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F01321" w14:textId="72B34687" w:rsidR="00F3744E" w:rsidRPr="00312A24" w:rsidRDefault="00DE0472" w:rsidP="00754D1B">
      <w:pPr>
        <w:pStyle w:val="Heading1"/>
        <w:spacing w:after="120"/>
        <w:rPr>
          <w:rFonts w:ascii="Nirmala UI" w:hAnsi="Nirmala UI" w:cs="Nirmala UI"/>
        </w:rPr>
      </w:pPr>
      <w:bookmarkStart w:id="0" w:name="_Toc349720821"/>
      <w:r w:rsidRPr="00312A24">
        <w:rPr>
          <w:rFonts w:ascii="Nirmala UI" w:hAnsi="Nirmala UI" w:cs="Nirmala UI"/>
          <w:lang w:val="pa"/>
        </w:rPr>
        <w:t>ਸੱਭਿਆਚਾਰਕ ਅਤੇ ਭਾਸ਼ਾਈ ਵਿਭਿੰਨਤਾ</w:t>
      </w:r>
    </w:p>
    <w:p w14:paraId="0B1ACF14" w14:textId="77777777" w:rsidR="0026072B" w:rsidRPr="00312A24" w:rsidRDefault="00000000" w:rsidP="00754D1B">
      <w:pPr>
        <w:pStyle w:val="Subtitle"/>
        <w:spacing w:before="120" w:after="120"/>
        <w:rPr>
          <w:rFonts w:ascii="Nirmala UI" w:hAnsi="Nirmala UI" w:cs="Nirmala UI"/>
        </w:rPr>
      </w:pPr>
      <w:bookmarkStart w:id="1" w:name="_Toc144723195"/>
      <w:bookmarkStart w:id="2" w:name="_Toc144723243"/>
      <w:bookmarkStart w:id="3" w:name="_Toc146203955"/>
      <w:bookmarkStart w:id="4" w:name="_Toc152855699"/>
      <w:r w:rsidRPr="00312A24">
        <w:rPr>
          <w:rFonts w:ascii="Nirmala UI" w:hAnsi="Nirmala UI" w:cs="Nirmala UI"/>
          <w:lang w:val="pa"/>
        </w:rPr>
        <w:t>ਸਾਡੀ ਕਾਰਜ ਯੋਜਨਾ</w:t>
      </w:r>
      <w:bookmarkEnd w:id="1"/>
      <w:bookmarkEnd w:id="2"/>
      <w:bookmarkEnd w:id="3"/>
      <w:bookmarkEnd w:id="4"/>
    </w:p>
    <w:p w14:paraId="1E86EFEF" w14:textId="78F5E85C" w:rsidR="0062152D" w:rsidRPr="00312A24" w:rsidRDefault="00312A24" w:rsidP="00754D1B">
      <w:pPr>
        <w:pStyle w:val="Subtitle"/>
        <w:spacing w:before="120" w:after="120"/>
        <w:rPr>
          <w:rFonts w:cs="FS Me Pro"/>
          <w:sz w:val="32"/>
          <w:szCs w:val="32"/>
        </w:rPr>
      </w:pPr>
      <w:r w:rsidRPr="00312A24">
        <w:rPr>
          <w:rFonts w:cs="FS Me Pro"/>
          <w:sz w:val="32"/>
          <w:szCs w:val="32"/>
          <w:cs/>
          <w:lang w:val="pa" w:bidi="pa"/>
        </w:rPr>
        <w:t>2024</w:t>
      </w:r>
      <w:r w:rsidRPr="00312A24">
        <w:rPr>
          <w:rFonts w:cs="FS Me Pro"/>
          <w:sz w:val="32"/>
          <w:szCs w:val="32"/>
          <w:lang w:val="pa"/>
        </w:rPr>
        <w:t>–</w:t>
      </w:r>
      <w:r w:rsidRPr="00312A24">
        <w:rPr>
          <w:rFonts w:cs="FS Me Pro"/>
          <w:sz w:val="32"/>
          <w:szCs w:val="32"/>
          <w:cs/>
          <w:lang w:val="pa" w:bidi="pa"/>
        </w:rPr>
        <w:t>2028</w:t>
      </w:r>
    </w:p>
    <w:p w14:paraId="39AF6A1C" w14:textId="78A91440" w:rsidR="00754D1B" w:rsidRPr="00312A24" w:rsidRDefault="00312A24" w:rsidP="00754D1B">
      <w:pPr>
        <w:spacing w:before="120" w:after="120"/>
        <w:rPr>
          <w:rFonts w:ascii="Nirmala UI" w:hAnsi="Nirmala UI" w:cs="Nirmala UI"/>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312A24">
        <w:rPr>
          <w:rFonts w:cs="FS Me Pro"/>
          <w:color w:val="FFFFFF" w:themeColor="background1"/>
          <w:lang w:val="pa"/>
        </w:rPr>
        <w:t>Punjabi</w:t>
      </w:r>
      <w:r w:rsidRPr="00312A24">
        <w:rPr>
          <w:rFonts w:ascii="Nirmala UI" w:hAnsi="Nirmala UI" w:cs="Nirmala UI"/>
          <w:color w:val="FFFFFF" w:themeColor="background1"/>
          <w:lang w:val="pa"/>
        </w:rPr>
        <w:t xml:space="preserve"> | ਪੰਜਾਬੀ</w:t>
      </w:r>
    </w:p>
    <w:p w14:paraId="19867630" w14:textId="77777777" w:rsidR="00B60B5F" w:rsidRPr="00312A24" w:rsidRDefault="00000000" w:rsidP="00754D1B">
      <w:pPr>
        <w:spacing w:before="120" w:after="0"/>
        <w:rPr>
          <w:rFonts w:ascii="Nirmala UI" w:hAnsi="Nirmala UI" w:cs="Nirmala UI"/>
          <w:color w:val="FFFFFF" w:themeColor="background1"/>
        </w:rPr>
      </w:pPr>
      <w:r w:rsidRPr="00312A24">
        <w:rPr>
          <w:rFonts w:ascii="Nirmala UI" w:hAnsi="Nirmala UI" w:cs="Nirmala UI"/>
          <w:color w:val="FFFFFF" w:themeColor="background1"/>
          <w:lang w:val="pa"/>
        </w:rPr>
        <w:t>ਸੌਖਾ ਪੜ੍ਹਨ ਵਾਲਾ ਸਰੂਪ</w:t>
      </w:r>
      <w:bookmarkEnd w:id="5"/>
    </w:p>
    <w:p w14:paraId="5670C3E3" w14:textId="77777777" w:rsidR="007C5556" w:rsidRPr="00312A24" w:rsidRDefault="00000000" w:rsidP="00462711">
      <w:pPr>
        <w:spacing w:before="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28896" behindDoc="0" locked="0" layoutInCell="1" allowOverlap="1" wp14:anchorId="3928F93C" wp14:editId="363EFC50">
                <wp:simplePos x="0" y="0"/>
                <wp:positionH relativeFrom="column">
                  <wp:posOffset>-332105</wp:posOffset>
                </wp:positionH>
                <wp:positionV relativeFrom="paragraph">
                  <wp:posOffset>138882</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7BBF0710" w14:textId="77777777" w:rsidR="004453FB" w:rsidRPr="00840CB2" w:rsidRDefault="00000000" w:rsidP="004453FB">
                            <w:pPr>
                              <w:jc w:val="center"/>
                              <w:rPr>
                                <w:rFonts w:ascii="Raavi" w:hAnsi="Raavi" w:cs="Raavi"/>
                                <w:b/>
                                <w:bCs/>
                                <w:color w:val="6B2976"/>
                                <w:sz w:val="24"/>
                                <w:szCs w:val="24"/>
                                <w:lang w:val="en-PH"/>
                              </w:rPr>
                            </w:pPr>
                            <w:r w:rsidRPr="00840CB2">
                              <w:rPr>
                                <w:rFonts w:ascii="Raavi" w:hAnsi="Raavi" w:cs="Raavi" w:hint="cs"/>
                                <w:b/>
                                <w:bCs/>
                                <w:color w:val="6B2976"/>
                                <w:sz w:val="24"/>
                                <w:szCs w:val="24"/>
                                <w:lang w:val="pa"/>
                              </w:rPr>
                              <w:t>ਈਜ਼ੀ ਰੀਡ</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3928F93C" id="_x0000_t202" coordsize="21600,21600" o:spt="202" path="m,l,21600r21600,l21600,xe">
                <v:stroke joinstyle="miter"/>
                <v:path gradientshapeok="t" o:connecttype="rect"/>
              </v:shapetype>
              <v:shape id="Text Box 2" o:spid="_x0000_s1026" type="#_x0000_t202" alt="&quot;&quot;" style="position:absolute;margin-left:-26.15pt;margin-top:10.95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" filled="f" stroked="f">
                <v:textbox inset="0,0,0,0">
                  <w:txbxContent>
                    <w:p w14:paraId="7BBF0710" w14:textId="77777777" w:rsidR="004453FB" w:rsidRPr="00840CB2" w:rsidRDefault="00000000" w:rsidP="004453FB">
                      <w:pPr>
                        <w:jc w:val="center"/>
                        <w:rPr>
                          <w:rFonts w:ascii="Raavi" w:hAnsi="Raavi" w:cs="Raavi"/>
                          <w:b/>
                          <w:bCs/>
                          <w:color w:val="6B2976"/>
                          <w:sz w:val="24"/>
                          <w:szCs w:val="24"/>
                          <w:lang w:val="en-PH"/>
                        </w:rPr>
                      </w:pPr>
                      <w:r w:rsidRPr="00840CB2">
                        <w:rPr>
                          <w:rFonts w:ascii="Raavi" w:hAnsi="Raavi" w:cs="Raavi" w:hint="cs"/>
                          <w:b/>
                          <w:bCs/>
                          <w:color w:val="6B2976"/>
                          <w:sz w:val="24"/>
                          <w:szCs w:val="24"/>
                          <w:lang w:val="pa"/>
                        </w:rPr>
                        <w:t>ਈਜ਼ੀ ਰੀਡ</w:t>
                      </w:r>
                    </w:p>
                  </w:txbxContent>
                </v:textbox>
              </v:shape>
            </w:pict>
          </mc:Fallback>
        </mc:AlternateContent>
      </w:r>
      <w:r w:rsidR="00B60B5F" w:rsidRPr="00312A24">
        <w:rPr>
          <w:rFonts w:ascii="Nirmala UI" w:hAnsi="Nirmala UI" w:cs="Nirmala UI"/>
          <w:noProof/>
          <w:lang w:eastAsia="en-AU"/>
        </w:rPr>
        <w:drawing>
          <wp:inline distT="0" distB="0" distL="0" distR="0" wp14:anchorId="140B086A" wp14:editId="064E767F">
            <wp:extent cx="900000" cy="853178"/>
            <wp:effectExtent l="0" t="0" r="0" b="4445"/>
            <wp:docPr id="18" name="Picture 18" descr="'ਈਜ਼ੀ ਰੀਡ' ਦਾ ਲੋਗੋ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ਈਜ਼ੀ ਰੀਡ' ਦਾ ਲੋਗੋ ਹੈ।"/>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312A24">
        <w:rPr>
          <w:rFonts w:ascii="Nirmala UI" w:hAnsi="Nirmala UI" w:cs="Nirmala UI"/>
        </w:rPr>
        <w:br w:type="page"/>
      </w:r>
    </w:p>
    <w:p w14:paraId="3F17BB00" w14:textId="77777777" w:rsidR="00F3744E" w:rsidRPr="00312A24" w:rsidRDefault="00000000" w:rsidP="00DD389A">
      <w:pPr>
        <w:pStyle w:val="TOCHeading"/>
        <w:rPr>
          <w:rFonts w:ascii="Nirmala UI" w:hAnsi="Nirmala UI" w:cs="Nirmala UI"/>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312A24">
        <w:rPr>
          <w:rFonts w:ascii="Nirmala UI" w:hAnsi="Nirmala UI" w:cs="Nirmala UI"/>
          <w:lang w:val="pa"/>
        </w:rPr>
        <w:lastRenderedPageBreak/>
        <w:t>ਇਸ ਕਾਰਵਾਈ ਯੋਜਨਾ ਦੀ ਵਰਤੋਂ ਕਿਵੇਂ ਕਰੀਏ</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297" w:type="dxa"/>
        <w:tblLayout w:type="fixed"/>
        <w:tblLook w:val="04A0" w:firstRow="1" w:lastRow="0" w:firstColumn="1" w:lastColumn="0" w:noHBand="0" w:noVBand="1"/>
      </w:tblPr>
      <w:tblGrid>
        <w:gridCol w:w="2551"/>
        <w:gridCol w:w="6576"/>
        <w:gridCol w:w="87"/>
        <w:gridCol w:w="83"/>
      </w:tblGrid>
      <w:tr w:rsidR="000A5015" w:rsidRPr="00312A24" w14:paraId="4521A56C" w14:textId="77777777" w:rsidTr="000D2D08">
        <w:trPr>
          <w:gridAfter w:val="2"/>
          <w:wAfter w:w="170"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0C6DB92F" w14:textId="77777777" w:rsidR="00665419" w:rsidRPr="00312A24" w:rsidRDefault="00000000" w:rsidP="0093391A">
            <w:pPr>
              <w:pStyle w:val="Image"/>
              <w:spacing w:before="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30944" behindDoc="0" locked="0" layoutInCell="1" allowOverlap="1" wp14:anchorId="0B248B28" wp14:editId="0D7D5B21">
                      <wp:simplePos x="0" y="0"/>
                      <wp:positionH relativeFrom="column">
                        <wp:posOffset>44450</wp:posOffset>
                      </wp:positionH>
                      <wp:positionV relativeFrom="paragraph">
                        <wp:posOffset>412115</wp:posOffset>
                      </wp:positionV>
                      <wp:extent cx="1437005"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632460"/>
                              </a:xfrm>
                              <a:prstGeom prst="rect">
                                <a:avLst/>
                              </a:prstGeom>
                              <a:noFill/>
                              <a:ln w="9525">
                                <a:noFill/>
                                <a:miter lim="800000"/>
                                <a:headEnd/>
                                <a:tailEnd/>
                              </a:ln>
                            </wps:spPr>
                            <wps:txbx>
                              <w:txbxContent>
                                <w:p w14:paraId="20813457" w14:textId="77777777" w:rsidR="00807C91" w:rsidRPr="000D2D08" w:rsidRDefault="00000000" w:rsidP="00807C91">
                                  <w:pPr>
                                    <w:jc w:val="center"/>
                                    <w:rPr>
                                      <w:rFonts w:ascii="Nirmala UI" w:hAnsi="Nirmala UI" w:cs="Nirmala UI"/>
                                      <w:b/>
                                      <w:bCs/>
                                      <w:szCs w:val="22"/>
                                    </w:rPr>
                                  </w:pPr>
                                  <w:r w:rsidRPr="000D2D08">
                                    <w:rPr>
                                      <w:rFonts w:ascii="Nirmala UI" w:hAnsi="Nirmala UI" w:cs="Nirmala UI"/>
                                      <w:b/>
                                      <w:bCs/>
                                      <w:szCs w:val="22"/>
                                      <w:lang w:val="pa"/>
                                    </w:rPr>
                                    <w:t>ਅਸੀਂ</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0B248B28" id="_x0000_s1027" type="#_x0000_t202" alt="&quot;&quot;" style="position:absolute;left:0;text-align:left;margin-left:3.5pt;margin-top:32.45pt;width:113.15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" filled="f" stroked="f">
                      <v:textbox>
                        <w:txbxContent>
                          <w:p w14:paraId="20813457" w14:textId="77777777" w:rsidR="00807C91" w:rsidRPr="000D2D08" w:rsidRDefault="00000000" w:rsidP="00807C91">
                            <w:pPr>
                              <w:jc w:val="center"/>
                              <w:rPr>
                                <w:rFonts w:ascii="Nirmala UI" w:hAnsi="Nirmala UI" w:cs="Nirmala UI"/>
                                <w:b/>
                                <w:bCs/>
                                <w:szCs w:val="22"/>
                              </w:rPr>
                            </w:pPr>
                            <w:r w:rsidRPr="000D2D08">
                              <w:rPr>
                                <w:rFonts w:ascii="Nirmala UI" w:hAnsi="Nirmala UI" w:cs="Nirmala UI"/>
                                <w:b/>
                                <w:bCs/>
                                <w:szCs w:val="22"/>
                                <w:lang w:val="pa"/>
                              </w:rPr>
                              <w:t>ਅਸੀਂ</w:t>
                            </w:r>
                          </w:p>
                        </w:txbxContent>
                      </v:textbox>
                    </v:shape>
                  </w:pict>
                </mc:Fallback>
              </mc:AlternateContent>
            </w:r>
            <w:r w:rsidR="00BC4F9C" w:rsidRPr="00312A24">
              <w:rPr>
                <w:rFonts w:ascii="Nirmala UI" w:hAnsi="Nirmala UI" w:cs="Nirmala UI"/>
                <w:noProof/>
              </w:rPr>
              <w:drawing>
                <wp:inline distT="0" distB="0" distL="0" distR="0" wp14:anchorId="25073D3F" wp14:editId="21C56C89">
                  <wp:extent cx="1440000" cy="1111952"/>
                  <wp:effectExtent l="0" t="0" r="8255" b="0"/>
                  <wp:docPr id="95" name="Picture 95" descr="ਲੋਕਾਂ ਦਾ ਇੱਕ ਗਰੁੱਪ ਹੈ। ਉਹਨਾਂ ਦੇ ਸਾਹਮਣੇ ਇਕ ਵਿਅਕਤੀ 'ਅਸੀਂ' ਦਾ ਕਾਰਡ ਫੜੀ ਬੈਠਾ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ਲੋਕਾਂ ਦਾ ਇੱਕ ਗਰੁੱਪ ਹੈ। ਉਹਨਾਂ ਦੇ ਸਾਹਮਣੇ ਇਕ ਵਿਅਕਤੀ 'ਅਸੀਂ' ਦਾ ਕਾਰਡ ਫੜੀ ਬੈਠਾ ਹੈ।"/>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6865ECCE" w14:textId="6625031C" w:rsidR="003D6075" w:rsidRPr="00312A24" w:rsidRDefault="00390A4C" w:rsidP="000D2D08">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1715D6">
              <w:rPr>
                <w:rFonts w:ascii="Nirmala UI" w:hAnsi="Nirmala UI" w:cs="Nirmala UI"/>
                <w:lang w:val="pa"/>
              </w:rPr>
              <w:t>ਇਸ ਕਾਰਵਾਈ ਯੋਜਨਾ ਨੂੰ ਨੈਸ਼ਨਲ ਡਿਸਏਬਿਲਟੀ ਇੰਸ਼ੋਰੈਂਸ ਏਜੰਸੀ (</w:t>
            </w:r>
            <w:r w:rsidR="00312A24" w:rsidRPr="001715D6">
              <w:rPr>
                <w:rFonts w:cs="FS Me Pro"/>
                <w:lang w:val="pa"/>
              </w:rPr>
              <w:t>NDIA</w:t>
            </w:r>
            <w:r w:rsidRPr="001715D6">
              <w:rPr>
                <w:rFonts w:ascii="Nirmala UI" w:hAnsi="Nirmala UI" w:cs="Nirmala UI"/>
                <w:lang w:val="pa"/>
              </w:rPr>
              <w:t>) ਨੇ ਲਿਖਿਆ ਹੈ।</w:t>
            </w:r>
          </w:p>
          <w:p w14:paraId="293A8589" w14:textId="77777777" w:rsidR="00665419" w:rsidRPr="00312A24" w:rsidRDefault="00000000" w:rsidP="000D2D08">
            <w:pPr>
              <w:pBdr>
                <w:top w:val="single" w:sz="4" w:space="1" w:color="FFFFFF"/>
                <w:left w:val="single" w:sz="4" w:space="4" w:color="FFFFFF"/>
                <w:bottom w:val="single" w:sz="4" w:space="1" w:color="FFFFFF"/>
                <w:right w:val="single" w:sz="4" w:space="4" w:color="FFFFFF"/>
              </w:pBdr>
              <w:spacing w:after="120"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ਜਦੋਂ ਤੁਸੀਂ 'ਅਸੀਂ' ਸ਼ਬਦ ਦੇਖਦੇ ਹੋ, ਤਾਂ ਇਸਦਾ ਅਰਥ ਹੈ NDIA।</w:t>
            </w:r>
          </w:p>
        </w:tc>
      </w:tr>
      <w:tr w:rsidR="000A5015" w:rsidRPr="00312A24" w14:paraId="529FD31D" w14:textId="77777777" w:rsidTr="000D2D08">
        <w:trPr>
          <w:gridAfter w:val="2"/>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6D3F31B" w14:textId="77777777" w:rsidR="00665419" w:rsidRPr="00312A24" w:rsidRDefault="00000000" w:rsidP="0093391A">
            <w:pPr>
              <w:pStyle w:val="Image"/>
              <w:spacing w:before="120" w:after="120"/>
              <w:rPr>
                <w:rFonts w:ascii="Nirmala UI" w:hAnsi="Nirmala UI" w:cs="Nirmala UI"/>
              </w:rPr>
            </w:pPr>
            <w:r w:rsidRPr="00312A24">
              <w:rPr>
                <w:rFonts w:ascii="Nirmala UI" w:hAnsi="Nirmala UI" w:cs="Nirmala UI"/>
                <w:noProof/>
              </w:rPr>
              <w:drawing>
                <wp:inline distT="0" distB="0" distL="0" distR="0" wp14:anchorId="2DE184A9" wp14:editId="3FAB0669">
                  <wp:extent cx="1332000" cy="1332000"/>
                  <wp:effectExtent l="0" t="0" r="1905" b="1905"/>
                  <wp:docPr id="6" name="Picture 6" descr="ਇੱਕ ਈਜ਼ੀ ਰੀਡ ਦਸਤਾਵੇਜ਼ ਅਤੇ ਇੱਕ ਸਹੀ ਦਾ ਨਿਸ਼ਾ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ਇੱਕ ਈਜ਼ੀ ਰੀਡ ਦਸਤਾਵੇਜ਼ ਅਤੇ ਇੱਕ ਸਹੀ ਦਾ ਨਿਸ਼ਾਨ।"/>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7C222899" w14:textId="77777777" w:rsidR="00115682"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ਅਸੀਂ ਇਸ ਕਾਰਵਾਈ ਯੋਜਨਾ ਨੂੰ ਪੜ੍ਹਨ ਲਈ ਆਸਾਨ ਤਰੀਕੇ ਨਾਲ ਲਿਖਿਆ ਹੈ।</w:t>
            </w:r>
          </w:p>
          <w:p w14:paraId="457C74F6" w14:textId="77777777" w:rsidR="00665419"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ਅਸੀਂ ਕੁੱਝ ਵਿਚਾਰਾਂ ਨੂੰ ਸਮਝਾਉਣ ਲਈ ਤਸਵੀਰਾਂ ਦੀ ਵਰਤੋਂ ਕਰਦੇ ਹਾਂ। </w:t>
            </w:r>
          </w:p>
        </w:tc>
      </w:tr>
      <w:tr w:rsidR="000A5015" w:rsidRPr="00312A24" w14:paraId="134DBC1E" w14:textId="77777777" w:rsidTr="000D2D08">
        <w:trPr>
          <w:gridAfter w:val="2"/>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872DFE4" w14:textId="77777777" w:rsidR="00E05DD1" w:rsidRPr="00312A24" w:rsidRDefault="00000000" w:rsidP="0093391A">
            <w:pPr>
              <w:pStyle w:val="Image"/>
              <w:spacing w:before="12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32992" behindDoc="0" locked="0" layoutInCell="1" allowOverlap="1" wp14:anchorId="1F21BAC5" wp14:editId="2A01CDDE">
                      <wp:simplePos x="0" y="0"/>
                      <wp:positionH relativeFrom="column">
                        <wp:posOffset>-26670</wp:posOffset>
                      </wp:positionH>
                      <wp:positionV relativeFrom="paragraph">
                        <wp:posOffset>85090</wp:posOffset>
                      </wp:positionV>
                      <wp:extent cx="1521460" cy="1211580"/>
                      <wp:effectExtent l="0" t="0" r="2540" b="762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1211580"/>
                              </a:xfrm>
                              <a:prstGeom prst="rect">
                                <a:avLst/>
                              </a:prstGeom>
                              <a:noFill/>
                              <a:ln w="9525">
                                <a:noFill/>
                                <a:miter lim="800000"/>
                                <a:headEnd/>
                                <a:tailEnd/>
                              </a:ln>
                            </wps:spPr>
                            <wps:txbx>
                              <w:txbxContent>
                                <w:p w14:paraId="7E1BE875" w14:textId="7C25C010" w:rsidR="00807C91" w:rsidRPr="00277348" w:rsidRDefault="00000000" w:rsidP="00807C91">
                                  <w:pPr>
                                    <w:spacing w:before="0" w:after="80" w:line="240" w:lineRule="auto"/>
                                    <w:jc w:val="center"/>
                                    <w:rPr>
                                      <w:rFonts w:ascii="Nirmala UI" w:hAnsi="Nirmala UI" w:cs="Nirmala UI"/>
                                      <w:b/>
                                      <w:bCs/>
                                      <w:sz w:val="36"/>
                                      <w:szCs w:val="36"/>
                                      <w:lang w:val="en-PH"/>
                                    </w:rPr>
                                  </w:pPr>
                                  <w:r w:rsidRPr="00277348">
                                    <w:rPr>
                                      <w:rFonts w:ascii="Nirmala UI" w:hAnsi="Nirmala UI" w:cs="Nirmala UI"/>
                                      <w:b/>
                                      <w:bCs/>
                                      <w:sz w:val="36"/>
                                      <w:szCs w:val="36"/>
                                      <w:lang w:val="pa"/>
                                    </w:rPr>
                                    <w:t>ਮੋਟੇ ਅਤੇ</w:t>
                                  </w:r>
                                  <w:r w:rsidR="00277348" w:rsidRPr="00277348">
                                    <w:rPr>
                                      <w:rFonts w:ascii="Nirmala UI" w:hAnsi="Nirmala UI" w:cs="Nirmala UI"/>
                                      <w:b/>
                                      <w:bCs/>
                                      <w:sz w:val="36"/>
                                      <w:szCs w:val="36"/>
                                      <w:cs/>
                                      <w:lang w:val="pa" w:bidi="pa-IN"/>
                                    </w:rPr>
                                    <w:br/>
                                  </w:r>
                                  <w:r w:rsidRPr="00277348">
                                    <w:rPr>
                                      <w:rFonts w:ascii="Nirmala UI" w:hAnsi="Nirmala UI" w:cs="Nirmala UI"/>
                                      <w:b/>
                                      <w:bCs/>
                                      <w:sz w:val="36"/>
                                      <w:szCs w:val="36"/>
                                      <w:lang w:val="pa"/>
                                    </w:rPr>
                                    <w:t>ਗੂੜ੍ਹੇ ਅੱਖਰ</w:t>
                                  </w:r>
                                </w:p>
                                <w:p w14:paraId="0FB1C04D" w14:textId="04D3648F" w:rsidR="00807C91" w:rsidRPr="00277348" w:rsidRDefault="00000000" w:rsidP="00807C91">
                                  <w:pPr>
                                    <w:spacing w:before="0" w:after="0" w:line="240" w:lineRule="auto"/>
                                    <w:jc w:val="center"/>
                                    <w:rPr>
                                      <w:rFonts w:ascii="Nirmala UI" w:hAnsi="Nirmala UI" w:cs="Nirmala UI"/>
                                      <w:sz w:val="32"/>
                                      <w:szCs w:val="32"/>
                                    </w:rPr>
                                  </w:pPr>
                                  <w:r w:rsidRPr="000D2D08">
                                    <w:rPr>
                                      <w:rFonts w:ascii="Nirmala UI" w:hAnsi="Nirmala UI" w:cs="Nirmala UI"/>
                                      <w:sz w:val="32"/>
                                      <w:szCs w:val="32"/>
                                      <w:lang w:val="pa"/>
                                    </w:rPr>
                                    <w:t>ਮੋਟੇ ਅਤੇ ਗੂੜ੍ਹੇ</w:t>
                                  </w:r>
                                  <w:r w:rsidR="00277348">
                                    <w:rPr>
                                      <w:rFonts w:ascii="Nirmala UI" w:hAnsi="Nirmala UI" w:cs="Nirmala UI"/>
                                      <w:sz w:val="32"/>
                                      <w:szCs w:val="32"/>
                                      <w:cs/>
                                      <w:lang w:val="pa" w:bidi="pa-IN"/>
                                    </w:rPr>
                                    <w:br/>
                                  </w:r>
                                  <w:r w:rsidRPr="000D2D08">
                                    <w:rPr>
                                      <w:rFonts w:ascii="Nirmala UI" w:hAnsi="Nirmala UI" w:cs="Nirmala UI"/>
                                      <w:sz w:val="32"/>
                                      <w:szCs w:val="32"/>
                                      <w:lang w:val="pa"/>
                                    </w:rPr>
                                    <w:t>ਅੱਖਰ ਨਹੀਂ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1BAC5" id="_x0000_s1028" type="#_x0000_t202" alt="&quot;&quot;" style="position:absolute;left:0;text-align:left;margin-left:-2.1pt;margin-top:6.7pt;width:119.8pt;height:95.4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" filled="f" stroked="f">
                      <v:textbox inset="0,0,0,0">
                        <w:txbxContent>
                          <w:p w14:paraId="7E1BE875" w14:textId="7C25C010" w:rsidR="00807C91" w:rsidRPr="00277348" w:rsidRDefault="00000000" w:rsidP="00807C91">
                            <w:pPr>
                              <w:spacing w:before="0" w:after="80" w:line="240" w:lineRule="auto"/>
                              <w:jc w:val="center"/>
                              <w:rPr>
                                <w:rFonts w:ascii="Nirmala UI" w:hAnsi="Nirmala UI" w:cs="Nirmala UI"/>
                                <w:b/>
                                <w:bCs/>
                                <w:sz w:val="36"/>
                                <w:szCs w:val="36"/>
                                <w:lang w:val="en-PH"/>
                              </w:rPr>
                            </w:pPr>
                            <w:r w:rsidRPr="00277348">
                              <w:rPr>
                                <w:rFonts w:ascii="Nirmala UI" w:hAnsi="Nirmala UI" w:cs="Nirmala UI"/>
                                <w:b/>
                                <w:bCs/>
                                <w:sz w:val="36"/>
                                <w:szCs w:val="36"/>
                                <w:lang w:val="pa"/>
                              </w:rPr>
                              <w:t>ਮੋਟੇ ਅਤੇ</w:t>
                            </w:r>
                            <w:r w:rsidR="00277348" w:rsidRPr="00277348">
                              <w:rPr>
                                <w:rFonts w:ascii="Nirmala UI" w:hAnsi="Nirmala UI" w:cs="Nirmala UI"/>
                                <w:b/>
                                <w:bCs/>
                                <w:sz w:val="36"/>
                                <w:szCs w:val="36"/>
                                <w:cs/>
                                <w:lang w:val="pa" w:bidi="pa-IN"/>
                              </w:rPr>
                              <w:br/>
                            </w:r>
                            <w:r w:rsidRPr="00277348">
                              <w:rPr>
                                <w:rFonts w:ascii="Nirmala UI" w:hAnsi="Nirmala UI" w:cs="Nirmala UI"/>
                                <w:b/>
                                <w:bCs/>
                                <w:sz w:val="36"/>
                                <w:szCs w:val="36"/>
                                <w:lang w:val="pa"/>
                              </w:rPr>
                              <w:t>ਗੂੜ੍ਹੇ ਅੱਖਰ</w:t>
                            </w:r>
                          </w:p>
                          <w:p w14:paraId="0FB1C04D" w14:textId="04D3648F" w:rsidR="00807C91" w:rsidRPr="00277348" w:rsidRDefault="00000000" w:rsidP="00807C91">
                            <w:pPr>
                              <w:spacing w:before="0" w:after="0" w:line="240" w:lineRule="auto"/>
                              <w:jc w:val="center"/>
                              <w:rPr>
                                <w:rFonts w:ascii="Nirmala UI" w:hAnsi="Nirmala UI" w:cs="Nirmala UI"/>
                                <w:sz w:val="32"/>
                                <w:szCs w:val="32"/>
                              </w:rPr>
                            </w:pPr>
                            <w:r w:rsidRPr="000D2D08">
                              <w:rPr>
                                <w:rFonts w:ascii="Nirmala UI" w:hAnsi="Nirmala UI" w:cs="Nirmala UI"/>
                                <w:sz w:val="32"/>
                                <w:szCs w:val="32"/>
                                <w:lang w:val="pa"/>
                              </w:rPr>
                              <w:t>ਮੋਟੇ ਅਤੇ ਗੂੜ੍ਹੇ</w:t>
                            </w:r>
                            <w:r w:rsidR="00277348">
                              <w:rPr>
                                <w:rFonts w:ascii="Nirmala UI" w:hAnsi="Nirmala UI" w:cs="Nirmala UI"/>
                                <w:sz w:val="32"/>
                                <w:szCs w:val="32"/>
                                <w:cs/>
                                <w:lang w:val="pa" w:bidi="pa-IN"/>
                              </w:rPr>
                              <w:br/>
                            </w:r>
                            <w:r w:rsidRPr="000D2D08">
                              <w:rPr>
                                <w:rFonts w:ascii="Nirmala UI" w:hAnsi="Nirmala UI" w:cs="Nirmala UI"/>
                                <w:sz w:val="32"/>
                                <w:szCs w:val="32"/>
                                <w:lang w:val="pa"/>
                              </w:rPr>
                              <w:t>ਅੱਖਰ ਨਹੀਂ</w:t>
                            </w:r>
                          </w:p>
                        </w:txbxContent>
                      </v:textbox>
                    </v:shape>
                  </w:pict>
                </mc:Fallback>
              </mc:AlternateContent>
            </w:r>
            <w:r w:rsidR="00BC4F9C" w:rsidRPr="00312A24">
              <w:rPr>
                <w:rFonts w:ascii="Nirmala UI" w:hAnsi="Nirmala UI" w:cs="Nirmala UI"/>
                <w:noProof/>
              </w:rPr>
              <w:drawing>
                <wp:inline distT="0" distB="0" distL="0" distR="0" wp14:anchorId="5E37992E" wp14:editId="15FC66BC">
                  <wp:extent cx="1295500" cy="911833"/>
                  <wp:effectExtent l="0" t="0" r="0" b="3175"/>
                  <wp:docPr id="4" name="Picture 4" descr="ਇੱਕ ਸ਼ਬਦ &quot;ਮੋਟੇ ਅੱਖਰਾਂ ਵਿੱਚ&quot; ਹੈ ਅਤੇ ਇੱਕ &quot;ਮੋਟੇ ਅੱਖਰਾਂ ਵਿੱਚ ਨਹੀਂ&quot;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ਇੱਕ ਸ਼ਬਦ &quot;ਮੋਟੇ ਅੱਖਰਾਂ ਵਿੱਚ&quot; ਹੈ ਅਤੇ ਇੱਕ &quot;ਮੋਟੇ ਅੱਖਰਾਂ ਵਿੱਚ ਨਹੀਂ&quot; ਹੈ।"/>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4A041E4C" w14:textId="77777777" w:rsidR="00E05DD1"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ਅਸੀਂ ਕੁੱਝ ਮਹੱਤਵਪੂਰਨ ਸ਼ਬਦ </w:t>
            </w:r>
            <w:r w:rsidRPr="00312A24">
              <w:rPr>
                <w:rStyle w:val="Strong"/>
                <w:rFonts w:ascii="Nirmala UI" w:hAnsi="Nirmala UI" w:cs="Nirmala UI"/>
                <w:lang w:val="pa"/>
              </w:rPr>
              <w:t>ਮੋਟੇ ਅਤੇ ਗੂੜ੍ਹੇ</w:t>
            </w:r>
            <w:r w:rsidRPr="00312A24">
              <w:rPr>
                <w:rFonts w:ascii="Nirmala UI" w:hAnsi="Nirmala UI" w:cs="Nirmala UI"/>
                <w:lang w:val="pa"/>
              </w:rPr>
              <w:t xml:space="preserve"> ਅੱਖਰਾਂ ਵਿੱਚ ਲਿਖੇ ਹਨ।</w:t>
            </w:r>
          </w:p>
          <w:p w14:paraId="1B0B15BD" w14:textId="77777777" w:rsidR="00E05DD1"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ਇਸ ਦਾ ਮਤਲਬ ਹੈ ਕਿ ਅੱਖਰ ਮੋਟੇ ਅਤੇ ਗੂੜ੍ਹੇ ਹਨ।</w:t>
            </w:r>
          </w:p>
        </w:tc>
      </w:tr>
      <w:tr w:rsidR="000A5015" w:rsidRPr="00312A24" w14:paraId="1EC46698" w14:textId="77777777" w:rsidTr="000D2D08">
        <w:trPr>
          <w:gridAfter w:val="2"/>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836972D" w14:textId="77777777" w:rsidR="009D031E" w:rsidRPr="00312A24" w:rsidRDefault="00000000" w:rsidP="0093391A">
            <w:pPr>
              <w:pStyle w:val="Image"/>
              <w:spacing w:before="12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35040" behindDoc="0" locked="0" layoutInCell="1" allowOverlap="1" wp14:anchorId="0EFDF8CA" wp14:editId="6C0DDDBC">
                      <wp:simplePos x="0" y="0"/>
                      <wp:positionH relativeFrom="column">
                        <wp:posOffset>281940</wp:posOffset>
                      </wp:positionH>
                      <wp:positionV relativeFrom="paragraph">
                        <wp:posOffset>281940</wp:posOffset>
                      </wp:positionV>
                      <wp:extent cx="892175" cy="306070"/>
                      <wp:effectExtent l="0" t="0" r="0"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6070"/>
                              </a:xfrm>
                              <a:prstGeom prst="rect">
                                <a:avLst/>
                              </a:prstGeom>
                              <a:noFill/>
                              <a:ln w="9525">
                                <a:noFill/>
                                <a:miter lim="800000"/>
                                <a:headEnd/>
                                <a:tailEnd/>
                              </a:ln>
                            </wps:spPr>
                            <wps:txbx>
                              <w:txbxContent>
                                <w:p w14:paraId="595575EE" w14:textId="77777777" w:rsidR="00807C91" w:rsidRPr="000D2D08" w:rsidRDefault="00000000" w:rsidP="00807C91">
                                  <w:pPr>
                                    <w:spacing w:before="0" w:after="0" w:line="240" w:lineRule="auto"/>
                                    <w:jc w:val="center"/>
                                    <w:rPr>
                                      <w:rFonts w:ascii="Nirmala UI" w:hAnsi="Nirmala UI" w:cs="Nirmala UI"/>
                                      <w:sz w:val="24"/>
                                      <w:szCs w:val="24"/>
                                      <w:lang w:val="en-PH"/>
                                    </w:rPr>
                                  </w:pPr>
                                  <w:r w:rsidRPr="000D2D08">
                                    <w:rPr>
                                      <w:rFonts w:ascii="Nirmala UI" w:hAnsi="Nirmala UI" w:cs="Nirmala UI"/>
                                      <w:b/>
                                      <w:bCs/>
                                      <w:sz w:val="24"/>
                                      <w:szCs w:val="24"/>
                                      <w:lang w:val="pa"/>
                                    </w:rPr>
                                    <w:t>ਸ਼ਬਦ ਸੂਚੀ</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DF8CA" id="_x0000_s1029" type="#_x0000_t202" alt="&quot;&quot;" style="position:absolute;left:0;text-align:left;margin-left:22.2pt;margin-top:22.2pt;width:70.25pt;height:24.1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" filled="f" stroked="f">
                      <v:textbox inset="0,0,0,0">
                        <w:txbxContent>
                          <w:p w14:paraId="595575EE" w14:textId="77777777" w:rsidR="00807C91" w:rsidRPr="000D2D08" w:rsidRDefault="00000000" w:rsidP="00807C91">
                            <w:pPr>
                              <w:spacing w:before="0" w:after="0" w:line="240" w:lineRule="auto"/>
                              <w:jc w:val="center"/>
                              <w:rPr>
                                <w:rFonts w:ascii="Nirmala UI" w:hAnsi="Nirmala UI" w:cs="Nirmala UI"/>
                                <w:sz w:val="24"/>
                                <w:szCs w:val="24"/>
                                <w:lang w:val="en-PH"/>
                              </w:rPr>
                            </w:pPr>
                            <w:r w:rsidRPr="000D2D08">
                              <w:rPr>
                                <w:rFonts w:ascii="Nirmala UI" w:hAnsi="Nirmala UI" w:cs="Nirmala UI"/>
                                <w:b/>
                                <w:bCs/>
                                <w:sz w:val="24"/>
                                <w:szCs w:val="24"/>
                                <w:lang w:val="pa"/>
                              </w:rPr>
                              <w:t xml:space="preserve">ਸ਼ਬਦ </w:t>
                            </w:r>
                            <w:r w:rsidRPr="000D2D08">
                              <w:rPr>
                                <w:rFonts w:ascii="Nirmala UI" w:hAnsi="Nirmala UI" w:cs="Nirmala UI"/>
                                <w:b/>
                                <w:bCs/>
                                <w:sz w:val="24"/>
                                <w:szCs w:val="24"/>
                                <w:lang w:val="pa"/>
                              </w:rPr>
                              <w:t>ਸੂਚੀ</w:t>
                            </w:r>
                          </w:p>
                        </w:txbxContent>
                      </v:textbox>
                    </v:shape>
                  </w:pict>
                </mc:Fallback>
              </mc:AlternateContent>
            </w:r>
            <w:r w:rsidR="00BC4F9C" w:rsidRPr="00312A24">
              <w:rPr>
                <w:rFonts w:ascii="Nirmala UI" w:hAnsi="Nirmala UI" w:cs="Nirmala UI"/>
                <w:noProof/>
              </w:rPr>
              <w:drawing>
                <wp:inline distT="0" distB="0" distL="0" distR="0" wp14:anchorId="2AE83944" wp14:editId="29E99E47">
                  <wp:extent cx="1332000" cy="1332000"/>
                  <wp:effectExtent l="0" t="0" r="0" b="0"/>
                  <wp:docPr id="10" name="Picture 10" descr="ਸ਼ਬਦਾਂ ਦੀ ਸੂਚੀ ਵਾਲਾ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ਸ਼ਬਦਾਂ ਦੀ ਸੂਚੀ ਵਾਲਾ ਦਸਤਾਵੇਜ਼।"/>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1526FBD" w14:textId="77777777" w:rsidR="003D6075"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ਅਸੀਂ ਸਮਝਾਉਂਦੇ ਹਾਂ ਕਿ ਇਹਨਾਂ ਸ਼ਬਦਾਂ ਦਾ ਕੀ ਅਰਥ ਹੈ।</w:t>
            </w:r>
          </w:p>
          <w:p w14:paraId="6295900E" w14:textId="37997C30" w:rsidR="009D031E" w:rsidRPr="00312A24" w:rsidRDefault="005D256C"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cs="FS Me Pro"/>
              </w:rPr>
              <w:fldChar w:fldCharType="begin"/>
            </w:r>
            <w:r w:rsidRPr="00312A24">
              <w:rPr>
                <w:rFonts w:cs="FS Me Pro"/>
                <w:lang w:val="pa"/>
              </w:rPr>
              <w:instrText xml:space="preserve"> PAGEREF _Ref155782163 \h </w:instrText>
            </w:r>
            <w:r w:rsidRPr="00312A24">
              <w:rPr>
                <w:rFonts w:cs="FS Me Pro"/>
              </w:rPr>
            </w:r>
            <w:r w:rsidRPr="00312A24">
              <w:rPr>
                <w:rFonts w:cs="FS Me Pro"/>
              </w:rPr>
              <w:fldChar w:fldCharType="separate"/>
            </w:r>
            <w:r w:rsidR="00312A24" w:rsidRPr="00312A24">
              <w:rPr>
                <w:rFonts w:cs="FS Me Pro"/>
                <w:cs/>
                <w:lang w:val="pa" w:bidi="pa"/>
              </w:rPr>
              <w:t>47</w:t>
            </w:r>
            <w:r w:rsidRPr="00312A24">
              <w:rPr>
                <w:rFonts w:cs="FS Me Pro"/>
              </w:rPr>
              <w:fldChar w:fldCharType="end"/>
            </w:r>
            <w:r w:rsidR="00312A24">
              <w:rPr>
                <w:rFonts w:ascii="Nirmala UI" w:hAnsi="Nirmala UI" w:cs="Nirmala UI"/>
              </w:rPr>
              <w:t xml:space="preserve"> </w:t>
            </w:r>
            <w:r w:rsidRPr="00312A24">
              <w:rPr>
                <w:rFonts w:ascii="Nirmala UI" w:hAnsi="Nirmala UI" w:cs="Nirmala UI"/>
                <w:lang w:val="pa"/>
              </w:rPr>
              <w:t xml:space="preserve">ਪੰਨੇ 'ਤੇ ਇਨ੍ਹਾਂ ਸ਼ਬਦਾਂ ਦੀ ਸੂਚੀ ਹੈ। </w:t>
            </w:r>
          </w:p>
        </w:tc>
      </w:tr>
      <w:tr w:rsidR="000A5015" w:rsidRPr="00312A24" w14:paraId="2B87D2D3" w14:textId="77777777" w:rsidTr="000D2D08">
        <w:trPr>
          <w:gridAfter w:val="1"/>
          <w:wAfter w:w="83" w:type="dxa"/>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6FA09235" w14:textId="77777777" w:rsidR="009D031E" w:rsidRPr="00312A24" w:rsidRDefault="00000000" w:rsidP="0093391A">
            <w:pPr>
              <w:pStyle w:val="Image"/>
              <w:spacing w:before="120" w:after="120"/>
              <w:rPr>
                <w:rFonts w:ascii="Nirmala UI" w:hAnsi="Nirmala UI" w:cs="Nirmala UI"/>
              </w:rPr>
            </w:pPr>
            <w:r w:rsidRPr="00312A24">
              <w:rPr>
                <w:rFonts w:ascii="Nirmala UI" w:hAnsi="Nirmala UI" w:cs="Nirmala UI"/>
                <w:noProof/>
              </w:rPr>
              <w:drawing>
                <wp:inline distT="0" distB="0" distL="0" distR="0" wp14:anchorId="0269C298" wp14:editId="2E5AE88F">
                  <wp:extent cx="1332000" cy="1332000"/>
                  <wp:effectExtent l="0" t="0" r="1905" b="1905"/>
                  <wp:docPr id="11" name="Picture 11" descr="ਇੱਕ ਵਿਅਕਤੀ ਦੇ ਹੱਥ ਵਿੱਚ ਈਜ਼ੀ ਰੀਡ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ਇੱਕ ਵਿਅਕਤੀ ਦੇ ਹੱਥ ਵਿੱਚ ਈਜ਼ੀ ਰੀਡ ਦਸਤਾਵੇਜ਼ ਫੜ੍ਹਿਆ ਹੋਇਆ ਹੈ।"/>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663" w:type="dxa"/>
            <w:gridSpan w:val="2"/>
          </w:tcPr>
          <w:p w14:paraId="7E15F5E8" w14:textId="41F089CC" w:rsidR="00641C3E"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ਇਹ ਸੱਭਿਆਚਾਰਕ ਅਤੇ ਭਾਸ਼ਾਈ ਵਿਭਿੰਨਤਾ ਕਾਰਜ ਯੋਜਨਾ </w:t>
            </w:r>
            <w:r w:rsidR="00312A24" w:rsidRPr="00312A24">
              <w:rPr>
                <w:rFonts w:cs="FS Me Pro"/>
                <w:cs/>
                <w:lang w:val="pa" w:bidi="pa"/>
              </w:rPr>
              <w:t>2024</w:t>
            </w:r>
            <w:r w:rsidRPr="00312A24">
              <w:rPr>
                <w:rFonts w:ascii="Nirmala UI" w:hAnsi="Nirmala UI" w:cs="FS Me Pro"/>
                <w:lang w:val="pa"/>
              </w:rPr>
              <w:t>–</w:t>
            </w:r>
            <w:r w:rsidR="00312A24" w:rsidRPr="00312A24">
              <w:rPr>
                <w:rFonts w:cs="FS Me Pro"/>
                <w:cs/>
                <w:lang w:val="pa" w:bidi="pa"/>
              </w:rPr>
              <w:t>2028</w:t>
            </w:r>
            <w:r w:rsidRPr="00312A24">
              <w:rPr>
                <w:rFonts w:ascii="Nirmala UI" w:hAnsi="Nirmala UI" w:cs="Nirmala UI"/>
                <w:lang w:val="pa"/>
              </w:rPr>
              <w:t xml:space="preserve"> ਦਾ ਇੱਕ ਆਸਾਨ ਤਰੀਕੇ ਨਾਲ ਪੜ੍ਹਿਆ ਜਾਣ ਵਾਲਾ ਸੰਸਕਰਣ ਹੈ</w:t>
            </w:r>
            <w:r w:rsidR="008753A2" w:rsidRPr="00312A24">
              <w:rPr>
                <w:rFonts w:ascii="Nirmala UI" w:hAnsi="Nirmala UI" w:cs="Nirmala UI"/>
                <w:i/>
                <w:iCs/>
                <w:lang w:val="pa"/>
              </w:rPr>
              <w:t xml:space="preserve"> </w:t>
            </w:r>
            <w:r w:rsidRPr="00312A24">
              <w:rPr>
                <w:rFonts w:ascii="Nirmala UI" w:hAnsi="Nirmala UI" w:cs="Nirmala UI"/>
                <w:lang w:val="pa"/>
              </w:rPr>
              <w:t>।</w:t>
            </w:r>
          </w:p>
        </w:tc>
      </w:tr>
      <w:tr w:rsidR="000A5015" w:rsidRPr="00312A24" w14:paraId="73183584" w14:textId="77777777" w:rsidTr="000D2D08">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14AFA0C7" w14:textId="77777777" w:rsidR="009D031E" w:rsidRPr="00312A24" w:rsidRDefault="00000000" w:rsidP="0093391A">
            <w:pPr>
              <w:pStyle w:val="Image"/>
              <w:spacing w:before="120" w:after="120"/>
              <w:rPr>
                <w:rFonts w:ascii="Nirmala UI" w:hAnsi="Nirmala UI" w:cs="Nirmala UI"/>
              </w:rPr>
            </w:pPr>
            <w:r w:rsidRPr="00312A24">
              <w:rPr>
                <w:rFonts w:ascii="Nirmala UI" w:hAnsi="Nirmala UI" w:cs="Nirmala UI"/>
                <w:noProof/>
              </w:rPr>
              <w:drawing>
                <wp:inline distT="0" distB="0" distL="0" distR="0" wp14:anchorId="70987749" wp14:editId="24252B59">
                  <wp:extent cx="1332000" cy="1332000"/>
                  <wp:effectExtent l="0" t="0" r="1905" b="1905"/>
                  <wp:docPr id="12" name="Picture 12" descr="ਵੈੱਬਸਾਈ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ਵੈੱਬਸਾਈਟ ਦਾ ਚਿੰਨ੍ਹ।"/>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3"/>
          </w:tcPr>
          <w:p w14:paraId="30B7A7A5" w14:textId="02A516F1" w:rsidR="008E2344" w:rsidRPr="00312A24" w:rsidRDefault="008437BD"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AE5AF6">
              <w:rPr>
                <w:rFonts w:ascii="Nirmala UI" w:hAnsi="Nirmala UI" w:cs="Nirmala UI"/>
                <w:lang w:val="pa"/>
              </w:rPr>
              <w:t>ਤੁਸੀਂ</w:t>
            </w:r>
            <w:r w:rsidRPr="00312A24">
              <w:rPr>
                <w:rFonts w:ascii="Nirmala UI" w:hAnsi="Nirmala UI" w:cs="Nirmala UI"/>
                <w:i/>
                <w:iCs/>
                <w:lang w:val="pa"/>
              </w:rPr>
              <w:t xml:space="preserve"> </w:t>
            </w:r>
            <w:r w:rsidRPr="00312A24">
              <w:rPr>
                <w:rFonts w:ascii="Nirmala UI" w:hAnsi="Nirmala UI" w:cs="Nirmala UI"/>
                <w:lang w:val="pa"/>
              </w:rPr>
              <w:t>ਸਾਡੀ ਵੈੱਬਸਾਈਟ 'ਤੇ</w:t>
            </w:r>
            <w:r w:rsidRPr="00312A24">
              <w:rPr>
                <w:rFonts w:ascii="Nirmala UI" w:hAnsi="Nirmala UI" w:cs="Nirmala UI"/>
                <w:i/>
                <w:iCs/>
                <w:lang w:val="pa"/>
              </w:rPr>
              <w:t xml:space="preserve"> ਸੱਭਿਆਚਾਰਕ ਅਤੇ ਭਾਸ਼ਾਈ ਵਿਭਿੰਨਤਾ ਕਾਰਜ ਯੋਜਨਾ </w:t>
            </w:r>
            <w:r w:rsidR="00312A24" w:rsidRPr="00312A24">
              <w:rPr>
                <w:rFonts w:cs="FS Me Pro"/>
                <w:i/>
                <w:iCs/>
                <w:cs/>
                <w:lang w:val="pa" w:bidi="pa"/>
              </w:rPr>
              <w:t>2024</w:t>
            </w:r>
            <w:r w:rsidRPr="00312A24">
              <w:rPr>
                <w:rFonts w:ascii="Nirmala UI" w:hAnsi="Nirmala UI" w:cs="FS Me Pro"/>
                <w:i/>
                <w:iCs/>
                <w:lang w:val="pa"/>
              </w:rPr>
              <w:t>–</w:t>
            </w:r>
            <w:r w:rsidR="00312A24" w:rsidRPr="00312A24">
              <w:rPr>
                <w:rFonts w:cs="FS Me Pro"/>
                <w:i/>
                <w:iCs/>
                <w:cs/>
                <w:lang w:val="pa" w:bidi="pa"/>
              </w:rPr>
              <w:t>2028</w:t>
            </w:r>
            <w:r w:rsidRPr="00312A24">
              <w:rPr>
                <w:rFonts w:ascii="Nirmala UI" w:hAnsi="Nirmala UI" w:cs="Nirmala UI"/>
                <w:i/>
                <w:iCs/>
                <w:lang w:val="pa"/>
              </w:rPr>
              <w:t xml:space="preserve"> </w:t>
            </w:r>
            <w:r w:rsidRPr="00312A24">
              <w:rPr>
                <w:rFonts w:ascii="Nirmala UI" w:hAnsi="Nirmala UI" w:cs="Nirmala UI"/>
                <w:lang w:val="pa"/>
              </w:rPr>
              <w:t>ਲੱਭ ਸਕਦੇ ਹੋ</w:t>
            </w:r>
            <w:r w:rsidRPr="00AE5AF6">
              <w:rPr>
                <w:rFonts w:ascii="Nirmala UI" w:hAnsi="Nirmala UI" w:cs="Nirmala UI"/>
                <w:lang w:val="pa"/>
              </w:rPr>
              <w:t>।</w:t>
            </w:r>
          </w:p>
          <w:p w14:paraId="77437CD0" w14:textId="1C90932B" w:rsidR="00452F6D"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hyperlink r:id="rId18" w:history="1">
              <w:r w:rsidR="00312A24" w:rsidRPr="00312A24">
                <w:rPr>
                  <w:rStyle w:val="Hyperlink"/>
                  <w:rFonts w:cs="FS Me Pro"/>
                  <w:lang w:val="pa"/>
                </w:rPr>
                <w:t>www</w:t>
              </w:r>
              <w:r w:rsidR="001521FB" w:rsidRPr="00312A24">
                <w:rPr>
                  <w:rStyle w:val="Hyperlink"/>
                  <w:rFonts w:ascii="Nirmala UI" w:hAnsi="Nirmala UI" w:cs="Nirmala UI"/>
                  <w:lang w:val="pa"/>
                </w:rPr>
                <w:t>.</w:t>
              </w:r>
              <w:r w:rsidR="00312A24" w:rsidRPr="00312A24">
                <w:rPr>
                  <w:rStyle w:val="Hyperlink"/>
                  <w:rFonts w:cs="FS Me Pro"/>
                  <w:lang w:val="pa"/>
                </w:rPr>
                <w:t>ndis</w:t>
              </w:r>
              <w:r w:rsidR="001521FB" w:rsidRPr="00312A24">
                <w:rPr>
                  <w:rStyle w:val="Hyperlink"/>
                  <w:rFonts w:ascii="Nirmala UI" w:hAnsi="Nirmala UI" w:cs="Nirmala UI"/>
                  <w:lang w:val="pa"/>
                </w:rPr>
                <w:t>.</w:t>
              </w:r>
              <w:r w:rsidR="00312A24" w:rsidRPr="00312A24">
                <w:rPr>
                  <w:rStyle w:val="Hyperlink"/>
                  <w:rFonts w:cs="FS Me Pro"/>
                  <w:lang w:val="pa"/>
                </w:rPr>
                <w:t>gov</w:t>
              </w:r>
              <w:r w:rsidR="001521FB" w:rsidRPr="00312A24">
                <w:rPr>
                  <w:rStyle w:val="Hyperlink"/>
                  <w:rFonts w:ascii="Nirmala UI" w:hAnsi="Nirmala UI" w:cs="Nirmala UI"/>
                  <w:lang w:val="pa"/>
                </w:rPr>
                <w:t>.</w:t>
              </w:r>
              <w:r w:rsidR="00312A24" w:rsidRPr="00312A24">
                <w:rPr>
                  <w:rStyle w:val="Hyperlink"/>
                  <w:rFonts w:cs="FS Me Pro"/>
                  <w:lang w:val="pa"/>
                </w:rPr>
                <w:t>au</w:t>
              </w:r>
              <w:r w:rsidR="001521FB" w:rsidRPr="00312A24">
                <w:rPr>
                  <w:rStyle w:val="Hyperlink"/>
                  <w:rFonts w:ascii="Nirmala UI" w:hAnsi="Nirmala UI" w:cs="Nirmala UI"/>
                  <w:lang w:val="pa"/>
                </w:rPr>
                <w:t>/</w:t>
              </w:r>
              <w:r w:rsidR="00312A24" w:rsidRPr="00312A24">
                <w:rPr>
                  <w:rStyle w:val="Hyperlink"/>
                  <w:rFonts w:cs="FS Me Pro"/>
                  <w:lang w:val="pa"/>
                </w:rPr>
                <w:t>CALD</w:t>
              </w:r>
            </w:hyperlink>
            <w:r w:rsidR="001521FB" w:rsidRPr="00312A24">
              <w:rPr>
                <w:rFonts w:ascii="Nirmala UI" w:hAnsi="Nirmala UI" w:cs="Nirmala UI"/>
                <w:lang w:val="pa"/>
              </w:rPr>
              <w:t xml:space="preserve"> </w:t>
            </w:r>
          </w:p>
        </w:tc>
      </w:tr>
      <w:tr w:rsidR="000A5015" w:rsidRPr="00312A24" w14:paraId="3AC345BE" w14:textId="77777777" w:rsidTr="000D2D08">
        <w:trPr>
          <w:gridAfter w:val="2"/>
          <w:wAfter w:w="17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02C9EFD5" w14:textId="77777777" w:rsidR="00E05DD1" w:rsidRPr="00312A24" w:rsidRDefault="00000000" w:rsidP="008F1375">
            <w:pPr>
              <w:pStyle w:val="Image"/>
              <w:rPr>
                <w:rFonts w:ascii="Nirmala UI" w:hAnsi="Nirmala UI" w:cs="Nirmala UI"/>
              </w:rPr>
            </w:pPr>
            <w:r w:rsidRPr="00312A24">
              <w:rPr>
                <w:rFonts w:ascii="Nirmala UI" w:hAnsi="Nirmala UI" w:cs="Nirmala UI"/>
                <w:noProof/>
              </w:rPr>
              <w:lastRenderedPageBreak/>
              <w:drawing>
                <wp:inline distT="0" distB="0" distL="0" distR="0" wp14:anchorId="40FCCAAD" wp14:editId="3CF8246B">
                  <wp:extent cx="1260000" cy="1122882"/>
                  <wp:effectExtent l="0" t="0" r="0" b="1270"/>
                  <wp:docPr id="56" name="Picture 56" descr="ਕੋਈ ਵਿਅਕਤੀ ਦਸਤਾਵੇਜ਼ ਨੂੰ ਪੜ੍ਹਨ ਵਿੱਚ ਕਿਸੇ ਹੋਰ ਵਿਅਕਤੀ ਦੀ ਮੱਦਦ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ਕੋਈ ਵਿਅਕਤੀ ਦਸਤਾਵੇਜ਼ ਨੂੰ ਪੜ੍ਹਨ ਵਿੱਚ ਕਿਸੇ ਹੋਰ ਵਿਅਕਤੀ ਦੀ ਮੱਦਦ ਕਰ ਰਿਹਾ ਹੈ।"/>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180280FE" w14:textId="77777777" w:rsidR="003D6075"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ਇਸ ਕਾਰਵਾਈ ਯੋਜਨਾ ਨੂੰ ਪੜ੍ਹਨ ਲਈ ਮੱਦਦ ਮੰਗ ਸਕਦੇ ਹੋ।</w:t>
            </w:r>
          </w:p>
          <w:p w14:paraId="331B561C" w14:textId="77777777" w:rsidR="00E05DD1"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ਕੋਈ ਦੋਸਤ, ਪਰਿਵਾਰਕ ਮੈਂਬਰ ਜਾਂ ਸਹਾਇਕ ਵਿਅਕਤੀ ਤੁਹਾਡੀ ਮੱਦਦ ਕਰਨ ਦੇ ਯੋਗ ਹੋ ਸਕਦਾ ਹੈ।</w:t>
            </w:r>
          </w:p>
        </w:tc>
      </w:tr>
      <w:tr w:rsidR="000A5015" w:rsidRPr="00312A24" w14:paraId="764B2A19" w14:textId="77777777" w:rsidTr="000D2D08">
        <w:trPr>
          <w:gridAfter w:val="2"/>
          <w:wAfter w:w="17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0574E21" w14:textId="77777777" w:rsidR="00F767F3" w:rsidRPr="00312A24" w:rsidRDefault="00000000" w:rsidP="008F1375">
            <w:pPr>
              <w:pStyle w:val="Image"/>
              <w:rPr>
                <w:rFonts w:ascii="Nirmala UI" w:hAnsi="Nirmala UI" w:cs="Nirmala UI"/>
                <w:noProof/>
              </w:rPr>
            </w:pPr>
            <w:r w:rsidRPr="00312A24">
              <w:rPr>
                <w:rFonts w:ascii="Nirmala UI" w:hAnsi="Nirmala UI" w:cs="Nirmala UI"/>
                <w:noProof/>
              </w:rPr>
              <w:drawing>
                <wp:inline distT="0" distB="0" distL="0" distR="0" wp14:anchorId="1699E0FC" wp14:editId="2858DB4C">
                  <wp:extent cx="1482725" cy="1482725"/>
                  <wp:effectExtent l="0" t="0" r="3175" b="3175"/>
                  <wp:docPr id="1437398254" name="Picture 2" descr="ਇੱਕ ਵੱਡਾ ਈਜ਼ੀ ਰੀਡ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ਇੱਕ ਵੱਡਾ ਈਜ਼ੀ ਰੀਡ ਦਸਤਾਵੇਜ਼।"/>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05D4C76" w14:textId="77777777" w:rsidR="00F767F3"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ਇਹ ਇੱਕ ਲੰਮਾ ਦਸਤਾਵੇਜ਼ ਹੈ।  </w:t>
            </w:r>
          </w:p>
        </w:tc>
      </w:tr>
      <w:tr w:rsidR="000A5015" w:rsidRPr="00312A24" w14:paraId="125B7FD2" w14:textId="77777777" w:rsidTr="000D2D08">
        <w:trPr>
          <w:gridAfter w:val="2"/>
          <w:wAfter w:w="17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C9AFC1D" w14:textId="77777777" w:rsidR="00F767F3" w:rsidRPr="00312A24" w:rsidRDefault="00000000" w:rsidP="008F1375">
            <w:pPr>
              <w:pStyle w:val="Image"/>
              <w:rPr>
                <w:rFonts w:ascii="Nirmala UI" w:hAnsi="Nirmala UI" w:cs="Nirmala UI"/>
                <w:noProof/>
              </w:rPr>
            </w:pPr>
            <w:r w:rsidRPr="00312A24">
              <w:rPr>
                <w:rFonts w:ascii="Nirmala UI" w:hAnsi="Nirmala UI" w:cs="Nirmala UI"/>
                <w:noProof/>
              </w:rPr>
              <w:drawing>
                <wp:inline distT="0" distB="0" distL="0" distR="0" wp14:anchorId="73E1AB7A" wp14:editId="337C625B">
                  <wp:extent cx="1464021" cy="1572768"/>
                  <wp:effectExtent l="0" t="0" r="3175" b="8890"/>
                  <wp:docPr id="1936304216" name="Picture 3" descr="ਇੱਕ ਵਿਅਕਤੀ ਫੋਲਡਰ ਵਿੱਚ ਕੋਈ ਦਸਤਾਵੇਜ਼ ਪੜ੍ਹ ਰਿਹਾ ਹੈ। ਉਹਨਾਂ ਦੇ ਉੱਪਰ ਇੱਕ ਘੜੀ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ਇੱਕ ਵਿਅਕਤੀ ਫੋਲਡਰ ਵਿੱਚ ਕੋਈ ਦਸਤਾਵੇਜ਼ ਪੜ੍ਹ ਰਿਹਾ ਹੈ। ਉਹਨਾਂ ਦੇ ਉੱਪਰ ਇੱਕ ਘੜੀ ਦਾ ਚਿੰਨ੍ਹ ਹੈ।"/>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0C6C844" w14:textId="77777777" w:rsidR="00F767F3"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ਤੁਹਾਨੂੰ ਇਹ ਸਭ ਇੱਕੋ ਵਾਰ ਪੜ੍ਹਨ ਦੀ ਲੋੜ ਨਹੀਂ ਹੈ।  </w:t>
            </w:r>
          </w:p>
          <w:p w14:paraId="04FDA97B" w14:textId="77777777" w:rsidR="00F767F3"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ਆਪਣਾ ਸਮਾਂ ਲੈ ਸਕਦੇ ਹੋ</w:t>
            </w:r>
          </w:p>
        </w:tc>
      </w:tr>
      <w:tr w:rsidR="000A5015" w:rsidRPr="00312A24" w14:paraId="43233388" w14:textId="77777777" w:rsidTr="000D2D08">
        <w:trPr>
          <w:gridAfter w:val="2"/>
          <w:wAfter w:w="17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B434E3D" w14:textId="77777777" w:rsidR="00F767F3" w:rsidRPr="00312A24" w:rsidRDefault="00000000" w:rsidP="008F1375">
            <w:pPr>
              <w:pStyle w:val="Image"/>
              <w:rPr>
                <w:rFonts w:ascii="Nirmala UI" w:hAnsi="Nirmala UI" w:cs="Nirmala UI"/>
                <w:noProof/>
              </w:rPr>
            </w:pPr>
            <w:r w:rsidRPr="00312A24">
              <w:rPr>
                <w:rFonts w:ascii="Nirmala UI" w:hAnsi="Nirmala UI" w:cs="Nirmala UI"/>
                <w:noProof/>
              </w:rPr>
              <w:drawing>
                <wp:inline distT="0" distB="0" distL="0" distR="0" wp14:anchorId="45D5FA6D" wp14:editId="3CF4F85F">
                  <wp:extent cx="1440000" cy="1440000"/>
                  <wp:effectExtent l="0" t="0" r="8255" b="8255"/>
                  <wp:docPr id="2053108729" name="Picture 1" descr="ਐਬੋਰਿਜ਼ਨਲ ਝੰਡੇ ਅਤੇ ਟੋਰੇਸ ਸਟ੍ਰੇਟ ਆਈਲੈਂਡਰ ਝੰਡੇ ਦੇ ਹੇਠਾਂ 3 ਫਸਟ ਨੇਸ਼ਨਜ਼ ਦੇ ਲੋ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ਐਬੋਰਿਜ਼ਨਲ ਝੰਡੇ ਅਤੇ ਟੋਰੇਸ ਸਟ੍ਰੇਟ ਆਈਲੈਂਡਰ ਝੰਡੇ ਦੇ ਹੇਠਾਂ 3 ਫਸਟ ਨੇਸ਼ਨਜ਼ ਦੇ ਲੋਕ।"/>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401D67C8" w14:textId="77777777" w:rsidR="00F767F3"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ਅਸੀਂ ਐਬੋਰਿਜ਼ਨਲ ਅਤੇ ਟੋਰੇਸ ਸਟ੍ਰੇਟ ਆਈਲੈਂਡਰ ਲੋਕਾਂ ਨੂੰ ਸਾਡੀ ਧਰਤੀ - ਆਸਟ੍ਰੇਲੀਆ ਦੇ ਰਵਾਇਤੀ ਮਾਲਕਾਂ ਵਜੋਂ ਮਾਨਤਾ ਦਿੰਦੇ ਹਾਂ।</w:t>
            </w:r>
          </w:p>
        </w:tc>
      </w:tr>
      <w:tr w:rsidR="000A5015" w:rsidRPr="00312A24" w14:paraId="54566505" w14:textId="77777777" w:rsidTr="000D2D08">
        <w:trPr>
          <w:gridAfter w:val="2"/>
          <w:wAfter w:w="17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87CB402" w14:textId="77777777" w:rsidR="00F767F3" w:rsidRPr="00312A24" w:rsidRDefault="00000000" w:rsidP="008F1375">
            <w:pPr>
              <w:pStyle w:val="Image"/>
              <w:rPr>
                <w:rFonts w:ascii="Nirmala UI" w:hAnsi="Nirmala UI" w:cs="Nirmala UI"/>
                <w:noProof/>
              </w:rPr>
            </w:pPr>
            <w:r w:rsidRPr="00312A24">
              <w:rPr>
                <w:rFonts w:ascii="Nirmala UI" w:hAnsi="Nirmala UI" w:cs="Nirmala UI"/>
                <w:noProof/>
                <w:lang w:eastAsia="en-AU"/>
              </w:rPr>
              <w:drawing>
                <wp:inline distT="0" distB="0" distL="0" distR="0" wp14:anchorId="1CE92703" wp14:editId="378A510B">
                  <wp:extent cx="1440000" cy="1080000"/>
                  <wp:effectExtent l="0" t="0" r="8255" b="6350"/>
                  <wp:docPr id="1948645758" name="Picture 1948645758" descr="ਸਮੁੰਦਰੀ ਤੱ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ਸਮੁੰਦਰੀ ਤੱਟ।"/>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23129522" w14:textId="77777777" w:rsidR="00F767F3" w:rsidRPr="00312A24" w:rsidRDefault="00000000" w:rsidP="000D2D08">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ਉਹ ਪਹਿਲੇ ਲੋਕ ਸਨ ਜੋ ਇਹਨਾਂ 'ਤੇ ਰਹਿੰਦੇ ਹਨ ਅਤੇ ਇਹਨਾਂ ਦੀ ਵਰਤੋਂ ਕਰਦੇ ਸਨ:</w:t>
            </w:r>
          </w:p>
          <w:p w14:paraId="1AEFFC1E" w14:textId="77777777" w:rsidR="00F767F3" w:rsidRPr="00312A24" w:rsidRDefault="00000000" w:rsidP="000D2D08">
            <w:pPr>
              <w:pStyle w:val="ListParagraph"/>
              <w:numPr>
                <w:ilvl w:val="0"/>
                <w:numId w:val="74"/>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ਜ਼ਮੀਨਾਂ </w:t>
            </w:r>
          </w:p>
          <w:p w14:paraId="03A7B84F" w14:textId="77777777" w:rsidR="00F767F3" w:rsidRPr="00312A24" w:rsidRDefault="00000000" w:rsidP="000D2D08">
            <w:pPr>
              <w:pStyle w:val="ListParagraph"/>
              <w:numPr>
                <w:ilvl w:val="0"/>
                <w:numId w:val="13"/>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ਪਾਣੀਆਂ।</w:t>
            </w:r>
          </w:p>
        </w:tc>
      </w:tr>
    </w:tbl>
    <w:p w14:paraId="116E651C" w14:textId="77777777" w:rsidR="00EC64ED" w:rsidRPr="00312A24" w:rsidRDefault="00000000" w:rsidP="00EC64ED">
      <w:pPr>
        <w:spacing w:before="0" w:after="0" w:line="240" w:lineRule="auto"/>
        <w:rPr>
          <w:rFonts w:ascii="Nirmala UI" w:hAnsi="Nirmala UI" w:cs="Nirmala UI"/>
        </w:rPr>
      </w:pPr>
      <w:r w:rsidRPr="00312A24">
        <w:rPr>
          <w:rFonts w:ascii="Nirmala UI" w:hAnsi="Nirmala UI" w:cs="Nirmala UI"/>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ascii="Nirmala UI" w:hAnsi="Nirmala UI" w:cs="Nirmala UI"/>
          <w:b w:val="0"/>
          <w:bCs w:val="0"/>
          <w:color w:val="auto"/>
          <w:sz w:val="28"/>
          <w:szCs w:val="22"/>
          <w:lang w:val="en-AU" w:eastAsia="en-US"/>
        </w:rPr>
        <w:id w:val="-292286031"/>
        <w:docPartObj>
          <w:docPartGallery w:val="Table of Contents"/>
          <w:docPartUnique/>
        </w:docPartObj>
      </w:sdtPr>
      <w:sdtEndPr>
        <w:rPr>
          <w:noProof/>
          <w:szCs w:val="28"/>
        </w:rPr>
      </w:sdtEndPr>
      <w:sdtContent>
        <w:p w14:paraId="5329930D" w14:textId="77777777" w:rsidR="00707F69" w:rsidRPr="00312A24" w:rsidRDefault="00000000" w:rsidP="003D6075">
          <w:pPr>
            <w:pStyle w:val="TOCHeading"/>
            <w:rPr>
              <w:rFonts w:ascii="Nirmala UI" w:hAnsi="Nirmala UI" w:cs="Nirmala UI"/>
              <w:noProof/>
            </w:rPr>
          </w:pPr>
          <w:r w:rsidRPr="00312A24">
            <w:rPr>
              <w:rFonts w:ascii="Nirmala UI" w:hAnsi="Nirmala UI" w:cs="Nirmala UI"/>
              <w:lang w:val="pa"/>
            </w:rPr>
            <w:t>ਇਸ ਕਾਰਜ ਯੋਜਨਾ ਵਿੱਚ ਕੀ ਹੈ?</w:t>
          </w:r>
          <w:r w:rsidRPr="00312A24">
            <w:rPr>
              <w:rFonts w:ascii="Nirmala UI" w:hAnsi="Nirmala UI" w:cs="Nirmala UI"/>
              <w:szCs w:val="26"/>
            </w:rPr>
            <w:fldChar w:fldCharType="begin"/>
          </w:r>
          <w:r w:rsidRPr="00312A24">
            <w:rPr>
              <w:rFonts w:ascii="Nirmala UI" w:hAnsi="Nirmala UI" w:cs="Nirmala UI"/>
              <w:lang w:val="pa"/>
            </w:rPr>
            <w:instrText xml:space="preserve"> TOC \h \z \t "Heading 2,1,Heading 2 Numbered,1" </w:instrText>
          </w:r>
          <w:r w:rsidRPr="00312A24">
            <w:rPr>
              <w:rFonts w:ascii="Nirmala UI" w:hAnsi="Nirmala UI" w:cs="Nirmala UI"/>
              <w:szCs w:val="26"/>
            </w:rPr>
            <w:fldChar w:fldCharType="separate"/>
          </w:r>
        </w:p>
        <w:p w14:paraId="7CFB362E" w14:textId="01902B28" w:rsidR="000A5015" w:rsidRPr="00312A24" w:rsidRDefault="00000000">
          <w:pPr>
            <w:pStyle w:val="TOC1"/>
            <w:rPr>
              <w:rFonts w:ascii="Nirmala UI" w:hAnsi="Nirmala UI" w:cs="Nirmala UI"/>
              <w:sz w:val="22"/>
            </w:rPr>
          </w:pPr>
          <w:hyperlink w:anchor="_Toc256000000" w:history="1">
            <w:r w:rsidR="00312A24" w:rsidRPr="00312A24">
              <w:rPr>
                <w:rStyle w:val="Hyperlink"/>
                <w:rFonts w:cs="FS Me Pro"/>
                <w:lang w:val="pa"/>
              </w:rPr>
              <w:t>CALD</w:t>
            </w:r>
            <w:r w:rsidRPr="00312A24">
              <w:rPr>
                <w:rStyle w:val="Hyperlink"/>
                <w:rFonts w:ascii="Nirmala UI" w:hAnsi="Nirmala UI" w:cs="Nirmala UI"/>
                <w:lang w:val="pa"/>
              </w:rPr>
              <w:t xml:space="preserve"> ਦਾ ਕੀ ਮਤਲਬ ਹੈ?</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_Toc256000000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5</w:t>
            </w:r>
            <w:r w:rsidRPr="00312A24">
              <w:rPr>
                <w:rFonts w:ascii="Nirmala UI" w:hAnsi="Nirmala UI" w:cs="Nirmala UI"/>
              </w:rPr>
              <w:fldChar w:fldCharType="end"/>
            </w:r>
          </w:hyperlink>
        </w:p>
        <w:p w14:paraId="4C5A8875" w14:textId="23744FDE" w:rsidR="000A5015" w:rsidRPr="00312A24" w:rsidRDefault="00000000">
          <w:pPr>
            <w:pStyle w:val="TOC1"/>
            <w:rPr>
              <w:rFonts w:ascii="Nirmala UI" w:hAnsi="Nirmala UI" w:cs="Nirmala UI"/>
              <w:sz w:val="22"/>
            </w:rPr>
          </w:pPr>
          <w:hyperlink w:anchor="_Toc256000001" w:history="1">
            <w:r w:rsidRPr="00312A24">
              <w:rPr>
                <w:rStyle w:val="Hyperlink"/>
                <w:rFonts w:ascii="Nirmala UI" w:hAnsi="Nirmala UI" w:cs="Nirmala UI"/>
                <w:lang w:val="pa"/>
              </w:rPr>
              <w:t>ਸਾਡੀ ਕਾਰਜ ਯੋਜਨਾ ਬਾਰੇ</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_Toc256000001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7</w:t>
            </w:r>
            <w:r w:rsidRPr="00312A24">
              <w:rPr>
                <w:rFonts w:ascii="Nirmala UI" w:hAnsi="Nirmala UI" w:cs="Nirmala UI"/>
              </w:rPr>
              <w:fldChar w:fldCharType="end"/>
            </w:r>
          </w:hyperlink>
        </w:p>
        <w:p w14:paraId="4831D32F" w14:textId="0FE71C3E" w:rsidR="000A5015" w:rsidRPr="00312A24" w:rsidRDefault="00000000">
          <w:pPr>
            <w:pStyle w:val="TOC1"/>
            <w:rPr>
              <w:rFonts w:ascii="Nirmala UI" w:hAnsi="Nirmala UI" w:cs="Nirmala UI"/>
              <w:sz w:val="22"/>
            </w:rPr>
          </w:pPr>
          <w:hyperlink w:anchor="_Toc256000002" w:history="1">
            <w:r w:rsidR="00312A24" w:rsidRPr="00312A24">
              <w:rPr>
                <w:rStyle w:val="Hyperlink"/>
                <w:rFonts w:cs="Raavi"/>
                <w:cs/>
                <w:lang w:val="pa" w:bidi="pa"/>
              </w:rPr>
              <w:t>1</w:t>
            </w:r>
            <w:r w:rsidRPr="00312A24">
              <w:rPr>
                <w:rStyle w:val="Hyperlink"/>
                <w:rFonts w:ascii="Nirmala UI" w:hAnsi="Nirmala UI" w:cs="Nirmala UI"/>
                <w:lang w:val="pa"/>
              </w:rPr>
              <w:t xml:space="preserve">. ਜਦੋਂ ਅਸੀਂ ਕੰਮ ਕਰਦੇ ਹਾਂ ਤਾਂ </w:t>
            </w:r>
            <w:r w:rsidR="00312A24" w:rsidRPr="00312A24">
              <w:rPr>
                <w:rStyle w:val="Hyperlink"/>
                <w:rFonts w:cs="FS Me Pro"/>
                <w:lang w:val="pa"/>
              </w:rPr>
              <w:t>CALD</w:t>
            </w:r>
            <w:r w:rsidRPr="00312A24">
              <w:rPr>
                <w:rStyle w:val="Hyperlink"/>
                <w:rFonts w:ascii="Nirmala UI" w:hAnsi="Nirmala UI" w:cs="Nirmala UI"/>
                <w:lang w:val="pa"/>
              </w:rPr>
              <w:t xml:space="preserve"> ਭਾਗੀਦਾਰਾਂ 'ਤੇ ਧਿਆਨ-ਕੇਂਦਰਿਤ ਕਰਨਾ</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_Toc256000002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8</w:t>
            </w:r>
            <w:r w:rsidRPr="00312A24">
              <w:rPr>
                <w:rFonts w:ascii="Nirmala UI" w:hAnsi="Nirmala UI" w:cs="Nirmala UI"/>
              </w:rPr>
              <w:fldChar w:fldCharType="end"/>
            </w:r>
          </w:hyperlink>
        </w:p>
        <w:p w14:paraId="3A7F9461" w14:textId="11F6A047" w:rsidR="000A5015" w:rsidRPr="00312A24" w:rsidRDefault="00000000">
          <w:pPr>
            <w:pStyle w:val="TOC1"/>
            <w:rPr>
              <w:rFonts w:ascii="Nirmala UI" w:hAnsi="Nirmala UI" w:cs="Nirmala UI"/>
              <w:sz w:val="22"/>
            </w:rPr>
          </w:pPr>
          <w:hyperlink w:anchor="_Toc256000003" w:history="1">
            <w:r w:rsidR="00312A24" w:rsidRPr="00312A24">
              <w:rPr>
                <w:rStyle w:val="Hyperlink"/>
                <w:rFonts w:cs="Raavi"/>
                <w:cs/>
                <w:lang w:val="pa" w:bidi="pa"/>
              </w:rPr>
              <w:t>2</w:t>
            </w:r>
            <w:r w:rsidR="00B676E1" w:rsidRPr="00312A24">
              <w:rPr>
                <w:rStyle w:val="Hyperlink"/>
                <w:rFonts w:ascii="Nirmala UI" w:hAnsi="Nirmala UI" w:cs="Nirmala UI"/>
                <w:lang w:val="pa"/>
              </w:rPr>
              <w:t>. ਇਹ ਯਕੀਨੀ ਬਣਾਉਣਾ ਕਿ ਸਾਡੇ ਸਟਾਫ਼ ਕੋਲ ਸਹੀ ਹੁਨਰ ਹਨ</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_Toc256000003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16</w:t>
            </w:r>
            <w:r w:rsidRPr="00312A24">
              <w:rPr>
                <w:rFonts w:ascii="Nirmala UI" w:hAnsi="Nirmala UI" w:cs="Nirmala UI"/>
              </w:rPr>
              <w:fldChar w:fldCharType="end"/>
            </w:r>
          </w:hyperlink>
        </w:p>
        <w:p w14:paraId="4B6C3311" w14:textId="3EDD7189" w:rsidR="000A5015" w:rsidRPr="00312A24" w:rsidRDefault="00000000">
          <w:pPr>
            <w:pStyle w:val="TOC1"/>
            <w:rPr>
              <w:rFonts w:ascii="Nirmala UI" w:hAnsi="Nirmala UI" w:cs="Nirmala UI"/>
              <w:sz w:val="22"/>
            </w:rPr>
          </w:pPr>
          <w:hyperlink w:anchor="_Toc256000004" w:history="1">
            <w:r w:rsidR="00312A24" w:rsidRPr="00312A24">
              <w:rPr>
                <w:rStyle w:val="Hyperlink"/>
                <w:rFonts w:cs="Raavi"/>
                <w:cs/>
                <w:lang w:val="pa" w:bidi="pa"/>
              </w:rPr>
              <w:t>3</w:t>
            </w:r>
            <w:r w:rsidR="00B676E1" w:rsidRPr="00312A24">
              <w:rPr>
                <w:rStyle w:val="Hyperlink"/>
                <w:rFonts w:ascii="Nirmala UI" w:hAnsi="Nirmala UI" w:cs="Nirmala UI"/>
                <w:lang w:val="pa"/>
              </w:rPr>
              <w:t>. ਅਸੀਂ ਜਾਣਕਾਰੀ ਕਿਵੇਂ ਸਾਂਝੀ ਕਰਦੇ ਹਾਂ</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_Toc256000004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23</w:t>
            </w:r>
            <w:r w:rsidRPr="00312A24">
              <w:rPr>
                <w:rFonts w:ascii="Nirmala UI" w:hAnsi="Nirmala UI" w:cs="Nirmala UI"/>
              </w:rPr>
              <w:fldChar w:fldCharType="end"/>
            </w:r>
          </w:hyperlink>
        </w:p>
        <w:p w14:paraId="10EFE740" w14:textId="1E0E7AE6" w:rsidR="000A5015" w:rsidRPr="00312A24" w:rsidRDefault="00000000">
          <w:pPr>
            <w:pStyle w:val="TOC1"/>
            <w:rPr>
              <w:rFonts w:ascii="Nirmala UI" w:hAnsi="Nirmala UI" w:cs="Nirmala UI"/>
              <w:sz w:val="22"/>
            </w:rPr>
          </w:pPr>
          <w:hyperlink w:anchor="_Toc256000005" w:history="1">
            <w:r w:rsidR="00312A24" w:rsidRPr="00312A24">
              <w:rPr>
                <w:rStyle w:val="Hyperlink"/>
                <w:rFonts w:cs="Raavi"/>
                <w:cs/>
                <w:lang w:val="pa" w:bidi="pa"/>
              </w:rPr>
              <w:t>4</w:t>
            </w:r>
            <w:r w:rsidR="00B676E1" w:rsidRPr="00312A24">
              <w:rPr>
                <w:rStyle w:val="Hyperlink"/>
                <w:rFonts w:ascii="Nirmala UI" w:hAnsi="Nirmala UI" w:cs="Nirmala UI"/>
                <w:lang w:val="pa"/>
              </w:rPr>
              <w:t>. ਚੋਣ ਅਤੇ ਨਿਯੰਤਰਣ</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_Toc256000005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31</w:t>
            </w:r>
            <w:r w:rsidRPr="00312A24">
              <w:rPr>
                <w:rFonts w:ascii="Nirmala UI" w:hAnsi="Nirmala UI" w:cs="Nirmala UI"/>
              </w:rPr>
              <w:fldChar w:fldCharType="end"/>
            </w:r>
          </w:hyperlink>
        </w:p>
        <w:p w14:paraId="5E872E15" w14:textId="17A19AF9" w:rsidR="000A5015" w:rsidRPr="00312A24" w:rsidRDefault="00000000">
          <w:pPr>
            <w:pStyle w:val="TOC1"/>
            <w:rPr>
              <w:rFonts w:ascii="Nirmala UI" w:hAnsi="Nirmala UI" w:cs="Nirmala UI"/>
              <w:sz w:val="22"/>
            </w:rPr>
          </w:pPr>
          <w:hyperlink w:anchor="_Toc256000006" w:history="1">
            <w:r w:rsidR="00312A24" w:rsidRPr="00312A24">
              <w:rPr>
                <w:rStyle w:val="Hyperlink"/>
                <w:rFonts w:cs="Raavi"/>
                <w:cs/>
                <w:lang w:val="pa" w:bidi="pa"/>
              </w:rPr>
              <w:t>5</w:t>
            </w:r>
            <w:r w:rsidR="00B676E1" w:rsidRPr="00312A24">
              <w:rPr>
                <w:rStyle w:val="Hyperlink"/>
                <w:rFonts w:ascii="Nirmala UI" w:hAnsi="Nirmala UI" w:cs="Nirmala UI"/>
                <w:lang w:val="pa"/>
              </w:rPr>
              <w:t xml:space="preserve">. </w:t>
            </w:r>
            <w:r w:rsidR="00312A24" w:rsidRPr="00312A24">
              <w:rPr>
                <w:rStyle w:val="Hyperlink"/>
                <w:rFonts w:cs="FS Me Pro"/>
                <w:lang w:val="pa"/>
              </w:rPr>
              <w:t>CALD</w:t>
            </w:r>
            <w:r w:rsidR="00B676E1" w:rsidRPr="00312A24">
              <w:rPr>
                <w:rStyle w:val="Hyperlink"/>
                <w:rFonts w:ascii="Nirmala UI" w:hAnsi="Nirmala UI" w:cs="Nirmala UI"/>
                <w:lang w:val="pa"/>
              </w:rPr>
              <w:t xml:space="preserve"> ਭਾਗੀਦਾਰਾਂ ਬਾਰੇ ਡੇਟਾ</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_Toc256000006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37</w:t>
            </w:r>
            <w:r w:rsidRPr="00312A24">
              <w:rPr>
                <w:rFonts w:ascii="Nirmala UI" w:hAnsi="Nirmala UI" w:cs="Nirmala UI"/>
              </w:rPr>
              <w:fldChar w:fldCharType="end"/>
            </w:r>
          </w:hyperlink>
        </w:p>
        <w:p w14:paraId="02FFBF70" w14:textId="27408C9B" w:rsidR="000A5015" w:rsidRPr="00312A24" w:rsidRDefault="00000000">
          <w:pPr>
            <w:pStyle w:val="TOC1"/>
            <w:rPr>
              <w:rFonts w:ascii="Nirmala UI" w:hAnsi="Nirmala UI" w:cs="Nirmala UI"/>
              <w:sz w:val="22"/>
            </w:rPr>
          </w:pPr>
          <w:hyperlink w:anchor="_Toc256000007" w:history="1">
            <w:r w:rsidR="00312A24" w:rsidRPr="00312A24">
              <w:rPr>
                <w:rStyle w:val="Hyperlink"/>
                <w:rFonts w:cs="Raavi"/>
                <w:cs/>
                <w:lang w:val="pa" w:bidi="pa"/>
              </w:rPr>
              <w:t>6</w:t>
            </w:r>
            <w:r w:rsidR="00B676E1" w:rsidRPr="00312A24">
              <w:rPr>
                <w:rStyle w:val="Hyperlink"/>
                <w:rFonts w:ascii="Nirmala UI" w:hAnsi="Nirmala UI" w:cs="Nirmala UI"/>
                <w:lang w:val="pa"/>
              </w:rPr>
              <w:t>. ਅਸੀਂ ਭਾਈਚਾਰੇ ਨਾਲ ਕਿਵੇਂ ਜੁੜਦੇ ਹਾਂ</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_Toc256000007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40</w:t>
            </w:r>
            <w:r w:rsidRPr="00312A24">
              <w:rPr>
                <w:rFonts w:ascii="Nirmala UI" w:hAnsi="Nirmala UI" w:cs="Nirmala UI"/>
              </w:rPr>
              <w:fldChar w:fldCharType="end"/>
            </w:r>
          </w:hyperlink>
        </w:p>
        <w:p w14:paraId="285FDD11" w14:textId="4836E1FC" w:rsidR="000A5015" w:rsidRPr="00312A24" w:rsidRDefault="00000000">
          <w:pPr>
            <w:pStyle w:val="TOC1"/>
            <w:rPr>
              <w:rFonts w:ascii="Nirmala UI" w:hAnsi="Nirmala UI" w:cs="Nirmala UI"/>
              <w:sz w:val="22"/>
            </w:rPr>
          </w:pPr>
          <w:hyperlink w:anchor="_Toc256000008" w:history="1">
            <w:r w:rsidRPr="00312A24">
              <w:rPr>
                <w:rStyle w:val="Hyperlink"/>
                <w:rFonts w:ascii="Nirmala UI" w:hAnsi="Nirmala UI" w:cs="Nirmala UI"/>
                <w:lang w:val="pa"/>
              </w:rPr>
              <w:t>ਹੋਰ ਜਾਣਕਾਰੀ</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_Toc256000008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45</w:t>
            </w:r>
            <w:r w:rsidRPr="00312A24">
              <w:rPr>
                <w:rFonts w:ascii="Nirmala UI" w:hAnsi="Nirmala UI" w:cs="Nirmala UI"/>
              </w:rPr>
              <w:fldChar w:fldCharType="end"/>
            </w:r>
          </w:hyperlink>
        </w:p>
        <w:p w14:paraId="00B0A38F" w14:textId="12DFCA86" w:rsidR="000A5015" w:rsidRPr="00312A24" w:rsidRDefault="00000000">
          <w:pPr>
            <w:pStyle w:val="TOC1"/>
            <w:rPr>
              <w:rFonts w:ascii="Nirmala UI" w:hAnsi="Nirmala UI" w:cs="Nirmala UI"/>
              <w:sz w:val="22"/>
            </w:rPr>
          </w:pPr>
          <w:hyperlink w:anchor="_Toc256000009" w:history="1">
            <w:r w:rsidRPr="00312A24">
              <w:rPr>
                <w:rStyle w:val="Hyperlink"/>
                <w:rFonts w:ascii="Nirmala UI" w:hAnsi="Nirmala UI" w:cs="Nirmala UI"/>
                <w:lang w:val="pa"/>
              </w:rPr>
              <w:t>ਸ਼ਬਦ ਸੂਚੀ</w:t>
            </w:r>
            <w:r w:rsidRPr="00312A24">
              <w:rPr>
                <w:rFonts w:ascii="Nirmala UI" w:hAnsi="Nirmala UI" w:cs="Nirmala UI"/>
              </w:rPr>
              <w:tab/>
            </w:r>
            <w:r w:rsidRPr="00312A24">
              <w:rPr>
                <w:rFonts w:ascii="Nirmala UI" w:hAnsi="Nirmala UI" w:cs="Nirmala UI"/>
              </w:rPr>
              <w:fldChar w:fldCharType="begin"/>
            </w:r>
            <w:r w:rsidRPr="00312A24">
              <w:rPr>
                <w:rFonts w:ascii="Nirmala UI" w:hAnsi="Nirmala UI" w:cs="Nirmala UI"/>
              </w:rPr>
              <w:instrText xml:space="preserve"> PAGEREF _Toc256000009 \h </w:instrText>
            </w:r>
            <w:r w:rsidRPr="00312A24">
              <w:rPr>
                <w:rFonts w:ascii="Nirmala UI" w:hAnsi="Nirmala UI" w:cs="Nirmala UI"/>
              </w:rPr>
            </w:r>
            <w:r w:rsidRPr="00312A24">
              <w:rPr>
                <w:rFonts w:ascii="Nirmala UI" w:hAnsi="Nirmala UI" w:cs="Nirmala UI"/>
              </w:rPr>
              <w:fldChar w:fldCharType="separate"/>
            </w:r>
            <w:r w:rsidR="00AE5AF6">
              <w:rPr>
                <w:rFonts w:ascii="Nirmala UI" w:hAnsi="Nirmala UI" w:cs="Nirmala UI"/>
              </w:rPr>
              <w:t>47</w:t>
            </w:r>
            <w:r w:rsidRPr="00312A24">
              <w:rPr>
                <w:rFonts w:ascii="Nirmala UI" w:hAnsi="Nirmala UI" w:cs="Nirmala UI"/>
              </w:rPr>
              <w:fldChar w:fldCharType="end"/>
            </w:r>
          </w:hyperlink>
        </w:p>
        <w:p w14:paraId="137F48EB" w14:textId="77777777" w:rsidR="00B676E1" w:rsidRPr="00312A24" w:rsidRDefault="00000000" w:rsidP="0026072B">
          <w:pPr>
            <w:rPr>
              <w:rFonts w:ascii="Nirmala UI" w:hAnsi="Nirmala UI" w:cs="Nirmala UI"/>
            </w:rPr>
          </w:pPr>
          <w:r w:rsidRPr="00312A24">
            <w:rPr>
              <w:rFonts w:ascii="Nirmala UI" w:hAnsi="Nirmala UI" w:cs="Nirmala UI"/>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46" w:displacedByCustomXml="prev"/>
    <w:bookmarkStart w:id="93" w:name="_Toc43391495" w:displacedByCustomXml="prev"/>
    <w:bookmarkStart w:id="94" w:name="_Toc6390577" w:displacedByCustomXml="prev"/>
    <w:bookmarkStart w:id="95" w:name="_Toc12634028" w:displacedByCustomXml="prev"/>
    <w:p w14:paraId="151D1A0B" w14:textId="1A6C5AF5" w:rsidR="008753A2" w:rsidRPr="00312A24" w:rsidRDefault="00312A24" w:rsidP="008753A2">
      <w:pPr>
        <w:pStyle w:val="Heading2"/>
        <w:rPr>
          <w:rFonts w:ascii="Nirmala UI" w:hAnsi="Nirmala UI" w:cs="Nirmala UI"/>
          <w:lang w:val="en-AU"/>
        </w:rPr>
      </w:pPr>
      <w:bookmarkStart w:id="96" w:name="_Toc256000000"/>
      <w:bookmarkStart w:id="97" w:name="_Toc145425733"/>
      <w:bookmarkEnd w:id="93"/>
      <w:bookmarkEnd w:id="92"/>
      <w:r w:rsidRPr="00312A24">
        <w:rPr>
          <w:rFonts w:cs="FS Me Pro"/>
          <w:lang w:val="pa"/>
        </w:rPr>
        <w:lastRenderedPageBreak/>
        <w:t>CALD</w:t>
      </w:r>
      <w:r w:rsidRPr="00312A24">
        <w:rPr>
          <w:rFonts w:ascii="Nirmala UI" w:hAnsi="Nirmala UI" w:cs="Nirmala UI"/>
          <w:lang w:val="pa"/>
        </w:rPr>
        <w:t xml:space="preserve"> ਦਾ ਕੀ ਮਤਲਬ ਹੈ?</w:t>
      </w:r>
      <w:bookmarkEnd w:id="96"/>
      <w:bookmarkEnd w:id="97"/>
    </w:p>
    <w:tbl>
      <w:tblPr>
        <w:tblW w:w="9241" w:type="dxa"/>
        <w:tblLayout w:type="fixed"/>
        <w:tblLook w:val="04A0" w:firstRow="1" w:lastRow="0" w:firstColumn="1" w:lastColumn="0" w:noHBand="0" w:noVBand="1"/>
      </w:tblPr>
      <w:tblGrid>
        <w:gridCol w:w="2551"/>
        <w:gridCol w:w="6576"/>
        <w:gridCol w:w="114"/>
      </w:tblGrid>
      <w:tr w:rsidR="000A5015" w:rsidRPr="00312A24" w14:paraId="4B65FE0F" w14:textId="77777777" w:rsidTr="0093391A">
        <w:trPr>
          <w:trHeight w:val="3742"/>
        </w:trPr>
        <w:tc>
          <w:tcPr>
            <w:tcW w:w="2551" w:type="dxa"/>
            <w:vAlign w:val="center"/>
          </w:tcPr>
          <w:p w14:paraId="187CDF98"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5053DA41" wp14:editId="3BE8BF7D">
                  <wp:extent cx="1440000" cy="1440000"/>
                  <wp:effectExtent l="0" t="0" r="8255" b="8255"/>
                  <wp:docPr id="5" name="Picture 5"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3 ਸਪੀਚ ਬੁਲਬਲਿਆਂ ਦੇ ਹੇਠਾਂ CALD ਲੋਕਾਂ ਦਾ ਇੱਕ ਗਰੁੱਪ ਜੋ 3 ਵੱਖ-ਵੱਖ ਭਾਸ਼ਾਵਾਂ ਵਿੱਚ 'ਹੈਲੋ' ਕਹਿ ਰਹੇ ਹਨ।"/>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099A7FE9" w14:textId="4859DF96" w:rsidR="008753A2" w:rsidRPr="00312A24" w:rsidRDefault="00000000" w:rsidP="002C7DF0">
            <w:pPr>
              <w:rPr>
                <w:rFonts w:ascii="Nirmala UI" w:hAnsi="Nirmala UI" w:cs="Nirmala UI"/>
              </w:rPr>
            </w:pPr>
            <w:r w:rsidRPr="00312A24">
              <w:rPr>
                <w:rStyle w:val="Strong"/>
                <w:rFonts w:ascii="Nirmala UI" w:hAnsi="Nirmala UI" w:cs="Nirmala UI"/>
                <w:lang w:val="pa"/>
              </w:rPr>
              <w:t>ਸੱਭਿਆਚਾਰਕ ਅਤੇ ਭਾਸ਼ਾਈ ਤੌਰ 'ਤੇ ਵਿਭਿੰਨ (</w:t>
            </w:r>
            <w:r w:rsidR="00312A24" w:rsidRPr="00312A24">
              <w:rPr>
                <w:rStyle w:val="Strong"/>
                <w:rFonts w:cs="FS Me Pro"/>
                <w:lang w:val="pa"/>
              </w:rPr>
              <w:t>CALD</w:t>
            </w:r>
            <w:r w:rsidRPr="00312A24">
              <w:rPr>
                <w:rStyle w:val="Strong"/>
                <w:rFonts w:ascii="Nirmala UI" w:hAnsi="Nirmala UI" w:cs="Nirmala UI"/>
                <w:lang w:val="pa"/>
              </w:rPr>
              <w:t xml:space="preserve">) </w:t>
            </w:r>
            <w:r w:rsidR="00754D1B" w:rsidRPr="00312A24">
              <w:rPr>
                <w:rFonts w:ascii="Nirmala UI" w:hAnsi="Nirmala UI" w:cs="Nirmala UI"/>
                <w:lang w:val="pa"/>
              </w:rPr>
              <w:t>ਲੋਕ ਉਹ ਲੋਕ ਹਨ ਜੋ:</w:t>
            </w:r>
          </w:p>
          <w:p w14:paraId="0729B386" w14:textId="77777777" w:rsidR="008753A2" w:rsidRPr="00312A24" w:rsidRDefault="00000000" w:rsidP="008753A2">
            <w:pPr>
              <w:pStyle w:val="ListParagraph"/>
              <w:numPr>
                <w:ilvl w:val="0"/>
                <w:numId w:val="2"/>
              </w:numPr>
              <w:rPr>
                <w:rFonts w:ascii="Nirmala UI" w:hAnsi="Nirmala UI" w:cs="Nirmala UI"/>
              </w:rPr>
            </w:pPr>
            <w:r w:rsidRPr="00312A24">
              <w:rPr>
                <w:rFonts w:ascii="Nirmala UI" w:hAnsi="Nirmala UI" w:cs="Nirmala UI"/>
                <w:lang w:val="pa"/>
              </w:rPr>
              <w:t>ਵੱਖ-ਵੱਖ ਪਿਛੋਕੜਾਂ ਤੋਂ ਆਉਂਦੇ ਹਨ</w:t>
            </w:r>
          </w:p>
          <w:p w14:paraId="65D8DB67" w14:textId="77777777" w:rsidR="008753A2" w:rsidRPr="00312A24" w:rsidRDefault="00000000" w:rsidP="008753A2">
            <w:pPr>
              <w:pStyle w:val="ListParagraph"/>
              <w:numPr>
                <w:ilvl w:val="0"/>
                <w:numId w:val="2"/>
              </w:numPr>
              <w:rPr>
                <w:rFonts w:ascii="Nirmala UI" w:hAnsi="Nirmala UI" w:cs="Nirmala UI"/>
              </w:rPr>
            </w:pPr>
            <w:r w:rsidRPr="00312A24">
              <w:rPr>
                <w:rFonts w:ascii="Nirmala UI" w:hAnsi="Nirmala UI" w:cs="Nirmala UI"/>
                <w:lang w:val="pa"/>
              </w:rPr>
              <w:t>ਅੰਗਰੇਜ਼ੀ ਤੋਂ ਇਲਾਵਾ ਹੋਰ ਭਾਸ਼ਾਵਾਂ ਬੋਲਦੇ ਹਨ।</w:t>
            </w:r>
          </w:p>
        </w:tc>
      </w:tr>
      <w:tr w:rsidR="000A5015" w:rsidRPr="00312A24" w14:paraId="3F44DE3D" w14:textId="77777777" w:rsidTr="002C7DF0">
        <w:trPr>
          <w:gridAfter w:val="1"/>
          <w:wAfter w:w="114" w:type="dxa"/>
        </w:trPr>
        <w:tc>
          <w:tcPr>
            <w:tcW w:w="2551" w:type="dxa"/>
            <w:vAlign w:val="center"/>
          </w:tcPr>
          <w:p w14:paraId="22D05C5E" w14:textId="77777777" w:rsidR="008753A2" w:rsidRPr="00312A24" w:rsidRDefault="008753A2" w:rsidP="002C7DF0">
            <w:pPr>
              <w:pStyle w:val="Image"/>
              <w:spacing w:before="480" w:after="0"/>
              <w:rPr>
                <w:rFonts w:ascii="Nirmala UI" w:hAnsi="Nirmala UI" w:cs="Nirmala UI"/>
              </w:rPr>
            </w:pPr>
          </w:p>
        </w:tc>
        <w:tc>
          <w:tcPr>
            <w:tcW w:w="6576" w:type="dxa"/>
            <w:vAlign w:val="center"/>
          </w:tcPr>
          <w:p w14:paraId="2E74509A" w14:textId="77777777" w:rsidR="008753A2" w:rsidRPr="00312A24" w:rsidRDefault="00000000" w:rsidP="002C7DF0">
            <w:pPr>
              <w:spacing w:before="480" w:after="0"/>
              <w:rPr>
                <w:rFonts w:ascii="Nirmala UI" w:hAnsi="Nirmala UI" w:cs="Nirmala UI"/>
              </w:rPr>
            </w:pPr>
            <w:r w:rsidRPr="00312A24">
              <w:rPr>
                <w:rFonts w:ascii="Nirmala UI" w:hAnsi="Nirmala UI" w:cs="Nirmala UI"/>
                <w:lang w:val="pa"/>
              </w:rPr>
              <w:t>ਆਸਟ੍ਰੇਲੀਆ ਵਿੱਚ:</w:t>
            </w:r>
          </w:p>
        </w:tc>
      </w:tr>
      <w:tr w:rsidR="000A5015" w:rsidRPr="00312A24" w14:paraId="24F6532A" w14:textId="77777777" w:rsidTr="002C7DF0">
        <w:trPr>
          <w:gridAfter w:val="1"/>
          <w:wAfter w:w="114" w:type="dxa"/>
          <w:trHeight w:val="3175"/>
        </w:trPr>
        <w:tc>
          <w:tcPr>
            <w:tcW w:w="2551" w:type="dxa"/>
            <w:vAlign w:val="center"/>
          </w:tcPr>
          <w:p w14:paraId="500EB023"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6B06EA03" wp14:editId="034C597F">
                  <wp:extent cx="1482725" cy="1482725"/>
                  <wp:effectExtent l="0" t="0" r="3175" b="3175"/>
                  <wp:docPr id="1049760633" name="Picture 38" descr="ਇੱਕ ਬੱਚਾ ਅਤੇ ਦੁਨੀਆ ਦੇ ਨਕਸ਼ੇ ਦੁਆਲੇ ਘੁੰਮਦਾ ਹੋਇਆ ਤੀਰ ਆਸਟ੍ਰੇਲੀਆ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ਇੱਕ ਬੱਚਾ ਅਤੇ ਦੁਨੀਆ ਦੇ ਨਕਸ਼ੇ ਦੁਆਲੇ ਘੁੰਮਦਾ ਹੋਇਆ ਤੀਰ ਆਸਟ੍ਰੇਲੀਆ ਵੱਲ ਇਸ਼ਾਰਾ ਕਰ ਰਿਹਾ ਹੈ।"/>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8810B8" w14:textId="3E88BA58" w:rsidR="008753A2" w:rsidRPr="00312A24" w:rsidRDefault="00000000" w:rsidP="008753A2">
            <w:pPr>
              <w:pStyle w:val="ListParagraph"/>
              <w:numPr>
                <w:ilvl w:val="0"/>
                <w:numId w:val="3"/>
              </w:numPr>
              <w:rPr>
                <w:rFonts w:ascii="Nirmala UI" w:hAnsi="Nirmala UI" w:cs="Nirmala UI"/>
              </w:rPr>
            </w:pPr>
            <w:r w:rsidRPr="00312A24">
              <w:rPr>
                <w:rFonts w:ascii="Nirmala UI" w:hAnsi="Nirmala UI" w:cs="Nirmala UI"/>
                <w:lang w:val="pa"/>
              </w:rPr>
              <w:t xml:space="preserve">ਲਗਭਗ </w:t>
            </w:r>
            <w:r w:rsidR="00312A24" w:rsidRPr="00312A24">
              <w:rPr>
                <w:rStyle w:val="Statisticstyle"/>
                <w:rFonts w:cs="FS Me Pro"/>
                <w:bCs/>
                <w:position w:val="0"/>
                <w:szCs w:val="36"/>
                <w:cs/>
                <w:lang w:val="pa" w:bidi="pa"/>
              </w:rPr>
              <w:t>8</w:t>
            </w:r>
            <w:r w:rsidRPr="00312A24">
              <w:rPr>
                <w:rStyle w:val="Statisticstyle"/>
                <w:rFonts w:ascii="Nirmala UI" w:hAnsi="Nirmala UI" w:cs="Nirmala UI"/>
                <w:bCs/>
                <w:position w:val="0"/>
                <w:szCs w:val="36"/>
                <w:lang w:val="pa"/>
              </w:rPr>
              <w:t xml:space="preserve"> ਮਿਲੀਅਨ</w:t>
            </w:r>
            <w:r w:rsidRPr="00312A24">
              <w:rPr>
                <w:rFonts w:ascii="Nirmala UI" w:hAnsi="Nirmala UI" w:cs="Nirmala UI"/>
                <w:lang w:val="pa"/>
              </w:rPr>
              <w:t xml:space="preserve"> ਲੋਕ ਹਨ ਜੋ ਵਿਦੇਸ਼ ਵਿੱਚ ਪੈਦਾ ਹੋਏ ਸਨ</w:t>
            </w:r>
          </w:p>
        </w:tc>
      </w:tr>
      <w:tr w:rsidR="000A5015" w:rsidRPr="00312A24" w14:paraId="04101FDA" w14:textId="77777777" w:rsidTr="002C7DF0">
        <w:trPr>
          <w:gridAfter w:val="1"/>
          <w:wAfter w:w="114" w:type="dxa"/>
          <w:trHeight w:val="3175"/>
        </w:trPr>
        <w:tc>
          <w:tcPr>
            <w:tcW w:w="2551" w:type="dxa"/>
            <w:vAlign w:val="center"/>
          </w:tcPr>
          <w:p w14:paraId="18E13073"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23121FE6" wp14:editId="095E8E55">
                  <wp:extent cx="1482725" cy="1482725"/>
                  <wp:effectExtent l="0" t="0" r="3175" b="3175"/>
                  <wp:docPr id="253724778" name="Picture 39"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3 ਸਪੀਚ ਬੁਲਬਲਿਆਂ ਦੇ ਹੇਠਾਂ CALD ਲੋਕਾਂ ਦਾ ਇੱਕ ਗਰੁੱਪ ਜੋ 3 ਵੱਖ-ਵੱਖ ਭਾਸ਼ਾਵਾਂ ਵਿੱਚ 'ਹੈਲੋ' ਕਹਿ ਰਹੇ ਹਨ।"/>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0C7C7A" w14:textId="0A296A63" w:rsidR="008753A2" w:rsidRPr="00312A24" w:rsidRDefault="00000000" w:rsidP="008753A2">
            <w:pPr>
              <w:pStyle w:val="ListParagraph"/>
              <w:numPr>
                <w:ilvl w:val="0"/>
                <w:numId w:val="3"/>
              </w:numPr>
              <w:rPr>
                <w:rFonts w:ascii="Nirmala UI" w:hAnsi="Nirmala UI" w:cs="Nirmala UI"/>
              </w:rPr>
            </w:pPr>
            <w:r w:rsidRPr="00312A24">
              <w:rPr>
                <w:rFonts w:ascii="Nirmala UI" w:hAnsi="Nirmala UI" w:cs="Nirmala UI"/>
                <w:lang w:val="pa"/>
              </w:rPr>
              <w:t xml:space="preserve">ਲੋਕ </w:t>
            </w:r>
            <w:r w:rsidR="00312A24" w:rsidRPr="00312A24">
              <w:rPr>
                <w:rStyle w:val="Statisticstyle"/>
                <w:rFonts w:cs="FS Me Pro"/>
                <w:bCs/>
                <w:position w:val="0"/>
                <w:szCs w:val="36"/>
                <w:cs/>
                <w:lang w:val="pa" w:bidi="pa"/>
              </w:rPr>
              <w:t>300</w:t>
            </w:r>
            <w:r w:rsidRPr="00312A24">
              <w:rPr>
                <w:rFonts w:ascii="Nirmala UI" w:hAnsi="Nirmala UI" w:cs="Nirmala UI"/>
                <w:lang w:val="pa"/>
              </w:rPr>
              <w:t xml:space="preserve"> ਤੋਂ ਵੱਧ ਵੱਖ-ਵੱਖ ਭਾਸ਼ਾਵਾਂ ਬੋਲਦੇ ਹਨ।</w:t>
            </w:r>
          </w:p>
        </w:tc>
      </w:tr>
    </w:tbl>
    <w:p w14:paraId="79A2A544" w14:textId="77777777" w:rsidR="008753A2" w:rsidRPr="00312A24" w:rsidRDefault="00000000" w:rsidP="008753A2">
      <w:pPr>
        <w:rPr>
          <w:rFonts w:ascii="Nirmala UI" w:hAnsi="Nirmala UI" w:cs="Nirmala UI"/>
        </w:rPr>
      </w:pPr>
      <w:r w:rsidRPr="00312A24">
        <w:rPr>
          <w:rFonts w:ascii="Nirmala UI" w:hAnsi="Nirmala UI" w:cs="Nirmala UI"/>
        </w:rPr>
        <w:br w:type="page"/>
      </w:r>
    </w:p>
    <w:tbl>
      <w:tblPr>
        <w:tblW w:w="9241" w:type="dxa"/>
        <w:tblLayout w:type="fixed"/>
        <w:tblLook w:val="04A0" w:firstRow="1" w:lastRow="0" w:firstColumn="1" w:lastColumn="0" w:noHBand="0" w:noVBand="1"/>
      </w:tblPr>
      <w:tblGrid>
        <w:gridCol w:w="2551"/>
        <w:gridCol w:w="6576"/>
        <w:gridCol w:w="114"/>
      </w:tblGrid>
      <w:tr w:rsidR="000A5015" w:rsidRPr="00312A24" w14:paraId="33C18D82" w14:textId="77777777" w:rsidTr="001521FB">
        <w:trPr>
          <w:gridAfter w:val="1"/>
          <w:wAfter w:w="114" w:type="dxa"/>
          <w:trHeight w:val="3515"/>
        </w:trPr>
        <w:tc>
          <w:tcPr>
            <w:tcW w:w="2551" w:type="dxa"/>
            <w:vAlign w:val="center"/>
          </w:tcPr>
          <w:p w14:paraId="6FAB0EF2" w14:textId="77777777" w:rsidR="008753A2" w:rsidRPr="00312A24" w:rsidRDefault="00000000" w:rsidP="002C7DF0">
            <w:pPr>
              <w:pStyle w:val="Image"/>
              <w:rPr>
                <w:rFonts w:ascii="Nirmala UI" w:hAnsi="Nirmala UI" w:cs="Nirmala UI"/>
              </w:rPr>
            </w:pPr>
            <w:r w:rsidRPr="00312A24">
              <w:rPr>
                <w:rFonts w:ascii="Nirmala UI" w:hAnsi="Nirmala UI" w:cs="Nirmala UI"/>
                <w:noProof/>
              </w:rPr>
              <w:lastRenderedPageBreak/>
              <w:drawing>
                <wp:inline distT="0" distB="0" distL="0" distR="0" wp14:anchorId="0B86F9D8" wp14:editId="542B9854">
                  <wp:extent cx="1482725" cy="1482725"/>
                  <wp:effectExtent l="0" t="0" r="3175" b="3175"/>
                  <wp:docPr id="1908268187" name="Picture 40" descr="2 ਹੋਰ ਲੋਕਾਂ ਦੇ ਸਾਹਮਣੇ ਖੜ੍ਹਾ ਇੱਕ ਵਿਅਕਤੀ ਆਪਣੇ ਵੱਲ ਇਸ਼ਾਰਾ ਕਰਦਿਆਂ ਹੋਇਆ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2 ਹੋਰ ਲੋਕਾਂ ਦੇ ਸਾਹਮਣੇ ਖੜ੍ਹਾ ਇੱਕ ਵਿਅਕਤੀ ਆਪਣੇ ਵੱਲ ਇਸ਼ਾਰਾ ਕਰਦਿਆਂ ਹੋਇਆ ਆਪਣਾ ਹੱਥ ਖੜ੍ਹਾ ਕਰ ਰਿਹਾ 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6953D3" w14:textId="77777777" w:rsidR="008753A2" w:rsidRPr="00312A24" w:rsidRDefault="00000000" w:rsidP="002C7DF0">
            <w:pPr>
              <w:rPr>
                <w:rFonts w:ascii="Nirmala UI" w:hAnsi="Nirmala UI" w:cs="Nirmala UI"/>
              </w:rPr>
            </w:pPr>
            <w:r w:rsidRPr="00312A24">
              <w:rPr>
                <w:rFonts w:ascii="Nirmala UI" w:hAnsi="Nirmala UI" w:cs="Nirmala UI"/>
                <w:lang w:val="pa"/>
              </w:rPr>
              <w:t xml:space="preserve">ਜਦੋਂ ਤੁਸੀਂ ਕਿਸੇ ਚੀਜ਼ ਵਜੋਂ </w:t>
            </w:r>
            <w:r w:rsidRPr="00312A24">
              <w:rPr>
                <w:rStyle w:val="Strong"/>
                <w:rFonts w:ascii="Nirmala UI" w:hAnsi="Nirmala UI" w:cs="Nirmala UI"/>
                <w:lang w:val="pa"/>
              </w:rPr>
              <w:t>ਪਛਾਣੇ ਜਾਂਦੇ</w:t>
            </w:r>
            <w:r w:rsidRPr="00312A24">
              <w:rPr>
                <w:rFonts w:ascii="Nirmala UI" w:hAnsi="Nirmala UI" w:cs="Nirmala UI"/>
                <w:lang w:val="pa"/>
              </w:rPr>
              <w:t xml:space="preserve"> ਹੋ, ਤਾਂ ਤੁਸੀਂ ਕਹਿ ਰਹੇ ਹੁੰਦੇ ਹੋ ਕਿ ਤੁਸੀਂ ਲੋਕਾਂ ਦੇ ਇੱਕ ਖ਼ਾਸ ਗਰੁੱਪ ਨਾਲ ਸੰਬੰਧਿਤ ਹੋ।</w:t>
            </w:r>
          </w:p>
        </w:tc>
      </w:tr>
      <w:tr w:rsidR="000A5015" w:rsidRPr="00312A24" w14:paraId="62DE9865" w14:textId="77777777" w:rsidTr="001521FB">
        <w:trPr>
          <w:gridAfter w:val="1"/>
          <w:wAfter w:w="114" w:type="dxa"/>
          <w:trHeight w:val="3515"/>
        </w:trPr>
        <w:tc>
          <w:tcPr>
            <w:tcW w:w="2551" w:type="dxa"/>
            <w:vAlign w:val="center"/>
          </w:tcPr>
          <w:p w14:paraId="235E957C"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277FA596" wp14:editId="67002183">
                  <wp:extent cx="1482725" cy="1482725"/>
                  <wp:effectExtent l="0" t="0" r="3175" b="3175"/>
                  <wp:docPr id="626339655" name="Picture 42" descr="ਇੱਕ ਵਿਅਕਤੀ ਆਪਣੇ ਵੱਲ ਇਸ਼ਾਰਾ ਕਰਦਿਆਂ ਹੋਇਆ ਆਪਣਾ ਹੱਥ ਖੜ੍ਹਾ ਕਰ ਰਿਹਾ ਹੈ ਅਤੇ ਆਸਟ੍ਰੇਲੀਆ ਦਾ ਨਕਸ਼ਾ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ਇੱਕ ਵਿਅਕਤੀ ਆਪਣੇ ਵੱਲ ਇਸ਼ਾਰਾ ਕਰਦਿਆਂ ਹੋਇਆ ਆਪਣਾ ਹੱਥ ਖੜ੍ਹਾ ਕਰ ਰਿਹਾ ਹੈ ਅਤੇ ਆਸਟ੍ਰੇਲੀਆ ਦਾ ਨਕਸ਼ਾ ਹੈ।"/>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99870A" w14:textId="16070C6B" w:rsidR="008753A2" w:rsidRPr="00312A24" w:rsidRDefault="00000000" w:rsidP="002C7DF0">
            <w:pPr>
              <w:rPr>
                <w:rFonts w:ascii="Nirmala UI" w:hAnsi="Nirmala UI" w:cs="Nirmala UI"/>
              </w:rPr>
            </w:pPr>
            <w:r w:rsidRPr="00312A24">
              <w:rPr>
                <w:rFonts w:ascii="Nirmala UI" w:hAnsi="Nirmala UI" w:cs="Nirmala UI"/>
                <w:bCs/>
                <w:szCs w:val="36"/>
                <w:lang w:val="pa"/>
              </w:rPr>
              <w:t xml:space="preserve">ਆਸਟ੍ਰੇਲੀਆ ਵਿੱਚ ਰਹਿਣ ਵਾਲੇ </w:t>
            </w:r>
            <w:r w:rsidR="00312A24" w:rsidRPr="00312A24">
              <w:rPr>
                <w:rStyle w:val="Statisticstyle"/>
                <w:rFonts w:cs="FS Me Pro"/>
                <w:bCs/>
                <w:position w:val="0"/>
                <w:szCs w:val="36"/>
                <w:cs/>
                <w:lang w:val="pa" w:bidi="pa"/>
              </w:rPr>
              <w:t>30</w:t>
            </w:r>
            <w:r w:rsidRPr="00312A24">
              <w:rPr>
                <w:rStyle w:val="Statisticstyle"/>
                <w:rFonts w:ascii="Nirmala UI" w:hAnsi="Nirmala UI" w:cs="FS Me Pro"/>
                <w:bCs/>
                <w:position w:val="0"/>
                <w:szCs w:val="36"/>
                <w:lang w:val="pa"/>
              </w:rPr>
              <w:t>%</w:t>
            </w:r>
            <w:r w:rsidRPr="00312A24">
              <w:rPr>
                <w:rFonts w:ascii="Nirmala UI" w:hAnsi="Nirmala UI" w:cs="Nirmala UI"/>
                <w:bCs/>
                <w:szCs w:val="36"/>
                <w:lang w:val="pa"/>
              </w:rPr>
              <w:t xml:space="preserve"> ਲੋਕ ਇੱਕ </w:t>
            </w:r>
            <w:r w:rsidR="00312A24" w:rsidRPr="00312A24">
              <w:rPr>
                <w:rFonts w:cs="FS Me Pro"/>
                <w:bCs/>
                <w:szCs w:val="36"/>
                <w:lang w:val="pa"/>
              </w:rPr>
              <w:t>CALD</w:t>
            </w:r>
            <w:r w:rsidRPr="00312A24">
              <w:rPr>
                <w:rFonts w:ascii="Nirmala UI" w:hAnsi="Nirmala UI" w:cs="Nirmala UI"/>
                <w:bCs/>
                <w:szCs w:val="36"/>
                <w:lang w:val="pa"/>
              </w:rPr>
              <w:t xml:space="preserve"> ਵਿਅਕਤੀ ਵਜੋਂ ਪਛਾਣੇ ਜਾਂਦੇ ਹਨ।</w:t>
            </w:r>
          </w:p>
        </w:tc>
      </w:tr>
      <w:tr w:rsidR="000A5015" w:rsidRPr="00312A24" w14:paraId="6C53D67A" w14:textId="77777777" w:rsidTr="001521FB">
        <w:trPr>
          <w:trHeight w:val="3515"/>
        </w:trPr>
        <w:tc>
          <w:tcPr>
            <w:tcW w:w="2551" w:type="dxa"/>
            <w:vAlign w:val="center"/>
          </w:tcPr>
          <w:p w14:paraId="10894E02"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0B129D5F" wp14:editId="642C05E0">
                  <wp:extent cx="1482725" cy="1482725"/>
                  <wp:effectExtent l="0" t="0" r="3175" b="3175"/>
                  <wp:docPr id="154003351" name="Picture 43" descr="ਇੱਕ ਵਿਅਕਤੀ ਆਪਣੇ ਪਰਿਵਾਰ ਦੇ ਸਾਹਮਣੇ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ਇੱਕ ਵਿਅਕਤੀ ਆਪਣੇ ਪਰਿਵਾਰ ਦੇ ਸਾਹਮਣੇ ਆਪਣਾ ਹੱਥ ਖੜ੍ਹਾ ਕਰ ਰਿਹਾ ਹੈ।"/>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7E826B1B" w14:textId="470CEE1D" w:rsidR="008753A2" w:rsidRPr="00312A24" w:rsidRDefault="00000000" w:rsidP="002C7DF0">
            <w:pPr>
              <w:spacing w:line="324" w:lineRule="auto"/>
              <w:rPr>
                <w:rFonts w:ascii="Nirmala UI" w:hAnsi="Nirmala UI" w:cs="Nirmala UI"/>
              </w:rPr>
            </w:pPr>
            <w:r w:rsidRPr="00312A24">
              <w:rPr>
                <w:rFonts w:ascii="Nirmala UI" w:hAnsi="Nirmala UI" w:cs="Nirmala UI"/>
                <w:lang w:val="pa"/>
              </w:rPr>
              <w:t>ਰਾਸ਼ਟਰੀ ਅਪੰਗਤਾ ਬੀਮਾ ਯੋਜਨਾ (</w:t>
            </w:r>
            <w:r w:rsidR="00312A24" w:rsidRPr="00312A24">
              <w:rPr>
                <w:rFonts w:cs="FS Me Pro"/>
                <w:lang w:val="pa"/>
              </w:rPr>
              <w:t>NDIS</w:t>
            </w:r>
            <w:r w:rsidRPr="00312A24">
              <w:rPr>
                <w:rFonts w:ascii="Nirmala UI" w:hAnsi="Nirmala UI" w:cs="Nirmala UI"/>
                <w:lang w:val="pa"/>
              </w:rPr>
              <w:t xml:space="preserve">) ਦੇ </w:t>
            </w:r>
            <w:r w:rsidR="00312A24" w:rsidRPr="00312A24">
              <w:rPr>
                <w:rStyle w:val="Statisticstyle"/>
                <w:rFonts w:cs="FS Me Pro"/>
                <w:bCs/>
                <w:position w:val="0"/>
                <w:szCs w:val="36"/>
                <w:cs/>
                <w:lang w:val="pa" w:bidi="pa"/>
              </w:rPr>
              <w:t>10</w:t>
            </w:r>
            <w:r w:rsidRPr="00312A24">
              <w:rPr>
                <w:rStyle w:val="Statisticstyle"/>
                <w:rFonts w:ascii="Nirmala UI" w:hAnsi="Nirmala UI" w:cs="FS Me Pro"/>
                <w:bCs/>
                <w:position w:val="0"/>
                <w:szCs w:val="36"/>
                <w:lang w:val="pa"/>
              </w:rPr>
              <w:t>%</w:t>
            </w:r>
            <w:r w:rsidRPr="00312A24">
              <w:rPr>
                <w:rFonts w:ascii="Nirmala UI" w:hAnsi="Nirmala UI" w:cs="Nirmala UI"/>
                <w:lang w:val="pa"/>
              </w:rPr>
              <w:t xml:space="preserve"> </w:t>
            </w:r>
            <w:r w:rsidRPr="00312A24">
              <w:rPr>
                <w:rStyle w:val="Strong"/>
                <w:rFonts w:ascii="Nirmala UI" w:hAnsi="Nirmala UI" w:cs="Nirmala UI"/>
                <w:lang w:val="pa"/>
              </w:rPr>
              <w:t>ਭਾਗੀਦਾਰ</w:t>
            </w:r>
            <w:r w:rsidRPr="00312A24">
              <w:rPr>
                <w:rFonts w:ascii="Nirmala UI" w:hAnsi="Nirmala UI" w:cs="Nirmala UI"/>
                <w:lang w:val="pa"/>
              </w:rPr>
              <w:t xml:space="preserve"> ਇੱਕ </w:t>
            </w:r>
            <w:r w:rsidR="00312A24" w:rsidRPr="00312A24">
              <w:rPr>
                <w:rFonts w:cs="FS Me Pro"/>
                <w:lang w:val="pa"/>
              </w:rPr>
              <w:t>CALD</w:t>
            </w:r>
            <w:r w:rsidRPr="00312A24">
              <w:rPr>
                <w:rFonts w:ascii="Nirmala UI" w:hAnsi="Nirmala UI" w:cs="Nirmala UI"/>
                <w:lang w:val="pa"/>
              </w:rPr>
              <w:t xml:space="preserve"> ਵਿਅਕਤੀ ਵਜੋਂ ਪਛਾਣੇ ਜਾਂਦੇ ਹਨ।</w:t>
            </w:r>
          </w:p>
        </w:tc>
      </w:tr>
      <w:tr w:rsidR="000A5015" w:rsidRPr="00312A24" w14:paraId="417F9CDD" w14:textId="77777777" w:rsidTr="001521FB">
        <w:trPr>
          <w:gridAfter w:val="1"/>
          <w:wAfter w:w="114" w:type="dxa"/>
          <w:trHeight w:val="3515"/>
        </w:trPr>
        <w:tc>
          <w:tcPr>
            <w:tcW w:w="2551" w:type="dxa"/>
            <w:vAlign w:val="center"/>
          </w:tcPr>
          <w:p w14:paraId="67580745" w14:textId="77777777" w:rsidR="008753A2" w:rsidRPr="00312A24" w:rsidRDefault="00000000" w:rsidP="002C7DF0">
            <w:pPr>
              <w:pStyle w:val="Image"/>
              <w:rPr>
                <w:rFonts w:ascii="Nirmala UI" w:hAnsi="Nirmala UI" w:cs="Nirmala UI"/>
              </w:rPr>
            </w:pPr>
            <w:r w:rsidRPr="00312A24">
              <w:rPr>
                <w:rFonts w:ascii="Nirmala UI" w:hAnsi="Nirmala UI" w:cs="Nirmala UI"/>
                <w:noProof/>
              </w:rPr>
              <w:drawing>
                <wp:inline distT="0" distB="0" distL="0" distR="0" wp14:anchorId="07EA3D57" wp14:editId="403FF9B6">
                  <wp:extent cx="1483200" cy="1483200"/>
                  <wp:effectExtent l="0" t="0" r="3175" b="3175"/>
                  <wp:docPr id="768595154" name="Picture 768595154" descr="ਭਾਗੀਦਾਰਾਂ ਦੇ ਗਰੁੱਪ ਨੂੰ ਦਰਸਾਉਂਦਾ ਇੱਕ ਭਾਗੀਦਾਰ ਚਿੰਨ੍ਹ। 2 ਭਾਗੀਦਾਰ ਆਪਣੇ ਹੱਥ ਖੜ੍ਹੇ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ਭਾਗੀਦਾਰਾਂ ਦੇ ਗਰੁੱਪ ਨੂੰ ਦਰਸਾਉਂਦਾ ਇੱਕ ਭਾਗੀਦਾਰ ਚਿੰਨ੍ਹ। 2 ਭਾਗੀਦਾਰ ਆਪਣੇ ਹੱਥ ਖੜ੍ਹੇ ਕਰ ਰਹੇ ਹਨ।"/>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71BD322" w14:textId="44BF93E7" w:rsidR="008753A2" w:rsidRPr="00312A24" w:rsidRDefault="00000000" w:rsidP="002C7DF0">
            <w:pPr>
              <w:rPr>
                <w:rFonts w:ascii="Nirmala UI" w:hAnsi="Nirmala UI" w:cs="Nirmala UI"/>
              </w:rPr>
            </w:pPr>
            <w:r w:rsidRPr="00312A24">
              <w:rPr>
                <w:rStyle w:val="Strong"/>
                <w:rFonts w:ascii="Nirmala UI" w:hAnsi="Nirmala UI" w:cs="Nirmala UI"/>
                <w:b w:val="0"/>
                <w:bCs w:val="0"/>
                <w:color w:val="auto"/>
                <w:lang w:val="pa"/>
              </w:rPr>
              <w:t>ਭਾਗੀਦਾਰ ਅਪੰ</w:t>
            </w:r>
            <w:r w:rsidRPr="001715D6">
              <w:rPr>
                <w:rStyle w:val="Strong"/>
                <w:rFonts w:ascii="Nirmala UI" w:hAnsi="Nirmala UI" w:cs="Nirmala UI"/>
                <w:b w:val="0"/>
                <w:bCs w:val="0"/>
                <w:color w:val="auto"/>
                <w:lang w:val="pa"/>
              </w:rPr>
              <w:t xml:space="preserve">ਗਤਾ ਵਾਲੇ ਲੋਕ </w:t>
            </w:r>
            <w:r w:rsidR="00390A4C" w:rsidRPr="001715D6">
              <w:rPr>
                <w:rStyle w:val="Strong"/>
                <w:rFonts w:ascii="Nirmala UI" w:hAnsi="Nirmala UI" w:cs="Nirmala UI" w:hint="cs"/>
                <w:b w:val="0"/>
                <w:bCs w:val="0"/>
                <w:color w:val="auto"/>
                <w:lang w:val="pa"/>
              </w:rPr>
              <w:t>ਉਹ</w:t>
            </w:r>
            <w:r w:rsidR="00390A4C" w:rsidRPr="001715D6">
              <w:rPr>
                <w:rStyle w:val="Strong"/>
                <w:rFonts w:ascii="Nirmala UI" w:hAnsi="Nirmala UI" w:cs="Nirmala UI"/>
                <w:b w:val="0"/>
                <w:bCs w:val="0"/>
                <w:color w:val="auto"/>
                <w:lang w:val="pa"/>
              </w:rPr>
              <w:t xml:space="preserve"> </w:t>
            </w:r>
            <w:r w:rsidR="00390A4C" w:rsidRPr="001715D6">
              <w:rPr>
                <w:rStyle w:val="Strong"/>
                <w:rFonts w:ascii="Nirmala UI" w:hAnsi="Nirmala UI" w:cs="Nirmala UI" w:hint="cs"/>
                <w:b w:val="0"/>
                <w:bCs w:val="0"/>
                <w:color w:val="auto"/>
                <w:lang w:val="pa"/>
              </w:rPr>
              <w:t>ਹੁੰਦੇ</w:t>
            </w:r>
            <w:r w:rsidR="00390A4C" w:rsidRPr="001715D6">
              <w:rPr>
                <w:rStyle w:val="Strong"/>
                <w:rFonts w:ascii="Nirmala UI" w:hAnsi="Nirmala UI" w:cs="Nirmala UI"/>
                <w:b w:val="0"/>
                <w:bCs w:val="0"/>
                <w:color w:val="auto"/>
                <w:lang w:val="pa"/>
              </w:rPr>
              <w:t xml:space="preserve"> </w:t>
            </w:r>
            <w:r w:rsidRPr="001715D6">
              <w:rPr>
                <w:rStyle w:val="Strong"/>
                <w:rFonts w:ascii="Nirmala UI" w:hAnsi="Nirmala UI" w:cs="Nirmala UI"/>
                <w:b w:val="0"/>
                <w:bCs w:val="0"/>
                <w:color w:val="auto"/>
                <w:lang w:val="pa"/>
              </w:rPr>
              <w:t>ਹਨ</w:t>
            </w:r>
            <w:r w:rsidRPr="00312A24">
              <w:rPr>
                <w:rStyle w:val="Strong"/>
                <w:rFonts w:ascii="Nirmala UI" w:hAnsi="Nirmala UI" w:cs="Nirmala UI"/>
                <w:b w:val="0"/>
                <w:bCs w:val="0"/>
                <w:color w:val="auto"/>
                <w:lang w:val="pa"/>
              </w:rPr>
              <w:t xml:space="preserve"> ਜੋ </w:t>
            </w:r>
            <w:r w:rsidR="00312A24" w:rsidRPr="00312A24">
              <w:rPr>
                <w:rStyle w:val="Strong"/>
                <w:rFonts w:cs="FS Me Pro"/>
                <w:b w:val="0"/>
                <w:bCs w:val="0"/>
                <w:color w:val="auto"/>
                <w:lang w:val="pa"/>
              </w:rPr>
              <w:t>NDIS</w:t>
            </w:r>
            <w:r w:rsidRPr="00312A24">
              <w:rPr>
                <w:rStyle w:val="Strong"/>
                <w:rFonts w:ascii="Nirmala UI" w:hAnsi="Nirmala UI" w:cs="Nirmala UI"/>
                <w:b w:val="0"/>
                <w:bCs w:val="0"/>
                <w:color w:val="auto"/>
                <w:lang w:val="pa"/>
              </w:rPr>
              <w:t xml:space="preserve"> ਵਿੱਚ ਹਿੱਸਾ ਲੈਂਦੇ ਹਨ।</w:t>
            </w:r>
          </w:p>
        </w:tc>
      </w:tr>
    </w:tbl>
    <w:p w14:paraId="57B19822" w14:textId="77777777" w:rsidR="00D01D6C" w:rsidRPr="00312A24" w:rsidRDefault="00000000" w:rsidP="00756729">
      <w:pPr>
        <w:pStyle w:val="Heading2"/>
        <w:spacing w:after="120"/>
        <w:rPr>
          <w:rFonts w:ascii="Nirmala UI" w:hAnsi="Nirmala UI" w:cs="Nirmala UI"/>
          <w:lang w:val="en-AU"/>
        </w:rPr>
      </w:pPr>
      <w:bookmarkStart w:id="98" w:name="_Toc256000001"/>
      <w:r w:rsidRPr="00312A24">
        <w:rPr>
          <w:rFonts w:ascii="Nirmala UI" w:hAnsi="Nirmala UI" w:cs="Nirmala UI"/>
          <w:lang w:val="pa"/>
        </w:rPr>
        <w:lastRenderedPageBreak/>
        <w:t>ਸਾਡੀ ਕਾਰਜ ਯੋਜਨਾ ਬਾਰੇ</w:t>
      </w:r>
      <w:bookmarkEnd w:id="98"/>
    </w:p>
    <w:tbl>
      <w:tblPr>
        <w:tblW w:w="9216" w:type="dxa"/>
        <w:tblLayout w:type="fixed"/>
        <w:tblLook w:val="04A0" w:firstRow="1" w:lastRow="0" w:firstColumn="1" w:lastColumn="0" w:noHBand="0" w:noVBand="1"/>
      </w:tblPr>
      <w:tblGrid>
        <w:gridCol w:w="2551"/>
        <w:gridCol w:w="6336"/>
        <w:gridCol w:w="164"/>
        <w:gridCol w:w="76"/>
        <w:gridCol w:w="89"/>
      </w:tblGrid>
      <w:tr w:rsidR="000A5015" w:rsidRPr="00312A24" w14:paraId="6F2E9599" w14:textId="77777777" w:rsidTr="00D51C9C">
        <w:trPr>
          <w:gridAfter w:val="2"/>
          <w:wAfter w:w="165" w:type="dxa"/>
          <w:trHeight w:val="2124"/>
        </w:trPr>
        <w:tc>
          <w:tcPr>
            <w:tcW w:w="2551" w:type="dxa"/>
            <w:vAlign w:val="center"/>
          </w:tcPr>
          <w:p w14:paraId="532645FD" w14:textId="77777777" w:rsidR="001F34EE" w:rsidRPr="00312A24" w:rsidRDefault="00000000" w:rsidP="007C2796">
            <w:pPr>
              <w:pStyle w:val="Image"/>
              <w:spacing w:before="0" w:after="0"/>
              <w:rPr>
                <w:rFonts w:ascii="Nirmala UI" w:hAnsi="Nirmala UI" w:cs="Nirmala UI"/>
                <w:noProof/>
              </w:rPr>
            </w:pPr>
            <w:r w:rsidRPr="00312A24">
              <w:rPr>
                <w:rFonts w:ascii="Nirmala UI" w:hAnsi="Nirmala UI" w:cs="Nirmala UI"/>
                <w:noProof/>
              </w:rPr>
              <mc:AlternateContent>
                <mc:Choice Requires="wps">
                  <w:drawing>
                    <wp:anchor distT="45720" distB="45720" distL="114300" distR="114300" simplePos="0" relativeHeight="251737088" behindDoc="0" locked="0" layoutInCell="1" allowOverlap="1" wp14:anchorId="715BA36A" wp14:editId="639913B7">
                      <wp:simplePos x="0" y="0"/>
                      <wp:positionH relativeFrom="column">
                        <wp:posOffset>290830</wp:posOffset>
                      </wp:positionH>
                      <wp:positionV relativeFrom="paragraph">
                        <wp:posOffset>301625</wp:posOffset>
                      </wp:positionV>
                      <wp:extent cx="892175" cy="231775"/>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390047A8" w14:textId="77777777" w:rsidR="00807C91" w:rsidRPr="00890292" w:rsidRDefault="00000000" w:rsidP="00807C91">
                                  <w:pPr>
                                    <w:spacing w:before="0" w:after="0" w:line="240" w:lineRule="auto"/>
                                    <w:jc w:val="center"/>
                                    <w:rPr>
                                      <w:rFonts w:ascii="Nirmala UI" w:hAnsi="Nirmala UI" w:cs="Nirmala UI"/>
                                      <w:b/>
                                      <w:bCs/>
                                      <w:sz w:val="24"/>
                                      <w:szCs w:val="24"/>
                                    </w:rPr>
                                  </w:pPr>
                                  <w:bookmarkStart w:id="99" w:name="_Hlk155700983"/>
                                  <w:bookmarkStart w:id="100" w:name="_Hlk155700984"/>
                                  <w:r w:rsidRPr="00890292">
                                    <w:rPr>
                                      <w:rFonts w:ascii="Nirmala UI" w:hAnsi="Nirmala UI" w:cs="Nirmala UI"/>
                                      <w:b/>
                                      <w:bCs/>
                                      <w:sz w:val="24"/>
                                      <w:szCs w:val="24"/>
                                      <w:lang w:val="pa"/>
                                    </w:rPr>
                                    <w:t>ਰਣਨੀਤੀ</w:t>
                                  </w:r>
                                  <w:bookmarkEnd w:id="99"/>
                                  <w:bookmarkEnd w:id="10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15BA36A" id="_x0000_s1030" type="#_x0000_t202" alt="&quot;&quot;" style="position:absolute;left:0;text-align:left;margin-left:22.9pt;margin-top:23.75pt;width:70.25pt;height:18.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" filled="f" stroked="f">
                      <v:textbox inset="0,0,0,0">
                        <w:txbxContent>
                          <w:p w14:paraId="390047A8" w14:textId="77777777" w:rsidR="00807C91" w:rsidRPr="00890292" w:rsidRDefault="00000000" w:rsidP="00807C91">
                            <w:pPr>
                              <w:spacing w:before="0" w:after="0" w:line="240" w:lineRule="auto"/>
                              <w:jc w:val="center"/>
                              <w:rPr>
                                <w:rFonts w:ascii="Nirmala UI" w:hAnsi="Nirmala UI" w:cs="Nirmala UI"/>
                                <w:b/>
                                <w:bCs/>
                                <w:sz w:val="24"/>
                                <w:szCs w:val="24"/>
                              </w:rPr>
                            </w:pPr>
                            <w:bookmarkStart w:id="101" w:name="_Hlk155700983"/>
                            <w:bookmarkStart w:id="102" w:name="_Hlk155700984"/>
                            <w:r w:rsidRPr="00890292">
                              <w:rPr>
                                <w:rFonts w:ascii="Nirmala UI" w:hAnsi="Nirmala UI" w:cs="Nirmala UI"/>
                                <w:b/>
                                <w:bCs/>
                                <w:sz w:val="24"/>
                                <w:szCs w:val="24"/>
                                <w:lang w:val="pa"/>
                              </w:rPr>
                              <w:t>ਰਣਨੀਤੀ</w:t>
                            </w:r>
                            <w:bookmarkEnd w:id="101"/>
                            <w:bookmarkEnd w:id="102"/>
                          </w:p>
                        </w:txbxContent>
                      </v:textbox>
                    </v:shape>
                  </w:pict>
                </mc:Fallback>
              </mc:AlternateContent>
            </w:r>
            <w:r w:rsidR="001F34EE" w:rsidRPr="00312A24">
              <w:rPr>
                <w:rFonts w:ascii="Nirmala UI" w:hAnsi="Nirmala UI" w:cs="Nirmala UI"/>
                <w:noProof/>
              </w:rPr>
              <w:drawing>
                <wp:inline distT="0" distB="0" distL="0" distR="0" wp14:anchorId="02963737" wp14:editId="57D0E364">
                  <wp:extent cx="1404000" cy="1404000"/>
                  <wp:effectExtent l="0" t="0" r="5715" b="5715"/>
                  <wp:docPr id="478145865" name="Picture 44" descr="ਇੱਕ ਰਣਨੀਤੀ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ਇੱਕ ਰਣਨੀਤੀ ਦਸਤਾਵੇਜ਼।"/>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7E57DB7D" w14:textId="67216EE0" w:rsidR="001F34EE" w:rsidRPr="00312A24" w:rsidRDefault="00000000" w:rsidP="00890292">
            <w:pPr>
              <w:spacing w:before="0" w:after="120" w:line="276" w:lineRule="auto"/>
              <w:rPr>
                <w:rFonts w:ascii="Nirmala UI" w:hAnsi="Nirmala UI" w:cs="Nirmala UI"/>
              </w:rPr>
            </w:pPr>
            <w:r w:rsidRPr="00312A24">
              <w:rPr>
                <w:rFonts w:ascii="Nirmala UI" w:hAnsi="Nirmala UI" w:cs="Nirmala UI"/>
                <w:lang w:val="pa"/>
              </w:rPr>
              <w:t xml:space="preserve">ਅਸੀਂ ਨਵੀਂ ਸੱਭਿਆਚਾਰਕ ਅਤੇ ਭਾਸ਼ਾਈ ਵਿਭਿੰਨਤਾ ਰਣਨੀਤੀ </w:t>
            </w:r>
            <w:r w:rsidR="00312A24" w:rsidRPr="00312A24">
              <w:rPr>
                <w:rFonts w:cs="FS Me Pro"/>
                <w:cs/>
                <w:lang w:val="pa" w:bidi="pa"/>
              </w:rPr>
              <w:t>2024</w:t>
            </w:r>
            <w:r w:rsidRPr="00312A24">
              <w:rPr>
                <w:rFonts w:ascii="Nirmala UI" w:hAnsi="Nirmala UI" w:cs="FS Me Pro"/>
                <w:lang w:val="pa"/>
              </w:rPr>
              <w:t>–</w:t>
            </w:r>
            <w:r w:rsidR="00312A24" w:rsidRPr="00312A24">
              <w:rPr>
                <w:rFonts w:cs="FS Me Pro"/>
                <w:cs/>
                <w:lang w:val="pa" w:bidi="pa"/>
              </w:rPr>
              <w:t>2028</w:t>
            </w:r>
            <w:r w:rsidRPr="00312A24">
              <w:rPr>
                <w:rFonts w:ascii="Nirmala UI" w:hAnsi="Nirmala UI" w:cs="Nirmala UI"/>
                <w:lang w:val="pa"/>
              </w:rPr>
              <w:t xml:space="preserve"> ਲਿਖੀ ਹੈ।</w:t>
            </w:r>
          </w:p>
          <w:p w14:paraId="0B8C4FC9" w14:textId="77777777" w:rsidR="007C2796" w:rsidRPr="00312A24" w:rsidRDefault="00000000" w:rsidP="00890292">
            <w:pPr>
              <w:spacing w:before="0" w:after="120" w:line="276" w:lineRule="auto"/>
              <w:rPr>
                <w:rFonts w:ascii="Nirmala UI" w:hAnsi="Nirmala UI" w:cs="Nirmala UI"/>
              </w:rPr>
            </w:pPr>
            <w:r w:rsidRPr="00312A24">
              <w:rPr>
                <w:rFonts w:ascii="Nirmala UI" w:hAnsi="Nirmala UI" w:cs="Nirmala UI"/>
                <w:lang w:val="pa"/>
              </w:rPr>
              <w:t>ਅਸੀਂ ਇਸਨੂੰ ਰਣਨੀਤੀ ਕਹਿੰਦੇ ਹਾਂ।</w:t>
            </w:r>
          </w:p>
          <w:p w14:paraId="20DD91C9" w14:textId="7BE7B927" w:rsidR="007C2796" w:rsidRPr="00312A24" w:rsidRDefault="00000000" w:rsidP="00890292">
            <w:pPr>
              <w:spacing w:before="0" w:after="120" w:line="276" w:lineRule="auto"/>
              <w:rPr>
                <w:rFonts w:ascii="Nirmala UI" w:hAnsi="Nirmala UI" w:cs="Nirmala UI"/>
              </w:rPr>
            </w:pPr>
            <w:r w:rsidRPr="00312A24">
              <w:rPr>
                <w:rFonts w:ascii="Nirmala UI" w:hAnsi="Nirmala UI" w:cs="Nirmala UI"/>
                <w:lang w:val="pa"/>
              </w:rPr>
              <w:t xml:space="preserve">ਇਹ ਰਣਨੀਤੀ ਇੱਕ ਯੋਜਨਾ ਹੈ ਕਿ ਅਸੀਂ </w:t>
            </w:r>
            <w:r w:rsidR="00312A24" w:rsidRPr="00312A24">
              <w:rPr>
                <w:rFonts w:cs="FS Me Pro"/>
                <w:lang w:val="pa"/>
              </w:rPr>
              <w:t>CALD</w:t>
            </w:r>
            <w:r w:rsidRPr="00312A24">
              <w:rPr>
                <w:rFonts w:ascii="Nirmala UI" w:hAnsi="Nirmala UI" w:cs="Nirmala UI"/>
                <w:lang w:val="pa"/>
              </w:rPr>
              <w:t xml:space="preserve"> ਭਾਗੀਦਾਰਾਂ ਲਈ </w:t>
            </w:r>
            <w:r w:rsidR="00312A24" w:rsidRPr="00312A24">
              <w:rPr>
                <w:rFonts w:cs="FS Me Pro"/>
                <w:lang w:val="pa"/>
              </w:rPr>
              <w:t>NDIS</w:t>
            </w:r>
            <w:r w:rsidRPr="00312A24">
              <w:rPr>
                <w:rFonts w:ascii="Nirmala UI" w:hAnsi="Nirmala UI" w:cs="Nirmala UI"/>
                <w:lang w:val="pa"/>
              </w:rPr>
              <w:t xml:space="preserve"> ਨੂੰ ਕਿਵੇਂ ਬਿਹਤਰ ਬਣਾਵਾਂਗੇ।</w:t>
            </w:r>
          </w:p>
        </w:tc>
      </w:tr>
      <w:tr w:rsidR="000A5015" w:rsidRPr="00312A24" w14:paraId="2C513CC5" w14:textId="77777777" w:rsidTr="00D51C9C">
        <w:trPr>
          <w:gridAfter w:val="2"/>
          <w:wAfter w:w="165" w:type="dxa"/>
          <w:trHeight w:val="1886"/>
        </w:trPr>
        <w:tc>
          <w:tcPr>
            <w:tcW w:w="2551" w:type="dxa"/>
            <w:vAlign w:val="center"/>
          </w:tcPr>
          <w:p w14:paraId="692DF6A8" w14:textId="77777777" w:rsidR="007C2796" w:rsidRPr="00312A24" w:rsidRDefault="00000000" w:rsidP="00BA265B">
            <w:pPr>
              <w:pStyle w:val="Image"/>
              <w:spacing w:before="0" w:after="0"/>
              <w:rPr>
                <w:rFonts w:ascii="Nirmala UI" w:hAnsi="Nirmala UI" w:cs="Nirmala UI"/>
                <w:noProof/>
              </w:rPr>
            </w:pPr>
            <w:r w:rsidRPr="00312A24">
              <w:rPr>
                <w:rFonts w:ascii="Nirmala UI" w:hAnsi="Nirmala UI" w:cs="Nirmala UI"/>
                <w:noProof/>
              </w:rPr>
              <mc:AlternateContent>
                <mc:Choice Requires="wps">
                  <w:drawing>
                    <wp:anchor distT="45720" distB="45720" distL="114300" distR="114300" simplePos="0" relativeHeight="251739136" behindDoc="0" locked="0" layoutInCell="1" allowOverlap="1" wp14:anchorId="03B045D5" wp14:editId="0DAC5C0E">
                      <wp:simplePos x="0" y="0"/>
                      <wp:positionH relativeFrom="column">
                        <wp:posOffset>374650</wp:posOffset>
                      </wp:positionH>
                      <wp:positionV relativeFrom="paragraph">
                        <wp:posOffset>227330</wp:posOffset>
                      </wp:positionV>
                      <wp:extent cx="711835" cy="1020445"/>
                      <wp:effectExtent l="0" t="0" r="12065" b="825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 cy="1020445"/>
                              </a:xfrm>
                              <a:prstGeom prst="rect">
                                <a:avLst/>
                              </a:prstGeom>
                              <a:noFill/>
                              <a:ln w="9525">
                                <a:noFill/>
                                <a:miter lim="800000"/>
                                <a:headEnd/>
                                <a:tailEnd/>
                              </a:ln>
                            </wps:spPr>
                            <wps:txbx>
                              <w:txbxContent>
                                <w:p w14:paraId="0D0C1819" w14:textId="77777777" w:rsidR="000778B0" w:rsidRPr="00890292" w:rsidRDefault="00000000" w:rsidP="00AE5AF6">
                                  <w:pPr>
                                    <w:spacing w:before="0" w:after="0" w:line="240" w:lineRule="auto"/>
                                    <w:jc w:val="center"/>
                                    <w:rPr>
                                      <w:rFonts w:ascii="Nirmala UI" w:hAnsi="Nirmala UI" w:cs="Nirmala UI"/>
                                      <w:sz w:val="18"/>
                                      <w:szCs w:val="18"/>
                                      <w:lang w:val="en-PH"/>
                                    </w:rPr>
                                  </w:pPr>
                                  <w:r w:rsidRPr="00890292">
                                    <w:rPr>
                                      <w:rFonts w:ascii="Nirmala UI" w:hAnsi="Nirmala UI" w:cs="Nirmala UI"/>
                                      <w:b/>
                                      <w:bCs/>
                                      <w:sz w:val="18"/>
                                      <w:szCs w:val="18"/>
                                      <w:lang w:val="pa"/>
                                    </w:rPr>
                                    <w:t xml:space="preserve">ਕਾਰਜ ਯੋਜਨਾ </w:t>
                                  </w:r>
                                  <w:r w:rsidRPr="00AE5AF6">
                                    <w:rPr>
                                      <w:rFonts w:ascii="Nirmala UI" w:hAnsi="Nirmala UI" w:cs="Nirmala UI"/>
                                      <w:b/>
                                      <w:bCs/>
                                      <w:spacing w:val="-10"/>
                                      <w:sz w:val="18"/>
                                      <w:szCs w:val="18"/>
                                      <w:lang w:val="pa"/>
                                    </w:rPr>
                                    <w:t>(ਐਕਸ਼ਨ ਪਲਾਨ)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045D5" id="_x0000_s1031" type="#_x0000_t202" alt="&quot;&quot;" style="position:absolute;left:0;text-align:left;margin-left:29.5pt;margin-top:17.9pt;width:56.05pt;height:80.3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" filled="f" stroked="f">
                      <v:textbox inset="0,0,0,0">
                        <w:txbxContent>
                          <w:p w14:paraId="0D0C1819" w14:textId="77777777" w:rsidR="000778B0" w:rsidRPr="00890292" w:rsidRDefault="00000000" w:rsidP="00AE5AF6">
                            <w:pPr>
                              <w:spacing w:before="0" w:after="0" w:line="240" w:lineRule="auto"/>
                              <w:jc w:val="center"/>
                              <w:rPr>
                                <w:rFonts w:ascii="Nirmala UI" w:hAnsi="Nirmala UI" w:cs="Nirmala UI"/>
                                <w:sz w:val="18"/>
                                <w:szCs w:val="18"/>
                                <w:lang w:val="en-PH"/>
                              </w:rPr>
                            </w:pPr>
                            <w:r w:rsidRPr="00890292">
                              <w:rPr>
                                <w:rFonts w:ascii="Nirmala UI" w:hAnsi="Nirmala UI" w:cs="Nirmala UI"/>
                                <w:b/>
                                <w:bCs/>
                                <w:sz w:val="18"/>
                                <w:szCs w:val="18"/>
                                <w:lang w:val="pa"/>
                              </w:rPr>
                              <w:t xml:space="preserve">ਕਾਰਜ ਯੋਜਨਾ </w:t>
                            </w:r>
                            <w:r w:rsidRPr="00AE5AF6">
                              <w:rPr>
                                <w:rFonts w:ascii="Nirmala UI" w:hAnsi="Nirmala UI" w:cs="Nirmala UI"/>
                                <w:b/>
                                <w:bCs/>
                                <w:spacing w:val="-10"/>
                                <w:sz w:val="18"/>
                                <w:szCs w:val="18"/>
                                <w:lang w:val="pa"/>
                              </w:rPr>
                              <w:t>(ਐਕਸ਼ਨ ਪਲਾਨ)</w:t>
                            </w:r>
                          </w:p>
                        </w:txbxContent>
                      </v:textbox>
                    </v:shape>
                  </w:pict>
                </mc:Fallback>
              </mc:AlternateContent>
            </w:r>
            <w:r w:rsidR="007C2796" w:rsidRPr="00312A24">
              <w:rPr>
                <w:rFonts w:ascii="Nirmala UI" w:hAnsi="Nirmala UI" w:cs="Nirmala UI"/>
                <w:noProof/>
              </w:rPr>
              <w:drawing>
                <wp:inline distT="0" distB="0" distL="0" distR="0" wp14:anchorId="1ACCD1A6" wp14:editId="3E939E01">
                  <wp:extent cx="1404000" cy="1404000"/>
                  <wp:effectExtent l="0" t="0" r="5715" b="5715"/>
                  <wp:docPr id="700079581" name="Picture 1" descr="ਇੱਕ ਕਾਰਜ ਯੋਜਨਾ ਦਸਤਾਵੇਜ਼ ਸਹੀ ਦੇ ਨਿਸ਼ਾਨ ਲੱਗੀ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ਇੱਕ ਕਾਰਜ ਯੋਜਨਾ ਦਸਤਾਵੇਜ਼ ਸਹੀ ਦੇ ਨਿਸ਼ਾਨ ਲੱਗੀ ਸੂਚੀ ਦਿਖਾ ਰਿਹਾ ਹੈ।"/>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235C7069" w14:textId="77777777" w:rsidR="007C2796" w:rsidRPr="00312A24" w:rsidRDefault="00000000" w:rsidP="00890292">
            <w:pPr>
              <w:spacing w:line="276" w:lineRule="auto"/>
              <w:rPr>
                <w:rFonts w:ascii="Nirmala UI" w:hAnsi="Nirmala UI" w:cs="Nirmala UI"/>
              </w:rPr>
            </w:pPr>
            <w:r w:rsidRPr="00312A24">
              <w:rPr>
                <w:rFonts w:ascii="Nirmala UI" w:hAnsi="Nirmala UI" w:cs="Nirmala UI"/>
                <w:lang w:val="pa"/>
              </w:rPr>
              <w:t>ਇਹ ਕਾਰਜ ਯੋਜਨਾ ਦੱਸਦੀ ਹੈ ਕਿ ਅਸੀਂ ਰਣਨੀਤੀ ਦਾ ਸਮਰਥਨ ਕਰਨ ਲਈ ਕੀ ਕਰਾਂਗੇ।</w:t>
            </w:r>
          </w:p>
        </w:tc>
      </w:tr>
      <w:tr w:rsidR="000A5015" w:rsidRPr="00312A24" w14:paraId="11934ADC" w14:textId="77777777" w:rsidTr="00D51C9C">
        <w:trPr>
          <w:gridAfter w:val="1"/>
          <w:wAfter w:w="89" w:type="dxa"/>
        </w:trPr>
        <w:tc>
          <w:tcPr>
            <w:tcW w:w="2551" w:type="dxa"/>
            <w:vAlign w:val="center"/>
          </w:tcPr>
          <w:p w14:paraId="43951620" w14:textId="1C6DA1A7" w:rsidR="007C2796" w:rsidRPr="00312A24" w:rsidRDefault="00AE5AF6" w:rsidP="007C2796">
            <w:pPr>
              <w:pStyle w:val="Image"/>
              <w:spacing w:before="0" w:after="0"/>
              <w:rPr>
                <w:rFonts w:ascii="Nirmala UI" w:hAnsi="Nirmala UI" w:cs="Nirmala UI"/>
                <w:noProof/>
              </w:rPr>
            </w:pPr>
            <w:r w:rsidRPr="00312A24">
              <w:rPr>
                <w:rFonts w:ascii="Nirmala UI" w:hAnsi="Nirmala UI" w:cs="Nirmala UI"/>
                <w:noProof/>
              </w:rPr>
              <mc:AlternateContent>
                <mc:Choice Requires="wps">
                  <w:drawing>
                    <wp:anchor distT="45720" distB="45720" distL="114300" distR="114300" simplePos="0" relativeHeight="251741184" behindDoc="0" locked="0" layoutInCell="1" allowOverlap="1" wp14:anchorId="56C52E96" wp14:editId="484DE56A">
                      <wp:simplePos x="0" y="0"/>
                      <wp:positionH relativeFrom="column">
                        <wp:posOffset>464185</wp:posOffset>
                      </wp:positionH>
                      <wp:positionV relativeFrom="paragraph">
                        <wp:posOffset>391795</wp:posOffset>
                      </wp:positionV>
                      <wp:extent cx="892175" cy="210185"/>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5B388FCE" w14:textId="77777777" w:rsidR="00FB10D6" w:rsidRPr="00312A24" w:rsidRDefault="00000000" w:rsidP="00AE5AF6">
                                  <w:pPr>
                                    <w:spacing w:before="0" w:after="0" w:line="240" w:lineRule="auto"/>
                                    <w:jc w:val="center"/>
                                    <w:rPr>
                                      <w:rFonts w:ascii="Nirmala UI" w:hAnsi="Nirmala UI" w:cs="Nirmala UI"/>
                                      <w:sz w:val="22"/>
                                      <w:lang w:val="en-PH"/>
                                    </w:rPr>
                                  </w:pPr>
                                  <w:r w:rsidRPr="00312A24">
                                    <w:rPr>
                                      <w:rFonts w:ascii="Nirmala UI" w:hAnsi="Nirmala UI" w:cs="Nirmala UI"/>
                                      <w:b/>
                                      <w:bCs/>
                                      <w:sz w:val="22"/>
                                      <w:lang w:val="pa"/>
                                    </w:rPr>
                                    <w:t>ਨਤੀਜੇ</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6C52E96" id="_x0000_s1032" type="#_x0000_t202" alt="&quot;&quot;" style="position:absolute;left:0;text-align:left;margin-left:36.55pt;margin-top:30.85pt;width:70.25pt;height:16.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" filled="f" stroked="f">
                      <v:textbox inset="0,0,0,0">
                        <w:txbxContent>
                          <w:p w14:paraId="5B388FCE" w14:textId="77777777" w:rsidR="00FB10D6" w:rsidRPr="00312A24" w:rsidRDefault="00000000" w:rsidP="00AE5AF6">
                            <w:pPr>
                              <w:spacing w:before="0" w:after="0" w:line="240" w:lineRule="auto"/>
                              <w:jc w:val="center"/>
                              <w:rPr>
                                <w:rFonts w:ascii="Nirmala UI" w:hAnsi="Nirmala UI" w:cs="Nirmala UI"/>
                                <w:sz w:val="22"/>
                                <w:lang w:val="en-PH"/>
                              </w:rPr>
                            </w:pPr>
                            <w:r w:rsidRPr="00312A24">
                              <w:rPr>
                                <w:rFonts w:ascii="Nirmala UI" w:hAnsi="Nirmala UI" w:cs="Nirmala UI"/>
                                <w:b/>
                                <w:bCs/>
                                <w:sz w:val="22"/>
                                <w:lang w:val="pa"/>
                              </w:rPr>
                              <w:t>ਨਤੀਜੇ</w:t>
                            </w:r>
                          </w:p>
                        </w:txbxContent>
                      </v:textbox>
                    </v:shape>
                  </w:pict>
                </mc:Fallback>
              </mc:AlternateContent>
            </w:r>
            <w:r w:rsidRPr="00312A24">
              <w:rPr>
                <w:rFonts w:ascii="Nirmala UI" w:hAnsi="Nirmala UI" w:cs="Nirmala UI"/>
                <w:noProof/>
              </w:rPr>
              <mc:AlternateContent>
                <mc:Choice Requires="wps">
                  <w:drawing>
                    <wp:anchor distT="45720" distB="45720" distL="114300" distR="114300" simplePos="0" relativeHeight="251743232" behindDoc="0" locked="0" layoutInCell="1" allowOverlap="1" wp14:anchorId="402157E4" wp14:editId="087D2F67">
                      <wp:simplePos x="0" y="0"/>
                      <wp:positionH relativeFrom="column">
                        <wp:posOffset>124460</wp:posOffset>
                      </wp:positionH>
                      <wp:positionV relativeFrom="paragraph">
                        <wp:posOffset>139700</wp:posOffset>
                      </wp:positionV>
                      <wp:extent cx="892175" cy="210185"/>
                      <wp:effectExtent l="0" t="0" r="3175"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776C2887" w14:textId="77777777" w:rsidR="00FB10D6" w:rsidRPr="00890292" w:rsidRDefault="00000000" w:rsidP="00AE5AF6">
                                  <w:pPr>
                                    <w:spacing w:before="0" w:after="0" w:line="240" w:lineRule="auto"/>
                                    <w:jc w:val="center"/>
                                    <w:rPr>
                                      <w:rFonts w:ascii="Nirmala UI" w:hAnsi="Nirmala UI" w:cs="Nirmala UI"/>
                                      <w:sz w:val="20"/>
                                      <w:szCs w:val="20"/>
                                      <w:lang w:val="en-PH"/>
                                    </w:rPr>
                                  </w:pPr>
                                  <w:r w:rsidRPr="00890292">
                                    <w:rPr>
                                      <w:rFonts w:ascii="Nirmala UI" w:hAnsi="Nirmala UI" w:cs="Nirmala UI"/>
                                      <w:b/>
                                      <w:bCs/>
                                      <w:sz w:val="20"/>
                                      <w:szCs w:val="20"/>
                                      <w:lang w:val="pa"/>
                                    </w:rPr>
                                    <w:t>ਕਾਰਵਾਈਆਂ</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02157E4" id="_x0000_s1033" type="#_x0000_t202" alt="&quot;&quot;" style="position:absolute;left:0;text-align:left;margin-left:9.8pt;margin-top:11pt;width:70.2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" filled="f" stroked="f">
                      <v:textbox inset="0,0,0,0">
                        <w:txbxContent>
                          <w:p w14:paraId="776C2887" w14:textId="77777777" w:rsidR="00FB10D6" w:rsidRPr="00890292" w:rsidRDefault="00000000" w:rsidP="00AE5AF6">
                            <w:pPr>
                              <w:spacing w:before="0" w:after="0" w:line="240" w:lineRule="auto"/>
                              <w:jc w:val="center"/>
                              <w:rPr>
                                <w:rFonts w:ascii="Nirmala UI" w:hAnsi="Nirmala UI" w:cs="Nirmala UI"/>
                                <w:sz w:val="20"/>
                                <w:szCs w:val="20"/>
                                <w:lang w:val="en-PH"/>
                              </w:rPr>
                            </w:pPr>
                            <w:r w:rsidRPr="00890292">
                              <w:rPr>
                                <w:rFonts w:ascii="Nirmala UI" w:hAnsi="Nirmala UI" w:cs="Nirmala UI"/>
                                <w:b/>
                                <w:bCs/>
                                <w:sz w:val="20"/>
                                <w:szCs w:val="20"/>
                                <w:lang w:val="pa"/>
                              </w:rPr>
                              <w:t>ਕਾਰਵਾਈਆਂ</w:t>
                            </w:r>
                          </w:p>
                        </w:txbxContent>
                      </v:textbox>
                    </v:shape>
                  </w:pict>
                </mc:Fallback>
              </mc:AlternateContent>
            </w:r>
            <w:r w:rsidR="007C2796" w:rsidRPr="00312A24">
              <w:rPr>
                <w:rFonts w:ascii="Nirmala UI" w:hAnsi="Nirmala UI" w:cs="Nirmala UI"/>
                <w:noProof/>
              </w:rPr>
              <w:drawing>
                <wp:inline distT="0" distB="0" distL="0" distR="0" wp14:anchorId="3A36FBAC" wp14:editId="6A61D803">
                  <wp:extent cx="1404000" cy="1404000"/>
                  <wp:effectExtent l="0" t="0" r="5715" b="5715"/>
                  <wp:docPr id="2088040572" name="Picture 2" descr="ਇੱਕ ਨਤੀਜੇ ਦਸਤਾਵੇਜ਼ ਅਤੇ ਇੱਕ ਕਾਰਵਾਈ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ਇੱਕ ਨਤੀਜੇ ਦਸਤਾਵੇਜ਼ ਅਤੇ ਇੱਕ ਕਾਰਵਾਈ ਦਸਤਾਵੇਜ਼।"/>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497EAB2E" w14:textId="77777777" w:rsidR="007C2796" w:rsidRPr="00312A24" w:rsidRDefault="00000000" w:rsidP="00890292">
            <w:pPr>
              <w:spacing w:line="276" w:lineRule="auto"/>
              <w:rPr>
                <w:rFonts w:ascii="Nirmala UI" w:hAnsi="Nirmala UI" w:cs="Nirmala UI"/>
              </w:rPr>
            </w:pPr>
            <w:r w:rsidRPr="00312A24">
              <w:rPr>
                <w:rFonts w:ascii="Nirmala UI" w:hAnsi="Nirmala UI" w:cs="Nirmala UI"/>
                <w:lang w:val="pa"/>
              </w:rPr>
              <w:t>ਇਹ ਦੱਸਦੀ ਹੈ:</w:t>
            </w:r>
          </w:p>
          <w:p w14:paraId="1B79F096" w14:textId="77777777" w:rsidR="007C2796" w:rsidRPr="00312A24" w:rsidRDefault="00000000" w:rsidP="00890292">
            <w:pPr>
              <w:pStyle w:val="ListParagraph"/>
              <w:numPr>
                <w:ilvl w:val="0"/>
                <w:numId w:val="36"/>
              </w:numPr>
              <w:spacing w:line="276" w:lineRule="auto"/>
              <w:rPr>
                <w:rFonts w:ascii="Nirmala UI" w:eastAsia="Times New Roman" w:hAnsi="Nirmala UI" w:cs="Nirmala UI"/>
              </w:rPr>
            </w:pPr>
            <w:r w:rsidRPr="00312A24">
              <w:rPr>
                <w:rFonts w:ascii="Nirmala UI" w:eastAsia="Times New Roman" w:hAnsi="Nirmala UI" w:cs="Nirmala UI"/>
                <w:lang w:val="pa"/>
              </w:rPr>
              <w:t xml:space="preserve">ਕਾਰਵਾਈਆਂ ਜੋ ਅਸੀਂ ਕਰਾਂਗੇ </w:t>
            </w:r>
          </w:p>
          <w:p w14:paraId="300F5B0C" w14:textId="77777777" w:rsidR="007C2796" w:rsidRPr="00312A24" w:rsidRDefault="00000000" w:rsidP="00890292">
            <w:pPr>
              <w:pStyle w:val="ListParagraph"/>
              <w:numPr>
                <w:ilvl w:val="0"/>
                <w:numId w:val="36"/>
              </w:numPr>
              <w:spacing w:line="276" w:lineRule="auto"/>
              <w:rPr>
                <w:rFonts w:ascii="Nirmala UI" w:eastAsia="Times New Roman" w:hAnsi="Nirmala UI" w:cs="Nirmala UI"/>
              </w:rPr>
            </w:pPr>
            <w:r w:rsidRPr="00312A24">
              <w:rPr>
                <w:rStyle w:val="Strong"/>
                <w:rFonts w:ascii="Nirmala UI" w:hAnsi="Nirmala UI" w:cs="Nirmala UI"/>
                <w:lang w:val="pa"/>
              </w:rPr>
              <w:t>ਨਤੀਜੇ ਜੋ</w:t>
            </w:r>
            <w:r w:rsidRPr="00312A24">
              <w:rPr>
                <w:rFonts w:ascii="Nirmala UI" w:eastAsia="Times New Roman" w:hAnsi="Nirmala UI" w:cs="Nirmala UI"/>
                <w:lang w:val="pa"/>
              </w:rPr>
              <w:t xml:space="preserve"> ਅਸੀਂ ਚਾਹੁੰਦੇ ਹਾਂ।</w:t>
            </w:r>
          </w:p>
          <w:p w14:paraId="5824A9CF" w14:textId="77777777" w:rsidR="007C2796" w:rsidRPr="00312A24" w:rsidRDefault="00000000" w:rsidP="00890292">
            <w:pPr>
              <w:spacing w:line="276" w:lineRule="auto"/>
              <w:rPr>
                <w:rFonts w:ascii="Nirmala UI" w:hAnsi="Nirmala UI" w:cs="Nirmala UI"/>
              </w:rPr>
            </w:pPr>
            <w:r w:rsidRPr="00312A24">
              <w:rPr>
                <w:rFonts w:ascii="Nirmala UI" w:hAnsi="Nirmala UI" w:cs="Nirmala UI"/>
                <w:lang w:val="pa"/>
              </w:rPr>
              <w:t>ਨਤੀਜੇ ਉਹ ਤਰੀਕੇ ਹਨ ਜਿਨ੍ਹਾਂ ਨਾਲ ਸਾਡਾ ਕੰਮ ਲੋਕਾਂ ਦੇ ਜੀਵਨ ਨੂੰ ਬਦਲਦਾ ਹੈ।</w:t>
            </w:r>
          </w:p>
        </w:tc>
      </w:tr>
      <w:tr w:rsidR="000A5015" w:rsidRPr="00312A24" w14:paraId="7393E23F" w14:textId="77777777" w:rsidTr="00D51C9C">
        <w:trPr>
          <w:gridAfter w:val="3"/>
          <w:wAfter w:w="329" w:type="dxa"/>
        </w:trPr>
        <w:tc>
          <w:tcPr>
            <w:tcW w:w="2551" w:type="dxa"/>
            <w:vAlign w:val="center"/>
          </w:tcPr>
          <w:p w14:paraId="5AAB9989" w14:textId="77777777" w:rsidR="007C2796" w:rsidRPr="00312A24" w:rsidRDefault="00000000" w:rsidP="0093391A">
            <w:pPr>
              <w:pStyle w:val="Image"/>
              <w:spacing w:before="0" w:after="0"/>
              <w:rPr>
                <w:rFonts w:ascii="Nirmala UI" w:hAnsi="Nirmala UI" w:cs="Nirmala UI"/>
              </w:rPr>
            </w:pPr>
            <w:r w:rsidRPr="00312A24">
              <w:rPr>
                <w:rFonts w:ascii="Nirmala UI" w:hAnsi="Nirmala UI" w:cs="Nirmala UI"/>
                <w:noProof/>
              </w:rPr>
              <w:drawing>
                <wp:inline distT="0" distB="0" distL="0" distR="0" wp14:anchorId="46A8E5D3" wp14:editId="5885975C">
                  <wp:extent cx="1404000" cy="1404000"/>
                  <wp:effectExtent l="0" t="0" r="5715" b="5715"/>
                  <wp:docPr id="1569362203" name="Picture 1569362203" descr="ਇੱਕ ਭਾਗੀਦਾਰ ਨੇ NDIS ਯੋਜਨਾ ਫੜ੍ਹੀ ਹੋਈ ਹੈ। ਉਹਨਾਂ ਦੇ ਉੱਪਰ,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ਇੱਕ ਭਾਗੀਦਾਰ ਨੇ NDIS ਯੋਜਨਾ ਫੜ੍ਹੀ ਹੋਈ ਹੈ। ਉਹਨਾਂ ਦੇ ਉੱਪਰ, ਉੱਪਰ ਨੂੰ ਇਸ਼ਾਰਾ ਕਰਦੇ ਹੋਏ ਤੀਰ ਦੇ ਨਾਲ ਅੰਗੂਠਾ ਦਿਖਾਉਣ ਦਾ ਨਿਸ਼ਾਨ ਹੈ।"/>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042DFEC8" w14:textId="727C67D6" w:rsidR="007C2796" w:rsidRPr="00312A24" w:rsidRDefault="00000000" w:rsidP="00890292">
            <w:pPr>
              <w:spacing w:line="276" w:lineRule="auto"/>
              <w:rPr>
                <w:rFonts w:ascii="Nirmala UI" w:hAnsi="Nirmala UI" w:cs="Nirmala UI"/>
              </w:rPr>
            </w:pPr>
            <w:r w:rsidRPr="00312A24">
              <w:rPr>
                <w:rFonts w:ascii="Nirmala UI" w:hAnsi="Nirmala UI" w:cs="Nirmala UI"/>
                <w:lang w:val="pa"/>
              </w:rPr>
              <w:t xml:space="preserve">ਅਸੀਂ ਬਿਹਤਰ ਨਤੀਜੇ ਪ੍ਰਾਪਤ ਕਰਨਾ ਚਾਹੁੰਦੇ ਹਾਂ, ਜੋ ਕਿ </w:t>
            </w:r>
            <w:r w:rsidR="00312A24" w:rsidRPr="00312A24">
              <w:rPr>
                <w:rFonts w:cs="FS Me Pro"/>
                <w:lang w:val="pa"/>
              </w:rPr>
              <w:t>NDIS</w:t>
            </w:r>
            <w:r w:rsidRPr="00312A24">
              <w:rPr>
                <w:rFonts w:ascii="Nirmala UI" w:hAnsi="Nirmala UI" w:cs="Nirmala UI"/>
                <w:lang w:val="pa"/>
              </w:rPr>
              <w:t xml:space="preserve"> ਨਾਲ ਭਾਗੀਦਾਰਾਂ ਦੇ ਅਨੁਭਵਾਂ ਵਿੱਚ ਸੁਧਾਰ ਕਰਨ।</w:t>
            </w:r>
          </w:p>
        </w:tc>
      </w:tr>
      <w:tr w:rsidR="000A5015" w:rsidRPr="00312A24" w14:paraId="1C14DB06" w14:textId="77777777" w:rsidTr="00D51C9C">
        <w:tc>
          <w:tcPr>
            <w:tcW w:w="2551" w:type="dxa"/>
            <w:vAlign w:val="center"/>
          </w:tcPr>
          <w:p w14:paraId="0B5B6F72" w14:textId="77777777" w:rsidR="007C2796" w:rsidRPr="00312A24" w:rsidRDefault="00000000" w:rsidP="007C2796">
            <w:pPr>
              <w:pStyle w:val="Image"/>
              <w:spacing w:before="0" w:after="100" w:afterAutospacing="1"/>
              <w:rPr>
                <w:rFonts w:ascii="Nirmala UI" w:hAnsi="Nirmala UI" w:cs="Nirmala UI"/>
              </w:rPr>
            </w:pPr>
            <w:r w:rsidRPr="00312A24">
              <w:rPr>
                <w:rFonts w:ascii="Nirmala UI" w:hAnsi="Nirmala UI" w:cs="Nirmala UI"/>
                <w:noProof/>
              </w:rPr>
              <w:drawing>
                <wp:inline distT="0" distB="0" distL="0" distR="0" wp14:anchorId="180C77BF" wp14:editId="315A8D44">
                  <wp:extent cx="1404000" cy="1404000"/>
                  <wp:effectExtent l="0" t="0" r="5715" b="5715"/>
                  <wp:docPr id="1717061877" name="Picture 1717061877" descr="ਇੱਕ ਵਿਅਕਤੀ ਕੁੱਝ ਸੋਚ ਰਿਹਾ ਹੈ, ਅਤੇ ਉਸਦੇ ਉੱਪਰ ਇੱਕ ਸੋਚਣ ਦਾ ਬੁਲਬੁਲਾ ਹੈ ਜਿਸ ਵਿੱਚ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ਇੱਕ ਵਿਅਕਤੀ ਕੁੱਝ ਸੋਚ ਰਿਹਾ ਹੈ, ਅਤੇ ਉਸਦੇ ਉੱਪਰ ਇੱਕ ਸੋਚਣ ਦਾ ਬੁਲਬੁਲਾ ਹੈ ਜਿਸ ਵਿੱਚ ਅੰਗੂਠਾ ਦਿਖਾਉਣ ਦਾ ਨਿਸ਼ਾਨ ਹੈ।"/>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4DCF12E6" w14:textId="61587EA2" w:rsidR="007C2796" w:rsidRPr="00312A24" w:rsidRDefault="00000000" w:rsidP="00890292">
            <w:pPr>
              <w:spacing w:line="276" w:lineRule="auto"/>
              <w:rPr>
                <w:rFonts w:ascii="Nirmala UI" w:hAnsi="Nirmala UI" w:cs="Nirmala UI"/>
              </w:rPr>
            </w:pPr>
            <w:r w:rsidRPr="00312A24">
              <w:rPr>
                <w:rFonts w:ascii="Nirmala UI" w:hAnsi="Nirmala UI" w:cs="Nirmala UI"/>
                <w:lang w:val="pa"/>
              </w:rPr>
              <w:t xml:space="preserve">ਇਹ </w:t>
            </w:r>
            <w:r w:rsidRPr="001715D6">
              <w:rPr>
                <w:rFonts w:ascii="Nirmala UI" w:hAnsi="Nirmala UI" w:cs="Nirmala UI"/>
                <w:lang w:val="pa"/>
              </w:rPr>
              <w:t xml:space="preserve">ਕਾਰਵਾਈ ਯੋਜਨਾ ਇਹ ਵੀ ਦੱਸਦੀ ਹੈ ਕਿ ਸਾਨੂੰ ਕਿਵੇਂ ਪਤਾ ਲੱਗੇਗਾ ਕਿ </w:t>
            </w:r>
            <w:r w:rsidR="00390A4C" w:rsidRPr="001715D6">
              <w:rPr>
                <w:rFonts w:ascii="Nirmala UI" w:hAnsi="Nirmala UI" w:cs="Nirmala UI" w:hint="cs"/>
                <w:lang w:val="pa"/>
              </w:rPr>
              <w:t>ਕੀ</w:t>
            </w:r>
            <w:r w:rsidRPr="001715D6">
              <w:rPr>
                <w:rFonts w:ascii="Nirmala UI" w:hAnsi="Nirmala UI" w:cs="Nirmala UI"/>
                <w:lang w:val="pa"/>
              </w:rPr>
              <w:t xml:space="preserve"> ਕਾਰਵਾਈਆਂ</w:t>
            </w:r>
            <w:r w:rsidRPr="00312A24">
              <w:rPr>
                <w:rFonts w:ascii="Nirmala UI" w:hAnsi="Nirmala UI" w:cs="Nirmala UI"/>
                <w:lang w:val="pa"/>
              </w:rPr>
              <w:t xml:space="preserve"> ਕਾਰਗਾਰ ਹੋ ਰਹੀਆਂ ਹਨ।</w:t>
            </w:r>
          </w:p>
        </w:tc>
      </w:tr>
    </w:tbl>
    <w:p w14:paraId="67232402" w14:textId="0D78080C" w:rsidR="007A0C51" w:rsidRPr="00312A24" w:rsidRDefault="00000000" w:rsidP="00890292">
      <w:pPr>
        <w:pStyle w:val="Heading2"/>
        <w:spacing w:line="276" w:lineRule="auto"/>
        <w:rPr>
          <w:rFonts w:ascii="Nirmala UI" w:hAnsi="Nirmala UI" w:cs="Nirmala UI"/>
          <w:color w:val="000000" w:themeColor="text1"/>
        </w:rPr>
      </w:pPr>
      <w:r w:rsidRPr="00312A24">
        <w:rPr>
          <w:rStyle w:val="Heading2Char"/>
          <w:rFonts w:ascii="Nirmala UI" w:hAnsi="Nirmala UI" w:cs="FS Me Pro"/>
          <w:b/>
          <w:bCs/>
          <w:noProof/>
          <w:color w:val="000000" w:themeColor="text1"/>
        </w:rPr>
        <w:lastRenderedPageBreak/>
        <mc:AlternateContent>
          <mc:Choice Requires="wps">
            <w:drawing>
              <wp:anchor distT="0" distB="0" distL="114300" distR="114300" simplePos="0" relativeHeight="251723776" behindDoc="1" locked="0" layoutInCell="1" allowOverlap="1" wp14:anchorId="79EA29FD" wp14:editId="7A25C04D">
                <wp:simplePos x="0" y="0"/>
                <wp:positionH relativeFrom="page">
                  <wp:posOffset>570865</wp:posOffset>
                </wp:positionH>
                <wp:positionV relativeFrom="paragraph">
                  <wp:posOffset>-41212</wp:posOffset>
                </wp:positionV>
                <wp:extent cx="6422400" cy="773128"/>
                <wp:effectExtent l="12700" t="12700" r="29210" b="27305"/>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773128"/>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37A6577" id="Rectangle: Rounded Corners 155562356" o:spid="_x0000_s1026" alt="&quot;&quot;" style="position:absolute;margin-left:44.95pt;margin-top:-3.25pt;width:505.7pt;height:60.9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" fillcolor="#8ac640" strokecolor="#6b2976" strokeweight="3pt">
                <w10:wrap anchorx="page"/>
              </v:roundrect>
            </w:pict>
          </mc:Fallback>
        </mc:AlternateContent>
      </w:r>
      <w:bookmarkStart w:id="101" w:name="_Toc256000002"/>
      <w:r w:rsidR="00312A24" w:rsidRPr="00312A24">
        <w:rPr>
          <w:rFonts w:cs="FS Me Pro"/>
          <w:color w:val="000000" w:themeColor="text1"/>
          <w:cs/>
          <w:lang w:val="pa" w:bidi="pa"/>
        </w:rPr>
        <w:t>1</w:t>
      </w:r>
      <w:r w:rsidRPr="00312A24">
        <w:rPr>
          <w:rFonts w:ascii="Nirmala UI" w:hAnsi="Nirmala UI" w:cs="FS Me Pro"/>
          <w:color w:val="000000" w:themeColor="text1"/>
          <w:lang w:val="pa"/>
        </w:rPr>
        <w:t>.</w:t>
      </w:r>
      <w:r w:rsidRPr="00312A24">
        <w:rPr>
          <w:rFonts w:ascii="Nirmala UI" w:hAnsi="Nirmala UI" w:cs="Nirmala UI"/>
          <w:color w:val="000000" w:themeColor="text1"/>
          <w:lang w:val="pa"/>
        </w:rPr>
        <w:t xml:space="preserve"> ਜਦੋਂ ਅਸੀਂ ਕੰਮ ਕਰਦੇ ਹਾਂ ਤਾਂ </w:t>
      </w:r>
      <w:r w:rsidR="00312A24" w:rsidRPr="00312A24">
        <w:rPr>
          <w:rFonts w:cs="FS Me Pro"/>
          <w:color w:val="000000" w:themeColor="text1"/>
          <w:lang w:val="pa"/>
        </w:rPr>
        <w:t>CALD</w:t>
      </w:r>
      <w:r w:rsidRPr="00312A24">
        <w:rPr>
          <w:rFonts w:ascii="Nirmala UI" w:hAnsi="Nirmala UI" w:cs="Nirmala UI"/>
          <w:color w:val="000000" w:themeColor="text1"/>
          <w:lang w:val="pa"/>
        </w:rPr>
        <w:t xml:space="preserve"> ਭਾਗੀਦਾਰਾਂ 'ਤੇ ਧਿਆਨ-ਕੇਂਦਰਿਤ ਕਰਨਾ</w:t>
      </w:r>
      <w:bookmarkEnd w:id="101"/>
    </w:p>
    <w:p w14:paraId="4A294EB9" w14:textId="1ECBF610" w:rsidR="007A0C51" w:rsidRPr="00312A24" w:rsidRDefault="00000000" w:rsidP="007A0C51">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725824" behindDoc="1" locked="0" layoutInCell="1" allowOverlap="1" wp14:anchorId="3A8B275F" wp14:editId="0772300C">
                <wp:simplePos x="0" y="0"/>
                <wp:positionH relativeFrom="margin">
                  <wp:posOffset>0</wp:posOffset>
                </wp:positionH>
                <wp:positionV relativeFrom="paragraph">
                  <wp:posOffset>531316</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C943DB3" id="Group 1112759029" o:spid="_x0000_s1026" alt="&quot;&quot;" style="position:absolute;margin-left:0;margin-top:41.85pt;width:456.6pt;height:19pt;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w:t>
      </w:r>
    </w:p>
    <w:tbl>
      <w:tblPr>
        <w:tblW w:w="9354" w:type="dxa"/>
        <w:tblLayout w:type="fixed"/>
        <w:tblLook w:val="04A0" w:firstRow="1" w:lastRow="0" w:firstColumn="1" w:lastColumn="0" w:noHBand="0" w:noVBand="1"/>
      </w:tblPr>
      <w:tblGrid>
        <w:gridCol w:w="2551"/>
        <w:gridCol w:w="6373"/>
        <w:gridCol w:w="430"/>
      </w:tblGrid>
      <w:tr w:rsidR="000A5015" w:rsidRPr="00312A24" w14:paraId="6C2FC456" w14:textId="77777777" w:rsidTr="00D51C9C">
        <w:trPr>
          <w:gridAfter w:val="1"/>
          <w:wAfter w:w="430" w:type="dxa"/>
          <w:trHeight w:val="2934"/>
        </w:trPr>
        <w:tc>
          <w:tcPr>
            <w:tcW w:w="2551" w:type="dxa"/>
            <w:vAlign w:val="center"/>
          </w:tcPr>
          <w:p w14:paraId="2DBDDB8F" w14:textId="77777777" w:rsidR="007A0C51" w:rsidRPr="00312A24" w:rsidRDefault="00000000" w:rsidP="008F1375">
            <w:pPr>
              <w:pStyle w:val="Image"/>
              <w:rPr>
                <w:rFonts w:ascii="Nirmala UI" w:hAnsi="Nirmala UI" w:cs="Nirmala UI"/>
              </w:rPr>
            </w:pPr>
            <w:r w:rsidRPr="00312A24">
              <w:rPr>
                <w:rFonts w:ascii="Nirmala UI" w:hAnsi="Nirmala UI" w:cs="Nirmala UI"/>
                <w:noProof/>
              </w:rPr>
              <w:drawing>
                <wp:inline distT="0" distB="0" distL="0" distR="0" wp14:anchorId="42A9E93E" wp14:editId="0B65C1CC">
                  <wp:extent cx="1482725" cy="1482725"/>
                  <wp:effectExtent l="0" t="0" r="3175" b="3175"/>
                  <wp:docPr id="797344409" name="Picture 797344409" descr="ਇੱਕ ਵਿਅਕਤੀ ਅੰਗੂਠਾ ਦਿਖਾ ਰਿਹਾ ਹੈ। ਉਹਨਾਂ ਦੇ ਅੱਗੇ ਇੱਕ ਸੋਚਣ ਦਾ ਬੁਲਬੁਲਾ ਅਤੇ ਇੱਕ ਸੁਰੱਖਿਆ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ਇੱਕ ਵਿਅਕਤੀ ਅੰਗੂਠਾ ਦਿਖਾ ਰਿਹਾ ਹੈ। ਉਹਨਾਂ ਦੇ ਅੱਗੇ ਇੱਕ ਸੋਚਣ ਦਾ ਬੁਲਬੁਲਾ ਅਤੇ ਇੱਕ ਸੁਰੱਖਿਆ ਚਿੰਨ੍ਹ 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679CDA4F" w14:textId="4F10E50F" w:rsidR="007A0C51" w:rsidRPr="00312A24" w:rsidRDefault="00000000" w:rsidP="00890292">
            <w:pPr>
              <w:spacing w:line="276" w:lineRule="auto"/>
              <w:rPr>
                <w:rStyle w:val="ui-provider"/>
                <w:rFonts w:ascii="Nirmala UI" w:hAnsi="Nirmala UI" w:cs="Nirmala UI"/>
              </w:rPr>
            </w:pPr>
            <w:r w:rsidRPr="00312A24">
              <w:rPr>
                <w:rFonts w:ascii="Nirmala UI" w:hAnsi="Nirmala UI" w:cs="Nirmala UI"/>
                <w:lang w:val="pa"/>
              </w:rPr>
              <w:t xml:space="preserve">ਅਸੀਂ ਇਹ ਯਕੀਨੀ ਬਣਾਉਣ ਲਈ ਭਾਈਚਾਰੇ ਦੇ ਦੂਜੇ ਲੋਕਾਂ ਨਾਲ ਮਿਲਕੇ ਕੰਮ ਕਰਾਂਗੇ ਕਿ ਹਰ ਕੋਈ ਜਾਣਦਾ ਹੋਵੇ ਕਿ </w:t>
            </w:r>
            <w:r w:rsidR="00312A24" w:rsidRPr="00312A24">
              <w:rPr>
                <w:rFonts w:cs="FS Me Pro"/>
                <w:lang w:val="pa"/>
              </w:rPr>
              <w:t>NDIA</w:t>
            </w:r>
            <w:r w:rsidRPr="00312A24">
              <w:rPr>
                <w:rFonts w:ascii="Nirmala UI" w:hAnsi="Nirmala UI" w:cs="Nirmala UI"/>
                <w:lang w:val="pa"/>
              </w:rPr>
              <w:t xml:space="preserve"> ਵਿੱਚ ਕੁੱਝ ਮਹੱਤਵਪੂਰਨ ਸ਼ਬਦਾਂ ਦਾ ਕੀ ਮਤਲਬ ਹੈ।</w:t>
            </w:r>
          </w:p>
          <w:p w14:paraId="076FEEFB" w14:textId="77777777" w:rsidR="007A0C51" w:rsidRPr="00312A24" w:rsidRDefault="00000000" w:rsidP="00890292">
            <w:pPr>
              <w:spacing w:line="276" w:lineRule="auto"/>
              <w:rPr>
                <w:rFonts w:ascii="Nirmala UI" w:hAnsi="Nirmala UI" w:cs="Nirmala UI"/>
              </w:rPr>
            </w:pPr>
            <w:r w:rsidRPr="00312A24">
              <w:rPr>
                <w:rStyle w:val="ui-provider"/>
                <w:rFonts w:ascii="Nirmala UI" w:hAnsi="Nirmala UI" w:cs="Nirmala UI"/>
                <w:lang w:val="pa"/>
              </w:rPr>
              <w:t xml:space="preserve">ਅਸੀਂ ਇਹ ਵੀ ਯਕੀਨੀ ਬਣਾਵਾਂਗੇ ਕਿ ਇਹ ਸ਼ਬਦ ਸਾਰੇ </w:t>
            </w:r>
            <w:r w:rsidRPr="00312A24">
              <w:rPr>
                <w:rStyle w:val="Strong"/>
                <w:rFonts w:ascii="Nirmala UI" w:hAnsi="Nirmala UI" w:cs="Nirmala UI"/>
                <w:lang w:val="pa"/>
              </w:rPr>
              <w:t>ਸੱਭਿਆਚਾਰਾਂ</w:t>
            </w:r>
            <w:r w:rsidRPr="00312A24">
              <w:rPr>
                <w:rStyle w:val="ui-provider"/>
                <w:rFonts w:ascii="Nirmala UI" w:hAnsi="Nirmala UI" w:cs="Nirmala UI"/>
                <w:lang w:val="pa"/>
              </w:rPr>
              <w:t xml:space="preserve"> ਲਈ ਸੁਰੱਖਿਅਤ ਹਨ।</w:t>
            </w:r>
          </w:p>
        </w:tc>
      </w:tr>
      <w:tr w:rsidR="000A5015" w:rsidRPr="00312A24" w14:paraId="38899B75" w14:textId="77777777" w:rsidTr="00756729">
        <w:trPr>
          <w:gridAfter w:val="1"/>
          <w:wAfter w:w="430" w:type="dxa"/>
          <w:trHeight w:val="2891"/>
        </w:trPr>
        <w:tc>
          <w:tcPr>
            <w:tcW w:w="2551" w:type="dxa"/>
            <w:vAlign w:val="center"/>
          </w:tcPr>
          <w:p w14:paraId="7F8BF712" w14:textId="77777777" w:rsidR="007A0C51" w:rsidRPr="00312A24" w:rsidRDefault="00000000" w:rsidP="00756729">
            <w:pPr>
              <w:pStyle w:val="Image"/>
              <w:spacing w:before="120" w:after="120"/>
              <w:rPr>
                <w:rFonts w:ascii="Nirmala UI" w:hAnsi="Nirmala UI" w:cs="Nirmala UI"/>
              </w:rPr>
            </w:pPr>
            <w:r w:rsidRPr="00312A24">
              <w:rPr>
                <w:rFonts w:ascii="Nirmala UI" w:hAnsi="Nirmala UI" w:cs="Nirmala UI"/>
                <w:noProof/>
              </w:rPr>
              <w:drawing>
                <wp:inline distT="0" distB="0" distL="0" distR="0" wp14:anchorId="59C87385" wp14:editId="7A0488EF">
                  <wp:extent cx="1483200" cy="1112400"/>
                  <wp:effectExtent l="0" t="0" r="3175" b="0"/>
                  <wp:docPr id="1418563162" name="Picture 1418563162" descr="ਭੜਕੀਲੇ ਰੰਗ ਦੇ ਕੱਪੜੇ ਪਹਿਨੇ ਹੋਏ ਲੋਕਾਂ ਦਾ ਇੱਕ ਗਰੁੱਪ ਸੱਭਿਆਚਾਰਕ ਨਾਚ ਪੇਸ਼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ਭੜਕੀਲੇ ਰੰਗ ਦੇ ਕੱਪੜੇ ਪਹਿਨੇ ਹੋਏ ਲੋਕਾਂ ਦਾ ਇੱਕ ਗਰੁੱਪ ਸੱਭਿਆਚਾਰਕ ਨਾਚ ਪੇਸ਼ ਕਰ ਰਿਹਾ ਹੈ।"/>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37927A08" w14:textId="77777777" w:rsidR="007A0C51" w:rsidRPr="00312A24" w:rsidRDefault="00000000" w:rsidP="00890292">
            <w:pPr>
              <w:spacing w:line="276" w:lineRule="auto"/>
              <w:rPr>
                <w:rFonts w:ascii="Nirmala UI" w:hAnsi="Nirmala UI" w:cs="Nirmala UI"/>
              </w:rPr>
            </w:pPr>
            <w:r w:rsidRPr="00312A24">
              <w:rPr>
                <w:rFonts w:ascii="Nirmala UI" w:hAnsi="Nirmala UI" w:cs="Nirmala UI"/>
                <w:lang w:val="pa"/>
              </w:rPr>
              <w:t>ਤੁਹਾਡਾ ਸੱਭਿਆਚਾਰ ਹੁੰਦਾ ਹੈ:</w:t>
            </w:r>
          </w:p>
          <w:p w14:paraId="09604E90" w14:textId="77777777" w:rsidR="007A0C51" w:rsidRPr="00312A24" w:rsidRDefault="00000000" w:rsidP="00890292">
            <w:pPr>
              <w:pStyle w:val="ListParagraph"/>
              <w:numPr>
                <w:ilvl w:val="0"/>
                <w:numId w:val="37"/>
              </w:numPr>
              <w:spacing w:line="276" w:lineRule="auto"/>
              <w:rPr>
                <w:rFonts w:ascii="Nirmala UI" w:hAnsi="Nirmala UI" w:cs="Nirmala UI"/>
              </w:rPr>
            </w:pPr>
            <w:r w:rsidRPr="00312A24">
              <w:rPr>
                <w:rFonts w:ascii="Nirmala UI" w:hAnsi="Nirmala UI" w:cs="Nirmala UI"/>
                <w:lang w:val="pa"/>
              </w:rPr>
              <w:t>ਤੁਹਾਡਾ ਜੀਵਨ ਢੰਗ</w:t>
            </w:r>
          </w:p>
          <w:p w14:paraId="4EB2B2FE" w14:textId="77777777" w:rsidR="007A0C51" w:rsidRPr="00312A24" w:rsidRDefault="00000000" w:rsidP="00890292">
            <w:pPr>
              <w:pStyle w:val="ListParagraph"/>
              <w:numPr>
                <w:ilvl w:val="0"/>
                <w:numId w:val="37"/>
              </w:numPr>
              <w:spacing w:line="276" w:lineRule="auto"/>
              <w:rPr>
                <w:rFonts w:ascii="Nirmala UI" w:hAnsi="Nirmala UI" w:cs="Nirmala UI"/>
              </w:rPr>
            </w:pPr>
            <w:r w:rsidRPr="00312A24">
              <w:rPr>
                <w:rFonts w:ascii="Nirmala UI" w:hAnsi="Nirmala UI" w:cs="Nirmala UI"/>
                <w:lang w:val="pa"/>
              </w:rPr>
              <w:t>ਤੁਹਾਡੇ ਲਈ ਕੀ ਮਹੱਤਵਪੂਰਨ ਹੈ।</w:t>
            </w:r>
          </w:p>
        </w:tc>
      </w:tr>
      <w:tr w:rsidR="000A5015" w:rsidRPr="00312A24" w14:paraId="1FB17C0A" w14:textId="77777777" w:rsidTr="00D51C9C">
        <w:trPr>
          <w:gridAfter w:val="1"/>
          <w:wAfter w:w="430" w:type="dxa"/>
          <w:trHeight w:val="1987"/>
        </w:trPr>
        <w:tc>
          <w:tcPr>
            <w:tcW w:w="2551" w:type="dxa"/>
            <w:vAlign w:val="center"/>
          </w:tcPr>
          <w:p w14:paraId="121DA189" w14:textId="77777777" w:rsidR="007A0C51" w:rsidRPr="00312A24" w:rsidRDefault="00000000" w:rsidP="008F1375">
            <w:pPr>
              <w:pStyle w:val="Image"/>
              <w:rPr>
                <w:rFonts w:ascii="Nirmala UI" w:hAnsi="Nirmala UI" w:cs="Nirmala UI"/>
                <w:noProof/>
              </w:rPr>
            </w:pPr>
            <w:r w:rsidRPr="00312A24">
              <w:rPr>
                <w:rFonts w:ascii="Nirmala UI" w:hAnsi="Nirmala UI" w:cs="Nirmala UI"/>
                <w:noProof/>
              </w:rPr>
              <w:drawing>
                <wp:inline distT="0" distB="0" distL="0" distR="0" wp14:anchorId="1B062DF1" wp14:editId="571D266E">
                  <wp:extent cx="1435735" cy="1435735"/>
                  <wp:effectExtent l="0" t="0" r="0" b="0"/>
                  <wp:docPr id="1173009545" name="Picture 1" descr="ਇੱਕ ਵਿਅਕਤੀ ਆਪਣੇ ਵੱਲ ਇਸ਼ਾਰਾ ਕਰ ਰਿਹਾ ਹੈ ਅਤੇ ਸੋਚਣ ਦੇ ਬੁਲਬੁਲੇ ਵਿੱਚ ਸਹੀ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ਇੱਕ ਵਿਅਕਤੀ ਆਪਣੇ ਵੱਲ ਇਸ਼ਾਰਾ ਕਰ ਰਿਹਾ ਹੈ ਅਤੇ ਸੋਚਣ ਦੇ ਬੁਲਬੁਲੇ ਵਿੱਚ ਸਹੀ ਦਾ ਨਿਸ਼ਾਨ ਲੱਗਿਆ ਹੋਇਆ ਹੈ।"/>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15CAC9EE" w14:textId="77777777" w:rsidR="007A0C51" w:rsidRPr="00312A24" w:rsidRDefault="00000000" w:rsidP="00890292">
            <w:pPr>
              <w:spacing w:line="276" w:lineRule="auto"/>
              <w:rPr>
                <w:rFonts w:ascii="Nirmala UI" w:hAnsi="Nirmala UI" w:cs="Nirmala UI"/>
              </w:rPr>
            </w:pPr>
            <w:r w:rsidRPr="00312A24">
              <w:rPr>
                <w:rFonts w:ascii="Nirmala UI" w:hAnsi="Nirmala UI" w:cs="Nirmala UI"/>
                <w:lang w:val="pa"/>
              </w:rPr>
              <w:t xml:space="preserve">ਅਸੀਂ ਯਕੀਨੀ ਬਣਾਵਾਂਗੇ ਕਿ ਹਰ ਕੋਈ ਜਾਣਦਾ ਹੈ ਕਿ </w:t>
            </w:r>
            <w:r w:rsidRPr="00312A24">
              <w:rPr>
                <w:rStyle w:val="Strong"/>
                <w:rFonts w:ascii="Nirmala UI" w:hAnsi="Nirmala UI" w:cs="Nirmala UI"/>
                <w:lang w:val="pa"/>
              </w:rPr>
              <w:t>ਸੱਭਿਆਚਾਰਕ ਸੁਰੱਖਿਆ</w:t>
            </w:r>
            <w:r w:rsidRPr="00312A24">
              <w:rPr>
                <w:rFonts w:ascii="Nirmala UI" w:hAnsi="Nirmala UI" w:cs="Nirmala UI"/>
                <w:lang w:val="pa"/>
              </w:rPr>
              <w:t xml:space="preserve"> ਸ਼ਬਦਾਂ ਦਾ ਕੀ ਅਰਥ ਹੈ।</w:t>
            </w:r>
          </w:p>
        </w:tc>
      </w:tr>
      <w:tr w:rsidR="000A5015" w:rsidRPr="00312A24" w14:paraId="09A68F52" w14:textId="77777777" w:rsidTr="00756729">
        <w:trPr>
          <w:gridAfter w:val="1"/>
          <w:wAfter w:w="430" w:type="dxa"/>
          <w:trHeight w:val="3402"/>
        </w:trPr>
        <w:tc>
          <w:tcPr>
            <w:tcW w:w="2551" w:type="dxa"/>
            <w:vAlign w:val="center"/>
          </w:tcPr>
          <w:p w14:paraId="76F05788" w14:textId="77777777" w:rsidR="00707F69" w:rsidRPr="00312A24" w:rsidRDefault="00000000" w:rsidP="008F1375">
            <w:pPr>
              <w:pStyle w:val="Image"/>
              <w:rPr>
                <w:rFonts w:ascii="Nirmala UI" w:hAnsi="Nirmala UI" w:cs="Nirmala UI"/>
                <w:noProof/>
              </w:rPr>
            </w:pPr>
            <w:r w:rsidRPr="00312A24">
              <w:rPr>
                <w:rFonts w:ascii="Nirmala UI" w:hAnsi="Nirmala UI" w:cs="Nirmala UI"/>
                <w:noProof/>
              </w:rPr>
              <w:drawing>
                <wp:inline distT="0" distB="0" distL="0" distR="0" wp14:anchorId="1458266D" wp14:editId="14C6DC9F">
                  <wp:extent cx="1482725" cy="1482725"/>
                  <wp:effectExtent l="0" t="0" r="3175" b="3175"/>
                  <wp:docPr id="1696862103" name="Picture 1696862103" descr="ਸੁਰੱਖਿਆ ਚਿੰਨ੍ਹ ਦੇ ਹੇਠਾਂ ਲੋਕਾਂ ਦਾ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ਸੁਰੱਖਿਆ ਚਿੰਨ੍ਹ ਦੇ ਹੇਠਾਂ ਲੋਕਾਂ ਦਾ ਗਰੁੱਪ 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D5AFCAE" w14:textId="77777777" w:rsidR="00707F69" w:rsidRPr="00312A24" w:rsidRDefault="00000000" w:rsidP="00890292">
            <w:pPr>
              <w:spacing w:line="276" w:lineRule="auto"/>
              <w:rPr>
                <w:rFonts w:ascii="Nirmala UI" w:hAnsi="Nirmala UI" w:cs="Nirmala UI"/>
              </w:rPr>
            </w:pPr>
            <w:r w:rsidRPr="00312A24">
              <w:rPr>
                <w:rFonts w:ascii="Nirmala UI" w:hAnsi="Nirmala UI" w:cs="Nirmala UI"/>
                <w:lang w:val="pa"/>
              </w:rPr>
              <w:t>ਸੱਭਿਆਚਾਰਕ ਸੁਰੱਖਿਆ ਉਦੋਂ ਹੁੰਦੀ ਹੈ ਜਦੋਂ ਅਸੀਂ:</w:t>
            </w:r>
          </w:p>
          <w:p w14:paraId="269C9E37" w14:textId="77777777" w:rsidR="00707F69" w:rsidRPr="00312A24" w:rsidRDefault="00000000" w:rsidP="00890292">
            <w:pPr>
              <w:pStyle w:val="ListParagraph"/>
              <w:numPr>
                <w:ilvl w:val="0"/>
                <w:numId w:val="76"/>
              </w:numPr>
              <w:spacing w:line="276" w:lineRule="auto"/>
              <w:rPr>
                <w:rFonts w:ascii="Nirmala UI" w:hAnsi="Nirmala UI" w:cs="Nirmala UI"/>
              </w:rPr>
            </w:pPr>
            <w:r w:rsidRPr="00312A24">
              <w:rPr>
                <w:rFonts w:ascii="Nirmala UI" w:hAnsi="Nirmala UI" w:cs="Nirmala UI"/>
                <w:lang w:val="pa"/>
              </w:rPr>
              <w:t xml:space="preserve">ਲੋਕਾਂ ਦੇ ਸੱਭਿਆਚਾਰ ਦਾ ਸਤਿਕਾਰ ਕਰਦੇ ਹਾਂ </w:t>
            </w:r>
          </w:p>
          <w:p w14:paraId="616E7952" w14:textId="77777777" w:rsidR="00707F69" w:rsidRPr="00312A24" w:rsidRDefault="00000000" w:rsidP="00890292">
            <w:pPr>
              <w:pStyle w:val="ListParagraph"/>
              <w:numPr>
                <w:ilvl w:val="0"/>
                <w:numId w:val="76"/>
              </w:numPr>
              <w:spacing w:line="276" w:lineRule="auto"/>
              <w:rPr>
                <w:rFonts w:ascii="Nirmala UI" w:hAnsi="Nirmala UI" w:cs="Nirmala UI"/>
              </w:rPr>
            </w:pPr>
            <w:r w:rsidRPr="00312A24">
              <w:rPr>
                <w:rFonts w:ascii="Nirmala UI" w:hAnsi="Nirmala UI" w:cs="Nirmala UI"/>
                <w:lang w:val="pa"/>
              </w:rPr>
              <w:t xml:space="preserve">ਲੋਕਾਂ ਨੂੰ ਸੁਰੱਖਿਅਤ ਮਹਿਸੂਸ ਕਰਵਾਉਂਦੇ ਹਾਂ </w:t>
            </w:r>
          </w:p>
          <w:p w14:paraId="66313AB8" w14:textId="77777777" w:rsidR="00707F69" w:rsidRPr="00312A24" w:rsidRDefault="00000000" w:rsidP="00890292">
            <w:pPr>
              <w:pStyle w:val="ListParagraph"/>
              <w:numPr>
                <w:ilvl w:val="0"/>
                <w:numId w:val="76"/>
              </w:numPr>
              <w:spacing w:line="276" w:lineRule="auto"/>
              <w:rPr>
                <w:rFonts w:ascii="Nirmala UI" w:hAnsi="Nirmala UI" w:cs="Nirmala UI"/>
              </w:rPr>
            </w:pPr>
            <w:r w:rsidRPr="00312A24">
              <w:rPr>
                <w:rFonts w:ascii="Nirmala UI" w:hAnsi="Nirmala UI" w:cs="Nirmala UI"/>
                <w:lang w:val="pa"/>
              </w:rPr>
              <w:t>ਲੋਕਾਂ ਨੂੰ ਇਹ ਮਹਿਸੂਸ ਕਰਨ ਵਿੱਚ ਮੱਦਦ ਕਰਦੇ ਹਾਂ ਕਿ ਉਹ ਨਾਲ ਜੁੜੇ ਹੋਏ ਹਨ।</w:t>
            </w:r>
          </w:p>
        </w:tc>
      </w:tr>
      <w:tr w:rsidR="000A5015" w:rsidRPr="00312A24" w14:paraId="5314E87C" w14:textId="77777777" w:rsidTr="00930399">
        <w:trPr>
          <w:gridAfter w:val="1"/>
          <w:wAfter w:w="430" w:type="dxa"/>
          <w:trHeight w:val="3458"/>
        </w:trPr>
        <w:tc>
          <w:tcPr>
            <w:tcW w:w="2551" w:type="dxa"/>
            <w:vAlign w:val="center"/>
          </w:tcPr>
          <w:p w14:paraId="55D4F489" w14:textId="77777777" w:rsidR="00C92244" w:rsidRPr="00312A24" w:rsidRDefault="00000000" w:rsidP="00463A40">
            <w:pPr>
              <w:pStyle w:val="Image"/>
              <w:rPr>
                <w:rFonts w:ascii="Nirmala UI" w:hAnsi="Nirmala UI" w:cs="Nirmala UI"/>
                <w:noProof/>
              </w:rPr>
            </w:pPr>
            <w:r w:rsidRPr="00312A24">
              <w:rPr>
                <w:rFonts w:ascii="Nirmala UI" w:hAnsi="Nirmala UI" w:cs="Nirmala UI"/>
                <w:noProof/>
              </w:rPr>
              <w:lastRenderedPageBreak/>
              <w:drawing>
                <wp:inline distT="0" distB="0" distL="0" distR="0" wp14:anchorId="2C0A7C01" wp14:editId="29440DB4">
                  <wp:extent cx="1482725" cy="1482725"/>
                  <wp:effectExtent l="0" t="0" r="3175" b="3175"/>
                  <wp:docPr id="2054622705" name="Picture 2054622705" descr="2 ਲੋਕ ਹੱਥ ਮਿਲਾ ਰਹੇ ਹਨ। ਉਹਨਾਂ ਦੇ ਉੱਪਰ ਇੱਕ ਸੋਚਣ ਦਾ ਬੁਲਬੁਲਾ ਹੈ ਜਿਸਦੇ ਅੰਦਰ ਸਹੀ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2 ਲੋਕ ਹੱਥ ਮਿਲਾ ਰਹੇ ਹਨ। ਉਹਨਾਂ ਦੇ ਉੱਪਰ ਇੱਕ ਸੋਚਣ ਦਾ ਬੁਲਬੁਲਾ ਹੈ ਜਿਸਦੇ ਅੰਦਰ ਸਹੀ ਦਾ ਨਿਸ਼ਾਨ ਲੱਗਿਆ ਹੋਇਆ ਹੈ।"/>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65B60B00" w14:textId="77777777" w:rsidR="00C92244" w:rsidRPr="00312A24" w:rsidRDefault="00000000" w:rsidP="00890292">
            <w:pPr>
              <w:spacing w:line="276" w:lineRule="auto"/>
              <w:rPr>
                <w:rFonts w:ascii="Nirmala UI" w:hAnsi="Nirmala UI" w:cs="Nirmala UI"/>
              </w:rPr>
            </w:pPr>
            <w:r w:rsidRPr="00312A24">
              <w:rPr>
                <w:rFonts w:ascii="Nirmala UI" w:hAnsi="Nirmala UI" w:cs="Nirmala UI"/>
                <w:lang w:val="pa"/>
              </w:rPr>
              <w:t xml:space="preserve">ਅਸੀਂ ਇਹ ਵੀ ਯਕੀਨੀ ਬਣਾਵਾਂਗੇ ਕਿ ਹਰ ਕੋਈ ਜਾਣਦਾ ਹੈ ਕਿ </w:t>
            </w:r>
            <w:r w:rsidRPr="00312A24">
              <w:rPr>
                <w:rStyle w:val="Strong"/>
                <w:rFonts w:ascii="Nirmala UI" w:hAnsi="Nirmala UI" w:cs="Nirmala UI"/>
                <w:lang w:val="pa"/>
              </w:rPr>
              <w:t>ਸੱਭਿਆਚਾਰਕ ਤੌਰ 'ਤੇ ਢੁੱਕਵੀਂ ਅਤੇ ਜਵਾਬਦੇਹ ਸੇਵਾ ਦਾ</w:t>
            </w:r>
            <w:r w:rsidRPr="00312A24">
              <w:rPr>
                <w:rFonts w:ascii="Nirmala UI" w:hAnsi="Nirmala UI" w:cs="Nirmala UI"/>
                <w:lang w:val="pa"/>
              </w:rPr>
              <w:t xml:space="preserve"> ਕੀ ਅਰਥ ਹੈ।</w:t>
            </w:r>
          </w:p>
          <w:p w14:paraId="13D0FA09" w14:textId="77777777" w:rsidR="00C92244" w:rsidRPr="00312A24" w:rsidRDefault="00000000" w:rsidP="00890292">
            <w:pPr>
              <w:spacing w:line="276" w:lineRule="auto"/>
              <w:rPr>
                <w:rFonts w:ascii="Nirmala UI" w:hAnsi="Nirmala UI" w:cs="Nirmala UI"/>
              </w:rPr>
            </w:pPr>
            <w:r w:rsidRPr="00312A24">
              <w:rPr>
                <w:rFonts w:ascii="Nirmala UI" w:hAnsi="Nirmala UI" w:cs="Nirmala UI"/>
                <w:lang w:val="pa"/>
              </w:rPr>
              <w:t>ਸੱਭਿਆਚਾਰਕ ਤੌਰ 'ਤੇ ਢੁੱਕਵੀਂ ਅਤੇ ਜਵਾਬਦੇਹ ਸੇਵਾ ਉਦੋਂ ਹੁੰਦੀ ਹੈ ਜਦੋਂ ਸੇਵਾਵਾਂ ਉਹਨਾਂ ਦੀ ਵਰਤੋਂ ਕਰਨ ਵਾਲੇ ਲੋਕਾਂ ਦੇ ਸੱਭਿਆਚਾਰਾਂ ਅਤੇ ਧਰਮਾਂ ਦਾ ਆਦਰ ਕਰਦੀਆਂ ਹਨ।</w:t>
            </w:r>
          </w:p>
        </w:tc>
      </w:tr>
      <w:tr w:rsidR="000A5015" w:rsidRPr="001715D6" w14:paraId="440269BE" w14:textId="77777777" w:rsidTr="00930399">
        <w:trPr>
          <w:gridAfter w:val="1"/>
          <w:wAfter w:w="430" w:type="dxa"/>
          <w:trHeight w:val="3458"/>
        </w:trPr>
        <w:tc>
          <w:tcPr>
            <w:tcW w:w="2551" w:type="dxa"/>
            <w:vAlign w:val="center"/>
          </w:tcPr>
          <w:p w14:paraId="6427C63F" w14:textId="77777777" w:rsidR="00C92244"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32CE75FA" wp14:editId="3590CB84">
                  <wp:extent cx="1482725" cy="1482725"/>
                  <wp:effectExtent l="0" t="0" r="3175" b="3175"/>
                  <wp:docPr id="1749085838" name="Picture 1749085838" descr="ਇੱਕ ਵਿਅਕਤੀ ਕਿਸੇ ਦੀ ਦਸਤਾਵੇਜ਼ ਨੂੰ ਪੜ੍ਹਨ ਵਿੱਚ ਸਹਾਇਤਾ ਕਰ ਰਿਹਾ ਹੈ। ਉਹਨਾਂ ਦੇ ਉੱਪਰ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ਇੱਕ ਵਿਅਕਤੀ ਕਿਸੇ ਦੀ ਦਸਤਾਵੇਜ਼ ਨੂੰ ਪੜ੍ਹਨ ਵਿੱਚ ਸਹਾਇਤਾ ਕਰ ਰਿਹਾ ਹੈ। ਉਹਨਾਂ ਦੇ ਉੱਪਰ ਇੱਕ ਸਪੀਚ ਬੁਲਬੁਲਾ 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64ED399F" w14:textId="77777777" w:rsidR="00C92244" w:rsidRPr="001715D6" w:rsidRDefault="00000000" w:rsidP="00890292">
            <w:pPr>
              <w:spacing w:line="276" w:lineRule="auto"/>
              <w:rPr>
                <w:rFonts w:ascii="Nirmala UI" w:hAnsi="Nirmala UI" w:cs="Nirmala UI"/>
              </w:rPr>
            </w:pPr>
            <w:r w:rsidRPr="001715D6">
              <w:rPr>
                <w:rFonts w:ascii="Nirmala UI" w:hAnsi="Nirmala UI" w:cs="Nirmala UI"/>
                <w:lang w:val="pa"/>
              </w:rPr>
              <w:t>ਅਸੀਂ ਇਹ ਯਕੀਨੀ ਬਣਾਵਾਂਗੇ ਕਿ ਅਸੀਂ ਇਹਨਾਂ ਸ਼ਬਦਾਂ ਦੀ ਵਰਤੋਂ ਕਰਦੇ ਹਾਂ:</w:t>
            </w:r>
          </w:p>
          <w:p w14:paraId="7BC887B0" w14:textId="77777777" w:rsidR="00C92244" w:rsidRPr="001715D6" w:rsidRDefault="00000000" w:rsidP="00890292">
            <w:pPr>
              <w:pStyle w:val="ListParagraph"/>
              <w:numPr>
                <w:ilvl w:val="0"/>
                <w:numId w:val="38"/>
              </w:numPr>
              <w:spacing w:line="276" w:lineRule="auto"/>
              <w:rPr>
                <w:rFonts w:ascii="Nirmala UI" w:hAnsi="Nirmala UI" w:cs="Nirmala UI"/>
              </w:rPr>
            </w:pPr>
            <w:r w:rsidRPr="001715D6">
              <w:rPr>
                <w:rFonts w:ascii="Nirmala UI" w:hAnsi="Nirmala UI" w:cs="Nirmala UI"/>
                <w:lang w:val="pa"/>
              </w:rPr>
              <w:t>ਉਸ ਜਾਣਕਾਰੀ ਵਿੱਚ ਜੋ ਅਸੀਂ ਸਾਂਝੀ ਕਰਦੇ ਹਾਂ</w:t>
            </w:r>
          </w:p>
          <w:p w14:paraId="570A5F9A" w14:textId="4F7E7275" w:rsidR="00C92244" w:rsidRPr="001715D6" w:rsidRDefault="00000000" w:rsidP="00890292">
            <w:pPr>
              <w:pStyle w:val="ListParagraph"/>
              <w:numPr>
                <w:ilvl w:val="0"/>
                <w:numId w:val="38"/>
              </w:numPr>
              <w:spacing w:line="276" w:lineRule="auto"/>
              <w:rPr>
                <w:rFonts w:ascii="Nirmala UI" w:hAnsi="Nirmala UI" w:cs="Nirmala UI"/>
              </w:rPr>
            </w:pPr>
            <w:r w:rsidRPr="001715D6">
              <w:rPr>
                <w:rFonts w:ascii="Nirmala UI" w:hAnsi="Nirmala UI" w:cs="Nirmala UI"/>
                <w:lang w:val="pa"/>
              </w:rPr>
              <w:t xml:space="preserve">ਉਹਨਾਂ ਤਰੀਕਿਆਂ </w:t>
            </w:r>
            <w:r w:rsidR="00390A4C" w:rsidRPr="001715D6">
              <w:rPr>
                <w:rFonts w:ascii="Nirmala UI" w:hAnsi="Nirmala UI" w:cs="Nirmala UI"/>
                <w:lang w:val="pa"/>
              </w:rPr>
              <w:t>ਨਾਲ</w:t>
            </w:r>
            <w:r w:rsidRPr="001715D6">
              <w:rPr>
                <w:rFonts w:ascii="Nirmala UI" w:hAnsi="Nirmala UI" w:cs="Nirmala UI"/>
                <w:lang w:val="pa"/>
              </w:rPr>
              <w:t xml:space="preserve"> ਜਿੰਨ੍ਹਾਂ ਨਾਲ ਅਸੀਂ ਭਾਗੀਦਾਰਾਂ ਦਾ ਸਮਰਥਨ ਕਰਦੇ ਹਾਂ।</w:t>
            </w:r>
          </w:p>
        </w:tc>
      </w:tr>
      <w:tr w:rsidR="000A5015" w:rsidRPr="00312A24" w14:paraId="3A8369E2" w14:textId="77777777" w:rsidTr="00930399">
        <w:trPr>
          <w:trHeight w:val="3458"/>
        </w:trPr>
        <w:tc>
          <w:tcPr>
            <w:tcW w:w="2551" w:type="dxa"/>
            <w:vAlign w:val="center"/>
          </w:tcPr>
          <w:p w14:paraId="2B9F6CD9" w14:textId="77777777" w:rsidR="00C92244"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0EDC5CAD" wp14:editId="36DC0488">
                  <wp:extent cx="1482725" cy="1482725"/>
                  <wp:effectExtent l="0" t="0" r="3175" b="3175"/>
                  <wp:docPr id="1027554279" name="Picture 1027554279" descr="ਇੱਕ ਦਫ਼ਤਰ ਦੀ ਇਮਾਰਤ ਦੇ ਸਾਹਮਣੇ ਇੱਕ NDIS ਭਾਈਵਾਲ ਨੇ ਇੱਕ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ਇੱਕ ਦਫ਼ਤਰ ਦੀ ਇਮਾਰਤ ਦੇ ਸਾਹਮਣੇ ਇੱਕ NDIS ਭਾਈਵਾਲ ਨੇ ਇੱਕ ਦਸਤਾਵੇਜ਼ ਫੜ੍ਹਿਆ ਹੋਇਆ ਹੈ।"/>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1E1F9DF8" w14:textId="6D434DB3" w:rsidR="00C92244" w:rsidRPr="001715D6" w:rsidRDefault="00000000" w:rsidP="00890292">
            <w:pPr>
              <w:spacing w:line="276" w:lineRule="auto"/>
              <w:rPr>
                <w:rFonts w:ascii="Nirmala UI" w:hAnsi="Nirmala UI" w:cs="Nirmala UI"/>
              </w:rPr>
            </w:pPr>
            <w:r w:rsidRPr="001715D6">
              <w:rPr>
                <w:rFonts w:ascii="Nirmala UI" w:hAnsi="Nirmala UI" w:cs="Nirmala UI"/>
                <w:lang w:val="pa"/>
              </w:rPr>
              <w:t xml:space="preserve">ਅਸੀਂ ਇਹ ਵੀ ਯਕੀਨੀ ਬਣਾਵਾਂਗੇ ਕਿ ਸਾਡਾ ਸਟਾਫ਼ ਅਤੇ </w:t>
            </w:r>
            <w:r w:rsidR="00312A24" w:rsidRPr="001715D6">
              <w:rPr>
                <w:rStyle w:val="Strong"/>
                <w:rFonts w:cs="FS Me Pro"/>
                <w:lang w:val="pa"/>
              </w:rPr>
              <w:t>NDIS</w:t>
            </w:r>
            <w:r w:rsidRPr="001715D6">
              <w:rPr>
                <w:rStyle w:val="Strong"/>
                <w:rFonts w:ascii="Nirmala UI" w:hAnsi="Nirmala UI" w:cs="Nirmala UI"/>
                <w:lang w:val="pa"/>
              </w:rPr>
              <w:t xml:space="preserve"> ਭਾਈਵਾਲ</w:t>
            </w:r>
            <w:r w:rsidRPr="001715D6">
              <w:rPr>
                <w:rFonts w:ascii="Nirmala UI" w:hAnsi="Nirmala UI" w:cs="Nirmala UI"/>
                <w:lang w:val="pa"/>
              </w:rPr>
              <w:t xml:space="preserve"> ਸਮਝਦੇ ਹਨ ਕਿ ਇਹਨਾਂ ਸ਼ਬਦਾਂ ਦਾ ਕੀ ਮਤਲਬ ਹੈ।</w:t>
            </w:r>
          </w:p>
          <w:p w14:paraId="3DFC0477" w14:textId="6BBED4B6" w:rsidR="00C92244" w:rsidRPr="001715D6" w:rsidRDefault="00312A24" w:rsidP="00890292">
            <w:pPr>
              <w:spacing w:line="276" w:lineRule="auto"/>
              <w:rPr>
                <w:rFonts w:ascii="Nirmala UI" w:hAnsi="Nirmala UI" w:cs="Nirmala UI"/>
              </w:rPr>
            </w:pPr>
            <w:r w:rsidRPr="001715D6">
              <w:rPr>
                <w:rFonts w:cs="FS Me Pro"/>
                <w:lang w:val="pa"/>
              </w:rPr>
              <w:t>NDIS</w:t>
            </w:r>
            <w:r w:rsidRPr="001715D6">
              <w:rPr>
                <w:rFonts w:ascii="Nirmala UI" w:hAnsi="Nirmala UI" w:cs="Nirmala UI"/>
                <w:lang w:val="pa"/>
              </w:rPr>
              <w:t xml:space="preserve"> ਭਾਈਵਾਲ ਉਹ ਲੋਕ ਹੁੰਦੇ ਹਨ ਜੋ ਸੇਵਾਵਾਂ ਨੂੰ ਲੱਭਣ ਅਤੇ ਵਰਤਣ ਵਿੱਚ ਦੂਜਿਆਂ ਦੀ ਮੱਦਦ ਕਰਦੇ ਹਨ।</w:t>
            </w:r>
          </w:p>
          <w:p w14:paraId="08442D1D" w14:textId="77777777" w:rsidR="00D51C9C" w:rsidRPr="001715D6" w:rsidRDefault="00000000" w:rsidP="00890292">
            <w:pPr>
              <w:spacing w:line="276" w:lineRule="auto"/>
              <w:rPr>
                <w:rFonts w:ascii="Nirmala UI" w:hAnsi="Nirmala UI" w:cs="Nirmala UI"/>
              </w:rPr>
            </w:pPr>
            <w:r w:rsidRPr="001715D6">
              <w:rPr>
                <w:rFonts w:ascii="Nirmala UI" w:hAnsi="Nirmala UI" w:cs="Nirmala UI"/>
                <w:lang w:val="pa"/>
              </w:rPr>
              <w:t>ਇਸ ਕਾਰਵਾਈ ਯੋਜਨਾ ਵਿੱਚ, ਅਸੀਂ ਉਹਨਾਂ ਨੂੰ ਆਪਣੇ ਭਾਈਵਾਲ ਕਹਿੰਦੇ ਹਾਂ।</w:t>
            </w:r>
          </w:p>
        </w:tc>
      </w:tr>
      <w:tr w:rsidR="000A5015" w:rsidRPr="00312A24" w14:paraId="5BF4AA21" w14:textId="77777777" w:rsidTr="00930399">
        <w:trPr>
          <w:trHeight w:val="3458"/>
        </w:trPr>
        <w:tc>
          <w:tcPr>
            <w:tcW w:w="2536" w:type="dxa"/>
            <w:vAlign w:val="center"/>
          </w:tcPr>
          <w:p w14:paraId="5E81CD5B" w14:textId="77777777" w:rsidR="00C92244"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31A6AB46" wp14:editId="62057C69">
                  <wp:extent cx="1482725" cy="1482725"/>
                  <wp:effectExtent l="0" t="0" r="3175" b="3175"/>
                  <wp:docPr id="1594755342" name="Picture 1594755342" descr="ਇੱਕ ਜਾਣਕਾਰੀ ਦਸਤਾਵੇਜ਼, ਇੱਕ ਸਪੀਚ ਬੁਲਬੁਲਾ ਅਤੇ ਇੱਕ ਬਦਲਾਅ ਦਾ ਚਿੰਨ੍ਹ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ਇੱਕ ਜਾਣਕਾਰੀ ਦਸਤਾਵੇਜ਼, ਇੱਕ ਸਪੀਚ ਬੁਲਬੁਲਾ ਅਤੇ ਇੱਕ ਬਦਲਾਅ ਦਾ ਚਿੰਨ੍ਹ ਦਿਖਾਈ ਦੇ ਰਿਹਾ ਹੈ।"/>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34AFF620" w14:textId="77777777" w:rsidR="00C92244" w:rsidRPr="001715D6" w:rsidRDefault="00000000" w:rsidP="00890292">
            <w:pPr>
              <w:spacing w:line="276" w:lineRule="auto"/>
              <w:rPr>
                <w:rFonts w:ascii="Nirmala UI" w:hAnsi="Nirmala UI" w:cs="Nirmala UI"/>
              </w:rPr>
            </w:pPr>
            <w:r w:rsidRPr="001715D6">
              <w:rPr>
                <w:rFonts w:ascii="Nirmala UI" w:hAnsi="Nirmala UI" w:cs="Nirmala UI"/>
                <w:lang w:val="pa"/>
              </w:rPr>
              <w:t>ਅਸੀਂ ਉਹਨਾਂ ਸ਼ਬਦਾਂ ਨੂੰ ਸ਼ਾਮਲ ਕਰਨ ਲਈ ਜਾਣਕਾਰੀ ਅਤੇ ਸੇਵਾਵਾਂ ਨੂੰ ਅੱਪਡੇਟ ਕਰਾਂਗੇ ਜੋ ਸਾਰੇ ਸੱਭਿਆਚਾਰਾਂ ਲਈ ਸੁਰੱਖਿਅਤ ਹਨ।</w:t>
            </w:r>
          </w:p>
          <w:p w14:paraId="5D81E9D6" w14:textId="40F9D8B5" w:rsidR="00C92244" w:rsidRPr="001715D6" w:rsidRDefault="00000000" w:rsidP="00890292">
            <w:pPr>
              <w:spacing w:line="276" w:lineRule="auto"/>
              <w:rPr>
                <w:rFonts w:ascii="Nirmala UI" w:hAnsi="Nirmala UI" w:cs="Nirmala UI"/>
              </w:rPr>
            </w:pPr>
            <w:r w:rsidRPr="001715D6">
              <w:rPr>
                <w:rFonts w:ascii="Nirmala UI" w:hAnsi="Nirmala UI" w:cs="Nirmala UI"/>
                <w:lang w:val="pa"/>
              </w:rPr>
              <w:t>ਅਸੀਂ ਜੋ ਅੱਪਡੇਟ ਕਰਦੇ ਹਾਂ ਉਸ 'ਤੇ ਨਜ਼ਰ ਰੱਖ ਕੇ ਇਹ ਜਾਂਚ ਕਰਾਂਗੇ ਕਿ ਕੀ ਇਹ ਕਾਰਵਾਈ ਕੰਮ ਕਰ ਰਹੀ ਹੈ।</w:t>
            </w:r>
          </w:p>
        </w:tc>
      </w:tr>
    </w:tbl>
    <w:p w14:paraId="542FA9B3" w14:textId="77777777" w:rsidR="0093391A" w:rsidRPr="00312A24" w:rsidRDefault="0093391A">
      <w:pPr>
        <w:rPr>
          <w:rFonts w:ascii="Nirmala UI" w:hAnsi="Nirmala UI" w:cs="Nirmala UI"/>
        </w:rPr>
      </w:pPr>
    </w:p>
    <w:p w14:paraId="438E1F94" w14:textId="31CB8F2D" w:rsidR="00D73473" w:rsidRPr="00312A24" w:rsidRDefault="00000000" w:rsidP="001B3A36">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58240" behindDoc="1" locked="0" layoutInCell="1" allowOverlap="1" wp14:anchorId="0782BC23" wp14:editId="3D784516">
                <wp:simplePos x="0" y="0"/>
                <wp:positionH relativeFrom="margin">
                  <wp:posOffset>19050</wp:posOffset>
                </wp:positionH>
                <wp:positionV relativeFrom="paragraph">
                  <wp:posOffset>219889</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5BE1B13" id="Group 2079021411" o:spid="_x0000_s1026" alt="&quot;&quot;" style="position:absolute;margin-left:1.5pt;margin-top:17.3pt;width:456.6pt;height:19pt;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2</w:t>
      </w:r>
    </w:p>
    <w:tbl>
      <w:tblPr>
        <w:tblW w:w="9184" w:type="dxa"/>
        <w:tblLayout w:type="fixed"/>
        <w:tblLook w:val="04A0" w:firstRow="1" w:lastRow="0" w:firstColumn="1" w:lastColumn="0" w:noHBand="0" w:noVBand="1"/>
      </w:tblPr>
      <w:tblGrid>
        <w:gridCol w:w="2551"/>
        <w:gridCol w:w="6633"/>
      </w:tblGrid>
      <w:tr w:rsidR="000A5015" w:rsidRPr="00312A24" w14:paraId="614FC38B" w14:textId="77777777" w:rsidTr="000231A1">
        <w:trPr>
          <w:trHeight w:val="3674"/>
        </w:trPr>
        <w:tc>
          <w:tcPr>
            <w:tcW w:w="2551" w:type="dxa"/>
            <w:vAlign w:val="center"/>
          </w:tcPr>
          <w:p w14:paraId="3E5E4BA7" w14:textId="77777777" w:rsidR="00D1590E" w:rsidRPr="00312A24" w:rsidRDefault="00000000" w:rsidP="00930399">
            <w:pPr>
              <w:pStyle w:val="Image"/>
              <w:spacing w:before="60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45280" behindDoc="0" locked="0" layoutInCell="1" allowOverlap="1" wp14:anchorId="49FF2393" wp14:editId="0027C8F2">
                      <wp:simplePos x="0" y="0"/>
                      <wp:positionH relativeFrom="column">
                        <wp:posOffset>290195</wp:posOffset>
                      </wp:positionH>
                      <wp:positionV relativeFrom="paragraph">
                        <wp:posOffset>612775</wp:posOffset>
                      </wp:positionV>
                      <wp:extent cx="892175" cy="211455"/>
                      <wp:effectExtent l="0" t="0" r="3175" b="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1455"/>
                              </a:xfrm>
                              <a:prstGeom prst="rect">
                                <a:avLst/>
                              </a:prstGeom>
                              <a:noFill/>
                              <a:ln w="9525">
                                <a:noFill/>
                                <a:miter lim="800000"/>
                                <a:headEnd/>
                                <a:tailEnd/>
                              </a:ln>
                            </wps:spPr>
                            <wps:txbx>
                              <w:txbxContent>
                                <w:p w14:paraId="095C7D23" w14:textId="77777777" w:rsidR="00FB10D6" w:rsidRPr="00890292" w:rsidRDefault="00000000" w:rsidP="00AE5AF6">
                                  <w:pPr>
                                    <w:spacing w:before="0" w:after="0" w:line="240" w:lineRule="auto"/>
                                    <w:jc w:val="center"/>
                                    <w:rPr>
                                      <w:rFonts w:ascii="Nirmala UI" w:hAnsi="Nirmala UI" w:cs="Nirmala UI"/>
                                      <w:sz w:val="20"/>
                                      <w:szCs w:val="20"/>
                                      <w:lang w:val="en-PH"/>
                                    </w:rPr>
                                  </w:pPr>
                                  <w:r w:rsidRPr="00890292">
                                    <w:rPr>
                                      <w:rFonts w:ascii="Nirmala UI" w:hAnsi="Nirmala UI" w:cs="Nirmala UI"/>
                                      <w:b/>
                                      <w:bCs/>
                                      <w:sz w:val="20"/>
                                      <w:szCs w:val="20"/>
                                      <w:lang w:val="pa"/>
                                    </w:rPr>
                                    <w:t>ਦਿਸ਼ਾ-ਨਿਰਦੇਸ਼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F2393" id="_x0000_s1034" type="#_x0000_t202" alt="&quot;&quot;" style="position:absolute;left:0;text-align:left;margin-left:22.85pt;margin-top:48.25pt;width:70.25pt;height:16.6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" filled="f" stroked="f">
                      <v:textbox inset="0,0,0,0">
                        <w:txbxContent>
                          <w:p w14:paraId="095C7D23" w14:textId="77777777" w:rsidR="00FB10D6" w:rsidRPr="00890292" w:rsidRDefault="00000000" w:rsidP="00AE5AF6">
                            <w:pPr>
                              <w:spacing w:before="0" w:after="0" w:line="240" w:lineRule="auto"/>
                              <w:jc w:val="center"/>
                              <w:rPr>
                                <w:rFonts w:ascii="Nirmala UI" w:hAnsi="Nirmala UI" w:cs="Nirmala UI"/>
                                <w:sz w:val="20"/>
                                <w:szCs w:val="20"/>
                                <w:lang w:val="en-PH"/>
                              </w:rPr>
                            </w:pPr>
                            <w:r w:rsidRPr="00890292">
                              <w:rPr>
                                <w:rFonts w:ascii="Nirmala UI" w:hAnsi="Nirmala UI" w:cs="Nirmala UI"/>
                                <w:b/>
                                <w:bCs/>
                                <w:sz w:val="20"/>
                                <w:szCs w:val="20"/>
                                <w:lang w:val="pa"/>
                              </w:rPr>
                              <w:t>ਦਿਸ਼ਾ-ਨਿਰਦੇਸ਼</w:t>
                            </w:r>
                          </w:p>
                        </w:txbxContent>
                      </v:textbox>
                    </v:shape>
                  </w:pict>
                </mc:Fallback>
              </mc:AlternateContent>
            </w:r>
            <w:r w:rsidR="00655EBD" w:rsidRPr="00312A24">
              <w:rPr>
                <w:rFonts w:ascii="Nirmala UI" w:hAnsi="Nirmala UI" w:cs="Nirmala UI"/>
                <w:noProof/>
              </w:rPr>
              <w:drawing>
                <wp:inline distT="0" distB="0" distL="0" distR="0" wp14:anchorId="37EC8D36" wp14:editId="08F231A7">
                  <wp:extent cx="1482725" cy="1482725"/>
                  <wp:effectExtent l="0" t="0" r="3175" b="3175"/>
                  <wp:docPr id="618593668" name="Picture 7" descr="ਇੱਕ ਦਿਸ਼ਾ-ਨਿਰਦੇਸ਼ ਦਸਤਾਵੇਜ਼ ਅਤੇ ਇੱਕ ਬਦਲਾਅ ਦਾ ਚਿੰਨ੍ਹ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ਇੱਕ ਦਿਸ਼ਾ-ਨਿਰਦੇਸ਼ ਦਸਤਾਵੇਜ਼ ਅਤੇ ਇੱਕ ਬਦਲਾਅ ਦਾ ਚਿੰਨ੍ਹ ਦਿਖਾਈ ਦੇ ਰਿਹਾ ਹੈ।"/>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2892C2C" w14:textId="0DBF97FC" w:rsidR="001541CC" w:rsidRPr="00312A24" w:rsidRDefault="00000000" w:rsidP="00930399">
            <w:pPr>
              <w:spacing w:before="600"/>
              <w:rPr>
                <w:rFonts w:ascii="Nirmala UI" w:hAnsi="Nirmala UI" w:cs="Nirmala UI"/>
              </w:rPr>
            </w:pPr>
            <w:r w:rsidRPr="00312A24">
              <w:rPr>
                <w:rFonts w:ascii="Nirmala UI" w:hAnsi="Nirmala UI" w:cs="Nirmala UI"/>
                <w:lang w:val="pa"/>
              </w:rPr>
              <w:t xml:space="preserve">ਅਸੀਂ ਇਸ ਬਾਰੇ ਸਾਡੇ ਦਿਸ਼ਾ-ਨਿਰਦੇਸ਼ਾਂ ਨੂੰ ਅਪਡੇਟ ਕਰਾਂਗੇ ਕਿ </w:t>
            </w:r>
            <w:r w:rsidR="00312A24" w:rsidRPr="00312A24">
              <w:rPr>
                <w:rFonts w:cs="FS Me Pro"/>
                <w:lang w:val="pa"/>
              </w:rPr>
              <w:t>NDIS</w:t>
            </w:r>
            <w:r w:rsidRPr="00312A24">
              <w:rPr>
                <w:rFonts w:ascii="Nirmala UI" w:hAnsi="Nirmala UI" w:cs="Nirmala UI"/>
                <w:lang w:val="pa"/>
              </w:rPr>
              <w:t xml:space="preserve"> ਕਿਵੇਂ ਕੰਮ ਕਰਦਾ ਹੈ।</w:t>
            </w:r>
          </w:p>
          <w:p w14:paraId="23705A0B" w14:textId="77777777" w:rsidR="00D1590E" w:rsidRPr="00312A24" w:rsidRDefault="00000000" w:rsidP="00B9271E">
            <w:pPr>
              <w:rPr>
                <w:rFonts w:ascii="Nirmala UI" w:hAnsi="Nirmala UI" w:cs="Nirmala UI"/>
              </w:rPr>
            </w:pPr>
            <w:r w:rsidRPr="00312A24">
              <w:rPr>
                <w:rFonts w:ascii="Nirmala UI" w:hAnsi="Nirmala UI" w:cs="Nirmala UI"/>
                <w:lang w:val="pa"/>
              </w:rPr>
              <w:t>ਅਸੀਂ ਇਸ ਬਾਰੇ ਜਾਣਕਾਰੀ ਸ਼ਾਮਲ ਕਰਾਂਗੇ ਕਿ ਕਿਵੇਂ:</w:t>
            </w:r>
          </w:p>
          <w:p w14:paraId="283B2B78" w14:textId="77777777" w:rsidR="005F7F44" w:rsidRPr="00312A24" w:rsidRDefault="00000000" w:rsidP="00B9271E">
            <w:pPr>
              <w:pStyle w:val="ListParagraph"/>
              <w:numPr>
                <w:ilvl w:val="0"/>
                <w:numId w:val="39"/>
              </w:numPr>
              <w:rPr>
                <w:rFonts w:ascii="Nirmala UI" w:hAnsi="Nirmala UI" w:cs="Nirmala UI"/>
              </w:rPr>
            </w:pPr>
            <w:r w:rsidRPr="00312A24">
              <w:rPr>
                <w:rFonts w:ascii="Nirmala UI" w:hAnsi="Nirmala UI" w:cs="Nirmala UI"/>
                <w:lang w:val="pa"/>
              </w:rPr>
              <w:t>ਸਾਰੇ ਸੱਭਿਆਚਾਰਾਂ ਲਈ ਸੁਰੱਖਿਅਤ ਰਹਿਣਾ ਹੈ</w:t>
            </w:r>
          </w:p>
          <w:p w14:paraId="00FF5B69" w14:textId="77777777" w:rsidR="005F7F44" w:rsidRPr="00312A24" w:rsidRDefault="00000000" w:rsidP="00B9271E">
            <w:pPr>
              <w:pStyle w:val="ListParagraph"/>
              <w:numPr>
                <w:ilvl w:val="0"/>
                <w:numId w:val="39"/>
              </w:numPr>
              <w:rPr>
                <w:rFonts w:ascii="Nirmala UI" w:hAnsi="Nirmala UI" w:cs="Nirmala UI"/>
              </w:rPr>
            </w:pPr>
            <w:r w:rsidRPr="00312A24">
              <w:rPr>
                <w:rFonts w:ascii="Nirmala UI" w:hAnsi="Nirmala UI" w:cs="Nirmala UI"/>
                <w:lang w:val="pa"/>
              </w:rPr>
              <w:t>ਭਾਗੀਦਾਰਾਂ ਵੱਲੋਂ ਸਮਝੇ ਜਾਣ ਵਾਲੇ ਸ਼ਬਦਾਂ ਦੀ ਵਰਤੋਂ ਕਰੀਏ</w:t>
            </w:r>
          </w:p>
          <w:p w14:paraId="5F628330" w14:textId="77777777" w:rsidR="005F7F44" w:rsidRPr="00312A24" w:rsidRDefault="00000000" w:rsidP="00B9271E">
            <w:pPr>
              <w:pStyle w:val="ListParagraph"/>
              <w:numPr>
                <w:ilvl w:val="0"/>
                <w:numId w:val="39"/>
              </w:numPr>
              <w:rPr>
                <w:rFonts w:ascii="Nirmala UI" w:hAnsi="Nirmala UI" w:cs="Nirmala UI"/>
              </w:rPr>
            </w:pPr>
            <w:r w:rsidRPr="00312A24">
              <w:rPr>
                <w:rFonts w:ascii="Nirmala UI" w:hAnsi="Nirmala UI" w:cs="Nirmala UI"/>
                <w:lang w:val="pa"/>
              </w:rPr>
              <w:t>ਸ਼ਮੂਲੀਅਤ</w:t>
            </w:r>
            <w:r w:rsidRPr="00312A24">
              <w:rPr>
                <w:rStyle w:val="Strong"/>
                <w:rFonts w:ascii="Nirmala UI" w:hAnsi="Nirmala UI" w:cs="Nirmala UI"/>
                <w:lang w:val="pa"/>
              </w:rPr>
              <w:t xml:space="preserve"> ਭਰੇ ਹੋਣਾ ਹੈ</w:t>
            </w:r>
            <w:r w:rsidRPr="00312A24">
              <w:rPr>
                <w:rFonts w:ascii="Nirmala UI" w:hAnsi="Nirmala UI" w:cs="Nirmala UI"/>
                <w:lang w:val="pa"/>
              </w:rPr>
              <w:t>।</w:t>
            </w:r>
          </w:p>
        </w:tc>
      </w:tr>
      <w:tr w:rsidR="000A5015" w:rsidRPr="00312A24" w14:paraId="4A0016A7" w14:textId="77777777" w:rsidTr="000231A1">
        <w:trPr>
          <w:trHeight w:val="3674"/>
        </w:trPr>
        <w:tc>
          <w:tcPr>
            <w:tcW w:w="2551" w:type="dxa"/>
            <w:vAlign w:val="center"/>
          </w:tcPr>
          <w:p w14:paraId="4C0DA182" w14:textId="77777777" w:rsidR="005C7C7B" w:rsidRPr="00312A24" w:rsidRDefault="00000000" w:rsidP="00B9271E">
            <w:pPr>
              <w:pStyle w:val="Image"/>
              <w:rPr>
                <w:rFonts w:ascii="Nirmala UI" w:hAnsi="Nirmala UI" w:cs="Nirmala UI"/>
              </w:rPr>
            </w:pPr>
            <w:r w:rsidRPr="00312A24">
              <w:rPr>
                <w:rFonts w:ascii="Nirmala UI" w:hAnsi="Nirmala UI" w:cs="Nirmala UI"/>
                <w:noProof/>
              </w:rPr>
              <w:drawing>
                <wp:inline distT="0" distB="0" distL="0" distR="0" wp14:anchorId="4E678FC3" wp14:editId="7602F93D">
                  <wp:extent cx="1482725" cy="1482725"/>
                  <wp:effectExtent l="0" t="0" r="3175" b="3175"/>
                  <wp:docPr id="1563081769" name="Picture 8" descr="ਲੋਕਾਂ ਦਾ ਇੱਕ ਗਰੁੱਪ ਜਿਸਦੇ ਦੁਆਲੇ ਤੀਰ ਘੁੰਮ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ਲੋਕਾਂ ਦਾ ਇੱਕ ਗਰੁੱਪ ਜਿਸਦੇ ਦੁਆਲੇ ਤੀਰ ਘੁੰਮ ਰਿਹਾ ਹੈ।"/>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1F9D54A" w14:textId="77777777" w:rsidR="005C7C7B" w:rsidRPr="00312A24" w:rsidRDefault="00000000" w:rsidP="00B9271E">
            <w:pPr>
              <w:rPr>
                <w:rFonts w:ascii="Nirmala UI" w:hAnsi="Nirmala UI" w:cs="Nirmala UI"/>
              </w:rPr>
            </w:pPr>
            <w:r w:rsidRPr="00312A24">
              <w:rPr>
                <w:rFonts w:ascii="Nirmala UI" w:hAnsi="Nirmala UI" w:cs="Nirmala UI"/>
                <w:lang w:val="pa"/>
              </w:rPr>
              <w:t>ਜਦੋਂ ਕੋਈ ਚੀਜ਼ ਸ਼ਮੂਲੀਅਤ ਭਰੀ ਹੁੰਦੀ ਹੈ, ਤਾਂ ਹਰ ਕੋਈ:</w:t>
            </w:r>
          </w:p>
          <w:p w14:paraId="2878424A" w14:textId="77777777" w:rsidR="005C7C7B" w:rsidRPr="00312A24" w:rsidRDefault="00000000" w:rsidP="00B9271E">
            <w:pPr>
              <w:pStyle w:val="ListParagraph"/>
              <w:numPr>
                <w:ilvl w:val="0"/>
                <w:numId w:val="15"/>
              </w:numPr>
              <w:rPr>
                <w:rFonts w:ascii="Nirmala UI" w:hAnsi="Nirmala UI" w:cs="Nirmala UI"/>
              </w:rPr>
            </w:pPr>
            <w:r w:rsidRPr="00312A24">
              <w:rPr>
                <w:rFonts w:ascii="Nirmala UI" w:hAnsi="Nirmala UI" w:cs="Nirmala UI"/>
                <w:lang w:val="pa"/>
              </w:rPr>
              <w:t xml:space="preserve">ਹਿੱਸਾ ਲੈ ਸਕਦਾ ਹੈ </w:t>
            </w:r>
          </w:p>
          <w:p w14:paraId="2893D286" w14:textId="77777777" w:rsidR="005C7C7B" w:rsidRPr="00312A24" w:rsidRDefault="00000000" w:rsidP="00B9271E">
            <w:pPr>
              <w:pStyle w:val="ListParagraph"/>
              <w:numPr>
                <w:ilvl w:val="0"/>
                <w:numId w:val="15"/>
              </w:numPr>
              <w:rPr>
                <w:rFonts w:ascii="Nirmala UI" w:hAnsi="Nirmala UI" w:cs="Nirmala UI"/>
              </w:rPr>
            </w:pPr>
            <w:r w:rsidRPr="00312A24">
              <w:rPr>
                <w:rFonts w:ascii="Nirmala UI" w:hAnsi="Nirmala UI" w:cs="Nirmala UI"/>
                <w:lang w:val="pa"/>
              </w:rPr>
              <w:t>ਮਹਿਸੂਸ ਕਰਦਾ ਹੈ ਕਿ ਉਹ ਇਸ ਨਾਲ ਜੁੜਿਆ ਹੋਇਆ ਹੈ।</w:t>
            </w:r>
          </w:p>
        </w:tc>
      </w:tr>
      <w:tr w:rsidR="000A5015" w:rsidRPr="00312A24" w14:paraId="65A30EAE" w14:textId="77777777" w:rsidTr="000231A1">
        <w:trPr>
          <w:trHeight w:val="3674"/>
        </w:trPr>
        <w:tc>
          <w:tcPr>
            <w:tcW w:w="2551" w:type="dxa"/>
            <w:vAlign w:val="center"/>
          </w:tcPr>
          <w:p w14:paraId="0071D273" w14:textId="77777777" w:rsidR="00D1590E" w:rsidRPr="00312A24" w:rsidRDefault="00000000" w:rsidP="00B9271E">
            <w:pPr>
              <w:spacing w:line="240" w:lineRule="auto"/>
              <w:jc w:val="center"/>
              <w:rPr>
                <w:rFonts w:ascii="Nirmala UI" w:hAnsi="Nirmala UI" w:cs="Nirmala UI"/>
              </w:rPr>
            </w:pPr>
            <w:r w:rsidRPr="00312A24">
              <w:rPr>
                <w:rFonts w:ascii="Nirmala UI" w:hAnsi="Nirmala UI" w:cs="Nirmala UI"/>
                <w:noProof/>
              </w:rPr>
              <w:drawing>
                <wp:inline distT="0" distB="0" distL="0" distR="0" wp14:anchorId="6B208B59" wp14:editId="5A8ECEA4">
                  <wp:extent cx="1482725" cy="1482725"/>
                  <wp:effectExtent l="0" t="0" r="3175" b="3175"/>
                  <wp:docPr id="2080129434" name="Picture 9" descr="ਇੱਕ ਵਿਅਕਤੀ ਦਸਤਾਵੇਜ਼ ਵਿੱਚ ਕੁੱਝ ਲਿ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ਇੱਕ ਵਿਅਕਤੀ ਦਸਤਾਵੇਜ਼ ਵਿੱਚ ਕੁੱਝ ਲਿਖ ਰਿਹਾ ਹੈ।"/>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9A327B9" w14:textId="77777777" w:rsidR="000231A1" w:rsidRPr="00312A24" w:rsidRDefault="00000000" w:rsidP="00B9271E">
            <w:pPr>
              <w:rPr>
                <w:rFonts w:ascii="Nirmala UI" w:hAnsi="Nirmala UI" w:cs="Nirmala UI"/>
              </w:rPr>
            </w:pPr>
            <w:r w:rsidRPr="00312A24">
              <w:rPr>
                <w:rFonts w:ascii="Nirmala UI" w:hAnsi="Nirmala UI" w:cs="Nirmala UI"/>
                <w:lang w:val="pa"/>
              </w:rPr>
              <w:t>ਅਸੀਂ ਇਹਨਾਂ 'ਤੇ ਨਜ਼ਰ ਰੱਖ ਕੇ ਜਾਂਚ ਕਰਾਂਗੇ ਕਿ ਕੀ ਇਹ ਕਾਰਵਾਈ ਕੰਮ ਕਰ ਰਹੀ ਹੈ:</w:t>
            </w:r>
          </w:p>
          <w:p w14:paraId="7337A28C" w14:textId="77777777" w:rsidR="000231A1" w:rsidRPr="00312A24" w:rsidRDefault="00000000" w:rsidP="00B9271E">
            <w:pPr>
              <w:pStyle w:val="ListParagraph"/>
              <w:numPr>
                <w:ilvl w:val="0"/>
                <w:numId w:val="72"/>
              </w:numPr>
              <w:rPr>
                <w:rFonts w:ascii="Nirmala UI" w:hAnsi="Nirmala UI" w:cs="Nirmala UI"/>
              </w:rPr>
            </w:pPr>
            <w:r w:rsidRPr="00312A24">
              <w:rPr>
                <w:rFonts w:ascii="Nirmala UI" w:hAnsi="Nirmala UI" w:cs="Nirmala UI"/>
                <w:lang w:val="pa"/>
              </w:rPr>
              <w:t>ਅਸੀਂ ਕਿੰਨੇ ਦਿਸ਼ਾ-ਨਿਰਦੇਸ਼ਾਂ ਨੂੰ ਅੱਪਡੇਟ ਕਰਦੇ ਹਾਂ</w:t>
            </w:r>
          </w:p>
          <w:p w14:paraId="3863BEFF" w14:textId="78B1E7B9" w:rsidR="00D1590E" w:rsidRPr="00312A24" w:rsidRDefault="00000000" w:rsidP="00B9271E">
            <w:pPr>
              <w:pStyle w:val="ListParagraph"/>
              <w:numPr>
                <w:ilvl w:val="0"/>
                <w:numId w:val="72"/>
              </w:numPr>
              <w:rPr>
                <w:rFonts w:ascii="Nirmala UI" w:hAnsi="Nirmala UI" w:cs="Nirmala UI"/>
              </w:rPr>
            </w:pPr>
            <w:r w:rsidRPr="00312A24">
              <w:rPr>
                <w:rFonts w:ascii="Nirmala UI" w:hAnsi="Nirmala UI" w:cs="Nirmala UI"/>
                <w:lang w:val="pa"/>
              </w:rPr>
              <w:t xml:space="preserve">ਕਿਹੜੇ ਦਿਸ਼ਾ-ਨਿਰਦੇਸ਼ </w:t>
            </w:r>
            <w:r w:rsidR="00312A24" w:rsidRPr="00312A24">
              <w:rPr>
                <w:rFonts w:cs="FS Me Pro"/>
                <w:lang w:val="pa"/>
              </w:rPr>
              <w:t>CALD</w:t>
            </w:r>
            <w:r w:rsidRPr="00312A24">
              <w:rPr>
                <w:rFonts w:ascii="Nirmala UI" w:hAnsi="Nirmala UI" w:cs="Nirmala UI"/>
                <w:lang w:val="pa"/>
              </w:rPr>
              <w:t xml:space="preserve"> ਭਾਗੀਦਾਰਾਂ ਦੀ ਲੋੜ ਦਾ ਸਮਰਥਨ ਕਰਦੇ ਹਨ।</w:t>
            </w:r>
          </w:p>
        </w:tc>
      </w:tr>
    </w:tbl>
    <w:p w14:paraId="3B772571" w14:textId="77777777" w:rsidR="00B9271E"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64E44008" w14:textId="0E07FA23" w:rsidR="005C7C7B" w:rsidRPr="00312A24" w:rsidRDefault="00000000" w:rsidP="001B3A36">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60288" behindDoc="1" locked="0" layoutInCell="1" allowOverlap="1" wp14:anchorId="339A466A" wp14:editId="408C2C5F">
                <wp:simplePos x="0" y="0"/>
                <wp:positionH relativeFrom="margin">
                  <wp:posOffset>4445</wp:posOffset>
                </wp:positionH>
                <wp:positionV relativeFrom="paragraph">
                  <wp:posOffset>227786</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B1BC90E" id="Group 1558487822" o:spid="_x0000_s1026" alt="&quot;&quot;" style="position:absolute;margin-left:.35pt;margin-top:17.9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3</w:t>
      </w:r>
    </w:p>
    <w:tbl>
      <w:tblPr>
        <w:tblW w:w="9127" w:type="dxa"/>
        <w:tblLayout w:type="fixed"/>
        <w:tblLook w:val="04A0" w:firstRow="1" w:lastRow="0" w:firstColumn="1" w:lastColumn="0" w:noHBand="0" w:noVBand="1"/>
      </w:tblPr>
      <w:tblGrid>
        <w:gridCol w:w="2551"/>
        <w:gridCol w:w="6576"/>
      </w:tblGrid>
      <w:tr w:rsidR="000A5015" w:rsidRPr="00312A24" w14:paraId="113A2DAF" w14:textId="77777777" w:rsidTr="00B9271E">
        <w:trPr>
          <w:trHeight w:val="3628"/>
        </w:trPr>
        <w:tc>
          <w:tcPr>
            <w:tcW w:w="2551" w:type="dxa"/>
            <w:vAlign w:val="center"/>
          </w:tcPr>
          <w:p w14:paraId="237966E6" w14:textId="77777777" w:rsidR="005C7C7B" w:rsidRPr="00312A24" w:rsidRDefault="00000000" w:rsidP="00B9271E">
            <w:pPr>
              <w:pStyle w:val="Image"/>
              <w:spacing w:before="480"/>
              <w:rPr>
                <w:rFonts w:ascii="Nirmala UI" w:hAnsi="Nirmala UI" w:cs="Nirmala UI"/>
              </w:rPr>
            </w:pPr>
            <w:r w:rsidRPr="00312A24">
              <w:rPr>
                <w:rFonts w:ascii="Nirmala UI" w:hAnsi="Nirmala UI" w:cs="Nirmala UI"/>
                <w:noProof/>
              </w:rPr>
              <w:drawing>
                <wp:inline distT="0" distB="0" distL="0" distR="0" wp14:anchorId="5C8F0683" wp14:editId="75F9ACCC">
                  <wp:extent cx="1482725" cy="1482725"/>
                  <wp:effectExtent l="0" t="0" r="3175" b="3175"/>
                  <wp:docPr id="537006084" name="Picture 5" descr="2 ਲੋਕ ਇਕੱਠੇ ਇੱਕ ਦਸਤਾਵੇਜ਼ ਪੜ੍ਹ ਰਹੇ ਹਨ। ਉਹਨਾਂ ਦੇ ਉੱਪਰ ਇੱਕ ਸੋਚਣ ਦਾ ਬੁਲਬੁਲਾ ਬਣਿਆ ਹੋਇਆ ਹੈ ਜੋ ਭਾਗੀਦਾਰਾਂ ਦੇ ਇੱਕ ਗਰੁੱਪ 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2 ਲੋਕ ਇਕੱਠੇ ਇੱਕ ਦਸਤਾਵੇਜ਼ ਪੜ੍ਹ ਰਹੇ ਹਨ। ਉਹਨਾਂ ਦੇ ਉੱਪਰ ਇੱਕ ਸੋਚਣ ਦਾ ਬੁਲਬੁਲਾ ਬਣਿਆ ਹੋਇਆ ਹੈ ਜੋ ਭਾਗੀਦਾਰਾਂ ਦੇ ਇੱਕ ਗਰੁੱਪ ਨੂੰ ਦਿਖਾ ਰਿਹਾ ਹੈ।"/>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36D3FEE" w14:textId="04AAA8BF" w:rsidR="005C7C7B" w:rsidRPr="00312A24" w:rsidRDefault="00000000" w:rsidP="00B9271E">
            <w:pPr>
              <w:spacing w:before="480"/>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ਭਾਗੀਦਾਰਾਂ ਦੀ ਲੋੜ ਨੂੰ ਬਿਹਤਰ ਢੰਗ ਨਾਲ ਸਮਝਣ ਲਈ </w:t>
            </w:r>
            <w:r w:rsidR="00312A24" w:rsidRPr="00312A24">
              <w:rPr>
                <w:rStyle w:val="Strong"/>
                <w:rFonts w:cs="FS Me Pro"/>
                <w:lang w:val="pa"/>
              </w:rPr>
              <w:t>NDIA</w:t>
            </w:r>
            <w:r w:rsidR="00C06564" w:rsidRPr="00312A24">
              <w:rPr>
                <w:rStyle w:val="Strong"/>
                <w:rFonts w:ascii="Nirmala UI" w:hAnsi="Nirmala UI" w:cs="Nirmala UI"/>
                <w:lang w:val="pa"/>
              </w:rPr>
              <w:t xml:space="preserve"> ਯੋਜਨਾਕਾਰਾਂ ਦੀ</w:t>
            </w:r>
            <w:r w:rsidRPr="00312A24">
              <w:rPr>
                <w:rFonts w:ascii="Nirmala UI" w:hAnsi="Nirmala UI" w:cs="Nirmala UI"/>
                <w:lang w:val="pa"/>
              </w:rPr>
              <w:t xml:space="preserve"> ਸਹਾਇਤਾ ਕਰਾਂਗੇ।</w:t>
            </w:r>
          </w:p>
        </w:tc>
      </w:tr>
      <w:tr w:rsidR="000A5015" w:rsidRPr="00312A24" w14:paraId="7C71283C" w14:textId="77777777" w:rsidTr="00B9271E">
        <w:trPr>
          <w:trHeight w:val="3628"/>
        </w:trPr>
        <w:tc>
          <w:tcPr>
            <w:tcW w:w="2551" w:type="dxa"/>
            <w:vAlign w:val="center"/>
          </w:tcPr>
          <w:p w14:paraId="7FF74A18" w14:textId="77777777" w:rsidR="00C06564"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06670CD1" wp14:editId="3A636765">
                  <wp:extent cx="1482725" cy="1482725"/>
                  <wp:effectExtent l="0" t="0" r="3175" b="3175"/>
                  <wp:docPr id="1419817102" name="Picture 1419817102" descr="ਇੱਕ NDIA ਯੋਜਨਾਕਾਰ ਅਤੇ ਇੱਕ NDIS ਯੋਜਨਾ ਵਿੱਚ ਇੱਕ ਕਲਮ ਦੁਆਰਾ ਲਿਖਿਆ ਜਾ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ਇੱਕ NDIA ਯੋਜਨਾਕਾਰ ਅਤੇ ਇੱਕ NDIS ਯੋਜਨਾ ਵਿੱਚ ਇੱਕ ਕਲਮ ਦੁਆਰਾ ਲਿਖਿਆ ਜਾ ਰਿਹਾ ਹੈ।"/>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CE26B69" w14:textId="00073608" w:rsidR="00C06564" w:rsidRPr="00312A24" w:rsidRDefault="00312A24" w:rsidP="00C06564">
            <w:pPr>
              <w:rPr>
                <w:rFonts w:ascii="Nirmala UI" w:hAnsi="Nirmala UI" w:cs="Nirmala UI"/>
              </w:rPr>
            </w:pPr>
            <w:r w:rsidRPr="00312A24">
              <w:rPr>
                <w:rFonts w:cs="FS Me Pro"/>
                <w:lang w:val="pa"/>
              </w:rPr>
              <w:t>NDIA</w:t>
            </w:r>
            <w:r w:rsidRPr="00312A24">
              <w:rPr>
                <w:rFonts w:ascii="Nirmala UI" w:hAnsi="Nirmala UI" w:cs="Nirmala UI"/>
                <w:lang w:val="pa"/>
              </w:rPr>
              <w:t xml:space="preserve"> ਯੋਜਨਾਕਾਰ ਉਹ ਹੁੰਦਾ ਹੈ ਜੋ:</w:t>
            </w:r>
          </w:p>
          <w:p w14:paraId="253F7C2E" w14:textId="77777777" w:rsidR="00C06564" w:rsidRPr="00312A24" w:rsidRDefault="00000000" w:rsidP="00B314B2">
            <w:pPr>
              <w:pStyle w:val="ListParagraph"/>
              <w:numPr>
                <w:ilvl w:val="0"/>
                <w:numId w:val="14"/>
              </w:numPr>
              <w:rPr>
                <w:rFonts w:ascii="Nirmala UI" w:hAnsi="Nirmala UI" w:cs="Nirmala UI"/>
              </w:rPr>
            </w:pPr>
            <w:r w:rsidRPr="00312A24">
              <w:rPr>
                <w:rFonts w:ascii="Nirmala UI" w:hAnsi="Nirmala UI" w:cs="Nirmala UI"/>
                <w:lang w:val="pa"/>
              </w:rPr>
              <w:t>ਨਵੀਆਂ ਯੋਜਨਾਵਾਂ ਬਣਾਉਂਦਾ ਹੈ</w:t>
            </w:r>
          </w:p>
          <w:p w14:paraId="0F8BACCF" w14:textId="77777777" w:rsidR="00C06564" w:rsidRPr="00312A24" w:rsidRDefault="00000000" w:rsidP="00B314B2">
            <w:pPr>
              <w:pStyle w:val="ListParagraph"/>
              <w:numPr>
                <w:ilvl w:val="0"/>
                <w:numId w:val="14"/>
              </w:numPr>
              <w:rPr>
                <w:rFonts w:ascii="Nirmala UI" w:hAnsi="Nirmala UI" w:cs="Nirmala UI"/>
              </w:rPr>
            </w:pPr>
            <w:r w:rsidRPr="00312A24">
              <w:rPr>
                <w:rFonts w:ascii="Nirmala UI" w:hAnsi="Nirmala UI" w:cs="Nirmala UI"/>
                <w:lang w:val="pa"/>
              </w:rPr>
              <w:t>ਯੋਜਨਾਵਾਂ ਨੂੰ ਬਦਲਦਾ ਹੈ।</w:t>
            </w:r>
          </w:p>
        </w:tc>
      </w:tr>
      <w:tr w:rsidR="000A5015" w:rsidRPr="00312A24" w14:paraId="381A2380" w14:textId="77777777" w:rsidTr="00B9271E">
        <w:trPr>
          <w:trHeight w:val="3628"/>
        </w:trPr>
        <w:tc>
          <w:tcPr>
            <w:tcW w:w="2551" w:type="dxa"/>
            <w:vAlign w:val="center"/>
          </w:tcPr>
          <w:p w14:paraId="1C2177FD" w14:textId="77777777" w:rsidR="00BF57E6"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128273BF" wp14:editId="319F2900">
                  <wp:extent cx="1482725" cy="1482725"/>
                  <wp:effectExtent l="0" t="0" r="3175" b="3175"/>
                  <wp:docPr id="1263510605" name="Picture 11" descr="ਇੱਕ ਬੈਰੀਅਰ ਦੇ ਪਿੱਛੇ ਇੱਕ ਵਿਅਕਤੀ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ਇੱਕ ਬੈਰੀਅਰ ਦੇ ਪਿੱਛੇ ਇੱਕ ਵਿਅਕਤੀ ਹੈ। ਉਹਨਾਂ ਦੇ ਉੱਪਰ ਇੱਕ ਸਪੀਚ ਬੁਲਬੁਲਾ ਹੈ ਜੋ ਅੰਗਰੇਜ਼ੀ ਤੋਂ ਇਲਾਵਾ ਕਿਸੇ ਹੋਰ ਭਾਸ਼ਾ ਨੂੰ ਦਰਸਾਉਂਦਾ ਹੈ।"/>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04F7DB" w14:textId="1CFABDD0" w:rsidR="00BF57E6" w:rsidRPr="00312A24" w:rsidRDefault="00000000" w:rsidP="00A0150A">
            <w:pPr>
              <w:rPr>
                <w:rFonts w:ascii="Nirmala UI" w:hAnsi="Nirmala UI" w:cs="Nirmala UI"/>
              </w:rPr>
            </w:pPr>
            <w:r w:rsidRPr="00312A24">
              <w:rPr>
                <w:rFonts w:ascii="Nirmala UI" w:hAnsi="Nirmala UI" w:cs="Nirmala UI"/>
                <w:lang w:val="pa"/>
              </w:rPr>
              <w:t xml:space="preserve">ਇਸ ਵਿੱਚ ਇਹ ਜਾਣਕਾਰੀ ਸ਼ਾਮਲ ਹੈ ਕਿ ਜਦੋਂ ਭਾਸ਼ਾ ਇੱਕ </w:t>
            </w:r>
            <w:r w:rsidRPr="00312A24">
              <w:rPr>
                <w:rStyle w:val="Strong"/>
                <w:rFonts w:ascii="Nirmala UI" w:hAnsi="Nirmala UI" w:cs="Nirmala UI"/>
                <w:lang w:val="pa"/>
              </w:rPr>
              <w:t>ਰੁਕਾਵਟ</w:t>
            </w:r>
            <w:r w:rsidRPr="00312A24">
              <w:rPr>
                <w:rFonts w:ascii="Nirmala UI" w:hAnsi="Nirmala UI" w:cs="Nirmala UI"/>
                <w:lang w:val="pa"/>
              </w:rPr>
              <w:t xml:space="preserve"> ਹੁੰਦੀ ਹੈ ਤਾਂ </w:t>
            </w:r>
            <w:r w:rsidR="00312A24" w:rsidRPr="00312A24">
              <w:rPr>
                <w:rFonts w:cs="FS Me Pro"/>
                <w:lang w:val="pa"/>
              </w:rPr>
              <w:t>CALD</w:t>
            </w:r>
            <w:r w:rsidRPr="00312A24">
              <w:rPr>
                <w:rFonts w:ascii="Nirmala UI" w:hAnsi="Nirmala UI" w:cs="Nirmala UI"/>
                <w:lang w:val="pa"/>
              </w:rPr>
              <w:t xml:space="preserve"> ਭਾਗੀਦਾਰਾਂ ਦੀ ਸਹਾਇਤਾ ਕਿਵੇਂ ਕਰਨੀ ਹੈ।</w:t>
            </w:r>
          </w:p>
          <w:p w14:paraId="18A56953" w14:textId="77777777" w:rsidR="00BF57E6" w:rsidRPr="00312A24" w:rsidRDefault="00000000" w:rsidP="00BF57E6">
            <w:pPr>
              <w:rPr>
                <w:rFonts w:ascii="Nirmala UI" w:hAnsi="Nirmala UI" w:cs="Nirmala UI"/>
              </w:rPr>
            </w:pPr>
            <w:r w:rsidRPr="00312A24">
              <w:rPr>
                <w:rFonts w:ascii="Nirmala UI" w:hAnsi="Nirmala UI" w:cs="Nirmala UI"/>
                <w:lang w:val="pa"/>
              </w:rPr>
              <w:t>ਇੱਕ ਰੁਕਾਵਟ ਉਹ ਚੀਜ਼ ਹੈ ਜੋ ਤੁਹਾਨੂੰ ਕੁੱਝ ਅਜਿਹਾ ਕਰਨ ਤੋਂ ਰੋਕਦੀ ਹੈ ਜੋ:</w:t>
            </w:r>
          </w:p>
          <w:p w14:paraId="1CC643AF" w14:textId="77777777" w:rsidR="00BF57E6" w:rsidRPr="00312A24" w:rsidRDefault="00000000" w:rsidP="00B314B2">
            <w:pPr>
              <w:pStyle w:val="ListParagraph"/>
              <w:numPr>
                <w:ilvl w:val="0"/>
                <w:numId w:val="40"/>
              </w:numPr>
              <w:rPr>
                <w:rFonts w:ascii="Nirmala UI" w:hAnsi="Nirmala UI" w:cs="Nirmala UI"/>
              </w:rPr>
            </w:pPr>
            <w:r w:rsidRPr="00312A24">
              <w:rPr>
                <w:rFonts w:ascii="Nirmala UI" w:hAnsi="Nirmala UI" w:cs="Nirmala UI"/>
                <w:lang w:val="pa"/>
              </w:rPr>
              <w:t xml:space="preserve">ਤੁਹਾਨੂੰ ਕਰਨ ਦੀ ਲੋੜ ਹੈ </w:t>
            </w:r>
          </w:p>
          <w:p w14:paraId="7D1F62B1" w14:textId="77777777" w:rsidR="00BF57E6" w:rsidRPr="00312A24" w:rsidRDefault="00000000" w:rsidP="00B314B2">
            <w:pPr>
              <w:pStyle w:val="ListParagraph"/>
              <w:numPr>
                <w:ilvl w:val="0"/>
                <w:numId w:val="40"/>
              </w:numPr>
              <w:rPr>
                <w:rFonts w:ascii="Nirmala UI" w:hAnsi="Nirmala UI" w:cs="Nirmala UI"/>
              </w:rPr>
            </w:pPr>
            <w:r w:rsidRPr="00312A24">
              <w:rPr>
                <w:rFonts w:ascii="Nirmala UI" w:hAnsi="Nirmala UI" w:cs="Nirmala UI"/>
                <w:lang w:val="pa"/>
              </w:rPr>
              <w:t>ਤੁਸੀਂ ਕਰਨਾ ਚਾਹੁੰਦੇ ਹੋ।</w:t>
            </w:r>
          </w:p>
        </w:tc>
      </w:tr>
    </w:tbl>
    <w:p w14:paraId="5DD0C16F" w14:textId="77777777" w:rsidR="00B9271E" w:rsidRPr="00312A24" w:rsidRDefault="00000000">
      <w:pPr>
        <w:rPr>
          <w:rFonts w:ascii="Nirmala UI" w:hAnsi="Nirmala UI" w:cs="Nirmala UI"/>
        </w:rPr>
      </w:pPr>
      <w:r w:rsidRPr="00312A24">
        <w:rPr>
          <w:rFonts w:ascii="Nirmala UI" w:hAnsi="Nirmala UI" w:cs="Nirmala UI"/>
        </w:rPr>
        <w:br w:type="page"/>
      </w:r>
    </w:p>
    <w:tbl>
      <w:tblPr>
        <w:tblW w:w="9127" w:type="dxa"/>
        <w:tblLayout w:type="fixed"/>
        <w:tblLook w:val="04A0" w:firstRow="1" w:lastRow="0" w:firstColumn="1" w:lastColumn="0" w:noHBand="0" w:noVBand="1"/>
      </w:tblPr>
      <w:tblGrid>
        <w:gridCol w:w="2551"/>
        <w:gridCol w:w="6576"/>
      </w:tblGrid>
      <w:tr w:rsidR="000A5015" w:rsidRPr="00312A24" w14:paraId="65CAB5FA" w14:textId="77777777" w:rsidTr="00BF57E6">
        <w:tc>
          <w:tcPr>
            <w:tcW w:w="2551" w:type="dxa"/>
            <w:vAlign w:val="center"/>
          </w:tcPr>
          <w:p w14:paraId="2C99BAA8" w14:textId="77777777" w:rsidR="008671A4" w:rsidRPr="00312A24" w:rsidRDefault="00000000" w:rsidP="005342C4">
            <w:pPr>
              <w:pStyle w:val="Image"/>
              <w:rPr>
                <w:rFonts w:ascii="Nirmala UI" w:hAnsi="Nirmala UI" w:cs="Nirmala UI"/>
              </w:rPr>
            </w:pPr>
            <w:r w:rsidRPr="00312A24">
              <w:rPr>
                <w:rFonts w:ascii="Nirmala UI" w:hAnsi="Nirmala UI" w:cs="Nirmala UI"/>
                <w:noProof/>
              </w:rPr>
              <w:lastRenderedPageBreak/>
              <w:drawing>
                <wp:inline distT="0" distB="0" distL="0" distR="0" wp14:anchorId="41F4AAD5" wp14:editId="624A924E">
                  <wp:extent cx="1482725" cy="1482725"/>
                  <wp:effectExtent l="0" t="0" r="3175" b="3175"/>
                  <wp:docPr id="480144727" name="Picture 6" descr="2 ਲੋਕ ਇਕੱਠੇ ਇੱਕ ਦਸਤਾਵੇਜ਼ 'ਤੇ ਦੇਖ ਰਹੇ ਹਨ। ਉਹਨਾਂ ਦੇ ਉੱਪਰ ਸਪੀਚ ਬੁਲਬਲਿਆਂ ਦਾ ਇੱਕ ਗਰੁੱਪ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2 ਲੋਕ ਇਕੱਠੇ ਇੱਕ ਦਸਤਾਵੇਜ਼ 'ਤੇ ਦੇਖ ਰਹੇ ਹਨ। ਉਹਨਾਂ ਦੇ ਉੱਪਰ ਸਪੀਚ ਬੁਲਬਲਿਆਂ ਦਾ ਇੱਕ ਗਰੁੱਪ ਬਣਿਆ ਹੋਇਆ ਹੈ।"/>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09A9820" w14:textId="77777777" w:rsidR="008671A4" w:rsidRPr="00312A24" w:rsidRDefault="00000000" w:rsidP="005342C4">
            <w:pPr>
              <w:rPr>
                <w:rFonts w:ascii="Nirmala UI" w:hAnsi="Nirmala UI" w:cs="Nirmala UI"/>
              </w:rPr>
            </w:pPr>
            <w:r w:rsidRPr="00312A24">
              <w:rPr>
                <w:rFonts w:ascii="Nirmala UI" w:hAnsi="Nirmala UI" w:cs="Nirmala UI"/>
                <w:lang w:val="pa"/>
              </w:rPr>
              <w:t>ਅਸੀਂ ਇਹ ਯਕੀਨੀ ਬਣਾਵਾਂਗੇ ਕਿ ਯੋਜਨਾਕਾਰ ਜਾਣਦੇ ਹਨ ਕਿ ਵੱਖ-ਵੱਖ ਭਾਸ਼ਾਵਾਂ ਵਿੱਚ ਜਾਣਕਾਰੀ ਕਿਵੇਂ ਲੱਭਣੀ ਅਤੇ ਵਰਤਣੀ ਹੈ।</w:t>
            </w:r>
          </w:p>
        </w:tc>
      </w:tr>
      <w:tr w:rsidR="000A5015" w:rsidRPr="00312A24" w14:paraId="23246C12" w14:textId="77777777" w:rsidTr="00BF57E6">
        <w:tc>
          <w:tcPr>
            <w:tcW w:w="2551" w:type="dxa"/>
            <w:vAlign w:val="center"/>
          </w:tcPr>
          <w:p w14:paraId="2CB4140F" w14:textId="77777777" w:rsidR="00BF57E6" w:rsidRPr="00312A24" w:rsidRDefault="00BF57E6" w:rsidP="00930399">
            <w:pPr>
              <w:pStyle w:val="Image"/>
              <w:spacing w:before="600" w:after="0"/>
              <w:rPr>
                <w:rFonts w:ascii="Nirmala UI" w:hAnsi="Nirmala UI" w:cs="Nirmala UI"/>
              </w:rPr>
            </w:pPr>
          </w:p>
        </w:tc>
        <w:tc>
          <w:tcPr>
            <w:tcW w:w="6576" w:type="dxa"/>
            <w:vAlign w:val="center"/>
          </w:tcPr>
          <w:p w14:paraId="13724DEE" w14:textId="06E4F171" w:rsidR="00BF57E6" w:rsidRPr="00312A24" w:rsidRDefault="00000000" w:rsidP="00930399">
            <w:pPr>
              <w:spacing w:before="600" w:after="0"/>
              <w:rPr>
                <w:rFonts w:ascii="Nirmala UI" w:hAnsi="Nirmala UI" w:cs="Nirmala UI"/>
              </w:rPr>
            </w:pPr>
            <w:r w:rsidRPr="00312A24">
              <w:rPr>
                <w:rFonts w:ascii="Nirmala UI" w:hAnsi="Nirmala UI" w:cs="Nirmala UI"/>
                <w:lang w:val="pa"/>
              </w:rPr>
              <w:t xml:space="preserve">ਅਸੀਂ ਇਹਨਾਂ 'ਤੇ ਨਜ਼ਰ ਰੱਖ ਕੇ ਜਾਂਚ ਕਰਾਂਗੇ ਕਿ ਕੀ ਇਹ ਕਾਰਵਾਈ ਕੰਮ ਕਰ ਰਹੀ ਹੈ ਜਾਂ ਨਹੀਂ ਕਿ ਕਿੰਨੇ </w:t>
            </w:r>
            <w:r w:rsidR="00312A24" w:rsidRPr="00312A24">
              <w:rPr>
                <w:rFonts w:cs="FS Me Pro"/>
                <w:lang w:val="pa"/>
              </w:rPr>
              <w:t>CALD</w:t>
            </w:r>
            <w:r w:rsidRPr="00312A24">
              <w:rPr>
                <w:rFonts w:ascii="Nirmala UI" w:hAnsi="Nirmala UI" w:cs="Nirmala UI"/>
                <w:lang w:val="pa"/>
              </w:rPr>
              <w:t xml:space="preserve"> ਭਾਗੀਦਾਰ:</w:t>
            </w:r>
          </w:p>
        </w:tc>
      </w:tr>
      <w:tr w:rsidR="000A5015" w:rsidRPr="00312A24" w14:paraId="73AEC777" w14:textId="77777777" w:rsidTr="00930399">
        <w:tc>
          <w:tcPr>
            <w:tcW w:w="2551" w:type="dxa"/>
            <w:vAlign w:val="center"/>
          </w:tcPr>
          <w:p w14:paraId="4752A264" w14:textId="77777777" w:rsidR="00B314B2"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61DBADE0" wp14:editId="43AA47A9">
                  <wp:extent cx="1482725" cy="1482725"/>
                  <wp:effectExtent l="0" t="0" r="3175" b="3175"/>
                  <wp:docPr id="1438865050" name="Picture 12"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3 ਸਪੀਚ ਬੁਲਬਲਿਆਂ ਦੇ ਹੇਠਾਂ CALD ਲੋਕਾਂ ਦਾ ਇੱਕ ਗਰੁੱਪ ਜੋ 3 ਵੱਖ-ਵੱਖ ਭਾਸ਼ਾਵਾਂ ਵਿੱਚ 'ਹੈਲੋ' ਕਹਿ ਰਹੇ ਹਨ।"/>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2CA47A" w14:textId="5E23C4D9" w:rsidR="00B314B2" w:rsidRPr="00312A24" w:rsidRDefault="00000000" w:rsidP="00B314B2">
            <w:pPr>
              <w:pStyle w:val="ListParagraph"/>
              <w:numPr>
                <w:ilvl w:val="0"/>
                <w:numId w:val="41"/>
              </w:numPr>
              <w:rPr>
                <w:rFonts w:ascii="Nirmala UI" w:hAnsi="Nirmala UI" w:cs="Nirmala UI"/>
              </w:rPr>
            </w:pPr>
            <w:r w:rsidRPr="00312A24">
              <w:rPr>
                <w:rFonts w:ascii="Nirmala UI" w:hAnsi="Nirmala UI" w:cs="Nirmala UI"/>
                <w:lang w:val="pa"/>
              </w:rPr>
              <w:t xml:space="preserve">ਵੱਖ-ਵੱਖ ਭਾਸ਼ਾਵਾਂ ਵਿੱਚ </w:t>
            </w:r>
            <w:r w:rsidR="00312A24" w:rsidRPr="00312A24">
              <w:rPr>
                <w:rFonts w:cs="FS Me Pro"/>
                <w:lang w:val="pa"/>
              </w:rPr>
              <w:t>NDIS</w:t>
            </w:r>
            <w:r w:rsidRPr="00312A24">
              <w:rPr>
                <w:rFonts w:ascii="Nirmala UI" w:hAnsi="Nirmala UI" w:cs="Nirmala UI"/>
                <w:lang w:val="pa"/>
              </w:rPr>
              <w:t xml:space="preserve"> ਜਾਣਕਾਰੀ ਦੀ ਵਰਤੋਂ ਕਰਦੇ ਹਨ</w:t>
            </w:r>
          </w:p>
        </w:tc>
      </w:tr>
      <w:tr w:rsidR="000A5015" w:rsidRPr="00312A24" w14:paraId="2091111D" w14:textId="77777777" w:rsidTr="00930399">
        <w:tc>
          <w:tcPr>
            <w:tcW w:w="2551" w:type="dxa"/>
            <w:vAlign w:val="center"/>
          </w:tcPr>
          <w:p w14:paraId="132716B2" w14:textId="77777777" w:rsidR="00B314B2"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768BFDB3" wp14:editId="7390BE06">
                  <wp:extent cx="1482725" cy="1482725"/>
                  <wp:effectExtent l="0" t="0" r="3175" b="3175"/>
                  <wp:docPr id="1084739912" name="Picture 13" descr="ਕੋਈ ਭਾਗੀਦਾਰ ਦੀ ਮੱਦਦ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ਕੋਈ ਭਾਗੀਦਾਰ ਦੀ ਮੱਦਦ ਕਰ ਰਿਹਾ ਹੈ।"/>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9E64E2" w14:textId="77777777" w:rsidR="00B314B2" w:rsidRPr="00312A24" w:rsidRDefault="00000000" w:rsidP="00B314B2">
            <w:pPr>
              <w:pStyle w:val="ListParagraph"/>
              <w:numPr>
                <w:ilvl w:val="0"/>
                <w:numId w:val="41"/>
              </w:numPr>
              <w:rPr>
                <w:rFonts w:ascii="Nirmala UI" w:hAnsi="Nirmala UI" w:cs="Nirmala UI"/>
              </w:rPr>
            </w:pPr>
            <w:r w:rsidRPr="00312A24">
              <w:rPr>
                <w:rFonts w:ascii="Nirmala UI" w:hAnsi="Nirmala UI" w:cs="Nirmala UI"/>
                <w:lang w:val="pa"/>
              </w:rPr>
              <w:t>ਉਹਨਾਂ ਨੂੰ ਲੋੜੀਂਦੀ ਸਹਾਇਤਾ ਪ੍ਰਾਪਤ ਕਰਦੇ ਹਨ</w:t>
            </w:r>
          </w:p>
        </w:tc>
      </w:tr>
      <w:tr w:rsidR="000A5015" w:rsidRPr="00312A24" w14:paraId="518B5D72" w14:textId="77777777" w:rsidTr="00930399">
        <w:tc>
          <w:tcPr>
            <w:tcW w:w="2551" w:type="dxa"/>
            <w:vAlign w:val="center"/>
          </w:tcPr>
          <w:p w14:paraId="784A454C" w14:textId="77777777" w:rsidR="00B314B2"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12D6F214" wp14:editId="5B11B385">
                  <wp:extent cx="1482725" cy="1482725"/>
                  <wp:effectExtent l="0" t="0" r="3175" b="3175"/>
                  <wp:docPr id="814829535" name="Picture 7" descr="2 ਲੋਕ ਇਕੱਠੇ ਇੱਕ ਦਸਤਾਵੇਜ਼ 'ਤੇ ਦੇਖ ਰਹੇ ਹਨ। ਉਹਨਾਂ ਦੇ ਉੱਪਰ ਇੱਕ ਸਪੀਚ ਬੁਲਬੁਲਾ ਹੈ ਜਿਸ ਵਿੱਚ ਅੰਗੂਠਾ ਉੱਪਰ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2 ਲੋਕ ਇਕੱਠੇ ਇੱਕ ਦਸਤਾਵੇਜ਼ 'ਤੇ ਦੇਖ ਰਹੇ ਹਨ। ਉਹਨਾਂ ਦੇ ਉੱਪਰ ਇੱਕ ਸਪੀਚ ਬੁਲਬੁਲਾ ਹੈ ਜਿਸ ਵਿੱਚ ਅੰਗੂਠਾ ਉੱਪਰ ਨੂੰ ਦਿਖਾਉਣ ਦਾ ਨਿਸ਼ਾਨ ਹੈ।"/>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51648D" w14:textId="77777777" w:rsidR="00B314B2" w:rsidRPr="00312A24" w:rsidRDefault="00000000" w:rsidP="00B314B2">
            <w:pPr>
              <w:pStyle w:val="ListParagraph"/>
              <w:numPr>
                <w:ilvl w:val="0"/>
                <w:numId w:val="70"/>
              </w:numPr>
              <w:ind w:left="782" w:hanging="357"/>
              <w:rPr>
                <w:rFonts w:ascii="Nirmala UI" w:hAnsi="Nirmala UI" w:cs="Nirmala UI"/>
              </w:rPr>
            </w:pPr>
            <w:r w:rsidRPr="00312A24">
              <w:rPr>
                <w:rFonts w:ascii="Nirmala UI" w:hAnsi="Nirmala UI" w:cs="Nirmala UI"/>
                <w:lang w:val="pa"/>
              </w:rPr>
              <w:t>ਇਹ ਗੱਲ ਸਾਂਝਾ ਕਰਦੇ ਹਨ ਕਿ ਆਪਣੇ ਯੋਜਨਾਕਾਰ ਨਾਲ ਉਨ੍ਹਾਂ ਦਾ ਚੰਗਾ ਅਨੁਭਵ ਰਿਹਾ ਹੈ</w:t>
            </w:r>
          </w:p>
        </w:tc>
      </w:tr>
    </w:tbl>
    <w:p w14:paraId="6A8CD1A7" w14:textId="77777777" w:rsidR="00B9271E"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3753DB72" w14:textId="58C72B3F" w:rsidR="005C7C7B" w:rsidRPr="00312A24" w:rsidRDefault="00000000" w:rsidP="001B3A36">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62336" behindDoc="1" locked="0" layoutInCell="1" allowOverlap="1" wp14:anchorId="5120CF61" wp14:editId="72C0A2D0">
                <wp:simplePos x="0" y="0"/>
                <wp:positionH relativeFrom="margin">
                  <wp:posOffset>18594</wp:posOffset>
                </wp:positionH>
                <wp:positionV relativeFrom="paragraph">
                  <wp:posOffset>224790</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A440B6" id="Group 1128818363" o:spid="_x0000_s1026" alt="&quot;&quot;" style="position:absolute;margin-left:1.45pt;margin-top:17.7pt;width:456.6pt;height:19pt;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4</w:t>
      </w:r>
    </w:p>
    <w:tbl>
      <w:tblPr>
        <w:tblW w:w="9524" w:type="dxa"/>
        <w:tblLayout w:type="fixed"/>
        <w:tblLook w:val="04A0" w:firstRow="1" w:lastRow="0" w:firstColumn="1" w:lastColumn="0" w:noHBand="0" w:noVBand="1"/>
      </w:tblPr>
      <w:tblGrid>
        <w:gridCol w:w="2551"/>
        <w:gridCol w:w="6576"/>
        <w:gridCol w:w="227"/>
        <w:gridCol w:w="170"/>
      </w:tblGrid>
      <w:tr w:rsidR="000A5015" w:rsidRPr="00312A24" w14:paraId="758ADE76" w14:textId="77777777" w:rsidTr="00281DCD">
        <w:trPr>
          <w:gridAfter w:val="2"/>
          <w:wAfter w:w="397" w:type="dxa"/>
          <w:trHeight w:val="3288"/>
        </w:trPr>
        <w:tc>
          <w:tcPr>
            <w:tcW w:w="2551" w:type="dxa"/>
            <w:vAlign w:val="center"/>
          </w:tcPr>
          <w:p w14:paraId="27166DD8" w14:textId="77777777" w:rsidR="005C7C7B"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6332F8F3" wp14:editId="358577FE">
                  <wp:extent cx="1482725" cy="1482725"/>
                  <wp:effectExtent l="0" t="0" r="3175" b="3175"/>
                  <wp:docPr id="502621758" name="Picture 8" descr="ਇੱਕ NDIS ਵਰਕਰ ਕਿਸੇ ਦੀ ਸਹਾਇਤਾ ਕਰ ਰਿਹਾ ਹੈ। ਉਹਨਾਂ ਦੇ ਪਿੱਛੇ ਦੁਨੀਆਂ ਦਾ ਨਕਸ਼ਾ ਹੈ ਜਿਸ ਵਿੱਚ ਇੱਕ ਤੀਰ ਆਸਟ੍ਰੇਲੀਆ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ਇੱਕ NDIS ਵਰਕਰ ਕਿਸੇ ਦੀ ਸਹਾਇਤਾ ਕਰ ਰਿਹਾ ਹੈ। ਉਹਨਾਂ ਦੇ ਪਿੱਛੇ ਦੁਨੀਆਂ ਦਾ ਨਕਸ਼ਾ ਹੈ ਜਿਸ ਵਿੱਚ ਇੱਕ ਤੀਰ ਆਸਟ੍ਰੇਲੀਆ ਵੱਲ ਇਸ਼ਾਰਾ ਕਰ ਰਿਹਾ ਹੈ।"/>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80D19C" w14:textId="77777777" w:rsidR="005C7C7B" w:rsidRPr="00312A24" w:rsidRDefault="00000000" w:rsidP="00A0150A">
            <w:pPr>
              <w:rPr>
                <w:rFonts w:ascii="Nirmala UI" w:hAnsi="Nirmala UI" w:cs="Nirmala UI"/>
              </w:rPr>
            </w:pPr>
            <w:r w:rsidRPr="00312A24">
              <w:rPr>
                <w:rFonts w:ascii="Nirmala UI" w:hAnsi="Nirmala UI" w:cs="Nirmala UI"/>
                <w:lang w:val="pa"/>
              </w:rPr>
              <w:t>ਅਸੀਂ ਆਪਣੇ ਸਟਾਫ਼ ਅਤੇ ਭਾਈਵਾਲਾਂ ਨਾਲ ਇਸ ਬਾਰੇ ਜਾਣਕਾਰੀ ਸਾਂਝੀ ਕਰਾਂਗੇ ਕਿ ਆਸਟ੍ਰੇਲੀਆ ਵਿੱਚ ਨਵੇਂ ਆਏ ਲੋਕਾਂ ਦੀ ਸਹਾਇਤਾ ਕਿਵੇਂ ਕਰਨੀ ਹੈ।</w:t>
            </w:r>
          </w:p>
          <w:p w14:paraId="42F614DB" w14:textId="77777777" w:rsidR="005C7C7B" w:rsidRPr="00312A24" w:rsidRDefault="00000000" w:rsidP="00A0150A">
            <w:pPr>
              <w:rPr>
                <w:rFonts w:ascii="Nirmala UI" w:hAnsi="Nirmala UI" w:cs="Nirmala UI"/>
              </w:rPr>
            </w:pPr>
            <w:r w:rsidRPr="00312A24">
              <w:rPr>
                <w:rFonts w:ascii="Nirmala UI" w:hAnsi="Nirmala UI" w:cs="Nirmala UI"/>
                <w:lang w:val="pa"/>
              </w:rPr>
              <w:t xml:space="preserve">ਇਸ ਵਿੱਚ ਉਹ ਸਹਾਇਤਾ ਵੀ ਸ਼ਾਮਲ ਹੈ ਜੋ </w:t>
            </w:r>
            <w:r w:rsidRPr="00312A24">
              <w:rPr>
                <w:rStyle w:val="Strong"/>
                <w:rFonts w:ascii="Nirmala UI" w:hAnsi="Nirmala UI" w:cs="Nirmala UI"/>
                <w:lang w:val="pa"/>
              </w:rPr>
              <w:t>ਸ਼ਰਨਾਰਥੀਆਂ</w:t>
            </w:r>
            <w:r w:rsidRPr="00312A24">
              <w:rPr>
                <w:rFonts w:ascii="Nirmala UI" w:hAnsi="Nirmala UI" w:cs="Nirmala UI"/>
                <w:lang w:val="pa"/>
              </w:rPr>
              <w:t xml:space="preserve"> ਲਈ ਸੁਰੱਖਿਅਤ ਹੈ।</w:t>
            </w:r>
          </w:p>
        </w:tc>
      </w:tr>
      <w:tr w:rsidR="000A5015" w:rsidRPr="00312A24" w14:paraId="5820B757" w14:textId="77777777" w:rsidTr="00281DCD">
        <w:trPr>
          <w:trHeight w:val="3288"/>
        </w:trPr>
        <w:tc>
          <w:tcPr>
            <w:tcW w:w="2551" w:type="dxa"/>
            <w:vAlign w:val="center"/>
          </w:tcPr>
          <w:p w14:paraId="6B854AF4" w14:textId="77777777" w:rsidR="005C7C7B"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5C590C76" wp14:editId="5F3FE5C1">
                  <wp:extent cx="1483200" cy="1112400"/>
                  <wp:effectExtent l="0" t="0" r="3175" b="0"/>
                  <wp:docPr id="1261773750" name="Picture 14" descr="ਸ਼ਰਨਾਰਥੀਆਂ ਦਾ ਇੱਕ ਗਰੁੱਪ ਰੇਗਿਸਤਾਨ ਵਿੱਚੋਂ ਆਪਣਾ ਸਮਾਨ ਲੈ ਕੇ ਜਾ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ਸ਼ਰਨਾਰਥੀਆਂ ਦਾ ਇੱਕ ਗਰੁੱਪ ਰੇਗਿਸਤਾਨ ਵਿੱਚੋਂ ਆਪਣਾ ਸਮਾਨ ਲੈ ਕੇ ਜਾ ਰਿਹਾ ਹੈ।"/>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739956AB" w14:textId="77777777" w:rsidR="005C7C7B" w:rsidRPr="00312A24" w:rsidRDefault="00000000" w:rsidP="00A0150A">
            <w:pPr>
              <w:rPr>
                <w:rFonts w:ascii="Nirmala UI" w:hAnsi="Nirmala UI" w:cs="Nirmala UI"/>
              </w:rPr>
            </w:pPr>
            <w:r w:rsidRPr="00312A24">
              <w:rPr>
                <w:rFonts w:ascii="Nirmala UI" w:hAnsi="Nirmala UI" w:cs="Nirmala UI"/>
                <w:lang w:val="pa"/>
              </w:rPr>
              <w:t>ਸ਼ਰਨਾਰਥੀ ਉਹ ਵਿਅਕਤੀ ਹੁੰਦਾ ਹੈ ਜੋ ਇਹਨਾਂ ਕਰਕੇ ਆਪਣਾ ਦੇਸ਼ ਛੱਡਣ ਲਈ ਮਜ਼ਬੂਰ ਹੁੰਦਾ ਹੈ:</w:t>
            </w:r>
          </w:p>
          <w:p w14:paraId="5C9ECAD7" w14:textId="77777777" w:rsidR="00C06564" w:rsidRPr="00312A24" w:rsidRDefault="00000000" w:rsidP="00B314B2">
            <w:pPr>
              <w:pStyle w:val="ListParagraph"/>
              <w:numPr>
                <w:ilvl w:val="0"/>
                <w:numId w:val="42"/>
              </w:numPr>
              <w:rPr>
                <w:rFonts w:ascii="Nirmala UI" w:hAnsi="Nirmala UI" w:cs="Nirmala UI"/>
              </w:rPr>
            </w:pPr>
            <w:r w:rsidRPr="00312A24">
              <w:rPr>
                <w:rFonts w:ascii="Nirmala UI" w:hAnsi="Nirmala UI" w:cs="Nirmala UI"/>
                <w:lang w:val="pa"/>
              </w:rPr>
              <w:t xml:space="preserve">ਹਿੰਸਾ ਦੇ ਕਾਰਨ - ਜਦੋਂ ਕੋਈ ਤੁਹਾਨੂੰ ਨੁਕਸਾਨ ਪਹੁੰਚਾਉਂਦਾ ਹੈ </w:t>
            </w:r>
          </w:p>
          <w:p w14:paraId="52D88986" w14:textId="77777777" w:rsidR="005C7C7B" w:rsidRPr="00312A24" w:rsidRDefault="00000000" w:rsidP="00B314B2">
            <w:pPr>
              <w:pStyle w:val="ListParagraph"/>
              <w:numPr>
                <w:ilvl w:val="0"/>
                <w:numId w:val="42"/>
              </w:numPr>
              <w:rPr>
                <w:rFonts w:ascii="Nirmala UI" w:hAnsi="Nirmala UI" w:cs="Nirmala UI"/>
              </w:rPr>
            </w:pPr>
            <w:r w:rsidRPr="00312A24">
              <w:rPr>
                <w:rFonts w:ascii="Nirmala UI" w:hAnsi="Nirmala UI" w:cs="Nirmala UI"/>
                <w:lang w:val="pa"/>
              </w:rPr>
              <w:t>ਤਾਂ ਕਿ ਉਹ ਸੁਰੱਖਿਅਤ ਰਹਿ ਸਕਣ।</w:t>
            </w:r>
          </w:p>
        </w:tc>
      </w:tr>
      <w:tr w:rsidR="000A5015" w:rsidRPr="00312A24" w14:paraId="75E39F89" w14:textId="77777777" w:rsidTr="00281DCD">
        <w:trPr>
          <w:gridAfter w:val="2"/>
          <w:wAfter w:w="397" w:type="dxa"/>
          <w:trHeight w:val="3288"/>
        </w:trPr>
        <w:tc>
          <w:tcPr>
            <w:tcW w:w="2551" w:type="dxa"/>
            <w:vAlign w:val="center"/>
          </w:tcPr>
          <w:p w14:paraId="7A266064" w14:textId="77777777" w:rsidR="00F25D40" w:rsidRPr="00312A24" w:rsidRDefault="00000000" w:rsidP="00463A40">
            <w:pPr>
              <w:pStyle w:val="Image"/>
              <w:rPr>
                <w:rFonts w:ascii="Nirmala UI" w:hAnsi="Nirmala UI" w:cs="Nirmala UI"/>
              </w:rPr>
            </w:pPr>
            <w:r w:rsidRPr="00312A24">
              <w:rPr>
                <w:rFonts w:ascii="Nirmala UI" w:hAnsi="Nirmala UI" w:cs="Nirmala UI"/>
                <w:noProof/>
              </w:rPr>
              <w:drawing>
                <wp:inline distT="0" distB="0" distL="0" distR="0" wp14:anchorId="315E039E" wp14:editId="7EBD8A74">
                  <wp:extent cx="1482725" cy="1482725"/>
                  <wp:effectExtent l="0" t="0" r="3175" b="3175"/>
                  <wp:docPr id="1671520727" name="Picture 9" descr="ਇੱਕ NDIS ਵਰਕਰ ਨੇ ਇੱਕ ਦਸਤਾਵੇਜ਼ ਫੜ੍ਹਿਆ ਹੋਇਆ ਹੈ। ਉਹਨਾਂ ਦੇ ਅੱਗੇ ਇੱਕ ਸੋਚਣ ਦਾ ਬੁਲਬੁਲਾ ਹੈ ਜਿਸ ਵਿੱਚ ਇੱਕ ਜਾਣਕਾਰੀ ਚਿੰਨ੍ਹ ਅਤੇ ਇੱਕ ਅੰਗੂਠਾ ਉੱਪਰ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ਇੱਕ NDIS ਵਰਕਰ ਨੇ ਇੱਕ ਦਸਤਾਵੇਜ਼ ਫੜ੍ਹਿਆ ਹੋਇਆ ਹੈ। ਉਹਨਾਂ ਦੇ ਅੱਗੇ ਇੱਕ ਸੋਚਣ ਦਾ ਬੁਲਬੁਲਾ ਹੈ ਜਿਸ ਵਿੱਚ ਇੱਕ ਜਾਣਕਾਰੀ ਚਿੰਨ੍ਹ ਅਤੇ ਇੱਕ ਅੰਗੂਠਾ ਉੱਪਰ ਨੂੰ ਦਿਖਾਉਣ ਦਾ ਨਿਸ਼ਾਨ ਹੈ।"/>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4CC9BA" w14:textId="77777777" w:rsidR="00836647" w:rsidRPr="00312A24" w:rsidRDefault="00000000" w:rsidP="00A0150A">
            <w:pPr>
              <w:rPr>
                <w:rFonts w:ascii="Nirmala UI" w:hAnsi="Nirmala UI" w:cs="Nirmala UI"/>
              </w:rPr>
            </w:pPr>
            <w:r w:rsidRPr="00312A24">
              <w:rPr>
                <w:rFonts w:ascii="Nirmala UI" w:hAnsi="Nirmala UI" w:cs="Nirmala UI"/>
                <w:lang w:val="pa"/>
              </w:rPr>
              <w:t>ਅਸੀਂ ਯਕੀਨੀ ਬਣਾਵਾਂਗੇ ਕਿ ਸਾਡੇ ਸਟਾਫ਼ ਅਤੇ ਭਾਈਵਾਲ ਇਸ ਜਾਣਕਾਰੀ ਨੂੰ ਲੱਭ ਸਕਣ ਅਤੇ ਵਰਤ ਸਕਣ।</w:t>
            </w:r>
          </w:p>
        </w:tc>
      </w:tr>
      <w:tr w:rsidR="000A5015" w:rsidRPr="00312A24" w14:paraId="576B4B2A" w14:textId="77777777" w:rsidTr="00281DCD">
        <w:trPr>
          <w:gridAfter w:val="1"/>
          <w:wAfter w:w="170" w:type="dxa"/>
          <w:trHeight w:val="3288"/>
        </w:trPr>
        <w:tc>
          <w:tcPr>
            <w:tcW w:w="2551" w:type="dxa"/>
            <w:vAlign w:val="center"/>
          </w:tcPr>
          <w:p w14:paraId="386C4919" w14:textId="77777777" w:rsidR="00F25D40"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48757DF9" wp14:editId="5E6EA0C8">
                  <wp:extent cx="1482725" cy="1482725"/>
                  <wp:effectExtent l="0" t="0" r="3175" b="3175"/>
                  <wp:docPr id="1703784506" name="Picture 15" descr="ਇੱਕ ਭਾਗੀਦਾਰ ਨੇ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ਇੱਕ ਭਾਗੀਦਾਰ ਨੇ NDIS ਦਸਤਾਵੇਜ਼ ਫੜ੍ਹਿਆ ਹੋਇਆ ਹੈ।"/>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2D3D2783" w14:textId="77777777" w:rsidR="00F25D40" w:rsidRPr="00312A24" w:rsidRDefault="00000000" w:rsidP="005342C4">
            <w:pPr>
              <w:rPr>
                <w:rFonts w:ascii="Nirmala UI" w:hAnsi="Nirmala UI" w:cs="Nirmala UI"/>
              </w:rPr>
            </w:pPr>
            <w:r w:rsidRPr="00312A24">
              <w:rPr>
                <w:rFonts w:ascii="Nirmala UI" w:hAnsi="Nirmala UI" w:cs="Nirmala UI"/>
                <w:lang w:val="pa"/>
              </w:rPr>
              <w:t>ਅਸੀਂ ਇਸ ਕਾਰਵਾਈ ਦੀ ਕਾਰਗਰ ਹੋਣ ਦੀ ਜਾਂਚ ਇਹਨਾਂ ਦੁਆਰਾ ਕਰਾਂਗੇ ਕਿ ਕਿੰਨੇ ਸ਼ਰਨਾਰਥੀ ਅਤੇ ਆਸਟ੍ਰੇਲੀਆ ਵਿੱਚ ਨਵੇਂ ਆਏ ਲੋਕ:</w:t>
            </w:r>
          </w:p>
          <w:p w14:paraId="1E21A7DB" w14:textId="33F38E30" w:rsidR="00355CDC" w:rsidRPr="00312A24" w:rsidRDefault="00312A24" w:rsidP="00B314B2">
            <w:pPr>
              <w:pStyle w:val="ListParagraph"/>
              <w:numPr>
                <w:ilvl w:val="0"/>
                <w:numId w:val="43"/>
              </w:numPr>
              <w:rPr>
                <w:rFonts w:ascii="Nirmala UI" w:hAnsi="Nirmala UI" w:cs="Nirmala UI"/>
              </w:rPr>
            </w:pPr>
            <w:r w:rsidRPr="00312A24">
              <w:rPr>
                <w:rFonts w:cs="FS Me Pro"/>
                <w:lang w:val="pa"/>
              </w:rPr>
              <w:t>NDIS</w:t>
            </w:r>
            <w:r w:rsidRPr="00312A24">
              <w:rPr>
                <w:rFonts w:ascii="Nirmala UI" w:hAnsi="Nirmala UI" w:cs="Nirmala UI"/>
                <w:lang w:val="pa"/>
              </w:rPr>
              <w:t xml:space="preserve"> ਵਿੱਚ ਹਿੱਸਾ ਲੈਂਦੇ ਹਨ</w:t>
            </w:r>
          </w:p>
          <w:p w14:paraId="0C31392E" w14:textId="1698F730" w:rsidR="00F25D40" w:rsidRPr="00312A24" w:rsidRDefault="00312A24" w:rsidP="00B314B2">
            <w:pPr>
              <w:pStyle w:val="ListParagraph"/>
              <w:numPr>
                <w:ilvl w:val="0"/>
                <w:numId w:val="43"/>
              </w:numPr>
              <w:rPr>
                <w:rFonts w:ascii="Nirmala UI" w:hAnsi="Nirmala UI" w:cs="Nirmala UI"/>
              </w:rPr>
            </w:pPr>
            <w:r w:rsidRPr="00312A24">
              <w:rPr>
                <w:rFonts w:cs="FS Me Pro"/>
                <w:lang w:val="pa"/>
              </w:rPr>
              <w:t>NDIS</w:t>
            </w:r>
            <w:r w:rsidRPr="00312A24">
              <w:rPr>
                <w:rFonts w:ascii="Nirmala UI" w:hAnsi="Nirmala UI" w:cs="Nirmala UI"/>
                <w:lang w:val="pa"/>
              </w:rPr>
              <w:t xml:space="preserve"> ਦੀ ਵਰਤੋਂ ਕਰਦੇ ਹਨ।</w:t>
            </w:r>
          </w:p>
        </w:tc>
      </w:tr>
    </w:tbl>
    <w:p w14:paraId="4A2F5F9A" w14:textId="69F14A07" w:rsidR="005C7C7B" w:rsidRPr="00312A24" w:rsidRDefault="00000000" w:rsidP="001B3A36">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64384" behindDoc="1" locked="0" layoutInCell="1" allowOverlap="1" wp14:anchorId="551B0500" wp14:editId="089BC3DE">
                <wp:simplePos x="0" y="0"/>
                <wp:positionH relativeFrom="margin">
                  <wp:align>left</wp:align>
                </wp:positionH>
                <wp:positionV relativeFrom="paragraph">
                  <wp:posOffset>223413</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CBA7A9C" id="Group 2133591253" o:spid="_x0000_s1026" alt="&quot;&quot;" style="position:absolute;margin-left:0;margin-top:17.6pt;width:456.6pt;height:19pt;z-index:-251652096;mso-position-horizontal:left;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5</w:t>
      </w:r>
    </w:p>
    <w:tbl>
      <w:tblPr>
        <w:tblW w:w="9127" w:type="dxa"/>
        <w:tblLayout w:type="fixed"/>
        <w:tblLook w:val="04A0" w:firstRow="1" w:lastRow="0" w:firstColumn="1" w:lastColumn="0" w:noHBand="0" w:noVBand="1"/>
      </w:tblPr>
      <w:tblGrid>
        <w:gridCol w:w="2545"/>
        <w:gridCol w:w="6520"/>
        <w:gridCol w:w="62"/>
      </w:tblGrid>
      <w:tr w:rsidR="000A5015" w:rsidRPr="00312A24" w14:paraId="3605EBEC" w14:textId="77777777" w:rsidTr="004118F7">
        <w:trPr>
          <w:trHeight w:val="2778"/>
        </w:trPr>
        <w:tc>
          <w:tcPr>
            <w:tcW w:w="2545" w:type="dxa"/>
            <w:vAlign w:val="center"/>
          </w:tcPr>
          <w:p w14:paraId="16736C84" w14:textId="77777777" w:rsidR="00AA2B19" w:rsidRPr="00312A24" w:rsidRDefault="00000000" w:rsidP="00B9271E">
            <w:pPr>
              <w:pStyle w:val="Image"/>
              <w:spacing w:before="120" w:after="120"/>
              <w:rPr>
                <w:rFonts w:ascii="Nirmala UI" w:hAnsi="Nirmala UI" w:cs="Nirmala UI"/>
              </w:rPr>
            </w:pPr>
            <w:r w:rsidRPr="00312A24">
              <w:rPr>
                <w:rFonts w:ascii="Nirmala UI" w:hAnsi="Nirmala UI" w:cs="Nirmala UI"/>
                <w:noProof/>
              </w:rPr>
              <w:drawing>
                <wp:inline distT="0" distB="0" distL="0" distR="0" wp14:anchorId="5AB5E095" wp14:editId="0E75922B">
                  <wp:extent cx="1478915" cy="1478915"/>
                  <wp:effectExtent l="0" t="0" r="6985" b="6985"/>
                  <wp:docPr id="92285862" name="Picture 10" descr="ਸਰਕਾਰੀ ਕਰਮਚਾਰੀ ਕਿਸੇ ਦੀ ਸਹਾਇਤਾ ਕਰ ਰਿਹਾ ਹੈ ਅਤੇ ਇੱਕ NDIS ਦਸਤਾਵੇਜ਼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ਸਰਕਾਰੀ ਕਰਮਚਾਰੀ ਕਿਸੇ ਦੀ ਸਹਾਇਤਾ ਕਰ ਰਿਹਾ ਹੈ ਅਤੇ ਇੱਕ NDIS ਦਸਤਾਵੇਜ਼ ਦਿਖਾਈ ਦੇ ਰਿਹਾ ਹੈ।"/>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516C810" w14:textId="2FCCE7C4" w:rsidR="00AA2B19"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NDIS</w:t>
            </w:r>
            <w:r w:rsidRPr="00312A24">
              <w:rPr>
                <w:rFonts w:ascii="Nirmala UI" w:hAnsi="Nirmala UI" w:cs="Nirmala UI"/>
                <w:lang w:val="pa"/>
              </w:rPr>
              <w:t xml:space="preserve"> ਵਿੱਚ ਹਿੱਸਾ ਲੈਣ ਲਈ ਲੋਕਾਂ ਦੀ ਬਿਹਤਰ ਤਰੀਕੇ ਨਾਲ ਸਹਾਇਤਾ ਲਈ ਹੋਰ ਸਰਕਾਰੀ ਸੰਸਥਾਵਾਂ ਨਾਲ ਮਿਲਕੇ ਕੰਮ ਕਰਾਂਗੇ।</w:t>
            </w:r>
          </w:p>
        </w:tc>
      </w:tr>
      <w:tr w:rsidR="000A5015" w:rsidRPr="00312A24" w14:paraId="3038F447" w14:textId="77777777" w:rsidTr="004118F7">
        <w:trPr>
          <w:trHeight w:val="2778"/>
        </w:trPr>
        <w:tc>
          <w:tcPr>
            <w:tcW w:w="2545" w:type="dxa"/>
            <w:vAlign w:val="center"/>
          </w:tcPr>
          <w:p w14:paraId="1C389BF9" w14:textId="77777777" w:rsidR="005F5A9C" w:rsidRPr="00312A24" w:rsidRDefault="00000000" w:rsidP="00B9271E">
            <w:pPr>
              <w:pStyle w:val="Image"/>
              <w:spacing w:before="120" w:after="120"/>
              <w:rPr>
                <w:rFonts w:ascii="Nirmala UI" w:hAnsi="Nirmala UI" w:cs="Nirmala UI"/>
              </w:rPr>
            </w:pPr>
            <w:r w:rsidRPr="00312A24">
              <w:rPr>
                <w:rFonts w:ascii="Nirmala UI" w:hAnsi="Nirmala UI" w:cs="Nirmala UI"/>
                <w:noProof/>
              </w:rPr>
              <w:drawing>
                <wp:inline distT="0" distB="0" distL="0" distR="0" wp14:anchorId="4F752D86" wp14:editId="5D604678">
                  <wp:extent cx="1478915" cy="1478915"/>
                  <wp:effectExtent l="0" t="0" r="6985" b="6985"/>
                  <wp:docPr id="87536267" name="Picture 11" descr="ਆਸਟ੍ਰੇਲੀਆ ਵੱਲ ਇਸ਼ਾਰਾ ਕਰਦੇ ਤੀਰ ਦੇ ਹੇਠਾਂ, 2 ਲੋਕ ਆਪਣੇ ਹੱਥ ਖੜ੍ਹੇ ਕਰਦੇ ਹੋ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ਆਸਟ੍ਰੇਲੀਆ ਵੱਲ ਇਸ਼ਾਰਾ ਕਰਦੇ ਤੀਰ ਦੇ ਹੇਠਾਂ, 2 ਲੋਕ ਆਪਣੇ ਹੱਥ ਖੜ੍ਹੇ ਕਰਦੇ ਹੋਏ।"/>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2C44DC3" w14:textId="77777777" w:rsidR="005F5A9C" w:rsidRPr="00312A24" w:rsidRDefault="00000000" w:rsidP="00BC3567">
            <w:pPr>
              <w:spacing w:line="276" w:lineRule="auto"/>
              <w:rPr>
                <w:rFonts w:ascii="Nirmala UI" w:hAnsi="Nirmala UI" w:cs="Nirmala UI"/>
              </w:rPr>
            </w:pPr>
            <w:r w:rsidRPr="00312A24">
              <w:rPr>
                <w:rFonts w:ascii="Nirmala UI" w:hAnsi="Nirmala UI" w:cs="Nirmala UI"/>
                <w:lang w:val="pa"/>
              </w:rPr>
              <w:t>ਇਹਨਾਂ ਵਿੱਚ ਸ਼ਾਮਲ ਹਨ:</w:t>
            </w:r>
          </w:p>
          <w:p w14:paraId="7FE8156A" w14:textId="77777777" w:rsidR="00EA0E38" w:rsidRPr="00312A24" w:rsidRDefault="00000000" w:rsidP="00BC3567">
            <w:pPr>
              <w:pStyle w:val="ListParagraph"/>
              <w:numPr>
                <w:ilvl w:val="0"/>
                <w:numId w:val="44"/>
              </w:numPr>
              <w:spacing w:line="276" w:lineRule="auto"/>
              <w:rPr>
                <w:rFonts w:ascii="Nirmala UI" w:hAnsi="Nirmala UI" w:cs="Nirmala UI"/>
              </w:rPr>
            </w:pPr>
            <w:r w:rsidRPr="00312A24">
              <w:rPr>
                <w:rFonts w:ascii="Nirmala UI" w:hAnsi="Nirmala UI" w:cs="Nirmala UI"/>
                <w:lang w:val="pa"/>
              </w:rPr>
              <w:t>ਸ਼ਰਨਾਰਥੀ</w:t>
            </w:r>
          </w:p>
          <w:p w14:paraId="058A9313" w14:textId="77777777" w:rsidR="005F5A9C" w:rsidRPr="00312A24" w:rsidRDefault="00000000" w:rsidP="00BC3567">
            <w:pPr>
              <w:pStyle w:val="ListParagraph"/>
              <w:numPr>
                <w:ilvl w:val="0"/>
                <w:numId w:val="44"/>
              </w:numPr>
              <w:spacing w:line="276" w:lineRule="auto"/>
              <w:rPr>
                <w:rFonts w:ascii="Nirmala UI" w:hAnsi="Nirmala UI" w:cs="Nirmala UI"/>
              </w:rPr>
            </w:pPr>
            <w:r w:rsidRPr="00312A24">
              <w:rPr>
                <w:rFonts w:ascii="Nirmala UI" w:hAnsi="Nirmala UI" w:cs="Nirmala UI"/>
                <w:lang w:val="pa"/>
              </w:rPr>
              <w:t>ਉਹ ਲੋਕ ਜੋ ਆਸਟ੍ਰੇਲੀਆ ਵਿੱਚ ਨਵੇਂ ਆਏ ਹਨ।</w:t>
            </w:r>
          </w:p>
        </w:tc>
      </w:tr>
      <w:tr w:rsidR="000A5015" w:rsidRPr="00312A24" w14:paraId="6CE92051" w14:textId="77777777" w:rsidTr="004118F7">
        <w:trPr>
          <w:trHeight w:val="2778"/>
        </w:trPr>
        <w:tc>
          <w:tcPr>
            <w:tcW w:w="2545" w:type="dxa"/>
            <w:vAlign w:val="center"/>
          </w:tcPr>
          <w:p w14:paraId="1400205C" w14:textId="77777777" w:rsidR="00EA7E2D" w:rsidRPr="00312A24" w:rsidRDefault="00000000" w:rsidP="00B9271E">
            <w:pPr>
              <w:pStyle w:val="Image"/>
              <w:spacing w:before="120" w:after="120"/>
              <w:rPr>
                <w:rFonts w:ascii="Nirmala UI" w:hAnsi="Nirmala UI" w:cs="Nirmala UI"/>
              </w:rPr>
            </w:pPr>
            <w:r w:rsidRPr="00312A24">
              <w:rPr>
                <w:rFonts w:ascii="Nirmala UI" w:hAnsi="Nirmala UI" w:cs="Nirmala UI"/>
                <w:noProof/>
              </w:rPr>
              <w:drawing>
                <wp:inline distT="0" distB="0" distL="0" distR="0" wp14:anchorId="517C4CCC" wp14:editId="289B1AD5">
                  <wp:extent cx="1478915" cy="1478915"/>
                  <wp:effectExtent l="0" t="0" r="6985" b="6985"/>
                  <wp:docPr id="804146549" name="Picture 12" descr="ਇੱਕ ਵਿਅਕਤੀ ਨੇ NDIS ਦਸਤਾਵੇਜ਼ ਫੜ੍ਹਿਆ ਹੋਇਆ ਹੈ। ਉਹਨਾਂ ਦੇ ਅੱਗੇ ਇੱਕ ਜਾਣਕਾਰੀ ਚਿੰਨ੍ਹ ਅਤੇ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ਇੱਕ ਵਿਅਕਤੀ ਨੇ NDIS ਦਸਤਾਵੇਜ਼ ਫੜ੍ਹਿਆ ਹੋਇਆ ਹੈ। ਉਹਨਾਂ ਦੇ ਅੱਗੇ ਇੱਕ ਜਾਣਕਾਰੀ ਚਿੰਨ੍ਹ ਅਤੇ ਉੱਪਰ ਨੂੰ ਇਸ਼ਾਰਾ ਕਰਦੇ ਹੋਏ ਤੀਰ ਦੇ ਨਾਲ ਅੰਗੂਠਾ ਦਿਖਾਉਣ ਦਾ ਨਿਸ਼ਾਨ ਹੈ।"/>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3E637B8" w14:textId="1A7746EF"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ਆਸਟ੍ਰੇਲੀਆ ਵਿੱਚ ਨਵੇਂ ਆਏ ਲੋਕਾਂ ਬਾਰੇ ਜਾਣਕਾਰੀ ਦੀ ਵਰਤੋਂ ਕਰਾਂਗੇ ਤਾਂ ਜੋ ਉਹਨਾਂ ਲਈ </w:t>
            </w:r>
            <w:r w:rsidR="00312A24" w:rsidRPr="00312A24">
              <w:rPr>
                <w:rFonts w:cs="FS Me Pro"/>
                <w:lang w:val="pa"/>
              </w:rPr>
              <w:t>NDIS</w:t>
            </w:r>
            <w:r w:rsidRPr="00312A24">
              <w:rPr>
                <w:rFonts w:ascii="Nirmala UI" w:hAnsi="Nirmala UI" w:cs="Nirmala UI"/>
                <w:lang w:val="pa"/>
              </w:rPr>
              <w:t xml:space="preserve"> ਵਿੱਚ ਹਿੱਸਾ ਲੈਣਾ ਆਸਾਨ ਬਣਾਇਆ ਜਾ ਸਕੇ।</w:t>
            </w:r>
          </w:p>
          <w:p w14:paraId="11F486EE" w14:textId="77777777"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ਇਸ ਵਿੱਚ ਉਹਨਾਂ ਦੁਆਰਾ ਕੀਤੇ ਗਏ </w:t>
            </w:r>
            <w:r w:rsidRPr="00312A24">
              <w:rPr>
                <w:rStyle w:val="Strong"/>
                <w:rFonts w:ascii="Nirmala UI" w:hAnsi="Nirmala UI" w:cs="Nirmala UI"/>
                <w:lang w:val="pa"/>
              </w:rPr>
              <w:t>ਮੁਲਾਂਕਣ</w:t>
            </w:r>
            <w:r w:rsidRPr="00312A24">
              <w:rPr>
                <w:rFonts w:ascii="Nirmala UI" w:hAnsi="Nirmala UI" w:cs="Nirmala UI"/>
                <w:lang w:val="pa"/>
              </w:rPr>
              <w:t xml:space="preserve"> ਸ਼ਾਮਲ ਹਨ।</w:t>
            </w:r>
          </w:p>
        </w:tc>
      </w:tr>
      <w:tr w:rsidR="000A5015" w:rsidRPr="00312A24" w14:paraId="563FF926" w14:textId="77777777" w:rsidTr="004118F7">
        <w:trPr>
          <w:trHeight w:val="2778"/>
        </w:trPr>
        <w:tc>
          <w:tcPr>
            <w:tcW w:w="2545" w:type="dxa"/>
            <w:vAlign w:val="center"/>
          </w:tcPr>
          <w:p w14:paraId="4689A4AF" w14:textId="77777777" w:rsidR="00297E13" w:rsidRPr="00312A24" w:rsidRDefault="00000000" w:rsidP="00B9271E">
            <w:pPr>
              <w:pStyle w:val="Image"/>
              <w:spacing w:before="12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47328" behindDoc="0" locked="0" layoutInCell="1" allowOverlap="1" wp14:anchorId="6161265B" wp14:editId="7F611A50">
                      <wp:simplePos x="0" y="0"/>
                      <wp:positionH relativeFrom="column">
                        <wp:posOffset>284480</wp:posOffset>
                      </wp:positionH>
                      <wp:positionV relativeFrom="paragraph">
                        <wp:posOffset>377190</wp:posOffset>
                      </wp:positionV>
                      <wp:extent cx="892175" cy="334645"/>
                      <wp:effectExtent l="0" t="0" r="3175" b="825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34645"/>
                              </a:xfrm>
                              <a:prstGeom prst="rect">
                                <a:avLst/>
                              </a:prstGeom>
                              <a:noFill/>
                              <a:ln w="9525">
                                <a:noFill/>
                                <a:miter lim="800000"/>
                                <a:headEnd/>
                                <a:tailEnd/>
                              </a:ln>
                            </wps:spPr>
                            <wps:txbx>
                              <w:txbxContent>
                                <w:p w14:paraId="7D80AE95" w14:textId="77777777" w:rsidR="00FB10D6" w:rsidRPr="00312A24" w:rsidRDefault="00000000" w:rsidP="00AE5AF6">
                                  <w:pPr>
                                    <w:spacing w:before="0" w:after="0" w:line="240" w:lineRule="auto"/>
                                    <w:jc w:val="center"/>
                                    <w:rPr>
                                      <w:rFonts w:ascii="Nirmala UI" w:hAnsi="Nirmala UI" w:cs="Nirmala UI"/>
                                      <w:sz w:val="20"/>
                                      <w:szCs w:val="20"/>
                                      <w:lang w:val="en-PH"/>
                                    </w:rPr>
                                  </w:pPr>
                                  <w:r w:rsidRPr="00312A24">
                                    <w:rPr>
                                      <w:rFonts w:ascii="Nirmala UI" w:hAnsi="Nirmala UI" w:cs="Nirmala UI"/>
                                      <w:b/>
                                      <w:bCs/>
                                      <w:sz w:val="20"/>
                                      <w:szCs w:val="20"/>
                                      <w:lang w:val="pa"/>
                                    </w:rPr>
                                    <w:t>ਮੁਲਾਂਕਣ</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1265B" id="_x0000_s1035" type="#_x0000_t202" alt="&quot;&quot;" style="position:absolute;left:0;text-align:left;margin-left:22.4pt;margin-top:29.7pt;width:70.25pt;height:26.3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" filled="f" stroked="f">
                      <v:textbox inset="0,0,0,0">
                        <w:txbxContent>
                          <w:p w14:paraId="7D80AE95" w14:textId="77777777" w:rsidR="00FB10D6" w:rsidRPr="00312A24" w:rsidRDefault="00000000" w:rsidP="00AE5AF6">
                            <w:pPr>
                              <w:spacing w:before="0" w:after="0" w:line="240" w:lineRule="auto"/>
                              <w:jc w:val="center"/>
                              <w:rPr>
                                <w:rFonts w:ascii="Nirmala UI" w:hAnsi="Nirmala UI" w:cs="Nirmala UI"/>
                                <w:sz w:val="20"/>
                                <w:szCs w:val="20"/>
                                <w:lang w:val="en-PH"/>
                              </w:rPr>
                            </w:pPr>
                            <w:r w:rsidRPr="00312A24">
                              <w:rPr>
                                <w:rFonts w:ascii="Nirmala UI" w:hAnsi="Nirmala UI" w:cs="Nirmala UI"/>
                                <w:b/>
                                <w:bCs/>
                                <w:sz w:val="20"/>
                                <w:szCs w:val="20"/>
                                <w:lang w:val="pa"/>
                              </w:rPr>
                              <w:t>ਮੁਲਾਂਕਣ</w:t>
                            </w:r>
                          </w:p>
                        </w:txbxContent>
                      </v:textbox>
                    </v:shape>
                  </w:pict>
                </mc:Fallback>
              </mc:AlternateContent>
            </w:r>
            <w:r w:rsidR="00EF7D00" w:rsidRPr="00312A24">
              <w:rPr>
                <w:rFonts w:ascii="Nirmala UI" w:hAnsi="Nirmala UI" w:cs="Nirmala UI"/>
                <w:noProof/>
              </w:rPr>
              <w:drawing>
                <wp:inline distT="0" distB="0" distL="0" distR="0" wp14:anchorId="6FD22E71" wp14:editId="6D4C9212">
                  <wp:extent cx="1478915" cy="1478915"/>
                  <wp:effectExtent l="0" t="0" r="6985" b="6985"/>
                  <wp:docPr id="2121116958" name="Picture 16" descr="ਇੱਕ ਮੁਲਾਂਕਣ ਦਸਤਾਵੇਜ਼ 2 ਸਹੀ ਦੇ ਨਿਸ਼ਾਨ ਲੱਗੀ ਹੋਈ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ਇੱਕ ਮੁਲਾਂਕਣ ਦਸਤਾਵੇਜ਼ 2 ਸਹੀ ਦੇ ਨਿਸ਼ਾਨ ਲੱਗੀ ਹੋਈ ਸੂਚੀ ਦਿਖਾ ਰਿਹਾ ਹੈ।"/>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97F9EB9" w14:textId="77777777" w:rsidR="00297E13"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ਮੁਲਾਂਕਣ ਇਹ ਹੁੰਦੇ ਹਨ ਕਿ ਅਸੀਂ ਕਿਵੇਂ ਪਤਾ ਲਗਾਉਂਦੇ ਹਾਂ ਕਿ: </w:t>
            </w:r>
          </w:p>
          <w:p w14:paraId="1FF8EE2F" w14:textId="77777777" w:rsidR="00297E13" w:rsidRPr="00312A24" w:rsidRDefault="00000000" w:rsidP="00BC3567">
            <w:pPr>
              <w:pStyle w:val="ListParagraph"/>
              <w:numPr>
                <w:ilvl w:val="0"/>
                <w:numId w:val="45"/>
              </w:numPr>
              <w:spacing w:line="276" w:lineRule="auto"/>
              <w:rPr>
                <w:rFonts w:ascii="Nirmala UI" w:hAnsi="Nirmala UI" w:cs="Nirmala UI"/>
              </w:rPr>
            </w:pPr>
            <w:r w:rsidRPr="00312A24">
              <w:rPr>
                <w:rFonts w:ascii="Nirmala UI" w:hAnsi="Nirmala UI" w:cs="Nirmala UI"/>
                <w:lang w:val="pa"/>
              </w:rPr>
              <w:t xml:space="preserve">ਤੁਹਾਡੀ ਅਪੰਗਤਾ ਤੁਹਾਡੇ ਜੀਵਨ ਨੂੰ ਕਿਵੇਂ ਪ੍ਰਭਾਵਿਤ ਕਰਦੀ ਹੈ </w:t>
            </w:r>
          </w:p>
          <w:p w14:paraId="2BD645C9" w14:textId="52B41FA8" w:rsidR="00297E13" w:rsidRPr="00312A24" w:rsidRDefault="00000000" w:rsidP="00BC3567">
            <w:pPr>
              <w:pStyle w:val="ListParagraph"/>
              <w:numPr>
                <w:ilvl w:val="0"/>
                <w:numId w:val="45"/>
              </w:numPr>
              <w:spacing w:line="276" w:lineRule="auto"/>
              <w:rPr>
                <w:rFonts w:ascii="Nirmala UI" w:hAnsi="Nirmala UI" w:cs="Nirmala UI"/>
              </w:rPr>
            </w:pPr>
            <w:r w:rsidRPr="00312A24">
              <w:rPr>
                <w:rFonts w:ascii="Nirmala UI" w:hAnsi="Nirmala UI" w:cs="Nirmala UI"/>
                <w:lang w:val="pa"/>
              </w:rPr>
              <w:t xml:space="preserve">ਤੁਹਾਨੂੰ </w:t>
            </w:r>
            <w:r w:rsidR="00312A24" w:rsidRPr="00312A24">
              <w:rPr>
                <w:rFonts w:cs="FS Me Pro"/>
                <w:lang w:val="pa"/>
              </w:rPr>
              <w:t>NDIS</w:t>
            </w:r>
            <w:r w:rsidRPr="00312A24">
              <w:rPr>
                <w:rFonts w:ascii="Nirmala UI" w:hAnsi="Nirmala UI" w:cs="Nirmala UI"/>
                <w:lang w:val="pa"/>
              </w:rPr>
              <w:t xml:space="preserve"> ਤੋਂ ਕਿਸ ਸਹਾਇਤਾ ਦੀ ਲੋੜ ਹੈ।</w:t>
            </w:r>
          </w:p>
        </w:tc>
      </w:tr>
      <w:tr w:rsidR="000A5015" w:rsidRPr="00312A24" w14:paraId="1DFB6FD5" w14:textId="77777777" w:rsidTr="004118F7">
        <w:trPr>
          <w:gridAfter w:val="1"/>
          <w:wAfter w:w="62" w:type="dxa"/>
          <w:trHeight w:val="2778"/>
        </w:trPr>
        <w:tc>
          <w:tcPr>
            <w:tcW w:w="2545" w:type="dxa"/>
            <w:vAlign w:val="center"/>
          </w:tcPr>
          <w:p w14:paraId="6F460B6E" w14:textId="77777777" w:rsidR="008D6850" w:rsidRPr="00312A24" w:rsidRDefault="00000000" w:rsidP="00B9271E">
            <w:pPr>
              <w:pStyle w:val="Image"/>
              <w:spacing w:before="120" w:after="120"/>
              <w:rPr>
                <w:rFonts w:ascii="Nirmala UI" w:hAnsi="Nirmala UI" w:cs="Nirmala UI"/>
              </w:rPr>
            </w:pPr>
            <w:r w:rsidRPr="00312A24">
              <w:rPr>
                <w:rFonts w:ascii="Nirmala UI" w:hAnsi="Nirmala UI" w:cs="Nirmala UI"/>
                <w:noProof/>
              </w:rPr>
              <w:drawing>
                <wp:inline distT="0" distB="0" distL="0" distR="0" wp14:anchorId="2D8CA178" wp14:editId="071B45D9">
                  <wp:extent cx="1478915" cy="1478915"/>
                  <wp:effectExtent l="0" t="0" r="6985" b="6985"/>
                  <wp:docPr id="870343511" name="Picture 13" descr="ਲੋਕਾਂ ਦਾ ਇੱਕ ਗਰੁੱਪ ਹੈ। ਵਿਚਕਾਰ ਖੜ੍ਹੇ ਵਿਅਕਤੀ ਕੋਲ ਇੱਕ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ਲੋਕਾਂ ਦਾ ਇੱਕ ਗਰੁੱਪ ਹੈ। ਵਿਚਕਾਰ ਖੜ੍ਹੇ ਵਿਅਕਤੀ ਕੋਲ ਇੱਕ NDIS ਦਸਤਾਵੇਜ਼ ਫੜ੍ਹਿਆ ਹੋਇਆ ਹੈ।"/>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6D3178FD" w14:textId="645D0A3A" w:rsidR="008D6850"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ਇਸ ਕਾਰਵਾਈ ਦੇ ਕਾਰਗਰ ਹੋਣ ਦਾ ਪਤਾ ਇਹ ਜਾਂਚ ਕੇ ਕਰਾਂਗੇ ਕਿ ਕਿੰਨੇ ਸ਼ਰਨਾਰਥੀ ਅਤੇ ਆਸਟ੍ਰੇਲੀਆ ਵਿੱਚ ਨਵੇਂ ਆਏ ਲੋਕ </w:t>
            </w:r>
            <w:r w:rsidR="00312A24" w:rsidRPr="00312A24">
              <w:rPr>
                <w:rFonts w:cs="FS Me Pro"/>
                <w:lang w:val="pa"/>
              </w:rPr>
              <w:t>NDIS</w:t>
            </w:r>
            <w:r w:rsidRPr="00312A24">
              <w:rPr>
                <w:rFonts w:ascii="Nirmala UI" w:hAnsi="Nirmala UI" w:cs="Nirmala UI"/>
                <w:lang w:val="pa"/>
              </w:rPr>
              <w:t xml:space="preserve"> ਵਿੱਚ ਹਿੱਸਾ ਲੈਂਦੇ ਹਨ।</w:t>
            </w:r>
          </w:p>
        </w:tc>
      </w:tr>
    </w:tbl>
    <w:p w14:paraId="51FE03D6" w14:textId="5AB49DB3" w:rsidR="00EA7E2D" w:rsidRPr="00312A24" w:rsidRDefault="00000000" w:rsidP="001B3A36">
      <w:pPr>
        <w:pStyle w:val="Heading3"/>
        <w:spacing w:after="120"/>
        <w:rPr>
          <w:rFonts w:ascii="Nirmala UI" w:hAnsi="Nirmala UI" w:cs="Nirmala UI"/>
          <w:color w:val="6B2976"/>
          <w:sz w:val="40"/>
          <w:lang w:val="x-none" w:eastAsia="x-none"/>
        </w:rPr>
      </w:pPr>
      <w:r w:rsidRPr="00312A24">
        <w:rPr>
          <w:rFonts w:ascii="Nirmala UI" w:hAnsi="Nirmala UI" w:cs="Nirmala UI"/>
          <w:noProof/>
        </w:rPr>
        <w:lastRenderedPageBreak/>
        <mc:AlternateContent>
          <mc:Choice Requires="wpg">
            <w:drawing>
              <wp:anchor distT="0" distB="0" distL="114300" distR="114300" simplePos="0" relativeHeight="251666432" behindDoc="1" locked="0" layoutInCell="1" allowOverlap="1" wp14:anchorId="3C5353B9" wp14:editId="63BFBB65">
                <wp:simplePos x="0" y="0"/>
                <wp:positionH relativeFrom="margin">
                  <wp:posOffset>18415</wp:posOffset>
                </wp:positionH>
                <wp:positionV relativeFrom="paragraph">
                  <wp:posOffset>228421</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6B006DF" id="Group 1344232499" o:spid="_x0000_s1026" alt="&quot;&quot;" style="position:absolute;margin-left:1.45pt;margin-top:18pt;width:456.6pt;height:19pt;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6</w:t>
      </w:r>
    </w:p>
    <w:tbl>
      <w:tblPr>
        <w:tblW w:w="9498" w:type="dxa"/>
        <w:tblLayout w:type="fixed"/>
        <w:tblLook w:val="04A0" w:firstRow="1" w:lastRow="0" w:firstColumn="1" w:lastColumn="0" w:noHBand="0" w:noVBand="1"/>
      </w:tblPr>
      <w:tblGrid>
        <w:gridCol w:w="2612"/>
        <w:gridCol w:w="6602"/>
        <w:gridCol w:w="123"/>
        <w:gridCol w:w="161"/>
      </w:tblGrid>
      <w:tr w:rsidR="000A5015" w:rsidRPr="00312A24" w14:paraId="249FC80D" w14:textId="77777777" w:rsidTr="0089719F">
        <w:trPr>
          <w:gridAfter w:val="2"/>
          <w:wAfter w:w="284" w:type="dxa"/>
        </w:trPr>
        <w:tc>
          <w:tcPr>
            <w:tcW w:w="2612" w:type="dxa"/>
            <w:vAlign w:val="center"/>
          </w:tcPr>
          <w:p w14:paraId="18E61132" w14:textId="77777777" w:rsidR="00EA7E2D" w:rsidRPr="00312A24" w:rsidRDefault="00000000" w:rsidP="00B9271E">
            <w:pPr>
              <w:pStyle w:val="Image"/>
              <w:spacing w:before="12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49376" behindDoc="0" locked="0" layoutInCell="1" allowOverlap="1" wp14:anchorId="4D84EDB4" wp14:editId="4F3E8EA0">
                      <wp:simplePos x="0" y="0"/>
                      <wp:positionH relativeFrom="column">
                        <wp:posOffset>261620</wp:posOffset>
                      </wp:positionH>
                      <wp:positionV relativeFrom="paragraph">
                        <wp:posOffset>1051560</wp:posOffset>
                      </wp:positionV>
                      <wp:extent cx="1000125" cy="262255"/>
                      <wp:effectExtent l="0" t="0" r="9525" b="4445"/>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62255"/>
                              </a:xfrm>
                              <a:prstGeom prst="rect">
                                <a:avLst/>
                              </a:prstGeom>
                              <a:noFill/>
                              <a:ln w="9525">
                                <a:noFill/>
                                <a:miter lim="800000"/>
                                <a:headEnd/>
                                <a:tailEnd/>
                              </a:ln>
                            </wps:spPr>
                            <wps:txbx>
                              <w:txbxContent>
                                <w:p w14:paraId="13F3B909" w14:textId="7FC72176" w:rsidR="00FB10D6"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4EDB4" id="_x0000_s1036" type="#_x0000_t202" alt="&quot;&quot;" style="position:absolute;left:0;text-align:left;margin-left:20.6pt;margin-top:82.8pt;width:78.75pt;height:20.6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" filled="f" stroked="f">
                      <v:textbox inset="0,0,0,0">
                        <w:txbxContent>
                          <w:p w14:paraId="13F3B909" w14:textId="7FC72176" w:rsidR="00FB10D6"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w:t>
                            </w:r>
                            <w:r w:rsidRPr="00312A24">
                              <w:rPr>
                                <w:rFonts w:ascii="Nirmala UI" w:hAnsi="Nirmala UI" w:cs="Nirmala UI"/>
                                <w:b/>
                                <w:bCs/>
                                <w:sz w:val="24"/>
                                <w:szCs w:val="24"/>
                                <w:lang w:val="pa"/>
                              </w:rPr>
                              <w:t>ਕਮਿਸ਼ਨ</w:t>
                            </w:r>
                          </w:p>
                        </w:txbxContent>
                      </v:textbox>
                    </v:shape>
                  </w:pict>
                </mc:Fallback>
              </mc:AlternateContent>
            </w:r>
            <w:r w:rsidR="00EF7D00" w:rsidRPr="00312A24">
              <w:rPr>
                <w:rFonts w:ascii="Nirmala UI" w:hAnsi="Nirmala UI" w:cs="Nirmala UI"/>
                <w:noProof/>
              </w:rPr>
              <w:drawing>
                <wp:inline distT="0" distB="0" distL="0" distR="0" wp14:anchorId="3586E17C" wp14:editId="12852B4A">
                  <wp:extent cx="1522095" cy="1522095"/>
                  <wp:effectExtent l="0" t="0" r="1905" b="1905"/>
                  <wp:docPr id="1548247081" name="Picture 17" descr="'NDIS ਕਮਿਸ਼ਨ' ਕਲਿਖੇ ਹੋਏ ਬੈਂਚ ਦੇ ਪਿੱਛੇ 3 ਲੋਕ ਖੜ੍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NDIS ਕਮਿਸ਼ਨ' ਕਲਿਖੇ ਹੋਏ ਬੈਂਚ ਦੇ ਪਿੱਛੇ 3 ਲੋਕ ਖੜ੍ਹੇ ਹਨ।"/>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4D2E6695" w14:textId="79F88E0A"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w:t>
            </w:r>
            <w:r w:rsidR="00312A24" w:rsidRPr="00312A24">
              <w:rPr>
                <w:rStyle w:val="Strong"/>
                <w:rFonts w:cs="FS Me Pro"/>
                <w:lang w:val="pa"/>
              </w:rPr>
              <w:t>NDIS</w:t>
            </w:r>
            <w:r w:rsidRPr="00312A24">
              <w:rPr>
                <w:rStyle w:val="Strong"/>
                <w:rFonts w:ascii="Nirmala UI" w:hAnsi="Nirmala UI" w:cs="Nirmala UI"/>
                <w:lang w:val="pa"/>
              </w:rPr>
              <w:t xml:space="preserve"> ਗੁਣਵੱਤਾ ਅਤੇ ਸੁਰੱਖਿਆ ਕਮਿਸ਼ਨ (</w:t>
            </w:r>
            <w:r w:rsidR="00312A24" w:rsidRPr="00312A24">
              <w:rPr>
                <w:rStyle w:val="Strong"/>
                <w:rFonts w:cs="FS Me Pro"/>
                <w:lang w:val="pa"/>
              </w:rPr>
              <w:t>NDIS</w:t>
            </w:r>
            <w:r w:rsidRPr="00312A24">
              <w:rPr>
                <w:rStyle w:val="Strong"/>
                <w:rFonts w:ascii="Nirmala UI" w:hAnsi="Nirmala UI" w:cs="Nirmala UI"/>
                <w:lang w:val="pa"/>
              </w:rPr>
              <w:t xml:space="preserve"> </w:t>
            </w:r>
            <w:r w:rsidR="00312A24" w:rsidRPr="00312A24">
              <w:rPr>
                <w:rStyle w:val="Strong"/>
                <w:rFonts w:cs="FS Me Pro"/>
                <w:lang w:val="pa"/>
              </w:rPr>
              <w:t>Quality</w:t>
            </w:r>
            <w:r w:rsidRPr="00312A24">
              <w:rPr>
                <w:rStyle w:val="Strong"/>
                <w:rFonts w:ascii="Nirmala UI" w:hAnsi="Nirmala UI" w:cs="Nirmala UI"/>
                <w:lang w:val="pa"/>
              </w:rPr>
              <w:t xml:space="preserve"> </w:t>
            </w:r>
            <w:r w:rsidR="00312A24" w:rsidRPr="00312A24">
              <w:rPr>
                <w:rStyle w:val="Strong"/>
                <w:rFonts w:cs="FS Me Pro"/>
                <w:lang w:val="pa"/>
              </w:rPr>
              <w:t>and</w:t>
            </w:r>
            <w:r w:rsidRPr="00312A24">
              <w:rPr>
                <w:rStyle w:val="Strong"/>
                <w:rFonts w:ascii="Nirmala UI" w:hAnsi="Nirmala UI" w:cs="Nirmala UI"/>
                <w:lang w:val="pa"/>
              </w:rPr>
              <w:t xml:space="preserve"> </w:t>
            </w:r>
            <w:r w:rsidR="00312A24" w:rsidRPr="00312A24">
              <w:rPr>
                <w:rStyle w:val="Strong"/>
                <w:rFonts w:cs="FS Me Pro"/>
                <w:lang w:val="pa"/>
              </w:rPr>
              <w:t>Safeguards</w:t>
            </w:r>
            <w:r w:rsidRPr="00312A24">
              <w:rPr>
                <w:rStyle w:val="Strong"/>
                <w:rFonts w:ascii="Nirmala UI" w:hAnsi="Nirmala UI" w:cs="Nirmala UI"/>
                <w:lang w:val="pa"/>
              </w:rPr>
              <w:t xml:space="preserve"> </w:t>
            </w:r>
            <w:r w:rsidR="00312A24" w:rsidRPr="00312A24">
              <w:rPr>
                <w:rStyle w:val="Strong"/>
                <w:rFonts w:cs="FS Me Pro"/>
                <w:lang w:val="pa"/>
              </w:rPr>
              <w:t>Commission</w:t>
            </w:r>
            <w:r w:rsidRPr="00312A24">
              <w:rPr>
                <w:rStyle w:val="Strong"/>
                <w:rFonts w:ascii="Nirmala UI" w:hAnsi="Nirmala UI" w:cs="Nirmala UI"/>
                <w:lang w:val="pa"/>
              </w:rPr>
              <w:t>)</w:t>
            </w:r>
            <w:r w:rsidRPr="00312A24">
              <w:rPr>
                <w:rFonts w:ascii="Nirmala UI" w:hAnsi="Nirmala UI" w:cs="Nirmala UI"/>
                <w:lang w:val="pa"/>
              </w:rPr>
              <w:t xml:space="preserve"> ਨਾਲ ਮਿਲ ਕੇ ਨਵੇਂ ਨਿਯਮ ਬਣਾਵਾਂਗੇ ਕਿ ਅਸੀਂ ਕਿਵੇਂ ਕੰਮ ਕਰਾਂਗੇ।</w:t>
            </w:r>
          </w:p>
          <w:p w14:paraId="08223D8C" w14:textId="634FFB5E"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ਉਹਨਾਂ ਨੂੰ </w:t>
            </w:r>
            <w:r w:rsidR="00312A24" w:rsidRPr="00312A24">
              <w:rPr>
                <w:rFonts w:cs="FS Me Pro"/>
                <w:lang w:val="pa"/>
              </w:rPr>
              <w:t>NDIS</w:t>
            </w:r>
            <w:r w:rsidRPr="00312A24">
              <w:rPr>
                <w:rFonts w:ascii="Nirmala UI" w:hAnsi="Nirmala UI" w:cs="Nirmala UI"/>
                <w:lang w:val="pa"/>
              </w:rPr>
              <w:t xml:space="preserve"> ਕਮਿਸ਼ਨ ਕਹਿੰਦੇ ਹਾਂ।</w:t>
            </w:r>
          </w:p>
        </w:tc>
      </w:tr>
      <w:tr w:rsidR="000A5015" w:rsidRPr="00312A24" w14:paraId="287026B6" w14:textId="77777777" w:rsidTr="0089719F">
        <w:trPr>
          <w:gridAfter w:val="2"/>
          <w:wAfter w:w="284" w:type="dxa"/>
        </w:trPr>
        <w:tc>
          <w:tcPr>
            <w:tcW w:w="2612" w:type="dxa"/>
            <w:vAlign w:val="center"/>
          </w:tcPr>
          <w:p w14:paraId="20CA6A4C" w14:textId="77777777" w:rsidR="00EA7E2D" w:rsidRPr="00312A24" w:rsidRDefault="00000000" w:rsidP="00B9271E">
            <w:pPr>
              <w:pStyle w:val="Image"/>
              <w:spacing w:before="120"/>
              <w:rPr>
                <w:rFonts w:ascii="Nirmala UI" w:hAnsi="Nirmala UI" w:cs="Nirmala UI"/>
              </w:rPr>
            </w:pPr>
            <w:r w:rsidRPr="00312A24">
              <w:rPr>
                <w:rFonts w:ascii="Nirmala UI" w:hAnsi="Nirmala UI" w:cs="Nirmala UI"/>
                <w:noProof/>
              </w:rPr>
              <w:drawing>
                <wp:inline distT="0" distB="0" distL="0" distR="0" wp14:anchorId="19DA762D" wp14:editId="6CF449FA">
                  <wp:extent cx="1522095" cy="1522095"/>
                  <wp:effectExtent l="0" t="0" r="1905" b="1905"/>
                  <wp:docPr id="959682901" name="Picture 18" descr="ਇੱਕ ਵਿਅਕਤੀ 2 ਅੰਗੂਠੇ ਉੱਪਰ ਨੂੰ ਦਿਖਾ ਰਿਹਾ ਹੈ। ਉਸਦੇ ਉੱਪਰ ਇੱਕ ਸੁਰੱਖਿਆ ਚਿੰਨ੍ਹ ਬਣਿਆ ਹੋਇਆ ਹੈ ਅਤੇ ਇੱਕ ਕਿਸੇ ਵਿਅਕਤੀ ਦੀ ਸਹਾਇਤਾ ਕਰ ਰਹੇ NDIS ਵਰਕਰ ਦਾ ਚਿੰਨ੍ਹ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ਇੱਕ ਵਿਅਕਤੀ 2 ਅੰਗੂਠੇ ਉੱਪਰ ਨੂੰ ਦਿਖਾ ਰਿਹਾ ਹੈ। ਉਸਦੇ ਉੱਪਰ ਇੱਕ ਸੁਰੱਖਿਆ ਚਿੰਨ੍ਹ ਬਣਿਆ ਹੋਇਆ ਹੈ ਅਤੇ ਇੱਕ ਕਿਸੇ ਵਿਅਕਤੀ ਦੀ ਸਹਾਇਤਾ ਕਰ ਰਹੇ NDIS ਵਰਕਰ ਦਾ ਚਿੰਨ੍ਹ ਬਣਿਆ ਹੋਇਆ ਹੈ।"/>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105CBBB5" w14:textId="08D27DAF" w:rsidR="00EA7E2D" w:rsidRPr="00312A24" w:rsidRDefault="00312A24" w:rsidP="00BC3567">
            <w:pPr>
              <w:spacing w:before="120" w:line="276" w:lineRule="auto"/>
              <w:rPr>
                <w:rFonts w:ascii="Nirmala UI" w:hAnsi="Nirmala UI" w:cs="Nirmala UI"/>
              </w:rPr>
            </w:pPr>
            <w:r w:rsidRPr="00312A24">
              <w:rPr>
                <w:rFonts w:cs="FS Me Pro"/>
                <w:lang w:val="pa"/>
              </w:rPr>
              <w:t>NDIS</w:t>
            </w:r>
            <w:r w:rsidRPr="00312A24">
              <w:rPr>
                <w:rFonts w:ascii="Nirmala UI" w:hAnsi="Nirmala UI" w:cs="Nirmala UI"/>
                <w:lang w:val="pa"/>
              </w:rPr>
              <w:t xml:space="preserve"> ਕਮਿਸ਼ਨ ਇਹ ਯਕੀਨੀ ਬਣਾਉਂਦਾ ਹੈ ਕਿ ਅਪੰਗਤਾ ਵਾਲੇ ਜੋ ਲੋਕ </w:t>
            </w:r>
            <w:r w:rsidRPr="00312A24">
              <w:rPr>
                <w:rFonts w:cs="FS Me Pro"/>
                <w:lang w:val="pa"/>
              </w:rPr>
              <w:t>NDIS</w:t>
            </w:r>
            <w:r w:rsidRPr="00312A24">
              <w:rPr>
                <w:rFonts w:ascii="Nirmala UI" w:hAnsi="Nirmala UI" w:cs="Nirmala UI"/>
                <w:lang w:val="pa"/>
              </w:rPr>
              <w:t xml:space="preserve"> ਵਿੱਚ ਹਿੱਸਾ ਲੈਂਦੇ ਹਨ:</w:t>
            </w:r>
          </w:p>
          <w:p w14:paraId="5099B6EA" w14:textId="77777777" w:rsidR="00EA7E2D" w:rsidRPr="00312A24" w:rsidRDefault="00000000" w:rsidP="00BC3567">
            <w:pPr>
              <w:pStyle w:val="ListParagraph"/>
              <w:numPr>
                <w:ilvl w:val="0"/>
                <w:numId w:val="46"/>
              </w:numPr>
              <w:spacing w:line="276" w:lineRule="auto"/>
              <w:rPr>
                <w:rFonts w:ascii="Nirmala UI" w:hAnsi="Nirmala UI" w:cs="Nirmala UI"/>
              </w:rPr>
            </w:pPr>
            <w:r w:rsidRPr="00312A24">
              <w:rPr>
                <w:rFonts w:ascii="Nirmala UI" w:hAnsi="Nirmala UI" w:cs="Nirmala UI"/>
                <w:lang w:val="pa"/>
              </w:rPr>
              <w:t xml:space="preserve">ਉਹ ਸੁਰੱਖਿਅਤ ਹਨ </w:t>
            </w:r>
          </w:p>
          <w:p w14:paraId="340B16A2" w14:textId="77777777" w:rsidR="00EA7E2D" w:rsidRPr="00312A24" w:rsidRDefault="00000000" w:rsidP="00BC3567">
            <w:pPr>
              <w:pStyle w:val="ListParagraph"/>
              <w:numPr>
                <w:ilvl w:val="0"/>
                <w:numId w:val="46"/>
              </w:numPr>
              <w:spacing w:line="276" w:lineRule="auto"/>
              <w:rPr>
                <w:rFonts w:ascii="Nirmala UI" w:hAnsi="Nirmala UI" w:cs="Nirmala UI"/>
              </w:rPr>
            </w:pPr>
            <w:r w:rsidRPr="00312A24">
              <w:rPr>
                <w:rFonts w:ascii="Nirmala UI" w:hAnsi="Nirmala UI" w:cs="Nirmala UI"/>
                <w:lang w:val="pa"/>
              </w:rPr>
              <w:t>ਉਹ ਚੰਗੀਆਂ ਸੇਵਾਵਾਂ ਪ੍ਰਾਪਤ ਕਰਦੇ ਹਨ।</w:t>
            </w:r>
          </w:p>
        </w:tc>
      </w:tr>
      <w:tr w:rsidR="000A5015" w:rsidRPr="00312A24" w14:paraId="33BE51DC" w14:textId="77777777" w:rsidTr="0089719F">
        <w:trPr>
          <w:gridAfter w:val="2"/>
          <w:wAfter w:w="284" w:type="dxa"/>
        </w:trPr>
        <w:tc>
          <w:tcPr>
            <w:tcW w:w="2612" w:type="dxa"/>
            <w:vAlign w:val="center"/>
          </w:tcPr>
          <w:p w14:paraId="7189D022" w14:textId="77777777" w:rsidR="00EA7E2D" w:rsidRPr="00312A24" w:rsidRDefault="00000000" w:rsidP="00930399">
            <w:pPr>
              <w:pStyle w:val="Image"/>
              <w:spacing w:before="0" w:after="0"/>
              <w:rPr>
                <w:rFonts w:ascii="Nirmala UI" w:hAnsi="Nirmala UI" w:cs="Nirmala UI"/>
              </w:rPr>
            </w:pPr>
            <w:r w:rsidRPr="00312A24">
              <w:rPr>
                <w:rFonts w:ascii="Nirmala UI" w:hAnsi="Nirmala UI" w:cs="Nirmala UI"/>
                <w:noProof/>
              </w:rPr>
              <w:drawing>
                <wp:inline distT="0" distB="0" distL="0" distR="0" wp14:anchorId="72C6ED69" wp14:editId="548EBD12">
                  <wp:extent cx="1522095" cy="1522095"/>
                  <wp:effectExtent l="0" t="0" r="1905" b="1905"/>
                  <wp:docPr id="1726305470" name="Picture 19" descr="ਇੱਕ ਵਿਅਕਤੀ ਸੋਚ ਰਿਹਾ ਹੈ ਅਤੇ ਉਸਦੇ ਉੱਪਰ ਇੱਕ ਸੋਚਣ ਦਾ ਬੁਲਬੁਲਾ ਬਣਿਆ ਹੋਇਆ ਹੈ ਜਿਸ ਵਿੱਚ ਪ੍ਰਸ਼ਨ ਚਿੰਨ੍ਹ ਹੈ। ਉਹਨਾਂ ਦੇ ਅੱਗੇ ਇੱਕ ਸਹੀ ਦਾ ਨਿਸ਼ਾਨ ਅਤੇ ਇੱਕ ਕਾਟੇ ਦਾ ਨਿਸ਼ਾਨ ਦਿਖਾ ਰਿਹਾ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ਇੱਕ ਵਿਅਕਤੀ ਸੋਚ ਰਿਹਾ ਹੈ ਅਤੇ ਉਸਦੇ ਉੱਪਰ ਇੱਕ ਸੋਚਣ ਦਾ ਬੁਲਬੁਲਾ ਬਣਿਆ ਹੋਇਆ ਹੈ ਜਿਸ ਵਿੱਚ ਪ੍ਰਸ਼ਨ ਚਿੰਨ੍ਹ ਹੈ। ਉਹਨਾਂ ਦੇ ਅੱਗੇ ਇੱਕ ਸਹੀ ਦਾ ਨਿਸ਼ਾਨ ਅਤੇ ਇੱਕ ਕਾਟੇ ਦਾ ਨਿਸ਼ਾਨ ਦਿਖਾ ਰਿਹਾ ਦਸਤਾਵੇਜ਼ ਹੈ।"/>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4F029526" w14:textId="7B403577" w:rsidR="00C06564"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ਇਹ ਨਿਯਮ ਅਪੰਗਤਾ ਵਾਲੇ </w:t>
            </w:r>
            <w:r w:rsidR="00312A24" w:rsidRPr="00312A24">
              <w:rPr>
                <w:rFonts w:cs="FS Me Pro"/>
                <w:lang w:val="pa"/>
              </w:rPr>
              <w:t>CALD</w:t>
            </w:r>
            <w:r w:rsidRPr="00312A24">
              <w:rPr>
                <w:rFonts w:ascii="Nirmala UI" w:hAnsi="Nirmala UI" w:cs="Nirmala UI"/>
                <w:lang w:val="pa"/>
              </w:rPr>
              <w:t xml:space="preserve"> ਲੋਕਾਂ ਦੀ ਮੱਦਦ ਕਰਨਗੇ:</w:t>
            </w:r>
          </w:p>
          <w:p w14:paraId="3120A2C1" w14:textId="77777777" w:rsidR="00C06564" w:rsidRPr="00312A24" w:rsidRDefault="00000000" w:rsidP="00BC3567">
            <w:pPr>
              <w:pStyle w:val="ListParagraph"/>
              <w:numPr>
                <w:ilvl w:val="0"/>
                <w:numId w:val="47"/>
              </w:numPr>
              <w:spacing w:line="276" w:lineRule="auto"/>
              <w:rPr>
                <w:rFonts w:ascii="Nirmala UI" w:hAnsi="Nirmala UI" w:cs="Nirmala UI"/>
              </w:rPr>
            </w:pPr>
            <w:r w:rsidRPr="00312A24">
              <w:rPr>
                <w:rFonts w:ascii="Nirmala UI" w:hAnsi="Nirmala UI" w:cs="Nirmala UI"/>
                <w:lang w:val="pa"/>
              </w:rPr>
              <w:t>ਆਪਣੇ ਵਿਚਾਰ ਸਾਡੇ ਨਾਲ ਸਾਂਝੇ ਕਰਨ ਵਿੱਚ</w:t>
            </w:r>
          </w:p>
          <w:p w14:paraId="4C1098AF" w14:textId="2F551821" w:rsidR="00EA7E2D" w:rsidRPr="00312A24" w:rsidRDefault="00312A24" w:rsidP="00BC3567">
            <w:pPr>
              <w:pStyle w:val="ListParagraph"/>
              <w:numPr>
                <w:ilvl w:val="0"/>
                <w:numId w:val="47"/>
              </w:numPr>
              <w:spacing w:line="276" w:lineRule="auto"/>
              <w:rPr>
                <w:rFonts w:ascii="Nirmala UI" w:hAnsi="Nirmala UI" w:cs="Nirmala UI"/>
              </w:rPr>
            </w:pPr>
            <w:r w:rsidRPr="00312A24">
              <w:rPr>
                <w:rFonts w:cs="FS Me Pro"/>
                <w:lang w:val="pa"/>
              </w:rPr>
              <w:t>NDIA</w:t>
            </w:r>
            <w:r w:rsidRPr="00312A24">
              <w:rPr>
                <w:rFonts w:ascii="Nirmala UI" w:hAnsi="Nirmala UI" w:cs="Nirmala UI"/>
                <w:lang w:val="pa"/>
              </w:rPr>
              <w:t xml:space="preserve"> ਦੁਆਰਾ ਲਏ ਗਏ ਫ਼ੈਸਲਿਆਂ 'ਤੇ ਸਵਾਲ ਉਠਾਉਣ ਵਿੱਚ।</w:t>
            </w:r>
          </w:p>
        </w:tc>
      </w:tr>
      <w:tr w:rsidR="000A5015" w:rsidRPr="00312A24" w14:paraId="3FD0761C" w14:textId="77777777" w:rsidTr="0089719F">
        <w:trPr>
          <w:gridAfter w:val="1"/>
          <w:wAfter w:w="161" w:type="dxa"/>
        </w:trPr>
        <w:tc>
          <w:tcPr>
            <w:tcW w:w="2612" w:type="dxa"/>
            <w:vAlign w:val="center"/>
          </w:tcPr>
          <w:p w14:paraId="2757280F" w14:textId="77777777" w:rsidR="00EA7E2D" w:rsidRPr="00312A24" w:rsidRDefault="00000000" w:rsidP="00B9271E">
            <w:pPr>
              <w:pStyle w:val="Image"/>
              <w:spacing w:before="120" w:after="120"/>
              <w:rPr>
                <w:rFonts w:ascii="Nirmala UI" w:hAnsi="Nirmala UI" w:cs="Nirmala UI"/>
              </w:rPr>
            </w:pPr>
            <w:r w:rsidRPr="00312A24">
              <w:rPr>
                <w:rFonts w:ascii="Nirmala UI" w:hAnsi="Nirmala UI" w:cs="Nirmala UI"/>
                <w:noProof/>
              </w:rPr>
              <w:drawing>
                <wp:inline distT="0" distB="0" distL="0" distR="0" wp14:anchorId="02F832FC" wp14:editId="06C8A00D">
                  <wp:extent cx="1521460" cy="1521460"/>
                  <wp:effectExtent l="0" t="0" r="2540" b="2540"/>
                  <wp:docPr id="1097992059" name="Picture 14" descr="ਇੱਕ ਵਿਅਕਤੀ ਕਿਸੇ ਦੀ ਸਹਾਇਤਾ ਕਰ ਰਿਹਾ ਹੈ ਅਤੇ ਉਹਨਾਂ ਦੇ ਅੱਗੇ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ਇੱਕ ਵਿਅਕਤੀ ਕਿਸੇ ਦੀ ਸਹਾਇਤਾ ਕਰ ਰਿਹਾ ਹੈ ਅਤੇ ਉਹਨਾਂ ਦੇ ਅੱਗੇ ਇੱਕ ਸਪੀਚ ਬੁਲਬੁਲਾ ਹੈ।"/>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55A897B2" w14:textId="45DB91E9"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ਅਪੰਗਤਾ ਵਾਲੇ </w:t>
            </w:r>
            <w:r w:rsidR="00312A24" w:rsidRPr="00312A24">
              <w:rPr>
                <w:rFonts w:cs="FS Me Pro"/>
                <w:lang w:val="pa"/>
              </w:rPr>
              <w:t>CALD</w:t>
            </w:r>
            <w:r w:rsidRPr="00312A24">
              <w:rPr>
                <w:rFonts w:ascii="Nirmala UI" w:hAnsi="Nirmala UI" w:cs="Nirmala UI"/>
                <w:lang w:val="pa"/>
              </w:rPr>
              <w:t xml:space="preserve"> ਲੋਕਾਂ ਨੂੰ ਉਹਨਾਂ ਦੇ ਵਿਚਾਰ ਸਾਂਝੇ ਕਰਨ ਲਈ ਸਹਾਇਤਾ ਕਰਨ ਦਾ ਸਭ ਤੋਂ ਵਧੀਆ ਤਰੀਕਾ ਲੱਭਾਂਗੇ।</w:t>
            </w:r>
          </w:p>
        </w:tc>
      </w:tr>
      <w:tr w:rsidR="000A5015" w:rsidRPr="00312A24" w14:paraId="55B912E1" w14:textId="77777777" w:rsidTr="0089719F">
        <w:tc>
          <w:tcPr>
            <w:tcW w:w="2612" w:type="dxa"/>
            <w:vAlign w:val="center"/>
          </w:tcPr>
          <w:p w14:paraId="3B4FDFF9" w14:textId="77777777" w:rsidR="00EA7E2D" w:rsidRPr="00312A24" w:rsidRDefault="00000000" w:rsidP="00930399">
            <w:pPr>
              <w:pStyle w:val="Image"/>
              <w:spacing w:before="0" w:after="0"/>
              <w:rPr>
                <w:rFonts w:ascii="Nirmala UI" w:hAnsi="Nirmala UI" w:cs="Nirmala UI"/>
              </w:rPr>
            </w:pPr>
            <w:r w:rsidRPr="00312A24">
              <w:rPr>
                <w:rFonts w:ascii="Nirmala UI" w:hAnsi="Nirmala UI" w:cs="Nirmala UI"/>
                <w:noProof/>
              </w:rPr>
              <w:drawing>
                <wp:inline distT="0" distB="0" distL="0" distR="0" wp14:anchorId="59B0D689" wp14:editId="70231EFF">
                  <wp:extent cx="1522095" cy="1522095"/>
                  <wp:effectExtent l="0" t="0" r="1905" b="1905"/>
                  <wp:docPr id="200238068" name="Picture 20" descr="3 ਲੋਕਾਂ ਹਨ ਅਤੇ 2 ਲੋਕਾਂ ਨੇ ਆਪਣੇ ਹੱਥ ਖੜ੍ਹੇ ਕੀਤੇ ਹੋਏ ਹਨ। ਉਹਨਾਂ ਦੇ ਉੱਪਰ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3 ਲੋਕਾਂ ਹਨ ਅਤੇ 2 ਲੋਕਾਂ ਨੇ ਆਪਣੇ ਹੱਥ ਖੜ੍ਹੇ ਕੀਤੇ ਹੋਏ ਹਨ। ਉਹਨਾਂ ਦੇ ਉੱਪਰ ਇੱਕ ਸਪੀਚ ਬੁਲਬੁਲਾ ਹੈ।"/>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02501818" w14:textId="3088461F" w:rsidR="00EA7E2D" w:rsidRPr="00312A24" w:rsidRDefault="00000000" w:rsidP="00BC3567">
            <w:pPr>
              <w:spacing w:line="276" w:lineRule="auto"/>
              <w:rPr>
                <w:rFonts w:ascii="Nirmala UI" w:hAnsi="Nirmala UI" w:cs="Nirmala UI"/>
              </w:rPr>
            </w:pPr>
            <w:r w:rsidRPr="00312A24">
              <w:rPr>
                <w:rFonts w:ascii="Nirmala UI" w:hAnsi="Nirmala UI" w:cs="Nirmala UI"/>
                <w:lang w:val="pa"/>
              </w:rPr>
              <w:t xml:space="preserve">ਅਸੀਂ ਇਹ ਪਤਾ ਲਗਾਕੇ ਇਸ ਕਾਰਵਾਈ ਦੇ ਕਾਰਗਰ ਹੋਣ ਦੀ ਜਾਂਚ ਕਰਾਂਗੇ ਕਿ ਕਿੰਨੇ </w:t>
            </w:r>
            <w:r w:rsidR="00312A24" w:rsidRPr="00312A24">
              <w:rPr>
                <w:rFonts w:cs="FS Me Pro"/>
                <w:lang w:val="pa"/>
              </w:rPr>
              <w:t>CALD</w:t>
            </w:r>
            <w:r w:rsidRPr="00312A24">
              <w:rPr>
                <w:rFonts w:ascii="Nirmala UI" w:hAnsi="Nirmala UI" w:cs="Nirmala UI"/>
                <w:lang w:val="pa"/>
              </w:rPr>
              <w:t xml:space="preserve"> ਅਪੰਗਤਾ ਵਾਲੇ ਲੋਕ ਸਾਡੇ ਨਾਲ ਆਪਣੇ ਅਨੁਭਵ ਸਾਂਝੇ ਕਰਦੇ ਹਨ।</w:t>
            </w:r>
          </w:p>
        </w:tc>
      </w:tr>
    </w:tbl>
    <w:p w14:paraId="38162A7E" w14:textId="4B27F440" w:rsidR="00AA2B19" w:rsidRPr="00312A24" w:rsidRDefault="00000000" w:rsidP="00BC3567">
      <w:pPr>
        <w:pStyle w:val="Heading2"/>
        <w:spacing w:line="276" w:lineRule="auto"/>
        <w:rPr>
          <w:rFonts w:ascii="Nirmala UI" w:hAnsi="Nirmala UI" w:cs="Nirmala UI"/>
          <w:color w:val="000000" w:themeColor="text1"/>
        </w:rPr>
      </w:pPr>
      <w:r w:rsidRPr="00312A24">
        <w:rPr>
          <w:rFonts w:ascii="Nirmala UI" w:hAnsi="Nirmala UI" w:cs="FS Me Pro"/>
          <w:noProof/>
          <w:color w:val="000000" w:themeColor="text1"/>
        </w:rPr>
        <w:lastRenderedPageBreak/>
        <mc:AlternateContent>
          <mc:Choice Requires="wps">
            <w:drawing>
              <wp:anchor distT="0" distB="0" distL="114300" distR="114300" simplePos="0" relativeHeight="251668480" behindDoc="1" locked="0" layoutInCell="1" allowOverlap="1" wp14:anchorId="0E691A5F" wp14:editId="0112076F">
                <wp:simplePos x="0" y="0"/>
                <wp:positionH relativeFrom="page">
                  <wp:posOffset>558610</wp:posOffset>
                </wp:positionH>
                <wp:positionV relativeFrom="paragraph">
                  <wp:posOffset>-54564</wp:posOffset>
                </wp:positionV>
                <wp:extent cx="6422400" cy="860757"/>
                <wp:effectExtent l="19050" t="19050" r="16510" b="15875"/>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860757"/>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C516797" id="Rectangle: Rounded Corners 110" o:spid="_x0000_s1026" alt="&quot;&quot;" style="position:absolute;margin-left:44pt;margin-top:-4.3pt;width:505.7pt;height:67.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" fillcolor="#faa320" strokecolor="#6b2976" strokeweight="3pt">
                <w10:wrap anchorx="page"/>
              </v:roundrect>
            </w:pict>
          </mc:Fallback>
        </mc:AlternateContent>
      </w:r>
      <w:bookmarkStart w:id="102" w:name="_Toc256000003"/>
      <w:r w:rsidR="00312A24" w:rsidRPr="00312A24">
        <w:rPr>
          <w:rFonts w:cs="FS Me Pro"/>
          <w:color w:val="000000" w:themeColor="text1"/>
          <w:cs/>
          <w:lang w:val="pa" w:bidi="pa"/>
        </w:rPr>
        <w:t>2</w:t>
      </w:r>
      <w:r w:rsidR="00B676E1" w:rsidRPr="00312A24">
        <w:rPr>
          <w:rFonts w:ascii="Nirmala UI" w:hAnsi="Nirmala UI" w:cs="FS Me Pro"/>
          <w:color w:val="000000" w:themeColor="text1"/>
          <w:lang w:val="pa"/>
        </w:rPr>
        <w:t>.</w:t>
      </w:r>
      <w:r w:rsidR="00B676E1" w:rsidRPr="00312A24">
        <w:rPr>
          <w:rFonts w:ascii="Nirmala UI" w:hAnsi="Nirmala UI" w:cs="Nirmala UI"/>
          <w:color w:val="000000" w:themeColor="text1"/>
          <w:lang w:val="pa"/>
        </w:rPr>
        <w:t xml:space="preserve"> ਇਹ ਯਕੀਨੀ ਬਣਾਉਣਾ ਕਿ ਸਾਡੇ ਸਟਾਫ਼ ਕੋਲ ਸਹੀ</w:t>
      </w:r>
      <w:r w:rsidR="00AE5AF6">
        <w:rPr>
          <w:rFonts w:ascii="Nirmala UI" w:hAnsi="Nirmala UI" w:cs="Nirmala UI"/>
          <w:color w:val="000000" w:themeColor="text1"/>
          <w:cs/>
          <w:lang w:val="pa" w:bidi="pa-IN"/>
        </w:rPr>
        <w:br/>
      </w:r>
      <w:r w:rsidR="00B676E1" w:rsidRPr="00312A24">
        <w:rPr>
          <w:rFonts w:ascii="Nirmala UI" w:hAnsi="Nirmala UI" w:cs="Nirmala UI"/>
          <w:color w:val="000000" w:themeColor="text1"/>
          <w:lang w:val="pa"/>
        </w:rPr>
        <w:t>ਹੁਨਰ ਹਨ</w:t>
      </w:r>
      <w:bookmarkEnd w:id="102"/>
    </w:p>
    <w:p w14:paraId="4568EBB4" w14:textId="0E1FF748" w:rsidR="00AA2B19" w:rsidRPr="00312A24" w:rsidRDefault="00000000" w:rsidP="003F6521">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70528" behindDoc="0" locked="0" layoutInCell="1" allowOverlap="1" wp14:anchorId="41020608" wp14:editId="05AE410B">
                <wp:simplePos x="0" y="0"/>
                <wp:positionH relativeFrom="margin">
                  <wp:posOffset>19050</wp:posOffset>
                </wp:positionH>
                <wp:positionV relativeFrom="paragraph">
                  <wp:posOffset>533856</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E9EA2C" id="Group 111" o:spid="_x0000_s1026" alt="&quot;&quot;" style="position:absolute;margin-left:1.5pt;margin-top:42.05pt;width:455.65pt;height:19pt;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7</w:t>
      </w:r>
    </w:p>
    <w:tbl>
      <w:tblPr>
        <w:tblW w:w="9214" w:type="dxa"/>
        <w:tblLayout w:type="fixed"/>
        <w:tblLook w:val="04A0" w:firstRow="1" w:lastRow="0" w:firstColumn="1" w:lastColumn="0" w:noHBand="0" w:noVBand="1"/>
      </w:tblPr>
      <w:tblGrid>
        <w:gridCol w:w="2551"/>
        <w:gridCol w:w="6663"/>
      </w:tblGrid>
      <w:tr w:rsidR="000A5015" w:rsidRPr="00312A24" w14:paraId="130C75B0" w14:textId="77777777" w:rsidTr="00BC3567">
        <w:trPr>
          <w:trHeight w:val="2154"/>
        </w:trPr>
        <w:tc>
          <w:tcPr>
            <w:tcW w:w="2551" w:type="dxa"/>
            <w:vAlign w:val="center"/>
          </w:tcPr>
          <w:p w14:paraId="6527409D" w14:textId="77777777" w:rsidR="005C7C7B" w:rsidRPr="00312A24" w:rsidRDefault="00000000" w:rsidP="008F7D96">
            <w:pPr>
              <w:pStyle w:val="Image"/>
              <w:spacing w:before="360" w:after="0"/>
              <w:rPr>
                <w:rFonts w:ascii="Nirmala UI" w:hAnsi="Nirmala UI" w:cs="Nirmala UI"/>
              </w:rPr>
            </w:pPr>
            <w:r w:rsidRPr="00312A24">
              <w:rPr>
                <w:rFonts w:ascii="Nirmala UI" w:hAnsi="Nirmala UI" w:cs="Nirmala UI"/>
                <w:noProof/>
              </w:rPr>
              <w:drawing>
                <wp:inline distT="0" distB="0" distL="0" distR="0" wp14:anchorId="0901F833" wp14:editId="2B9B6EA8">
                  <wp:extent cx="1440000" cy="1440000"/>
                  <wp:effectExtent l="0" t="0" r="8255" b="8255"/>
                  <wp:docPr id="2081531667" name="Picture 21" descr="3 NDIS ਵਰਕਰ ਕਿਸੇ ਨੂੰ ਪੇਸ਼ਕਾਰੀ ਦਿੰਦੇ ਹੋਏ ਦੇਖ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NDIS ਵਰਕਰ ਕਿਸੇ ਨੂੰ ਪੇਸ਼ਕਾਰੀ ਦਿੰਦੇ ਹੋਏ ਦੇਖ ਰਹੇ ਹਨ।"/>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3" w:type="dxa"/>
            <w:vAlign w:val="center"/>
          </w:tcPr>
          <w:p w14:paraId="2DE6BA47" w14:textId="77777777" w:rsidR="005C7C7B" w:rsidRPr="00312A24" w:rsidRDefault="00000000" w:rsidP="008F7D96">
            <w:pPr>
              <w:spacing w:before="360"/>
              <w:rPr>
                <w:rFonts w:ascii="Nirmala UI" w:hAnsi="Nirmala UI" w:cs="Nirmala UI"/>
              </w:rPr>
            </w:pPr>
            <w:r w:rsidRPr="00312A24">
              <w:rPr>
                <w:rFonts w:ascii="Nirmala UI" w:hAnsi="Nirmala UI" w:cs="Nirmala UI"/>
                <w:lang w:val="pa"/>
              </w:rPr>
              <w:t>ਅਸੀਂ ਆਪਣੇ ਸਟਾਫ਼ ਅਤੇ ਭਾਈਵਾਲਾਂ ਲਈ ਇੱਕ ਨਵਾਂ ਸਿਖਲਾਈ ਪ੍ਰੋਗਰਾਮ ਤਿਆਰ ਕਰਾਂਗੇ।</w:t>
            </w:r>
          </w:p>
          <w:p w14:paraId="0784F736" w14:textId="77777777" w:rsidR="009E33C5" w:rsidRPr="00312A24" w:rsidRDefault="00000000" w:rsidP="008F7D96">
            <w:pPr>
              <w:spacing w:after="0"/>
              <w:rPr>
                <w:rFonts w:ascii="Nirmala UI" w:hAnsi="Nirmala UI" w:cs="Nirmala UI"/>
              </w:rPr>
            </w:pPr>
            <w:r w:rsidRPr="00312A24">
              <w:rPr>
                <w:rFonts w:ascii="Nirmala UI" w:hAnsi="Nirmala UI" w:cs="Nirmala UI"/>
                <w:lang w:val="pa"/>
              </w:rPr>
              <w:t>ਅਸੀਂ ਇਸ ਪ੍ਰੋਗਰਾਮ ਨੂੰ ਬਣਾਉਣ ਲਈ ਭਾਈਚਾਰੇ ਅਤੇ ਸਰਕਾਰੀ ਸੰਸਥਾਵਾਂ ਨਾਲ ਮਿਲਕੇ ਕੰਮ ਕਰਾਂਗੇ।</w:t>
            </w:r>
          </w:p>
        </w:tc>
      </w:tr>
      <w:tr w:rsidR="000A5015" w:rsidRPr="00312A24" w14:paraId="51ADFDAA" w14:textId="77777777" w:rsidTr="00BC3567">
        <w:trPr>
          <w:trHeight w:val="2154"/>
        </w:trPr>
        <w:tc>
          <w:tcPr>
            <w:tcW w:w="2551" w:type="dxa"/>
            <w:vAlign w:val="center"/>
          </w:tcPr>
          <w:p w14:paraId="600B94B6" w14:textId="77777777" w:rsidR="005C7C7B" w:rsidRPr="00312A24" w:rsidRDefault="00000000" w:rsidP="008F7D96">
            <w:pPr>
              <w:pStyle w:val="Image"/>
              <w:rPr>
                <w:rFonts w:ascii="Nirmala UI" w:hAnsi="Nirmala UI" w:cs="Nirmala UI"/>
              </w:rPr>
            </w:pPr>
            <w:r w:rsidRPr="00312A24">
              <w:rPr>
                <w:rFonts w:ascii="Nirmala UI" w:hAnsi="Nirmala UI" w:cs="Nirmala UI"/>
                <w:noProof/>
              </w:rPr>
              <w:drawing>
                <wp:inline distT="0" distB="0" distL="0" distR="0" wp14:anchorId="04F0EA5E" wp14:editId="295BC8A1">
                  <wp:extent cx="1440000" cy="1440000"/>
                  <wp:effectExtent l="0" t="0" r="8255" b="8255"/>
                  <wp:docPr id="1281378685" name="Picture 22" descr="ਇੱਕ NDIS ਵਰਕਰ ਇੱਕ CALD ਵਿਅਕਤੀ ਨਾਲ ਹੱਥ ਮਿਲਾ ਰਿਹਾ ਹੈ ਹੈ ਅਤੇ ਉਹਨਾਂ ਦੇ ਉੱਪਰ ਇੱਕ ਸੁਰੱਖਿਆ ਚਿੰਨ੍ਹ ਹੁੰ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ਇੱਕ NDIS ਵਰਕਰ ਇੱਕ CALD ਵਿਅਕਤੀ ਨਾਲ ਹੱਥ ਮਿਲਾ ਰਿਹਾ ਹੈ ਹੈ ਅਤੇ ਉਹਨਾਂ ਦੇ ਉੱਪਰ ਇੱਕ ਸੁਰੱਖਿਆ ਚਿੰਨ੍ਹ ਹੁੰਦਾ ਹੈ।"/>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3" w:type="dxa"/>
            <w:vAlign w:val="center"/>
          </w:tcPr>
          <w:p w14:paraId="3754F7AA" w14:textId="18F59649" w:rsidR="00ED6463" w:rsidRPr="00312A24" w:rsidRDefault="00000000" w:rsidP="008F7D96">
            <w:pPr>
              <w:rPr>
                <w:rFonts w:ascii="Nirmala UI" w:hAnsi="Nirmala UI" w:cs="Nirmala UI"/>
              </w:rPr>
            </w:pPr>
            <w:r w:rsidRPr="00312A24">
              <w:rPr>
                <w:rFonts w:ascii="Nirmala UI" w:hAnsi="Nirmala UI" w:cs="Nirmala UI"/>
                <w:lang w:val="pa"/>
              </w:rPr>
              <w:t xml:space="preserve">ਸਿਖਲਾਈ ਸਾਡੇ ਸਟਾਫ਼ ਅਤੇ ਭਾਈਵਾਲਾਂ ਨੂੰ ਇਹ ਸਿੱਖਣ ਵਿੱਚ ਮੱਦਦ ਕਰੇਗੀ ਕਿ </w:t>
            </w:r>
            <w:r w:rsidR="00312A24" w:rsidRPr="00312A24">
              <w:rPr>
                <w:rFonts w:cs="FS Me Pro"/>
                <w:lang w:val="pa"/>
              </w:rPr>
              <w:t>CALD</w:t>
            </w:r>
            <w:r w:rsidRPr="00312A24">
              <w:rPr>
                <w:rFonts w:ascii="Nirmala UI" w:hAnsi="Nirmala UI" w:cs="Nirmala UI"/>
                <w:lang w:val="pa"/>
              </w:rPr>
              <w:t xml:space="preserve"> ਲੋਕਾਂ ਨਾਲ ਸੁਰੱਖਿਅਤ ਤਰੀਕੇ ਨਾਲ ਕਿਵੇਂ ਜੁੜਨਾ ਹੈ।</w:t>
            </w:r>
          </w:p>
        </w:tc>
      </w:tr>
      <w:tr w:rsidR="000A5015" w:rsidRPr="00312A24" w14:paraId="34B73EC4" w14:textId="77777777" w:rsidTr="00BC3567">
        <w:tc>
          <w:tcPr>
            <w:tcW w:w="2551" w:type="dxa"/>
            <w:vAlign w:val="center"/>
          </w:tcPr>
          <w:p w14:paraId="1AE9327C" w14:textId="77777777" w:rsidR="00ED6463" w:rsidRPr="00312A24" w:rsidRDefault="00ED6463" w:rsidP="008F7D96">
            <w:pPr>
              <w:pStyle w:val="Image"/>
              <w:spacing w:after="0"/>
              <w:rPr>
                <w:rFonts w:ascii="Nirmala UI" w:hAnsi="Nirmala UI" w:cs="Nirmala UI"/>
              </w:rPr>
            </w:pPr>
          </w:p>
        </w:tc>
        <w:tc>
          <w:tcPr>
            <w:tcW w:w="6663" w:type="dxa"/>
            <w:vAlign w:val="center"/>
          </w:tcPr>
          <w:p w14:paraId="7F427CB6" w14:textId="77777777" w:rsidR="00ED6463" w:rsidRPr="00312A24" w:rsidRDefault="00000000" w:rsidP="008F7D96">
            <w:pPr>
              <w:spacing w:after="0"/>
              <w:rPr>
                <w:rFonts w:ascii="Nirmala UI" w:hAnsi="Nirmala UI" w:cs="Nirmala UI"/>
              </w:rPr>
            </w:pPr>
            <w:r w:rsidRPr="00312A24">
              <w:rPr>
                <w:rFonts w:ascii="Nirmala UI" w:hAnsi="Nirmala UI" w:cs="Nirmala UI"/>
                <w:lang w:val="pa"/>
              </w:rPr>
              <w:t>ਅਸੀਂ ਇਸ ਕਾਰਵਾਈ ਦੇ ਕਾਰਗਰ ਹੋਣ ਦੀ ਜਾਂਚ ਇਸ ਦੁਆਰਾ ਕਰਾਂਗੇ ਕਿ ਸਾਡੇ ਕਿੰਨੇ ਸਟਾਫ਼ ਅਤੇ ਭਾਈਵਾਲਾਂ ਨੇ:</w:t>
            </w:r>
          </w:p>
        </w:tc>
      </w:tr>
      <w:tr w:rsidR="000A5015" w:rsidRPr="00312A24" w14:paraId="4766F636" w14:textId="77777777" w:rsidTr="00BC3567">
        <w:tc>
          <w:tcPr>
            <w:tcW w:w="2551" w:type="dxa"/>
            <w:vAlign w:val="center"/>
          </w:tcPr>
          <w:p w14:paraId="74EFA75D" w14:textId="77777777" w:rsidR="000700F9" w:rsidRPr="00312A24" w:rsidRDefault="00000000" w:rsidP="00930399">
            <w:pPr>
              <w:pStyle w:val="Image"/>
              <w:spacing w:before="120" w:after="120"/>
              <w:rPr>
                <w:rFonts w:ascii="Nirmala UI" w:hAnsi="Nirmala UI" w:cs="Nirmala UI"/>
              </w:rPr>
            </w:pPr>
            <w:r w:rsidRPr="00312A24">
              <w:rPr>
                <w:rFonts w:ascii="Nirmala UI" w:hAnsi="Nirmala UI" w:cs="Nirmala UI"/>
                <w:noProof/>
              </w:rPr>
              <w:drawing>
                <wp:inline distT="0" distB="0" distL="0" distR="0" wp14:anchorId="412C8FF8" wp14:editId="659C01DF">
                  <wp:extent cx="1440000" cy="1440000"/>
                  <wp:effectExtent l="0" t="0" r="8255" b="8255"/>
                  <wp:docPr id="88890191" name="Picture 88890191" descr="3 NDIS ਵਰਕਰ ਕਿਸੇ ਨੂੰ ਪੇਸ਼ਕਾਰੀ ਦਿੰਦੇ ਹੋਏ ਦੇਖਦੇ ਹੋਏ ਰਹੇ ਹਨ ਅਤੇ ਇੱਕ ਸਹੀ ਦਾ ਨਿਸ਼ਾਨ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NDIS ਵਰਕਰ ਕਿਸੇ ਨੂੰ ਪੇਸ਼ਕਾਰੀ ਦਿੰਦੇ ਹੋਏ ਦੇਖਦੇ ਹੋਏ ਰਹੇ ਹਨ ਅਤੇ ਇੱਕ ਸਹੀ ਦਾ ਨਿਸ਼ਾਨ ਦਿਖਾਈ ਦੇ ਰਿਹਾ ਹੈ।"/>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3" w:type="dxa"/>
            <w:vAlign w:val="center"/>
          </w:tcPr>
          <w:p w14:paraId="28F48389" w14:textId="77777777" w:rsidR="000700F9" w:rsidRPr="00312A24" w:rsidRDefault="00000000" w:rsidP="00930399">
            <w:pPr>
              <w:pStyle w:val="ListParagraph"/>
              <w:numPr>
                <w:ilvl w:val="0"/>
                <w:numId w:val="48"/>
              </w:numPr>
              <w:spacing w:before="120" w:after="120"/>
              <w:rPr>
                <w:rFonts w:ascii="Nirmala UI" w:hAnsi="Nirmala UI" w:cs="Nirmala UI"/>
              </w:rPr>
            </w:pPr>
            <w:r w:rsidRPr="00312A24">
              <w:rPr>
                <w:rFonts w:ascii="Nirmala UI" w:hAnsi="Nirmala UI" w:cs="Nirmala UI"/>
                <w:lang w:val="pa"/>
              </w:rPr>
              <w:t>ਇਹ ਸਿਖਲਾਈ ਪੂਰੀ ਕੀਤੀ ਹੈ</w:t>
            </w:r>
          </w:p>
        </w:tc>
      </w:tr>
      <w:tr w:rsidR="000A5015" w:rsidRPr="00312A24" w14:paraId="7C73F028" w14:textId="77777777" w:rsidTr="00BC3567">
        <w:tc>
          <w:tcPr>
            <w:tcW w:w="2551" w:type="dxa"/>
            <w:vAlign w:val="center"/>
          </w:tcPr>
          <w:p w14:paraId="54004E7B" w14:textId="77777777" w:rsidR="000700F9" w:rsidRPr="00312A24" w:rsidRDefault="00000000" w:rsidP="00930399">
            <w:pPr>
              <w:pStyle w:val="Image"/>
              <w:spacing w:before="120" w:after="120"/>
              <w:rPr>
                <w:rFonts w:ascii="Nirmala UI" w:hAnsi="Nirmala UI" w:cs="Nirmala UI"/>
              </w:rPr>
            </w:pPr>
            <w:r w:rsidRPr="00312A24">
              <w:rPr>
                <w:rFonts w:ascii="Nirmala UI" w:hAnsi="Nirmala UI" w:cs="Nirmala UI"/>
                <w:noProof/>
              </w:rPr>
              <w:drawing>
                <wp:inline distT="0" distB="0" distL="0" distR="0" wp14:anchorId="2D00AD9E" wp14:editId="0E114591">
                  <wp:extent cx="1440000" cy="1440000"/>
                  <wp:effectExtent l="0" t="0" r="8255" b="8255"/>
                  <wp:docPr id="1858713686" name="Picture 16" descr="ਕੋਈ ਵਿਅਕਤੀ ਦੂਜੇ ਵਿਅਕਤੀ ਦੀ ਸਹਾਇਤਾ ਕਰ ਰਿਹਾ ਹੈ ਅਤੇ ਸੁਰੱਖਿਆ ਚਿੰਨ੍ਹ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ਕੋਈ ਵਿਅਕਤੀ ਦੂਜੇ ਵਿਅਕਤੀ ਦੀ ਸਹਾਇਤਾ ਕਰ ਰਿਹਾ ਹੈ ਅਤੇ ਸੁਰੱਖਿਆ ਚਿੰਨ੍ਹ ਦਿਖਾਈ ਦੇ ਰਿਹਾ ਹੈ।"/>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3" w:type="dxa"/>
            <w:vAlign w:val="center"/>
          </w:tcPr>
          <w:p w14:paraId="2ACFAEDC" w14:textId="77777777" w:rsidR="000700F9" w:rsidRPr="00312A24" w:rsidRDefault="00000000" w:rsidP="00930399">
            <w:pPr>
              <w:pStyle w:val="ListParagraph"/>
              <w:numPr>
                <w:ilvl w:val="0"/>
                <w:numId w:val="48"/>
              </w:numPr>
              <w:spacing w:before="120" w:after="120"/>
              <w:rPr>
                <w:rFonts w:ascii="Nirmala UI" w:hAnsi="Nirmala UI" w:cs="Nirmala UI"/>
              </w:rPr>
            </w:pPr>
            <w:r w:rsidRPr="00312A24">
              <w:rPr>
                <w:rFonts w:ascii="Nirmala UI" w:hAnsi="Nirmala UI" w:cs="Nirmala UI"/>
                <w:lang w:val="pa"/>
              </w:rPr>
              <w:t>ਸਮਝਦੇ ਹਨ ਕਿ ਲੋਕਾਂ ਦੀ ਉਹਨਾਂ ਤਰੀਕਿਆਂ ਨਾਲ ਕਿਵੇਂ ਸਹਾਇਤਾ ਕਰਨੀ ਹੈ ਜੋ ਸਾਰੇ ਸੱਭਿਆਚਾਰਾਂ ਲਈ ਸੁਰੱਖਿਅਤ ਹਨ।</w:t>
            </w:r>
          </w:p>
        </w:tc>
      </w:tr>
      <w:tr w:rsidR="000A5015" w:rsidRPr="00312A24" w14:paraId="6556EA68" w14:textId="77777777" w:rsidTr="00BC3567">
        <w:tc>
          <w:tcPr>
            <w:tcW w:w="2551" w:type="dxa"/>
            <w:vAlign w:val="center"/>
          </w:tcPr>
          <w:p w14:paraId="06D11E41" w14:textId="77777777" w:rsidR="009E484F" w:rsidRPr="00312A24" w:rsidRDefault="00000000" w:rsidP="00C73E0D">
            <w:pPr>
              <w:pStyle w:val="Image"/>
              <w:rPr>
                <w:rFonts w:ascii="Nirmala UI" w:hAnsi="Nirmala UI" w:cs="Nirmala UI"/>
              </w:rPr>
            </w:pPr>
            <w:r w:rsidRPr="00312A24">
              <w:rPr>
                <w:rFonts w:ascii="Nirmala UI" w:hAnsi="Nirmala UI" w:cs="Nirmala UI"/>
                <w:noProof/>
              </w:rPr>
              <w:lastRenderedPageBreak/>
              <w:drawing>
                <wp:inline distT="0" distB="0" distL="0" distR="0" wp14:anchorId="47A683DF" wp14:editId="5A1DE4B1">
                  <wp:extent cx="1482725" cy="1482725"/>
                  <wp:effectExtent l="0" t="0" r="3175" b="3175"/>
                  <wp:docPr id="2116285711" name="Picture 24" descr="ਇੱਕ NDIS ਵਰਕਰ ਇੱਕ ਭਾਗੀਦਾਰ ਦੀ ਸਹਾਇਤਾ ਕਰ ਰਿਹਾ ਹੈ ਅਤੇ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ਇੱਕ NDIS ਵਰਕਰ ਇੱਕ ਭਾਗੀਦਾਰ ਦੀ ਸਹਾਇਤਾ ਕਰ ਰਿਹਾ ਹੈ ਅਤੇ ਉੱਪਰ ਨੂੰ ਇਸ਼ਾਰਾ ਕਰਦੇ ਹੋਏ ਤੀਰ ਦੇ ਨਾਲ ਅੰਗੂਠਾ ਦਿਖਾਉਣ ਦਾ ਨਿਸ਼ਾਨ ਹੈ।"/>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63" w:type="dxa"/>
            <w:vAlign w:val="center"/>
          </w:tcPr>
          <w:p w14:paraId="1F82507F" w14:textId="7606A468" w:rsidR="009E484F" w:rsidRPr="00312A24" w:rsidRDefault="00000000" w:rsidP="000B3931">
            <w:pPr>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w:t>
            </w:r>
            <w:r w:rsidR="00312A24" w:rsidRPr="00312A24">
              <w:rPr>
                <w:rFonts w:cs="FS Me Pro"/>
                <w:lang w:val="pa"/>
              </w:rPr>
              <w:t>CALD</w:t>
            </w:r>
            <w:r w:rsidRPr="00312A24">
              <w:rPr>
                <w:rFonts w:ascii="Nirmala UI" w:hAnsi="Nirmala UI" w:cs="Nirmala UI"/>
                <w:lang w:val="pa"/>
              </w:rPr>
              <w:t xml:space="preserve"> ਭਾਗੀਦਾਰ ਸਾਨੂੰ ਦੱਸਦੇ ਹਨ ਕਿ ਸਾਡੇ ਸਟਾਫ਼ ਅਤੇ ਭਾਈਵਾਲਾਂ ਨਾਲ </w:t>
            </w:r>
            <w:r w:rsidRPr="001715D6">
              <w:rPr>
                <w:rFonts w:ascii="Nirmala UI" w:hAnsi="Nirmala UI" w:cs="Nirmala UI"/>
                <w:lang w:val="pa"/>
              </w:rPr>
              <w:t xml:space="preserve">ਉਹਨਾਂ </w:t>
            </w:r>
            <w:r w:rsidR="00390A4C" w:rsidRPr="001715D6">
              <w:rPr>
                <w:rFonts w:ascii="Nirmala UI" w:hAnsi="Nirmala UI" w:cs="Nirmala UI" w:hint="cs"/>
                <w:lang w:val="pa"/>
              </w:rPr>
              <w:t>ਦਾ</w:t>
            </w:r>
            <w:r w:rsidRPr="00312A24">
              <w:rPr>
                <w:rFonts w:ascii="Nirmala UI" w:hAnsi="Nirmala UI" w:cs="Nirmala UI"/>
                <w:lang w:val="pa"/>
              </w:rPr>
              <w:t xml:space="preserve"> ਅਨੁਭਵ ਬਿਹਤਰ ਰਿਹਾ ਹੈ।</w:t>
            </w:r>
          </w:p>
        </w:tc>
      </w:tr>
    </w:tbl>
    <w:p w14:paraId="526B828E" w14:textId="0C27823A" w:rsidR="005C7C7B" w:rsidRPr="00312A24" w:rsidRDefault="00000000" w:rsidP="00B9271E">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72576" behindDoc="0" locked="0" layoutInCell="1" allowOverlap="1" wp14:anchorId="47DB3C9B" wp14:editId="40B0EC23">
                <wp:simplePos x="0" y="0"/>
                <wp:positionH relativeFrom="margin">
                  <wp:posOffset>19050</wp:posOffset>
                </wp:positionH>
                <wp:positionV relativeFrom="paragraph">
                  <wp:posOffset>544508</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2174EF6" id="Group 1025187800" o:spid="_x0000_s1026" alt="&quot;&quot;" style="position:absolute;margin-left:1.5pt;margin-top:42.85pt;width:455.65pt;height:19pt;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8</w:t>
      </w:r>
    </w:p>
    <w:tbl>
      <w:tblPr>
        <w:tblW w:w="9127" w:type="dxa"/>
        <w:tblLayout w:type="fixed"/>
        <w:tblLook w:val="04A0" w:firstRow="1" w:lastRow="0" w:firstColumn="1" w:lastColumn="0" w:noHBand="0" w:noVBand="1"/>
      </w:tblPr>
      <w:tblGrid>
        <w:gridCol w:w="2551"/>
        <w:gridCol w:w="6576"/>
      </w:tblGrid>
      <w:tr w:rsidR="000A5015" w:rsidRPr="00312A24" w14:paraId="6A213766" w14:textId="77777777" w:rsidTr="00930399">
        <w:trPr>
          <w:trHeight w:val="3175"/>
        </w:trPr>
        <w:tc>
          <w:tcPr>
            <w:tcW w:w="2551" w:type="dxa"/>
            <w:vAlign w:val="center"/>
          </w:tcPr>
          <w:p w14:paraId="017C5536" w14:textId="77777777" w:rsidR="00AA2B19" w:rsidRPr="00312A24" w:rsidRDefault="00000000" w:rsidP="00930399">
            <w:pPr>
              <w:pStyle w:val="Image"/>
              <w:spacing w:before="480"/>
              <w:rPr>
                <w:rFonts w:ascii="Nirmala UI" w:hAnsi="Nirmala UI" w:cs="Nirmala UI"/>
              </w:rPr>
            </w:pPr>
            <w:r w:rsidRPr="00312A24">
              <w:rPr>
                <w:rFonts w:ascii="Nirmala UI" w:hAnsi="Nirmala UI" w:cs="Nirmala UI"/>
                <w:noProof/>
              </w:rPr>
              <w:drawing>
                <wp:inline distT="0" distB="0" distL="0" distR="0" wp14:anchorId="5E5FCEC8" wp14:editId="1C8CC738">
                  <wp:extent cx="1483200" cy="1112400"/>
                  <wp:effectExtent l="0" t="0" r="3175" b="0"/>
                  <wp:docPr id="1161215869" name="Picture 25" descr="ਇੱਕ ਦਫ਼ਤਰ ਵਿੱਚ 3 ਲੋਕ ਇਕੱਠੇ ਕੰਮ ਕਰ ਰਹੇ ਹਨ। ਇੱਕ ਵਿਅਕਤੀ ਕੰਪਿਊਟਰ ਦੀ ਵਰ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ਇੱਕ ਦਫ਼ਤਰ ਵਿੱਚ 3 ਲੋਕ ਇਕੱਠੇ ਕੰਮ ਕਰ ਰਹੇ ਹਨ। ਇੱਕ ਵਿਅਕਤੀ ਕੰਪਿਊਟਰ ਦੀ ਵਰਤੋਂ ਕਰ ਰਿਹਾ ਹੈ।"/>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9DDA102" w14:textId="0AB0B008" w:rsidR="00AA2B19" w:rsidRPr="00312A24" w:rsidRDefault="00000000" w:rsidP="00930399">
            <w:pPr>
              <w:spacing w:before="480"/>
              <w:rPr>
                <w:rFonts w:ascii="Nirmala UI" w:hAnsi="Nirmala UI" w:cs="Nirmala UI"/>
              </w:rPr>
            </w:pPr>
            <w:r w:rsidRPr="00312A24">
              <w:rPr>
                <w:rFonts w:ascii="Nirmala UI" w:hAnsi="Nirmala UI" w:cs="Nirmala UI"/>
                <w:lang w:val="pa"/>
              </w:rPr>
              <w:t xml:space="preserve">ਅਸੀਂ </w:t>
            </w:r>
            <w:r w:rsidRPr="001715D6">
              <w:rPr>
                <w:rFonts w:ascii="Nirmala UI" w:hAnsi="Nirmala UI" w:cs="Nirmala UI"/>
                <w:lang w:val="pa"/>
              </w:rPr>
              <w:t xml:space="preserve">ਸਾਡੇ </w:t>
            </w:r>
            <w:r w:rsidR="00390A4C" w:rsidRPr="001715D6">
              <w:rPr>
                <w:rFonts w:ascii="Nirmala UI" w:hAnsi="Nirmala UI" w:cs="Nirmala UI" w:hint="cs"/>
                <w:lang w:val="pa"/>
              </w:rPr>
              <w:t>ਨਾਲ</w:t>
            </w:r>
            <w:r w:rsidRPr="001715D6">
              <w:rPr>
                <w:rFonts w:ascii="Nirmala UI" w:hAnsi="Nirmala UI" w:cs="Nirmala UI"/>
                <w:lang w:val="pa"/>
              </w:rPr>
              <w:t xml:space="preserve"> </w:t>
            </w:r>
            <w:r w:rsidR="00390A4C" w:rsidRPr="001715D6">
              <w:rPr>
                <w:rFonts w:ascii="Nirmala UI" w:hAnsi="Nirmala UI" w:cs="Nirmala UI" w:hint="cs"/>
                <w:lang w:val="pa"/>
              </w:rPr>
              <w:t>ਨੌਕਰੀ</w:t>
            </w:r>
            <w:r w:rsidRPr="001715D6">
              <w:rPr>
                <w:rFonts w:ascii="Nirmala UI" w:hAnsi="Nirmala UI" w:cs="Nirmala UI"/>
                <w:lang w:val="pa"/>
              </w:rPr>
              <w:t xml:space="preserve"> ਕਰਨ</w:t>
            </w:r>
            <w:r w:rsidRPr="00312A24">
              <w:rPr>
                <w:rFonts w:ascii="Nirmala UI" w:hAnsi="Nirmala UI" w:cs="Nirmala UI"/>
                <w:lang w:val="pa"/>
              </w:rPr>
              <w:t xml:space="preserve"> ਲਈ ਵਧੇਰੇ </w:t>
            </w:r>
            <w:r w:rsidR="00312A24" w:rsidRPr="00312A24">
              <w:rPr>
                <w:rFonts w:cs="FS Me Pro"/>
                <w:lang w:val="pa"/>
              </w:rPr>
              <w:t>CALD</w:t>
            </w:r>
            <w:r w:rsidRPr="00312A24">
              <w:rPr>
                <w:rFonts w:ascii="Nirmala UI" w:hAnsi="Nirmala UI" w:cs="Nirmala UI"/>
                <w:lang w:val="pa"/>
              </w:rPr>
              <w:t xml:space="preserve"> ਲੋਕਾਂ ਦੀ ਸਹਾਇਤਾ ਕਰਾਂਗੇ।</w:t>
            </w:r>
          </w:p>
          <w:p w14:paraId="66767988" w14:textId="2D1824BF" w:rsidR="00AA2B19" w:rsidRPr="00312A24" w:rsidRDefault="00000000" w:rsidP="00AA2B19">
            <w:pPr>
              <w:rPr>
                <w:rFonts w:ascii="Nirmala UI" w:hAnsi="Nirmala UI" w:cs="Nirmala UI"/>
              </w:rPr>
            </w:pPr>
            <w:r w:rsidRPr="00312A24">
              <w:rPr>
                <w:rFonts w:ascii="Nirmala UI" w:hAnsi="Nirmala UI" w:cs="Nirmala UI"/>
                <w:lang w:val="pa"/>
              </w:rPr>
              <w:t xml:space="preserve">ਇਸ ਵਿੱਚ ਅਪੰਗਤਾ ਵਾਲੇ </w:t>
            </w:r>
            <w:r w:rsidR="00312A24" w:rsidRPr="00312A24">
              <w:rPr>
                <w:rFonts w:cs="FS Me Pro"/>
                <w:lang w:val="pa"/>
              </w:rPr>
              <w:t>CALD</w:t>
            </w:r>
            <w:r w:rsidRPr="00312A24">
              <w:rPr>
                <w:rFonts w:ascii="Nirmala UI" w:hAnsi="Nirmala UI" w:cs="Nirmala UI"/>
                <w:lang w:val="pa"/>
              </w:rPr>
              <w:t xml:space="preserve"> ਲੋਕ ਸ਼ਾਮਲ ਹਨ।</w:t>
            </w:r>
          </w:p>
        </w:tc>
      </w:tr>
      <w:tr w:rsidR="000A5015" w:rsidRPr="00312A24" w14:paraId="408C8524" w14:textId="77777777" w:rsidTr="00930399">
        <w:trPr>
          <w:trHeight w:val="3175"/>
        </w:trPr>
        <w:tc>
          <w:tcPr>
            <w:tcW w:w="2551" w:type="dxa"/>
            <w:vAlign w:val="center"/>
          </w:tcPr>
          <w:p w14:paraId="17573640" w14:textId="77777777" w:rsidR="004630E7" w:rsidRPr="00312A24" w:rsidRDefault="00000000" w:rsidP="005342C4">
            <w:pPr>
              <w:pStyle w:val="Image"/>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51424" behindDoc="0" locked="0" layoutInCell="1" allowOverlap="1" wp14:anchorId="5FC36CC9" wp14:editId="762185FE">
                      <wp:simplePos x="0" y="0"/>
                      <wp:positionH relativeFrom="column">
                        <wp:posOffset>285750</wp:posOffset>
                      </wp:positionH>
                      <wp:positionV relativeFrom="paragraph">
                        <wp:posOffset>402590</wp:posOffset>
                      </wp:positionV>
                      <wp:extent cx="892175" cy="277495"/>
                      <wp:effectExtent l="0" t="0" r="3175" b="825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7495"/>
                              </a:xfrm>
                              <a:prstGeom prst="rect">
                                <a:avLst/>
                              </a:prstGeom>
                              <a:noFill/>
                              <a:ln w="9525">
                                <a:noFill/>
                                <a:miter lim="800000"/>
                                <a:headEnd/>
                                <a:tailEnd/>
                              </a:ln>
                            </wps:spPr>
                            <wps:txbx>
                              <w:txbxContent>
                                <w:p w14:paraId="29F98026" w14:textId="77777777" w:rsidR="00B952F1" w:rsidRPr="00BC3567" w:rsidRDefault="00000000" w:rsidP="00AE5AF6">
                                  <w:pPr>
                                    <w:spacing w:before="0" w:after="0" w:line="240" w:lineRule="auto"/>
                                    <w:jc w:val="center"/>
                                    <w:rPr>
                                      <w:rFonts w:ascii="Nirmala UI" w:hAnsi="Nirmala UI" w:cs="Nirmala UI"/>
                                      <w:lang w:val="en-PH"/>
                                    </w:rPr>
                                  </w:pPr>
                                  <w:r w:rsidRPr="00BC3567">
                                    <w:rPr>
                                      <w:rFonts w:ascii="Nirmala UI" w:hAnsi="Nirmala UI" w:cs="Nirmala UI"/>
                                      <w:b/>
                                      <w:bCs/>
                                      <w:lang w:val="pa"/>
                                    </w:rPr>
                                    <w:t>ਯੋਜਨਾ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36CC9" id="_x0000_s1037" type="#_x0000_t202" alt="&quot;&quot;" style="position:absolute;left:0;text-align:left;margin-left:22.5pt;margin-top:31.7pt;width:70.25pt;height:21.8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" filled="f" stroked="f">
                      <v:textbox inset="0,0,0,0">
                        <w:txbxContent>
                          <w:p w14:paraId="29F98026" w14:textId="77777777" w:rsidR="00B952F1" w:rsidRPr="00BC3567" w:rsidRDefault="00000000" w:rsidP="00AE5AF6">
                            <w:pPr>
                              <w:spacing w:before="0" w:after="0" w:line="240" w:lineRule="auto"/>
                              <w:jc w:val="center"/>
                              <w:rPr>
                                <w:rFonts w:ascii="Nirmala UI" w:hAnsi="Nirmala UI" w:cs="Nirmala UI"/>
                                <w:lang w:val="en-PH"/>
                              </w:rPr>
                            </w:pPr>
                            <w:r w:rsidRPr="00BC3567">
                              <w:rPr>
                                <w:rFonts w:ascii="Nirmala UI" w:hAnsi="Nirmala UI" w:cs="Nirmala UI"/>
                                <w:b/>
                                <w:bCs/>
                                <w:lang w:val="pa"/>
                              </w:rPr>
                              <w:t>ਯੋਜਨਾ</w:t>
                            </w:r>
                          </w:p>
                        </w:txbxContent>
                      </v:textbox>
                    </v:shape>
                  </w:pict>
                </mc:Fallback>
              </mc:AlternateContent>
            </w:r>
            <w:r w:rsidR="00566ACD" w:rsidRPr="00312A24">
              <w:rPr>
                <w:rFonts w:ascii="Nirmala UI" w:hAnsi="Nirmala UI" w:cs="Nirmala UI"/>
                <w:noProof/>
              </w:rPr>
              <w:drawing>
                <wp:inline distT="0" distB="0" distL="0" distR="0" wp14:anchorId="65753136" wp14:editId="5BEDE4AB">
                  <wp:extent cx="1482725" cy="1482725"/>
                  <wp:effectExtent l="0" t="0" r="3175" b="3175"/>
                  <wp:docPr id="1585211570" name="Picture 17" descr="ਇੱਕ ਯੋਜਨਾ ਦਸਤਾਵੇਜ਼ ਜਿਸ ਵਿੱਚ 2 CALD ਸਟਾਫ਼ ਹੱਥ ਮਿਲਾਉਂਦੇ ਹੋਏ ਦਿਖ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ਇੱਕ ਯੋਜਨਾ ਦਸਤਾਵੇਜ਼ ਜਿਸ ਵਿੱਚ 2 CALD ਸਟਾਫ਼ ਹੱਥ ਮਿਲਾਉਂਦੇ ਹੋਏ ਦਿਖ ਰਹੇ ਹਨ।"/>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C8E1D6" w14:textId="3ECF7BD6" w:rsidR="004630E7" w:rsidRPr="00312A24" w:rsidRDefault="00000000" w:rsidP="005342C4">
            <w:pPr>
              <w:rPr>
                <w:rFonts w:ascii="Nirmala UI" w:hAnsi="Nirmala UI" w:cs="Nirmala UI"/>
              </w:rPr>
            </w:pPr>
            <w:r w:rsidRPr="00312A24">
              <w:rPr>
                <w:rFonts w:ascii="Nirmala UI" w:hAnsi="Nirmala UI" w:cs="Nirmala UI"/>
                <w:lang w:val="pa"/>
              </w:rPr>
              <w:t xml:space="preserve">ਅਸੀਂ ਇਹ ਸਾਂਝਾ ਕਰਨ ਲਈ ਇੱਕ ਯੋਜਨਾ ਵੀ ਬਣਾਵਾਂਗੇ ਕਿ ਅਸੀਂ ਹੋਰ </w:t>
            </w:r>
            <w:r w:rsidR="00312A24" w:rsidRPr="00312A24">
              <w:rPr>
                <w:rFonts w:cs="FS Me Pro"/>
                <w:lang w:val="pa"/>
              </w:rPr>
              <w:t>CALD</w:t>
            </w:r>
            <w:r w:rsidRPr="00312A24">
              <w:rPr>
                <w:rFonts w:ascii="Nirmala UI" w:hAnsi="Nirmala UI" w:cs="Nirmala UI"/>
                <w:lang w:val="pa"/>
              </w:rPr>
              <w:t xml:space="preserve"> ਸਟਾਫ਼ ਨੂੰ ਕਿਵੇਂ ਨਿਯੁਕਤ ਕਰਾਂਗੇ।</w:t>
            </w:r>
          </w:p>
        </w:tc>
      </w:tr>
      <w:tr w:rsidR="000A5015" w:rsidRPr="00312A24" w14:paraId="10B5D434" w14:textId="77777777" w:rsidTr="00930399">
        <w:trPr>
          <w:trHeight w:val="3175"/>
        </w:trPr>
        <w:tc>
          <w:tcPr>
            <w:tcW w:w="2551" w:type="dxa"/>
            <w:vAlign w:val="center"/>
          </w:tcPr>
          <w:p w14:paraId="69DC8AF8" w14:textId="77777777" w:rsidR="004630E7"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506A5E38" wp14:editId="1BAD6BFA">
                  <wp:extent cx="1482725" cy="1482725"/>
                  <wp:effectExtent l="0" t="0" r="3175" b="3175"/>
                  <wp:docPr id="929708321" name="Picture 26" descr="2 NDIS ਵਰਕਰ। ਇੱਕ ਨੂੰ ਅਪਾਹਜਤਾ ਹੈ ਅਤੇ ਦੂਜਾ CALD ਪਿਛੋਕੜ ਤੋਂ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2 NDIS ਵਰਕਰ। ਇੱਕ ਨੂੰ ਅਪਾਹਜਤਾ ਹੈ ਅਤੇ ਦੂਜਾ CALD ਪਿਛੋਕੜ ਤੋਂ ਹੈ।"/>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CCC4494" w14:textId="3B682128" w:rsidR="004630E7" w:rsidRPr="00312A24" w:rsidRDefault="00000000" w:rsidP="005342C4">
            <w:pPr>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w:t>
            </w:r>
            <w:r w:rsidR="00312A24" w:rsidRPr="00312A24">
              <w:rPr>
                <w:rFonts w:cs="FS Me Pro"/>
                <w:lang w:val="pa"/>
              </w:rPr>
              <w:t>NDIA</w:t>
            </w:r>
            <w:r w:rsidRPr="00312A24">
              <w:rPr>
                <w:rFonts w:ascii="Nirmala UI" w:hAnsi="Nirmala UI" w:cs="Nirmala UI"/>
                <w:lang w:val="pa"/>
              </w:rPr>
              <w:t xml:space="preserve"> ਦੇ ਕਿੰਨੇ ਸਟਾਫ਼ ਨੂੰ:</w:t>
            </w:r>
          </w:p>
          <w:p w14:paraId="536FBE9A" w14:textId="77777777" w:rsidR="004630E7" w:rsidRPr="00312A24" w:rsidRDefault="00000000" w:rsidP="00B314B2">
            <w:pPr>
              <w:pStyle w:val="ListParagraph"/>
              <w:numPr>
                <w:ilvl w:val="0"/>
                <w:numId w:val="49"/>
              </w:numPr>
              <w:rPr>
                <w:rFonts w:ascii="Nirmala UI" w:hAnsi="Nirmala UI" w:cs="Nirmala UI"/>
              </w:rPr>
            </w:pPr>
            <w:r w:rsidRPr="00312A24">
              <w:rPr>
                <w:rFonts w:ascii="Nirmala UI" w:hAnsi="Nirmala UI" w:cs="Nirmala UI"/>
                <w:lang w:val="pa"/>
              </w:rPr>
              <w:t>ਅਪੰਗਤਾ ਹੈ</w:t>
            </w:r>
          </w:p>
          <w:p w14:paraId="00EFF5D0" w14:textId="605F6E9F" w:rsidR="004630E7" w:rsidRPr="00312A24" w:rsidRDefault="00312A24" w:rsidP="00B314B2">
            <w:pPr>
              <w:pStyle w:val="ListParagraph"/>
              <w:numPr>
                <w:ilvl w:val="0"/>
                <w:numId w:val="49"/>
              </w:numPr>
              <w:rPr>
                <w:rFonts w:ascii="Nirmala UI" w:hAnsi="Nirmala UI" w:cs="Nirmala UI"/>
              </w:rPr>
            </w:pPr>
            <w:r w:rsidRPr="00312A24">
              <w:rPr>
                <w:rFonts w:cs="FS Me Pro"/>
                <w:lang w:val="pa"/>
              </w:rPr>
              <w:t>CALD</w:t>
            </w:r>
            <w:r w:rsidRPr="00312A24">
              <w:rPr>
                <w:rFonts w:ascii="Nirmala UI" w:hAnsi="Nirmala UI" w:cs="Nirmala UI"/>
                <w:lang w:val="pa"/>
              </w:rPr>
              <w:t xml:space="preserve"> ਪਿਛੋਕੜ ਤੋਂ ਆਉਂਦੇ ਹਨ।</w:t>
            </w:r>
          </w:p>
        </w:tc>
      </w:tr>
    </w:tbl>
    <w:p w14:paraId="2A9A85BE" w14:textId="7278F245" w:rsidR="002535DE" w:rsidRPr="00312A24" w:rsidRDefault="00000000" w:rsidP="003F6521">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74624" behindDoc="0" locked="0" layoutInCell="1" allowOverlap="1" wp14:anchorId="6714234B" wp14:editId="0A9AED69">
                <wp:simplePos x="0" y="0"/>
                <wp:positionH relativeFrom="margin">
                  <wp:posOffset>20955</wp:posOffset>
                </wp:positionH>
                <wp:positionV relativeFrom="paragraph">
                  <wp:posOffset>222885</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EA39A39" id="Group 1556451812" o:spid="_x0000_s1026" alt="&quot;&quot;" style="position:absolute;margin-left:1.65pt;margin-top:17.55pt;width:455.65pt;height:19pt;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9</w:t>
      </w:r>
    </w:p>
    <w:tbl>
      <w:tblPr>
        <w:tblW w:w="9356" w:type="dxa"/>
        <w:tblLayout w:type="fixed"/>
        <w:tblLook w:val="04A0" w:firstRow="1" w:lastRow="0" w:firstColumn="1" w:lastColumn="0" w:noHBand="0" w:noVBand="1"/>
      </w:tblPr>
      <w:tblGrid>
        <w:gridCol w:w="2570"/>
        <w:gridCol w:w="6786"/>
      </w:tblGrid>
      <w:tr w:rsidR="000A5015" w:rsidRPr="00312A24" w14:paraId="7027CEC6" w14:textId="77777777" w:rsidTr="00BC3567">
        <w:tc>
          <w:tcPr>
            <w:tcW w:w="2570" w:type="dxa"/>
            <w:vAlign w:val="center"/>
          </w:tcPr>
          <w:p w14:paraId="05098782" w14:textId="77777777" w:rsidR="005C7C7B" w:rsidRPr="00312A24" w:rsidRDefault="00000000" w:rsidP="00930399">
            <w:pPr>
              <w:pStyle w:val="Image"/>
              <w:spacing w:before="120" w:after="0"/>
              <w:rPr>
                <w:rFonts w:ascii="Nirmala UI" w:hAnsi="Nirmala UI" w:cs="Nirmala UI"/>
              </w:rPr>
            </w:pPr>
            <w:r w:rsidRPr="00312A24">
              <w:rPr>
                <w:rFonts w:ascii="Nirmala UI" w:hAnsi="Nirmala UI" w:cs="Nirmala UI"/>
                <w:noProof/>
              </w:rPr>
              <w:drawing>
                <wp:inline distT="0" distB="0" distL="0" distR="0" wp14:anchorId="74927D9A" wp14:editId="32E98072">
                  <wp:extent cx="1404000" cy="1404000"/>
                  <wp:effectExtent l="0" t="0" r="5715" b="5715"/>
                  <wp:docPr id="1396435589" name="Picture 27" descr="3 NDIS ਵਰਕਰ ਕਿਸੇ ਨੂੰ ਪੇਸ਼ਕਾਰੀ ਦਿੰਦੇ ਹੋਏ ਦੇਖ ਰਹੇ ਹਨ ਅਤੇ ਇੱਕ ਤੀਰ ਉੱਪਰ ਵੱਲ ਨੂੰ ਇਸ਼ਾ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NDIS ਵਰਕਰ ਕਿਸੇ ਨੂੰ ਪੇਸ਼ਕਾਰੀ ਦਿੰਦੇ ਹੋਏ ਦੇਖ ਰਹੇ ਹਨ ਅਤੇ ਇੱਕ ਤੀਰ ਉੱਪਰ ਵੱਲ ਨੂੰ ਇਸ਼ਾਰਾ ਕਰ ਰਿਹਾ ਹੈ।"/>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786" w:type="dxa"/>
            <w:vAlign w:val="center"/>
          </w:tcPr>
          <w:p w14:paraId="59A027E8" w14:textId="77777777" w:rsidR="005C7C7B" w:rsidRPr="00312A24" w:rsidRDefault="00000000" w:rsidP="00BC3567">
            <w:pPr>
              <w:spacing w:before="120" w:after="0" w:line="276" w:lineRule="auto"/>
              <w:rPr>
                <w:rFonts w:ascii="Nirmala UI" w:hAnsi="Nirmala UI" w:cs="Nirmala UI"/>
              </w:rPr>
            </w:pPr>
            <w:r w:rsidRPr="00312A24">
              <w:rPr>
                <w:rFonts w:ascii="Nirmala UI" w:hAnsi="Nirmala UI" w:cs="Nirmala UI"/>
                <w:lang w:val="pa"/>
              </w:rPr>
              <w:t>ਅਸੀਂ ਆਪਣੇ ਸਟਾਫ਼ ਅਤੇ ਭਾਈਵਾਲਾਂ ਨੂੰ ਹੋਰ ਸਿਖਲਾਈ ਪ੍ਰੋਗਰਾਮ ਪ੍ਰਦਾਨ ਕਰਨ ਲਈ ਦੂਜਿਆਂ ਨਾਲ ਮਿਲਕੇ ਕੰਮ ਕਰਾਂਗੇ।</w:t>
            </w:r>
          </w:p>
        </w:tc>
      </w:tr>
      <w:tr w:rsidR="000A5015" w:rsidRPr="00312A24" w14:paraId="44C63D76" w14:textId="77777777" w:rsidTr="00BC3567">
        <w:tc>
          <w:tcPr>
            <w:tcW w:w="2570" w:type="dxa"/>
            <w:vAlign w:val="center"/>
          </w:tcPr>
          <w:p w14:paraId="42348235" w14:textId="77777777" w:rsidR="00B05691" w:rsidRPr="00312A24" w:rsidRDefault="00000000" w:rsidP="001052E5">
            <w:pPr>
              <w:pStyle w:val="Image"/>
              <w:spacing w:before="0" w:after="0"/>
              <w:rPr>
                <w:rFonts w:ascii="Nirmala UI" w:hAnsi="Nirmala UI" w:cs="Nirmala UI"/>
              </w:rPr>
            </w:pPr>
            <w:r w:rsidRPr="00312A24">
              <w:rPr>
                <w:rFonts w:ascii="Nirmala UI" w:hAnsi="Nirmala UI" w:cs="Nirmala UI"/>
                <w:noProof/>
              </w:rPr>
              <w:drawing>
                <wp:inline distT="0" distB="0" distL="0" distR="0" wp14:anchorId="42F166DC" wp14:editId="4203F0C5">
                  <wp:extent cx="1404000" cy="1404000"/>
                  <wp:effectExtent l="0" t="0" r="5715" b="5715"/>
                  <wp:docPr id="130920807" name="Picture 28" descr="ਦਫ਼ਤਰੀ ਇਮਾਰਤ ਦੇ ਸਾਹਮਣੇ 3 ਕਰਮਚਾ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ਦਫ਼ਤਰੀ ਇਮਾਰਤ ਦੇ ਸਾਹਮਣੇ 3 ਕਰਮਚਾਰੀ।"/>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786" w:type="dxa"/>
            <w:vAlign w:val="center"/>
          </w:tcPr>
          <w:p w14:paraId="737403E4" w14:textId="77777777" w:rsidR="00B05691" w:rsidRPr="00312A24" w:rsidRDefault="00000000" w:rsidP="00BC3567">
            <w:pPr>
              <w:spacing w:line="276" w:lineRule="auto"/>
              <w:rPr>
                <w:rFonts w:ascii="Nirmala UI" w:hAnsi="Nirmala UI" w:cs="Nirmala UI"/>
              </w:rPr>
            </w:pPr>
            <w:r w:rsidRPr="00312A24">
              <w:rPr>
                <w:rFonts w:ascii="Nirmala UI" w:hAnsi="Nirmala UI" w:cs="Nirmala UI"/>
                <w:lang w:val="pa"/>
              </w:rPr>
              <w:t>ਅਸੀਂ ਅਜਿਹਾ ਕਰਨ ਲਈ ਭਾਈਚਾਰਕ ਅਤੇ ਸਰਕਾਰੀ ਸੰਸਥਾਵਾਂ ਨਾਲ ਮਿਲਕੇ ਕੰਮ ਕਰਾਂਗੇ।</w:t>
            </w:r>
          </w:p>
        </w:tc>
      </w:tr>
      <w:tr w:rsidR="000A5015" w:rsidRPr="00312A24" w14:paraId="71987D2B" w14:textId="77777777" w:rsidTr="00BC3567">
        <w:tc>
          <w:tcPr>
            <w:tcW w:w="2570" w:type="dxa"/>
            <w:vAlign w:val="center"/>
          </w:tcPr>
          <w:p w14:paraId="0430A69F" w14:textId="77777777" w:rsidR="00162E9D" w:rsidRPr="00312A24" w:rsidRDefault="00162E9D" w:rsidP="008F7D96">
            <w:pPr>
              <w:pStyle w:val="Image"/>
              <w:spacing w:before="120" w:after="0"/>
              <w:rPr>
                <w:rFonts w:ascii="Nirmala UI" w:hAnsi="Nirmala UI" w:cs="Nirmala UI"/>
              </w:rPr>
            </w:pPr>
          </w:p>
        </w:tc>
        <w:tc>
          <w:tcPr>
            <w:tcW w:w="6786" w:type="dxa"/>
            <w:vAlign w:val="center"/>
          </w:tcPr>
          <w:p w14:paraId="5974D191" w14:textId="77777777" w:rsidR="00162E9D" w:rsidRPr="00312A24" w:rsidRDefault="00000000" w:rsidP="00BC3567">
            <w:pPr>
              <w:spacing w:before="120" w:after="0" w:line="276" w:lineRule="auto"/>
              <w:rPr>
                <w:rFonts w:ascii="Nirmala UI" w:hAnsi="Nirmala UI" w:cs="Nirmala UI"/>
              </w:rPr>
            </w:pPr>
            <w:r w:rsidRPr="00312A24">
              <w:rPr>
                <w:rFonts w:ascii="Nirmala UI" w:hAnsi="Nirmala UI" w:cs="Nirmala UI"/>
                <w:lang w:val="pa"/>
              </w:rPr>
              <w:t>ਅਸੀਂ ਯਕੀਨੀ ਬਣਾਵਾਂਗੇ ਕਿ ਇਹ ਸਿਖਲਾਈ ਸਾਡੇ ਸਟਾਫ਼ ਅਤੇ ਭਾਈਵਾਲਾਂ ਨੂੰ ਇਹ ਜਾਣਨ ਵਿੱਚ ਮੱਦਦ ਕਰਦੀ ਹੈ ਕਿ ਅਜਿਹੀ ਸਹਾਇਤਾ ਕਿਵੇਂ ਪ੍ਰਦਾਨ ਕਰਨੀ ਹੈ ਜੋ:</w:t>
            </w:r>
          </w:p>
        </w:tc>
      </w:tr>
      <w:tr w:rsidR="000A5015" w:rsidRPr="00312A24" w14:paraId="63D8B76B" w14:textId="77777777" w:rsidTr="00BC3567">
        <w:tc>
          <w:tcPr>
            <w:tcW w:w="2570" w:type="dxa"/>
            <w:vAlign w:val="center"/>
          </w:tcPr>
          <w:p w14:paraId="0206BE21" w14:textId="77777777" w:rsidR="00090510" w:rsidRPr="00312A24" w:rsidRDefault="00000000" w:rsidP="001052E5">
            <w:pPr>
              <w:pStyle w:val="Image"/>
              <w:spacing w:before="0" w:after="0"/>
              <w:rPr>
                <w:rFonts w:ascii="Nirmala UI" w:hAnsi="Nirmala UI" w:cs="Nirmala UI"/>
              </w:rPr>
            </w:pPr>
            <w:r w:rsidRPr="00312A24">
              <w:rPr>
                <w:rFonts w:ascii="Nirmala UI" w:hAnsi="Nirmala UI" w:cs="Nirmala UI"/>
                <w:noProof/>
              </w:rPr>
              <w:drawing>
                <wp:inline distT="0" distB="0" distL="0" distR="0" wp14:anchorId="2C389028" wp14:editId="10FF192A">
                  <wp:extent cx="1404000" cy="1404000"/>
                  <wp:effectExtent l="0" t="0" r="5715" b="5715"/>
                  <wp:docPr id="2107565756" name="Picture 29" descr="ਇੱਕ NDIS ਵਰਕਰ ਇੱਕ ਭਾਗੀਦਾਰ ਦੀ ਸਹਾਇਤਾ ਕਰ ਰਿਹਾ ਹੈ ਅਤੇ ਇੱਕ ਸੁਰੱਖਿਆ ਚਿੰਨ੍ਹ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ਇੱਕ NDIS ਵਰਕਰ ਇੱਕ ਭਾਗੀਦਾਰ ਦੀ ਸਹਾਇਤਾ ਕਰ ਰਿਹਾ ਹੈ ਅਤੇ ਇੱਕ ਸੁਰੱਖਿਆ ਚਿੰਨ੍ਹ ਦਿਖਾਈ ਦੇ ਰਿਹਾ ਹੈ।"/>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786" w:type="dxa"/>
            <w:vAlign w:val="center"/>
          </w:tcPr>
          <w:p w14:paraId="57B8B3DB" w14:textId="77777777" w:rsidR="00090510" w:rsidRPr="00312A24" w:rsidRDefault="00000000" w:rsidP="00BC3567">
            <w:pPr>
              <w:pStyle w:val="ListParagraph"/>
              <w:numPr>
                <w:ilvl w:val="0"/>
                <w:numId w:val="51"/>
              </w:numPr>
              <w:spacing w:before="120" w:after="120" w:line="276" w:lineRule="auto"/>
              <w:rPr>
                <w:rFonts w:ascii="Nirmala UI" w:hAnsi="Nirmala UI" w:cs="Nirmala UI"/>
              </w:rPr>
            </w:pPr>
            <w:r w:rsidRPr="00312A24">
              <w:rPr>
                <w:rFonts w:ascii="Nirmala UI" w:hAnsi="Nirmala UI" w:cs="Nirmala UI"/>
                <w:lang w:val="pa"/>
              </w:rPr>
              <w:t>ਸਾਰੇ ਸੱਭਿਆਚਾਰਾਂ ਲਈ ਸੁਰੱਖਿਅਤ ਹੈ</w:t>
            </w:r>
          </w:p>
        </w:tc>
      </w:tr>
      <w:tr w:rsidR="000A5015" w:rsidRPr="00312A24" w14:paraId="0244619E" w14:textId="77777777" w:rsidTr="00BC3567">
        <w:tc>
          <w:tcPr>
            <w:tcW w:w="2570" w:type="dxa"/>
            <w:vAlign w:val="center"/>
          </w:tcPr>
          <w:p w14:paraId="0C017311" w14:textId="77777777" w:rsidR="00090510" w:rsidRPr="00312A24" w:rsidRDefault="00000000" w:rsidP="001052E5">
            <w:pPr>
              <w:pStyle w:val="Image"/>
              <w:spacing w:before="0" w:after="0"/>
              <w:rPr>
                <w:rFonts w:ascii="Nirmala UI" w:hAnsi="Nirmala UI" w:cs="Nirmala UI"/>
              </w:rPr>
            </w:pPr>
            <w:r w:rsidRPr="00312A24">
              <w:rPr>
                <w:rFonts w:ascii="Nirmala UI" w:hAnsi="Nirmala UI" w:cs="Nirmala UI"/>
                <w:noProof/>
              </w:rPr>
              <w:drawing>
                <wp:inline distT="0" distB="0" distL="0" distR="0" wp14:anchorId="25751070" wp14:editId="17046AA9">
                  <wp:extent cx="1404000" cy="1404000"/>
                  <wp:effectExtent l="0" t="0" r="5715" b="5715"/>
                  <wp:docPr id="1433006026" name="Picture 30" descr="ਇੱਕ NDIS ਵਰਕਰ ਇੱਕ ਭਾਗੀਦਾਰ ਦੀ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ਇੱਕ NDIS ਵਰਕਰ ਇੱਕ ਭਾਗੀਦਾਰ ਦੀ ਸਹਾਇਤਾ ਕਰ ਰਿਹਾ ਹੈ।"/>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786" w:type="dxa"/>
            <w:vAlign w:val="center"/>
          </w:tcPr>
          <w:p w14:paraId="2EA81BEF" w14:textId="77777777" w:rsidR="00090510" w:rsidRPr="00312A24" w:rsidRDefault="00000000" w:rsidP="00BC3567">
            <w:pPr>
              <w:pStyle w:val="ListParagraph"/>
              <w:numPr>
                <w:ilvl w:val="0"/>
                <w:numId w:val="70"/>
              </w:numPr>
              <w:spacing w:before="120" w:after="120" w:line="276" w:lineRule="auto"/>
              <w:rPr>
                <w:rFonts w:ascii="Nirmala UI" w:hAnsi="Nirmala UI" w:cs="Nirmala UI"/>
              </w:rPr>
            </w:pPr>
            <w:r w:rsidRPr="00312A24">
              <w:rPr>
                <w:rFonts w:ascii="Nirmala UI" w:hAnsi="Nirmala UI" w:cs="Nirmala UI"/>
                <w:lang w:val="pa"/>
              </w:rPr>
              <w:t xml:space="preserve">ਉਨ੍ਹਾਂ ਲੋਕਾਂ ਦੀ ਮੱਦਦ ਕਰੇ ਜਿਨ੍ਹਾਂ ਨੇ </w:t>
            </w:r>
            <w:r w:rsidRPr="00312A24">
              <w:rPr>
                <w:rStyle w:val="Strong"/>
                <w:rFonts w:ascii="Nirmala UI" w:hAnsi="Nirmala UI" w:cs="Nirmala UI"/>
                <w:lang w:val="pa"/>
              </w:rPr>
              <w:t>ਸਦਮੇ ਦਾ</w:t>
            </w:r>
            <w:r w:rsidRPr="00312A24">
              <w:rPr>
                <w:rFonts w:ascii="Nirmala UI" w:hAnsi="Nirmala UI" w:cs="Nirmala UI"/>
                <w:lang w:val="pa"/>
              </w:rPr>
              <w:t xml:space="preserve"> ਅਨੁਭਵ ਕੀਤਾ ਹੈ।</w:t>
            </w:r>
          </w:p>
        </w:tc>
      </w:tr>
      <w:tr w:rsidR="000A5015" w:rsidRPr="00312A24" w14:paraId="11E246AC" w14:textId="77777777" w:rsidTr="00BC3567">
        <w:trPr>
          <w:trHeight w:val="995"/>
        </w:trPr>
        <w:tc>
          <w:tcPr>
            <w:tcW w:w="2570" w:type="dxa"/>
            <w:vAlign w:val="center"/>
          </w:tcPr>
          <w:p w14:paraId="146189F2" w14:textId="77777777" w:rsidR="00162E9D"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1F7CA44C" wp14:editId="0BB7B55B">
                  <wp:extent cx="1404000" cy="1404000"/>
                  <wp:effectExtent l="0" t="0" r="5715" b="5715"/>
                  <wp:docPr id="1281407868" name="Picture 31" descr="ਇੱਕ ਵਿਅਕਤੀ ਪਰੇਸ਼ਾਨ ਨਜ਼ਰ ਆ ਰਿਹਾ ਹੈ। ਉਹਨਾਂ ਦੇ ਉੱਪਰ ਇੱਕ ਸੋਚਣ ਦਾ ਬੁਲਬੁਲਾ ਹੈ ਜੋ ਉਹਨਾਂ ਨੂੰ ਰੋਂਦਾ ਦਿਖਾਉਂਦਾ ਹੈ ਅਤੇ ਉਹਨਾਂ ਦੇ ਅੱਗੇ ਇੱਕ ਸਮੱਸਿਆ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ਇੱਕ ਵਿਅਕਤੀ ਪਰੇਸ਼ਾਨ ਨਜ਼ਰ ਆ ਰਿਹਾ ਹੈ। ਉਹਨਾਂ ਦੇ ਉੱਪਰ ਇੱਕ ਸੋਚਣ ਦਾ ਬੁਲਬੁਲਾ ਹੈ ਜੋ ਉਹਨਾਂ ਨੂੰ ਰੋਂਦਾ ਦਿਖਾਉਂਦਾ ਹੈ ਅਤੇ ਉਹਨਾਂ ਦੇ ਅੱਗੇ ਇੱਕ ਸਮੱਸਿਆ ਦਾ ਚਿੰਨ੍ਹ ਹੈ।"/>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786" w:type="dxa"/>
            <w:vAlign w:val="center"/>
          </w:tcPr>
          <w:p w14:paraId="7CF5CE72" w14:textId="3B0AD4BE" w:rsidR="00162E9D" w:rsidRPr="00312A24" w:rsidRDefault="00000000" w:rsidP="00BC3567">
            <w:pPr>
              <w:spacing w:line="276" w:lineRule="auto"/>
              <w:rPr>
                <w:rFonts w:ascii="Nirmala UI" w:hAnsi="Nirmala UI" w:cs="Nirmala UI"/>
                <w:cs/>
                <w:lang w:bidi="pa-IN"/>
              </w:rPr>
            </w:pPr>
            <w:r w:rsidRPr="00312A24">
              <w:rPr>
                <w:rFonts w:ascii="Nirmala UI" w:hAnsi="Nirmala UI" w:cs="Nirmala UI"/>
                <w:lang w:val="pa"/>
              </w:rPr>
              <w:t>ਸਦਮਾ ਉਹ ਤਰੀਕਾ ਹੈ ਜੋ ਤੁਸੀਂ ਆਪਣੇ ਨਾਲ ਵਾਪਰੀ ਕਿਸੇ ਮਾੜੀ ਚੀਜ਼ ਬਾਰੇ ਮਹਿਸੂਸ ਕਰਦੇ ਹੋ।</w:t>
            </w:r>
          </w:p>
          <w:p w14:paraId="7CFDF1D5" w14:textId="77777777" w:rsidR="00162E9D" w:rsidRPr="00312A24" w:rsidRDefault="00000000" w:rsidP="00BC3567">
            <w:pPr>
              <w:spacing w:line="276" w:lineRule="auto"/>
              <w:rPr>
                <w:rFonts w:ascii="Nirmala UI" w:hAnsi="Nirmala UI" w:cs="Nirmala UI"/>
              </w:rPr>
            </w:pPr>
            <w:r w:rsidRPr="00312A24">
              <w:rPr>
                <w:rFonts w:ascii="Nirmala UI" w:hAnsi="Nirmala UI" w:cs="Nirmala UI"/>
                <w:lang w:val="pa" w:bidi="pa-IN"/>
              </w:rPr>
              <w:t>ਉਦਾਹਰਨ</w:t>
            </w:r>
            <w:r w:rsidRPr="00312A24">
              <w:rPr>
                <w:rFonts w:ascii="Nirmala UI" w:hAnsi="Nirmala UI" w:cs="Nirmala UI"/>
                <w:lang w:val="pa"/>
              </w:rPr>
              <w:t xml:space="preserve"> </w:t>
            </w:r>
            <w:r w:rsidRPr="00312A24">
              <w:rPr>
                <w:rFonts w:ascii="Nirmala UI" w:hAnsi="Nirmala UI" w:cs="Nirmala UI"/>
                <w:lang w:val="pa" w:bidi="pa-IN"/>
              </w:rPr>
              <w:t>ਲਈ</w:t>
            </w:r>
            <w:r w:rsidRPr="00312A24">
              <w:rPr>
                <w:rFonts w:ascii="Nirmala UI" w:hAnsi="Nirmala UI" w:cs="Nirmala UI"/>
                <w:lang w:val="pa"/>
              </w:rPr>
              <w:t xml:space="preserve">, </w:t>
            </w:r>
            <w:r w:rsidRPr="00312A24">
              <w:rPr>
                <w:rFonts w:ascii="Nirmala UI" w:hAnsi="Nirmala UI" w:cs="Nirmala UI"/>
                <w:lang w:val="pa" w:bidi="pa-IN"/>
              </w:rPr>
              <w:t>ਤੁਸੀਂ</w:t>
            </w:r>
            <w:r w:rsidRPr="00312A24">
              <w:rPr>
                <w:rFonts w:ascii="Nirmala UI" w:hAnsi="Nirmala UI" w:cs="Nirmala UI"/>
                <w:lang w:val="pa"/>
              </w:rPr>
              <w:t xml:space="preserve"> </w:t>
            </w:r>
            <w:r w:rsidRPr="00312A24">
              <w:rPr>
                <w:rFonts w:ascii="Nirmala UI" w:hAnsi="Nirmala UI" w:cs="Nirmala UI"/>
                <w:lang w:val="pa" w:bidi="pa-IN"/>
              </w:rPr>
              <w:t>ਡਰ</w:t>
            </w:r>
            <w:r w:rsidRPr="00312A24">
              <w:rPr>
                <w:rFonts w:ascii="Nirmala UI" w:hAnsi="Nirmala UI" w:cs="Nirmala UI"/>
                <w:lang w:val="pa"/>
              </w:rPr>
              <w:t xml:space="preserve"> </w:t>
            </w:r>
            <w:r w:rsidRPr="00312A24">
              <w:rPr>
                <w:rFonts w:ascii="Nirmala UI" w:hAnsi="Nirmala UI" w:cs="Nirmala UI"/>
                <w:lang w:val="pa" w:bidi="pa-IN"/>
              </w:rPr>
              <w:t>ਜਾਂ</w:t>
            </w:r>
            <w:r w:rsidRPr="00312A24">
              <w:rPr>
                <w:rFonts w:ascii="Nirmala UI" w:hAnsi="Nirmala UI" w:cs="Nirmala UI"/>
                <w:lang w:val="pa"/>
              </w:rPr>
              <w:t xml:space="preserve"> </w:t>
            </w:r>
            <w:r w:rsidRPr="00312A24">
              <w:rPr>
                <w:rFonts w:ascii="Nirmala UI" w:hAnsi="Nirmala UI" w:cs="Nirmala UI"/>
                <w:lang w:val="pa" w:bidi="pa-IN"/>
              </w:rPr>
              <w:t>ਤਣਾਅ</w:t>
            </w:r>
            <w:r w:rsidRPr="00312A24">
              <w:rPr>
                <w:rFonts w:ascii="Nirmala UI" w:hAnsi="Nirmala UI" w:cs="Nirmala UI"/>
                <w:lang w:val="pa"/>
              </w:rPr>
              <w:t xml:space="preserve"> </w:t>
            </w:r>
            <w:r w:rsidRPr="00312A24">
              <w:rPr>
                <w:rFonts w:ascii="Nirmala UI" w:hAnsi="Nirmala UI" w:cs="Nirmala UI"/>
                <w:lang w:val="pa" w:bidi="pa-IN"/>
              </w:rPr>
              <w:t>ਮਹਿਸੂਸ</w:t>
            </w:r>
            <w:r w:rsidRPr="00312A24">
              <w:rPr>
                <w:rFonts w:ascii="Nirmala UI" w:hAnsi="Nirmala UI" w:cs="Nirmala UI"/>
                <w:lang w:val="pa"/>
              </w:rPr>
              <w:t xml:space="preserve"> </w:t>
            </w:r>
            <w:r w:rsidRPr="00312A24">
              <w:rPr>
                <w:rFonts w:ascii="Nirmala UI" w:hAnsi="Nirmala UI" w:cs="Nirmala UI"/>
                <w:lang w:val="pa" w:bidi="pa-IN"/>
              </w:rPr>
              <w:t>ਕਰਦੇ</w:t>
            </w:r>
            <w:r w:rsidRPr="00312A24">
              <w:rPr>
                <w:rFonts w:ascii="Nirmala UI" w:hAnsi="Nirmala UI" w:cs="Nirmala UI"/>
                <w:lang w:val="pa"/>
              </w:rPr>
              <w:t xml:space="preserve"> </w:t>
            </w:r>
            <w:r w:rsidRPr="00312A24">
              <w:rPr>
                <w:rFonts w:ascii="Nirmala UI" w:hAnsi="Nirmala UI" w:cs="Nirmala UI"/>
                <w:lang w:val="pa" w:bidi="pa-IN"/>
              </w:rPr>
              <w:t>ਹੋ</w:t>
            </w:r>
            <w:r w:rsidRPr="00312A24">
              <w:rPr>
                <w:rFonts w:ascii="Nirmala UI" w:hAnsi="Nirmala UI" w:cs="Nirmala UI"/>
                <w:lang w:val="pa"/>
              </w:rPr>
              <w:t xml:space="preserve"> </w:t>
            </w:r>
            <w:r w:rsidRPr="00312A24">
              <w:rPr>
                <w:rFonts w:ascii="Nirmala UI" w:hAnsi="Nirmala UI" w:cs="Nirmala UI"/>
                <w:lang w:val="pa" w:bidi="pa-IN"/>
              </w:rPr>
              <w:t>ਸਕਦੇ</w:t>
            </w:r>
            <w:r w:rsidRPr="00312A24">
              <w:rPr>
                <w:rFonts w:ascii="Nirmala UI" w:hAnsi="Nirmala UI" w:cs="Nirmala UI"/>
                <w:lang w:val="pa"/>
              </w:rPr>
              <w:t xml:space="preserve"> </w:t>
            </w:r>
            <w:r w:rsidRPr="00312A24">
              <w:rPr>
                <w:rFonts w:ascii="Nirmala UI" w:hAnsi="Nirmala UI" w:cs="Nirmala UI"/>
                <w:lang w:val="pa" w:bidi="pa-IN"/>
              </w:rPr>
              <w:t>ਹੋ</w:t>
            </w:r>
            <w:r w:rsidRPr="00312A24">
              <w:rPr>
                <w:rFonts w:ascii="Nirmala UI" w:hAnsi="Nirmala UI" w:cs="Nirmala UI"/>
                <w:lang w:val="pa"/>
              </w:rPr>
              <w:t>।</w:t>
            </w:r>
          </w:p>
          <w:p w14:paraId="3533737D" w14:textId="77777777" w:rsidR="00162E9D" w:rsidRPr="00312A24" w:rsidRDefault="00000000" w:rsidP="00BC3567">
            <w:pPr>
              <w:spacing w:line="276" w:lineRule="auto"/>
              <w:rPr>
                <w:rFonts w:ascii="Nirmala UI" w:hAnsi="Nirmala UI" w:cs="Nirmala UI"/>
              </w:rPr>
            </w:pPr>
            <w:r w:rsidRPr="00312A24">
              <w:rPr>
                <w:rFonts w:ascii="Nirmala UI" w:hAnsi="Nirmala UI" w:cs="Nirmala UI"/>
                <w:lang w:val="pa"/>
              </w:rPr>
              <w:t>ਸਦਮਾ ਲੋਕਾਂ ਨੂੰ ਵੱਖ-ਵੱਖ ਤਰੀਕਿਆਂ ਨਾਲ ਪ੍ਰਭਾਵਿਤ ਕਰ ਸਕਦਾ ਹੈ।</w:t>
            </w:r>
          </w:p>
        </w:tc>
      </w:tr>
      <w:tr w:rsidR="000A5015" w:rsidRPr="00312A24" w14:paraId="5A90CE74" w14:textId="77777777" w:rsidTr="00BC3567">
        <w:tc>
          <w:tcPr>
            <w:tcW w:w="2570" w:type="dxa"/>
            <w:vAlign w:val="center"/>
          </w:tcPr>
          <w:p w14:paraId="30BDFA2B" w14:textId="77777777" w:rsidR="00162E9D" w:rsidRPr="00312A24" w:rsidRDefault="00162E9D" w:rsidP="00930399">
            <w:pPr>
              <w:pStyle w:val="Image"/>
              <w:spacing w:after="0"/>
              <w:rPr>
                <w:rFonts w:ascii="Nirmala UI" w:hAnsi="Nirmala UI" w:cs="Nirmala UI"/>
              </w:rPr>
            </w:pPr>
          </w:p>
        </w:tc>
        <w:tc>
          <w:tcPr>
            <w:tcW w:w="6786" w:type="dxa"/>
            <w:vAlign w:val="center"/>
          </w:tcPr>
          <w:p w14:paraId="03331A9E" w14:textId="77777777" w:rsidR="00162E9D" w:rsidRPr="00312A24" w:rsidRDefault="00000000" w:rsidP="00BC3567">
            <w:pPr>
              <w:spacing w:after="0" w:line="276" w:lineRule="auto"/>
              <w:rPr>
                <w:rFonts w:ascii="Nirmala UI" w:hAnsi="Nirmala UI" w:cs="Nirmala UI"/>
              </w:rPr>
            </w:pPr>
            <w:r w:rsidRPr="00312A24">
              <w:rPr>
                <w:rFonts w:ascii="Nirmala UI" w:hAnsi="Nirmala UI" w:cs="Nirmala UI"/>
                <w:lang w:val="pa"/>
              </w:rPr>
              <w:t>ਅਸੀਂ ਇਸ ਕਾਰਵਾਈ ਦੇ ਕਾਰਗਰ ਹੋਣ ਦੀ ਜਾਂਚ ਇਸ ਦੁਆਰਾ ਕਰਾਂਗੇ ਕਿ ਕਿੰਨੇ:</w:t>
            </w:r>
          </w:p>
        </w:tc>
      </w:tr>
      <w:tr w:rsidR="000A5015" w:rsidRPr="00312A24" w14:paraId="4F3C564F" w14:textId="77777777" w:rsidTr="00BC3567">
        <w:trPr>
          <w:trHeight w:val="2551"/>
        </w:trPr>
        <w:tc>
          <w:tcPr>
            <w:tcW w:w="2570" w:type="dxa"/>
            <w:vAlign w:val="center"/>
          </w:tcPr>
          <w:p w14:paraId="004D14AF" w14:textId="77777777" w:rsidR="00A00FF0" w:rsidRPr="00312A24" w:rsidRDefault="00000000" w:rsidP="00930399">
            <w:pPr>
              <w:pStyle w:val="Image"/>
              <w:spacing w:before="0" w:after="0"/>
              <w:rPr>
                <w:rFonts w:ascii="Nirmala UI" w:hAnsi="Nirmala UI" w:cs="Nirmala UI"/>
              </w:rPr>
            </w:pPr>
            <w:r w:rsidRPr="00312A24">
              <w:rPr>
                <w:rFonts w:ascii="Nirmala UI" w:hAnsi="Nirmala UI" w:cs="Nirmala UI"/>
                <w:noProof/>
              </w:rPr>
              <w:drawing>
                <wp:inline distT="0" distB="0" distL="0" distR="0" wp14:anchorId="21B50AF3" wp14:editId="3971CA2B">
                  <wp:extent cx="1494790" cy="1494790"/>
                  <wp:effectExtent l="0" t="0" r="0" b="0"/>
                  <wp:docPr id="857536596" name="Picture 32" descr="3 NDIS ਵਰਕਰ ਕਿਸੇ ਨੂੰ ਪੇਸ਼ਕਾਰੀ ਦਿੰਦੇ ਹੋਏ ਦੇਖਦੇ ਹੋਏ ਰਹੇ ਹਨ ਅਤੇ ਇੱਕ ਸਹੀ ਦਾ ਨਿਸ਼ਾਨ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NDIS ਵਰਕਰ ਕਿਸੇ ਨੂੰ ਪੇਸ਼ਕਾਰੀ ਦਿੰਦੇ ਹੋਏ ਦੇਖਦੇ ਹੋਏ ਰਹੇ ਹਨ ਅਤੇ ਇੱਕ ਸਹੀ ਦਾ ਨਿਸ਼ਾਨ ਦਿਖਾਈ ਦੇ ਰਿਹਾ ਹੈ।"/>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786" w:type="dxa"/>
            <w:vAlign w:val="center"/>
          </w:tcPr>
          <w:p w14:paraId="281F2E34" w14:textId="77777777" w:rsidR="00A00FF0" w:rsidRPr="00312A24" w:rsidRDefault="00000000" w:rsidP="00BC3567">
            <w:pPr>
              <w:pStyle w:val="ListParagraph"/>
              <w:numPr>
                <w:ilvl w:val="0"/>
                <w:numId w:val="52"/>
              </w:numPr>
              <w:spacing w:line="276" w:lineRule="auto"/>
              <w:rPr>
                <w:rFonts w:ascii="Nirmala UI" w:hAnsi="Nirmala UI" w:cs="Nirmala UI"/>
              </w:rPr>
            </w:pPr>
            <w:r w:rsidRPr="00312A24">
              <w:rPr>
                <w:rFonts w:ascii="Nirmala UI" w:hAnsi="Nirmala UI" w:cs="Nirmala UI"/>
                <w:lang w:val="pa"/>
              </w:rPr>
              <w:t>ਸਟਾਫ਼ ਅਤੇ ਭਾਈਵਾਲ ਇਸ ਸਿਖਲਾਈ ਨੂੰ ਪੂਰਾ ਕਰਦੇ ਹਨ</w:t>
            </w:r>
          </w:p>
        </w:tc>
      </w:tr>
      <w:tr w:rsidR="000A5015" w:rsidRPr="00312A24" w14:paraId="0797084D" w14:textId="77777777" w:rsidTr="00BC3567">
        <w:trPr>
          <w:trHeight w:val="2551"/>
        </w:trPr>
        <w:tc>
          <w:tcPr>
            <w:tcW w:w="2570" w:type="dxa"/>
            <w:vAlign w:val="center"/>
          </w:tcPr>
          <w:p w14:paraId="58C7FF9F" w14:textId="77777777" w:rsidR="00A00FF0" w:rsidRPr="00312A24" w:rsidRDefault="00000000" w:rsidP="00930399">
            <w:pPr>
              <w:pStyle w:val="Image"/>
              <w:spacing w:before="0" w:after="0"/>
              <w:rPr>
                <w:rFonts w:ascii="Nirmala UI" w:hAnsi="Nirmala UI" w:cs="Nirmala UI"/>
              </w:rPr>
            </w:pPr>
            <w:r w:rsidRPr="00312A24">
              <w:rPr>
                <w:rFonts w:ascii="Nirmala UI" w:hAnsi="Nirmala UI" w:cs="Nirmala UI"/>
                <w:noProof/>
              </w:rPr>
              <w:drawing>
                <wp:inline distT="0" distB="0" distL="0" distR="0" wp14:anchorId="5D65AECF" wp14:editId="20F01737">
                  <wp:extent cx="1494790" cy="1494790"/>
                  <wp:effectExtent l="0" t="0" r="0" b="0"/>
                  <wp:docPr id="2134738556" name="Picture 18" descr="ਇੱਕ NDIS ਵਰਕਰ ਇੱਕ ਭਾਗੀਦਾਰ ਦੀ ਸਹਾਇਤਾ ਕਰ ਰਿਹਾ ਹੈ, ਉਹਨਾਂ ਦੇ ਹੇਠਾਂ ਇੱਕ ਸਪੀਚ ਬੁਲਬੁਲੇ ਦੇ ਅੰਦਰ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ਇੱਕ NDIS ਵਰਕਰ ਇੱਕ ਭਾਗੀਦਾਰ ਦੀ ਸਹਾਇਤਾ ਕਰ ਰਿਹਾ ਹੈ, ਉਹਨਾਂ ਦੇ ਹੇਠਾਂ ਇੱਕ ਸਪੀਚ ਬੁਲਬੁਲੇ ਦੇ ਅੰਦਰ ਅੰਗੂਠਾ ਦਿਖਾਉਣ ਦਾ ਨਿਸ਼ਾਨ ਹੈ।"/>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786" w:type="dxa"/>
            <w:vAlign w:val="center"/>
          </w:tcPr>
          <w:p w14:paraId="0BA65852" w14:textId="564E7C0D" w:rsidR="00A00FF0" w:rsidRPr="00312A24" w:rsidRDefault="00312A24" w:rsidP="00BC3567">
            <w:pPr>
              <w:pStyle w:val="ListParagraph"/>
              <w:numPr>
                <w:ilvl w:val="0"/>
                <w:numId w:val="70"/>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ਭਾਗੀਦਾਰ ਸਾਡੇ ਸਟਾਫ਼ ਅਤੇ ਭਾਈਵਾਲਾਂ ਨਾਲ ਉਨ੍ਹਾਂ ਦਾ ਚੰਗਾ ਅਨੁਭਵ ਸਾਂਝਾ ਕਰਦੇ ਹਨ।</w:t>
            </w:r>
          </w:p>
        </w:tc>
      </w:tr>
    </w:tbl>
    <w:p w14:paraId="48262287" w14:textId="45FE256B" w:rsidR="005C7C7B" w:rsidRPr="00312A24" w:rsidRDefault="00000000" w:rsidP="00382E33">
      <w:pPr>
        <w:pStyle w:val="Heading3"/>
        <w:spacing w:before="72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76672" behindDoc="0" locked="0" layoutInCell="1" allowOverlap="1" wp14:anchorId="35B74E8E" wp14:editId="544D728E">
                <wp:simplePos x="0" y="0"/>
                <wp:positionH relativeFrom="margin">
                  <wp:posOffset>19050</wp:posOffset>
                </wp:positionH>
                <wp:positionV relativeFrom="paragraph">
                  <wp:posOffset>684222</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94A156" id="Group 1282799397" o:spid="_x0000_s1026" alt="&quot;&quot;" style="position:absolute;margin-left:1.5pt;margin-top:53.9pt;width:455.65pt;height:19pt;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10</w:t>
      </w:r>
    </w:p>
    <w:tbl>
      <w:tblPr>
        <w:tblW w:w="9146" w:type="dxa"/>
        <w:tblLayout w:type="fixed"/>
        <w:tblLook w:val="04A0" w:firstRow="1" w:lastRow="0" w:firstColumn="1" w:lastColumn="0" w:noHBand="0" w:noVBand="1"/>
      </w:tblPr>
      <w:tblGrid>
        <w:gridCol w:w="2570"/>
        <w:gridCol w:w="6576"/>
      </w:tblGrid>
      <w:tr w:rsidR="000A5015" w:rsidRPr="00312A24" w14:paraId="0DEF16F0" w14:textId="77777777" w:rsidTr="00812D10">
        <w:trPr>
          <w:trHeight w:val="3175"/>
        </w:trPr>
        <w:tc>
          <w:tcPr>
            <w:tcW w:w="2570" w:type="dxa"/>
            <w:vAlign w:val="center"/>
          </w:tcPr>
          <w:p w14:paraId="7A07637D" w14:textId="77777777" w:rsidR="005C7C7B" w:rsidRPr="00312A24" w:rsidRDefault="00000000" w:rsidP="00382E33">
            <w:pPr>
              <w:pStyle w:val="Image"/>
              <w:spacing w:before="480"/>
              <w:rPr>
                <w:rFonts w:ascii="Nirmala UI" w:hAnsi="Nirmala UI" w:cs="Nirmala UI"/>
              </w:rPr>
            </w:pPr>
            <w:r w:rsidRPr="00312A24">
              <w:rPr>
                <w:rFonts w:ascii="Nirmala UI" w:hAnsi="Nirmala UI" w:cs="Nirmala UI"/>
                <w:noProof/>
              </w:rPr>
              <w:drawing>
                <wp:inline distT="0" distB="0" distL="0" distR="0" wp14:anchorId="3A308AAD" wp14:editId="7344E78F">
                  <wp:extent cx="1483200" cy="1112400"/>
                  <wp:effectExtent l="0" t="0" r="3175" b="0"/>
                  <wp:docPr id="584103591" name="Picture 33" descr="ਕੋਈ ਲੋਕਾਂ ਦੇ ਭਰੇ ਕਮਰੇ ਨੂੰ ਪੇਸ਼ਕਾਰੀ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ਕੋਈ ਲੋਕਾਂ ਦੇ ਭਰੇ ਕਮਰੇ ਨੂੰ ਪੇਸ਼ਕਾਰੀ ਦੇ ਰਿਹਾ ਹੈ।"/>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880B96F" w14:textId="77777777" w:rsidR="001510A2" w:rsidRPr="00312A24" w:rsidRDefault="00000000" w:rsidP="005D5518">
            <w:pPr>
              <w:spacing w:before="480" w:line="276" w:lineRule="auto"/>
              <w:rPr>
                <w:rFonts w:ascii="Nirmala UI" w:hAnsi="Nirmala UI" w:cs="Nirmala UI"/>
              </w:rPr>
            </w:pPr>
            <w:r w:rsidRPr="00312A24">
              <w:rPr>
                <w:rFonts w:ascii="Nirmala UI" w:hAnsi="Nirmala UI" w:cs="Nirmala UI"/>
                <w:lang w:val="pa"/>
              </w:rPr>
              <w:t>ਅਸੀਂ ਆਪਣੇ ਸਟਾਫ਼ ਅਤੇ ਭਾਈਵਾਲਾਂ ਨੂੰ ਇਸ ਬਾਰੇ ਸਿਖਲਾਈ ਦੇਵਾਂਗੇ ਕਿ ਭਾਸ਼ਾ ਸਹਾਇਤਾ ਦੀ ਵਰਤੋਂ ਕਿਵੇਂ ਕਰਨੀ ਹੈ।</w:t>
            </w:r>
          </w:p>
          <w:p w14:paraId="4D569716" w14:textId="77777777" w:rsidR="005C7C7B" w:rsidRPr="00312A24" w:rsidRDefault="00000000" w:rsidP="005D5518">
            <w:pPr>
              <w:spacing w:line="276" w:lineRule="auto"/>
              <w:rPr>
                <w:rFonts w:ascii="Nirmala UI" w:hAnsi="Nirmala UI" w:cs="Nirmala UI"/>
              </w:rPr>
            </w:pPr>
            <w:r w:rsidRPr="00312A24">
              <w:rPr>
                <w:rFonts w:ascii="Nirmala UI" w:hAnsi="Nirmala UI" w:cs="Nirmala UI"/>
                <w:lang w:val="pa"/>
              </w:rPr>
              <w:t xml:space="preserve">ਇਸ ਵਿੱਚ </w:t>
            </w:r>
            <w:r w:rsidRPr="00312A24">
              <w:rPr>
                <w:rStyle w:val="Strong"/>
                <w:rFonts w:ascii="Nirmala UI" w:hAnsi="Nirmala UI" w:cs="Nirmala UI"/>
                <w:lang w:val="pa"/>
              </w:rPr>
              <w:t>ਦੁਭਾਸ਼ੀਏ</w:t>
            </w:r>
            <w:r w:rsidRPr="00312A24">
              <w:rPr>
                <w:rFonts w:ascii="Nirmala UI" w:hAnsi="Nirmala UI" w:cs="Nirmala UI"/>
                <w:lang w:val="pa"/>
              </w:rPr>
              <w:t xml:space="preserve"> ਸ਼ਾਮਲ ਹਨ। </w:t>
            </w:r>
          </w:p>
        </w:tc>
      </w:tr>
      <w:tr w:rsidR="000A5015" w:rsidRPr="00312A24" w14:paraId="38699A9D" w14:textId="77777777" w:rsidTr="00812D10">
        <w:trPr>
          <w:trHeight w:val="3175"/>
        </w:trPr>
        <w:tc>
          <w:tcPr>
            <w:tcW w:w="2570" w:type="dxa"/>
            <w:vAlign w:val="center"/>
          </w:tcPr>
          <w:p w14:paraId="284FB6E7" w14:textId="77777777" w:rsidR="005C7C7B"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35745B8D" wp14:editId="4BE8FAC7">
                  <wp:extent cx="1482725" cy="1482725"/>
                  <wp:effectExtent l="0" t="0" r="3175" b="3175"/>
                  <wp:docPr id="574560481" name="Picture 4" descr="ਇੱਕ ਦੁਭਾਸ਼ੀਏ 2 ਹੋਰ ਲੋਕਾਂ ਨਾਲ ਗੱਲਬਾਤ ਕਰ ਰਿਹਾ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ਇੱਕ ਦੁਭਾਸ਼ੀਏ 2 ਹੋਰ ਲੋਕਾਂ ਨਾਲ ਗੱਲਬਾਤ ਕਰ ਰਿਹਾ ਹੈ। ਉਹਨਾਂ ਦੇ ਉੱਪਰ ਇੱਕ ਸਪੀਚ ਬੁਲਬੁਲਾ ਹੈ ਜੋ ਅੰਗਰੇਜ਼ੀ ਤੋਂ ਇਲਾਵਾ ਕਿਸੇ ਹੋਰ ਭਾਸ਼ਾ ਨੂੰ ਦਰਸਾਉਂਦਾ ਹੈ।"/>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287ADC" w14:textId="77777777" w:rsidR="005E2F07" w:rsidRPr="00312A24" w:rsidRDefault="00000000" w:rsidP="005D5518">
            <w:pPr>
              <w:spacing w:line="276" w:lineRule="auto"/>
              <w:rPr>
                <w:rFonts w:ascii="Nirmala UI" w:hAnsi="Nirmala UI" w:cs="Nirmala UI"/>
              </w:rPr>
            </w:pPr>
            <w:r w:rsidRPr="00312A24">
              <w:rPr>
                <w:rFonts w:ascii="Nirmala UI" w:hAnsi="Nirmala UI" w:cs="Nirmala UI"/>
                <w:lang w:val="pa"/>
              </w:rPr>
              <w:t>ਇੱਕ ਦੁਭਾਸ਼ੀਆ ਉਹ ਹੁੰਦਾ ਹੈ, ਜੋ:</w:t>
            </w:r>
          </w:p>
          <w:p w14:paraId="4CFE1393" w14:textId="77777777" w:rsidR="005E2F07" w:rsidRPr="00312A24" w:rsidRDefault="00000000" w:rsidP="005D5518">
            <w:pPr>
              <w:pStyle w:val="ListParagraph"/>
              <w:numPr>
                <w:ilvl w:val="0"/>
                <w:numId w:val="53"/>
              </w:numPr>
              <w:spacing w:line="276" w:lineRule="auto"/>
              <w:rPr>
                <w:rFonts w:ascii="Nirmala UI" w:hAnsi="Nirmala UI" w:cs="Nirmala UI"/>
              </w:rPr>
            </w:pPr>
            <w:r w:rsidRPr="00312A24">
              <w:rPr>
                <w:rFonts w:ascii="Nirmala UI" w:hAnsi="Nirmala UI" w:cs="Nirmala UI"/>
                <w:lang w:val="pa"/>
              </w:rPr>
              <w:t>ਤੁਹਾਡੀ ਭਾਸ਼ਾ ਦੀ ਵਰਤੋਂ ਕਰਦਾ ਹੈ</w:t>
            </w:r>
          </w:p>
          <w:p w14:paraId="4A41DD72" w14:textId="77777777" w:rsidR="005E2F07" w:rsidRPr="00312A24" w:rsidRDefault="00000000" w:rsidP="005D5518">
            <w:pPr>
              <w:pStyle w:val="ListParagraph"/>
              <w:numPr>
                <w:ilvl w:val="0"/>
                <w:numId w:val="53"/>
              </w:numPr>
              <w:spacing w:line="276" w:lineRule="auto"/>
              <w:rPr>
                <w:rFonts w:ascii="Nirmala UI" w:hAnsi="Nirmala UI" w:cs="Nirmala UI"/>
              </w:rPr>
            </w:pPr>
            <w:r w:rsidRPr="00312A24">
              <w:rPr>
                <w:rFonts w:ascii="Nirmala UI" w:hAnsi="Nirmala UI" w:cs="Nirmala UI"/>
                <w:lang w:val="pa"/>
              </w:rPr>
              <w:t>ਦੂਜਿਆਂ ਨਾਲ ਗੱਲਬਾਤ ਕਰਨ ਵਿੱਚ ਤੁਹਾਡੀ ਮੱਦਦ ਕਰਦਾ ਹੈ</w:t>
            </w:r>
          </w:p>
          <w:p w14:paraId="5BD93F98" w14:textId="77777777" w:rsidR="005C7C7B" w:rsidRPr="00312A24" w:rsidRDefault="00000000" w:rsidP="005D5518">
            <w:pPr>
              <w:pStyle w:val="ListParagraph"/>
              <w:numPr>
                <w:ilvl w:val="0"/>
                <w:numId w:val="53"/>
              </w:numPr>
              <w:spacing w:line="276" w:lineRule="auto"/>
              <w:rPr>
                <w:rFonts w:ascii="Nirmala UI" w:hAnsi="Nirmala UI" w:cs="Nirmala UI"/>
              </w:rPr>
            </w:pPr>
            <w:r w:rsidRPr="00312A24">
              <w:rPr>
                <w:rFonts w:ascii="Nirmala UI" w:hAnsi="Nirmala UI" w:cs="Nirmala UI"/>
                <w:lang w:val="pa"/>
              </w:rPr>
              <w:t>ਇਹ ਸਮਝਣ ਵਿੱਚ ਤੁਹਾਡੀ ਮੱਦਦ ਕਰਦਾ ਹੈ ਕਿ ਕੋਈ ਕੀ ਕਹਿ ਰਿਹਾ ਹੈ।</w:t>
            </w:r>
          </w:p>
        </w:tc>
      </w:tr>
    </w:tbl>
    <w:p w14:paraId="465D3E32" w14:textId="77777777" w:rsidR="00812D10" w:rsidRPr="00312A24" w:rsidRDefault="00000000">
      <w:pPr>
        <w:rPr>
          <w:rFonts w:ascii="Nirmala UI" w:hAnsi="Nirmala UI" w:cs="Nirmala UI"/>
        </w:rPr>
      </w:pPr>
      <w:r w:rsidRPr="00312A24">
        <w:rPr>
          <w:rFonts w:ascii="Nirmala UI" w:hAnsi="Nirmala UI" w:cs="Nirmala UI"/>
        </w:rPr>
        <w:br w:type="page"/>
      </w:r>
    </w:p>
    <w:tbl>
      <w:tblPr>
        <w:tblW w:w="9203" w:type="dxa"/>
        <w:tblLayout w:type="fixed"/>
        <w:tblLook w:val="04A0" w:firstRow="1" w:lastRow="0" w:firstColumn="1" w:lastColumn="0" w:noHBand="0" w:noVBand="1"/>
      </w:tblPr>
      <w:tblGrid>
        <w:gridCol w:w="2570"/>
        <w:gridCol w:w="6361"/>
        <w:gridCol w:w="272"/>
      </w:tblGrid>
      <w:tr w:rsidR="000A5015" w:rsidRPr="00312A24" w14:paraId="5F186203" w14:textId="77777777" w:rsidTr="001715D6">
        <w:trPr>
          <w:gridAfter w:val="1"/>
          <w:wAfter w:w="272" w:type="dxa"/>
        </w:trPr>
        <w:tc>
          <w:tcPr>
            <w:tcW w:w="2570" w:type="dxa"/>
            <w:vAlign w:val="center"/>
          </w:tcPr>
          <w:p w14:paraId="0227D0BF" w14:textId="77777777" w:rsidR="001510A2" w:rsidRPr="00312A24" w:rsidRDefault="001510A2" w:rsidP="00382E33">
            <w:pPr>
              <w:pStyle w:val="Image"/>
              <w:spacing w:after="0"/>
              <w:rPr>
                <w:rFonts w:ascii="Nirmala UI" w:hAnsi="Nirmala UI" w:cs="Nirmala UI"/>
              </w:rPr>
            </w:pPr>
          </w:p>
        </w:tc>
        <w:tc>
          <w:tcPr>
            <w:tcW w:w="6361" w:type="dxa"/>
            <w:vAlign w:val="center"/>
          </w:tcPr>
          <w:p w14:paraId="4C7FD4ED" w14:textId="77777777" w:rsidR="001510A2" w:rsidRPr="00312A24" w:rsidRDefault="00000000" w:rsidP="00382E33">
            <w:pPr>
              <w:spacing w:after="0"/>
              <w:rPr>
                <w:rFonts w:ascii="Nirmala UI" w:hAnsi="Nirmala UI" w:cs="Nirmala UI"/>
              </w:rPr>
            </w:pPr>
            <w:r w:rsidRPr="00312A24">
              <w:rPr>
                <w:rFonts w:ascii="Nirmala UI" w:hAnsi="Nirmala UI" w:cs="Nirmala UI"/>
                <w:lang w:val="pa"/>
              </w:rPr>
              <w:t>ਇਹ ਯਕੀਨੀ ਬਣਾਵੇਗਾ ਕਿ ਸਾਡੇ ਸਟਾਫ਼ ਅਤੇ ਭਾਈਵਾਲਾਂ ਨੂੰ ਪਤਾ ਹੈ ਕਿ:</w:t>
            </w:r>
          </w:p>
        </w:tc>
      </w:tr>
      <w:tr w:rsidR="000A5015" w:rsidRPr="00312A24" w14:paraId="78B7F1EC" w14:textId="77777777" w:rsidTr="001715D6">
        <w:tc>
          <w:tcPr>
            <w:tcW w:w="2570" w:type="dxa"/>
            <w:vAlign w:val="center"/>
          </w:tcPr>
          <w:p w14:paraId="4574FCBC" w14:textId="77777777" w:rsidR="00791380" w:rsidRPr="00312A24" w:rsidRDefault="00000000" w:rsidP="005342C4">
            <w:pPr>
              <w:pStyle w:val="Image"/>
              <w:rPr>
                <w:rFonts w:ascii="Nirmala UI" w:hAnsi="Nirmala UI" w:cs="Nirmala UI"/>
                <w:noProof/>
              </w:rPr>
            </w:pPr>
            <w:r w:rsidRPr="00312A24">
              <w:rPr>
                <w:rFonts w:ascii="Nirmala UI" w:hAnsi="Nirmala UI" w:cs="Nirmala UI"/>
                <w:noProof/>
              </w:rPr>
              <w:drawing>
                <wp:inline distT="0" distB="0" distL="0" distR="0" wp14:anchorId="43E973DE" wp14:editId="6E0EE1BD">
                  <wp:extent cx="1494790" cy="1494790"/>
                  <wp:effectExtent l="0" t="0" r="0" b="0"/>
                  <wp:docPr id="1273279781" name="Picture 1273279781" descr="2 ਲੋਕ ਇਕੱਠੇ ਇੱਕ ਦਸਤਾਵੇਜ਼ 'ਤੇ ਦੇਖ ਰਹੇ ਹਨ। ਉਹਨਾਂ ਦੇ ਉੱਪਰ ਸਪੀਚ ਬੁਲਬਲਿਆਂ ਦਾ ਇੱਕ ਗਰੁੱਪ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2 ਲੋਕ ਇਕੱਠੇ ਇੱਕ ਦਸਤਾਵੇਜ਼ 'ਤੇ ਦੇਖ ਰਹੇ ਹਨ। ਉਹਨਾਂ ਦੇ ਉੱਪਰ ਸਪੀਚ ਬੁਲਬਲਿਆਂ ਦਾ ਇੱਕ ਗਰੁੱਪ ਬਣਿਆ ਹੋਇਆ ਹੈ।"/>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34108480" w14:textId="77777777" w:rsidR="00791380" w:rsidRPr="00312A24" w:rsidRDefault="00000000" w:rsidP="005342C4">
            <w:pPr>
              <w:pStyle w:val="ListParagraph"/>
              <w:numPr>
                <w:ilvl w:val="0"/>
                <w:numId w:val="54"/>
              </w:numPr>
              <w:rPr>
                <w:rFonts w:ascii="Nirmala UI" w:hAnsi="Nirmala UI" w:cs="Nirmala UI"/>
              </w:rPr>
            </w:pPr>
            <w:r w:rsidRPr="00312A24">
              <w:rPr>
                <w:rFonts w:ascii="Nirmala UI" w:hAnsi="Nirmala UI" w:cs="Nirmala UI"/>
                <w:lang w:val="pa"/>
              </w:rPr>
              <w:t>ਭਾਸ਼ਾ ਸਹਾਇਤਾ ਨੂੰ ਕਿਵੇਂ ਲੱਭਣਾ ਅਤੇ ਵਰਤਣਾ ਹੈ</w:t>
            </w:r>
          </w:p>
        </w:tc>
      </w:tr>
      <w:tr w:rsidR="000A5015" w:rsidRPr="00312A24" w14:paraId="343174FD" w14:textId="77777777" w:rsidTr="001715D6">
        <w:tc>
          <w:tcPr>
            <w:tcW w:w="2570" w:type="dxa"/>
            <w:vAlign w:val="center"/>
          </w:tcPr>
          <w:p w14:paraId="43C8D941" w14:textId="77777777" w:rsidR="00791380" w:rsidRPr="00312A24" w:rsidRDefault="00000000" w:rsidP="005342C4">
            <w:pPr>
              <w:pStyle w:val="Image"/>
              <w:rPr>
                <w:rFonts w:ascii="Nirmala UI" w:hAnsi="Nirmala UI" w:cs="Nirmala UI"/>
                <w:noProof/>
              </w:rPr>
            </w:pPr>
            <w:r w:rsidRPr="00312A24">
              <w:rPr>
                <w:rFonts w:ascii="Nirmala UI" w:hAnsi="Nirmala UI" w:cs="Nirmala UI"/>
                <w:noProof/>
              </w:rPr>
              <w:drawing>
                <wp:inline distT="0" distB="0" distL="0" distR="0" wp14:anchorId="4BF7048C" wp14:editId="5E76567C">
                  <wp:extent cx="1483200" cy="1112400"/>
                  <wp:effectExtent l="0" t="0" r="3175" b="0"/>
                  <wp:docPr id="159055751" name="Picture 20" descr="ਇੱਕ ਵਿਅਕਤੀ ਦੁਭਾਸ਼ੀਏ ਨਾਲ ਗੱਲ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ਇੱਕ ਵਿਅਕਤੀ ਦੁਭਾਸ਼ੀਏ ਨਾਲ ਗੱਲ ਕਰ ਰਿਹਾ ਹੈ।"/>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gridSpan w:val="2"/>
            <w:vAlign w:val="center"/>
          </w:tcPr>
          <w:p w14:paraId="0B436975" w14:textId="77777777" w:rsidR="00791380" w:rsidRPr="00312A24" w:rsidRDefault="00000000" w:rsidP="00791380">
            <w:pPr>
              <w:pStyle w:val="ListParagraph"/>
              <w:numPr>
                <w:ilvl w:val="0"/>
                <w:numId w:val="54"/>
              </w:numPr>
              <w:rPr>
                <w:rFonts w:ascii="Nirmala UI" w:hAnsi="Nirmala UI" w:cs="Nirmala UI"/>
              </w:rPr>
            </w:pPr>
            <w:r w:rsidRPr="00312A24">
              <w:rPr>
                <w:rFonts w:ascii="Nirmala UI" w:hAnsi="Nirmala UI" w:cs="Nirmala UI"/>
                <w:lang w:val="pa"/>
              </w:rPr>
              <w:t>ਦੁਭਾਸ਼ੀਆਂ ਨਾਲ ਬਿਹਤਰ ਗੱਲਬਾਤ ਕਿਵੇਂ ਕਰਨੀ ਹੈ।</w:t>
            </w:r>
          </w:p>
        </w:tc>
      </w:tr>
      <w:tr w:rsidR="000A5015" w:rsidRPr="00312A24" w14:paraId="1260DEA5" w14:textId="77777777" w:rsidTr="001715D6">
        <w:tc>
          <w:tcPr>
            <w:tcW w:w="2570" w:type="dxa"/>
            <w:vAlign w:val="center"/>
          </w:tcPr>
          <w:p w14:paraId="6861CC53" w14:textId="77777777" w:rsidR="001510A2" w:rsidRPr="00312A24" w:rsidRDefault="001510A2" w:rsidP="00382E33">
            <w:pPr>
              <w:pStyle w:val="Image"/>
              <w:spacing w:before="840" w:after="0"/>
              <w:rPr>
                <w:rFonts w:ascii="Nirmala UI" w:hAnsi="Nirmala UI" w:cs="Nirmala UI"/>
              </w:rPr>
            </w:pPr>
          </w:p>
        </w:tc>
        <w:tc>
          <w:tcPr>
            <w:tcW w:w="6633" w:type="dxa"/>
            <w:gridSpan w:val="2"/>
            <w:vAlign w:val="center"/>
          </w:tcPr>
          <w:p w14:paraId="0AE871C2" w14:textId="77777777" w:rsidR="001510A2" w:rsidRPr="00312A24" w:rsidRDefault="00000000" w:rsidP="00382E33">
            <w:pPr>
              <w:spacing w:before="840" w:after="0"/>
              <w:rPr>
                <w:rFonts w:ascii="Nirmala UI" w:hAnsi="Nirmala UI" w:cs="Nirmala UI"/>
              </w:rPr>
            </w:pPr>
            <w:r w:rsidRPr="00312A24">
              <w:rPr>
                <w:rFonts w:ascii="Nirmala UI" w:hAnsi="Nirmala UI" w:cs="Nirmala UI"/>
                <w:lang w:val="pa"/>
              </w:rPr>
              <w:t>ਅਸੀਂ ਇਹਨਾਂ 'ਤੇ ਨਜ਼ਰ ਰੱਖ ਕੇ ਜਾਂਚ ਕਰਾਂਗੇ ਕਿ ਕੀ ਇਹ ਕਾਰਵਾਈ ਕੰਮ ਕਰ ਰਹੀ ਹੈ ਜਾਂ ਨਹੀਂ ਕਿ ਕਿੰਨੇ:</w:t>
            </w:r>
          </w:p>
        </w:tc>
      </w:tr>
      <w:tr w:rsidR="000A5015" w:rsidRPr="00312A24" w14:paraId="287CDA00" w14:textId="77777777" w:rsidTr="001715D6">
        <w:tc>
          <w:tcPr>
            <w:tcW w:w="2570" w:type="dxa"/>
            <w:vAlign w:val="center"/>
          </w:tcPr>
          <w:p w14:paraId="294A1824" w14:textId="77777777" w:rsidR="00A00FF0" w:rsidRPr="00312A24" w:rsidRDefault="00000000" w:rsidP="00382E33">
            <w:pPr>
              <w:pStyle w:val="Image"/>
              <w:rPr>
                <w:rFonts w:ascii="Nirmala UI" w:hAnsi="Nirmala UI" w:cs="Nirmala UI"/>
              </w:rPr>
            </w:pPr>
            <w:r w:rsidRPr="00312A24">
              <w:rPr>
                <w:rFonts w:ascii="Nirmala UI" w:hAnsi="Nirmala UI" w:cs="Nirmala UI"/>
                <w:noProof/>
              </w:rPr>
              <w:drawing>
                <wp:inline distT="0" distB="0" distL="0" distR="0" wp14:anchorId="7CE0B4E6" wp14:editId="5388E44C">
                  <wp:extent cx="1494790" cy="1494790"/>
                  <wp:effectExtent l="0" t="0" r="0" b="0"/>
                  <wp:docPr id="622357037" name="Picture 34" descr="3 NDIS ਵਰਕਰ ਕਿਸੇ ਨੂੰ ਪੇਸ਼ਕਾਰੀ ਦਿੰਦੇ ਹੋਏ ਦੇਖਦੇ ਹੋਏ ਰਹੇ ਹਨ ਅਤੇ ਇੱਕ ਸਹੀ ਦਾ ਨਿਸ਼ਾਨ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NDIS ਵਰਕਰ ਕਿਸੇ ਨੂੰ ਪੇਸ਼ਕਾਰੀ ਦਿੰਦੇ ਹੋਏ ਦੇਖਦੇ ਹੋਏ ਰਹੇ ਹਨ ਅਤੇ ਇੱਕ ਸਹੀ ਦਾ ਨਿਸ਼ਾਨ ਦਿਖਾਈ ਦੇ ਰਿਹਾ ਹੈ।"/>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1A8CD966" w14:textId="77777777" w:rsidR="00A00FF0" w:rsidRPr="00312A24" w:rsidRDefault="00000000" w:rsidP="00382E33">
            <w:pPr>
              <w:pStyle w:val="ListParagraph"/>
              <w:numPr>
                <w:ilvl w:val="0"/>
                <w:numId w:val="55"/>
              </w:numPr>
              <w:rPr>
                <w:rFonts w:ascii="Nirmala UI" w:hAnsi="Nirmala UI" w:cs="Nirmala UI"/>
              </w:rPr>
            </w:pPr>
            <w:r w:rsidRPr="00312A24">
              <w:rPr>
                <w:rFonts w:ascii="Nirmala UI" w:hAnsi="Nirmala UI" w:cs="Nirmala UI"/>
                <w:lang w:val="pa"/>
              </w:rPr>
              <w:t>ਸਟਾਫ਼ ਅਤੇ ਭਾਈਵਾਲ ਇਸ ਸਿਖਲਾਈ ਨੂੰ ਪੂਰਾ ਕਰਦੇ ਹਨ</w:t>
            </w:r>
          </w:p>
        </w:tc>
      </w:tr>
      <w:tr w:rsidR="000A5015" w:rsidRPr="00312A24" w14:paraId="2C16FA2C" w14:textId="77777777" w:rsidTr="001715D6">
        <w:tc>
          <w:tcPr>
            <w:tcW w:w="2570" w:type="dxa"/>
            <w:vAlign w:val="center"/>
          </w:tcPr>
          <w:p w14:paraId="58C3F177" w14:textId="77777777" w:rsidR="00A00FF0" w:rsidRPr="00312A24" w:rsidRDefault="00000000" w:rsidP="00382E33">
            <w:pPr>
              <w:pStyle w:val="Image"/>
              <w:spacing w:before="0"/>
              <w:rPr>
                <w:rFonts w:ascii="Nirmala UI" w:hAnsi="Nirmala UI" w:cs="Nirmala UI"/>
              </w:rPr>
            </w:pPr>
            <w:r w:rsidRPr="00312A24">
              <w:rPr>
                <w:rFonts w:ascii="Nirmala UI" w:hAnsi="Nirmala UI" w:cs="Nirmala UI"/>
                <w:noProof/>
              </w:rPr>
              <w:drawing>
                <wp:inline distT="0" distB="0" distL="0" distR="0" wp14:anchorId="45AB247B" wp14:editId="51A3599A">
                  <wp:extent cx="1494790" cy="1494790"/>
                  <wp:effectExtent l="0" t="0" r="0" b="0"/>
                  <wp:docPr id="1363517323" name="Picture 21" descr="2 ਲੋਕ ਦੁਭਾਸ਼ੀਏ ਨਾਲ ਗੱਲਬਾਤ ਕਰ ਰਹੇ ਹਨ।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2 ਲੋਕ ਦੁਭਾਸ਼ੀਏ ਨਾਲ ਗੱਲਬਾਤ ਕਰ ਰਹੇ ਹਨ। ਉਹਨਾਂ ਦੇ ਉੱਪਰ ਇੱਕ ਸਪੀਚ ਬੁਲਬੁਲਾ ਹੈ ਜੋ ਅੰਗਰੇਜ਼ੀ ਤੋਂ ਇਲਾਵਾ ਕਿਸੇ ਹੋਰ ਭਾਸ਼ਾ ਨੂੰ ਦਰਸਾਉਂਦਾ ਹੈ।"/>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gridSpan w:val="2"/>
            <w:vAlign w:val="center"/>
          </w:tcPr>
          <w:p w14:paraId="7013364C" w14:textId="49CB5D9A" w:rsidR="00A00FF0" w:rsidRPr="00312A24" w:rsidRDefault="00312A24" w:rsidP="00382E33">
            <w:pPr>
              <w:pStyle w:val="ListParagraph"/>
              <w:numPr>
                <w:ilvl w:val="0"/>
                <w:numId w:val="70"/>
              </w:numPr>
              <w:spacing w:before="0"/>
              <w:rPr>
                <w:rFonts w:ascii="Nirmala UI" w:hAnsi="Nirmala UI" w:cs="Nirmala UI"/>
              </w:rPr>
            </w:pPr>
            <w:r w:rsidRPr="00312A24">
              <w:rPr>
                <w:rFonts w:cs="FS Me Pro"/>
                <w:lang w:val="pa"/>
              </w:rPr>
              <w:t>CALD</w:t>
            </w:r>
            <w:r w:rsidRPr="00312A24">
              <w:rPr>
                <w:rFonts w:ascii="Nirmala UI" w:hAnsi="Nirmala UI" w:cs="Nirmala UI"/>
                <w:lang w:val="pa"/>
              </w:rPr>
              <w:t xml:space="preserve"> ਭਾਗੀਦਾਰ ਦੁਭਾਸ਼ੀਏ ਸੇਵਾਵਾਂ ਦੀ ਵਰਤੋਂ ਕਰਦੇ ਹਨ।</w:t>
            </w:r>
          </w:p>
        </w:tc>
      </w:tr>
    </w:tbl>
    <w:p w14:paraId="08882781" w14:textId="77777777" w:rsidR="007916A8"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6A603835" w14:textId="4AEDA902" w:rsidR="002535DE" w:rsidRPr="00312A24" w:rsidRDefault="00000000" w:rsidP="003F6521">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78720" behindDoc="0" locked="0" layoutInCell="1" allowOverlap="1" wp14:anchorId="02B13766" wp14:editId="63A6FE59">
                <wp:simplePos x="0" y="0"/>
                <wp:positionH relativeFrom="margin">
                  <wp:posOffset>19050</wp:posOffset>
                </wp:positionH>
                <wp:positionV relativeFrom="paragraph">
                  <wp:posOffset>228779</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A480C89" id="Group 122880252" o:spid="_x0000_s1026" alt="&quot;&quot;" style="position:absolute;margin-left:1.5pt;margin-top:18pt;width:455.65pt;height:19pt;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11</w:t>
      </w:r>
    </w:p>
    <w:tbl>
      <w:tblPr>
        <w:tblW w:w="9088" w:type="dxa"/>
        <w:tblLayout w:type="fixed"/>
        <w:tblLook w:val="04A0" w:firstRow="1" w:lastRow="0" w:firstColumn="1" w:lastColumn="0" w:noHBand="0" w:noVBand="1"/>
      </w:tblPr>
      <w:tblGrid>
        <w:gridCol w:w="2512"/>
        <w:gridCol w:w="6576"/>
      </w:tblGrid>
      <w:tr w:rsidR="000A5015" w:rsidRPr="00312A24" w14:paraId="4D3F917B" w14:textId="77777777" w:rsidTr="00C55355">
        <w:tc>
          <w:tcPr>
            <w:tcW w:w="2512" w:type="dxa"/>
            <w:vAlign w:val="center"/>
          </w:tcPr>
          <w:p w14:paraId="085939E0" w14:textId="77777777" w:rsidR="00C55355" w:rsidRPr="00312A24" w:rsidRDefault="00C55355" w:rsidP="00382E33">
            <w:pPr>
              <w:pStyle w:val="Image"/>
              <w:spacing w:before="480" w:after="0"/>
              <w:rPr>
                <w:rFonts w:ascii="Nirmala UI" w:hAnsi="Nirmala UI" w:cs="Nirmala UI"/>
              </w:rPr>
            </w:pPr>
          </w:p>
        </w:tc>
        <w:tc>
          <w:tcPr>
            <w:tcW w:w="6576" w:type="dxa"/>
            <w:vAlign w:val="center"/>
          </w:tcPr>
          <w:p w14:paraId="620DFA13" w14:textId="63D8686F" w:rsidR="00C55355" w:rsidRPr="00312A24" w:rsidRDefault="00000000" w:rsidP="00382E33">
            <w:pPr>
              <w:spacing w:before="480" w:after="0"/>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NDIA</w:t>
            </w:r>
            <w:r w:rsidRPr="00312A24">
              <w:rPr>
                <w:rFonts w:ascii="Nirmala UI" w:hAnsi="Nirmala UI" w:cs="Nirmala UI"/>
                <w:lang w:val="pa"/>
              </w:rPr>
              <w:t xml:space="preserve"> ਨੂੰ ਕੰਮ ਕਰਨ ਲਈ ਇੱਕ ਅਜਿਹੀ ਜਗ੍ਹਾ ਬਣਾਉਣ ਲਈ ਇੱਕ ਯੋਜਨਾ ਬਣਾਵਾਂਗੇ ਜੋ:</w:t>
            </w:r>
          </w:p>
        </w:tc>
      </w:tr>
      <w:tr w:rsidR="000A5015" w:rsidRPr="00312A24" w14:paraId="796685C7" w14:textId="77777777" w:rsidTr="00C55355">
        <w:tc>
          <w:tcPr>
            <w:tcW w:w="2512" w:type="dxa"/>
            <w:vAlign w:val="center"/>
          </w:tcPr>
          <w:p w14:paraId="1ABCE8B6" w14:textId="77777777" w:rsidR="00F40DE8" w:rsidRPr="00312A24" w:rsidRDefault="00000000" w:rsidP="007916A8">
            <w:pPr>
              <w:pStyle w:val="Image"/>
              <w:spacing w:before="120" w:after="120"/>
              <w:rPr>
                <w:rFonts w:ascii="Nirmala UI" w:hAnsi="Nirmala UI" w:cs="Nirmala UI"/>
              </w:rPr>
            </w:pPr>
            <w:r w:rsidRPr="00312A24">
              <w:rPr>
                <w:rFonts w:ascii="Nirmala UI" w:hAnsi="Nirmala UI" w:cs="Nirmala UI"/>
                <w:noProof/>
              </w:rPr>
              <w:drawing>
                <wp:inline distT="0" distB="0" distL="0" distR="0" wp14:anchorId="18788251" wp14:editId="622C09B5">
                  <wp:extent cx="1457960" cy="1457960"/>
                  <wp:effectExtent l="0" t="0" r="8890" b="8890"/>
                  <wp:docPr id="771269802" name="Picture 35" descr="ਇੱਕ ਵਿਅਕਤੀ ਨੇ ਆਪਣਾ ਹੱਥ ਖੜ੍ਹਾ ਕੀਤਾ ਹੋਇਆ ਹੈ ਅਤੇ ਉਹਨਾਂ ਦੇ ਅੱਗੇ ਇੱਕ ਸੁਰੱਖਿਆ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ਇੱਕ ਵਿਅਕਤੀ ਨੇ ਆਪਣਾ ਹੱਥ ਖੜ੍ਹਾ ਕੀਤਾ ਹੋਇਆ ਹੈ ਅਤੇ ਉਹਨਾਂ ਦੇ ਅੱਗੇ ਇੱਕ ਸੁਰੱਖਿਆ ਚਿੰਨ੍ਹ ਹੈ।"/>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5C385D77" w14:textId="77777777" w:rsidR="00F40DE8" w:rsidRPr="00312A24" w:rsidRDefault="00000000" w:rsidP="007916A8">
            <w:pPr>
              <w:pStyle w:val="ListParagraph"/>
              <w:numPr>
                <w:ilvl w:val="0"/>
                <w:numId w:val="59"/>
              </w:numPr>
              <w:spacing w:before="120" w:after="120"/>
              <w:rPr>
                <w:rFonts w:ascii="Nirmala UI" w:hAnsi="Nirmala UI" w:cs="Nirmala UI"/>
              </w:rPr>
            </w:pPr>
            <w:r w:rsidRPr="00312A24">
              <w:rPr>
                <w:rFonts w:ascii="Nirmala UI" w:hAnsi="Nirmala UI" w:cs="Nirmala UI"/>
                <w:lang w:val="pa"/>
              </w:rPr>
              <w:t>ਸਾਰੇ ਸੱਭਿਆਚਾਰਾਂ ਲਈ ਸੁਰੱਖਿਅਤ ਹੈ</w:t>
            </w:r>
          </w:p>
        </w:tc>
      </w:tr>
      <w:tr w:rsidR="000A5015" w:rsidRPr="00312A24" w14:paraId="6D61D900" w14:textId="77777777" w:rsidTr="00C55355">
        <w:tc>
          <w:tcPr>
            <w:tcW w:w="2512" w:type="dxa"/>
            <w:vAlign w:val="center"/>
          </w:tcPr>
          <w:p w14:paraId="6D27248B" w14:textId="77777777" w:rsidR="00F40DE8" w:rsidRPr="00312A24" w:rsidRDefault="00000000" w:rsidP="007916A8">
            <w:pPr>
              <w:pStyle w:val="Image"/>
              <w:spacing w:before="120" w:after="120"/>
              <w:rPr>
                <w:rFonts w:ascii="Nirmala UI" w:hAnsi="Nirmala UI" w:cs="Nirmala UI"/>
              </w:rPr>
            </w:pPr>
            <w:r w:rsidRPr="00312A24">
              <w:rPr>
                <w:rFonts w:ascii="Nirmala UI" w:hAnsi="Nirmala UI" w:cs="Nirmala UI"/>
                <w:noProof/>
              </w:rPr>
              <w:drawing>
                <wp:inline distT="0" distB="0" distL="0" distR="0" wp14:anchorId="4E7D4C01" wp14:editId="37D9A7BE">
                  <wp:extent cx="1457960" cy="1457960"/>
                  <wp:effectExtent l="0" t="0" r="8890" b="8890"/>
                  <wp:docPr id="1115363148" name="Picture 36" descr="ਇੱਕ ਭਾਗੀਦਾਰ ਚਿੰਨ੍ਹ ਜਿਸਦੇ ਦੁਆਲੇ ਤੀਰ ਘੁੰਮ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ਇੱਕ ਭਾਗੀਦਾਰ ਚਿੰਨ੍ਹ ਜਿਸਦੇ ਦੁਆਲੇ ਤੀਰ ਘੁੰਮ ਰਿਹਾ ਹੈ।"/>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11B1CF13" w14:textId="77777777" w:rsidR="00F40DE8" w:rsidRPr="00312A24" w:rsidRDefault="00000000" w:rsidP="007916A8">
            <w:pPr>
              <w:pStyle w:val="ListParagraph"/>
              <w:numPr>
                <w:ilvl w:val="0"/>
                <w:numId w:val="70"/>
              </w:numPr>
              <w:spacing w:before="120" w:after="120"/>
              <w:rPr>
                <w:rFonts w:ascii="Nirmala UI" w:hAnsi="Nirmala UI" w:cs="Nirmala UI"/>
              </w:rPr>
            </w:pPr>
            <w:r w:rsidRPr="00312A24">
              <w:rPr>
                <w:rFonts w:ascii="Nirmala UI" w:hAnsi="Nirmala UI" w:cs="Nirmala UI"/>
                <w:lang w:val="pa"/>
              </w:rPr>
              <w:t>ਸ਼ਮੂਲੀਅਤ ਭਰੀ ਹੈ।</w:t>
            </w:r>
          </w:p>
        </w:tc>
      </w:tr>
      <w:tr w:rsidR="000A5015" w:rsidRPr="00312A24" w14:paraId="56F0BFCF" w14:textId="77777777" w:rsidTr="00C55355">
        <w:tc>
          <w:tcPr>
            <w:tcW w:w="2512" w:type="dxa"/>
            <w:vAlign w:val="center"/>
          </w:tcPr>
          <w:p w14:paraId="5DCED1AE" w14:textId="77777777" w:rsidR="00133B1A" w:rsidRPr="00312A24" w:rsidRDefault="00000000" w:rsidP="007916A8">
            <w:pPr>
              <w:pStyle w:val="Image"/>
              <w:spacing w:before="600"/>
              <w:rPr>
                <w:rFonts w:ascii="Nirmala UI" w:hAnsi="Nirmala UI" w:cs="Nirmala UI"/>
              </w:rPr>
            </w:pPr>
            <w:r w:rsidRPr="00312A24">
              <w:rPr>
                <w:rFonts w:ascii="Nirmala UI" w:hAnsi="Nirmala UI" w:cs="Nirmala UI"/>
                <w:noProof/>
              </w:rPr>
              <w:drawing>
                <wp:inline distT="0" distB="0" distL="0" distR="0" wp14:anchorId="3404F4A6" wp14:editId="3D2A48DD">
                  <wp:extent cx="1440000" cy="1080000"/>
                  <wp:effectExtent l="0" t="0" r="8255" b="6350"/>
                  <wp:docPr id="187161356" name="Picture 23" descr="2 ਲੋਕ ਇੱਕ ਕੰਪਿਊਟਰ ਦੀ ਵਰਤੋਂ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2 ਲੋਕ ਇੱਕ ਕੰਪਿਊਟਰ ਦੀ ਵਰਤੋਂ ਕਰ ਰਹੇ ਹਨ।"/>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624EE3A4" w14:textId="5C4BFE4F" w:rsidR="00133B1A" w:rsidRPr="00312A24" w:rsidRDefault="00000000" w:rsidP="007916A8">
            <w:pPr>
              <w:spacing w:before="600"/>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w:t>
            </w:r>
            <w:r w:rsidR="00312A24" w:rsidRPr="00312A24">
              <w:rPr>
                <w:rFonts w:cs="FS Me Pro"/>
                <w:lang w:val="pa"/>
              </w:rPr>
              <w:t>CALD</w:t>
            </w:r>
            <w:r w:rsidRPr="00312A24">
              <w:rPr>
                <w:rFonts w:ascii="Nirmala UI" w:hAnsi="Nirmala UI" w:cs="Nirmala UI"/>
                <w:lang w:val="pa"/>
              </w:rPr>
              <w:t xml:space="preserve"> ਲੋਕ:</w:t>
            </w:r>
          </w:p>
          <w:p w14:paraId="077FE5D8" w14:textId="77777777" w:rsidR="00133B1A" w:rsidRPr="00312A24" w:rsidRDefault="00000000" w:rsidP="00B314B2">
            <w:pPr>
              <w:pStyle w:val="ListParagraph"/>
              <w:numPr>
                <w:ilvl w:val="0"/>
                <w:numId w:val="58"/>
              </w:numPr>
              <w:rPr>
                <w:rFonts w:ascii="Nirmala UI" w:hAnsi="Nirmala UI" w:cs="Nirmala UI"/>
              </w:rPr>
            </w:pPr>
            <w:r w:rsidRPr="00312A24">
              <w:rPr>
                <w:rFonts w:ascii="Nirmala UI" w:hAnsi="Nirmala UI" w:cs="Nirmala UI"/>
                <w:lang w:val="pa"/>
              </w:rPr>
              <w:t>ਸਾਡੇ ਲਈ ਕੰਮ ਕਰਦੇ ਰਹਿੰਦੇ ਹਨ</w:t>
            </w:r>
          </w:p>
          <w:p w14:paraId="50A14C16" w14:textId="77777777" w:rsidR="00133B1A" w:rsidRPr="00312A24" w:rsidRDefault="00000000" w:rsidP="00B314B2">
            <w:pPr>
              <w:pStyle w:val="Image"/>
              <w:numPr>
                <w:ilvl w:val="0"/>
                <w:numId w:val="58"/>
              </w:numPr>
              <w:jc w:val="left"/>
              <w:rPr>
                <w:rFonts w:ascii="Nirmala UI" w:hAnsi="Nirmala UI" w:cs="Nirmala UI"/>
              </w:rPr>
            </w:pPr>
            <w:r w:rsidRPr="00312A24">
              <w:rPr>
                <w:rFonts w:ascii="Nirmala UI" w:hAnsi="Nirmala UI" w:cs="Nirmala UI"/>
                <w:lang w:val="pa"/>
              </w:rPr>
              <w:t xml:space="preserve">ਆਪਣੇ </w:t>
            </w:r>
            <w:r w:rsidRPr="00312A24">
              <w:rPr>
                <w:rStyle w:val="Strong"/>
                <w:rFonts w:ascii="Nirmala UI" w:hAnsi="Nirmala UI" w:cs="Nirmala UI"/>
                <w:lang w:val="pa"/>
              </w:rPr>
              <w:t>ਕੈਰੀਅਰ ਨੂੰ</w:t>
            </w:r>
            <w:r w:rsidRPr="00312A24">
              <w:rPr>
                <w:rFonts w:ascii="Nirmala UI" w:hAnsi="Nirmala UI" w:cs="Nirmala UI"/>
                <w:lang w:val="pa"/>
              </w:rPr>
              <w:t xml:space="preserve"> ਵਧਾਉਣ ਦੇ ਯੋਗ ਹਨ।</w:t>
            </w:r>
          </w:p>
        </w:tc>
      </w:tr>
      <w:tr w:rsidR="000A5015" w:rsidRPr="00312A24" w14:paraId="05D1F770" w14:textId="77777777" w:rsidTr="00C55355">
        <w:tc>
          <w:tcPr>
            <w:tcW w:w="2512" w:type="dxa"/>
            <w:vAlign w:val="center"/>
          </w:tcPr>
          <w:p w14:paraId="6CFB3D8A" w14:textId="77777777" w:rsidR="00133B1A" w:rsidRPr="00312A24" w:rsidRDefault="00000000" w:rsidP="007916A8">
            <w:pPr>
              <w:pStyle w:val="Image"/>
              <w:spacing w:before="360"/>
              <w:rPr>
                <w:rFonts w:ascii="Nirmala UI" w:hAnsi="Nirmala UI" w:cs="Nirmala UI"/>
              </w:rPr>
            </w:pPr>
            <w:r w:rsidRPr="00312A24">
              <w:rPr>
                <w:rFonts w:ascii="Nirmala UI" w:hAnsi="Nirmala UI" w:cs="Nirmala UI"/>
                <w:noProof/>
              </w:rPr>
              <w:drawing>
                <wp:inline distT="0" distB="0" distL="0" distR="0" wp14:anchorId="1A3A27D8" wp14:editId="44174FFA">
                  <wp:extent cx="1457960" cy="1457960"/>
                  <wp:effectExtent l="0" t="0" r="8890" b="8890"/>
                  <wp:docPr id="1428946129" name="Picture 37" descr="ਇੱਕ ਵਿਅਕਤੀ ਨੇ ਕੰਮ ਵਾਲੀ ਵਰਦੀ ਪਹਿਨੀ ਹੋਈ ਹੈ ਅਤੇ ਇੱਕ ਤੀਰ ਉਸੇ ਦੀ ਵਿਅਕਤੀ ਦੀ ਸ਼ੈੱਫ ਦੀ ਵਰਦੀ ਪਹਿਨੇ ਹੋਏ ਦੀ ਤਸਵੀਰ ਵੱਲ ਇਸ਼ਾ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ਇੱਕ ਵਿਅਕਤੀ ਨੇ ਕੰਮ ਵਾਲੀ ਵਰਦੀ ਪਹਿਨੀ ਹੋਈ ਹੈ ਅਤੇ ਇੱਕ ਤੀਰ ਉਸੇ ਦੀ ਵਿਅਕਤੀ ਦੀ ਸ਼ੈੱਫ ਦੀ ਵਰਦੀ ਪਹਿਨੇ ਹੋਏ ਦੀ ਤਸਵੀਰ ਵੱਲ ਇਸ਼ਾਰਾ ਕਰ ਰਿਹਾ ਹੈ।"/>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7D74D310" w14:textId="77777777" w:rsidR="00133B1A" w:rsidRPr="00312A24" w:rsidRDefault="00000000" w:rsidP="007916A8">
            <w:pPr>
              <w:spacing w:before="360"/>
              <w:rPr>
                <w:rFonts w:ascii="Nirmala UI" w:hAnsi="Nirmala UI" w:cs="Nirmala UI"/>
              </w:rPr>
            </w:pPr>
            <w:r w:rsidRPr="00312A24">
              <w:rPr>
                <w:rFonts w:ascii="Nirmala UI" w:hAnsi="Nirmala UI" w:cs="Nirmala UI"/>
                <w:lang w:val="pa"/>
              </w:rPr>
              <w:t>ਇੱਕ ਕੈਰੀਅਰ ਉਹ ਮਾਰਗ ਹੁੰਦਾ ਹੈ ਜੋ ਤੁਸੀਂ ਆਪਣੇ ਚੁਣੇ ਹੋਏ ਕੰਮ ਦੇ ਖੇਤਰ ਵਿੱਚ ਲੈਂਦੇ ਹੋ।</w:t>
            </w:r>
          </w:p>
        </w:tc>
      </w:tr>
    </w:tbl>
    <w:p w14:paraId="630E4972" w14:textId="1C4AB8AF" w:rsidR="0043690F" w:rsidRPr="00312A24" w:rsidRDefault="00000000" w:rsidP="003F6521">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80768" behindDoc="0" locked="0" layoutInCell="1" allowOverlap="1" wp14:anchorId="4D6400BD" wp14:editId="107D211D">
                <wp:simplePos x="0" y="0"/>
                <wp:positionH relativeFrom="margin">
                  <wp:posOffset>22860</wp:posOffset>
                </wp:positionH>
                <wp:positionV relativeFrom="paragraph">
                  <wp:posOffset>209078</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308D5E2" id="Group 108850515" o:spid="_x0000_s1026" alt="&quot;&quot;" style="position:absolute;margin-left:1.8pt;margin-top:16.45pt;width:455.65pt;height:19pt;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12</w:t>
      </w:r>
    </w:p>
    <w:tbl>
      <w:tblPr>
        <w:tblW w:w="9184" w:type="dxa"/>
        <w:tblLayout w:type="fixed"/>
        <w:tblLook w:val="04A0" w:firstRow="1" w:lastRow="0" w:firstColumn="1" w:lastColumn="0" w:noHBand="0" w:noVBand="1"/>
      </w:tblPr>
      <w:tblGrid>
        <w:gridCol w:w="2551"/>
        <w:gridCol w:w="6633"/>
      </w:tblGrid>
      <w:tr w:rsidR="000A5015" w:rsidRPr="00312A24" w14:paraId="72AE8405" w14:textId="77777777" w:rsidTr="00930399">
        <w:trPr>
          <w:trHeight w:val="2438"/>
        </w:trPr>
        <w:tc>
          <w:tcPr>
            <w:tcW w:w="2551" w:type="dxa"/>
            <w:vAlign w:val="center"/>
          </w:tcPr>
          <w:p w14:paraId="36247860" w14:textId="77777777" w:rsidR="005C7C7B" w:rsidRPr="00312A24" w:rsidRDefault="00000000" w:rsidP="00930399">
            <w:pPr>
              <w:pStyle w:val="Image"/>
              <w:spacing w:before="0" w:after="0"/>
              <w:rPr>
                <w:rFonts w:ascii="Nirmala UI" w:hAnsi="Nirmala UI" w:cs="Nirmala UI"/>
              </w:rPr>
            </w:pPr>
            <w:r w:rsidRPr="00312A24">
              <w:rPr>
                <w:rFonts w:ascii="Nirmala UI" w:hAnsi="Nirmala UI" w:cs="Nirmala UI"/>
                <w:noProof/>
              </w:rPr>
              <w:drawing>
                <wp:inline distT="0" distB="0" distL="0" distR="0" wp14:anchorId="2B6C0FD5" wp14:editId="6BA81DFE">
                  <wp:extent cx="1482725" cy="1482725"/>
                  <wp:effectExtent l="0" t="0" r="3175" b="3175"/>
                  <wp:docPr id="224987102" name="Picture 38" descr="2 ਕਰਮਚਾਰੀ ਔਸਲਨ ਵਿੱਚ ਗੱਲਬਾਤ ਕਰ ਰਹੇ ਹਨ। ਉਹਨਾਂ ਦੇ ਉੱਪਰ ਔਸਲਨ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2 ਕਰਮਚਾਰੀ ਔਸਲਨ ਵਿੱਚ ਗੱਲਬਾਤ ਕਰ ਰਹੇ ਹਨ। ਉਹਨਾਂ ਦੇ ਉੱਪਰ ਔਸਲਨ ਦਾ ਚਿੰਨ੍ਹ ਹੈ।"/>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02ACC2C" w14:textId="77777777" w:rsidR="005C7C7B" w:rsidRPr="00312A24" w:rsidRDefault="00000000" w:rsidP="0041463B">
            <w:pPr>
              <w:rPr>
                <w:rFonts w:ascii="Nirmala UI" w:hAnsi="Nirmala UI" w:cs="Nirmala UI"/>
              </w:rPr>
            </w:pPr>
            <w:r w:rsidRPr="00312A24">
              <w:rPr>
                <w:rFonts w:ascii="Nirmala UI" w:hAnsi="Nirmala UI" w:cs="Nirmala UI"/>
                <w:lang w:val="pa"/>
              </w:rPr>
              <w:t xml:space="preserve">ਅਸੀਂ ਆਪਣੇ ਸਟਾਫ਼ ਅਤੇ ਭਾਈਵਾਲਾਂ ਲਈ ਆਪਣੇ ਹੁਨਰ ਨੂੰ ਦੂਜੇ ਸਟਾਫ਼ ਨਾਲ ਸਾਂਝਾ ਕਰਨ ਲਈ ਇੱਕ ਗਰੁੱਪ ਬਣਾਵਾਂਗੇ। </w:t>
            </w:r>
          </w:p>
          <w:p w14:paraId="74E790E4" w14:textId="77777777" w:rsidR="005C7C7B" w:rsidRPr="00312A24" w:rsidRDefault="00000000" w:rsidP="0041463B">
            <w:pPr>
              <w:rPr>
                <w:rFonts w:ascii="Nirmala UI" w:hAnsi="Nirmala UI" w:cs="Nirmala UI"/>
              </w:rPr>
            </w:pPr>
            <w:r w:rsidRPr="00312A24">
              <w:rPr>
                <w:rFonts w:ascii="Nirmala UI" w:hAnsi="Nirmala UI" w:cs="Nirmala UI"/>
                <w:lang w:val="pa"/>
              </w:rPr>
              <w:t>ਉਦਾਹਰਨ ਲਈ, ਔਸਲਨ ਵਰਗੇ ਹੁਨਰ।</w:t>
            </w:r>
          </w:p>
        </w:tc>
      </w:tr>
      <w:tr w:rsidR="000A5015" w:rsidRPr="00312A24" w14:paraId="255AC4DA" w14:textId="77777777" w:rsidTr="001B03C6">
        <w:tc>
          <w:tcPr>
            <w:tcW w:w="2551" w:type="dxa"/>
            <w:vAlign w:val="center"/>
          </w:tcPr>
          <w:p w14:paraId="2C0BA423" w14:textId="77777777" w:rsidR="00C55355" w:rsidRPr="00312A24" w:rsidRDefault="00000000" w:rsidP="00382E33">
            <w:pPr>
              <w:pStyle w:val="Image"/>
              <w:spacing w:before="0" w:after="0"/>
              <w:rPr>
                <w:rFonts w:ascii="Nirmala UI" w:hAnsi="Nirmala UI" w:cs="Nirmala UI"/>
              </w:rPr>
            </w:pPr>
            <w:r w:rsidRPr="00312A24">
              <w:rPr>
                <w:rFonts w:ascii="Nirmala UI" w:hAnsi="Nirmala UI" w:cs="Nirmala UI"/>
                <w:noProof/>
              </w:rPr>
              <w:drawing>
                <wp:inline distT="0" distB="0" distL="0" distR="0" wp14:anchorId="2B937B48" wp14:editId="53ED431C">
                  <wp:extent cx="1482725" cy="1111882"/>
                  <wp:effectExtent l="0" t="0" r="3175" b="0"/>
                  <wp:docPr id="1043100309" name="Picture 40" descr="ਇੱਕ ਸਪੋਰਟ ਵਰਕਰ ਇੱਕ ਬੱਚੇ ਨੂੰ ਇਸ਼ਾਰਿਆਂ ਦੀ ਭਾਸ਼ਾ ਸਿ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ਇੱਕ ਸਪੋਰਟ ਵਰਕਰ ਇੱਕ ਬੱਚੇ ਨੂੰ ਇਸ਼ਾਰਿਆਂ ਦੀ ਭਾਸ਼ਾ ਸਿਖਾ ਰਿਹਾ ਹੈ।"/>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55A490FB" w14:textId="77777777" w:rsidR="00C55355" w:rsidRPr="00312A24" w:rsidRDefault="00000000" w:rsidP="00382E33">
            <w:pPr>
              <w:spacing w:before="0" w:after="0"/>
              <w:rPr>
                <w:rFonts w:ascii="Nirmala UI" w:hAnsi="Nirmala UI" w:cs="Nirmala UI"/>
              </w:rPr>
            </w:pPr>
            <w:r w:rsidRPr="00312A24">
              <w:rPr>
                <w:rFonts w:ascii="Nirmala UI" w:hAnsi="Nirmala UI" w:cs="Nirmala UI"/>
                <w:lang w:val="pa"/>
              </w:rPr>
              <w:t>ਇਸਦਾ ਮਤਲਬ ਹੈ ਕਿ ਅਸੀਂ ਉਨ੍ਹਾਂ ਲੋਕਾਂ ਦੀ ਬਿਹਤਰ ਸਹਾਇਤਾ ਕਰ ਸਕਦੇ ਹਾਂ ਜੋ ਬੋਲ਼ੇ ਜਾਂ ਘੱਟ ਸੁਣਨ ਦੀ ਸਮੱਸਿਆ ਹੈ।</w:t>
            </w:r>
          </w:p>
        </w:tc>
      </w:tr>
      <w:tr w:rsidR="000A5015" w:rsidRPr="00312A24" w14:paraId="6EBCB8D6" w14:textId="77777777" w:rsidTr="00382E33">
        <w:trPr>
          <w:trHeight w:val="2608"/>
        </w:trPr>
        <w:tc>
          <w:tcPr>
            <w:tcW w:w="2551" w:type="dxa"/>
            <w:vAlign w:val="center"/>
          </w:tcPr>
          <w:p w14:paraId="263EA69B" w14:textId="77777777" w:rsidR="001B03C6" w:rsidRPr="00312A24" w:rsidRDefault="00000000" w:rsidP="00930399">
            <w:pPr>
              <w:pStyle w:val="Image"/>
              <w:spacing w:before="120" w:after="0"/>
              <w:rPr>
                <w:rFonts w:ascii="Nirmala UI" w:hAnsi="Nirmala UI" w:cs="Nirmala UI"/>
              </w:rPr>
            </w:pPr>
            <w:r w:rsidRPr="00312A24">
              <w:rPr>
                <w:rFonts w:ascii="Nirmala UI" w:hAnsi="Nirmala UI" w:cs="Nirmala UI"/>
                <w:noProof/>
              </w:rPr>
              <w:drawing>
                <wp:inline distT="0" distB="0" distL="0" distR="0" wp14:anchorId="50346DBA" wp14:editId="06624946">
                  <wp:extent cx="1482725" cy="1482725"/>
                  <wp:effectExtent l="0" t="0" r="3175" b="3175"/>
                  <wp:docPr id="1133843291" name="Picture 25" descr="ਇੱਕ NDIS ਵਰਕਰ ਇੱਕ ਭਾਗੀਦਾਰ ਦੀ ਸਹਾਇਤਾ ਕਰ ਰਿਹਾ ਹੈ। ਉਹਨਾਂ ਦੇ ਅੱਗੇ ਉੱਪਰ ਨੂੰ ਇਸ਼ਾਰਾ ਕਰਦਾ ਹੋਇਆ ਤੀਰ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ਇੱਕ NDIS ਵਰਕਰ ਇੱਕ ਭਾਗੀਦਾਰ ਦੀ ਸਹਾਇਤਾ ਕਰ ਰਿਹਾ ਹੈ। ਉਹਨਾਂ ਦੇ ਅੱਗੇ ਉੱਪਰ ਨੂੰ ਇਸ਼ਾਰਾ ਕਰਦਾ ਹੋਇਆ ਤੀਰ ਅਤੇ ਅੰਗੂਠਾ ਦਿਖਾਉਣ ਦਾ ਨਿਸ਼ਾਨ ਹੈ।"/>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C8A3FC1" w14:textId="77777777" w:rsidR="001B03C6" w:rsidRPr="00312A24" w:rsidRDefault="00000000" w:rsidP="00930399">
            <w:pPr>
              <w:spacing w:before="120" w:after="120"/>
              <w:rPr>
                <w:rFonts w:ascii="Nirmala UI" w:hAnsi="Nirmala UI" w:cs="Nirmala UI"/>
              </w:rPr>
            </w:pPr>
            <w:r w:rsidRPr="00312A24">
              <w:rPr>
                <w:rFonts w:ascii="Nirmala UI" w:hAnsi="Nirmala UI" w:cs="Nirmala UI"/>
                <w:lang w:val="pa"/>
              </w:rPr>
              <w:t>ਅਸੀਂ ਇਸ ਕਾਰਵਾਈ ਦੇ ਕਾਰਗਰ ਹੋਣ ਦੀ ਜਾਂਚ ਇਸ ਦੁਆਰਾ ਕਰਾਂਗੇ ਕਿ ਸਾਡੇ ਕਿੰਨੇ ਸਟਾਫ਼ ਮੈਂਬਰ ਅਤੇ ਭਾਗੀਦਾਰ ਬੋਲ਼ੇ ਜਾਂ ਘੱਟ ਸੁਣਨ ਵਾਲੇ ਲੋਕਾਂ ਦੀ ਸਹਾਇਤਾ ਕਰਨ ਵਿੱਚ ਬਿਹਤਰ ਹੁੰਦੇ ਹਨ।</w:t>
            </w:r>
          </w:p>
        </w:tc>
      </w:tr>
      <w:tr w:rsidR="000A5015" w:rsidRPr="00312A24" w14:paraId="502F5318" w14:textId="77777777" w:rsidTr="00EA0E38">
        <w:tc>
          <w:tcPr>
            <w:tcW w:w="2551" w:type="dxa"/>
            <w:vAlign w:val="center"/>
          </w:tcPr>
          <w:p w14:paraId="590BCEE5" w14:textId="77777777" w:rsidR="001B03C6" w:rsidRPr="00312A24" w:rsidRDefault="001B03C6" w:rsidP="00930399">
            <w:pPr>
              <w:pStyle w:val="Image"/>
              <w:spacing w:after="0"/>
              <w:jc w:val="left"/>
              <w:rPr>
                <w:rFonts w:ascii="Nirmala UI" w:hAnsi="Nirmala UI" w:cs="Nirmala UI"/>
              </w:rPr>
            </w:pPr>
          </w:p>
        </w:tc>
        <w:tc>
          <w:tcPr>
            <w:tcW w:w="6633" w:type="dxa"/>
            <w:vAlign w:val="center"/>
          </w:tcPr>
          <w:p w14:paraId="350D096C" w14:textId="77777777" w:rsidR="001B03C6" w:rsidRPr="00312A24" w:rsidRDefault="00000000" w:rsidP="00930399">
            <w:pPr>
              <w:spacing w:after="0"/>
              <w:rPr>
                <w:rFonts w:ascii="Nirmala UI" w:hAnsi="Nirmala UI" w:cs="Nirmala UI"/>
              </w:rPr>
            </w:pPr>
            <w:r w:rsidRPr="00312A24">
              <w:rPr>
                <w:rFonts w:ascii="Nirmala UI" w:hAnsi="Nirmala UI" w:cs="Nirmala UI"/>
                <w:lang w:val="pa"/>
              </w:rPr>
              <w:t>ਅਸੀਂ ਇਸ ਕਾਰਵਾਈ ਦੇ ਕਾਰਗਰ ਹੋਣ ਦੀ ਜਾਂਚ ਬੋਲ਼ੇ ਜਾਂ ਘੱਟ ਸੁਣਨ ਵਾਲੇ ਲੋਕਾਂ ਤੋਂ ਇਹ ਜਾਣਨ ਦੁਆਰਾ ਵੀ ਕਰਾਂਗੇ ਕਿ ਉਹ ਇਹਨਾਂ ਬਾਰੇ ਕੀ ਸਾਂਝਾ ਕਰਦੇ ਹਨ:</w:t>
            </w:r>
          </w:p>
        </w:tc>
      </w:tr>
      <w:tr w:rsidR="000A5015" w:rsidRPr="00312A24" w14:paraId="76BA978E" w14:textId="77777777" w:rsidTr="00382E33">
        <w:trPr>
          <w:trHeight w:val="2268"/>
        </w:trPr>
        <w:tc>
          <w:tcPr>
            <w:tcW w:w="2551" w:type="dxa"/>
            <w:vAlign w:val="center"/>
          </w:tcPr>
          <w:p w14:paraId="429397E9" w14:textId="77777777" w:rsidR="009657BD" w:rsidRPr="00312A24" w:rsidRDefault="00000000" w:rsidP="00382E33">
            <w:pPr>
              <w:pStyle w:val="Image"/>
              <w:spacing w:before="0" w:after="0"/>
              <w:rPr>
                <w:rFonts w:ascii="Nirmala UI" w:hAnsi="Nirmala UI" w:cs="Nirmala UI"/>
              </w:rPr>
            </w:pPr>
            <w:r w:rsidRPr="00312A24">
              <w:rPr>
                <w:rFonts w:ascii="Nirmala UI" w:hAnsi="Nirmala UI" w:cs="Nirmala UI"/>
                <w:noProof/>
              </w:rPr>
              <w:drawing>
                <wp:inline distT="0" distB="0" distL="0" distR="0" wp14:anchorId="03A1A799" wp14:editId="6BA74FA7">
                  <wp:extent cx="1482725" cy="1482725"/>
                  <wp:effectExtent l="0" t="0" r="3175" b="3175"/>
                  <wp:docPr id="921879999" name="Picture 1" descr="ਕੋਈ ਵਿਅਕਤੀ ਕਿਸੇ ਵਿਅਕਤੀ ਦੀ ਸਹਾਇਤਾ ਕਰ ਰਿਹਾ 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ਕੋਈ ਵਿਅਕਤੀ ਕਿਸੇ ਵਿਅਕਤੀ ਦੀ ਸਹਾਇਤਾ ਕਰ ਰਿਹਾ ਹੈ।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3379778" w14:textId="77777777" w:rsidR="009657BD" w:rsidRPr="00312A24" w:rsidRDefault="00000000" w:rsidP="00382E33">
            <w:pPr>
              <w:pStyle w:val="ListParagraph"/>
              <w:numPr>
                <w:ilvl w:val="0"/>
                <w:numId w:val="57"/>
              </w:numPr>
              <w:spacing w:before="120" w:after="120"/>
              <w:rPr>
                <w:rFonts w:ascii="Nirmala UI" w:hAnsi="Nirmala UI" w:cs="Nirmala UI"/>
              </w:rPr>
            </w:pPr>
            <w:r w:rsidRPr="00312A24">
              <w:rPr>
                <w:rFonts w:ascii="Nirmala UI" w:hAnsi="Nirmala UI" w:cs="Nirmala UI"/>
                <w:lang w:val="pa"/>
              </w:rPr>
              <w:t>ਅਸੀਂ ਉਹਨਾਂ ਦਾ ਕਿੰਨਾ ਕੁ ਸਮਰਥਨ ਕਰਦੇ ਹਾਂ</w:t>
            </w:r>
          </w:p>
        </w:tc>
      </w:tr>
      <w:tr w:rsidR="000A5015" w:rsidRPr="00312A24" w14:paraId="5A342244" w14:textId="77777777" w:rsidTr="00382E33">
        <w:trPr>
          <w:trHeight w:val="2268"/>
        </w:trPr>
        <w:tc>
          <w:tcPr>
            <w:tcW w:w="2551" w:type="dxa"/>
            <w:vAlign w:val="center"/>
          </w:tcPr>
          <w:p w14:paraId="6F550EEE" w14:textId="77777777" w:rsidR="009657BD" w:rsidRPr="00312A24" w:rsidRDefault="00000000" w:rsidP="00382E33">
            <w:pPr>
              <w:pStyle w:val="Image"/>
              <w:spacing w:before="0" w:after="0"/>
              <w:rPr>
                <w:rFonts w:ascii="Nirmala UI" w:hAnsi="Nirmala UI" w:cs="Nirmala UI"/>
              </w:rPr>
            </w:pPr>
            <w:r w:rsidRPr="00312A24">
              <w:rPr>
                <w:rFonts w:ascii="Nirmala UI" w:hAnsi="Nirmala UI" w:cs="Nirmala UI"/>
                <w:noProof/>
              </w:rPr>
              <w:drawing>
                <wp:inline distT="0" distB="0" distL="0" distR="0" wp14:anchorId="0CA7A6EB" wp14:editId="16BB328E">
                  <wp:extent cx="1482725" cy="1482725"/>
                  <wp:effectExtent l="0" t="0" r="3175" b="3175"/>
                  <wp:docPr id="1662263111" name="Picture 2" descr="ਇੱਕ ਵਿਅਕਤੀ ਲੈਪਟਾਪ ਦੀ ਵਰ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ਇੱਕ ਵਿਅਕਤੀ ਲੈਪਟਾਪ ਦੀ ਵਰਤੋਂ ਕਰ ਰਿਹਾ ਹੈ।"/>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D2AB37A" w14:textId="15244DC8" w:rsidR="009657BD" w:rsidRPr="00312A24" w:rsidRDefault="00312A24" w:rsidP="00382E33">
            <w:pPr>
              <w:pStyle w:val="ListParagraph"/>
              <w:numPr>
                <w:ilvl w:val="0"/>
                <w:numId w:val="57"/>
              </w:numPr>
              <w:spacing w:before="120" w:after="120"/>
              <w:rPr>
                <w:rFonts w:ascii="Nirmala UI" w:hAnsi="Nirmala UI" w:cs="Nirmala UI"/>
              </w:rPr>
            </w:pPr>
            <w:r w:rsidRPr="00312A24">
              <w:rPr>
                <w:rFonts w:cs="FS Me Pro"/>
                <w:lang w:val="pa"/>
              </w:rPr>
              <w:t>NDIS</w:t>
            </w:r>
            <w:r w:rsidRPr="00312A24">
              <w:rPr>
                <w:rFonts w:ascii="Nirmala UI" w:hAnsi="Nirmala UI" w:cs="Nirmala UI"/>
                <w:lang w:val="pa"/>
              </w:rPr>
              <w:t xml:space="preserve"> ਸਹਾਇਤਾਵਾਂ ਨੂੰ ਲੱਭਣਾ ਅਤੇ ਵਰਤਣਾ ਕਿੰਨਾ ਆਸਾਨ ਹੈ।</w:t>
            </w:r>
          </w:p>
        </w:tc>
      </w:tr>
    </w:tbl>
    <w:p w14:paraId="1D136778" w14:textId="60F1E8E5" w:rsidR="00B676E1" w:rsidRPr="00312A24" w:rsidRDefault="00000000" w:rsidP="0043690F">
      <w:pPr>
        <w:pStyle w:val="Heading2"/>
        <w:rPr>
          <w:rFonts w:ascii="Nirmala UI" w:hAnsi="Nirmala UI" w:cs="Nirmala UI"/>
          <w:color w:val="000000" w:themeColor="text1"/>
        </w:rPr>
      </w:pPr>
      <w:r w:rsidRPr="00312A24">
        <w:rPr>
          <w:rFonts w:ascii="Nirmala UI" w:hAnsi="Nirmala UI" w:cs="FS Me Pro"/>
          <w:noProof/>
          <w:color w:val="000000" w:themeColor="text1"/>
        </w:rPr>
        <w:lastRenderedPageBreak/>
        <mc:AlternateContent>
          <mc:Choice Requires="wps">
            <w:drawing>
              <wp:anchor distT="0" distB="0" distL="114300" distR="114300" simplePos="0" relativeHeight="251682816" behindDoc="1" locked="0" layoutInCell="1" allowOverlap="1" wp14:anchorId="268F395E" wp14:editId="5F98A56F">
                <wp:simplePos x="0" y="0"/>
                <wp:positionH relativeFrom="page">
                  <wp:align>center</wp:align>
                </wp:positionH>
                <wp:positionV relativeFrom="paragraph">
                  <wp:posOffset>-226042</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1614752" id="Rectangle: Rounded Corners 125" o:spid="_x0000_s1026" alt="&quot;&quot;" style="position:absolute;margin-left:0;margin-top:-17.8pt;width:505.7pt;height:54.45pt;z-index:-2516336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" fillcolor="#43a7de" strokecolor="#6b2976" strokeweight="3pt">
                <w10:wrap anchorx="page"/>
              </v:roundrect>
            </w:pict>
          </mc:Fallback>
        </mc:AlternateContent>
      </w:r>
      <w:bookmarkStart w:id="103" w:name="_Toc256000004"/>
      <w:r w:rsidR="00312A24" w:rsidRPr="00312A24">
        <w:rPr>
          <w:rFonts w:cs="FS Me Pro"/>
          <w:color w:val="000000" w:themeColor="text1"/>
          <w:cs/>
          <w:lang w:val="pa" w:bidi="pa"/>
        </w:rPr>
        <w:t>3</w:t>
      </w:r>
      <w:r w:rsidRPr="00312A24">
        <w:rPr>
          <w:rFonts w:ascii="Nirmala UI" w:hAnsi="Nirmala UI" w:cs="FS Me Pro"/>
          <w:color w:val="000000" w:themeColor="text1"/>
          <w:lang w:val="pa"/>
        </w:rPr>
        <w:t>.</w:t>
      </w:r>
      <w:r w:rsidRPr="00312A24">
        <w:rPr>
          <w:rFonts w:ascii="Nirmala UI" w:hAnsi="Nirmala UI" w:cs="Nirmala UI"/>
          <w:color w:val="000000" w:themeColor="text1"/>
          <w:lang w:val="pa"/>
        </w:rPr>
        <w:t xml:space="preserve"> ਅਸੀਂ ਜਾਣਕਾਰੀ ਕਿਵੇਂ ਸਾਂਝੀ ਕਰਦੇ ਹਾਂ</w:t>
      </w:r>
      <w:bookmarkEnd w:id="103"/>
    </w:p>
    <w:p w14:paraId="0C751521" w14:textId="119F02E4" w:rsidR="005C7C7B" w:rsidRPr="00312A24" w:rsidRDefault="00000000" w:rsidP="003F6521">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84864" behindDoc="1" locked="0" layoutInCell="1" allowOverlap="1" wp14:anchorId="7E0F8ECD" wp14:editId="35E65BDD">
                <wp:simplePos x="0" y="0"/>
                <wp:positionH relativeFrom="margin">
                  <wp:align>left</wp:align>
                </wp:positionH>
                <wp:positionV relativeFrom="paragraph">
                  <wp:posOffset>534205</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2083DBE" id="Group 321763445" o:spid="_x0000_s1026" alt="&quot;&quot;" style="position:absolute;margin-left:0;margin-top:42.05pt;width:455.7pt;height:19pt;z-index:-25163161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13</w:t>
      </w:r>
    </w:p>
    <w:tbl>
      <w:tblPr>
        <w:tblW w:w="9355" w:type="dxa"/>
        <w:tblLayout w:type="fixed"/>
        <w:tblLook w:val="04A0" w:firstRow="1" w:lastRow="0" w:firstColumn="1" w:lastColumn="0" w:noHBand="0" w:noVBand="1"/>
      </w:tblPr>
      <w:tblGrid>
        <w:gridCol w:w="2552"/>
        <w:gridCol w:w="6575"/>
        <w:gridCol w:w="228"/>
      </w:tblGrid>
      <w:tr w:rsidR="000A5015" w:rsidRPr="00312A24" w14:paraId="0BFE2093" w14:textId="77777777" w:rsidTr="00282238">
        <w:trPr>
          <w:gridAfter w:val="1"/>
          <w:wAfter w:w="228" w:type="dxa"/>
        </w:trPr>
        <w:tc>
          <w:tcPr>
            <w:tcW w:w="2552" w:type="dxa"/>
            <w:vAlign w:val="center"/>
          </w:tcPr>
          <w:p w14:paraId="02B83EC0" w14:textId="77777777" w:rsidR="005C7C7B" w:rsidRPr="00312A24" w:rsidRDefault="005C7C7B" w:rsidP="00563440">
            <w:pPr>
              <w:pStyle w:val="Image"/>
              <w:spacing w:before="360" w:after="0"/>
              <w:rPr>
                <w:rFonts w:ascii="Nirmala UI" w:hAnsi="Nirmala UI" w:cs="Nirmala UI"/>
              </w:rPr>
            </w:pPr>
          </w:p>
        </w:tc>
        <w:tc>
          <w:tcPr>
            <w:tcW w:w="6575" w:type="dxa"/>
            <w:vAlign w:val="center"/>
          </w:tcPr>
          <w:p w14:paraId="714C0238" w14:textId="77777777" w:rsidR="005C7C7B" w:rsidRPr="00312A24" w:rsidRDefault="00000000" w:rsidP="00563440">
            <w:pPr>
              <w:spacing w:before="360" w:after="0"/>
              <w:rPr>
                <w:rFonts w:ascii="Nirmala UI" w:hAnsi="Nirmala UI" w:cs="Nirmala UI"/>
              </w:rPr>
            </w:pPr>
            <w:r w:rsidRPr="00312A24">
              <w:rPr>
                <w:rFonts w:ascii="Nirmala UI" w:hAnsi="Nirmala UI" w:cs="Nirmala UI"/>
                <w:lang w:val="pa"/>
              </w:rPr>
              <w:t>ਅਸੀਂ ਇਸ ਬਾਰੇ ਨਵੇਂ ਦਿਸ਼ਾ-ਨਿਰਦੇਸ਼ ਬਣਾਵਾਂਗੇ ਕਿ ਕਿਵੇਂ:</w:t>
            </w:r>
          </w:p>
        </w:tc>
      </w:tr>
      <w:tr w:rsidR="000A5015" w:rsidRPr="00312A24" w14:paraId="5D291022" w14:textId="77777777" w:rsidTr="00282238">
        <w:trPr>
          <w:gridAfter w:val="1"/>
          <w:wAfter w:w="228" w:type="dxa"/>
        </w:trPr>
        <w:tc>
          <w:tcPr>
            <w:tcW w:w="2552" w:type="dxa"/>
            <w:vAlign w:val="center"/>
          </w:tcPr>
          <w:p w14:paraId="2F34661E" w14:textId="77777777" w:rsidR="001E4390" w:rsidRPr="00312A24" w:rsidRDefault="00000000" w:rsidP="00930399">
            <w:pPr>
              <w:pStyle w:val="Image"/>
              <w:spacing w:before="60" w:after="60"/>
              <w:rPr>
                <w:rFonts w:ascii="Nirmala UI" w:hAnsi="Nirmala UI" w:cs="Nirmala UI"/>
              </w:rPr>
            </w:pPr>
            <w:r w:rsidRPr="00312A24">
              <w:rPr>
                <w:rFonts w:ascii="Nirmala UI" w:hAnsi="Nirmala UI" w:cs="Nirmala UI"/>
                <w:noProof/>
              </w:rPr>
              <w:drawing>
                <wp:inline distT="0" distB="0" distL="0" distR="0" wp14:anchorId="615EFDD5" wp14:editId="143CB856">
                  <wp:extent cx="1483360" cy="1483360"/>
                  <wp:effectExtent l="0" t="0" r="2540" b="2540"/>
                  <wp:docPr id="538624752" name="Picture 41" descr="ਇੱਕ NDIS ਵਰਕਰ ਇੱਕ ਭਾਗੀਦਾਰ ਨਾਲ ਹੱਥ ਮਿਲਾ ਰਿਹਾ ਹੈ। ਉਹਨਾਂ ਦੇ ਅੱਗੇ ਉੱਪਰ ਨੂੰ ਇਸ਼ਾਰਾ ਕਰਦਾ ਹੋਇਆ ਤੀਰ ਅਤੇ ਅੰਗੂਠਾ ਦਿਖਾਉਣ ਦਾ ਨਿਸ਼ਾਨ 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ਇੱਕ NDIS ਵਰਕਰ ਇੱਕ ਭਾਗੀਦਾਰ ਨਾਲ ਹੱਥ ਮਿਲਾ ਰਿਹਾ ਹੈ। ਉਹਨਾਂ ਦੇ ਅੱਗੇ ਉੱਪਰ ਨੂੰ ਇਸ਼ਾਰਾ ਕਰਦਾ ਹੋਇਆ ਤੀਰ ਅਤੇ ਅੰਗੂਠਾ ਦਿਖਾਉਣ ਦਾ ਨਿਸ਼ਾਨ ਹੈ।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83E6804" w14:textId="0F4276EA" w:rsidR="001E4390" w:rsidRPr="00312A24" w:rsidRDefault="00000000" w:rsidP="00C73E0D">
            <w:pPr>
              <w:pStyle w:val="ListParagraph"/>
              <w:numPr>
                <w:ilvl w:val="0"/>
                <w:numId w:val="60"/>
              </w:numPr>
              <w:rPr>
                <w:rFonts w:ascii="Nirmala UI" w:hAnsi="Nirmala UI" w:cs="Nirmala UI"/>
              </w:rPr>
            </w:pPr>
            <w:r w:rsidRPr="00312A24">
              <w:rPr>
                <w:rFonts w:ascii="Nirmala UI" w:hAnsi="Nirmala UI" w:cs="Nirmala UI"/>
                <w:lang w:val="pa"/>
              </w:rPr>
              <w:t xml:space="preserve">ਅਪੰਗਤਾ ਵਾਲੇ </w:t>
            </w:r>
            <w:r w:rsidR="00312A24" w:rsidRPr="00312A24">
              <w:rPr>
                <w:rFonts w:cs="FS Me Pro"/>
                <w:lang w:val="pa"/>
              </w:rPr>
              <w:t>CALD</w:t>
            </w:r>
            <w:r w:rsidRPr="00312A24">
              <w:rPr>
                <w:rFonts w:ascii="Nirmala UI" w:hAnsi="Nirmala UI" w:cs="Nirmala UI"/>
                <w:lang w:val="pa"/>
              </w:rPr>
              <w:t xml:space="preserve"> ਲੋਕਾਂ ਨਾਲ ਸਭ ਤੋਂ ਵਧੀਆ ਤਰੀਕੇ ਨਾਲ ਜੁੜਨਾ ਹੈ</w:t>
            </w:r>
          </w:p>
        </w:tc>
      </w:tr>
      <w:tr w:rsidR="000A5015" w:rsidRPr="00312A24" w14:paraId="556A8745" w14:textId="77777777" w:rsidTr="00282238">
        <w:trPr>
          <w:gridAfter w:val="1"/>
          <w:wAfter w:w="228" w:type="dxa"/>
        </w:trPr>
        <w:tc>
          <w:tcPr>
            <w:tcW w:w="2552" w:type="dxa"/>
            <w:vAlign w:val="center"/>
          </w:tcPr>
          <w:p w14:paraId="0B5CC86A" w14:textId="77777777" w:rsidR="001E4390" w:rsidRPr="00312A24" w:rsidRDefault="00000000" w:rsidP="00930399">
            <w:pPr>
              <w:pStyle w:val="Image"/>
              <w:spacing w:before="60" w:after="60"/>
              <w:rPr>
                <w:rFonts w:ascii="Nirmala UI" w:hAnsi="Nirmala UI" w:cs="Nirmala UI"/>
              </w:rPr>
            </w:pPr>
            <w:r w:rsidRPr="00312A24">
              <w:rPr>
                <w:rFonts w:ascii="Nirmala UI" w:hAnsi="Nirmala UI" w:cs="Nirmala UI"/>
                <w:noProof/>
              </w:rPr>
              <w:drawing>
                <wp:inline distT="0" distB="0" distL="0" distR="0" wp14:anchorId="78787A8E" wp14:editId="41028615">
                  <wp:extent cx="1483360" cy="1483360"/>
                  <wp:effectExtent l="0" t="0" r="2540" b="2540"/>
                  <wp:docPr id="165115891" name="Picture 42" descr="ਇੱਕ ਜਾਣਕਾਰੀ ਦਸਤਾਵੇਜ਼ ਅਤੇ ਇੱਕ ਕੰਪਿਊਟਰ ਜਾਣਕਾਰੀ ਚਿੰਨ੍ਹ ਦਿਖਾ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ਇੱਕ ਜਾਣਕਾਰੀ ਦਸਤਾਵੇਜ਼ ਅਤੇ ਇੱਕ ਕੰਪਿਊਟਰ ਜਾਣਕਾਰੀ ਚਿੰਨ੍ਹ ਦਿਖਾ ਰਹੇ ਹਨ।"/>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18138BE" w14:textId="77777777" w:rsidR="001E4390" w:rsidRPr="00312A24" w:rsidRDefault="00000000" w:rsidP="001E4390">
            <w:pPr>
              <w:pStyle w:val="ListParagraph"/>
              <w:numPr>
                <w:ilvl w:val="0"/>
                <w:numId w:val="70"/>
              </w:numPr>
              <w:rPr>
                <w:rFonts w:ascii="Nirmala UI" w:hAnsi="Nirmala UI" w:cs="Nirmala UI"/>
              </w:rPr>
            </w:pPr>
            <w:r w:rsidRPr="00312A24">
              <w:rPr>
                <w:rFonts w:ascii="Nirmala UI" w:hAnsi="Nirmala UI" w:cs="Nirmala UI"/>
                <w:lang w:val="pa"/>
              </w:rPr>
              <w:t>ਵੱਖ-ਵੱਖ ਤਰੀਕਿਆਂ ਨਾਲ ਜਾਣਕਾਰੀ ਸਾਂਝੀ ਕਰਨੀ ਹੈ।</w:t>
            </w:r>
          </w:p>
        </w:tc>
      </w:tr>
      <w:tr w:rsidR="000A5015" w:rsidRPr="00312A24" w14:paraId="6A0535E3" w14:textId="77777777" w:rsidTr="00282238">
        <w:trPr>
          <w:gridAfter w:val="1"/>
          <w:wAfter w:w="228" w:type="dxa"/>
        </w:trPr>
        <w:tc>
          <w:tcPr>
            <w:tcW w:w="2552" w:type="dxa"/>
            <w:vAlign w:val="center"/>
          </w:tcPr>
          <w:p w14:paraId="72D44F63" w14:textId="77777777" w:rsidR="00650B13" w:rsidRPr="00312A24" w:rsidRDefault="00650B13" w:rsidP="00563440">
            <w:pPr>
              <w:pStyle w:val="Image"/>
              <w:spacing w:before="480" w:after="0"/>
              <w:rPr>
                <w:rFonts w:ascii="Nirmala UI" w:hAnsi="Nirmala UI" w:cs="Nirmala UI"/>
              </w:rPr>
            </w:pPr>
          </w:p>
        </w:tc>
        <w:tc>
          <w:tcPr>
            <w:tcW w:w="6575" w:type="dxa"/>
            <w:vAlign w:val="center"/>
          </w:tcPr>
          <w:p w14:paraId="55F66ECB" w14:textId="77777777" w:rsidR="00650B13" w:rsidRPr="00312A24" w:rsidRDefault="00000000" w:rsidP="00563440">
            <w:pPr>
              <w:spacing w:before="480" w:after="0"/>
              <w:rPr>
                <w:rFonts w:ascii="Nirmala UI" w:hAnsi="Nirmala UI" w:cs="Nirmala UI"/>
              </w:rPr>
            </w:pPr>
            <w:r w:rsidRPr="00312A24">
              <w:rPr>
                <w:rFonts w:ascii="Nirmala UI" w:hAnsi="Nirmala UI" w:cs="Nirmala UI"/>
                <w:lang w:val="pa"/>
              </w:rPr>
              <w:t>ਇਹਨਾਂ ਦਿਸ਼ਾ-ਨਿਰਦੇਸ਼ਾਂ ਨੂੰ ਬਣਾਉਣ ਲਈ, ਅਸੀਂ ਇਹਨਾਂ ਨਾਲ ਮਿਲਕੇ ਕੰਮ ਕਰਾਂਗੇ:</w:t>
            </w:r>
          </w:p>
        </w:tc>
      </w:tr>
      <w:tr w:rsidR="000A5015" w:rsidRPr="00312A24" w14:paraId="28CEC61F" w14:textId="77777777" w:rsidTr="00282238">
        <w:trPr>
          <w:gridAfter w:val="1"/>
          <w:wAfter w:w="228" w:type="dxa"/>
        </w:trPr>
        <w:tc>
          <w:tcPr>
            <w:tcW w:w="2552" w:type="dxa"/>
            <w:vAlign w:val="center"/>
          </w:tcPr>
          <w:p w14:paraId="64F144FE" w14:textId="77777777" w:rsidR="001E4390" w:rsidRPr="00312A24" w:rsidRDefault="00000000" w:rsidP="00930399">
            <w:pPr>
              <w:pStyle w:val="Image"/>
              <w:spacing w:before="60" w:after="6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53472" behindDoc="0" locked="0" layoutInCell="1" allowOverlap="1" wp14:anchorId="18DEAE12" wp14:editId="5C117E40">
                      <wp:simplePos x="0" y="0"/>
                      <wp:positionH relativeFrom="column">
                        <wp:posOffset>289560</wp:posOffset>
                      </wp:positionH>
                      <wp:positionV relativeFrom="paragraph">
                        <wp:posOffset>984250</wp:posOffset>
                      </wp:positionV>
                      <wp:extent cx="892175" cy="304800"/>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5911F450" w14:textId="2070B079" w:rsidR="007A25BA"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8DEAE12" id="_x0000_s1038" type="#_x0000_t202" alt="&quot;&quot;" style="position:absolute;left:0;text-align:left;margin-left:22.8pt;margin-top:77.5pt;width:70.25pt;height: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QUd6Q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" filled="f" stroked="f">
                      <v:textbox inset="0,0,0,0">
                        <w:txbxContent>
                          <w:p w14:paraId="5911F450" w14:textId="2070B079" w:rsidR="007A25BA"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v:textbox>
                    </v:shape>
                  </w:pict>
                </mc:Fallback>
              </mc:AlternateContent>
            </w:r>
            <w:r w:rsidR="001E4390" w:rsidRPr="00312A24">
              <w:rPr>
                <w:rFonts w:ascii="Nirmala UI" w:hAnsi="Nirmala UI" w:cs="Nirmala UI"/>
                <w:noProof/>
              </w:rPr>
              <w:drawing>
                <wp:inline distT="0" distB="0" distL="0" distR="0" wp14:anchorId="7977A737" wp14:editId="7E56E090">
                  <wp:extent cx="1483360" cy="1483360"/>
                  <wp:effectExtent l="0" t="0" r="2540" b="2540"/>
                  <wp:docPr id="1849318237" name="Picture 43" descr="'NDIS ਕਮਿਸ਼ਨ' ਕਲਿਖੇ ਹੋਏ ਬੈਂਚ ਦੇ ਪਿੱਛੇ 3 ਲੋਕ ਖੜ੍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NDIS ਕਮਿਸ਼ਨ' ਕਲਿਖੇ ਹੋਏ ਬੈਂਚ ਦੇ ਪਿੱਛੇ 3 ਲੋਕ ਖੜ੍ਹੇ ਹਨ।"/>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6F0A3F6" w14:textId="70F31842" w:rsidR="001E4390" w:rsidRPr="00312A24" w:rsidRDefault="00312A24" w:rsidP="00C73E0D">
            <w:pPr>
              <w:pStyle w:val="ListParagraph"/>
              <w:numPr>
                <w:ilvl w:val="0"/>
                <w:numId w:val="17"/>
              </w:numPr>
              <w:rPr>
                <w:rFonts w:ascii="Nirmala UI" w:hAnsi="Nirmala UI" w:cs="Nirmala UI"/>
              </w:rPr>
            </w:pPr>
            <w:r w:rsidRPr="00312A24">
              <w:rPr>
                <w:rFonts w:cs="FS Me Pro"/>
                <w:lang w:val="pa"/>
              </w:rPr>
              <w:t>NDIS</w:t>
            </w:r>
            <w:r w:rsidRPr="00312A24">
              <w:rPr>
                <w:rFonts w:ascii="Nirmala UI" w:hAnsi="Nirmala UI" w:cs="Nirmala UI"/>
                <w:lang w:val="pa"/>
              </w:rPr>
              <w:t xml:space="preserve"> ਕਮਿਸ਼ਨ ਨਾਲ</w:t>
            </w:r>
          </w:p>
        </w:tc>
      </w:tr>
      <w:tr w:rsidR="000A5015" w:rsidRPr="00312A24" w14:paraId="3984AE28" w14:textId="77777777" w:rsidTr="00282238">
        <w:trPr>
          <w:gridAfter w:val="1"/>
          <w:wAfter w:w="228" w:type="dxa"/>
        </w:trPr>
        <w:tc>
          <w:tcPr>
            <w:tcW w:w="2552" w:type="dxa"/>
            <w:vAlign w:val="center"/>
          </w:tcPr>
          <w:p w14:paraId="1F935E1E" w14:textId="77777777" w:rsidR="001E4390" w:rsidRPr="00312A24" w:rsidRDefault="00000000" w:rsidP="00930399">
            <w:pPr>
              <w:pStyle w:val="Image"/>
              <w:spacing w:before="60" w:after="60"/>
              <w:rPr>
                <w:rFonts w:ascii="Nirmala UI" w:hAnsi="Nirmala UI" w:cs="Nirmala UI"/>
              </w:rPr>
            </w:pPr>
            <w:r w:rsidRPr="00312A24">
              <w:rPr>
                <w:rFonts w:ascii="Nirmala UI" w:hAnsi="Nirmala UI" w:cs="Nirmala UI"/>
                <w:noProof/>
              </w:rPr>
              <w:drawing>
                <wp:inline distT="0" distB="0" distL="0" distR="0" wp14:anchorId="65F1F09E" wp14:editId="0DA8C46E">
                  <wp:extent cx="1440000" cy="1440000"/>
                  <wp:effectExtent l="0" t="0" r="8255" b="8255"/>
                  <wp:docPr id="126" name="Picture 126" descr="ਦਫ਼ਤਰੀ ਇਮਾਰਤ ਦੇ ਸਾਹਮਣੇ 3 ਕਰਮਚਾ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ਦਫ਼ਤਰੀ ਇਮਾਰਤ ਦੇ ਸਾਹਮਣੇ 3 ਕਰਮਚਾਰੀ।"/>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738E69FB" w14:textId="2F28E672" w:rsidR="001E4390" w:rsidRPr="00312A24" w:rsidRDefault="00000000" w:rsidP="001E4390">
            <w:pPr>
              <w:pStyle w:val="ListParagraph"/>
              <w:numPr>
                <w:ilvl w:val="0"/>
                <w:numId w:val="70"/>
              </w:numPr>
              <w:rPr>
                <w:rFonts w:ascii="Nirmala UI" w:hAnsi="Nirmala UI" w:cs="Nirmala UI"/>
              </w:rPr>
            </w:pPr>
            <w:r w:rsidRPr="00312A24">
              <w:rPr>
                <w:rFonts w:ascii="Nirmala UI" w:hAnsi="Nirmala UI" w:cs="Nirmala UI"/>
                <w:lang w:val="pa"/>
              </w:rPr>
              <w:t xml:space="preserve">ਉਹਨਾਂ ਸੰਸਥਾਵਾਂ ਨਾਲ ਜੋ ਅਪੰਗਤਾ ਵਾਲੇ </w:t>
            </w:r>
            <w:r w:rsidR="00312A24" w:rsidRPr="00312A24">
              <w:rPr>
                <w:rFonts w:cs="FS Me Pro"/>
                <w:lang w:val="pa"/>
              </w:rPr>
              <w:t>CALD</w:t>
            </w:r>
            <w:r w:rsidRPr="00312A24">
              <w:rPr>
                <w:rFonts w:ascii="Nirmala UI" w:hAnsi="Nirmala UI" w:cs="Nirmala UI"/>
                <w:lang w:val="pa"/>
              </w:rPr>
              <w:t xml:space="preserve"> ਲੋਕਾਂ ਦੀ ਸਹਾਇਤਾ ਕਰਦੀਆਂ ਹਨ।</w:t>
            </w:r>
          </w:p>
        </w:tc>
      </w:tr>
      <w:tr w:rsidR="000A5015" w:rsidRPr="00312A24" w14:paraId="4B760118" w14:textId="77777777" w:rsidTr="00282238">
        <w:tc>
          <w:tcPr>
            <w:tcW w:w="2552" w:type="dxa"/>
            <w:vAlign w:val="center"/>
          </w:tcPr>
          <w:p w14:paraId="2B3074FF" w14:textId="77777777" w:rsidR="008F672F" w:rsidRPr="00312A24" w:rsidRDefault="008F672F" w:rsidP="00930399">
            <w:pPr>
              <w:pStyle w:val="Image"/>
              <w:spacing w:before="0" w:after="0"/>
              <w:rPr>
                <w:rFonts w:ascii="Nirmala UI" w:hAnsi="Nirmala UI" w:cs="Nirmala UI"/>
              </w:rPr>
            </w:pPr>
          </w:p>
        </w:tc>
        <w:tc>
          <w:tcPr>
            <w:tcW w:w="6803" w:type="dxa"/>
            <w:gridSpan w:val="2"/>
            <w:vAlign w:val="center"/>
          </w:tcPr>
          <w:p w14:paraId="7D0532AD" w14:textId="60599941" w:rsidR="008F672F" w:rsidRPr="00312A24" w:rsidRDefault="00000000" w:rsidP="00282238">
            <w:pPr>
              <w:spacing w:before="0" w:after="0" w:line="276" w:lineRule="auto"/>
              <w:rPr>
                <w:rFonts w:ascii="Nirmala UI" w:hAnsi="Nirmala UI" w:cs="Nirmala UI"/>
              </w:rPr>
            </w:pPr>
            <w:r w:rsidRPr="00312A24">
              <w:rPr>
                <w:rFonts w:ascii="Nirmala UI" w:hAnsi="Nirmala UI" w:cs="Nirmala UI"/>
                <w:lang w:val="pa"/>
              </w:rPr>
              <w:t xml:space="preserve">ਅਸੀਂ </w:t>
            </w:r>
            <w:r w:rsidRPr="001715D6">
              <w:rPr>
                <w:rFonts w:ascii="Nirmala UI" w:hAnsi="Nirmala UI" w:cs="Nirmala UI"/>
                <w:lang w:val="pa"/>
              </w:rPr>
              <w:t xml:space="preserve">ਇਹਨਾਂ </w:t>
            </w:r>
            <w:r w:rsidR="00496921" w:rsidRPr="001715D6">
              <w:rPr>
                <w:rFonts w:ascii="Nirmala UI" w:hAnsi="Nirmala UI" w:cs="Nirmala UI" w:hint="cs"/>
                <w:lang w:val="pa"/>
              </w:rPr>
              <w:t>ਨਾਲ</w:t>
            </w:r>
            <w:r w:rsidR="00496921" w:rsidRPr="001715D6">
              <w:rPr>
                <w:rFonts w:ascii="Nirmala UI" w:hAnsi="Nirmala UI" w:cstheme="minorBidi" w:hint="cs"/>
                <w:rtl/>
                <w:lang w:val="pa"/>
              </w:rPr>
              <w:t xml:space="preserve"> </w:t>
            </w:r>
            <w:r w:rsidRPr="001715D6">
              <w:rPr>
                <w:rFonts w:ascii="Nirmala UI" w:hAnsi="Nirmala UI" w:cs="Nirmala UI"/>
                <w:lang w:val="pa"/>
              </w:rPr>
              <w:t xml:space="preserve">ਬਿਹਤਰ ਸੰਚਾਰ ਕਰਨ ਲਈ </w:t>
            </w:r>
            <w:r w:rsidR="00496921" w:rsidRPr="001715D6">
              <w:rPr>
                <w:rFonts w:ascii="Nirmala UI" w:hAnsi="Nirmala UI" w:cs="Nirmala UI" w:hint="cs"/>
                <w:lang w:val="pa"/>
              </w:rPr>
              <w:t>ਇੰਨ੍ਹਾਂ</w:t>
            </w:r>
            <w:r w:rsidRPr="001715D6">
              <w:rPr>
                <w:rFonts w:ascii="Nirmala UI" w:hAnsi="Nirmala UI" w:cs="Nirmala UI"/>
                <w:lang w:val="pa"/>
              </w:rPr>
              <w:t xml:space="preserve"> ਦਿਸ਼ਾ-ਨਿਰਦੇਸ਼ਾਂ ਦੀ ਵਰਤੋਂ ਕ</w:t>
            </w:r>
            <w:r w:rsidRPr="00312A24">
              <w:rPr>
                <w:rFonts w:ascii="Nirmala UI" w:hAnsi="Nirmala UI" w:cs="Nirmala UI"/>
                <w:lang w:val="pa"/>
              </w:rPr>
              <w:t>ਰਾਂਗੇ:</w:t>
            </w:r>
          </w:p>
        </w:tc>
      </w:tr>
      <w:tr w:rsidR="000A5015" w:rsidRPr="00312A24" w14:paraId="4369DF3A" w14:textId="77777777" w:rsidTr="00282238">
        <w:trPr>
          <w:trHeight w:val="2154"/>
        </w:trPr>
        <w:tc>
          <w:tcPr>
            <w:tcW w:w="2552" w:type="dxa"/>
            <w:vAlign w:val="center"/>
          </w:tcPr>
          <w:p w14:paraId="0914E571" w14:textId="77777777" w:rsidR="00563440" w:rsidRPr="00312A24" w:rsidRDefault="00000000" w:rsidP="00471422">
            <w:pPr>
              <w:pStyle w:val="Image"/>
              <w:spacing w:before="0" w:after="0"/>
              <w:rPr>
                <w:rFonts w:ascii="Nirmala UI" w:hAnsi="Nirmala UI" w:cs="Nirmala UI"/>
                <w:noProof/>
              </w:rPr>
            </w:pPr>
            <w:r w:rsidRPr="00312A24">
              <w:rPr>
                <w:rFonts w:ascii="Nirmala UI" w:hAnsi="Nirmala UI" w:cs="Nirmala UI"/>
                <w:noProof/>
              </w:rPr>
              <w:drawing>
                <wp:inline distT="0" distB="0" distL="0" distR="0" wp14:anchorId="1E845A13" wp14:editId="56804186">
                  <wp:extent cx="1296000" cy="1296000"/>
                  <wp:effectExtent l="0" t="0" r="0" b="0"/>
                  <wp:docPr id="1353877225" name="Picture 1353877225"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CALD ਲੋਕਾਂ ਦਾ ਇੱਕ ਗਰੁੱਪ ਹੈ।"/>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01B2CCDD" w14:textId="77777777" w:rsidR="00563440" w:rsidRPr="00312A24" w:rsidRDefault="00000000" w:rsidP="00282238">
            <w:pPr>
              <w:pStyle w:val="ListParagraph"/>
              <w:numPr>
                <w:ilvl w:val="0"/>
                <w:numId w:val="61"/>
              </w:numPr>
              <w:spacing w:line="276" w:lineRule="auto"/>
              <w:rPr>
                <w:rFonts w:ascii="Nirmala UI" w:hAnsi="Nirmala UI" w:cs="Nirmala UI"/>
              </w:rPr>
            </w:pPr>
            <w:r w:rsidRPr="00312A24">
              <w:rPr>
                <w:rFonts w:ascii="Nirmala UI" w:hAnsi="Nirmala UI" w:cs="Nirmala UI"/>
                <w:lang w:val="pa"/>
              </w:rPr>
              <w:t>ਭਾਗੀਦਾਰ</w:t>
            </w:r>
          </w:p>
        </w:tc>
      </w:tr>
      <w:tr w:rsidR="000A5015" w:rsidRPr="00312A24" w14:paraId="0855E95F" w14:textId="77777777" w:rsidTr="00282238">
        <w:trPr>
          <w:trHeight w:val="2154"/>
        </w:trPr>
        <w:tc>
          <w:tcPr>
            <w:tcW w:w="2552" w:type="dxa"/>
            <w:vAlign w:val="center"/>
          </w:tcPr>
          <w:p w14:paraId="4FA57C9A" w14:textId="77777777" w:rsidR="00563440" w:rsidRPr="00312A24" w:rsidRDefault="00000000" w:rsidP="00471422">
            <w:pPr>
              <w:pStyle w:val="Image"/>
              <w:spacing w:before="0" w:after="0"/>
              <w:rPr>
                <w:rFonts w:ascii="Nirmala UI" w:hAnsi="Nirmala UI" w:cs="Nirmala UI"/>
                <w:noProof/>
              </w:rPr>
            </w:pPr>
            <w:r w:rsidRPr="00312A24">
              <w:rPr>
                <w:rFonts w:ascii="Nirmala UI" w:hAnsi="Nirmala UI" w:cs="Nirmala UI"/>
                <w:noProof/>
              </w:rPr>
              <w:drawing>
                <wp:inline distT="0" distB="0" distL="0" distR="0" wp14:anchorId="115E9B7B" wp14:editId="757F8370">
                  <wp:extent cx="1296000" cy="1296000"/>
                  <wp:effectExtent l="0" t="0" r="0" b="0"/>
                  <wp:docPr id="383475937" name="Picture 27" descr="ਲੋਕਾਂ ਦਾ ਇੱਕ ਗਰੁੱਪ। 2 ਲੋਕਾਂ ਨੇ ਉੱਪਰ ਵੱਲ ਨੂੰ ਹੱਥ ਖੜ੍ਹਾ ਕੀਤਾ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ਲੋਕਾਂ ਦਾ ਇੱਕ ਗਰੁੱਪ। 2 ਲੋਕਾਂ ਨੇ ਉੱਪਰ ਵੱਲ ਨੂੰ ਹੱਥ ਖੜ੍ਹਾ ਕੀਤਾ ਹੋਇਆ ਹੈ।"/>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1AAA0A32" w14:textId="6DAB71CB" w:rsidR="00563440" w:rsidRPr="00312A24" w:rsidRDefault="00312A24" w:rsidP="00282238">
            <w:pPr>
              <w:pStyle w:val="ListParagraph"/>
              <w:numPr>
                <w:ilvl w:val="0"/>
                <w:numId w:val="61"/>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ਭਾਈਚਾਰੇ ਨਾਲ।</w:t>
            </w:r>
          </w:p>
        </w:tc>
      </w:tr>
      <w:tr w:rsidR="000A5015" w:rsidRPr="00312A24" w14:paraId="69D1589A" w14:textId="77777777" w:rsidTr="00282238">
        <w:tc>
          <w:tcPr>
            <w:tcW w:w="2552" w:type="dxa"/>
            <w:vAlign w:val="center"/>
          </w:tcPr>
          <w:p w14:paraId="62E6A6BE" w14:textId="77777777" w:rsidR="008F672F" w:rsidRPr="00312A24" w:rsidRDefault="008F672F" w:rsidP="00930399">
            <w:pPr>
              <w:pStyle w:val="Image"/>
              <w:spacing w:after="0"/>
              <w:rPr>
                <w:rFonts w:ascii="Nirmala UI" w:hAnsi="Nirmala UI" w:cs="Nirmala UI"/>
              </w:rPr>
            </w:pPr>
          </w:p>
        </w:tc>
        <w:tc>
          <w:tcPr>
            <w:tcW w:w="6803" w:type="dxa"/>
            <w:gridSpan w:val="2"/>
            <w:vAlign w:val="center"/>
          </w:tcPr>
          <w:p w14:paraId="4597C0EF" w14:textId="77777777" w:rsidR="008F672F" w:rsidRPr="00312A24" w:rsidRDefault="00000000" w:rsidP="00282238">
            <w:pPr>
              <w:spacing w:after="0" w:line="276" w:lineRule="auto"/>
              <w:rPr>
                <w:rFonts w:ascii="Nirmala UI" w:hAnsi="Nirmala UI" w:cs="Nirmala UI"/>
              </w:rPr>
            </w:pPr>
            <w:r w:rsidRPr="00312A24">
              <w:rPr>
                <w:rFonts w:ascii="Nirmala UI" w:hAnsi="Nirmala UI" w:cs="Nirmala UI"/>
                <w:lang w:val="pa"/>
              </w:rPr>
              <w:t>ਅਸੀਂ ਇਸ ਕਾਰਵਾਈ ਦੇ ਕਾਰਗਰ ਹੋਣ ਦੀ ਜਾਂਚ ਇਹਨਾਂ ਨੂੰ ਸੁਣਨ ਦੁਆਰਾ ਕਰਾਂਗੇ:</w:t>
            </w:r>
          </w:p>
        </w:tc>
      </w:tr>
      <w:tr w:rsidR="000A5015" w:rsidRPr="00312A24" w14:paraId="49DFA00E" w14:textId="77777777" w:rsidTr="00282238">
        <w:trPr>
          <w:gridAfter w:val="1"/>
          <w:wAfter w:w="228" w:type="dxa"/>
          <w:trHeight w:val="1814"/>
        </w:trPr>
        <w:tc>
          <w:tcPr>
            <w:tcW w:w="2552" w:type="dxa"/>
            <w:vAlign w:val="center"/>
          </w:tcPr>
          <w:p w14:paraId="1F410C99" w14:textId="77777777" w:rsidR="002A039B" w:rsidRPr="00312A24" w:rsidRDefault="00000000" w:rsidP="00471422">
            <w:pPr>
              <w:pStyle w:val="Image"/>
              <w:spacing w:before="0" w:after="0"/>
              <w:rPr>
                <w:rFonts w:ascii="Nirmala UI" w:hAnsi="Nirmala UI" w:cs="Nirmala UI"/>
              </w:rPr>
            </w:pPr>
            <w:r w:rsidRPr="00312A24">
              <w:rPr>
                <w:rFonts w:ascii="Nirmala UI" w:hAnsi="Nirmala UI" w:cs="Nirmala UI"/>
                <w:noProof/>
              </w:rPr>
              <w:drawing>
                <wp:inline distT="0" distB="0" distL="0" distR="0" wp14:anchorId="37E26403" wp14:editId="0323988A">
                  <wp:extent cx="1296000" cy="1177551"/>
                  <wp:effectExtent l="0" t="0" r="0" b="3810"/>
                  <wp:docPr id="1795573990" name="Picture 49" descr="CALD ਭਾਗੀਦਾਰਾਂ ਦਾ ਇੱਕ ਗਰੁੱਪ ਆਪਣੇ ਵੱਲ ਇਸ਼ਾਰਾ ਕਰ ਰਿਹਾ ਹੈ ਅਤੇ ਆਪਣੇ ਹੱਥ ਖੜ੍ਹੇ ਕੀਤੇ ਹੋਏ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CALD ਭਾਗੀਦਾਰਾਂ ਦਾ ਇੱਕ ਗਰੁੱਪ ਆਪਣੇ ਵੱਲ ਇਸ਼ਾਰਾ ਕਰ ਰਿਹਾ ਹੈ ਅਤੇ ਆਪਣੇ ਹੱਥ ਖੜ੍ਹੇ ਕੀਤੇ ਹੋਏ ਹਨ।"/>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D8D1EB4" w14:textId="7372A359" w:rsidR="002A039B" w:rsidRPr="00312A24" w:rsidRDefault="00312A24" w:rsidP="00282238">
            <w:pPr>
              <w:pStyle w:val="ListParagraph"/>
              <w:numPr>
                <w:ilvl w:val="0"/>
                <w:numId w:val="62"/>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ਭਾਗੀਦਾਰ</w:t>
            </w:r>
          </w:p>
        </w:tc>
      </w:tr>
      <w:tr w:rsidR="000A5015" w:rsidRPr="00312A24" w14:paraId="2BB9ADA0" w14:textId="77777777" w:rsidTr="00282238">
        <w:trPr>
          <w:gridAfter w:val="1"/>
          <w:wAfter w:w="228" w:type="dxa"/>
          <w:trHeight w:val="1814"/>
        </w:trPr>
        <w:tc>
          <w:tcPr>
            <w:tcW w:w="2552" w:type="dxa"/>
            <w:vAlign w:val="center"/>
          </w:tcPr>
          <w:p w14:paraId="230C0990" w14:textId="77777777" w:rsidR="002A039B" w:rsidRPr="00312A24" w:rsidRDefault="00000000" w:rsidP="007916A8">
            <w:pPr>
              <w:pStyle w:val="Image"/>
              <w:spacing w:before="0" w:after="0"/>
              <w:rPr>
                <w:rFonts w:ascii="Nirmala UI" w:hAnsi="Nirmala UI" w:cs="Nirmala UI"/>
              </w:rPr>
            </w:pPr>
            <w:r w:rsidRPr="00312A24">
              <w:rPr>
                <w:rFonts w:ascii="Nirmala UI" w:hAnsi="Nirmala UI" w:cs="Nirmala UI"/>
                <w:noProof/>
              </w:rPr>
              <w:drawing>
                <wp:inline distT="0" distB="0" distL="0" distR="0" wp14:anchorId="079FAA9F" wp14:editId="136149FE">
                  <wp:extent cx="1296000" cy="1210510"/>
                  <wp:effectExtent l="0" t="0" r="0" b="8890"/>
                  <wp:docPr id="726228435" name="Picture 47" descr="ਕੋਈ ਭਾਗੀਦਾਰ ਦੀ ਮੱਦਦ ਕਰ ਰਿਹਾ 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ਕੋਈ ਭਾਗੀਦਾਰ ਦੀ ਮੱਦਦ ਕਰ ਰਿਹਾ ਹੈ।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FD78FF0" w14:textId="5AB87E56" w:rsidR="002A039B" w:rsidRPr="00312A24" w:rsidRDefault="00000000" w:rsidP="00282238">
            <w:pPr>
              <w:pStyle w:val="ListParagraph"/>
              <w:numPr>
                <w:ilvl w:val="0"/>
                <w:numId w:val="62"/>
              </w:numPr>
              <w:spacing w:line="276" w:lineRule="auto"/>
              <w:rPr>
                <w:rFonts w:ascii="Nirmala UI" w:hAnsi="Nirmala UI" w:cs="Nirmala UI"/>
              </w:rPr>
            </w:pPr>
            <w:r w:rsidRPr="00312A24">
              <w:rPr>
                <w:rFonts w:ascii="Nirmala UI" w:hAnsi="Nirmala UI" w:cs="Nirmala UI"/>
                <w:lang w:val="pa"/>
              </w:rPr>
              <w:t xml:space="preserve">ਅਪੰਗਤਾ ਵਾਲੇ </w:t>
            </w:r>
            <w:r w:rsidR="00312A24" w:rsidRPr="00312A24">
              <w:rPr>
                <w:rFonts w:cs="FS Me Pro"/>
                <w:lang w:val="pa"/>
              </w:rPr>
              <w:t>CALD</w:t>
            </w:r>
            <w:r w:rsidRPr="00312A24">
              <w:rPr>
                <w:rFonts w:ascii="Nirmala UI" w:hAnsi="Nirmala UI" w:cs="Nirmala UI"/>
                <w:lang w:val="pa"/>
              </w:rPr>
              <w:t xml:space="preserve"> ਲੋਕਾਂ ਦਾ ਸਮਰਥਨ ਕਰਨ ਵਾਲੇ ਲੋਕਾਂ ਨੂੰ</w:t>
            </w:r>
          </w:p>
        </w:tc>
      </w:tr>
      <w:tr w:rsidR="000A5015" w:rsidRPr="00312A24" w14:paraId="5D96DB1C" w14:textId="77777777" w:rsidTr="00282238">
        <w:trPr>
          <w:gridAfter w:val="1"/>
          <w:wAfter w:w="228" w:type="dxa"/>
          <w:trHeight w:val="1814"/>
        </w:trPr>
        <w:tc>
          <w:tcPr>
            <w:tcW w:w="2552" w:type="dxa"/>
            <w:vAlign w:val="center"/>
          </w:tcPr>
          <w:p w14:paraId="0D4698E3" w14:textId="77777777" w:rsidR="002A039B" w:rsidRPr="00312A24" w:rsidRDefault="00000000" w:rsidP="007916A8">
            <w:pPr>
              <w:pStyle w:val="Image"/>
              <w:spacing w:before="0" w:after="0"/>
              <w:rPr>
                <w:rFonts w:ascii="Nirmala UI" w:hAnsi="Nirmala UI" w:cs="Nirmala UI"/>
              </w:rPr>
            </w:pPr>
            <w:r w:rsidRPr="00312A24">
              <w:rPr>
                <w:rFonts w:ascii="Nirmala UI" w:hAnsi="Nirmala UI" w:cs="Nirmala UI"/>
                <w:noProof/>
              </w:rPr>
              <w:drawing>
                <wp:inline distT="0" distB="0" distL="0" distR="0" wp14:anchorId="16605089" wp14:editId="07FE5600">
                  <wp:extent cx="1296000" cy="1070955"/>
                  <wp:effectExtent l="0" t="0" r="0" b="0"/>
                  <wp:docPr id="709965646" name="Picture 48" descr="ਮੁਸਕਰਾਉਂਦੇ ਹੋਏ ਪ੍ਰਦਾਤਾਵਾਂ ਦਾ ਗਰੁੱ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ਮੁਸਕਰਾਉਂਦੇ ਹੋਏ ਪ੍ਰਦਾਤਾਵਾਂ ਦਾ ਗਰੁੱਪ।"/>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6863F40F" w14:textId="77777777" w:rsidR="002A039B" w:rsidRPr="00312A24" w:rsidRDefault="00000000" w:rsidP="00282238">
            <w:pPr>
              <w:pStyle w:val="ListParagraph"/>
              <w:numPr>
                <w:ilvl w:val="0"/>
                <w:numId w:val="70"/>
              </w:numPr>
              <w:spacing w:line="276" w:lineRule="auto"/>
              <w:rPr>
                <w:rFonts w:ascii="Nirmala UI" w:hAnsi="Nirmala UI" w:cs="Nirmala UI"/>
              </w:rPr>
            </w:pPr>
            <w:r w:rsidRPr="00496921">
              <w:rPr>
                <w:rStyle w:val="Strong"/>
                <w:rFonts w:ascii="Nirmala UI" w:hAnsi="Nirmala UI"/>
              </w:rPr>
              <w:t>ਪ੍ਰਦਾਤਾਵਾਂ</w:t>
            </w:r>
            <w:r w:rsidRPr="00312A24">
              <w:rPr>
                <w:rStyle w:val="Strong"/>
                <w:rFonts w:ascii="Nirmala UI" w:hAnsi="Nirmala UI" w:cs="Nirmala UI"/>
                <w:lang w:val="pa"/>
              </w:rPr>
              <w:t xml:space="preserve"> </w:t>
            </w:r>
            <w:r w:rsidRPr="00496921">
              <w:rPr>
                <w:rStyle w:val="Strong"/>
                <w:rFonts w:ascii="Nirmala UI" w:hAnsi="Nirmala UI" w:cs="Nirmala UI"/>
                <w:color w:val="auto"/>
                <w:lang w:val="pa"/>
              </w:rPr>
              <w:t>ਨੂੰ</w:t>
            </w:r>
          </w:p>
        </w:tc>
      </w:tr>
      <w:tr w:rsidR="000A5015" w:rsidRPr="00312A24" w14:paraId="0AA36ED3" w14:textId="77777777" w:rsidTr="00282238">
        <w:trPr>
          <w:gridAfter w:val="1"/>
          <w:wAfter w:w="228" w:type="dxa"/>
        </w:trPr>
        <w:tc>
          <w:tcPr>
            <w:tcW w:w="2552" w:type="dxa"/>
            <w:vAlign w:val="center"/>
          </w:tcPr>
          <w:p w14:paraId="7F609E14" w14:textId="77777777" w:rsidR="00EB25CA" w:rsidRPr="00312A24" w:rsidRDefault="00000000" w:rsidP="00930399">
            <w:pPr>
              <w:pStyle w:val="Image"/>
              <w:spacing w:before="120" w:after="0"/>
              <w:rPr>
                <w:rFonts w:ascii="Nirmala UI" w:hAnsi="Nirmala UI" w:cs="Nirmala UI"/>
              </w:rPr>
            </w:pPr>
            <w:r w:rsidRPr="00312A24">
              <w:rPr>
                <w:rFonts w:ascii="Nirmala UI" w:hAnsi="Nirmala UI" w:cs="Nirmala UI"/>
                <w:noProof/>
              </w:rPr>
              <w:drawing>
                <wp:inline distT="0" distB="0" distL="0" distR="0" wp14:anchorId="4335FF00" wp14:editId="09847FA7">
                  <wp:extent cx="1296000" cy="1296000"/>
                  <wp:effectExtent l="0" t="0" r="0" b="0"/>
                  <wp:docPr id="362534700" name="Picture 50" descr="3 ਪ੍ਰਦਾਤਾ ਹਨ। ਇੱਕ ਨੇ ਸਟੈਥੋਸਕੋਪ ਪਾਇਆ ਹੋਇਆ ਹੈ। ਦੂਸਰੇ ਕੋਲ ਇੱਕ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ਪ੍ਰਦਾਤਾ ਹਨ। ਇੱਕ ਨੇ ਸਟੈਥੋਸਕੋਪ ਪਾਇਆ ਹੋਇਆ ਹੈ। ਦੂਸਰੇ ਕੋਲ ਇੱਕ ਦਸਤਾਵੇਜ਼ ਹੈ।"/>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389D6E76" w14:textId="77777777" w:rsidR="00EB25CA" w:rsidRPr="00312A24" w:rsidRDefault="00000000" w:rsidP="00282238">
            <w:pPr>
              <w:spacing w:before="120" w:after="0" w:line="276" w:lineRule="auto"/>
              <w:rPr>
                <w:rFonts w:ascii="Nirmala UI" w:hAnsi="Nirmala UI" w:cs="Nirmala UI"/>
              </w:rPr>
            </w:pPr>
            <w:r w:rsidRPr="00312A24">
              <w:rPr>
                <w:rFonts w:ascii="Nirmala UI" w:hAnsi="Nirmala UI" w:cs="Nirmala UI"/>
                <w:lang w:val="pa"/>
              </w:rPr>
              <w:t>ਪ੍ਰਦਾਤਾ ਅਪੰਗਤਾ ਵਾਲੇ ਲੋਕਾਂ ਦੀ ਸਹਾਇਤਾ ਇੱਕ ਸੇਵਾ ਪ੍ਰਦਾਨ ਕਰਕੇ ਕਰਦੇ ਹਨ।</w:t>
            </w:r>
          </w:p>
        </w:tc>
      </w:tr>
    </w:tbl>
    <w:p w14:paraId="3ADF52D8" w14:textId="5BB24B4E" w:rsidR="002535DE" w:rsidRPr="00312A24" w:rsidRDefault="00000000" w:rsidP="003E3C90">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86912" behindDoc="1" locked="0" layoutInCell="1" allowOverlap="1" wp14:anchorId="3B21E0F7" wp14:editId="1DC03F85">
                <wp:simplePos x="0" y="0"/>
                <wp:positionH relativeFrom="margin">
                  <wp:posOffset>31750</wp:posOffset>
                </wp:positionH>
                <wp:positionV relativeFrom="paragraph">
                  <wp:posOffset>227786</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C0D1AEF" id="Group 739572189" o:spid="_x0000_s1026" alt="&quot;&quot;" style="position:absolute;margin-left:2.5pt;margin-top:17.95pt;width:455.7pt;height:19pt;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312A24">
        <w:rPr>
          <w:rFonts w:ascii="Nirmala UI" w:hAnsi="Nirmala UI" w:cs="Nirmala UI"/>
          <w:lang w:val="pa"/>
        </w:rPr>
        <w:t xml:space="preserve">ਕਾਰਵਾਈ </w:t>
      </w:r>
      <w:r w:rsidR="00312A24" w:rsidRPr="00312A24">
        <w:rPr>
          <w:rFonts w:cs="FS Me Pro"/>
          <w:cs/>
          <w:lang w:val="pa" w:bidi="pa"/>
        </w:rPr>
        <w:t>14</w:t>
      </w:r>
    </w:p>
    <w:tbl>
      <w:tblPr>
        <w:tblW w:w="9127" w:type="dxa"/>
        <w:tblLayout w:type="fixed"/>
        <w:tblLook w:val="04A0" w:firstRow="1" w:lastRow="0" w:firstColumn="1" w:lastColumn="0" w:noHBand="0" w:noVBand="1"/>
      </w:tblPr>
      <w:tblGrid>
        <w:gridCol w:w="2551"/>
        <w:gridCol w:w="6576"/>
      </w:tblGrid>
      <w:tr w:rsidR="000A5015" w:rsidRPr="00312A24" w14:paraId="671BC67A" w14:textId="77777777" w:rsidTr="005263FB">
        <w:tc>
          <w:tcPr>
            <w:tcW w:w="2551" w:type="dxa"/>
            <w:vAlign w:val="center"/>
          </w:tcPr>
          <w:p w14:paraId="2479F92B" w14:textId="77777777" w:rsidR="00766698" w:rsidRPr="00312A24" w:rsidRDefault="00000000" w:rsidP="00714536">
            <w:pPr>
              <w:pStyle w:val="Image"/>
              <w:rPr>
                <w:rFonts w:ascii="Nirmala UI" w:hAnsi="Nirmala UI" w:cs="Nirmala UI"/>
              </w:rPr>
            </w:pPr>
            <w:r w:rsidRPr="00312A24">
              <w:rPr>
                <w:rFonts w:ascii="Nirmala UI" w:hAnsi="Nirmala UI" w:cs="Nirmala UI"/>
                <w:noProof/>
              </w:rPr>
              <w:drawing>
                <wp:inline distT="0" distB="0" distL="0" distR="0" wp14:anchorId="73519858" wp14:editId="1C4E6FAB">
                  <wp:extent cx="1482725" cy="1482725"/>
                  <wp:effectExtent l="0" t="0" r="3175" b="3175"/>
                  <wp:docPr id="281375781" name="Picture 51" descr="ਕੋਈ ਲੈਪਟਾਪ ਵਰਤਣ ਲਈ ਦੂਜੇ ਵਿਅਕਤੀ ਦੀ ਸਹਾਇਤਾ ਕਰ ਰਿਹਾ ਹੈ। ਉਹਨਾਂ ਦੇ ਉੱਪਰ, ਉੱਪਰ ਨੂੰ ਇਸ਼ਾਰਾ ਕਰਦੇ ਹੋਏ ਤੀਰ ਦੇ ਨਾਲ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ਕੋਈ ਲੈਪਟਾਪ ਵਰਤਣ ਲਈ ਦੂਜੇ ਵਿਅਕਤੀ ਦੀ ਸਹਾਇਤਾ ਕਰ ਰਿਹਾ ਹੈ। ਉਹਨਾਂ ਦੇ ਉੱਪਰ, ਉੱਪਰ ਨੂੰ ਇਸ਼ਾਰਾ ਕਰਦੇ ਹੋਏ ਤੀਰ ਦੇ ਨਾਲ ਅੰਗੂਠਾ ਦਿਖਾਉਣ ਦਾ ਨਿਸ਼ਾਨ ਹੈ।"/>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58B225" w14:textId="54825E75" w:rsidR="00766698" w:rsidRPr="00312A24" w:rsidRDefault="00000000" w:rsidP="00714536">
            <w:pPr>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ਭਾਈਚਾਰਿਆਂ ਲਈ ਸਾਡੀਆਂ ਔਨਲਾਈਨ ਸੇਵਾਵਾਂ ਦੀ ਵਰਤੋਂ ਕਰਨਾ ਆਸਾਨ ਬਣਾਵਾਂਗੇ।</w:t>
            </w:r>
          </w:p>
          <w:p w14:paraId="43B7393E" w14:textId="626BCC2D" w:rsidR="00766698" w:rsidRPr="00312A24" w:rsidRDefault="00000000" w:rsidP="00714536">
            <w:pPr>
              <w:rPr>
                <w:rFonts w:ascii="Nirmala UI" w:hAnsi="Nirmala UI" w:cs="Nirmala UI"/>
              </w:rPr>
            </w:pPr>
            <w:r w:rsidRPr="00312A24">
              <w:rPr>
                <w:rFonts w:ascii="Nirmala UI" w:hAnsi="Nirmala UI" w:cs="Nirmala UI"/>
                <w:lang w:val="pa"/>
              </w:rPr>
              <w:t xml:space="preserve">ਉਦਾਹਰਨ ਲਈ, </w:t>
            </w:r>
            <w:r w:rsidR="00312A24" w:rsidRPr="00312A24">
              <w:rPr>
                <w:rFonts w:cs="FS Me Pro"/>
                <w:lang w:val="pa"/>
              </w:rPr>
              <w:t>NDIS</w:t>
            </w:r>
            <w:r w:rsidRPr="00312A24">
              <w:rPr>
                <w:rFonts w:ascii="Nirmala UI" w:hAnsi="Nirmala UI" w:cs="Nirmala UI"/>
                <w:lang w:val="pa"/>
              </w:rPr>
              <w:t xml:space="preserve"> ਵੈੱਬਸਾਈਟ।</w:t>
            </w:r>
          </w:p>
        </w:tc>
      </w:tr>
      <w:tr w:rsidR="000A5015" w:rsidRPr="00312A24" w14:paraId="60112F51" w14:textId="77777777" w:rsidTr="005263FB">
        <w:tc>
          <w:tcPr>
            <w:tcW w:w="2551" w:type="dxa"/>
            <w:vAlign w:val="center"/>
          </w:tcPr>
          <w:p w14:paraId="2F9A370C" w14:textId="77777777" w:rsidR="00766698" w:rsidRPr="00312A24" w:rsidRDefault="00766698" w:rsidP="007916A8">
            <w:pPr>
              <w:pStyle w:val="Image"/>
              <w:spacing w:before="600" w:after="0"/>
              <w:rPr>
                <w:rFonts w:ascii="Nirmala UI" w:hAnsi="Nirmala UI" w:cs="Nirmala UI"/>
              </w:rPr>
            </w:pPr>
          </w:p>
        </w:tc>
        <w:tc>
          <w:tcPr>
            <w:tcW w:w="6576" w:type="dxa"/>
            <w:vAlign w:val="center"/>
          </w:tcPr>
          <w:p w14:paraId="4A3EA372" w14:textId="0CD9E436" w:rsidR="00766698" w:rsidRPr="00312A24" w:rsidRDefault="00000000" w:rsidP="007916A8">
            <w:pPr>
              <w:spacing w:before="600" w:after="0"/>
              <w:rPr>
                <w:rFonts w:ascii="Nirmala UI" w:hAnsi="Nirmala UI" w:cs="Nirmala UI"/>
              </w:rPr>
            </w:pPr>
            <w:r w:rsidRPr="00312A24">
              <w:rPr>
                <w:rFonts w:ascii="Nirmala UI" w:hAnsi="Nirmala UI" w:cs="Nirmala UI"/>
                <w:lang w:val="pa"/>
              </w:rPr>
              <w:t xml:space="preserve">ਅਸੀਂ </w:t>
            </w:r>
            <w:r w:rsidR="00496921" w:rsidRPr="001715D6">
              <w:rPr>
                <w:rFonts w:ascii="Nirmala UI" w:hAnsi="Nirmala UI" w:cs="Nirmala UI" w:hint="cs"/>
                <w:lang w:val="pa"/>
              </w:rPr>
              <w:t>ਅਜਿਹਾ</w:t>
            </w:r>
            <w:r w:rsidRPr="001715D6">
              <w:rPr>
                <w:rFonts w:ascii="Nirmala UI" w:hAnsi="Nirmala UI" w:cs="Nirmala UI"/>
                <w:lang w:val="pa"/>
              </w:rPr>
              <w:t xml:space="preserve"> ਇਸ</w:t>
            </w:r>
            <w:r w:rsidRPr="00312A24">
              <w:rPr>
                <w:rFonts w:ascii="Nirmala UI" w:hAnsi="Nirmala UI" w:cs="Nirmala UI"/>
                <w:lang w:val="pa"/>
              </w:rPr>
              <w:t xml:space="preserve"> ਰਾਹੀਂ ਕਰਾਂਗੇ:</w:t>
            </w:r>
          </w:p>
        </w:tc>
      </w:tr>
      <w:tr w:rsidR="000A5015" w:rsidRPr="00312A24" w14:paraId="3F0AAB68" w14:textId="77777777" w:rsidTr="005263FB">
        <w:tc>
          <w:tcPr>
            <w:tcW w:w="2551" w:type="dxa"/>
            <w:vAlign w:val="center"/>
          </w:tcPr>
          <w:p w14:paraId="0E512DA4" w14:textId="77777777" w:rsidR="002A039B" w:rsidRPr="00312A24" w:rsidRDefault="00000000" w:rsidP="00714536">
            <w:pPr>
              <w:pStyle w:val="Image"/>
              <w:rPr>
                <w:rFonts w:ascii="Nirmala UI" w:hAnsi="Nirmala UI" w:cs="Nirmala UI"/>
              </w:rPr>
            </w:pPr>
            <w:r w:rsidRPr="00312A24">
              <w:rPr>
                <w:rFonts w:ascii="Nirmala UI" w:hAnsi="Nirmala UI" w:cs="Nirmala UI"/>
                <w:noProof/>
              </w:rPr>
              <w:drawing>
                <wp:inline distT="0" distB="0" distL="0" distR="0" wp14:anchorId="081EA4CD" wp14:editId="1AA5105C">
                  <wp:extent cx="1482725" cy="1482725"/>
                  <wp:effectExtent l="0" t="0" r="3175" b="3175"/>
                  <wp:docPr id="615775571" name="Picture 52" descr="ਇੱਕ ਵਿਅਕਤੀ ਇੱਕ ਦਸਤਾਵੇਜ਼ ਫੜ੍ਹਿਆ ਹੋਇਆ ਹੈ। ਉਹਨਾਂ ਦੇ ਉੱਪਰ ਇੱਕ ਸਪੀਚ ਬੁਲਬੁਲਾ ਹੈ ਜੋ ਅੰਗਰੇਜ਼ੀ ਤੋਂ ਇਲਾਵਾ ਹੋਰ ਭਾਸ਼ਾ ਦਿਖਾ ਰਿਹਾ ਹੈ ਅਤੇ ਇੱਕ ਸਹੀ ਦਾ ਨਿਸ਼ਾਨ ਲੱਗਿਆ ਹੋਇਆ 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ਇੱਕ ਵਿਅਕਤੀ ਇੱਕ ਦਸਤਾਵੇਜ਼ ਫੜ੍ਹਿਆ ਹੋਇਆ ਹੈ। ਉਹਨਾਂ ਦੇ ਉੱਪਰ ਇੱਕ ਸਪੀਚ ਬੁਲਬੁਲਾ ਹੈ ਜੋ ਅੰਗਰੇਜ਼ੀ ਤੋਂ ਇਲਾਵਾ ਹੋਰ ਭਾਸ਼ਾ ਦਿਖਾ ਰਿਹਾ ਹੈ ਅਤੇ ਇੱਕ ਸਹੀ ਦਾ ਨਿਸ਼ਾਨ ਲੱਗਿਆ ਹੋਇਆ ਹੈ।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B509FAE" w14:textId="2F7CC229" w:rsidR="002A039B" w:rsidRPr="00312A24" w:rsidRDefault="00000000" w:rsidP="00714536">
            <w:pPr>
              <w:pStyle w:val="ListParagraph"/>
              <w:numPr>
                <w:ilvl w:val="0"/>
                <w:numId w:val="63"/>
              </w:numPr>
              <w:rPr>
                <w:rFonts w:ascii="Nirmala UI" w:hAnsi="Nirmala UI" w:cs="Nirmala UI"/>
              </w:rPr>
            </w:pPr>
            <w:r w:rsidRPr="00312A24">
              <w:rPr>
                <w:rFonts w:ascii="Nirmala UI" w:hAnsi="Nirmala UI" w:cs="Nirmala UI"/>
                <w:lang w:val="pa"/>
              </w:rPr>
              <w:t xml:space="preserve">ਉਹਨਾਂ ਭਾਸ਼ਾਵਾਂ ਵਿੱਚ ਜਾਣਕਾਰੀ ਸਾਂਝੀ ਕਰਨ ਦੁਆਰਾ ਜੋ </w:t>
            </w:r>
            <w:r w:rsidR="00312A24" w:rsidRPr="00312A24">
              <w:rPr>
                <w:rFonts w:cs="FS Me Pro"/>
                <w:lang w:val="pa"/>
              </w:rPr>
              <w:t>CALD</w:t>
            </w:r>
            <w:r w:rsidRPr="00312A24">
              <w:rPr>
                <w:rFonts w:ascii="Nirmala UI" w:hAnsi="Nirmala UI" w:cs="Nirmala UI"/>
                <w:lang w:val="pa"/>
              </w:rPr>
              <w:t xml:space="preserve"> ਲੋਕ ਸਮਝਦੇ ਹਨ</w:t>
            </w:r>
          </w:p>
        </w:tc>
      </w:tr>
      <w:tr w:rsidR="000A5015" w:rsidRPr="00312A24" w14:paraId="55286748" w14:textId="77777777" w:rsidTr="005263FB">
        <w:tc>
          <w:tcPr>
            <w:tcW w:w="2551" w:type="dxa"/>
            <w:vAlign w:val="center"/>
          </w:tcPr>
          <w:p w14:paraId="175E7C6A" w14:textId="77777777" w:rsidR="002A039B" w:rsidRPr="00312A24" w:rsidRDefault="00000000" w:rsidP="00714536">
            <w:pPr>
              <w:pStyle w:val="Image"/>
              <w:rPr>
                <w:rFonts w:ascii="Nirmala UI" w:hAnsi="Nirmala UI" w:cs="Nirmala UI"/>
              </w:rPr>
            </w:pPr>
            <w:r w:rsidRPr="00312A24">
              <w:rPr>
                <w:rFonts w:ascii="Nirmala UI" w:hAnsi="Nirmala UI" w:cs="Nirmala UI"/>
                <w:noProof/>
              </w:rPr>
              <w:drawing>
                <wp:inline distT="0" distB="0" distL="0" distR="0" wp14:anchorId="497162A0" wp14:editId="1DE17FB9">
                  <wp:extent cx="1483200" cy="1483200"/>
                  <wp:effectExtent l="0" t="0" r="3175" b="3175"/>
                  <wp:docPr id="1394082892" name="Picture 53" descr="ਕੋਈ ਵਿਅਕਤੀ ਕਿਸੇ ਦਸਤਾਵੇਜ਼ ਨੂੰ ਪੜ੍ਹਨ ਲਈ ਦੂਜੇ ਵਿਅਕਤੀ ਦੀ ਸਹਾਇਤਾ ਕਰ ਰਿਹਾ ਹੈ। ਜਿਸ ਵਿਅਕਤੀ ਦੀ ਸਹਾਇਤਾ ਕੀਤੀ ਜਾ ਰਹੀ ਹੈ ਉਸਦੇ ਉੱਪਰ ਇੱਕ ਸੋਚਣ ਦੇ ਬੁਲਬੁਲੇ ਅੰਦਰ ਇੱਕ ਪ੍ਰਸ਼ਨ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ਕੋਈ ਵਿਅਕਤੀ ਕਿਸੇ ਦਸਤਾਵੇਜ਼ ਨੂੰ ਪੜ੍ਹਨ ਲਈ ਦੂਜੇ ਵਿਅਕਤੀ ਦੀ ਸਹਾਇਤਾ ਕਰ ਰਿਹਾ ਹੈ। ਜਿਸ ਵਿਅਕਤੀ ਦੀ ਸਹਾਇਤਾ ਕੀਤੀ ਜਾ ਰਹੀ ਹੈ ਉਸਦੇ ਉੱਪਰ ਇੱਕ ਸੋਚਣ ਦੇ ਬੁਲਬੁਲੇ ਅੰਦਰ ਇੱਕ ਪ੍ਰਸ਼ਨ ਚਿੰਨ੍ਹ ਹੈ।"/>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ED7BADD" w14:textId="04EB2CBB" w:rsidR="002A039B" w:rsidRPr="00312A24" w:rsidRDefault="00312A24" w:rsidP="002A039B">
            <w:pPr>
              <w:pStyle w:val="ListParagraph"/>
              <w:numPr>
                <w:ilvl w:val="0"/>
                <w:numId w:val="70"/>
              </w:numPr>
              <w:rPr>
                <w:rFonts w:ascii="Nirmala UI" w:hAnsi="Nirmala UI" w:cs="Nirmala UI"/>
              </w:rPr>
            </w:pPr>
            <w:r w:rsidRPr="00312A24">
              <w:rPr>
                <w:rFonts w:cs="FS Me Pro"/>
                <w:lang w:val="pa"/>
              </w:rPr>
              <w:t>CALD</w:t>
            </w:r>
            <w:r w:rsidRPr="00312A24">
              <w:rPr>
                <w:rFonts w:ascii="Nirmala UI" w:hAnsi="Nirmala UI" w:cs="Nirmala UI"/>
                <w:lang w:val="pa"/>
              </w:rPr>
              <w:t xml:space="preserve"> ਲੋਕਾਂ ਦੀ ਸਹਾਇਤਾ ਕਰਕੇ ਜਦੋਂ ਅਸੀਂ ਕਿਸੇ ਅਜਿਹੀ ਭਾਸ਼ਾ ਵਿੱਚ ਜਾਣਕਾਰੀ ਸਾਂਝੀ ਕਰਦੇ ਹਾਂ ਜੋ ਉਹ ਨਹੀਂ ਜਾਣਦੇ ਹਨ।</w:t>
            </w:r>
          </w:p>
        </w:tc>
      </w:tr>
      <w:tr w:rsidR="000A5015" w:rsidRPr="00312A24" w14:paraId="06A33FF1" w14:textId="77777777" w:rsidTr="005263FB">
        <w:tc>
          <w:tcPr>
            <w:tcW w:w="2551" w:type="dxa"/>
            <w:vAlign w:val="center"/>
          </w:tcPr>
          <w:p w14:paraId="0A0F1B70" w14:textId="77777777" w:rsidR="009F34FB" w:rsidRPr="00312A24" w:rsidRDefault="00000000" w:rsidP="007916A8">
            <w:pPr>
              <w:pStyle w:val="Image"/>
              <w:spacing w:before="600"/>
              <w:rPr>
                <w:rFonts w:ascii="Nirmala UI" w:hAnsi="Nirmala UI" w:cs="Nirmala UI"/>
              </w:rPr>
            </w:pPr>
            <w:r w:rsidRPr="00312A24">
              <w:rPr>
                <w:rFonts w:ascii="Nirmala UI" w:hAnsi="Nirmala UI" w:cs="Nirmala UI"/>
                <w:noProof/>
              </w:rPr>
              <w:drawing>
                <wp:inline distT="0" distB="0" distL="0" distR="0" wp14:anchorId="6EEDAFC0" wp14:editId="2F7C46E5">
                  <wp:extent cx="1482725" cy="1482725"/>
                  <wp:effectExtent l="0" t="0" r="3175" b="3175"/>
                  <wp:docPr id="216622349" name="Picture 54" descr="ਇੱਕ ਵਿਅਕਤੀ ਲੈਪਟਾਪ ਦੀ ਵਰਤੋਂ ਕਰ ਰਿਹਾ ਹੈ ਅਤੇ ਇੱਕ ਤੀਰ ਉੱਪਰ ਵੱਲ ਨੂੰ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ਇੱਕ ਵਿਅਕਤੀ ਲੈਪਟਾਪ ਦੀ ਵਰਤੋਂ ਕਰ ਰਿਹਾ ਹੈ ਅਤੇ ਇੱਕ ਤੀਰ ਉੱਪਰ ਵੱਲ ਨੂੰ ਇਸ਼ਾਰਾ ਕਰ ਰਿਹਾ ਹੈ।"/>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09C48D8" w14:textId="3D11F8D4" w:rsidR="009F34FB" w:rsidRPr="00312A24" w:rsidRDefault="00000000" w:rsidP="007916A8">
            <w:pPr>
              <w:spacing w:before="600"/>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ਹੋਰ </w:t>
            </w:r>
            <w:r w:rsidR="00312A24" w:rsidRPr="00312A24">
              <w:rPr>
                <w:rFonts w:cs="FS Me Pro"/>
                <w:lang w:val="pa"/>
              </w:rPr>
              <w:t>CALD</w:t>
            </w:r>
            <w:r w:rsidRPr="00312A24">
              <w:rPr>
                <w:rFonts w:ascii="Nirmala UI" w:hAnsi="Nirmala UI" w:cs="Nirmala UI"/>
                <w:lang w:val="pa"/>
              </w:rPr>
              <w:t xml:space="preserve"> ਲੋਕ ਸਾਡੀਆਂ ਔਨਲਾਈਨ ਸੇਵਾਵਾਂ ਦੀ ਵਰਤੋਂ ਕਰ ਰਹੇ ਹਨ।</w:t>
            </w:r>
          </w:p>
        </w:tc>
      </w:tr>
    </w:tbl>
    <w:p w14:paraId="3FD8C03E" w14:textId="78C7B5C3" w:rsidR="005C7C7B" w:rsidRPr="00312A24" w:rsidRDefault="00000000" w:rsidP="003E3C90">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88960" behindDoc="1" locked="0" layoutInCell="1" allowOverlap="1" wp14:anchorId="4DB899A1" wp14:editId="3DEA988B">
                <wp:simplePos x="0" y="0"/>
                <wp:positionH relativeFrom="margin">
                  <wp:posOffset>19050</wp:posOffset>
                </wp:positionH>
                <wp:positionV relativeFrom="paragraph">
                  <wp:posOffset>234637</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8CF9FEA" id="Group 915048592" o:spid="_x0000_s1026" alt="&quot;&quot;" style="position:absolute;margin-left:1.5pt;margin-top:18.5pt;width:455.7pt;height:19pt;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15</w:t>
      </w:r>
    </w:p>
    <w:tbl>
      <w:tblPr>
        <w:tblW w:w="9128" w:type="dxa"/>
        <w:tblLayout w:type="fixed"/>
        <w:tblLook w:val="04A0" w:firstRow="1" w:lastRow="0" w:firstColumn="1" w:lastColumn="0" w:noHBand="0" w:noVBand="1"/>
      </w:tblPr>
      <w:tblGrid>
        <w:gridCol w:w="2552"/>
        <w:gridCol w:w="6576"/>
      </w:tblGrid>
      <w:tr w:rsidR="000A5015" w:rsidRPr="00312A24" w14:paraId="4A004D81" w14:textId="77777777" w:rsidTr="003E3C90">
        <w:tc>
          <w:tcPr>
            <w:tcW w:w="2552" w:type="dxa"/>
            <w:vAlign w:val="center"/>
          </w:tcPr>
          <w:p w14:paraId="7953D8A1" w14:textId="77777777" w:rsidR="00766698" w:rsidRPr="00312A24" w:rsidRDefault="00000000" w:rsidP="00090E8C">
            <w:pPr>
              <w:pStyle w:val="Image"/>
              <w:spacing w:before="360"/>
              <w:rPr>
                <w:rFonts w:ascii="Nirmala UI" w:hAnsi="Nirmala UI" w:cs="Nirmala UI"/>
              </w:rPr>
            </w:pPr>
            <w:r w:rsidRPr="00312A24">
              <w:rPr>
                <w:rFonts w:ascii="Nirmala UI" w:hAnsi="Nirmala UI" w:cs="Nirmala UI"/>
                <w:noProof/>
              </w:rPr>
              <w:drawing>
                <wp:inline distT="0" distB="0" distL="0" distR="0" wp14:anchorId="6BEAEB47" wp14:editId="2E50FA61">
                  <wp:extent cx="1483360" cy="1483360"/>
                  <wp:effectExtent l="0" t="0" r="2540" b="2540"/>
                  <wp:docPr id="1785330858" name="Picture 28" descr="ਅੰਗਰੇਜ਼ੀ ਤੋਂ ਇਲਾਵਾ 3 ਹੋਰ ਭਾਸ਼ਾਵਾਂ ਦਿਖਾਉਣ ਵਾਲੇ 3 ਸਪੀਚ ਬੁਲਬੁ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ਅੰਗਰੇਜ਼ੀ ਤੋਂ ਇਲਾਵਾ 3 ਹੋਰ ਭਾਸ਼ਾਵਾਂ ਦਿਖਾਉਣ ਵਾਲੇ 3 ਸਪੀਚ ਬੁਲਬੁਲੇ।"/>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0AA8BBB" w14:textId="704B4838" w:rsidR="00766698" w:rsidRPr="00312A24" w:rsidRDefault="00000000" w:rsidP="00090E8C">
            <w:pPr>
              <w:spacing w:before="360"/>
              <w:rPr>
                <w:rFonts w:ascii="Nirmala UI" w:hAnsi="Nirmala UI" w:cs="Nirmala UI"/>
              </w:rPr>
            </w:pPr>
            <w:r w:rsidRPr="00312A24">
              <w:rPr>
                <w:rFonts w:ascii="Nirmala UI" w:hAnsi="Nirmala UI" w:cs="Nirmala UI"/>
                <w:lang w:val="pa"/>
              </w:rPr>
              <w:t xml:space="preserve">ਅਸੀਂ ਇਸ ਬਾਰੇ ਦਿਸ਼ਾ-ਨਿਰਦੇਸ਼ ਬਣਾਵਾਂਗੇ ਕਿ ਸਾਨੂੰ ਕਿਹੜੀਆਂ ਭਾਸ਼ਾਵਾਂ ਵਿੱਚ </w:t>
            </w:r>
            <w:r w:rsidR="00312A24" w:rsidRPr="00312A24">
              <w:rPr>
                <w:rFonts w:cs="FS Me Pro"/>
                <w:lang w:val="pa"/>
              </w:rPr>
              <w:t>NDIS</w:t>
            </w:r>
            <w:r w:rsidRPr="00312A24">
              <w:rPr>
                <w:rFonts w:ascii="Nirmala UI" w:hAnsi="Nirmala UI" w:cs="Nirmala UI"/>
                <w:lang w:val="pa"/>
              </w:rPr>
              <w:t xml:space="preserve"> ਜਾਣਕਾਰੀ ਸਾਂਝੀ ਕਰਨ ਦੀ ਲੋੜ ਹੈ।</w:t>
            </w:r>
          </w:p>
          <w:p w14:paraId="49BF467F" w14:textId="0B4DC896" w:rsidR="002C7941" w:rsidRPr="00312A24" w:rsidRDefault="00000000" w:rsidP="00090E8C">
            <w:pPr>
              <w:rPr>
                <w:rFonts w:ascii="Nirmala UI" w:hAnsi="Nirmala UI" w:cs="Nirmala UI"/>
              </w:rPr>
            </w:pPr>
            <w:r w:rsidRPr="00312A24">
              <w:rPr>
                <w:rFonts w:ascii="Nirmala UI" w:hAnsi="Nirmala UI" w:cs="Nirmala UI"/>
                <w:lang w:val="pa"/>
              </w:rPr>
              <w:t xml:space="preserve">ਇਸਦਾ ਮਤਲਬ ਹੈ ਕਿ ਜ਼ਿਆਦਾ </w:t>
            </w:r>
            <w:r w:rsidR="00312A24" w:rsidRPr="00312A24">
              <w:rPr>
                <w:rFonts w:cs="FS Me Pro"/>
                <w:lang w:val="pa"/>
              </w:rPr>
              <w:t>CALD</w:t>
            </w:r>
            <w:r w:rsidRPr="00312A24">
              <w:rPr>
                <w:rFonts w:ascii="Nirmala UI" w:hAnsi="Nirmala UI" w:cs="Nirmala UI"/>
                <w:lang w:val="pa"/>
              </w:rPr>
              <w:t xml:space="preserve"> ਲੋਕ </w:t>
            </w:r>
            <w:r w:rsidR="00312A24" w:rsidRPr="00312A24">
              <w:rPr>
                <w:rFonts w:cs="FS Me Pro"/>
                <w:lang w:val="pa"/>
              </w:rPr>
              <w:t>NDIS</w:t>
            </w:r>
            <w:r w:rsidRPr="00312A24">
              <w:rPr>
                <w:rFonts w:ascii="Nirmala UI" w:hAnsi="Nirmala UI" w:cs="Nirmala UI"/>
                <w:lang w:val="pa"/>
              </w:rPr>
              <w:t xml:space="preserve"> ਨੂੰ ਸਮਝ ਸਕਦੇ ਹਨ।</w:t>
            </w:r>
          </w:p>
        </w:tc>
      </w:tr>
      <w:tr w:rsidR="000A5015" w:rsidRPr="00312A24" w14:paraId="3CE1C4CB" w14:textId="77777777" w:rsidTr="007916A8">
        <w:tc>
          <w:tcPr>
            <w:tcW w:w="2552" w:type="dxa"/>
            <w:vAlign w:val="center"/>
          </w:tcPr>
          <w:p w14:paraId="08AA1FC3" w14:textId="77777777" w:rsidR="00007F05" w:rsidRPr="00312A24" w:rsidRDefault="00007F05" w:rsidP="00090E8C">
            <w:pPr>
              <w:pStyle w:val="Image"/>
              <w:spacing w:before="600" w:after="0"/>
              <w:rPr>
                <w:rFonts w:ascii="Nirmala UI" w:hAnsi="Nirmala UI" w:cs="Nirmala UI"/>
              </w:rPr>
            </w:pPr>
          </w:p>
        </w:tc>
        <w:tc>
          <w:tcPr>
            <w:tcW w:w="6576" w:type="dxa"/>
            <w:vAlign w:val="center"/>
          </w:tcPr>
          <w:p w14:paraId="019143C6" w14:textId="5B90508F" w:rsidR="002C7941" w:rsidRPr="00312A24" w:rsidRDefault="00000000" w:rsidP="00090E8C">
            <w:pPr>
              <w:spacing w:before="600" w:after="0"/>
              <w:rPr>
                <w:rFonts w:ascii="Nirmala UI" w:hAnsi="Nirmala UI" w:cs="Nirmala UI"/>
              </w:rPr>
            </w:pPr>
            <w:r w:rsidRPr="00312A24">
              <w:rPr>
                <w:rFonts w:ascii="Nirmala UI" w:hAnsi="Nirmala UI" w:cs="Nirmala UI"/>
                <w:lang w:val="pa"/>
              </w:rPr>
              <w:t>ਇਹਨਾਂ ਦਿਸ਼ਾ-ਨਿਰਦੇਸ਼ਾਂ ਨੂੰ ਬਣਾਉਣ ਲਈ</w:t>
            </w:r>
            <w:r w:rsidRPr="001715D6">
              <w:rPr>
                <w:rFonts w:ascii="Nirmala UI" w:hAnsi="Nirmala UI" w:cs="Nirmala UI"/>
                <w:lang w:val="pa"/>
              </w:rPr>
              <w:t xml:space="preserve">, ਅਸੀਂ </w:t>
            </w:r>
            <w:r w:rsidR="00496921" w:rsidRPr="001715D6">
              <w:rPr>
                <w:rFonts w:ascii="Nirmala UI" w:hAnsi="Nirmala UI" w:cs="Nirmala UI" w:hint="cs"/>
                <w:lang w:val="pa"/>
              </w:rPr>
              <w:t>ਇੰਨ੍ਹਾਂ</w:t>
            </w:r>
            <w:r w:rsidRPr="001715D6">
              <w:rPr>
                <w:rFonts w:ascii="Nirmala UI" w:hAnsi="Nirmala UI" w:cs="Nirmala UI"/>
                <w:lang w:val="pa"/>
              </w:rPr>
              <w:t xml:space="preserve"> ਨਾਲ ਮਿਲਕੇ ਕੰਮ ਕਰਾਂਗੇ:</w:t>
            </w:r>
          </w:p>
        </w:tc>
      </w:tr>
      <w:tr w:rsidR="000A5015" w:rsidRPr="00312A24" w14:paraId="0FC2FEC7" w14:textId="77777777" w:rsidTr="007916A8">
        <w:tc>
          <w:tcPr>
            <w:tcW w:w="2552" w:type="dxa"/>
            <w:vAlign w:val="center"/>
          </w:tcPr>
          <w:p w14:paraId="3C476CA0" w14:textId="77777777" w:rsidR="00B32C67" w:rsidRPr="00312A24" w:rsidRDefault="00000000" w:rsidP="00090E8C">
            <w:pPr>
              <w:pStyle w:val="Image"/>
              <w:rPr>
                <w:rFonts w:ascii="Nirmala UI" w:hAnsi="Nirmala UI" w:cs="Nirmala UI"/>
              </w:rPr>
            </w:pPr>
            <w:r w:rsidRPr="00312A24">
              <w:rPr>
                <w:rFonts w:ascii="Nirmala UI" w:hAnsi="Nirmala UI" w:cs="Nirmala UI"/>
                <w:noProof/>
              </w:rPr>
              <w:drawing>
                <wp:inline distT="0" distB="0" distL="0" distR="0" wp14:anchorId="73A2312E" wp14:editId="304598AA">
                  <wp:extent cx="1483360" cy="1483360"/>
                  <wp:effectExtent l="0" t="0" r="2540" b="2540"/>
                  <wp:docPr id="1278271050" name="Picture 55"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CALD ਲੋਕਾਂ ਦਾ ਇੱਕ ਗਰੁੱਪ 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B1F0301" w14:textId="63F29A03" w:rsidR="00B32C67" w:rsidRPr="00312A24" w:rsidRDefault="00312A24" w:rsidP="00090E8C">
            <w:pPr>
              <w:pStyle w:val="ListParagraph"/>
              <w:numPr>
                <w:ilvl w:val="0"/>
                <w:numId w:val="69"/>
              </w:numPr>
              <w:rPr>
                <w:rFonts w:ascii="Nirmala UI" w:hAnsi="Nirmala UI" w:cs="Nirmala UI"/>
              </w:rPr>
            </w:pPr>
            <w:r w:rsidRPr="00312A24">
              <w:rPr>
                <w:rFonts w:cs="FS Me Pro"/>
                <w:lang w:val="pa"/>
              </w:rPr>
              <w:t>CALD</w:t>
            </w:r>
            <w:r w:rsidRPr="00312A24">
              <w:rPr>
                <w:rFonts w:ascii="Nirmala UI" w:hAnsi="Nirmala UI" w:cs="Nirmala UI"/>
                <w:lang w:val="pa"/>
              </w:rPr>
              <w:t xml:space="preserve"> ਭਾਈਚਾਰਿਆਂ ਨਾਲ</w:t>
            </w:r>
          </w:p>
        </w:tc>
      </w:tr>
      <w:tr w:rsidR="000A5015" w:rsidRPr="00312A24" w14:paraId="6BCB2D83" w14:textId="77777777" w:rsidTr="007916A8">
        <w:tc>
          <w:tcPr>
            <w:tcW w:w="2552" w:type="dxa"/>
            <w:vAlign w:val="center"/>
          </w:tcPr>
          <w:p w14:paraId="46B4E1B9" w14:textId="77777777" w:rsidR="00B32C67" w:rsidRPr="00312A24" w:rsidRDefault="00000000" w:rsidP="00090E8C">
            <w:pPr>
              <w:pStyle w:val="Image"/>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55520" behindDoc="0" locked="0" layoutInCell="1" allowOverlap="1" wp14:anchorId="78FE7B69" wp14:editId="48C0EC4F">
                      <wp:simplePos x="0" y="0"/>
                      <wp:positionH relativeFrom="column">
                        <wp:posOffset>281940</wp:posOffset>
                      </wp:positionH>
                      <wp:positionV relativeFrom="paragraph">
                        <wp:posOffset>1096010</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5F77DE9D" w14:textId="6A091D75" w:rsidR="007A25BA"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8FE7B69" id="_x0000_s1039" type="#_x0000_t202" alt="&quot;&quot;" style="position:absolute;left:0;text-align:left;margin-left:22.2pt;margin-top:86.3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M6gEAAKoDAAAOAAAAZHJzL2Uyb0RvYy54bWysU9uO0zAQfUfiHyy/06RdCt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" filled="f" stroked="f">
                      <v:textbox inset="0,0,0,0">
                        <w:txbxContent>
                          <w:p w14:paraId="5F77DE9D" w14:textId="6A091D75" w:rsidR="007A25BA"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v:textbox>
                    </v:shape>
                  </w:pict>
                </mc:Fallback>
              </mc:AlternateContent>
            </w:r>
            <w:r w:rsidR="00B32C67" w:rsidRPr="00312A24">
              <w:rPr>
                <w:rFonts w:ascii="Nirmala UI" w:hAnsi="Nirmala UI" w:cs="Nirmala UI"/>
                <w:noProof/>
              </w:rPr>
              <w:drawing>
                <wp:inline distT="0" distB="0" distL="0" distR="0" wp14:anchorId="5B7DC4C5" wp14:editId="02F29189">
                  <wp:extent cx="1483360" cy="1483360"/>
                  <wp:effectExtent l="0" t="0" r="2540" b="2540"/>
                  <wp:docPr id="1818495431" name="Picture 56" descr="'NDIS ਕਮਿਸ਼ਨ' ਕਲਿਖੇ ਹੋਏ ਬੈਂਚ ਦੇ ਪਿੱਛੇ 3 ਲੋਕ ਖੜ੍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NDIS ਕਮਿਸ਼ਨ' ਕਲਿਖੇ ਹੋਏ ਬੈਂਚ ਦੇ ਪਿੱਛੇ 3 ਲੋਕ ਖੜ੍ਹੇ ਹਨ।"/>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4445059" w14:textId="75326F89" w:rsidR="00B32C67" w:rsidRPr="00312A24" w:rsidRDefault="00312A24" w:rsidP="00090E8C">
            <w:pPr>
              <w:pStyle w:val="ListParagraph"/>
              <w:numPr>
                <w:ilvl w:val="0"/>
                <w:numId w:val="69"/>
              </w:numPr>
              <w:rPr>
                <w:rFonts w:ascii="Nirmala UI" w:hAnsi="Nirmala UI" w:cs="Nirmala UI"/>
              </w:rPr>
            </w:pPr>
            <w:r w:rsidRPr="00312A24">
              <w:rPr>
                <w:rFonts w:cs="FS Me Pro"/>
                <w:lang w:val="pa"/>
              </w:rPr>
              <w:t>NDIS</w:t>
            </w:r>
            <w:r w:rsidRPr="00312A24">
              <w:rPr>
                <w:rFonts w:ascii="Nirmala UI" w:hAnsi="Nirmala UI" w:cs="Nirmala UI"/>
                <w:lang w:val="pa"/>
              </w:rPr>
              <w:t xml:space="preserve"> ਕਮਿਸ਼ਨ ਨਾਲ</w:t>
            </w:r>
          </w:p>
        </w:tc>
      </w:tr>
      <w:tr w:rsidR="000A5015" w:rsidRPr="00312A24" w14:paraId="7A54B9EA" w14:textId="77777777" w:rsidTr="007916A8">
        <w:tc>
          <w:tcPr>
            <w:tcW w:w="2552" w:type="dxa"/>
            <w:vAlign w:val="center"/>
          </w:tcPr>
          <w:p w14:paraId="6C9DE9DB" w14:textId="77777777" w:rsidR="00B32C67" w:rsidRPr="00312A24" w:rsidRDefault="00000000" w:rsidP="00090E8C">
            <w:pPr>
              <w:pStyle w:val="Image"/>
              <w:rPr>
                <w:rFonts w:ascii="Nirmala UI" w:hAnsi="Nirmala UI" w:cs="Nirmala UI"/>
              </w:rPr>
            </w:pPr>
            <w:r w:rsidRPr="00312A24">
              <w:rPr>
                <w:rFonts w:ascii="Nirmala UI" w:hAnsi="Nirmala UI" w:cs="Nirmala UI"/>
                <w:noProof/>
              </w:rPr>
              <w:drawing>
                <wp:inline distT="0" distB="0" distL="0" distR="0" wp14:anchorId="2EC5F1B0" wp14:editId="7AD5BA43">
                  <wp:extent cx="1440000" cy="1440000"/>
                  <wp:effectExtent l="0" t="0" r="8255" b="8255"/>
                  <wp:docPr id="1800567495" name="Picture 1800567495" descr="ਦਫ਼ਤਰੀ ਇਮਾਰਤ ਦੇ ਸਾਹਮਣੇ 3 ਕਰਮਚਾ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ਦਫ਼ਤਰੀ ਇਮਾਰਤ ਦੇ ਸਾਹਮਣੇ 3 ਕਰਮਚਾਰੀ।"/>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1216CBA" w14:textId="5DF558D1" w:rsidR="00B32C67" w:rsidRPr="00312A24" w:rsidRDefault="00000000" w:rsidP="00090E8C">
            <w:pPr>
              <w:pStyle w:val="ListParagraph"/>
              <w:numPr>
                <w:ilvl w:val="0"/>
                <w:numId w:val="70"/>
              </w:numPr>
              <w:rPr>
                <w:rFonts w:ascii="Nirmala UI" w:hAnsi="Nirmala UI" w:cs="Nirmala UI"/>
              </w:rPr>
            </w:pPr>
            <w:r w:rsidRPr="00312A24">
              <w:rPr>
                <w:rFonts w:ascii="Nirmala UI" w:hAnsi="Nirmala UI" w:cs="Nirmala UI"/>
                <w:lang w:val="pa"/>
              </w:rPr>
              <w:t xml:space="preserve">ਉਹਨਾਂ ਸੰਸਥਾਵਾਂ ਨਾਲ ਜੋ ਅਪੰਗਤਾ ਵਾਲੇ </w:t>
            </w:r>
            <w:r w:rsidR="00312A24" w:rsidRPr="00312A24">
              <w:rPr>
                <w:rFonts w:cs="FS Me Pro"/>
                <w:lang w:val="pa"/>
              </w:rPr>
              <w:t>CALD</w:t>
            </w:r>
            <w:r w:rsidRPr="00312A24">
              <w:rPr>
                <w:rFonts w:ascii="Nirmala UI" w:hAnsi="Nirmala UI" w:cs="Nirmala UI"/>
                <w:lang w:val="pa"/>
              </w:rPr>
              <w:t xml:space="preserve"> ਲੋਕਾਂ ਦੀ ਸਹਾਇਤਾ ਕਰਦੀਆਂ ਹਨ।</w:t>
            </w:r>
          </w:p>
        </w:tc>
      </w:tr>
    </w:tbl>
    <w:p w14:paraId="1F6D3581" w14:textId="77777777" w:rsidR="007916A8" w:rsidRPr="00312A24" w:rsidRDefault="00000000">
      <w:pPr>
        <w:rPr>
          <w:rFonts w:ascii="Nirmala UI" w:hAnsi="Nirmala UI" w:cs="Nirmala UI"/>
        </w:rPr>
      </w:pPr>
      <w:r w:rsidRPr="00312A24">
        <w:rPr>
          <w:rFonts w:ascii="Nirmala UI" w:hAnsi="Nirmala UI" w:cs="Nirmala UI"/>
        </w:rPr>
        <w:br w:type="page"/>
      </w:r>
    </w:p>
    <w:tbl>
      <w:tblPr>
        <w:tblW w:w="9242" w:type="dxa"/>
        <w:tblLayout w:type="fixed"/>
        <w:tblLook w:val="04A0" w:firstRow="1" w:lastRow="0" w:firstColumn="1" w:lastColumn="0" w:noHBand="0" w:noVBand="1"/>
      </w:tblPr>
      <w:tblGrid>
        <w:gridCol w:w="2552"/>
        <w:gridCol w:w="6576"/>
        <w:gridCol w:w="114"/>
      </w:tblGrid>
      <w:tr w:rsidR="000A5015" w:rsidRPr="00312A24" w14:paraId="2F8DA09A" w14:textId="77777777" w:rsidTr="00225597">
        <w:tc>
          <w:tcPr>
            <w:tcW w:w="2552" w:type="dxa"/>
            <w:vAlign w:val="center"/>
          </w:tcPr>
          <w:p w14:paraId="3BAA5FAB" w14:textId="77777777" w:rsidR="00007F05" w:rsidRPr="00312A24" w:rsidRDefault="00007F05" w:rsidP="0004354E">
            <w:pPr>
              <w:pStyle w:val="Image"/>
              <w:spacing w:after="0"/>
              <w:rPr>
                <w:rFonts w:ascii="Nirmala UI" w:hAnsi="Nirmala UI" w:cs="Nirmala UI"/>
              </w:rPr>
            </w:pPr>
          </w:p>
        </w:tc>
        <w:tc>
          <w:tcPr>
            <w:tcW w:w="6690" w:type="dxa"/>
            <w:gridSpan w:val="2"/>
            <w:vAlign w:val="center"/>
          </w:tcPr>
          <w:p w14:paraId="1224F9BE" w14:textId="77777777" w:rsidR="00007F05" w:rsidRPr="00312A24" w:rsidRDefault="00000000" w:rsidP="0004354E">
            <w:pPr>
              <w:spacing w:after="0"/>
              <w:rPr>
                <w:rFonts w:ascii="Nirmala UI" w:hAnsi="Nirmala UI" w:cs="Nirmala UI"/>
              </w:rPr>
            </w:pPr>
            <w:r w:rsidRPr="00312A24">
              <w:rPr>
                <w:rFonts w:ascii="Nirmala UI" w:hAnsi="Nirmala UI" w:cs="Nirmala UI"/>
                <w:lang w:val="pa"/>
              </w:rPr>
              <w:t>ਅਸੀਂ ਇਸ ਕਾਰਵਾਈ ਦੇ ਕਾਰਗਰ ਹੋਣ ਦੀ ਜਾਂਚ ਇਸ ਦੁਆਰਾ ਕਰਾਂਗੇ ਕਿ ਕਿੰਨੇ:</w:t>
            </w:r>
          </w:p>
        </w:tc>
      </w:tr>
      <w:tr w:rsidR="000A5015" w:rsidRPr="00312A24" w14:paraId="5F09A0AA" w14:textId="77777777" w:rsidTr="00225597">
        <w:trPr>
          <w:gridAfter w:val="1"/>
          <w:wAfter w:w="114" w:type="dxa"/>
        </w:trPr>
        <w:tc>
          <w:tcPr>
            <w:tcW w:w="2552" w:type="dxa"/>
            <w:vAlign w:val="center"/>
          </w:tcPr>
          <w:p w14:paraId="6756FEB9" w14:textId="77777777" w:rsidR="00B42BC2"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74579E90" wp14:editId="606AEED3">
                  <wp:extent cx="1483360" cy="1483360"/>
                  <wp:effectExtent l="0" t="0" r="2540" b="2540"/>
                  <wp:docPr id="1299266338" name="Picture 29" descr="ਅੰਗਰੇਜ਼ੀ ਤੋਂ ਇਲਾਵਾ 3 ਹੋਰ ਭਾਸ਼ਾਵਾਂ ਵਿੱਚ ਲਿਖੇ ਹੋਏ 3 ਦਸਤਾਵੇਜ਼ ਦਿਖਾਈ ਦੇ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ਅੰਗਰੇਜ਼ੀ ਤੋਂ ਇਲਾਵਾ 3 ਹੋਰ ਭਾਸ਼ਾਵਾਂ ਵਿੱਚ ਲਿਖੇ ਹੋਏ 3 ਦਸਤਾਵੇਜ਼ ਦਿਖਾਈ ਦੇ ਰਹੇ ਹਨ।"/>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F76E3B0" w14:textId="77777777" w:rsidR="00B42BC2" w:rsidRPr="00312A24" w:rsidRDefault="00000000" w:rsidP="00C73E0D">
            <w:pPr>
              <w:pStyle w:val="ListParagraph"/>
              <w:numPr>
                <w:ilvl w:val="0"/>
                <w:numId w:val="64"/>
              </w:numPr>
              <w:rPr>
                <w:rFonts w:ascii="Nirmala UI" w:hAnsi="Nirmala UI" w:cs="Nirmala UI"/>
              </w:rPr>
            </w:pPr>
            <w:r w:rsidRPr="00312A24">
              <w:rPr>
                <w:rFonts w:ascii="Nirmala UI" w:hAnsi="Nirmala UI" w:cs="Nirmala UI"/>
                <w:lang w:val="pa"/>
              </w:rPr>
              <w:t>ਦਸਤਾਵੇਜ਼ ਹਨ ਜੋ ਅਸੀਂ ਅੰਗਰੇਜ਼ੀ ਤੋਂ ਬਗ਼ੈਰ ਹੋਰ ਭਾਸ਼ਾਵਾਂ ਵਿੱਚ ਸਾਂਝੇ ਕਰਦੇ ਹਾਂ</w:t>
            </w:r>
          </w:p>
        </w:tc>
      </w:tr>
      <w:tr w:rsidR="000A5015" w:rsidRPr="00312A24" w14:paraId="0666CBE5" w14:textId="77777777" w:rsidTr="00225597">
        <w:trPr>
          <w:gridAfter w:val="1"/>
          <w:wAfter w:w="114" w:type="dxa"/>
        </w:trPr>
        <w:tc>
          <w:tcPr>
            <w:tcW w:w="2552" w:type="dxa"/>
            <w:vAlign w:val="center"/>
          </w:tcPr>
          <w:p w14:paraId="0F658FC6" w14:textId="77777777" w:rsidR="00B42BC2"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0158FFE1" wp14:editId="4E5D0B71">
                  <wp:extent cx="1483360" cy="1483360"/>
                  <wp:effectExtent l="0" t="0" r="2540" b="2540"/>
                  <wp:docPr id="884962986" name="Picture 30" descr="ਕੋਈ ਵਿਅਕਤੀ ਅੰਗਰੇਜ਼ੀ ਤੋਂ ਇਲਾਵਾ ਕੋਈ ਹੋਰ ਭਾਸ਼ਾ ਦਿਖਾਉਂਦੇ ਹੋਏ ਸਪੀਚ ਬੁਲਬੁਲੇ ਦੇ ਹੇਠਾਂ ਅੰਗੂਠਾ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ਕੋਈ ਵਿਅਕਤੀ ਅੰਗਰੇਜ਼ੀ ਤੋਂ ਇਲਾਵਾ ਕੋਈ ਹੋਰ ਭਾਸ਼ਾ ਦਿਖਾਉਂਦੇ ਹੋਏ ਸਪੀਚ ਬੁਲਬੁਲੇ ਦੇ ਹੇਠਾਂ ਅੰਗੂਠਾ ਦਿਖਾ ਰਿਹਾ ਹੈ।"/>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64955A1" w14:textId="1A9899CC" w:rsidR="00B42BC2" w:rsidRPr="00312A24" w:rsidRDefault="00312A24" w:rsidP="00B42BC2">
            <w:pPr>
              <w:pStyle w:val="ListParagraph"/>
              <w:numPr>
                <w:ilvl w:val="0"/>
                <w:numId w:val="70"/>
              </w:numPr>
              <w:rPr>
                <w:rFonts w:ascii="Nirmala UI" w:hAnsi="Nirmala UI" w:cs="Nirmala UI"/>
              </w:rPr>
            </w:pPr>
            <w:r w:rsidRPr="00312A24">
              <w:rPr>
                <w:rFonts w:cs="FS Me Pro"/>
                <w:lang w:val="pa"/>
              </w:rPr>
              <w:t>CALD</w:t>
            </w:r>
            <w:r w:rsidRPr="00312A24">
              <w:rPr>
                <w:rFonts w:ascii="Nirmala UI" w:hAnsi="Nirmala UI" w:cs="Nirmala UI"/>
                <w:lang w:val="pa"/>
              </w:rPr>
              <w:t xml:space="preserve"> ਲੋਕ ਸਾਨੂੰ ਦੱਸਦੇ ਹਨ ਕਿ ਉਹ ਆਪਣੀ ਭਾਸ਼ਾ ਵਿੱਚ </w:t>
            </w:r>
            <w:r w:rsidRPr="00312A24">
              <w:rPr>
                <w:rFonts w:cs="FS Me Pro"/>
                <w:lang w:val="pa"/>
              </w:rPr>
              <w:t>NDIS</w:t>
            </w:r>
            <w:r w:rsidRPr="00312A24">
              <w:rPr>
                <w:rFonts w:ascii="Nirmala UI" w:hAnsi="Nirmala UI" w:cs="Nirmala UI"/>
                <w:lang w:val="pa"/>
              </w:rPr>
              <w:t xml:space="preserve"> ਬਾਰੇ ਜਾਣਕਾਰੀ ਪ੍ਰਾਪਤ ਕਰ ਸਕਦੇ ਹਨ।</w:t>
            </w:r>
          </w:p>
        </w:tc>
      </w:tr>
    </w:tbl>
    <w:p w14:paraId="30A8D1D4" w14:textId="43F2B816" w:rsidR="005C7C7B" w:rsidRPr="00312A24" w:rsidRDefault="00000000" w:rsidP="00090E8C">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91008" behindDoc="1" locked="0" layoutInCell="1" allowOverlap="1" wp14:anchorId="628CCA70" wp14:editId="4E3F0E91">
                <wp:simplePos x="0" y="0"/>
                <wp:positionH relativeFrom="margin">
                  <wp:posOffset>18415</wp:posOffset>
                </wp:positionH>
                <wp:positionV relativeFrom="paragraph">
                  <wp:posOffset>521648</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CE8E31" id="Group 1961727700" o:spid="_x0000_s1026" alt="&quot;&quot;" style="position:absolute;margin-left:1.45pt;margin-top:41.05pt;width:455.7pt;height:19pt;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16</w:t>
      </w:r>
    </w:p>
    <w:tbl>
      <w:tblPr>
        <w:tblW w:w="9214" w:type="dxa"/>
        <w:tblLayout w:type="fixed"/>
        <w:tblLook w:val="04A0" w:firstRow="1" w:lastRow="0" w:firstColumn="1" w:lastColumn="0" w:noHBand="0" w:noVBand="1"/>
      </w:tblPr>
      <w:tblGrid>
        <w:gridCol w:w="2567"/>
        <w:gridCol w:w="6535"/>
        <w:gridCol w:w="112"/>
      </w:tblGrid>
      <w:tr w:rsidR="000A5015" w:rsidRPr="00312A24" w14:paraId="7874DB0A" w14:textId="77777777" w:rsidTr="007D0640">
        <w:trPr>
          <w:trHeight w:val="3061"/>
        </w:trPr>
        <w:tc>
          <w:tcPr>
            <w:tcW w:w="2567" w:type="dxa"/>
            <w:vAlign w:val="center"/>
          </w:tcPr>
          <w:p w14:paraId="57869059" w14:textId="77777777" w:rsidR="00766698" w:rsidRPr="00312A24" w:rsidRDefault="00000000" w:rsidP="00090E8C">
            <w:pPr>
              <w:pStyle w:val="Image"/>
              <w:spacing w:before="480"/>
              <w:rPr>
                <w:rFonts w:ascii="Nirmala UI" w:hAnsi="Nirmala UI" w:cs="Nirmala UI"/>
              </w:rPr>
            </w:pPr>
            <w:r w:rsidRPr="00312A24">
              <w:rPr>
                <w:rFonts w:ascii="Nirmala UI" w:hAnsi="Nirmala UI" w:cs="Nirmala UI"/>
                <w:noProof/>
              </w:rPr>
              <w:drawing>
                <wp:inline distT="0" distB="0" distL="0" distR="0" wp14:anchorId="641EAF62" wp14:editId="083B3339">
                  <wp:extent cx="1492885" cy="1492885"/>
                  <wp:effectExtent l="0" t="0" r="0" b="0"/>
                  <wp:docPr id="1113079112" name="Picture 1" descr="ਇੱਕ NDIS ਯੋਜਨਾਕਾਰ ਅਤੇ ਇੱਕ ਸਪੀਚ ਬੁਲਬੁ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ਇੱਕ NDIS ਯੋਜਨਾਕਾਰ ਅਤੇ ਇੱਕ ਸਪੀਚ ਬੁਲਬੁਲਾ।"/>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605C9A78" w14:textId="2EE9F6C5" w:rsidR="00C816A8" w:rsidRPr="00312A24" w:rsidRDefault="00000000" w:rsidP="00090E8C">
            <w:pPr>
              <w:spacing w:before="480"/>
              <w:rPr>
                <w:rFonts w:ascii="Nirmala UI" w:hAnsi="Nirmala UI" w:cs="Nirmala UI"/>
              </w:rPr>
            </w:pPr>
            <w:r w:rsidRPr="00312A24">
              <w:rPr>
                <w:rFonts w:ascii="Nirmala UI" w:hAnsi="Nirmala UI" w:cs="Nirmala UI"/>
                <w:lang w:val="pa"/>
              </w:rPr>
              <w:t xml:space="preserve">ਇਥੇ ਕੁੱਝ ਵਿਸ਼ੇਸ਼ ਸ਼ਬਦ ਹਨ ਜੋ ਅਸੀਂ </w:t>
            </w:r>
            <w:r w:rsidR="00312A24" w:rsidRPr="00312A24">
              <w:rPr>
                <w:rFonts w:cs="FS Me Pro"/>
                <w:lang w:val="pa"/>
              </w:rPr>
              <w:t>NDIS</w:t>
            </w:r>
            <w:r w:rsidRPr="00312A24">
              <w:rPr>
                <w:rFonts w:ascii="Nirmala UI" w:hAnsi="Nirmala UI" w:cs="Nirmala UI"/>
                <w:lang w:val="pa"/>
              </w:rPr>
              <w:t xml:space="preserve"> ਦੀ ਵਿਆਖਿਆ ਕਰਨ ਲਈ ਵਰਤਦੇ ਹਾਂ।</w:t>
            </w:r>
          </w:p>
          <w:p w14:paraId="5B9EDC43" w14:textId="77777777" w:rsidR="00007F05" w:rsidRPr="00312A24" w:rsidRDefault="00000000" w:rsidP="00C73E0D">
            <w:pPr>
              <w:rPr>
                <w:rFonts w:ascii="Nirmala UI" w:hAnsi="Nirmala UI" w:cs="Nirmala UI"/>
              </w:rPr>
            </w:pPr>
            <w:r w:rsidRPr="00312A24">
              <w:rPr>
                <w:rFonts w:ascii="Nirmala UI" w:hAnsi="Nirmala UI" w:cs="Nirmala UI"/>
                <w:lang w:val="pa"/>
              </w:rPr>
              <w:t>ਅਸੀਂ ਇਹਨਾਂ ਸ਼ਬਦਾਂ ਦਾ ਮਤਲਬ ਸਮਝਾਉਣ ਲਈ ਵੱਖ-ਵੱਖ ਭਾਸ਼ਾਵਾਂ ਵਿੱਚ ਸਰੋਤ ਬਣਾਵਾਂਗੇ।</w:t>
            </w:r>
          </w:p>
        </w:tc>
      </w:tr>
      <w:tr w:rsidR="000A5015" w:rsidRPr="00312A24" w14:paraId="0F3F89C6" w14:textId="77777777" w:rsidTr="007D0640">
        <w:trPr>
          <w:gridAfter w:val="1"/>
          <w:wAfter w:w="112" w:type="dxa"/>
          <w:trHeight w:val="3061"/>
        </w:trPr>
        <w:tc>
          <w:tcPr>
            <w:tcW w:w="2567" w:type="dxa"/>
            <w:vAlign w:val="center"/>
          </w:tcPr>
          <w:p w14:paraId="360413A2" w14:textId="77777777" w:rsidR="00007F05"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6228C568" wp14:editId="512A0D5B">
                  <wp:extent cx="1483360" cy="1483360"/>
                  <wp:effectExtent l="0" t="0" r="2540" b="2540"/>
                  <wp:docPr id="1321211933" name="Picture 1321211933" descr="ਇੱਕ ਵਿਅਕਤੀ ਇੱਕ ਦਸਤਾਵੇਜ਼ ਪੜ੍ਹ ਰਿਹਾ ਹੈ ਅਤੇ ਉਹਨਾਂ ਦੇ ਉੱਪਰ ਇੱਕ ਸਹੀ ਦੇ ਨਿਸ਼ਾਨ ਦੇ ਨਾਲ ਇੱਕ ਸੋਚਣ ਦਾ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ਇੱਕ ਵਿਅਕਤੀ ਇੱਕ ਦਸਤਾਵੇਜ਼ ਪੜ੍ਹ ਰਿਹਾ ਹੈ ਅਤੇ ਉਹਨਾਂ ਦੇ ਉੱਪਰ ਇੱਕ ਸਹੀ ਦੇ ਨਿਸ਼ਾਨ ਦੇ ਨਾਲ ਇੱਕ ਸੋਚਣ ਦਾ ਬੁਲਬੁਲਾ ਹੈ।"/>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5571F136" w14:textId="7965B37F" w:rsidR="00007F05" w:rsidRPr="00312A24" w:rsidRDefault="00000000" w:rsidP="005342C4">
            <w:pPr>
              <w:rPr>
                <w:rFonts w:ascii="Nirmala UI" w:hAnsi="Nirmala UI" w:cs="Nirmala UI"/>
              </w:rPr>
            </w:pPr>
            <w:r w:rsidRPr="00312A24">
              <w:rPr>
                <w:rFonts w:ascii="Nirmala UI" w:hAnsi="Nirmala UI" w:cs="Nirmala UI"/>
                <w:lang w:val="pa"/>
              </w:rPr>
              <w:t xml:space="preserve">ਇਹ ਵਧੇਰੇ ਲੋਕਾਂ ਨੂੰ </w:t>
            </w:r>
            <w:r w:rsidR="00312A24" w:rsidRPr="00312A24">
              <w:rPr>
                <w:rFonts w:cs="FS Me Pro"/>
                <w:lang w:val="pa"/>
              </w:rPr>
              <w:t>NDIS</w:t>
            </w:r>
            <w:r w:rsidRPr="00312A24">
              <w:rPr>
                <w:rFonts w:ascii="Nirmala UI" w:hAnsi="Nirmala UI" w:cs="Nirmala UI"/>
                <w:lang w:val="pa"/>
              </w:rPr>
              <w:t xml:space="preserve"> ਬਾਰੇ ਜਾਣਕਾਰੀ ਸਮਝਣ ਵਿੱਚ ਮੱਦਦ ਕਰੇਗਾ।</w:t>
            </w:r>
          </w:p>
        </w:tc>
      </w:tr>
      <w:tr w:rsidR="000A5015" w:rsidRPr="00312A24" w14:paraId="65A86A80" w14:textId="77777777" w:rsidTr="007D0640">
        <w:trPr>
          <w:gridAfter w:val="1"/>
          <w:wAfter w:w="112" w:type="dxa"/>
        </w:trPr>
        <w:tc>
          <w:tcPr>
            <w:tcW w:w="2567" w:type="dxa"/>
            <w:vAlign w:val="center"/>
          </w:tcPr>
          <w:p w14:paraId="13952CA7" w14:textId="77777777" w:rsidR="00007F05" w:rsidRPr="00312A24" w:rsidRDefault="00000000" w:rsidP="002950D2">
            <w:pPr>
              <w:pStyle w:val="Image"/>
              <w:spacing w:before="120" w:after="120"/>
              <w:rPr>
                <w:rFonts w:ascii="Nirmala UI" w:hAnsi="Nirmala UI" w:cs="Nirmala UI"/>
              </w:rPr>
            </w:pPr>
            <w:r w:rsidRPr="00312A24">
              <w:rPr>
                <w:rFonts w:ascii="Nirmala UI" w:hAnsi="Nirmala UI" w:cs="Nirmala UI"/>
                <w:noProof/>
              </w:rPr>
              <w:lastRenderedPageBreak/>
              <w:drawing>
                <wp:inline distT="0" distB="0" distL="0" distR="0" wp14:anchorId="554F4F72" wp14:editId="5EA7BE20">
                  <wp:extent cx="1492885" cy="1492885"/>
                  <wp:effectExtent l="0" t="0" r="0" b="0"/>
                  <wp:docPr id="172244981" name="Picture 2" descr="ਇੱਕ ਵਿਅਕਤੀ ਕਿਸੇ ਹੋਰ ਵਿਅਕਤੀ ਨੂੰ ਇੱਕ ਜਾਣਕਾਰੀ ਦਸਤਾਵੇਜ਼ ਸੌਂਪ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ਇੱਕ ਵਿਅਕਤੀ ਕਿਸੇ ਹੋਰ ਵਿਅਕਤੀ ਨੂੰ ਇੱਕ ਜਾਣਕਾਰੀ ਦਸਤਾਵੇਜ਼ ਸੌਂਪ ਰਿਹਾ ਹੈ।"/>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5CDEAD3A" w14:textId="50D4CB26" w:rsidR="00007F05" w:rsidRPr="00312A24" w:rsidRDefault="00000000" w:rsidP="005342C4">
            <w:pPr>
              <w:rPr>
                <w:rFonts w:ascii="Nirmala UI" w:hAnsi="Nirmala UI" w:cs="Nirmala UI"/>
              </w:rPr>
            </w:pPr>
            <w:r w:rsidRPr="00312A24">
              <w:rPr>
                <w:rFonts w:ascii="Nirmala UI" w:hAnsi="Nirmala UI" w:cs="Nirmala UI"/>
                <w:lang w:val="pa"/>
              </w:rPr>
              <w:t xml:space="preserve">ਇਹ </w:t>
            </w:r>
            <w:r w:rsidR="00312A24" w:rsidRPr="00312A24">
              <w:rPr>
                <w:rFonts w:cs="FS Me Pro"/>
                <w:lang w:val="pa"/>
              </w:rPr>
              <w:t>CALD</w:t>
            </w:r>
            <w:r w:rsidRPr="00312A24">
              <w:rPr>
                <w:rFonts w:ascii="Nirmala UI" w:hAnsi="Nirmala UI" w:cs="Nirmala UI"/>
                <w:lang w:val="pa"/>
              </w:rPr>
              <w:t xml:space="preserve"> ਭਾਗੀਦਾਰਾਂ ਨਾਲ </w:t>
            </w:r>
            <w:r w:rsidR="00312A24" w:rsidRPr="00312A24">
              <w:rPr>
                <w:rFonts w:cs="FS Me Pro"/>
                <w:lang w:val="pa"/>
              </w:rPr>
              <w:t>NDIS</w:t>
            </w:r>
            <w:r w:rsidRPr="00312A24">
              <w:rPr>
                <w:rFonts w:ascii="Nirmala UI" w:hAnsi="Nirmala UI" w:cs="Nirmala UI"/>
                <w:lang w:val="pa"/>
              </w:rPr>
              <w:t xml:space="preserve"> ਜਾਣਕਾਰੀ ਸਾਂਝੀ ਕਰਨ ਵਿੱਚ ਦੁਭਾਸ਼ੀਏ ਦੀ ਵੀ ਮੱਦਦ ਕਰੇਗਾ।</w:t>
            </w:r>
          </w:p>
        </w:tc>
      </w:tr>
      <w:tr w:rsidR="000A5015" w:rsidRPr="00312A24" w14:paraId="47CBC8FF" w14:textId="77777777" w:rsidTr="007D0640">
        <w:trPr>
          <w:gridAfter w:val="1"/>
          <w:wAfter w:w="112" w:type="dxa"/>
        </w:trPr>
        <w:tc>
          <w:tcPr>
            <w:tcW w:w="2567" w:type="dxa"/>
            <w:vAlign w:val="center"/>
          </w:tcPr>
          <w:p w14:paraId="090AA7F0" w14:textId="77777777" w:rsidR="00007F05" w:rsidRPr="00312A24" w:rsidRDefault="00007F05" w:rsidP="002950D2">
            <w:pPr>
              <w:pStyle w:val="Image"/>
              <w:spacing w:after="0"/>
              <w:rPr>
                <w:rFonts w:ascii="Nirmala UI" w:hAnsi="Nirmala UI" w:cs="Nirmala UI"/>
              </w:rPr>
            </w:pPr>
          </w:p>
        </w:tc>
        <w:tc>
          <w:tcPr>
            <w:tcW w:w="6535" w:type="dxa"/>
            <w:vAlign w:val="center"/>
          </w:tcPr>
          <w:p w14:paraId="78D96A31" w14:textId="77777777" w:rsidR="00007F05" w:rsidRPr="00312A24" w:rsidRDefault="00000000" w:rsidP="002950D2">
            <w:pPr>
              <w:spacing w:after="0"/>
              <w:rPr>
                <w:rFonts w:ascii="Nirmala UI" w:hAnsi="Nirmala UI" w:cs="Nirmala UI"/>
              </w:rPr>
            </w:pPr>
            <w:r w:rsidRPr="00312A24">
              <w:rPr>
                <w:rFonts w:ascii="Nirmala UI" w:hAnsi="Nirmala UI" w:cs="Nirmala UI"/>
                <w:lang w:val="pa"/>
              </w:rPr>
              <w:t>ਅਸੀਂ ਇਸ ਕਾਰਵਾਈ ਦੇ ਕਾਰਗਰ ਹੋਣ ਦੀ ਜਾਂਚ ਇਸ ਦੁਆਰਾ ਕਰਾਂਗੇ ਕਿ ਕਿੰਨੇ ਦੁਭਾਸ਼ੀਏ:</w:t>
            </w:r>
          </w:p>
        </w:tc>
      </w:tr>
      <w:tr w:rsidR="000A5015" w:rsidRPr="00312A24" w14:paraId="4DA127BE" w14:textId="77777777" w:rsidTr="007D0640">
        <w:trPr>
          <w:gridAfter w:val="1"/>
          <w:wAfter w:w="112" w:type="dxa"/>
        </w:trPr>
        <w:tc>
          <w:tcPr>
            <w:tcW w:w="2567" w:type="dxa"/>
            <w:vAlign w:val="center"/>
          </w:tcPr>
          <w:p w14:paraId="6FEAA764" w14:textId="77777777" w:rsidR="00E52574" w:rsidRPr="00312A24" w:rsidRDefault="00000000" w:rsidP="002950D2">
            <w:pPr>
              <w:pStyle w:val="Image"/>
              <w:spacing w:before="120" w:after="120"/>
              <w:rPr>
                <w:rFonts w:ascii="Nirmala UI" w:hAnsi="Nirmala UI" w:cs="Nirmala UI"/>
              </w:rPr>
            </w:pPr>
            <w:r w:rsidRPr="00312A24">
              <w:rPr>
                <w:rFonts w:ascii="Nirmala UI" w:hAnsi="Nirmala UI" w:cs="Nirmala UI"/>
                <w:noProof/>
              </w:rPr>
              <w:drawing>
                <wp:inline distT="0" distB="0" distL="0" distR="0" wp14:anchorId="6435B92D" wp14:editId="7C0DCE3B">
                  <wp:extent cx="1492885" cy="1492885"/>
                  <wp:effectExtent l="0" t="0" r="0" b="0"/>
                  <wp:docPr id="23534575" name="Picture 3" descr="3 NDIS ਵਰਕਰ ਕਿਸੇ ਨੂੰ ਪੇਸ਼ਕਾਰੀ ਦਿੰਦੇ ਹੋਏ ਦੇਖਦੇ ਹੋਏ ਰਹੇ ਹਨ ਅਤੇ ਇੱਕ ਸਹੀ ਦਾ ਨਿਸ਼ਾਨ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NDIS ਵਰਕਰ ਕਿਸੇ ਨੂੰ ਪੇਸ਼ਕਾਰੀ ਦਿੰਦੇ ਹੋਏ ਦੇਖਦੇ ਹੋਏ ਰਹੇ ਹਨ ਅਤੇ ਇੱਕ ਸਹੀ ਦਾ ਨਿਸ਼ਾਨ ਦਿਖਾਈ ਦੇ ਰਿਹਾ ਹੈ।"/>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18248F7B" w14:textId="3356A84A" w:rsidR="00E52574" w:rsidRPr="00312A24" w:rsidRDefault="00312A24" w:rsidP="002950D2">
            <w:pPr>
              <w:pStyle w:val="ListParagraph"/>
              <w:numPr>
                <w:ilvl w:val="0"/>
                <w:numId w:val="65"/>
              </w:numPr>
              <w:spacing w:before="120" w:after="120"/>
              <w:rPr>
                <w:rFonts w:ascii="Nirmala UI" w:hAnsi="Nirmala UI" w:cs="Nirmala UI"/>
              </w:rPr>
            </w:pPr>
            <w:r w:rsidRPr="00312A24">
              <w:rPr>
                <w:rFonts w:cs="FS Me Pro"/>
                <w:lang w:val="pa"/>
              </w:rPr>
              <w:t>NDIS</w:t>
            </w:r>
            <w:r w:rsidRPr="00312A24">
              <w:rPr>
                <w:rFonts w:ascii="Nirmala UI" w:hAnsi="Nirmala UI" w:cs="Nirmala UI"/>
                <w:lang w:val="pa"/>
              </w:rPr>
              <w:t xml:space="preserve"> ਨੂੰ ਬਿਹਤਰ ਤਰੀਕੇ ਨਾਲ ਸਮਝਣ ਲਈ ਸਿਖਲਾਈ ਨੂੰ ਪੂਰਾ ਕਰਦੇ ਹਨ </w:t>
            </w:r>
          </w:p>
        </w:tc>
      </w:tr>
      <w:tr w:rsidR="000A5015" w:rsidRPr="00312A24" w14:paraId="41935FB0" w14:textId="77777777" w:rsidTr="007D0640">
        <w:trPr>
          <w:gridAfter w:val="1"/>
          <w:wAfter w:w="112" w:type="dxa"/>
        </w:trPr>
        <w:tc>
          <w:tcPr>
            <w:tcW w:w="2567" w:type="dxa"/>
            <w:vAlign w:val="center"/>
          </w:tcPr>
          <w:p w14:paraId="3A7E777F" w14:textId="77777777" w:rsidR="00E52574" w:rsidRPr="00312A24" w:rsidRDefault="00000000" w:rsidP="002950D2">
            <w:pPr>
              <w:pStyle w:val="Image"/>
              <w:spacing w:before="120" w:after="120"/>
              <w:rPr>
                <w:rFonts w:ascii="Nirmala UI" w:hAnsi="Nirmala UI" w:cs="Nirmala UI"/>
              </w:rPr>
            </w:pPr>
            <w:r w:rsidRPr="00312A24">
              <w:rPr>
                <w:rFonts w:ascii="Nirmala UI" w:hAnsi="Nirmala UI" w:cs="Nirmala UI"/>
                <w:noProof/>
              </w:rPr>
              <w:drawing>
                <wp:inline distT="0" distB="0" distL="0" distR="0" wp14:anchorId="38ADBA4D" wp14:editId="7BD0E207">
                  <wp:extent cx="1483200" cy="1112400"/>
                  <wp:effectExtent l="0" t="0" r="3175" b="0"/>
                  <wp:docPr id="369786083" name="Picture 4" descr="2 ਲੋਕ ਇਕੱਠੇ ਲੈਪਟਾਪ ਵਰਤ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ਲੋਕ ਇਕੱਠੇ ਲੈਪਟਾਪ ਵਰਤ ਰਹੇ ਹਨ।"/>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20BB03F4" w14:textId="77777777" w:rsidR="00E52574" w:rsidRPr="00312A24" w:rsidRDefault="00000000" w:rsidP="002950D2">
            <w:pPr>
              <w:pStyle w:val="ListParagraph"/>
              <w:numPr>
                <w:ilvl w:val="0"/>
                <w:numId w:val="17"/>
              </w:numPr>
              <w:spacing w:before="120" w:after="120"/>
              <w:rPr>
                <w:rFonts w:ascii="Nirmala UI" w:hAnsi="Nirmala UI" w:cs="Nirmala UI"/>
              </w:rPr>
            </w:pPr>
            <w:r w:rsidRPr="00312A24">
              <w:rPr>
                <w:rFonts w:ascii="Nirmala UI" w:hAnsi="Nirmala UI" w:cs="Nirmala UI"/>
                <w:lang w:val="pa"/>
              </w:rPr>
              <w:t>ਸਾਡੇ ਸਰੋਤਾਂ ਦੀ ਵਰਤੋਂ ਕਰਦੇ ਹਨ।</w:t>
            </w:r>
          </w:p>
        </w:tc>
      </w:tr>
    </w:tbl>
    <w:p w14:paraId="4DCAB7AE" w14:textId="4553A4DF" w:rsidR="00766698" w:rsidRPr="00312A24" w:rsidRDefault="00000000" w:rsidP="00AD0DD4">
      <w:pPr>
        <w:pStyle w:val="Heading3"/>
        <w:spacing w:before="84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93056" behindDoc="1" locked="0" layoutInCell="1" allowOverlap="1" wp14:anchorId="177C2061" wp14:editId="0FF2EA34">
                <wp:simplePos x="0" y="0"/>
                <wp:positionH relativeFrom="margin">
                  <wp:posOffset>18415</wp:posOffset>
                </wp:positionH>
                <wp:positionV relativeFrom="paragraph">
                  <wp:posOffset>773593</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E4A598E" id="Group 1015204076" o:spid="_x0000_s1026" alt="&quot;&quot;" style="position:absolute;margin-left:1.45pt;margin-top:60.9pt;width:455.7pt;height:19pt;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17</w:t>
      </w:r>
    </w:p>
    <w:tbl>
      <w:tblPr>
        <w:tblW w:w="9128" w:type="dxa"/>
        <w:tblLayout w:type="fixed"/>
        <w:tblLook w:val="04A0" w:firstRow="1" w:lastRow="0" w:firstColumn="1" w:lastColumn="0" w:noHBand="0" w:noVBand="1"/>
      </w:tblPr>
      <w:tblGrid>
        <w:gridCol w:w="2552"/>
        <w:gridCol w:w="6576"/>
      </w:tblGrid>
      <w:tr w:rsidR="000A5015" w:rsidRPr="00312A24" w14:paraId="4A5E15C6" w14:textId="77777777" w:rsidTr="000E16BE">
        <w:tc>
          <w:tcPr>
            <w:tcW w:w="2552" w:type="dxa"/>
            <w:vAlign w:val="center"/>
          </w:tcPr>
          <w:p w14:paraId="74F578C2" w14:textId="77777777" w:rsidR="00766698" w:rsidRPr="00312A24" w:rsidRDefault="00000000" w:rsidP="002950D2">
            <w:pPr>
              <w:pStyle w:val="Image"/>
              <w:spacing w:before="600"/>
              <w:rPr>
                <w:rFonts w:ascii="Nirmala UI" w:hAnsi="Nirmala UI" w:cs="Nirmala UI"/>
              </w:rPr>
            </w:pPr>
            <w:r w:rsidRPr="00312A24">
              <w:rPr>
                <w:rFonts w:ascii="Nirmala UI" w:hAnsi="Nirmala UI" w:cs="Nirmala UI"/>
                <w:noProof/>
              </w:rPr>
              <w:drawing>
                <wp:inline distT="0" distB="0" distL="0" distR="0" wp14:anchorId="750F92DF" wp14:editId="718267E0">
                  <wp:extent cx="1483360" cy="1483360"/>
                  <wp:effectExtent l="0" t="0" r="2540" b="2540"/>
                  <wp:docPr id="429196187" name="Picture 5" descr="ਕੋਈ ਦੂਸਰੇ ਵਿਅਕਤੀ ਨੂੰ ਦਸਤਾਵੇਜ਼ ਦੇ ਰਿਹਾ ਹੈ। ਉਹਨਾਂ ਦੇ ਉੱਪਰ ਇੱਕ ਸਪੀਚ ਬੁਲਬੁਲਾ ਹੈ ਜਿਸਦੇ ਅੰਦਰ ਇੱਕ ਜਾਣਕਾਰੀ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ਕੋਈ ਦੂਸਰੇ ਵਿਅਕਤੀ ਨੂੰ ਦਸਤਾਵੇਜ਼ ਦੇ ਰਿਹਾ ਹੈ। ਉਹਨਾਂ ਦੇ ਉੱਪਰ ਇੱਕ ਸਪੀਚ ਬੁਲਬੁਲਾ ਹੈ ਜਿਸਦੇ ਅੰਦਰ ਇੱਕ ਜਾਣਕਾਰੀ ਚਿੰਨ੍ਹ ਹੈ।"/>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8268F8F" w14:textId="4ED03881" w:rsidR="00766698" w:rsidRPr="00312A24" w:rsidRDefault="00000000" w:rsidP="002950D2">
            <w:pPr>
              <w:spacing w:before="600"/>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ਲੋਕਾਂ ਨਾਲ ਇਸ ਬਾਰੇ ਜਾਣਕਾਰੀ ਸਾਂਝੀ ਕਰਾਂਗੇ ਕਿ ਉਹ ਦੁਭਾਸ਼ੀਏ ਸੇਵਾਵਾਂ ਨੂੰ ਕਿਵੇਂ ਲੱਭ ਸਕਦੇ ਹਨ ਅਤੇ ਵਰਤ ਸਕਦੇ ਹਨ।</w:t>
            </w:r>
          </w:p>
        </w:tc>
      </w:tr>
    </w:tbl>
    <w:p w14:paraId="167628F2" w14:textId="77777777" w:rsidR="00090E8C" w:rsidRPr="00312A24" w:rsidRDefault="00000000">
      <w:pPr>
        <w:rPr>
          <w:rFonts w:ascii="Nirmala UI" w:hAnsi="Nirmala UI" w:cs="Nirmala UI"/>
        </w:rPr>
      </w:pPr>
      <w:r w:rsidRPr="00312A24">
        <w:rPr>
          <w:rFonts w:ascii="Nirmala UI" w:hAnsi="Nirmala UI" w:cs="Nirmala UI"/>
        </w:rPr>
        <w:br w:type="page"/>
      </w:r>
    </w:p>
    <w:tbl>
      <w:tblPr>
        <w:tblW w:w="9214" w:type="dxa"/>
        <w:tblLayout w:type="fixed"/>
        <w:tblLook w:val="04A0" w:firstRow="1" w:lastRow="0" w:firstColumn="1" w:lastColumn="0" w:noHBand="0" w:noVBand="1"/>
      </w:tblPr>
      <w:tblGrid>
        <w:gridCol w:w="2552"/>
        <w:gridCol w:w="6576"/>
        <w:gridCol w:w="86"/>
      </w:tblGrid>
      <w:tr w:rsidR="000A5015" w:rsidRPr="00312A24" w14:paraId="24C9FB54" w14:textId="77777777" w:rsidTr="007D0640">
        <w:trPr>
          <w:gridAfter w:val="1"/>
          <w:wAfter w:w="86" w:type="dxa"/>
        </w:trPr>
        <w:tc>
          <w:tcPr>
            <w:tcW w:w="2552" w:type="dxa"/>
            <w:vAlign w:val="center"/>
          </w:tcPr>
          <w:p w14:paraId="4E0D817D" w14:textId="77777777" w:rsidR="000E16BE" w:rsidRPr="00312A24" w:rsidRDefault="000E16BE" w:rsidP="00090E8C">
            <w:pPr>
              <w:pStyle w:val="Image"/>
              <w:spacing w:before="0" w:after="0"/>
              <w:rPr>
                <w:rFonts w:ascii="Nirmala UI" w:hAnsi="Nirmala UI" w:cs="Nirmala UI"/>
              </w:rPr>
            </w:pPr>
          </w:p>
        </w:tc>
        <w:tc>
          <w:tcPr>
            <w:tcW w:w="6576" w:type="dxa"/>
            <w:vAlign w:val="center"/>
          </w:tcPr>
          <w:p w14:paraId="772D6D60" w14:textId="17D0FDE9" w:rsidR="000E16BE" w:rsidRPr="00312A24" w:rsidRDefault="00000000" w:rsidP="00236331">
            <w:pPr>
              <w:spacing w:before="0" w:after="0" w:line="276" w:lineRule="auto"/>
              <w:rPr>
                <w:rFonts w:ascii="Nirmala UI" w:hAnsi="Nirmala UI" w:cs="Nirmala UI"/>
              </w:rPr>
            </w:pPr>
            <w:r w:rsidRPr="00312A24">
              <w:rPr>
                <w:rFonts w:ascii="Nirmala UI" w:hAnsi="Nirmala UI" w:cs="Nirmala UI"/>
                <w:lang w:val="pa"/>
              </w:rPr>
              <w:t xml:space="preserve">ਇਸ ਵਿੱਚ ਸ਼ਾਮਲ ਹਨ, </w:t>
            </w:r>
            <w:r w:rsidR="00312A24" w:rsidRPr="00312A24">
              <w:rPr>
                <w:rFonts w:cs="FS Me Pro"/>
                <w:lang w:val="pa"/>
              </w:rPr>
              <w:t>CALD</w:t>
            </w:r>
            <w:r w:rsidRPr="00312A24">
              <w:rPr>
                <w:rFonts w:ascii="Nirmala UI" w:hAnsi="Nirmala UI" w:cs="Nirmala UI"/>
                <w:lang w:val="pa"/>
              </w:rPr>
              <w:t>:</w:t>
            </w:r>
          </w:p>
        </w:tc>
      </w:tr>
      <w:tr w:rsidR="000A5015" w:rsidRPr="00312A24" w14:paraId="5CD60FDA" w14:textId="77777777" w:rsidTr="007D0640">
        <w:trPr>
          <w:gridAfter w:val="1"/>
          <w:wAfter w:w="86" w:type="dxa"/>
        </w:trPr>
        <w:tc>
          <w:tcPr>
            <w:tcW w:w="2552" w:type="dxa"/>
            <w:vAlign w:val="center"/>
          </w:tcPr>
          <w:p w14:paraId="73BB9E4E" w14:textId="77777777" w:rsidR="0090072A" w:rsidRPr="00312A24" w:rsidRDefault="00000000" w:rsidP="00090E8C">
            <w:pPr>
              <w:pStyle w:val="Image"/>
              <w:spacing w:before="0" w:after="0"/>
              <w:rPr>
                <w:rFonts w:ascii="Nirmala UI" w:hAnsi="Nirmala UI" w:cs="Nirmala UI"/>
              </w:rPr>
            </w:pPr>
            <w:r w:rsidRPr="00312A24">
              <w:rPr>
                <w:rFonts w:ascii="Nirmala UI" w:hAnsi="Nirmala UI" w:cs="Nirmala UI"/>
                <w:noProof/>
              </w:rPr>
              <w:drawing>
                <wp:inline distT="0" distB="0" distL="0" distR="0" wp14:anchorId="32D7E7C0" wp14:editId="1FE26F78">
                  <wp:extent cx="1440000" cy="1440000"/>
                  <wp:effectExtent l="0" t="0" r="8255" b="8255"/>
                  <wp:docPr id="1629475620" name="Picture 59" descr="ਲੋਕਾਂ ਦਾ ਇੱਕ ਗਰੁੱਪ ਹੈ। 2 ਲੋਕਾਂ ਨੇ ਉੱਪਰ ਵੱਲ ਨੂੰ ਹੱਥ ਖੜ੍ਹਾ ਕੀਤਾ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ਲੋਕਾਂ ਦਾ ਇੱਕ ਗਰੁੱਪ ਹੈ। 2 ਲੋਕਾਂ ਨੇ ਉੱਪਰ ਵੱਲ ਨੂੰ ਹੱਥ ਖੜ੍ਹਾ ਕੀਤਾ ਹੋਇਆ ਹੈ।"/>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FB4F98A" w14:textId="77777777" w:rsidR="0090072A" w:rsidRPr="00312A24" w:rsidRDefault="00000000" w:rsidP="00236331">
            <w:pPr>
              <w:pStyle w:val="ListParagraph"/>
              <w:numPr>
                <w:ilvl w:val="0"/>
                <w:numId w:val="66"/>
              </w:numPr>
              <w:spacing w:before="0" w:after="0" w:line="276" w:lineRule="auto"/>
              <w:rPr>
                <w:rFonts w:ascii="Nirmala UI" w:hAnsi="Nirmala UI" w:cs="Nirmala UI"/>
              </w:rPr>
            </w:pPr>
            <w:r w:rsidRPr="00312A24">
              <w:rPr>
                <w:rFonts w:ascii="Nirmala UI" w:hAnsi="Nirmala UI" w:cs="Nirmala UI"/>
                <w:lang w:val="pa"/>
              </w:rPr>
              <w:t>ਭਾਈਚਾਰੇ</w:t>
            </w:r>
          </w:p>
        </w:tc>
      </w:tr>
      <w:tr w:rsidR="000A5015" w:rsidRPr="00312A24" w14:paraId="2E9E1174" w14:textId="77777777" w:rsidTr="007D0640">
        <w:trPr>
          <w:gridAfter w:val="1"/>
          <w:wAfter w:w="86" w:type="dxa"/>
        </w:trPr>
        <w:tc>
          <w:tcPr>
            <w:tcW w:w="2552" w:type="dxa"/>
            <w:vAlign w:val="center"/>
          </w:tcPr>
          <w:p w14:paraId="1B2B0D9E" w14:textId="77777777" w:rsidR="0090072A" w:rsidRPr="00312A24" w:rsidRDefault="00000000" w:rsidP="00090E8C">
            <w:pPr>
              <w:pStyle w:val="Image"/>
              <w:spacing w:before="0" w:after="0"/>
              <w:rPr>
                <w:rFonts w:ascii="Nirmala UI" w:hAnsi="Nirmala UI" w:cs="Nirmala UI"/>
              </w:rPr>
            </w:pPr>
            <w:r w:rsidRPr="00312A24">
              <w:rPr>
                <w:rFonts w:ascii="Nirmala UI" w:hAnsi="Nirmala UI" w:cs="Nirmala UI"/>
                <w:noProof/>
              </w:rPr>
              <w:drawing>
                <wp:inline distT="0" distB="0" distL="0" distR="0" wp14:anchorId="4CDB0358" wp14:editId="091C1C04">
                  <wp:extent cx="1440000" cy="1440000"/>
                  <wp:effectExtent l="0" t="0" r="8255" b="8255"/>
                  <wp:docPr id="526065696" name="Picture 60" descr="ਭਾਗੀਦਾਰਾਂ ਦੇ ਗਰੁੱਪ ਨੂੰ ਦਰਸਾਉਂਦਾ ਇੱਕ ਭਾਗੀਦਾਰ ਚਿੰਨ੍ਹ। 2 ਭਾਗੀਦਾਰ ਆਪਣੇ ਹੱਥ ਖੜ੍ਹੇ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ਭਾਗੀਦਾਰਾਂ ਦੇ ਗਰੁੱਪ ਨੂੰ ਦਰਸਾਉਂਦਾ ਇੱਕ ਭਾਗੀਦਾਰ ਚਿੰਨ੍ਹ। 2 ਭਾਗੀਦਾਰ ਆਪਣੇ ਹੱਥ ਖੜ੍ਹੇ ਕਰ ਰਹੇ ਹਨ।"/>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DB61DB2" w14:textId="77777777" w:rsidR="0090072A" w:rsidRPr="00312A24" w:rsidRDefault="00000000" w:rsidP="00236331">
            <w:pPr>
              <w:pStyle w:val="ListParagraph"/>
              <w:numPr>
                <w:ilvl w:val="0"/>
                <w:numId w:val="66"/>
              </w:numPr>
              <w:spacing w:before="0" w:after="0" w:line="276" w:lineRule="auto"/>
              <w:rPr>
                <w:rFonts w:ascii="Nirmala UI" w:hAnsi="Nirmala UI" w:cs="Nirmala UI"/>
              </w:rPr>
            </w:pPr>
            <w:r w:rsidRPr="00312A24">
              <w:rPr>
                <w:rFonts w:ascii="Nirmala UI" w:hAnsi="Nirmala UI" w:cs="Nirmala UI"/>
                <w:lang w:val="pa"/>
              </w:rPr>
              <w:t>ਭਾਗੀਦਾਰ</w:t>
            </w:r>
          </w:p>
        </w:tc>
      </w:tr>
      <w:tr w:rsidR="000A5015" w:rsidRPr="00312A24" w14:paraId="64737664" w14:textId="77777777" w:rsidTr="007D0640">
        <w:trPr>
          <w:gridAfter w:val="1"/>
          <w:wAfter w:w="86" w:type="dxa"/>
        </w:trPr>
        <w:tc>
          <w:tcPr>
            <w:tcW w:w="2552" w:type="dxa"/>
            <w:vAlign w:val="center"/>
          </w:tcPr>
          <w:p w14:paraId="0110562D" w14:textId="77777777" w:rsidR="0090072A" w:rsidRPr="00312A24" w:rsidRDefault="00000000" w:rsidP="00090E8C">
            <w:pPr>
              <w:pStyle w:val="Image"/>
              <w:spacing w:before="0" w:after="0"/>
              <w:rPr>
                <w:rFonts w:ascii="Nirmala UI" w:hAnsi="Nirmala UI" w:cs="Nirmala UI"/>
              </w:rPr>
            </w:pPr>
            <w:r w:rsidRPr="00312A24">
              <w:rPr>
                <w:rFonts w:ascii="Nirmala UI" w:hAnsi="Nirmala UI" w:cs="Nirmala UI"/>
                <w:noProof/>
              </w:rPr>
              <w:drawing>
                <wp:inline distT="0" distB="0" distL="0" distR="0" wp14:anchorId="166B7F27" wp14:editId="34F9A966">
                  <wp:extent cx="1440000" cy="1440000"/>
                  <wp:effectExtent l="0" t="0" r="8255" b="8255"/>
                  <wp:docPr id="69630473" name="Picture 61" descr="3 ਪ੍ਰਦਾਤਾ ਹਨ। ਉਨ੍ਹਾਂ ਵਿੱਚੋਂ ਇੱਕ ਕੋਲ ਸਟੈਥੋਸਕੋਪ ਹੈ। ਦੂਸਰੇ ਕੋਲ ਇੱਕ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ਪ੍ਰਦਾਤਾ ਹਨ। ਉਨ੍ਹਾਂ ਵਿੱਚੋਂ ਇੱਕ ਕੋਲ ਸਟੈਥੋਸਕੋਪ ਹੈ। ਦੂਸਰੇ ਕੋਲ ਇੱਕ ਦਸਤਾਵੇਜ਼ ਹੈ।"/>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AC6B750" w14:textId="77777777" w:rsidR="0090072A" w:rsidRPr="00312A24" w:rsidRDefault="00000000" w:rsidP="00236331">
            <w:pPr>
              <w:pStyle w:val="ListParagraph"/>
              <w:numPr>
                <w:ilvl w:val="0"/>
                <w:numId w:val="70"/>
              </w:numPr>
              <w:spacing w:before="0" w:after="0" w:line="276" w:lineRule="auto"/>
              <w:rPr>
                <w:rFonts w:ascii="Nirmala UI" w:hAnsi="Nirmala UI" w:cs="Nirmala UI"/>
              </w:rPr>
            </w:pPr>
            <w:r w:rsidRPr="00312A24">
              <w:rPr>
                <w:rFonts w:ascii="Nirmala UI" w:hAnsi="Nirmala UI" w:cs="Nirmala UI"/>
                <w:lang w:val="pa"/>
              </w:rPr>
              <w:t>ਪ੍ਰਦਾਤਾ।</w:t>
            </w:r>
          </w:p>
        </w:tc>
      </w:tr>
      <w:tr w:rsidR="000A5015" w:rsidRPr="00312A24" w14:paraId="757C9B8F" w14:textId="77777777" w:rsidTr="007D0640">
        <w:tc>
          <w:tcPr>
            <w:tcW w:w="2552" w:type="dxa"/>
            <w:vAlign w:val="center"/>
          </w:tcPr>
          <w:p w14:paraId="3C91C926" w14:textId="77777777" w:rsidR="000E16BE" w:rsidRPr="00312A24" w:rsidRDefault="00000000" w:rsidP="00AD0DD4">
            <w:pPr>
              <w:pStyle w:val="Image"/>
              <w:spacing w:after="0"/>
              <w:rPr>
                <w:rFonts w:ascii="Nirmala UI" w:hAnsi="Nirmala UI" w:cs="Nirmala UI"/>
              </w:rPr>
            </w:pPr>
            <w:r w:rsidRPr="00312A24">
              <w:rPr>
                <w:rFonts w:ascii="Nirmala UI" w:hAnsi="Nirmala UI" w:cs="Nirmala UI"/>
                <w:noProof/>
              </w:rPr>
              <w:drawing>
                <wp:inline distT="0" distB="0" distL="0" distR="0" wp14:anchorId="68E48AAA" wp14:editId="22A88915">
                  <wp:extent cx="1440000" cy="1440000"/>
                  <wp:effectExtent l="0" t="0" r="8255" b="8255"/>
                  <wp:docPr id="433492296" name="Picture 6" descr="2 ਲੋਕ ਦੁਭਾਸ਼ੀਏ ਨਾਲ ਗੱਲਬਾਤ ਕਰ ਰਹੇ ਹਨ।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2 ਲੋਕ ਦੁਭਾਸ਼ੀਏ ਨਾਲ ਗੱਲਬਾਤ ਕਰ ਰਹੇ ਹਨ। ਉਹਨਾਂ ਦੇ ਉੱਪਰ ਇੱਕ ਸਪੀਚ ਬੁਲਬੁਲਾ ਹੈ ਜੋ ਅੰਗਰੇਜ਼ੀ ਤੋਂ ਇਲਾਵਾ ਕਿਸੇ ਹੋਰ ਭਾਸ਼ਾ ਨੂੰ ਦਰਸਾਉਂਦਾ ਹੈ।"/>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3FDE8315" w14:textId="77777777" w:rsidR="000E16BE" w:rsidRPr="00312A24" w:rsidRDefault="00000000" w:rsidP="00236331">
            <w:pPr>
              <w:spacing w:line="276" w:lineRule="auto"/>
              <w:rPr>
                <w:rFonts w:ascii="Nirmala UI" w:hAnsi="Nirmala UI" w:cs="Nirmala UI"/>
              </w:rPr>
            </w:pPr>
            <w:r w:rsidRPr="00312A24">
              <w:rPr>
                <w:rFonts w:ascii="Nirmala UI" w:hAnsi="Nirmala UI" w:cs="Nirmala UI"/>
                <w:lang w:val="pa"/>
              </w:rPr>
              <w:t>ਅਸੀਂ ਇਸ ਕਾਰਵਾਈ ਦੇ ਕਾਰਗਰ ਹੋਣ ਦੀ ਜਾਂਚ ਇਸ ਦੁਆਰਾ ਕਰਾਂਗੇ ਕਿ ਲੋਕ ਕਿੰਨੀ ਵਾਰ ਦੁਭਾਸ਼ੀਆ ਸੇਵਾਵਾਂ ਦੀ ਵਰਤੋਂ ਕਰਦੇ ਹਨ।</w:t>
            </w:r>
          </w:p>
          <w:p w14:paraId="56579305" w14:textId="77777777" w:rsidR="000E16BE" w:rsidRPr="00312A24" w:rsidRDefault="00000000" w:rsidP="00236331">
            <w:pPr>
              <w:spacing w:line="276" w:lineRule="auto"/>
              <w:rPr>
                <w:rFonts w:ascii="Nirmala UI" w:hAnsi="Nirmala UI" w:cs="Nirmala UI"/>
              </w:rPr>
            </w:pPr>
            <w:r w:rsidRPr="00312A24">
              <w:rPr>
                <w:rFonts w:ascii="Nirmala UI" w:hAnsi="Nirmala UI" w:cs="Nirmala UI"/>
                <w:lang w:val="pa"/>
              </w:rPr>
              <w:t>ਇਹਨਾਂ ਵਿੱਚ ਸ਼ਾਮਲ ਹਨ:</w:t>
            </w:r>
          </w:p>
          <w:p w14:paraId="78B01136" w14:textId="6A991CF0" w:rsidR="000E16BE" w:rsidRPr="00312A24" w:rsidRDefault="00312A24" w:rsidP="00236331">
            <w:pPr>
              <w:pStyle w:val="ListParagraph"/>
              <w:numPr>
                <w:ilvl w:val="0"/>
                <w:numId w:val="67"/>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ਭਾਗੀਦਾਰ</w:t>
            </w:r>
          </w:p>
          <w:p w14:paraId="15914220" w14:textId="77777777" w:rsidR="000E16BE" w:rsidRPr="00312A24" w:rsidRDefault="00000000" w:rsidP="00236331">
            <w:pPr>
              <w:pStyle w:val="ListParagraph"/>
              <w:numPr>
                <w:ilvl w:val="0"/>
                <w:numId w:val="67"/>
              </w:numPr>
              <w:spacing w:line="276" w:lineRule="auto"/>
              <w:rPr>
                <w:rFonts w:ascii="Nirmala UI" w:hAnsi="Nirmala UI" w:cs="Nirmala UI"/>
              </w:rPr>
            </w:pPr>
            <w:r w:rsidRPr="00312A24">
              <w:rPr>
                <w:rFonts w:ascii="Nirmala UI" w:hAnsi="Nirmala UI" w:cs="Nirmala UI"/>
                <w:lang w:val="pa"/>
              </w:rPr>
              <w:t>ਸਾਡਾ ਸਟਾਫ਼ ਅਤੇ ਭਾਈਵਾਲ</w:t>
            </w:r>
          </w:p>
          <w:p w14:paraId="00A282B2" w14:textId="77777777" w:rsidR="000E16BE" w:rsidRPr="00312A24" w:rsidRDefault="00000000" w:rsidP="00236331">
            <w:pPr>
              <w:pStyle w:val="ListParagraph"/>
              <w:numPr>
                <w:ilvl w:val="0"/>
                <w:numId w:val="67"/>
              </w:numPr>
              <w:spacing w:after="0" w:line="276" w:lineRule="auto"/>
              <w:rPr>
                <w:rFonts w:ascii="Nirmala UI" w:hAnsi="Nirmala UI" w:cs="Nirmala UI"/>
              </w:rPr>
            </w:pPr>
            <w:r w:rsidRPr="00312A24">
              <w:rPr>
                <w:rFonts w:ascii="Nirmala UI" w:hAnsi="Nirmala UI" w:cs="Nirmala UI"/>
                <w:lang w:val="pa"/>
              </w:rPr>
              <w:t>ਪ੍ਰਦਾਤਾ।</w:t>
            </w:r>
          </w:p>
        </w:tc>
      </w:tr>
      <w:tr w:rsidR="000A5015" w:rsidRPr="00312A24" w14:paraId="761BDE1B" w14:textId="77777777" w:rsidTr="007D0640">
        <w:trPr>
          <w:gridAfter w:val="1"/>
          <w:wAfter w:w="86" w:type="dxa"/>
        </w:trPr>
        <w:tc>
          <w:tcPr>
            <w:tcW w:w="2552" w:type="dxa"/>
            <w:vAlign w:val="center"/>
          </w:tcPr>
          <w:p w14:paraId="4868C64B" w14:textId="77777777" w:rsidR="000E16BE" w:rsidRPr="00312A24" w:rsidRDefault="00000000" w:rsidP="006E0AB1">
            <w:pPr>
              <w:pStyle w:val="Image"/>
              <w:spacing w:before="0" w:after="0"/>
              <w:rPr>
                <w:rFonts w:ascii="Nirmala UI" w:hAnsi="Nirmala UI" w:cs="Nirmala UI"/>
              </w:rPr>
            </w:pPr>
            <w:r w:rsidRPr="00312A24">
              <w:rPr>
                <w:rFonts w:ascii="Nirmala UI" w:hAnsi="Nirmala UI" w:cs="Nirmala UI"/>
                <w:noProof/>
              </w:rPr>
              <w:drawing>
                <wp:inline distT="0" distB="0" distL="0" distR="0" wp14:anchorId="369F9EA1" wp14:editId="24956294">
                  <wp:extent cx="1440000" cy="1440000"/>
                  <wp:effectExtent l="0" t="0" r="8255" b="8255"/>
                  <wp:docPr id="1486310261" name="Picture 7" descr="ਇੱਕ ਵਿਅਕਤੀ ਨੇ ਆਪਣਾ ਹੱਥ ਖੜ੍ਹਾ ਕੀਤਾ ਹੋਇਆ ਹੈ ਅਤੇ ਉਹਨਾਂ ਦੇ ਅੱਗੇ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ਇੱਕ ਵਿਅਕਤੀ ਨੇ ਆਪਣਾ ਹੱਥ ਖੜ੍ਹਾ ਕੀਤਾ ਹੋਇਆ ਹੈ ਅਤੇ ਉਹਨਾਂ ਦੇ ਅੱਗੇ ਇੱਕ ਸਪੀਚ ਬੁਲਬੁਲਾ ਹੈ।"/>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68C0EAC" w14:textId="77777777" w:rsidR="000E16BE" w:rsidRPr="00312A24" w:rsidRDefault="00000000" w:rsidP="00236331">
            <w:pPr>
              <w:spacing w:line="276" w:lineRule="auto"/>
              <w:rPr>
                <w:rFonts w:ascii="Nirmala UI" w:hAnsi="Nirmala UI" w:cs="Nirmala UI"/>
              </w:rPr>
            </w:pPr>
            <w:r w:rsidRPr="00312A24">
              <w:rPr>
                <w:rFonts w:ascii="Nirmala UI" w:hAnsi="Nirmala UI" w:cs="Nirmala UI"/>
                <w:lang w:val="pa"/>
              </w:rPr>
              <w:t>ਅਸੀਂ ਇਹ ਵੀ ਜਾਣਾਂਗੇ ਕਿ ਉਹ ਸਾਨੂੰ ਇਹਨਾਂ ਸੇਵਾਵਾਂ ਨਾਲ ਆਪਣੇ ਤਜ਼ਰਬਿਆਂ ਬਾਰੇ ਕੀ ਦੱਸਦੇ ਹਨ।</w:t>
            </w:r>
          </w:p>
        </w:tc>
      </w:tr>
    </w:tbl>
    <w:p w14:paraId="2624BB4E" w14:textId="4544D492" w:rsidR="00766698" w:rsidRPr="00312A24" w:rsidRDefault="00000000" w:rsidP="003E3C90">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695104" behindDoc="1" locked="0" layoutInCell="1" allowOverlap="1" wp14:anchorId="11F38450" wp14:editId="46279B8C">
                <wp:simplePos x="0" y="0"/>
                <wp:positionH relativeFrom="margin">
                  <wp:align>left</wp:align>
                </wp:positionH>
                <wp:positionV relativeFrom="paragraph">
                  <wp:posOffset>225318</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7EC0343" id="Group 683653170" o:spid="_x0000_s1026" alt="&quot;&quot;" style="position:absolute;margin-left:0;margin-top:17.75pt;width:455.65pt;height:19pt;z-index:-25162137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18</w:t>
      </w:r>
    </w:p>
    <w:tbl>
      <w:tblPr>
        <w:tblW w:w="9540" w:type="dxa"/>
        <w:tblLayout w:type="fixed"/>
        <w:tblLook w:val="04A0" w:firstRow="1" w:lastRow="0" w:firstColumn="1" w:lastColumn="0" w:noHBand="0" w:noVBand="1"/>
      </w:tblPr>
      <w:tblGrid>
        <w:gridCol w:w="2567"/>
        <w:gridCol w:w="6617"/>
        <w:gridCol w:w="73"/>
        <w:gridCol w:w="283"/>
      </w:tblGrid>
      <w:tr w:rsidR="000A5015" w:rsidRPr="00312A24" w14:paraId="7C0D3098" w14:textId="77777777" w:rsidTr="00364B49">
        <w:trPr>
          <w:gridAfter w:val="2"/>
          <w:wAfter w:w="356" w:type="dxa"/>
          <w:trHeight w:val="3288"/>
        </w:trPr>
        <w:tc>
          <w:tcPr>
            <w:tcW w:w="2567" w:type="dxa"/>
            <w:vAlign w:val="center"/>
          </w:tcPr>
          <w:p w14:paraId="6A325ECC" w14:textId="77777777" w:rsidR="00766698" w:rsidRPr="00312A24" w:rsidRDefault="00000000" w:rsidP="00AD0DD4">
            <w:pPr>
              <w:pStyle w:val="Image"/>
              <w:spacing w:before="480"/>
              <w:rPr>
                <w:rFonts w:ascii="Nirmala UI" w:hAnsi="Nirmala UI" w:cs="Nirmala UI"/>
              </w:rPr>
            </w:pPr>
            <w:r w:rsidRPr="00312A24">
              <w:rPr>
                <w:rFonts w:ascii="Nirmala UI" w:hAnsi="Nirmala UI" w:cs="Nirmala UI"/>
                <w:noProof/>
              </w:rPr>
              <w:drawing>
                <wp:inline distT="0" distB="0" distL="0" distR="0" wp14:anchorId="78872352" wp14:editId="7362FC58">
                  <wp:extent cx="1492885" cy="1492885"/>
                  <wp:effectExtent l="0" t="0" r="0" b="0"/>
                  <wp:docPr id="1424608590" name="Picture 62" descr="2 NDIS ਵਰਕਰ ਇੱਕ ਭਾਗੀਦਾਰ ਨਾਲ ਮੀਟਿੰਗ ਕਰ ਰਹੇ ਹਨ। ਉਹਨਾਂ ਦੇ ਅੱਗੇ ਇੱਕ ਅੱਪਡੇਟ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2 NDIS ਵਰਕਰ ਇੱਕ ਭਾਗੀਦਾਰ ਨਾਲ ਮੀਟਿੰਗ ਕਰ ਰਹੇ ਹਨ। ਉਹਨਾਂ ਦੇ ਅੱਗੇ ਇੱਕ ਅੱਪਡੇਟ ਦਾ ਚਿੰਨ੍ਹ ਹੈ।"/>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296BB28B" w14:textId="06EDA7EA" w:rsidR="00766698" w:rsidRPr="001715D6" w:rsidRDefault="00000000" w:rsidP="00236331">
            <w:pPr>
              <w:spacing w:before="480" w:line="276" w:lineRule="auto"/>
              <w:rPr>
                <w:rFonts w:ascii="Nirmala UI" w:hAnsi="Nirmala UI" w:cs="Nirmala UI"/>
              </w:rPr>
            </w:pPr>
            <w:r w:rsidRPr="001715D6">
              <w:rPr>
                <w:rFonts w:ascii="Nirmala UI" w:hAnsi="Nirmala UI" w:cs="Nirmala UI"/>
                <w:lang w:val="pa"/>
              </w:rPr>
              <w:t xml:space="preserve">ਅਸੀਂ </w:t>
            </w:r>
            <w:r w:rsidR="00496921" w:rsidRPr="001715D6">
              <w:rPr>
                <w:rFonts w:ascii="Nirmala UI" w:hAnsi="Nirmala UI" w:cs="Nirmala UI" w:hint="cs"/>
                <w:lang w:val="pa"/>
              </w:rPr>
              <w:t>ਉਸ</w:t>
            </w:r>
            <w:r w:rsidR="00496921" w:rsidRPr="001715D6">
              <w:rPr>
                <w:rFonts w:ascii="Nirmala UI" w:hAnsi="Nirmala UI" w:cstheme="minorBidi" w:hint="cs"/>
                <w:rtl/>
                <w:lang w:val="pa"/>
              </w:rPr>
              <w:t xml:space="preserve"> </w:t>
            </w:r>
            <w:r w:rsidRPr="001715D6">
              <w:rPr>
                <w:rFonts w:ascii="Nirmala UI" w:hAnsi="Nirmala UI" w:cs="Nirmala UI"/>
                <w:lang w:val="pa"/>
              </w:rPr>
              <w:t xml:space="preserve">ਤਰੀਕੇ ਨੂੰ ਅਪਡੇਟ ਕਰਾਂਗੇ ਜਿਸ ਨਾਲ ਅਸੀਂ </w:t>
            </w:r>
            <w:r w:rsidR="00312A24" w:rsidRPr="001715D6">
              <w:rPr>
                <w:rFonts w:cs="FS Me Pro"/>
                <w:lang w:val="pa"/>
              </w:rPr>
              <w:t>CALD</w:t>
            </w:r>
            <w:r w:rsidRPr="001715D6">
              <w:rPr>
                <w:rFonts w:ascii="Nirmala UI" w:hAnsi="Nirmala UI" w:cs="Nirmala UI"/>
                <w:lang w:val="pa"/>
              </w:rPr>
              <w:t xml:space="preserve"> ਭਾਗੀਦਾਰਾਂ ਨਾਲ ਮੀਟਿੰਗਾਂ ਦੀ ਯੋਜਨਾ ਬਣਾਉਂਦੇ ਹਾਂ ਅਤੇ ਚਲਾਉਂਦੇ ਹਾਂ।</w:t>
            </w:r>
          </w:p>
          <w:p w14:paraId="23AD50B2" w14:textId="77777777" w:rsidR="0094574B" w:rsidRPr="001715D6" w:rsidRDefault="00000000" w:rsidP="00236331">
            <w:pPr>
              <w:spacing w:line="276" w:lineRule="auto"/>
              <w:rPr>
                <w:rFonts w:ascii="Nirmala UI" w:hAnsi="Nirmala UI" w:cs="Nirmala UI"/>
              </w:rPr>
            </w:pPr>
            <w:r w:rsidRPr="001715D6">
              <w:rPr>
                <w:rFonts w:ascii="Nirmala UI" w:hAnsi="Nirmala UI" w:cs="Nirmala UI"/>
                <w:lang w:val="pa"/>
              </w:rPr>
              <w:t xml:space="preserve">ਇਹਨਾਂ ਵਿੱਚ ਸ਼ਾਮਲ ਹਨ: </w:t>
            </w:r>
          </w:p>
          <w:p w14:paraId="4AFD7A1B" w14:textId="0D10B374" w:rsidR="0094574B" w:rsidRPr="001715D6" w:rsidRDefault="00000000" w:rsidP="00236331">
            <w:pPr>
              <w:pStyle w:val="ListParagraph"/>
              <w:numPr>
                <w:ilvl w:val="0"/>
                <w:numId w:val="68"/>
              </w:numPr>
              <w:spacing w:line="276" w:lineRule="auto"/>
              <w:rPr>
                <w:rFonts w:ascii="Nirmala UI" w:hAnsi="Nirmala UI" w:cs="Nirmala UI"/>
              </w:rPr>
            </w:pPr>
            <w:r w:rsidRPr="001715D6">
              <w:rPr>
                <w:rFonts w:ascii="Nirmala UI" w:hAnsi="Nirmala UI" w:cs="Nirmala UI"/>
                <w:lang w:val="pa"/>
              </w:rPr>
              <w:t xml:space="preserve">ਦੁਭਾਸ਼ੀਏ ਦੀ ਵਰਤੋਂ ਕਰਨਾ ਜਿਵੇਂ ਕਿ </w:t>
            </w:r>
            <w:r w:rsidR="00312A24" w:rsidRPr="001715D6">
              <w:rPr>
                <w:rFonts w:cs="FS Me Pro"/>
                <w:lang w:val="pa"/>
              </w:rPr>
              <w:t>CALD</w:t>
            </w:r>
            <w:r w:rsidRPr="001715D6">
              <w:rPr>
                <w:rFonts w:ascii="Nirmala UI" w:hAnsi="Nirmala UI" w:cs="Nirmala UI"/>
                <w:lang w:val="pa"/>
              </w:rPr>
              <w:t xml:space="preserve"> ਭਾਗੀਦਾਰ</w:t>
            </w:r>
          </w:p>
          <w:p w14:paraId="7942358C" w14:textId="77777777" w:rsidR="0036117A" w:rsidRPr="001715D6" w:rsidRDefault="00000000" w:rsidP="00236331">
            <w:pPr>
              <w:pStyle w:val="ListParagraph"/>
              <w:numPr>
                <w:ilvl w:val="0"/>
                <w:numId w:val="68"/>
              </w:numPr>
              <w:spacing w:line="276" w:lineRule="auto"/>
              <w:rPr>
                <w:rFonts w:ascii="Nirmala UI" w:hAnsi="Nirmala UI" w:cs="Nirmala UI"/>
              </w:rPr>
            </w:pPr>
            <w:r w:rsidRPr="001715D6">
              <w:rPr>
                <w:rFonts w:ascii="Nirmala UI" w:hAnsi="Nirmala UI" w:cs="Nirmala UI"/>
                <w:lang w:val="pa"/>
              </w:rPr>
              <w:t>ਲੰਬੀਆਂ ਮੀਟਿੰਗਾਂ ਕਰਨਾ।</w:t>
            </w:r>
          </w:p>
        </w:tc>
      </w:tr>
      <w:tr w:rsidR="000A5015" w:rsidRPr="00312A24" w14:paraId="3E7FAC8B" w14:textId="77777777" w:rsidTr="00364B49">
        <w:trPr>
          <w:gridAfter w:val="2"/>
          <w:wAfter w:w="356" w:type="dxa"/>
          <w:trHeight w:val="3288"/>
        </w:trPr>
        <w:tc>
          <w:tcPr>
            <w:tcW w:w="2567" w:type="dxa"/>
            <w:vAlign w:val="center"/>
          </w:tcPr>
          <w:p w14:paraId="210E376C" w14:textId="77777777" w:rsidR="00A443AF"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3777AA0A" wp14:editId="04C31508">
                  <wp:extent cx="1492885" cy="1492885"/>
                  <wp:effectExtent l="0" t="0" r="0" b="0"/>
                  <wp:docPr id="1448206372" name="Picture 63" descr="ਇੱਕ NDIS ਵਰਕਰ ਅਤੇ ਭਾਗੀਦਾਰ। ਉਹਨਾਂ ਦੇ ਉੱਪਰ ਇੱਕ ਸੋਚਣ ਦਾ ਬੁਲਬੁਲਾ ਹੈ ਜਿਸਦੇ ਅੰਦਰ ਸਹੀ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ਇੱਕ NDIS ਵਰਕਰ ਅਤੇ ਭਾਗੀਦਾਰ। ਉਹਨਾਂ ਦੇ ਉੱਪਰ ਇੱਕ ਸੋਚਣ ਦਾ ਬੁਲਬੁਲਾ ਹੈ ਜਿਸਦੇ ਅੰਦਰ ਸਹੀ ਦਾ ਨਿਸ਼ਾਨ ਲੱਗਿਆ ਹੋਇਆ ਹੈ।"/>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970FBFB" w14:textId="10609AA1" w:rsidR="0036117A" w:rsidRPr="001715D6" w:rsidRDefault="00000000" w:rsidP="00236331">
            <w:pPr>
              <w:spacing w:line="276" w:lineRule="auto"/>
              <w:rPr>
                <w:rFonts w:ascii="Nirmala UI" w:hAnsi="Nirmala UI" w:cs="Nirmala UI"/>
              </w:rPr>
            </w:pPr>
            <w:r w:rsidRPr="001715D6">
              <w:rPr>
                <w:rFonts w:ascii="Nirmala UI" w:hAnsi="Nirmala UI" w:cs="Nirmala UI"/>
                <w:lang w:val="pa"/>
              </w:rPr>
              <w:t>ਅਸੀਂ ਯਕੀਨੀ ਬਣਾਵਾਂਗੇ ਕਿ ਸਾਡੇ ਸਾਰੇ ਸਟਾਫ਼ ਅਤੇ ਭਾਈਵਾਲ ਇਹ ਸਮਝਦੇ ਹਨ ਕਿ ਅਸੀਂ ਇਹਨਾਂ ਮੀਟਿੰਗਾਂ ਦੀ ਯੋਜਨਾ ਕਿਵੇਂ ਬਣਾਉਂਦੇ ਅਤੇ ਚਲਾਉਂਦੇ ਹਾਂ।</w:t>
            </w:r>
          </w:p>
        </w:tc>
      </w:tr>
      <w:tr w:rsidR="000A5015" w:rsidRPr="00312A24" w14:paraId="06416B5D" w14:textId="77777777" w:rsidTr="00225597">
        <w:trPr>
          <w:gridAfter w:val="1"/>
          <w:wAfter w:w="283" w:type="dxa"/>
          <w:trHeight w:val="95"/>
        </w:trPr>
        <w:tc>
          <w:tcPr>
            <w:tcW w:w="2567" w:type="dxa"/>
            <w:vAlign w:val="center"/>
          </w:tcPr>
          <w:p w14:paraId="430B1A9A" w14:textId="77777777" w:rsidR="00A663E7" w:rsidRPr="00312A24" w:rsidRDefault="00A663E7" w:rsidP="006E0AB1">
            <w:pPr>
              <w:pStyle w:val="Image"/>
              <w:spacing w:before="360" w:after="0"/>
              <w:rPr>
                <w:rFonts w:ascii="Nirmala UI" w:hAnsi="Nirmala UI" w:cs="Nirmala UI"/>
                <w:noProof/>
              </w:rPr>
            </w:pPr>
          </w:p>
        </w:tc>
        <w:tc>
          <w:tcPr>
            <w:tcW w:w="6690" w:type="dxa"/>
            <w:gridSpan w:val="2"/>
            <w:vAlign w:val="center"/>
          </w:tcPr>
          <w:p w14:paraId="1C085213" w14:textId="77777777" w:rsidR="00A663E7" w:rsidRPr="00312A24" w:rsidRDefault="00000000" w:rsidP="00236331">
            <w:pPr>
              <w:spacing w:before="360" w:after="0" w:line="276" w:lineRule="auto"/>
              <w:rPr>
                <w:rFonts w:ascii="Nirmala UI" w:hAnsi="Nirmala UI" w:cs="Nirmala UI"/>
              </w:rPr>
            </w:pPr>
            <w:r w:rsidRPr="00312A24">
              <w:rPr>
                <w:rFonts w:ascii="Nirmala UI" w:hAnsi="Nirmala UI" w:cs="Nirmala UI"/>
                <w:lang w:val="pa"/>
              </w:rPr>
              <w:t>ਅਸੀਂ ਇਸ ਕਾਰਵਾਈ ਦੇ ਕਾਰਗਰ ਹੋਣ ਦੀ ਜਾਂਚ ਇਸ ਦੁਆਰਾ ਕਰਾਂਗੇ ਕਿ ਕਿੰਨੇ:</w:t>
            </w:r>
          </w:p>
        </w:tc>
      </w:tr>
      <w:tr w:rsidR="000A5015" w:rsidRPr="00312A24" w14:paraId="5A5A6C45" w14:textId="77777777" w:rsidTr="00364B49">
        <w:trPr>
          <w:gridAfter w:val="2"/>
          <w:wAfter w:w="356" w:type="dxa"/>
          <w:trHeight w:val="1343"/>
        </w:trPr>
        <w:tc>
          <w:tcPr>
            <w:tcW w:w="2567" w:type="dxa"/>
            <w:vAlign w:val="center"/>
          </w:tcPr>
          <w:p w14:paraId="16C074B4" w14:textId="77777777" w:rsidR="0036117A" w:rsidRPr="00312A24" w:rsidRDefault="00000000" w:rsidP="006E0AB1">
            <w:pPr>
              <w:pStyle w:val="Image"/>
              <w:spacing w:before="0" w:after="0"/>
              <w:rPr>
                <w:rFonts w:ascii="Nirmala UI" w:hAnsi="Nirmala UI" w:cs="Nirmala UI"/>
              </w:rPr>
            </w:pPr>
            <w:r w:rsidRPr="00312A24">
              <w:rPr>
                <w:rFonts w:ascii="Nirmala UI" w:hAnsi="Nirmala UI" w:cs="Nirmala UI"/>
                <w:noProof/>
              </w:rPr>
              <w:drawing>
                <wp:inline distT="0" distB="0" distL="0" distR="0" wp14:anchorId="4B0A8DC0" wp14:editId="6EECE147">
                  <wp:extent cx="1492885" cy="1492885"/>
                  <wp:effectExtent l="0" t="0" r="0" b="0"/>
                  <wp:docPr id="1698753542" name="Picture 8" descr="ਇੱਕ NDIS ਵਰਕਰ, ਇੱਕ ਦੁਭਾਸ਼ੀਆ ਅਤੇ ਇੱਕ ਭਾਗੀਦਾਰ ਸਪੀਚ ਬੁਲਬੁਲੇ ਦੇ ਹੇਠਾਂ ਮੀਟਿੰਗ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ਇੱਕ NDIS ਵਰਕਰ, ਇੱਕ ਦੁਭਾਸ਼ੀਆ ਅਤੇ ਇੱਕ ਭਾਗੀਦਾਰ ਸਪੀਚ ਬੁਲਬੁਲੇ ਦੇ ਹੇਠਾਂ ਮੀਟਿੰਗ ਕਰ ਰਹੇ ਹਨ।"/>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7049CD6B" w14:textId="6DB1E3FE" w:rsidR="0036117A" w:rsidRPr="00312A24" w:rsidRDefault="00000000" w:rsidP="00236331">
            <w:pPr>
              <w:pStyle w:val="ListParagraph"/>
              <w:numPr>
                <w:ilvl w:val="0"/>
                <w:numId w:val="17"/>
              </w:numPr>
              <w:spacing w:line="276" w:lineRule="auto"/>
              <w:rPr>
                <w:rFonts w:ascii="Nirmala UI" w:hAnsi="Nirmala UI" w:cs="Nirmala UI"/>
              </w:rPr>
            </w:pPr>
            <w:r w:rsidRPr="00312A24">
              <w:rPr>
                <w:rFonts w:ascii="Nirmala UI" w:hAnsi="Nirmala UI" w:cs="Nirmala UI"/>
                <w:lang w:val="pa"/>
              </w:rPr>
              <w:t xml:space="preserve">ਦੁਭਾਸ਼ੀਏ </w:t>
            </w:r>
            <w:r w:rsidR="00312A24" w:rsidRPr="00312A24">
              <w:rPr>
                <w:rFonts w:cs="FS Me Pro"/>
                <w:lang w:val="pa"/>
              </w:rPr>
              <w:t>CALD</w:t>
            </w:r>
            <w:r w:rsidRPr="00312A24">
              <w:rPr>
                <w:rFonts w:ascii="Nirmala UI" w:hAnsi="Nirmala UI" w:cs="Nirmala UI"/>
                <w:lang w:val="pa"/>
              </w:rPr>
              <w:t xml:space="preserve"> ਭਾਗੀਦਾਰਾਂ ਦੀ ਸਹਾਇਤਾ ਲਈ ਮੀਟਿੰਗਾਂ ਵਿੱਚ ਵਰਤੇ ਜਾਂਦੇ ਹਨ</w:t>
            </w:r>
          </w:p>
        </w:tc>
      </w:tr>
      <w:tr w:rsidR="000A5015" w:rsidRPr="00312A24" w14:paraId="297A72F8" w14:textId="77777777" w:rsidTr="006E0AB1">
        <w:trPr>
          <w:trHeight w:val="2665"/>
        </w:trPr>
        <w:tc>
          <w:tcPr>
            <w:tcW w:w="2567" w:type="dxa"/>
            <w:vAlign w:val="center"/>
          </w:tcPr>
          <w:p w14:paraId="59F86A35" w14:textId="77777777" w:rsidR="0036117A" w:rsidRPr="00312A24" w:rsidRDefault="00000000" w:rsidP="006E0AB1">
            <w:pPr>
              <w:pStyle w:val="Image"/>
              <w:spacing w:before="120" w:after="120"/>
              <w:rPr>
                <w:rFonts w:ascii="Nirmala UI" w:hAnsi="Nirmala UI" w:cs="Nirmala UI"/>
              </w:rPr>
            </w:pPr>
            <w:r w:rsidRPr="00312A24">
              <w:rPr>
                <w:rFonts w:ascii="Nirmala UI" w:hAnsi="Nirmala UI" w:cs="Nirmala UI"/>
                <w:noProof/>
              </w:rPr>
              <w:drawing>
                <wp:inline distT="0" distB="0" distL="0" distR="0" wp14:anchorId="108B5B87" wp14:editId="4D4311E6">
                  <wp:extent cx="1492885" cy="1492885"/>
                  <wp:effectExtent l="0" t="0" r="0" b="0"/>
                  <wp:docPr id="1210633972" name="Picture 9" descr="ਇੱਕ ਸਪੀਚ ਬਬਲ ਦੇ ਹੇਠਾਂ ਇੱਕ ਭਾਗੀਦਾਰ ਖੜ੍ਹਾ ਹੈ ਅਤੇ ਸਪੀਚ ਬਬਲ ਦੇ ਅੰਦਰ ਇੱਕ ਅੰਗੂਠੇ ਦਿਖਾਉਣ ਦਾ ਨਿਸ਼ਾਨ ਅਤੇ ਉੱਪਰ ਨੂੰ ਇਸ਼ਾਰਾ ਕਰਦਾ ਇੱਕ ਤੀਰ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ਇੱਕ ਸਪੀਚ ਬਬਲ ਦੇ ਹੇਠਾਂ ਇੱਕ ਭਾਗੀਦਾਰ ਖੜ੍ਹਾ ਹੈ ਅਤੇ ਸਪੀਚ ਬਬਲ ਦੇ ਅੰਦਰ ਇੱਕ ਅੰਗੂਠੇ ਦਿਖਾਉਣ ਦਾ ਨਿਸ਼ਾਨ ਅਤੇ ਉੱਪਰ ਨੂੰ ਇਸ਼ਾਰਾ ਕਰਦਾ ਇੱਕ ਤੀਰ ਹੈ।"/>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2A0F569C" w14:textId="3223D1B0" w:rsidR="0036117A" w:rsidRPr="00312A24" w:rsidRDefault="00312A24" w:rsidP="00236331">
            <w:pPr>
              <w:pStyle w:val="ListParagraph"/>
              <w:numPr>
                <w:ilvl w:val="0"/>
                <w:numId w:val="17"/>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ਭਾਗੀਦਾਰ ਸਾਨੂੰ ਦੱਸਦੇ ਹਨ ਕਿ ਉਹਨਾਂ ਨੂੰ ਆਪਣੀਆਂ ਮੀਟਿੰਗਾਂ ਵਿੱਚ ਦੁਭਾਸ਼ੀਏ ਦੇ ਨਾਲ ਇੱਕ ਬਿਹਤਰ ਅਨੁਭਵ ਹੋਇਆ ਹੈ।</w:t>
            </w:r>
          </w:p>
        </w:tc>
      </w:tr>
    </w:tbl>
    <w:p w14:paraId="599954D5" w14:textId="5A2F9506" w:rsidR="00B676E1" w:rsidRPr="00312A24" w:rsidRDefault="00000000" w:rsidP="0043690F">
      <w:pPr>
        <w:pStyle w:val="Heading2"/>
        <w:rPr>
          <w:rFonts w:ascii="Nirmala UI" w:hAnsi="Nirmala UI" w:cs="Nirmala UI"/>
          <w:color w:val="000000" w:themeColor="text1"/>
        </w:rPr>
      </w:pPr>
      <w:r w:rsidRPr="00312A24">
        <w:rPr>
          <w:rFonts w:ascii="Nirmala UI" w:hAnsi="Nirmala UI" w:cs="FS Me Pro"/>
          <w:noProof/>
          <w:color w:val="000000" w:themeColor="text1"/>
        </w:rPr>
        <w:lastRenderedPageBreak/>
        <mc:AlternateContent>
          <mc:Choice Requires="wps">
            <w:drawing>
              <wp:anchor distT="0" distB="0" distL="114300" distR="114300" simplePos="0" relativeHeight="251697152" behindDoc="1" locked="0" layoutInCell="1" allowOverlap="1" wp14:anchorId="211285D0" wp14:editId="5EA44D8F">
                <wp:simplePos x="0" y="0"/>
                <wp:positionH relativeFrom="page">
                  <wp:align>center</wp:align>
                </wp:positionH>
                <wp:positionV relativeFrom="paragraph">
                  <wp:posOffset>-226042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29E0760C" id="Rectangle: Rounded Corners 166023663" o:spid="_x0000_s1026" alt="&quot;&quot;" style="position:absolute;margin-left:0;margin-top:-17.8pt;width:505.7pt;height:54.45pt;z-index:-2516193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" fillcolor="#ffcc04" strokecolor="#6b2976" strokeweight="3pt">
                <w10:wrap anchorx="page"/>
              </v:roundrect>
            </w:pict>
          </mc:Fallback>
        </mc:AlternateContent>
      </w:r>
      <w:bookmarkStart w:id="104" w:name="_Toc256000005"/>
      <w:r w:rsidR="00312A24" w:rsidRPr="00312A24">
        <w:rPr>
          <w:rFonts w:cs="FS Me Pro"/>
          <w:color w:val="000000" w:themeColor="text1"/>
          <w:cs/>
          <w:lang w:val="pa" w:bidi="pa"/>
        </w:rPr>
        <w:t>4</w:t>
      </w:r>
      <w:r w:rsidRPr="00312A24">
        <w:rPr>
          <w:rFonts w:ascii="Nirmala UI" w:hAnsi="Nirmala UI" w:cs="FS Me Pro"/>
          <w:color w:val="000000" w:themeColor="text1"/>
          <w:lang w:val="pa"/>
        </w:rPr>
        <w:t>.</w:t>
      </w:r>
      <w:r w:rsidRPr="00312A24">
        <w:rPr>
          <w:rFonts w:ascii="Nirmala UI" w:hAnsi="Nirmala UI" w:cs="Nirmala UI"/>
          <w:color w:val="000000" w:themeColor="text1"/>
          <w:lang w:val="pa"/>
        </w:rPr>
        <w:t xml:space="preserve"> ਚੋਣ ਅਤੇ ਨਿਯੰਤਰਣ</w:t>
      </w:r>
      <w:bookmarkEnd w:id="104"/>
    </w:p>
    <w:p w14:paraId="6A5846D1" w14:textId="47BB33FB" w:rsidR="008104A9" w:rsidRPr="00312A24" w:rsidRDefault="00000000" w:rsidP="00926182">
      <w:pPr>
        <w:pStyle w:val="Heading3"/>
        <w:spacing w:before="360" w:after="120"/>
        <w:rPr>
          <w:rFonts w:ascii="Nirmala UI" w:hAnsi="Nirmala UI" w:cs="Nirmala UI"/>
        </w:rPr>
      </w:pPr>
      <w:r w:rsidRPr="00312A24">
        <w:rPr>
          <w:rFonts w:ascii="Nirmala UI" w:hAnsi="Nirmala UI" w:cs="Nirmala UI"/>
          <w:lang w:val="pa"/>
        </w:rPr>
        <w:t xml:space="preserve">ਕਾਰਵਾਈ </w:t>
      </w:r>
      <w:r w:rsidR="00312A24" w:rsidRPr="00312A24">
        <w:rPr>
          <w:rFonts w:cs="FS Me Pro"/>
          <w:cs/>
          <w:lang w:val="pa" w:bidi="pa"/>
        </w:rPr>
        <w:t>19</w:t>
      </w:r>
    </w:p>
    <w:tbl>
      <w:tblPr>
        <w:tblW w:w="9185" w:type="dxa"/>
        <w:tblLayout w:type="fixed"/>
        <w:tblLook w:val="04A0" w:firstRow="1" w:lastRow="0" w:firstColumn="1" w:lastColumn="0" w:noHBand="0" w:noVBand="1"/>
      </w:tblPr>
      <w:tblGrid>
        <w:gridCol w:w="2552"/>
        <w:gridCol w:w="6633"/>
      </w:tblGrid>
      <w:tr w:rsidR="000A5015" w:rsidRPr="00312A24" w14:paraId="26C2B19C" w14:textId="77777777" w:rsidTr="003E3C90">
        <w:tc>
          <w:tcPr>
            <w:tcW w:w="2552" w:type="dxa"/>
            <w:vAlign w:val="center"/>
          </w:tcPr>
          <w:p w14:paraId="57A1BF27" w14:textId="77777777" w:rsidR="00766698" w:rsidRPr="00312A24" w:rsidRDefault="00000000" w:rsidP="006E0AB1">
            <w:pPr>
              <w:pStyle w:val="Image"/>
              <w:spacing w:after="120"/>
              <w:rPr>
                <w:rFonts w:ascii="Nirmala UI" w:hAnsi="Nirmala UI" w:cs="Nirmala UI"/>
              </w:rPr>
            </w:pPr>
            <w:r w:rsidRPr="00312A24">
              <w:rPr>
                <w:rFonts w:ascii="Nirmala UI" w:hAnsi="Nirmala UI" w:cs="Nirmala UI"/>
                <w:noProof/>
              </w:rPr>
              <w:drawing>
                <wp:inline distT="0" distB="0" distL="0" distR="0" wp14:anchorId="60404E59" wp14:editId="1E0A9FA6">
                  <wp:extent cx="1332000" cy="1332000"/>
                  <wp:effectExtent l="0" t="0" r="1905" b="1905"/>
                  <wp:docPr id="1100835989" name="Picture 65" descr="ਇੱਕ NDIS ਵਰਕਰ NDIS ਕਮਿਸ਼ਨ ਨੂੰ ਇੱਕ ਦਸਤਾਵੇਜ਼ ਦੇ ਰਿਹਾ ਹੈ। ਉਹਨਾਂ ਦੇ ਉੱਪਰ ਇੱਕ ਸਪੀਚ ਬੁਲਬੁਲਾ ਹੈ ਜਿਸਦੇ ਅੰਦਰ ਇੱਕ ਜਾਣਕਾਰੀ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ਇੱਕ NDIS ਵਰਕਰ NDIS ਕਮਿਸ਼ਨ ਨੂੰ ਇੱਕ ਦਸਤਾਵੇਜ਼ ਦੇ ਰਿਹਾ ਹੈ। ਉਹਨਾਂ ਦੇ ਉੱਪਰ ਇੱਕ ਸਪੀਚ ਬੁਲਬੁਲਾ ਹੈ ਜਿਸਦੇ ਅੰਦਰ ਇੱਕ ਜਾਣਕਾਰੀ ਚਿੰਨ੍ਹ ਹੈ।"/>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732F2557" w14:textId="7BCE5B30" w:rsidR="004B78F7" w:rsidRPr="00312A24" w:rsidRDefault="00000000" w:rsidP="00236331">
            <w:pPr>
              <w:spacing w:after="120" w:line="276" w:lineRule="auto"/>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699200" behindDoc="1" locked="0" layoutInCell="1" allowOverlap="1" wp14:anchorId="189B6BB0" wp14:editId="1D7F0440">
                      <wp:simplePos x="0" y="0"/>
                      <wp:positionH relativeFrom="margin">
                        <wp:posOffset>-1665605</wp:posOffset>
                      </wp:positionH>
                      <wp:positionV relativeFrom="paragraph">
                        <wp:posOffset>-203200</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0E8352B" id="Group 133" o:spid="_x0000_s1026" alt="&quot;&quot;" style="position:absolute;margin-left:-131.15pt;margin-top:-16pt;width:455.65pt;height:19pt;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766698" w:rsidRPr="00312A24">
              <w:rPr>
                <w:rFonts w:ascii="Nirmala UI" w:hAnsi="Nirmala UI" w:cs="Nirmala UI"/>
                <w:lang w:val="pa"/>
              </w:rPr>
              <w:t xml:space="preserve">ਅਸੀਂ ਪ੍ਰਦਾਤਾਵਾਂ ਨਾਲ ਜਾਣਕਾਰੀ ਸਾਂਝੀ ਕਰਨ ਲਈ </w:t>
            </w:r>
            <w:r w:rsidR="00312A24" w:rsidRPr="00312A24">
              <w:rPr>
                <w:rFonts w:cs="FS Me Pro"/>
                <w:lang w:val="pa"/>
              </w:rPr>
              <w:t>NDIS</w:t>
            </w:r>
            <w:r w:rsidR="00766698" w:rsidRPr="00312A24">
              <w:rPr>
                <w:rFonts w:ascii="Nirmala UI" w:hAnsi="Nirmala UI" w:cs="Nirmala UI"/>
                <w:lang w:val="pa"/>
              </w:rPr>
              <w:t xml:space="preserve"> ਕਮਿਸ਼ਨ ਨਾਲ ਮਿਲਕੇ ਕੰਮ ਕਰਾਂਗੇ।</w:t>
            </w:r>
          </w:p>
          <w:p w14:paraId="72B86334" w14:textId="77777777" w:rsidR="004B78F7" w:rsidRPr="00312A24" w:rsidRDefault="00000000" w:rsidP="00236331">
            <w:pPr>
              <w:spacing w:before="120" w:after="0" w:line="276" w:lineRule="auto"/>
              <w:rPr>
                <w:rFonts w:ascii="Nirmala UI" w:hAnsi="Nirmala UI" w:cs="Nirmala UI"/>
              </w:rPr>
            </w:pPr>
            <w:r w:rsidRPr="00312A24">
              <w:rPr>
                <w:rFonts w:ascii="Nirmala UI" w:hAnsi="Nirmala UI" w:cs="Nirmala UI"/>
                <w:lang w:val="pa"/>
              </w:rPr>
              <w:t>ਇਸ ਵਿੱਚ ਇਹ ਜਾਣਕਾਰੀ ਸ਼ਾਮਲ ਹੈ ਕਿ ਪ੍ਰਦਾਤਾਵਾਂ ਨੂੰ ਇਹ ਯਕੀਨੀ ਬਣਾਉਣ ਲਈ ਕੀ ਕਰਨ ਦੀ ਲੋੜ ਹੈ ਕਿ ਉਹਨਾਂ ਦੀਆਂ ਸੇਵਾਵਾਂ ਸਾਰੇ ਸੱਭਿਆਚਾਰਾਂ ਲਈ ਸੁਰੱਖਿਅਤ ਹਨ।</w:t>
            </w:r>
          </w:p>
        </w:tc>
      </w:tr>
      <w:tr w:rsidR="000A5015" w:rsidRPr="00312A24" w14:paraId="72174359" w14:textId="77777777" w:rsidTr="00926182">
        <w:trPr>
          <w:trHeight w:val="1587"/>
        </w:trPr>
        <w:tc>
          <w:tcPr>
            <w:tcW w:w="2552" w:type="dxa"/>
            <w:vAlign w:val="center"/>
          </w:tcPr>
          <w:p w14:paraId="162480EC" w14:textId="77777777" w:rsidR="00766698" w:rsidRPr="00312A24" w:rsidRDefault="00000000" w:rsidP="00926182">
            <w:pPr>
              <w:pStyle w:val="Image"/>
              <w:spacing w:before="0" w:after="0"/>
              <w:rPr>
                <w:rFonts w:ascii="Nirmala UI" w:hAnsi="Nirmala UI" w:cs="Nirmala UI"/>
              </w:rPr>
            </w:pPr>
            <w:r w:rsidRPr="00312A24">
              <w:rPr>
                <w:rFonts w:ascii="Nirmala UI" w:hAnsi="Nirmala UI" w:cs="Nirmala UI"/>
                <w:noProof/>
              </w:rPr>
              <w:drawing>
                <wp:inline distT="0" distB="0" distL="0" distR="0" wp14:anchorId="2CD2BF67" wp14:editId="2C059614">
                  <wp:extent cx="1368000" cy="1026000"/>
                  <wp:effectExtent l="0" t="0" r="3810" b="3175"/>
                  <wp:docPr id="1628056808" name="Picture 10" descr="ਇੱਕ ਪ੍ਰਦਾਤਾ ਇੱਕ ਭਾਗੀਦਾਰ ਨੂੰ ਖਾਣ ਲਈ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ਇੱਕ ਪ੍ਰਦਾਤਾ ਇੱਕ ਭਾਗੀਦਾਰ ਨੂੰ ਖਾਣ ਲਈ ਸਹਾਇਤਾ ਕਰ ਰਿਹਾ ਹੈ।"/>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17289A5" w14:textId="2435F067" w:rsidR="00766698" w:rsidRPr="00312A24" w:rsidRDefault="00000000" w:rsidP="00236331">
            <w:pPr>
              <w:spacing w:line="276" w:lineRule="auto"/>
              <w:rPr>
                <w:rFonts w:ascii="Nirmala UI" w:hAnsi="Nirmala UI" w:cs="Nirmala UI"/>
              </w:rPr>
            </w:pPr>
            <w:r w:rsidRPr="00312A24">
              <w:rPr>
                <w:rFonts w:ascii="Nirmala UI" w:hAnsi="Nirmala UI" w:cs="Nirmala UI"/>
                <w:lang w:val="pa"/>
              </w:rPr>
              <w:t xml:space="preserve">ਇਸਦਾ ਅਰਥ ਇਹ ਹੋਵੇਗਾ ਕਿ ਵਧੇਰੇ ਪ੍ਰਦਾਤਾ ਇਹ ਸਮਝਣਗੇ ਕਿ </w:t>
            </w:r>
            <w:r w:rsidR="00312A24" w:rsidRPr="00312A24">
              <w:rPr>
                <w:rFonts w:cs="FS Me Pro"/>
                <w:lang w:val="pa"/>
              </w:rPr>
              <w:t>CALD</w:t>
            </w:r>
            <w:r w:rsidRPr="00312A24">
              <w:rPr>
                <w:rFonts w:ascii="Nirmala UI" w:hAnsi="Nirmala UI" w:cs="Nirmala UI"/>
                <w:lang w:val="pa"/>
              </w:rPr>
              <w:t xml:space="preserve"> ਭਾਗੀਦਾਰਾਂ ਨੂੰ ਉਹਨਾਂ ਤਰੀਕਿਆਂ ਨਾਲ ਕਿਵੇਂ ਸਹਾਇਤਾ ਕਰਨੀ ਹੈ ਜਿਨ੍ਹਾਂ ਦੀ ਉਹਨਾਂ ਨੂੰ ਲੋੜ ਹੈ।</w:t>
            </w:r>
          </w:p>
        </w:tc>
      </w:tr>
      <w:tr w:rsidR="000A5015" w:rsidRPr="00312A24" w14:paraId="2B949D85" w14:textId="77777777" w:rsidTr="00926182">
        <w:trPr>
          <w:trHeight w:val="2098"/>
        </w:trPr>
        <w:tc>
          <w:tcPr>
            <w:tcW w:w="2552" w:type="dxa"/>
            <w:vAlign w:val="center"/>
          </w:tcPr>
          <w:p w14:paraId="017FA752" w14:textId="77777777" w:rsidR="004B78F7" w:rsidRPr="00312A24" w:rsidRDefault="00000000" w:rsidP="006E0AB1">
            <w:pPr>
              <w:pStyle w:val="Image"/>
              <w:spacing w:before="0" w:after="0"/>
              <w:rPr>
                <w:rFonts w:ascii="Nirmala UI" w:hAnsi="Nirmala UI" w:cs="Nirmala UI"/>
              </w:rPr>
            </w:pPr>
            <w:r w:rsidRPr="00312A24">
              <w:rPr>
                <w:rFonts w:ascii="Nirmala UI" w:hAnsi="Nirmala UI" w:cs="Nirmala UI"/>
                <w:noProof/>
              </w:rPr>
              <w:drawing>
                <wp:inline distT="0" distB="0" distL="0" distR="0" wp14:anchorId="6D5B57ED" wp14:editId="6449170E">
                  <wp:extent cx="1332000" cy="1332000"/>
                  <wp:effectExtent l="0" t="0" r="1905" b="1905"/>
                  <wp:docPr id="1114685344" name="Picture 66" descr="3 ਪ੍ਰਦਾਤਾ ਅਤੇ ਉਹਨਾਂ ਦੇ ਉੱਪਰ ਇੱਕ ਸਪੀਚ ਬਬਲ ਹੈ ਜਿਸ ਦੇ ਅੰਦਰ ਇੱਕ ਜਾਣਕਾਰੀ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ਪ੍ਰਦਾਤਾ ਅਤੇ ਉਹਨਾਂ ਦੇ ਉੱਪਰ ਇੱਕ ਸਪੀਚ ਬਬਲ ਹੈ ਜਿਸ ਦੇ ਅੰਦਰ ਇੱਕ ਜਾਣਕਾਰੀ ਚਿੰਨ੍ਹ ਹੈ।"/>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19429D2E" w14:textId="77777777" w:rsidR="004B78F7" w:rsidRPr="00312A24" w:rsidRDefault="00000000" w:rsidP="00236331">
            <w:pPr>
              <w:spacing w:before="0" w:after="0" w:line="276" w:lineRule="auto"/>
              <w:rPr>
                <w:rFonts w:ascii="Nirmala UI" w:hAnsi="Nirmala UI" w:cs="Nirmala UI"/>
              </w:rPr>
            </w:pPr>
            <w:r w:rsidRPr="00312A24">
              <w:rPr>
                <w:rFonts w:ascii="Nirmala UI" w:hAnsi="Nirmala UI" w:cs="Nirmala UI"/>
                <w:lang w:val="pa"/>
              </w:rPr>
              <w:t>ਅਸੀਂ ਇਹ ਸੁਣ ਕੇ ਜਾਂਚ ਕਰਾਂਗੇ ਕਿ ਕੀ ਇਹ ਕਾਰਵਾਈ ਕੰਮ ਕਰ ਰਹੀ ਹੈ ਕਿ ਇਸ ਜਾਣਕਾਰੀ ਬਾਰੇ ਸੇਵਾ ਪ੍ਰਦਾਤਾਵਾਂ ਦਾ ਕੀ ਕਹਿਣਾ ਹੈ।</w:t>
            </w:r>
          </w:p>
        </w:tc>
      </w:tr>
      <w:tr w:rsidR="000A5015" w:rsidRPr="00312A24" w14:paraId="662F05DB" w14:textId="77777777" w:rsidTr="003E3C90">
        <w:tc>
          <w:tcPr>
            <w:tcW w:w="2552" w:type="dxa"/>
            <w:vAlign w:val="center"/>
          </w:tcPr>
          <w:p w14:paraId="7F6BB1F2" w14:textId="77777777" w:rsidR="00775E71" w:rsidRPr="00312A24" w:rsidRDefault="00775E71" w:rsidP="00230312">
            <w:pPr>
              <w:pStyle w:val="Image"/>
              <w:spacing w:after="0"/>
              <w:rPr>
                <w:rFonts w:ascii="Nirmala UI" w:hAnsi="Nirmala UI" w:cs="Nirmala UI"/>
              </w:rPr>
            </w:pPr>
          </w:p>
        </w:tc>
        <w:tc>
          <w:tcPr>
            <w:tcW w:w="6633" w:type="dxa"/>
            <w:vAlign w:val="center"/>
          </w:tcPr>
          <w:p w14:paraId="61968311" w14:textId="77777777" w:rsidR="00775E71" w:rsidRPr="00312A24" w:rsidRDefault="00000000" w:rsidP="00236331">
            <w:pPr>
              <w:spacing w:after="0" w:line="276" w:lineRule="auto"/>
              <w:rPr>
                <w:rFonts w:ascii="Nirmala UI" w:hAnsi="Nirmala UI" w:cs="Nirmala UI"/>
              </w:rPr>
            </w:pPr>
            <w:r w:rsidRPr="00312A24">
              <w:rPr>
                <w:rFonts w:ascii="Nirmala UI" w:hAnsi="Nirmala UI" w:cs="Nirmala UI"/>
                <w:lang w:val="pa"/>
              </w:rPr>
              <w:t>ਉਦਾਹਰਨ ਲਈ, ਉਹਨਾਂ ਦਾ ਇਸ ਬਾਰੇ ਕੀ ਕਹਿਣਾ ਹੈ ਕਿ ਇਹ ਜਾਣਕਾਰੀ ਉਹਨਾਂ ਦਾ ਕਿੰਨੀ ਚੰਗੀ ਤਰ੍ਹਾਂ ਸਮਰਥਨ ਕਰਦੀ ਹੈ:</w:t>
            </w:r>
          </w:p>
        </w:tc>
      </w:tr>
      <w:tr w:rsidR="000A5015" w:rsidRPr="00312A24" w14:paraId="4A3C449B" w14:textId="77777777" w:rsidTr="006E0AB1">
        <w:trPr>
          <w:trHeight w:val="2154"/>
        </w:trPr>
        <w:tc>
          <w:tcPr>
            <w:tcW w:w="2552" w:type="dxa"/>
            <w:vAlign w:val="center"/>
          </w:tcPr>
          <w:p w14:paraId="350084DE" w14:textId="77777777" w:rsidR="00230312" w:rsidRPr="00312A24" w:rsidRDefault="00000000" w:rsidP="00A60402">
            <w:pPr>
              <w:pStyle w:val="Image"/>
              <w:spacing w:before="0" w:after="0"/>
              <w:rPr>
                <w:rFonts w:ascii="Nirmala UI" w:hAnsi="Nirmala UI" w:cs="Nirmala UI"/>
              </w:rPr>
            </w:pPr>
            <w:r w:rsidRPr="00312A24">
              <w:rPr>
                <w:rFonts w:ascii="Nirmala UI" w:hAnsi="Nirmala UI" w:cs="Nirmala UI"/>
                <w:noProof/>
              </w:rPr>
              <w:drawing>
                <wp:inline distT="0" distB="0" distL="0" distR="0" wp14:anchorId="63066CF2" wp14:editId="088E593B">
                  <wp:extent cx="1332000" cy="1332000"/>
                  <wp:effectExtent l="0" t="0" r="1905" b="1905"/>
                  <wp:docPr id="1067138517" name="Picture 12" descr="ਸਪੀਚ ਬੁਲਬੁਲੇ ਦੇ ਅੰਦਰ ਇੱਕ ਸਹੀ ਦੇ ਨਿਸ਼ਾਨ ਦੇ ਹੇਠਾਂ ਇੱਕ ਹੈਲਥ ਕੇਅਰ ਵਰਕਰ ਅਤੇ ਇੱਕ ਹੋਰ ਵਿਅਕਤੀ ਖੜ੍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ਸਪੀਚ ਬੁਲਬੁਲੇ ਦੇ ਅੰਦਰ ਇੱਕ ਸਹੀ ਦੇ ਨਿਸ਼ਾਨ ਦੇ ਹੇਠਾਂ ਇੱਕ ਹੈਲਥ ਕੇਅਰ ਵਰਕਰ ਅਤੇ ਇੱਕ ਹੋਰ ਵਿਅਕਤੀ ਖੜ੍ਹਾ ਹੈ।"/>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6FF5F81C" w14:textId="1FE18218" w:rsidR="00230312" w:rsidRPr="00312A24" w:rsidRDefault="00312A24" w:rsidP="00236331">
            <w:pPr>
              <w:pStyle w:val="ListParagraph"/>
              <w:numPr>
                <w:ilvl w:val="0"/>
                <w:numId w:val="18"/>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ਲੋਕਾਂ ਨੂੰ ਲੋੜੀਂਦੀਆਂ ਸਹਾਇਤਾਵਾਂ ਨੂੰ ਬਿਹਤਰ ਢੰਗ ਨਾਲ ਸਮਝਣ ਲਈ</w:t>
            </w:r>
          </w:p>
        </w:tc>
      </w:tr>
      <w:tr w:rsidR="000A5015" w:rsidRPr="00312A24" w14:paraId="0F2E63A6" w14:textId="77777777" w:rsidTr="006E0AB1">
        <w:trPr>
          <w:trHeight w:val="2154"/>
        </w:trPr>
        <w:tc>
          <w:tcPr>
            <w:tcW w:w="2552" w:type="dxa"/>
            <w:vAlign w:val="center"/>
          </w:tcPr>
          <w:p w14:paraId="0520C0A9" w14:textId="77777777" w:rsidR="00230312" w:rsidRPr="00312A24" w:rsidRDefault="00000000" w:rsidP="00A60402">
            <w:pPr>
              <w:pStyle w:val="Image"/>
              <w:spacing w:before="0" w:after="0"/>
              <w:rPr>
                <w:rFonts w:ascii="Nirmala UI" w:hAnsi="Nirmala UI" w:cs="Nirmala UI"/>
              </w:rPr>
            </w:pPr>
            <w:r w:rsidRPr="00312A24">
              <w:rPr>
                <w:rFonts w:ascii="Nirmala UI" w:hAnsi="Nirmala UI" w:cs="Nirmala UI"/>
                <w:noProof/>
              </w:rPr>
              <w:drawing>
                <wp:inline distT="0" distB="0" distL="0" distR="0" wp14:anchorId="5801F3B0" wp14:editId="5DEE9D2C">
                  <wp:extent cx="1332000" cy="1332000"/>
                  <wp:effectExtent l="0" t="0" r="1905" b="1905"/>
                  <wp:docPr id="1631471402" name="Picture 11" descr="ਇੱਕ NDIS ਵਰਕਰ ਇੱਕ ਭਾਗੀਦਾਰ ਦੀ ਸਹਾਇਤਾ ਕਰ ਰਿਹਾ ਹੈ ਅਤੇ ਉਹਨਾਂ ਦੇ ਅੱਗੇ ਇੱਕ ਸੁਰੱਖਿਆ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ਇੱਕ NDIS ਵਰਕਰ ਇੱਕ ਭਾਗੀਦਾਰ ਦੀ ਸਹਾਇਤਾ ਕਰ ਰਿਹਾ ਹੈ ਅਤੇ ਉਹਨਾਂ ਦੇ ਅੱਗੇ ਇੱਕ ਸੁਰੱਖਿਆ ਚਿੰਨ੍ਹ ਹੈ।"/>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548BB868" w14:textId="77777777" w:rsidR="00230312" w:rsidRPr="00312A24" w:rsidRDefault="00000000" w:rsidP="00236331">
            <w:pPr>
              <w:pStyle w:val="ListParagraph"/>
              <w:numPr>
                <w:ilvl w:val="0"/>
                <w:numId w:val="17"/>
              </w:numPr>
              <w:spacing w:line="276" w:lineRule="auto"/>
              <w:rPr>
                <w:rFonts w:ascii="Nirmala UI" w:hAnsi="Nirmala UI" w:cs="Nirmala UI"/>
              </w:rPr>
            </w:pPr>
            <w:r w:rsidRPr="00312A24">
              <w:rPr>
                <w:rFonts w:ascii="Nirmala UI" w:hAnsi="Nirmala UI" w:cs="Nirmala UI"/>
                <w:lang w:val="pa"/>
              </w:rPr>
              <w:t>ਸਾਰੇ ਸੱਭਿਆਚਾਰਾਂ ਲਈ ਸੁਰੱਖਿਅਤ ਸੇਵਾਵਾਂ ਪ੍ਰਦਾਨ ਕਰਨ ਲਈ।</w:t>
            </w:r>
          </w:p>
        </w:tc>
      </w:tr>
    </w:tbl>
    <w:p w14:paraId="01B18012" w14:textId="43C6021E" w:rsidR="00766698" w:rsidRPr="00312A24" w:rsidRDefault="00000000" w:rsidP="003E3C90">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01248" behindDoc="1" locked="0" layoutInCell="1" allowOverlap="1" wp14:anchorId="261092F4" wp14:editId="64E258AE">
                <wp:simplePos x="0" y="0"/>
                <wp:positionH relativeFrom="margin">
                  <wp:posOffset>19050</wp:posOffset>
                </wp:positionH>
                <wp:positionV relativeFrom="paragraph">
                  <wp:posOffset>225112</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81E3F60" id="Group 271805185" o:spid="_x0000_s1026" alt="&quot;&quot;" style="position:absolute;margin-left:1.5pt;margin-top:17.75pt;width:455.65pt;height:19pt;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20</w:t>
      </w:r>
    </w:p>
    <w:tbl>
      <w:tblPr>
        <w:tblW w:w="9185" w:type="dxa"/>
        <w:tblLayout w:type="fixed"/>
        <w:tblLook w:val="04A0" w:firstRow="1" w:lastRow="0" w:firstColumn="1" w:lastColumn="0" w:noHBand="0" w:noVBand="1"/>
      </w:tblPr>
      <w:tblGrid>
        <w:gridCol w:w="2552"/>
        <w:gridCol w:w="6633"/>
      </w:tblGrid>
      <w:tr w:rsidR="000A5015" w:rsidRPr="00312A24" w14:paraId="7E487B83" w14:textId="77777777" w:rsidTr="00225597">
        <w:tc>
          <w:tcPr>
            <w:tcW w:w="2552" w:type="dxa"/>
            <w:vAlign w:val="center"/>
          </w:tcPr>
          <w:p w14:paraId="118ADED3" w14:textId="77777777" w:rsidR="004B78F7" w:rsidRPr="00312A24" w:rsidRDefault="00000000" w:rsidP="006E0AB1">
            <w:pPr>
              <w:pStyle w:val="Image"/>
              <w:spacing w:before="120" w:after="0"/>
              <w:rPr>
                <w:rFonts w:ascii="Nirmala UI" w:hAnsi="Nirmala UI" w:cs="Nirmala UI"/>
              </w:rPr>
            </w:pPr>
            <w:r w:rsidRPr="00312A24">
              <w:rPr>
                <w:rFonts w:ascii="Nirmala UI" w:hAnsi="Nirmala UI" w:cs="Nirmala UI"/>
                <w:noProof/>
              </w:rPr>
              <w:drawing>
                <wp:inline distT="0" distB="0" distL="0" distR="0" wp14:anchorId="5A70F456" wp14:editId="3A5A5B03">
                  <wp:extent cx="1440000" cy="1440000"/>
                  <wp:effectExtent l="0" t="0" r="8255" b="8255"/>
                  <wp:docPr id="1535536497" name="Picture 67" descr="ਇੱਕ ਭਾਗੀਦਾਰ 3 ਸਹਾਇਤਾਵਾਂ ਵਿੱਚੋਂ ਇੱਕ ਨੂੰ ਚੁਣ ਰਿਹਾ ਹੈ। ਉਹਨਾਂ ਵਿੱਚ ਇੱਕ ਵਿਸਕ ਅਤੇ ਰੋਲਿੰਗ ਪਿੰਨ ਹੈ, ਇੱਕ ਵੈਨ ਹੈ ਅਤੇ ਇੱਕ ਭਾਗੀਦਾਰ ਦੀ ਸਹਾਇਤਾ ਕਰ ਰਿਹਾ ਇੱਕ NDIS ਵਰਕਰ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ਇੱਕ ਭਾਗੀਦਾਰ 3 ਸਹਾਇਤਾਵਾਂ ਵਿੱਚੋਂ ਇੱਕ ਨੂੰ ਚੁਣ ਰਿਹਾ ਹੈ। ਉਹਨਾਂ ਵਿੱਚ ਇੱਕ ਵਿਸਕ ਅਤੇ ਰੋਲਿੰਗ ਪਿੰਨ ਹੈ, ਇੱਕ ਵੈਨ ਹੈ ਅਤੇ ਇੱਕ ਭਾਗੀਦਾਰ ਦੀ ਸਹਾਇਤਾ ਕਰ ਰਿਹਾ ਇੱਕ NDIS ਵਰਕਰ ਹੈ।"/>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793058C" w14:textId="4B5ECFA6" w:rsidR="004B78F7" w:rsidRPr="00312A24" w:rsidRDefault="00000000" w:rsidP="006E0AB1">
            <w:pPr>
              <w:spacing w:before="120" w:after="0"/>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ਭਾਗੀਦਾਰਾਂ ਨੂੰ ਵਧੇਰੇ ਵਿਕਲਪ ਅਤੇ ਨਿਯੰਤਰਣ ਪ੍ਰਾਪਤ ਕਰਨ ਵਿੱਚ ਸਹਾਇਤਾ ਕਰਨ ਲਈ </w:t>
            </w:r>
            <w:r w:rsidR="00312A24" w:rsidRPr="00312A24">
              <w:rPr>
                <w:rFonts w:cs="FS Me Pro"/>
                <w:lang w:val="pa"/>
              </w:rPr>
              <w:t>NDIS</w:t>
            </w:r>
            <w:r w:rsidRPr="00312A24">
              <w:rPr>
                <w:rFonts w:ascii="Nirmala UI" w:hAnsi="Nirmala UI" w:cs="Nirmala UI"/>
                <w:lang w:val="pa"/>
              </w:rPr>
              <w:t xml:space="preserve"> ਕਮਿਸ਼ਨ ਨਾਲ ਮਿਲਕੇ ਕੰਮ ਕਰਾਂਗੇ।</w:t>
            </w:r>
          </w:p>
        </w:tc>
      </w:tr>
      <w:tr w:rsidR="000A5015" w:rsidRPr="00312A24" w14:paraId="44C3CDCF" w14:textId="77777777" w:rsidTr="00225597">
        <w:tc>
          <w:tcPr>
            <w:tcW w:w="2552" w:type="dxa"/>
            <w:vAlign w:val="center"/>
          </w:tcPr>
          <w:p w14:paraId="3DB73E83" w14:textId="77777777" w:rsidR="004B78F7" w:rsidRPr="00312A24" w:rsidRDefault="004B78F7" w:rsidP="0039501C">
            <w:pPr>
              <w:pStyle w:val="Image"/>
              <w:spacing w:before="120" w:after="0"/>
              <w:rPr>
                <w:rFonts w:ascii="Nirmala UI" w:hAnsi="Nirmala UI" w:cs="Nirmala UI"/>
              </w:rPr>
            </w:pPr>
          </w:p>
        </w:tc>
        <w:tc>
          <w:tcPr>
            <w:tcW w:w="6576" w:type="dxa"/>
            <w:vAlign w:val="center"/>
          </w:tcPr>
          <w:p w14:paraId="39E5ED0D" w14:textId="3298A820" w:rsidR="004B78F7" w:rsidRPr="00312A24" w:rsidRDefault="00000000" w:rsidP="0039501C">
            <w:pPr>
              <w:spacing w:before="120" w:after="0"/>
              <w:rPr>
                <w:rFonts w:ascii="Nirmala UI" w:hAnsi="Nirmala UI" w:cs="Nirmala UI"/>
              </w:rPr>
            </w:pPr>
            <w:r w:rsidRPr="00312A24">
              <w:rPr>
                <w:rFonts w:ascii="Nirmala UI" w:hAnsi="Nirmala UI" w:cs="Nirmala UI"/>
                <w:lang w:val="pa"/>
              </w:rPr>
              <w:t xml:space="preserve">ਇਸ ਵਿੱਚ </w:t>
            </w:r>
            <w:r w:rsidR="00312A24" w:rsidRPr="00312A24">
              <w:rPr>
                <w:rFonts w:cs="FS Me Pro"/>
                <w:lang w:val="pa"/>
              </w:rPr>
              <w:t>CALD</w:t>
            </w:r>
            <w:r w:rsidRPr="00312A24">
              <w:rPr>
                <w:rFonts w:ascii="Nirmala UI" w:hAnsi="Nirmala UI" w:cs="Nirmala UI"/>
                <w:lang w:val="pa"/>
              </w:rPr>
              <w:t xml:space="preserve"> ਭਾਗੀਦਾਰਾਂ ਨਾਲ ਜਾਣਕਾਰੀ ਸਾਂਝੀ ਕਰਨਾ ਸ਼ਾਮਲ ਹੈ ਕਿ ਉਹ ਕਿਵੇਂ ਕਰ ਸਕਦੇ ਹਨ:</w:t>
            </w:r>
          </w:p>
        </w:tc>
      </w:tr>
      <w:tr w:rsidR="000A5015" w:rsidRPr="00312A24" w14:paraId="1989E723" w14:textId="77777777" w:rsidTr="006E0AB1">
        <w:trPr>
          <w:trHeight w:val="2098"/>
        </w:trPr>
        <w:tc>
          <w:tcPr>
            <w:tcW w:w="2552" w:type="dxa"/>
            <w:vAlign w:val="center"/>
          </w:tcPr>
          <w:p w14:paraId="26BB5FFC" w14:textId="77777777" w:rsidR="00455ADD" w:rsidRPr="00312A24" w:rsidRDefault="00000000" w:rsidP="00926182">
            <w:pPr>
              <w:pStyle w:val="Image"/>
              <w:spacing w:before="0" w:after="0"/>
              <w:rPr>
                <w:rFonts w:ascii="Nirmala UI" w:hAnsi="Nirmala UI" w:cs="Nirmala UI"/>
              </w:rPr>
            </w:pPr>
            <w:r w:rsidRPr="00312A24">
              <w:rPr>
                <w:rFonts w:ascii="Nirmala UI" w:hAnsi="Nirmala UI" w:cs="Nirmala UI"/>
                <w:noProof/>
              </w:rPr>
              <w:drawing>
                <wp:inline distT="0" distB="0" distL="0" distR="0" wp14:anchorId="37625EC7" wp14:editId="53DAC638">
                  <wp:extent cx="1440000" cy="1440000"/>
                  <wp:effectExtent l="0" t="0" r="8255" b="8255"/>
                  <wp:docPr id="668799142" name="Picture 68" descr="ਇੱਕ ਹੱਥ 3 ਪ੍ਰਦਾਤਾਵਾਂ ਵਿੱਚੋਂ ਇੱਕ ਨੂੰ ਚੁਣ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ਇੱਕ ਹੱਥ 3 ਪ੍ਰਦਾਤਾਵਾਂ ਵਿੱਚੋਂ ਇੱਕ ਨੂੰ ਚੁਣ ਰਿਹਾ ਹੈ।"/>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D5DFB98" w14:textId="77777777" w:rsidR="00455ADD" w:rsidRPr="00312A24" w:rsidRDefault="00000000" w:rsidP="00C73E0D">
            <w:pPr>
              <w:pStyle w:val="ListParagraph"/>
              <w:numPr>
                <w:ilvl w:val="0"/>
                <w:numId w:val="24"/>
              </w:numPr>
              <w:rPr>
                <w:rFonts w:ascii="Nirmala UI" w:hAnsi="Nirmala UI" w:cs="Nirmala UI"/>
              </w:rPr>
            </w:pPr>
            <w:r w:rsidRPr="00312A24">
              <w:rPr>
                <w:rFonts w:ascii="Nirmala UI" w:hAnsi="Nirmala UI" w:cs="Nirmala UI"/>
                <w:lang w:val="pa"/>
              </w:rPr>
              <w:t>ਆਪਣੇ ਖੁਦ ਦੇ ਪ੍ਰਦਾਤਾ ਦੀ ਚੋਣ</w:t>
            </w:r>
          </w:p>
        </w:tc>
      </w:tr>
      <w:tr w:rsidR="000A5015" w:rsidRPr="00312A24" w14:paraId="16DDEC3D" w14:textId="77777777" w:rsidTr="006E0AB1">
        <w:trPr>
          <w:trHeight w:val="2098"/>
        </w:trPr>
        <w:tc>
          <w:tcPr>
            <w:tcW w:w="2552" w:type="dxa"/>
            <w:vAlign w:val="center"/>
          </w:tcPr>
          <w:p w14:paraId="5A74F95D" w14:textId="77777777" w:rsidR="00455ADD" w:rsidRPr="00312A24" w:rsidRDefault="00000000" w:rsidP="00926182">
            <w:pPr>
              <w:pStyle w:val="Image"/>
              <w:spacing w:before="0" w:after="0"/>
              <w:rPr>
                <w:rFonts w:ascii="Nirmala UI" w:hAnsi="Nirmala UI" w:cs="Nirmala UI"/>
              </w:rPr>
            </w:pPr>
            <w:r w:rsidRPr="00312A24">
              <w:rPr>
                <w:rFonts w:ascii="Nirmala UI" w:hAnsi="Nirmala UI" w:cs="Nirmala UI"/>
                <w:noProof/>
              </w:rPr>
              <w:drawing>
                <wp:inline distT="0" distB="0" distL="0" distR="0" wp14:anchorId="0AF32897" wp14:editId="2D68DEF5">
                  <wp:extent cx="1440000" cy="1440000"/>
                  <wp:effectExtent l="0" t="0" r="8255" b="8255"/>
                  <wp:docPr id="430799750" name="Picture 69" descr="ਇੱਕ NDIS ਵਰਕਰ ਇੱਕ ਭਾਗੀਦਾਰ ਦੀ ਸਹਾਇਤਾ ਕਰ ਰਿਹਾ ਹੈ ਅਤੇ ਇੱਕ ਤਬਦੀਲੀ ਦਾ ਚਿੰਨ੍ਹ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ਇੱਕ NDIS ਵਰਕਰ ਇੱਕ ਭਾਗੀਦਾਰ ਦੀ ਸਹਾਇਤਾ ਕਰ ਰਿਹਾ ਹੈ ਅਤੇ ਇੱਕ ਤਬਦੀਲੀ ਦਾ ਚਿੰਨ੍ਹ ਦਿਖਾਈ ਦੇ ਰਿਹਾ ਹੈ।"/>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48F41D8" w14:textId="77777777" w:rsidR="00455ADD" w:rsidRPr="00312A24" w:rsidRDefault="00000000" w:rsidP="00C73E0D">
            <w:pPr>
              <w:pStyle w:val="ListParagraph"/>
              <w:numPr>
                <w:ilvl w:val="0"/>
                <w:numId w:val="24"/>
              </w:numPr>
              <w:rPr>
                <w:rFonts w:ascii="Nirmala UI" w:hAnsi="Nirmala UI" w:cs="Nirmala UI"/>
              </w:rPr>
            </w:pPr>
            <w:r w:rsidRPr="00312A24">
              <w:rPr>
                <w:rFonts w:ascii="Nirmala UI" w:hAnsi="Nirmala UI" w:cs="Nirmala UI"/>
                <w:lang w:val="pa"/>
              </w:rPr>
              <w:t>ਆਪਣੇ ਪ੍ਰਦਾਤਾ ਨੂੰ ਬਦਲ</w:t>
            </w:r>
          </w:p>
        </w:tc>
      </w:tr>
      <w:tr w:rsidR="000A5015" w:rsidRPr="00312A24" w14:paraId="0C7CFC31" w14:textId="77777777" w:rsidTr="006E0AB1">
        <w:trPr>
          <w:trHeight w:val="2098"/>
        </w:trPr>
        <w:tc>
          <w:tcPr>
            <w:tcW w:w="2552" w:type="dxa"/>
            <w:vAlign w:val="center"/>
          </w:tcPr>
          <w:p w14:paraId="5ABCA1CC" w14:textId="77777777" w:rsidR="00455ADD" w:rsidRPr="00312A24" w:rsidRDefault="00000000" w:rsidP="00926182">
            <w:pPr>
              <w:pStyle w:val="Image"/>
              <w:spacing w:before="0" w:after="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57568" behindDoc="0" locked="0" layoutInCell="1" allowOverlap="1" wp14:anchorId="2B3E1607" wp14:editId="73A2369D">
                      <wp:simplePos x="0" y="0"/>
                      <wp:positionH relativeFrom="column">
                        <wp:posOffset>285115</wp:posOffset>
                      </wp:positionH>
                      <wp:positionV relativeFrom="paragraph">
                        <wp:posOffset>260350</wp:posOffset>
                      </wp:positionV>
                      <wp:extent cx="892175" cy="230505"/>
                      <wp:effectExtent l="0" t="0" r="3175" b="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0505"/>
                              </a:xfrm>
                              <a:prstGeom prst="rect">
                                <a:avLst/>
                              </a:prstGeom>
                              <a:noFill/>
                              <a:ln w="9525">
                                <a:noFill/>
                                <a:miter lim="800000"/>
                                <a:headEnd/>
                                <a:tailEnd/>
                              </a:ln>
                            </wps:spPr>
                            <wps:txbx>
                              <w:txbxContent>
                                <w:p w14:paraId="76A24EC6" w14:textId="77777777" w:rsidR="0038239B" w:rsidRPr="00236331" w:rsidRDefault="00000000" w:rsidP="00AE5AF6">
                                  <w:pPr>
                                    <w:spacing w:before="0" w:after="0" w:line="240" w:lineRule="auto"/>
                                    <w:jc w:val="center"/>
                                    <w:rPr>
                                      <w:rFonts w:ascii="Nirmala UI" w:hAnsi="Nirmala UI" w:cs="Nirmala UI"/>
                                      <w:sz w:val="22"/>
                                      <w:szCs w:val="22"/>
                                      <w:lang w:val="en-PH"/>
                                    </w:rPr>
                                  </w:pPr>
                                  <w:r w:rsidRPr="00236331">
                                    <w:rPr>
                                      <w:rFonts w:ascii="Nirmala UI" w:hAnsi="Nirmala UI" w:cs="Nirmala UI"/>
                                      <w:b/>
                                      <w:bCs/>
                                      <w:sz w:val="22"/>
                                      <w:szCs w:val="22"/>
                                      <w:lang w:val="pa"/>
                                    </w:rPr>
                                    <w:t>ਸ਼ਿਕਾਇਤ</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B3E1607" id="_x0000_s1040" type="#_x0000_t202" alt="&quot;&quot;" style="position:absolute;left:0;text-align:left;margin-left:22.45pt;margin-top:20.5pt;width:70.25pt;height:18.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" filled="f" stroked="f">
                      <v:textbox inset="0,0,0,0">
                        <w:txbxContent>
                          <w:p w14:paraId="76A24EC6" w14:textId="77777777" w:rsidR="0038239B" w:rsidRPr="00236331" w:rsidRDefault="00000000" w:rsidP="00AE5AF6">
                            <w:pPr>
                              <w:spacing w:before="0" w:after="0" w:line="240" w:lineRule="auto"/>
                              <w:jc w:val="center"/>
                              <w:rPr>
                                <w:rFonts w:ascii="Nirmala UI" w:hAnsi="Nirmala UI" w:cs="Nirmala UI"/>
                                <w:sz w:val="22"/>
                                <w:szCs w:val="22"/>
                                <w:lang w:val="en-PH"/>
                              </w:rPr>
                            </w:pPr>
                            <w:r w:rsidRPr="00236331">
                              <w:rPr>
                                <w:rFonts w:ascii="Nirmala UI" w:hAnsi="Nirmala UI" w:cs="Nirmala UI"/>
                                <w:b/>
                                <w:bCs/>
                                <w:sz w:val="22"/>
                                <w:szCs w:val="22"/>
                                <w:lang w:val="pa"/>
                              </w:rPr>
                              <w:t>ਸ਼ਿਕਾਇਤ</w:t>
                            </w:r>
                          </w:p>
                        </w:txbxContent>
                      </v:textbox>
                    </v:shape>
                  </w:pict>
                </mc:Fallback>
              </mc:AlternateContent>
            </w:r>
            <w:r w:rsidR="00455ADD" w:rsidRPr="00312A24">
              <w:rPr>
                <w:rFonts w:ascii="Nirmala UI" w:hAnsi="Nirmala UI" w:cs="Nirmala UI"/>
                <w:noProof/>
              </w:rPr>
              <w:drawing>
                <wp:inline distT="0" distB="0" distL="0" distR="0" wp14:anchorId="2ED9E85C" wp14:editId="78B3D501">
                  <wp:extent cx="1440000" cy="1440000"/>
                  <wp:effectExtent l="0" t="0" r="8255" b="8255"/>
                  <wp:docPr id="657884166" name="Picture 70" descr="ਇੱਕ ਸ਼ਿਕਾਇਤ ਦਸਤਾਵੇਜ਼ ਵਿੱਚ ਸਪੀਚ ਬੁਲਬੁਲੇ ਦੇ ਅੰਦਰ ਅੰਗੂਠਾ ਹੇਠਾਂ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ਇੱਕ ਸ਼ਿਕਾਇਤ ਦਸਤਾਵੇਜ਼ ਵਿੱਚ ਸਪੀਚ ਬੁਲਬੁਲੇ ਦੇ ਅੰਦਰ ਅੰਗੂਠਾ ਹੇਠਾਂ ਨੂੰ ਦਿਖਾਉਣ ਦਾ ਨਿਸ਼ਾਨ ਹੈ।"/>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197ED72" w14:textId="77777777" w:rsidR="00455ADD" w:rsidRPr="00312A24" w:rsidRDefault="00000000" w:rsidP="00455ADD">
            <w:pPr>
              <w:pStyle w:val="ListParagraph"/>
              <w:numPr>
                <w:ilvl w:val="0"/>
                <w:numId w:val="70"/>
              </w:numPr>
              <w:rPr>
                <w:rFonts w:ascii="Nirmala UI" w:hAnsi="Nirmala UI" w:cs="Nirmala UI"/>
              </w:rPr>
            </w:pPr>
            <w:r w:rsidRPr="00312A24">
              <w:rPr>
                <w:rStyle w:val="Strong"/>
                <w:rFonts w:ascii="Nirmala UI" w:hAnsi="Nirmala UI" w:cs="Nirmala UI"/>
                <w:lang w:val="pa"/>
              </w:rPr>
              <w:t xml:space="preserve">ਸ਼ਿਕਾਇਤ </w:t>
            </w:r>
            <w:r w:rsidRPr="00312A24">
              <w:rPr>
                <w:rFonts w:ascii="Nirmala UI" w:hAnsi="Nirmala UI" w:cs="Nirmala UI"/>
                <w:lang w:val="pa"/>
              </w:rPr>
              <w:t>ਕਰਨੀ</w:t>
            </w:r>
            <w:r w:rsidRPr="00312A24">
              <w:rPr>
                <w:rStyle w:val="Strong"/>
                <w:rFonts w:ascii="Nirmala UI" w:hAnsi="Nirmala UI" w:cs="Nirmala UI"/>
                <w:lang w:val="pa"/>
              </w:rPr>
              <w:t xml:space="preserve"> </w:t>
            </w:r>
            <w:r w:rsidRPr="00312A24">
              <w:rPr>
                <w:rFonts w:ascii="Nirmala UI" w:hAnsi="Nirmala UI" w:cs="Nirmala UI"/>
                <w:lang w:val="pa"/>
              </w:rPr>
              <w:t>।</w:t>
            </w:r>
          </w:p>
        </w:tc>
      </w:tr>
      <w:tr w:rsidR="000A5015" w:rsidRPr="00312A24" w14:paraId="540A413E" w14:textId="77777777" w:rsidTr="00225597">
        <w:tc>
          <w:tcPr>
            <w:tcW w:w="2552" w:type="dxa"/>
            <w:vAlign w:val="center"/>
          </w:tcPr>
          <w:p w14:paraId="31E3AC1C" w14:textId="77777777" w:rsidR="004B78F7" w:rsidRPr="00312A24" w:rsidRDefault="00000000" w:rsidP="00926182">
            <w:pPr>
              <w:pStyle w:val="Image"/>
              <w:spacing w:after="0"/>
              <w:rPr>
                <w:rFonts w:ascii="Nirmala UI" w:hAnsi="Nirmala UI" w:cs="Nirmala UI"/>
              </w:rPr>
            </w:pPr>
            <w:r w:rsidRPr="00312A24">
              <w:rPr>
                <w:rFonts w:ascii="Nirmala UI" w:hAnsi="Nirmala UI" w:cs="Nirmala UI"/>
                <w:noProof/>
              </w:rPr>
              <w:drawing>
                <wp:inline distT="0" distB="0" distL="0" distR="0" wp14:anchorId="25FF816C" wp14:editId="5614E207">
                  <wp:extent cx="1440000" cy="1440000"/>
                  <wp:effectExtent l="0" t="0" r="8255" b="8255"/>
                  <wp:docPr id="131285488" name="Picture 71" descr="ਇੱਕ ਵਿਅਕਤੀ ਨੇ ਆਪਣਾ ਹੱਥ ਖੜ੍ਹਾ ਕੀਤਾ ਹੋਇਆ ਹੈ ਅਤੇ ਉਸਦੇ ਅੱਗੇ ਇੱਕ ਸਪੀਚ ਬੁਲਬੁਲਾ ਹੈ ਜਿਸ ਵਿੱਚ ਅੰਗੂਠਾ ਹੇਠਾਂ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ਇੱਕ ਵਿਅਕਤੀ ਨੇ ਆਪਣਾ ਹੱਥ ਖੜ੍ਹਾ ਕੀਤਾ ਹੋਇਆ ਹੈ ਅਤੇ ਉਸਦੇ ਅੱਗੇ ਇੱਕ ਸਪੀਚ ਬੁਲਬੁਲਾ ਹੈ ਜਿਸ ਵਿੱਚ ਅੰਗੂਠਾ ਹੇਠਾਂ ਨੂੰ ਦਿਖਾਉਣ ਦਾ ਨਿਸ਼ਾਨ ਹੈ।"/>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64E6C84" w14:textId="77777777" w:rsidR="004B78F7" w:rsidRPr="00312A24" w:rsidRDefault="00000000" w:rsidP="00926182">
            <w:pPr>
              <w:rPr>
                <w:rFonts w:ascii="Nirmala UI" w:hAnsi="Nirmala UI" w:cs="Nirmala UI"/>
              </w:rPr>
            </w:pPr>
            <w:r w:rsidRPr="00312A24">
              <w:rPr>
                <w:rFonts w:ascii="Nirmala UI" w:hAnsi="Nirmala UI" w:cs="Nirmala UI"/>
                <w:lang w:val="pa"/>
              </w:rPr>
              <w:t xml:space="preserve">ਜਦੋਂ ਤੁਸੀਂ ਸ਼ਿਕਾਇਤ ਕਰਦੇ ਹੋ, ਤੁਸੀਂ ਕਿਸੇ ਨੂੰ ਦੱਸਦੇ ਹੋ ਕਿ ਕੁੱਝ: </w:t>
            </w:r>
          </w:p>
          <w:p w14:paraId="09A5BC3A" w14:textId="77777777" w:rsidR="004B78F7" w:rsidRPr="00312A24" w:rsidRDefault="00000000" w:rsidP="00B314B2">
            <w:pPr>
              <w:pStyle w:val="ListParagraph"/>
              <w:numPr>
                <w:ilvl w:val="0"/>
                <w:numId w:val="23"/>
              </w:numPr>
              <w:rPr>
                <w:rFonts w:ascii="Nirmala UI" w:hAnsi="Nirmala UI" w:cs="Nirmala UI"/>
              </w:rPr>
            </w:pPr>
            <w:r w:rsidRPr="00312A24">
              <w:rPr>
                <w:rFonts w:ascii="Nirmala UI" w:hAnsi="Nirmala UI" w:cs="Nirmala UI"/>
                <w:lang w:val="pa"/>
              </w:rPr>
              <w:t xml:space="preserve">ਗਲਤ ਹੋ ਗਿਆ ਹੈ </w:t>
            </w:r>
          </w:p>
          <w:p w14:paraId="3632C05B" w14:textId="77777777" w:rsidR="004B78F7" w:rsidRPr="00312A24" w:rsidRDefault="00000000" w:rsidP="00926182">
            <w:pPr>
              <w:pStyle w:val="ListParagraph"/>
              <w:numPr>
                <w:ilvl w:val="0"/>
                <w:numId w:val="23"/>
              </w:numPr>
              <w:spacing w:after="0"/>
              <w:rPr>
                <w:rFonts w:ascii="Nirmala UI" w:hAnsi="Nirmala UI" w:cs="Nirmala UI"/>
              </w:rPr>
            </w:pPr>
            <w:r w:rsidRPr="00312A24">
              <w:rPr>
                <w:rFonts w:ascii="Nirmala UI" w:hAnsi="Nirmala UI" w:cs="Nirmala UI"/>
                <w:lang w:val="pa"/>
              </w:rPr>
              <w:t>ਚੰਗੀ ਤਰ੍ਹਾਂ ਕੰਮ ਨਹੀਂ ਕਰ ਰਿਹਾ ਹੈ।</w:t>
            </w:r>
          </w:p>
        </w:tc>
      </w:tr>
      <w:tr w:rsidR="000A5015" w:rsidRPr="00312A24" w14:paraId="007F63AB" w14:textId="77777777" w:rsidTr="00225597">
        <w:trPr>
          <w:trHeight w:val="3855"/>
        </w:trPr>
        <w:tc>
          <w:tcPr>
            <w:tcW w:w="2552" w:type="dxa"/>
            <w:vAlign w:val="center"/>
          </w:tcPr>
          <w:p w14:paraId="2875CDBA" w14:textId="77777777" w:rsidR="008E6BDF" w:rsidRPr="00312A24" w:rsidRDefault="00000000" w:rsidP="00C73E0D">
            <w:pPr>
              <w:pStyle w:val="Image"/>
              <w:rPr>
                <w:rFonts w:ascii="Nirmala UI" w:hAnsi="Nirmala UI" w:cs="Nirmala UI"/>
              </w:rPr>
            </w:pPr>
            <w:r w:rsidRPr="00312A24">
              <w:rPr>
                <w:rFonts w:ascii="Nirmala UI" w:hAnsi="Nirmala UI" w:cs="Nirmala UI"/>
                <w:noProof/>
              </w:rPr>
              <w:lastRenderedPageBreak/>
              <w:drawing>
                <wp:inline distT="0" distB="0" distL="0" distR="0" wp14:anchorId="7A2FFF8E" wp14:editId="1E6BE2B3">
                  <wp:extent cx="1483360" cy="1483360"/>
                  <wp:effectExtent l="0" t="0" r="2540" b="2540"/>
                  <wp:docPr id="687223094" name="Picture 13" descr="ਇੱਕ ਭਾਗੀਦਾਰ 3 ਸੋਚਣ ਦੇ ਬੁਲਬਲਿਆਂ ਦੇ ਨਾਲ ਸੋਚ ਰਿਹਾ ਹੈ। ਪਹਿਲਾ ਸੋਚਣ ਦਾ ਬੁਲਬੁਲਾ ਇੱਕ ਪ੍ਰਦਾਤਾ ਨੂੰ ਸਹੀ ਦੇ ਨਿਸ਼ਾਨ ਨਾਲ ਦਿਖਾਉਂਦਾ ਹੈ, ਦੂਜਾ ਅੰਗੂਠਾ ਹੇਠਾਂ ਨੂੰ ਕੀਤਾ ਹੋਇਆ ਦਿਖਾਉਂਦਾ ਹੈ ਅਤੇ ਤੀਜਾ ਇੱਕ ਸਹੀ ਅਤੇ ਇੱਕ ਕਾਟੇ ਦਾ ਨਿਸ਼ਾਨ ਦਿਖਾ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ਇੱਕ ਭਾਗੀਦਾਰ 3 ਸੋਚਣ ਦੇ ਬੁਲਬਲਿਆਂ ਦੇ ਨਾਲ ਸੋਚ ਰਿਹਾ ਹੈ। ਪਹਿਲਾ ਸੋਚਣ ਦਾ ਬੁਲਬੁਲਾ ਇੱਕ ਪ੍ਰਦਾਤਾ ਨੂੰ ਸਹੀ ਦੇ ਨਿਸ਼ਾਨ ਨਾਲ ਦਿਖਾਉਂਦਾ ਹੈ, ਦੂਜਾ ਅੰਗੂਠਾ ਹੇਠਾਂ ਨੂੰ ਕੀਤਾ ਹੋਇਆ ਦਿਖਾਉਂਦਾ ਹੈ ਅਤੇ ਤੀਜਾ ਇੱਕ ਸਹੀ ਅਤੇ ਇੱਕ ਕਾਟੇ ਦਾ ਨਿਸ਼ਾਨ ਦਿਖਾਉਂਦਾ ਹੈ।"/>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4A62291E" w14:textId="5B70C783" w:rsidR="008E6BDF" w:rsidRPr="00312A24" w:rsidRDefault="00000000" w:rsidP="004B78F7">
            <w:pPr>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w:t>
            </w:r>
            <w:r w:rsidR="00312A24" w:rsidRPr="00312A24">
              <w:rPr>
                <w:rFonts w:cs="FS Me Pro"/>
                <w:lang w:val="pa"/>
              </w:rPr>
              <w:t>CALD</w:t>
            </w:r>
            <w:r w:rsidRPr="00312A24">
              <w:rPr>
                <w:rFonts w:ascii="Nirmala UI" w:hAnsi="Nirmala UI" w:cs="Nirmala UI"/>
                <w:lang w:val="pa"/>
              </w:rPr>
              <w:t xml:space="preserve"> ਭਾਗੀਦਾਰਾਂ ਇਹ ਸਾਂਝਾ ਕਰਦੇ ਹਨ ਕਿ ਉਹ ਸਮਝਦੇ ਹਨ ਕਿ:</w:t>
            </w:r>
          </w:p>
          <w:p w14:paraId="32D047DB" w14:textId="77777777" w:rsidR="008E6BDF" w:rsidRPr="00312A24" w:rsidRDefault="00000000" w:rsidP="00B314B2">
            <w:pPr>
              <w:pStyle w:val="ListParagraph"/>
              <w:numPr>
                <w:ilvl w:val="0"/>
                <w:numId w:val="22"/>
              </w:numPr>
              <w:rPr>
                <w:rFonts w:ascii="Nirmala UI" w:hAnsi="Nirmala UI" w:cs="Nirmala UI"/>
              </w:rPr>
            </w:pPr>
            <w:r w:rsidRPr="00312A24">
              <w:rPr>
                <w:rFonts w:ascii="Nirmala UI" w:hAnsi="Nirmala UI" w:cs="Nirmala UI"/>
                <w:lang w:val="pa"/>
              </w:rPr>
              <w:t>ਇਹ ਕਿਵੇਂ ਜਾਣਨਾ ਹੈ ਕਿ ਕੋਈ ਪ੍ਰਦਾਤਾ ਉਹਨਾਂ ਲਈ ਸਹੀ ਹੈ ਜਾਂ ਨਹੀਂ</w:t>
            </w:r>
          </w:p>
          <w:p w14:paraId="7B615BDF" w14:textId="77777777" w:rsidR="008E6BDF" w:rsidRPr="00312A24" w:rsidRDefault="00000000" w:rsidP="00B314B2">
            <w:pPr>
              <w:pStyle w:val="ListParagraph"/>
              <w:numPr>
                <w:ilvl w:val="0"/>
                <w:numId w:val="22"/>
              </w:numPr>
              <w:rPr>
                <w:rFonts w:ascii="Nirmala UI" w:hAnsi="Nirmala UI" w:cs="Nirmala UI"/>
              </w:rPr>
            </w:pPr>
            <w:r w:rsidRPr="00312A24">
              <w:rPr>
                <w:rFonts w:ascii="Nirmala UI" w:hAnsi="Nirmala UI" w:cs="Nirmala UI"/>
                <w:lang w:val="pa"/>
              </w:rPr>
              <w:t>ਸ਼ਿਕਾਇਤ ਕਿਵੇਂ ਕਰਨੀ ਹੈ</w:t>
            </w:r>
          </w:p>
          <w:p w14:paraId="610E6682" w14:textId="77777777" w:rsidR="008E6BDF" w:rsidRPr="00312A24" w:rsidRDefault="00000000" w:rsidP="00B314B2">
            <w:pPr>
              <w:pStyle w:val="ListParagraph"/>
              <w:numPr>
                <w:ilvl w:val="0"/>
                <w:numId w:val="22"/>
              </w:numPr>
              <w:rPr>
                <w:rFonts w:ascii="Nirmala UI" w:hAnsi="Nirmala UI" w:cs="Nirmala UI"/>
              </w:rPr>
            </w:pPr>
            <w:r w:rsidRPr="00312A24">
              <w:rPr>
                <w:rFonts w:ascii="Nirmala UI" w:hAnsi="Nirmala UI" w:cs="Nirmala UI"/>
                <w:lang w:val="pa"/>
              </w:rPr>
              <w:t xml:space="preserve">ਚੋਣ ਅਤੇ ਨਿਯੰਤਰਣ ਕਰਨ ਬਾਰੇ ਉਹਨਾਂ ਦੇ </w:t>
            </w:r>
            <w:r w:rsidRPr="00312A24">
              <w:rPr>
                <w:rStyle w:val="Strong"/>
                <w:rFonts w:ascii="Nirmala UI" w:hAnsi="Nirmala UI" w:cs="Nirmala UI"/>
                <w:lang w:val="pa"/>
              </w:rPr>
              <w:t>ਅਧਿਕਾਰ</w:t>
            </w:r>
            <w:r w:rsidRPr="00312A24">
              <w:rPr>
                <w:rFonts w:ascii="Nirmala UI" w:hAnsi="Nirmala UI" w:cs="Nirmala UI"/>
                <w:lang w:val="pa"/>
              </w:rPr>
              <w:t xml:space="preserve"> ।</w:t>
            </w:r>
          </w:p>
        </w:tc>
      </w:tr>
      <w:tr w:rsidR="000A5015" w:rsidRPr="00312A24" w14:paraId="69052D38" w14:textId="77777777" w:rsidTr="00225597">
        <w:trPr>
          <w:trHeight w:val="3855"/>
        </w:trPr>
        <w:tc>
          <w:tcPr>
            <w:tcW w:w="2552" w:type="dxa"/>
            <w:vAlign w:val="center"/>
          </w:tcPr>
          <w:p w14:paraId="321F53D0" w14:textId="77DCE48D" w:rsidR="008E6BDF" w:rsidRPr="00312A24" w:rsidRDefault="00AE5AF6" w:rsidP="00C73E0D">
            <w:pPr>
              <w:pStyle w:val="Image"/>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61664" behindDoc="0" locked="0" layoutInCell="1" allowOverlap="1" wp14:anchorId="3902E2A4" wp14:editId="50AC3A53">
                      <wp:simplePos x="0" y="0"/>
                      <wp:positionH relativeFrom="column">
                        <wp:posOffset>292100</wp:posOffset>
                      </wp:positionH>
                      <wp:positionV relativeFrom="paragraph">
                        <wp:posOffset>3576320</wp:posOffset>
                      </wp:positionV>
                      <wp:extent cx="892175" cy="234315"/>
                      <wp:effectExtent l="0" t="0" r="3175" b="13335"/>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4315"/>
                              </a:xfrm>
                              <a:prstGeom prst="rect">
                                <a:avLst/>
                              </a:prstGeom>
                              <a:noFill/>
                              <a:ln w="9525">
                                <a:noFill/>
                                <a:miter lim="800000"/>
                                <a:headEnd/>
                                <a:tailEnd/>
                              </a:ln>
                            </wps:spPr>
                            <wps:txbx>
                              <w:txbxContent>
                                <w:p w14:paraId="48EAE884" w14:textId="77777777" w:rsidR="0099120F" w:rsidRPr="00236331" w:rsidRDefault="00000000" w:rsidP="00AE5AF6">
                                  <w:pPr>
                                    <w:spacing w:before="0" w:after="0" w:line="240" w:lineRule="auto"/>
                                    <w:jc w:val="center"/>
                                    <w:rPr>
                                      <w:rFonts w:ascii="Nirmala UI" w:hAnsi="Nirmala UI" w:cs="Nirmala UI"/>
                                      <w:lang w:val="en-PH"/>
                                    </w:rPr>
                                  </w:pPr>
                                  <w:r w:rsidRPr="00236331">
                                    <w:rPr>
                                      <w:rFonts w:ascii="Nirmala UI" w:hAnsi="Nirmala UI" w:cs="Nirmala UI"/>
                                      <w:b/>
                                      <w:bCs/>
                                      <w:lang w:val="pa"/>
                                    </w:rPr>
                                    <w:t>ਨਿਯਮ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902E2A4" id="_x0000_s1041" type="#_x0000_t202" alt="&quot;&quot;" style="position:absolute;left:0;text-align:left;margin-left:23pt;margin-top:281.6pt;width:70.25pt;height:18.4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" filled="f" stroked="f">
                      <v:textbox inset="0,0,0,0">
                        <w:txbxContent>
                          <w:p w14:paraId="48EAE884" w14:textId="77777777" w:rsidR="0099120F" w:rsidRPr="00236331" w:rsidRDefault="00000000" w:rsidP="00AE5AF6">
                            <w:pPr>
                              <w:spacing w:before="0" w:after="0" w:line="240" w:lineRule="auto"/>
                              <w:jc w:val="center"/>
                              <w:rPr>
                                <w:rFonts w:ascii="Nirmala UI" w:hAnsi="Nirmala UI" w:cs="Nirmala UI"/>
                                <w:lang w:val="en-PH"/>
                              </w:rPr>
                            </w:pPr>
                            <w:r w:rsidRPr="00236331">
                              <w:rPr>
                                <w:rFonts w:ascii="Nirmala UI" w:hAnsi="Nirmala UI" w:cs="Nirmala UI"/>
                                <w:b/>
                                <w:bCs/>
                                <w:lang w:val="pa"/>
                              </w:rPr>
                              <w:t>ਨਿਯਮ</w:t>
                            </w:r>
                          </w:p>
                        </w:txbxContent>
                      </v:textbox>
                    </v:shape>
                  </w:pict>
                </mc:Fallback>
              </mc:AlternateContent>
            </w:r>
            <w:r w:rsidRPr="00312A24">
              <w:rPr>
                <w:rFonts w:ascii="Nirmala UI" w:hAnsi="Nirmala UI" w:cs="Nirmala UI"/>
                <w:noProof/>
              </w:rPr>
              <mc:AlternateContent>
                <mc:Choice Requires="wps">
                  <w:drawing>
                    <wp:anchor distT="45720" distB="45720" distL="114300" distR="114300" simplePos="0" relativeHeight="251759616" behindDoc="0" locked="0" layoutInCell="1" allowOverlap="1" wp14:anchorId="2BE4A719" wp14:editId="30AF47F0">
                      <wp:simplePos x="0" y="0"/>
                      <wp:positionH relativeFrom="column">
                        <wp:posOffset>262890</wp:posOffset>
                      </wp:positionH>
                      <wp:positionV relativeFrom="paragraph">
                        <wp:posOffset>410845</wp:posOffset>
                      </wp:positionV>
                      <wp:extent cx="892175" cy="450215"/>
                      <wp:effectExtent l="0" t="0" r="3175" b="6985"/>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775F63DB" w14:textId="77777777" w:rsidR="0099120F" w:rsidRPr="00236331" w:rsidRDefault="00000000" w:rsidP="00AE5AF6">
                                  <w:pPr>
                                    <w:spacing w:before="0" w:after="0" w:line="240" w:lineRule="auto"/>
                                    <w:jc w:val="center"/>
                                    <w:rPr>
                                      <w:rFonts w:ascii="Nirmala UI" w:hAnsi="Nirmala UI" w:cs="Nirmala UI"/>
                                      <w:lang w:val="en-PH"/>
                                    </w:rPr>
                                  </w:pPr>
                                  <w:r w:rsidRPr="00236331">
                                    <w:rPr>
                                      <w:rFonts w:ascii="Nirmala UI" w:hAnsi="Nirmala UI" w:cs="Nirmala UI"/>
                                      <w:b/>
                                      <w:bCs/>
                                      <w:lang w:val="pa"/>
                                    </w:rPr>
                                    <w:t>ਅਧਿਕਾਰ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BE4A719" id="_x0000_s1042" type="#_x0000_t202" alt="&quot;&quot;" style="position:absolute;left:0;text-align:left;margin-left:20.7pt;margin-top:32.35pt;width:70.25pt;height:35.4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" filled="f" stroked="f">
                      <v:textbox inset="0,0,0,0">
                        <w:txbxContent>
                          <w:p w14:paraId="775F63DB" w14:textId="77777777" w:rsidR="0099120F" w:rsidRPr="00236331" w:rsidRDefault="00000000" w:rsidP="00AE5AF6">
                            <w:pPr>
                              <w:spacing w:before="0" w:after="0" w:line="240" w:lineRule="auto"/>
                              <w:jc w:val="center"/>
                              <w:rPr>
                                <w:rFonts w:ascii="Nirmala UI" w:hAnsi="Nirmala UI" w:cs="Nirmala UI"/>
                                <w:lang w:val="en-PH"/>
                              </w:rPr>
                            </w:pPr>
                            <w:r w:rsidRPr="00236331">
                              <w:rPr>
                                <w:rFonts w:ascii="Nirmala UI" w:hAnsi="Nirmala UI" w:cs="Nirmala UI"/>
                                <w:b/>
                                <w:bCs/>
                                <w:lang w:val="pa"/>
                              </w:rPr>
                              <w:t>ਅਧਿਕਾਰ</w:t>
                            </w:r>
                          </w:p>
                        </w:txbxContent>
                      </v:textbox>
                    </v:shape>
                  </w:pict>
                </mc:Fallback>
              </mc:AlternateContent>
            </w:r>
            <w:r w:rsidR="0032626D" w:rsidRPr="00312A24">
              <w:rPr>
                <w:rFonts w:ascii="Nirmala UI" w:hAnsi="Nirmala UI" w:cs="Nirmala UI"/>
                <w:noProof/>
              </w:rPr>
              <w:drawing>
                <wp:inline distT="0" distB="0" distL="0" distR="0" wp14:anchorId="4449358A" wp14:editId="12441625">
                  <wp:extent cx="1483360" cy="1483360"/>
                  <wp:effectExtent l="0" t="0" r="2540" b="2540"/>
                  <wp:docPr id="1518759341" name="Picture 72" descr="ਇੱਕ ਦਸਤਾਵੇਜ਼ ਜਿਸ ਉੱਪਰ 'ਅਧਿਕਾਰ' ਲਿਖਿ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ਇੱਕ ਦਸਤਾਵੇਜ਼ ਜਿਸ ਉੱਪਰ 'ਅਧਿਕਾਰ' ਲਿਖਿਆ ਹੋਇਆ ਹੈ।"/>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6DF3158" w14:textId="77777777" w:rsidR="008E6BDF" w:rsidRPr="00312A24" w:rsidRDefault="00000000" w:rsidP="004B78F7">
            <w:pPr>
              <w:rPr>
                <w:rFonts w:ascii="Nirmala UI" w:hAnsi="Nirmala UI" w:cs="Nirmala UI"/>
              </w:rPr>
            </w:pPr>
            <w:r w:rsidRPr="00312A24">
              <w:rPr>
                <w:rFonts w:ascii="Nirmala UI" w:hAnsi="Nirmala UI" w:cs="Nirmala UI"/>
                <w:lang w:val="pa"/>
              </w:rPr>
              <w:t>ਅਧਿਕਾਰ ਇਸ ਬਾਰੇ ਨਿਯਮ ਹੁੰਦੇ ਹਨ ਕਿ ਲੋਕਾਂ ਵੱਲੋਂ ਤੁਹਾਡੇ ਨਾਲ ਕਿਵੇਂ ਪੇਸ਼ ਆਉਣਾ ਲਾਜ਼ਮੀ ਹੈ:</w:t>
            </w:r>
          </w:p>
          <w:p w14:paraId="6B75000E" w14:textId="77777777" w:rsidR="008E6BDF" w:rsidRPr="00312A24" w:rsidRDefault="00000000" w:rsidP="00B314B2">
            <w:pPr>
              <w:pStyle w:val="ListParagraph"/>
              <w:numPr>
                <w:ilvl w:val="0"/>
                <w:numId w:val="21"/>
              </w:numPr>
              <w:rPr>
                <w:rFonts w:ascii="Nirmala UI" w:hAnsi="Nirmala UI" w:cs="Nirmala UI"/>
              </w:rPr>
            </w:pPr>
            <w:r w:rsidRPr="00312A24">
              <w:rPr>
                <w:rFonts w:ascii="Nirmala UI" w:hAnsi="Nirmala UI" w:cs="Nirmala UI"/>
                <w:lang w:val="pa"/>
              </w:rPr>
              <w:t xml:space="preserve">ਨਿਰਪੱਖਤਾ ਨਾਲ </w:t>
            </w:r>
          </w:p>
          <w:p w14:paraId="028FFDB8" w14:textId="77777777" w:rsidR="008E6BDF" w:rsidRPr="00312A24" w:rsidRDefault="00000000" w:rsidP="00B314B2">
            <w:pPr>
              <w:pStyle w:val="ListParagraph"/>
              <w:numPr>
                <w:ilvl w:val="0"/>
                <w:numId w:val="21"/>
              </w:numPr>
              <w:rPr>
                <w:rFonts w:ascii="Nirmala UI" w:hAnsi="Nirmala UI" w:cs="Nirmala UI"/>
              </w:rPr>
            </w:pPr>
            <w:r w:rsidRPr="00312A24">
              <w:rPr>
                <w:rFonts w:ascii="Nirmala UI" w:hAnsi="Nirmala UI" w:cs="Nirmala UI"/>
                <w:lang w:val="pa"/>
              </w:rPr>
              <w:t>ਸਮਾਨਤਾ ਨਾਲ</w:t>
            </w:r>
          </w:p>
        </w:tc>
      </w:tr>
    </w:tbl>
    <w:p w14:paraId="06A4B217" w14:textId="0E0CCB04" w:rsidR="00766698" w:rsidRPr="00312A24" w:rsidRDefault="00000000" w:rsidP="0039501C">
      <w:pPr>
        <w:pStyle w:val="Heading3"/>
        <w:spacing w:before="60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703296" behindDoc="1" locked="0" layoutInCell="1" allowOverlap="1" wp14:anchorId="227C275C" wp14:editId="59124156">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06DA177" id="Group 519910894" o:spid="_x0000_s1026" alt="&quot;&quot;" style="position:absolute;margin-left:1.8pt;margin-top:50.95pt;width:455.65pt;height:19pt;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21</w:t>
      </w:r>
    </w:p>
    <w:tbl>
      <w:tblPr>
        <w:tblW w:w="9127" w:type="dxa"/>
        <w:tblLayout w:type="fixed"/>
        <w:tblLook w:val="04A0" w:firstRow="1" w:lastRow="0" w:firstColumn="1" w:lastColumn="0" w:noHBand="0" w:noVBand="1"/>
      </w:tblPr>
      <w:tblGrid>
        <w:gridCol w:w="2551"/>
        <w:gridCol w:w="6576"/>
      </w:tblGrid>
      <w:tr w:rsidR="000A5015" w:rsidRPr="00312A24" w14:paraId="3BB35CD2" w14:textId="77777777" w:rsidTr="003E3C90">
        <w:tc>
          <w:tcPr>
            <w:tcW w:w="2551" w:type="dxa"/>
            <w:vAlign w:val="center"/>
          </w:tcPr>
          <w:p w14:paraId="7750C051" w14:textId="3F424BA8" w:rsidR="004B78F7" w:rsidRPr="00312A24" w:rsidRDefault="008D1AC2" w:rsidP="0039501C">
            <w:pPr>
              <w:pStyle w:val="Image"/>
              <w:spacing w:before="480"/>
              <w:rPr>
                <w:rFonts w:ascii="Nirmala UI" w:hAnsi="Nirmala UI" w:cs="Nirmala UI"/>
              </w:rPr>
            </w:pPr>
            <w:r w:rsidRPr="00312A24">
              <w:rPr>
                <w:rFonts w:ascii="Nirmala UI" w:hAnsi="Nirmala UI" w:cs="Nirmala UI"/>
                <w:noProof/>
              </w:rPr>
              <w:drawing>
                <wp:inline distT="0" distB="0" distL="0" distR="0" wp14:anchorId="046ECEAC" wp14:editId="29FB55A8">
                  <wp:extent cx="1482725" cy="1482725"/>
                  <wp:effectExtent l="0" t="0" r="3175" b="3175"/>
                  <wp:docPr id="1240535288" name="Picture 73" descr="ਇੱਕ ਨਿਯਮ ਦਸਤਾਵੇਜ਼ ਜੋ ਸਹੀ ਅਤੇ ਕਾਟੇ ਦੇ ਨਿਸ਼ਾਨਾਂ ਦੀ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ਇੱਕ ਨਿਯਮ ਦਸਤਾਵੇਜ਼ ਜੋ ਸਹੀ ਅਤੇ ਕਾਟੇ ਦੇ ਨਿਸ਼ਾਨਾਂ ਦੀ ਸੂਚੀ ਦਿਖਾ ਰਿਹਾ ਹੈ।"/>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FEEEAD2" w14:textId="42A12670" w:rsidR="004B78F7" w:rsidRPr="00312A24" w:rsidRDefault="00000000" w:rsidP="0039501C">
            <w:pPr>
              <w:spacing w:before="480"/>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NDIS</w:t>
            </w:r>
            <w:r w:rsidRPr="00312A24">
              <w:rPr>
                <w:rFonts w:ascii="Nirmala UI" w:hAnsi="Nirmala UI" w:cs="Nirmala UI"/>
                <w:lang w:val="pa"/>
              </w:rPr>
              <w:t xml:space="preserve"> ਕਮਿਸ਼ਨ ਨਾਲ ਨਵੇਂ ਨਿਯਮ ਬਣਾਉਣ ਲਈ ਮਿਲਕੇ ਕੰਮ ਕਰਾਂਗੇ, ਜਿਨ੍ਹਾਂ ਦੀ ਪ੍ਰਦਾਤਾਵਾਂ ਨੂੰ ਪਾਲਣਾ ਕਰਨੀ ਲਾਜ਼ਮੀ ਹੋਵੇਗੀ।</w:t>
            </w:r>
          </w:p>
        </w:tc>
      </w:tr>
    </w:tbl>
    <w:p w14:paraId="6AFCB8BB" w14:textId="77777777" w:rsidR="0039501C" w:rsidRPr="00312A24" w:rsidRDefault="00000000">
      <w:pPr>
        <w:rPr>
          <w:rFonts w:ascii="Nirmala UI" w:hAnsi="Nirmala UI" w:cs="Nirmala UI"/>
        </w:rPr>
      </w:pPr>
      <w:r w:rsidRPr="00312A24">
        <w:rPr>
          <w:rFonts w:ascii="Nirmala UI" w:hAnsi="Nirmala UI" w:cs="Nirmala UI"/>
        </w:rPr>
        <w:br w:type="page"/>
      </w:r>
    </w:p>
    <w:tbl>
      <w:tblPr>
        <w:tblW w:w="9184" w:type="dxa"/>
        <w:tblLayout w:type="fixed"/>
        <w:tblLook w:val="04A0" w:firstRow="1" w:lastRow="0" w:firstColumn="1" w:lastColumn="0" w:noHBand="0" w:noVBand="1"/>
      </w:tblPr>
      <w:tblGrid>
        <w:gridCol w:w="2551"/>
        <w:gridCol w:w="6633"/>
      </w:tblGrid>
      <w:tr w:rsidR="000A5015" w:rsidRPr="00312A24" w14:paraId="3568EB76" w14:textId="77777777" w:rsidTr="00225597">
        <w:tc>
          <w:tcPr>
            <w:tcW w:w="2551" w:type="dxa"/>
            <w:vAlign w:val="center"/>
          </w:tcPr>
          <w:p w14:paraId="7C47D2F8" w14:textId="77777777" w:rsidR="008E6BDF" w:rsidRPr="00312A24" w:rsidRDefault="008E6BDF" w:rsidP="00CB2007">
            <w:pPr>
              <w:pStyle w:val="Image"/>
              <w:spacing w:after="0"/>
              <w:rPr>
                <w:rFonts w:ascii="Nirmala UI" w:hAnsi="Nirmala UI" w:cs="Nirmala UI"/>
              </w:rPr>
            </w:pPr>
          </w:p>
        </w:tc>
        <w:tc>
          <w:tcPr>
            <w:tcW w:w="6576" w:type="dxa"/>
            <w:vAlign w:val="center"/>
          </w:tcPr>
          <w:p w14:paraId="6A7569CE" w14:textId="77777777" w:rsidR="008E6BDF" w:rsidRPr="00312A24" w:rsidRDefault="00000000" w:rsidP="00236331">
            <w:pPr>
              <w:spacing w:after="0" w:line="276" w:lineRule="auto"/>
              <w:rPr>
                <w:rFonts w:ascii="Nirmala UI" w:hAnsi="Nirmala UI" w:cs="Nirmala UI"/>
              </w:rPr>
            </w:pPr>
            <w:r w:rsidRPr="00312A24">
              <w:rPr>
                <w:rFonts w:ascii="Nirmala UI" w:hAnsi="Nirmala UI" w:cs="Nirmala UI"/>
                <w:lang w:val="pa"/>
              </w:rPr>
              <w:t xml:space="preserve">ਇਹ ਨਿਯਮ ਇਸ ਗੱਲ 'ਤੇ ਧਿਆਨ-ਕੇਂਦਰਿਤ ਕਰਨਗੇ ਕਿ ਪ੍ਰਦਾਤਾਵਾਂ ਨੂੰ ਅਜਿਹੀਆਂ ਸੇਵਾਵਾਂ ਦੀ ਲਾਜ਼ਮੀ ਪੇਸ਼ਕਸ਼ ਕਿਵੇਂ ਕਰਨੀ ਚਾਹੀਦੀ ਹੈ ਜੋ: </w:t>
            </w:r>
          </w:p>
        </w:tc>
      </w:tr>
      <w:tr w:rsidR="000A5015" w:rsidRPr="00312A24" w14:paraId="7ED95D49" w14:textId="77777777" w:rsidTr="00225597">
        <w:tc>
          <w:tcPr>
            <w:tcW w:w="2551" w:type="dxa"/>
            <w:vAlign w:val="center"/>
          </w:tcPr>
          <w:p w14:paraId="151DEFBA" w14:textId="77777777" w:rsidR="008D1AC2"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2A11D836" wp14:editId="09A062B7">
                  <wp:extent cx="1440000" cy="1440000"/>
                  <wp:effectExtent l="0" t="0" r="8255" b="8255"/>
                  <wp:docPr id="22738112" name="Picture 74" descr="ਇੱਕ NDIS ਵਰਕਰ ਇੱਕ ਭਾਗੀਦਾਰ ਦੀ ਸਹਾਇਤਾ ਕਰ ਰਿਹਾ ਹੈ ਅਤੇ ਉਹਨਾਂ ਦੇ ਅੱਗੇ ਇੱਕ ਸੁਰੱਖਿਆ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ਇੱਕ NDIS ਵਰਕਰ ਇੱਕ ਭਾਗੀਦਾਰ ਦੀ ਸਹਾਇਤਾ ਕਰ ਰਿਹਾ ਹੈ ਅਤੇ ਉਹਨਾਂ ਦੇ ਅੱਗੇ ਇੱਕ ਸੁਰੱਖਿਆ ਚਿੰਨ੍ਹ ਹੈ।"/>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8826E97" w14:textId="77777777" w:rsidR="008D1AC2" w:rsidRPr="00312A24" w:rsidRDefault="00000000" w:rsidP="00236331">
            <w:pPr>
              <w:pStyle w:val="ListParagraph"/>
              <w:numPr>
                <w:ilvl w:val="0"/>
                <w:numId w:val="20"/>
              </w:numPr>
              <w:spacing w:line="276" w:lineRule="auto"/>
              <w:rPr>
                <w:rFonts w:ascii="Nirmala UI" w:hAnsi="Nirmala UI" w:cs="Nirmala UI"/>
              </w:rPr>
            </w:pPr>
            <w:r w:rsidRPr="00312A24">
              <w:rPr>
                <w:rFonts w:ascii="Nirmala UI" w:hAnsi="Nirmala UI" w:cs="Nirmala UI"/>
                <w:lang w:val="pa"/>
              </w:rPr>
              <w:t>ਸਾਰੇ ਸੱਭਿਆਚਾਰਾਂ ਲਈ ਵਰਤਣ ਲਈ ਸੁਰੱਖਿਅਤ ਹਨ</w:t>
            </w:r>
          </w:p>
        </w:tc>
      </w:tr>
      <w:tr w:rsidR="000A5015" w:rsidRPr="00312A24" w14:paraId="14FB3A82" w14:textId="77777777" w:rsidTr="00225597">
        <w:tc>
          <w:tcPr>
            <w:tcW w:w="2551" w:type="dxa"/>
            <w:vAlign w:val="center"/>
          </w:tcPr>
          <w:p w14:paraId="73DCAFD4" w14:textId="77777777" w:rsidR="008D1AC2"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68F7CAD0" wp14:editId="052C8095">
                  <wp:extent cx="1440000" cy="1440000"/>
                  <wp:effectExtent l="0" t="0" r="8255" b="8255"/>
                  <wp:docPr id="713944535" name="Picture 75" descr="ਇੱਕ NDIS ਵਰਕਰ ਇੱਕ ਭਾਗੀਦਾਰ ਦੀ ਸਹਾਇਤਾ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ਇੱਕ NDIS ਵਰਕਰ ਇੱਕ ਭਾਗੀਦਾਰ ਦੀ ਸਹਾਇਤਾ ਕਰ ਰਿਹਾ ਹੈ।"/>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4525106" w14:textId="49D9E650" w:rsidR="008D1AC2" w:rsidRPr="00312A24" w:rsidRDefault="00312A24" w:rsidP="00236331">
            <w:pPr>
              <w:pStyle w:val="ListParagraph"/>
              <w:numPr>
                <w:ilvl w:val="0"/>
                <w:numId w:val="70"/>
              </w:numPr>
              <w:spacing w:line="276" w:lineRule="auto"/>
              <w:rPr>
                <w:rFonts w:ascii="Nirmala UI" w:hAnsi="Nirmala UI" w:cs="Nirmala UI"/>
              </w:rPr>
            </w:pPr>
            <w:r w:rsidRPr="00312A24">
              <w:rPr>
                <w:rFonts w:cs="FS Me Pro"/>
                <w:lang w:val="pa"/>
              </w:rPr>
              <w:t>CALD</w:t>
            </w:r>
            <w:r w:rsidRPr="00312A24">
              <w:rPr>
                <w:rFonts w:ascii="Nirmala UI" w:hAnsi="Nirmala UI" w:cs="Nirmala UI"/>
                <w:lang w:val="pa"/>
              </w:rPr>
              <w:t xml:space="preserve"> ਭਾਗੀਦਾਰਾਂ ਦੀ ਸਹਾਇਤਾ ਕਰਨ ਜਿਨ੍ਹਾਂ ਨੇ ਸਦਮੇ ਦਾ ਅਨੁਭਵ ਕੀਤਾ ਹੈ।</w:t>
            </w:r>
          </w:p>
        </w:tc>
      </w:tr>
      <w:tr w:rsidR="000A5015" w:rsidRPr="00312A24" w14:paraId="114ED317" w14:textId="77777777" w:rsidTr="00225597">
        <w:tc>
          <w:tcPr>
            <w:tcW w:w="2551" w:type="dxa"/>
            <w:vAlign w:val="center"/>
          </w:tcPr>
          <w:p w14:paraId="0500534A" w14:textId="77777777" w:rsidR="008E6BDF"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174D80A4" wp14:editId="134CC303">
                  <wp:extent cx="1440000" cy="1440000"/>
                  <wp:effectExtent l="0" t="0" r="8255" b="8255"/>
                  <wp:docPr id="1515690592" name="Picture 76" descr="ਇੱਕ ਵਿਅਕਤੀ ਕਿਸੇ ਦੂਜੇ ਵਿਅਕਤੀ ਨੂੰ ਦਸਤਾਵੇਜ਼ ਅੱਗੇ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ਇੱਕ ਵਿਅਕਤੀ ਕਿਸੇ ਦੂਜੇ ਵਿਅਕਤੀ ਨੂੰ ਦਸਤਾਵੇਜ਼ ਅੱਗੇ ਦੇ ਰਿਹਾ ਹੈ।"/>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887EAFD" w14:textId="3A5C390D" w:rsidR="008E6BDF" w:rsidRPr="00312A24" w:rsidRDefault="00000000" w:rsidP="00236331">
            <w:pPr>
              <w:spacing w:line="276" w:lineRule="auto"/>
              <w:rPr>
                <w:rFonts w:ascii="Nirmala UI" w:hAnsi="Nirmala UI" w:cs="Nirmala UI"/>
              </w:rPr>
            </w:pPr>
            <w:r w:rsidRPr="00312A24">
              <w:rPr>
                <w:rFonts w:ascii="Nirmala UI" w:hAnsi="Nirmala UI" w:cs="Nirmala UI"/>
                <w:lang w:val="pa"/>
              </w:rPr>
              <w:t xml:space="preserve">ਜਦੋਂ ਅਸੀਂ ਇਹ ਨਿਯਮ ਬਣਾ ਲਵਾਂਗੇ, ਤਾਂ ਅਸੀਂ ਉਹਨਾਂ ਨੂੰ ਪ੍ਰਦਾਤਾਵਾਂ ਅਤੇ </w:t>
            </w:r>
            <w:r w:rsidR="00312A24" w:rsidRPr="00312A24">
              <w:rPr>
                <w:rFonts w:cs="FS Me Pro"/>
                <w:lang w:val="pa"/>
              </w:rPr>
              <w:t>CALD</w:t>
            </w:r>
            <w:r w:rsidRPr="00312A24">
              <w:rPr>
                <w:rFonts w:ascii="Nirmala UI" w:hAnsi="Nirmala UI" w:cs="Nirmala UI"/>
                <w:lang w:val="pa"/>
              </w:rPr>
              <w:t xml:space="preserve"> ਭਾਗੀਦਾਰਾਂ ਨਾਲ ਸਾਂਝਾ ਕਰਾਂਗੇ।</w:t>
            </w:r>
          </w:p>
        </w:tc>
      </w:tr>
      <w:tr w:rsidR="000A5015" w:rsidRPr="00312A24" w14:paraId="6DCB4655" w14:textId="77777777" w:rsidTr="00225597">
        <w:tc>
          <w:tcPr>
            <w:tcW w:w="2551" w:type="dxa"/>
            <w:vAlign w:val="center"/>
          </w:tcPr>
          <w:p w14:paraId="1804D17B" w14:textId="77777777" w:rsidR="00981B48" w:rsidRPr="00312A24" w:rsidRDefault="00000000" w:rsidP="0039501C">
            <w:pPr>
              <w:pStyle w:val="Image"/>
              <w:spacing w:before="0" w:after="120"/>
              <w:rPr>
                <w:rFonts w:ascii="Nirmala UI" w:hAnsi="Nirmala UI" w:cs="Nirmala UI"/>
              </w:rPr>
            </w:pPr>
            <w:r w:rsidRPr="00312A24">
              <w:rPr>
                <w:rFonts w:ascii="Nirmala UI" w:hAnsi="Nirmala UI" w:cs="Nirmala UI"/>
                <w:noProof/>
              </w:rPr>
              <w:drawing>
                <wp:inline distT="0" distB="0" distL="0" distR="0" wp14:anchorId="02E1FCBF" wp14:editId="32A9D6C5">
                  <wp:extent cx="1440000" cy="1440000"/>
                  <wp:effectExtent l="0" t="0" r="8255" b="8255"/>
                  <wp:docPr id="1858900725" name="Picture 78" descr="ਇੱਕ ਪ੍ਰਦਾਤਾ ਅਤੇ ਇੱਕ ਭਾਗੀਦਾਰ ਅਤੇ ਉਹਨਾਂ ਦੇ ਉੱਪਰ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ਇੱਕ ਪ੍ਰਦਾਤਾ ਅਤੇ ਇੱਕ ਭਾਗੀਦਾਰ ਅਤੇ ਉਹਨਾਂ ਦੇ ਉੱਪਰ ਇੱਕ ਸਪੀਚ ਬੁਲਬੁਲਾ ਹੈ।"/>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BE51109" w14:textId="62233E95" w:rsidR="00981B48" w:rsidRPr="00312A24" w:rsidRDefault="00000000" w:rsidP="00236331">
            <w:pPr>
              <w:spacing w:before="0" w:after="120" w:line="276" w:lineRule="auto"/>
              <w:rPr>
                <w:rFonts w:ascii="Nirmala UI" w:hAnsi="Nirmala UI" w:cs="Nirmala UI"/>
              </w:rPr>
            </w:pPr>
            <w:r w:rsidRPr="00312A24">
              <w:rPr>
                <w:rFonts w:ascii="Nirmala UI" w:hAnsi="Nirmala UI" w:cs="Nirmala UI"/>
                <w:lang w:val="pa"/>
              </w:rPr>
              <w:t xml:space="preserve">ਅਸੀਂ ਸੁਣਾਂਗੇ ਕਿ ਪ੍ਰਦਾਤਾਵਾਂ ਅਤੇ </w:t>
            </w:r>
            <w:r w:rsidR="00312A24" w:rsidRPr="00312A24">
              <w:rPr>
                <w:rFonts w:cs="FS Me Pro"/>
                <w:lang w:val="pa"/>
              </w:rPr>
              <w:t>CALD</w:t>
            </w:r>
            <w:r w:rsidRPr="00312A24">
              <w:rPr>
                <w:rFonts w:ascii="Nirmala UI" w:hAnsi="Nirmala UI" w:cs="Nirmala UI"/>
                <w:lang w:val="pa"/>
              </w:rPr>
              <w:t xml:space="preserve"> ਭਾਗੀਦਾਰਾਂ ਦਾ ਇਸ ਬਾਰੇ ਕੀ ਕਹਿਣਾ ਹੈ ਕਿ ਇਹ ਨਿਯਮ ਕਿੰਨੀ ਚੰਗੀ ਤਰ੍ਹਾਂ ਕੰਮ ਕਰਦੇ ਹਨ।</w:t>
            </w:r>
          </w:p>
        </w:tc>
      </w:tr>
      <w:tr w:rsidR="000A5015" w:rsidRPr="00312A24" w14:paraId="76C9F622" w14:textId="77777777" w:rsidTr="00225597">
        <w:tc>
          <w:tcPr>
            <w:tcW w:w="2551" w:type="dxa"/>
            <w:vAlign w:val="center"/>
          </w:tcPr>
          <w:p w14:paraId="2A561055" w14:textId="77777777" w:rsidR="00981B48"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38A123ED" wp14:editId="18EC1C35">
                  <wp:extent cx="1440000" cy="1440000"/>
                  <wp:effectExtent l="0" t="0" r="8255" b="8255"/>
                  <wp:docPr id="1181985076" name="Picture 79" descr="ਇੱਕ ਪ੍ਰਦਾਤਾ ਹੇਠਾਂ ਆਪਣਾ ਹੱਥ ਉੱਪਰ ਨੂੰ ਖੜ੍ਹਾ ਕਰ ਰਿਹਾ ਹੈ ਅਤੇ ਉਹਨਾਂ ਦੇ ਉੱਪਰ 3 ਸੇਵਾਵਾਂ ਹਨ। ਉਹਨਾਂ ਵਿੱਚ ਇੱਕ ਵਿਸਕ ਅਤੇ ਰੋਲਿੰਗ ਪਿੰਨ ਹੈ, ਇੱਕ ਵੈਨ ਹੈ ਅਤੇ ਇੱਕ ਭਾਗੀਦਾਰ ਦੀ ਸਹਾਇਤਾ ਕਰ ਰਿਹਾ ਇੱਕ NDIS ਵਰਕਰ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ਇੱਕ ਪ੍ਰਦਾਤਾ ਹੇਠਾਂ ਆਪਣਾ ਹੱਥ ਉੱਪਰ ਨੂੰ ਖੜ੍ਹਾ ਕਰ ਰਿਹਾ ਹੈ ਅਤੇ ਉਹਨਾਂ ਦੇ ਉੱਪਰ 3 ਸੇਵਾਵਾਂ ਹਨ। ਉਹਨਾਂ ਵਿੱਚ ਇੱਕ ਵਿਸਕ ਅਤੇ ਰੋਲਿੰਗ ਪਿੰਨ ਹੈ, ਇੱਕ ਵੈਨ ਹੈ ਅਤੇ ਇੱਕ ਭਾਗੀਦਾਰ ਦੀ ਸਹਾਇਤਾ ਕਰ ਰਿਹਾ ਇੱਕ NDIS ਵਰਕਰ ਹੈ।"/>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42BD649F" w14:textId="77777777" w:rsidR="00981B48" w:rsidRPr="00312A24" w:rsidRDefault="00000000" w:rsidP="00236331">
            <w:pPr>
              <w:spacing w:line="276" w:lineRule="auto"/>
              <w:rPr>
                <w:rFonts w:ascii="Nirmala UI" w:hAnsi="Nirmala UI" w:cs="Nirmala UI"/>
              </w:rPr>
            </w:pPr>
            <w:r w:rsidRPr="00312A24">
              <w:rPr>
                <w:rFonts w:ascii="Nirmala UI" w:hAnsi="Nirmala UI" w:cs="Nirmala UI"/>
                <w:lang w:val="pa"/>
              </w:rPr>
              <w:t>ਅਸੀਂ ਇਸ ਕਾਰਵਾਈ ਦੇ ਕਾਰਗਰ ਹੋਣ ਦੀ ਜਾਂਚ ਇਸ ਦੁਆਰਾ ਕਰਾਂਗੇ ਕਿ ਕਿੰਨੇ ਪ੍ਰਦਾਤਾ ਇਹਨਾਂ ਨਿਯਮਾਂ ਦੀ ਪਾਲਣਾ ਕਰਨ ਵਾਲੀਆਂ ਸੇਵਾਵਾਂ ਦੀ ਪੇਸ਼ਕਸ਼ ਕਰ ਰਹੇ ਹਨ।</w:t>
            </w:r>
          </w:p>
        </w:tc>
      </w:tr>
    </w:tbl>
    <w:p w14:paraId="3CF47668" w14:textId="1A93C1EB" w:rsidR="00766698" w:rsidRPr="00312A24" w:rsidRDefault="00000000" w:rsidP="003E3C90">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05344" behindDoc="1" locked="0" layoutInCell="1" allowOverlap="1" wp14:anchorId="3502E051" wp14:editId="4A644CB5">
                <wp:simplePos x="0" y="0"/>
                <wp:positionH relativeFrom="margin">
                  <wp:posOffset>18415</wp:posOffset>
                </wp:positionH>
                <wp:positionV relativeFrom="paragraph">
                  <wp:posOffset>247972</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51FB9EE" id="Group 938337676" o:spid="_x0000_s1026" alt="&quot;&quot;" style="position:absolute;margin-left:1.45pt;margin-top:19.55pt;width:455.65pt;height:19pt;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22</w:t>
      </w:r>
    </w:p>
    <w:tbl>
      <w:tblPr>
        <w:tblW w:w="9214" w:type="dxa"/>
        <w:tblLayout w:type="fixed"/>
        <w:tblLook w:val="04A0" w:firstRow="1" w:lastRow="0" w:firstColumn="1" w:lastColumn="0" w:noHBand="0" w:noVBand="1"/>
      </w:tblPr>
      <w:tblGrid>
        <w:gridCol w:w="2552"/>
        <w:gridCol w:w="6576"/>
        <w:gridCol w:w="86"/>
      </w:tblGrid>
      <w:tr w:rsidR="000A5015" w:rsidRPr="00312A24" w14:paraId="1E66DC18" w14:textId="77777777" w:rsidTr="00F24B2B">
        <w:trPr>
          <w:trHeight w:val="3628"/>
        </w:trPr>
        <w:tc>
          <w:tcPr>
            <w:tcW w:w="2552" w:type="dxa"/>
            <w:vAlign w:val="center"/>
          </w:tcPr>
          <w:p w14:paraId="096F3798" w14:textId="77777777" w:rsidR="00766698" w:rsidRPr="00312A24" w:rsidRDefault="00000000" w:rsidP="0039501C">
            <w:pPr>
              <w:pStyle w:val="Image"/>
              <w:spacing w:before="720"/>
              <w:rPr>
                <w:rFonts w:ascii="Nirmala UI" w:hAnsi="Nirmala UI" w:cs="Nirmala UI"/>
              </w:rPr>
            </w:pPr>
            <w:r w:rsidRPr="00312A24">
              <w:rPr>
                <w:rFonts w:ascii="Nirmala UI" w:hAnsi="Nirmala UI" w:cs="Nirmala UI"/>
                <w:noProof/>
              </w:rPr>
              <w:drawing>
                <wp:inline distT="0" distB="0" distL="0" distR="0" wp14:anchorId="04DF87F6" wp14:editId="0E6F916E">
                  <wp:extent cx="1483360" cy="1483360"/>
                  <wp:effectExtent l="0" t="0" r="2540" b="2540"/>
                  <wp:docPr id="1288388905" name="Picture 80" descr="ਇੱਕ ਬੈਰੀਅਰ ਦੇ ਪਿੱਛੇ 3 ਕਰਮਚਾਰੀ ਅਤੇ ਇੱਕ ਦਫ਼ਤਰ ਦੀ ਇਮਾਰਤ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ਇੱਕ ਬੈਰੀਅਰ ਦੇ ਪਿੱਛੇ 3 ਕਰਮਚਾਰੀ ਅਤੇ ਇੱਕ ਦਫ਼ਤਰ ਦੀ ਇਮਾਰਤ ਹੈ।"/>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0AB48475" w14:textId="7DE54DAC" w:rsidR="00766698" w:rsidRPr="00312A24" w:rsidRDefault="00000000" w:rsidP="0039501C">
            <w:pPr>
              <w:spacing w:before="720"/>
              <w:rPr>
                <w:rFonts w:ascii="Nirmala UI" w:hAnsi="Nirmala UI" w:cs="Nirmala UI"/>
              </w:rPr>
            </w:pPr>
            <w:r w:rsidRPr="00312A24">
              <w:rPr>
                <w:rFonts w:ascii="Nirmala UI" w:hAnsi="Nirmala UI" w:cs="Nirmala UI"/>
                <w:lang w:val="pa"/>
              </w:rPr>
              <w:t xml:space="preserve">ਅਸੀਂ ਉਹਨਾਂ ਰੁਕਾਵਟਾਂ ਨੂੰ ਦੇਖਾਂਗੇ ਜੋ ਅਪੰਗਤਾ ਵਾਲੇ </w:t>
            </w:r>
            <w:r w:rsidR="00312A24" w:rsidRPr="00312A24">
              <w:rPr>
                <w:rFonts w:cs="FS Me Pro"/>
                <w:lang w:val="pa"/>
              </w:rPr>
              <w:t>CALD</w:t>
            </w:r>
            <w:r w:rsidRPr="00312A24">
              <w:rPr>
                <w:rFonts w:ascii="Nirmala UI" w:hAnsi="Nirmala UI" w:cs="Nirmala UI"/>
                <w:lang w:val="pa"/>
              </w:rPr>
              <w:t xml:space="preserve"> ਲੋਕਾਂ ਦਾ ਸਮਰਥਨ ਕਰਨ ਵਾਲੀਆਂ ਕੁੱਝ ਸੰਸਥਾਵਾਂ ਸਾਹਮਣਾ ਕਰਦੀਆਂ ਹਨ।</w:t>
            </w:r>
          </w:p>
          <w:p w14:paraId="4A4A45DC" w14:textId="77777777" w:rsidR="00766698" w:rsidRPr="00312A24" w:rsidRDefault="00000000" w:rsidP="0039501C">
            <w:pPr>
              <w:rPr>
                <w:rFonts w:ascii="Nirmala UI" w:hAnsi="Nirmala UI" w:cs="Nirmala UI"/>
              </w:rPr>
            </w:pPr>
            <w:r w:rsidRPr="00312A24">
              <w:rPr>
                <w:rFonts w:ascii="Nirmala UI" w:hAnsi="Nirmala UI" w:cs="Nirmala UI"/>
                <w:lang w:val="pa"/>
              </w:rPr>
              <w:t>ਅਸੀਂ ਇਨ੍ਹਾਂ ਰੁਕਾਵਟਾਂ ਨੂੰ ਦੂਰ ਕਰਨ ਲਈ ਹੋਰ ਸਰਕਾਰੀ ਸੰਸਥਾਵਾਂ ਨਾਲ ਮਿਲ ਕੇ ਕੰਮ ਕਰਾਂਗੇ।</w:t>
            </w:r>
          </w:p>
        </w:tc>
      </w:tr>
      <w:tr w:rsidR="000A5015" w:rsidRPr="00312A24" w14:paraId="34891F5D" w14:textId="77777777" w:rsidTr="00F24B2B">
        <w:trPr>
          <w:gridAfter w:val="1"/>
          <w:wAfter w:w="86" w:type="dxa"/>
          <w:trHeight w:val="3628"/>
        </w:trPr>
        <w:tc>
          <w:tcPr>
            <w:tcW w:w="2552" w:type="dxa"/>
            <w:vAlign w:val="center"/>
          </w:tcPr>
          <w:p w14:paraId="6B165005" w14:textId="77777777" w:rsidR="00981B48" w:rsidRPr="00312A24" w:rsidRDefault="00000000" w:rsidP="0039501C">
            <w:pPr>
              <w:pStyle w:val="Image"/>
              <w:spacing w:before="360"/>
              <w:rPr>
                <w:rFonts w:ascii="Nirmala UI" w:hAnsi="Nirmala UI" w:cs="Nirmala UI"/>
              </w:rPr>
            </w:pPr>
            <w:r w:rsidRPr="00312A24">
              <w:rPr>
                <w:rFonts w:ascii="Nirmala UI" w:hAnsi="Nirmala UI" w:cs="Nirmala UI"/>
                <w:noProof/>
              </w:rPr>
              <w:drawing>
                <wp:inline distT="0" distB="0" distL="0" distR="0" wp14:anchorId="692AF11D" wp14:editId="2F70E2AB">
                  <wp:extent cx="1483360" cy="1483360"/>
                  <wp:effectExtent l="0" t="0" r="2540" b="2540"/>
                  <wp:docPr id="888793777" name="Picture 14" descr="ਇੱਕ NDIS ਵਰਕਰ ਇੱਕ ਭਾਗੀਦਾਰ ਦੀ ਸਹਾਇਤਾ ਕਰ ਰਿਹਾ ਹੈ ਅਤੇ ਇੱਕ ਤੀਰ ਉੱਪਰ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ਇੱਕ NDIS ਵਰਕਰ ਇੱਕ ਭਾਗੀਦਾਰ ਦੀ ਸਹਾਇਤਾ ਕਰ ਰਿਹਾ ਹੈ ਅਤੇ ਇੱਕ ਤੀਰ ਉੱਪਰ ਵੱਲ ਇਸ਼ਾਰਾ ਕਰ ਰਿਹਾ ਹੈ।"/>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208BEB6" w14:textId="2A9A132F" w:rsidR="00981B48" w:rsidRPr="00312A24" w:rsidRDefault="00000000" w:rsidP="0039501C">
            <w:pPr>
              <w:spacing w:before="360"/>
              <w:rPr>
                <w:rFonts w:ascii="Nirmala UI" w:hAnsi="Nirmala UI" w:cs="Nirmala UI"/>
              </w:rPr>
            </w:pPr>
            <w:r w:rsidRPr="00312A24">
              <w:rPr>
                <w:rFonts w:ascii="Nirmala UI" w:hAnsi="Nirmala UI" w:cs="Nirmala UI"/>
                <w:lang w:val="pa"/>
              </w:rPr>
              <w:t xml:space="preserve">ਅਸੀਂ ਇਹ ਯਕੀਨੀ ਬਣਾਵਾਂਗੇ ਕਿ ਜਿਹੜੀਆਂ ਸੰਸਥਾਵਾਂ ਅਪੰਗਤਾ ਵਾਲੇ </w:t>
            </w:r>
            <w:r w:rsidR="00312A24" w:rsidRPr="00312A24">
              <w:rPr>
                <w:rFonts w:cs="FS Me Pro"/>
                <w:lang w:val="pa"/>
              </w:rPr>
              <w:t>CALD</w:t>
            </w:r>
            <w:r w:rsidRPr="00312A24">
              <w:rPr>
                <w:rFonts w:ascii="Nirmala UI" w:hAnsi="Nirmala UI" w:cs="Nirmala UI"/>
                <w:lang w:val="pa"/>
              </w:rPr>
              <w:t xml:space="preserve"> ਲੋਕਾਂ ਦੀ ਸਹਾਇਤਾ ਕਰਦੀਆਂ ਹਨ, ਉਹ ਵਧੇਰੇ </w:t>
            </w:r>
            <w:r w:rsidR="00312A24" w:rsidRPr="00312A24">
              <w:rPr>
                <w:rFonts w:cs="FS Me Pro"/>
                <w:lang w:val="pa"/>
              </w:rPr>
              <w:t>NDIS</w:t>
            </w:r>
            <w:r w:rsidRPr="00312A24">
              <w:rPr>
                <w:rFonts w:ascii="Nirmala UI" w:hAnsi="Nirmala UI" w:cs="Nirmala UI"/>
                <w:lang w:val="pa"/>
              </w:rPr>
              <w:t xml:space="preserve"> ਸੇਵਾਵਾਂ ਪ੍ਰਦਾਨ ਕਰ ਸਕਦੀਆਂ ਹਨ।</w:t>
            </w:r>
          </w:p>
        </w:tc>
      </w:tr>
      <w:tr w:rsidR="000A5015" w:rsidRPr="00312A24" w14:paraId="2535CF8B" w14:textId="77777777" w:rsidTr="00F24B2B">
        <w:trPr>
          <w:gridAfter w:val="1"/>
          <w:wAfter w:w="86" w:type="dxa"/>
          <w:trHeight w:val="3628"/>
        </w:trPr>
        <w:tc>
          <w:tcPr>
            <w:tcW w:w="2552" w:type="dxa"/>
            <w:vAlign w:val="center"/>
          </w:tcPr>
          <w:p w14:paraId="0B85050F" w14:textId="77777777" w:rsidR="00CE08D6" w:rsidRPr="00312A24" w:rsidRDefault="00000000" w:rsidP="0039501C">
            <w:pPr>
              <w:spacing w:line="240" w:lineRule="auto"/>
              <w:jc w:val="center"/>
              <w:rPr>
                <w:rFonts w:ascii="Nirmala UI" w:hAnsi="Nirmala UI" w:cs="Nirmala UI"/>
              </w:rPr>
            </w:pPr>
            <w:r w:rsidRPr="00312A24">
              <w:rPr>
                <w:rFonts w:ascii="Nirmala UI" w:hAnsi="Nirmala UI" w:cs="Nirmala UI"/>
                <w:noProof/>
              </w:rPr>
              <w:drawing>
                <wp:inline distT="0" distB="0" distL="0" distR="0" wp14:anchorId="18B47AA3" wp14:editId="5ED181C0">
                  <wp:extent cx="1483360" cy="1483360"/>
                  <wp:effectExtent l="0" t="0" r="2540" b="2540"/>
                  <wp:docPr id="1881083683" name="Picture 81" descr="ਇੱਕ ਬੈਰੀਅਰ ਦੇ ਪਿੱਛੇ 3 ਕਰਮਚਾਰੀ ਅਤੇ ਅਤੇ ਇੱਕ ਤੀਰ ਹੇਠਾਂ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ਇੱਕ ਬੈਰੀਅਰ ਦੇ ਪਿੱਛੇ 3 ਕਰਮਚਾਰੀ ਅਤੇ ਅਤੇ ਇੱਕ ਤੀਰ ਹੇਠਾਂ ਵੱਲ ਇਸ਼ਾਰਾ ਕਰ ਰਿਹਾ ਹੈ।"/>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91FD4DD" w14:textId="77777777" w:rsidR="00CE08D6" w:rsidRPr="00312A24" w:rsidRDefault="00000000" w:rsidP="0039501C">
            <w:pPr>
              <w:rPr>
                <w:rFonts w:ascii="Nirmala UI" w:hAnsi="Nirmala UI" w:cs="Nirmala UI"/>
              </w:rPr>
            </w:pPr>
            <w:r w:rsidRPr="00312A24">
              <w:rPr>
                <w:rFonts w:ascii="Nirmala UI" w:hAnsi="Nirmala UI" w:cs="Nirmala UI"/>
                <w:lang w:val="pa"/>
              </w:rPr>
              <w:t>ਅਸੀਂ ਇਸ ਕਾਰਵਾਈ ਦੇ ਕਾਰਗਰ ਹੋਣ ਦੀ ਜਾਂਚ ਇਸ ਦੁਆਰਾ ਕਰਾਂਗੇ ਕਿ ਕਿੰਨੀਆਂ ਸੰਸਥਾਵਾਂ ਘੱਟ ਰੁਕਾਵਟਾਂ ਦਾ ਅਨੁਭਵ ਕਰ ਰਹੀਆਂ ਹਨ।</w:t>
            </w:r>
          </w:p>
        </w:tc>
      </w:tr>
    </w:tbl>
    <w:p w14:paraId="1C67D640" w14:textId="77777777" w:rsidR="0039501C"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5693050E" w14:textId="0F68FDEB" w:rsidR="00766698" w:rsidRPr="00312A24" w:rsidRDefault="00000000" w:rsidP="009F7984">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07392" behindDoc="1" locked="0" layoutInCell="1" allowOverlap="1" wp14:anchorId="266B87FB" wp14:editId="064C6AE0">
                <wp:simplePos x="0" y="0"/>
                <wp:positionH relativeFrom="margin">
                  <wp:posOffset>19050</wp:posOffset>
                </wp:positionH>
                <wp:positionV relativeFrom="paragraph">
                  <wp:posOffset>230183</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AF447DA" id="Group 359315507" o:spid="_x0000_s1026" alt="&quot;&quot;" style="position:absolute;margin-left:1.5pt;margin-top:18.1pt;width:455.65pt;height:19pt;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23</w:t>
      </w:r>
    </w:p>
    <w:tbl>
      <w:tblPr>
        <w:tblW w:w="9184" w:type="dxa"/>
        <w:tblLayout w:type="fixed"/>
        <w:tblLook w:val="04A0" w:firstRow="1" w:lastRow="0" w:firstColumn="1" w:lastColumn="0" w:noHBand="0" w:noVBand="1"/>
      </w:tblPr>
      <w:tblGrid>
        <w:gridCol w:w="2551"/>
        <w:gridCol w:w="6633"/>
      </w:tblGrid>
      <w:tr w:rsidR="000A5015" w:rsidRPr="00312A24" w14:paraId="2D905D4D" w14:textId="77777777" w:rsidTr="00225597">
        <w:tc>
          <w:tcPr>
            <w:tcW w:w="2551" w:type="dxa"/>
            <w:vAlign w:val="center"/>
          </w:tcPr>
          <w:p w14:paraId="6135BF94" w14:textId="77777777" w:rsidR="00766698" w:rsidRPr="00312A24" w:rsidRDefault="00766698" w:rsidP="00A237E2">
            <w:pPr>
              <w:pStyle w:val="Image"/>
              <w:spacing w:after="0"/>
              <w:rPr>
                <w:rFonts w:ascii="Nirmala UI" w:hAnsi="Nirmala UI" w:cs="Nirmala UI"/>
              </w:rPr>
            </w:pPr>
          </w:p>
        </w:tc>
        <w:tc>
          <w:tcPr>
            <w:tcW w:w="6633" w:type="dxa"/>
            <w:vAlign w:val="center"/>
          </w:tcPr>
          <w:p w14:paraId="66037445" w14:textId="77777777" w:rsidR="00766698" w:rsidRPr="00312A24" w:rsidRDefault="00000000" w:rsidP="00A237E2">
            <w:pPr>
              <w:spacing w:after="0"/>
              <w:rPr>
                <w:rFonts w:ascii="Nirmala UI" w:hAnsi="Nirmala UI" w:cs="Nirmala UI"/>
              </w:rPr>
            </w:pPr>
            <w:r w:rsidRPr="00312A24">
              <w:rPr>
                <w:rFonts w:ascii="Nirmala UI" w:hAnsi="Nirmala UI" w:cs="Nirmala UI"/>
                <w:lang w:val="pa"/>
              </w:rPr>
              <w:t>ਅਸੀਂ ਇਹ ਯਕੀਨੀ ਬਣਾਉਣ ਲਈ ਹੋਰ ਸਰਕਾਰੀ ਸੰਸਥਾਵਾਂ ਨਾਲ ਮਿਲਕੇ ਕੰਮ ਕਰਾਂਗੇ ਕਿ ਵਧੇਰੇ ਦੁਭਾਸ਼ੀਏ ਸਮਝਦੇ ਹਨ:</w:t>
            </w:r>
          </w:p>
        </w:tc>
      </w:tr>
      <w:tr w:rsidR="000A5015" w:rsidRPr="00312A24" w14:paraId="48EF3AD7" w14:textId="77777777" w:rsidTr="00225597">
        <w:tc>
          <w:tcPr>
            <w:tcW w:w="2551" w:type="dxa"/>
            <w:vAlign w:val="center"/>
          </w:tcPr>
          <w:p w14:paraId="16580B79" w14:textId="77777777" w:rsidR="00AD3E02"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3CACB9D0" wp14:editId="4961415F">
                  <wp:extent cx="1440000" cy="1440000"/>
                  <wp:effectExtent l="0" t="0" r="8255" b="8255"/>
                  <wp:docPr id="1062528603" name="Picture 82" descr="ਇੱਕ ਭਾਗੀਦਾਰ ਨੇ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ਇੱਕ ਭਾਗੀਦਾਰ ਨੇ NDIS ਦਸਤਾਵੇਜ਼ ਫੜ੍ਹਿਆ ਹੋਇਆ ਹੈ।"/>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ABCD2C9" w14:textId="147E1795" w:rsidR="00AD3E02" w:rsidRPr="00312A24" w:rsidRDefault="00312A24" w:rsidP="0039501C">
            <w:pPr>
              <w:pStyle w:val="ListParagraph"/>
              <w:numPr>
                <w:ilvl w:val="0"/>
                <w:numId w:val="19"/>
              </w:numPr>
              <w:spacing w:before="0" w:after="0"/>
              <w:rPr>
                <w:rFonts w:ascii="Nirmala UI" w:hAnsi="Nirmala UI" w:cs="Nirmala UI"/>
              </w:rPr>
            </w:pPr>
            <w:r w:rsidRPr="00312A24">
              <w:rPr>
                <w:rFonts w:cs="FS Me Pro"/>
                <w:lang w:val="pa"/>
              </w:rPr>
              <w:t>NDIS</w:t>
            </w:r>
          </w:p>
        </w:tc>
      </w:tr>
      <w:tr w:rsidR="000A5015" w:rsidRPr="00312A24" w14:paraId="3983E434" w14:textId="77777777" w:rsidTr="00225597">
        <w:tc>
          <w:tcPr>
            <w:tcW w:w="2551" w:type="dxa"/>
            <w:vAlign w:val="center"/>
          </w:tcPr>
          <w:p w14:paraId="1CB1316F" w14:textId="77777777" w:rsidR="00AD3E02" w:rsidRPr="00312A24" w:rsidRDefault="00000000" w:rsidP="0039501C">
            <w:pPr>
              <w:pStyle w:val="Image"/>
              <w:spacing w:before="0" w:after="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63712" behindDoc="0" locked="0" layoutInCell="1" allowOverlap="1" wp14:anchorId="3315A710" wp14:editId="313C27A7">
                      <wp:simplePos x="0" y="0"/>
                      <wp:positionH relativeFrom="column">
                        <wp:posOffset>251460</wp:posOffset>
                      </wp:positionH>
                      <wp:positionV relativeFrom="paragraph">
                        <wp:posOffset>257810</wp:posOffset>
                      </wp:positionV>
                      <wp:extent cx="892175" cy="234315"/>
                      <wp:effectExtent l="0" t="0" r="3175" b="13335"/>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4315"/>
                              </a:xfrm>
                              <a:prstGeom prst="rect">
                                <a:avLst/>
                              </a:prstGeom>
                              <a:noFill/>
                              <a:ln w="9525">
                                <a:noFill/>
                                <a:miter lim="800000"/>
                                <a:headEnd/>
                                <a:tailEnd/>
                              </a:ln>
                            </wps:spPr>
                            <wps:txbx>
                              <w:txbxContent>
                                <w:p w14:paraId="168C60ED" w14:textId="77777777" w:rsidR="0099120F" w:rsidRPr="00236331" w:rsidRDefault="00000000" w:rsidP="00AE5AF6">
                                  <w:pPr>
                                    <w:spacing w:before="0" w:after="0"/>
                                    <w:jc w:val="center"/>
                                    <w:rPr>
                                      <w:rFonts w:ascii="Nirmala UI" w:hAnsi="Nirmala UI" w:cs="Nirmala UI"/>
                                      <w:sz w:val="24"/>
                                      <w:szCs w:val="24"/>
                                      <w:lang w:val="en-PH"/>
                                    </w:rPr>
                                  </w:pPr>
                                  <w:r w:rsidRPr="00236331">
                                    <w:rPr>
                                      <w:rFonts w:ascii="Nirmala UI" w:hAnsi="Nirmala UI" w:cs="Nirmala UI"/>
                                      <w:b/>
                                      <w:bCs/>
                                      <w:sz w:val="24"/>
                                      <w:szCs w:val="24"/>
                                      <w:lang w:val="pa"/>
                                    </w:rPr>
                                    <w:t>ਅਧਿਕਾਰ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315A710" id="_x0000_s1043" type="#_x0000_t202" alt="&quot;&quot;" style="position:absolute;left:0;text-align:left;margin-left:19.8pt;margin-top:20.3pt;width:70.25pt;height:18.4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" filled="f" stroked="f">
                      <v:textbox inset="0,0,0,0">
                        <w:txbxContent>
                          <w:p w14:paraId="168C60ED" w14:textId="77777777" w:rsidR="0099120F" w:rsidRPr="00236331" w:rsidRDefault="00000000" w:rsidP="00AE5AF6">
                            <w:pPr>
                              <w:spacing w:before="0" w:after="0"/>
                              <w:jc w:val="center"/>
                              <w:rPr>
                                <w:rFonts w:ascii="Nirmala UI" w:hAnsi="Nirmala UI" w:cs="Nirmala UI"/>
                                <w:sz w:val="24"/>
                                <w:szCs w:val="24"/>
                                <w:lang w:val="en-PH"/>
                              </w:rPr>
                            </w:pPr>
                            <w:r w:rsidRPr="00236331">
                              <w:rPr>
                                <w:rFonts w:ascii="Nirmala UI" w:hAnsi="Nirmala UI" w:cs="Nirmala UI"/>
                                <w:b/>
                                <w:bCs/>
                                <w:sz w:val="24"/>
                                <w:szCs w:val="24"/>
                                <w:lang w:val="pa"/>
                              </w:rPr>
                              <w:t>ਅਧਿਕਾਰ</w:t>
                            </w:r>
                          </w:p>
                        </w:txbxContent>
                      </v:textbox>
                    </v:shape>
                  </w:pict>
                </mc:Fallback>
              </mc:AlternateContent>
            </w:r>
            <w:r w:rsidR="00AD3E02" w:rsidRPr="00312A24">
              <w:rPr>
                <w:rFonts w:ascii="Nirmala UI" w:hAnsi="Nirmala UI" w:cs="Nirmala UI"/>
                <w:noProof/>
              </w:rPr>
              <w:drawing>
                <wp:inline distT="0" distB="0" distL="0" distR="0" wp14:anchorId="6451FA78" wp14:editId="3802AB1B">
                  <wp:extent cx="1440000" cy="1440000"/>
                  <wp:effectExtent l="0" t="0" r="8255" b="8255"/>
                  <wp:docPr id="1028388742" name="Picture 83" descr="ਇੱਕ ਦਸਤਾਵੇਜ਼ ਜਿਸ ਉੱਪਰ 'ਅਧਿਕਾਰ' ਲਿਖਿ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ਇੱਕ ਦਸਤਾਵੇਜ਼ ਜਿਸ ਉੱਪਰ 'ਅਧਿਕਾਰ' ਲਿਖਿਆ ਹੋਇਆ ਹੈ।"/>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4C2354E" w14:textId="77777777" w:rsidR="00AD3E02" w:rsidRPr="00312A24" w:rsidRDefault="00000000" w:rsidP="0039501C">
            <w:pPr>
              <w:pStyle w:val="ListParagraph"/>
              <w:numPr>
                <w:ilvl w:val="0"/>
                <w:numId w:val="70"/>
              </w:numPr>
              <w:spacing w:before="0" w:after="0"/>
              <w:rPr>
                <w:rFonts w:ascii="Nirmala UI" w:hAnsi="Nirmala UI" w:cs="Nirmala UI"/>
              </w:rPr>
            </w:pPr>
            <w:r w:rsidRPr="00312A24">
              <w:rPr>
                <w:rFonts w:ascii="Nirmala UI" w:hAnsi="Nirmala UI" w:cs="Nirmala UI"/>
                <w:lang w:val="pa"/>
              </w:rPr>
              <w:t>ਅਪੰਗਤਾ ਵਾਲੇ ਲੋਕਾਂ ਦੇ ਅਧਿਕਾਰ।</w:t>
            </w:r>
          </w:p>
        </w:tc>
      </w:tr>
      <w:tr w:rsidR="000A5015" w:rsidRPr="00312A24" w14:paraId="4C22FF34" w14:textId="77777777" w:rsidTr="00225597">
        <w:tc>
          <w:tcPr>
            <w:tcW w:w="2551" w:type="dxa"/>
            <w:vAlign w:val="center"/>
          </w:tcPr>
          <w:p w14:paraId="13D663D4" w14:textId="77777777" w:rsidR="00D64264" w:rsidRPr="00312A24" w:rsidRDefault="00000000" w:rsidP="0039501C">
            <w:pPr>
              <w:pStyle w:val="Image"/>
              <w:spacing w:before="360" w:after="0"/>
              <w:rPr>
                <w:rFonts w:ascii="Nirmala UI" w:hAnsi="Nirmala UI" w:cs="Nirmala UI"/>
              </w:rPr>
            </w:pPr>
            <w:r w:rsidRPr="00312A24">
              <w:rPr>
                <w:rFonts w:ascii="Nirmala UI" w:hAnsi="Nirmala UI" w:cs="Nirmala UI"/>
                <w:noProof/>
              </w:rPr>
              <w:drawing>
                <wp:inline distT="0" distB="0" distL="0" distR="0" wp14:anchorId="596AF8A8" wp14:editId="77D23AAA">
                  <wp:extent cx="1440000" cy="1440000"/>
                  <wp:effectExtent l="0" t="0" r="8255" b="8255"/>
                  <wp:docPr id="1833459512" name="Picture 15" descr="2 ਭਾਗੀਦਾਰ ਅਤੇ ਇੱਕ ਦੁਭਾਸ਼ੀਆ ਅੰਗਰੇਜ਼ੀ ਤੋਂ ਇਲਾਵਾ ਕੋਈ ਹੋਰ ਭਾਸ਼ਾ ਦਿਖਾਉਂਦੇ ਹੋਏ ਇੱਕ ਸਪੀਚ ਬੁਲਬੁਲੇ ਦੇ ਹੇਠਾਂ ਗੱਲਬਾਤ ਕਰ ਰਹੇ ਹਨ। ਉਹਨਾਂ ਦੇ ਅੱਗੇ ਉੱਪਰ ਵੱਲ ਇਸ਼ਾਰਾ ਕਰਦਾ ਇੱਕ ਤੀਰ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ਭਾਗੀਦਾਰ ਅਤੇ ਇੱਕ ਦੁਭਾਸ਼ੀਆ ਅੰਗਰੇਜ਼ੀ ਤੋਂ ਇਲਾਵਾ ਕੋਈ ਹੋਰ ਭਾਸ਼ਾ ਦਿਖਾਉਂਦੇ ਹੋਏ ਇੱਕ ਸਪੀਚ ਬੁਲਬੁਲੇ ਦੇ ਹੇਠਾਂ ਗੱਲਬਾਤ ਕਰ ਰਹੇ ਹਨ। ਉਹਨਾਂ ਦੇ ਅੱਗੇ ਉੱਪਰ ਵੱਲ ਇਸ਼ਾਰਾ ਕਰਦਾ ਇੱਕ ਤੀਰ ਹੈ।"/>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2C073B1" w14:textId="2CA97A46" w:rsidR="00D64264" w:rsidRPr="00312A24" w:rsidRDefault="00000000" w:rsidP="0039501C">
            <w:pPr>
              <w:spacing w:before="360" w:after="0"/>
              <w:rPr>
                <w:rFonts w:ascii="Nirmala UI" w:hAnsi="Nirmala UI" w:cs="Nirmala UI"/>
              </w:rPr>
            </w:pPr>
            <w:r w:rsidRPr="00312A24">
              <w:rPr>
                <w:rFonts w:ascii="Nirmala UI" w:hAnsi="Nirmala UI" w:cs="Nirmala UI"/>
                <w:lang w:val="pa"/>
              </w:rPr>
              <w:t xml:space="preserve">ਅਸੀਂ ਯਕੀਨੀ ਬਣਾਵਾਂਗੇ ਕਿ ਇੱਥੇ ਹੋਰ ਵਧੇਰੇ ਦੁਭਾਸ਼ੀਏ ਹਨ ਜੋ </w:t>
            </w:r>
            <w:r w:rsidR="00312A24" w:rsidRPr="00312A24">
              <w:rPr>
                <w:rFonts w:cs="FS Me Pro"/>
                <w:lang w:val="pa"/>
              </w:rPr>
              <w:t>CALD</w:t>
            </w:r>
            <w:r w:rsidRPr="00312A24">
              <w:rPr>
                <w:rFonts w:ascii="Nirmala UI" w:hAnsi="Nirmala UI" w:cs="Nirmala UI"/>
                <w:lang w:val="pa"/>
              </w:rPr>
              <w:t xml:space="preserve"> ਭਾਗੀਦਾਰਾਂ ਦੀ ਸਹਾਇਤਾ ਕਰ ਸਕਦੇ ਹਨ।</w:t>
            </w:r>
          </w:p>
        </w:tc>
      </w:tr>
      <w:tr w:rsidR="000A5015" w:rsidRPr="00312A24" w14:paraId="5E3A233A" w14:textId="77777777" w:rsidTr="00225597">
        <w:tc>
          <w:tcPr>
            <w:tcW w:w="2551" w:type="dxa"/>
            <w:vAlign w:val="center"/>
          </w:tcPr>
          <w:p w14:paraId="75A546AD" w14:textId="77777777" w:rsidR="00D64264"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572192B4" wp14:editId="3E05E27A">
                  <wp:extent cx="1440000" cy="1440000"/>
                  <wp:effectExtent l="0" t="0" r="8255" b="8255"/>
                  <wp:docPr id="395913801" name="Picture 16" descr="ਇੱਕ ਦਸਤਾਵੇਜ਼ ਇੱਕ ਸਪੀਚ ਬੁਲਬੁਲੇ ਦੇ ਅੰਦਰ ਇੱਕ ਸਹੀ ਦਾ ਨਿਸ਼ਾ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ਇੱਕ ਦਸਤਾਵੇਜ਼ ਇੱਕ ਸਪੀਚ ਬੁਲਬੁਲੇ ਦੇ ਅੰਦਰ ਇੱਕ ਸਹੀ ਦਾ ਨਿਸ਼ਾਨ ਦਿਖਾ ਰਿਹਾ ਹੈ।"/>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095646A" w14:textId="77777777" w:rsidR="00D64264" w:rsidRPr="00312A24" w:rsidRDefault="00000000" w:rsidP="005342C4">
            <w:pPr>
              <w:rPr>
                <w:rFonts w:ascii="Nirmala UI" w:hAnsi="Nirmala UI" w:cs="Nirmala UI"/>
              </w:rPr>
            </w:pPr>
            <w:r w:rsidRPr="00312A24">
              <w:rPr>
                <w:rFonts w:ascii="Nirmala UI" w:hAnsi="Nirmala UI" w:cs="Nirmala UI"/>
                <w:lang w:val="pa"/>
              </w:rPr>
              <w:t>ਅਸੀਂ ਇਹ ਵੀ ਦੇਖਾਂਗੇ ਕਿ ਦੁਭਾਸ਼ੀਆ ਦੀ ਸਹਾਇਤਾ ਕਰਨ ਲਈ ਕਿੰਨੇ ਪ੍ਰੋਗਰਾਮ ਉਪਲਬਧ ਹਨ।</w:t>
            </w:r>
          </w:p>
        </w:tc>
      </w:tr>
      <w:tr w:rsidR="000A5015" w:rsidRPr="00312A24" w14:paraId="6E8F0882" w14:textId="77777777" w:rsidTr="00225597">
        <w:tc>
          <w:tcPr>
            <w:tcW w:w="2551" w:type="dxa"/>
            <w:vAlign w:val="center"/>
          </w:tcPr>
          <w:p w14:paraId="77665769" w14:textId="77777777" w:rsidR="00445656" w:rsidRPr="00312A24" w:rsidRDefault="00000000" w:rsidP="0039501C">
            <w:pPr>
              <w:pStyle w:val="Image"/>
              <w:spacing w:before="0" w:after="120"/>
              <w:rPr>
                <w:rFonts w:ascii="Nirmala UI" w:hAnsi="Nirmala UI" w:cs="Nirmala UI"/>
              </w:rPr>
            </w:pPr>
            <w:r w:rsidRPr="00312A24">
              <w:rPr>
                <w:rFonts w:ascii="Nirmala UI" w:hAnsi="Nirmala UI" w:cs="Nirmala UI"/>
                <w:noProof/>
              </w:rPr>
              <w:drawing>
                <wp:inline distT="0" distB="0" distL="0" distR="0" wp14:anchorId="02CE290F" wp14:editId="3A09C38C">
                  <wp:extent cx="1404000" cy="1404000"/>
                  <wp:effectExtent l="0" t="0" r="5715" b="5715"/>
                  <wp:docPr id="23462965" name="Picture 17" descr="3 ਦੁਭਾਸ਼ੀਏ ਆਪਣੇ ਵੱਲ ਇਸ਼ਾਰਾ ਕਰਦੇ ਹੋਏ ਅਤੇ ਆਪਣੇ ਹੱਥ ਉਠਾ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ਦੁਭਾਸ਼ੀਏ ਆਪਣੇ ਵੱਲ ਇਸ਼ਾਰਾ ਕਰਦੇ ਹੋਏ ਅਤੇ ਆਪਣੇ ਹੱਥ ਉਠਾ ਰਹੇ ਹਨ।"/>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2C345434" w14:textId="79AC080A" w:rsidR="00445656" w:rsidRPr="00312A24" w:rsidRDefault="00000000" w:rsidP="00A663E7">
            <w:pPr>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w:t>
            </w:r>
            <w:r w:rsidR="00312A24" w:rsidRPr="00312A24">
              <w:rPr>
                <w:rFonts w:cs="FS Me Pro"/>
                <w:lang w:val="pa"/>
              </w:rPr>
              <w:t>NDIS</w:t>
            </w:r>
            <w:r w:rsidRPr="00312A24">
              <w:rPr>
                <w:rFonts w:ascii="Nirmala UI" w:hAnsi="Nirmala UI" w:cs="Nirmala UI"/>
                <w:lang w:val="pa"/>
              </w:rPr>
              <w:t xml:space="preserve"> ਨਾਲ </w:t>
            </w:r>
            <w:r w:rsidR="00312A24" w:rsidRPr="00312A24">
              <w:rPr>
                <w:rFonts w:cs="FS Me Pro"/>
                <w:lang w:val="pa"/>
              </w:rPr>
              <w:t>CALD</w:t>
            </w:r>
            <w:r w:rsidRPr="00312A24">
              <w:rPr>
                <w:rFonts w:ascii="Nirmala UI" w:hAnsi="Nirmala UI" w:cs="Nirmala UI"/>
                <w:lang w:val="pa"/>
              </w:rPr>
              <w:t xml:space="preserve"> ਭਾਗੀਦਾਰਾਂ ਦੀ ਸਹਾਇਤਾ ਕਰਨ ਲਈ ਕਿੰਨੇ ਦੁਭਾਸ਼ੀਏ ਉਪਲਬਧ ਹਨ।</w:t>
            </w:r>
          </w:p>
        </w:tc>
      </w:tr>
    </w:tbl>
    <w:p w14:paraId="00465738" w14:textId="0664A7F6" w:rsidR="00B676E1" w:rsidRPr="00312A24" w:rsidRDefault="00000000" w:rsidP="0043690F">
      <w:pPr>
        <w:pStyle w:val="Heading2"/>
        <w:rPr>
          <w:rFonts w:ascii="Nirmala UI" w:hAnsi="Nirmala UI" w:cs="Nirmala UI"/>
          <w:color w:val="000000" w:themeColor="text1"/>
        </w:rPr>
      </w:pPr>
      <w:r w:rsidRPr="00312A24">
        <w:rPr>
          <w:rFonts w:ascii="Nirmala UI" w:hAnsi="Nirmala UI" w:cs="FS Me Pro"/>
          <w:noProof/>
          <w:color w:val="000000" w:themeColor="text1"/>
        </w:rPr>
        <w:lastRenderedPageBreak/>
        <mc:AlternateContent>
          <mc:Choice Requires="wps">
            <w:drawing>
              <wp:anchor distT="0" distB="0" distL="114300" distR="114300" simplePos="0" relativeHeight="251709440" behindDoc="1" locked="0" layoutInCell="1" allowOverlap="1" wp14:anchorId="239F93F3" wp14:editId="3BFBA3B3">
                <wp:simplePos x="0" y="0"/>
                <wp:positionH relativeFrom="page">
                  <wp:align>center</wp:align>
                </wp:positionH>
                <wp:positionV relativeFrom="paragraph">
                  <wp:posOffset>-213163</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162592B" id="Rectangle: Rounded Corners 565464728" o:spid="_x0000_s1026" alt="&quot;&quot;" style="position:absolute;margin-left:0;margin-top:-16.8pt;width:505.7pt;height:54.45pt;z-index:-2516070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" fillcolor="#06a8b5" strokecolor="#6b2976" strokeweight="3pt">
                <w10:wrap anchorx="page"/>
              </v:roundrect>
            </w:pict>
          </mc:Fallback>
        </mc:AlternateContent>
      </w:r>
      <w:bookmarkStart w:id="105" w:name="_Toc256000006"/>
      <w:r w:rsidR="00312A24" w:rsidRPr="00312A24">
        <w:rPr>
          <w:rFonts w:cs="FS Me Pro"/>
          <w:color w:val="000000" w:themeColor="text1"/>
          <w:cs/>
          <w:lang w:val="pa" w:bidi="pa"/>
        </w:rPr>
        <w:t>5</w:t>
      </w:r>
      <w:r w:rsidRPr="00312A24">
        <w:rPr>
          <w:rFonts w:ascii="Nirmala UI" w:hAnsi="Nirmala UI" w:cs="FS Me Pro"/>
          <w:color w:val="000000" w:themeColor="text1"/>
          <w:lang w:val="pa"/>
        </w:rPr>
        <w:t>.</w:t>
      </w:r>
      <w:r w:rsidRPr="00312A24">
        <w:rPr>
          <w:rFonts w:ascii="Nirmala UI" w:hAnsi="Nirmala UI" w:cs="Nirmala UI"/>
          <w:color w:val="000000" w:themeColor="text1"/>
          <w:lang w:val="pa"/>
        </w:rPr>
        <w:t xml:space="preserve"> </w:t>
      </w:r>
      <w:r w:rsidR="00312A24" w:rsidRPr="00312A24">
        <w:rPr>
          <w:rFonts w:cs="FS Me Pro"/>
          <w:color w:val="000000" w:themeColor="text1"/>
          <w:lang w:val="pa"/>
        </w:rPr>
        <w:t>CALD</w:t>
      </w:r>
      <w:r w:rsidRPr="00312A24">
        <w:rPr>
          <w:rFonts w:ascii="Nirmala UI" w:hAnsi="Nirmala UI" w:cs="Nirmala UI"/>
          <w:color w:val="000000" w:themeColor="text1"/>
          <w:lang w:val="pa"/>
        </w:rPr>
        <w:t xml:space="preserve"> ਭਾਗੀਦਾਰਾਂ ਬਾਰੇ ਡੇਟਾ</w:t>
      </w:r>
      <w:bookmarkEnd w:id="105"/>
    </w:p>
    <w:p w14:paraId="258CB9B7" w14:textId="7374DB71" w:rsidR="008104A9" w:rsidRPr="00312A24" w:rsidRDefault="00000000" w:rsidP="009F7984">
      <w:pPr>
        <w:pStyle w:val="Heading3"/>
        <w:spacing w:before="480" w:after="120"/>
        <w:rPr>
          <w:rFonts w:ascii="Nirmala UI" w:hAnsi="Nirmala UI" w:cs="FS Me Pro"/>
        </w:rPr>
      </w:pPr>
      <w:r w:rsidRPr="00312A24">
        <w:rPr>
          <w:rFonts w:ascii="Nirmala UI" w:hAnsi="Nirmala UI" w:cs="Nirmala UI"/>
          <w:noProof/>
        </w:rPr>
        <mc:AlternateContent>
          <mc:Choice Requires="wpg">
            <w:drawing>
              <wp:anchor distT="0" distB="0" distL="114300" distR="114300" simplePos="0" relativeHeight="251711488" behindDoc="1" locked="0" layoutInCell="1" allowOverlap="1" wp14:anchorId="3FC3DC60" wp14:editId="57EA1A40">
                <wp:simplePos x="0" y="0"/>
                <wp:positionH relativeFrom="margin">
                  <wp:align>left</wp:align>
                </wp:positionH>
                <wp:positionV relativeFrom="paragraph">
                  <wp:posOffset>534205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42879EA" id="Group 136" o:spid="_x0000_s1026" alt="&quot;&quot;" style="position:absolute;margin-left:0;margin-top:42.05pt;width:455.55pt;height:19pt;z-index:-251604992;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312A24">
        <w:rPr>
          <w:rFonts w:ascii="Nirmala UI" w:hAnsi="Nirmala UI" w:cs="Nirmala UI"/>
          <w:lang w:val="pa"/>
        </w:rPr>
        <w:t xml:space="preserve">ਕਾਰਵਾਈ </w:t>
      </w:r>
      <w:r w:rsidR="00312A24" w:rsidRPr="00312A24">
        <w:rPr>
          <w:rFonts w:cs="FS Me Pro"/>
          <w:cs/>
          <w:lang w:val="pa" w:bidi="pa"/>
        </w:rPr>
        <w:t>24</w:t>
      </w:r>
    </w:p>
    <w:tbl>
      <w:tblPr>
        <w:tblW w:w="9127" w:type="dxa"/>
        <w:tblLayout w:type="fixed"/>
        <w:tblLook w:val="04A0" w:firstRow="1" w:lastRow="0" w:firstColumn="1" w:lastColumn="0" w:noHBand="0" w:noVBand="1"/>
      </w:tblPr>
      <w:tblGrid>
        <w:gridCol w:w="2552"/>
        <w:gridCol w:w="6575"/>
      </w:tblGrid>
      <w:tr w:rsidR="000A5015" w:rsidRPr="00312A24" w14:paraId="6A4B8386" w14:textId="77777777" w:rsidTr="00AC1C28">
        <w:tc>
          <w:tcPr>
            <w:tcW w:w="2552" w:type="dxa"/>
            <w:vAlign w:val="center"/>
          </w:tcPr>
          <w:p w14:paraId="22BD6811" w14:textId="77777777" w:rsidR="00766698"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4AFDFF1D" wp14:editId="0D30CAAA">
                  <wp:extent cx="1440000" cy="1440000"/>
                  <wp:effectExtent l="0" t="0" r="8255" b="8255"/>
                  <wp:docPr id="1692890758" name="Picture 1692890758" descr="'CALD' ਸ਼ਬਦ ਦੇ ਹੇਠਾਂ 3 ਲੋਕ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CALD' ਸ਼ਬਦ ਦੇ ਹੇਠਾਂ 3 ਲੋਕ ਹਨ।"/>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574E1A15" w14:textId="77777777" w:rsidR="007374DE" w:rsidRPr="00312A24" w:rsidRDefault="00000000" w:rsidP="00C13247">
            <w:pPr>
              <w:rPr>
                <w:rFonts w:ascii="Nirmala UI" w:hAnsi="Nirmala UI" w:cs="Nirmala UI"/>
              </w:rPr>
            </w:pPr>
            <w:r w:rsidRPr="00312A24">
              <w:rPr>
                <w:rFonts w:ascii="Nirmala UI" w:hAnsi="Nirmala UI" w:cs="Nirmala UI"/>
                <w:lang w:val="pa"/>
              </w:rPr>
              <w:t xml:space="preserve">ਅਸੀਂ ਇਸ ਗੱਲ 'ਤੇ ਸਹਿਮਤ ਹੋਣ ਲਈ ਦੂਜਿਆਂ ਨਾਲ ਮਿਲ ਕੇ ਕੰਮ ਕਰਾਂਗੇ ਕਿ ਅਸੀਂ 'CALD' ਦਾ ਮਤਲਬ ਕਿਵੇਂ ਸਮਝਾਉਂਦੇ ਹਾਂ। </w:t>
            </w:r>
          </w:p>
        </w:tc>
      </w:tr>
      <w:tr w:rsidR="000A5015" w:rsidRPr="00312A24" w14:paraId="1B0BB3F7" w14:textId="77777777" w:rsidTr="00AC1C28">
        <w:tc>
          <w:tcPr>
            <w:tcW w:w="2552" w:type="dxa"/>
            <w:vAlign w:val="center"/>
          </w:tcPr>
          <w:p w14:paraId="6E019B18" w14:textId="77777777" w:rsidR="00766698" w:rsidRPr="00312A24" w:rsidRDefault="00766698" w:rsidP="0039501C">
            <w:pPr>
              <w:pStyle w:val="Image"/>
              <w:spacing w:before="360" w:after="0"/>
              <w:rPr>
                <w:rFonts w:ascii="Nirmala UI" w:hAnsi="Nirmala UI" w:cs="Nirmala UI"/>
              </w:rPr>
            </w:pPr>
          </w:p>
        </w:tc>
        <w:tc>
          <w:tcPr>
            <w:tcW w:w="6575" w:type="dxa"/>
            <w:vAlign w:val="center"/>
          </w:tcPr>
          <w:p w14:paraId="4EA7EBBE" w14:textId="77777777" w:rsidR="00766698" w:rsidRPr="00312A24" w:rsidRDefault="00000000" w:rsidP="0039501C">
            <w:pPr>
              <w:spacing w:before="360" w:after="0"/>
              <w:rPr>
                <w:rFonts w:ascii="Nirmala UI" w:hAnsi="Nirmala UI" w:cs="Nirmala UI"/>
              </w:rPr>
            </w:pPr>
            <w:r w:rsidRPr="00312A24">
              <w:rPr>
                <w:rFonts w:ascii="Nirmala UI" w:hAnsi="Nirmala UI" w:cs="Nirmala UI"/>
                <w:lang w:val="pa"/>
              </w:rPr>
              <w:t>ਅਸੀਂ ਇਹਨਾਂ ਨਾਲ ਕੰਮ ਕਰਾਂਗੇ:</w:t>
            </w:r>
          </w:p>
        </w:tc>
      </w:tr>
      <w:tr w:rsidR="000A5015" w:rsidRPr="00312A24" w14:paraId="51DC2298" w14:textId="77777777" w:rsidTr="00AC1C28">
        <w:tc>
          <w:tcPr>
            <w:tcW w:w="2552" w:type="dxa"/>
            <w:vAlign w:val="center"/>
          </w:tcPr>
          <w:p w14:paraId="2B03B956" w14:textId="77777777" w:rsidR="00D0585A"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23DB880B" wp14:editId="37FECEE3">
                  <wp:extent cx="1483360" cy="1483360"/>
                  <wp:effectExtent l="0" t="0" r="2540" b="2540"/>
                  <wp:docPr id="1520896156" name="Picture 1"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CALD ਲੋਕਾਂ ਦਾ ਇੱਕ ਗਰੁੱਪ 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8E9F155" w14:textId="50A48D81" w:rsidR="00D0585A" w:rsidRPr="00312A24" w:rsidRDefault="00312A24" w:rsidP="00C73E0D">
            <w:pPr>
              <w:pStyle w:val="ListParagraph"/>
              <w:numPr>
                <w:ilvl w:val="0"/>
                <w:numId w:val="25"/>
              </w:numPr>
              <w:rPr>
                <w:rFonts w:ascii="Nirmala UI" w:hAnsi="Nirmala UI" w:cs="Nirmala UI"/>
              </w:rPr>
            </w:pPr>
            <w:r w:rsidRPr="00312A24">
              <w:rPr>
                <w:rFonts w:cs="FS Me Pro"/>
                <w:lang w:val="pa"/>
              </w:rPr>
              <w:t>CALD</w:t>
            </w:r>
            <w:r w:rsidRPr="00312A24">
              <w:rPr>
                <w:rFonts w:ascii="Nirmala UI" w:hAnsi="Nirmala UI" w:cs="Nirmala UI"/>
                <w:lang w:val="pa"/>
              </w:rPr>
              <w:t xml:space="preserve"> ਭਾਈਚਾਰਿਆਂ ਨਾਲ</w:t>
            </w:r>
          </w:p>
        </w:tc>
      </w:tr>
      <w:tr w:rsidR="000A5015" w:rsidRPr="00312A24" w14:paraId="4A90FB27" w14:textId="77777777" w:rsidTr="00AC1C28">
        <w:tc>
          <w:tcPr>
            <w:tcW w:w="2552" w:type="dxa"/>
            <w:vAlign w:val="center"/>
          </w:tcPr>
          <w:p w14:paraId="0527FD76" w14:textId="77777777" w:rsidR="00D0585A"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4553997B" wp14:editId="3333D44F">
                  <wp:extent cx="1483360" cy="1483360"/>
                  <wp:effectExtent l="0" t="0" r="2540" b="2540"/>
                  <wp:docPr id="1030385139" name="Picture 2" descr="ਸਰਕਾਰੀ ਇਮਾਰਤ ਦੇ ਸਾਹਮਣੇ ਇੱਕ ਸਰਕਾਰੀ ਕਰਮਚਾਰੀ ਭਾਸ਼ਣ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ਸਰਕਾਰੀ ਇਮਾਰਤ ਦੇ ਸਾਹਮਣੇ ਇੱਕ ਸਰਕਾਰੀ ਕਰਮਚਾਰੀ ਭਾਸ਼ਣ ਦੇ ਰਿਹਾ ਹੈ।"/>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A333BFB" w14:textId="77777777" w:rsidR="00D0585A" w:rsidRPr="00312A24" w:rsidRDefault="00000000" w:rsidP="00D0585A">
            <w:pPr>
              <w:pStyle w:val="ListParagraph"/>
              <w:numPr>
                <w:ilvl w:val="0"/>
                <w:numId w:val="17"/>
              </w:numPr>
              <w:rPr>
                <w:rFonts w:ascii="Nirmala UI" w:hAnsi="Nirmala UI" w:cs="Nirmala UI"/>
              </w:rPr>
            </w:pPr>
            <w:r w:rsidRPr="00312A24">
              <w:rPr>
                <w:rFonts w:ascii="Nirmala UI" w:hAnsi="Nirmala UI" w:cs="Nirmala UI"/>
                <w:lang w:val="pa"/>
              </w:rPr>
              <w:t>ਹੋਰ ਸਰਕਾਰੀ ਸੰਸਥਾਵਾਂ ਨਾਲ।</w:t>
            </w:r>
          </w:p>
        </w:tc>
      </w:tr>
      <w:tr w:rsidR="000A5015" w:rsidRPr="00312A24" w14:paraId="0CDAEA56" w14:textId="77777777" w:rsidTr="00AC1C28">
        <w:tc>
          <w:tcPr>
            <w:tcW w:w="2552" w:type="dxa"/>
            <w:vAlign w:val="center"/>
          </w:tcPr>
          <w:p w14:paraId="36FFE162" w14:textId="77777777" w:rsidR="00BC7A9A" w:rsidRPr="00312A24" w:rsidRDefault="00000000" w:rsidP="00236331">
            <w:pPr>
              <w:pStyle w:val="Image"/>
              <w:spacing w:before="600" w:after="0" w:line="276" w:lineRule="auto"/>
              <w:rPr>
                <w:rFonts w:ascii="Nirmala UI" w:hAnsi="Nirmala UI" w:cs="Nirmala UI"/>
              </w:rPr>
            </w:pPr>
            <w:r w:rsidRPr="00312A24">
              <w:rPr>
                <w:rFonts w:ascii="Nirmala UI" w:hAnsi="Nirmala UI" w:cs="Nirmala UI"/>
                <w:noProof/>
              </w:rPr>
              <w:drawing>
                <wp:inline distT="0" distB="0" distL="0" distR="0" wp14:anchorId="66649F42" wp14:editId="3D3E8889">
                  <wp:extent cx="1483360" cy="1196975"/>
                  <wp:effectExtent l="0" t="0" r="2540" b="3175"/>
                  <wp:docPr id="1492686499" name="Picture 3"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CALD ਲੋਕਾਂ ਦਾ ਇੱਕ ਗਰੁੱਪ ਹੈ।"/>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11763AC1" w14:textId="01CB5FBE" w:rsidR="00BC7A9A" w:rsidRPr="00312A24" w:rsidRDefault="00000000" w:rsidP="00236331">
            <w:pPr>
              <w:spacing w:before="600" w:line="276" w:lineRule="auto"/>
              <w:rPr>
                <w:rFonts w:ascii="Nirmala UI" w:hAnsi="Nirmala UI" w:cs="Nirmala UI"/>
              </w:rPr>
            </w:pPr>
            <w:r w:rsidRPr="00312A24">
              <w:rPr>
                <w:rFonts w:ascii="Nirmala UI" w:hAnsi="Nirmala UI" w:cs="Nirmala UI"/>
                <w:lang w:val="pa"/>
              </w:rPr>
              <w:t xml:space="preserve">ਜਿਸ ਤਰੀਕੇ ਨਾਲ ਅਸੀਂ </w:t>
            </w:r>
            <w:r w:rsidR="00312A24" w:rsidRPr="00312A24">
              <w:rPr>
                <w:rFonts w:cs="FS Me Pro"/>
                <w:lang w:val="pa"/>
              </w:rPr>
              <w:t>CALD</w:t>
            </w:r>
            <w:r w:rsidRPr="00312A24">
              <w:rPr>
                <w:rFonts w:ascii="Nirmala UI" w:hAnsi="Nirmala UI" w:cs="Nirmala UI"/>
                <w:lang w:val="pa"/>
              </w:rPr>
              <w:t xml:space="preserve"> ਦੀ ਵਿਆਖਿਆ ਕਰਦੇ ਹਾਂ ਉਹ ਸਮਰਥਨ ਕਰੇਗਾ:</w:t>
            </w:r>
          </w:p>
          <w:p w14:paraId="7FB8C2E5" w14:textId="3FABAF2B" w:rsidR="00BC7A9A" w:rsidRPr="00312A24" w:rsidRDefault="00000000" w:rsidP="00236331">
            <w:pPr>
              <w:pStyle w:val="ListParagraph"/>
              <w:numPr>
                <w:ilvl w:val="0"/>
                <w:numId w:val="27"/>
              </w:numPr>
              <w:spacing w:line="276" w:lineRule="auto"/>
              <w:rPr>
                <w:rFonts w:ascii="Nirmala UI" w:hAnsi="Nirmala UI" w:cs="Nirmala UI"/>
              </w:rPr>
            </w:pPr>
            <w:r w:rsidRPr="00312A24">
              <w:rPr>
                <w:rFonts w:ascii="Nirmala UI" w:hAnsi="Nirmala UI" w:cs="Nirmala UI"/>
                <w:lang w:val="pa"/>
              </w:rPr>
              <w:t xml:space="preserve">ਸਾਰੇ </w:t>
            </w:r>
            <w:r w:rsidR="00312A24" w:rsidRPr="00312A24">
              <w:rPr>
                <w:rFonts w:cs="FS Me Pro"/>
                <w:lang w:val="pa"/>
              </w:rPr>
              <w:t>CALD</w:t>
            </w:r>
            <w:r w:rsidRPr="00312A24">
              <w:rPr>
                <w:rFonts w:ascii="Nirmala UI" w:hAnsi="Nirmala UI" w:cs="Nirmala UI"/>
                <w:lang w:val="pa"/>
              </w:rPr>
              <w:t xml:space="preserve"> ਲੋਕਾਂ ਦਾ</w:t>
            </w:r>
          </w:p>
          <w:p w14:paraId="6E19C1A7" w14:textId="77777777" w:rsidR="00BC7A9A" w:rsidRPr="00312A24" w:rsidRDefault="00000000" w:rsidP="00236331">
            <w:pPr>
              <w:pStyle w:val="ListParagraph"/>
              <w:spacing w:line="276" w:lineRule="auto"/>
              <w:rPr>
                <w:rFonts w:ascii="Nirmala UI" w:hAnsi="Nirmala UI" w:cs="Nirmala UI"/>
              </w:rPr>
            </w:pPr>
            <w:r w:rsidRPr="00312A24">
              <w:rPr>
                <w:rFonts w:ascii="Nirmala UI" w:hAnsi="Nirmala UI" w:cs="Nirmala UI"/>
                <w:lang w:val="pa"/>
              </w:rPr>
              <w:t>ਅਤੇ</w:t>
            </w:r>
          </w:p>
          <w:p w14:paraId="6D270440" w14:textId="77777777" w:rsidR="00BC7A9A" w:rsidRPr="00312A24" w:rsidRDefault="00000000" w:rsidP="00236331">
            <w:pPr>
              <w:pStyle w:val="ListParagraph"/>
              <w:numPr>
                <w:ilvl w:val="0"/>
                <w:numId w:val="26"/>
              </w:numPr>
              <w:spacing w:line="276" w:lineRule="auto"/>
              <w:rPr>
                <w:rFonts w:ascii="Nirmala UI" w:hAnsi="Nirmala UI" w:cs="Nirmala UI"/>
              </w:rPr>
            </w:pPr>
            <w:r w:rsidRPr="00312A24">
              <w:rPr>
                <w:rFonts w:ascii="Nirmala UI" w:hAnsi="Nirmala UI" w:cs="Nirmala UI"/>
                <w:lang w:val="pa"/>
              </w:rPr>
              <w:t>ਉਨ੍ਹਾਂ ਦੇ ਵੱਖੋ-ਵੱਖਰੇ ਅਨੁਭਵਾਂ ਦਾ।</w:t>
            </w:r>
          </w:p>
        </w:tc>
      </w:tr>
      <w:tr w:rsidR="000A5015" w:rsidRPr="00312A24" w14:paraId="54870522" w14:textId="77777777" w:rsidTr="002B2832">
        <w:trPr>
          <w:trHeight w:val="3515"/>
        </w:trPr>
        <w:tc>
          <w:tcPr>
            <w:tcW w:w="2552" w:type="dxa"/>
            <w:vAlign w:val="center"/>
          </w:tcPr>
          <w:p w14:paraId="455CAC0D" w14:textId="77777777" w:rsidR="00AC1C28" w:rsidRPr="00312A24" w:rsidRDefault="00000000" w:rsidP="00C73E0D">
            <w:pPr>
              <w:pStyle w:val="Image"/>
              <w:rPr>
                <w:rFonts w:ascii="Nirmala UI" w:hAnsi="Nirmala UI" w:cs="Nirmala UI"/>
              </w:rPr>
            </w:pPr>
            <w:r w:rsidRPr="00312A24">
              <w:rPr>
                <w:rFonts w:ascii="Nirmala UI" w:hAnsi="Nirmala UI" w:cs="Nirmala UI"/>
                <w:noProof/>
              </w:rPr>
              <w:lastRenderedPageBreak/>
              <w:drawing>
                <wp:inline distT="0" distB="0" distL="0" distR="0" wp14:anchorId="2308B647" wp14:editId="204598B6">
                  <wp:extent cx="1483360" cy="1483360"/>
                  <wp:effectExtent l="0" t="0" r="2540" b="2540"/>
                  <wp:docPr id="1809070464" name="Picture 4" descr="ਲੋਕਾਂ ਦਾ ਇੱਕ ਗਰੁੱਪ ਅਤੇ ਉਹਨਾਂ ਦੇ ਉੱਪਰ ਅੰਗੂਠਾ ਉੱਪਰ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ਲੋਕਾਂ ਦਾ ਇੱਕ ਗਰੁੱਪ ਅਤੇ ਉਹਨਾਂ ਦੇ ਉੱਪਰ ਅੰਗੂਠਾ ਉੱਪਰ ਨੂੰ ਦਿਖਾਉਣ ਦਾ ਨਿਸ਼ਾਨ ਹੈ।"/>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F413B27" w14:textId="6210E107" w:rsidR="00AC1C28" w:rsidRPr="00312A24" w:rsidRDefault="00000000" w:rsidP="00C73E0D">
            <w:pPr>
              <w:rPr>
                <w:rFonts w:ascii="Nirmala UI" w:hAnsi="Nirmala UI" w:cs="Nirmala UI"/>
              </w:rPr>
            </w:pPr>
            <w:r w:rsidRPr="00312A24">
              <w:rPr>
                <w:rFonts w:ascii="Nirmala UI" w:hAnsi="Nirmala UI" w:cs="Nirmala UI"/>
                <w:lang w:val="pa"/>
              </w:rPr>
              <w:t xml:space="preserve">ਅਸੀਂ ਜਾਣ ਜਾਵਾਂਗੇ ਕਿ ਇਹ ਸਹੀ ਹੈ ਜਦੋਂ </w:t>
            </w:r>
            <w:r w:rsidR="00312A24" w:rsidRPr="00312A24">
              <w:rPr>
                <w:rFonts w:cs="FS Me Pro"/>
                <w:lang w:val="pa"/>
              </w:rPr>
              <w:t>CALD</w:t>
            </w:r>
            <w:r w:rsidRPr="00312A24">
              <w:rPr>
                <w:rFonts w:ascii="Nirmala UI" w:hAnsi="Nirmala UI" w:cs="Nirmala UI"/>
                <w:lang w:val="pa"/>
              </w:rPr>
              <w:t xml:space="preserve"> ਭਾਈਚਾਰੇ ਸਹਿਮਤ ਹੋ ਜਾਣਗੇ ਕਿ ਇਹ ਵਧੀਆ ਹੈ।</w:t>
            </w:r>
          </w:p>
        </w:tc>
      </w:tr>
      <w:tr w:rsidR="000A5015" w:rsidRPr="00312A24" w14:paraId="105BE537" w14:textId="77777777" w:rsidTr="002B2832">
        <w:trPr>
          <w:trHeight w:val="3515"/>
        </w:trPr>
        <w:tc>
          <w:tcPr>
            <w:tcW w:w="2552" w:type="dxa"/>
            <w:vAlign w:val="center"/>
          </w:tcPr>
          <w:p w14:paraId="5ADCCB82" w14:textId="77777777" w:rsidR="00766698"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29004C92" wp14:editId="0B863756">
                  <wp:extent cx="1483360" cy="1483360"/>
                  <wp:effectExtent l="0" t="0" r="2540" b="2540"/>
                  <wp:docPr id="1672971691" name="Picture 18" descr="ਇੱਕ ਵਿਅਕਤੀ ਇੱਕ ਦਸਤਾਵੇਜ਼ ਅਤੇ ਇੱਕ ਬਾਰ ਗ੍ਰਾਫ ਵਿੱਚ ਲਿ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ਇੱਕ ਵਿਅਕਤੀ ਇੱਕ ਦਸਤਾਵੇਜ਼ ਅਤੇ ਇੱਕ ਬਾਰ ਗ੍ਰਾਫ ਵਿੱਚ ਲਿਖ ਰਿਹਾ ਹੈ।"/>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378121E" w14:textId="77777777" w:rsidR="00AC1C28" w:rsidRPr="00312A24" w:rsidRDefault="00000000" w:rsidP="00C73E0D">
            <w:pPr>
              <w:rPr>
                <w:rFonts w:ascii="Nirmala UI" w:hAnsi="Nirmala UI" w:cs="Nirmala UI"/>
              </w:rPr>
            </w:pPr>
            <w:r w:rsidRPr="00312A24">
              <w:rPr>
                <w:rFonts w:ascii="Nirmala UI" w:hAnsi="Nirmala UI" w:cs="Nirmala UI"/>
                <w:lang w:val="pa"/>
              </w:rPr>
              <w:t xml:space="preserve">ਫਿਰ ਅਸੀਂ 'CALD' ਦੀ ਵਿਆਖਿਆ ਕਰਨ ਦੇ ਤਰੀਕੇ ਦਾ ਸਮਰਥਨ ਕਰਨ ਲਈ </w:t>
            </w:r>
            <w:r w:rsidR="00766698" w:rsidRPr="00312A24">
              <w:rPr>
                <w:rStyle w:val="Strong"/>
                <w:rFonts w:ascii="Nirmala UI" w:hAnsi="Nirmala UI" w:cs="Nirmala UI"/>
                <w:lang w:val="pa"/>
              </w:rPr>
              <w:t>ਡੇਟਾ</w:t>
            </w:r>
            <w:r w:rsidRPr="00312A24">
              <w:rPr>
                <w:rFonts w:ascii="Nirmala UI" w:hAnsi="Nirmala UI" w:cs="Nirmala UI"/>
                <w:lang w:val="pa"/>
              </w:rPr>
              <w:t xml:space="preserve"> ਇਕੱਠਾ ਕਰਨ ਦੇ ਤਰੀਕੇ ਨੂੰ ਅਪਡੇਟ ਕਰਾਂਗੇ।</w:t>
            </w:r>
          </w:p>
        </w:tc>
      </w:tr>
      <w:tr w:rsidR="000A5015" w:rsidRPr="00312A24" w14:paraId="32E381CD" w14:textId="77777777" w:rsidTr="002B2832">
        <w:trPr>
          <w:trHeight w:val="3515"/>
        </w:trPr>
        <w:tc>
          <w:tcPr>
            <w:tcW w:w="2552" w:type="dxa"/>
            <w:vAlign w:val="center"/>
          </w:tcPr>
          <w:p w14:paraId="30751A11" w14:textId="77777777" w:rsidR="00680B10" w:rsidRPr="00312A24" w:rsidRDefault="00000000" w:rsidP="00C73E0D">
            <w:pPr>
              <w:pStyle w:val="Image"/>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65760" behindDoc="0" locked="0" layoutInCell="1" allowOverlap="1" wp14:anchorId="37059DDB" wp14:editId="3DE413C3">
                      <wp:simplePos x="0" y="0"/>
                      <wp:positionH relativeFrom="column">
                        <wp:posOffset>590550</wp:posOffset>
                      </wp:positionH>
                      <wp:positionV relativeFrom="paragraph">
                        <wp:posOffset>718185</wp:posOffset>
                      </wp:positionV>
                      <wp:extent cx="892175" cy="21082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820"/>
                              </a:xfrm>
                              <a:prstGeom prst="rect">
                                <a:avLst/>
                              </a:prstGeom>
                              <a:noFill/>
                              <a:ln w="9525">
                                <a:noFill/>
                                <a:miter lim="800000"/>
                                <a:headEnd/>
                                <a:tailEnd/>
                              </a:ln>
                            </wps:spPr>
                            <wps:txbx>
                              <w:txbxContent>
                                <w:p w14:paraId="1BDF68F4" w14:textId="77777777" w:rsidR="0099120F" w:rsidRPr="00236331" w:rsidRDefault="00000000" w:rsidP="00AE5AF6">
                                  <w:pPr>
                                    <w:spacing w:before="0" w:after="0" w:line="240" w:lineRule="auto"/>
                                    <w:jc w:val="center"/>
                                    <w:rPr>
                                      <w:rFonts w:ascii="Nirmala UI" w:hAnsi="Nirmala UI" w:cs="Nirmala UI"/>
                                      <w:sz w:val="21"/>
                                      <w:szCs w:val="21"/>
                                      <w:lang w:val="en-PH"/>
                                    </w:rPr>
                                  </w:pPr>
                                  <w:r w:rsidRPr="00AE5AF6">
                                    <w:rPr>
                                      <w:rFonts w:ascii="Nirmala UI" w:hAnsi="Nirmala UI" w:cs="Nirmala UI"/>
                                      <w:b/>
                                      <w:bCs/>
                                      <w:sz w:val="20"/>
                                      <w:szCs w:val="20"/>
                                      <w:lang w:val="pa"/>
                                    </w:rPr>
                                    <w:t>ਰਿਕਾਰਡ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7059DDB" id="_x0000_s1044" type="#_x0000_t202" alt="&quot;&quot;" style="position:absolute;left:0;text-align:left;margin-left:46.5pt;margin-top:56.55pt;width:70.25pt;height:16.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" filled="f" stroked="f">
                      <v:textbox inset="0,0,0,0">
                        <w:txbxContent>
                          <w:p w14:paraId="1BDF68F4" w14:textId="77777777" w:rsidR="0099120F" w:rsidRPr="00236331" w:rsidRDefault="00000000" w:rsidP="00AE5AF6">
                            <w:pPr>
                              <w:spacing w:before="0" w:after="0" w:line="240" w:lineRule="auto"/>
                              <w:jc w:val="center"/>
                              <w:rPr>
                                <w:rFonts w:ascii="Nirmala UI" w:hAnsi="Nirmala UI" w:cs="Nirmala UI"/>
                                <w:sz w:val="21"/>
                                <w:szCs w:val="21"/>
                                <w:lang w:val="en-PH"/>
                              </w:rPr>
                            </w:pPr>
                            <w:r w:rsidRPr="00AE5AF6">
                              <w:rPr>
                                <w:rFonts w:ascii="Nirmala UI" w:hAnsi="Nirmala UI" w:cs="Nirmala UI"/>
                                <w:b/>
                                <w:bCs/>
                                <w:sz w:val="20"/>
                                <w:szCs w:val="20"/>
                                <w:lang w:val="pa"/>
                              </w:rPr>
                              <w:t>ਰਿਕਾਰਡ</w:t>
                            </w:r>
                          </w:p>
                        </w:txbxContent>
                      </v:textbox>
                    </v:shape>
                  </w:pict>
                </mc:Fallback>
              </mc:AlternateContent>
            </w:r>
            <w:r w:rsidR="00FA49C9" w:rsidRPr="00312A24">
              <w:rPr>
                <w:rFonts w:ascii="Nirmala UI" w:hAnsi="Nirmala UI" w:cs="Nirmala UI"/>
                <w:noProof/>
              </w:rPr>
              <w:drawing>
                <wp:inline distT="0" distB="0" distL="0" distR="0" wp14:anchorId="3E9FD0A1" wp14:editId="1413951F">
                  <wp:extent cx="1483360" cy="1483360"/>
                  <wp:effectExtent l="0" t="0" r="2540" b="2540"/>
                  <wp:docPr id="1697165199" name="Picture 5" descr="ਇੱਕ ਜਾਣਕਾਰੀ ਦਸਤਾਵੇਜ਼, ਇੱਕ ਰਿਕਾਰਡ ਦਸਤਾਵੇਜ਼ ਅਤੇ ਇੱਕ ਬਾਰ ਗ੍ਰਾਫ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ਇੱਕ ਜਾਣਕਾਰੀ ਦਸਤਾਵੇਜ਼, ਇੱਕ ਰਿਕਾਰਡ ਦਸਤਾਵੇਜ਼ ਅਤੇ ਇੱਕ ਬਾਰ ਗ੍ਰਾਫ ਹੈ।"/>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775C2AA" w14:textId="77777777" w:rsidR="00680B10" w:rsidRPr="00312A24" w:rsidRDefault="00000000" w:rsidP="00C73E0D">
            <w:pPr>
              <w:rPr>
                <w:rFonts w:ascii="Nirmala UI" w:hAnsi="Nirmala UI" w:cs="Nirmala UI"/>
              </w:rPr>
            </w:pPr>
            <w:r w:rsidRPr="00312A24">
              <w:rPr>
                <w:rFonts w:ascii="Nirmala UI" w:hAnsi="Nirmala UI" w:cs="Nirmala UI"/>
                <w:lang w:val="pa"/>
              </w:rPr>
              <w:t>ਜਦੋਂ ਅਸੀਂ ਡੇਟਾ ਬਾਰੇ ਗੱਲ ਕਰਦੇ ਹਾਂ, ਸਾਡਾ ਮਤਲਬ ਹੈ:</w:t>
            </w:r>
          </w:p>
          <w:p w14:paraId="1BB9A7FC" w14:textId="77777777" w:rsidR="00680B10" w:rsidRPr="00312A24" w:rsidRDefault="00000000" w:rsidP="00B314B2">
            <w:pPr>
              <w:pStyle w:val="ListParagraph"/>
              <w:numPr>
                <w:ilvl w:val="0"/>
                <w:numId w:val="28"/>
              </w:numPr>
              <w:rPr>
                <w:rFonts w:ascii="Nirmala UI" w:hAnsi="Nirmala UI" w:cs="Nirmala UI"/>
              </w:rPr>
            </w:pPr>
            <w:r w:rsidRPr="00312A24">
              <w:rPr>
                <w:rFonts w:ascii="Nirmala UI" w:hAnsi="Nirmala UI" w:cs="Nirmala UI"/>
                <w:lang w:val="pa"/>
              </w:rPr>
              <w:t>ਤੱਥ</w:t>
            </w:r>
          </w:p>
          <w:p w14:paraId="3C6E392D" w14:textId="77777777" w:rsidR="00680B10" w:rsidRPr="00312A24" w:rsidRDefault="00000000" w:rsidP="00B314B2">
            <w:pPr>
              <w:pStyle w:val="ListParagraph"/>
              <w:numPr>
                <w:ilvl w:val="0"/>
                <w:numId w:val="28"/>
              </w:numPr>
              <w:rPr>
                <w:rFonts w:ascii="Nirmala UI" w:hAnsi="Nirmala UI" w:cs="Nirmala UI"/>
              </w:rPr>
            </w:pPr>
            <w:r w:rsidRPr="00312A24">
              <w:rPr>
                <w:rFonts w:ascii="Nirmala UI" w:hAnsi="Nirmala UI" w:cs="Nirmala UI"/>
                <w:lang w:val="pa"/>
              </w:rPr>
              <w:t>ਜਾਣਕਾਰੀ</w:t>
            </w:r>
          </w:p>
          <w:p w14:paraId="6B9449E3" w14:textId="77777777" w:rsidR="00680B10" w:rsidRPr="00312A24" w:rsidRDefault="00000000" w:rsidP="00B314B2">
            <w:pPr>
              <w:pStyle w:val="ListParagraph"/>
              <w:numPr>
                <w:ilvl w:val="0"/>
                <w:numId w:val="28"/>
              </w:numPr>
              <w:rPr>
                <w:rFonts w:ascii="Nirmala UI" w:hAnsi="Nirmala UI" w:cs="Nirmala UI"/>
              </w:rPr>
            </w:pPr>
            <w:r w:rsidRPr="00312A24">
              <w:rPr>
                <w:rFonts w:ascii="Nirmala UI" w:hAnsi="Nirmala UI" w:cs="Nirmala UI"/>
                <w:lang w:val="pa"/>
              </w:rPr>
              <w:t>ਰਿਕਾਰਡ।</w:t>
            </w:r>
          </w:p>
        </w:tc>
      </w:tr>
      <w:tr w:rsidR="000A5015" w:rsidRPr="00312A24" w14:paraId="19FBCAF8" w14:textId="77777777" w:rsidTr="002B2832">
        <w:trPr>
          <w:trHeight w:val="3515"/>
        </w:trPr>
        <w:tc>
          <w:tcPr>
            <w:tcW w:w="2552" w:type="dxa"/>
            <w:vAlign w:val="center"/>
          </w:tcPr>
          <w:p w14:paraId="5CF76485" w14:textId="77777777" w:rsidR="005A484E" w:rsidRPr="00312A24" w:rsidRDefault="00000000" w:rsidP="00C73E0D">
            <w:pPr>
              <w:pStyle w:val="Image"/>
              <w:rPr>
                <w:rFonts w:ascii="Nirmala UI" w:hAnsi="Nirmala UI" w:cs="Nirmala UI"/>
                <w:noProof/>
              </w:rPr>
            </w:pPr>
            <w:r w:rsidRPr="00312A24">
              <w:rPr>
                <w:rFonts w:ascii="Nirmala UI" w:hAnsi="Nirmala UI" w:cs="Nirmala UI"/>
                <w:noProof/>
              </w:rPr>
              <w:drawing>
                <wp:inline distT="0" distB="0" distL="0" distR="0" wp14:anchorId="4E4C7790" wp14:editId="6693BD15">
                  <wp:extent cx="1483360" cy="1483360"/>
                  <wp:effectExtent l="0" t="0" r="2540" b="2540"/>
                  <wp:docPr id="1905204047" name="Picture 1" descr="ਇੱਕ ਵਿਅਕਤੀ ਨੇ ਆਪਣਾ ਹੱਥ ਖੜ੍ਹਾ ਕੀਤਾ ਹੋਇਆ ਹੈ ਅਤੇ ਇੱਕ ਸਪੀਚ ਬੁਲਬੁਲੇ ਦੇ ਅੰਦਰ ਇੱਕ ਵਿਸਮਿਕ ਚਿੰਨ੍ਹ ਦਿਖਾਈ ਦੇ ਰਿਹਾ ਹੈ। ਉਹਨਾਂ ਦੇ ਅੱਗੇ ਇੱਕ ਬਾਰ ਗ੍ਰਾਫ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ਇੱਕ ਵਿਅਕਤੀ ਨੇ ਆਪਣਾ ਹੱਥ ਖੜ੍ਹਾ ਕੀਤਾ ਹੋਇਆ ਹੈ ਅਤੇ ਇੱਕ ਸਪੀਚ ਬੁਲਬੁਲੇ ਦੇ ਅੰਦਰ ਇੱਕ ਵਿਸਮਿਕ ਚਿੰਨ੍ਹ ਦਿਖਾਈ ਦੇ ਰਿਹਾ ਹੈ। ਉਹਨਾਂ ਦੇ ਅੱਗੇ ਇੱਕ ਬਾਰ ਗ੍ਰਾਫ ਹੈ।"/>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9D8345C" w14:textId="77777777" w:rsidR="00B67BC0" w:rsidRPr="00312A24" w:rsidRDefault="00000000" w:rsidP="00C73E0D">
            <w:pPr>
              <w:rPr>
                <w:rFonts w:ascii="Nirmala UI" w:hAnsi="Nirmala UI" w:cs="Nirmala UI"/>
              </w:rPr>
            </w:pPr>
            <w:r w:rsidRPr="00312A24">
              <w:rPr>
                <w:rFonts w:ascii="Nirmala UI" w:hAnsi="Nirmala UI" w:cs="Nirmala UI"/>
                <w:lang w:val="pa"/>
              </w:rPr>
              <w:t>ਅਸੀਂ ਸਾਡੇ ਦੁਆਰਾ ਇਕੱਤਰ ਕੀਤੇ ਡੇਟਾ ਦੀ ਮਾਤਰਾ ਦੁਆਰਾ ਜਾਂਚ ਕਰਾਂਗੇ ਕਿ ਕੀ ਇਹ ਕਾਰਵਾਈ ਕੰਮ ਕਰ ਰਹੀ ਹੈ।</w:t>
            </w:r>
          </w:p>
          <w:p w14:paraId="165D726F" w14:textId="76E7A84F" w:rsidR="005A484E" w:rsidRPr="00312A24" w:rsidRDefault="00000000" w:rsidP="00C73E0D">
            <w:pPr>
              <w:rPr>
                <w:rFonts w:ascii="Nirmala UI" w:hAnsi="Nirmala UI" w:cs="Nirmala UI"/>
              </w:rPr>
            </w:pPr>
            <w:r w:rsidRPr="00312A24">
              <w:rPr>
                <w:rFonts w:ascii="Nirmala UI" w:hAnsi="Nirmala UI" w:cs="Nirmala UI"/>
                <w:lang w:val="pa"/>
              </w:rPr>
              <w:t xml:space="preserve">ਇਸ ਵਿੱਚ ਉਹ ਡੇਟਾ ਸ਼ਾਮਲ ਹੈ ਜੋ </w:t>
            </w:r>
            <w:r w:rsidR="00312A24" w:rsidRPr="00312A24">
              <w:rPr>
                <w:rFonts w:cs="FS Me Pro"/>
                <w:lang w:val="pa"/>
              </w:rPr>
              <w:t>CALD</w:t>
            </w:r>
            <w:r w:rsidRPr="00312A24">
              <w:rPr>
                <w:rFonts w:ascii="Nirmala UI" w:hAnsi="Nirmala UI" w:cs="Nirmala UI"/>
                <w:lang w:val="pa"/>
              </w:rPr>
              <w:t xml:space="preserve"> ਭਾਗੀਦਾਰਾਂ ਦੀ ਲੋੜ ਦਾ ਸਮਰਥਨ ਕਰਦਾ ਹੈ।</w:t>
            </w:r>
          </w:p>
        </w:tc>
      </w:tr>
    </w:tbl>
    <w:p w14:paraId="6BA639DF" w14:textId="77777777" w:rsidR="0039501C"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63071F8A" w14:textId="262223BA" w:rsidR="00B676E1" w:rsidRPr="00312A24" w:rsidRDefault="00000000" w:rsidP="009F7984">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13536" behindDoc="1" locked="0" layoutInCell="1" allowOverlap="1" wp14:anchorId="4CC9AC70" wp14:editId="6FE92E69">
                <wp:simplePos x="0" y="0"/>
                <wp:positionH relativeFrom="margin">
                  <wp:posOffset>19050</wp:posOffset>
                </wp:positionH>
                <wp:positionV relativeFrom="paragraph">
                  <wp:posOffset>233501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06093DF" id="Group 905895971" o:spid="_x0000_s1026" alt="&quot;&quot;" style="position:absolute;margin-left:1.5pt;margin-top:18.4pt;width:455.5pt;height:18.95pt;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312A24">
        <w:rPr>
          <w:rFonts w:ascii="Nirmala UI" w:hAnsi="Nirmala UI" w:cs="Nirmala UI"/>
          <w:lang w:val="pa"/>
        </w:rPr>
        <w:t xml:space="preserve">ਕਾਰਵਾਈ </w:t>
      </w:r>
      <w:r w:rsidR="00312A24" w:rsidRPr="00312A24">
        <w:rPr>
          <w:rFonts w:cs="FS Me Pro"/>
          <w:cs/>
          <w:lang w:val="pa" w:bidi="pa"/>
        </w:rPr>
        <w:t>25</w:t>
      </w:r>
    </w:p>
    <w:tbl>
      <w:tblPr>
        <w:tblW w:w="9128" w:type="dxa"/>
        <w:tblLayout w:type="fixed"/>
        <w:tblLook w:val="04A0" w:firstRow="1" w:lastRow="0" w:firstColumn="1" w:lastColumn="0" w:noHBand="0" w:noVBand="1"/>
      </w:tblPr>
      <w:tblGrid>
        <w:gridCol w:w="2536"/>
        <w:gridCol w:w="6592"/>
      </w:tblGrid>
      <w:tr w:rsidR="000A5015" w:rsidRPr="00312A24" w14:paraId="6C6CCAAF" w14:textId="77777777" w:rsidTr="0039501C">
        <w:trPr>
          <w:trHeight w:val="3288"/>
        </w:trPr>
        <w:tc>
          <w:tcPr>
            <w:tcW w:w="2536" w:type="dxa"/>
            <w:vAlign w:val="center"/>
          </w:tcPr>
          <w:p w14:paraId="2351D0F8" w14:textId="77777777" w:rsidR="004A2EA4"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5FA6574C" wp14:editId="0B6FE0D8">
                  <wp:extent cx="1473200" cy="1473200"/>
                  <wp:effectExtent l="0" t="0" r="0" b="0"/>
                  <wp:docPr id="1054512006" name="Picture 19" descr="ਇੱਕ ਕੰਪਿਊਟਰ ਇੱਕ ਗ੍ਰਾਫ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ਇੱਕ ਕੰਪਿਊਟਰ ਇੱਕ ਗ੍ਰਾਫ ਦਿਖਾ ਰਿਹਾ ਹੈ।"/>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14CA79C9" w14:textId="017D4368" w:rsidR="006D5181" w:rsidRPr="00312A24" w:rsidRDefault="00000000" w:rsidP="00C73E0D">
            <w:pPr>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ਭਾਗੀਦਾਰਾਂ ਤੋਂ ਨਵੇਂ ਡੇਟਾ ਦੀ ਖੋਜ ਅਤੇ ਡੇਟਾ ਸਾਂਝਾ ਕਰਾਂਗੇ।</w:t>
            </w:r>
          </w:p>
          <w:p w14:paraId="36AED6A2" w14:textId="77777777" w:rsidR="00AC1C28" w:rsidRPr="00312A24" w:rsidRDefault="00000000" w:rsidP="00C73E0D">
            <w:pPr>
              <w:rPr>
                <w:rFonts w:ascii="Nirmala UI" w:hAnsi="Nirmala UI" w:cs="Nirmala UI"/>
              </w:rPr>
            </w:pPr>
            <w:r w:rsidRPr="00312A24">
              <w:rPr>
                <w:rFonts w:ascii="Nirmala UI" w:hAnsi="Nirmala UI" w:cs="Nirmala UI"/>
                <w:lang w:val="pa"/>
              </w:rPr>
              <w:t>ਇਹ ਸਾਡੇ ਸਟਾਫ਼ ਅਤੇ ਭਾਈਵਾਲਾਂ ਨੂੰ ਵਧੀਆ ਫ਼ੈਸਲੇ ਲੈਣ ਵਿੱਚ ਸਹਾਇਤਾ ਕਰੇਗਾ।</w:t>
            </w:r>
          </w:p>
        </w:tc>
      </w:tr>
      <w:tr w:rsidR="000A5015" w:rsidRPr="00312A24" w14:paraId="699616C9" w14:textId="77777777" w:rsidTr="0039501C">
        <w:trPr>
          <w:trHeight w:val="3288"/>
        </w:trPr>
        <w:tc>
          <w:tcPr>
            <w:tcW w:w="2536" w:type="dxa"/>
            <w:vAlign w:val="center"/>
          </w:tcPr>
          <w:p w14:paraId="24A88081" w14:textId="77777777" w:rsidR="004A2EA4"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5E1176F7" wp14:editId="5F0DB9EB">
                  <wp:extent cx="1473200" cy="1473200"/>
                  <wp:effectExtent l="0" t="0" r="0" b="0"/>
                  <wp:docPr id="852475434" name="Picture 20" descr="2 ਲੋਕ ਇਕੱਠੇ ਲੈਪਟਾਪ ਦੀ ਵਰਤੋਂ ਕਰ ਰਹੇ ਹਨ ਅਤੇ ਇੱਕ ਬਾਰ ਗ੍ਰਾਫ਼ ਦਿਖਾਈ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2 ਲੋਕ ਇਕੱਠੇ ਲੈਪਟਾਪ ਦੀ ਵਰਤੋਂ ਕਰ ਰਹੇ ਹਨ ਅਤੇ ਇੱਕ ਬਾਰ ਗ੍ਰਾਫ਼ ਦਿਖਾਈ ਦੇ ਰਿਹਾ ਹੈ।"/>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F56A21D" w14:textId="3D33CE27" w:rsidR="004A2EA4" w:rsidRPr="00312A24" w:rsidRDefault="00000000" w:rsidP="00C73E0D">
            <w:pPr>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CALD</w:t>
            </w:r>
            <w:r w:rsidRPr="00312A24">
              <w:rPr>
                <w:rFonts w:ascii="Nirmala UI" w:hAnsi="Nirmala UI" w:cs="Nirmala UI"/>
                <w:lang w:val="pa"/>
              </w:rPr>
              <w:t xml:space="preserve"> ਭਾਗੀਦਾਰਾਂ ਤੋਂ ਡੇਟਾ ਇਕੱਤਰ ਕਰਨ ਦੇ ਤਰੀਕੇ ਨੂੰ ਅਪਡੇਟ ਕਰਾਂਗੇ।</w:t>
            </w:r>
          </w:p>
        </w:tc>
      </w:tr>
      <w:tr w:rsidR="000A5015" w:rsidRPr="00312A24" w14:paraId="79E2D970" w14:textId="77777777" w:rsidTr="0039501C">
        <w:trPr>
          <w:trHeight w:val="3288"/>
        </w:trPr>
        <w:tc>
          <w:tcPr>
            <w:tcW w:w="2536" w:type="dxa"/>
            <w:vAlign w:val="center"/>
          </w:tcPr>
          <w:p w14:paraId="3DF51EB9" w14:textId="77777777" w:rsidR="00AC1C28"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2CA2648F" wp14:editId="6CF882E9">
                  <wp:extent cx="1473200" cy="1473200"/>
                  <wp:effectExtent l="0" t="0" r="0" b="0"/>
                  <wp:docPr id="1693983596" name="Picture 21" descr="ਇੱਕ ਕੰਪਿਊਟਰ 'ਤੇ ਗ੍ਰਾਫ਼ ਦਿਖਾਈ ਦੇ ਰਿਹਾ ਹੈ ਅਤੇ ਸਾਹਮਣੇ ਸਹੀ ਦਾ ਨਿਸ਼ਾਨ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ਇੱਕ ਕੰਪਿਊਟਰ 'ਤੇ ਗ੍ਰਾਫ਼ ਦਿਖਾਈ ਦੇ ਰਿਹਾ ਹੈ ਅਤੇ ਸਾਹਮਣੇ ਸਹੀ ਦਾ ਨਿਸ਼ਾਨ ਦਿਖ ਰਿਹਾ ਹੈ।"/>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7FA862CA" w14:textId="5BFC33A8" w:rsidR="00775E71" w:rsidRPr="00312A24" w:rsidRDefault="00000000" w:rsidP="00AC1C28">
            <w:pPr>
              <w:rPr>
                <w:rFonts w:ascii="Nirmala UI" w:hAnsi="Nirmala UI" w:cs="Nirmala UI"/>
              </w:rPr>
            </w:pPr>
            <w:r w:rsidRPr="00312A24">
              <w:rPr>
                <w:rStyle w:val="ui-provider"/>
                <w:rFonts w:ascii="Nirmala UI" w:hAnsi="Nirmala UI" w:cs="Nirmala UI"/>
                <w:lang w:val="pa"/>
              </w:rPr>
              <w:t xml:space="preserve">ਅਸੀਂ ਇਸ ਕਾਰਵਾਈ ਦੇ ਕਾਰਗਰ ਹੋਣ ਦੀ ਜਾਂਚ ਇਸ ਦੁਆਰਾ ਕਰਾਂਗੇ ਕਿ ਕਿੰਨੇ ਲੋਕ </w:t>
            </w:r>
            <w:r w:rsidR="00312A24" w:rsidRPr="00312A24">
              <w:rPr>
                <w:rStyle w:val="ui-provider"/>
                <w:rFonts w:cs="FS Me Pro"/>
                <w:lang w:val="pa"/>
              </w:rPr>
              <w:t>CALD</w:t>
            </w:r>
            <w:r w:rsidRPr="00312A24">
              <w:rPr>
                <w:rStyle w:val="ui-provider"/>
                <w:rFonts w:ascii="Nirmala UI" w:hAnsi="Nirmala UI" w:cs="Nirmala UI"/>
                <w:lang w:val="pa"/>
              </w:rPr>
              <w:t xml:space="preserve"> ਭਾਗੀਦਾਰਾਂ ਬਾਰੇ ਸਾਡੇ ਦੁਆਰਾ ਇਕੱਤਰ ਕੀਤੇ ਡੇਟਾ ਦੀ ਵਰਤੋਂ ਕਰ ਸਕਦੇ ਹਨ।</w:t>
            </w:r>
          </w:p>
        </w:tc>
      </w:tr>
      <w:tr w:rsidR="000A5015" w:rsidRPr="00312A24" w14:paraId="0A4FF000" w14:textId="77777777" w:rsidTr="0039501C">
        <w:trPr>
          <w:trHeight w:val="3288"/>
        </w:trPr>
        <w:tc>
          <w:tcPr>
            <w:tcW w:w="2536" w:type="dxa"/>
            <w:vAlign w:val="center"/>
          </w:tcPr>
          <w:p w14:paraId="0EBC99D9" w14:textId="77777777" w:rsidR="00AC1C28"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14C310FE" wp14:editId="1A6FACED">
                  <wp:extent cx="1473200" cy="1473200"/>
                  <wp:effectExtent l="0" t="0" r="0" b="0"/>
                  <wp:docPr id="1419418283" name="Picture 22" descr="ਇੱਕ ਸਪੀਚ ਬੁਲਬੁਲੇ ਦੇ ਹੇਠਾਂ 3 NDIS ਕਰਮਚਾਰੀ ਖੜ੍ਹੇ ਹੋਏ ਹਨ, ਇਸ ਵਿੱਚ ਇੱਕ ਸਹੀ ਅਤੇ ਇੱਕ ਕਾਟੇ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ਇੱਕ ਸਪੀਚ ਬੁਲਬੁਲੇ ਦੇ ਹੇਠਾਂ 3 NDIS ਕਰਮਚਾਰੀ ਖੜ੍ਹੇ ਹੋਏ ਹਨ, ਇਸ ਵਿੱਚ ਇੱਕ ਸਹੀ ਅਤੇ ਇੱਕ ਕਾਟੇ ਦਾ ਨਿਸ਼ਾਨ ਲੱਗਿਆ ਹੋਇਆ ਹੈ।"/>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7466CC8E" w14:textId="77777777" w:rsidR="00207CAE" w:rsidRPr="00312A24" w:rsidRDefault="00000000" w:rsidP="00AC1C28">
            <w:pPr>
              <w:rPr>
                <w:rFonts w:ascii="Nirmala UI" w:hAnsi="Nirmala UI" w:cs="Nirmala UI"/>
              </w:rPr>
            </w:pPr>
            <w:r w:rsidRPr="00312A24">
              <w:rPr>
                <w:rFonts w:ascii="Nirmala UI" w:hAnsi="Nirmala UI" w:cs="Nirmala UI"/>
                <w:lang w:val="pa"/>
              </w:rPr>
              <w:t xml:space="preserve">ਅਸੀਂ ਇਸ ਕਾਰਵਾਈ ਦੇ ਕਾਰਗਰ ਹੋਣ ਦੀ ਜਾਂਚ ਇਹ ਸੁਣ ਕੇ ਕਰਾਂਗੇ ਕਿ ਇਹ ਡੇਟਾ ਕਿਵੇਂ ਲੋਕਾਂ ਦੇ ਫ਼ੈਸਲੇ ਲੈਣ ਦੇ ਤਰੀਕੇ ਨੂੰ ਪ੍ਰਭਾਵਿਤ ਕਰਦਾ ਹੈ। </w:t>
            </w:r>
          </w:p>
          <w:p w14:paraId="26C262AB" w14:textId="77777777" w:rsidR="00AC1C28" w:rsidRPr="00312A24" w:rsidRDefault="00000000" w:rsidP="00AC1C28">
            <w:pPr>
              <w:rPr>
                <w:rFonts w:ascii="Nirmala UI" w:hAnsi="Nirmala UI" w:cs="Nirmala UI"/>
              </w:rPr>
            </w:pPr>
            <w:r w:rsidRPr="00312A24">
              <w:rPr>
                <w:rFonts w:ascii="Nirmala UI" w:hAnsi="Nirmala UI" w:cs="Nirmala UI"/>
                <w:lang w:val="pa"/>
              </w:rPr>
              <w:t>ਇਸ ਵਿੱਚ ਸਾਡਾ ਸਟਾਫ਼ ਅਤੇ ਭਾਈਵਾਲ ਸ਼ਾਮਲ ਹਨ।</w:t>
            </w:r>
          </w:p>
        </w:tc>
      </w:tr>
    </w:tbl>
    <w:p w14:paraId="37B6D41E" w14:textId="25A5305E" w:rsidR="00B676E1" w:rsidRPr="00312A24" w:rsidRDefault="00000000" w:rsidP="0043690F">
      <w:pPr>
        <w:pStyle w:val="Heading2"/>
        <w:rPr>
          <w:rFonts w:ascii="Nirmala UI" w:hAnsi="Nirmala UI" w:cs="Nirmala UI"/>
          <w:color w:val="000000" w:themeColor="text1"/>
        </w:rPr>
      </w:pPr>
      <w:r w:rsidRPr="00312A24">
        <w:rPr>
          <w:rFonts w:ascii="Nirmala UI" w:hAnsi="Nirmala UI" w:cs="FS Me Pro"/>
          <w:noProof/>
          <w:color w:val="000000" w:themeColor="text1"/>
        </w:rPr>
        <w:lastRenderedPageBreak/>
        <mc:AlternateContent>
          <mc:Choice Requires="wps">
            <w:drawing>
              <wp:anchor distT="0" distB="0" distL="114300" distR="114300" simplePos="0" relativeHeight="251715584" behindDoc="1" locked="0" layoutInCell="1" allowOverlap="1" wp14:anchorId="4949D2F8" wp14:editId="302F49E3">
                <wp:simplePos x="0" y="0"/>
                <wp:positionH relativeFrom="page">
                  <wp:align>center</wp:align>
                </wp:positionH>
                <wp:positionV relativeFrom="paragraph">
                  <wp:posOffset>-201930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B8B9F73" id="Rectangle: Rounded Corners 604329672" o:spid="_x0000_s1026" alt="&quot;&quot;" style="position:absolute;margin-left:0;margin-top:-15.9pt;width:505.7pt;height:54.45pt;z-index:-2516008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" fillcolor="#b6e3f9" strokecolor="#6b2976" strokeweight="3pt">
                <w10:wrap anchorx="page"/>
              </v:roundrect>
            </w:pict>
          </mc:Fallback>
        </mc:AlternateContent>
      </w:r>
      <w:bookmarkStart w:id="106" w:name="_Toc256000007"/>
      <w:r w:rsidR="00312A24" w:rsidRPr="00312A24">
        <w:rPr>
          <w:rFonts w:cs="FS Me Pro"/>
          <w:color w:val="000000" w:themeColor="text1"/>
          <w:cs/>
          <w:lang w:val="pa" w:bidi="pa"/>
        </w:rPr>
        <w:t>6</w:t>
      </w:r>
      <w:r w:rsidRPr="00312A24">
        <w:rPr>
          <w:rFonts w:ascii="Nirmala UI" w:hAnsi="Nirmala UI" w:cs="FS Me Pro"/>
          <w:color w:val="000000" w:themeColor="text1"/>
          <w:lang w:val="pa"/>
        </w:rPr>
        <w:t>.</w:t>
      </w:r>
      <w:r w:rsidRPr="00312A24">
        <w:rPr>
          <w:rFonts w:ascii="Nirmala UI" w:hAnsi="Nirmala UI" w:cs="Nirmala UI"/>
          <w:color w:val="000000" w:themeColor="text1"/>
          <w:lang w:val="pa"/>
        </w:rPr>
        <w:t xml:space="preserve"> ਅਸੀਂ ਭਾਈਚਾਰੇ ਨਾਲ ਕਿਵੇਂ ਜੁੜਦੇ ਹਾਂ</w:t>
      </w:r>
      <w:bookmarkEnd w:id="106"/>
    </w:p>
    <w:p w14:paraId="7BF44B80" w14:textId="4BA89C9C" w:rsidR="00B676E1" w:rsidRPr="00312A24" w:rsidRDefault="00000000" w:rsidP="009F7984">
      <w:pPr>
        <w:pStyle w:val="Heading3"/>
        <w:spacing w:before="480" w:after="120"/>
        <w:rPr>
          <w:rFonts w:ascii="Nirmala UI" w:hAnsi="Nirmala UI" w:cs="Nirmala UI"/>
        </w:rPr>
      </w:pPr>
      <w:r w:rsidRPr="00312A24">
        <w:rPr>
          <w:rFonts w:ascii="Nirmala UI" w:hAnsi="Nirmala UI" w:cs="Nirmala UI"/>
          <w:noProof/>
        </w:rPr>
        <mc:AlternateContent>
          <mc:Choice Requires="wpg">
            <w:drawing>
              <wp:anchor distT="0" distB="0" distL="114300" distR="114300" simplePos="0" relativeHeight="251717632" behindDoc="1" locked="0" layoutInCell="1" allowOverlap="1" wp14:anchorId="2132627B" wp14:editId="24F8DA6F">
                <wp:simplePos x="0" y="0"/>
                <wp:positionH relativeFrom="margin">
                  <wp:posOffset>19050</wp:posOffset>
                </wp:positionH>
                <wp:positionV relativeFrom="paragraph">
                  <wp:posOffset>546914</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F280506" id="Group 1407463667" o:spid="_x0000_s1026" alt="&quot;&quot;" style="position:absolute;margin-left:1.5pt;margin-top:43.05pt;width:455.55pt;height:19pt;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312A24">
        <w:rPr>
          <w:rFonts w:ascii="Nirmala UI" w:hAnsi="Nirmala UI" w:cs="Nirmala UI"/>
          <w:lang w:val="pa"/>
        </w:rPr>
        <w:t xml:space="preserve">ਕਾਰਵਾਈ </w:t>
      </w:r>
      <w:r w:rsidR="00312A24" w:rsidRPr="00312A24">
        <w:rPr>
          <w:rFonts w:cs="FS Me Pro"/>
          <w:cs/>
          <w:lang w:val="pa" w:bidi="pa"/>
        </w:rPr>
        <w:t>26</w:t>
      </w:r>
    </w:p>
    <w:tbl>
      <w:tblPr>
        <w:tblW w:w="9242" w:type="dxa"/>
        <w:tblLayout w:type="fixed"/>
        <w:tblLook w:val="04A0" w:firstRow="1" w:lastRow="0" w:firstColumn="1" w:lastColumn="0" w:noHBand="0" w:noVBand="1"/>
      </w:tblPr>
      <w:tblGrid>
        <w:gridCol w:w="2552"/>
        <w:gridCol w:w="6575"/>
        <w:gridCol w:w="115"/>
      </w:tblGrid>
      <w:tr w:rsidR="000A5015" w:rsidRPr="00312A24" w14:paraId="7F9DA4A7" w14:textId="77777777" w:rsidTr="00225597">
        <w:trPr>
          <w:gridAfter w:val="1"/>
          <w:wAfter w:w="115" w:type="dxa"/>
        </w:trPr>
        <w:tc>
          <w:tcPr>
            <w:tcW w:w="2552" w:type="dxa"/>
            <w:vAlign w:val="center"/>
          </w:tcPr>
          <w:p w14:paraId="66016E13" w14:textId="77777777" w:rsidR="00766698" w:rsidRPr="00312A24" w:rsidRDefault="00766698" w:rsidP="000A1A82">
            <w:pPr>
              <w:pStyle w:val="Image"/>
              <w:spacing w:after="0"/>
              <w:rPr>
                <w:rFonts w:ascii="Nirmala UI" w:hAnsi="Nirmala UI" w:cs="Nirmala UI"/>
              </w:rPr>
            </w:pPr>
          </w:p>
        </w:tc>
        <w:tc>
          <w:tcPr>
            <w:tcW w:w="6575" w:type="dxa"/>
            <w:vAlign w:val="center"/>
          </w:tcPr>
          <w:p w14:paraId="5FE8C36A" w14:textId="58566EEC" w:rsidR="00766698" w:rsidRPr="00312A24" w:rsidRDefault="00000000" w:rsidP="000A1A82">
            <w:pPr>
              <w:spacing w:after="0"/>
              <w:rPr>
                <w:rFonts w:ascii="Nirmala UI" w:hAnsi="Nirmala UI" w:cs="Nirmala UI"/>
              </w:rPr>
            </w:pPr>
            <w:r w:rsidRPr="00312A24">
              <w:rPr>
                <w:rFonts w:ascii="Nirmala UI" w:hAnsi="Nirmala UI" w:cs="Nirmala UI"/>
                <w:lang w:val="pa"/>
              </w:rPr>
              <w:t xml:space="preserve">ਅਸੀਂ ਇਸ ਬਾਰੇ ਇੱਕ ਯੋਜਨਾ ਬਣਾਵਾਂਗੇ ਕਿ </w:t>
            </w:r>
            <w:r w:rsidR="00312A24" w:rsidRPr="00312A24">
              <w:rPr>
                <w:rFonts w:cs="FS Me Pro"/>
                <w:lang w:val="pa"/>
              </w:rPr>
              <w:t>CALD</w:t>
            </w:r>
            <w:r w:rsidRPr="00312A24">
              <w:rPr>
                <w:rFonts w:ascii="Nirmala UI" w:hAnsi="Nirmala UI" w:cs="Nirmala UI"/>
                <w:lang w:val="pa"/>
              </w:rPr>
              <w:t xml:space="preserve"> ਭਾਈਚਾਰਿਆਂ ਨਾਲ ਇਸ ਬਾਰੇ ਜਾਣਕਾਰੀ ਕਿਵੇਂ ਸਾਂਝੀ ਕਰਨੀ ਹੈ:</w:t>
            </w:r>
          </w:p>
        </w:tc>
      </w:tr>
      <w:tr w:rsidR="000A5015" w:rsidRPr="00312A24" w14:paraId="0798E30D" w14:textId="77777777" w:rsidTr="00225597">
        <w:trPr>
          <w:gridAfter w:val="1"/>
          <w:wAfter w:w="115" w:type="dxa"/>
        </w:trPr>
        <w:tc>
          <w:tcPr>
            <w:tcW w:w="2552" w:type="dxa"/>
            <w:vAlign w:val="center"/>
          </w:tcPr>
          <w:p w14:paraId="5DC29121" w14:textId="77777777" w:rsidR="000A1A82"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79E08E51" wp14:editId="36C0A9E5">
                  <wp:extent cx="1483360" cy="1483360"/>
                  <wp:effectExtent l="0" t="0" r="2540" b="2540"/>
                  <wp:docPr id="867238671" name="Picture 7" descr="ਇੱਕ ਭਾਗੀਦਾਰ ਨੇ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ਇੱਕ ਭਾਗੀਦਾਰ ਨੇ NDIS ਦਸਤਾਵੇਜ਼ ਫੜ੍ਹਿਆ ਹੋਇਆ ਹੈ।"/>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C467F93" w14:textId="4736AD00" w:rsidR="000A1A82" w:rsidRPr="00312A24" w:rsidRDefault="00312A24" w:rsidP="00C73E0D">
            <w:pPr>
              <w:pStyle w:val="ListParagraph"/>
              <w:numPr>
                <w:ilvl w:val="0"/>
                <w:numId w:val="31"/>
              </w:numPr>
              <w:rPr>
                <w:rFonts w:ascii="Nirmala UI" w:hAnsi="Nirmala UI" w:cs="Nirmala UI"/>
              </w:rPr>
            </w:pPr>
            <w:r w:rsidRPr="00312A24">
              <w:rPr>
                <w:rFonts w:cs="FS Me Pro"/>
                <w:lang w:val="pa"/>
              </w:rPr>
              <w:t>NDIS</w:t>
            </w:r>
            <w:r w:rsidRPr="00312A24">
              <w:rPr>
                <w:rFonts w:ascii="Nirmala UI" w:hAnsi="Nirmala UI" w:cs="Nirmala UI"/>
                <w:lang w:val="pa"/>
              </w:rPr>
              <w:t xml:space="preserve"> ਬਾਰੇ</w:t>
            </w:r>
          </w:p>
        </w:tc>
      </w:tr>
      <w:tr w:rsidR="000A5015" w:rsidRPr="00312A24" w14:paraId="3985F6FC" w14:textId="77777777" w:rsidTr="00225597">
        <w:trPr>
          <w:gridAfter w:val="1"/>
          <w:wAfter w:w="115" w:type="dxa"/>
        </w:trPr>
        <w:tc>
          <w:tcPr>
            <w:tcW w:w="2552" w:type="dxa"/>
            <w:vAlign w:val="center"/>
          </w:tcPr>
          <w:p w14:paraId="0F4B297D" w14:textId="77777777" w:rsidR="000A1A82" w:rsidRPr="00312A24" w:rsidRDefault="00000000" w:rsidP="0039501C">
            <w:pPr>
              <w:pStyle w:val="Image"/>
              <w:spacing w:before="0" w:after="0"/>
              <w:rPr>
                <w:rFonts w:ascii="Nirmala UI" w:hAnsi="Nirmala UI" w:cs="Nirmala UI"/>
              </w:rPr>
            </w:pPr>
            <w:r w:rsidRPr="00312A24">
              <w:rPr>
                <w:rFonts w:ascii="Nirmala UI" w:hAnsi="Nirmala UI" w:cs="Nirmala UI"/>
                <w:noProof/>
              </w:rPr>
              <w:drawing>
                <wp:inline distT="0" distB="0" distL="0" distR="0" wp14:anchorId="18428265" wp14:editId="4A912C1D">
                  <wp:extent cx="1483360" cy="1483360"/>
                  <wp:effectExtent l="0" t="0" r="2540" b="2540"/>
                  <wp:docPr id="746567512" name="Picture 8" descr="CALD ਲੋਕਾਂ ਦੇ ਇੱਕ ਗਰੁੱਪ ਨੇ ਆਪਣੇ ਹੱਥ ਖੜ੍ਹੇ ਕੀਤੇ ਹੋਏ ਹਨ ਅਤੇ ਆਪਣੇ ਵੱਲ ਇਸ਼ਾਰਾ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CALD ਲੋਕਾਂ ਦੇ ਇੱਕ ਗਰੁੱਪ ਨੇ ਆਪਣੇ ਹੱਥ ਖੜ੍ਹੇ ਕੀਤੇ ਹੋਏ ਹਨ ਅਤੇ ਆਪਣੇ ਵੱਲ ਇਸ਼ਾਰਾ ਕਰ ਰਹੇ ਹਨ।"/>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18369FD" w14:textId="6BE09B29" w:rsidR="000A1A82" w:rsidRPr="00312A24" w:rsidRDefault="00000000" w:rsidP="000A1A82">
            <w:pPr>
              <w:pStyle w:val="ListParagraph"/>
              <w:numPr>
                <w:ilvl w:val="0"/>
                <w:numId w:val="17"/>
              </w:numPr>
              <w:rPr>
                <w:rFonts w:ascii="Nirmala UI" w:hAnsi="Nirmala UI" w:cs="Nirmala UI"/>
              </w:rPr>
            </w:pPr>
            <w:r w:rsidRPr="00312A24">
              <w:rPr>
                <w:rFonts w:ascii="Nirmala UI" w:hAnsi="Nirmala UI" w:cs="Nirmala UI"/>
                <w:lang w:val="pa"/>
              </w:rPr>
              <w:t xml:space="preserve">ਅਪੰਗਤਾ ਵਾਲੇ </w:t>
            </w:r>
            <w:r w:rsidR="00312A24" w:rsidRPr="00312A24">
              <w:rPr>
                <w:rFonts w:cs="FS Me Pro"/>
                <w:lang w:val="pa"/>
              </w:rPr>
              <w:t>CALD</w:t>
            </w:r>
            <w:r w:rsidRPr="00312A24">
              <w:rPr>
                <w:rFonts w:ascii="Nirmala UI" w:hAnsi="Nirmala UI" w:cs="Nirmala UI"/>
                <w:lang w:val="pa"/>
              </w:rPr>
              <w:t xml:space="preserve"> ਲੋਕਾਂ ਦੇ ਅਧਿਕਾਰਾਂ ਬਾਰੇ।</w:t>
            </w:r>
          </w:p>
        </w:tc>
      </w:tr>
      <w:tr w:rsidR="000A5015" w:rsidRPr="00312A24" w14:paraId="5AAC6B8E" w14:textId="77777777" w:rsidTr="00225597">
        <w:trPr>
          <w:gridAfter w:val="1"/>
          <w:wAfter w:w="115" w:type="dxa"/>
        </w:trPr>
        <w:tc>
          <w:tcPr>
            <w:tcW w:w="2552" w:type="dxa"/>
            <w:vAlign w:val="center"/>
          </w:tcPr>
          <w:p w14:paraId="636106D9" w14:textId="77777777" w:rsidR="00766698" w:rsidRPr="00312A24" w:rsidRDefault="00000000" w:rsidP="006E0AB1">
            <w:pPr>
              <w:pStyle w:val="Image"/>
              <w:spacing w:before="480"/>
              <w:rPr>
                <w:rFonts w:ascii="Nirmala UI" w:hAnsi="Nirmala UI" w:cs="Nirmala UI"/>
              </w:rPr>
            </w:pPr>
            <w:r w:rsidRPr="00312A24">
              <w:rPr>
                <w:rFonts w:ascii="Nirmala UI" w:hAnsi="Nirmala UI" w:cs="Nirmala UI"/>
                <w:noProof/>
              </w:rPr>
              <w:drawing>
                <wp:inline distT="0" distB="0" distL="0" distR="0" wp14:anchorId="3E56430E" wp14:editId="0E5746DB">
                  <wp:extent cx="1483360" cy="1483360"/>
                  <wp:effectExtent l="0" t="0" r="2540" b="2540"/>
                  <wp:docPr id="1570274445" name="Picture 9" descr="ਲੋਕਾਂ ਦਾ ਇੱਕ ਗਰੁੱਪ ਆਪਣੇ ਵੱਲ ਇਸ਼ਾਰਾ ਕਰ ਰਿਹਾ ਹੈ ਅਤੇ ਆਪਣੇ ਹੱਥ ਖੜ੍ਹੇ ਕੀਤੇ ਹੋਏ ਹਨ। ਉਹਨਾਂ ਦੇ ਉੱਪਰ ਸੋਚਣ ਦਾ ਬੁਲਬੁਲਾ ਹੈ ਜਿਸਦੇ ਅੰਦਰ ਇੱਕ ਤਬਦੀਲੀ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ਲੋਕਾਂ ਦਾ ਇੱਕ ਗਰੁੱਪ ਆਪਣੇ ਵੱਲ ਇਸ਼ਾਰਾ ਕਰ ਰਿਹਾ ਹੈ ਅਤੇ ਆਪਣੇ ਹੱਥ ਖੜ੍ਹੇ ਕੀਤੇ ਹੋਏ ਹਨ। ਉਹਨਾਂ ਦੇ ਉੱਪਰ ਸੋਚਣ ਦਾ ਬੁਲਬੁਲਾ ਹੈ ਜਿਸਦੇ ਅੰਦਰ ਇੱਕ ਤਬਦੀਲੀ ਚਿੰਨ੍ਹ ਹੈ।"/>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C50A2DA" w14:textId="77777777" w:rsidR="00766698" w:rsidRPr="00312A24" w:rsidRDefault="00000000" w:rsidP="006E0AB1">
            <w:pPr>
              <w:spacing w:before="480"/>
              <w:rPr>
                <w:rFonts w:ascii="Nirmala UI" w:hAnsi="Nirmala UI" w:cs="Nirmala UI"/>
              </w:rPr>
            </w:pPr>
            <w:r w:rsidRPr="00312A24">
              <w:rPr>
                <w:rFonts w:ascii="Nirmala UI" w:hAnsi="Nirmala UI" w:cs="Nirmala UI"/>
                <w:lang w:val="pa"/>
              </w:rPr>
              <w:t xml:space="preserve">ਇਹ ਯੋਜਨਾ ਅਪੰਗਤਾ ਬਾਰੇ ਕੁੱਝ ਭਾਈਚਾਰਿਆਂ ਦੇ </w:t>
            </w:r>
            <w:r w:rsidRPr="00312A24">
              <w:rPr>
                <w:rStyle w:val="Strong"/>
                <w:rFonts w:ascii="Nirmala UI" w:hAnsi="Nirmala UI" w:cs="Nirmala UI"/>
                <w:lang w:val="pa"/>
              </w:rPr>
              <w:t>ਰਵੱਈਆ ਨੂੰ</w:t>
            </w:r>
            <w:r w:rsidRPr="00312A24">
              <w:rPr>
                <w:rFonts w:ascii="Nirmala UI" w:hAnsi="Nirmala UI" w:cs="Nirmala UI"/>
                <w:lang w:val="pa"/>
              </w:rPr>
              <w:t xml:space="preserve"> ਬਦਲਣ ਵਿੱਚ ਮੱਦਦ ਕਰੇਗੀ।</w:t>
            </w:r>
          </w:p>
          <w:p w14:paraId="5C844DE0" w14:textId="77777777" w:rsidR="009F16D3" w:rsidRPr="00312A24" w:rsidRDefault="00000000" w:rsidP="009F16D3">
            <w:pPr>
              <w:rPr>
                <w:rFonts w:ascii="Nirmala UI" w:hAnsi="Nirmala UI" w:cs="Nirmala UI"/>
              </w:rPr>
            </w:pPr>
            <w:r w:rsidRPr="00312A24">
              <w:rPr>
                <w:rFonts w:ascii="Nirmala UI" w:hAnsi="Nirmala UI" w:cs="Nirmala UI"/>
                <w:lang w:val="pa"/>
              </w:rPr>
              <w:t>ਤੁਹਾਡਾ ਰਵੱਈਆ ਉਹ ਹੈ ਜੋ ਤੁਸੀਂ ਸੋਚਦੇ, ਮਹਿਸੂਸ ਕਰਦੇ ਅਤੇ ਵਿਸ਼ਵਾਸ ਕਰਦੇ ਹੋ।</w:t>
            </w:r>
          </w:p>
        </w:tc>
      </w:tr>
      <w:tr w:rsidR="000A5015" w:rsidRPr="00312A24" w14:paraId="5756B2C3" w14:textId="77777777" w:rsidTr="00812D10">
        <w:trPr>
          <w:gridAfter w:val="1"/>
          <w:wAfter w:w="115" w:type="dxa"/>
          <w:trHeight w:val="3288"/>
        </w:trPr>
        <w:tc>
          <w:tcPr>
            <w:tcW w:w="2552" w:type="dxa"/>
            <w:vAlign w:val="center"/>
          </w:tcPr>
          <w:p w14:paraId="23A716FB" w14:textId="77777777" w:rsidR="00C85714" w:rsidRPr="00312A24" w:rsidRDefault="00000000" w:rsidP="0039501C">
            <w:pPr>
              <w:pStyle w:val="Image"/>
              <w:spacing w:before="360"/>
              <w:rPr>
                <w:rFonts w:ascii="Nirmala UI" w:hAnsi="Nirmala UI" w:cs="Nirmala UI"/>
              </w:rPr>
            </w:pPr>
            <w:r w:rsidRPr="00312A24">
              <w:rPr>
                <w:rFonts w:ascii="Nirmala UI" w:hAnsi="Nirmala UI" w:cs="Nirmala UI"/>
                <w:noProof/>
              </w:rPr>
              <w:drawing>
                <wp:inline distT="0" distB="0" distL="0" distR="0" wp14:anchorId="45460012" wp14:editId="297D9B71">
                  <wp:extent cx="1483360" cy="1483360"/>
                  <wp:effectExtent l="0" t="0" r="2540" b="2540"/>
                  <wp:docPr id="1749938186" name="Picture 10" descr="ਇੱਕ ਵਿਅਕਤੀ ਹੈ ਅਤੇ ਉਸਦੇ ਉੱਪਰ ਇੱਕ ਸੋਚਣ ਦੇ ਬੁਲਬੁਲੇ ਵਿੱਚ ਅਪਾਹਜਤਾ ਦਾ ਚਿੰਨ੍ਹ ਬਣਿਆ ਹੋਇਆ ਹੈ। ਉਸਦੇ ਅੱਗੇ ਅੰਗੂਠਾ ਹੇਠਾਂ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ਇੱਕ ਵਿਅਕਤੀ ਹੈ ਅਤੇ ਉਸਦੇ ਉੱਪਰ ਇੱਕ ਸੋਚਣ ਦੇ ਬੁਲਬੁਲੇ ਵਿੱਚ ਅਪਾਹਜਤਾ ਦਾ ਚਿੰਨ੍ਹ ਬਣਿਆ ਹੋਇਆ ਹੈ। ਉਸਦੇ ਅੱਗੇ ਅੰਗੂਠਾ ਹੇਠਾਂ ਨੂੰ ਦਿਖਾਉਣ ਦਾ ਨਿਸ਼ਾਨ ਹੈ।"/>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C296057" w14:textId="77777777" w:rsidR="00C85714" w:rsidRPr="00312A24" w:rsidRDefault="00000000" w:rsidP="0039501C">
            <w:pPr>
              <w:spacing w:before="360"/>
              <w:rPr>
                <w:rFonts w:ascii="Nirmala UI" w:hAnsi="Nirmala UI" w:cs="Nirmala UI"/>
              </w:rPr>
            </w:pPr>
            <w:r w:rsidRPr="00312A24">
              <w:rPr>
                <w:rFonts w:ascii="Nirmala UI" w:hAnsi="Nirmala UI" w:cs="Nirmala UI"/>
                <w:lang w:val="pa"/>
              </w:rPr>
              <w:t>ਉਦਾਹਰਨ ਵਜੋਂ, ਕੁੱਝ ਲੋਕ ਅਪਾਹਜਤਾ ਬਾਰੇ ਬੁਰਾ ਸੋਚਦੇ ਹਨ।</w:t>
            </w:r>
          </w:p>
          <w:p w14:paraId="3A61DC8C" w14:textId="3BE46D0A" w:rsidR="00D8535D" w:rsidRPr="00312A24" w:rsidRDefault="00000000" w:rsidP="00C73E0D">
            <w:pPr>
              <w:rPr>
                <w:rFonts w:ascii="Nirmala UI" w:hAnsi="Nirmala UI" w:cs="Nirmala UI"/>
              </w:rPr>
            </w:pPr>
            <w:r w:rsidRPr="00312A24">
              <w:rPr>
                <w:rFonts w:ascii="Nirmala UI" w:hAnsi="Nirmala UI" w:cs="Nirmala UI"/>
                <w:lang w:val="pa"/>
              </w:rPr>
              <w:t xml:space="preserve">ਇਹ ਅਪੰਗਤਾ ਵਾਲੇ </w:t>
            </w:r>
            <w:r w:rsidR="00312A24" w:rsidRPr="00312A24">
              <w:rPr>
                <w:rFonts w:cs="FS Me Pro"/>
                <w:lang w:val="pa"/>
              </w:rPr>
              <w:t>CALD</w:t>
            </w:r>
            <w:r w:rsidRPr="00312A24">
              <w:rPr>
                <w:rFonts w:ascii="Nirmala UI" w:hAnsi="Nirmala UI" w:cs="Nirmala UI"/>
                <w:lang w:val="pa"/>
              </w:rPr>
              <w:t xml:space="preserve"> ਲੋਕਾਂ ਨੂੰ </w:t>
            </w:r>
            <w:r w:rsidR="00312A24" w:rsidRPr="00312A24">
              <w:rPr>
                <w:rFonts w:cs="FS Me Pro"/>
                <w:lang w:val="pa"/>
              </w:rPr>
              <w:t>NDIS</w:t>
            </w:r>
            <w:r w:rsidRPr="00312A24">
              <w:rPr>
                <w:rFonts w:ascii="Nirmala UI" w:hAnsi="Nirmala UI" w:cs="Nirmala UI"/>
                <w:lang w:val="pa"/>
              </w:rPr>
              <w:t xml:space="preserve"> ਦੀ ਵਰਤੋਂ ਕਰਨ ਤੋਂ ਰੋਕ ਸਕਦਾ ਹੈ।</w:t>
            </w:r>
          </w:p>
        </w:tc>
      </w:tr>
      <w:tr w:rsidR="000A5015" w:rsidRPr="00312A24" w14:paraId="23819162" w14:textId="77777777" w:rsidTr="00225597">
        <w:trPr>
          <w:gridAfter w:val="1"/>
          <w:wAfter w:w="115" w:type="dxa"/>
        </w:trPr>
        <w:tc>
          <w:tcPr>
            <w:tcW w:w="2552" w:type="dxa"/>
            <w:vAlign w:val="center"/>
          </w:tcPr>
          <w:p w14:paraId="3414BCC1" w14:textId="77777777" w:rsidR="004F7618" w:rsidRPr="00312A24" w:rsidRDefault="004F7618" w:rsidP="000E077E">
            <w:pPr>
              <w:pStyle w:val="Image"/>
              <w:spacing w:before="360" w:after="0"/>
              <w:rPr>
                <w:rFonts w:ascii="Nirmala UI" w:hAnsi="Nirmala UI" w:cs="Nirmala UI"/>
              </w:rPr>
            </w:pPr>
          </w:p>
        </w:tc>
        <w:tc>
          <w:tcPr>
            <w:tcW w:w="6575" w:type="dxa"/>
            <w:vAlign w:val="center"/>
          </w:tcPr>
          <w:p w14:paraId="1A9A10C2" w14:textId="77777777" w:rsidR="004F7618" w:rsidRPr="00312A24" w:rsidRDefault="00000000" w:rsidP="000E077E">
            <w:pPr>
              <w:spacing w:before="360" w:after="0"/>
              <w:rPr>
                <w:rFonts w:ascii="Nirmala UI" w:hAnsi="Nirmala UI" w:cs="Nirmala UI"/>
              </w:rPr>
            </w:pPr>
            <w:r w:rsidRPr="00312A24">
              <w:rPr>
                <w:rFonts w:ascii="Nirmala UI" w:hAnsi="Nirmala UI" w:cs="Nirmala UI"/>
                <w:lang w:val="pa"/>
              </w:rPr>
              <w:t>ਇਸ ਰਣਨੀਤੀ ਨੂੰ ਬਣਾਉਣ ਲਈ ਅਸੀਂ ਇਹਨਾਂ ਨਾਲ ਮਿਲ ਕੇ ਕੰਮ ਕਰਾਂਗੇ:</w:t>
            </w:r>
          </w:p>
        </w:tc>
      </w:tr>
      <w:tr w:rsidR="000A5015" w:rsidRPr="00312A24" w14:paraId="03C8AD00" w14:textId="77777777" w:rsidTr="00225597">
        <w:trPr>
          <w:gridAfter w:val="1"/>
          <w:wAfter w:w="115" w:type="dxa"/>
        </w:trPr>
        <w:tc>
          <w:tcPr>
            <w:tcW w:w="2552" w:type="dxa"/>
            <w:vAlign w:val="center"/>
          </w:tcPr>
          <w:p w14:paraId="3CB32B34" w14:textId="77777777" w:rsidR="008830F0" w:rsidRPr="00312A24" w:rsidRDefault="00000000" w:rsidP="000E077E">
            <w:pPr>
              <w:pStyle w:val="Image"/>
              <w:spacing w:before="120" w:after="120"/>
              <w:rPr>
                <w:rFonts w:ascii="Nirmala UI" w:hAnsi="Nirmala UI" w:cs="Nirmala UI"/>
              </w:rPr>
            </w:pPr>
            <w:r w:rsidRPr="00312A24">
              <w:rPr>
                <w:rFonts w:ascii="Nirmala UI" w:hAnsi="Nirmala UI" w:cs="Nirmala UI"/>
                <w:noProof/>
              </w:rPr>
              <w:drawing>
                <wp:inline distT="0" distB="0" distL="0" distR="0" wp14:anchorId="52C0FCEA" wp14:editId="50B3860E">
                  <wp:extent cx="1483360" cy="1483360"/>
                  <wp:effectExtent l="0" t="0" r="2540" b="2540"/>
                  <wp:docPr id="1724616490" name="Picture 11" descr="CALD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CALD ਲੋਕਾਂ ਦਾ ਇੱਕ ਗਰੁੱਪ 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08D321F" w14:textId="2BF91B8B" w:rsidR="008830F0" w:rsidRPr="00312A24" w:rsidRDefault="00312A24" w:rsidP="000E077E">
            <w:pPr>
              <w:pStyle w:val="ListParagraph"/>
              <w:numPr>
                <w:ilvl w:val="0"/>
                <w:numId w:val="29"/>
              </w:numPr>
              <w:spacing w:before="120" w:after="120"/>
              <w:rPr>
                <w:rFonts w:ascii="Nirmala UI" w:hAnsi="Nirmala UI" w:cs="Nirmala UI"/>
              </w:rPr>
            </w:pPr>
            <w:r w:rsidRPr="00312A24">
              <w:rPr>
                <w:rFonts w:cs="FS Me Pro"/>
                <w:lang w:val="pa"/>
              </w:rPr>
              <w:t>CALD</w:t>
            </w:r>
            <w:r w:rsidRPr="00312A24">
              <w:rPr>
                <w:rFonts w:ascii="Nirmala UI" w:hAnsi="Nirmala UI" w:cs="Nirmala UI"/>
                <w:lang w:val="pa"/>
              </w:rPr>
              <w:t xml:space="preserve"> ਭਾਈਚਾਰਿਆਂ ਨਾਲ</w:t>
            </w:r>
          </w:p>
        </w:tc>
      </w:tr>
      <w:tr w:rsidR="000A5015" w:rsidRPr="00312A24" w14:paraId="712323A6" w14:textId="77777777" w:rsidTr="00225597">
        <w:trPr>
          <w:gridAfter w:val="1"/>
          <w:wAfter w:w="115" w:type="dxa"/>
        </w:trPr>
        <w:tc>
          <w:tcPr>
            <w:tcW w:w="2552" w:type="dxa"/>
            <w:vAlign w:val="center"/>
          </w:tcPr>
          <w:p w14:paraId="44A19564" w14:textId="77777777" w:rsidR="008830F0" w:rsidRPr="00312A24" w:rsidRDefault="00000000" w:rsidP="000E077E">
            <w:pPr>
              <w:pStyle w:val="Image"/>
              <w:spacing w:before="120" w:after="12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67808" behindDoc="0" locked="0" layoutInCell="1" allowOverlap="1" wp14:anchorId="122ABA41" wp14:editId="0C380A10">
                      <wp:simplePos x="0" y="0"/>
                      <wp:positionH relativeFrom="column">
                        <wp:posOffset>283210</wp:posOffset>
                      </wp:positionH>
                      <wp:positionV relativeFrom="paragraph">
                        <wp:posOffset>1008380</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A8F7AE9" w14:textId="2ECEF379" w:rsidR="005E46E8"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22ABA41" id="_x0000_s1045" type="#_x0000_t202" alt="&quot;&quot;" style="position:absolute;left:0;text-align:left;margin-left:22.3pt;margin-top:79.4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" filled="f" stroked="f">
                      <v:textbox inset="0,0,0,0">
                        <w:txbxContent>
                          <w:p w14:paraId="3A8F7AE9" w14:textId="2ECEF379" w:rsidR="005E46E8"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w:t>
                            </w:r>
                            <w:r w:rsidRPr="00312A24">
                              <w:rPr>
                                <w:rFonts w:ascii="Nirmala UI" w:hAnsi="Nirmala UI" w:cs="Nirmala UI"/>
                                <w:b/>
                                <w:bCs/>
                                <w:sz w:val="24"/>
                                <w:szCs w:val="24"/>
                                <w:lang w:val="pa"/>
                              </w:rPr>
                              <w:t>ਕਮਿਸ਼ਨ</w:t>
                            </w:r>
                          </w:p>
                        </w:txbxContent>
                      </v:textbox>
                    </v:shape>
                  </w:pict>
                </mc:Fallback>
              </mc:AlternateContent>
            </w:r>
            <w:r w:rsidR="008830F0" w:rsidRPr="00312A24">
              <w:rPr>
                <w:rFonts w:ascii="Nirmala UI" w:hAnsi="Nirmala UI" w:cs="Nirmala UI"/>
                <w:noProof/>
              </w:rPr>
              <w:drawing>
                <wp:inline distT="0" distB="0" distL="0" distR="0" wp14:anchorId="5CE6AF00" wp14:editId="18D46CC4">
                  <wp:extent cx="1483360" cy="1483360"/>
                  <wp:effectExtent l="0" t="0" r="2540" b="2540"/>
                  <wp:docPr id="1400147681" name="Picture 12" descr="'NDIS ਕਮਿਸ਼ਨ' ਕਲਿਖੇ ਹੋਏ ਬੈਂਚ ਦੇ ਪਿੱਛੇ 3 ਲੋਕ ਖੜ੍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NDIS ਕਮਿਸ਼ਨ' ਕਲਿਖੇ ਹੋਏ ਬੈਂਚ ਦੇ ਪਿੱਛੇ 3 ਲੋਕ ਖੜ੍ਹੇ ਹਨ।"/>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5ED069B" w14:textId="492E45E0" w:rsidR="008830F0" w:rsidRPr="00312A24" w:rsidRDefault="00312A24" w:rsidP="000E077E">
            <w:pPr>
              <w:pStyle w:val="ListParagraph"/>
              <w:numPr>
                <w:ilvl w:val="0"/>
                <w:numId w:val="17"/>
              </w:numPr>
              <w:spacing w:before="120" w:after="120"/>
              <w:rPr>
                <w:rFonts w:ascii="Nirmala UI" w:hAnsi="Nirmala UI" w:cs="Nirmala UI"/>
              </w:rPr>
            </w:pPr>
            <w:r w:rsidRPr="00312A24">
              <w:rPr>
                <w:rFonts w:cs="FS Me Pro"/>
                <w:lang w:val="pa"/>
              </w:rPr>
              <w:t>NDIS</w:t>
            </w:r>
            <w:r w:rsidRPr="00312A24">
              <w:rPr>
                <w:rFonts w:ascii="Nirmala UI" w:hAnsi="Nirmala UI" w:cs="Nirmala UI"/>
                <w:lang w:val="pa"/>
              </w:rPr>
              <w:t xml:space="preserve"> ਕਮਿਸ਼ਨ ਨਾਲ।</w:t>
            </w:r>
          </w:p>
        </w:tc>
      </w:tr>
      <w:tr w:rsidR="000A5015" w:rsidRPr="00312A24" w14:paraId="268C93C4" w14:textId="77777777" w:rsidTr="00225597">
        <w:tc>
          <w:tcPr>
            <w:tcW w:w="2552" w:type="dxa"/>
            <w:vAlign w:val="center"/>
          </w:tcPr>
          <w:p w14:paraId="6C1B921C" w14:textId="77777777" w:rsidR="009F16D3" w:rsidRPr="00312A24" w:rsidRDefault="009F16D3" w:rsidP="000E077E">
            <w:pPr>
              <w:pStyle w:val="Image"/>
              <w:spacing w:before="720" w:after="0"/>
              <w:rPr>
                <w:rFonts w:ascii="Nirmala UI" w:hAnsi="Nirmala UI" w:cs="Nirmala UI"/>
              </w:rPr>
            </w:pPr>
          </w:p>
        </w:tc>
        <w:tc>
          <w:tcPr>
            <w:tcW w:w="6690" w:type="dxa"/>
            <w:gridSpan w:val="2"/>
            <w:vAlign w:val="center"/>
          </w:tcPr>
          <w:p w14:paraId="78C13148" w14:textId="77777777" w:rsidR="004F7618" w:rsidRPr="00312A24" w:rsidRDefault="00000000" w:rsidP="000E077E">
            <w:pPr>
              <w:spacing w:before="720" w:after="0"/>
              <w:rPr>
                <w:rFonts w:ascii="Nirmala UI" w:hAnsi="Nirmala UI" w:cs="Nirmala UI"/>
              </w:rPr>
            </w:pPr>
            <w:r w:rsidRPr="00312A24">
              <w:rPr>
                <w:rFonts w:ascii="Nirmala UI" w:hAnsi="Nirmala UI" w:cs="Nirmala UI"/>
                <w:lang w:val="pa"/>
              </w:rPr>
              <w:t>ਅਸੀਂ ਇਸ ਕਾਰਵਾਈ ਦੇ ਕਾਰਗਰ ਹੋਣ ਦੀ ਜਾਂਚ ਇਸ ਦੁਆਰਾ ਕਰਾਂਗੇ ਕਿ ਕਿੰਨੇ:</w:t>
            </w:r>
          </w:p>
        </w:tc>
      </w:tr>
      <w:tr w:rsidR="000A5015" w:rsidRPr="00312A24" w14:paraId="4DF770B4" w14:textId="77777777" w:rsidTr="00225597">
        <w:tc>
          <w:tcPr>
            <w:tcW w:w="2552" w:type="dxa"/>
            <w:vAlign w:val="center"/>
          </w:tcPr>
          <w:p w14:paraId="7A0D7C60" w14:textId="77777777" w:rsidR="00942F39" w:rsidRPr="00312A24" w:rsidRDefault="00000000" w:rsidP="000E077E">
            <w:pPr>
              <w:pStyle w:val="Image"/>
              <w:spacing w:before="120" w:after="120"/>
              <w:rPr>
                <w:rFonts w:ascii="Nirmala UI" w:hAnsi="Nirmala UI" w:cs="Nirmala UI"/>
              </w:rPr>
            </w:pPr>
            <w:r w:rsidRPr="00312A24">
              <w:rPr>
                <w:rFonts w:ascii="Nirmala UI" w:hAnsi="Nirmala UI" w:cs="Nirmala UI"/>
                <w:noProof/>
              </w:rPr>
              <w:drawing>
                <wp:inline distT="0" distB="0" distL="0" distR="0" wp14:anchorId="285D65E9" wp14:editId="221B52CB">
                  <wp:extent cx="1483360" cy="1483360"/>
                  <wp:effectExtent l="0" t="0" r="2540" b="2540"/>
                  <wp:docPr id="1271681555" name="Picture 13" descr="ਇੱਕ ਭਾਗੀਦਾਰ ਚਿੰਨ੍ਹ ਅਤੇ ਇੱਕ ਤੀਰ ਉੱਪਰ ਵੱਲ ਇਸ਼ਾ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ਇੱਕ ਭਾਗੀਦਾਰ ਚਿੰਨ੍ਹ ਅਤੇ ਇੱਕ ਤੀਰ ਉੱਪਰ ਵੱਲ ਇਸ਼ਾਰਾ ਕਰ ਰਿਹਾ ਹੈ।"/>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72695539" w14:textId="4B804BD2" w:rsidR="00942F39" w:rsidRPr="00312A24" w:rsidRDefault="00312A24" w:rsidP="000E077E">
            <w:pPr>
              <w:pStyle w:val="ListParagraph"/>
              <w:numPr>
                <w:ilvl w:val="0"/>
                <w:numId w:val="30"/>
              </w:numPr>
              <w:spacing w:before="120" w:after="120"/>
              <w:rPr>
                <w:rFonts w:ascii="Nirmala UI" w:hAnsi="Nirmala UI" w:cs="Nirmala UI"/>
              </w:rPr>
            </w:pPr>
            <w:r w:rsidRPr="00312A24">
              <w:rPr>
                <w:rFonts w:cs="FS Me Pro"/>
                <w:lang w:val="pa"/>
              </w:rPr>
              <w:t>CALD</w:t>
            </w:r>
            <w:r w:rsidRPr="00312A24">
              <w:rPr>
                <w:rFonts w:ascii="Nirmala UI" w:hAnsi="Nirmala UI" w:cs="Nirmala UI"/>
                <w:lang w:val="pa"/>
              </w:rPr>
              <w:t xml:space="preserve"> ਭਾਗੀਦਾਰ </w:t>
            </w:r>
            <w:r w:rsidRPr="00312A24">
              <w:rPr>
                <w:rFonts w:cs="FS Me Pro"/>
                <w:lang w:val="pa"/>
              </w:rPr>
              <w:t>NDIS</w:t>
            </w:r>
            <w:r w:rsidRPr="00312A24">
              <w:rPr>
                <w:rFonts w:ascii="Nirmala UI" w:hAnsi="Nirmala UI" w:cs="Nirmala UI"/>
                <w:lang w:val="pa"/>
              </w:rPr>
              <w:t xml:space="preserve"> ਵਿੱਚ ਹਿੱਸਾ ਲੈਂਦੇ ਹਨ</w:t>
            </w:r>
          </w:p>
        </w:tc>
      </w:tr>
      <w:tr w:rsidR="000A5015" w:rsidRPr="00312A24" w14:paraId="46B5D605" w14:textId="77777777" w:rsidTr="00225597">
        <w:trPr>
          <w:gridAfter w:val="1"/>
          <w:wAfter w:w="115" w:type="dxa"/>
        </w:trPr>
        <w:tc>
          <w:tcPr>
            <w:tcW w:w="2552" w:type="dxa"/>
            <w:vAlign w:val="center"/>
          </w:tcPr>
          <w:p w14:paraId="28AB931E" w14:textId="77777777" w:rsidR="00942F39" w:rsidRPr="00312A24" w:rsidRDefault="00000000" w:rsidP="000E077E">
            <w:pPr>
              <w:pStyle w:val="Image"/>
              <w:spacing w:before="120" w:after="120"/>
              <w:rPr>
                <w:rFonts w:ascii="Nirmala UI" w:hAnsi="Nirmala UI" w:cs="Nirmala UI"/>
              </w:rPr>
            </w:pPr>
            <w:r w:rsidRPr="00312A24">
              <w:rPr>
                <w:rFonts w:ascii="Nirmala UI" w:hAnsi="Nirmala UI" w:cs="Nirmala UI"/>
                <w:noProof/>
              </w:rPr>
              <w:drawing>
                <wp:inline distT="0" distB="0" distL="0" distR="0" wp14:anchorId="0D44039A" wp14:editId="054AD3DC">
                  <wp:extent cx="1483360" cy="1483360"/>
                  <wp:effectExtent l="0" t="0" r="2540" b="2540"/>
                  <wp:docPr id="1367570752" name="Picture 14" descr="ਇੱਕ ਸੋਚਣ ਦੇ ਬੁਲਬੁਲੇ ਦੇ ਅੰਦਰ ਇੱਕ ਸਹੀ ਦੇ ਨਿਸ਼ਾਨ ਦੇ ਹੇਠਾਂ ਲੋਕਾਂ ਦਾ ਇੱਕ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ਇੱਕ ਸੋਚਣ ਦੇ ਬੁਲਬੁਲੇ ਦੇ ਅੰਦਰ ਇੱਕ ਸਹੀ ਦੇ ਨਿਸ਼ਾਨ ਦੇ ਹੇਠਾਂ ਲੋਕਾਂ ਦਾ ਇੱਕ ਗਰੁੱਪ ਹੈ।"/>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937A4B0" w14:textId="437B3CDE" w:rsidR="00942F39" w:rsidRPr="00312A24" w:rsidRDefault="00312A24" w:rsidP="000E077E">
            <w:pPr>
              <w:pStyle w:val="ListParagraph"/>
              <w:numPr>
                <w:ilvl w:val="0"/>
                <w:numId w:val="17"/>
              </w:numPr>
              <w:spacing w:before="120" w:after="120"/>
              <w:rPr>
                <w:rFonts w:ascii="Nirmala UI" w:hAnsi="Nirmala UI" w:cs="Nirmala UI"/>
              </w:rPr>
            </w:pPr>
            <w:r w:rsidRPr="00312A24">
              <w:rPr>
                <w:rFonts w:cs="FS Me Pro"/>
                <w:lang w:val="pa"/>
              </w:rPr>
              <w:t>CALD</w:t>
            </w:r>
            <w:r w:rsidRPr="00312A24">
              <w:rPr>
                <w:rFonts w:ascii="Nirmala UI" w:hAnsi="Nirmala UI" w:cs="Nirmala UI"/>
                <w:lang w:val="pa"/>
              </w:rPr>
              <w:t xml:space="preserve"> ਭਾਈਚਾਰੇ </w:t>
            </w:r>
            <w:r w:rsidRPr="00312A24">
              <w:rPr>
                <w:rFonts w:cs="FS Me Pro"/>
                <w:lang w:val="pa"/>
              </w:rPr>
              <w:t>NDIS</w:t>
            </w:r>
            <w:r w:rsidRPr="00312A24">
              <w:rPr>
                <w:rFonts w:ascii="Nirmala UI" w:hAnsi="Nirmala UI" w:cs="Nirmala UI"/>
                <w:lang w:val="pa"/>
              </w:rPr>
              <w:t xml:space="preserve"> ਨੂੰ ਸਮਝਦੇ ਅਤੇ ਵਰਤਦੇ ਹਨ।</w:t>
            </w:r>
          </w:p>
        </w:tc>
      </w:tr>
    </w:tbl>
    <w:p w14:paraId="48E04EBD" w14:textId="77777777" w:rsidR="000E077E"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60398917" w14:textId="7B172640" w:rsidR="00766698" w:rsidRPr="00312A24" w:rsidRDefault="00000000" w:rsidP="00BD773E">
      <w:pPr>
        <w:pStyle w:val="Heading3"/>
        <w:spacing w:before="360"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19680" behindDoc="1" locked="0" layoutInCell="1" allowOverlap="1" wp14:anchorId="22AE5925" wp14:editId="159E9917">
                <wp:simplePos x="0" y="0"/>
                <wp:positionH relativeFrom="margin">
                  <wp:posOffset>19050</wp:posOffset>
                </wp:positionH>
                <wp:positionV relativeFrom="paragraph">
                  <wp:posOffset>237669</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77BB4C6" id="Group 483029654" o:spid="_x0000_s1026" alt="&quot;&quot;" style="position:absolute;margin-left:1.5pt;margin-top:18.7pt;width:455.55pt;height:19pt;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27</w:t>
      </w:r>
    </w:p>
    <w:tbl>
      <w:tblPr>
        <w:tblW w:w="9127" w:type="dxa"/>
        <w:tblLayout w:type="fixed"/>
        <w:tblLook w:val="04A0" w:firstRow="1" w:lastRow="0" w:firstColumn="1" w:lastColumn="0" w:noHBand="0" w:noVBand="1"/>
      </w:tblPr>
      <w:tblGrid>
        <w:gridCol w:w="2552"/>
        <w:gridCol w:w="6575"/>
      </w:tblGrid>
      <w:tr w:rsidR="000A5015" w:rsidRPr="00312A24" w14:paraId="56FC59F1" w14:textId="77777777" w:rsidTr="004F7618">
        <w:tc>
          <w:tcPr>
            <w:tcW w:w="2552" w:type="dxa"/>
            <w:vAlign w:val="center"/>
          </w:tcPr>
          <w:p w14:paraId="1A4D2ECB" w14:textId="77777777" w:rsidR="00766698" w:rsidRPr="00312A24" w:rsidRDefault="00766698" w:rsidP="000E077E">
            <w:pPr>
              <w:pStyle w:val="Image"/>
              <w:spacing w:before="360" w:after="0"/>
              <w:rPr>
                <w:rFonts w:ascii="Nirmala UI" w:hAnsi="Nirmala UI" w:cs="Nirmala UI"/>
              </w:rPr>
            </w:pPr>
          </w:p>
        </w:tc>
        <w:tc>
          <w:tcPr>
            <w:tcW w:w="6575" w:type="dxa"/>
            <w:vAlign w:val="center"/>
          </w:tcPr>
          <w:p w14:paraId="1E08E9C1" w14:textId="77777777" w:rsidR="00766698" w:rsidRPr="00312A24" w:rsidRDefault="00000000" w:rsidP="000E077E">
            <w:pPr>
              <w:spacing w:before="360" w:after="0"/>
              <w:rPr>
                <w:rFonts w:ascii="Nirmala UI" w:hAnsi="Nirmala UI" w:cs="Nirmala UI"/>
              </w:rPr>
            </w:pPr>
            <w:r w:rsidRPr="00312A24">
              <w:rPr>
                <w:rFonts w:ascii="Nirmala UI" w:hAnsi="Nirmala UI" w:cs="Nirmala UI"/>
                <w:lang w:val="pa"/>
              </w:rPr>
              <w:t xml:space="preserve">ਅਸੀਂ ਭਾਈਚਾਰਕ ਸੰਸਥਾਵਾਂ ਦੀਆਂ ਉਹਨਾਂ ਗਤੀਵਿਧੀਆਂ ਦਾ ਸਮਰਥਨ ਕਰਾਂਗੇ ਜੋ: </w:t>
            </w:r>
          </w:p>
        </w:tc>
      </w:tr>
      <w:tr w:rsidR="000A5015" w:rsidRPr="00312A24" w14:paraId="671AD456" w14:textId="77777777" w:rsidTr="004F7618">
        <w:tc>
          <w:tcPr>
            <w:tcW w:w="2552" w:type="dxa"/>
            <w:vAlign w:val="center"/>
          </w:tcPr>
          <w:p w14:paraId="2A1361AC" w14:textId="77777777" w:rsidR="00EF320C" w:rsidRPr="00312A24" w:rsidRDefault="00000000" w:rsidP="002071BF">
            <w:pPr>
              <w:pStyle w:val="Image"/>
              <w:spacing w:before="0" w:after="0"/>
              <w:rPr>
                <w:rFonts w:ascii="Nirmala UI" w:hAnsi="Nirmala UI" w:cs="Nirmala UI"/>
              </w:rPr>
            </w:pPr>
            <w:r w:rsidRPr="00312A24">
              <w:rPr>
                <w:rFonts w:ascii="Nirmala UI" w:hAnsi="Nirmala UI" w:cs="Nirmala UI"/>
                <w:noProof/>
              </w:rPr>
              <w:drawing>
                <wp:inline distT="0" distB="0" distL="0" distR="0" wp14:anchorId="0063C720" wp14:editId="0EDAB9D8">
                  <wp:extent cx="1483360" cy="1483360"/>
                  <wp:effectExtent l="0" t="0" r="2540" b="2540"/>
                  <wp:docPr id="2058572975" name="Picture 23" descr="ਕੋਈ ਵਿਅਕਤੀ ਕਿਸੇ ਹੋਰ ਵਿਅਕਤੀ ਨੂੰ ਜਾਣਕਾਰੀ ਦਸਤਾਵੇਜ਼ ਸੌਂਪ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ਕੋਈ ਵਿਅਕਤੀ ਕਿਸੇ ਹੋਰ ਵਿਅਕਤੀ ਨੂੰ ਜਾਣਕਾਰੀ ਦਸਤਾਵੇਜ਼ ਸੌਂਪ ਰਿਹਾ ਹੈ।"/>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496C545" w14:textId="0AE1A235" w:rsidR="00EF320C" w:rsidRPr="00312A24" w:rsidRDefault="00000000" w:rsidP="00C73E0D">
            <w:pPr>
              <w:pStyle w:val="ListParagraph"/>
              <w:numPr>
                <w:ilvl w:val="0"/>
                <w:numId w:val="32"/>
              </w:numPr>
              <w:rPr>
                <w:rFonts w:ascii="Nirmala UI" w:hAnsi="Nirmala UI" w:cs="Nirmala UI"/>
              </w:rPr>
            </w:pPr>
            <w:r w:rsidRPr="00312A24">
              <w:rPr>
                <w:rFonts w:ascii="Nirmala UI" w:hAnsi="Nirmala UI" w:cs="Nirmala UI"/>
                <w:lang w:val="pa"/>
              </w:rPr>
              <w:t xml:space="preserve">ਜੋ </w:t>
            </w:r>
            <w:r w:rsidR="00312A24" w:rsidRPr="00312A24">
              <w:rPr>
                <w:rFonts w:cs="FS Me Pro"/>
                <w:lang w:val="pa"/>
              </w:rPr>
              <w:t>NDIS</w:t>
            </w:r>
            <w:r w:rsidRPr="00312A24">
              <w:rPr>
                <w:rFonts w:ascii="Nirmala UI" w:hAnsi="Nirmala UI" w:cs="Nirmala UI"/>
                <w:lang w:val="pa"/>
              </w:rPr>
              <w:t xml:space="preserve"> ਬਾਰੇ ਜਾਣਕਾਰੀ ਸਾਂਝੀ ਕਰਦੀਆਂ ਹਨ</w:t>
            </w:r>
          </w:p>
        </w:tc>
      </w:tr>
      <w:tr w:rsidR="000A5015" w:rsidRPr="00312A24" w14:paraId="1EBD5704" w14:textId="77777777" w:rsidTr="004F7618">
        <w:tc>
          <w:tcPr>
            <w:tcW w:w="2552" w:type="dxa"/>
            <w:vAlign w:val="center"/>
          </w:tcPr>
          <w:p w14:paraId="0B50D324" w14:textId="77777777" w:rsidR="00EF320C" w:rsidRPr="00312A24" w:rsidRDefault="00000000" w:rsidP="002071BF">
            <w:pPr>
              <w:pStyle w:val="Image"/>
              <w:spacing w:before="0" w:after="0"/>
              <w:rPr>
                <w:rFonts w:ascii="Nirmala UI" w:hAnsi="Nirmala UI" w:cs="Nirmala UI"/>
              </w:rPr>
            </w:pPr>
            <w:r w:rsidRPr="00312A24">
              <w:rPr>
                <w:rFonts w:ascii="Nirmala UI" w:hAnsi="Nirmala UI" w:cs="Nirmala UI"/>
                <w:noProof/>
              </w:rPr>
              <w:drawing>
                <wp:inline distT="0" distB="0" distL="0" distR="0" wp14:anchorId="7818552E" wp14:editId="5888B961">
                  <wp:extent cx="1483360" cy="1483360"/>
                  <wp:effectExtent l="0" t="0" r="2540" b="2540"/>
                  <wp:docPr id="1081540214" name="Picture 24" descr="ਲੋਕਾਂ ਦਾ ਇੱਕ ਗਰੁੱਪ ਆਪਣੇ ਵੱਲ ਇਸ਼ਾਰਾ ਕਰ ਰਿਹਾ ਹੈ ਅਤੇ ਆਪਣੇ ਹੱਥ ਖੜ੍ਹੇ ਕੀਤੇ ਹੋਏ ਹਨ। ਉਹਨਾਂ ਦੇ ਉੱਪਰ ਅਪਾਹਜਤਾ ਚਿੰਨ੍ਹ ਵਾਲਾ ਸੋਚਣ ਦਾ ਬੁਲਬੁਲਾ ਹੈ ਅਤੇ ਉੱਪਰ ਨੂੰ ਇਸ਼ਾਰਾ ਕਰਦਾ ਇੱਕ ਤੀਰ ਅਤੇ ਅੰਗੂਠਾ ਦਿਖਾਉਣ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ਲੋਕਾਂ ਦਾ ਇੱਕ ਗਰੁੱਪ ਆਪਣੇ ਵੱਲ ਇਸ਼ਾਰਾ ਕਰ ਰਿਹਾ ਹੈ ਅਤੇ ਆਪਣੇ ਹੱਥ ਖੜ੍ਹੇ ਕੀਤੇ ਹੋਏ ਹਨ। ਉਹਨਾਂ ਦੇ ਉੱਪਰ ਅਪਾਹਜਤਾ ਚਿੰਨ੍ਹ ਵਾਲਾ ਸੋਚਣ ਦਾ ਬੁਲਬੁਲਾ ਹੈ ਅਤੇ ਉੱਪਰ ਨੂੰ ਇਸ਼ਾਰਾ ਕਰਦਾ ਇੱਕ ਤੀਰ ਅਤੇ ਅੰਗੂਠਾ ਦਿਖਾਉਣ ਦਾ ਨਿਸ਼ਾਨ ਲੱਗਿਆ ਹੋਇਆ ਹੈ।"/>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6C0D522" w14:textId="460A12F8" w:rsidR="00EF320C" w:rsidRPr="00312A24" w:rsidRDefault="00312A24" w:rsidP="00EF320C">
            <w:pPr>
              <w:pStyle w:val="ListParagraph"/>
              <w:numPr>
                <w:ilvl w:val="0"/>
                <w:numId w:val="17"/>
              </w:numPr>
              <w:rPr>
                <w:rFonts w:ascii="Nirmala UI" w:hAnsi="Nirmala UI" w:cs="Nirmala UI"/>
              </w:rPr>
            </w:pPr>
            <w:r w:rsidRPr="00312A24">
              <w:rPr>
                <w:rFonts w:cs="FS Me Pro"/>
                <w:lang w:val="pa"/>
              </w:rPr>
              <w:t>CALD</w:t>
            </w:r>
            <w:r w:rsidRPr="00312A24">
              <w:rPr>
                <w:rFonts w:ascii="Nirmala UI" w:hAnsi="Nirmala UI" w:cs="Nirmala UI"/>
                <w:lang w:val="pa"/>
              </w:rPr>
              <w:t xml:space="preserve"> ਭਾਈਚਾਰਿਆਂ ਵਿੱਚ ਅਪੰਗਤਾ ਬਾਰੇ ਰਵੱਈਏ ਵਿੱਚ ਸੁਧਾਰ ਕਰਦੀਆਂ ਹਨ।</w:t>
            </w:r>
          </w:p>
        </w:tc>
      </w:tr>
      <w:tr w:rsidR="000A5015" w:rsidRPr="00312A24" w14:paraId="5E751DE6" w14:textId="77777777" w:rsidTr="00903050">
        <w:tc>
          <w:tcPr>
            <w:tcW w:w="2552" w:type="dxa"/>
            <w:vAlign w:val="center"/>
          </w:tcPr>
          <w:p w14:paraId="60BFE9E0" w14:textId="77777777" w:rsidR="004F7618" w:rsidRPr="00312A24" w:rsidRDefault="004F7618" w:rsidP="006E0AB1">
            <w:pPr>
              <w:pStyle w:val="Image"/>
              <w:spacing w:before="600" w:after="0"/>
              <w:rPr>
                <w:rFonts w:ascii="Nirmala UI" w:hAnsi="Nirmala UI" w:cs="Nirmala UI"/>
              </w:rPr>
            </w:pPr>
          </w:p>
        </w:tc>
        <w:tc>
          <w:tcPr>
            <w:tcW w:w="6575" w:type="dxa"/>
            <w:vAlign w:val="center"/>
          </w:tcPr>
          <w:p w14:paraId="3D7C23C5" w14:textId="35394F1D" w:rsidR="004A1E8D" w:rsidRPr="00312A24" w:rsidRDefault="00000000" w:rsidP="006E0AB1">
            <w:pPr>
              <w:spacing w:before="600" w:after="0"/>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w:t>
            </w:r>
            <w:r w:rsidR="00312A24" w:rsidRPr="00312A24">
              <w:rPr>
                <w:rFonts w:cs="FS Me Pro"/>
                <w:lang w:val="pa"/>
              </w:rPr>
              <w:t>CALD</w:t>
            </w:r>
            <w:r w:rsidRPr="00312A24">
              <w:rPr>
                <w:rFonts w:ascii="Nirmala UI" w:hAnsi="Nirmala UI" w:cs="Nirmala UI"/>
                <w:lang w:val="pa"/>
              </w:rPr>
              <w:t xml:space="preserve"> ਭਾਈਚਾਰੇ ਇਸ ਵਿੱਚ ਹਿੱਸਾ ਲੈਂਦੇ ਹਨ:</w:t>
            </w:r>
          </w:p>
        </w:tc>
      </w:tr>
      <w:tr w:rsidR="000A5015" w:rsidRPr="00312A24" w14:paraId="497F3FE8" w14:textId="77777777" w:rsidTr="00903050">
        <w:tc>
          <w:tcPr>
            <w:tcW w:w="2552" w:type="dxa"/>
            <w:vAlign w:val="center"/>
          </w:tcPr>
          <w:p w14:paraId="4E08D885" w14:textId="77777777" w:rsidR="00B013CC"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103CB168" wp14:editId="036E9D3B">
                  <wp:extent cx="1483360" cy="1483360"/>
                  <wp:effectExtent l="0" t="0" r="2540" b="2540"/>
                  <wp:docPr id="747800929" name="Picture 15" descr="3 ਲੋਕ। ਵਿਚਕਾਰ ਖੜ੍ਹੇ ਵਿਅਕਤੀ ਕੋਲ ਇੱਕ NDIS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ਲੋਕ। ਵਿਚਕਾਰ ਖੜ੍ਹੇ ਵਿਅਕਤੀ ਕੋਲ ਇੱਕ NDIS ਦਸਤਾਵੇਜ਼ ਫੜ੍ਹਿਆ ਹੋਇਆ ਹੈ।"/>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4674999" w14:textId="3D634FCD" w:rsidR="00B013CC" w:rsidRPr="00312A24" w:rsidRDefault="00312A24" w:rsidP="005342C4">
            <w:pPr>
              <w:pStyle w:val="ListParagraph"/>
              <w:numPr>
                <w:ilvl w:val="0"/>
                <w:numId w:val="33"/>
              </w:numPr>
              <w:rPr>
                <w:rFonts w:ascii="Nirmala UI" w:hAnsi="Nirmala UI" w:cs="Nirmala UI"/>
              </w:rPr>
            </w:pPr>
            <w:r w:rsidRPr="00312A24">
              <w:rPr>
                <w:rFonts w:cs="FS Me Pro"/>
                <w:lang w:val="pa"/>
              </w:rPr>
              <w:t>NDIS</w:t>
            </w:r>
          </w:p>
        </w:tc>
      </w:tr>
      <w:tr w:rsidR="000A5015" w:rsidRPr="00312A24" w14:paraId="1F99C7DA" w14:textId="77777777" w:rsidTr="00903050">
        <w:tc>
          <w:tcPr>
            <w:tcW w:w="2552" w:type="dxa"/>
            <w:vAlign w:val="center"/>
          </w:tcPr>
          <w:p w14:paraId="31C39281" w14:textId="77777777" w:rsidR="00B013CC"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4592879F" wp14:editId="2169B887">
                  <wp:extent cx="1483360" cy="1112520"/>
                  <wp:effectExtent l="0" t="0" r="2540" b="0"/>
                  <wp:docPr id="53212748" name="Picture 25" descr="3 ਲੋਕ ਇਕੱਠੇ ਮੁਸ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ਲੋਕ ਇਕੱਠੇ ਮੁਸਕਰਾ ਰਹੇ ਹਨ।"/>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36D835EE" w14:textId="77777777" w:rsidR="00B013CC" w:rsidRPr="00312A24" w:rsidRDefault="00000000" w:rsidP="00B013CC">
            <w:pPr>
              <w:pStyle w:val="ListParagraph"/>
              <w:numPr>
                <w:ilvl w:val="0"/>
                <w:numId w:val="17"/>
              </w:numPr>
              <w:rPr>
                <w:rFonts w:ascii="Nirmala UI" w:hAnsi="Nirmala UI" w:cs="Nirmala UI"/>
              </w:rPr>
            </w:pPr>
            <w:r w:rsidRPr="00312A24">
              <w:rPr>
                <w:rFonts w:ascii="Nirmala UI" w:hAnsi="Nirmala UI" w:cs="Nirmala UI"/>
                <w:lang w:val="pa"/>
              </w:rPr>
              <w:t>ਭਾਈਚਾਰਕ ਸੰਸਥਾਵਾਂ ਦੀਆਂ ਗਤੀਵਿਧੀਆਂ।</w:t>
            </w:r>
          </w:p>
        </w:tc>
      </w:tr>
    </w:tbl>
    <w:p w14:paraId="6994A83F" w14:textId="77777777" w:rsidR="000E077E" w:rsidRPr="00312A24" w:rsidRDefault="00000000">
      <w:pPr>
        <w:rPr>
          <w:rFonts w:ascii="Nirmala UI" w:hAnsi="Nirmala UI" w:cs="Nirmala UI"/>
        </w:rPr>
      </w:pPr>
      <w:r w:rsidRPr="00312A24">
        <w:rPr>
          <w:rFonts w:ascii="Nirmala UI" w:hAnsi="Nirmala UI" w:cs="Nirmala UI"/>
        </w:rPr>
        <w:br w:type="page"/>
      </w:r>
    </w:p>
    <w:tbl>
      <w:tblPr>
        <w:tblW w:w="9127" w:type="dxa"/>
        <w:tblLayout w:type="fixed"/>
        <w:tblLook w:val="04A0" w:firstRow="1" w:lastRow="0" w:firstColumn="1" w:lastColumn="0" w:noHBand="0" w:noVBand="1"/>
      </w:tblPr>
      <w:tblGrid>
        <w:gridCol w:w="2552"/>
        <w:gridCol w:w="6575"/>
      </w:tblGrid>
      <w:tr w:rsidR="000A5015" w:rsidRPr="00312A24" w14:paraId="34BCF81C" w14:textId="77777777" w:rsidTr="00903050">
        <w:tc>
          <w:tcPr>
            <w:tcW w:w="2552" w:type="dxa"/>
            <w:vAlign w:val="center"/>
          </w:tcPr>
          <w:p w14:paraId="07075F9E" w14:textId="77777777" w:rsidR="00C87735" w:rsidRPr="00312A24" w:rsidRDefault="00C87735" w:rsidP="00CA37BB">
            <w:pPr>
              <w:pStyle w:val="Image"/>
              <w:spacing w:after="0"/>
              <w:rPr>
                <w:rFonts w:ascii="Nirmala UI" w:hAnsi="Nirmala UI" w:cs="Nirmala UI"/>
              </w:rPr>
            </w:pPr>
          </w:p>
        </w:tc>
        <w:tc>
          <w:tcPr>
            <w:tcW w:w="6575" w:type="dxa"/>
            <w:vAlign w:val="center"/>
          </w:tcPr>
          <w:p w14:paraId="40EBE500" w14:textId="24852CE0" w:rsidR="00903050" w:rsidRPr="00312A24" w:rsidRDefault="00000000" w:rsidP="00CA37BB">
            <w:pPr>
              <w:spacing w:after="0"/>
              <w:rPr>
                <w:rFonts w:ascii="Nirmala UI" w:hAnsi="Nirmala UI" w:cs="Nirmala UI"/>
              </w:rPr>
            </w:pPr>
            <w:r w:rsidRPr="00312A24">
              <w:rPr>
                <w:rFonts w:ascii="Nirmala UI" w:hAnsi="Nirmala UI" w:cs="Nirmala UI"/>
                <w:lang w:val="pa"/>
              </w:rPr>
              <w:t xml:space="preserve">ਅਸੀਂ ਇਸ ਕਾਰਵਾਈ ਦੇ ਕਾਰਗਰ ਹੋਣ ਦੀ ਜਾਂਚ ਇਸ ਦੁਆਰਾ ਕਰਾਂਗੇ ਕਿ ਕਿੰਨੇ </w:t>
            </w:r>
            <w:r w:rsidR="00312A24" w:rsidRPr="00312A24">
              <w:rPr>
                <w:rFonts w:cs="FS Me Pro"/>
                <w:lang w:val="pa"/>
              </w:rPr>
              <w:t>CALD</w:t>
            </w:r>
            <w:r w:rsidRPr="00312A24">
              <w:rPr>
                <w:rFonts w:ascii="Nirmala UI" w:hAnsi="Nirmala UI" w:cs="Nirmala UI"/>
                <w:lang w:val="pa"/>
              </w:rPr>
              <w:t xml:space="preserve"> ਭਾਈਚਾਰੇ:</w:t>
            </w:r>
          </w:p>
        </w:tc>
      </w:tr>
      <w:tr w:rsidR="000A5015" w:rsidRPr="00312A24" w14:paraId="5905171B" w14:textId="77777777" w:rsidTr="000E077E">
        <w:trPr>
          <w:trHeight w:val="3515"/>
        </w:trPr>
        <w:tc>
          <w:tcPr>
            <w:tcW w:w="2552" w:type="dxa"/>
            <w:vAlign w:val="center"/>
          </w:tcPr>
          <w:p w14:paraId="50870C1C" w14:textId="77777777" w:rsidR="00B013CC"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6FD8DDBE" wp14:editId="6DBFC5E5">
                  <wp:extent cx="1483360" cy="1483360"/>
                  <wp:effectExtent l="0" t="0" r="2540" b="2540"/>
                  <wp:docPr id="1161785366" name="Picture 26" descr="ਇੱਕ ਵਿਅਕਤੀ ਅੰਗੂਠਾ ਦਿਖਾ ਰਿਹਾ ਹੈ ਅਤੇ ਉਹਨਾਂ ਦੇ ਉੱਪਰ ਸੋਚਣ ਦੇ ਬੁਲਬੁਲੇ ਵਿੱਚ ਇੱਕ NDIS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ਇੱਕ ਵਿਅਕਤੀ ਅੰਗੂਠਾ ਦਿਖਾ ਰਿਹਾ ਹੈ ਅਤੇ ਉਹਨਾਂ ਦੇ ਉੱਪਰ ਸੋਚਣ ਦੇ ਬੁਲਬੁਲੇ ਵਿੱਚ ਇੱਕ NDIS ਦਸਤਾਵੇਜ਼ ਹੈ।"/>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7E86204" w14:textId="32A2345B" w:rsidR="00B013CC" w:rsidRPr="00312A24" w:rsidRDefault="00312A24" w:rsidP="005342C4">
            <w:pPr>
              <w:pStyle w:val="ListParagraph"/>
              <w:numPr>
                <w:ilvl w:val="0"/>
                <w:numId w:val="34"/>
              </w:numPr>
              <w:rPr>
                <w:rFonts w:ascii="Nirmala UI" w:hAnsi="Nirmala UI" w:cs="Nirmala UI"/>
              </w:rPr>
            </w:pPr>
            <w:r w:rsidRPr="00312A24">
              <w:rPr>
                <w:rFonts w:cs="FS Me Pro"/>
                <w:lang w:val="pa"/>
              </w:rPr>
              <w:t>NDIS</w:t>
            </w:r>
            <w:r w:rsidRPr="00312A24">
              <w:rPr>
                <w:rFonts w:ascii="Nirmala UI" w:hAnsi="Nirmala UI" w:cs="Nirmala UI"/>
                <w:lang w:val="pa"/>
              </w:rPr>
              <w:t xml:space="preserve"> ਨੂੰ ਸਮਝਦੇ ਹਨ</w:t>
            </w:r>
          </w:p>
        </w:tc>
      </w:tr>
      <w:tr w:rsidR="000A5015" w:rsidRPr="00312A24" w14:paraId="2E8720A1" w14:textId="77777777" w:rsidTr="000E077E">
        <w:trPr>
          <w:trHeight w:val="3515"/>
        </w:trPr>
        <w:tc>
          <w:tcPr>
            <w:tcW w:w="2552" w:type="dxa"/>
            <w:vAlign w:val="center"/>
          </w:tcPr>
          <w:p w14:paraId="335456FA" w14:textId="77777777" w:rsidR="00B013CC"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7117D667" wp14:editId="3A892322">
                  <wp:extent cx="1483360" cy="1483360"/>
                  <wp:effectExtent l="0" t="0" r="2540" b="2540"/>
                  <wp:docPr id="1060008756" name="Picture 29" descr="ਕੋਈ ਵਿਅਕਤੀ ਅੰਗੂਠਾ ਦਿਖਾ ਰਿਹਾ ਹੈ ਅਤੇ ਉਸਦੇ ਉੱਪਰ ਇੱਕ ਸੋਚਣ ਦੇ ਬੁਲਬੁਲੇ ਵਿੱਚ ਅਪਾਹਜਤਾ ਦਾ ਚਿੰਨ੍ਹ ਬਣਿ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ਕੋਈ ਵਿਅਕਤੀ ਅੰਗੂਠਾ ਦਿਖਾ ਰਿਹਾ ਹੈ ਅਤੇ ਉਸਦੇ ਉੱਪਰ ਇੱਕ ਸੋਚਣ ਦੇ ਬੁਲਬੁਲੇ ਵਿੱਚ ਅਪਾਹਜਤਾ ਦਾ ਚਿੰਨ੍ਹ ਬਣਿਆ ਹੋਇਆ ਹੈ।"/>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5998B70" w14:textId="77777777" w:rsidR="00B013CC" w:rsidRPr="00312A24" w:rsidRDefault="00000000" w:rsidP="005342C4">
            <w:pPr>
              <w:pStyle w:val="ListParagraph"/>
              <w:numPr>
                <w:ilvl w:val="0"/>
                <w:numId w:val="34"/>
              </w:numPr>
              <w:rPr>
                <w:rFonts w:ascii="Nirmala UI" w:hAnsi="Nirmala UI" w:cs="Nirmala UI"/>
              </w:rPr>
            </w:pPr>
            <w:r w:rsidRPr="00312A24">
              <w:rPr>
                <w:rFonts w:ascii="Nirmala UI" w:hAnsi="Nirmala UI" w:cs="Nirmala UI"/>
                <w:lang w:val="pa"/>
              </w:rPr>
              <w:t>ਅਪੰਗਤਾ ਨੂੰ ਸਮਝਦੇ ਹਨ</w:t>
            </w:r>
          </w:p>
        </w:tc>
      </w:tr>
      <w:tr w:rsidR="000A5015" w:rsidRPr="00312A24" w14:paraId="1FB398CE" w14:textId="77777777" w:rsidTr="000E077E">
        <w:trPr>
          <w:trHeight w:val="3515"/>
        </w:trPr>
        <w:tc>
          <w:tcPr>
            <w:tcW w:w="2552" w:type="dxa"/>
            <w:vAlign w:val="center"/>
          </w:tcPr>
          <w:p w14:paraId="10FB8B45" w14:textId="77777777" w:rsidR="00B013CC" w:rsidRPr="00312A24" w:rsidRDefault="00000000" w:rsidP="005342C4">
            <w:pPr>
              <w:pStyle w:val="Image"/>
              <w:rPr>
                <w:rFonts w:ascii="Nirmala UI" w:hAnsi="Nirmala UI" w:cs="Nirmala UI"/>
              </w:rPr>
            </w:pPr>
            <w:r w:rsidRPr="00312A24">
              <w:rPr>
                <w:rFonts w:ascii="Nirmala UI" w:hAnsi="Nirmala UI" w:cs="Nirmala UI"/>
                <w:noProof/>
              </w:rPr>
              <w:drawing>
                <wp:inline distT="0" distB="0" distL="0" distR="0" wp14:anchorId="3A15909D" wp14:editId="6859B8E4">
                  <wp:extent cx="1483360" cy="1483360"/>
                  <wp:effectExtent l="0" t="0" r="2540" b="2540"/>
                  <wp:docPr id="765541130" name="Picture 28" descr="ਕੋਈ ਵਿਅਕਤੀ ਸੋਚ ਰਿਹਾ ਹੈ ਅਤੇ ਉਸਦੇ ਉੱਪਰ ਇੱਕ ਸੋਚਣ ਦੇ ਬੁਲਬੁਲੇ ਵਿੱਚ ਅਪਾਹਜਤਾ ਦਾ ਚਿੰਨ੍ਹ ਬਣਿਆ ਹੋਇਆ ਹੈ। ਉਹਨਾਂ ਦੇ ਅੱਗੇ ਉੱਪਰ ਨੂੰ ਇਸ਼ਾਰਾ ਕਰਦਾ ਹੋਇਆ ਤੀਰ ਅਤੇ ਅੰਗੂਠਾ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ਕੋਈ ਵਿਅਕਤੀ ਸੋਚ ਰਿਹਾ ਹੈ ਅਤੇ ਉਸਦੇ ਉੱਪਰ ਇੱਕ ਸੋਚਣ ਦੇ ਬੁਲਬੁਲੇ ਵਿੱਚ ਅਪਾਹਜਤਾ ਦਾ ਚਿੰਨ੍ਹ ਬਣਿਆ ਹੋਇਆ ਹੈ। ਉਹਨਾਂ ਦੇ ਅੱਗੇ ਉੱਪਰ ਨੂੰ ਇਸ਼ਾਰਾ ਕਰਦਾ ਹੋਇਆ ਤੀਰ ਅਤੇ ਅੰਗੂਠਾ ਦਿਖਾਉਣ ਦਾ ਨਿਸ਼ਾਨ ਹੈ।"/>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D1A942F" w14:textId="77777777" w:rsidR="00B013CC" w:rsidRPr="00312A24" w:rsidRDefault="00000000" w:rsidP="00B013CC">
            <w:pPr>
              <w:pStyle w:val="ListParagraph"/>
              <w:numPr>
                <w:ilvl w:val="0"/>
                <w:numId w:val="17"/>
              </w:numPr>
              <w:rPr>
                <w:rFonts w:ascii="Nirmala UI" w:hAnsi="Nirmala UI" w:cs="Nirmala UI"/>
              </w:rPr>
            </w:pPr>
            <w:r w:rsidRPr="00312A24">
              <w:rPr>
                <w:rFonts w:ascii="Nirmala UI" w:hAnsi="Nirmala UI" w:cs="Nirmala UI"/>
                <w:lang w:val="pa"/>
              </w:rPr>
              <w:t>ਦਾ ਅਪੰਗਤਾ ਪ੍ਰਤੀ ਬਿਹਤਰ ਰਵੱਈਆ ਹੈ।</w:t>
            </w:r>
          </w:p>
        </w:tc>
      </w:tr>
    </w:tbl>
    <w:p w14:paraId="47F9E67C" w14:textId="77777777" w:rsidR="000E077E" w:rsidRPr="00312A24" w:rsidRDefault="00000000">
      <w:pPr>
        <w:spacing w:before="0" w:after="0" w:line="240" w:lineRule="auto"/>
        <w:rPr>
          <w:rFonts w:ascii="Nirmala UI" w:hAnsi="Nirmala UI" w:cs="Nirmala UI"/>
          <w:b/>
          <w:bCs/>
          <w:sz w:val="32"/>
          <w:szCs w:val="26"/>
        </w:rPr>
      </w:pPr>
      <w:r w:rsidRPr="00312A24">
        <w:rPr>
          <w:rFonts w:ascii="Nirmala UI" w:hAnsi="Nirmala UI" w:cs="Nirmala UI"/>
        </w:rPr>
        <w:br w:type="page"/>
      </w:r>
    </w:p>
    <w:p w14:paraId="590C001B" w14:textId="1AE15B73" w:rsidR="00766698" w:rsidRPr="00312A24" w:rsidRDefault="00000000" w:rsidP="00BD773E">
      <w:pPr>
        <w:pStyle w:val="Heading3"/>
        <w:spacing w:after="120"/>
        <w:rPr>
          <w:rFonts w:ascii="Nirmala UI" w:hAnsi="Nirmala UI" w:cs="Nirmala UI"/>
        </w:rPr>
      </w:pPr>
      <w:r w:rsidRPr="00312A24">
        <w:rPr>
          <w:rFonts w:ascii="Nirmala UI" w:hAnsi="Nirmala UI" w:cs="Nirmala UI"/>
          <w:noProof/>
        </w:rPr>
        <w:lastRenderedPageBreak/>
        <mc:AlternateContent>
          <mc:Choice Requires="wpg">
            <w:drawing>
              <wp:anchor distT="0" distB="0" distL="114300" distR="114300" simplePos="0" relativeHeight="251721728" behindDoc="1" locked="0" layoutInCell="1" allowOverlap="1" wp14:anchorId="5516E535" wp14:editId="6A640F0C">
                <wp:simplePos x="0" y="0"/>
                <wp:positionH relativeFrom="margin">
                  <wp:posOffset>19050</wp:posOffset>
                </wp:positionH>
                <wp:positionV relativeFrom="paragraph">
                  <wp:posOffset>224969</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4A09C27" id="Group 304493196" o:spid="_x0000_s1026" alt="&quot;&quot;" style="position:absolute;margin-left:1.5pt;margin-top:17.7pt;width:455.55pt;height:19pt;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312A24">
        <w:rPr>
          <w:rFonts w:ascii="Nirmala UI" w:hAnsi="Nirmala UI" w:cs="Nirmala UI"/>
          <w:lang w:val="pa"/>
        </w:rPr>
        <w:t xml:space="preserve">ਕਾਰਵਾਈ </w:t>
      </w:r>
      <w:r w:rsidR="00312A24" w:rsidRPr="00312A24">
        <w:rPr>
          <w:rFonts w:cs="FS Me Pro"/>
          <w:cs/>
          <w:lang w:val="pa" w:bidi="pa"/>
        </w:rPr>
        <w:t>28</w:t>
      </w:r>
    </w:p>
    <w:tbl>
      <w:tblPr>
        <w:tblW w:w="9298" w:type="dxa"/>
        <w:tblLayout w:type="fixed"/>
        <w:tblLook w:val="04A0" w:firstRow="1" w:lastRow="0" w:firstColumn="1" w:lastColumn="0" w:noHBand="0" w:noVBand="1"/>
      </w:tblPr>
      <w:tblGrid>
        <w:gridCol w:w="2552"/>
        <w:gridCol w:w="6576"/>
        <w:gridCol w:w="170"/>
      </w:tblGrid>
      <w:tr w:rsidR="000A5015" w:rsidRPr="00312A24" w14:paraId="18C145E4" w14:textId="77777777" w:rsidTr="00A562F9">
        <w:trPr>
          <w:gridAfter w:val="1"/>
          <w:wAfter w:w="170" w:type="dxa"/>
          <w:trHeight w:val="2152"/>
        </w:trPr>
        <w:tc>
          <w:tcPr>
            <w:tcW w:w="2552" w:type="dxa"/>
            <w:vAlign w:val="center"/>
          </w:tcPr>
          <w:p w14:paraId="3C6CFC94" w14:textId="77777777" w:rsidR="00766698" w:rsidRPr="00312A24" w:rsidRDefault="00000000" w:rsidP="00A26577">
            <w:pPr>
              <w:pStyle w:val="Image"/>
              <w:spacing w:before="120" w:after="120"/>
              <w:rPr>
                <w:rFonts w:ascii="Nirmala UI" w:hAnsi="Nirmala UI" w:cs="Nirmala UI"/>
              </w:rPr>
            </w:pPr>
            <w:r w:rsidRPr="00312A24">
              <w:rPr>
                <w:rFonts w:ascii="Nirmala UI" w:hAnsi="Nirmala UI" w:cs="Nirmala UI"/>
                <w:noProof/>
              </w:rPr>
              <w:drawing>
                <wp:inline distT="0" distB="0" distL="0" distR="0" wp14:anchorId="1BA235AC" wp14:editId="38F1DA0E">
                  <wp:extent cx="1440000" cy="1080000"/>
                  <wp:effectExtent l="0" t="0" r="8255" b="6350"/>
                  <wp:docPr id="2135762802" name="Picture 30" descr="ਸਿਹਤ ਪੇਸ਼ੇਵਰਾਂ ਦਾ ਇੱਕ ਗਰੁੱਪ ਮੀਟਿੰਗ ਵਿੱਚ ਨੋਟ ਲੈ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ਸਿਹਤ ਪੇਸ਼ੇਵਰਾਂ ਦਾ ਇੱਕ ਗਰੁੱਪ ਮੀਟਿੰਗ ਵਿੱਚ ਨੋਟ ਲੈ ਰਿਹਾ ਹੈ।"/>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C227B67" w14:textId="3BF7EDF8" w:rsidR="00766698" w:rsidRPr="00312A24" w:rsidRDefault="00000000" w:rsidP="00F56403">
            <w:pPr>
              <w:spacing w:line="276" w:lineRule="auto"/>
              <w:rPr>
                <w:rFonts w:ascii="Nirmala UI" w:hAnsi="Nirmala UI" w:cs="Nirmala UI"/>
              </w:rPr>
            </w:pPr>
            <w:r w:rsidRPr="00312A24">
              <w:rPr>
                <w:rFonts w:ascii="Nirmala UI" w:hAnsi="Nirmala UI" w:cs="Nirmala UI"/>
                <w:lang w:val="pa"/>
              </w:rPr>
              <w:t xml:space="preserve">ਅਸੀਂ </w:t>
            </w:r>
            <w:r w:rsidR="00312A24" w:rsidRPr="00312A24">
              <w:rPr>
                <w:rFonts w:cs="FS Me Pro"/>
                <w:lang w:val="pa"/>
              </w:rPr>
              <w:t>NDIS</w:t>
            </w:r>
            <w:r w:rsidRPr="00312A24">
              <w:rPr>
                <w:rFonts w:ascii="Nirmala UI" w:hAnsi="Nirmala UI" w:cs="Nirmala UI"/>
                <w:lang w:val="pa"/>
              </w:rPr>
              <w:t xml:space="preserve"> ਤੋਂ ਬਾਹਰ ਸੇਵਾਵਾਂ ਦੇ ਹੁਨਰ ਨੂੰ ਬਣਾਉਣ ਲਈ ਭਾਈਚਾਰਕ ਸੰਸਥਾਵਾਂ ਨਾਲ ਕੰਮ ਕਰਾਂਗੇ।</w:t>
            </w:r>
          </w:p>
          <w:p w14:paraId="11E4FCC1" w14:textId="77777777" w:rsidR="00766698" w:rsidRPr="00312A24" w:rsidRDefault="00000000" w:rsidP="00F56403">
            <w:pPr>
              <w:spacing w:line="276" w:lineRule="auto"/>
              <w:rPr>
                <w:rFonts w:ascii="Nirmala UI" w:hAnsi="Nirmala UI" w:cs="Nirmala UI"/>
              </w:rPr>
            </w:pPr>
            <w:r w:rsidRPr="00312A24">
              <w:rPr>
                <w:rFonts w:ascii="Nirmala UI" w:hAnsi="Nirmala UI" w:cs="Nirmala UI"/>
                <w:lang w:val="pa"/>
              </w:rPr>
              <w:t>ਉਦਾਹਰਨ ਲਈ, ਡਾਕਟਰਾਂ ਨਾਲ।</w:t>
            </w:r>
          </w:p>
        </w:tc>
      </w:tr>
      <w:tr w:rsidR="000A5015" w:rsidRPr="00312A24" w14:paraId="431804B8" w14:textId="77777777" w:rsidTr="00A562F9">
        <w:trPr>
          <w:gridAfter w:val="1"/>
          <w:wAfter w:w="170" w:type="dxa"/>
          <w:trHeight w:val="2197"/>
        </w:trPr>
        <w:tc>
          <w:tcPr>
            <w:tcW w:w="2552" w:type="dxa"/>
            <w:vAlign w:val="center"/>
          </w:tcPr>
          <w:p w14:paraId="49A30422" w14:textId="77777777" w:rsidR="00EC09FD" w:rsidRPr="00312A24" w:rsidRDefault="00000000" w:rsidP="00A26577">
            <w:pPr>
              <w:pStyle w:val="Image"/>
              <w:spacing w:before="120" w:after="120"/>
              <w:rPr>
                <w:rFonts w:ascii="Nirmala UI" w:hAnsi="Nirmala UI" w:cs="Nirmala UI"/>
              </w:rPr>
            </w:pPr>
            <w:r w:rsidRPr="00312A24">
              <w:rPr>
                <w:rFonts w:ascii="Nirmala UI" w:hAnsi="Nirmala UI" w:cs="Nirmala UI"/>
                <w:noProof/>
              </w:rPr>
              <w:drawing>
                <wp:inline distT="0" distB="0" distL="0" distR="0" wp14:anchorId="31472B5F" wp14:editId="12579EA7">
                  <wp:extent cx="1440000" cy="1440000"/>
                  <wp:effectExtent l="0" t="0" r="8255" b="8255"/>
                  <wp:docPr id="94064529" name="Picture 31" descr="2 ਸਿਹਤ ਪੇਸ਼ੇਵਰ ਅਤੇ ਇੱਕ NDIS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2 ਸਿਹਤ ਪੇਸ਼ੇਵਰ ਅਤੇ ਇੱਕ NDIS ਦਸਤਾਵੇਜ਼ ਹੈ।"/>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DE2710F" w14:textId="6D3ECB96" w:rsidR="00EC09FD" w:rsidRPr="00312A24" w:rsidRDefault="00000000" w:rsidP="00F56403">
            <w:pPr>
              <w:spacing w:line="276" w:lineRule="auto"/>
              <w:rPr>
                <w:rFonts w:ascii="Nirmala UI" w:hAnsi="Nirmala UI" w:cs="Nirmala UI"/>
              </w:rPr>
            </w:pPr>
            <w:r w:rsidRPr="00312A24">
              <w:rPr>
                <w:rFonts w:ascii="Nirmala UI" w:hAnsi="Nirmala UI" w:cs="Nirmala UI"/>
                <w:lang w:val="pa"/>
              </w:rPr>
              <w:t xml:space="preserve">ਅਸੀਂ ਇਹ ਯਕੀਨੀ ਬਣਾਵਾਂਗੇ ਕਿ ਇਹਨਾਂ ਵਿੱਚੋਂ ਵਧੇਰੇ ਸੇਵਾਵਾਂ ਸਮਝਦੀਆਂ ਹਨ ਕਿ </w:t>
            </w:r>
            <w:r w:rsidR="00312A24" w:rsidRPr="00312A24">
              <w:rPr>
                <w:rFonts w:cs="FS Me Pro"/>
                <w:lang w:val="pa"/>
              </w:rPr>
              <w:t>NDIS</w:t>
            </w:r>
            <w:r w:rsidRPr="00312A24">
              <w:rPr>
                <w:rFonts w:ascii="Nirmala UI" w:hAnsi="Nirmala UI" w:cs="Nirmala UI"/>
                <w:lang w:val="pa"/>
              </w:rPr>
              <w:t xml:space="preserve"> ਵਿੱਚ ਹਿੱਸਾ ਲੈਣ ਲਈ ਅਪੰਗਤਾ ਵਾਲੇ </w:t>
            </w:r>
            <w:r w:rsidR="00312A24" w:rsidRPr="00312A24">
              <w:rPr>
                <w:rFonts w:cs="FS Me Pro"/>
                <w:lang w:val="pa"/>
              </w:rPr>
              <w:t>CALD</w:t>
            </w:r>
            <w:r w:rsidRPr="00312A24">
              <w:rPr>
                <w:rFonts w:ascii="Nirmala UI" w:hAnsi="Nirmala UI" w:cs="Nirmala UI"/>
                <w:lang w:val="pa"/>
              </w:rPr>
              <w:t xml:space="preserve"> ਲੋਕਾਂ ਦੀ ਸਹਾਇਤਾ ਕਿਵੇਂ ਕੀਤੀ ਜਾਵੇ।</w:t>
            </w:r>
          </w:p>
        </w:tc>
      </w:tr>
      <w:tr w:rsidR="000A5015" w:rsidRPr="00312A24" w14:paraId="45017035" w14:textId="77777777" w:rsidTr="00A562F9">
        <w:trPr>
          <w:gridAfter w:val="1"/>
          <w:wAfter w:w="170" w:type="dxa"/>
          <w:trHeight w:val="2034"/>
        </w:trPr>
        <w:tc>
          <w:tcPr>
            <w:tcW w:w="2552" w:type="dxa"/>
            <w:vAlign w:val="center"/>
          </w:tcPr>
          <w:p w14:paraId="0B79F07F" w14:textId="77777777" w:rsidR="003E1385" w:rsidRPr="00312A24" w:rsidRDefault="00000000" w:rsidP="00A26577">
            <w:pPr>
              <w:pStyle w:val="Image"/>
              <w:spacing w:before="120" w:after="120"/>
              <w:rPr>
                <w:rFonts w:ascii="Nirmala UI" w:hAnsi="Nirmala UI" w:cs="Nirmala UI"/>
              </w:rPr>
            </w:pPr>
            <w:r w:rsidRPr="00312A24">
              <w:rPr>
                <w:rFonts w:ascii="Nirmala UI" w:hAnsi="Nirmala UI" w:cs="Nirmala UI"/>
                <w:noProof/>
              </w:rPr>
              <w:drawing>
                <wp:inline distT="0" distB="0" distL="0" distR="0" wp14:anchorId="466E168E" wp14:editId="08640DAC">
                  <wp:extent cx="1440000" cy="1080000"/>
                  <wp:effectExtent l="0" t="0" r="8255" b="6350"/>
                  <wp:docPr id="1581376199" name="Picture 32" descr="ਕੋਈ ਲੋਕਾਂ ਨਾਲ ਭਰੇ ਕਮਰੇ ਨੂੰ ਪੇਸ਼ਕਾਰੀ ਦੇ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ਕੋਈ ਲੋਕਾਂ ਨਾਲ ਭਰੇ ਕਮਰੇ ਨੂੰ ਪੇਸ਼ਕਾਰੀ ਦੇ ਰਿਹਾ ਹੈ।"/>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00BEFF5" w14:textId="77777777" w:rsidR="003E1385" w:rsidRPr="00312A24" w:rsidRDefault="00000000" w:rsidP="00F56403">
            <w:pPr>
              <w:spacing w:line="276" w:lineRule="auto"/>
              <w:rPr>
                <w:rFonts w:ascii="Nirmala UI" w:hAnsi="Nirmala UI" w:cs="Nirmala UI"/>
              </w:rPr>
            </w:pPr>
            <w:r w:rsidRPr="00312A24">
              <w:rPr>
                <w:rFonts w:ascii="Nirmala UI" w:hAnsi="Nirmala UI" w:cs="Nirmala UI"/>
                <w:lang w:val="pa"/>
              </w:rPr>
              <w:t>ਅਸੀਂ ਇਸ ਕਾਰਵਾਈ ਦੇ ਕਾਰਗਰ ਹੋਣ ਦੀ ਜਾਂਚ ਇਸ ਦੁਆਰਾ ਕਰਾਂਗੇ ਕਿ ਕਿੰਨੇ ਪ੍ਰੋਗਰਾਮਾਂ ਦੁਆਰਾ ਜਿਨ੍ਹਾਂ ਦਾ ਅਸੀਂ ਸਮਰਥਨ ਕਰਦੇ ਹਾਂ, ਸੇਵਾਵਾਂ ਨੂੰ ਇਹ ਹੁਨਰ ਬਣਾਉਣ ਵਿੱਚ ਮੱਦਦ ਕਰਦੇ ਹਨ।</w:t>
            </w:r>
          </w:p>
        </w:tc>
      </w:tr>
      <w:tr w:rsidR="000A5015" w:rsidRPr="00312A24" w14:paraId="506CA046" w14:textId="77777777" w:rsidTr="00A562F9">
        <w:trPr>
          <w:trHeight w:val="782"/>
        </w:trPr>
        <w:tc>
          <w:tcPr>
            <w:tcW w:w="2552" w:type="dxa"/>
            <w:vAlign w:val="center"/>
          </w:tcPr>
          <w:p w14:paraId="633A71CD" w14:textId="77777777" w:rsidR="00A26577" w:rsidRPr="00312A24" w:rsidRDefault="00A26577" w:rsidP="00A26577">
            <w:pPr>
              <w:pStyle w:val="Image"/>
              <w:spacing w:after="0"/>
              <w:rPr>
                <w:rFonts w:ascii="Nirmala UI" w:hAnsi="Nirmala UI" w:cs="Nirmala UI"/>
                <w:noProof/>
              </w:rPr>
            </w:pPr>
          </w:p>
        </w:tc>
        <w:tc>
          <w:tcPr>
            <w:tcW w:w="6690" w:type="dxa"/>
            <w:gridSpan w:val="2"/>
            <w:vAlign w:val="center"/>
          </w:tcPr>
          <w:p w14:paraId="542CA96D" w14:textId="77777777" w:rsidR="00A26577" w:rsidRPr="00312A24" w:rsidRDefault="00000000" w:rsidP="00F56403">
            <w:pPr>
              <w:spacing w:after="0" w:line="276" w:lineRule="auto"/>
              <w:rPr>
                <w:rFonts w:ascii="Nirmala UI" w:hAnsi="Nirmala UI" w:cs="Nirmala UI"/>
              </w:rPr>
            </w:pPr>
            <w:r w:rsidRPr="00312A24">
              <w:rPr>
                <w:rFonts w:ascii="Nirmala UI" w:hAnsi="Nirmala UI" w:cs="Nirmala UI"/>
                <w:lang w:val="pa"/>
              </w:rPr>
              <w:t>ਅਸੀਂ ਇਸ ਕਾਰਵਾਈ ਦੇ ਕਾਰਗਰ ਹੋਣ ਦੀ ਜਾਂਚ ਇਹਨਾਂ ਨੂੰ ਸੁਣਨ ਦੁਆਰਾ ਕਰਾਂਗੇ ਕਿ:</w:t>
            </w:r>
          </w:p>
        </w:tc>
      </w:tr>
      <w:tr w:rsidR="000A5015" w:rsidRPr="00312A24" w14:paraId="5DAD21E6" w14:textId="77777777" w:rsidTr="00A562F9">
        <w:trPr>
          <w:trHeight w:val="2665"/>
        </w:trPr>
        <w:tc>
          <w:tcPr>
            <w:tcW w:w="2552" w:type="dxa"/>
            <w:vAlign w:val="center"/>
          </w:tcPr>
          <w:p w14:paraId="724D89EC" w14:textId="77777777" w:rsidR="003E1385" w:rsidRPr="00312A24" w:rsidRDefault="00000000" w:rsidP="006E0AB1">
            <w:pPr>
              <w:pStyle w:val="Image"/>
              <w:spacing w:before="120" w:after="120"/>
              <w:rPr>
                <w:rFonts w:ascii="Nirmala UI" w:hAnsi="Nirmala UI" w:cs="Nirmala UI"/>
              </w:rPr>
            </w:pPr>
            <w:r w:rsidRPr="00312A24">
              <w:rPr>
                <w:rFonts w:ascii="Nirmala UI" w:hAnsi="Nirmala UI" w:cs="Nirmala UI"/>
                <w:noProof/>
              </w:rPr>
              <w:drawing>
                <wp:inline distT="0" distB="0" distL="0" distR="0" wp14:anchorId="016D28ED" wp14:editId="53C7AA5E">
                  <wp:extent cx="1440000" cy="1440000"/>
                  <wp:effectExtent l="0" t="0" r="8255" b="8255"/>
                  <wp:docPr id="1583692973" name="Picture 33" descr="2 ਲੋਕ ਗੱਲਬਾਤ ਕਰ ਰਹੇ ਹਨ ਅਤੇ ਉਹਨਾਂ ਦੇ ਉੱਪਰ ਇੱਕ ਸਪੀਚ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2 ਲੋਕ ਗੱਲਬਾਤ ਕਰ ਰਹੇ ਹਨ ਅਤੇ ਉਹਨਾਂ ਦੇ ਉੱਪਰ ਇੱਕ ਸਪੀਚ ਬੁਲਬੁਲਾ ਹੈ।"/>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23B1238A" w14:textId="20AF77C4" w:rsidR="003E1385" w:rsidRPr="00312A24" w:rsidRDefault="00312A24" w:rsidP="00F56403">
            <w:pPr>
              <w:pStyle w:val="ListParagraph"/>
              <w:numPr>
                <w:ilvl w:val="0"/>
                <w:numId w:val="17"/>
              </w:numPr>
              <w:spacing w:line="276" w:lineRule="auto"/>
              <w:rPr>
                <w:rFonts w:ascii="Nirmala UI" w:hAnsi="Nirmala UI" w:cs="Nirmala UI"/>
              </w:rPr>
            </w:pPr>
            <w:r w:rsidRPr="00312A24">
              <w:rPr>
                <w:rFonts w:cs="FS Me Pro"/>
                <w:lang w:val="pa"/>
              </w:rPr>
              <w:t>NDIS</w:t>
            </w:r>
            <w:r w:rsidRPr="00312A24">
              <w:rPr>
                <w:rFonts w:ascii="Nirmala UI" w:hAnsi="Nirmala UI" w:cs="Nirmala UI"/>
                <w:lang w:val="pa"/>
              </w:rPr>
              <w:t xml:space="preserve"> ਬਾਰੇ ਸਲਾਹ ਦੇਣ ਵਾਲੀਆਂ ਸੇਵਾਵਾਂ ਬਾਰੇ </w:t>
            </w:r>
            <w:r w:rsidRPr="00312A24">
              <w:rPr>
                <w:rFonts w:cs="FS Me Pro"/>
                <w:lang w:val="pa"/>
              </w:rPr>
              <w:t>CALD</w:t>
            </w:r>
            <w:r w:rsidRPr="00312A24">
              <w:rPr>
                <w:rFonts w:ascii="Nirmala UI" w:hAnsi="Nirmala UI" w:cs="Nirmala UI"/>
                <w:lang w:val="pa"/>
              </w:rPr>
              <w:t xml:space="preserve"> ਭਾਈਚਾਰਿਆਂ ਦਾ ਕੀ ਕਹਿਣਾ ਹੈ</w:t>
            </w:r>
          </w:p>
        </w:tc>
      </w:tr>
      <w:tr w:rsidR="000A5015" w:rsidRPr="00312A24" w14:paraId="17536FCB" w14:textId="77777777" w:rsidTr="00A562F9">
        <w:trPr>
          <w:gridAfter w:val="1"/>
          <w:wAfter w:w="170" w:type="dxa"/>
          <w:trHeight w:val="2665"/>
        </w:trPr>
        <w:tc>
          <w:tcPr>
            <w:tcW w:w="2552" w:type="dxa"/>
            <w:vAlign w:val="center"/>
          </w:tcPr>
          <w:p w14:paraId="55FA5A4E" w14:textId="77777777" w:rsidR="003E1385"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2DDFC0AD" wp14:editId="7BEF7AB2">
                  <wp:extent cx="1440000" cy="1080000"/>
                  <wp:effectExtent l="0" t="0" r="8255" b="6350"/>
                  <wp:docPr id="1602130270" name="Picture 34" descr="ਲੈਪਟਾਪ ਦੇ ਸਾਹਮਣੇ 3 ਲੋਕ ਗੱਲਬਾਤ ਕਰ ਰਹੇ ਹ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ਲੈਪਟਾਪ ਦੇ ਸਾਹਮਣੇ 3 ਲੋਕ ਗੱਲਬਾਤ ਕਰ ਰਹੇ ਹਨ ।"/>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06755CE" w14:textId="77777777" w:rsidR="003E1385" w:rsidRPr="00312A24" w:rsidRDefault="00000000" w:rsidP="00F56403">
            <w:pPr>
              <w:pStyle w:val="ListParagraph"/>
              <w:numPr>
                <w:ilvl w:val="0"/>
                <w:numId w:val="17"/>
              </w:numPr>
              <w:spacing w:line="276" w:lineRule="auto"/>
              <w:rPr>
                <w:rFonts w:ascii="Nirmala UI" w:hAnsi="Nirmala UI" w:cs="Nirmala UI"/>
              </w:rPr>
            </w:pPr>
            <w:r w:rsidRPr="00312A24">
              <w:rPr>
                <w:rFonts w:ascii="Nirmala UI" w:hAnsi="Nirmala UI" w:cs="Nirmala UI"/>
                <w:lang w:val="pa"/>
              </w:rPr>
              <w:t>ਇਹ ਸੇਵਾਵਾਂ ਸਾਨੂੰ ਇਸ ਬਾਰੇ ਕੀ ਦੱਸਦੀਆਂ ਹਨ ਕਿ ਇਹ ਪ੍ਰੋਗਰਾਮ ਉਹਨਾਂ ਦੀ ਕਿੰਨੀ ਚੰਗੀ ਤਰ੍ਹਾਂ ਸਹਾਇਤਾ ਕਰਦੇ ਹਨ।</w:t>
            </w:r>
          </w:p>
        </w:tc>
      </w:tr>
    </w:tbl>
    <w:p w14:paraId="76F47BD0" w14:textId="77777777" w:rsidR="002A6A49" w:rsidRPr="00312A24" w:rsidRDefault="00000000">
      <w:pPr>
        <w:spacing w:before="0" w:after="0" w:line="240" w:lineRule="auto"/>
        <w:rPr>
          <w:rFonts w:ascii="Nirmala UI" w:hAnsi="Nirmala UI" w:cs="Nirmala UI"/>
        </w:rPr>
      </w:pPr>
      <w:r w:rsidRPr="00312A24">
        <w:rPr>
          <w:rFonts w:ascii="Nirmala UI" w:hAnsi="Nirmala UI" w:cs="Nirmala UI"/>
        </w:rPr>
        <w:br w:type="page"/>
      </w:r>
    </w:p>
    <w:p w14:paraId="1C3EC432" w14:textId="77777777" w:rsidR="00493D5D" w:rsidRPr="00312A24" w:rsidRDefault="00000000" w:rsidP="00DD389A">
      <w:pPr>
        <w:pStyle w:val="Heading2"/>
        <w:rPr>
          <w:rFonts w:ascii="Nirmala UI" w:hAnsi="Nirmala UI" w:cs="Nirmala UI"/>
        </w:rPr>
      </w:pPr>
      <w:bookmarkStart w:id="107" w:name="_Toc256000008"/>
      <w:bookmarkStart w:id="108" w:name="_Toc12634029"/>
      <w:bookmarkStart w:id="109" w:name="_Toc12636487"/>
      <w:bookmarkStart w:id="110" w:name="_Toc43391451"/>
      <w:bookmarkStart w:id="111" w:name="_Toc43391513"/>
      <w:r w:rsidRPr="00312A24">
        <w:rPr>
          <w:rFonts w:ascii="Nirmala UI" w:hAnsi="Nirmala UI" w:cs="Nirmala UI"/>
          <w:lang w:val="pa"/>
        </w:rPr>
        <w:lastRenderedPageBreak/>
        <w:t>ਹੋਰ ਜਾਣਕਾਰੀ</w:t>
      </w:r>
      <w:bookmarkEnd w:id="107"/>
      <w:bookmarkEnd w:id="108"/>
      <w:bookmarkEnd w:id="109"/>
      <w:bookmarkEnd w:id="110"/>
      <w:bookmarkEnd w:id="111"/>
    </w:p>
    <w:p w14:paraId="2EF971EE" w14:textId="77777777" w:rsidR="008A5DB9" w:rsidRPr="00312A24" w:rsidRDefault="00000000" w:rsidP="008A5DB9">
      <w:pPr>
        <w:rPr>
          <w:rFonts w:ascii="Nirmala UI" w:hAnsi="Nirmala UI" w:cs="Nirmala UI"/>
          <w:lang w:val="x-none" w:eastAsia="x-none"/>
        </w:rPr>
      </w:pPr>
      <w:r w:rsidRPr="00312A24">
        <w:rPr>
          <w:rFonts w:ascii="Nirmala UI" w:hAnsi="Nirmala UI" w:cs="Nirmala UI"/>
          <w:lang w:val="pa"/>
        </w:rPr>
        <w:t>ਇਸ ਕਾਰਵਾਈ ਯੋਜਨਾ ਬਾਰੇ ਹੋਰ ਜਾਣਕਾਰੀ ਲਈ, ਕਿਰਪਾ ਕਰਕੇ ਸਾਡੇ ਨਾਲ ਸੰਪਰਕ ਕਰੋ।</w:t>
      </w:r>
    </w:p>
    <w:tbl>
      <w:tblPr>
        <w:tblStyle w:val="Style1"/>
        <w:tblW w:w="9127" w:type="dxa"/>
        <w:tblLayout w:type="fixed"/>
        <w:tblLook w:val="04A0" w:firstRow="1" w:lastRow="0" w:firstColumn="1" w:lastColumn="0" w:noHBand="0" w:noVBand="1"/>
      </w:tblPr>
      <w:tblGrid>
        <w:gridCol w:w="2551"/>
        <w:gridCol w:w="6576"/>
      </w:tblGrid>
      <w:tr w:rsidR="000A5015" w:rsidRPr="00312A24" w14:paraId="775F3E1A"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294810B" w14:textId="77777777" w:rsidR="00493D5D" w:rsidRPr="00312A24" w:rsidRDefault="00000000" w:rsidP="00463A40">
            <w:pPr>
              <w:pStyle w:val="Image"/>
              <w:rPr>
                <w:rFonts w:ascii="Nirmala UI" w:hAnsi="Nirmala UI" w:cs="Nirmala UI"/>
                <w:lang w:eastAsia="en-AU"/>
              </w:rPr>
            </w:pPr>
            <w:r w:rsidRPr="00312A24">
              <w:rPr>
                <w:rFonts w:ascii="Nirmala UI" w:hAnsi="Nirmala UI" w:cs="Nirmala UI"/>
                <w:noProof/>
              </w:rPr>
              <w:drawing>
                <wp:inline distT="0" distB="0" distL="0" distR="0" wp14:anchorId="2D42F44E" wp14:editId="7CA30EB4">
                  <wp:extent cx="1440000" cy="1440000"/>
                  <wp:effectExtent l="0" t="0" r="8255" b="8255"/>
                  <wp:docPr id="3" name="Picture 3" descr="ਵੈੱਬਸਾਈ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ਵੈੱਬਸਾਈਟ ਦਾ ਚਿੰਨ੍ਹ।"/>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62744B6" w14:textId="77777777" w:rsidR="002E4152" w:rsidRPr="00312A24" w:rsidRDefault="00000000" w:rsidP="002E4152">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ਸਾਡੀ ਵੈੱਬਸਾਈਟ 'ਤੇ ਜਾ ਸਕਦੇ ਹੋ।</w:t>
            </w:r>
          </w:p>
          <w:p w14:paraId="2B83B90F" w14:textId="700211CC" w:rsidR="00493D5D" w:rsidRPr="00312A24"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Nirmala UI"/>
                <w:bCs/>
              </w:rPr>
            </w:pPr>
            <w:hyperlink r:id="rId185" w:history="1">
              <w:r w:rsidR="00312A24" w:rsidRPr="00312A24">
                <w:rPr>
                  <w:rStyle w:val="Hyperlink"/>
                  <w:rFonts w:cs="FS Me Pro"/>
                  <w:bCs/>
                  <w:lang w:val="pa"/>
                </w:rPr>
                <w:t>www</w:t>
              </w:r>
              <w:r w:rsidR="002E4152" w:rsidRPr="00312A24">
                <w:rPr>
                  <w:rStyle w:val="Hyperlink"/>
                  <w:rFonts w:ascii="Nirmala UI" w:hAnsi="Nirmala UI" w:cs="Nirmala UI"/>
                  <w:bCs/>
                  <w:lang w:val="pa"/>
                </w:rPr>
                <w:t>.</w:t>
              </w:r>
              <w:r w:rsidR="00312A24" w:rsidRPr="00312A24">
                <w:rPr>
                  <w:rStyle w:val="Hyperlink"/>
                  <w:rFonts w:cs="FS Me Pro"/>
                  <w:bCs/>
                  <w:lang w:val="pa"/>
                </w:rPr>
                <w:t>ndis</w:t>
              </w:r>
              <w:r w:rsidR="002E4152" w:rsidRPr="00312A24">
                <w:rPr>
                  <w:rStyle w:val="Hyperlink"/>
                  <w:rFonts w:ascii="Nirmala UI" w:hAnsi="Nirmala UI" w:cs="Nirmala UI"/>
                  <w:bCs/>
                  <w:lang w:val="pa"/>
                </w:rPr>
                <w:t>.</w:t>
              </w:r>
              <w:r w:rsidR="00312A24" w:rsidRPr="00312A24">
                <w:rPr>
                  <w:rStyle w:val="Hyperlink"/>
                  <w:rFonts w:cs="FS Me Pro"/>
                  <w:bCs/>
                  <w:lang w:val="pa"/>
                </w:rPr>
                <w:t>gov</w:t>
              </w:r>
              <w:r w:rsidR="002E4152" w:rsidRPr="00312A24">
                <w:rPr>
                  <w:rStyle w:val="Hyperlink"/>
                  <w:rFonts w:ascii="Nirmala UI" w:hAnsi="Nirmala UI" w:cs="Nirmala UI"/>
                  <w:bCs/>
                  <w:lang w:val="pa"/>
                </w:rPr>
                <w:t>.</w:t>
              </w:r>
              <w:r w:rsidR="00312A24" w:rsidRPr="00312A24">
                <w:rPr>
                  <w:rStyle w:val="Hyperlink"/>
                  <w:rFonts w:cs="FS Me Pro"/>
                  <w:bCs/>
                  <w:lang w:val="pa"/>
                </w:rPr>
                <w:t>au</w:t>
              </w:r>
            </w:hyperlink>
          </w:p>
        </w:tc>
      </w:tr>
      <w:tr w:rsidR="000A5015" w:rsidRPr="00312A24" w14:paraId="10BA1B3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BDE5A7E" w14:textId="77777777" w:rsidR="00493D5D" w:rsidRPr="00312A24" w:rsidRDefault="00000000" w:rsidP="00463A40">
            <w:pPr>
              <w:pStyle w:val="Image"/>
              <w:rPr>
                <w:rFonts w:ascii="Nirmala UI" w:hAnsi="Nirmala UI" w:cs="Nirmala UI"/>
                <w:lang w:eastAsia="en-AU"/>
              </w:rPr>
            </w:pPr>
            <w:r w:rsidRPr="00312A24">
              <w:rPr>
                <w:rFonts w:ascii="Nirmala UI" w:hAnsi="Nirmala UI" w:cs="Nirmala UI"/>
                <w:noProof/>
              </w:rPr>
              <w:drawing>
                <wp:inline distT="0" distB="0" distL="0" distR="0" wp14:anchorId="1677FC57" wp14:editId="14184D48">
                  <wp:extent cx="1440000" cy="1440000"/>
                  <wp:effectExtent l="0" t="0" r="8255" b="8255"/>
                  <wp:docPr id="36" name="Picture 36" descr="ਫ਼ੋਨ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ਫ਼ੋਨ ਦਾ ਚਿੰਨ੍ਹ।"/>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C424EBE" w14:textId="77777777" w:rsidR="002E4152" w:rsidRPr="00312A24" w:rsidRDefault="00000000" w:rsidP="002E4152">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ਸਾਨੂੰ ਫ਼ੋਨ ਕਰ ਸਕਦੇ ਹੋ।</w:t>
            </w:r>
          </w:p>
          <w:p w14:paraId="56D3A6FD" w14:textId="41DAE56F" w:rsidR="00493D5D" w:rsidRPr="00312A24" w:rsidRDefault="00312A24" w:rsidP="00386587">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312A24">
              <w:rPr>
                <w:rStyle w:val="IntenseEmphasis1"/>
                <w:rFonts w:cs="FS Me Pro"/>
                <w:bCs/>
                <w:cs/>
                <w:lang w:val="pa" w:bidi="pa"/>
              </w:rPr>
              <w:t>1800</w:t>
            </w:r>
            <w:r w:rsidRPr="00312A24">
              <w:rPr>
                <w:rStyle w:val="IntenseEmphasis1"/>
                <w:rFonts w:ascii="Nirmala UI" w:hAnsi="Nirmala UI" w:cs="FS Me Pro"/>
                <w:bCs/>
                <w:lang w:val="pa"/>
              </w:rPr>
              <w:t xml:space="preserve"> </w:t>
            </w:r>
            <w:r w:rsidRPr="00312A24">
              <w:rPr>
                <w:rStyle w:val="IntenseEmphasis1"/>
                <w:rFonts w:cs="FS Me Pro"/>
                <w:bCs/>
                <w:cs/>
                <w:lang w:val="pa" w:bidi="pa"/>
              </w:rPr>
              <w:t>800</w:t>
            </w:r>
            <w:r w:rsidRPr="00312A24">
              <w:rPr>
                <w:rStyle w:val="IntenseEmphasis1"/>
                <w:rFonts w:ascii="Nirmala UI" w:hAnsi="Nirmala UI" w:cs="FS Me Pro"/>
                <w:bCs/>
                <w:lang w:val="pa"/>
              </w:rPr>
              <w:t xml:space="preserve"> </w:t>
            </w:r>
            <w:r w:rsidRPr="00312A24">
              <w:rPr>
                <w:rStyle w:val="IntenseEmphasis1"/>
                <w:rFonts w:cs="FS Me Pro"/>
                <w:bCs/>
                <w:cs/>
                <w:lang w:val="pa" w:bidi="pa"/>
              </w:rPr>
              <w:t>110</w:t>
            </w:r>
          </w:p>
        </w:tc>
      </w:tr>
      <w:tr w:rsidR="000A5015" w:rsidRPr="00312A24" w14:paraId="008B0CF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EB1F420" w14:textId="77777777" w:rsidR="00CD310C" w:rsidRPr="00312A24" w:rsidRDefault="00000000" w:rsidP="00463A40">
            <w:pPr>
              <w:pStyle w:val="Image"/>
              <w:rPr>
                <w:rFonts w:ascii="Nirmala UI" w:hAnsi="Nirmala UI" w:cs="Nirmala UI"/>
                <w:lang w:eastAsia="en-AU"/>
              </w:rPr>
            </w:pPr>
            <w:r w:rsidRPr="00312A24">
              <w:rPr>
                <w:rFonts w:ascii="Nirmala UI" w:hAnsi="Nirmala UI" w:cs="Nirmala UI"/>
                <w:noProof/>
                <w:lang w:eastAsia="en-AU"/>
              </w:rPr>
              <w:drawing>
                <wp:inline distT="0" distB="0" distL="0" distR="0" wp14:anchorId="03597510" wp14:editId="6B006636">
                  <wp:extent cx="792000" cy="792000"/>
                  <wp:effectExtent l="0" t="0" r="8255" b="8255"/>
                  <wp:docPr id="15" name="Picture 15" descr="ਫੇਸਬੁੱਕ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ਫੇਸਬੁੱਕ ਦਾ ਲੋਗੋ।"/>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1BEF5ADA" w14:textId="77777777" w:rsidR="00CD310C" w:rsidRPr="00312A24" w:rsidRDefault="00000000" w:rsidP="008E2344">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ਸਾਨੂੰ ਫੇਸਬੁੱਕ 'ਤੇ ਫਾਲੋ ਕਰ ਸਕਦੇ ਹੋ।</w:t>
            </w:r>
          </w:p>
          <w:p w14:paraId="487D0DE6" w14:textId="70C25D8C" w:rsidR="00CD310C" w:rsidRPr="00312A24"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ascii="Nirmala UI" w:hAnsi="Nirmala UI" w:cs="Nirmala UI"/>
              </w:rPr>
            </w:pPr>
            <w:hyperlink r:id="rId188" w:history="1">
              <w:r w:rsidR="00312A24" w:rsidRPr="00312A24">
                <w:rPr>
                  <w:rStyle w:val="Hyperlink"/>
                  <w:rFonts w:cs="FS Me Pro"/>
                  <w:bCs/>
                  <w:lang w:val="pa"/>
                </w:rPr>
                <w:t>www</w:t>
              </w:r>
              <w:r w:rsidR="00DE6B8B" w:rsidRPr="00312A24">
                <w:rPr>
                  <w:rStyle w:val="Hyperlink"/>
                  <w:rFonts w:ascii="Nirmala UI" w:hAnsi="Nirmala UI" w:cs="Nirmala UI"/>
                  <w:bCs/>
                  <w:lang w:val="pa"/>
                </w:rPr>
                <w:t>.</w:t>
              </w:r>
              <w:r w:rsidR="00312A24" w:rsidRPr="00312A24">
                <w:rPr>
                  <w:rStyle w:val="Hyperlink"/>
                  <w:rFonts w:cs="FS Me Pro"/>
                  <w:bCs/>
                  <w:lang w:val="pa"/>
                </w:rPr>
                <w:t>facebook</w:t>
              </w:r>
              <w:r w:rsidR="00DE6B8B" w:rsidRPr="00312A24">
                <w:rPr>
                  <w:rStyle w:val="Hyperlink"/>
                  <w:rFonts w:ascii="Nirmala UI" w:hAnsi="Nirmala UI" w:cs="Nirmala UI"/>
                  <w:bCs/>
                  <w:lang w:val="pa"/>
                </w:rPr>
                <w:t>.</w:t>
              </w:r>
              <w:r w:rsidR="00312A24" w:rsidRPr="00312A24">
                <w:rPr>
                  <w:rStyle w:val="Hyperlink"/>
                  <w:rFonts w:cs="FS Me Pro"/>
                  <w:bCs/>
                  <w:lang w:val="pa"/>
                </w:rPr>
                <w:t>com</w:t>
              </w:r>
              <w:r w:rsidR="00DE6B8B" w:rsidRPr="00312A24">
                <w:rPr>
                  <w:rStyle w:val="Hyperlink"/>
                  <w:rFonts w:ascii="Nirmala UI" w:hAnsi="Nirmala UI" w:cs="Nirmala UI"/>
                  <w:bCs/>
                  <w:lang w:val="pa"/>
                </w:rPr>
                <w:t>/</w:t>
              </w:r>
              <w:r w:rsidR="00312A24" w:rsidRPr="00312A24">
                <w:rPr>
                  <w:rStyle w:val="Hyperlink"/>
                  <w:rFonts w:cs="FS Me Pro"/>
                  <w:bCs/>
                  <w:lang w:val="pa"/>
                </w:rPr>
                <w:t>NDISAus</w:t>
              </w:r>
            </w:hyperlink>
          </w:p>
        </w:tc>
      </w:tr>
      <w:tr w:rsidR="000A5015" w:rsidRPr="00312A24" w14:paraId="1193C06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17C51F7" w14:textId="77777777" w:rsidR="00CD310C" w:rsidRPr="00312A24" w:rsidRDefault="00000000" w:rsidP="00463A40">
            <w:pPr>
              <w:pStyle w:val="Image"/>
              <w:rPr>
                <w:rFonts w:ascii="Nirmala UI" w:hAnsi="Nirmala UI" w:cs="Nirmala UI"/>
                <w:lang w:eastAsia="en-AU"/>
              </w:rPr>
            </w:pPr>
            <w:r w:rsidRPr="00312A24">
              <w:rPr>
                <w:rFonts w:ascii="Nirmala UI" w:hAnsi="Nirmala UI" w:cs="Nirmala UI"/>
                <w:noProof/>
                <w:lang w:eastAsia="en-AU"/>
              </w:rPr>
              <w:drawing>
                <wp:inline distT="0" distB="0" distL="0" distR="0" wp14:anchorId="24BF9C5E" wp14:editId="65DE8881">
                  <wp:extent cx="792000" cy="792000"/>
                  <wp:effectExtent l="0" t="0" r="8255" b="8255"/>
                  <wp:docPr id="16" name="Picture 16" descr="ਟਵਿੱਟਰ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ਟਵਿੱਟਰ ਦਾ ਲੋਗੋ।"/>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49615775" w14:textId="77777777" w:rsidR="00CD310C" w:rsidRPr="00312A24" w:rsidRDefault="00000000" w:rsidP="008E2344">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ਤੁਸੀਂ ਸਾਨੂੰ ਟਵਿੱਟਰ 'ਤੇ ਫਾਲੋ ਕਰ ਸਕਦੇ ਹੋ। </w:t>
            </w:r>
          </w:p>
          <w:p w14:paraId="36650A15" w14:textId="22D6462C" w:rsidR="00CD310C" w:rsidRPr="00312A24" w:rsidRDefault="00000000" w:rsidP="008E2344">
            <w:pPr>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Nirmala UI"/>
                <w:bCs/>
              </w:rPr>
            </w:pPr>
            <w:r w:rsidRPr="00312A24">
              <w:rPr>
                <w:rStyle w:val="IntenseEmphasis1"/>
                <w:rFonts w:ascii="Nirmala UI" w:hAnsi="Nirmala UI" w:cs="Nirmala UI"/>
                <w:bCs/>
                <w:lang w:val="pa"/>
              </w:rPr>
              <w:t>@</w:t>
            </w:r>
            <w:r w:rsidR="00312A24" w:rsidRPr="00312A24">
              <w:rPr>
                <w:rStyle w:val="IntenseEmphasis1"/>
                <w:rFonts w:cs="FS Me Pro"/>
                <w:bCs/>
                <w:lang w:val="pa"/>
              </w:rPr>
              <w:t>NDIS</w:t>
            </w:r>
          </w:p>
          <w:p w14:paraId="5D4094A7" w14:textId="2FD5A350" w:rsidR="002E4152" w:rsidRPr="00312A24" w:rsidRDefault="00000000" w:rsidP="002E4152">
            <w:pPr>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ਟਵਿੱਟਰ ਨੂੰ ਐਕਸ (</w:t>
            </w:r>
            <w:r w:rsidR="00312A24" w:rsidRPr="00312A24">
              <w:rPr>
                <w:rFonts w:cs="FS Me Pro"/>
                <w:lang w:val="pa"/>
              </w:rPr>
              <w:t>X</w:t>
            </w:r>
            <w:r w:rsidRPr="00312A24">
              <w:rPr>
                <w:rFonts w:ascii="Nirmala UI" w:hAnsi="Nirmala UI" w:cs="Nirmala UI"/>
                <w:lang w:val="pa"/>
              </w:rPr>
              <w:t>) ਵੀ ਕਿਹਾ ਜਾਂਦਾ ਹੈ।</w:t>
            </w:r>
          </w:p>
        </w:tc>
      </w:tr>
    </w:tbl>
    <w:p w14:paraId="6C4830C9" w14:textId="77777777" w:rsidR="00AE2123" w:rsidRPr="00312A24" w:rsidRDefault="00000000" w:rsidP="00AE2123">
      <w:pPr>
        <w:rPr>
          <w:rFonts w:ascii="Nirmala UI" w:hAnsi="Nirmala UI" w:cs="Nirmala UI"/>
          <w:sz w:val="32"/>
          <w:szCs w:val="26"/>
        </w:rPr>
      </w:pPr>
      <w:bookmarkStart w:id="112" w:name="_Toc43391514"/>
      <w:r w:rsidRPr="00312A24">
        <w:rPr>
          <w:rFonts w:ascii="Nirmala UI" w:hAnsi="Nirmala UI" w:cs="Nirmala UI"/>
        </w:rPr>
        <w:br w:type="page"/>
      </w:r>
    </w:p>
    <w:p w14:paraId="28849046" w14:textId="77777777" w:rsidR="00CD310C" w:rsidRPr="00312A24" w:rsidRDefault="00000000" w:rsidP="00AA574A">
      <w:pPr>
        <w:pStyle w:val="Heading3"/>
        <w:rPr>
          <w:rFonts w:ascii="Nirmala UI" w:hAnsi="Nirmala UI" w:cs="Nirmala UI"/>
        </w:rPr>
      </w:pPr>
      <w:r w:rsidRPr="00312A24">
        <w:rPr>
          <w:rFonts w:ascii="Nirmala UI" w:hAnsi="Nirmala UI" w:cs="Nirmala UI"/>
          <w:lang w:val="pa"/>
        </w:rPr>
        <w:lastRenderedPageBreak/>
        <w:t>ਸਾਡੇ ਨਾਲ ਗੱਲ ਕਰਨ ਲਈ ਸਹਾਇਤਾ</w:t>
      </w:r>
      <w:bookmarkEnd w:id="112"/>
    </w:p>
    <w:tbl>
      <w:tblPr>
        <w:tblStyle w:val="Style1"/>
        <w:tblW w:w="9127" w:type="dxa"/>
        <w:tblLayout w:type="fixed"/>
        <w:tblLook w:val="04A0" w:firstRow="1" w:lastRow="0" w:firstColumn="1" w:lastColumn="0" w:noHBand="0" w:noVBand="1"/>
      </w:tblPr>
      <w:tblGrid>
        <w:gridCol w:w="2551"/>
        <w:gridCol w:w="6576"/>
      </w:tblGrid>
      <w:tr w:rsidR="000A5015" w:rsidRPr="00312A24" w14:paraId="45E54E19"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09F8DA6" w14:textId="77777777" w:rsidR="00115682" w:rsidRPr="00312A24" w:rsidRDefault="00000000" w:rsidP="00115682">
            <w:pPr>
              <w:pStyle w:val="Image"/>
              <w:spacing w:before="0" w:after="0"/>
              <w:rPr>
                <w:rFonts w:ascii="Nirmala UI" w:hAnsi="Nirmala UI" w:cs="Nirmala UI"/>
                <w:lang w:eastAsia="en-AU"/>
              </w:rPr>
            </w:pPr>
            <w:r w:rsidRPr="00312A24">
              <w:rPr>
                <w:rFonts w:ascii="Nirmala UI" w:hAnsi="Nirmala UI" w:cs="Nirmala UI"/>
                <w:noProof/>
              </w:rPr>
              <mc:AlternateContent>
                <mc:Choice Requires="wps">
                  <w:drawing>
                    <wp:anchor distT="45720" distB="45720" distL="114300" distR="114300" simplePos="0" relativeHeight="251769856" behindDoc="0" locked="0" layoutInCell="1" allowOverlap="1" wp14:anchorId="2527AC35" wp14:editId="08328A4D">
                      <wp:simplePos x="0" y="0"/>
                      <wp:positionH relativeFrom="column">
                        <wp:posOffset>487680</wp:posOffset>
                      </wp:positionH>
                      <wp:positionV relativeFrom="paragraph">
                        <wp:posOffset>404495</wp:posOffset>
                      </wp:positionV>
                      <wp:extent cx="607060" cy="158115"/>
                      <wp:effectExtent l="0" t="0" r="2540" b="1333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58115"/>
                              </a:xfrm>
                              <a:prstGeom prst="rect">
                                <a:avLst/>
                              </a:prstGeom>
                              <a:noFill/>
                              <a:ln w="9525">
                                <a:noFill/>
                                <a:miter lim="800000"/>
                                <a:headEnd/>
                                <a:tailEnd/>
                              </a:ln>
                            </wps:spPr>
                            <wps:txbx>
                              <w:txbxContent>
                                <w:p w14:paraId="7EC9360B" w14:textId="77777777" w:rsidR="005E46E8" w:rsidRPr="00F56403" w:rsidRDefault="00000000" w:rsidP="00AE5AF6">
                                  <w:pPr>
                                    <w:spacing w:before="0" w:after="0" w:line="240" w:lineRule="auto"/>
                                    <w:jc w:val="center"/>
                                    <w:rPr>
                                      <w:rFonts w:ascii="Nirmala UI" w:hAnsi="Nirmala UI" w:cs="Nirmala UI"/>
                                      <w:sz w:val="15"/>
                                      <w:szCs w:val="15"/>
                                      <w:lang w:val="en-PH"/>
                                    </w:rPr>
                                  </w:pPr>
                                  <w:r w:rsidRPr="00F56403">
                                    <w:rPr>
                                      <w:rFonts w:ascii="Nirmala UI" w:hAnsi="Nirmala UI" w:cs="Nirmala UI"/>
                                      <w:b/>
                                      <w:bCs/>
                                      <w:sz w:val="15"/>
                                      <w:szCs w:val="15"/>
                                      <w:lang w:val="pa"/>
                                    </w:rPr>
                                    <w:t>ਵੈੱਬਚੈਟ</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7AC35" id="_x0000_s1046" type="#_x0000_t202" alt="&quot;&quot;" style="position:absolute;left:0;text-align:left;margin-left:38.4pt;margin-top:31.85pt;width:47.8pt;height:12.4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" filled="f" stroked="f">
                      <v:textbox inset="0,0,0,0">
                        <w:txbxContent>
                          <w:p w14:paraId="7EC9360B" w14:textId="77777777" w:rsidR="005E46E8" w:rsidRPr="00F56403" w:rsidRDefault="00000000" w:rsidP="00AE5AF6">
                            <w:pPr>
                              <w:spacing w:before="0" w:after="0" w:line="240" w:lineRule="auto"/>
                              <w:jc w:val="center"/>
                              <w:rPr>
                                <w:rFonts w:ascii="Nirmala UI" w:hAnsi="Nirmala UI" w:cs="Nirmala UI"/>
                                <w:sz w:val="15"/>
                                <w:szCs w:val="15"/>
                                <w:lang w:val="en-PH"/>
                              </w:rPr>
                            </w:pPr>
                            <w:r w:rsidRPr="00F56403">
                              <w:rPr>
                                <w:rFonts w:ascii="Nirmala UI" w:hAnsi="Nirmala UI" w:cs="Nirmala UI"/>
                                <w:b/>
                                <w:bCs/>
                                <w:sz w:val="15"/>
                                <w:szCs w:val="15"/>
                                <w:lang w:val="pa"/>
                              </w:rPr>
                              <w:t>ਵੈੱਬਚੈਟ</w:t>
                            </w:r>
                          </w:p>
                        </w:txbxContent>
                      </v:textbox>
                    </v:shape>
                  </w:pict>
                </mc:Fallback>
              </mc:AlternateContent>
            </w:r>
            <w:r w:rsidR="00115682" w:rsidRPr="00312A24">
              <w:rPr>
                <w:rFonts w:ascii="Nirmala UI" w:hAnsi="Nirmala UI" w:cs="Nirmala UI"/>
                <w:noProof/>
              </w:rPr>
              <w:drawing>
                <wp:inline distT="0" distB="0" distL="0" distR="0" wp14:anchorId="51697AD2" wp14:editId="5699B74F">
                  <wp:extent cx="1404000" cy="1404000"/>
                  <wp:effectExtent l="0" t="0" r="5715" b="5715"/>
                  <wp:docPr id="23" name="Picture 23" descr="ਵੈਬਚੈਟ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ਵੈਬਚੈਟ ਦਾ ਚਿੰਨ੍ਹ।"/>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0409BFF9" w14:textId="77777777" w:rsidR="00115682" w:rsidRPr="00312A24" w:rsidRDefault="00000000" w:rsidP="008E2344">
            <w:pPr>
              <w:spacing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ਤੁਸੀਂ ਸਾਡੀ ਵੈੱਬਸਾਈਟ ਦੇ ਸਿਖ਼ਰ 'ਤੇ ਦਿੱਤੀ ਸਾਡੀ ਵੈੱਬਚੈਟ ਸਹੂਲਤ ਦੀ ਵਰਤੋਂ ਕਰਕੇ ਸਾਡੇ ਨਾਲ ਔਨਲਾਈਨ ਗੱਲ ਕਰ ਸਕਦੇ ਹੋ। </w:t>
            </w:r>
          </w:p>
          <w:p w14:paraId="05165C73" w14:textId="28874ED1" w:rsidR="00115682" w:rsidRPr="00312A24"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Nirmala UI" w:hAnsi="Nirmala UI" w:cs="Nirmala UI"/>
                <w:b/>
                <w:bCs/>
                <w:color w:val="6B2976"/>
                <w:w w:val="100"/>
              </w:rPr>
            </w:pPr>
            <w:hyperlink r:id="rId191" w:history="1">
              <w:r w:rsidR="00312A24" w:rsidRPr="00312A24">
                <w:rPr>
                  <w:rStyle w:val="Hyperlink"/>
                  <w:rFonts w:cs="FS Me Pro"/>
                  <w:bCs/>
                  <w:w w:val="100"/>
                  <w:lang w:val="pa"/>
                </w:rPr>
                <w:t>www</w:t>
              </w:r>
              <w:r w:rsidRPr="00312A24">
                <w:rPr>
                  <w:rStyle w:val="Hyperlink"/>
                  <w:rFonts w:ascii="Nirmala UI" w:hAnsi="Nirmala UI" w:cs="Nirmala UI"/>
                  <w:bCs/>
                  <w:w w:val="100"/>
                  <w:lang w:val="pa"/>
                </w:rPr>
                <w:t>.</w:t>
              </w:r>
              <w:r w:rsidR="00312A24" w:rsidRPr="00312A24">
                <w:rPr>
                  <w:rStyle w:val="Hyperlink"/>
                  <w:rFonts w:cs="FS Me Pro"/>
                  <w:bCs/>
                  <w:w w:val="100"/>
                  <w:lang w:val="pa"/>
                </w:rPr>
                <w:t>ndis</w:t>
              </w:r>
              <w:r w:rsidRPr="00312A24">
                <w:rPr>
                  <w:rStyle w:val="Hyperlink"/>
                  <w:rFonts w:ascii="Nirmala UI" w:hAnsi="Nirmala UI" w:cs="Nirmala UI"/>
                  <w:bCs/>
                  <w:w w:val="100"/>
                  <w:lang w:val="pa"/>
                </w:rPr>
                <w:t>.</w:t>
              </w:r>
              <w:r w:rsidR="00312A24" w:rsidRPr="00312A24">
                <w:rPr>
                  <w:rStyle w:val="Hyperlink"/>
                  <w:rFonts w:cs="FS Me Pro"/>
                  <w:bCs/>
                  <w:w w:val="100"/>
                  <w:lang w:val="pa"/>
                </w:rPr>
                <w:t>gov</w:t>
              </w:r>
              <w:r w:rsidRPr="00312A24">
                <w:rPr>
                  <w:rStyle w:val="Hyperlink"/>
                  <w:rFonts w:ascii="Nirmala UI" w:hAnsi="Nirmala UI" w:cs="Nirmala UI"/>
                  <w:bCs/>
                  <w:w w:val="100"/>
                  <w:lang w:val="pa"/>
                </w:rPr>
                <w:t>.</w:t>
              </w:r>
              <w:r w:rsidR="00312A24" w:rsidRPr="00312A24">
                <w:rPr>
                  <w:rStyle w:val="Hyperlink"/>
                  <w:rFonts w:cs="FS Me Pro"/>
                  <w:bCs/>
                  <w:w w:val="100"/>
                  <w:lang w:val="pa"/>
                </w:rPr>
                <w:t>au</w:t>
              </w:r>
            </w:hyperlink>
          </w:p>
        </w:tc>
      </w:tr>
      <w:tr w:rsidR="000A5015" w:rsidRPr="00312A24" w14:paraId="3A803944"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8F1F6FE" w14:textId="77777777" w:rsidR="00CD310C" w:rsidRPr="00312A24" w:rsidRDefault="00CD310C" w:rsidP="00DA5C41">
            <w:pPr>
              <w:pStyle w:val="Image"/>
              <w:spacing w:before="0" w:after="0"/>
              <w:rPr>
                <w:rFonts w:ascii="Nirmala UI" w:hAnsi="Nirmala UI" w:cs="Nirmala UI"/>
                <w:lang w:eastAsia="en-AU"/>
              </w:rPr>
            </w:pPr>
          </w:p>
        </w:tc>
        <w:tc>
          <w:tcPr>
            <w:tcW w:w="6576" w:type="dxa"/>
          </w:tcPr>
          <w:p w14:paraId="459D317C" w14:textId="77777777" w:rsidR="00CD310C"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ਜੇਕਰ ਤੁਸੀਂ ਅੰਗਰੇਜ਼ੀ ਤੋਂ ਇਲਾਵਾ ਕੋਈ ਹੋਰ ਭਾਸ਼ਾ ਬੋਲਦੇ ਹੋ, ਤਾਂ ਤੁਸੀਂ ਇੱਥੇ ਫ਼ੋਨ ਕਰ ਸਕਦੇ ਹੋ:</w:t>
            </w:r>
          </w:p>
        </w:tc>
      </w:tr>
      <w:tr w:rsidR="000A5015" w:rsidRPr="00312A24" w14:paraId="4900162F"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421A9A9" w14:textId="77777777" w:rsidR="00493D5D" w:rsidRPr="00312A24" w:rsidRDefault="00000000" w:rsidP="00DA5C41">
            <w:pPr>
              <w:pStyle w:val="Image"/>
              <w:spacing w:before="0" w:after="0"/>
              <w:rPr>
                <w:rFonts w:ascii="Nirmala UI" w:hAnsi="Nirmala UI" w:cs="Nirmala UI"/>
                <w:lang w:eastAsia="en-AU"/>
              </w:rPr>
            </w:pPr>
            <w:r w:rsidRPr="00312A24">
              <w:rPr>
                <w:rFonts w:ascii="Nirmala UI" w:hAnsi="Nirmala UI" w:cs="Nirmala UI"/>
                <w:noProof/>
                <w:lang w:eastAsia="en-AU"/>
              </w:rPr>
              <w:drawing>
                <wp:inline distT="0" distB="0" distL="0" distR="0" wp14:anchorId="621A368D" wp14:editId="22ABABCC">
                  <wp:extent cx="1404000" cy="1404000"/>
                  <wp:effectExtent l="0" t="0" r="5715" b="5715"/>
                  <wp:docPr id="13" name="Picture 13" descr="ਇੱਕ ਅਨੁਵਾਦ ਅਤੇ ਦੁਭਾਸ਼ੀਆ ਸੇਵਾ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ਇੱਕ ਅਨੁਵਾਦ ਅਤੇ ਦੁਭਾਸ਼ੀਆ ਸੇਵਾ ਦਾ ਚਿੰਨ੍ਹ।"/>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7A76AEEE" w14:textId="081A26E7" w:rsidR="00092D2F"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ਅਨੁਵਾਦ ਅਤੇ ਦੁਭਾਸ਼ੀਆ ਸੇਵਾ (</w:t>
            </w:r>
            <w:r w:rsidR="00312A24" w:rsidRPr="00312A24">
              <w:rPr>
                <w:rFonts w:cs="FS Me Pro"/>
                <w:lang w:val="pa"/>
              </w:rPr>
              <w:t>TIS</w:t>
            </w:r>
            <w:r w:rsidRPr="00312A24">
              <w:rPr>
                <w:rFonts w:ascii="Nirmala UI" w:hAnsi="Nirmala UI" w:cs="Nirmala UI"/>
                <w:lang w:val="pa"/>
              </w:rPr>
              <w:t>)</w:t>
            </w:r>
          </w:p>
          <w:p w14:paraId="3621C7F0" w14:textId="2F6A931B" w:rsidR="00493D5D" w:rsidRPr="00312A24" w:rsidRDefault="00312A24"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312A24">
              <w:rPr>
                <w:rStyle w:val="IntenseEmphasis1"/>
                <w:rFonts w:cs="FS Me Pro"/>
                <w:bCs/>
                <w:cs/>
                <w:lang w:val="pa" w:bidi="pa"/>
              </w:rPr>
              <w:t>131</w:t>
            </w:r>
            <w:r w:rsidRPr="00312A24">
              <w:rPr>
                <w:rStyle w:val="IntenseEmphasis1"/>
                <w:rFonts w:ascii="Nirmala UI" w:hAnsi="Nirmala UI" w:cs="FS Me Pro"/>
                <w:bCs/>
                <w:lang w:val="pa"/>
              </w:rPr>
              <w:t xml:space="preserve"> </w:t>
            </w:r>
            <w:r w:rsidRPr="00312A24">
              <w:rPr>
                <w:rStyle w:val="IntenseEmphasis1"/>
                <w:rFonts w:cs="FS Me Pro"/>
                <w:bCs/>
                <w:cs/>
                <w:lang w:val="pa" w:bidi="pa"/>
              </w:rPr>
              <w:t>450</w:t>
            </w:r>
          </w:p>
        </w:tc>
      </w:tr>
      <w:tr w:rsidR="000A5015" w:rsidRPr="00312A24" w14:paraId="4597CFEC"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35FD44E" w14:textId="77777777" w:rsidR="00CD310C" w:rsidRPr="00312A24" w:rsidRDefault="00CD310C" w:rsidP="00DA5C41">
            <w:pPr>
              <w:pStyle w:val="Image"/>
              <w:spacing w:before="0" w:after="0"/>
              <w:rPr>
                <w:rFonts w:ascii="Nirmala UI" w:hAnsi="Nirmala UI" w:cs="Nirmala UI"/>
                <w:lang w:eastAsia="en-AU"/>
              </w:rPr>
            </w:pPr>
          </w:p>
        </w:tc>
        <w:tc>
          <w:tcPr>
            <w:tcW w:w="6576" w:type="dxa"/>
          </w:tcPr>
          <w:p w14:paraId="2E6075E6" w14:textId="77777777" w:rsidR="00CD310C"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ਜੇਕਰ ਤੁਹਾਨੂੰ ਬੋਲਣ ਜਾਂ ਸੁਣਨ ਸੰਬੰਧੀ ਕਮਜ਼ੋਰੀ ਹੈ, ਤਾਂ ਤੁਸੀਂ ਫ਼ੋਨ ਕਰ ਸਕਦੇ ਹੋ:</w:t>
            </w:r>
          </w:p>
        </w:tc>
      </w:tr>
      <w:tr w:rsidR="000A5015" w:rsidRPr="00312A24" w14:paraId="2351F2FB"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6C1062A1" w14:textId="77777777" w:rsidR="00493D5D" w:rsidRPr="00312A24" w:rsidRDefault="00000000" w:rsidP="00DA5C41">
            <w:pPr>
              <w:pStyle w:val="Image"/>
              <w:spacing w:before="0" w:after="0"/>
              <w:rPr>
                <w:rFonts w:ascii="Nirmala UI" w:hAnsi="Nirmala UI" w:cs="Nirmala UI"/>
              </w:rPr>
            </w:pPr>
            <w:r w:rsidRPr="00312A24">
              <w:rPr>
                <w:rFonts w:ascii="Nirmala UI" w:hAnsi="Nirmala UI" w:cs="Nirmala UI"/>
                <w:noProof/>
              </w:rPr>
              <mc:AlternateContent>
                <mc:Choice Requires="wps">
                  <w:drawing>
                    <wp:anchor distT="45720" distB="45720" distL="114300" distR="114300" simplePos="0" relativeHeight="251771904" behindDoc="0" locked="0" layoutInCell="1" allowOverlap="1" wp14:anchorId="2EEA6C27" wp14:editId="7BD62215">
                      <wp:simplePos x="0" y="0"/>
                      <wp:positionH relativeFrom="column">
                        <wp:posOffset>345440</wp:posOffset>
                      </wp:positionH>
                      <wp:positionV relativeFrom="paragraph">
                        <wp:posOffset>280035</wp:posOffset>
                      </wp:positionV>
                      <wp:extent cx="789940" cy="327660"/>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27660"/>
                              </a:xfrm>
                              <a:prstGeom prst="rect">
                                <a:avLst/>
                              </a:prstGeom>
                              <a:noFill/>
                              <a:ln w="9525">
                                <a:noFill/>
                                <a:miter lim="800000"/>
                                <a:headEnd/>
                                <a:tailEnd/>
                              </a:ln>
                            </wps:spPr>
                            <wps:txbx>
                              <w:txbxContent>
                                <w:p w14:paraId="011790EE" w14:textId="77777777" w:rsidR="005E46E8" w:rsidRPr="00312A24" w:rsidRDefault="00000000" w:rsidP="00AE5AF6">
                                  <w:pPr>
                                    <w:spacing w:before="0" w:after="0" w:line="240" w:lineRule="auto"/>
                                    <w:jc w:val="center"/>
                                    <w:rPr>
                                      <w:rFonts w:ascii="Nirmala UI" w:hAnsi="Nirmala UI" w:cs="Nirmala UI"/>
                                      <w:sz w:val="36"/>
                                      <w:szCs w:val="36"/>
                                      <w:lang w:val="en-PH"/>
                                    </w:rPr>
                                  </w:pPr>
                                  <w:r w:rsidRPr="00312A24">
                                    <w:rPr>
                                      <w:rFonts w:ascii="Nirmala UI" w:hAnsi="Nirmala UI" w:cs="Nirmala UI"/>
                                      <w:b/>
                                      <w:bCs/>
                                      <w:sz w:val="36"/>
                                      <w:szCs w:val="36"/>
                                      <w:lang w:val="pa"/>
                                    </w:rPr>
                                    <w:t>ਹੈਲੋ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A6C27" id="_x0000_s1047" type="#_x0000_t202" alt="&quot;&quot;" style="position:absolute;left:0;text-align:left;margin-left:27.2pt;margin-top:22.05pt;width:62.2pt;height:25.8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" filled="f" stroked="f">
                      <v:textbox inset="0,0,0,0">
                        <w:txbxContent>
                          <w:p w14:paraId="011790EE" w14:textId="77777777" w:rsidR="005E46E8" w:rsidRPr="00312A24" w:rsidRDefault="00000000" w:rsidP="00AE5AF6">
                            <w:pPr>
                              <w:spacing w:before="0" w:after="0" w:line="240" w:lineRule="auto"/>
                              <w:jc w:val="center"/>
                              <w:rPr>
                                <w:rFonts w:ascii="Nirmala UI" w:hAnsi="Nirmala UI" w:cs="Nirmala UI"/>
                                <w:sz w:val="36"/>
                                <w:szCs w:val="36"/>
                                <w:lang w:val="en-PH"/>
                              </w:rPr>
                            </w:pPr>
                            <w:r w:rsidRPr="00312A24">
                              <w:rPr>
                                <w:rFonts w:ascii="Nirmala UI" w:hAnsi="Nirmala UI" w:cs="Nirmala UI"/>
                                <w:b/>
                                <w:bCs/>
                                <w:sz w:val="36"/>
                                <w:szCs w:val="36"/>
                                <w:lang w:val="pa"/>
                              </w:rPr>
                              <w:t>ਹੈਲੋ</w:t>
                            </w:r>
                          </w:p>
                        </w:txbxContent>
                      </v:textbox>
                    </v:shape>
                  </w:pict>
                </mc:Fallback>
              </mc:AlternateContent>
            </w:r>
            <w:r w:rsidR="003A60F0" w:rsidRPr="00312A24">
              <w:rPr>
                <w:rFonts w:ascii="Nirmala UI" w:hAnsi="Nirmala UI" w:cs="Nirmala UI"/>
                <w:noProof/>
                <w:lang w:eastAsia="en-AU"/>
              </w:rPr>
              <w:drawing>
                <wp:inline distT="0" distB="0" distL="0" distR="0" wp14:anchorId="33D20B9B" wp14:editId="1C140729">
                  <wp:extent cx="1404000" cy="1404000"/>
                  <wp:effectExtent l="0" t="0" r="5715" b="5715"/>
                  <wp:docPr id="9" name="Picture 9" descr="TTY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TY ਦਾ ਚਿੰਨ੍ਹ।"/>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312A24">
              <w:rPr>
                <w:rFonts w:ascii="Nirmala UI" w:hAnsi="Nirmala UI" w:cs="Nirmala UI"/>
              </w:rPr>
              <w:t xml:space="preserve"> </w:t>
            </w:r>
          </w:p>
        </w:tc>
        <w:tc>
          <w:tcPr>
            <w:tcW w:w="6576" w:type="dxa"/>
          </w:tcPr>
          <w:p w14:paraId="4BA4A8C8" w14:textId="6D5AC988" w:rsidR="00CD310C" w:rsidRPr="00312A24" w:rsidRDefault="00312A24"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cs="FS Me Pro"/>
                <w:lang w:val="pa"/>
              </w:rPr>
              <w:t>TTY</w:t>
            </w:r>
          </w:p>
          <w:p w14:paraId="06EBE8E3" w14:textId="1ECDACC6" w:rsidR="00493D5D" w:rsidRPr="00312A24" w:rsidRDefault="00312A24"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312A24">
              <w:rPr>
                <w:rStyle w:val="IntenseEmphasis1"/>
                <w:rFonts w:cs="FS Me Pro"/>
                <w:bCs/>
                <w:cs/>
                <w:lang w:val="pa" w:bidi="pa"/>
              </w:rPr>
              <w:t>1800</w:t>
            </w:r>
            <w:r w:rsidRPr="00312A24">
              <w:rPr>
                <w:rStyle w:val="IntenseEmphasis1"/>
                <w:rFonts w:ascii="Nirmala UI" w:hAnsi="Nirmala UI" w:cs="FS Me Pro"/>
                <w:bCs/>
                <w:lang w:val="pa"/>
              </w:rPr>
              <w:t xml:space="preserve"> </w:t>
            </w:r>
            <w:r w:rsidRPr="00312A24">
              <w:rPr>
                <w:rStyle w:val="IntenseEmphasis1"/>
                <w:rFonts w:cs="FS Me Pro"/>
                <w:bCs/>
                <w:cs/>
                <w:lang w:val="pa" w:bidi="pa"/>
              </w:rPr>
              <w:t>555</w:t>
            </w:r>
            <w:r w:rsidRPr="00312A24">
              <w:rPr>
                <w:rStyle w:val="IntenseEmphasis1"/>
                <w:rFonts w:ascii="Nirmala UI" w:hAnsi="Nirmala UI" w:cs="FS Me Pro"/>
                <w:bCs/>
                <w:lang w:val="pa"/>
              </w:rPr>
              <w:t xml:space="preserve"> </w:t>
            </w:r>
            <w:r w:rsidRPr="00312A24">
              <w:rPr>
                <w:rStyle w:val="IntenseEmphasis1"/>
                <w:rFonts w:cs="FS Me Pro"/>
                <w:bCs/>
                <w:cs/>
                <w:lang w:val="pa" w:bidi="pa"/>
              </w:rPr>
              <w:t>677</w:t>
            </w:r>
          </w:p>
        </w:tc>
      </w:tr>
      <w:tr w:rsidR="000A5015" w:rsidRPr="00312A24" w14:paraId="082EAE9F"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19E34899" w14:textId="77777777" w:rsidR="00493D5D" w:rsidRPr="00312A24" w:rsidRDefault="00000000" w:rsidP="00DA5C41">
            <w:pPr>
              <w:pStyle w:val="Image"/>
              <w:spacing w:before="0" w:after="0"/>
              <w:rPr>
                <w:rFonts w:ascii="Nirmala UI" w:hAnsi="Nirmala UI" w:cs="Nirmala UI"/>
                <w:lang w:eastAsia="en-AU"/>
              </w:rPr>
            </w:pPr>
            <w:r w:rsidRPr="00312A24">
              <w:rPr>
                <w:rFonts w:ascii="Nirmala UI" w:hAnsi="Nirmala UI" w:cs="Nirmala UI"/>
                <w:noProof/>
                <w:lang w:eastAsia="en-AU"/>
              </w:rPr>
              <w:drawing>
                <wp:inline distT="0" distB="0" distL="0" distR="0" wp14:anchorId="47637F2B" wp14:editId="4F127534">
                  <wp:extent cx="1404000" cy="1404000"/>
                  <wp:effectExtent l="0" t="0" r="5715" b="5715"/>
                  <wp:docPr id="14" name="Picture 14" descr="ਬੋਲੋ ਅਤੇ ਸੁਣੋ ਦਾ ਚਿੰਨ੍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ਬੋਲੋ ਅਤੇ ਸੁਣੋ ਦਾ ਚਿੰਨ੍ਹ।"/>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3F64DF03" w14:textId="77777777" w:rsidR="00CD310C"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ਸਪੀਕ ਐਂਡ ਲਿਸਨ (ਸੁਣੋ ਅਤੇ ਬੋਲੋ)</w:t>
            </w:r>
          </w:p>
          <w:p w14:paraId="1BCC503B" w14:textId="7941A725" w:rsidR="00493D5D" w:rsidRPr="00312A24" w:rsidRDefault="00312A24"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312A24">
              <w:rPr>
                <w:rStyle w:val="IntenseEmphasis1"/>
                <w:rFonts w:cs="FS Me Pro"/>
                <w:bCs/>
                <w:cs/>
                <w:lang w:val="pa" w:bidi="pa"/>
              </w:rPr>
              <w:t>1800</w:t>
            </w:r>
            <w:r w:rsidRPr="00312A24">
              <w:rPr>
                <w:rStyle w:val="IntenseEmphasis1"/>
                <w:rFonts w:ascii="Nirmala UI" w:hAnsi="Nirmala UI" w:cs="FS Me Pro"/>
                <w:bCs/>
                <w:lang w:val="pa"/>
              </w:rPr>
              <w:t xml:space="preserve"> </w:t>
            </w:r>
            <w:r w:rsidRPr="00312A24">
              <w:rPr>
                <w:rStyle w:val="IntenseEmphasis1"/>
                <w:rFonts w:cs="FS Me Pro"/>
                <w:bCs/>
                <w:cs/>
                <w:lang w:val="pa" w:bidi="pa"/>
              </w:rPr>
              <w:t>555</w:t>
            </w:r>
            <w:r w:rsidRPr="00312A24">
              <w:rPr>
                <w:rStyle w:val="IntenseEmphasis1"/>
                <w:rFonts w:ascii="Nirmala UI" w:hAnsi="Nirmala UI" w:cs="FS Me Pro"/>
                <w:bCs/>
                <w:lang w:val="pa"/>
              </w:rPr>
              <w:t xml:space="preserve"> </w:t>
            </w:r>
            <w:r w:rsidRPr="00312A24">
              <w:rPr>
                <w:rStyle w:val="IntenseEmphasis1"/>
                <w:rFonts w:cs="FS Me Pro"/>
                <w:bCs/>
                <w:cs/>
                <w:lang w:val="pa" w:bidi="pa"/>
              </w:rPr>
              <w:t>727</w:t>
            </w:r>
          </w:p>
        </w:tc>
      </w:tr>
      <w:tr w:rsidR="000A5015" w:rsidRPr="00312A24" w14:paraId="0223AF68"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01EDAC4F" w14:textId="77777777" w:rsidR="00CD310C" w:rsidRPr="00312A24" w:rsidRDefault="00000000" w:rsidP="00DA5C41">
            <w:pPr>
              <w:pStyle w:val="Image"/>
              <w:spacing w:before="0" w:after="0"/>
              <w:rPr>
                <w:rFonts w:ascii="Nirmala UI" w:hAnsi="Nirmala UI" w:cs="Nirmala UI"/>
                <w:lang w:eastAsia="en-AU"/>
              </w:rPr>
            </w:pPr>
            <w:r w:rsidRPr="00312A24">
              <w:rPr>
                <w:rFonts w:ascii="Nirmala UI" w:hAnsi="Nirmala UI" w:cs="Nirmala UI"/>
                <w:noProof/>
                <w:lang w:eastAsia="en-AU"/>
              </w:rPr>
              <w:drawing>
                <wp:inline distT="0" distB="0" distL="0" distR="0" wp14:anchorId="12272AE7" wp14:editId="03A59FB0">
                  <wp:extent cx="1224000" cy="988567"/>
                  <wp:effectExtent l="0" t="0" r="0" b="2540"/>
                  <wp:docPr id="58" name="Picture 58" descr="ਨੈਸ਼ਨਲ ਰੀਲੇਅ ਸਰਵਿਸ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ਨੈਸ਼ਨਲ ਰੀਲੇਅ ਸਰਵਿਸ ਦਾ ਲੋਗੋ।"/>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15F7FC10" w14:textId="77777777" w:rsidR="00CD310C"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ਰਾਸ਼ਟਰੀ ਰੀਲੇਅ ਸੇਵਾ</w:t>
            </w:r>
          </w:p>
          <w:p w14:paraId="658DAF7B" w14:textId="326C5AFE" w:rsidR="00CD310C" w:rsidRPr="00312A24" w:rsidRDefault="00312A24"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Nirmala UI" w:hAnsi="Nirmala UI" w:cs="FS Me Pro"/>
                <w:bCs/>
              </w:rPr>
            </w:pPr>
            <w:r w:rsidRPr="00312A24">
              <w:rPr>
                <w:rStyle w:val="IntenseEmphasis1"/>
                <w:rFonts w:cs="FS Me Pro"/>
                <w:bCs/>
                <w:cs/>
                <w:lang w:val="pa" w:bidi="pa"/>
              </w:rPr>
              <w:t>133</w:t>
            </w:r>
            <w:r w:rsidRPr="00312A24">
              <w:rPr>
                <w:rStyle w:val="IntenseEmphasis1"/>
                <w:rFonts w:ascii="Nirmala UI" w:hAnsi="Nirmala UI" w:cs="FS Me Pro"/>
                <w:bCs/>
                <w:lang w:val="pa"/>
              </w:rPr>
              <w:t xml:space="preserve"> </w:t>
            </w:r>
            <w:r w:rsidRPr="00312A24">
              <w:rPr>
                <w:rStyle w:val="IntenseEmphasis1"/>
                <w:rFonts w:cs="FS Me Pro"/>
                <w:bCs/>
                <w:cs/>
                <w:lang w:val="pa" w:bidi="pa"/>
              </w:rPr>
              <w:t>677</w:t>
            </w:r>
          </w:p>
          <w:p w14:paraId="0791DEF9" w14:textId="1D8A53B2" w:rsidR="00CD310C" w:rsidRPr="00312A24"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Nirmala UI" w:hAnsi="Nirmala UI" w:cs="Nirmala UI"/>
              </w:rPr>
            </w:pPr>
            <w:hyperlink r:id="rId196" w:history="1">
              <w:r w:rsidR="00312A24" w:rsidRPr="00312A24">
                <w:rPr>
                  <w:rStyle w:val="Hyperlink"/>
                  <w:rFonts w:cs="FS Me Pro"/>
                  <w:bCs/>
                  <w:lang w:val="pa"/>
                </w:rPr>
                <w:t>www</w:t>
              </w:r>
              <w:r w:rsidR="003C46DC" w:rsidRPr="00312A24">
                <w:rPr>
                  <w:rStyle w:val="Hyperlink"/>
                  <w:rFonts w:ascii="Nirmala UI" w:hAnsi="Nirmala UI" w:cs="Nirmala UI"/>
                  <w:bCs/>
                  <w:lang w:val="pa"/>
                </w:rPr>
                <w:t>.</w:t>
              </w:r>
              <w:r w:rsidR="00312A24" w:rsidRPr="00312A24">
                <w:rPr>
                  <w:rStyle w:val="Hyperlink"/>
                  <w:rFonts w:cs="FS Me Pro"/>
                  <w:bCs/>
                  <w:lang w:val="pa"/>
                </w:rPr>
                <w:t>accesshub</w:t>
              </w:r>
              <w:r w:rsidR="003C46DC" w:rsidRPr="00312A24">
                <w:rPr>
                  <w:rStyle w:val="Hyperlink"/>
                  <w:rFonts w:ascii="Nirmala UI" w:hAnsi="Nirmala UI" w:cs="Nirmala UI"/>
                  <w:bCs/>
                  <w:lang w:val="pa"/>
                </w:rPr>
                <w:t>.</w:t>
              </w:r>
              <w:r w:rsidR="00312A24" w:rsidRPr="00312A24">
                <w:rPr>
                  <w:rStyle w:val="Hyperlink"/>
                  <w:rFonts w:cs="FS Me Pro"/>
                  <w:bCs/>
                  <w:lang w:val="pa"/>
                </w:rPr>
                <w:t>gov</w:t>
              </w:r>
              <w:r w:rsidR="003C46DC" w:rsidRPr="00312A24">
                <w:rPr>
                  <w:rStyle w:val="Hyperlink"/>
                  <w:rFonts w:ascii="Nirmala UI" w:hAnsi="Nirmala UI" w:cs="Nirmala UI"/>
                  <w:bCs/>
                  <w:lang w:val="pa"/>
                </w:rPr>
                <w:t>.</w:t>
              </w:r>
              <w:r w:rsidR="00312A24" w:rsidRPr="00312A24">
                <w:rPr>
                  <w:rStyle w:val="Hyperlink"/>
                  <w:rFonts w:cs="FS Me Pro"/>
                  <w:bCs/>
                  <w:lang w:val="pa"/>
                </w:rPr>
                <w:t>au</w:t>
              </w:r>
              <w:r w:rsidR="003C46DC" w:rsidRPr="00312A24">
                <w:rPr>
                  <w:rStyle w:val="Hyperlink"/>
                  <w:rFonts w:ascii="Nirmala UI" w:hAnsi="Nirmala UI" w:cs="Nirmala UI"/>
                  <w:bCs/>
                  <w:lang w:val="pa"/>
                </w:rPr>
                <w:t>/</w:t>
              </w:r>
              <w:r w:rsidR="00312A24" w:rsidRPr="00312A24">
                <w:rPr>
                  <w:rStyle w:val="Hyperlink"/>
                  <w:rFonts w:cs="FS Me Pro"/>
                  <w:bCs/>
                  <w:lang w:val="pa"/>
                </w:rPr>
                <w:t>about</w:t>
              </w:r>
              <w:r w:rsidR="003C46DC" w:rsidRPr="00312A24">
                <w:rPr>
                  <w:rStyle w:val="Hyperlink"/>
                  <w:rFonts w:ascii="Nirmala UI" w:hAnsi="Nirmala UI" w:cs="Nirmala UI"/>
                  <w:bCs/>
                  <w:lang w:val="pa"/>
                </w:rPr>
                <w:t>-</w:t>
              </w:r>
              <w:r w:rsidR="00312A24" w:rsidRPr="00312A24">
                <w:rPr>
                  <w:rStyle w:val="Hyperlink"/>
                  <w:rFonts w:cs="FS Me Pro"/>
                  <w:bCs/>
                  <w:lang w:val="pa"/>
                </w:rPr>
                <w:t>the</w:t>
              </w:r>
              <w:r w:rsidR="003C46DC" w:rsidRPr="00312A24">
                <w:rPr>
                  <w:rStyle w:val="Hyperlink"/>
                  <w:rFonts w:ascii="Nirmala UI" w:hAnsi="Nirmala UI" w:cs="Nirmala UI"/>
                  <w:bCs/>
                  <w:lang w:val="pa"/>
                </w:rPr>
                <w:t>-</w:t>
              </w:r>
              <w:r w:rsidR="00312A24" w:rsidRPr="00312A24">
                <w:rPr>
                  <w:rStyle w:val="Hyperlink"/>
                  <w:rFonts w:cs="FS Me Pro"/>
                  <w:bCs/>
                  <w:lang w:val="pa"/>
                </w:rPr>
                <w:t>nrs</w:t>
              </w:r>
            </w:hyperlink>
          </w:p>
        </w:tc>
      </w:tr>
    </w:tbl>
    <w:p w14:paraId="2E0CDE0F" w14:textId="77777777" w:rsidR="008928D5" w:rsidRPr="00312A24" w:rsidRDefault="00000000" w:rsidP="001D636C">
      <w:pPr>
        <w:pStyle w:val="Heading2"/>
        <w:rPr>
          <w:rFonts w:ascii="Nirmala UI" w:hAnsi="Nirmala UI" w:cs="Nirmala UI"/>
        </w:rPr>
      </w:pPr>
      <w:bookmarkStart w:id="113" w:name="_Toc256000009"/>
      <w:bookmarkStart w:id="114" w:name="_Toc43391452"/>
      <w:bookmarkStart w:id="115" w:name="_Toc43391515"/>
      <w:bookmarkStart w:id="116" w:name="_Ref117079481"/>
      <w:bookmarkStart w:id="117" w:name="_Ref124149671"/>
      <w:bookmarkStart w:id="118" w:name="_Ref124149688"/>
      <w:bookmarkStart w:id="119" w:name="_Ref155782163"/>
      <w:r w:rsidRPr="00312A24">
        <w:rPr>
          <w:rFonts w:ascii="Nirmala UI" w:hAnsi="Nirmala UI" w:cs="Nirmala UI"/>
          <w:lang w:val="pa"/>
        </w:rPr>
        <w:lastRenderedPageBreak/>
        <w:t>ਸ਼ਬਦ ਸੂਚੀ</w:t>
      </w:r>
      <w:bookmarkEnd w:id="113"/>
      <w:bookmarkEnd w:id="114"/>
      <w:bookmarkEnd w:id="115"/>
      <w:bookmarkEnd w:id="116"/>
      <w:bookmarkEnd w:id="117"/>
      <w:bookmarkEnd w:id="118"/>
      <w:bookmarkEnd w:id="119"/>
    </w:p>
    <w:p w14:paraId="3EAF9E8C" w14:textId="77777777" w:rsidR="00115682" w:rsidRPr="00312A24" w:rsidRDefault="00000000" w:rsidP="001D636C">
      <w:pPr>
        <w:spacing w:before="120"/>
        <w:rPr>
          <w:rFonts w:ascii="Nirmala UI" w:hAnsi="Nirmala UI" w:cs="Nirmala UI"/>
          <w:lang w:val="x-none" w:eastAsia="x-none"/>
        </w:rPr>
      </w:pPr>
      <w:r w:rsidRPr="00312A24">
        <w:rPr>
          <w:rFonts w:ascii="Nirmala UI" w:hAnsi="Nirmala UI" w:cs="Nirmala UI"/>
          <w:lang w:val="pa" w:eastAsia="x-none"/>
        </w:rPr>
        <w:t xml:space="preserve">ਇਹ ਸੂਚੀ ਦੱਸਦੀ ਹੈ ਕਿ ਇਸ ਯੋਜਨਾ ਵਿੱਚ </w:t>
      </w:r>
      <w:r w:rsidRPr="00312A24">
        <w:rPr>
          <w:rStyle w:val="Strong"/>
          <w:rFonts w:ascii="Nirmala UI" w:hAnsi="Nirmala UI" w:cs="Nirmala UI"/>
          <w:lang w:val="pa" w:eastAsia="x-none"/>
        </w:rPr>
        <w:t>ਮੋਟੇ ਅੱਖਰਾਂ ਵਾਲੇ</w:t>
      </w:r>
      <w:r w:rsidRPr="00312A24">
        <w:rPr>
          <w:rFonts w:ascii="Nirmala UI" w:hAnsi="Nirmala UI" w:cs="Nirmala UI"/>
          <w:lang w:val="pa" w:eastAsia="x-none"/>
        </w:rPr>
        <w:t xml:space="preserve"> ਸ਼ਬਦਾਂ ਦਾ ਕੀ ਅਰਥ ਹੈ।</w:t>
      </w:r>
    </w:p>
    <w:tbl>
      <w:tblPr>
        <w:tblStyle w:val="Style1"/>
        <w:tblW w:w="9241" w:type="dxa"/>
        <w:tblLayout w:type="fixed"/>
        <w:tblLook w:val="04A0" w:firstRow="1" w:lastRow="0" w:firstColumn="1" w:lastColumn="0" w:noHBand="0" w:noVBand="1"/>
      </w:tblPr>
      <w:tblGrid>
        <w:gridCol w:w="2551"/>
        <w:gridCol w:w="6576"/>
        <w:gridCol w:w="114"/>
      </w:tblGrid>
      <w:tr w:rsidR="000A5015" w:rsidRPr="00312A24" w14:paraId="2B5D5F75"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2623B12" w14:textId="77777777" w:rsidR="00707F69" w:rsidRPr="00312A24" w:rsidRDefault="00000000" w:rsidP="00707F69">
            <w:pPr>
              <w:pStyle w:val="Image"/>
              <w:spacing w:before="0" w:after="0"/>
              <w:rPr>
                <w:rFonts w:ascii="Nirmala UI" w:hAnsi="Nirmala UI" w:cs="Nirmala UI"/>
                <w:noProof/>
              </w:rPr>
            </w:pPr>
            <w:r w:rsidRPr="00312A24">
              <w:rPr>
                <w:rFonts w:ascii="Nirmala UI" w:hAnsi="Nirmala UI" w:cs="Nirmala UI"/>
                <w:noProof/>
              </w:rPr>
              <mc:AlternateContent>
                <mc:Choice Requires="wps">
                  <w:drawing>
                    <wp:anchor distT="45720" distB="45720" distL="114300" distR="114300" simplePos="0" relativeHeight="251773952" behindDoc="0" locked="0" layoutInCell="1" allowOverlap="1" wp14:anchorId="03EBC628" wp14:editId="789FDEE1">
                      <wp:simplePos x="0" y="0"/>
                      <wp:positionH relativeFrom="column">
                        <wp:posOffset>336550</wp:posOffset>
                      </wp:positionH>
                      <wp:positionV relativeFrom="paragraph">
                        <wp:posOffset>302895</wp:posOffset>
                      </wp:positionV>
                      <wp:extent cx="789940" cy="190500"/>
                      <wp:effectExtent l="0" t="0" r="10160" b="0"/>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5B0A3A3B" w14:textId="77777777" w:rsidR="005E46E8" w:rsidRPr="00312A24" w:rsidRDefault="00000000" w:rsidP="00AE5AF6">
                                  <w:pPr>
                                    <w:spacing w:before="0" w:after="0" w:line="240" w:lineRule="auto"/>
                                    <w:jc w:val="center"/>
                                    <w:rPr>
                                      <w:rFonts w:ascii="Nirmala UI" w:hAnsi="Nirmala UI" w:cs="Nirmala UI"/>
                                      <w:sz w:val="20"/>
                                      <w:szCs w:val="20"/>
                                      <w:lang w:val="en-PH"/>
                                    </w:rPr>
                                  </w:pPr>
                                  <w:r w:rsidRPr="00312A24">
                                    <w:rPr>
                                      <w:rFonts w:ascii="Nirmala UI" w:hAnsi="Nirmala UI" w:cs="Nirmala UI"/>
                                      <w:b/>
                                      <w:bCs/>
                                      <w:sz w:val="20"/>
                                      <w:szCs w:val="20"/>
                                      <w:lang w:val="pa"/>
                                    </w:rPr>
                                    <w:t>ਮੁਲਾਂਕਣ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3EBC628" id="_x0000_s1048" type="#_x0000_t202" alt="&quot;&quot;" style="position:absolute;left:0;text-align:left;margin-left:26.5pt;margin-top:23.85pt;width:62.2pt;height:1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" filled="f" stroked="f">
                      <v:textbox inset="0,0,0,0">
                        <w:txbxContent>
                          <w:p w14:paraId="5B0A3A3B" w14:textId="77777777" w:rsidR="005E46E8" w:rsidRPr="00312A24" w:rsidRDefault="00000000" w:rsidP="00AE5AF6">
                            <w:pPr>
                              <w:spacing w:before="0" w:after="0" w:line="240" w:lineRule="auto"/>
                              <w:jc w:val="center"/>
                              <w:rPr>
                                <w:rFonts w:ascii="Nirmala UI" w:hAnsi="Nirmala UI" w:cs="Nirmala UI"/>
                                <w:sz w:val="20"/>
                                <w:szCs w:val="20"/>
                                <w:lang w:val="en-PH"/>
                              </w:rPr>
                            </w:pPr>
                            <w:r w:rsidRPr="00312A24">
                              <w:rPr>
                                <w:rFonts w:ascii="Nirmala UI" w:hAnsi="Nirmala UI" w:cs="Nirmala UI"/>
                                <w:b/>
                                <w:bCs/>
                                <w:sz w:val="20"/>
                                <w:szCs w:val="20"/>
                                <w:lang w:val="pa"/>
                              </w:rPr>
                              <w:t>ਮੁਲਾਂਕਣ</w:t>
                            </w:r>
                          </w:p>
                        </w:txbxContent>
                      </v:textbox>
                    </v:shape>
                  </w:pict>
                </mc:Fallback>
              </mc:AlternateContent>
            </w:r>
            <w:r w:rsidR="00707F69" w:rsidRPr="00312A24">
              <w:rPr>
                <w:rFonts w:ascii="Nirmala UI" w:hAnsi="Nirmala UI" w:cs="Nirmala UI"/>
                <w:noProof/>
              </w:rPr>
              <w:drawing>
                <wp:inline distT="0" distB="0" distL="0" distR="0" wp14:anchorId="18B265D4" wp14:editId="0EF93FAC">
                  <wp:extent cx="1478915" cy="1478915"/>
                  <wp:effectExtent l="0" t="0" r="6985" b="6985"/>
                  <wp:docPr id="116196893" name="Picture 116196893" descr="ਇੱਕ ਮੁਲਾਂਕਣ ਦਸਤਾਵੇਜ਼ 2 ਸਹੀ ਦੇ ਨਿਸ਼ਾਨ ਲੱਗੀ ਹੋਈ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ਇੱਕ ਮੁਲਾਂਕਣ ਦਸਤਾਵੇਜ਼ 2 ਸਹੀ ਦੇ ਨਿਸ਼ਾਨ ਲੱਗੀ ਹੋਈ ਸੂਚੀ ਦਿਖਾ ਰਿਹਾ ਹੈ।"/>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3D81160E" w14:textId="77777777" w:rsidR="00707F69"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ਮੁਲਾਂਕਣ</w:t>
            </w:r>
          </w:p>
          <w:p w14:paraId="1C37DBF3" w14:textId="77777777" w:rsidR="00707F69"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ਮੁਲਾਂਕਣ ਇਹ ਹੁੰਦੇ ਹਨ ਕਿ ਅਸੀਂ ਕਿਵੇਂ ਪਤਾ ਲਗਾਉਂਦੇ ਹਾਂ ਕਿ: </w:t>
            </w:r>
          </w:p>
          <w:p w14:paraId="25FDA9FC" w14:textId="77777777" w:rsidR="00707F69" w:rsidRPr="00312A24" w:rsidRDefault="00000000" w:rsidP="003D73EA">
            <w:pPr>
              <w:pStyle w:val="ListParagraph"/>
              <w:numPr>
                <w:ilvl w:val="0"/>
                <w:numId w:val="45"/>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ਤੁਹਾਡੀ ਅਪੰਗਤਾ ਤੁਹਾਡੇ ਜੀਵਨ ਨੂੰ ਕਿਵੇਂ ਪ੍ਰਭਾਵਿਤ ਕਰਦੀ ਹੈ </w:t>
            </w:r>
          </w:p>
          <w:p w14:paraId="0F6EDE93" w14:textId="1105FCE4" w:rsidR="00707F69" w:rsidRPr="00312A24" w:rsidRDefault="00000000" w:rsidP="003D73EA">
            <w:pPr>
              <w:pStyle w:val="ListParagraph"/>
              <w:numPr>
                <w:ilvl w:val="0"/>
                <w:numId w:val="45"/>
              </w:num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 xml:space="preserve">ਤੁਹਾਨੂੰ </w:t>
            </w:r>
            <w:r w:rsidR="00312A24" w:rsidRPr="00312A24">
              <w:rPr>
                <w:rFonts w:cs="FS Me Pro"/>
                <w:lang w:val="pa"/>
              </w:rPr>
              <w:t>NDIS</w:t>
            </w:r>
            <w:r w:rsidRPr="00312A24">
              <w:rPr>
                <w:rFonts w:ascii="Nirmala UI" w:hAnsi="Nirmala UI" w:cs="Nirmala UI"/>
                <w:lang w:val="pa"/>
              </w:rPr>
              <w:t xml:space="preserve"> ਤੋਂ ਕਿਸ ਸਹਾਇਤਾ ਦੀ ਲੋੜ ਹੈ।</w:t>
            </w:r>
          </w:p>
        </w:tc>
      </w:tr>
      <w:tr w:rsidR="000A5015" w:rsidRPr="00312A24" w14:paraId="403AF161"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823CBDE" w14:textId="77777777" w:rsidR="00A94CA7" w:rsidRPr="00312A24" w:rsidRDefault="00000000" w:rsidP="002559D4">
            <w:pPr>
              <w:pStyle w:val="Image"/>
              <w:spacing w:before="0" w:after="0"/>
              <w:rPr>
                <w:rFonts w:ascii="Nirmala UI" w:hAnsi="Nirmala UI" w:cs="Nirmala UI"/>
              </w:rPr>
            </w:pPr>
            <w:r w:rsidRPr="00312A24">
              <w:rPr>
                <w:rFonts w:ascii="Nirmala UI" w:hAnsi="Nirmala UI" w:cs="Nirmala UI"/>
                <w:noProof/>
              </w:rPr>
              <w:drawing>
                <wp:inline distT="0" distB="0" distL="0" distR="0" wp14:anchorId="0B0C722B" wp14:editId="77849670">
                  <wp:extent cx="1482725" cy="1482725"/>
                  <wp:effectExtent l="0" t="0" r="3175" b="3175"/>
                  <wp:docPr id="671674258" name="Picture 16" descr="ਲੋਕਾਂ ਦਾ ਇੱਕ ਗਰੁੱਪ ਆਪਣੇ ਵੱਲ ਇਸ਼ਾਰਾ ਕਰ ਰਿਹਾ ਹੈ ਅਤੇ ਆਪਣੇ ਹੱਥ ਖੜ੍ਹੇ ਕੀਤੇ ਹੋਏ ਹਨ। ਉਹਨਾਂ ਦੇ ਉੱਪਰ ਸੋਚਣ ਦਾ ਬੁਲਬੁਲਾ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ਲੋਕਾਂ ਦਾ ਇੱਕ ਗਰੁੱਪ ਆਪਣੇ ਵੱਲ ਇਸ਼ਾਰਾ ਕਰ ਰਿਹਾ ਹੈ ਅਤੇ ਆਪਣੇ ਹੱਥ ਖੜ੍ਹੇ ਕੀਤੇ ਹੋਏ ਹਨ। ਉਹਨਾਂ ਦੇ ਉੱਪਰ ਸੋਚਣ ਦਾ ਬੁਲਬੁਲਾ ਹੈ।"/>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050DE9C" w14:textId="77777777" w:rsidR="00A94CA7"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ਰਵੱਈਏ</w:t>
            </w:r>
          </w:p>
          <w:p w14:paraId="4978F424" w14:textId="77777777" w:rsidR="00A94CA7"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ਤੁਹਾਡਾ ਰਵੱਈਆ ਉਹ ਹੈ ਜੋ ਤੁਸੀਂ ਸੋਚਦੇ, ਮਹਿਸੂਸ ਕਰਦੇ ਅਤੇ ਵਿਸ਼ਵਾਸ ਕਰਦੇ ਹੋ।</w:t>
            </w:r>
          </w:p>
        </w:tc>
      </w:tr>
      <w:tr w:rsidR="000A5015" w:rsidRPr="00312A24" w14:paraId="3CADFF01"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04AEA16" w14:textId="77777777" w:rsidR="00C43AAB" w:rsidRPr="00312A24" w:rsidRDefault="00000000" w:rsidP="00C73E0D">
            <w:pPr>
              <w:pStyle w:val="Image"/>
              <w:rPr>
                <w:rFonts w:ascii="Nirmala UI" w:hAnsi="Nirmala UI" w:cs="Nirmala UI"/>
              </w:rPr>
            </w:pPr>
            <w:r w:rsidRPr="00312A24">
              <w:rPr>
                <w:rFonts w:ascii="Nirmala UI" w:hAnsi="Nirmala UI" w:cs="Nirmala UI"/>
                <w:noProof/>
              </w:rPr>
              <w:drawing>
                <wp:inline distT="0" distB="0" distL="0" distR="0" wp14:anchorId="348C3715" wp14:editId="0229E5CB">
                  <wp:extent cx="1482725" cy="1482725"/>
                  <wp:effectExtent l="0" t="0" r="3175" b="3175"/>
                  <wp:docPr id="1054701669" name="Picture 1054701669" descr="ਇੱਕ ਬੈਰੀਅਰ ਦੇ ਪਿੱਛੇ ਇੱਕ ਵਿਅਕਤੀ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ਇੱਕ ਬੈਰੀਅਰ ਦੇ ਪਿੱਛੇ ਇੱਕ ਵਿਅਕਤੀ ਹੈ। ਉਹਨਾਂ ਦੇ ਉੱਪਰ ਇੱਕ ਸਪੀਚ ਬੁਲਬੁਲਾ ਹੈ ਜੋ ਅੰਗਰੇਜ਼ੀ ਤੋਂ ਇਲਾਵਾ ਕਿਸੇ ਹੋਰ ਭਾਸ਼ਾ ਨੂੰ ਦਰਸਾਉਂਦਾ ਹੈ।"/>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5030B49" w14:textId="77777777" w:rsidR="00C43AAB"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ਰੁਕਾਵਟ</w:t>
            </w:r>
          </w:p>
          <w:p w14:paraId="20D4B953" w14:textId="77777777" w:rsidR="00C43AAB"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ਇੱਕ ਰੁਕਾਵਟ ਉਹ ਚੀਜ਼ ਹੈ ਜੋ ਤੁਹਾਨੂੰ ਕੁੱਝ ਅਜਿਹਾ ਕਰਨ ਤੋਂ ਰੋਕਦੀ ਹੈ ਜੋ:</w:t>
            </w:r>
          </w:p>
          <w:p w14:paraId="1BD67BC6" w14:textId="77777777" w:rsidR="00C43AAB" w:rsidRPr="00312A24" w:rsidRDefault="00000000" w:rsidP="003D73EA">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ਤੁਹਾਨੂੰ ਕਰਨ ਦੀ ਲੋੜ ਹੈ </w:t>
            </w:r>
          </w:p>
          <w:p w14:paraId="0E570D82" w14:textId="77777777" w:rsidR="00C43AAB" w:rsidRPr="00312A24" w:rsidRDefault="00000000" w:rsidP="003D73EA">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ਤੁਸੀਂ ਕਰਨਾ ਚਾਹੁੰਦੇ ਹੋ।</w:t>
            </w:r>
          </w:p>
        </w:tc>
      </w:tr>
      <w:tr w:rsidR="000A5015" w:rsidRPr="00312A24" w14:paraId="606D8868"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A1CADD7" w14:textId="77777777" w:rsidR="00EA0E38" w:rsidRPr="00312A24" w:rsidRDefault="00000000" w:rsidP="00C73E0D">
            <w:pPr>
              <w:pStyle w:val="Image"/>
              <w:rPr>
                <w:rFonts w:ascii="Nirmala UI" w:hAnsi="Nirmala UI" w:cs="Nirmala UI"/>
                <w:noProof/>
              </w:rPr>
            </w:pPr>
            <w:r w:rsidRPr="00312A24">
              <w:rPr>
                <w:rFonts w:ascii="Nirmala UI" w:hAnsi="Nirmala UI" w:cs="Nirmala UI"/>
                <w:noProof/>
              </w:rPr>
              <w:drawing>
                <wp:inline distT="0" distB="0" distL="0" distR="0" wp14:anchorId="1C6142F6" wp14:editId="5A52A345">
                  <wp:extent cx="1457960" cy="1457960"/>
                  <wp:effectExtent l="0" t="0" r="8890" b="8890"/>
                  <wp:docPr id="2003420620" name="Picture 2003420620" descr="ਇੱਕ ਵਿਅਕਤੀ ਨੇ ਕੰਮ ਵਾਲੀ ਵਰਦੀ ਪਹਿਨੀ ਹੋਈ ਹੈ ਅਤੇ ਇੱਕ ਤੀਰ ਉਸੇ ਦੀ ਵਿਅਕਤੀ ਦੀ ਸ਼ੈੱਫ ਦੀ ਵਰਦੀ ਪਹਿਨੇ ਹੋਏ ਦੀ ਤਸਵੀਰ ਵੱਲ ਇਸ਼ਾਰਾ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ਇੱਕ ਵਿਅਕਤੀ ਨੇ ਕੰਮ ਵਾਲੀ ਵਰਦੀ ਪਹਿਨੀ ਹੋਈ ਹੈ ਅਤੇ ਇੱਕ ਤੀਰ ਉਸੇ ਦੀ ਵਿਅਕਤੀ ਦੀ ਸ਼ੈੱਫ ਦੀ ਵਰਦੀ ਪਹਿਨੇ ਹੋਏ ਦੀ ਤਸਵੀਰ ਵੱਲ ਇਸ਼ਾਰਾ ਕਰ ਰਿਹਾ ਹੈ।"/>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39460133" w14:textId="77777777" w:rsidR="00EA0E38"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ਕੈਰੀਅਰ</w:t>
            </w:r>
          </w:p>
          <w:p w14:paraId="4DA8D12D" w14:textId="77777777" w:rsidR="00EA0E38"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ਇੱਕ ਕੈਰੀਅਰ ਉਹ ਮਾਰਗ ਹੁੰਦਾ ਹੈ ਜੋ ਤੁਸੀਂ ਆਪਣੇ ਚੁਣੇ ਹੋਏ ਕੰਮ ਦੇ ਖੇਤਰ ਵਿੱਚ ਲੈਂਦੇ ਹੋ।</w:t>
            </w:r>
          </w:p>
        </w:tc>
      </w:tr>
      <w:tr w:rsidR="000A5015" w:rsidRPr="00312A24" w14:paraId="31285093"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6516EE8C" w14:textId="77777777" w:rsidR="00A92E94" w:rsidRPr="00312A24" w:rsidRDefault="00000000" w:rsidP="001D636C">
            <w:pPr>
              <w:pStyle w:val="Image"/>
              <w:spacing w:before="120"/>
              <w:rPr>
                <w:rFonts w:ascii="Nirmala UI" w:hAnsi="Nirmala UI" w:cs="Nirmala UI"/>
                <w:noProof/>
              </w:rPr>
            </w:pPr>
            <w:r w:rsidRPr="00312A24">
              <w:rPr>
                <w:rFonts w:ascii="Nirmala UI" w:hAnsi="Nirmala UI" w:cs="Nirmala UI"/>
                <w:noProof/>
              </w:rPr>
              <w:lastRenderedPageBreak/>
              <w:drawing>
                <wp:inline distT="0" distB="0" distL="0" distR="0" wp14:anchorId="2F4E7EFC" wp14:editId="716A591E">
                  <wp:extent cx="1483360" cy="1483360"/>
                  <wp:effectExtent l="0" t="0" r="2540" b="2540"/>
                  <wp:docPr id="16754879" name="Picture 16754879" descr="ਇੱਕ ਵਿਅਕਤੀ ਨੇ ਆਪਣਾ ਹੱਥ ਖੜ੍ਹਾ ਕੀਤਾ ਹੋਇਆ ਹੈ ਅਤੇ ਉਸਦੇ ਅੱਗੇ ਇੱਕ ਸਪੀਚ ਬੁਲਬੁਲਾ ਹੈ ਜਿਸ ਵਿੱਚ ਅੰਗੂਠਾ ਹੇਠਾਂ ਨੂੰ ਦਿਖਾਉਣ ਦਾ ਨਿਸ਼ਾਨ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ਇੱਕ ਵਿਅਕਤੀ ਨੇ ਆਪਣਾ ਹੱਥ ਖੜ੍ਹਾ ਕੀਤਾ ਹੋਇਆ ਹੈ ਅਤੇ ਉਸਦੇ ਅੱਗੇ ਇੱਕ ਸਪੀਚ ਬੁਲਬੁਲਾ ਹੈ ਜਿਸ ਵਿੱਚ ਅੰਗੂਠਾ ਹੇਠਾਂ ਨੂੰ ਦਿਖਾਉਣ ਦਾ ਨਿਸ਼ਾਨ ਹੈ।"/>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3BCA58DC" w14:textId="77777777" w:rsidR="00A92E94"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ਸ਼ਿਕਾਇਤ</w:t>
            </w:r>
          </w:p>
          <w:p w14:paraId="5CBFCE41" w14:textId="77777777" w:rsidR="00A92E94"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ਜਦੋਂ ਤੁਸੀਂ ਸ਼ਿਕਾਇਤ ਕਰਦੇ ਹੋ, ਤੁਸੀਂ ਕਿਸੇ ਨੂੰ ਦੱਸਦੇ ਹੋ ਕਿ ਕੁੱਝ:</w:t>
            </w:r>
          </w:p>
          <w:p w14:paraId="455887C1" w14:textId="77777777" w:rsidR="00A92E94" w:rsidRPr="00312A24" w:rsidRDefault="00000000" w:rsidP="003D73EA">
            <w:pPr>
              <w:pStyle w:val="ListParagraph"/>
              <w:numPr>
                <w:ilvl w:val="0"/>
                <w:numId w:val="1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ਗਲਤ ਹੋ ਗਿਆ ਹੈ </w:t>
            </w:r>
          </w:p>
          <w:p w14:paraId="705CBF6B" w14:textId="77777777" w:rsidR="00A92E94" w:rsidRPr="00312A24" w:rsidRDefault="00000000" w:rsidP="003D73EA">
            <w:pPr>
              <w:pStyle w:val="ListParagraph"/>
              <w:numPr>
                <w:ilvl w:val="0"/>
                <w:numId w:val="1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ਚੰਗੀ ਤਰ੍ਹਾਂ ਕੰਮ ਨਹੀਂ ਕਰ ਰਿਹਾ ਹੈ।</w:t>
            </w:r>
          </w:p>
        </w:tc>
      </w:tr>
      <w:tr w:rsidR="000A5015" w:rsidRPr="00312A24" w14:paraId="61E3AFEC"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2A7F609" w14:textId="77777777" w:rsidR="00CC1DC7" w:rsidRPr="00312A24" w:rsidRDefault="00000000" w:rsidP="002559D4">
            <w:pPr>
              <w:pStyle w:val="Image"/>
              <w:spacing w:before="120" w:after="0"/>
              <w:rPr>
                <w:rFonts w:ascii="Nirmala UI" w:hAnsi="Nirmala UI" w:cs="Nirmala UI"/>
                <w:noProof/>
              </w:rPr>
            </w:pPr>
            <w:r w:rsidRPr="00312A24">
              <w:rPr>
                <w:rFonts w:ascii="Nirmala UI" w:hAnsi="Nirmala UI" w:cs="Nirmala UI"/>
                <w:noProof/>
              </w:rPr>
              <w:drawing>
                <wp:inline distT="0" distB="0" distL="0" distR="0" wp14:anchorId="17E9D05B" wp14:editId="7FEB01A8">
                  <wp:extent cx="1482725" cy="1482725"/>
                  <wp:effectExtent l="0" t="0" r="3175" b="3175"/>
                  <wp:docPr id="133311491" name="Picture 133311491" descr="ਸੁਰੱਖਿਆ ਚਿੰਨ੍ਹ ਦੇ ਹੇਠਾਂ ਲੋਕਾਂ ਦਾ ਗਰੁੱਪ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ਸੁਰੱਖਿਆ ਚਿੰਨ੍ਹ ਦੇ ਹੇਠਾਂ ਲੋਕਾਂ ਦਾ ਗਰੁੱਪ 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096A0EB" w14:textId="77777777" w:rsidR="00CC1DC7"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bCs/>
                <w:lang w:val="pa"/>
              </w:rPr>
              <w:t>ਸੱਭਿਆਚਾਰਕ ਸੁਰੱਖਿਆ</w:t>
            </w:r>
          </w:p>
          <w:p w14:paraId="1DA835B5" w14:textId="77777777" w:rsidR="00707F69"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ਸੱਭਿਆਚਾਰਕ ਸੁਰੱਖਿਆ ਉਦੋਂ ਹੁੰਦੀ ਹੈ ਜਦੋਂ ਅਸੀਂ:</w:t>
            </w:r>
          </w:p>
          <w:p w14:paraId="59212E87" w14:textId="77777777" w:rsidR="00707F69" w:rsidRPr="00312A24" w:rsidRDefault="00000000" w:rsidP="003D73EA">
            <w:pPr>
              <w:pStyle w:val="ListParagraph"/>
              <w:numPr>
                <w:ilvl w:val="0"/>
                <w:numId w:val="76"/>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ਲੋਕਾਂ ਦੇ ਸੱਭਿਆਚਾਰ ਦਾ ਸਤਿਕਾਰ ਕਰਦੇ ਹਾਂ </w:t>
            </w:r>
          </w:p>
          <w:p w14:paraId="6902DFB6" w14:textId="77777777" w:rsidR="00707F69" w:rsidRPr="00312A24" w:rsidRDefault="00000000" w:rsidP="003D73EA">
            <w:pPr>
              <w:pStyle w:val="ListParagraph"/>
              <w:numPr>
                <w:ilvl w:val="0"/>
                <w:numId w:val="76"/>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ਲੋਕਾਂ ਨੂੰ ਸੁਰੱਖਿਅਤ ਮਹਿਸੂਸ ਕਰਵਾਉਂਦੇ ਹਾਂ </w:t>
            </w:r>
          </w:p>
          <w:p w14:paraId="2E4D2DD2" w14:textId="77777777" w:rsidR="00CC1DC7" w:rsidRPr="00312A24" w:rsidRDefault="00000000" w:rsidP="003D73EA">
            <w:pPr>
              <w:pStyle w:val="ListParagraph"/>
              <w:numPr>
                <w:ilvl w:val="0"/>
                <w:numId w:val="76"/>
              </w:num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ਲੋਕਾਂ ਨੂੰ ਇਹ ਮਹਿਸੂਸ ਕਰਨ ਵਿੱਚ ਮੱਦਦ ਕਰਦੇ ਹਾਂ ਕਿ ਉਹ ਨਾਲ ਜੁੜੇ ਹੋਏ ਹਨ।</w:t>
            </w:r>
          </w:p>
        </w:tc>
      </w:tr>
      <w:tr w:rsidR="000A5015" w:rsidRPr="00312A24" w14:paraId="32BAE88F"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6E0DA61" w14:textId="77777777" w:rsidR="001F49AB" w:rsidRPr="00312A24" w:rsidRDefault="00000000" w:rsidP="001D636C">
            <w:pPr>
              <w:pStyle w:val="Image"/>
              <w:spacing w:before="360"/>
              <w:rPr>
                <w:rFonts w:ascii="Nirmala UI" w:hAnsi="Nirmala UI" w:cs="Nirmala UI"/>
                <w:lang w:eastAsia="en-AU"/>
              </w:rPr>
            </w:pPr>
            <w:r w:rsidRPr="00312A24">
              <w:rPr>
                <w:rFonts w:ascii="Nirmala UI" w:hAnsi="Nirmala UI" w:cs="Nirmala UI"/>
                <w:noProof/>
              </w:rPr>
              <w:drawing>
                <wp:inline distT="0" distB="0" distL="0" distR="0" wp14:anchorId="75AB789F" wp14:editId="4E3F6FDC">
                  <wp:extent cx="1440000" cy="1440000"/>
                  <wp:effectExtent l="0" t="0" r="8255" b="8255"/>
                  <wp:docPr id="962838248" name="Picture 962838248" descr="3 ਸਪੀਚ ਬੁਲਬਲਿਆਂ ਦੇ ਹੇਠਾਂ CALD ਲੋਕਾਂ ਦਾ ਇੱਕ ਗਰੁੱਪ ਜੋ 3 ਵੱਖ-ਵੱਖ ਭਾਸ਼ਾਵਾਂ ਵਿੱਚ 'ਹੈਲੋ' ਕਹਿ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3 ਸਪੀਚ ਬੁਲਬਲਿਆਂ ਦੇ ਹੇਠਾਂ CALD ਲੋਕਾਂ ਦਾ ਇੱਕ ਗਰੁੱਪ ਜੋ 3 ਵੱਖ-ਵੱਖ ਭਾਸ਼ਾਵਾਂ ਵਿੱਚ 'ਹੈਲੋ' ਕਹਿ ਰਹੇ ਹਨ।"/>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B26BFCA" w14:textId="5AF6A135" w:rsidR="001F49AB"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ਸੱਭਿਆਚਾਰਕ ਅਤੇ ਭਾਸ਼ਾਈ ਤੌਰ 'ਤੇ ਵਿਭਿੰਨ (</w:t>
            </w:r>
            <w:r w:rsidR="00312A24" w:rsidRPr="00312A24">
              <w:rPr>
                <w:rFonts w:cs="FS Me Pro"/>
                <w:bCs/>
                <w:lang w:val="pa"/>
              </w:rPr>
              <w:t>CALD</w:t>
            </w:r>
            <w:r w:rsidRPr="00312A24">
              <w:rPr>
                <w:rFonts w:ascii="Nirmala UI" w:hAnsi="Nirmala UI" w:cs="Nirmala UI"/>
                <w:bCs/>
                <w:lang w:val="pa"/>
              </w:rPr>
              <w:t xml:space="preserve">) </w:t>
            </w:r>
          </w:p>
          <w:p w14:paraId="0898684D" w14:textId="79E5CFCF" w:rsidR="001F49AB" w:rsidRPr="00312A24" w:rsidRDefault="00312A24"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cs="FS Me Pro"/>
                <w:lang w:val="pa"/>
              </w:rPr>
              <w:t>CALD</w:t>
            </w:r>
            <w:r w:rsidRPr="00312A24">
              <w:rPr>
                <w:rFonts w:ascii="Nirmala UI" w:hAnsi="Nirmala UI" w:cs="Nirmala UI"/>
                <w:lang w:val="pa"/>
              </w:rPr>
              <w:t xml:space="preserve"> ਲੋਕ:</w:t>
            </w:r>
          </w:p>
          <w:p w14:paraId="59E60320" w14:textId="77777777" w:rsidR="001F49AB" w:rsidRPr="00312A24" w:rsidRDefault="00000000" w:rsidP="003D73EA">
            <w:pPr>
              <w:pStyle w:val="ListParagraph"/>
              <w:numPr>
                <w:ilvl w:val="0"/>
                <w:numId w:val="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ਵੱਖ-ਵੱਖ ਪਿਛੋਕੜਾਂ ਤੋਂ ਆਉਂਦੇ ਹਨ</w:t>
            </w:r>
          </w:p>
          <w:p w14:paraId="6812C275" w14:textId="77777777" w:rsidR="001F49AB" w:rsidRPr="00312A24" w:rsidRDefault="00000000" w:rsidP="003D73EA">
            <w:pPr>
              <w:pStyle w:val="ListParagraph"/>
              <w:numPr>
                <w:ilvl w:val="0"/>
                <w:numId w:val="2"/>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ਅੰਗਰੇਜ਼ੀ ਤੋਂ ਇਲਾਵਾ ਹੋਰ ਭਾਸ਼ਾਵਾਂ ਬੋਲਦੇ ਹਨ।</w:t>
            </w:r>
          </w:p>
        </w:tc>
      </w:tr>
      <w:tr w:rsidR="000A5015" w:rsidRPr="00312A24" w14:paraId="68F2BBC3"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4778788F" w14:textId="77777777" w:rsidR="00CC1DC7" w:rsidRPr="00312A24" w:rsidRDefault="00000000" w:rsidP="001D636C">
            <w:pPr>
              <w:pStyle w:val="Image"/>
              <w:spacing w:before="360"/>
              <w:rPr>
                <w:rFonts w:ascii="Nirmala UI" w:hAnsi="Nirmala UI" w:cs="Nirmala UI"/>
                <w:noProof/>
              </w:rPr>
            </w:pPr>
            <w:r w:rsidRPr="00312A24">
              <w:rPr>
                <w:rFonts w:ascii="Nirmala UI" w:hAnsi="Nirmala UI" w:cs="Nirmala UI"/>
                <w:noProof/>
              </w:rPr>
              <w:drawing>
                <wp:inline distT="0" distB="0" distL="0" distR="0" wp14:anchorId="72B32DC0" wp14:editId="5EEF0EFE">
                  <wp:extent cx="1482725" cy="1482725"/>
                  <wp:effectExtent l="0" t="0" r="3175" b="3175"/>
                  <wp:docPr id="865977070" name="Picture 865977070" descr="2 ਲੋਕ ਹੱਥ ਮਿਲਾ ਰਹੇ ਹਨ। ਉਹਨਾਂ ਦੇ ਉੱਪਰ ਇੱਕ ਸੋਚਣ ਦਾ ਬੁਲਬੁਲਾ ਹੈ ਜਿਸਦੇ ਅੰਦਰ ਸਹੀ ਦਾ ਨਿਸ਼ਾਨ ਲੱਗਿ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2 ਲੋਕ ਹੱਥ ਮਿਲਾ ਰਹੇ ਹਨ। ਉਹਨਾਂ ਦੇ ਉੱਪਰ ਇੱਕ ਸੋਚਣ ਦਾ ਬੁਲਬੁਲਾ ਹੈ ਜਿਸਦੇ ਅੰਦਰ ਸਹੀ ਦਾ ਨਿਸ਼ਾਨ ਲੱਗਿਆ ਹੋਇਆ ਹੈ।"/>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3B5F225" w14:textId="77777777" w:rsidR="00CC1DC7"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ਸੱਭਿਆਚਾਰਕ ਤੌਰ 'ਤੇ ਢੁੱਕਵੀਂ ਅਤੇ ਜਵਾਬਦੇਹ ਸੇਵਾ</w:t>
            </w:r>
          </w:p>
          <w:p w14:paraId="26175A5F" w14:textId="77777777" w:rsidR="00CC1DC7"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ਸੱਭਿਆਚਾਰਕ ਤੌਰ 'ਤੇ ਢੁੱਕਵੀਂ ਅਤੇ ਜਵਾਬਦੇਹ ਸੇਵਾ ਉਦੋਂ ਹੁੰਦੀ ਹੈ ਜਦੋਂ ਸੇਵਾਵਾਂ ਉਹਨਾਂ ਦੀ ਵਰਤੋਂ ਕਰਨ ਵਾਲੇ ਲੋਕਾਂ ਦੇ ਸੱਭਿਆਚਾਰਾਂ ਅਤੇ ਧਰਮਾਂ ਦਾ ਆਦਰ ਕਰਦੀਆਂ ਹਨ।</w:t>
            </w:r>
          </w:p>
        </w:tc>
      </w:tr>
      <w:tr w:rsidR="000A5015" w:rsidRPr="00312A24" w14:paraId="37759F16"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31A0C18" w14:textId="77777777" w:rsidR="00A94CA7" w:rsidRPr="00312A24" w:rsidRDefault="00000000" w:rsidP="00A94CA7">
            <w:pPr>
              <w:pStyle w:val="Image"/>
              <w:rPr>
                <w:rFonts w:ascii="Nirmala UI" w:hAnsi="Nirmala UI" w:cs="Nirmala UI"/>
                <w:noProof/>
              </w:rPr>
            </w:pPr>
            <w:r w:rsidRPr="00312A24">
              <w:rPr>
                <w:rFonts w:ascii="Nirmala UI" w:hAnsi="Nirmala UI" w:cs="Nirmala UI"/>
                <w:noProof/>
              </w:rPr>
              <w:lastRenderedPageBreak/>
              <w:drawing>
                <wp:inline distT="0" distB="0" distL="0" distR="0" wp14:anchorId="141F0403" wp14:editId="04E9A37C">
                  <wp:extent cx="1483200" cy="1112400"/>
                  <wp:effectExtent l="0" t="0" r="3175" b="0"/>
                  <wp:docPr id="1641465606" name="Picture 1641465606" descr="ਭੜਕੀਲੇ ਰੰਗ ਦੇ ਕੱਪੜੇ ਪਹਿਨੇ ਹੋਏ ਲੋਕਾਂ ਦਾ ਇੱਕ ਗਰੁੱਪ ਸੱਭਿਆਚਾਰਕ ਨਾਚ ਪੇਸ਼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ਭੜਕੀਲੇ ਰੰਗ ਦੇ ਕੱਪੜੇ ਪਹਿਨੇ ਹੋਏ ਲੋਕਾਂ ਦਾ ਇੱਕ ਗਰੁੱਪ ਸੱਭਿਆਚਾਰਕ ਨਾਚ ਪੇਸ਼ ਕਰ ਰਿਹਾ ਹੈ।"/>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94ECFE8" w14:textId="77777777" w:rsidR="00A94CA7"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ਸੱਭਿਆਚਾਰ ਲਈ</w:t>
            </w:r>
          </w:p>
          <w:p w14:paraId="3F8AD34B" w14:textId="77777777" w:rsidR="00A94CA7"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ਤੁਹਾਡਾ ਸੱਭਿਆਚਾਰ ਹੁੰਦਾ ਹੈ:</w:t>
            </w:r>
          </w:p>
          <w:p w14:paraId="4BD8C02F" w14:textId="77777777" w:rsidR="00A94CA7" w:rsidRPr="00312A24" w:rsidRDefault="00000000" w:rsidP="003D73EA">
            <w:pPr>
              <w:pStyle w:val="ListParagraph"/>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ਤੁਹਾਡਾ ਜੀਵਨ ਢੰਗ</w:t>
            </w:r>
          </w:p>
          <w:p w14:paraId="5551A00B" w14:textId="77777777" w:rsidR="00A94CA7" w:rsidRPr="00312A24" w:rsidRDefault="00000000" w:rsidP="003D73EA">
            <w:pPr>
              <w:pStyle w:val="ListParagraph"/>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ਤੁਹਾਡੇ ਲਈ ਕੀ ਮਹੱਤਵਪੂਰਨ ਹੈ।</w:t>
            </w:r>
          </w:p>
        </w:tc>
      </w:tr>
      <w:tr w:rsidR="000A5015" w:rsidRPr="00312A24" w14:paraId="6395DC7D"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664E7B5" w14:textId="77777777" w:rsidR="00971D1A" w:rsidRPr="00312A24" w:rsidRDefault="00000000" w:rsidP="00971D1A">
            <w:pPr>
              <w:pStyle w:val="Image"/>
              <w:rPr>
                <w:rFonts w:ascii="Nirmala UI" w:hAnsi="Nirmala UI" w:cs="Nirmala UI"/>
                <w:noProof/>
              </w:rPr>
            </w:pPr>
            <w:r w:rsidRPr="00312A24">
              <w:rPr>
                <w:rFonts w:ascii="Nirmala UI" w:hAnsi="Nirmala UI" w:cs="Nirmala UI"/>
                <w:noProof/>
              </w:rPr>
              <mc:AlternateContent>
                <mc:Choice Requires="wps">
                  <w:drawing>
                    <wp:anchor distT="45720" distB="45720" distL="114300" distR="114300" simplePos="0" relativeHeight="251776000" behindDoc="0" locked="0" layoutInCell="1" allowOverlap="1" wp14:anchorId="12318EF6" wp14:editId="64BD1DFD">
                      <wp:simplePos x="0" y="0"/>
                      <wp:positionH relativeFrom="column">
                        <wp:posOffset>645795</wp:posOffset>
                      </wp:positionH>
                      <wp:positionV relativeFrom="paragraph">
                        <wp:posOffset>728345</wp:posOffset>
                      </wp:positionV>
                      <wp:extent cx="789940" cy="19050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77CEC547" w14:textId="77777777" w:rsidR="005E46E8" w:rsidRPr="006307B3" w:rsidRDefault="00000000" w:rsidP="00AE5AF6">
                                  <w:pPr>
                                    <w:spacing w:before="0" w:after="0" w:line="240" w:lineRule="auto"/>
                                    <w:jc w:val="center"/>
                                    <w:rPr>
                                      <w:rFonts w:ascii="Nirmala UI" w:hAnsi="Nirmala UI" w:cs="Nirmala UI"/>
                                      <w:sz w:val="20"/>
                                      <w:szCs w:val="22"/>
                                      <w:lang w:val="en-PH"/>
                                    </w:rPr>
                                  </w:pPr>
                                  <w:r w:rsidRPr="006307B3">
                                    <w:rPr>
                                      <w:rFonts w:ascii="Nirmala UI" w:hAnsi="Nirmala UI" w:cs="Nirmala UI"/>
                                      <w:b/>
                                      <w:bCs/>
                                      <w:sz w:val="20"/>
                                      <w:szCs w:val="22"/>
                                      <w:lang w:val="pa"/>
                                    </w:rPr>
                                    <w:t>ਰਿਕਾਰਡ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2318EF6" id="_x0000_s1049" type="#_x0000_t202" alt="&quot;&quot;" style="position:absolute;left:0;text-align:left;margin-left:50.85pt;margin-top:57.35pt;width:62.2pt;height: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" filled="f" stroked="f">
                      <v:textbox inset="0,0,0,0">
                        <w:txbxContent>
                          <w:p w14:paraId="77CEC547" w14:textId="77777777" w:rsidR="005E46E8" w:rsidRPr="006307B3" w:rsidRDefault="00000000" w:rsidP="00AE5AF6">
                            <w:pPr>
                              <w:spacing w:before="0" w:after="0" w:line="240" w:lineRule="auto"/>
                              <w:jc w:val="center"/>
                              <w:rPr>
                                <w:rFonts w:ascii="Nirmala UI" w:hAnsi="Nirmala UI" w:cs="Nirmala UI"/>
                                <w:sz w:val="20"/>
                                <w:szCs w:val="22"/>
                                <w:lang w:val="en-PH"/>
                              </w:rPr>
                            </w:pPr>
                            <w:r w:rsidRPr="006307B3">
                              <w:rPr>
                                <w:rFonts w:ascii="Nirmala UI" w:hAnsi="Nirmala UI" w:cs="Nirmala UI"/>
                                <w:b/>
                                <w:bCs/>
                                <w:sz w:val="20"/>
                                <w:szCs w:val="22"/>
                                <w:lang w:val="pa"/>
                              </w:rPr>
                              <w:t>ਰਿਕਾਰਡ</w:t>
                            </w:r>
                          </w:p>
                        </w:txbxContent>
                      </v:textbox>
                    </v:shape>
                  </w:pict>
                </mc:Fallback>
              </mc:AlternateContent>
            </w:r>
            <w:r w:rsidR="008547BD" w:rsidRPr="00312A24">
              <w:rPr>
                <w:rFonts w:ascii="Nirmala UI" w:hAnsi="Nirmala UI" w:cs="Nirmala UI"/>
                <w:noProof/>
              </w:rPr>
              <w:drawing>
                <wp:inline distT="0" distB="0" distL="0" distR="0" wp14:anchorId="297AD090" wp14:editId="679FF2FC">
                  <wp:extent cx="1483360" cy="1483360"/>
                  <wp:effectExtent l="0" t="0" r="2540" b="2540"/>
                  <wp:docPr id="964686071" name="Picture 964686071" descr="ਇੱਕ ਜਾਣਕਾਰੀ ਦਸਤਾਵੇਜ਼, ਇੱਕ ਰਿਕਾਰਡ ਦਸਤਾਵੇਜ਼ ਅਤੇ ਇੱਕ ਬਾਰ ਗ੍ਰਾਫ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ਇੱਕ ਜਾਣਕਾਰੀ ਦਸਤਾਵੇਜ਼, ਇੱਕ ਰਿਕਾਰਡ ਦਸਤਾਵੇਜ਼ ਅਤੇ ਇੱਕ ਬਾਰ ਗ੍ਰਾਫ ਹੈ।"/>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5819E6FD"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ਡੇਟਾ</w:t>
            </w:r>
          </w:p>
          <w:p w14:paraId="74BF68C0" w14:textId="77777777"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ਜਦੋਂ ਅਸੀਂ ਡੇਟਾ ਬਾਰੇ ਗੱਲ ਕਰਦੇ ਹਾਂ, ਸਾਡਾ ਮਤਲਬ ਹੈ:</w:t>
            </w:r>
          </w:p>
          <w:p w14:paraId="6E227CB7" w14:textId="77777777" w:rsidR="00971D1A" w:rsidRPr="00312A24" w:rsidRDefault="00000000" w:rsidP="003D73EA">
            <w:pPr>
              <w:pStyle w:val="ListParagraph"/>
              <w:numPr>
                <w:ilvl w:val="0"/>
                <w:numId w:val="10"/>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ਤੱਥ</w:t>
            </w:r>
          </w:p>
          <w:p w14:paraId="3C177922" w14:textId="77777777" w:rsidR="00971D1A" w:rsidRPr="00312A24" w:rsidRDefault="00000000" w:rsidP="003D73EA">
            <w:pPr>
              <w:pStyle w:val="ListParagraph"/>
              <w:numPr>
                <w:ilvl w:val="0"/>
                <w:numId w:val="10"/>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ਜਾਣਕਾਰੀ</w:t>
            </w:r>
          </w:p>
          <w:p w14:paraId="6B8EE28B" w14:textId="77777777" w:rsidR="00971D1A" w:rsidRPr="00312A24" w:rsidRDefault="00000000" w:rsidP="003D73EA">
            <w:pPr>
              <w:pStyle w:val="ListParagraph"/>
              <w:numPr>
                <w:ilvl w:val="0"/>
                <w:numId w:val="10"/>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ਰਿਕਾਰਡ।</w:t>
            </w:r>
          </w:p>
        </w:tc>
      </w:tr>
      <w:tr w:rsidR="000A5015" w:rsidRPr="00312A24" w14:paraId="6DF9C52B"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7389A21" w14:textId="77777777" w:rsidR="006A03A0" w:rsidRPr="00312A24" w:rsidRDefault="00000000" w:rsidP="00971D1A">
            <w:pPr>
              <w:pStyle w:val="Image"/>
              <w:rPr>
                <w:rFonts w:ascii="Nirmala UI" w:hAnsi="Nirmala UI" w:cs="Nirmala UI"/>
                <w:noProof/>
              </w:rPr>
            </w:pPr>
            <w:r w:rsidRPr="00312A24">
              <w:rPr>
                <w:rFonts w:ascii="Nirmala UI" w:hAnsi="Nirmala UI" w:cs="Nirmala UI"/>
                <w:noProof/>
              </w:rPr>
              <w:drawing>
                <wp:inline distT="0" distB="0" distL="0" distR="0" wp14:anchorId="7E39A31B" wp14:editId="043342CA">
                  <wp:extent cx="1482725" cy="1482725"/>
                  <wp:effectExtent l="0" t="0" r="3175" b="3175"/>
                  <wp:docPr id="506938762" name="Picture 506938762" descr="2 ਹੋਰ ਲੋਕਾਂ ਦੇ ਸਾਹਮਣੇ ਖੜ੍ਹਾ ਇੱਕ ਵਿਅਕਤੀ ਆਪਣੇ ਵੱਲ ਇਸ਼ਾਰਾ ਕਰਦਿਆਂ ਹੋਇਆ ਆਪਣਾ ਹੱਥ ਖੜ੍ਹਾ ਕਰ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2 ਹੋਰ ਲੋਕਾਂ ਦੇ ਸਾਹਮਣੇ ਖੜ੍ਹਾ ਇੱਕ ਵਿਅਕਤੀ ਆਪਣੇ ਵੱਲ ਇਸ਼ਾਰਾ ਕਰਦਿਆਂ ਹੋਇਆ ਆਪਣਾ ਹੱਥ ਖੜ੍ਹਾ ਕਰ ਰਿਹਾ 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17D9AFD" w14:textId="77777777" w:rsidR="006A03A0"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ਪਛਾਣ</w:t>
            </w:r>
          </w:p>
          <w:p w14:paraId="6AAF9BD2" w14:textId="77777777" w:rsidR="006A03A0"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ਜਦੋਂ ਤੁਸੀਂ ਕਿਸੇ ਚੀਜ਼ ਵਜੋਂ ਪਛਾਣੇ ਜਾਂਦੇ ਹੋ, ਤਾਂ ਤੁਸੀਂ ਕਹਿ ਰਹੇ ਹੁੰਦੇ ਹੋ ਕਿ ਤੁਸੀਂ ਲੋਕਾਂ ਦੇ ਇੱਕ ਖ਼ਾਸ ਗਰੁੱਪ ਨਾਲ ਸੰਬੰਧਿਤ ਹੋ।</w:t>
            </w:r>
          </w:p>
        </w:tc>
      </w:tr>
      <w:tr w:rsidR="000A5015" w:rsidRPr="00312A24" w14:paraId="06E17623"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20DE275" w14:textId="77777777" w:rsidR="00971D1A" w:rsidRPr="00312A24" w:rsidRDefault="00000000" w:rsidP="00971D1A">
            <w:pPr>
              <w:pStyle w:val="Image"/>
              <w:rPr>
                <w:rFonts w:ascii="Nirmala UI" w:hAnsi="Nirmala UI" w:cs="Nirmala UI"/>
                <w:noProof/>
              </w:rPr>
            </w:pPr>
            <w:r w:rsidRPr="00312A24">
              <w:rPr>
                <w:rFonts w:ascii="Nirmala UI" w:hAnsi="Nirmala UI" w:cs="Nirmala UI"/>
                <w:noProof/>
              </w:rPr>
              <w:drawing>
                <wp:inline distT="0" distB="0" distL="0" distR="0" wp14:anchorId="3D95FC26" wp14:editId="3DF7238F">
                  <wp:extent cx="1482725" cy="1482725"/>
                  <wp:effectExtent l="0" t="0" r="3175" b="3175"/>
                  <wp:docPr id="1830485765" name="Picture 1830485765" descr="ਲੋਕਾਂ ਦਾ ਇੱਕ ਗਰੁੱਪ ਜਿਸਦੇ ਦੁਆਲੇ ਤੀਰ ਘੁੰਮ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ਲੋਕਾਂ ਦਾ ਇੱਕ ਗਰੁੱਪ ਜਿਸਦੇ ਦੁਆਲੇ ਤੀਰ ਘੁੰਮ ਰਿਹਾ ਹੈ।"/>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9B56246"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ਸ਼ਮੂਲੀਅਤ ਭਰੀਆਂ</w:t>
            </w:r>
          </w:p>
          <w:p w14:paraId="0E87BAA6" w14:textId="77777777"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ਜਦੋਂ ਕੋਈ ਚੀਜ਼ ਸ਼ਮੂਲੀਅਤ ਭਰੀ ਹੁੰਦੀ ਹੈ, ਤਾਂ ਹਰ ਕੋਈ:</w:t>
            </w:r>
          </w:p>
          <w:p w14:paraId="08103405" w14:textId="77777777" w:rsidR="00971D1A" w:rsidRPr="00312A24" w:rsidRDefault="00000000" w:rsidP="003D73EA">
            <w:pPr>
              <w:pStyle w:val="ListParagraph"/>
              <w:numPr>
                <w:ilvl w:val="0"/>
                <w:numId w:val="8"/>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ਹਿੱਸਾ ਲੈ ਸਕਦਾ ਹੈ </w:t>
            </w:r>
          </w:p>
          <w:p w14:paraId="70A862C1" w14:textId="77777777" w:rsidR="00971D1A" w:rsidRPr="00312A24" w:rsidRDefault="00000000" w:rsidP="003D73EA">
            <w:pPr>
              <w:pStyle w:val="ListParagraph"/>
              <w:numPr>
                <w:ilvl w:val="0"/>
                <w:numId w:val="8"/>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ਮਹਿਸੂਸ ਕਰਦਾ ਹੈ ਕਿ ਉਹ ਇਸ ਨਾਲ ਜੁੜਿਆ ਹੋਇਆ ਹੈ।</w:t>
            </w:r>
          </w:p>
        </w:tc>
      </w:tr>
      <w:tr w:rsidR="000A5015" w:rsidRPr="00312A24" w14:paraId="4D8A5A04"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27DBF1C" w14:textId="77777777" w:rsidR="00971D1A" w:rsidRPr="00312A24" w:rsidRDefault="00000000" w:rsidP="001D636C">
            <w:pPr>
              <w:pStyle w:val="Image"/>
              <w:spacing w:before="0"/>
              <w:rPr>
                <w:rFonts w:ascii="Nirmala UI" w:hAnsi="Nirmala UI" w:cs="Nirmala UI"/>
                <w:noProof/>
              </w:rPr>
            </w:pPr>
            <w:r w:rsidRPr="00312A24">
              <w:rPr>
                <w:rFonts w:ascii="Nirmala UI" w:hAnsi="Nirmala UI" w:cs="Nirmala UI"/>
                <w:noProof/>
              </w:rPr>
              <w:lastRenderedPageBreak/>
              <w:drawing>
                <wp:inline distT="0" distB="0" distL="0" distR="0" wp14:anchorId="4D1BF20D" wp14:editId="4421B30A">
                  <wp:extent cx="1482725" cy="1482725"/>
                  <wp:effectExtent l="0" t="0" r="3175" b="3175"/>
                  <wp:docPr id="992650153" name="Picture 992650153" descr="ਇੱਕ ਦੁਭਾਸ਼ੀਏ 2 ਹੋਰ ਲੋਕਾਂ ਨਾਲ ਗੱਲਬਾਤ ਕਰ ਰਿਹਾ ਹੈ। ਉਹਨਾਂ ਦੇ ਉੱਪਰ ਇੱਕ ਸਪੀਚ ਬੁਲਬੁਲਾ ਹੈ ਜੋ ਅੰਗਰੇਜ਼ੀ ਤੋਂ ਇਲਾਵਾ ਕਿਸੇ ਹੋਰ ਭਾਸ਼ਾ ਨੂੰ ਦਰਸਾਉਂਦਾ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ਇੱਕ ਦੁਭਾਸ਼ੀਏ 2 ਹੋਰ ਲੋਕਾਂ ਨਾਲ ਗੱਲਬਾਤ ਕਰ ਰਿਹਾ ਹੈ। ਉਹਨਾਂ ਦੇ ਉੱਪਰ ਇੱਕ ਸਪੀਚ ਬੁਲਬੁਲਾ ਹੈ ਜੋ ਅੰਗਰੇਜ਼ੀ ਤੋਂ ਇਲਾਵਾ ਕਿਸੇ ਹੋਰ ਭਾਸ਼ਾ ਨੂੰ ਦਰਸਾਉਂਦਾ ਹੈ।"/>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D1956F5"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ਦੁਭਾਸ਼ੀਏ</w:t>
            </w:r>
          </w:p>
          <w:p w14:paraId="5029E146" w14:textId="77777777"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ਇੱਕ ਦੁਭਾਸ਼ੀਆ ਉਹ ਹੁੰਦਾ ਹੈ, ਜੋ:</w:t>
            </w:r>
          </w:p>
          <w:p w14:paraId="71B42666" w14:textId="77777777" w:rsidR="00707F69" w:rsidRPr="00312A24" w:rsidRDefault="00000000" w:rsidP="003D73EA">
            <w:pPr>
              <w:pStyle w:val="ListParagraph"/>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ਤੁਹਾਡੀ ਭਾਸ਼ਾ ਦੀ ਵਰਤੋਂ ਕਰਦਾ ਹੈ</w:t>
            </w:r>
          </w:p>
          <w:p w14:paraId="27320D71" w14:textId="77777777" w:rsidR="00707F69" w:rsidRPr="00312A24" w:rsidRDefault="00000000" w:rsidP="003D73EA">
            <w:pPr>
              <w:pStyle w:val="ListParagraph"/>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ਦੂਜਿਆਂ ਨਾਲ ਗੱਲਬਾਤ ਕਰਨ ਵਿੱਚ ਤੁਹਾਡੀ ਮੱਦਦ ਕਰਦਾ ਹੈ</w:t>
            </w:r>
          </w:p>
          <w:p w14:paraId="463A8197" w14:textId="77777777" w:rsidR="00971D1A" w:rsidRPr="00312A24" w:rsidRDefault="00000000" w:rsidP="003D73EA">
            <w:pPr>
              <w:pStyle w:val="ListParagraph"/>
              <w:numPr>
                <w:ilvl w:val="0"/>
                <w:numId w:val="11"/>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ਇਹ ਸਮਝਣ ਵਿੱਚ ਤੁਹਾਡੀ ਮੱਦਦ ਕਰਦਾ ਹੈ ਕਿ ਕੋਈ ਕੀ ਕਹਿ ਰਿਹਾ ਹੈ।</w:t>
            </w:r>
          </w:p>
        </w:tc>
      </w:tr>
      <w:tr w:rsidR="000A5015" w:rsidRPr="00312A24" w14:paraId="74993D28"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4FAC3553" w14:textId="77777777" w:rsidR="00C06564" w:rsidRPr="00312A24" w:rsidRDefault="00000000" w:rsidP="002559D4">
            <w:pPr>
              <w:pStyle w:val="Image"/>
              <w:spacing w:before="360"/>
              <w:rPr>
                <w:rFonts w:ascii="Nirmala UI" w:hAnsi="Nirmala UI" w:cs="Nirmala UI"/>
                <w:noProof/>
              </w:rPr>
            </w:pPr>
            <w:r w:rsidRPr="00312A24">
              <w:rPr>
                <w:rFonts w:ascii="Nirmala UI" w:hAnsi="Nirmala UI" w:cs="Nirmala UI"/>
                <w:noProof/>
              </w:rPr>
              <w:drawing>
                <wp:inline distT="0" distB="0" distL="0" distR="0" wp14:anchorId="5BDE6A10" wp14:editId="7E97C312">
                  <wp:extent cx="1482725" cy="1482725"/>
                  <wp:effectExtent l="0" t="0" r="3175" b="3175"/>
                  <wp:docPr id="747644267" name="Picture 747644267" descr="ਇੱਕ NDIA ਯੋਜਨਾਕਾਰ ਅਤੇ ਇੱਕ NDIS ਯੋਜਨਾ ਵਿੱਚ ਇੱਕ ਕਲਮ ਦੁਆਰਾ ਲਿਖਿਆ ਜਾ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ਇੱਕ NDIA ਯੋਜਨਾਕਾਰ ਅਤੇ ਇੱਕ NDIS ਯੋਜਨਾ ਵਿੱਚ ਇੱਕ ਕਲਮ ਦੁਆਰਾ ਲਿਖਿਆ ਜਾ ਰਿਹਾ ਹੈ।"/>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C86A43F" w14:textId="5B883228" w:rsidR="00C06564" w:rsidRPr="00312A24" w:rsidRDefault="00312A24"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cs="FS Me Pro"/>
                <w:bCs/>
                <w:lang w:val="pa"/>
              </w:rPr>
              <w:t>NDIA</w:t>
            </w:r>
            <w:r w:rsidRPr="00312A24">
              <w:rPr>
                <w:rFonts w:ascii="Nirmala UI" w:hAnsi="Nirmala UI" w:cs="Nirmala UI"/>
                <w:bCs/>
                <w:lang w:val="pa"/>
              </w:rPr>
              <w:t xml:space="preserve"> ਯੋਜਨਾਕਾਰ</w:t>
            </w:r>
          </w:p>
          <w:p w14:paraId="7457B85C" w14:textId="59EAA276" w:rsidR="00C06564" w:rsidRPr="00312A24" w:rsidRDefault="00312A24"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cs="FS Me Pro"/>
                <w:lang w:val="pa"/>
              </w:rPr>
              <w:t>NDIA</w:t>
            </w:r>
            <w:r w:rsidRPr="00312A24">
              <w:rPr>
                <w:rFonts w:ascii="Nirmala UI" w:hAnsi="Nirmala UI" w:cs="Nirmala UI"/>
                <w:lang w:val="pa"/>
              </w:rPr>
              <w:t xml:space="preserve"> ਯੋਜਨਾਕਾਰ ਉਹ ਹੁੰਦਾ ਹੈ ਜੋ:</w:t>
            </w:r>
          </w:p>
          <w:p w14:paraId="64489975" w14:textId="77777777" w:rsidR="00C06564" w:rsidRPr="00312A24" w:rsidRDefault="00000000" w:rsidP="003D73EA">
            <w:pPr>
              <w:pStyle w:val="ListParagraph"/>
              <w:numPr>
                <w:ilvl w:val="0"/>
                <w:numId w:val="16"/>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ਨਵੀਆਂ ਯੋਜਨਾਵਾਂ ਬਣਾਉਂਦਾ ਹੈ</w:t>
            </w:r>
          </w:p>
          <w:p w14:paraId="5033F70B" w14:textId="77777777" w:rsidR="00C06564" w:rsidRPr="00312A24" w:rsidRDefault="00000000" w:rsidP="003D73EA">
            <w:pPr>
              <w:pStyle w:val="ListParagraph"/>
              <w:numPr>
                <w:ilvl w:val="0"/>
                <w:numId w:val="16"/>
              </w:num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ਯੋਜਨਾਵਾਂ ਨੂੰ ਬਦਲਦਾ ਹੈ।</w:t>
            </w:r>
          </w:p>
        </w:tc>
      </w:tr>
      <w:tr w:rsidR="000A5015" w:rsidRPr="00312A24" w14:paraId="0999EFBE"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35CC1168" w14:textId="77777777" w:rsidR="00971D1A" w:rsidRPr="00312A24" w:rsidRDefault="00000000" w:rsidP="002559D4">
            <w:pPr>
              <w:pStyle w:val="Image"/>
              <w:spacing w:before="0" w:after="0"/>
              <w:rPr>
                <w:rFonts w:ascii="Nirmala UI" w:hAnsi="Nirmala UI" w:cs="Nirmala UI"/>
                <w:noProof/>
              </w:rPr>
            </w:pPr>
            <w:r w:rsidRPr="00312A24">
              <w:rPr>
                <w:rFonts w:ascii="Nirmala UI" w:hAnsi="Nirmala UI" w:cs="Nirmala UI"/>
                <w:noProof/>
              </w:rPr>
              <w:drawing>
                <wp:inline distT="0" distB="0" distL="0" distR="0" wp14:anchorId="1F2392E3" wp14:editId="32C6BFFE">
                  <wp:extent cx="1482725" cy="1482725"/>
                  <wp:effectExtent l="0" t="0" r="3175" b="3175"/>
                  <wp:docPr id="864306986" name="Picture 864306986" descr="ਇੱਕ ਦਫ਼ਤਰ ਦੀ ਇਮਾਰਤ ਦੇ ਸਾਹਮਣੇ ਇੱਕ NDIS ਭਾਈਵਾਲ ਨੇ ਇੱਕ ਦਸਤਾਵੇਜ਼ ਫੜ੍ਹਿ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ਇੱਕ ਦਫ਼ਤਰ ਦੀ ਇਮਾਰਤ ਦੇ ਸਾਹਮਣੇ ਇੱਕ NDIS ਭਾਈਵਾਲ ਨੇ ਇੱਕ ਦਸਤਾਵੇਜ਼ ਫੜ੍ਹਿਆ ਹੋਇਆ ਹੈ।"/>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0C48F95" w14:textId="788C30C8" w:rsidR="00971D1A" w:rsidRPr="00312A24" w:rsidRDefault="00312A24"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cs="FS Me Pro"/>
                <w:bCs/>
                <w:lang w:val="pa"/>
              </w:rPr>
              <w:t>NDIS</w:t>
            </w:r>
            <w:r w:rsidRPr="00312A24">
              <w:rPr>
                <w:rFonts w:ascii="Nirmala UI" w:hAnsi="Nirmala UI" w:cs="Nirmala UI"/>
                <w:bCs/>
                <w:lang w:val="pa"/>
              </w:rPr>
              <w:t xml:space="preserve"> ਭਾਈਵਾਲ</w:t>
            </w:r>
          </w:p>
          <w:p w14:paraId="3FC527F0" w14:textId="7251B1F6" w:rsidR="00971D1A" w:rsidRPr="00312A24" w:rsidRDefault="00312A24" w:rsidP="003D73EA">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cs="FS Me Pro"/>
                <w:lang w:val="pa"/>
              </w:rPr>
              <w:t>NDIS</w:t>
            </w:r>
            <w:r w:rsidRPr="00312A24">
              <w:rPr>
                <w:rFonts w:ascii="Nirmala UI" w:hAnsi="Nirmala UI" w:cs="Nirmala UI"/>
                <w:lang w:val="pa"/>
              </w:rPr>
              <w:t xml:space="preserve"> ਭਾਈਵਾਲ ਉਹ ਲੋਕ ਹੁੰਦੇ ਹਨ ਜੋ ਸੇਵਾਵਾਂ ਨੂੰ ਲੱਭਣ ਅਤੇ ਵਰਤਣ ਵਿੱਚ ਦੂਜਿਆਂ ਦੀ ਮੱਦਦ ਕਰਦੇ ਹਨ।</w:t>
            </w:r>
          </w:p>
        </w:tc>
      </w:tr>
      <w:tr w:rsidR="000A5015" w:rsidRPr="00312A24" w14:paraId="66468BCD"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718EFF6C" w14:textId="77777777" w:rsidR="00971D1A" w:rsidRPr="00312A24" w:rsidRDefault="00000000" w:rsidP="00971D1A">
            <w:pPr>
              <w:pStyle w:val="Image"/>
              <w:rPr>
                <w:rFonts w:ascii="Nirmala UI" w:hAnsi="Nirmala UI" w:cs="Nirmala UI"/>
                <w:lang w:eastAsia="en-AU"/>
              </w:rPr>
            </w:pPr>
            <w:r w:rsidRPr="00312A24">
              <w:rPr>
                <w:rFonts w:ascii="Nirmala UI" w:hAnsi="Nirmala UI" w:cs="Nirmala UI"/>
                <w:noProof/>
              </w:rPr>
              <mc:AlternateContent>
                <mc:Choice Requires="wps">
                  <w:drawing>
                    <wp:anchor distT="45720" distB="45720" distL="114300" distR="114300" simplePos="0" relativeHeight="251778048" behindDoc="0" locked="0" layoutInCell="1" allowOverlap="1" wp14:anchorId="0DC04F97" wp14:editId="16800819">
                      <wp:simplePos x="0" y="0"/>
                      <wp:positionH relativeFrom="column">
                        <wp:posOffset>311150</wp:posOffset>
                      </wp:positionH>
                      <wp:positionV relativeFrom="paragraph">
                        <wp:posOffset>1120140</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2885AF3B" w14:textId="1A520378" w:rsidR="005E46E8"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ਕਮਿਸ਼ਨ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DC04F97" id="_x0000_s1050" type="#_x0000_t202" alt="&quot;&quot;" style="position:absolute;left:0;text-align:left;margin-left:24.5pt;margin-top:88.2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QK6gEAAKoDAAAOAAAAZHJzL2Uyb0RvYy54bWysU9uO0zAQfUfiHyy/06RlC9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" filled="f" stroked="f">
                      <v:textbox inset="0,0,0,0">
                        <w:txbxContent>
                          <w:p w14:paraId="2885AF3B" w14:textId="1A520378" w:rsidR="005E46E8" w:rsidRPr="00312A24" w:rsidRDefault="00312A24" w:rsidP="00AE5AF6">
                            <w:pPr>
                              <w:spacing w:before="0" w:after="0" w:line="240" w:lineRule="auto"/>
                              <w:jc w:val="center"/>
                              <w:rPr>
                                <w:rFonts w:ascii="Nirmala UI" w:hAnsi="Nirmala UI" w:cs="Nirmala UI"/>
                                <w:sz w:val="24"/>
                                <w:szCs w:val="24"/>
                                <w:lang w:val="en-PH"/>
                              </w:rPr>
                            </w:pPr>
                            <w:r w:rsidRPr="00312A24">
                              <w:rPr>
                                <w:rFonts w:cs="FS Me Pro"/>
                                <w:b/>
                                <w:bCs/>
                                <w:sz w:val="24"/>
                                <w:szCs w:val="24"/>
                                <w:lang w:val="pa"/>
                              </w:rPr>
                              <w:t>NDIS</w:t>
                            </w:r>
                            <w:r w:rsidRPr="00312A24">
                              <w:rPr>
                                <w:rFonts w:ascii="Nirmala UI" w:hAnsi="Nirmala UI" w:cs="Nirmala UI"/>
                                <w:b/>
                                <w:bCs/>
                                <w:sz w:val="24"/>
                                <w:szCs w:val="24"/>
                                <w:lang w:val="pa"/>
                              </w:rPr>
                              <w:t xml:space="preserve"> </w:t>
                            </w:r>
                            <w:r w:rsidRPr="00312A24">
                              <w:rPr>
                                <w:rFonts w:ascii="Nirmala UI" w:hAnsi="Nirmala UI" w:cs="Nirmala UI"/>
                                <w:b/>
                                <w:bCs/>
                                <w:sz w:val="24"/>
                                <w:szCs w:val="24"/>
                                <w:lang w:val="pa"/>
                              </w:rPr>
                              <w:t>ਕਮਿਸ਼ਨ</w:t>
                            </w:r>
                          </w:p>
                        </w:txbxContent>
                      </v:textbox>
                    </v:shape>
                  </w:pict>
                </mc:Fallback>
              </mc:AlternateContent>
            </w:r>
            <w:r w:rsidR="008547BD" w:rsidRPr="00312A24">
              <w:rPr>
                <w:rFonts w:ascii="Nirmala UI" w:hAnsi="Nirmala UI" w:cs="Nirmala UI"/>
                <w:noProof/>
              </w:rPr>
              <w:drawing>
                <wp:inline distT="0" distB="0" distL="0" distR="0" wp14:anchorId="6B762808" wp14:editId="2EEABBDC">
                  <wp:extent cx="1522095" cy="1522095"/>
                  <wp:effectExtent l="0" t="0" r="1905" b="1905"/>
                  <wp:docPr id="1473594973" name="Picture 1473594973" descr="'NDIS ਕਮਿਸ਼ਨ' ਕਲਿਖੇ ਹੋਏ ਬੈਂਚ ਦੇ ਪਿੱਛੇ 3 ਲੋਕ ਖੜ੍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NDIS ਕਮਿਸ਼ਨ' ਕਲਿਖੇ ਹੋਏ ਬੈਂਚ ਦੇ ਪਿੱਛੇ 3 ਲੋਕ ਖੜ੍ਹੇ ਹਨ।"/>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15E9C34E" w14:textId="6C94083E" w:rsidR="00971D1A" w:rsidRPr="00312A24" w:rsidRDefault="00312A24"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cs="FS Me Pro"/>
                <w:bCs/>
                <w:lang w:val="pa"/>
              </w:rPr>
              <w:t>NDIS</w:t>
            </w:r>
            <w:r w:rsidRPr="00312A24">
              <w:rPr>
                <w:rFonts w:ascii="Nirmala UI" w:hAnsi="Nirmala UI" w:cs="Nirmala UI"/>
                <w:bCs/>
                <w:lang w:val="pa"/>
              </w:rPr>
              <w:t xml:space="preserve"> ਗੁਣਵੱਤਾ ਅਤੇ ਸੁਰੱਖਿਆ ਕਮਿਸ਼ਨ (</w:t>
            </w:r>
            <w:r w:rsidRPr="00312A24">
              <w:rPr>
                <w:rFonts w:cs="FS Me Pro"/>
                <w:bCs/>
                <w:lang w:val="pa"/>
              </w:rPr>
              <w:t>NDIS</w:t>
            </w:r>
            <w:r w:rsidRPr="00312A24">
              <w:rPr>
                <w:rFonts w:ascii="Nirmala UI" w:hAnsi="Nirmala UI" w:cs="Nirmala UI"/>
                <w:bCs/>
                <w:lang w:val="pa"/>
              </w:rPr>
              <w:t xml:space="preserve"> ਕਮਿਸ਼ਨ)</w:t>
            </w:r>
          </w:p>
          <w:p w14:paraId="43F63E8F" w14:textId="388A754D" w:rsidR="00971D1A" w:rsidRPr="00312A24" w:rsidRDefault="00312A24"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cs="FS Me Pro"/>
                <w:lang w:val="pa"/>
              </w:rPr>
              <w:t>NDIS</w:t>
            </w:r>
            <w:r w:rsidRPr="00312A24">
              <w:rPr>
                <w:rFonts w:ascii="Nirmala UI" w:hAnsi="Nirmala UI" w:cs="Nirmala UI"/>
                <w:lang w:val="pa"/>
              </w:rPr>
              <w:t xml:space="preserve"> ਕਮਿਸ਼ਨ ਇਹ ਯਕੀਨੀ ਬਣਾਉਂਦਾ ਹੈ ਕਿ ਅਪੰਗਤਾ ਵਾਲੇ ਜੋ ਲੋਕ </w:t>
            </w:r>
            <w:r w:rsidRPr="00312A24">
              <w:rPr>
                <w:rFonts w:cs="FS Me Pro"/>
                <w:lang w:val="pa"/>
              </w:rPr>
              <w:t>NDIS</w:t>
            </w:r>
            <w:r w:rsidRPr="00312A24">
              <w:rPr>
                <w:rFonts w:ascii="Nirmala UI" w:hAnsi="Nirmala UI" w:cs="Nirmala UI"/>
                <w:lang w:val="pa"/>
              </w:rPr>
              <w:t xml:space="preserve"> ਵਿੱਚ ਹਿੱਸਾ ਲੈਂਦੇ ਹਨ:</w:t>
            </w:r>
          </w:p>
          <w:p w14:paraId="58CAC8C4" w14:textId="77777777" w:rsidR="00971D1A" w:rsidRPr="00312A24" w:rsidRDefault="00000000" w:rsidP="003D73EA">
            <w:pPr>
              <w:pStyle w:val="ListParagraph"/>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ਉਹ ਸੁਰੱਖਿਅਤ ਹਨ </w:t>
            </w:r>
          </w:p>
          <w:p w14:paraId="7684F8B7" w14:textId="77777777" w:rsidR="00971D1A" w:rsidRPr="00312A24" w:rsidRDefault="00000000" w:rsidP="003D73EA">
            <w:pPr>
              <w:pStyle w:val="ListParagraph"/>
              <w:keepNext/>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ਉਹ ਚੰਗੀਆਂ ਸੇਵਾਵਾਂ ਪ੍ਰਾਪਤ ਕਰਦੇ ਹਨ।</w:t>
            </w:r>
          </w:p>
        </w:tc>
      </w:tr>
      <w:tr w:rsidR="000A5015" w:rsidRPr="00312A24" w14:paraId="50F19707"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B6E131C" w14:textId="77777777" w:rsidR="00EB50E5" w:rsidRPr="00312A24" w:rsidRDefault="00000000" w:rsidP="009455E9">
            <w:pPr>
              <w:pStyle w:val="Image"/>
              <w:rPr>
                <w:rFonts w:ascii="Nirmala UI" w:hAnsi="Nirmala UI" w:cs="Nirmala UI"/>
                <w:lang w:eastAsia="en-AU"/>
              </w:rPr>
            </w:pPr>
            <w:r w:rsidRPr="00312A24">
              <w:rPr>
                <w:rFonts w:ascii="Nirmala UI" w:hAnsi="Nirmala UI" w:cs="Nirmala UI"/>
                <w:noProof/>
              </w:rPr>
              <w:lastRenderedPageBreak/>
              <mc:AlternateContent>
                <mc:Choice Requires="wps">
                  <w:drawing>
                    <wp:anchor distT="45720" distB="45720" distL="114300" distR="114300" simplePos="0" relativeHeight="251780096" behindDoc="0" locked="0" layoutInCell="1" allowOverlap="1" wp14:anchorId="7E35B19F" wp14:editId="2368F56E">
                      <wp:simplePos x="0" y="0"/>
                      <wp:positionH relativeFrom="column">
                        <wp:posOffset>290195</wp:posOffset>
                      </wp:positionH>
                      <wp:positionV relativeFrom="paragraph">
                        <wp:posOffset>388620</wp:posOffset>
                      </wp:positionV>
                      <wp:extent cx="892175" cy="406400"/>
                      <wp:effectExtent l="0" t="0" r="3175" b="1270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06400"/>
                              </a:xfrm>
                              <a:prstGeom prst="rect">
                                <a:avLst/>
                              </a:prstGeom>
                              <a:noFill/>
                              <a:ln w="9525">
                                <a:noFill/>
                                <a:miter lim="800000"/>
                                <a:headEnd/>
                                <a:tailEnd/>
                              </a:ln>
                            </wps:spPr>
                            <wps:txbx>
                              <w:txbxContent>
                                <w:p w14:paraId="3BB90203" w14:textId="77777777" w:rsidR="005E46E8" w:rsidRPr="00AE5AF6" w:rsidRDefault="00000000" w:rsidP="00AE5AF6">
                                  <w:pPr>
                                    <w:spacing w:before="0" w:after="0" w:line="240" w:lineRule="auto"/>
                                    <w:jc w:val="center"/>
                                    <w:rPr>
                                      <w:rFonts w:ascii="Nirmala UI" w:hAnsi="Nirmala UI" w:cs="Nirmala UI"/>
                                      <w:lang w:val="en-PH"/>
                                    </w:rPr>
                                  </w:pPr>
                                  <w:r w:rsidRPr="00AE5AF6">
                                    <w:rPr>
                                      <w:rFonts w:ascii="Nirmala UI" w:hAnsi="Nirmala UI" w:cs="Nirmala UI"/>
                                      <w:b/>
                                      <w:bCs/>
                                      <w:lang w:val="pa"/>
                                    </w:rPr>
                                    <w:t>ਨਤੀਜੇ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5B19F" id="_x0000_s1051" type="#_x0000_t202" alt="&quot;&quot;" style="position:absolute;left:0;text-align:left;margin-left:22.85pt;margin-top:30.6pt;width:70.25pt;height:32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" filled="f" stroked="f">
                      <v:textbox inset="0,0,0,0">
                        <w:txbxContent>
                          <w:p w14:paraId="3BB90203" w14:textId="77777777" w:rsidR="005E46E8" w:rsidRPr="00AE5AF6" w:rsidRDefault="00000000" w:rsidP="00AE5AF6">
                            <w:pPr>
                              <w:spacing w:before="0" w:after="0" w:line="240" w:lineRule="auto"/>
                              <w:jc w:val="center"/>
                              <w:rPr>
                                <w:rFonts w:ascii="Nirmala UI" w:hAnsi="Nirmala UI" w:cs="Nirmala UI"/>
                                <w:lang w:val="en-PH"/>
                              </w:rPr>
                            </w:pPr>
                            <w:r w:rsidRPr="00AE5AF6">
                              <w:rPr>
                                <w:rFonts w:ascii="Nirmala UI" w:hAnsi="Nirmala UI" w:cs="Nirmala UI"/>
                                <w:b/>
                                <w:bCs/>
                                <w:lang w:val="pa"/>
                              </w:rPr>
                              <w:t>ਨਤੀਜੇ</w:t>
                            </w:r>
                          </w:p>
                        </w:txbxContent>
                      </v:textbox>
                    </v:shape>
                  </w:pict>
                </mc:Fallback>
              </mc:AlternateContent>
            </w:r>
            <w:r w:rsidR="008547BD" w:rsidRPr="00312A24">
              <w:rPr>
                <w:rFonts w:ascii="Nirmala UI" w:hAnsi="Nirmala UI" w:cs="Nirmala UI"/>
                <w:noProof/>
              </w:rPr>
              <w:drawing>
                <wp:inline distT="0" distB="0" distL="0" distR="0" wp14:anchorId="3A464F11" wp14:editId="36540E87">
                  <wp:extent cx="1482725" cy="1482725"/>
                  <wp:effectExtent l="0" t="0" r="3175" b="3175"/>
                  <wp:docPr id="1667349812" name="Picture 1667349812" descr="ਇੱਕ ਨਤੀਜਾ ਦਸਤਾਵੇਜ਼ ਸਹੀ ਦੇ ਨਿਸ਼ਾਨ ਦੇ ਨਾਲ ਇੱਕ ਸੂਚੀ ਦਿਖਾ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ਇੱਕ ਨਤੀਜਾ ਦਸਤਾਵੇਜ਼ ਸਹੀ ਦੇ ਨਿਸ਼ਾਨ ਦੇ ਨਾਲ ਇੱਕ ਸੂਚੀ ਦਿਖਾ ਰਿਹਾ ਹੈ।"/>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8DFF8A2" w14:textId="77777777" w:rsidR="00EB50E5"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ਨਤੀਜੇ</w:t>
            </w:r>
          </w:p>
          <w:p w14:paraId="13522211" w14:textId="77777777" w:rsidR="00EB50E5" w:rsidRPr="00312A24" w:rsidRDefault="00000000" w:rsidP="003D73EA">
            <w:pPr>
              <w:keepNext/>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ਨਤੀਜੇ ਉਹ ਤਰੀਕੇ ਹਨ ਜਿਨ੍ਹਾਂ ਨਾਲ ਸਾਡਾ ਕੰਮ ਲੋਕਾਂ ਦੇ ਜੀਵਨ ਨੂੰ ਬਦਲਦਾ ਹੈ।</w:t>
            </w:r>
          </w:p>
        </w:tc>
      </w:tr>
      <w:tr w:rsidR="000A5015" w:rsidRPr="00312A24" w14:paraId="32C77F20"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F3BD1DD" w14:textId="77777777" w:rsidR="00971D1A" w:rsidRPr="00312A24" w:rsidRDefault="00000000" w:rsidP="009455E9">
            <w:pPr>
              <w:pStyle w:val="Image"/>
              <w:rPr>
                <w:rFonts w:ascii="Nirmala UI" w:hAnsi="Nirmala UI" w:cs="Nirmala UI"/>
                <w:lang w:eastAsia="en-AU"/>
              </w:rPr>
            </w:pPr>
            <w:r w:rsidRPr="00312A24">
              <w:rPr>
                <w:rFonts w:ascii="Nirmala UI" w:hAnsi="Nirmala UI" w:cs="Nirmala UI"/>
                <w:noProof/>
              </w:rPr>
              <w:drawing>
                <wp:inline distT="0" distB="0" distL="0" distR="0" wp14:anchorId="51BE123B" wp14:editId="03CE3C53">
                  <wp:extent cx="1440000" cy="1440000"/>
                  <wp:effectExtent l="0" t="0" r="8255" b="8255"/>
                  <wp:docPr id="154398856" name="Picture 154398856" descr="ਭਾਗੀਦਾਰਾਂ ਦੇ ਗਰੁੱਪ ਨੂੰ ਦਰਸਾਉਂਦਾ ਇੱਕ ਭਾਗੀਦਾਰ ਚਿੰਨ੍ਹ। 2 ਭਾਗੀਦਾਰ ਆਪਣੇ ਹੱਥ ਖੜ੍ਹੇ ਕਰ ਰਹੇ ਹ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ਭਾਗੀਦਾਰਾਂ ਦੇ ਗਰੁੱਪ ਨੂੰ ਦਰਸਾਉਂਦਾ ਇੱਕ ਭਾਗੀਦਾਰ ਚਿੰਨ੍ਹ। 2 ਭਾਗੀਦਾਰ ਆਪਣੇ ਹੱਥ ਖੜ੍ਹੇ ਕਰ ਰਹੇ ਹਨ।"/>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4EF01D3"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ਭਾਗੀਦਾਰ</w:t>
            </w:r>
          </w:p>
          <w:p w14:paraId="3025BCC4" w14:textId="038EF61A"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Style w:val="Strong"/>
                <w:rFonts w:ascii="Nirmala UI" w:hAnsi="Nirmala UI" w:cs="Nirmala UI"/>
                <w:b w:val="0"/>
                <w:bCs w:val="0"/>
                <w:color w:val="auto"/>
                <w:lang w:val="pa"/>
              </w:rPr>
              <w:t xml:space="preserve">ਭਾਗੀਦਾਰ ਅਪੰਗਤਾ ਵਾਲੇ ਲੋਕ ਹਨ ਜੋ </w:t>
            </w:r>
            <w:r w:rsidR="00312A24" w:rsidRPr="00312A24">
              <w:rPr>
                <w:rStyle w:val="Strong"/>
                <w:rFonts w:cs="FS Me Pro"/>
                <w:b w:val="0"/>
                <w:bCs w:val="0"/>
                <w:color w:val="auto"/>
                <w:lang w:val="pa"/>
              </w:rPr>
              <w:t>NDIS</w:t>
            </w:r>
            <w:r w:rsidRPr="00312A24">
              <w:rPr>
                <w:rStyle w:val="Strong"/>
                <w:rFonts w:ascii="Nirmala UI" w:hAnsi="Nirmala UI" w:cs="Nirmala UI"/>
                <w:b w:val="0"/>
                <w:bCs w:val="0"/>
                <w:color w:val="auto"/>
                <w:lang w:val="pa"/>
              </w:rPr>
              <w:t xml:space="preserve"> ਵਿੱਚ ਹਿੱਸਾ ਲੈਂਦੇ ਹਨ।</w:t>
            </w:r>
          </w:p>
        </w:tc>
      </w:tr>
      <w:tr w:rsidR="000A5015" w:rsidRPr="00312A24" w14:paraId="7EFCE399"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2A64B2E3" w14:textId="77777777" w:rsidR="00971D1A" w:rsidRPr="00312A24" w:rsidRDefault="00000000" w:rsidP="009455E9">
            <w:pPr>
              <w:pStyle w:val="Image"/>
              <w:rPr>
                <w:rFonts w:ascii="Nirmala UI" w:hAnsi="Nirmala UI" w:cs="Nirmala UI"/>
              </w:rPr>
            </w:pPr>
            <w:r w:rsidRPr="00312A24">
              <w:rPr>
                <w:rFonts w:ascii="Nirmala UI" w:hAnsi="Nirmala UI" w:cs="Nirmala UI"/>
                <w:noProof/>
              </w:rPr>
              <w:drawing>
                <wp:inline distT="0" distB="0" distL="0" distR="0" wp14:anchorId="19ECFC4B" wp14:editId="33978F4E">
                  <wp:extent cx="1440000" cy="1440000"/>
                  <wp:effectExtent l="0" t="0" r="8255" b="8255"/>
                  <wp:docPr id="597583069" name="Picture 597583069" descr="3 ਪ੍ਰਦਾਤਾ ਹਨ। ਇੱਕ ਨੇ ਸਟੈਥੋਸਕੋਪ ਪਾਇਆ ਹੋਇਆ ਹੈ। ਦੂਸਰੇ ਕੋਲ ਇੱਕ ਦਸਤਾਵੇਜ਼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ਪ੍ਰਦਾਤਾ ਹਨ। ਇੱਕ ਨੇ ਸਟੈਥੋਸਕੋਪ ਪਾਇਆ ਹੋਇਆ ਹੈ। ਦੂਸਰੇ ਕੋਲ ਇੱਕ ਦਸਤਾਵੇਜ਼ ਹੈ।"/>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42F7425"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ਪ੍ਰਦਾਤਾ</w:t>
            </w:r>
          </w:p>
          <w:p w14:paraId="5B87ACCC" w14:textId="77777777"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ਪ੍ਰਦਾਤਾ ਅਪੰਗਤਾ ਵਾਲੇ ਲੋਕਾਂ ਦੀ ਸਹਾਇਤਾ ਇੱਕ ਸੇਵਾ ਪ੍ਰਦਾਨ ਕਰਕੇ ਕਰਦੇ ਹਨ।</w:t>
            </w:r>
          </w:p>
        </w:tc>
      </w:tr>
      <w:tr w:rsidR="000A5015" w:rsidRPr="00312A24" w14:paraId="51869604"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6B46E73" w14:textId="77777777" w:rsidR="00971D1A" w:rsidRPr="00312A24" w:rsidRDefault="00000000" w:rsidP="009455E9">
            <w:pPr>
              <w:pStyle w:val="Image"/>
              <w:rPr>
                <w:rFonts w:ascii="Nirmala UI" w:hAnsi="Nirmala UI" w:cs="Nirmala UI"/>
                <w:noProof/>
              </w:rPr>
            </w:pPr>
            <w:r w:rsidRPr="00312A24">
              <w:rPr>
                <w:rFonts w:ascii="Nirmala UI" w:hAnsi="Nirmala UI" w:cs="Nirmala UI"/>
                <w:noProof/>
              </w:rPr>
              <w:drawing>
                <wp:inline distT="0" distB="0" distL="0" distR="0" wp14:anchorId="586176CE" wp14:editId="2E17A403">
                  <wp:extent cx="1483200" cy="1112400"/>
                  <wp:effectExtent l="0" t="0" r="3175" b="0"/>
                  <wp:docPr id="1349261577" name="Picture 1349261577" descr="ਸ਼ਰਨਾਰਥੀਆਂ ਦਾ ਇੱਕ ਗਰੁੱਪ ਰੇਗਿਸਤਾਨ ਵਿੱਚੋਂ ਆਪਣਾ ਸਮਾਨ ਲੈ ਕੇ ਜਾ ਰਿ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ਸ਼ਰਨਾਰਥੀਆਂ ਦਾ ਇੱਕ ਗਰੁੱਪ ਰੇਗਿਸਤਾਨ ਵਿੱਚੋਂ ਆਪਣਾ ਸਮਾਨ ਲੈ ਕੇ ਜਾ ਰਿਹਾ ਹੈ।"/>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12FE1403" w14:textId="77777777" w:rsidR="00971D1A" w:rsidRPr="00312A24" w:rsidRDefault="00000000" w:rsidP="003D73EA">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ਸ਼ਰਨਾਰਥੀ</w:t>
            </w:r>
          </w:p>
          <w:p w14:paraId="38526F96" w14:textId="77777777" w:rsidR="00971D1A" w:rsidRPr="00312A24" w:rsidRDefault="00000000" w:rsidP="003D73EA">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ਸ਼ਰਨਾਰਥੀ ਉਹ ਵਿਅਕਤੀ ਹੁੰਦਾ ਹੈ ਜੋ ਇਹਨਾਂ ਕਰਕੇ ਆਪਣਾ ਦੇਸ਼ ਛੱਡਣ ਲਈ ਮਜ਼ਬੂਰ ਹੁੰਦਾ ਹੈ:</w:t>
            </w:r>
          </w:p>
          <w:p w14:paraId="4D8FA5AF" w14:textId="77777777" w:rsidR="00971D1A" w:rsidRPr="00312A24" w:rsidRDefault="00000000" w:rsidP="003D73EA">
            <w:pPr>
              <w:pStyle w:val="ListParagraph"/>
              <w:numPr>
                <w:ilvl w:val="0"/>
                <w:numId w:val="9"/>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ਹਿੰਸਾ ਦੇ ਕਾਰਨ </w:t>
            </w:r>
          </w:p>
          <w:p w14:paraId="1AD3FC66" w14:textId="77777777" w:rsidR="00971D1A" w:rsidRPr="00312A24" w:rsidRDefault="00000000" w:rsidP="003D73EA">
            <w:pPr>
              <w:pStyle w:val="ListParagraph"/>
              <w:numPr>
                <w:ilvl w:val="0"/>
                <w:numId w:val="9"/>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ਤਾਂ ਕਿ ਉਹ ਸੁਰੱਖਿਅਤ ਰਹਿ ਸਕਣ।</w:t>
            </w:r>
          </w:p>
        </w:tc>
      </w:tr>
    </w:tbl>
    <w:p w14:paraId="333603CD" w14:textId="77777777" w:rsidR="009455E9" w:rsidRPr="00312A24" w:rsidRDefault="00000000">
      <w:pPr>
        <w:rPr>
          <w:rFonts w:ascii="Nirmala UI" w:hAnsi="Nirmala UI" w:cs="Nirmala UI"/>
        </w:rPr>
      </w:pPr>
      <w:r w:rsidRPr="00312A24">
        <w:rPr>
          <w:rFonts w:ascii="Nirmala UI" w:hAnsi="Nirmala UI" w:cs="Nirmala UI"/>
        </w:rPr>
        <w:br w:type="page"/>
      </w:r>
    </w:p>
    <w:tbl>
      <w:tblPr>
        <w:tblStyle w:val="Style1"/>
        <w:tblW w:w="9127" w:type="dxa"/>
        <w:tblLayout w:type="fixed"/>
        <w:tblLook w:val="04A0" w:firstRow="1" w:lastRow="0" w:firstColumn="1" w:lastColumn="0" w:noHBand="0" w:noVBand="1"/>
      </w:tblPr>
      <w:tblGrid>
        <w:gridCol w:w="2551"/>
        <w:gridCol w:w="6576"/>
      </w:tblGrid>
      <w:tr w:rsidR="000A5015" w:rsidRPr="00312A24" w14:paraId="6120EEB8"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3A3C9BFA" w14:textId="45C10D24" w:rsidR="00971D1A" w:rsidRPr="00312A24" w:rsidRDefault="00AE5AF6" w:rsidP="009455E9">
            <w:pPr>
              <w:pStyle w:val="Image"/>
              <w:rPr>
                <w:rFonts w:ascii="Nirmala UI" w:hAnsi="Nirmala UI" w:cs="Nirmala UI"/>
                <w:noProof/>
              </w:rPr>
            </w:pPr>
            <w:r w:rsidRPr="00312A24">
              <w:rPr>
                <w:rFonts w:ascii="Nirmala UI" w:hAnsi="Nirmala UI" w:cs="Nirmala UI"/>
                <w:noProof/>
              </w:rPr>
              <w:lastRenderedPageBreak/>
              <mc:AlternateContent>
                <mc:Choice Requires="wps">
                  <w:drawing>
                    <wp:anchor distT="45720" distB="45720" distL="114300" distR="114300" simplePos="0" relativeHeight="251782144" behindDoc="0" locked="0" layoutInCell="1" allowOverlap="1" wp14:anchorId="5BFBE580" wp14:editId="27E293F0">
                      <wp:simplePos x="0" y="0"/>
                      <wp:positionH relativeFrom="column">
                        <wp:posOffset>255905</wp:posOffset>
                      </wp:positionH>
                      <wp:positionV relativeFrom="paragraph">
                        <wp:posOffset>427990</wp:posOffset>
                      </wp:positionV>
                      <wp:extent cx="892175" cy="304800"/>
                      <wp:effectExtent l="0" t="0" r="3175" b="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5F186081" w14:textId="77777777" w:rsidR="005E46E8" w:rsidRPr="002A4407" w:rsidRDefault="00000000" w:rsidP="00AE5AF6">
                                  <w:pPr>
                                    <w:spacing w:before="0" w:after="0" w:line="240" w:lineRule="auto"/>
                                    <w:contextualSpacing/>
                                    <w:jc w:val="center"/>
                                    <w:rPr>
                                      <w:rFonts w:ascii="Nirmala UI" w:hAnsi="Nirmala UI" w:cs="Nirmala UI"/>
                                      <w:lang w:val="en-PH"/>
                                    </w:rPr>
                                  </w:pPr>
                                  <w:r w:rsidRPr="002A4407">
                                    <w:rPr>
                                      <w:rFonts w:ascii="Nirmala UI" w:hAnsi="Nirmala UI" w:cs="Nirmala UI"/>
                                      <w:b/>
                                      <w:bCs/>
                                      <w:lang w:val="pa"/>
                                    </w:rPr>
                                    <w:t>ਅਧਿਕਾਰ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BFBE580" id="_x0000_s1052" type="#_x0000_t202" alt="&quot;&quot;" style="position:absolute;left:0;text-align:left;margin-left:20.15pt;margin-top:33.7pt;width:70.25pt;height:2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" filled="f" stroked="f">
                      <v:textbox inset="0,0,0,0">
                        <w:txbxContent>
                          <w:p w14:paraId="5F186081" w14:textId="77777777" w:rsidR="005E46E8" w:rsidRPr="002A4407" w:rsidRDefault="00000000" w:rsidP="00AE5AF6">
                            <w:pPr>
                              <w:spacing w:before="0" w:after="0" w:line="240" w:lineRule="auto"/>
                              <w:contextualSpacing/>
                              <w:jc w:val="center"/>
                              <w:rPr>
                                <w:rFonts w:ascii="Nirmala UI" w:hAnsi="Nirmala UI" w:cs="Nirmala UI"/>
                                <w:lang w:val="en-PH"/>
                              </w:rPr>
                            </w:pPr>
                            <w:r w:rsidRPr="002A4407">
                              <w:rPr>
                                <w:rFonts w:ascii="Nirmala UI" w:hAnsi="Nirmala UI" w:cs="Nirmala UI"/>
                                <w:b/>
                                <w:bCs/>
                                <w:lang w:val="pa"/>
                              </w:rPr>
                              <w:t>ਅਧਿਕਾਰ</w:t>
                            </w:r>
                          </w:p>
                        </w:txbxContent>
                      </v:textbox>
                    </v:shape>
                  </w:pict>
                </mc:Fallback>
              </mc:AlternateContent>
            </w:r>
            <w:r w:rsidRPr="00312A24">
              <w:rPr>
                <w:rFonts w:ascii="Nirmala UI" w:hAnsi="Nirmala UI" w:cs="Nirmala UI"/>
                <w:noProof/>
              </w:rPr>
              <mc:AlternateContent>
                <mc:Choice Requires="wps">
                  <w:drawing>
                    <wp:anchor distT="45720" distB="45720" distL="114300" distR="114300" simplePos="0" relativeHeight="251784192" behindDoc="0" locked="0" layoutInCell="1" allowOverlap="1" wp14:anchorId="098A0484" wp14:editId="34E03DD3">
                      <wp:simplePos x="0" y="0"/>
                      <wp:positionH relativeFrom="column">
                        <wp:posOffset>290195</wp:posOffset>
                      </wp:positionH>
                      <wp:positionV relativeFrom="paragraph">
                        <wp:posOffset>2548255</wp:posOffset>
                      </wp:positionV>
                      <wp:extent cx="892175" cy="460375"/>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60375"/>
                              </a:xfrm>
                              <a:prstGeom prst="rect">
                                <a:avLst/>
                              </a:prstGeom>
                              <a:noFill/>
                              <a:ln w="9525">
                                <a:noFill/>
                                <a:miter lim="800000"/>
                                <a:headEnd/>
                                <a:tailEnd/>
                              </a:ln>
                            </wps:spPr>
                            <wps:txbx>
                              <w:txbxContent>
                                <w:p w14:paraId="08FA1B2C" w14:textId="77777777" w:rsidR="005E46E8" w:rsidRPr="002A4407" w:rsidRDefault="00000000" w:rsidP="00AE5AF6">
                                  <w:pPr>
                                    <w:spacing w:before="0" w:after="0" w:line="240" w:lineRule="auto"/>
                                    <w:contextualSpacing/>
                                    <w:jc w:val="center"/>
                                    <w:rPr>
                                      <w:rFonts w:ascii="Nirmala UI" w:hAnsi="Nirmala UI" w:cs="Nirmala UI"/>
                                      <w:sz w:val="24"/>
                                      <w:szCs w:val="24"/>
                                      <w:lang w:val="en-PH"/>
                                    </w:rPr>
                                  </w:pPr>
                                  <w:r w:rsidRPr="002A4407">
                                    <w:rPr>
                                      <w:rFonts w:ascii="Nirmala UI" w:hAnsi="Nirmala UI" w:cs="Nirmala UI"/>
                                      <w:b/>
                                      <w:bCs/>
                                      <w:sz w:val="24"/>
                                      <w:szCs w:val="24"/>
                                      <w:lang w:val="pa"/>
                                    </w:rPr>
                                    <w:t>ਰਣਨੀਤੀ</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A0484" id="_x0000_s1053" type="#_x0000_t202" alt="&quot;&quot;" style="position:absolute;left:0;text-align:left;margin-left:22.85pt;margin-top:200.65pt;width:70.25pt;height:36.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" filled="f" stroked="f">
                      <v:textbox inset="0,0,0,0">
                        <w:txbxContent>
                          <w:p w14:paraId="08FA1B2C" w14:textId="77777777" w:rsidR="005E46E8" w:rsidRPr="002A4407" w:rsidRDefault="00000000" w:rsidP="00AE5AF6">
                            <w:pPr>
                              <w:spacing w:before="0" w:after="0" w:line="240" w:lineRule="auto"/>
                              <w:contextualSpacing/>
                              <w:jc w:val="center"/>
                              <w:rPr>
                                <w:rFonts w:ascii="Nirmala UI" w:hAnsi="Nirmala UI" w:cs="Nirmala UI"/>
                                <w:sz w:val="24"/>
                                <w:szCs w:val="24"/>
                                <w:lang w:val="en-PH"/>
                              </w:rPr>
                            </w:pPr>
                            <w:r w:rsidRPr="002A4407">
                              <w:rPr>
                                <w:rFonts w:ascii="Nirmala UI" w:hAnsi="Nirmala UI" w:cs="Nirmala UI"/>
                                <w:b/>
                                <w:bCs/>
                                <w:sz w:val="24"/>
                                <w:szCs w:val="24"/>
                                <w:lang w:val="pa"/>
                              </w:rPr>
                              <w:t>ਰਣਨੀਤੀ</w:t>
                            </w:r>
                          </w:p>
                        </w:txbxContent>
                      </v:textbox>
                    </v:shape>
                  </w:pict>
                </mc:Fallback>
              </mc:AlternateContent>
            </w:r>
            <w:r w:rsidR="003D04FA" w:rsidRPr="00312A24">
              <w:rPr>
                <w:rFonts w:ascii="Nirmala UI" w:hAnsi="Nirmala UI" w:cs="Nirmala UI"/>
                <w:noProof/>
              </w:rPr>
              <w:drawing>
                <wp:inline distT="0" distB="0" distL="0" distR="0" wp14:anchorId="42011912" wp14:editId="431B61F9">
                  <wp:extent cx="1482725" cy="1482725"/>
                  <wp:effectExtent l="0" t="0" r="3175" b="3175"/>
                  <wp:docPr id="962080070" name="Picture 17" descr="ਇੱਕ ਦਸਤਾਵੇਜ਼ ਜਿਸ ਉੱਪਰ 'ਅਧਿਕਾਰ' ਲਿਖਿਆ ਹੋਇਆ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ਇੱਕ ਦਸਤਾਵੇਜ਼ ਜਿਸ ਉੱਪਰ 'ਅਧਿਕਾਰ' ਲਿਖਿਆ ਹੋਇਆ ਹੈ।"/>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2388AC1" w14:textId="77777777" w:rsidR="00971D1A" w:rsidRPr="00312A24" w:rsidRDefault="00000000" w:rsidP="002A4407">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ਅਧਿਕਾਰ</w:t>
            </w:r>
          </w:p>
          <w:p w14:paraId="0E2FEC27" w14:textId="77777777" w:rsidR="00971D1A"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ਅਧਿਕਾਰ ਇਸ ਬਾਰੇ ਨਿਯਮ ਹੁੰਦੇ ਹਨ ਕਿ ਲੋਕਾਂ ਵੱਲੋਂ ਤੁਹਾਡੇ ਨਾਲ ਕਿਵੇਂ ਪੇਸ਼ ਆਉਣਾ ਲਾਜ਼ਮੀ ਹੈ:</w:t>
            </w:r>
          </w:p>
          <w:p w14:paraId="5F834612" w14:textId="77777777" w:rsidR="00971D1A" w:rsidRPr="00312A24" w:rsidRDefault="00000000" w:rsidP="002A4407">
            <w:pPr>
              <w:pStyle w:val="ListParagraph"/>
              <w:numPr>
                <w:ilvl w:val="0"/>
                <w:numId w:val="5"/>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 xml:space="preserve">ਨਿਰਪੱਖਤਾ ਨਾਲ </w:t>
            </w:r>
          </w:p>
          <w:p w14:paraId="4A23F954" w14:textId="77777777" w:rsidR="00971D1A" w:rsidRPr="00312A24" w:rsidRDefault="00000000" w:rsidP="002A4407">
            <w:pPr>
              <w:pStyle w:val="ListParagraph"/>
              <w:numPr>
                <w:ilvl w:val="0"/>
                <w:numId w:val="5"/>
              </w:num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ਸਮਾਨਤਾ ਨਾਲ</w:t>
            </w:r>
          </w:p>
        </w:tc>
      </w:tr>
      <w:tr w:rsidR="000A5015" w:rsidRPr="00312A24" w14:paraId="45E0541D"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772F591" w14:textId="64204874" w:rsidR="00971D1A" w:rsidRPr="00312A24" w:rsidRDefault="003D04FA" w:rsidP="009455E9">
            <w:pPr>
              <w:pStyle w:val="Image"/>
              <w:rPr>
                <w:rFonts w:ascii="Nirmala UI" w:hAnsi="Nirmala UI" w:cs="Nirmala UI"/>
                <w:lang w:eastAsia="en-AU"/>
              </w:rPr>
            </w:pPr>
            <w:r w:rsidRPr="00312A24">
              <w:rPr>
                <w:rFonts w:ascii="Nirmala UI" w:hAnsi="Nirmala UI" w:cs="Nirmala UI"/>
                <w:noProof/>
              </w:rPr>
              <w:drawing>
                <wp:inline distT="0" distB="0" distL="0" distR="0" wp14:anchorId="25C528E9" wp14:editId="17BF473E">
                  <wp:extent cx="1482725" cy="1482725"/>
                  <wp:effectExtent l="0" t="0" r="3175" b="3175"/>
                  <wp:docPr id="2112566448" name="Picture 2112566448" descr="ਇੱਕ ਰਣਨੀਤੀ ਦਸਤਾਵੇ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ਇੱਕ ਰਣਨੀਤੀ ਦਸਤਾਵੇਜ਼।"/>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04384A8" w14:textId="77777777" w:rsidR="00971D1A" w:rsidRPr="00312A24" w:rsidRDefault="00000000" w:rsidP="002A4407">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ਰਣਨੀਤੀ</w:t>
            </w:r>
          </w:p>
          <w:p w14:paraId="5944F7B9" w14:textId="77777777" w:rsidR="00971D1A"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ਰਣਨੀਤੀ ਇਸ ਬਾਰੇ ਇੱਕ ਯੋਜਨਾ ਹੁੰਦੀ ਹੈ ਕਿ ਅਸੀਂ ਚੀਜ਼ਾਂ ਨੂੰ ਕਿਵੇਂ ਬਿਹਤਰ ਬਣਾਵਾਂਗੇ।</w:t>
            </w:r>
          </w:p>
        </w:tc>
      </w:tr>
      <w:tr w:rsidR="000A5015" w:rsidRPr="00312A24" w14:paraId="4BF13401"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A07C98E" w14:textId="77777777" w:rsidR="00971D1A" w:rsidRPr="00312A24" w:rsidRDefault="00000000" w:rsidP="009455E9">
            <w:pPr>
              <w:pStyle w:val="Image"/>
              <w:rPr>
                <w:rFonts w:ascii="Nirmala UI" w:hAnsi="Nirmala UI" w:cs="Nirmala UI"/>
                <w:lang w:eastAsia="en-AU"/>
              </w:rPr>
            </w:pPr>
            <w:r w:rsidRPr="00312A24">
              <w:rPr>
                <w:rFonts w:ascii="Nirmala UI" w:hAnsi="Nirmala UI" w:cs="Nirmala UI"/>
                <w:noProof/>
              </w:rPr>
              <w:drawing>
                <wp:inline distT="0" distB="0" distL="0" distR="0" wp14:anchorId="201CCBC6" wp14:editId="0BC231E4">
                  <wp:extent cx="1494790" cy="1494790"/>
                  <wp:effectExtent l="0" t="0" r="0" b="0"/>
                  <wp:docPr id="1495365429" name="Picture 1495365429" descr="ਇੱਕ ਵਿਅਕਤੀ ਪਰੇਸ਼ਾਨ ਨਜ਼ਰ ਆ ਰਿਹਾ ਹੈ। ਉਹਨਾਂ ਦੇ ਉੱਪਰ ਇੱਕ ਸੋਚਣ ਦਾ ਬੁਲਬੁਲਾ ਹੈ ਜੋ ਉਹਨਾਂ ਨੂੰ ਰੋਂਦਾ ਦਿਖਾਉਂਦਾ ਹੈ ਅਤੇ ਉਹਨਾਂ ਦੇ ਅੱਗੇ ਇੱਕ ਸਮੱਸਿਆ ਦਾ ਚਿੰਨ੍ਹ 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ਇੱਕ ਵਿਅਕਤੀ ਪਰੇਸ਼ਾਨ ਨਜ਼ਰ ਆ ਰਿਹਾ ਹੈ। ਉਹਨਾਂ ਦੇ ਉੱਪਰ ਇੱਕ ਸੋਚਣ ਦਾ ਬੁਲਬੁਲਾ ਹੈ ਜੋ ਉਹਨਾਂ ਨੂੰ ਰੋਂਦਾ ਦਿਖਾਉਂਦਾ ਹੈ ਅਤੇ ਉਹਨਾਂ ਦੇ ਅੱਗੇ ਇੱਕ ਸਮੱਸਿਆ ਦਾ ਚਿੰਨ੍ਹ ਹੈ।"/>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27CC3171" w14:textId="77777777" w:rsidR="00971D1A" w:rsidRPr="00312A24" w:rsidRDefault="00000000" w:rsidP="002A4407">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bCs/>
              </w:rPr>
            </w:pPr>
            <w:r w:rsidRPr="00312A24">
              <w:rPr>
                <w:rFonts w:ascii="Nirmala UI" w:hAnsi="Nirmala UI" w:cs="Nirmala UI"/>
                <w:bCs/>
                <w:lang w:val="pa"/>
              </w:rPr>
              <w:t>ਸਦਮਾ</w:t>
            </w:r>
          </w:p>
          <w:p w14:paraId="5F918242" w14:textId="77777777" w:rsidR="00971D1A"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ਸਦਮਾ ਉਹ ਤਰੀਕਾ ਹੈ ਜੋ ਤੁਸੀਂ ਆਪਣੇ ਨਾਲ ਵਾਪਰੀ ਕਿਸੇ ਮਾੜੀ ਚੀਜ਼ ਬਾਰੇ ਮਹਿਸੂਸ ਕਰਦੇ ਹੋ।</w:t>
            </w:r>
          </w:p>
          <w:p w14:paraId="6C3EFF62" w14:textId="77777777" w:rsidR="00971D1A"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rPr>
            </w:pPr>
            <w:r w:rsidRPr="00312A24">
              <w:rPr>
                <w:rFonts w:ascii="Nirmala UI" w:hAnsi="Nirmala UI" w:cs="Nirmala UI"/>
                <w:lang w:val="pa"/>
              </w:rPr>
              <w:t>ਉਦਾਹਰਨ ਲਈ, ਤੁਸੀਂ ਡਰ ਜਾਂ ਤਣਾਅ ਮਹਿਸੂਸ ਕਰਦੇ ਹੋ ਸਕਦੇ ਹੋ।</w:t>
            </w:r>
          </w:p>
          <w:p w14:paraId="47D83189" w14:textId="77777777" w:rsidR="00971D1A"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Style w:val="Strong"/>
                <w:rFonts w:ascii="Nirmala UI" w:hAnsi="Nirmala UI" w:cs="Nirmala UI"/>
              </w:rPr>
            </w:pPr>
            <w:r w:rsidRPr="00312A24">
              <w:rPr>
                <w:rFonts w:ascii="Nirmala UI" w:hAnsi="Nirmala UI" w:cs="Nirmala UI"/>
                <w:lang w:val="pa"/>
              </w:rPr>
              <w:t>ਸਦਮਾ ਲੋਕਾਂ ਨੂੰ ਵੱਖ-ਵੱਖ ਤਰੀਕਿਆਂ ਨਾਲ ਪ੍ਰਭਾਵਿਤ ਕਰ ਸਕਦਾ ਹੈ।</w:t>
            </w:r>
          </w:p>
        </w:tc>
      </w:tr>
    </w:tbl>
    <w:p w14:paraId="7F64DF07" w14:textId="77777777" w:rsidR="00463A40" w:rsidRPr="00312A24" w:rsidRDefault="00463A40" w:rsidP="002A4407">
      <w:pPr>
        <w:pStyle w:val="NoSpacing"/>
        <w:spacing w:before="1680"/>
        <w:rPr>
          <w:rFonts w:ascii="Nirmala UI" w:hAnsi="Nirmala UI" w:cs="Nirmala UI"/>
        </w:rPr>
      </w:pPr>
    </w:p>
    <w:tbl>
      <w:tblPr>
        <w:tblStyle w:val="Style1"/>
        <w:tblW w:w="0" w:type="auto"/>
        <w:tblLayout w:type="fixed"/>
        <w:tblLook w:val="04A0" w:firstRow="1" w:lastRow="0" w:firstColumn="1" w:lastColumn="0" w:noHBand="0" w:noVBand="1"/>
      </w:tblPr>
      <w:tblGrid>
        <w:gridCol w:w="1633"/>
        <w:gridCol w:w="8006"/>
      </w:tblGrid>
      <w:tr w:rsidR="000A5015" w:rsidRPr="00312A24" w14:paraId="48BB927F"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5BCD197C" w14:textId="77777777" w:rsidR="000E4E3C" w:rsidRPr="00312A24" w:rsidRDefault="00000000" w:rsidP="00BD367D">
            <w:pPr>
              <w:rPr>
                <w:rFonts w:ascii="Nirmala UI" w:hAnsi="Nirmala UI" w:cs="Nirmala UI"/>
              </w:rPr>
            </w:pPr>
            <w:r w:rsidRPr="00312A24">
              <w:rPr>
                <w:rFonts w:ascii="Nirmala UI" w:hAnsi="Nirmala UI" w:cs="Nirmala UI"/>
                <w:noProof/>
                <w:lang w:eastAsia="en-AU"/>
              </w:rPr>
              <w:drawing>
                <wp:inline distT="0" distB="0" distL="0" distR="0" wp14:anchorId="3400ABD4" wp14:editId="18CCC01B">
                  <wp:extent cx="864000" cy="864000"/>
                  <wp:effectExtent l="0" t="0" r="0" b="0"/>
                  <wp:docPr id="74" name="Picture 74" descr="ਸੂਚਨਾ ਪਹੁੰਚ ਗਰੁੱਪ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ਸੂਚਨਾ ਪਹੁੰਚ ਗਰੁੱਪ ਦਾ ਲੋਗੋ।"/>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66579352" w14:textId="6C95B774" w:rsidR="000E4E3C" w:rsidRPr="00312A24" w:rsidRDefault="00000000" w:rsidP="002A4407">
            <w:pPr>
              <w:spacing w:line="276" w:lineRule="auto"/>
              <w:cnfStyle w:val="000000000000" w:firstRow="0" w:lastRow="0" w:firstColumn="0" w:lastColumn="0" w:oddVBand="0" w:evenVBand="0" w:oddHBand="0" w:evenHBand="0" w:firstRowFirstColumn="0" w:firstRowLastColumn="0" w:lastRowFirstColumn="0" w:lastRowLastColumn="0"/>
              <w:rPr>
                <w:rFonts w:ascii="Nirmala UI" w:hAnsi="Nirmala UI" w:cs="Nirmala UI"/>
                <w:sz w:val="22"/>
              </w:rPr>
            </w:pPr>
            <w:r w:rsidRPr="00312A24">
              <w:rPr>
                <w:rFonts w:ascii="Nirmala UI" w:hAnsi="Nirmala UI" w:cs="Nirmala UI"/>
                <w:sz w:val="24"/>
                <w:szCs w:val="24"/>
                <w:lang w:val="pa"/>
              </w:rPr>
              <w:t xml:space="preserve">ਇਨਫੌਰਮੇਸ਼ਨ ਐਕਸੈਸ ਗਰੁੱਪ ਨੇ ਸਟਾਕ ਫੋਟੋਗ੍ਰਾਫੀ ਅਤੇ ਕਸਟਮ ਚਿੱਤਰਾਂ ਦੀ ਵਰਤੋਂ ਕਰਦੇ ਹੋਏ ਇਸ ਸੌਖੇ ਪੜ੍ਹਨ ਵਾਲੇ (ਈਜ਼ੀ ਰੀਡ) ਦਸਤਾਵੇਜ਼ ਨੂੰ ਬਣਾਇਆ ਹੈ। ਇਨ੍ਹਾਂ ਚਿੱਤਰਾਂ ਨੂੰ ਬਿਨਾਂ ਇਜਾਜ਼ਤ ਦੇ ਦੁਬਾਰਾ ਨਹੀਂ ਵਰਤਿਆ ਜਾ ਸਕਦਾ ਹੈ। ਇਨ੍ਹਾਂ ਚਿੱਤਰਾਂ ਬਾਰੇ ਕਿਸੇ ਵੀ ਪੁੱਛਗਿੱਛ ਲਈ, ਕਿਰਪਾ ਕਰਕੇ </w:t>
            </w:r>
            <w:hyperlink r:id="rId204" w:history="1">
              <w:r w:rsidR="00312A24" w:rsidRPr="00312A24">
                <w:rPr>
                  <w:rStyle w:val="Hyperlink"/>
                  <w:rFonts w:cs="FS Me Pro"/>
                  <w:bCs/>
                  <w:sz w:val="24"/>
                  <w:szCs w:val="24"/>
                  <w:lang w:val="pa"/>
                </w:rPr>
                <w:t>www</w:t>
              </w:r>
              <w:r w:rsidRPr="00312A24">
                <w:rPr>
                  <w:rStyle w:val="Hyperlink"/>
                  <w:rFonts w:ascii="Nirmala UI" w:hAnsi="Nirmala UI" w:cs="Nirmala UI"/>
                  <w:bCs/>
                  <w:sz w:val="24"/>
                  <w:szCs w:val="24"/>
                  <w:lang w:val="pa"/>
                </w:rPr>
                <w:t>.</w:t>
              </w:r>
              <w:r w:rsidR="00312A24" w:rsidRPr="00312A24">
                <w:rPr>
                  <w:rStyle w:val="Hyperlink"/>
                  <w:rFonts w:cs="FS Me Pro"/>
                  <w:bCs/>
                  <w:sz w:val="24"/>
                  <w:szCs w:val="24"/>
                  <w:lang w:val="pa"/>
                </w:rPr>
                <w:t>informationaccessgroup</w:t>
              </w:r>
              <w:r w:rsidRPr="00312A24">
                <w:rPr>
                  <w:rStyle w:val="Hyperlink"/>
                  <w:rFonts w:ascii="Nirmala UI" w:hAnsi="Nirmala UI" w:cs="Nirmala UI"/>
                  <w:bCs/>
                  <w:sz w:val="24"/>
                  <w:szCs w:val="24"/>
                  <w:lang w:val="pa"/>
                </w:rPr>
                <w:t>.</w:t>
              </w:r>
              <w:r w:rsidR="00312A24" w:rsidRPr="00312A24">
                <w:rPr>
                  <w:rStyle w:val="Hyperlink"/>
                  <w:rFonts w:cs="FS Me Pro"/>
                  <w:bCs/>
                  <w:sz w:val="24"/>
                  <w:szCs w:val="24"/>
                  <w:lang w:val="pa"/>
                </w:rPr>
                <w:t>com</w:t>
              </w:r>
            </w:hyperlink>
            <w:r w:rsidRPr="00312A24">
              <w:rPr>
                <w:rFonts w:ascii="Nirmala UI" w:hAnsi="Nirmala UI" w:cs="Nirmala UI"/>
                <w:sz w:val="24"/>
                <w:szCs w:val="24"/>
                <w:lang w:val="pa"/>
              </w:rPr>
              <w:t xml:space="preserve"> 'ਤੇ ਜਾਓ। ਜੌਬ ਨੰਬਰ </w:t>
            </w:r>
            <w:r w:rsidR="00312A24" w:rsidRPr="00312A24">
              <w:rPr>
                <w:rFonts w:cs="FS Me Pro"/>
                <w:sz w:val="24"/>
                <w:szCs w:val="24"/>
                <w:cs/>
                <w:lang w:val="pa" w:bidi="pa"/>
              </w:rPr>
              <w:t>5212</w:t>
            </w:r>
            <w:r w:rsidRPr="00312A24">
              <w:rPr>
                <w:rFonts w:ascii="Nirmala UI" w:hAnsi="Nirmala UI" w:cs="FS Me Pro"/>
                <w:sz w:val="24"/>
                <w:szCs w:val="24"/>
                <w:lang w:val="pa"/>
              </w:rPr>
              <w:t>-</w:t>
            </w:r>
            <w:r w:rsidR="00312A24" w:rsidRPr="00312A24">
              <w:rPr>
                <w:rFonts w:cs="FS Me Pro"/>
                <w:sz w:val="24"/>
                <w:szCs w:val="24"/>
                <w:lang w:val="pa"/>
              </w:rPr>
              <w:t>B</w:t>
            </w:r>
            <w:r w:rsidRPr="00312A24">
              <w:rPr>
                <w:rFonts w:ascii="Nirmala UI" w:hAnsi="Nirmala UI" w:cs="Nirmala UI"/>
                <w:sz w:val="24"/>
                <w:szCs w:val="24"/>
                <w:lang w:val="pa"/>
              </w:rPr>
              <w:t xml:space="preserve"> ਨੂੰ ਹਵਾਲਾ ਅੰਕ ਵਜੋਂ ਦੱਸੋ।</w:t>
            </w:r>
          </w:p>
        </w:tc>
      </w:tr>
      <w:bookmarkEnd w:id="95"/>
      <w:bookmarkEnd w:id="94"/>
    </w:tbl>
    <w:p w14:paraId="5EEFE694" w14:textId="77777777" w:rsidR="006A3B43" w:rsidRPr="00312A24" w:rsidRDefault="006A3B43" w:rsidP="00463A40">
      <w:pPr>
        <w:pStyle w:val="Tablespacerrow"/>
        <w:rPr>
          <w:rFonts w:ascii="Nirmala UI" w:hAnsi="Nirmala UI" w:cs="Nirmala UI"/>
        </w:rPr>
        <w:sectPr w:rsidR="006A3B43" w:rsidRPr="00312A24" w:rsidSect="000B49BD">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346DB0CE" w14:textId="77777777" w:rsidR="00EC31C6" w:rsidRPr="00312A24" w:rsidRDefault="00EC31C6" w:rsidP="00D25C78">
      <w:pPr>
        <w:rPr>
          <w:rFonts w:ascii="Nirmala UI" w:hAnsi="Nirmala UI" w:cs="Nirmala UI"/>
          <w:lang w:val="en-US"/>
        </w:rPr>
      </w:pPr>
    </w:p>
    <w:sectPr w:rsidR="00EC31C6" w:rsidRPr="00312A24" w:rsidSect="000B49BD">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EE7E3F" w14:textId="77777777" w:rsidR="000B49BD" w:rsidRDefault="000B49BD">
      <w:pPr>
        <w:spacing w:before="0" w:after="0" w:line="240" w:lineRule="auto"/>
      </w:pPr>
      <w:r>
        <w:separator/>
      </w:r>
    </w:p>
  </w:endnote>
  <w:endnote w:type="continuationSeparator" w:id="0">
    <w:p w14:paraId="76B1A59F" w14:textId="77777777" w:rsidR="000B49BD" w:rsidRDefault="000B49B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4DFA2FA3-2A85-4FF4-A8AA-90B5669DB056}"/>
    <w:embedBold r:id="rId2" w:fontKey="{7059405A-7FB4-4324-B803-77AC1E2A4C85}"/>
  </w:font>
  <w:font w:name="Calibri">
    <w:panose1 w:val="020F0502020204030204"/>
    <w:charset w:val="00"/>
    <w:family w:val="swiss"/>
    <w:pitch w:val="variable"/>
    <w:sig w:usb0="E4002EFF" w:usb1="C200247B" w:usb2="00000009" w:usb3="00000000" w:csb0="000001FF" w:csb1="00000000"/>
    <w:embedRegular r:id="rId3" w:fontKey="{984931F4-245C-4C89-A830-075CB5D7DD33}"/>
  </w:font>
  <w:font w:name="FS Me Pro">
    <w:panose1 w:val="02000506040000020004"/>
    <w:charset w:val="00"/>
    <w:family w:val="auto"/>
    <w:pitch w:val="variable"/>
    <w:sig w:usb0="A00002EF" w:usb1="4000606A" w:usb2="00000000" w:usb3="00000000" w:csb0="0000009F" w:csb1="00000000"/>
    <w:embedRegular r:id="rId4" w:fontKey="{7BD44968-5CDE-4620-8CDA-333ABE0BE1D4}"/>
    <w:embedBold r:id="rId5" w:fontKey="{33924909-B1E9-4138-9E99-646A058E0A0A}"/>
    <w:embedItalic r:id="rId6" w:fontKey="{7AA4AFCA-4681-44EF-A499-958F92A69D04}"/>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D0AA5B85-D439-4259-8BC2-2954CA0A506D}"/>
  </w:font>
  <w:font w:name="Nirmala UI">
    <w:panose1 w:val="020B0502040204020203"/>
    <w:charset w:val="00"/>
    <w:family w:val="swiss"/>
    <w:pitch w:val="variable"/>
    <w:sig w:usb0="80FF8023" w:usb1="0200004A" w:usb2="00000200" w:usb3="00000000" w:csb0="00000001" w:csb1="00000000"/>
    <w:embedRegular r:id="rId8" w:fontKey="{D945FF5B-E8EE-4B6A-A8AB-11618D6955F6}"/>
    <w:embedBold r:id="rId9" w:fontKey="{8BC17BF7-A1AB-4B15-9104-87107E0D3482}"/>
    <w:embedItalic r:id="rId10" w:fontKey="{7EED6A7E-D237-4E4A-9EC6-F665D8561464}"/>
  </w:font>
  <w:font w:name="Raavi">
    <w:panose1 w:val="02000500000000000000"/>
    <w:charset w:val="00"/>
    <w:family w:val="swiss"/>
    <w:pitch w:val="variable"/>
    <w:sig w:usb0="00020003" w:usb1="00000000" w:usb2="00000000" w:usb3="00000000" w:csb0="00000001" w:csb1="00000000"/>
    <w:embedRegular r:id="rId11" w:fontKey="{32A287DB-97DF-49E9-8FFD-4A8FABF2F001}"/>
    <w:embedBold r:id="rId12" w:fontKey="{10A55398-56FB-46DD-838B-C9AEF322A59D}"/>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53BEA" w14:textId="1B24E9AC" w:rsidR="00986198" w:rsidRPr="00BE2981" w:rsidRDefault="00840CB2" w:rsidP="00986198">
    <w:pPr>
      <w:pStyle w:val="Footer"/>
      <w:rPr>
        <w:rFonts w:ascii="Nirmala UI" w:hAnsi="Nirmala UI" w:cs="Nirmala UI"/>
      </w:rPr>
    </w:pPr>
    <w:r w:rsidRPr="000749C5">
      <w:drawing>
        <wp:anchor distT="0" distB="0" distL="114300" distR="114300" simplePos="0" relativeHeight="251661312" behindDoc="1" locked="1" layoutInCell="1" allowOverlap="1" wp14:anchorId="72252F5E" wp14:editId="4D092A1B">
          <wp:simplePos x="0" y="0"/>
          <wp:positionH relativeFrom="page">
            <wp:posOffset>-63500</wp:posOffset>
          </wp:positionH>
          <wp:positionV relativeFrom="page">
            <wp:posOffset>9565640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sidRPr="00BE2981">
      <w:rPr>
        <w:rFonts w:ascii="Nirmala UI" w:hAnsi="Nirmala UI" w:cs="Nirmala UI"/>
        <w:lang w:val="pa"/>
      </w:rPr>
      <w:t>ਪੰਨਾ</w:t>
    </w:r>
    <w:r w:rsidR="00BE2981" w:rsidRPr="00BE2981">
      <w:rPr>
        <w:rFonts w:ascii="Nirmala UI" w:hAnsi="Nirmala UI" w:cs="Nirmala UI"/>
        <w:lang w:val="pa"/>
      </w:rPr>
      <w:t xml:space="preserve"> </w:t>
    </w:r>
    <w:r w:rsidR="00000000" w:rsidRPr="00BE2981">
      <w:rPr>
        <w:rFonts w:cs="FS Me Pro"/>
      </w:rPr>
      <w:fldChar w:fldCharType="begin"/>
    </w:r>
    <w:r w:rsidR="00000000" w:rsidRPr="00BE2981">
      <w:rPr>
        <w:rFonts w:cs="FS Me Pro"/>
        <w:lang w:val="pa"/>
      </w:rPr>
      <w:instrText xml:space="preserve"> PAGE   \* MERGEFORMAT </w:instrText>
    </w:r>
    <w:r w:rsidR="00000000" w:rsidRPr="00BE2981">
      <w:rPr>
        <w:rFonts w:cs="FS Me Pro"/>
      </w:rPr>
      <w:fldChar w:fldCharType="separate"/>
    </w:r>
    <w:r w:rsidR="00000000" w:rsidRPr="00BE2981">
      <w:rPr>
        <w:rFonts w:cs="FS Me Pro"/>
        <w:lang w:val="pa"/>
      </w:rPr>
      <w:t>5</w:t>
    </w:r>
    <w:r w:rsidR="00312A24" w:rsidRPr="00BE2981">
      <w:rPr>
        <w:rFonts w:cs="FS Me Pro"/>
        <w:cs/>
        <w:lang w:val="pa" w:bidi="pa"/>
      </w:rPr>
      <w:t>3</w:t>
    </w:r>
    <w:r w:rsidR="00000000" w:rsidRPr="00BE2981">
      <w:rPr>
        <w:rFonts w:cs="FS Me Pro"/>
      </w:rPr>
      <w:fldChar w:fldCharType="end"/>
    </w:r>
    <w:r w:rsidR="00000000" w:rsidRPr="00BE2981">
      <w:rPr>
        <w:rFonts w:ascii="Nirmala UI" w:hAnsi="Nirmala UI" w:cs="Nirmala UI"/>
        <w:lang w:val="pa"/>
      </w:rPr>
      <w:t xml:space="preserve"> ਦੇ </w:t>
    </w:r>
    <w:r w:rsidR="007258BD" w:rsidRPr="00BE2981">
      <w:rPr>
        <w:rFonts w:cs="FS Me Pro"/>
      </w:rPr>
      <w:fldChar w:fldCharType="begin"/>
    </w:r>
    <w:r w:rsidR="00000000" w:rsidRPr="00BE2981">
      <w:rPr>
        <w:rFonts w:cs="FS Me Pro"/>
        <w:lang w:val="pa"/>
      </w:rPr>
      <w:instrText xml:space="preserve"> NUMPAGES   \* MERGEFORMAT </w:instrText>
    </w:r>
    <w:r w:rsidR="007258BD" w:rsidRPr="00BE2981">
      <w:rPr>
        <w:rFonts w:cs="FS Me Pro"/>
      </w:rPr>
      <w:fldChar w:fldCharType="separate"/>
    </w:r>
    <w:r w:rsidR="007258BD" w:rsidRPr="00BE2981">
      <w:rPr>
        <w:rFonts w:cs="FS Me Pro"/>
        <w:lang w:val="pa"/>
      </w:rPr>
      <w:t>5</w:t>
    </w:r>
    <w:r w:rsidR="00312A24" w:rsidRPr="00BE2981">
      <w:rPr>
        <w:rFonts w:cs="FS Me Pro"/>
        <w:cs/>
        <w:lang w:val="pa" w:bidi="pa"/>
      </w:rPr>
      <w:t>4</w:t>
    </w:r>
    <w:r w:rsidR="007258BD" w:rsidRPr="00BE2981">
      <w:rPr>
        <w:rFonts w:cs="FS Me Pr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48DBE" w14:textId="30F4B382" w:rsidR="00EC34F7" w:rsidRDefault="00000000" w:rsidP="00EC34F7">
    <w:pPr>
      <w:pStyle w:val="Footerfrontpage"/>
    </w:pPr>
    <w:r>
      <w:rPr>
        <w:noProof/>
      </w:rPr>
      <w:drawing>
        <wp:inline distT="0" distB="0" distL="0" distR="0" wp14:anchorId="678F0E6B" wp14:editId="3893FF35">
          <wp:extent cx="1260000" cy="624393"/>
          <wp:effectExtent l="0" t="0" r="0" b="4445"/>
          <wp:docPr id="20" name="Picture 20" descr="NDIS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 ਦਾ ਲੋਗੋ।"/>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Pr>
        <w:lang w:val="pa"/>
      </w:rPr>
      <w:tab/>
    </w:r>
    <w:r>
      <w:rPr>
        <w:lang w:val="pa"/>
      </w:rPr>
      <w:tab/>
    </w:r>
    <w:r>
      <w:rPr>
        <w:lang w:val="pa"/>
      </w:rPr>
      <w:tab/>
    </w:r>
    <w:r>
      <w:rPr>
        <w:lang w:val="pa"/>
      </w:rPr>
      <w:tab/>
    </w:r>
    <w:r>
      <w:rPr>
        <w:lang w:val="pa"/>
      </w:rPr>
      <w:tab/>
    </w:r>
    <w:r>
      <w:rPr>
        <w:lang w:val="pa"/>
      </w:rPr>
      <w:tab/>
    </w:r>
    <w:r>
      <w:rPr>
        <w:lang w:val="pa"/>
      </w:rPr>
      <w:tab/>
    </w:r>
    <w:r>
      <w:rPr>
        <w:lang w:val="pa"/>
      </w:rPr>
      <w:tab/>
      <w:t xml:space="preserve"> </w:t>
    </w:r>
    <w:r w:rsidR="00312A24" w:rsidRPr="00312A24">
      <w:rPr>
        <w:rFonts w:cs="FS Me Pro"/>
        <w:lang w:val="pa"/>
      </w:rPr>
      <w:t>ndis</w:t>
    </w:r>
    <w:r>
      <w:rPr>
        <w:lang w:val="pa"/>
      </w:rPr>
      <w:t>.</w:t>
    </w:r>
    <w:r w:rsidR="00312A24" w:rsidRPr="00312A24">
      <w:rPr>
        <w:rFonts w:cs="FS Me Pro"/>
        <w:lang w:val="pa"/>
      </w:rPr>
      <w:t>gov</w:t>
    </w:r>
    <w:r>
      <w:rPr>
        <w:lang w:val="pa"/>
      </w:rPr>
      <w:t>.</w:t>
    </w:r>
    <w:r w:rsidR="00312A24" w:rsidRPr="00312A24">
      <w:rPr>
        <w:rFonts w:cs="FS Me Pro"/>
        <w:lang w:val="pa"/>
      </w:rPr>
      <w:t>au</w:t>
    </w:r>
  </w:p>
  <w:p w14:paraId="12CE85F2" w14:textId="77777777" w:rsidR="00EC34F7" w:rsidRPr="00BE3FC7" w:rsidRDefault="00000000" w:rsidP="00EC34F7">
    <w:pPr>
      <w:pStyle w:val="Tablespacerrow"/>
    </w:pPr>
    <w:r>
      <w:br/>
    </w:r>
  </w:p>
  <w:p w14:paraId="17F5592D" w14:textId="77777777" w:rsidR="00384C4C" w:rsidRPr="00C36784" w:rsidRDefault="00384C4C"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4DEE6" w14:textId="32DE8188" w:rsidR="00384C4C" w:rsidRPr="001A07DF" w:rsidRDefault="00312A24" w:rsidP="000749C5">
    <w:pPr>
      <w:pStyle w:val="Footer"/>
    </w:pPr>
    <w:r w:rsidRPr="00312A24">
      <w:rPr>
        <w:rStyle w:val="IntenseEmphasis1"/>
        <w:rFonts w:cs="FS Me Pro"/>
        <w:lang w:val="pa"/>
      </w:rPr>
      <w:t>ndis</w:t>
    </w:r>
    <w:r w:rsidRPr="00AD2EFB">
      <w:rPr>
        <w:rStyle w:val="IntenseEmphasis1"/>
        <w:lang w:val="pa"/>
      </w:rPr>
      <w:t>.</w:t>
    </w:r>
    <w:r w:rsidRPr="00312A24">
      <w:rPr>
        <w:rStyle w:val="IntenseEmphasis1"/>
        <w:rFonts w:cs="FS Me Pro"/>
        <w:lang w:val="pa"/>
      </w:rPr>
      <w:t>gov</w:t>
    </w:r>
    <w:r w:rsidRPr="00AD2EFB">
      <w:rPr>
        <w:rStyle w:val="IntenseEmphasis1"/>
        <w:lang w:val="pa"/>
      </w:rPr>
      <w:t>.</w:t>
    </w:r>
    <w:r w:rsidRPr="00312A24">
      <w:rPr>
        <w:rStyle w:val="IntenseEmphasis1"/>
        <w:rFonts w:cs="FS Me Pro"/>
        <w:lang w:val="pa"/>
      </w:rPr>
      <w:t>au</w:t>
    </w:r>
    <w:r w:rsidRPr="00AD2EFB">
      <w:rPr>
        <w:rStyle w:val="IntenseEmphasis1"/>
        <w:lang w:val="pa"/>
      </w:rPr>
      <w:tab/>
    </w:r>
    <w:sdt>
      <w:sdtPr>
        <w:rPr>
          <w:rFonts w:cs="FS Me Pro"/>
        </w:rPr>
        <w:alias w:val="Title"/>
        <w:id w:val="951739702"/>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rsidRPr="00312A24">
          <w:rPr>
            <w:rFonts w:cs="FS Me Pro"/>
          </w:rPr>
          <w:t>Cultural and Linguistic Diversity</w:t>
        </w:r>
      </w:sdtContent>
    </w:sdt>
    <w:r w:rsidRPr="00AD2EFB">
      <w:rPr>
        <w:rStyle w:val="IntenseEmphasis1"/>
        <w:lang w:val="pa"/>
      </w:rPr>
      <w:t xml:space="preserve"> </w:t>
    </w:r>
    <w:r>
      <w:rPr>
        <w:lang w:val="pa"/>
      </w:rPr>
      <w:t xml:space="preserve">| </w:t>
    </w:r>
    <w:sdt>
      <w:sdtPr>
        <w:id w:val="1627281482"/>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lang w:val="pa"/>
          </w:rPr>
          <w:t>Click or tap to enter a date.</w:t>
        </w:r>
      </w:sdtContent>
    </w:sdt>
    <w:r w:rsidRPr="00AD2EFB">
      <w:rPr>
        <w:rStyle w:val="IntenseEmphasis1"/>
        <w:lang w:val="pa"/>
      </w:rPr>
      <w:tab/>
    </w:r>
    <w:sdt>
      <w:sdtPr>
        <w:id w:val="669393657"/>
        <w:docPartObj>
          <w:docPartGallery w:val="Page Numbers (Bottom of Page)"/>
          <w:docPartUnique/>
        </w:docPartObj>
      </w:sdtPr>
      <w:sdtContent>
        <w:r w:rsidRPr="001A07DF">
          <w:rPr>
            <w:lang w:val="pa"/>
          </w:rPr>
          <w:t xml:space="preserve">ਸਫ਼ਾ </w:t>
        </w:r>
        <w:r w:rsidRPr="001A07DF">
          <w:fldChar w:fldCharType="begin"/>
        </w:r>
        <w:r w:rsidRPr="001A07DF">
          <w:rPr>
            <w:lang w:val="pa"/>
          </w:rPr>
          <w:instrText xml:space="preserve"> PAGE   \* MERGEFORMAT </w:instrText>
        </w:r>
        <w:r w:rsidRPr="001A07DF">
          <w:fldChar w:fldCharType="separate"/>
        </w:r>
        <w:r w:rsidRPr="001A07DF">
          <w:rPr>
            <w:lang w:val="pa"/>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47C9C" w14:textId="77777777" w:rsidR="00C65783" w:rsidRDefault="00000000" w:rsidP="00C65783">
    <w:pPr>
      <w:rPr>
        <w:lang w:val="en-US"/>
      </w:rPr>
    </w:pPr>
    <w:r>
      <w:rPr>
        <w:noProof/>
        <w:lang w:val="en-US"/>
      </w:rPr>
      <w:drawing>
        <wp:inline distT="0" distB="0" distL="0" distR="0" wp14:anchorId="76510ABA" wp14:editId="6FE37E6B">
          <wp:extent cx="1620000" cy="919733"/>
          <wp:effectExtent l="0" t="0" r="0" b="0"/>
          <wp:docPr id="7" name="Picture 7" descr="NDIS ਦਾ ਲੋ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 ਦਾ ਲੋਗੋ"/>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661D4862" w14:textId="77777777" w:rsidR="00CB3B8E" w:rsidRDefault="00CB3B8E" w:rsidP="00CB3B8E"/>
  <w:p w14:paraId="0C6EBE08" w14:textId="77777777" w:rsidR="00C65783" w:rsidRPr="00CB3B8E" w:rsidRDefault="00000000" w:rsidP="00CB3B8E">
    <w:pPr>
      <w:pStyle w:val="Backpagetext"/>
    </w:pPr>
    <w:r w:rsidRPr="00CB3B8E">
      <w:rPr>
        <w:lang w:val="pa"/>
      </w:rPr>
      <w:t>ndis.gov.au</w:t>
    </w:r>
  </w:p>
  <w:p w14:paraId="0F7CF800" w14:textId="77777777" w:rsidR="00C65783" w:rsidRDefault="00C65783" w:rsidP="00CB3B8E">
    <w:pPr>
      <w:pStyle w:val="Backpagetext"/>
    </w:pPr>
  </w:p>
  <w:p w14:paraId="4842C93A" w14:textId="77777777" w:rsidR="00CB3B8E" w:rsidRPr="00C65783" w:rsidRDefault="00CB3B8E" w:rsidP="00CB3B8E">
    <w:pPr>
      <w:pStyle w:val="Backpagetext"/>
    </w:pPr>
  </w:p>
  <w:p w14:paraId="452E9CDF" w14:textId="77777777" w:rsidR="00384C4C" w:rsidRPr="00CB3B8E" w:rsidRDefault="00384C4C" w:rsidP="00CB3B8E">
    <w:pPr>
      <w:pStyle w:val="ProductCod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9953D" w14:textId="77777777" w:rsidR="000B49BD" w:rsidRDefault="000B49BD">
      <w:pPr>
        <w:spacing w:before="0" w:after="0" w:line="240" w:lineRule="auto"/>
      </w:pPr>
      <w:r>
        <w:separator/>
      </w:r>
    </w:p>
  </w:footnote>
  <w:footnote w:type="continuationSeparator" w:id="0">
    <w:p w14:paraId="35F90E69" w14:textId="77777777" w:rsidR="000B49BD" w:rsidRDefault="000B49B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71007" w14:textId="77777777" w:rsidR="00384C4C" w:rsidRDefault="00000000">
    <w:pPr>
      <w:pStyle w:val="Header"/>
    </w:pPr>
    <w:r>
      <w:drawing>
        <wp:anchor distT="0" distB="0" distL="114300" distR="114300" simplePos="0" relativeHeight="251658240" behindDoc="1" locked="0" layoutInCell="1" allowOverlap="1" wp14:anchorId="01A26267" wp14:editId="4DA5AA9C">
          <wp:simplePos x="0" y="0"/>
          <wp:positionH relativeFrom="page">
            <wp:posOffset>-53340</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94737"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116FE" w14:textId="77777777" w:rsidR="00384C4C" w:rsidRPr="00C65783" w:rsidRDefault="00000000" w:rsidP="00C65783">
    <w:pPr>
      <w:pStyle w:val="Header"/>
    </w:pPr>
    <w:r>
      <mc:AlternateContent>
        <mc:Choice Requires="wps">
          <w:drawing>
            <wp:anchor distT="0" distB="0" distL="114300" distR="114300" simplePos="0" relativeHeight="251659264" behindDoc="1" locked="0" layoutInCell="1" allowOverlap="1" wp14:anchorId="1FB72ED0" wp14:editId="518BABF7">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9C725D8"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42460578">
      <w:start w:val="1"/>
      <w:numFmt w:val="bullet"/>
      <w:lvlText w:val=""/>
      <w:lvlJc w:val="left"/>
      <w:pPr>
        <w:ind w:left="720" w:hanging="360"/>
      </w:pPr>
      <w:rPr>
        <w:rFonts w:ascii="Symbol" w:hAnsi="Symbol" w:hint="default"/>
        <w:color w:val="6B2976"/>
      </w:rPr>
    </w:lvl>
    <w:lvl w:ilvl="1" w:tplc="312E18D2" w:tentative="1">
      <w:start w:val="1"/>
      <w:numFmt w:val="bullet"/>
      <w:lvlText w:val="o"/>
      <w:lvlJc w:val="left"/>
      <w:pPr>
        <w:ind w:left="1440" w:hanging="360"/>
      </w:pPr>
      <w:rPr>
        <w:rFonts w:ascii="Courier New" w:hAnsi="Courier New" w:cs="Courier New" w:hint="default"/>
      </w:rPr>
    </w:lvl>
    <w:lvl w:ilvl="2" w:tplc="A6B2676C" w:tentative="1">
      <w:start w:val="1"/>
      <w:numFmt w:val="bullet"/>
      <w:lvlText w:val=""/>
      <w:lvlJc w:val="left"/>
      <w:pPr>
        <w:ind w:left="2160" w:hanging="360"/>
      </w:pPr>
      <w:rPr>
        <w:rFonts w:ascii="Wingdings" w:hAnsi="Wingdings" w:hint="default"/>
      </w:rPr>
    </w:lvl>
    <w:lvl w:ilvl="3" w:tplc="24063D18" w:tentative="1">
      <w:start w:val="1"/>
      <w:numFmt w:val="bullet"/>
      <w:lvlText w:val=""/>
      <w:lvlJc w:val="left"/>
      <w:pPr>
        <w:ind w:left="2880" w:hanging="360"/>
      </w:pPr>
      <w:rPr>
        <w:rFonts w:ascii="Symbol" w:hAnsi="Symbol" w:hint="default"/>
      </w:rPr>
    </w:lvl>
    <w:lvl w:ilvl="4" w:tplc="24EA6BB0" w:tentative="1">
      <w:start w:val="1"/>
      <w:numFmt w:val="bullet"/>
      <w:lvlText w:val="o"/>
      <w:lvlJc w:val="left"/>
      <w:pPr>
        <w:ind w:left="3600" w:hanging="360"/>
      </w:pPr>
      <w:rPr>
        <w:rFonts w:ascii="Courier New" w:hAnsi="Courier New" w:cs="Courier New" w:hint="default"/>
      </w:rPr>
    </w:lvl>
    <w:lvl w:ilvl="5" w:tplc="A86EFEB2" w:tentative="1">
      <w:start w:val="1"/>
      <w:numFmt w:val="bullet"/>
      <w:lvlText w:val=""/>
      <w:lvlJc w:val="left"/>
      <w:pPr>
        <w:ind w:left="4320" w:hanging="360"/>
      </w:pPr>
      <w:rPr>
        <w:rFonts w:ascii="Wingdings" w:hAnsi="Wingdings" w:hint="default"/>
      </w:rPr>
    </w:lvl>
    <w:lvl w:ilvl="6" w:tplc="7CE6E7C8" w:tentative="1">
      <w:start w:val="1"/>
      <w:numFmt w:val="bullet"/>
      <w:lvlText w:val=""/>
      <w:lvlJc w:val="left"/>
      <w:pPr>
        <w:ind w:left="5040" w:hanging="360"/>
      </w:pPr>
      <w:rPr>
        <w:rFonts w:ascii="Symbol" w:hAnsi="Symbol" w:hint="default"/>
      </w:rPr>
    </w:lvl>
    <w:lvl w:ilvl="7" w:tplc="9CAE39B0" w:tentative="1">
      <w:start w:val="1"/>
      <w:numFmt w:val="bullet"/>
      <w:lvlText w:val="o"/>
      <w:lvlJc w:val="left"/>
      <w:pPr>
        <w:ind w:left="5760" w:hanging="360"/>
      </w:pPr>
      <w:rPr>
        <w:rFonts w:ascii="Courier New" w:hAnsi="Courier New" w:cs="Courier New" w:hint="default"/>
      </w:rPr>
    </w:lvl>
    <w:lvl w:ilvl="8" w:tplc="95822116"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C33A04EC">
      <w:start w:val="1"/>
      <w:numFmt w:val="bullet"/>
      <w:lvlText w:val=""/>
      <w:lvlJc w:val="left"/>
      <w:pPr>
        <w:ind w:left="720" w:hanging="360"/>
      </w:pPr>
      <w:rPr>
        <w:rFonts w:ascii="Symbol" w:hAnsi="Symbol" w:hint="default"/>
        <w:color w:val="6B2976"/>
      </w:rPr>
    </w:lvl>
    <w:lvl w:ilvl="1" w:tplc="21D664A2" w:tentative="1">
      <w:start w:val="1"/>
      <w:numFmt w:val="bullet"/>
      <w:lvlText w:val="o"/>
      <w:lvlJc w:val="left"/>
      <w:pPr>
        <w:ind w:left="1440" w:hanging="360"/>
      </w:pPr>
      <w:rPr>
        <w:rFonts w:ascii="Courier New" w:hAnsi="Courier New" w:cs="Courier New" w:hint="default"/>
      </w:rPr>
    </w:lvl>
    <w:lvl w:ilvl="2" w:tplc="F06C1570" w:tentative="1">
      <w:start w:val="1"/>
      <w:numFmt w:val="bullet"/>
      <w:lvlText w:val=""/>
      <w:lvlJc w:val="left"/>
      <w:pPr>
        <w:ind w:left="2160" w:hanging="360"/>
      </w:pPr>
      <w:rPr>
        <w:rFonts w:ascii="Wingdings" w:hAnsi="Wingdings" w:hint="default"/>
      </w:rPr>
    </w:lvl>
    <w:lvl w:ilvl="3" w:tplc="C0285D5A" w:tentative="1">
      <w:start w:val="1"/>
      <w:numFmt w:val="bullet"/>
      <w:lvlText w:val=""/>
      <w:lvlJc w:val="left"/>
      <w:pPr>
        <w:ind w:left="2880" w:hanging="360"/>
      </w:pPr>
      <w:rPr>
        <w:rFonts w:ascii="Symbol" w:hAnsi="Symbol" w:hint="default"/>
      </w:rPr>
    </w:lvl>
    <w:lvl w:ilvl="4" w:tplc="C5549E3E" w:tentative="1">
      <w:start w:val="1"/>
      <w:numFmt w:val="bullet"/>
      <w:lvlText w:val="o"/>
      <w:lvlJc w:val="left"/>
      <w:pPr>
        <w:ind w:left="3600" w:hanging="360"/>
      </w:pPr>
      <w:rPr>
        <w:rFonts w:ascii="Courier New" w:hAnsi="Courier New" w:cs="Courier New" w:hint="default"/>
      </w:rPr>
    </w:lvl>
    <w:lvl w:ilvl="5" w:tplc="4D82E31A" w:tentative="1">
      <w:start w:val="1"/>
      <w:numFmt w:val="bullet"/>
      <w:lvlText w:val=""/>
      <w:lvlJc w:val="left"/>
      <w:pPr>
        <w:ind w:left="4320" w:hanging="360"/>
      </w:pPr>
      <w:rPr>
        <w:rFonts w:ascii="Wingdings" w:hAnsi="Wingdings" w:hint="default"/>
      </w:rPr>
    </w:lvl>
    <w:lvl w:ilvl="6" w:tplc="15386110" w:tentative="1">
      <w:start w:val="1"/>
      <w:numFmt w:val="bullet"/>
      <w:lvlText w:val=""/>
      <w:lvlJc w:val="left"/>
      <w:pPr>
        <w:ind w:left="5040" w:hanging="360"/>
      </w:pPr>
      <w:rPr>
        <w:rFonts w:ascii="Symbol" w:hAnsi="Symbol" w:hint="default"/>
      </w:rPr>
    </w:lvl>
    <w:lvl w:ilvl="7" w:tplc="00C012D0" w:tentative="1">
      <w:start w:val="1"/>
      <w:numFmt w:val="bullet"/>
      <w:lvlText w:val="o"/>
      <w:lvlJc w:val="left"/>
      <w:pPr>
        <w:ind w:left="5760" w:hanging="360"/>
      </w:pPr>
      <w:rPr>
        <w:rFonts w:ascii="Courier New" w:hAnsi="Courier New" w:cs="Courier New" w:hint="default"/>
      </w:rPr>
    </w:lvl>
    <w:lvl w:ilvl="8" w:tplc="F4F4ED6E"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8B04B268">
      <w:start w:val="1"/>
      <w:numFmt w:val="bullet"/>
      <w:lvlText w:val=""/>
      <w:lvlJc w:val="left"/>
      <w:pPr>
        <w:ind w:left="720" w:hanging="360"/>
      </w:pPr>
      <w:rPr>
        <w:rFonts w:ascii="Symbol" w:hAnsi="Symbol" w:hint="default"/>
        <w:color w:val="6B2976"/>
      </w:rPr>
    </w:lvl>
    <w:lvl w:ilvl="1" w:tplc="E1C004D0" w:tentative="1">
      <w:start w:val="1"/>
      <w:numFmt w:val="bullet"/>
      <w:lvlText w:val="o"/>
      <w:lvlJc w:val="left"/>
      <w:pPr>
        <w:ind w:left="1440" w:hanging="360"/>
      </w:pPr>
      <w:rPr>
        <w:rFonts w:ascii="Courier New" w:hAnsi="Courier New" w:cs="Courier New" w:hint="default"/>
      </w:rPr>
    </w:lvl>
    <w:lvl w:ilvl="2" w:tplc="F9141AAE" w:tentative="1">
      <w:start w:val="1"/>
      <w:numFmt w:val="bullet"/>
      <w:lvlText w:val=""/>
      <w:lvlJc w:val="left"/>
      <w:pPr>
        <w:ind w:left="2160" w:hanging="360"/>
      </w:pPr>
      <w:rPr>
        <w:rFonts w:ascii="Wingdings" w:hAnsi="Wingdings" w:hint="default"/>
      </w:rPr>
    </w:lvl>
    <w:lvl w:ilvl="3" w:tplc="C6C875D8" w:tentative="1">
      <w:start w:val="1"/>
      <w:numFmt w:val="bullet"/>
      <w:lvlText w:val=""/>
      <w:lvlJc w:val="left"/>
      <w:pPr>
        <w:ind w:left="2880" w:hanging="360"/>
      </w:pPr>
      <w:rPr>
        <w:rFonts w:ascii="Symbol" w:hAnsi="Symbol" w:hint="default"/>
      </w:rPr>
    </w:lvl>
    <w:lvl w:ilvl="4" w:tplc="69C6590A" w:tentative="1">
      <w:start w:val="1"/>
      <w:numFmt w:val="bullet"/>
      <w:lvlText w:val="o"/>
      <w:lvlJc w:val="left"/>
      <w:pPr>
        <w:ind w:left="3600" w:hanging="360"/>
      </w:pPr>
      <w:rPr>
        <w:rFonts w:ascii="Courier New" w:hAnsi="Courier New" w:cs="Courier New" w:hint="default"/>
      </w:rPr>
    </w:lvl>
    <w:lvl w:ilvl="5" w:tplc="56B840EA" w:tentative="1">
      <w:start w:val="1"/>
      <w:numFmt w:val="bullet"/>
      <w:lvlText w:val=""/>
      <w:lvlJc w:val="left"/>
      <w:pPr>
        <w:ind w:left="4320" w:hanging="360"/>
      </w:pPr>
      <w:rPr>
        <w:rFonts w:ascii="Wingdings" w:hAnsi="Wingdings" w:hint="default"/>
      </w:rPr>
    </w:lvl>
    <w:lvl w:ilvl="6" w:tplc="D5FE0D42" w:tentative="1">
      <w:start w:val="1"/>
      <w:numFmt w:val="bullet"/>
      <w:lvlText w:val=""/>
      <w:lvlJc w:val="left"/>
      <w:pPr>
        <w:ind w:left="5040" w:hanging="360"/>
      </w:pPr>
      <w:rPr>
        <w:rFonts w:ascii="Symbol" w:hAnsi="Symbol" w:hint="default"/>
      </w:rPr>
    </w:lvl>
    <w:lvl w:ilvl="7" w:tplc="F54E485E" w:tentative="1">
      <w:start w:val="1"/>
      <w:numFmt w:val="bullet"/>
      <w:lvlText w:val="o"/>
      <w:lvlJc w:val="left"/>
      <w:pPr>
        <w:ind w:left="5760" w:hanging="360"/>
      </w:pPr>
      <w:rPr>
        <w:rFonts w:ascii="Courier New" w:hAnsi="Courier New" w:cs="Courier New" w:hint="default"/>
      </w:rPr>
    </w:lvl>
    <w:lvl w:ilvl="8" w:tplc="B5367686"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AD8C867E">
      <w:start w:val="1"/>
      <w:numFmt w:val="bullet"/>
      <w:lvlText w:val=""/>
      <w:lvlJc w:val="left"/>
      <w:pPr>
        <w:ind w:left="720" w:hanging="360"/>
      </w:pPr>
      <w:rPr>
        <w:rFonts w:ascii="Symbol" w:hAnsi="Symbol" w:hint="default"/>
        <w:color w:val="6B2976"/>
      </w:rPr>
    </w:lvl>
    <w:lvl w:ilvl="1" w:tplc="33A495F8" w:tentative="1">
      <w:start w:val="1"/>
      <w:numFmt w:val="bullet"/>
      <w:lvlText w:val="o"/>
      <w:lvlJc w:val="left"/>
      <w:pPr>
        <w:ind w:left="1440" w:hanging="360"/>
      </w:pPr>
      <w:rPr>
        <w:rFonts w:ascii="Courier New" w:hAnsi="Courier New" w:cs="Courier New" w:hint="default"/>
      </w:rPr>
    </w:lvl>
    <w:lvl w:ilvl="2" w:tplc="D344970E" w:tentative="1">
      <w:start w:val="1"/>
      <w:numFmt w:val="bullet"/>
      <w:lvlText w:val=""/>
      <w:lvlJc w:val="left"/>
      <w:pPr>
        <w:ind w:left="2160" w:hanging="360"/>
      </w:pPr>
      <w:rPr>
        <w:rFonts w:ascii="Wingdings" w:hAnsi="Wingdings" w:hint="default"/>
      </w:rPr>
    </w:lvl>
    <w:lvl w:ilvl="3" w:tplc="72A4991C" w:tentative="1">
      <w:start w:val="1"/>
      <w:numFmt w:val="bullet"/>
      <w:lvlText w:val=""/>
      <w:lvlJc w:val="left"/>
      <w:pPr>
        <w:ind w:left="2880" w:hanging="360"/>
      </w:pPr>
      <w:rPr>
        <w:rFonts w:ascii="Symbol" w:hAnsi="Symbol" w:hint="default"/>
      </w:rPr>
    </w:lvl>
    <w:lvl w:ilvl="4" w:tplc="595E066E" w:tentative="1">
      <w:start w:val="1"/>
      <w:numFmt w:val="bullet"/>
      <w:lvlText w:val="o"/>
      <w:lvlJc w:val="left"/>
      <w:pPr>
        <w:ind w:left="3600" w:hanging="360"/>
      </w:pPr>
      <w:rPr>
        <w:rFonts w:ascii="Courier New" w:hAnsi="Courier New" w:cs="Courier New" w:hint="default"/>
      </w:rPr>
    </w:lvl>
    <w:lvl w:ilvl="5" w:tplc="1DBC36F8" w:tentative="1">
      <w:start w:val="1"/>
      <w:numFmt w:val="bullet"/>
      <w:lvlText w:val=""/>
      <w:lvlJc w:val="left"/>
      <w:pPr>
        <w:ind w:left="4320" w:hanging="360"/>
      </w:pPr>
      <w:rPr>
        <w:rFonts w:ascii="Wingdings" w:hAnsi="Wingdings" w:hint="default"/>
      </w:rPr>
    </w:lvl>
    <w:lvl w:ilvl="6" w:tplc="56DCBB12" w:tentative="1">
      <w:start w:val="1"/>
      <w:numFmt w:val="bullet"/>
      <w:lvlText w:val=""/>
      <w:lvlJc w:val="left"/>
      <w:pPr>
        <w:ind w:left="5040" w:hanging="360"/>
      </w:pPr>
      <w:rPr>
        <w:rFonts w:ascii="Symbol" w:hAnsi="Symbol" w:hint="default"/>
      </w:rPr>
    </w:lvl>
    <w:lvl w:ilvl="7" w:tplc="2F0084B6" w:tentative="1">
      <w:start w:val="1"/>
      <w:numFmt w:val="bullet"/>
      <w:lvlText w:val="o"/>
      <w:lvlJc w:val="left"/>
      <w:pPr>
        <w:ind w:left="5760" w:hanging="360"/>
      </w:pPr>
      <w:rPr>
        <w:rFonts w:ascii="Courier New" w:hAnsi="Courier New" w:cs="Courier New" w:hint="default"/>
      </w:rPr>
    </w:lvl>
    <w:lvl w:ilvl="8" w:tplc="9BBCEDF8"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E13EB72E">
      <w:start w:val="1"/>
      <w:numFmt w:val="bullet"/>
      <w:lvlText w:val=""/>
      <w:lvlJc w:val="left"/>
      <w:pPr>
        <w:ind w:left="720" w:hanging="360"/>
      </w:pPr>
      <w:rPr>
        <w:rFonts w:ascii="Symbol" w:hAnsi="Symbol" w:hint="default"/>
        <w:color w:val="6B2976"/>
      </w:rPr>
    </w:lvl>
    <w:lvl w:ilvl="1" w:tplc="01380F46" w:tentative="1">
      <w:start w:val="1"/>
      <w:numFmt w:val="bullet"/>
      <w:lvlText w:val="o"/>
      <w:lvlJc w:val="left"/>
      <w:pPr>
        <w:ind w:left="1440" w:hanging="360"/>
      </w:pPr>
      <w:rPr>
        <w:rFonts w:ascii="Courier New" w:hAnsi="Courier New" w:cs="Courier New" w:hint="default"/>
      </w:rPr>
    </w:lvl>
    <w:lvl w:ilvl="2" w:tplc="2DAEDF02" w:tentative="1">
      <w:start w:val="1"/>
      <w:numFmt w:val="bullet"/>
      <w:lvlText w:val=""/>
      <w:lvlJc w:val="left"/>
      <w:pPr>
        <w:ind w:left="2160" w:hanging="360"/>
      </w:pPr>
      <w:rPr>
        <w:rFonts w:ascii="Wingdings" w:hAnsi="Wingdings" w:hint="default"/>
      </w:rPr>
    </w:lvl>
    <w:lvl w:ilvl="3" w:tplc="0C965A2C" w:tentative="1">
      <w:start w:val="1"/>
      <w:numFmt w:val="bullet"/>
      <w:lvlText w:val=""/>
      <w:lvlJc w:val="left"/>
      <w:pPr>
        <w:ind w:left="2880" w:hanging="360"/>
      </w:pPr>
      <w:rPr>
        <w:rFonts w:ascii="Symbol" w:hAnsi="Symbol" w:hint="default"/>
      </w:rPr>
    </w:lvl>
    <w:lvl w:ilvl="4" w:tplc="B8A65E2C" w:tentative="1">
      <w:start w:val="1"/>
      <w:numFmt w:val="bullet"/>
      <w:lvlText w:val="o"/>
      <w:lvlJc w:val="left"/>
      <w:pPr>
        <w:ind w:left="3600" w:hanging="360"/>
      </w:pPr>
      <w:rPr>
        <w:rFonts w:ascii="Courier New" w:hAnsi="Courier New" w:cs="Courier New" w:hint="default"/>
      </w:rPr>
    </w:lvl>
    <w:lvl w:ilvl="5" w:tplc="2EF8257A" w:tentative="1">
      <w:start w:val="1"/>
      <w:numFmt w:val="bullet"/>
      <w:lvlText w:val=""/>
      <w:lvlJc w:val="left"/>
      <w:pPr>
        <w:ind w:left="4320" w:hanging="360"/>
      </w:pPr>
      <w:rPr>
        <w:rFonts w:ascii="Wingdings" w:hAnsi="Wingdings" w:hint="default"/>
      </w:rPr>
    </w:lvl>
    <w:lvl w:ilvl="6" w:tplc="414EA7CC" w:tentative="1">
      <w:start w:val="1"/>
      <w:numFmt w:val="bullet"/>
      <w:lvlText w:val=""/>
      <w:lvlJc w:val="left"/>
      <w:pPr>
        <w:ind w:left="5040" w:hanging="360"/>
      </w:pPr>
      <w:rPr>
        <w:rFonts w:ascii="Symbol" w:hAnsi="Symbol" w:hint="default"/>
      </w:rPr>
    </w:lvl>
    <w:lvl w:ilvl="7" w:tplc="C0EA8084" w:tentative="1">
      <w:start w:val="1"/>
      <w:numFmt w:val="bullet"/>
      <w:lvlText w:val="o"/>
      <w:lvlJc w:val="left"/>
      <w:pPr>
        <w:ind w:left="5760" w:hanging="360"/>
      </w:pPr>
      <w:rPr>
        <w:rFonts w:ascii="Courier New" w:hAnsi="Courier New" w:cs="Courier New" w:hint="default"/>
      </w:rPr>
    </w:lvl>
    <w:lvl w:ilvl="8" w:tplc="DE808F02"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C0F88D2C">
      <w:start w:val="1"/>
      <w:numFmt w:val="bullet"/>
      <w:lvlText w:val=""/>
      <w:lvlJc w:val="left"/>
      <w:pPr>
        <w:ind w:left="720" w:hanging="360"/>
      </w:pPr>
      <w:rPr>
        <w:rFonts w:ascii="Symbol" w:hAnsi="Symbol" w:hint="default"/>
        <w:color w:val="6B2976"/>
      </w:rPr>
    </w:lvl>
    <w:lvl w:ilvl="1" w:tplc="739A4B96" w:tentative="1">
      <w:start w:val="1"/>
      <w:numFmt w:val="bullet"/>
      <w:lvlText w:val="o"/>
      <w:lvlJc w:val="left"/>
      <w:pPr>
        <w:ind w:left="1440" w:hanging="360"/>
      </w:pPr>
      <w:rPr>
        <w:rFonts w:ascii="Courier New" w:hAnsi="Courier New" w:cs="Courier New" w:hint="default"/>
      </w:rPr>
    </w:lvl>
    <w:lvl w:ilvl="2" w:tplc="0A245A8A" w:tentative="1">
      <w:start w:val="1"/>
      <w:numFmt w:val="bullet"/>
      <w:lvlText w:val=""/>
      <w:lvlJc w:val="left"/>
      <w:pPr>
        <w:ind w:left="2160" w:hanging="360"/>
      </w:pPr>
      <w:rPr>
        <w:rFonts w:ascii="Wingdings" w:hAnsi="Wingdings" w:hint="default"/>
      </w:rPr>
    </w:lvl>
    <w:lvl w:ilvl="3" w:tplc="DAE8B4BE" w:tentative="1">
      <w:start w:val="1"/>
      <w:numFmt w:val="bullet"/>
      <w:lvlText w:val=""/>
      <w:lvlJc w:val="left"/>
      <w:pPr>
        <w:ind w:left="2880" w:hanging="360"/>
      </w:pPr>
      <w:rPr>
        <w:rFonts w:ascii="Symbol" w:hAnsi="Symbol" w:hint="default"/>
      </w:rPr>
    </w:lvl>
    <w:lvl w:ilvl="4" w:tplc="935A632A" w:tentative="1">
      <w:start w:val="1"/>
      <w:numFmt w:val="bullet"/>
      <w:lvlText w:val="o"/>
      <w:lvlJc w:val="left"/>
      <w:pPr>
        <w:ind w:left="3600" w:hanging="360"/>
      </w:pPr>
      <w:rPr>
        <w:rFonts w:ascii="Courier New" w:hAnsi="Courier New" w:cs="Courier New" w:hint="default"/>
      </w:rPr>
    </w:lvl>
    <w:lvl w:ilvl="5" w:tplc="9AFAE2F8" w:tentative="1">
      <w:start w:val="1"/>
      <w:numFmt w:val="bullet"/>
      <w:lvlText w:val=""/>
      <w:lvlJc w:val="left"/>
      <w:pPr>
        <w:ind w:left="4320" w:hanging="360"/>
      </w:pPr>
      <w:rPr>
        <w:rFonts w:ascii="Wingdings" w:hAnsi="Wingdings" w:hint="default"/>
      </w:rPr>
    </w:lvl>
    <w:lvl w:ilvl="6" w:tplc="D6007A9C" w:tentative="1">
      <w:start w:val="1"/>
      <w:numFmt w:val="bullet"/>
      <w:lvlText w:val=""/>
      <w:lvlJc w:val="left"/>
      <w:pPr>
        <w:ind w:left="5040" w:hanging="360"/>
      </w:pPr>
      <w:rPr>
        <w:rFonts w:ascii="Symbol" w:hAnsi="Symbol" w:hint="default"/>
      </w:rPr>
    </w:lvl>
    <w:lvl w:ilvl="7" w:tplc="4240E52E" w:tentative="1">
      <w:start w:val="1"/>
      <w:numFmt w:val="bullet"/>
      <w:lvlText w:val="o"/>
      <w:lvlJc w:val="left"/>
      <w:pPr>
        <w:ind w:left="5760" w:hanging="360"/>
      </w:pPr>
      <w:rPr>
        <w:rFonts w:ascii="Courier New" w:hAnsi="Courier New" w:cs="Courier New" w:hint="default"/>
      </w:rPr>
    </w:lvl>
    <w:lvl w:ilvl="8" w:tplc="DB12BDD6"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B5E47B30">
      <w:start w:val="1"/>
      <w:numFmt w:val="bullet"/>
      <w:lvlText w:val=""/>
      <w:lvlJc w:val="left"/>
      <w:pPr>
        <w:ind w:left="720" w:hanging="360"/>
      </w:pPr>
      <w:rPr>
        <w:rFonts w:ascii="Symbol" w:hAnsi="Symbol" w:hint="default"/>
        <w:color w:val="6B2976"/>
      </w:rPr>
    </w:lvl>
    <w:lvl w:ilvl="1" w:tplc="731EAE88" w:tentative="1">
      <w:start w:val="1"/>
      <w:numFmt w:val="bullet"/>
      <w:lvlText w:val="o"/>
      <w:lvlJc w:val="left"/>
      <w:pPr>
        <w:ind w:left="1440" w:hanging="360"/>
      </w:pPr>
      <w:rPr>
        <w:rFonts w:ascii="Courier New" w:hAnsi="Courier New" w:cs="Courier New" w:hint="default"/>
      </w:rPr>
    </w:lvl>
    <w:lvl w:ilvl="2" w:tplc="2828CCD0" w:tentative="1">
      <w:start w:val="1"/>
      <w:numFmt w:val="bullet"/>
      <w:lvlText w:val=""/>
      <w:lvlJc w:val="left"/>
      <w:pPr>
        <w:ind w:left="2160" w:hanging="360"/>
      </w:pPr>
      <w:rPr>
        <w:rFonts w:ascii="Wingdings" w:hAnsi="Wingdings" w:hint="default"/>
      </w:rPr>
    </w:lvl>
    <w:lvl w:ilvl="3" w:tplc="CC4E7054" w:tentative="1">
      <w:start w:val="1"/>
      <w:numFmt w:val="bullet"/>
      <w:lvlText w:val=""/>
      <w:lvlJc w:val="left"/>
      <w:pPr>
        <w:ind w:left="2880" w:hanging="360"/>
      </w:pPr>
      <w:rPr>
        <w:rFonts w:ascii="Symbol" w:hAnsi="Symbol" w:hint="default"/>
      </w:rPr>
    </w:lvl>
    <w:lvl w:ilvl="4" w:tplc="A4A82FAC" w:tentative="1">
      <w:start w:val="1"/>
      <w:numFmt w:val="bullet"/>
      <w:lvlText w:val="o"/>
      <w:lvlJc w:val="left"/>
      <w:pPr>
        <w:ind w:left="3600" w:hanging="360"/>
      </w:pPr>
      <w:rPr>
        <w:rFonts w:ascii="Courier New" w:hAnsi="Courier New" w:cs="Courier New" w:hint="default"/>
      </w:rPr>
    </w:lvl>
    <w:lvl w:ilvl="5" w:tplc="3EC226B0" w:tentative="1">
      <w:start w:val="1"/>
      <w:numFmt w:val="bullet"/>
      <w:lvlText w:val=""/>
      <w:lvlJc w:val="left"/>
      <w:pPr>
        <w:ind w:left="4320" w:hanging="360"/>
      </w:pPr>
      <w:rPr>
        <w:rFonts w:ascii="Wingdings" w:hAnsi="Wingdings" w:hint="default"/>
      </w:rPr>
    </w:lvl>
    <w:lvl w:ilvl="6" w:tplc="A3069054" w:tentative="1">
      <w:start w:val="1"/>
      <w:numFmt w:val="bullet"/>
      <w:lvlText w:val=""/>
      <w:lvlJc w:val="left"/>
      <w:pPr>
        <w:ind w:left="5040" w:hanging="360"/>
      </w:pPr>
      <w:rPr>
        <w:rFonts w:ascii="Symbol" w:hAnsi="Symbol" w:hint="default"/>
      </w:rPr>
    </w:lvl>
    <w:lvl w:ilvl="7" w:tplc="57548D2E" w:tentative="1">
      <w:start w:val="1"/>
      <w:numFmt w:val="bullet"/>
      <w:lvlText w:val="o"/>
      <w:lvlJc w:val="left"/>
      <w:pPr>
        <w:ind w:left="5760" w:hanging="360"/>
      </w:pPr>
      <w:rPr>
        <w:rFonts w:ascii="Courier New" w:hAnsi="Courier New" w:cs="Courier New" w:hint="default"/>
      </w:rPr>
    </w:lvl>
    <w:lvl w:ilvl="8" w:tplc="AD0886B0"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4F84C9D2">
      <w:start w:val="1"/>
      <w:numFmt w:val="bullet"/>
      <w:lvlText w:val=""/>
      <w:lvlJc w:val="left"/>
      <w:pPr>
        <w:ind w:left="720" w:hanging="360"/>
      </w:pPr>
      <w:rPr>
        <w:rFonts w:ascii="Symbol" w:hAnsi="Symbol" w:hint="default"/>
        <w:color w:val="6B2976"/>
      </w:rPr>
    </w:lvl>
    <w:lvl w:ilvl="1" w:tplc="3C62FE7C" w:tentative="1">
      <w:start w:val="1"/>
      <w:numFmt w:val="bullet"/>
      <w:lvlText w:val="o"/>
      <w:lvlJc w:val="left"/>
      <w:pPr>
        <w:ind w:left="1440" w:hanging="360"/>
      </w:pPr>
      <w:rPr>
        <w:rFonts w:ascii="Courier New" w:hAnsi="Courier New" w:cs="Courier New" w:hint="default"/>
      </w:rPr>
    </w:lvl>
    <w:lvl w:ilvl="2" w:tplc="88A4A248" w:tentative="1">
      <w:start w:val="1"/>
      <w:numFmt w:val="bullet"/>
      <w:lvlText w:val=""/>
      <w:lvlJc w:val="left"/>
      <w:pPr>
        <w:ind w:left="2160" w:hanging="360"/>
      </w:pPr>
      <w:rPr>
        <w:rFonts w:ascii="Wingdings" w:hAnsi="Wingdings" w:hint="default"/>
      </w:rPr>
    </w:lvl>
    <w:lvl w:ilvl="3" w:tplc="1264FC10" w:tentative="1">
      <w:start w:val="1"/>
      <w:numFmt w:val="bullet"/>
      <w:lvlText w:val=""/>
      <w:lvlJc w:val="left"/>
      <w:pPr>
        <w:ind w:left="2880" w:hanging="360"/>
      </w:pPr>
      <w:rPr>
        <w:rFonts w:ascii="Symbol" w:hAnsi="Symbol" w:hint="default"/>
      </w:rPr>
    </w:lvl>
    <w:lvl w:ilvl="4" w:tplc="B0763968" w:tentative="1">
      <w:start w:val="1"/>
      <w:numFmt w:val="bullet"/>
      <w:lvlText w:val="o"/>
      <w:lvlJc w:val="left"/>
      <w:pPr>
        <w:ind w:left="3600" w:hanging="360"/>
      </w:pPr>
      <w:rPr>
        <w:rFonts w:ascii="Courier New" w:hAnsi="Courier New" w:cs="Courier New" w:hint="default"/>
      </w:rPr>
    </w:lvl>
    <w:lvl w:ilvl="5" w:tplc="D01E8CB2" w:tentative="1">
      <w:start w:val="1"/>
      <w:numFmt w:val="bullet"/>
      <w:lvlText w:val=""/>
      <w:lvlJc w:val="left"/>
      <w:pPr>
        <w:ind w:left="4320" w:hanging="360"/>
      </w:pPr>
      <w:rPr>
        <w:rFonts w:ascii="Wingdings" w:hAnsi="Wingdings" w:hint="default"/>
      </w:rPr>
    </w:lvl>
    <w:lvl w:ilvl="6" w:tplc="11A8B97E" w:tentative="1">
      <w:start w:val="1"/>
      <w:numFmt w:val="bullet"/>
      <w:lvlText w:val=""/>
      <w:lvlJc w:val="left"/>
      <w:pPr>
        <w:ind w:left="5040" w:hanging="360"/>
      </w:pPr>
      <w:rPr>
        <w:rFonts w:ascii="Symbol" w:hAnsi="Symbol" w:hint="default"/>
      </w:rPr>
    </w:lvl>
    <w:lvl w:ilvl="7" w:tplc="86305AEA" w:tentative="1">
      <w:start w:val="1"/>
      <w:numFmt w:val="bullet"/>
      <w:lvlText w:val="o"/>
      <w:lvlJc w:val="left"/>
      <w:pPr>
        <w:ind w:left="5760" w:hanging="360"/>
      </w:pPr>
      <w:rPr>
        <w:rFonts w:ascii="Courier New" w:hAnsi="Courier New" w:cs="Courier New" w:hint="default"/>
      </w:rPr>
    </w:lvl>
    <w:lvl w:ilvl="8" w:tplc="349A8908"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7D2C8794">
      <w:start w:val="1"/>
      <w:numFmt w:val="bullet"/>
      <w:lvlText w:val=""/>
      <w:lvlJc w:val="left"/>
      <w:pPr>
        <w:ind w:left="720" w:hanging="360"/>
      </w:pPr>
      <w:rPr>
        <w:rFonts w:ascii="Symbol" w:hAnsi="Symbol" w:hint="default"/>
        <w:color w:val="6B2976"/>
      </w:rPr>
    </w:lvl>
    <w:lvl w:ilvl="1" w:tplc="D2082C02" w:tentative="1">
      <w:start w:val="1"/>
      <w:numFmt w:val="bullet"/>
      <w:lvlText w:val="o"/>
      <w:lvlJc w:val="left"/>
      <w:pPr>
        <w:ind w:left="1440" w:hanging="360"/>
      </w:pPr>
      <w:rPr>
        <w:rFonts w:ascii="Courier New" w:hAnsi="Courier New" w:cs="Courier New" w:hint="default"/>
      </w:rPr>
    </w:lvl>
    <w:lvl w:ilvl="2" w:tplc="D1DA3A0E" w:tentative="1">
      <w:start w:val="1"/>
      <w:numFmt w:val="bullet"/>
      <w:lvlText w:val=""/>
      <w:lvlJc w:val="left"/>
      <w:pPr>
        <w:ind w:left="2160" w:hanging="360"/>
      </w:pPr>
      <w:rPr>
        <w:rFonts w:ascii="Wingdings" w:hAnsi="Wingdings" w:hint="default"/>
      </w:rPr>
    </w:lvl>
    <w:lvl w:ilvl="3" w:tplc="B0B45C88" w:tentative="1">
      <w:start w:val="1"/>
      <w:numFmt w:val="bullet"/>
      <w:lvlText w:val=""/>
      <w:lvlJc w:val="left"/>
      <w:pPr>
        <w:ind w:left="2880" w:hanging="360"/>
      </w:pPr>
      <w:rPr>
        <w:rFonts w:ascii="Symbol" w:hAnsi="Symbol" w:hint="default"/>
      </w:rPr>
    </w:lvl>
    <w:lvl w:ilvl="4" w:tplc="419A04F0" w:tentative="1">
      <w:start w:val="1"/>
      <w:numFmt w:val="bullet"/>
      <w:lvlText w:val="o"/>
      <w:lvlJc w:val="left"/>
      <w:pPr>
        <w:ind w:left="3600" w:hanging="360"/>
      </w:pPr>
      <w:rPr>
        <w:rFonts w:ascii="Courier New" w:hAnsi="Courier New" w:cs="Courier New" w:hint="default"/>
      </w:rPr>
    </w:lvl>
    <w:lvl w:ilvl="5" w:tplc="B2E6D8CE" w:tentative="1">
      <w:start w:val="1"/>
      <w:numFmt w:val="bullet"/>
      <w:lvlText w:val=""/>
      <w:lvlJc w:val="left"/>
      <w:pPr>
        <w:ind w:left="4320" w:hanging="360"/>
      </w:pPr>
      <w:rPr>
        <w:rFonts w:ascii="Wingdings" w:hAnsi="Wingdings" w:hint="default"/>
      </w:rPr>
    </w:lvl>
    <w:lvl w:ilvl="6" w:tplc="04EE7712" w:tentative="1">
      <w:start w:val="1"/>
      <w:numFmt w:val="bullet"/>
      <w:lvlText w:val=""/>
      <w:lvlJc w:val="left"/>
      <w:pPr>
        <w:ind w:left="5040" w:hanging="360"/>
      </w:pPr>
      <w:rPr>
        <w:rFonts w:ascii="Symbol" w:hAnsi="Symbol" w:hint="default"/>
      </w:rPr>
    </w:lvl>
    <w:lvl w:ilvl="7" w:tplc="68B09E58" w:tentative="1">
      <w:start w:val="1"/>
      <w:numFmt w:val="bullet"/>
      <w:lvlText w:val="o"/>
      <w:lvlJc w:val="left"/>
      <w:pPr>
        <w:ind w:left="5760" w:hanging="360"/>
      </w:pPr>
      <w:rPr>
        <w:rFonts w:ascii="Courier New" w:hAnsi="Courier New" w:cs="Courier New" w:hint="default"/>
      </w:rPr>
    </w:lvl>
    <w:lvl w:ilvl="8" w:tplc="1B6ED078"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9806AAA2">
      <w:start w:val="1"/>
      <w:numFmt w:val="bullet"/>
      <w:lvlText w:val=""/>
      <w:lvlJc w:val="left"/>
      <w:pPr>
        <w:ind w:left="720" w:hanging="360"/>
      </w:pPr>
      <w:rPr>
        <w:rFonts w:ascii="Symbol" w:hAnsi="Symbol" w:hint="default"/>
        <w:color w:val="6B2976"/>
      </w:rPr>
    </w:lvl>
    <w:lvl w:ilvl="1" w:tplc="8CBCA308" w:tentative="1">
      <w:start w:val="1"/>
      <w:numFmt w:val="bullet"/>
      <w:lvlText w:val="o"/>
      <w:lvlJc w:val="left"/>
      <w:pPr>
        <w:ind w:left="1440" w:hanging="360"/>
      </w:pPr>
      <w:rPr>
        <w:rFonts w:ascii="Courier New" w:hAnsi="Courier New" w:cs="Courier New" w:hint="default"/>
      </w:rPr>
    </w:lvl>
    <w:lvl w:ilvl="2" w:tplc="06C879EC" w:tentative="1">
      <w:start w:val="1"/>
      <w:numFmt w:val="bullet"/>
      <w:lvlText w:val=""/>
      <w:lvlJc w:val="left"/>
      <w:pPr>
        <w:ind w:left="2160" w:hanging="360"/>
      </w:pPr>
      <w:rPr>
        <w:rFonts w:ascii="Wingdings" w:hAnsi="Wingdings" w:hint="default"/>
      </w:rPr>
    </w:lvl>
    <w:lvl w:ilvl="3" w:tplc="E7D46954" w:tentative="1">
      <w:start w:val="1"/>
      <w:numFmt w:val="bullet"/>
      <w:lvlText w:val=""/>
      <w:lvlJc w:val="left"/>
      <w:pPr>
        <w:ind w:left="2880" w:hanging="360"/>
      </w:pPr>
      <w:rPr>
        <w:rFonts w:ascii="Symbol" w:hAnsi="Symbol" w:hint="default"/>
      </w:rPr>
    </w:lvl>
    <w:lvl w:ilvl="4" w:tplc="2DC65192" w:tentative="1">
      <w:start w:val="1"/>
      <w:numFmt w:val="bullet"/>
      <w:lvlText w:val="o"/>
      <w:lvlJc w:val="left"/>
      <w:pPr>
        <w:ind w:left="3600" w:hanging="360"/>
      </w:pPr>
      <w:rPr>
        <w:rFonts w:ascii="Courier New" w:hAnsi="Courier New" w:cs="Courier New" w:hint="default"/>
      </w:rPr>
    </w:lvl>
    <w:lvl w:ilvl="5" w:tplc="CC64A40A" w:tentative="1">
      <w:start w:val="1"/>
      <w:numFmt w:val="bullet"/>
      <w:lvlText w:val=""/>
      <w:lvlJc w:val="left"/>
      <w:pPr>
        <w:ind w:left="4320" w:hanging="360"/>
      </w:pPr>
      <w:rPr>
        <w:rFonts w:ascii="Wingdings" w:hAnsi="Wingdings" w:hint="default"/>
      </w:rPr>
    </w:lvl>
    <w:lvl w:ilvl="6" w:tplc="B79C630C" w:tentative="1">
      <w:start w:val="1"/>
      <w:numFmt w:val="bullet"/>
      <w:lvlText w:val=""/>
      <w:lvlJc w:val="left"/>
      <w:pPr>
        <w:ind w:left="5040" w:hanging="360"/>
      </w:pPr>
      <w:rPr>
        <w:rFonts w:ascii="Symbol" w:hAnsi="Symbol" w:hint="default"/>
      </w:rPr>
    </w:lvl>
    <w:lvl w:ilvl="7" w:tplc="3D76420C" w:tentative="1">
      <w:start w:val="1"/>
      <w:numFmt w:val="bullet"/>
      <w:lvlText w:val="o"/>
      <w:lvlJc w:val="left"/>
      <w:pPr>
        <w:ind w:left="5760" w:hanging="360"/>
      </w:pPr>
      <w:rPr>
        <w:rFonts w:ascii="Courier New" w:hAnsi="Courier New" w:cs="Courier New" w:hint="default"/>
      </w:rPr>
    </w:lvl>
    <w:lvl w:ilvl="8" w:tplc="2CA40C32"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8E4C7062">
      <w:start w:val="1"/>
      <w:numFmt w:val="bullet"/>
      <w:lvlText w:val=""/>
      <w:lvlJc w:val="left"/>
      <w:pPr>
        <w:ind w:left="720" w:hanging="360"/>
      </w:pPr>
      <w:rPr>
        <w:rFonts w:ascii="Symbol" w:hAnsi="Symbol" w:hint="default"/>
        <w:color w:val="6B2976"/>
      </w:rPr>
    </w:lvl>
    <w:lvl w:ilvl="1" w:tplc="0242E7C2" w:tentative="1">
      <w:start w:val="1"/>
      <w:numFmt w:val="bullet"/>
      <w:lvlText w:val="o"/>
      <w:lvlJc w:val="left"/>
      <w:pPr>
        <w:ind w:left="1440" w:hanging="360"/>
      </w:pPr>
      <w:rPr>
        <w:rFonts w:ascii="Courier New" w:hAnsi="Courier New" w:cs="Courier New" w:hint="default"/>
      </w:rPr>
    </w:lvl>
    <w:lvl w:ilvl="2" w:tplc="A3FA2B0C" w:tentative="1">
      <w:start w:val="1"/>
      <w:numFmt w:val="bullet"/>
      <w:lvlText w:val=""/>
      <w:lvlJc w:val="left"/>
      <w:pPr>
        <w:ind w:left="2160" w:hanging="360"/>
      </w:pPr>
      <w:rPr>
        <w:rFonts w:ascii="Wingdings" w:hAnsi="Wingdings" w:hint="default"/>
      </w:rPr>
    </w:lvl>
    <w:lvl w:ilvl="3" w:tplc="E78A4810" w:tentative="1">
      <w:start w:val="1"/>
      <w:numFmt w:val="bullet"/>
      <w:lvlText w:val=""/>
      <w:lvlJc w:val="left"/>
      <w:pPr>
        <w:ind w:left="2880" w:hanging="360"/>
      </w:pPr>
      <w:rPr>
        <w:rFonts w:ascii="Symbol" w:hAnsi="Symbol" w:hint="default"/>
      </w:rPr>
    </w:lvl>
    <w:lvl w:ilvl="4" w:tplc="DE201D18" w:tentative="1">
      <w:start w:val="1"/>
      <w:numFmt w:val="bullet"/>
      <w:lvlText w:val="o"/>
      <w:lvlJc w:val="left"/>
      <w:pPr>
        <w:ind w:left="3600" w:hanging="360"/>
      </w:pPr>
      <w:rPr>
        <w:rFonts w:ascii="Courier New" w:hAnsi="Courier New" w:cs="Courier New" w:hint="default"/>
      </w:rPr>
    </w:lvl>
    <w:lvl w:ilvl="5" w:tplc="7ED07314" w:tentative="1">
      <w:start w:val="1"/>
      <w:numFmt w:val="bullet"/>
      <w:lvlText w:val=""/>
      <w:lvlJc w:val="left"/>
      <w:pPr>
        <w:ind w:left="4320" w:hanging="360"/>
      </w:pPr>
      <w:rPr>
        <w:rFonts w:ascii="Wingdings" w:hAnsi="Wingdings" w:hint="default"/>
      </w:rPr>
    </w:lvl>
    <w:lvl w:ilvl="6" w:tplc="20B639F2" w:tentative="1">
      <w:start w:val="1"/>
      <w:numFmt w:val="bullet"/>
      <w:lvlText w:val=""/>
      <w:lvlJc w:val="left"/>
      <w:pPr>
        <w:ind w:left="5040" w:hanging="360"/>
      </w:pPr>
      <w:rPr>
        <w:rFonts w:ascii="Symbol" w:hAnsi="Symbol" w:hint="default"/>
      </w:rPr>
    </w:lvl>
    <w:lvl w:ilvl="7" w:tplc="4AEE0B44" w:tentative="1">
      <w:start w:val="1"/>
      <w:numFmt w:val="bullet"/>
      <w:lvlText w:val="o"/>
      <w:lvlJc w:val="left"/>
      <w:pPr>
        <w:ind w:left="5760" w:hanging="360"/>
      </w:pPr>
      <w:rPr>
        <w:rFonts w:ascii="Courier New" w:hAnsi="Courier New" w:cs="Courier New" w:hint="default"/>
      </w:rPr>
    </w:lvl>
    <w:lvl w:ilvl="8" w:tplc="8BDCE80A"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6C3EF806">
      <w:start w:val="1"/>
      <w:numFmt w:val="bullet"/>
      <w:lvlText w:val=""/>
      <w:lvlJc w:val="left"/>
      <w:pPr>
        <w:ind w:left="720" w:hanging="360"/>
      </w:pPr>
      <w:rPr>
        <w:rFonts w:ascii="Symbol" w:hAnsi="Symbol" w:hint="default"/>
        <w:color w:val="6B2976"/>
      </w:rPr>
    </w:lvl>
    <w:lvl w:ilvl="1" w:tplc="90382EE2" w:tentative="1">
      <w:start w:val="1"/>
      <w:numFmt w:val="bullet"/>
      <w:lvlText w:val="o"/>
      <w:lvlJc w:val="left"/>
      <w:pPr>
        <w:ind w:left="1440" w:hanging="360"/>
      </w:pPr>
      <w:rPr>
        <w:rFonts w:ascii="Courier New" w:hAnsi="Courier New" w:cs="Courier New" w:hint="default"/>
      </w:rPr>
    </w:lvl>
    <w:lvl w:ilvl="2" w:tplc="086679EE" w:tentative="1">
      <w:start w:val="1"/>
      <w:numFmt w:val="bullet"/>
      <w:lvlText w:val=""/>
      <w:lvlJc w:val="left"/>
      <w:pPr>
        <w:ind w:left="2160" w:hanging="360"/>
      </w:pPr>
      <w:rPr>
        <w:rFonts w:ascii="Wingdings" w:hAnsi="Wingdings" w:hint="default"/>
      </w:rPr>
    </w:lvl>
    <w:lvl w:ilvl="3" w:tplc="1BE479E2" w:tentative="1">
      <w:start w:val="1"/>
      <w:numFmt w:val="bullet"/>
      <w:lvlText w:val=""/>
      <w:lvlJc w:val="left"/>
      <w:pPr>
        <w:ind w:left="2880" w:hanging="360"/>
      </w:pPr>
      <w:rPr>
        <w:rFonts w:ascii="Symbol" w:hAnsi="Symbol" w:hint="default"/>
      </w:rPr>
    </w:lvl>
    <w:lvl w:ilvl="4" w:tplc="3C2CBC30" w:tentative="1">
      <w:start w:val="1"/>
      <w:numFmt w:val="bullet"/>
      <w:lvlText w:val="o"/>
      <w:lvlJc w:val="left"/>
      <w:pPr>
        <w:ind w:left="3600" w:hanging="360"/>
      </w:pPr>
      <w:rPr>
        <w:rFonts w:ascii="Courier New" w:hAnsi="Courier New" w:cs="Courier New" w:hint="default"/>
      </w:rPr>
    </w:lvl>
    <w:lvl w:ilvl="5" w:tplc="195C2F96" w:tentative="1">
      <w:start w:val="1"/>
      <w:numFmt w:val="bullet"/>
      <w:lvlText w:val=""/>
      <w:lvlJc w:val="left"/>
      <w:pPr>
        <w:ind w:left="4320" w:hanging="360"/>
      </w:pPr>
      <w:rPr>
        <w:rFonts w:ascii="Wingdings" w:hAnsi="Wingdings" w:hint="default"/>
      </w:rPr>
    </w:lvl>
    <w:lvl w:ilvl="6" w:tplc="FBC08AE0" w:tentative="1">
      <w:start w:val="1"/>
      <w:numFmt w:val="bullet"/>
      <w:lvlText w:val=""/>
      <w:lvlJc w:val="left"/>
      <w:pPr>
        <w:ind w:left="5040" w:hanging="360"/>
      </w:pPr>
      <w:rPr>
        <w:rFonts w:ascii="Symbol" w:hAnsi="Symbol" w:hint="default"/>
      </w:rPr>
    </w:lvl>
    <w:lvl w:ilvl="7" w:tplc="52D63ADA" w:tentative="1">
      <w:start w:val="1"/>
      <w:numFmt w:val="bullet"/>
      <w:lvlText w:val="o"/>
      <w:lvlJc w:val="left"/>
      <w:pPr>
        <w:ind w:left="5760" w:hanging="360"/>
      </w:pPr>
      <w:rPr>
        <w:rFonts w:ascii="Courier New" w:hAnsi="Courier New" w:cs="Courier New" w:hint="default"/>
      </w:rPr>
    </w:lvl>
    <w:lvl w:ilvl="8" w:tplc="39AE43C0"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49A6D98C">
      <w:start w:val="1"/>
      <w:numFmt w:val="bullet"/>
      <w:lvlText w:val=""/>
      <w:lvlJc w:val="left"/>
      <w:pPr>
        <w:ind w:left="778" w:hanging="360"/>
      </w:pPr>
      <w:rPr>
        <w:rFonts w:ascii="Symbol" w:hAnsi="Symbol" w:hint="default"/>
        <w:color w:val="6B2976"/>
      </w:rPr>
    </w:lvl>
    <w:lvl w:ilvl="1" w:tplc="7188047E" w:tentative="1">
      <w:start w:val="1"/>
      <w:numFmt w:val="bullet"/>
      <w:lvlText w:val="o"/>
      <w:lvlJc w:val="left"/>
      <w:pPr>
        <w:ind w:left="1498" w:hanging="360"/>
      </w:pPr>
      <w:rPr>
        <w:rFonts w:ascii="Courier New" w:hAnsi="Courier New" w:cs="Courier New" w:hint="default"/>
      </w:rPr>
    </w:lvl>
    <w:lvl w:ilvl="2" w:tplc="D69E1C7A" w:tentative="1">
      <w:start w:val="1"/>
      <w:numFmt w:val="bullet"/>
      <w:lvlText w:val=""/>
      <w:lvlJc w:val="left"/>
      <w:pPr>
        <w:ind w:left="2218" w:hanging="360"/>
      </w:pPr>
      <w:rPr>
        <w:rFonts w:ascii="Wingdings" w:hAnsi="Wingdings" w:hint="default"/>
      </w:rPr>
    </w:lvl>
    <w:lvl w:ilvl="3" w:tplc="B3F2FB76" w:tentative="1">
      <w:start w:val="1"/>
      <w:numFmt w:val="bullet"/>
      <w:lvlText w:val=""/>
      <w:lvlJc w:val="left"/>
      <w:pPr>
        <w:ind w:left="2938" w:hanging="360"/>
      </w:pPr>
      <w:rPr>
        <w:rFonts w:ascii="Symbol" w:hAnsi="Symbol" w:hint="default"/>
      </w:rPr>
    </w:lvl>
    <w:lvl w:ilvl="4" w:tplc="69E4D4F8" w:tentative="1">
      <w:start w:val="1"/>
      <w:numFmt w:val="bullet"/>
      <w:lvlText w:val="o"/>
      <w:lvlJc w:val="left"/>
      <w:pPr>
        <w:ind w:left="3658" w:hanging="360"/>
      </w:pPr>
      <w:rPr>
        <w:rFonts w:ascii="Courier New" w:hAnsi="Courier New" w:cs="Courier New" w:hint="default"/>
      </w:rPr>
    </w:lvl>
    <w:lvl w:ilvl="5" w:tplc="CAE2BBDE" w:tentative="1">
      <w:start w:val="1"/>
      <w:numFmt w:val="bullet"/>
      <w:lvlText w:val=""/>
      <w:lvlJc w:val="left"/>
      <w:pPr>
        <w:ind w:left="4378" w:hanging="360"/>
      </w:pPr>
      <w:rPr>
        <w:rFonts w:ascii="Wingdings" w:hAnsi="Wingdings" w:hint="default"/>
      </w:rPr>
    </w:lvl>
    <w:lvl w:ilvl="6" w:tplc="EB42D8E8" w:tentative="1">
      <w:start w:val="1"/>
      <w:numFmt w:val="bullet"/>
      <w:lvlText w:val=""/>
      <w:lvlJc w:val="left"/>
      <w:pPr>
        <w:ind w:left="5098" w:hanging="360"/>
      </w:pPr>
      <w:rPr>
        <w:rFonts w:ascii="Symbol" w:hAnsi="Symbol" w:hint="default"/>
      </w:rPr>
    </w:lvl>
    <w:lvl w:ilvl="7" w:tplc="E60CD98A" w:tentative="1">
      <w:start w:val="1"/>
      <w:numFmt w:val="bullet"/>
      <w:lvlText w:val="o"/>
      <w:lvlJc w:val="left"/>
      <w:pPr>
        <w:ind w:left="5818" w:hanging="360"/>
      </w:pPr>
      <w:rPr>
        <w:rFonts w:ascii="Courier New" w:hAnsi="Courier New" w:cs="Courier New" w:hint="default"/>
      </w:rPr>
    </w:lvl>
    <w:lvl w:ilvl="8" w:tplc="0E46024C"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D4AC8326">
      <w:start w:val="1"/>
      <w:numFmt w:val="bullet"/>
      <w:lvlText w:val=""/>
      <w:lvlJc w:val="left"/>
      <w:pPr>
        <w:ind w:left="794" w:hanging="360"/>
      </w:pPr>
      <w:rPr>
        <w:rFonts w:ascii="Symbol" w:hAnsi="Symbol" w:hint="default"/>
        <w:color w:val="6B2976"/>
      </w:rPr>
    </w:lvl>
    <w:lvl w:ilvl="1" w:tplc="D6227B10" w:tentative="1">
      <w:start w:val="1"/>
      <w:numFmt w:val="bullet"/>
      <w:lvlText w:val="o"/>
      <w:lvlJc w:val="left"/>
      <w:pPr>
        <w:ind w:left="1514" w:hanging="360"/>
      </w:pPr>
      <w:rPr>
        <w:rFonts w:ascii="Courier New" w:hAnsi="Courier New" w:cs="Courier New" w:hint="default"/>
      </w:rPr>
    </w:lvl>
    <w:lvl w:ilvl="2" w:tplc="A22045EC" w:tentative="1">
      <w:start w:val="1"/>
      <w:numFmt w:val="bullet"/>
      <w:lvlText w:val=""/>
      <w:lvlJc w:val="left"/>
      <w:pPr>
        <w:ind w:left="2234" w:hanging="360"/>
      </w:pPr>
      <w:rPr>
        <w:rFonts w:ascii="Wingdings" w:hAnsi="Wingdings" w:hint="default"/>
      </w:rPr>
    </w:lvl>
    <w:lvl w:ilvl="3" w:tplc="C672AEB0" w:tentative="1">
      <w:start w:val="1"/>
      <w:numFmt w:val="bullet"/>
      <w:lvlText w:val=""/>
      <w:lvlJc w:val="left"/>
      <w:pPr>
        <w:ind w:left="2954" w:hanging="360"/>
      </w:pPr>
      <w:rPr>
        <w:rFonts w:ascii="Symbol" w:hAnsi="Symbol" w:hint="default"/>
      </w:rPr>
    </w:lvl>
    <w:lvl w:ilvl="4" w:tplc="1862B426" w:tentative="1">
      <w:start w:val="1"/>
      <w:numFmt w:val="bullet"/>
      <w:lvlText w:val="o"/>
      <w:lvlJc w:val="left"/>
      <w:pPr>
        <w:ind w:left="3674" w:hanging="360"/>
      </w:pPr>
      <w:rPr>
        <w:rFonts w:ascii="Courier New" w:hAnsi="Courier New" w:cs="Courier New" w:hint="default"/>
      </w:rPr>
    </w:lvl>
    <w:lvl w:ilvl="5" w:tplc="CCE88D64" w:tentative="1">
      <w:start w:val="1"/>
      <w:numFmt w:val="bullet"/>
      <w:lvlText w:val=""/>
      <w:lvlJc w:val="left"/>
      <w:pPr>
        <w:ind w:left="4394" w:hanging="360"/>
      </w:pPr>
      <w:rPr>
        <w:rFonts w:ascii="Wingdings" w:hAnsi="Wingdings" w:hint="default"/>
      </w:rPr>
    </w:lvl>
    <w:lvl w:ilvl="6" w:tplc="BC0EEE9C" w:tentative="1">
      <w:start w:val="1"/>
      <w:numFmt w:val="bullet"/>
      <w:lvlText w:val=""/>
      <w:lvlJc w:val="left"/>
      <w:pPr>
        <w:ind w:left="5114" w:hanging="360"/>
      </w:pPr>
      <w:rPr>
        <w:rFonts w:ascii="Symbol" w:hAnsi="Symbol" w:hint="default"/>
      </w:rPr>
    </w:lvl>
    <w:lvl w:ilvl="7" w:tplc="56C417FE" w:tentative="1">
      <w:start w:val="1"/>
      <w:numFmt w:val="bullet"/>
      <w:lvlText w:val="o"/>
      <w:lvlJc w:val="left"/>
      <w:pPr>
        <w:ind w:left="5834" w:hanging="360"/>
      </w:pPr>
      <w:rPr>
        <w:rFonts w:ascii="Courier New" w:hAnsi="Courier New" w:cs="Courier New" w:hint="default"/>
      </w:rPr>
    </w:lvl>
    <w:lvl w:ilvl="8" w:tplc="C14E855E"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7C3447DE">
      <w:numFmt w:val="bullet"/>
      <w:lvlText w:val=""/>
      <w:lvlJc w:val="left"/>
      <w:pPr>
        <w:ind w:left="720" w:hanging="360"/>
      </w:pPr>
      <w:rPr>
        <w:rFonts w:ascii="Symbol" w:eastAsia="Times New Roman" w:hAnsi="Symbol" w:cs="Tahoma" w:hint="default"/>
        <w:color w:val="6B2976"/>
      </w:rPr>
    </w:lvl>
    <w:lvl w:ilvl="1" w:tplc="96BC155C" w:tentative="1">
      <w:start w:val="1"/>
      <w:numFmt w:val="bullet"/>
      <w:lvlText w:val="o"/>
      <w:lvlJc w:val="left"/>
      <w:pPr>
        <w:ind w:left="1440" w:hanging="360"/>
      </w:pPr>
      <w:rPr>
        <w:rFonts w:ascii="Courier New" w:hAnsi="Courier New" w:cs="Courier New" w:hint="default"/>
      </w:rPr>
    </w:lvl>
    <w:lvl w:ilvl="2" w:tplc="BD98015A" w:tentative="1">
      <w:start w:val="1"/>
      <w:numFmt w:val="bullet"/>
      <w:lvlText w:val=""/>
      <w:lvlJc w:val="left"/>
      <w:pPr>
        <w:ind w:left="2160" w:hanging="360"/>
      </w:pPr>
      <w:rPr>
        <w:rFonts w:ascii="Wingdings" w:hAnsi="Wingdings" w:hint="default"/>
      </w:rPr>
    </w:lvl>
    <w:lvl w:ilvl="3" w:tplc="3708AB90" w:tentative="1">
      <w:start w:val="1"/>
      <w:numFmt w:val="bullet"/>
      <w:lvlText w:val=""/>
      <w:lvlJc w:val="left"/>
      <w:pPr>
        <w:ind w:left="2880" w:hanging="360"/>
      </w:pPr>
      <w:rPr>
        <w:rFonts w:ascii="Symbol" w:hAnsi="Symbol" w:hint="default"/>
      </w:rPr>
    </w:lvl>
    <w:lvl w:ilvl="4" w:tplc="43EAC2FE" w:tentative="1">
      <w:start w:val="1"/>
      <w:numFmt w:val="bullet"/>
      <w:lvlText w:val="o"/>
      <w:lvlJc w:val="left"/>
      <w:pPr>
        <w:ind w:left="3600" w:hanging="360"/>
      </w:pPr>
      <w:rPr>
        <w:rFonts w:ascii="Courier New" w:hAnsi="Courier New" w:cs="Courier New" w:hint="default"/>
      </w:rPr>
    </w:lvl>
    <w:lvl w:ilvl="5" w:tplc="10366BD0" w:tentative="1">
      <w:start w:val="1"/>
      <w:numFmt w:val="bullet"/>
      <w:lvlText w:val=""/>
      <w:lvlJc w:val="left"/>
      <w:pPr>
        <w:ind w:left="4320" w:hanging="360"/>
      </w:pPr>
      <w:rPr>
        <w:rFonts w:ascii="Wingdings" w:hAnsi="Wingdings" w:hint="default"/>
      </w:rPr>
    </w:lvl>
    <w:lvl w:ilvl="6" w:tplc="734A5156" w:tentative="1">
      <w:start w:val="1"/>
      <w:numFmt w:val="bullet"/>
      <w:lvlText w:val=""/>
      <w:lvlJc w:val="left"/>
      <w:pPr>
        <w:ind w:left="5040" w:hanging="360"/>
      </w:pPr>
      <w:rPr>
        <w:rFonts w:ascii="Symbol" w:hAnsi="Symbol" w:hint="default"/>
      </w:rPr>
    </w:lvl>
    <w:lvl w:ilvl="7" w:tplc="E8C43FB2" w:tentative="1">
      <w:start w:val="1"/>
      <w:numFmt w:val="bullet"/>
      <w:lvlText w:val="o"/>
      <w:lvlJc w:val="left"/>
      <w:pPr>
        <w:ind w:left="5760" w:hanging="360"/>
      </w:pPr>
      <w:rPr>
        <w:rFonts w:ascii="Courier New" w:hAnsi="Courier New" w:cs="Courier New" w:hint="default"/>
      </w:rPr>
    </w:lvl>
    <w:lvl w:ilvl="8" w:tplc="F0C2DF0A"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7EF620B0">
      <w:start w:val="1"/>
      <w:numFmt w:val="bullet"/>
      <w:lvlText w:val=""/>
      <w:lvlJc w:val="left"/>
      <w:pPr>
        <w:ind w:left="720" w:hanging="360"/>
      </w:pPr>
      <w:rPr>
        <w:rFonts w:ascii="Symbol" w:hAnsi="Symbol" w:hint="default"/>
        <w:color w:val="6B2976"/>
      </w:rPr>
    </w:lvl>
    <w:lvl w:ilvl="1" w:tplc="5FD86436" w:tentative="1">
      <w:start w:val="1"/>
      <w:numFmt w:val="bullet"/>
      <w:lvlText w:val="o"/>
      <w:lvlJc w:val="left"/>
      <w:pPr>
        <w:ind w:left="1440" w:hanging="360"/>
      </w:pPr>
      <w:rPr>
        <w:rFonts w:ascii="Courier New" w:hAnsi="Courier New" w:cs="Courier New" w:hint="default"/>
      </w:rPr>
    </w:lvl>
    <w:lvl w:ilvl="2" w:tplc="FEC0C88E" w:tentative="1">
      <w:start w:val="1"/>
      <w:numFmt w:val="bullet"/>
      <w:lvlText w:val=""/>
      <w:lvlJc w:val="left"/>
      <w:pPr>
        <w:ind w:left="2160" w:hanging="360"/>
      </w:pPr>
      <w:rPr>
        <w:rFonts w:ascii="Wingdings" w:hAnsi="Wingdings" w:hint="default"/>
      </w:rPr>
    </w:lvl>
    <w:lvl w:ilvl="3" w:tplc="89D4F996" w:tentative="1">
      <w:start w:val="1"/>
      <w:numFmt w:val="bullet"/>
      <w:lvlText w:val=""/>
      <w:lvlJc w:val="left"/>
      <w:pPr>
        <w:ind w:left="2880" w:hanging="360"/>
      </w:pPr>
      <w:rPr>
        <w:rFonts w:ascii="Symbol" w:hAnsi="Symbol" w:hint="default"/>
      </w:rPr>
    </w:lvl>
    <w:lvl w:ilvl="4" w:tplc="733C269A" w:tentative="1">
      <w:start w:val="1"/>
      <w:numFmt w:val="bullet"/>
      <w:lvlText w:val="o"/>
      <w:lvlJc w:val="left"/>
      <w:pPr>
        <w:ind w:left="3600" w:hanging="360"/>
      </w:pPr>
      <w:rPr>
        <w:rFonts w:ascii="Courier New" w:hAnsi="Courier New" w:cs="Courier New" w:hint="default"/>
      </w:rPr>
    </w:lvl>
    <w:lvl w:ilvl="5" w:tplc="600C0AC4" w:tentative="1">
      <w:start w:val="1"/>
      <w:numFmt w:val="bullet"/>
      <w:lvlText w:val=""/>
      <w:lvlJc w:val="left"/>
      <w:pPr>
        <w:ind w:left="4320" w:hanging="360"/>
      </w:pPr>
      <w:rPr>
        <w:rFonts w:ascii="Wingdings" w:hAnsi="Wingdings" w:hint="default"/>
      </w:rPr>
    </w:lvl>
    <w:lvl w:ilvl="6" w:tplc="4EF47692" w:tentative="1">
      <w:start w:val="1"/>
      <w:numFmt w:val="bullet"/>
      <w:lvlText w:val=""/>
      <w:lvlJc w:val="left"/>
      <w:pPr>
        <w:ind w:left="5040" w:hanging="360"/>
      </w:pPr>
      <w:rPr>
        <w:rFonts w:ascii="Symbol" w:hAnsi="Symbol" w:hint="default"/>
      </w:rPr>
    </w:lvl>
    <w:lvl w:ilvl="7" w:tplc="4BC6413C" w:tentative="1">
      <w:start w:val="1"/>
      <w:numFmt w:val="bullet"/>
      <w:lvlText w:val="o"/>
      <w:lvlJc w:val="left"/>
      <w:pPr>
        <w:ind w:left="5760" w:hanging="360"/>
      </w:pPr>
      <w:rPr>
        <w:rFonts w:ascii="Courier New" w:hAnsi="Courier New" w:cs="Courier New" w:hint="default"/>
      </w:rPr>
    </w:lvl>
    <w:lvl w:ilvl="8" w:tplc="2D0EF3E6"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8DF8DA40">
      <w:start w:val="1"/>
      <w:numFmt w:val="bullet"/>
      <w:lvlText w:val=""/>
      <w:lvlJc w:val="left"/>
      <w:pPr>
        <w:ind w:left="720" w:hanging="360"/>
      </w:pPr>
      <w:rPr>
        <w:rFonts w:ascii="Symbol" w:hAnsi="Symbol" w:hint="default"/>
        <w:color w:val="6B2976"/>
      </w:rPr>
    </w:lvl>
    <w:lvl w:ilvl="1" w:tplc="63DA242C" w:tentative="1">
      <w:start w:val="1"/>
      <w:numFmt w:val="bullet"/>
      <w:lvlText w:val="o"/>
      <w:lvlJc w:val="left"/>
      <w:pPr>
        <w:ind w:left="1440" w:hanging="360"/>
      </w:pPr>
      <w:rPr>
        <w:rFonts w:ascii="Courier New" w:hAnsi="Courier New" w:cs="Courier New" w:hint="default"/>
      </w:rPr>
    </w:lvl>
    <w:lvl w:ilvl="2" w:tplc="FB3A971A" w:tentative="1">
      <w:start w:val="1"/>
      <w:numFmt w:val="bullet"/>
      <w:lvlText w:val=""/>
      <w:lvlJc w:val="left"/>
      <w:pPr>
        <w:ind w:left="2160" w:hanging="360"/>
      </w:pPr>
      <w:rPr>
        <w:rFonts w:ascii="Wingdings" w:hAnsi="Wingdings" w:hint="default"/>
      </w:rPr>
    </w:lvl>
    <w:lvl w:ilvl="3" w:tplc="701A1A68" w:tentative="1">
      <w:start w:val="1"/>
      <w:numFmt w:val="bullet"/>
      <w:lvlText w:val=""/>
      <w:lvlJc w:val="left"/>
      <w:pPr>
        <w:ind w:left="2880" w:hanging="360"/>
      </w:pPr>
      <w:rPr>
        <w:rFonts w:ascii="Symbol" w:hAnsi="Symbol" w:hint="default"/>
      </w:rPr>
    </w:lvl>
    <w:lvl w:ilvl="4" w:tplc="7D606A86" w:tentative="1">
      <w:start w:val="1"/>
      <w:numFmt w:val="bullet"/>
      <w:lvlText w:val="o"/>
      <w:lvlJc w:val="left"/>
      <w:pPr>
        <w:ind w:left="3600" w:hanging="360"/>
      </w:pPr>
      <w:rPr>
        <w:rFonts w:ascii="Courier New" w:hAnsi="Courier New" w:cs="Courier New" w:hint="default"/>
      </w:rPr>
    </w:lvl>
    <w:lvl w:ilvl="5" w:tplc="FA94A432" w:tentative="1">
      <w:start w:val="1"/>
      <w:numFmt w:val="bullet"/>
      <w:lvlText w:val=""/>
      <w:lvlJc w:val="left"/>
      <w:pPr>
        <w:ind w:left="4320" w:hanging="360"/>
      </w:pPr>
      <w:rPr>
        <w:rFonts w:ascii="Wingdings" w:hAnsi="Wingdings" w:hint="default"/>
      </w:rPr>
    </w:lvl>
    <w:lvl w:ilvl="6" w:tplc="C2BAEDCE" w:tentative="1">
      <w:start w:val="1"/>
      <w:numFmt w:val="bullet"/>
      <w:lvlText w:val=""/>
      <w:lvlJc w:val="left"/>
      <w:pPr>
        <w:ind w:left="5040" w:hanging="360"/>
      </w:pPr>
      <w:rPr>
        <w:rFonts w:ascii="Symbol" w:hAnsi="Symbol" w:hint="default"/>
      </w:rPr>
    </w:lvl>
    <w:lvl w:ilvl="7" w:tplc="A2702D24" w:tentative="1">
      <w:start w:val="1"/>
      <w:numFmt w:val="bullet"/>
      <w:lvlText w:val="o"/>
      <w:lvlJc w:val="left"/>
      <w:pPr>
        <w:ind w:left="5760" w:hanging="360"/>
      </w:pPr>
      <w:rPr>
        <w:rFonts w:ascii="Courier New" w:hAnsi="Courier New" w:cs="Courier New" w:hint="default"/>
      </w:rPr>
    </w:lvl>
    <w:lvl w:ilvl="8" w:tplc="14AA1EDE"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B7ACEAF0">
      <w:start w:val="1"/>
      <w:numFmt w:val="bullet"/>
      <w:lvlText w:val=""/>
      <w:lvlJc w:val="left"/>
      <w:pPr>
        <w:ind w:left="720" w:hanging="360"/>
      </w:pPr>
      <w:rPr>
        <w:rFonts w:ascii="Symbol" w:hAnsi="Symbol" w:hint="default"/>
        <w:color w:val="6B2976"/>
      </w:rPr>
    </w:lvl>
    <w:lvl w:ilvl="1" w:tplc="C0622484" w:tentative="1">
      <w:start w:val="1"/>
      <w:numFmt w:val="bullet"/>
      <w:lvlText w:val="o"/>
      <w:lvlJc w:val="left"/>
      <w:pPr>
        <w:ind w:left="1440" w:hanging="360"/>
      </w:pPr>
      <w:rPr>
        <w:rFonts w:ascii="Courier New" w:hAnsi="Courier New" w:cs="Courier New" w:hint="default"/>
      </w:rPr>
    </w:lvl>
    <w:lvl w:ilvl="2" w:tplc="2B04B712" w:tentative="1">
      <w:start w:val="1"/>
      <w:numFmt w:val="bullet"/>
      <w:lvlText w:val=""/>
      <w:lvlJc w:val="left"/>
      <w:pPr>
        <w:ind w:left="2160" w:hanging="360"/>
      </w:pPr>
      <w:rPr>
        <w:rFonts w:ascii="Wingdings" w:hAnsi="Wingdings" w:hint="default"/>
      </w:rPr>
    </w:lvl>
    <w:lvl w:ilvl="3" w:tplc="C77A4A2E" w:tentative="1">
      <w:start w:val="1"/>
      <w:numFmt w:val="bullet"/>
      <w:lvlText w:val=""/>
      <w:lvlJc w:val="left"/>
      <w:pPr>
        <w:ind w:left="2880" w:hanging="360"/>
      </w:pPr>
      <w:rPr>
        <w:rFonts w:ascii="Symbol" w:hAnsi="Symbol" w:hint="default"/>
      </w:rPr>
    </w:lvl>
    <w:lvl w:ilvl="4" w:tplc="3DCE7928" w:tentative="1">
      <w:start w:val="1"/>
      <w:numFmt w:val="bullet"/>
      <w:lvlText w:val="o"/>
      <w:lvlJc w:val="left"/>
      <w:pPr>
        <w:ind w:left="3600" w:hanging="360"/>
      </w:pPr>
      <w:rPr>
        <w:rFonts w:ascii="Courier New" w:hAnsi="Courier New" w:cs="Courier New" w:hint="default"/>
      </w:rPr>
    </w:lvl>
    <w:lvl w:ilvl="5" w:tplc="7E10BB98" w:tentative="1">
      <w:start w:val="1"/>
      <w:numFmt w:val="bullet"/>
      <w:lvlText w:val=""/>
      <w:lvlJc w:val="left"/>
      <w:pPr>
        <w:ind w:left="4320" w:hanging="360"/>
      </w:pPr>
      <w:rPr>
        <w:rFonts w:ascii="Wingdings" w:hAnsi="Wingdings" w:hint="default"/>
      </w:rPr>
    </w:lvl>
    <w:lvl w:ilvl="6" w:tplc="3086EAFA" w:tentative="1">
      <w:start w:val="1"/>
      <w:numFmt w:val="bullet"/>
      <w:lvlText w:val=""/>
      <w:lvlJc w:val="left"/>
      <w:pPr>
        <w:ind w:left="5040" w:hanging="360"/>
      </w:pPr>
      <w:rPr>
        <w:rFonts w:ascii="Symbol" w:hAnsi="Symbol" w:hint="default"/>
      </w:rPr>
    </w:lvl>
    <w:lvl w:ilvl="7" w:tplc="1F4616C6" w:tentative="1">
      <w:start w:val="1"/>
      <w:numFmt w:val="bullet"/>
      <w:lvlText w:val="o"/>
      <w:lvlJc w:val="left"/>
      <w:pPr>
        <w:ind w:left="5760" w:hanging="360"/>
      </w:pPr>
      <w:rPr>
        <w:rFonts w:ascii="Courier New" w:hAnsi="Courier New" w:cs="Courier New" w:hint="default"/>
      </w:rPr>
    </w:lvl>
    <w:lvl w:ilvl="8" w:tplc="2ACAD08A"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D69E1B84">
      <w:start w:val="1"/>
      <w:numFmt w:val="bullet"/>
      <w:lvlText w:val=""/>
      <w:lvlJc w:val="left"/>
      <w:pPr>
        <w:ind w:left="720" w:hanging="360"/>
      </w:pPr>
      <w:rPr>
        <w:rFonts w:ascii="Symbol" w:hAnsi="Symbol" w:hint="default"/>
        <w:color w:val="6B2976"/>
      </w:rPr>
    </w:lvl>
    <w:lvl w:ilvl="1" w:tplc="1BA87EDA" w:tentative="1">
      <w:start w:val="1"/>
      <w:numFmt w:val="bullet"/>
      <w:lvlText w:val="o"/>
      <w:lvlJc w:val="left"/>
      <w:pPr>
        <w:ind w:left="1440" w:hanging="360"/>
      </w:pPr>
      <w:rPr>
        <w:rFonts w:ascii="Courier New" w:hAnsi="Courier New" w:cs="Courier New" w:hint="default"/>
      </w:rPr>
    </w:lvl>
    <w:lvl w:ilvl="2" w:tplc="EC30A332" w:tentative="1">
      <w:start w:val="1"/>
      <w:numFmt w:val="bullet"/>
      <w:lvlText w:val=""/>
      <w:lvlJc w:val="left"/>
      <w:pPr>
        <w:ind w:left="2160" w:hanging="360"/>
      </w:pPr>
      <w:rPr>
        <w:rFonts w:ascii="Wingdings" w:hAnsi="Wingdings" w:hint="default"/>
      </w:rPr>
    </w:lvl>
    <w:lvl w:ilvl="3" w:tplc="316A2A6A" w:tentative="1">
      <w:start w:val="1"/>
      <w:numFmt w:val="bullet"/>
      <w:lvlText w:val=""/>
      <w:lvlJc w:val="left"/>
      <w:pPr>
        <w:ind w:left="2880" w:hanging="360"/>
      </w:pPr>
      <w:rPr>
        <w:rFonts w:ascii="Symbol" w:hAnsi="Symbol" w:hint="default"/>
      </w:rPr>
    </w:lvl>
    <w:lvl w:ilvl="4" w:tplc="9C0C1BC8" w:tentative="1">
      <w:start w:val="1"/>
      <w:numFmt w:val="bullet"/>
      <w:lvlText w:val="o"/>
      <w:lvlJc w:val="left"/>
      <w:pPr>
        <w:ind w:left="3600" w:hanging="360"/>
      </w:pPr>
      <w:rPr>
        <w:rFonts w:ascii="Courier New" w:hAnsi="Courier New" w:cs="Courier New" w:hint="default"/>
      </w:rPr>
    </w:lvl>
    <w:lvl w:ilvl="5" w:tplc="219253CA" w:tentative="1">
      <w:start w:val="1"/>
      <w:numFmt w:val="bullet"/>
      <w:lvlText w:val=""/>
      <w:lvlJc w:val="left"/>
      <w:pPr>
        <w:ind w:left="4320" w:hanging="360"/>
      </w:pPr>
      <w:rPr>
        <w:rFonts w:ascii="Wingdings" w:hAnsi="Wingdings" w:hint="default"/>
      </w:rPr>
    </w:lvl>
    <w:lvl w:ilvl="6" w:tplc="FFF4D914" w:tentative="1">
      <w:start w:val="1"/>
      <w:numFmt w:val="bullet"/>
      <w:lvlText w:val=""/>
      <w:lvlJc w:val="left"/>
      <w:pPr>
        <w:ind w:left="5040" w:hanging="360"/>
      </w:pPr>
      <w:rPr>
        <w:rFonts w:ascii="Symbol" w:hAnsi="Symbol" w:hint="default"/>
      </w:rPr>
    </w:lvl>
    <w:lvl w:ilvl="7" w:tplc="5AF02D3C" w:tentative="1">
      <w:start w:val="1"/>
      <w:numFmt w:val="bullet"/>
      <w:lvlText w:val="o"/>
      <w:lvlJc w:val="left"/>
      <w:pPr>
        <w:ind w:left="5760" w:hanging="360"/>
      </w:pPr>
      <w:rPr>
        <w:rFonts w:ascii="Courier New" w:hAnsi="Courier New" w:cs="Courier New" w:hint="default"/>
      </w:rPr>
    </w:lvl>
    <w:lvl w:ilvl="8" w:tplc="E6A60B18"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6A98E31A">
      <w:start w:val="1"/>
      <w:numFmt w:val="bullet"/>
      <w:lvlText w:val=""/>
      <w:lvlJc w:val="left"/>
      <w:pPr>
        <w:ind w:left="720" w:hanging="360"/>
      </w:pPr>
      <w:rPr>
        <w:rFonts w:ascii="Symbol" w:hAnsi="Symbol" w:hint="default"/>
        <w:color w:val="6B2976"/>
      </w:rPr>
    </w:lvl>
    <w:lvl w:ilvl="1" w:tplc="1D2C7092" w:tentative="1">
      <w:start w:val="1"/>
      <w:numFmt w:val="bullet"/>
      <w:lvlText w:val="o"/>
      <w:lvlJc w:val="left"/>
      <w:pPr>
        <w:ind w:left="1440" w:hanging="360"/>
      </w:pPr>
      <w:rPr>
        <w:rFonts w:ascii="Courier New" w:hAnsi="Courier New" w:cs="Courier New" w:hint="default"/>
      </w:rPr>
    </w:lvl>
    <w:lvl w:ilvl="2" w:tplc="08A06090" w:tentative="1">
      <w:start w:val="1"/>
      <w:numFmt w:val="bullet"/>
      <w:lvlText w:val=""/>
      <w:lvlJc w:val="left"/>
      <w:pPr>
        <w:ind w:left="2160" w:hanging="360"/>
      </w:pPr>
      <w:rPr>
        <w:rFonts w:ascii="Wingdings" w:hAnsi="Wingdings" w:hint="default"/>
      </w:rPr>
    </w:lvl>
    <w:lvl w:ilvl="3" w:tplc="0F847890" w:tentative="1">
      <w:start w:val="1"/>
      <w:numFmt w:val="bullet"/>
      <w:lvlText w:val=""/>
      <w:lvlJc w:val="left"/>
      <w:pPr>
        <w:ind w:left="2880" w:hanging="360"/>
      </w:pPr>
      <w:rPr>
        <w:rFonts w:ascii="Symbol" w:hAnsi="Symbol" w:hint="default"/>
      </w:rPr>
    </w:lvl>
    <w:lvl w:ilvl="4" w:tplc="9926D8F6" w:tentative="1">
      <w:start w:val="1"/>
      <w:numFmt w:val="bullet"/>
      <w:lvlText w:val="o"/>
      <w:lvlJc w:val="left"/>
      <w:pPr>
        <w:ind w:left="3600" w:hanging="360"/>
      </w:pPr>
      <w:rPr>
        <w:rFonts w:ascii="Courier New" w:hAnsi="Courier New" w:cs="Courier New" w:hint="default"/>
      </w:rPr>
    </w:lvl>
    <w:lvl w:ilvl="5" w:tplc="F28EBF38" w:tentative="1">
      <w:start w:val="1"/>
      <w:numFmt w:val="bullet"/>
      <w:lvlText w:val=""/>
      <w:lvlJc w:val="left"/>
      <w:pPr>
        <w:ind w:left="4320" w:hanging="360"/>
      </w:pPr>
      <w:rPr>
        <w:rFonts w:ascii="Wingdings" w:hAnsi="Wingdings" w:hint="default"/>
      </w:rPr>
    </w:lvl>
    <w:lvl w:ilvl="6" w:tplc="4AF880EC" w:tentative="1">
      <w:start w:val="1"/>
      <w:numFmt w:val="bullet"/>
      <w:lvlText w:val=""/>
      <w:lvlJc w:val="left"/>
      <w:pPr>
        <w:ind w:left="5040" w:hanging="360"/>
      </w:pPr>
      <w:rPr>
        <w:rFonts w:ascii="Symbol" w:hAnsi="Symbol" w:hint="default"/>
      </w:rPr>
    </w:lvl>
    <w:lvl w:ilvl="7" w:tplc="45B807EC" w:tentative="1">
      <w:start w:val="1"/>
      <w:numFmt w:val="bullet"/>
      <w:lvlText w:val="o"/>
      <w:lvlJc w:val="left"/>
      <w:pPr>
        <w:ind w:left="5760" w:hanging="360"/>
      </w:pPr>
      <w:rPr>
        <w:rFonts w:ascii="Courier New" w:hAnsi="Courier New" w:cs="Courier New" w:hint="default"/>
      </w:rPr>
    </w:lvl>
    <w:lvl w:ilvl="8" w:tplc="3992EB20"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B17EAF1C">
      <w:start w:val="1"/>
      <w:numFmt w:val="bullet"/>
      <w:lvlText w:val=""/>
      <w:lvlJc w:val="left"/>
      <w:pPr>
        <w:ind w:left="720" w:hanging="360"/>
      </w:pPr>
      <w:rPr>
        <w:rFonts w:ascii="Symbol" w:hAnsi="Symbol" w:hint="default"/>
        <w:color w:val="6B2976"/>
      </w:rPr>
    </w:lvl>
    <w:lvl w:ilvl="1" w:tplc="6C52EEB2" w:tentative="1">
      <w:start w:val="1"/>
      <w:numFmt w:val="bullet"/>
      <w:lvlText w:val="o"/>
      <w:lvlJc w:val="left"/>
      <w:pPr>
        <w:ind w:left="1440" w:hanging="360"/>
      </w:pPr>
      <w:rPr>
        <w:rFonts w:ascii="Courier New" w:hAnsi="Courier New" w:cs="Courier New" w:hint="default"/>
      </w:rPr>
    </w:lvl>
    <w:lvl w:ilvl="2" w:tplc="A1142C3C" w:tentative="1">
      <w:start w:val="1"/>
      <w:numFmt w:val="bullet"/>
      <w:lvlText w:val=""/>
      <w:lvlJc w:val="left"/>
      <w:pPr>
        <w:ind w:left="2160" w:hanging="360"/>
      </w:pPr>
      <w:rPr>
        <w:rFonts w:ascii="Wingdings" w:hAnsi="Wingdings" w:hint="default"/>
      </w:rPr>
    </w:lvl>
    <w:lvl w:ilvl="3" w:tplc="512C664E" w:tentative="1">
      <w:start w:val="1"/>
      <w:numFmt w:val="bullet"/>
      <w:lvlText w:val=""/>
      <w:lvlJc w:val="left"/>
      <w:pPr>
        <w:ind w:left="2880" w:hanging="360"/>
      </w:pPr>
      <w:rPr>
        <w:rFonts w:ascii="Symbol" w:hAnsi="Symbol" w:hint="default"/>
      </w:rPr>
    </w:lvl>
    <w:lvl w:ilvl="4" w:tplc="2E18A06A" w:tentative="1">
      <w:start w:val="1"/>
      <w:numFmt w:val="bullet"/>
      <w:lvlText w:val="o"/>
      <w:lvlJc w:val="left"/>
      <w:pPr>
        <w:ind w:left="3600" w:hanging="360"/>
      </w:pPr>
      <w:rPr>
        <w:rFonts w:ascii="Courier New" w:hAnsi="Courier New" w:cs="Courier New" w:hint="default"/>
      </w:rPr>
    </w:lvl>
    <w:lvl w:ilvl="5" w:tplc="86FCD84E" w:tentative="1">
      <w:start w:val="1"/>
      <w:numFmt w:val="bullet"/>
      <w:lvlText w:val=""/>
      <w:lvlJc w:val="left"/>
      <w:pPr>
        <w:ind w:left="4320" w:hanging="360"/>
      </w:pPr>
      <w:rPr>
        <w:rFonts w:ascii="Wingdings" w:hAnsi="Wingdings" w:hint="default"/>
      </w:rPr>
    </w:lvl>
    <w:lvl w:ilvl="6" w:tplc="A7F281DE" w:tentative="1">
      <w:start w:val="1"/>
      <w:numFmt w:val="bullet"/>
      <w:lvlText w:val=""/>
      <w:lvlJc w:val="left"/>
      <w:pPr>
        <w:ind w:left="5040" w:hanging="360"/>
      </w:pPr>
      <w:rPr>
        <w:rFonts w:ascii="Symbol" w:hAnsi="Symbol" w:hint="default"/>
      </w:rPr>
    </w:lvl>
    <w:lvl w:ilvl="7" w:tplc="A52AB8B4" w:tentative="1">
      <w:start w:val="1"/>
      <w:numFmt w:val="bullet"/>
      <w:lvlText w:val="o"/>
      <w:lvlJc w:val="left"/>
      <w:pPr>
        <w:ind w:left="5760" w:hanging="360"/>
      </w:pPr>
      <w:rPr>
        <w:rFonts w:ascii="Courier New" w:hAnsi="Courier New" w:cs="Courier New" w:hint="default"/>
      </w:rPr>
    </w:lvl>
    <w:lvl w:ilvl="8" w:tplc="68C0023C"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92CC2E06">
      <w:start w:val="1"/>
      <w:numFmt w:val="bullet"/>
      <w:lvlText w:val=""/>
      <w:lvlJc w:val="left"/>
      <w:pPr>
        <w:ind w:left="720" w:hanging="360"/>
      </w:pPr>
      <w:rPr>
        <w:rFonts w:ascii="Symbol" w:hAnsi="Symbol" w:hint="default"/>
        <w:color w:val="6B2976"/>
      </w:rPr>
    </w:lvl>
    <w:lvl w:ilvl="1" w:tplc="F71C841E" w:tentative="1">
      <w:start w:val="1"/>
      <w:numFmt w:val="bullet"/>
      <w:lvlText w:val="o"/>
      <w:lvlJc w:val="left"/>
      <w:pPr>
        <w:ind w:left="1440" w:hanging="360"/>
      </w:pPr>
      <w:rPr>
        <w:rFonts w:ascii="Courier New" w:hAnsi="Courier New" w:cs="Courier New" w:hint="default"/>
      </w:rPr>
    </w:lvl>
    <w:lvl w:ilvl="2" w:tplc="D6701EDA" w:tentative="1">
      <w:start w:val="1"/>
      <w:numFmt w:val="bullet"/>
      <w:lvlText w:val=""/>
      <w:lvlJc w:val="left"/>
      <w:pPr>
        <w:ind w:left="2160" w:hanging="360"/>
      </w:pPr>
      <w:rPr>
        <w:rFonts w:ascii="Wingdings" w:hAnsi="Wingdings" w:hint="default"/>
      </w:rPr>
    </w:lvl>
    <w:lvl w:ilvl="3" w:tplc="15665CA0" w:tentative="1">
      <w:start w:val="1"/>
      <w:numFmt w:val="bullet"/>
      <w:lvlText w:val=""/>
      <w:lvlJc w:val="left"/>
      <w:pPr>
        <w:ind w:left="2880" w:hanging="360"/>
      </w:pPr>
      <w:rPr>
        <w:rFonts w:ascii="Symbol" w:hAnsi="Symbol" w:hint="default"/>
      </w:rPr>
    </w:lvl>
    <w:lvl w:ilvl="4" w:tplc="E7322D00" w:tentative="1">
      <w:start w:val="1"/>
      <w:numFmt w:val="bullet"/>
      <w:lvlText w:val="o"/>
      <w:lvlJc w:val="left"/>
      <w:pPr>
        <w:ind w:left="3600" w:hanging="360"/>
      </w:pPr>
      <w:rPr>
        <w:rFonts w:ascii="Courier New" w:hAnsi="Courier New" w:cs="Courier New" w:hint="default"/>
      </w:rPr>
    </w:lvl>
    <w:lvl w:ilvl="5" w:tplc="DD9A169A" w:tentative="1">
      <w:start w:val="1"/>
      <w:numFmt w:val="bullet"/>
      <w:lvlText w:val=""/>
      <w:lvlJc w:val="left"/>
      <w:pPr>
        <w:ind w:left="4320" w:hanging="360"/>
      </w:pPr>
      <w:rPr>
        <w:rFonts w:ascii="Wingdings" w:hAnsi="Wingdings" w:hint="default"/>
      </w:rPr>
    </w:lvl>
    <w:lvl w:ilvl="6" w:tplc="897248AE" w:tentative="1">
      <w:start w:val="1"/>
      <w:numFmt w:val="bullet"/>
      <w:lvlText w:val=""/>
      <w:lvlJc w:val="left"/>
      <w:pPr>
        <w:ind w:left="5040" w:hanging="360"/>
      </w:pPr>
      <w:rPr>
        <w:rFonts w:ascii="Symbol" w:hAnsi="Symbol" w:hint="default"/>
      </w:rPr>
    </w:lvl>
    <w:lvl w:ilvl="7" w:tplc="9AF04EF0" w:tentative="1">
      <w:start w:val="1"/>
      <w:numFmt w:val="bullet"/>
      <w:lvlText w:val="o"/>
      <w:lvlJc w:val="left"/>
      <w:pPr>
        <w:ind w:left="5760" w:hanging="360"/>
      </w:pPr>
      <w:rPr>
        <w:rFonts w:ascii="Courier New" w:hAnsi="Courier New" w:cs="Courier New" w:hint="default"/>
      </w:rPr>
    </w:lvl>
    <w:lvl w:ilvl="8" w:tplc="B80E96D6"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08EE1478">
      <w:start w:val="1"/>
      <w:numFmt w:val="bullet"/>
      <w:lvlText w:val=""/>
      <w:lvlJc w:val="left"/>
      <w:pPr>
        <w:ind w:left="720" w:hanging="360"/>
      </w:pPr>
      <w:rPr>
        <w:rFonts w:ascii="Symbol" w:hAnsi="Symbol" w:hint="default"/>
        <w:color w:val="6B2976"/>
      </w:rPr>
    </w:lvl>
    <w:lvl w:ilvl="1" w:tplc="9C8E6A5E" w:tentative="1">
      <w:start w:val="1"/>
      <w:numFmt w:val="bullet"/>
      <w:lvlText w:val="o"/>
      <w:lvlJc w:val="left"/>
      <w:pPr>
        <w:ind w:left="1440" w:hanging="360"/>
      </w:pPr>
      <w:rPr>
        <w:rFonts w:ascii="Courier New" w:hAnsi="Courier New" w:cs="Courier New" w:hint="default"/>
      </w:rPr>
    </w:lvl>
    <w:lvl w:ilvl="2" w:tplc="1F58EDFC" w:tentative="1">
      <w:start w:val="1"/>
      <w:numFmt w:val="bullet"/>
      <w:lvlText w:val=""/>
      <w:lvlJc w:val="left"/>
      <w:pPr>
        <w:ind w:left="2160" w:hanging="360"/>
      </w:pPr>
      <w:rPr>
        <w:rFonts w:ascii="Wingdings" w:hAnsi="Wingdings" w:hint="default"/>
      </w:rPr>
    </w:lvl>
    <w:lvl w:ilvl="3" w:tplc="5DEA7312" w:tentative="1">
      <w:start w:val="1"/>
      <w:numFmt w:val="bullet"/>
      <w:lvlText w:val=""/>
      <w:lvlJc w:val="left"/>
      <w:pPr>
        <w:ind w:left="2880" w:hanging="360"/>
      </w:pPr>
      <w:rPr>
        <w:rFonts w:ascii="Symbol" w:hAnsi="Symbol" w:hint="default"/>
      </w:rPr>
    </w:lvl>
    <w:lvl w:ilvl="4" w:tplc="E15AD46E" w:tentative="1">
      <w:start w:val="1"/>
      <w:numFmt w:val="bullet"/>
      <w:lvlText w:val="o"/>
      <w:lvlJc w:val="left"/>
      <w:pPr>
        <w:ind w:left="3600" w:hanging="360"/>
      </w:pPr>
      <w:rPr>
        <w:rFonts w:ascii="Courier New" w:hAnsi="Courier New" w:cs="Courier New" w:hint="default"/>
      </w:rPr>
    </w:lvl>
    <w:lvl w:ilvl="5" w:tplc="2684E220" w:tentative="1">
      <w:start w:val="1"/>
      <w:numFmt w:val="bullet"/>
      <w:lvlText w:val=""/>
      <w:lvlJc w:val="left"/>
      <w:pPr>
        <w:ind w:left="4320" w:hanging="360"/>
      </w:pPr>
      <w:rPr>
        <w:rFonts w:ascii="Wingdings" w:hAnsi="Wingdings" w:hint="default"/>
      </w:rPr>
    </w:lvl>
    <w:lvl w:ilvl="6" w:tplc="86561FC8" w:tentative="1">
      <w:start w:val="1"/>
      <w:numFmt w:val="bullet"/>
      <w:lvlText w:val=""/>
      <w:lvlJc w:val="left"/>
      <w:pPr>
        <w:ind w:left="5040" w:hanging="360"/>
      </w:pPr>
      <w:rPr>
        <w:rFonts w:ascii="Symbol" w:hAnsi="Symbol" w:hint="default"/>
      </w:rPr>
    </w:lvl>
    <w:lvl w:ilvl="7" w:tplc="A6D0E1B4" w:tentative="1">
      <w:start w:val="1"/>
      <w:numFmt w:val="bullet"/>
      <w:lvlText w:val="o"/>
      <w:lvlJc w:val="left"/>
      <w:pPr>
        <w:ind w:left="5760" w:hanging="360"/>
      </w:pPr>
      <w:rPr>
        <w:rFonts w:ascii="Courier New" w:hAnsi="Courier New" w:cs="Courier New" w:hint="default"/>
      </w:rPr>
    </w:lvl>
    <w:lvl w:ilvl="8" w:tplc="5634642E"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C1D8F208">
      <w:start w:val="1"/>
      <w:numFmt w:val="bullet"/>
      <w:lvlText w:val=""/>
      <w:lvlJc w:val="left"/>
      <w:pPr>
        <w:ind w:left="780" w:hanging="360"/>
      </w:pPr>
      <w:rPr>
        <w:rFonts w:ascii="Symbol" w:hAnsi="Symbol" w:hint="default"/>
        <w:color w:val="6B2976"/>
      </w:rPr>
    </w:lvl>
    <w:lvl w:ilvl="1" w:tplc="A3A68F7C" w:tentative="1">
      <w:start w:val="1"/>
      <w:numFmt w:val="bullet"/>
      <w:lvlText w:val="o"/>
      <w:lvlJc w:val="left"/>
      <w:pPr>
        <w:ind w:left="1500" w:hanging="360"/>
      </w:pPr>
      <w:rPr>
        <w:rFonts w:ascii="Courier New" w:hAnsi="Courier New" w:cs="Courier New" w:hint="default"/>
      </w:rPr>
    </w:lvl>
    <w:lvl w:ilvl="2" w:tplc="202A696E" w:tentative="1">
      <w:start w:val="1"/>
      <w:numFmt w:val="bullet"/>
      <w:lvlText w:val=""/>
      <w:lvlJc w:val="left"/>
      <w:pPr>
        <w:ind w:left="2220" w:hanging="360"/>
      </w:pPr>
      <w:rPr>
        <w:rFonts w:ascii="Wingdings" w:hAnsi="Wingdings" w:hint="default"/>
      </w:rPr>
    </w:lvl>
    <w:lvl w:ilvl="3" w:tplc="3934F710" w:tentative="1">
      <w:start w:val="1"/>
      <w:numFmt w:val="bullet"/>
      <w:lvlText w:val=""/>
      <w:lvlJc w:val="left"/>
      <w:pPr>
        <w:ind w:left="2940" w:hanging="360"/>
      </w:pPr>
      <w:rPr>
        <w:rFonts w:ascii="Symbol" w:hAnsi="Symbol" w:hint="default"/>
      </w:rPr>
    </w:lvl>
    <w:lvl w:ilvl="4" w:tplc="CF6AC55C" w:tentative="1">
      <w:start w:val="1"/>
      <w:numFmt w:val="bullet"/>
      <w:lvlText w:val="o"/>
      <w:lvlJc w:val="left"/>
      <w:pPr>
        <w:ind w:left="3660" w:hanging="360"/>
      </w:pPr>
      <w:rPr>
        <w:rFonts w:ascii="Courier New" w:hAnsi="Courier New" w:cs="Courier New" w:hint="default"/>
      </w:rPr>
    </w:lvl>
    <w:lvl w:ilvl="5" w:tplc="F03E276C" w:tentative="1">
      <w:start w:val="1"/>
      <w:numFmt w:val="bullet"/>
      <w:lvlText w:val=""/>
      <w:lvlJc w:val="left"/>
      <w:pPr>
        <w:ind w:left="4380" w:hanging="360"/>
      </w:pPr>
      <w:rPr>
        <w:rFonts w:ascii="Wingdings" w:hAnsi="Wingdings" w:hint="default"/>
      </w:rPr>
    </w:lvl>
    <w:lvl w:ilvl="6" w:tplc="C3CAD67E" w:tentative="1">
      <w:start w:val="1"/>
      <w:numFmt w:val="bullet"/>
      <w:lvlText w:val=""/>
      <w:lvlJc w:val="left"/>
      <w:pPr>
        <w:ind w:left="5100" w:hanging="360"/>
      </w:pPr>
      <w:rPr>
        <w:rFonts w:ascii="Symbol" w:hAnsi="Symbol" w:hint="default"/>
      </w:rPr>
    </w:lvl>
    <w:lvl w:ilvl="7" w:tplc="4808CC9C" w:tentative="1">
      <w:start w:val="1"/>
      <w:numFmt w:val="bullet"/>
      <w:lvlText w:val="o"/>
      <w:lvlJc w:val="left"/>
      <w:pPr>
        <w:ind w:left="5820" w:hanging="360"/>
      </w:pPr>
      <w:rPr>
        <w:rFonts w:ascii="Courier New" w:hAnsi="Courier New" w:cs="Courier New" w:hint="default"/>
      </w:rPr>
    </w:lvl>
    <w:lvl w:ilvl="8" w:tplc="01B276F0"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729C5E64">
      <w:start w:val="1"/>
      <w:numFmt w:val="bullet"/>
      <w:lvlText w:val=""/>
      <w:lvlJc w:val="left"/>
      <w:pPr>
        <w:ind w:left="720" w:hanging="360"/>
      </w:pPr>
      <w:rPr>
        <w:rFonts w:ascii="Symbol" w:hAnsi="Symbol" w:hint="default"/>
        <w:color w:val="6B2976"/>
      </w:rPr>
    </w:lvl>
    <w:lvl w:ilvl="1" w:tplc="9BF8DE7E" w:tentative="1">
      <w:start w:val="1"/>
      <w:numFmt w:val="bullet"/>
      <w:lvlText w:val="o"/>
      <w:lvlJc w:val="left"/>
      <w:pPr>
        <w:ind w:left="1440" w:hanging="360"/>
      </w:pPr>
      <w:rPr>
        <w:rFonts w:ascii="Courier New" w:hAnsi="Courier New" w:cs="Courier New" w:hint="default"/>
      </w:rPr>
    </w:lvl>
    <w:lvl w:ilvl="2" w:tplc="36443322" w:tentative="1">
      <w:start w:val="1"/>
      <w:numFmt w:val="bullet"/>
      <w:lvlText w:val=""/>
      <w:lvlJc w:val="left"/>
      <w:pPr>
        <w:ind w:left="2160" w:hanging="360"/>
      </w:pPr>
      <w:rPr>
        <w:rFonts w:ascii="Wingdings" w:hAnsi="Wingdings" w:hint="default"/>
      </w:rPr>
    </w:lvl>
    <w:lvl w:ilvl="3" w:tplc="20E07BBA" w:tentative="1">
      <w:start w:val="1"/>
      <w:numFmt w:val="bullet"/>
      <w:lvlText w:val=""/>
      <w:lvlJc w:val="left"/>
      <w:pPr>
        <w:ind w:left="2880" w:hanging="360"/>
      </w:pPr>
      <w:rPr>
        <w:rFonts w:ascii="Symbol" w:hAnsi="Symbol" w:hint="default"/>
      </w:rPr>
    </w:lvl>
    <w:lvl w:ilvl="4" w:tplc="ECD4119C" w:tentative="1">
      <w:start w:val="1"/>
      <w:numFmt w:val="bullet"/>
      <w:lvlText w:val="o"/>
      <w:lvlJc w:val="left"/>
      <w:pPr>
        <w:ind w:left="3600" w:hanging="360"/>
      </w:pPr>
      <w:rPr>
        <w:rFonts w:ascii="Courier New" w:hAnsi="Courier New" w:cs="Courier New" w:hint="default"/>
      </w:rPr>
    </w:lvl>
    <w:lvl w:ilvl="5" w:tplc="03ECF4F6" w:tentative="1">
      <w:start w:val="1"/>
      <w:numFmt w:val="bullet"/>
      <w:lvlText w:val=""/>
      <w:lvlJc w:val="left"/>
      <w:pPr>
        <w:ind w:left="4320" w:hanging="360"/>
      </w:pPr>
      <w:rPr>
        <w:rFonts w:ascii="Wingdings" w:hAnsi="Wingdings" w:hint="default"/>
      </w:rPr>
    </w:lvl>
    <w:lvl w:ilvl="6" w:tplc="1B084B8A" w:tentative="1">
      <w:start w:val="1"/>
      <w:numFmt w:val="bullet"/>
      <w:lvlText w:val=""/>
      <w:lvlJc w:val="left"/>
      <w:pPr>
        <w:ind w:left="5040" w:hanging="360"/>
      </w:pPr>
      <w:rPr>
        <w:rFonts w:ascii="Symbol" w:hAnsi="Symbol" w:hint="default"/>
      </w:rPr>
    </w:lvl>
    <w:lvl w:ilvl="7" w:tplc="4426B95E" w:tentative="1">
      <w:start w:val="1"/>
      <w:numFmt w:val="bullet"/>
      <w:lvlText w:val="o"/>
      <w:lvlJc w:val="left"/>
      <w:pPr>
        <w:ind w:left="5760" w:hanging="360"/>
      </w:pPr>
      <w:rPr>
        <w:rFonts w:ascii="Courier New" w:hAnsi="Courier New" w:cs="Courier New" w:hint="default"/>
      </w:rPr>
    </w:lvl>
    <w:lvl w:ilvl="8" w:tplc="F1003F6C"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2034EFD8">
      <w:start w:val="1"/>
      <w:numFmt w:val="bullet"/>
      <w:lvlText w:val=""/>
      <w:lvlJc w:val="left"/>
      <w:pPr>
        <w:ind w:left="720" w:hanging="360"/>
      </w:pPr>
      <w:rPr>
        <w:rFonts w:ascii="Symbol" w:hAnsi="Symbol" w:hint="default"/>
        <w:color w:val="6B2976"/>
      </w:rPr>
    </w:lvl>
    <w:lvl w:ilvl="1" w:tplc="C09CC156" w:tentative="1">
      <w:start w:val="1"/>
      <w:numFmt w:val="bullet"/>
      <w:lvlText w:val="o"/>
      <w:lvlJc w:val="left"/>
      <w:pPr>
        <w:ind w:left="1440" w:hanging="360"/>
      </w:pPr>
      <w:rPr>
        <w:rFonts w:ascii="Courier New" w:hAnsi="Courier New" w:cs="Courier New" w:hint="default"/>
      </w:rPr>
    </w:lvl>
    <w:lvl w:ilvl="2" w:tplc="7D12C08A" w:tentative="1">
      <w:start w:val="1"/>
      <w:numFmt w:val="bullet"/>
      <w:lvlText w:val=""/>
      <w:lvlJc w:val="left"/>
      <w:pPr>
        <w:ind w:left="2160" w:hanging="360"/>
      </w:pPr>
      <w:rPr>
        <w:rFonts w:ascii="Wingdings" w:hAnsi="Wingdings" w:hint="default"/>
      </w:rPr>
    </w:lvl>
    <w:lvl w:ilvl="3" w:tplc="088AFA7A" w:tentative="1">
      <w:start w:val="1"/>
      <w:numFmt w:val="bullet"/>
      <w:lvlText w:val=""/>
      <w:lvlJc w:val="left"/>
      <w:pPr>
        <w:ind w:left="2880" w:hanging="360"/>
      </w:pPr>
      <w:rPr>
        <w:rFonts w:ascii="Symbol" w:hAnsi="Symbol" w:hint="default"/>
      </w:rPr>
    </w:lvl>
    <w:lvl w:ilvl="4" w:tplc="E1B0D3D0" w:tentative="1">
      <w:start w:val="1"/>
      <w:numFmt w:val="bullet"/>
      <w:lvlText w:val="o"/>
      <w:lvlJc w:val="left"/>
      <w:pPr>
        <w:ind w:left="3600" w:hanging="360"/>
      </w:pPr>
      <w:rPr>
        <w:rFonts w:ascii="Courier New" w:hAnsi="Courier New" w:cs="Courier New" w:hint="default"/>
      </w:rPr>
    </w:lvl>
    <w:lvl w:ilvl="5" w:tplc="89E6C8F6" w:tentative="1">
      <w:start w:val="1"/>
      <w:numFmt w:val="bullet"/>
      <w:lvlText w:val=""/>
      <w:lvlJc w:val="left"/>
      <w:pPr>
        <w:ind w:left="4320" w:hanging="360"/>
      </w:pPr>
      <w:rPr>
        <w:rFonts w:ascii="Wingdings" w:hAnsi="Wingdings" w:hint="default"/>
      </w:rPr>
    </w:lvl>
    <w:lvl w:ilvl="6" w:tplc="423EAB64" w:tentative="1">
      <w:start w:val="1"/>
      <w:numFmt w:val="bullet"/>
      <w:lvlText w:val=""/>
      <w:lvlJc w:val="left"/>
      <w:pPr>
        <w:ind w:left="5040" w:hanging="360"/>
      </w:pPr>
      <w:rPr>
        <w:rFonts w:ascii="Symbol" w:hAnsi="Symbol" w:hint="default"/>
      </w:rPr>
    </w:lvl>
    <w:lvl w:ilvl="7" w:tplc="CDC0C3BE" w:tentative="1">
      <w:start w:val="1"/>
      <w:numFmt w:val="bullet"/>
      <w:lvlText w:val="o"/>
      <w:lvlJc w:val="left"/>
      <w:pPr>
        <w:ind w:left="5760" w:hanging="360"/>
      </w:pPr>
      <w:rPr>
        <w:rFonts w:ascii="Courier New" w:hAnsi="Courier New" w:cs="Courier New" w:hint="default"/>
      </w:rPr>
    </w:lvl>
    <w:lvl w:ilvl="8" w:tplc="D890A4CE"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7CCC3A04">
      <w:start w:val="1"/>
      <w:numFmt w:val="bullet"/>
      <w:lvlText w:val=""/>
      <w:lvlJc w:val="left"/>
      <w:pPr>
        <w:ind w:left="720" w:hanging="360"/>
      </w:pPr>
      <w:rPr>
        <w:rFonts w:ascii="Symbol" w:hAnsi="Symbol" w:hint="default"/>
        <w:color w:val="6B2976"/>
      </w:rPr>
    </w:lvl>
    <w:lvl w:ilvl="1" w:tplc="F7F87E0C" w:tentative="1">
      <w:start w:val="1"/>
      <w:numFmt w:val="bullet"/>
      <w:lvlText w:val="o"/>
      <w:lvlJc w:val="left"/>
      <w:pPr>
        <w:ind w:left="1440" w:hanging="360"/>
      </w:pPr>
      <w:rPr>
        <w:rFonts w:ascii="Courier New" w:hAnsi="Courier New" w:cs="Courier New" w:hint="default"/>
      </w:rPr>
    </w:lvl>
    <w:lvl w:ilvl="2" w:tplc="2902A4FC" w:tentative="1">
      <w:start w:val="1"/>
      <w:numFmt w:val="bullet"/>
      <w:lvlText w:val=""/>
      <w:lvlJc w:val="left"/>
      <w:pPr>
        <w:ind w:left="2160" w:hanging="360"/>
      </w:pPr>
      <w:rPr>
        <w:rFonts w:ascii="Wingdings" w:hAnsi="Wingdings" w:hint="default"/>
      </w:rPr>
    </w:lvl>
    <w:lvl w:ilvl="3" w:tplc="D1B0D8A4" w:tentative="1">
      <w:start w:val="1"/>
      <w:numFmt w:val="bullet"/>
      <w:lvlText w:val=""/>
      <w:lvlJc w:val="left"/>
      <w:pPr>
        <w:ind w:left="2880" w:hanging="360"/>
      </w:pPr>
      <w:rPr>
        <w:rFonts w:ascii="Symbol" w:hAnsi="Symbol" w:hint="default"/>
      </w:rPr>
    </w:lvl>
    <w:lvl w:ilvl="4" w:tplc="A11A141A" w:tentative="1">
      <w:start w:val="1"/>
      <w:numFmt w:val="bullet"/>
      <w:lvlText w:val="o"/>
      <w:lvlJc w:val="left"/>
      <w:pPr>
        <w:ind w:left="3600" w:hanging="360"/>
      </w:pPr>
      <w:rPr>
        <w:rFonts w:ascii="Courier New" w:hAnsi="Courier New" w:cs="Courier New" w:hint="default"/>
      </w:rPr>
    </w:lvl>
    <w:lvl w:ilvl="5" w:tplc="87F89844" w:tentative="1">
      <w:start w:val="1"/>
      <w:numFmt w:val="bullet"/>
      <w:lvlText w:val=""/>
      <w:lvlJc w:val="left"/>
      <w:pPr>
        <w:ind w:left="4320" w:hanging="360"/>
      </w:pPr>
      <w:rPr>
        <w:rFonts w:ascii="Wingdings" w:hAnsi="Wingdings" w:hint="default"/>
      </w:rPr>
    </w:lvl>
    <w:lvl w:ilvl="6" w:tplc="0C100282" w:tentative="1">
      <w:start w:val="1"/>
      <w:numFmt w:val="bullet"/>
      <w:lvlText w:val=""/>
      <w:lvlJc w:val="left"/>
      <w:pPr>
        <w:ind w:left="5040" w:hanging="360"/>
      </w:pPr>
      <w:rPr>
        <w:rFonts w:ascii="Symbol" w:hAnsi="Symbol" w:hint="default"/>
      </w:rPr>
    </w:lvl>
    <w:lvl w:ilvl="7" w:tplc="7B0E3C48" w:tentative="1">
      <w:start w:val="1"/>
      <w:numFmt w:val="bullet"/>
      <w:lvlText w:val="o"/>
      <w:lvlJc w:val="left"/>
      <w:pPr>
        <w:ind w:left="5760" w:hanging="360"/>
      </w:pPr>
      <w:rPr>
        <w:rFonts w:ascii="Courier New" w:hAnsi="Courier New" w:cs="Courier New" w:hint="default"/>
      </w:rPr>
    </w:lvl>
    <w:lvl w:ilvl="8" w:tplc="EBE431DE"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1AD82A5A">
      <w:start w:val="1"/>
      <w:numFmt w:val="bullet"/>
      <w:lvlText w:val=""/>
      <w:lvlJc w:val="left"/>
      <w:pPr>
        <w:ind w:left="720" w:hanging="360"/>
      </w:pPr>
      <w:rPr>
        <w:rFonts w:ascii="Symbol" w:hAnsi="Symbol" w:hint="default"/>
        <w:color w:val="6B2976"/>
      </w:rPr>
    </w:lvl>
    <w:lvl w:ilvl="1" w:tplc="43C09822" w:tentative="1">
      <w:start w:val="1"/>
      <w:numFmt w:val="bullet"/>
      <w:lvlText w:val="o"/>
      <w:lvlJc w:val="left"/>
      <w:pPr>
        <w:ind w:left="1440" w:hanging="360"/>
      </w:pPr>
      <w:rPr>
        <w:rFonts w:ascii="Courier New" w:hAnsi="Courier New" w:cs="Courier New" w:hint="default"/>
      </w:rPr>
    </w:lvl>
    <w:lvl w:ilvl="2" w:tplc="F184D428" w:tentative="1">
      <w:start w:val="1"/>
      <w:numFmt w:val="bullet"/>
      <w:lvlText w:val=""/>
      <w:lvlJc w:val="left"/>
      <w:pPr>
        <w:ind w:left="2160" w:hanging="360"/>
      </w:pPr>
      <w:rPr>
        <w:rFonts w:ascii="Wingdings" w:hAnsi="Wingdings" w:hint="default"/>
      </w:rPr>
    </w:lvl>
    <w:lvl w:ilvl="3" w:tplc="7FDCC3EE" w:tentative="1">
      <w:start w:val="1"/>
      <w:numFmt w:val="bullet"/>
      <w:lvlText w:val=""/>
      <w:lvlJc w:val="left"/>
      <w:pPr>
        <w:ind w:left="2880" w:hanging="360"/>
      </w:pPr>
      <w:rPr>
        <w:rFonts w:ascii="Symbol" w:hAnsi="Symbol" w:hint="default"/>
      </w:rPr>
    </w:lvl>
    <w:lvl w:ilvl="4" w:tplc="34809468" w:tentative="1">
      <w:start w:val="1"/>
      <w:numFmt w:val="bullet"/>
      <w:lvlText w:val="o"/>
      <w:lvlJc w:val="left"/>
      <w:pPr>
        <w:ind w:left="3600" w:hanging="360"/>
      </w:pPr>
      <w:rPr>
        <w:rFonts w:ascii="Courier New" w:hAnsi="Courier New" w:cs="Courier New" w:hint="default"/>
      </w:rPr>
    </w:lvl>
    <w:lvl w:ilvl="5" w:tplc="DFB24E16" w:tentative="1">
      <w:start w:val="1"/>
      <w:numFmt w:val="bullet"/>
      <w:lvlText w:val=""/>
      <w:lvlJc w:val="left"/>
      <w:pPr>
        <w:ind w:left="4320" w:hanging="360"/>
      </w:pPr>
      <w:rPr>
        <w:rFonts w:ascii="Wingdings" w:hAnsi="Wingdings" w:hint="default"/>
      </w:rPr>
    </w:lvl>
    <w:lvl w:ilvl="6" w:tplc="FE4AEC40" w:tentative="1">
      <w:start w:val="1"/>
      <w:numFmt w:val="bullet"/>
      <w:lvlText w:val=""/>
      <w:lvlJc w:val="left"/>
      <w:pPr>
        <w:ind w:left="5040" w:hanging="360"/>
      </w:pPr>
      <w:rPr>
        <w:rFonts w:ascii="Symbol" w:hAnsi="Symbol" w:hint="default"/>
      </w:rPr>
    </w:lvl>
    <w:lvl w:ilvl="7" w:tplc="0CD0E884" w:tentative="1">
      <w:start w:val="1"/>
      <w:numFmt w:val="bullet"/>
      <w:lvlText w:val="o"/>
      <w:lvlJc w:val="left"/>
      <w:pPr>
        <w:ind w:left="5760" w:hanging="360"/>
      </w:pPr>
      <w:rPr>
        <w:rFonts w:ascii="Courier New" w:hAnsi="Courier New" w:cs="Courier New" w:hint="default"/>
      </w:rPr>
    </w:lvl>
    <w:lvl w:ilvl="8" w:tplc="ABC639D2"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0BCC150E">
      <w:start w:val="1"/>
      <w:numFmt w:val="bullet"/>
      <w:lvlText w:val=""/>
      <w:lvlJc w:val="left"/>
      <w:pPr>
        <w:ind w:left="795" w:hanging="360"/>
      </w:pPr>
      <w:rPr>
        <w:rFonts w:ascii="Symbol" w:hAnsi="Symbol" w:hint="default"/>
        <w:color w:val="6B2976"/>
      </w:rPr>
    </w:lvl>
    <w:lvl w:ilvl="1" w:tplc="23FCF42C" w:tentative="1">
      <w:start w:val="1"/>
      <w:numFmt w:val="bullet"/>
      <w:lvlText w:val="o"/>
      <w:lvlJc w:val="left"/>
      <w:pPr>
        <w:ind w:left="1515" w:hanging="360"/>
      </w:pPr>
      <w:rPr>
        <w:rFonts w:ascii="Courier New" w:hAnsi="Courier New" w:cs="Courier New" w:hint="default"/>
      </w:rPr>
    </w:lvl>
    <w:lvl w:ilvl="2" w:tplc="EE5A7892" w:tentative="1">
      <w:start w:val="1"/>
      <w:numFmt w:val="bullet"/>
      <w:lvlText w:val=""/>
      <w:lvlJc w:val="left"/>
      <w:pPr>
        <w:ind w:left="2235" w:hanging="360"/>
      </w:pPr>
      <w:rPr>
        <w:rFonts w:ascii="Wingdings" w:hAnsi="Wingdings" w:hint="default"/>
      </w:rPr>
    </w:lvl>
    <w:lvl w:ilvl="3" w:tplc="E99E07CE" w:tentative="1">
      <w:start w:val="1"/>
      <w:numFmt w:val="bullet"/>
      <w:lvlText w:val=""/>
      <w:lvlJc w:val="left"/>
      <w:pPr>
        <w:ind w:left="2955" w:hanging="360"/>
      </w:pPr>
      <w:rPr>
        <w:rFonts w:ascii="Symbol" w:hAnsi="Symbol" w:hint="default"/>
      </w:rPr>
    </w:lvl>
    <w:lvl w:ilvl="4" w:tplc="D3A608B4" w:tentative="1">
      <w:start w:val="1"/>
      <w:numFmt w:val="bullet"/>
      <w:lvlText w:val="o"/>
      <w:lvlJc w:val="left"/>
      <w:pPr>
        <w:ind w:left="3675" w:hanging="360"/>
      </w:pPr>
      <w:rPr>
        <w:rFonts w:ascii="Courier New" w:hAnsi="Courier New" w:cs="Courier New" w:hint="default"/>
      </w:rPr>
    </w:lvl>
    <w:lvl w:ilvl="5" w:tplc="1BCA70B6" w:tentative="1">
      <w:start w:val="1"/>
      <w:numFmt w:val="bullet"/>
      <w:lvlText w:val=""/>
      <w:lvlJc w:val="left"/>
      <w:pPr>
        <w:ind w:left="4395" w:hanging="360"/>
      </w:pPr>
      <w:rPr>
        <w:rFonts w:ascii="Wingdings" w:hAnsi="Wingdings" w:hint="default"/>
      </w:rPr>
    </w:lvl>
    <w:lvl w:ilvl="6" w:tplc="6256FE28" w:tentative="1">
      <w:start w:val="1"/>
      <w:numFmt w:val="bullet"/>
      <w:lvlText w:val=""/>
      <w:lvlJc w:val="left"/>
      <w:pPr>
        <w:ind w:left="5115" w:hanging="360"/>
      </w:pPr>
      <w:rPr>
        <w:rFonts w:ascii="Symbol" w:hAnsi="Symbol" w:hint="default"/>
      </w:rPr>
    </w:lvl>
    <w:lvl w:ilvl="7" w:tplc="11043414" w:tentative="1">
      <w:start w:val="1"/>
      <w:numFmt w:val="bullet"/>
      <w:lvlText w:val="o"/>
      <w:lvlJc w:val="left"/>
      <w:pPr>
        <w:ind w:left="5835" w:hanging="360"/>
      </w:pPr>
      <w:rPr>
        <w:rFonts w:ascii="Courier New" w:hAnsi="Courier New" w:cs="Courier New" w:hint="default"/>
      </w:rPr>
    </w:lvl>
    <w:lvl w:ilvl="8" w:tplc="3A60CF26"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1DF22446">
      <w:start w:val="1"/>
      <w:numFmt w:val="bullet"/>
      <w:lvlText w:val=""/>
      <w:lvlJc w:val="left"/>
      <w:pPr>
        <w:ind w:left="720" w:hanging="360"/>
      </w:pPr>
      <w:rPr>
        <w:rFonts w:ascii="Symbol" w:hAnsi="Symbol" w:hint="default"/>
        <w:color w:val="6B2976"/>
      </w:rPr>
    </w:lvl>
    <w:lvl w:ilvl="1" w:tplc="E23836E4" w:tentative="1">
      <w:start w:val="1"/>
      <w:numFmt w:val="bullet"/>
      <w:lvlText w:val="o"/>
      <w:lvlJc w:val="left"/>
      <w:pPr>
        <w:ind w:left="1440" w:hanging="360"/>
      </w:pPr>
      <w:rPr>
        <w:rFonts w:ascii="Courier New" w:hAnsi="Courier New" w:cs="Courier New" w:hint="default"/>
      </w:rPr>
    </w:lvl>
    <w:lvl w:ilvl="2" w:tplc="29620180" w:tentative="1">
      <w:start w:val="1"/>
      <w:numFmt w:val="bullet"/>
      <w:lvlText w:val=""/>
      <w:lvlJc w:val="left"/>
      <w:pPr>
        <w:ind w:left="2160" w:hanging="360"/>
      </w:pPr>
      <w:rPr>
        <w:rFonts w:ascii="Wingdings" w:hAnsi="Wingdings" w:hint="default"/>
      </w:rPr>
    </w:lvl>
    <w:lvl w:ilvl="3" w:tplc="00A28B6E" w:tentative="1">
      <w:start w:val="1"/>
      <w:numFmt w:val="bullet"/>
      <w:lvlText w:val=""/>
      <w:lvlJc w:val="left"/>
      <w:pPr>
        <w:ind w:left="2880" w:hanging="360"/>
      </w:pPr>
      <w:rPr>
        <w:rFonts w:ascii="Symbol" w:hAnsi="Symbol" w:hint="default"/>
      </w:rPr>
    </w:lvl>
    <w:lvl w:ilvl="4" w:tplc="8DA6A9FA" w:tentative="1">
      <w:start w:val="1"/>
      <w:numFmt w:val="bullet"/>
      <w:lvlText w:val="o"/>
      <w:lvlJc w:val="left"/>
      <w:pPr>
        <w:ind w:left="3600" w:hanging="360"/>
      </w:pPr>
      <w:rPr>
        <w:rFonts w:ascii="Courier New" w:hAnsi="Courier New" w:cs="Courier New" w:hint="default"/>
      </w:rPr>
    </w:lvl>
    <w:lvl w:ilvl="5" w:tplc="619C28A8" w:tentative="1">
      <w:start w:val="1"/>
      <w:numFmt w:val="bullet"/>
      <w:lvlText w:val=""/>
      <w:lvlJc w:val="left"/>
      <w:pPr>
        <w:ind w:left="4320" w:hanging="360"/>
      </w:pPr>
      <w:rPr>
        <w:rFonts w:ascii="Wingdings" w:hAnsi="Wingdings" w:hint="default"/>
      </w:rPr>
    </w:lvl>
    <w:lvl w:ilvl="6" w:tplc="322E70F6" w:tentative="1">
      <w:start w:val="1"/>
      <w:numFmt w:val="bullet"/>
      <w:lvlText w:val=""/>
      <w:lvlJc w:val="left"/>
      <w:pPr>
        <w:ind w:left="5040" w:hanging="360"/>
      </w:pPr>
      <w:rPr>
        <w:rFonts w:ascii="Symbol" w:hAnsi="Symbol" w:hint="default"/>
      </w:rPr>
    </w:lvl>
    <w:lvl w:ilvl="7" w:tplc="ED2419E4" w:tentative="1">
      <w:start w:val="1"/>
      <w:numFmt w:val="bullet"/>
      <w:lvlText w:val="o"/>
      <w:lvlJc w:val="left"/>
      <w:pPr>
        <w:ind w:left="5760" w:hanging="360"/>
      </w:pPr>
      <w:rPr>
        <w:rFonts w:ascii="Courier New" w:hAnsi="Courier New" w:cs="Courier New" w:hint="default"/>
      </w:rPr>
    </w:lvl>
    <w:lvl w:ilvl="8" w:tplc="AEC0ACBC"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6B4CD18C">
      <w:start w:val="1"/>
      <w:numFmt w:val="bullet"/>
      <w:lvlText w:val=""/>
      <w:lvlJc w:val="left"/>
      <w:pPr>
        <w:ind w:left="787" w:hanging="360"/>
      </w:pPr>
      <w:rPr>
        <w:rFonts w:ascii="Symbol" w:hAnsi="Symbol" w:hint="default"/>
        <w:color w:val="6B2976"/>
      </w:rPr>
    </w:lvl>
    <w:lvl w:ilvl="1" w:tplc="90046304" w:tentative="1">
      <w:start w:val="1"/>
      <w:numFmt w:val="bullet"/>
      <w:lvlText w:val="o"/>
      <w:lvlJc w:val="left"/>
      <w:pPr>
        <w:ind w:left="1507" w:hanging="360"/>
      </w:pPr>
      <w:rPr>
        <w:rFonts w:ascii="Courier New" w:hAnsi="Courier New" w:cs="Courier New" w:hint="default"/>
      </w:rPr>
    </w:lvl>
    <w:lvl w:ilvl="2" w:tplc="EFF2C6C4" w:tentative="1">
      <w:start w:val="1"/>
      <w:numFmt w:val="bullet"/>
      <w:lvlText w:val=""/>
      <w:lvlJc w:val="left"/>
      <w:pPr>
        <w:ind w:left="2227" w:hanging="360"/>
      </w:pPr>
      <w:rPr>
        <w:rFonts w:ascii="Wingdings" w:hAnsi="Wingdings" w:hint="default"/>
      </w:rPr>
    </w:lvl>
    <w:lvl w:ilvl="3" w:tplc="FA44B77A" w:tentative="1">
      <w:start w:val="1"/>
      <w:numFmt w:val="bullet"/>
      <w:lvlText w:val=""/>
      <w:lvlJc w:val="left"/>
      <w:pPr>
        <w:ind w:left="2947" w:hanging="360"/>
      </w:pPr>
      <w:rPr>
        <w:rFonts w:ascii="Symbol" w:hAnsi="Symbol" w:hint="default"/>
      </w:rPr>
    </w:lvl>
    <w:lvl w:ilvl="4" w:tplc="6EFE7A2C" w:tentative="1">
      <w:start w:val="1"/>
      <w:numFmt w:val="bullet"/>
      <w:lvlText w:val="o"/>
      <w:lvlJc w:val="left"/>
      <w:pPr>
        <w:ind w:left="3667" w:hanging="360"/>
      </w:pPr>
      <w:rPr>
        <w:rFonts w:ascii="Courier New" w:hAnsi="Courier New" w:cs="Courier New" w:hint="default"/>
      </w:rPr>
    </w:lvl>
    <w:lvl w:ilvl="5" w:tplc="5742D1BE" w:tentative="1">
      <w:start w:val="1"/>
      <w:numFmt w:val="bullet"/>
      <w:lvlText w:val=""/>
      <w:lvlJc w:val="left"/>
      <w:pPr>
        <w:ind w:left="4387" w:hanging="360"/>
      </w:pPr>
      <w:rPr>
        <w:rFonts w:ascii="Wingdings" w:hAnsi="Wingdings" w:hint="default"/>
      </w:rPr>
    </w:lvl>
    <w:lvl w:ilvl="6" w:tplc="218AF8FE" w:tentative="1">
      <w:start w:val="1"/>
      <w:numFmt w:val="bullet"/>
      <w:lvlText w:val=""/>
      <w:lvlJc w:val="left"/>
      <w:pPr>
        <w:ind w:left="5107" w:hanging="360"/>
      </w:pPr>
      <w:rPr>
        <w:rFonts w:ascii="Symbol" w:hAnsi="Symbol" w:hint="default"/>
      </w:rPr>
    </w:lvl>
    <w:lvl w:ilvl="7" w:tplc="E51CE28A" w:tentative="1">
      <w:start w:val="1"/>
      <w:numFmt w:val="bullet"/>
      <w:lvlText w:val="o"/>
      <w:lvlJc w:val="left"/>
      <w:pPr>
        <w:ind w:left="5827" w:hanging="360"/>
      </w:pPr>
      <w:rPr>
        <w:rFonts w:ascii="Courier New" w:hAnsi="Courier New" w:cs="Courier New" w:hint="default"/>
      </w:rPr>
    </w:lvl>
    <w:lvl w:ilvl="8" w:tplc="80A00076"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B0FC26F6">
      <w:start w:val="1"/>
      <w:numFmt w:val="bullet"/>
      <w:lvlText w:val=""/>
      <w:lvlJc w:val="left"/>
      <w:pPr>
        <w:ind w:left="720" w:hanging="360"/>
      </w:pPr>
      <w:rPr>
        <w:rFonts w:ascii="Symbol" w:hAnsi="Symbol" w:hint="default"/>
        <w:color w:val="6B2976"/>
      </w:rPr>
    </w:lvl>
    <w:lvl w:ilvl="1" w:tplc="F3CA0C78" w:tentative="1">
      <w:start w:val="1"/>
      <w:numFmt w:val="bullet"/>
      <w:lvlText w:val="o"/>
      <w:lvlJc w:val="left"/>
      <w:pPr>
        <w:ind w:left="1440" w:hanging="360"/>
      </w:pPr>
      <w:rPr>
        <w:rFonts w:ascii="Courier New" w:hAnsi="Courier New" w:cs="Courier New" w:hint="default"/>
      </w:rPr>
    </w:lvl>
    <w:lvl w:ilvl="2" w:tplc="D99A60A6" w:tentative="1">
      <w:start w:val="1"/>
      <w:numFmt w:val="bullet"/>
      <w:lvlText w:val=""/>
      <w:lvlJc w:val="left"/>
      <w:pPr>
        <w:ind w:left="2160" w:hanging="360"/>
      </w:pPr>
      <w:rPr>
        <w:rFonts w:ascii="Wingdings" w:hAnsi="Wingdings" w:hint="default"/>
      </w:rPr>
    </w:lvl>
    <w:lvl w:ilvl="3" w:tplc="5F3E3920" w:tentative="1">
      <w:start w:val="1"/>
      <w:numFmt w:val="bullet"/>
      <w:lvlText w:val=""/>
      <w:lvlJc w:val="left"/>
      <w:pPr>
        <w:ind w:left="2880" w:hanging="360"/>
      </w:pPr>
      <w:rPr>
        <w:rFonts w:ascii="Symbol" w:hAnsi="Symbol" w:hint="default"/>
      </w:rPr>
    </w:lvl>
    <w:lvl w:ilvl="4" w:tplc="F26A8B18" w:tentative="1">
      <w:start w:val="1"/>
      <w:numFmt w:val="bullet"/>
      <w:lvlText w:val="o"/>
      <w:lvlJc w:val="left"/>
      <w:pPr>
        <w:ind w:left="3600" w:hanging="360"/>
      </w:pPr>
      <w:rPr>
        <w:rFonts w:ascii="Courier New" w:hAnsi="Courier New" w:cs="Courier New" w:hint="default"/>
      </w:rPr>
    </w:lvl>
    <w:lvl w:ilvl="5" w:tplc="A8FA1894" w:tentative="1">
      <w:start w:val="1"/>
      <w:numFmt w:val="bullet"/>
      <w:lvlText w:val=""/>
      <w:lvlJc w:val="left"/>
      <w:pPr>
        <w:ind w:left="4320" w:hanging="360"/>
      </w:pPr>
      <w:rPr>
        <w:rFonts w:ascii="Wingdings" w:hAnsi="Wingdings" w:hint="default"/>
      </w:rPr>
    </w:lvl>
    <w:lvl w:ilvl="6" w:tplc="3EFA64EC" w:tentative="1">
      <w:start w:val="1"/>
      <w:numFmt w:val="bullet"/>
      <w:lvlText w:val=""/>
      <w:lvlJc w:val="left"/>
      <w:pPr>
        <w:ind w:left="5040" w:hanging="360"/>
      </w:pPr>
      <w:rPr>
        <w:rFonts w:ascii="Symbol" w:hAnsi="Symbol" w:hint="default"/>
      </w:rPr>
    </w:lvl>
    <w:lvl w:ilvl="7" w:tplc="1706A1F4" w:tentative="1">
      <w:start w:val="1"/>
      <w:numFmt w:val="bullet"/>
      <w:lvlText w:val="o"/>
      <w:lvlJc w:val="left"/>
      <w:pPr>
        <w:ind w:left="5760" w:hanging="360"/>
      </w:pPr>
      <w:rPr>
        <w:rFonts w:ascii="Courier New" w:hAnsi="Courier New" w:cs="Courier New" w:hint="default"/>
      </w:rPr>
    </w:lvl>
    <w:lvl w:ilvl="8" w:tplc="9B48B948"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235E333E">
      <w:start w:val="1"/>
      <w:numFmt w:val="bullet"/>
      <w:lvlText w:val=""/>
      <w:lvlJc w:val="left"/>
      <w:pPr>
        <w:ind w:left="720" w:hanging="360"/>
      </w:pPr>
      <w:rPr>
        <w:rFonts w:ascii="Symbol" w:hAnsi="Symbol" w:hint="default"/>
        <w:color w:val="6B2976"/>
      </w:rPr>
    </w:lvl>
    <w:lvl w:ilvl="1" w:tplc="451A57F0" w:tentative="1">
      <w:start w:val="1"/>
      <w:numFmt w:val="bullet"/>
      <w:lvlText w:val="o"/>
      <w:lvlJc w:val="left"/>
      <w:pPr>
        <w:ind w:left="1440" w:hanging="360"/>
      </w:pPr>
      <w:rPr>
        <w:rFonts w:ascii="Courier New" w:hAnsi="Courier New" w:cs="Courier New" w:hint="default"/>
      </w:rPr>
    </w:lvl>
    <w:lvl w:ilvl="2" w:tplc="1746376C" w:tentative="1">
      <w:start w:val="1"/>
      <w:numFmt w:val="bullet"/>
      <w:lvlText w:val=""/>
      <w:lvlJc w:val="left"/>
      <w:pPr>
        <w:ind w:left="2160" w:hanging="360"/>
      </w:pPr>
      <w:rPr>
        <w:rFonts w:ascii="Wingdings" w:hAnsi="Wingdings" w:hint="default"/>
      </w:rPr>
    </w:lvl>
    <w:lvl w:ilvl="3" w:tplc="A3DEF3A8" w:tentative="1">
      <w:start w:val="1"/>
      <w:numFmt w:val="bullet"/>
      <w:lvlText w:val=""/>
      <w:lvlJc w:val="left"/>
      <w:pPr>
        <w:ind w:left="2880" w:hanging="360"/>
      </w:pPr>
      <w:rPr>
        <w:rFonts w:ascii="Symbol" w:hAnsi="Symbol" w:hint="default"/>
      </w:rPr>
    </w:lvl>
    <w:lvl w:ilvl="4" w:tplc="13C0EBB4" w:tentative="1">
      <w:start w:val="1"/>
      <w:numFmt w:val="bullet"/>
      <w:lvlText w:val="o"/>
      <w:lvlJc w:val="left"/>
      <w:pPr>
        <w:ind w:left="3600" w:hanging="360"/>
      </w:pPr>
      <w:rPr>
        <w:rFonts w:ascii="Courier New" w:hAnsi="Courier New" w:cs="Courier New" w:hint="default"/>
      </w:rPr>
    </w:lvl>
    <w:lvl w:ilvl="5" w:tplc="E94459E8" w:tentative="1">
      <w:start w:val="1"/>
      <w:numFmt w:val="bullet"/>
      <w:lvlText w:val=""/>
      <w:lvlJc w:val="left"/>
      <w:pPr>
        <w:ind w:left="4320" w:hanging="360"/>
      </w:pPr>
      <w:rPr>
        <w:rFonts w:ascii="Wingdings" w:hAnsi="Wingdings" w:hint="default"/>
      </w:rPr>
    </w:lvl>
    <w:lvl w:ilvl="6" w:tplc="A6FA63D4" w:tentative="1">
      <w:start w:val="1"/>
      <w:numFmt w:val="bullet"/>
      <w:lvlText w:val=""/>
      <w:lvlJc w:val="left"/>
      <w:pPr>
        <w:ind w:left="5040" w:hanging="360"/>
      </w:pPr>
      <w:rPr>
        <w:rFonts w:ascii="Symbol" w:hAnsi="Symbol" w:hint="default"/>
      </w:rPr>
    </w:lvl>
    <w:lvl w:ilvl="7" w:tplc="104CAE46" w:tentative="1">
      <w:start w:val="1"/>
      <w:numFmt w:val="bullet"/>
      <w:lvlText w:val="o"/>
      <w:lvlJc w:val="left"/>
      <w:pPr>
        <w:ind w:left="5760" w:hanging="360"/>
      </w:pPr>
      <w:rPr>
        <w:rFonts w:ascii="Courier New" w:hAnsi="Courier New" w:cs="Courier New" w:hint="default"/>
      </w:rPr>
    </w:lvl>
    <w:lvl w:ilvl="8" w:tplc="4D4EFEC4"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A210EF5C">
      <w:start w:val="1"/>
      <w:numFmt w:val="bullet"/>
      <w:lvlText w:val=""/>
      <w:lvlJc w:val="left"/>
      <w:pPr>
        <w:ind w:left="720" w:hanging="360"/>
      </w:pPr>
      <w:rPr>
        <w:rFonts w:ascii="Symbol" w:hAnsi="Symbol" w:hint="default"/>
        <w:color w:val="6B2976"/>
      </w:rPr>
    </w:lvl>
    <w:lvl w:ilvl="1" w:tplc="2AD45288" w:tentative="1">
      <w:start w:val="1"/>
      <w:numFmt w:val="bullet"/>
      <w:lvlText w:val="o"/>
      <w:lvlJc w:val="left"/>
      <w:pPr>
        <w:ind w:left="1440" w:hanging="360"/>
      </w:pPr>
      <w:rPr>
        <w:rFonts w:ascii="Courier New" w:hAnsi="Courier New" w:cs="Courier New" w:hint="default"/>
      </w:rPr>
    </w:lvl>
    <w:lvl w:ilvl="2" w:tplc="B4709FB4" w:tentative="1">
      <w:start w:val="1"/>
      <w:numFmt w:val="bullet"/>
      <w:lvlText w:val=""/>
      <w:lvlJc w:val="left"/>
      <w:pPr>
        <w:ind w:left="2160" w:hanging="360"/>
      </w:pPr>
      <w:rPr>
        <w:rFonts w:ascii="Wingdings" w:hAnsi="Wingdings" w:hint="default"/>
      </w:rPr>
    </w:lvl>
    <w:lvl w:ilvl="3" w:tplc="5FFA94C2" w:tentative="1">
      <w:start w:val="1"/>
      <w:numFmt w:val="bullet"/>
      <w:lvlText w:val=""/>
      <w:lvlJc w:val="left"/>
      <w:pPr>
        <w:ind w:left="2880" w:hanging="360"/>
      </w:pPr>
      <w:rPr>
        <w:rFonts w:ascii="Symbol" w:hAnsi="Symbol" w:hint="default"/>
      </w:rPr>
    </w:lvl>
    <w:lvl w:ilvl="4" w:tplc="3C3AE2AE" w:tentative="1">
      <w:start w:val="1"/>
      <w:numFmt w:val="bullet"/>
      <w:lvlText w:val="o"/>
      <w:lvlJc w:val="left"/>
      <w:pPr>
        <w:ind w:left="3600" w:hanging="360"/>
      </w:pPr>
      <w:rPr>
        <w:rFonts w:ascii="Courier New" w:hAnsi="Courier New" w:cs="Courier New" w:hint="default"/>
      </w:rPr>
    </w:lvl>
    <w:lvl w:ilvl="5" w:tplc="EF3668B2" w:tentative="1">
      <w:start w:val="1"/>
      <w:numFmt w:val="bullet"/>
      <w:lvlText w:val=""/>
      <w:lvlJc w:val="left"/>
      <w:pPr>
        <w:ind w:left="4320" w:hanging="360"/>
      </w:pPr>
      <w:rPr>
        <w:rFonts w:ascii="Wingdings" w:hAnsi="Wingdings" w:hint="default"/>
      </w:rPr>
    </w:lvl>
    <w:lvl w:ilvl="6" w:tplc="CEDC6090" w:tentative="1">
      <w:start w:val="1"/>
      <w:numFmt w:val="bullet"/>
      <w:lvlText w:val=""/>
      <w:lvlJc w:val="left"/>
      <w:pPr>
        <w:ind w:left="5040" w:hanging="360"/>
      </w:pPr>
      <w:rPr>
        <w:rFonts w:ascii="Symbol" w:hAnsi="Symbol" w:hint="default"/>
      </w:rPr>
    </w:lvl>
    <w:lvl w:ilvl="7" w:tplc="F1F623F2" w:tentative="1">
      <w:start w:val="1"/>
      <w:numFmt w:val="bullet"/>
      <w:lvlText w:val="o"/>
      <w:lvlJc w:val="left"/>
      <w:pPr>
        <w:ind w:left="5760" w:hanging="360"/>
      </w:pPr>
      <w:rPr>
        <w:rFonts w:ascii="Courier New" w:hAnsi="Courier New" w:cs="Courier New" w:hint="default"/>
      </w:rPr>
    </w:lvl>
    <w:lvl w:ilvl="8" w:tplc="43706CAA"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3AF8A774">
      <w:start w:val="1"/>
      <w:numFmt w:val="bullet"/>
      <w:lvlText w:val=""/>
      <w:lvlJc w:val="left"/>
      <w:pPr>
        <w:ind w:left="720" w:hanging="360"/>
      </w:pPr>
      <w:rPr>
        <w:rFonts w:ascii="Symbol" w:hAnsi="Symbol" w:hint="default"/>
        <w:color w:val="6B2976"/>
      </w:rPr>
    </w:lvl>
    <w:lvl w:ilvl="1" w:tplc="80DCF080" w:tentative="1">
      <w:start w:val="1"/>
      <w:numFmt w:val="bullet"/>
      <w:lvlText w:val="o"/>
      <w:lvlJc w:val="left"/>
      <w:pPr>
        <w:ind w:left="1440" w:hanging="360"/>
      </w:pPr>
      <w:rPr>
        <w:rFonts w:ascii="Courier New" w:hAnsi="Courier New" w:cs="Courier New" w:hint="default"/>
      </w:rPr>
    </w:lvl>
    <w:lvl w:ilvl="2" w:tplc="0CD6E9F4" w:tentative="1">
      <w:start w:val="1"/>
      <w:numFmt w:val="bullet"/>
      <w:lvlText w:val=""/>
      <w:lvlJc w:val="left"/>
      <w:pPr>
        <w:ind w:left="2160" w:hanging="360"/>
      </w:pPr>
      <w:rPr>
        <w:rFonts w:ascii="Wingdings" w:hAnsi="Wingdings" w:hint="default"/>
      </w:rPr>
    </w:lvl>
    <w:lvl w:ilvl="3" w:tplc="BF9C77E8" w:tentative="1">
      <w:start w:val="1"/>
      <w:numFmt w:val="bullet"/>
      <w:lvlText w:val=""/>
      <w:lvlJc w:val="left"/>
      <w:pPr>
        <w:ind w:left="2880" w:hanging="360"/>
      </w:pPr>
      <w:rPr>
        <w:rFonts w:ascii="Symbol" w:hAnsi="Symbol" w:hint="default"/>
      </w:rPr>
    </w:lvl>
    <w:lvl w:ilvl="4" w:tplc="75EC38A2" w:tentative="1">
      <w:start w:val="1"/>
      <w:numFmt w:val="bullet"/>
      <w:lvlText w:val="o"/>
      <w:lvlJc w:val="left"/>
      <w:pPr>
        <w:ind w:left="3600" w:hanging="360"/>
      </w:pPr>
      <w:rPr>
        <w:rFonts w:ascii="Courier New" w:hAnsi="Courier New" w:cs="Courier New" w:hint="default"/>
      </w:rPr>
    </w:lvl>
    <w:lvl w:ilvl="5" w:tplc="FA2C1450" w:tentative="1">
      <w:start w:val="1"/>
      <w:numFmt w:val="bullet"/>
      <w:lvlText w:val=""/>
      <w:lvlJc w:val="left"/>
      <w:pPr>
        <w:ind w:left="4320" w:hanging="360"/>
      </w:pPr>
      <w:rPr>
        <w:rFonts w:ascii="Wingdings" w:hAnsi="Wingdings" w:hint="default"/>
      </w:rPr>
    </w:lvl>
    <w:lvl w:ilvl="6" w:tplc="88EE7524" w:tentative="1">
      <w:start w:val="1"/>
      <w:numFmt w:val="bullet"/>
      <w:lvlText w:val=""/>
      <w:lvlJc w:val="left"/>
      <w:pPr>
        <w:ind w:left="5040" w:hanging="360"/>
      </w:pPr>
      <w:rPr>
        <w:rFonts w:ascii="Symbol" w:hAnsi="Symbol" w:hint="default"/>
      </w:rPr>
    </w:lvl>
    <w:lvl w:ilvl="7" w:tplc="77FA3FA6" w:tentative="1">
      <w:start w:val="1"/>
      <w:numFmt w:val="bullet"/>
      <w:lvlText w:val="o"/>
      <w:lvlJc w:val="left"/>
      <w:pPr>
        <w:ind w:left="5760" w:hanging="360"/>
      </w:pPr>
      <w:rPr>
        <w:rFonts w:ascii="Courier New" w:hAnsi="Courier New" w:cs="Courier New" w:hint="default"/>
      </w:rPr>
    </w:lvl>
    <w:lvl w:ilvl="8" w:tplc="1B805B74"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809EC882">
      <w:start w:val="1"/>
      <w:numFmt w:val="bullet"/>
      <w:lvlText w:val=""/>
      <w:lvlJc w:val="left"/>
      <w:pPr>
        <w:ind w:left="778" w:hanging="360"/>
      </w:pPr>
      <w:rPr>
        <w:rFonts w:ascii="Symbol" w:hAnsi="Symbol" w:hint="default"/>
        <w:color w:val="6B2976"/>
      </w:rPr>
    </w:lvl>
    <w:lvl w:ilvl="1" w:tplc="DD686B0C" w:tentative="1">
      <w:start w:val="1"/>
      <w:numFmt w:val="bullet"/>
      <w:lvlText w:val="o"/>
      <w:lvlJc w:val="left"/>
      <w:pPr>
        <w:ind w:left="1498" w:hanging="360"/>
      </w:pPr>
      <w:rPr>
        <w:rFonts w:ascii="Courier New" w:hAnsi="Courier New" w:cs="Courier New" w:hint="default"/>
      </w:rPr>
    </w:lvl>
    <w:lvl w:ilvl="2" w:tplc="2E00138E" w:tentative="1">
      <w:start w:val="1"/>
      <w:numFmt w:val="bullet"/>
      <w:lvlText w:val=""/>
      <w:lvlJc w:val="left"/>
      <w:pPr>
        <w:ind w:left="2218" w:hanging="360"/>
      </w:pPr>
      <w:rPr>
        <w:rFonts w:ascii="Wingdings" w:hAnsi="Wingdings" w:hint="default"/>
      </w:rPr>
    </w:lvl>
    <w:lvl w:ilvl="3" w:tplc="967CB00A" w:tentative="1">
      <w:start w:val="1"/>
      <w:numFmt w:val="bullet"/>
      <w:lvlText w:val=""/>
      <w:lvlJc w:val="left"/>
      <w:pPr>
        <w:ind w:left="2938" w:hanging="360"/>
      </w:pPr>
      <w:rPr>
        <w:rFonts w:ascii="Symbol" w:hAnsi="Symbol" w:hint="default"/>
      </w:rPr>
    </w:lvl>
    <w:lvl w:ilvl="4" w:tplc="F698BFDA" w:tentative="1">
      <w:start w:val="1"/>
      <w:numFmt w:val="bullet"/>
      <w:lvlText w:val="o"/>
      <w:lvlJc w:val="left"/>
      <w:pPr>
        <w:ind w:left="3658" w:hanging="360"/>
      </w:pPr>
      <w:rPr>
        <w:rFonts w:ascii="Courier New" w:hAnsi="Courier New" w:cs="Courier New" w:hint="default"/>
      </w:rPr>
    </w:lvl>
    <w:lvl w:ilvl="5" w:tplc="A802CEEA" w:tentative="1">
      <w:start w:val="1"/>
      <w:numFmt w:val="bullet"/>
      <w:lvlText w:val=""/>
      <w:lvlJc w:val="left"/>
      <w:pPr>
        <w:ind w:left="4378" w:hanging="360"/>
      </w:pPr>
      <w:rPr>
        <w:rFonts w:ascii="Wingdings" w:hAnsi="Wingdings" w:hint="default"/>
      </w:rPr>
    </w:lvl>
    <w:lvl w:ilvl="6" w:tplc="9FC0F85E" w:tentative="1">
      <w:start w:val="1"/>
      <w:numFmt w:val="bullet"/>
      <w:lvlText w:val=""/>
      <w:lvlJc w:val="left"/>
      <w:pPr>
        <w:ind w:left="5098" w:hanging="360"/>
      </w:pPr>
      <w:rPr>
        <w:rFonts w:ascii="Symbol" w:hAnsi="Symbol" w:hint="default"/>
      </w:rPr>
    </w:lvl>
    <w:lvl w:ilvl="7" w:tplc="D56C1FAA" w:tentative="1">
      <w:start w:val="1"/>
      <w:numFmt w:val="bullet"/>
      <w:lvlText w:val="o"/>
      <w:lvlJc w:val="left"/>
      <w:pPr>
        <w:ind w:left="5818" w:hanging="360"/>
      </w:pPr>
      <w:rPr>
        <w:rFonts w:ascii="Courier New" w:hAnsi="Courier New" w:cs="Courier New" w:hint="default"/>
      </w:rPr>
    </w:lvl>
    <w:lvl w:ilvl="8" w:tplc="32F421E2"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5992994A">
      <w:start w:val="1"/>
      <w:numFmt w:val="bullet"/>
      <w:lvlText w:val=""/>
      <w:lvlJc w:val="left"/>
      <w:pPr>
        <w:ind w:left="720" w:hanging="360"/>
      </w:pPr>
      <w:rPr>
        <w:rFonts w:ascii="Symbol" w:hAnsi="Symbol" w:hint="default"/>
        <w:color w:val="6B2976"/>
      </w:rPr>
    </w:lvl>
    <w:lvl w:ilvl="1" w:tplc="3BA8FDC0" w:tentative="1">
      <w:start w:val="1"/>
      <w:numFmt w:val="bullet"/>
      <w:lvlText w:val="o"/>
      <w:lvlJc w:val="left"/>
      <w:pPr>
        <w:ind w:left="1440" w:hanging="360"/>
      </w:pPr>
      <w:rPr>
        <w:rFonts w:ascii="Courier New" w:hAnsi="Courier New" w:cs="Courier New" w:hint="default"/>
      </w:rPr>
    </w:lvl>
    <w:lvl w:ilvl="2" w:tplc="6D96742C" w:tentative="1">
      <w:start w:val="1"/>
      <w:numFmt w:val="bullet"/>
      <w:lvlText w:val=""/>
      <w:lvlJc w:val="left"/>
      <w:pPr>
        <w:ind w:left="2160" w:hanging="360"/>
      </w:pPr>
      <w:rPr>
        <w:rFonts w:ascii="Wingdings" w:hAnsi="Wingdings" w:hint="default"/>
      </w:rPr>
    </w:lvl>
    <w:lvl w:ilvl="3" w:tplc="4B126F7E" w:tentative="1">
      <w:start w:val="1"/>
      <w:numFmt w:val="bullet"/>
      <w:lvlText w:val=""/>
      <w:lvlJc w:val="left"/>
      <w:pPr>
        <w:ind w:left="2880" w:hanging="360"/>
      </w:pPr>
      <w:rPr>
        <w:rFonts w:ascii="Symbol" w:hAnsi="Symbol" w:hint="default"/>
      </w:rPr>
    </w:lvl>
    <w:lvl w:ilvl="4" w:tplc="93E684BC" w:tentative="1">
      <w:start w:val="1"/>
      <w:numFmt w:val="bullet"/>
      <w:lvlText w:val="o"/>
      <w:lvlJc w:val="left"/>
      <w:pPr>
        <w:ind w:left="3600" w:hanging="360"/>
      </w:pPr>
      <w:rPr>
        <w:rFonts w:ascii="Courier New" w:hAnsi="Courier New" w:cs="Courier New" w:hint="default"/>
      </w:rPr>
    </w:lvl>
    <w:lvl w:ilvl="5" w:tplc="B77450AC" w:tentative="1">
      <w:start w:val="1"/>
      <w:numFmt w:val="bullet"/>
      <w:lvlText w:val=""/>
      <w:lvlJc w:val="left"/>
      <w:pPr>
        <w:ind w:left="4320" w:hanging="360"/>
      </w:pPr>
      <w:rPr>
        <w:rFonts w:ascii="Wingdings" w:hAnsi="Wingdings" w:hint="default"/>
      </w:rPr>
    </w:lvl>
    <w:lvl w:ilvl="6" w:tplc="24D69A72" w:tentative="1">
      <w:start w:val="1"/>
      <w:numFmt w:val="bullet"/>
      <w:lvlText w:val=""/>
      <w:lvlJc w:val="left"/>
      <w:pPr>
        <w:ind w:left="5040" w:hanging="360"/>
      </w:pPr>
      <w:rPr>
        <w:rFonts w:ascii="Symbol" w:hAnsi="Symbol" w:hint="default"/>
      </w:rPr>
    </w:lvl>
    <w:lvl w:ilvl="7" w:tplc="B77E0386" w:tentative="1">
      <w:start w:val="1"/>
      <w:numFmt w:val="bullet"/>
      <w:lvlText w:val="o"/>
      <w:lvlJc w:val="left"/>
      <w:pPr>
        <w:ind w:left="5760" w:hanging="360"/>
      </w:pPr>
      <w:rPr>
        <w:rFonts w:ascii="Courier New" w:hAnsi="Courier New" w:cs="Courier New" w:hint="default"/>
      </w:rPr>
    </w:lvl>
    <w:lvl w:ilvl="8" w:tplc="9A7620B8"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EACA0440">
      <w:start w:val="1"/>
      <w:numFmt w:val="bullet"/>
      <w:lvlText w:val=""/>
      <w:lvlJc w:val="left"/>
      <w:pPr>
        <w:ind w:left="720" w:hanging="360"/>
      </w:pPr>
      <w:rPr>
        <w:rFonts w:ascii="Symbol" w:hAnsi="Symbol" w:hint="default"/>
        <w:color w:val="6B2976"/>
      </w:rPr>
    </w:lvl>
    <w:lvl w:ilvl="1" w:tplc="71205AFA" w:tentative="1">
      <w:start w:val="1"/>
      <w:numFmt w:val="bullet"/>
      <w:lvlText w:val="o"/>
      <w:lvlJc w:val="left"/>
      <w:pPr>
        <w:ind w:left="1440" w:hanging="360"/>
      </w:pPr>
      <w:rPr>
        <w:rFonts w:ascii="Courier New" w:hAnsi="Courier New" w:cs="Courier New" w:hint="default"/>
      </w:rPr>
    </w:lvl>
    <w:lvl w:ilvl="2" w:tplc="8062A7BA" w:tentative="1">
      <w:start w:val="1"/>
      <w:numFmt w:val="bullet"/>
      <w:lvlText w:val=""/>
      <w:lvlJc w:val="left"/>
      <w:pPr>
        <w:ind w:left="2160" w:hanging="360"/>
      </w:pPr>
      <w:rPr>
        <w:rFonts w:ascii="Wingdings" w:hAnsi="Wingdings" w:hint="default"/>
      </w:rPr>
    </w:lvl>
    <w:lvl w:ilvl="3" w:tplc="12583448" w:tentative="1">
      <w:start w:val="1"/>
      <w:numFmt w:val="bullet"/>
      <w:lvlText w:val=""/>
      <w:lvlJc w:val="left"/>
      <w:pPr>
        <w:ind w:left="2880" w:hanging="360"/>
      </w:pPr>
      <w:rPr>
        <w:rFonts w:ascii="Symbol" w:hAnsi="Symbol" w:hint="default"/>
      </w:rPr>
    </w:lvl>
    <w:lvl w:ilvl="4" w:tplc="15FE3A24" w:tentative="1">
      <w:start w:val="1"/>
      <w:numFmt w:val="bullet"/>
      <w:lvlText w:val="o"/>
      <w:lvlJc w:val="left"/>
      <w:pPr>
        <w:ind w:left="3600" w:hanging="360"/>
      </w:pPr>
      <w:rPr>
        <w:rFonts w:ascii="Courier New" w:hAnsi="Courier New" w:cs="Courier New" w:hint="default"/>
      </w:rPr>
    </w:lvl>
    <w:lvl w:ilvl="5" w:tplc="F544F1A4" w:tentative="1">
      <w:start w:val="1"/>
      <w:numFmt w:val="bullet"/>
      <w:lvlText w:val=""/>
      <w:lvlJc w:val="left"/>
      <w:pPr>
        <w:ind w:left="4320" w:hanging="360"/>
      </w:pPr>
      <w:rPr>
        <w:rFonts w:ascii="Wingdings" w:hAnsi="Wingdings" w:hint="default"/>
      </w:rPr>
    </w:lvl>
    <w:lvl w:ilvl="6" w:tplc="C06A3870" w:tentative="1">
      <w:start w:val="1"/>
      <w:numFmt w:val="bullet"/>
      <w:lvlText w:val=""/>
      <w:lvlJc w:val="left"/>
      <w:pPr>
        <w:ind w:left="5040" w:hanging="360"/>
      </w:pPr>
      <w:rPr>
        <w:rFonts w:ascii="Symbol" w:hAnsi="Symbol" w:hint="default"/>
      </w:rPr>
    </w:lvl>
    <w:lvl w:ilvl="7" w:tplc="AA286440" w:tentative="1">
      <w:start w:val="1"/>
      <w:numFmt w:val="bullet"/>
      <w:lvlText w:val="o"/>
      <w:lvlJc w:val="left"/>
      <w:pPr>
        <w:ind w:left="5760" w:hanging="360"/>
      </w:pPr>
      <w:rPr>
        <w:rFonts w:ascii="Courier New" w:hAnsi="Courier New" w:cs="Courier New" w:hint="default"/>
      </w:rPr>
    </w:lvl>
    <w:lvl w:ilvl="8" w:tplc="42065E34"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42CE6F20">
      <w:start w:val="1"/>
      <w:numFmt w:val="bullet"/>
      <w:lvlText w:val=""/>
      <w:lvlJc w:val="left"/>
      <w:pPr>
        <w:ind w:left="720" w:hanging="360"/>
      </w:pPr>
      <w:rPr>
        <w:rFonts w:ascii="Symbol" w:hAnsi="Symbol" w:hint="default"/>
        <w:color w:val="6B2976"/>
      </w:rPr>
    </w:lvl>
    <w:lvl w:ilvl="1" w:tplc="AA667940" w:tentative="1">
      <w:start w:val="1"/>
      <w:numFmt w:val="bullet"/>
      <w:lvlText w:val="o"/>
      <w:lvlJc w:val="left"/>
      <w:pPr>
        <w:ind w:left="1440" w:hanging="360"/>
      </w:pPr>
      <w:rPr>
        <w:rFonts w:ascii="Courier New" w:hAnsi="Courier New" w:cs="Courier New" w:hint="default"/>
      </w:rPr>
    </w:lvl>
    <w:lvl w:ilvl="2" w:tplc="1F484CEC" w:tentative="1">
      <w:start w:val="1"/>
      <w:numFmt w:val="bullet"/>
      <w:lvlText w:val=""/>
      <w:lvlJc w:val="left"/>
      <w:pPr>
        <w:ind w:left="2160" w:hanging="360"/>
      </w:pPr>
      <w:rPr>
        <w:rFonts w:ascii="Wingdings" w:hAnsi="Wingdings" w:hint="default"/>
      </w:rPr>
    </w:lvl>
    <w:lvl w:ilvl="3" w:tplc="5A804464" w:tentative="1">
      <w:start w:val="1"/>
      <w:numFmt w:val="bullet"/>
      <w:lvlText w:val=""/>
      <w:lvlJc w:val="left"/>
      <w:pPr>
        <w:ind w:left="2880" w:hanging="360"/>
      </w:pPr>
      <w:rPr>
        <w:rFonts w:ascii="Symbol" w:hAnsi="Symbol" w:hint="default"/>
      </w:rPr>
    </w:lvl>
    <w:lvl w:ilvl="4" w:tplc="106C50EC" w:tentative="1">
      <w:start w:val="1"/>
      <w:numFmt w:val="bullet"/>
      <w:lvlText w:val="o"/>
      <w:lvlJc w:val="left"/>
      <w:pPr>
        <w:ind w:left="3600" w:hanging="360"/>
      </w:pPr>
      <w:rPr>
        <w:rFonts w:ascii="Courier New" w:hAnsi="Courier New" w:cs="Courier New" w:hint="default"/>
      </w:rPr>
    </w:lvl>
    <w:lvl w:ilvl="5" w:tplc="FB78DF6C" w:tentative="1">
      <w:start w:val="1"/>
      <w:numFmt w:val="bullet"/>
      <w:lvlText w:val=""/>
      <w:lvlJc w:val="left"/>
      <w:pPr>
        <w:ind w:left="4320" w:hanging="360"/>
      </w:pPr>
      <w:rPr>
        <w:rFonts w:ascii="Wingdings" w:hAnsi="Wingdings" w:hint="default"/>
      </w:rPr>
    </w:lvl>
    <w:lvl w:ilvl="6" w:tplc="D38C2AEA" w:tentative="1">
      <w:start w:val="1"/>
      <w:numFmt w:val="bullet"/>
      <w:lvlText w:val=""/>
      <w:lvlJc w:val="left"/>
      <w:pPr>
        <w:ind w:left="5040" w:hanging="360"/>
      </w:pPr>
      <w:rPr>
        <w:rFonts w:ascii="Symbol" w:hAnsi="Symbol" w:hint="default"/>
      </w:rPr>
    </w:lvl>
    <w:lvl w:ilvl="7" w:tplc="BBFE89C0" w:tentative="1">
      <w:start w:val="1"/>
      <w:numFmt w:val="bullet"/>
      <w:lvlText w:val="o"/>
      <w:lvlJc w:val="left"/>
      <w:pPr>
        <w:ind w:left="5760" w:hanging="360"/>
      </w:pPr>
      <w:rPr>
        <w:rFonts w:ascii="Courier New" w:hAnsi="Courier New" w:cs="Courier New" w:hint="default"/>
      </w:rPr>
    </w:lvl>
    <w:lvl w:ilvl="8" w:tplc="1B8C3F1C"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5AACFD80">
      <w:start w:val="1"/>
      <w:numFmt w:val="bullet"/>
      <w:lvlText w:val=""/>
      <w:lvlJc w:val="left"/>
      <w:pPr>
        <w:ind w:left="720" w:hanging="360"/>
      </w:pPr>
      <w:rPr>
        <w:rFonts w:ascii="Symbol" w:hAnsi="Symbol" w:hint="default"/>
        <w:color w:val="6B2976"/>
      </w:rPr>
    </w:lvl>
    <w:lvl w:ilvl="1" w:tplc="C912650E" w:tentative="1">
      <w:start w:val="1"/>
      <w:numFmt w:val="bullet"/>
      <w:lvlText w:val="o"/>
      <w:lvlJc w:val="left"/>
      <w:pPr>
        <w:ind w:left="1440" w:hanging="360"/>
      </w:pPr>
      <w:rPr>
        <w:rFonts w:ascii="Courier New" w:hAnsi="Courier New" w:cs="Courier New" w:hint="default"/>
      </w:rPr>
    </w:lvl>
    <w:lvl w:ilvl="2" w:tplc="46EE82F6" w:tentative="1">
      <w:start w:val="1"/>
      <w:numFmt w:val="bullet"/>
      <w:lvlText w:val=""/>
      <w:lvlJc w:val="left"/>
      <w:pPr>
        <w:ind w:left="2160" w:hanging="360"/>
      </w:pPr>
      <w:rPr>
        <w:rFonts w:ascii="Wingdings" w:hAnsi="Wingdings" w:hint="default"/>
      </w:rPr>
    </w:lvl>
    <w:lvl w:ilvl="3" w:tplc="80FA9C6C" w:tentative="1">
      <w:start w:val="1"/>
      <w:numFmt w:val="bullet"/>
      <w:lvlText w:val=""/>
      <w:lvlJc w:val="left"/>
      <w:pPr>
        <w:ind w:left="2880" w:hanging="360"/>
      </w:pPr>
      <w:rPr>
        <w:rFonts w:ascii="Symbol" w:hAnsi="Symbol" w:hint="default"/>
      </w:rPr>
    </w:lvl>
    <w:lvl w:ilvl="4" w:tplc="83D4C29A" w:tentative="1">
      <w:start w:val="1"/>
      <w:numFmt w:val="bullet"/>
      <w:lvlText w:val="o"/>
      <w:lvlJc w:val="left"/>
      <w:pPr>
        <w:ind w:left="3600" w:hanging="360"/>
      </w:pPr>
      <w:rPr>
        <w:rFonts w:ascii="Courier New" w:hAnsi="Courier New" w:cs="Courier New" w:hint="default"/>
      </w:rPr>
    </w:lvl>
    <w:lvl w:ilvl="5" w:tplc="455EA458" w:tentative="1">
      <w:start w:val="1"/>
      <w:numFmt w:val="bullet"/>
      <w:lvlText w:val=""/>
      <w:lvlJc w:val="left"/>
      <w:pPr>
        <w:ind w:left="4320" w:hanging="360"/>
      </w:pPr>
      <w:rPr>
        <w:rFonts w:ascii="Wingdings" w:hAnsi="Wingdings" w:hint="default"/>
      </w:rPr>
    </w:lvl>
    <w:lvl w:ilvl="6" w:tplc="45DECCFA" w:tentative="1">
      <w:start w:val="1"/>
      <w:numFmt w:val="bullet"/>
      <w:lvlText w:val=""/>
      <w:lvlJc w:val="left"/>
      <w:pPr>
        <w:ind w:left="5040" w:hanging="360"/>
      </w:pPr>
      <w:rPr>
        <w:rFonts w:ascii="Symbol" w:hAnsi="Symbol" w:hint="default"/>
      </w:rPr>
    </w:lvl>
    <w:lvl w:ilvl="7" w:tplc="4892717E" w:tentative="1">
      <w:start w:val="1"/>
      <w:numFmt w:val="bullet"/>
      <w:lvlText w:val="o"/>
      <w:lvlJc w:val="left"/>
      <w:pPr>
        <w:ind w:left="5760" w:hanging="360"/>
      </w:pPr>
      <w:rPr>
        <w:rFonts w:ascii="Courier New" w:hAnsi="Courier New" w:cs="Courier New" w:hint="default"/>
      </w:rPr>
    </w:lvl>
    <w:lvl w:ilvl="8" w:tplc="89F4EF68"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2CB0E080">
      <w:start w:val="1"/>
      <w:numFmt w:val="bullet"/>
      <w:lvlText w:val=""/>
      <w:lvlJc w:val="left"/>
      <w:pPr>
        <w:ind w:left="720" w:hanging="360"/>
      </w:pPr>
      <w:rPr>
        <w:rFonts w:ascii="Symbol" w:hAnsi="Symbol" w:hint="default"/>
        <w:color w:val="6B2976"/>
      </w:rPr>
    </w:lvl>
    <w:lvl w:ilvl="1" w:tplc="3E18A7F6" w:tentative="1">
      <w:start w:val="1"/>
      <w:numFmt w:val="bullet"/>
      <w:lvlText w:val="o"/>
      <w:lvlJc w:val="left"/>
      <w:pPr>
        <w:ind w:left="1440" w:hanging="360"/>
      </w:pPr>
      <w:rPr>
        <w:rFonts w:ascii="Courier New" w:hAnsi="Courier New" w:cs="Courier New" w:hint="default"/>
      </w:rPr>
    </w:lvl>
    <w:lvl w:ilvl="2" w:tplc="2168E358" w:tentative="1">
      <w:start w:val="1"/>
      <w:numFmt w:val="bullet"/>
      <w:lvlText w:val=""/>
      <w:lvlJc w:val="left"/>
      <w:pPr>
        <w:ind w:left="2160" w:hanging="360"/>
      </w:pPr>
      <w:rPr>
        <w:rFonts w:ascii="Wingdings" w:hAnsi="Wingdings" w:hint="default"/>
      </w:rPr>
    </w:lvl>
    <w:lvl w:ilvl="3" w:tplc="5AB8A838" w:tentative="1">
      <w:start w:val="1"/>
      <w:numFmt w:val="bullet"/>
      <w:lvlText w:val=""/>
      <w:lvlJc w:val="left"/>
      <w:pPr>
        <w:ind w:left="2880" w:hanging="360"/>
      </w:pPr>
      <w:rPr>
        <w:rFonts w:ascii="Symbol" w:hAnsi="Symbol" w:hint="default"/>
      </w:rPr>
    </w:lvl>
    <w:lvl w:ilvl="4" w:tplc="DECA9D2E" w:tentative="1">
      <w:start w:val="1"/>
      <w:numFmt w:val="bullet"/>
      <w:lvlText w:val="o"/>
      <w:lvlJc w:val="left"/>
      <w:pPr>
        <w:ind w:left="3600" w:hanging="360"/>
      </w:pPr>
      <w:rPr>
        <w:rFonts w:ascii="Courier New" w:hAnsi="Courier New" w:cs="Courier New" w:hint="default"/>
      </w:rPr>
    </w:lvl>
    <w:lvl w:ilvl="5" w:tplc="8CB69716" w:tentative="1">
      <w:start w:val="1"/>
      <w:numFmt w:val="bullet"/>
      <w:lvlText w:val=""/>
      <w:lvlJc w:val="left"/>
      <w:pPr>
        <w:ind w:left="4320" w:hanging="360"/>
      </w:pPr>
      <w:rPr>
        <w:rFonts w:ascii="Wingdings" w:hAnsi="Wingdings" w:hint="default"/>
      </w:rPr>
    </w:lvl>
    <w:lvl w:ilvl="6" w:tplc="AA88B29C" w:tentative="1">
      <w:start w:val="1"/>
      <w:numFmt w:val="bullet"/>
      <w:lvlText w:val=""/>
      <w:lvlJc w:val="left"/>
      <w:pPr>
        <w:ind w:left="5040" w:hanging="360"/>
      </w:pPr>
      <w:rPr>
        <w:rFonts w:ascii="Symbol" w:hAnsi="Symbol" w:hint="default"/>
      </w:rPr>
    </w:lvl>
    <w:lvl w:ilvl="7" w:tplc="90C67BCC" w:tentative="1">
      <w:start w:val="1"/>
      <w:numFmt w:val="bullet"/>
      <w:lvlText w:val="o"/>
      <w:lvlJc w:val="left"/>
      <w:pPr>
        <w:ind w:left="5760" w:hanging="360"/>
      </w:pPr>
      <w:rPr>
        <w:rFonts w:ascii="Courier New" w:hAnsi="Courier New" w:cs="Courier New" w:hint="default"/>
      </w:rPr>
    </w:lvl>
    <w:lvl w:ilvl="8" w:tplc="C4CC40D8"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7E3AF21A">
      <w:start w:val="1"/>
      <w:numFmt w:val="bullet"/>
      <w:lvlText w:val=""/>
      <w:lvlJc w:val="left"/>
      <w:pPr>
        <w:ind w:left="720" w:hanging="360"/>
      </w:pPr>
      <w:rPr>
        <w:rFonts w:ascii="Symbol" w:hAnsi="Symbol" w:hint="default"/>
        <w:color w:val="6B2976"/>
      </w:rPr>
    </w:lvl>
    <w:lvl w:ilvl="1" w:tplc="738E6F60" w:tentative="1">
      <w:start w:val="1"/>
      <w:numFmt w:val="bullet"/>
      <w:lvlText w:val="o"/>
      <w:lvlJc w:val="left"/>
      <w:pPr>
        <w:ind w:left="1440" w:hanging="360"/>
      </w:pPr>
      <w:rPr>
        <w:rFonts w:ascii="Courier New" w:hAnsi="Courier New" w:cs="Courier New" w:hint="default"/>
      </w:rPr>
    </w:lvl>
    <w:lvl w:ilvl="2" w:tplc="320095BC" w:tentative="1">
      <w:start w:val="1"/>
      <w:numFmt w:val="bullet"/>
      <w:lvlText w:val=""/>
      <w:lvlJc w:val="left"/>
      <w:pPr>
        <w:ind w:left="2160" w:hanging="360"/>
      </w:pPr>
      <w:rPr>
        <w:rFonts w:ascii="Wingdings" w:hAnsi="Wingdings" w:hint="default"/>
      </w:rPr>
    </w:lvl>
    <w:lvl w:ilvl="3" w:tplc="F1805F2A" w:tentative="1">
      <w:start w:val="1"/>
      <w:numFmt w:val="bullet"/>
      <w:lvlText w:val=""/>
      <w:lvlJc w:val="left"/>
      <w:pPr>
        <w:ind w:left="2880" w:hanging="360"/>
      </w:pPr>
      <w:rPr>
        <w:rFonts w:ascii="Symbol" w:hAnsi="Symbol" w:hint="default"/>
      </w:rPr>
    </w:lvl>
    <w:lvl w:ilvl="4" w:tplc="302E9F72" w:tentative="1">
      <w:start w:val="1"/>
      <w:numFmt w:val="bullet"/>
      <w:lvlText w:val="o"/>
      <w:lvlJc w:val="left"/>
      <w:pPr>
        <w:ind w:left="3600" w:hanging="360"/>
      </w:pPr>
      <w:rPr>
        <w:rFonts w:ascii="Courier New" w:hAnsi="Courier New" w:cs="Courier New" w:hint="default"/>
      </w:rPr>
    </w:lvl>
    <w:lvl w:ilvl="5" w:tplc="84BA414A" w:tentative="1">
      <w:start w:val="1"/>
      <w:numFmt w:val="bullet"/>
      <w:lvlText w:val=""/>
      <w:lvlJc w:val="left"/>
      <w:pPr>
        <w:ind w:left="4320" w:hanging="360"/>
      </w:pPr>
      <w:rPr>
        <w:rFonts w:ascii="Wingdings" w:hAnsi="Wingdings" w:hint="default"/>
      </w:rPr>
    </w:lvl>
    <w:lvl w:ilvl="6" w:tplc="1638A294" w:tentative="1">
      <w:start w:val="1"/>
      <w:numFmt w:val="bullet"/>
      <w:lvlText w:val=""/>
      <w:lvlJc w:val="left"/>
      <w:pPr>
        <w:ind w:left="5040" w:hanging="360"/>
      </w:pPr>
      <w:rPr>
        <w:rFonts w:ascii="Symbol" w:hAnsi="Symbol" w:hint="default"/>
      </w:rPr>
    </w:lvl>
    <w:lvl w:ilvl="7" w:tplc="7B3075DA" w:tentative="1">
      <w:start w:val="1"/>
      <w:numFmt w:val="bullet"/>
      <w:lvlText w:val="o"/>
      <w:lvlJc w:val="left"/>
      <w:pPr>
        <w:ind w:left="5760" w:hanging="360"/>
      </w:pPr>
      <w:rPr>
        <w:rFonts w:ascii="Courier New" w:hAnsi="Courier New" w:cs="Courier New" w:hint="default"/>
      </w:rPr>
    </w:lvl>
    <w:lvl w:ilvl="8" w:tplc="A5EA9DAA"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6B60999C">
      <w:start w:val="1"/>
      <w:numFmt w:val="bullet"/>
      <w:lvlText w:val=""/>
      <w:lvlJc w:val="left"/>
      <w:pPr>
        <w:ind w:left="794" w:hanging="360"/>
      </w:pPr>
      <w:rPr>
        <w:rFonts w:ascii="Symbol" w:hAnsi="Symbol" w:hint="default"/>
        <w:color w:val="6B2976"/>
      </w:rPr>
    </w:lvl>
    <w:lvl w:ilvl="1" w:tplc="86B2F328" w:tentative="1">
      <w:start w:val="1"/>
      <w:numFmt w:val="bullet"/>
      <w:lvlText w:val="o"/>
      <w:lvlJc w:val="left"/>
      <w:pPr>
        <w:ind w:left="1514" w:hanging="360"/>
      </w:pPr>
      <w:rPr>
        <w:rFonts w:ascii="Courier New" w:hAnsi="Courier New" w:cs="Courier New" w:hint="default"/>
      </w:rPr>
    </w:lvl>
    <w:lvl w:ilvl="2" w:tplc="EFECE83C" w:tentative="1">
      <w:start w:val="1"/>
      <w:numFmt w:val="bullet"/>
      <w:lvlText w:val=""/>
      <w:lvlJc w:val="left"/>
      <w:pPr>
        <w:ind w:left="2234" w:hanging="360"/>
      </w:pPr>
      <w:rPr>
        <w:rFonts w:ascii="Wingdings" w:hAnsi="Wingdings" w:hint="default"/>
      </w:rPr>
    </w:lvl>
    <w:lvl w:ilvl="3" w:tplc="DCB47D4E" w:tentative="1">
      <w:start w:val="1"/>
      <w:numFmt w:val="bullet"/>
      <w:lvlText w:val=""/>
      <w:lvlJc w:val="left"/>
      <w:pPr>
        <w:ind w:left="2954" w:hanging="360"/>
      </w:pPr>
      <w:rPr>
        <w:rFonts w:ascii="Symbol" w:hAnsi="Symbol" w:hint="default"/>
      </w:rPr>
    </w:lvl>
    <w:lvl w:ilvl="4" w:tplc="7DD6DF7C" w:tentative="1">
      <w:start w:val="1"/>
      <w:numFmt w:val="bullet"/>
      <w:lvlText w:val="o"/>
      <w:lvlJc w:val="left"/>
      <w:pPr>
        <w:ind w:left="3674" w:hanging="360"/>
      </w:pPr>
      <w:rPr>
        <w:rFonts w:ascii="Courier New" w:hAnsi="Courier New" w:cs="Courier New" w:hint="default"/>
      </w:rPr>
    </w:lvl>
    <w:lvl w:ilvl="5" w:tplc="11763AC0" w:tentative="1">
      <w:start w:val="1"/>
      <w:numFmt w:val="bullet"/>
      <w:lvlText w:val=""/>
      <w:lvlJc w:val="left"/>
      <w:pPr>
        <w:ind w:left="4394" w:hanging="360"/>
      </w:pPr>
      <w:rPr>
        <w:rFonts w:ascii="Wingdings" w:hAnsi="Wingdings" w:hint="default"/>
      </w:rPr>
    </w:lvl>
    <w:lvl w:ilvl="6" w:tplc="2292A6EE" w:tentative="1">
      <w:start w:val="1"/>
      <w:numFmt w:val="bullet"/>
      <w:lvlText w:val=""/>
      <w:lvlJc w:val="left"/>
      <w:pPr>
        <w:ind w:left="5114" w:hanging="360"/>
      </w:pPr>
      <w:rPr>
        <w:rFonts w:ascii="Symbol" w:hAnsi="Symbol" w:hint="default"/>
      </w:rPr>
    </w:lvl>
    <w:lvl w:ilvl="7" w:tplc="768AE9CE" w:tentative="1">
      <w:start w:val="1"/>
      <w:numFmt w:val="bullet"/>
      <w:lvlText w:val="o"/>
      <w:lvlJc w:val="left"/>
      <w:pPr>
        <w:ind w:left="5834" w:hanging="360"/>
      </w:pPr>
      <w:rPr>
        <w:rFonts w:ascii="Courier New" w:hAnsi="Courier New" w:cs="Courier New" w:hint="default"/>
      </w:rPr>
    </w:lvl>
    <w:lvl w:ilvl="8" w:tplc="4066190C"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F9525150">
      <w:start w:val="1"/>
      <w:numFmt w:val="bullet"/>
      <w:lvlText w:val=""/>
      <w:lvlJc w:val="left"/>
      <w:pPr>
        <w:ind w:left="720" w:hanging="360"/>
      </w:pPr>
      <w:rPr>
        <w:rFonts w:ascii="Symbol" w:hAnsi="Symbol" w:hint="default"/>
        <w:color w:val="6B2976"/>
      </w:rPr>
    </w:lvl>
    <w:lvl w:ilvl="1" w:tplc="C8E8EC90" w:tentative="1">
      <w:start w:val="1"/>
      <w:numFmt w:val="bullet"/>
      <w:lvlText w:val="o"/>
      <w:lvlJc w:val="left"/>
      <w:pPr>
        <w:ind w:left="1440" w:hanging="360"/>
      </w:pPr>
      <w:rPr>
        <w:rFonts w:ascii="Courier New" w:hAnsi="Courier New" w:cs="Courier New" w:hint="default"/>
      </w:rPr>
    </w:lvl>
    <w:lvl w:ilvl="2" w:tplc="16867C38" w:tentative="1">
      <w:start w:val="1"/>
      <w:numFmt w:val="bullet"/>
      <w:lvlText w:val=""/>
      <w:lvlJc w:val="left"/>
      <w:pPr>
        <w:ind w:left="2160" w:hanging="360"/>
      </w:pPr>
      <w:rPr>
        <w:rFonts w:ascii="Wingdings" w:hAnsi="Wingdings" w:hint="default"/>
      </w:rPr>
    </w:lvl>
    <w:lvl w:ilvl="3" w:tplc="CC86B790" w:tentative="1">
      <w:start w:val="1"/>
      <w:numFmt w:val="bullet"/>
      <w:lvlText w:val=""/>
      <w:lvlJc w:val="left"/>
      <w:pPr>
        <w:ind w:left="2880" w:hanging="360"/>
      </w:pPr>
      <w:rPr>
        <w:rFonts w:ascii="Symbol" w:hAnsi="Symbol" w:hint="default"/>
      </w:rPr>
    </w:lvl>
    <w:lvl w:ilvl="4" w:tplc="9F200258" w:tentative="1">
      <w:start w:val="1"/>
      <w:numFmt w:val="bullet"/>
      <w:lvlText w:val="o"/>
      <w:lvlJc w:val="left"/>
      <w:pPr>
        <w:ind w:left="3600" w:hanging="360"/>
      </w:pPr>
      <w:rPr>
        <w:rFonts w:ascii="Courier New" w:hAnsi="Courier New" w:cs="Courier New" w:hint="default"/>
      </w:rPr>
    </w:lvl>
    <w:lvl w:ilvl="5" w:tplc="330E23B8" w:tentative="1">
      <w:start w:val="1"/>
      <w:numFmt w:val="bullet"/>
      <w:lvlText w:val=""/>
      <w:lvlJc w:val="left"/>
      <w:pPr>
        <w:ind w:left="4320" w:hanging="360"/>
      </w:pPr>
      <w:rPr>
        <w:rFonts w:ascii="Wingdings" w:hAnsi="Wingdings" w:hint="default"/>
      </w:rPr>
    </w:lvl>
    <w:lvl w:ilvl="6" w:tplc="D26AD798" w:tentative="1">
      <w:start w:val="1"/>
      <w:numFmt w:val="bullet"/>
      <w:lvlText w:val=""/>
      <w:lvlJc w:val="left"/>
      <w:pPr>
        <w:ind w:left="5040" w:hanging="360"/>
      </w:pPr>
      <w:rPr>
        <w:rFonts w:ascii="Symbol" w:hAnsi="Symbol" w:hint="default"/>
      </w:rPr>
    </w:lvl>
    <w:lvl w:ilvl="7" w:tplc="A3568972" w:tentative="1">
      <w:start w:val="1"/>
      <w:numFmt w:val="bullet"/>
      <w:lvlText w:val="o"/>
      <w:lvlJc w:val="left"/>
      <w:pPr>
        <w:ind w:left="5760" w:hanging="360"/>
      </w:pPr>
      <w:rPr>
        <w:rFonts w:ascii="Courier New" w:hAnsi="Courier New" w:cs="Courier New" w:hint="default"/>
      </w:rPr>
    </w:lvl>
    <w:lvl w:ilvl="8" w:tplc="64625A6A"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3C46A996">
      <w:start w:val="1"/>
      <w:numFmt w:val="bullet"/>
      <w:lvlText w:val=""/>
      <w:lvlJc w:val="left"/>
      <w:pPr>
        <w:ind w:left="720" w:hanging="360"/>
      </w:pPr>
      <w:rPr>
        <w:rFonts w:ascii="Symbol" w:hAnsi="Symbol" w:hint="default"/>
        <w:color w:val="6B2976"/>
      </w:rPr>
    </w:lvl>
    <w:lvl w:ilvl="1" w:tplc="548874D2" w:tentative="1">
      <w:start w:val="1"/>
      <w:numFmt w:val="bullet"/>
      <w:lvlText w:val="o"/>
      <w:lvlJc w:val="left"/>
      <w:pPr>
        <w:ind w:left="1440" w:hanging="360"/>
      </w:pPr>
      <w:rPr>
        <w:rFonts w:ascii="Courier New" w:hAnsi="Courier New" w:cs="Courier New" w:hint="default"/>
      </w:rPr>
    </w:lvl>
    <w:lvl w:ilvl="2" w:tplc="01382F84" w:tentative="1">
      <w:start w:val="1"/>
      <w:numFmt w:val="bullet"/>
      <w:lvlText w:val=""/>
      <w:lvlJc w:val="left"/>
      <w:pPr>
        <w:ind w:left="2160" w:hanging="360"/>
      </w:pPr>
      <w:rPr>
        <w:rFonts w:ascii="Wingdings" w:hAnsi="Wingdings" w:hint="default"/>
      </w:rPr>
    </w:lvl>
    <w:lvl w:ilvl="3" w:tplc="66401332" w:tentative="1">
      <w:start w:val="1"/>
      <w:numFmt w:val="bullet"/>
      <w:lvlText w:val=""/>
      <w:lvlJc w:val="left"/>
      <w:pPr>
        <w:ind w:left="2880" w:hanging="360"/>
      </w:pPr>
      <w:rPr>
        <w:rFonts w:ascii="Symbol" w:hAnsi="Symbol" w:hint="default"/>
      </w:rPr>
    </w:lvl>
    <w:lvl w:ilvl="4" w:tplc="C546831C" w:tentative="1">
      <w:start w:val="1"/>
      <w:numFmt w:val="bullet"/>
      <w:lvlText w:val="o"/>
      <w:lvlJc w:val="left"/>
      <w:pPr>
        <w:ind w:left="3600" w:hanging="360"/>
      </w:pPr>
      <w:rPr>
        <w:rFonts w:ascii="Courier New" w:hAnsi="Courier New" w:cs="Courier New" w:hint="default"/>
      </w:rPr>
    </w:lvl>
    <w:lvl w:ilvl="5" w:tplc="6FB84F9C" w:tentative="1">
      <w:start w:val="1"/>
      <w:numFmt w:val="bullet"/>
      <w:lvlText w:val=""/>
      <w:lvlJc w:val="left"/>
      <w:pPr>
        <w:ind w:left="4320" w:hanging="360"/>
      </w:pPr>
      <w:rPr>
        <w:rFonts w:ascii="Wingdings" w:hAnsi="Wingdings" w:hint="default"/>
      </w:rPr>
    </w:lvl>
    <w:lvl w:ilvl="6" w:tplc="8910A86A" w:tentative="1">
      <w:start w:val="1"/>
      <w:numFmt w:val="bullet"/>
      <w:lvlText w:val=""/>
      <w:lvlJc w:val="left"/>
      <w:pPr>
        <w:ind w:left="5040" w:hanging="360"/>
      </w:pPr>
      <w:rPr>
        <w:rFonts w:ascii="Symbol" w:hAnsi="Symbol" w:hint="default"/>
      </w:rPr>
    </w:lvl>
    <w:lvl w:ilvl="7" w:tplc="7454373A" w:tentative="1">
      <w:start w:val="1"/>
      <w:numFmt w:val="bullet"/>
      <w:lvlText w:val="o"/>
      <w:lvlJc w:val="left"/>
      <w:pPr>
        <w:ind w:left="5760" w:hanging="360"/>
      </w:pPr>
      <w:rPr>
        <w:rFonts w:ascii="Courier New" w:hAnsi="Courier New" w:cs="Courier New" w:hint="default"/>
      </w:rPr>
    </w:lvl>
    <w:lvl w:ilvl="8" w:tplc="FF981F4E"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405A1BA2">
      <w:start w:val="1"/>
      <w:numFmt w:val="bullet"/>
      <w:lvlText w:val=""/>
      <w:lvlJc w:val="left"/>
      <w:pPr>
        <w:ind w:left="720" w:hanging="360"/>
      </w:pPr>
      <w:rPr>
        <w:rFonts w:ascii="Symbol" w:hAnsi="Symbol" w:hint="default"/>
        <w:color w:val="6B2976"/>
      </w:rPr>
    </w:lvl>
    <w:lvl w:ilvl="1" w:tplc="7D12B99C" w:tentative="1">
      <w:start w:val="1"/>
      <w:numFmt w:val="bullet"/>
      <w:lvlText w:val="o"/>
      <w:lvlJc w:val="left"/>
      <w:pPr>
        <w:ind w:left="1440" w:hanging="360"/>
      </w:pPr>
      <w:rPr>
        <w:rFonts w:ascii="Courier New" w:hAnsi="Courier New" w:cs="Courier New" w:hint="default"/>
      </w:rPr>
    </w:lvl>
    <w:lvl w:ilvl="2" w:tplc="4D88B8A4" w:tentative="1">
      <w:start w:val="1"/>
      <w:numFmt w:val="bullet"/>
      <w:lvlText w:val=""/>
      <w:lvlJc w:val="left"/>
      <w:pPr>
        <w:ind w:left="2160" w:hanging="360"/>
      </w:pPr>
      <w:rPr>
        <w:rFonts w:ascii="Wingdings" w:hAnsi="Wingdings" w:hint="default"/>
      </w:rPr>
    </w:lvl>
    <w:lvl w:ilvl="3" w:tplc="FA309DF2" w:tentative="1">
      <w:start w:val="1"/>
      <w:numFmt w:val="bullet"/>
      <w:lvlText w:val=""/>
      <w:lvlJc w:val="left"/>
      <w:pPr>
        <w:ind w:left="2880" w:hanging="360"/>
      </w:pPr>
      <w:rPr>
        <w:rFonts w:ascii="Symbol" w:hAnsi="Symbol" w:hint="default"/>
      </w:rPr>
    </w:lvl>
    <w:lvl w:ilvl="4" w:tplc="C0A06BBE" w:tentative="1">
      <w:start w:val="1"/>
      <w:numFmt w:val="bullet"/>
      <w:lvlText w:val="o"/>
      <w:lvlJc w:val="left"/>
      <w:pPr>
        <w:ind w:left="3600" w:hanging="360"/>
      </w:pPr>
      <w:rPr>
        <w:rFonts w:ascii="Courier New" w:hAnsi="Courier New" w:cs="Courier New" w:hint="default"/>
      </w:rPr>
    </w:lvl>
    <w:lvl w:ilvl="5" w:tplc="BEDA3FF6" w:tentative="1">
      <w:start w:val="1"/>
      <w:numFmt w:val="bullet"/>
      <w:lvlText w:val=""/>
      <w:lvlJc w:val="left"/>
      <w:pPr>
        <w:ind w:left="4320" w:hanging="360"/>
      </w:pPr>
      <w:rPr>
        <w:rFonts w:ascii="Wingdings" w:hAnsi="Wingdings" w:hint="default"/>
      </w:rPr>
    </w:lvl>
    <w:lvl w:ilvl="6" w:tplc="10362476" w:tentative="1">
      <w:start w:val="1"/>
      <w:numFmt w:val="bullet"/>
      <w:lvlText w:val=""/>
      <w:lvlJc w:val="left"/>
      <w:pPr>
        <w:ind w:left="5040" w:hanging="360"/>
      </w:pPr>
      <w:rPr>
        <w:rFonts w:ascii="Symbol" w:hAnsi="Symbol" w:hint="default"/>
      </w:rPr>
    </w:lvl>
    <w:lvl w:ilvl="7" w:tplc="36D870DC" w:tentative="1">
      <w:start w:val="1"/>
      <w:numFmt w:val="bullet"/>
      <w:lvlText w:val="o"/>
      <w:lvlJc w:val="left"/>
      <w:pPr>
        <w:ind w:left="5760" w:hanging="360"/>
      </w:pPr>
      <w:rPr>
        <w:rFonts w:ascii="Courier New" w:hAnsi="Courier New" w:cs="Courier New" w:hint="default"/>
      </w:rPr>
    </w:lvl>
    <w:lvl w:ilvl="8" w:tplc="0A6C1130"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51F6A684">
      <w:start w:val="1"/>
      <w:numFmt w:val="bullet"/>
      <w:lvlText w:val=""/>
      <w:lvlJc w:val="left"/>
      <w:pPr>
        <w:ind w:left="720" w:hanging="360"/>
      </w:pPr>
      <w:rPr>
        <w:rFonts w:ascii="Symbol" w:hAnsi="Symbol" w:hint="default"/>
        <w:color w:val="6B2976"/>
      </w:rPr>
    </w:lvl>
    <w:lvl w:ilvl="1" w:tplc="A2A4EC00" w:tentative="1">
      <w:start w:val="1"/>
      <w:numFmt w:val="bullet"/>
      <w:lvlText w:val="o"/>
      <w:lvlJc w:val="left"/>
      <w:pPr>
        <w:ind w:left="1440" w:hanging="360"/>
      </w:pPr>
      <w:rPr>
        <w:rFonts w:ascii="Courier New" w:hAnsi="Courier New" w:cs="Courier New" w:hint="default"/>
      </w:rPr>
    </w:lvl>
    <w:lvl w:ilvl="2" w:tplc="7AA44BD4" w:tentative="1">
      <w:start w:val="1"/>
      <w:numFmt w:val="bullet"/>
      <w:lvlText w:val=""/>
      <w:lvlJc w:val="left"/>
      <w:pPr>
        <w:ind w:left="2160" w:hanging="360"/>
      </w:pPr>
      <w:rPr>
        <w:rFonts w:ascii="Wingdings" w:hAnsi="Wingdings" w:hint="default"/>
      </w:rPr>
    </w:lvl>
    <w:lvl w:ilvl="3" w:tplc="8B6C1BEE" w:tentative="1">
      <w:start w:val="1"/>
      <w:numFmt w:val="bullet"/>
      <w:lvlText w:val=""/>
      <w:lvlJc w:val="left"/>
      <w:pPr>
        <w:ind w:left="2880" w:hanging="360"/>
      </w:pPr>
      <w:rPr>
        <w:rFonts w:ascii="Symbol" w:hAnsi="Symbol" w:hint="default"/>
      </w:rPr>
    </w:lvl>
    <w:lvl w:ilvl="4" w:tplc="ED3C9CE4" w:tentative="1">
      <w:start w:val="1"/>
      <w:numFmt w:val="bullet"/>
      <w:lvlText w:val="o"/>
      <w:lvlJc w:val="left"/>
      <w:pPr>
        <w:ind w:left="3600" w:hanging="360"/>
      </w:pPr>
      <w:rPr>
        <w:rFonts w:ascii="Courier New" w:hAnsi="Courier New" w:cs="Courier New" w:hint="default"/>
      </w:rPr>
    </w:lvl>
    <w:lvl w:ilvl="5" w:tplc="7ABAD526" w:tentative="1">
      <w:start w:val="1"/>
      <w:numFmt w:val="bullet"/>
      <w:lvlText w:val=""/>
      <w:lvlJc w:val="left"/>
      <w:pPr>
        <w:ind w:left="4320" w:hanging="360"/>
      </w:pPr>
      <w:rPr>
        <w:rFonts w:ascii="Wingdings" w:hAnsi="Wingdings" w:hint="default"/>
      </w:rPr>
    </w:lvl>
    <w:lvl w:ilvl="6" w:tplc="A9B6292A" w:tentative="1">
      <w:start w:val="1"/>
      <w:numFmt w:val="bullet"/>
      <w:lvlText w:val=""/>
      <w:lvlJc w:val="left"/>
      <w:pPr>
        <w:ind w:left="5040" w:hanging="360"/>
      </w:pPr>
      <w:rPr>
        <w:rFonts w:ascii="Symbol" w:hAnsi="Symbol" w:hint="default"/>
      </w:rPr>
    </w:lvl>
    <w:lvl w:ilvl="7" w:tplc="74A8E520" w:tentative="1">
      <w:start w:val="1"/>
      <w:numFmt w:val="bullet"/>
      <w:lvlText w:val="o"/>
      <w:lvlJc w:val="left"/>
      <w:pPr>
        <w:ind w:left="5760" w:hanging="360"/>
      </w:pPr>
      <w:rPr>
        <w:rFonts w:ascii="Courier New" w:hAnsi="Courier New" w:cs="Courier New" w:hint="default"/>
      </w:rPr>
    </w:lvl>
    <w:lvl w:ilvl="8" w:tplc="B35ED164"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F5A6638E">
      <w:start w:val="1"/>
      <w:numFmt w:val="bullet"/>
      <w:lvlText w:val=""/>
      <w:lvlJc w:val="left"/>
      <w:pPr>
        <w:ind w:left="720" w:hanging="360"/>
      </w:pPr>
      <w:rPr>
        <w:rFonts w:ascii="Symbol" w:hAnsi="Symbol" w:hint="default"/>
        <w:color w:val="6B2976"/>
      </w:rPr>
    </w:lvl>
    <w:lvl w:ilvl="1" w:tplc="C302C908" w:tentative="1">
      <w:start w:val="1"/>
      <w:numFmt w:val="bullet"/>
      <w:lvlText w:val="o"/>
      <w:lvlJc w:val="left"/>
      <w:pPr>
        <w:ind w:left="1440" w:hanging="360"/>
      </w:pPr>
      <w:rPr>
        <w:rFonts w:ascii="Courier New" w:hAnsi="Courier New" w:cs="Courier New" w:hint="default"/>
      </w:rPr>
    </w:lvl>
    <w:lvl w:ilvl="2" w:tplc="BB58D600" w:tentative="1">
      <w:start w:val="1"/>
      <w:numFmt w:val="bullet"/>
      <w:lvlText w:val=""/>
      <w:lvlJc w:val="left"/>
      <w:pPr>
        <w:ind w:left="2160" w:hanging="360"/>
      </w:pPr>
      <w:rPr>
        <w:rFonts w:ascii="Wingdings" w:hAnsi="Wingdings" w:hint="default"/>
      </w:rPr>
    </w:lvl>
    <w:lvl w:ilvl="3" w:tplc="80DCE54E" w:tentative="1">
      <w:start w:val="1"/>
      <w:numFmt w:val="bullet"/>
      <w:lvlText w:val=""/>
      <w:lvlJc w:val="left"/>
      <w:pPr>
        <w:ind w:left="2880" w:hanging="360"/>
      </w:pPr>
      <w:rPr>
        <w:rFonts w:ascii="Symbol" w:hAnsi="Symbol" w:hint="default"/>
      </w:rPr>
    </w:lvl>
    <w:lvl w:ilvl="4" w:tplc="93186A9E" w:tentative="1">
      <w:start w:val="1"/>
      <w:numFmt w:val="bullet"/>
      <w:lvlText w:val="o"/>
      <w:lvlJc w:val="left"/>
      <w:pPr>
        <w:ind w:left="3600" w:hanging="360"/>
      </w:pPr>
      <w:rPr>
        <w:rFonts w:ascii="Courier New" w:hAnsi="Courier New" w:cs="Courier New" w:hint="default"/>
      </w:rPr>
    </w:lvl>
    <w:lvl w:ilvl="5" w:tplc="B1F802D4" w:tentative="1">
      <w:start w:val="1"/>
      <w:numFmt w:val="bullet"/>
      <w:lvlText w:val=""/>
      <w:lvlJc w:val="left"/>
      <w:pPr>
        <w:ind w:left="4320" w:hanging="360"/>
      </w:pPr>
      <w:rPr>
        <w:rFonts w:ascii="Wingdings" w:hAnsi="Wingdings" w:hint="default"/>
      </w:rPr>
    </w:lvl>
    <w:lvl w:ilvl="6" w:tplc="F020C38A" w:tentative="1">
      <w:start w:val="1"/>
      <w:numFmt w:val="bullet"/>
      <w:lvlText w:val=""/>
      <w:lvlJc w:val="left"/>
      <w:pPr>
        <w:ind w:left="5040" w:hanging="360"/>
      </w:pPr>
      <w:rPr>
        <w:rFonts w:ascii="Symbol" w:hAnsi="Symbol" w:hint="default"/>
      </w:rPr>
    </w:lvl>
    <w:lvl w:ilvl="7" w:tplc="F5ECFD44" w:tentative="1">
      <w:start w:val="1"/>
      <w:numFmt w:val="bullet"/>
      <w:lvlText w:val="o"/>
      <w:lvlJc w:val="left"/>
      <w:pPr>
        <w:ind w:left="5760" w:hanging="360"/>
      </w:pPr>
      <w:rPr>
        <w:rFonts w:ascii="Courier New" w:hAnsi="Courier New" w:cs="Courier New" w:hint="default"/>
      </w:rPr>
    </w:lvl>
    <w:lvl w:ilvl="8" w:tplc="DCB6B03A"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E12E5CA0">
      <w:start w:val="1"/>
      <w:numFmt w:val="bullet"/>
      <w:lvlText w:val=""/>
      <w:lvlJc w:val="left"/>
      <w:pPr>
        <w:ind w:left="720" w:hanging="360"/>
      </w:pPr>
      <w:rPr>
        <w:rFonts w:ascii="Symbol" w:hAnsi="Symbol" w:hint="default"/>
        <w:color w:val="6B2976"/>
      </w:rPr>
    </w:lvl>
    <w:lvl w:ilvl="1" w:tplc="BC48A068" w:tentative="1">
      <w:start w:val="1"/>
      <w:numFmt w:val="bullet"/>
      <w:lvlText w:val="o"/>
      <w:lvlJc w:val="left"/>
      <w:pPr>
        <w:ind w:left="1440" w:hanging="360"/>
      </w:pPr>
      <w:rPr>
        <w:rFonts w:ascii="Courier New" w:hAnsi="Courier New" w:cs="Courier New" w:hint="default"/>
      </w:rPr>
    </w:lvl>
    <w:lvl w:ilvl="2" w:tplc="359C1B92" w:tentative="1">
      <w:start w:val="1"/>
      <w:numFmt w:val="bullet"/>
      <w:lvlText w:val=""/>
      <w:lvlJc w:val="left"/>
      <w:pPr>
        <w:ind w:left="2160" w:hanging="360"/>
      </w:pPr>
      <w:rPr>
        <w:rFonts w:ascii="Wingdings" w:hAnsi="Wingdings" w:hint="default"/>
      </w:rPr>
    </w:lvl>
    <w:lvl w:ilvl="3" w:tplc="15B2BBD0" w:tentative="1">
      <w:start w:val="1"/>
      <w:numFmt w:val="bullet"/>
      <w:lvlText w:val=""/>
      <w:lvlJc w:val="left"/>
      <w:pPr>
        <w:ind w:left="2880" w:hanging="360"/>
      </w:pPr>
      <w:rPr>
        <w:rFonts w:ascii="Symbol" w:hAnsi="Symbol" w:hint="default"/>
      </w:rPr>
    </w:lvl>
    <w:lvl w:ilvl="4" w:tplc="D47E8D8E" w:tentative="1">
      <w:start w:val="1"/>
      <w:numFmt w:val="bullet"/>
      <w:lvlText w:val="o"/>
      <w:lvlJc w:val="left"/>
      <w:pPr>
        <w:ind w:left="3600" w:hanging="360"/>
      </w:pPr>
      <w:rPr>
        <w:rFonts w:ascii="Courier New" w:hAnsi="Courier New" w:cs="Courier New" w:hint="default"/>
      </w:rPr>
    </w:lvl>
    <w:lvl w:ilvl="5" w:tplc="F8B497A6" w:tentative="1">
      <w:start w:val="1"/>
      <w:numFmt w:val="bullet"/>
      <w:lvlText w:val=""/>
      <w:lvlJc w:val="left"/>
      <w:pPr>
        <w:ind w:left="4320" w:hanging="360"/>
      </w:pPr>
      <w:rPr>
        <w:rFonts w:ascii="Wingdings" w:hAnsi="Wingdings" w:hint="default"/>
      </w:rPr>
    </w:lvl>
    <w:lvl w:ilvl="6" w:tplc="4992C5CE" w:tentative="1">
      <w:start w:val="1"/>
      <w:numFmt w:val="bullet"/>
      <w:lvlText w:val=""/>
      <w:lvlJc w:val="left"/>
      <w:pPr>
        <w:ind w:left="5040" w:hanging="360"/>
      </w:pPr>
      <w:rPr>
        <w:rFonts w:ascii="Symbol" w:hAnsi="Symbol" w:hint="default"/>
      </w:rPr>
    </w:lvl>
    <w:lvl w:ilvl="7" w:tplc="0B146C56" w:tentative="1">
      <w:start w:val="1"/>
      <w:numFmt w:val="bullet"/>
      <w:lvlText w:val="o"/>
      <w:lvlJc w:val="left"/>
      <w:pPr>
        <w:ind w:left="5760" w:hanging="360"/>
      </w:pPr>
      <w:rPr>
        <w:rFonts w:ascii="Courier New" w:hAnsi="Courier New" w:cs="Courier New" w:hint="default"/>
      </w:rPr>
    </w:lvl>
    <w:lvl w:ilvl="8" w:tplc="97F63806"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E4D6A7F6">
      <w:start w:val="1"/>
      <w:numFmt w:val="bullet"/>
      <w:lvlText w:val=""/>
      <w:lvlJc w:val="left"/>
      <w:pPr>
        <w:ind w:left="720" w:hanging="360"/>
      </w:pPr>
      <w:rPr>
        <w:rFonts w:ascii="Symbol" w:hAnsi="Symbol" w:hint="default"/>
        <w:color w:val="6B2976"/>
      </w:rPr>
    </w:lvl>
    <w:lvl w:ilvl="1" w:tplc="2CE0D8D0" w:tentative="1">
      <w:start w:val="1"/>
      <w:numFmt w:val="bullet"/>
      <w:lvlText w:val="o"/>
      <w:lvlJc w:val="left"/>
      <w:pPr>
        <w:ind w:left="1440" w:hanging="360"/>
      </w:pPr>
      <w:rPr>
        <w:rFonts w:ascii="Courier New" w:hAnsi="Courier New" w:cs="Courier New" w:hint="default"/>
      </w:rPr>
    </w:lvl>
    <w:lvl w:ilvl="2" w:tplc="4288EC74" w:tentative="1">
      <w:start w:val="1"/>
      <w:numFmt w:val="bullet"/>
      <w:lvlText w:val=""/>
      <w:lvlJc w:val="left"/>
      <w:pPr>
        <w:ind w:left="2160" w:hanging="360"/>
      </w:pPr>
      <w:rPr>
        <w:rFonts w:ascii="Wingdings" w:hAnsi="Wingdings" w:hint="default"/>
      </w:rPr>
    </w:lvl>
    <w:lvl w:ilvl="3" w:tplc="B6988208" w:tentative="1">
      <w:start w:val="1"/>
      <w:numFmt w:val="bullet"/>
      <w:lvlText w:val=""/>
      <w:lvlJc w:val="left"/>
      <w:pPr>
        <w:ind w:left="2880" w:hanging="360"/>
      </w:pPr>
      <w:rPr>
        <w:rFonts w:ascii="Symbol" w:hAnsi="Symbol" w:hint="default"/>
      </w:rPr>
    </w:lvl>
    <w:lvl w:ilvl="4" w:tplc="D2BE3C86" w:tentative="1">
      <w:start w:val="1"/>
      <w:numFmt w:val="bullet"/>
      <w:lvlText w:val="o"/>
      <w:lvlJc w:val="left"/>
      <w:pPr>
        <w:ind w:left="3600" w:hanging="360"/>
      </w:pPr>
      <w:rPr>
        <w:rFonts w:ascii="Courier New" w:hAnsi="Courier New" w:cs="Courier New" w:hint="default"/>
      </w:rPr>
    </w:lvl>
    <w:lvl w:ilvl="5" w:tplc="5B14775E" w:tentative="1">
      <w:start w:val="1"/>
      <w:numFmt w:val="bullet"/>
      <w:lvlText w:val=""/>
      <w:lvlJc w:val="left"/>
      <w:pPr>
        <w:ind w:left="4320" w:hanging="360"/>
      </w:pPr>
      <w:rPr>
        <w:rFonts w:ascii="Wingdings" w:hAnsi="Wingdings" w:hint="default"/>
      </w:rPr>
    </w:lvl>
    <w:lvl w:ilvl="6" w:tplc="E27EB91C" w:tentative="1">
      <w:start w:val="1"/>
      <w:numFmt w:val="bullet"/>
      <w:lvlText w:val=""/>
      <w:lvlJc w:val="left"/>
      <w:pPr>
        <w:ind w:left="5040" w:hanging="360"/>
      </w:pPr>
      <w:rPr>
        <w:rFonts w:ascii="Symbol" w:hAnsi="Symbol" w:hint="default"/>
      </w:rPr>
    </w:lvl>
    <w:lvl w:ilvl="7" w:tplc="DA5CA55C" w:tentative="1">
      <w:start w:val="1"/>
      <w:numFmt w:val="bullet"/>
      <w:lvlText w:val="o"/>
      <w:lvlJc w:val="left"/>
      <w:pPr>
        <w:ind w:left="5760" w:hanging="360"/>
      </w:pPr>
      <w:rPr>
        <w:rFonts w:ascii="Courier New" w:hAnsi="Courier New" w:cs="Courier New" w:hint="default"/>
      </w:rPr>
    </w:lvl>
    <w:lvl w:ilvl="8" w:tplc="4C8E4690"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2DE2A994">
      <w:start w:val="1"/>
      <w:numFmt w:val="bullet"/>
      <w:lvlText w:val=""/>
      <w:lvlJc w:val="left"/>
      <w:pPr>
        <w:ind w:left="720" w:hanging="360"/>
      </w:pPr>
      <w:rPr>
        <w:rFonts w:ascii="Symbol" w:hAnsi="Symbol" w:hint="default"/>
        <w:color w:val="6B2976"/>
      </w:rPr>
    </w:lvl>
    <w:lvl w:ilvl="1" w:tplc="18748660" w:tentative="1">
      <w:start w:val="1"/>
      <w:numFmt w:val="bullet"/>
      <w:lvlText w:val="o"/>
      <w:lvlJc w:val="left"/>
      <w:pPr>
        <w:ind w:left="1440" w:hanging="360"/>
      </w:pPr>
      <w:rPr>
        <w:rFonts w:ascii="Courier New" w:hAnsi="Courier New" w:cs="Courier New" w:hint="default"/>
      </w:rPr>
    </w:lvl>
    <w:lvl w:ilvl="2" w:tplc="A18E5CC8" w:tentative="1">
      <w:start w:val="1"/>
      <w:numFmt w:val="bullet"/>
      <w:lvlText w:val=""/>
      <w:lvlJc w:val="left"/>
      <w:pPr>
        <w:ind w:left="2160" w:hanging="360"/>
      </w:pPr>
      <w:rPr>
        <w:rFonts w:ascii="Wingdings" w:hAnsi="Wingdings" w:hint="default"/>
      </w:rPr>
    </w:lvl>
    <w:lvl w:ilvl="3" w:tplc="BE8A3D86" w:tentative="1">
      <w:start w:val="1"/>
      <w:numFmt w:val="bullet"/>
      <w:lvlText w:val=""/>
      <w:lvlJc w:val="left"/>
      <w:pPr>
        <w:ind w:left="2880" w:hanging="360"/>
      </w:pPr>
      <w:rPr>
        <w:rFonts w:ascii="Symbol" w:hAnsi="Symbol" w:hint="default"/>
      </w:rPr>
    </w:lvl>
    <w:lvl w:ilvl="4" w:tplc="A7FE4F86" w:tentative="1">
      <w:start w:val="1"/>
      <w:numFmt w:val="bullet"/>
      <w:lvlText w:val="o"/>
      <w:lvlJc w:val="left"/>
      <w:pPr>
        <w:ind w:left="3600" w:hanging="360"/>
      </w:pPr>
      <w:rPr>
        <w:rFonts w:ascii="Courier New" w:hAnsi="Courier New" w:cs="Courier New" w:hint="default"/>
      </w:rPr>
    </w:lvl>
    <w:lvl w:ilvl="5" w:tplc="1DDE1A7E" w:tentative="1">
      <w:start w:val="1"/>
      <w:numFmt w:val="bullet"/>
      <w:lvlText w:val=""/>
      <w:lvlJc w:val="left"/>
      <w:pPr>
        <w:ind w:left="4320" w:hanging="360"/>
      </w:pPr>
      <w:rPr>
        <w:rFonts w:ascii="Wingdings" w:hAnsi="Wingdings" w:hint="default"/>
      </w:rPr>
    </w:lvl>
    <w:lvl w:ilvl="6" w:tplc="D1DCA0F8" w:tentative="1">
      <w:start w:val="1"/>
      <w:numFmt w:val="bullet"/>
      <w:lvlText w:val=""/>
      <w:lvlJc w:val="left"/>
      <w:pPr>
        <w:ind w:left="5040" w:hanging="360"/>
      </w:pPr>
      <w:rPr>
        <w:rFonts w:ascii="Symbol" w:hAnsi="Symbol" w:hint="default"/>
      </w:rPr>
    </w:lvl>
    <w:lvl w:ilvl="7" w:tplc="F578B20A" w:tentative="1">
      <w:start w:val="1"/>
      <w:numFmt w:val="bullet"/>
      <w:lvlText w:val="o"/>
      <w:lvlJc w:val="left"/>
      <w:pPr>
        <w:ind w:left="5760" w:hanging="360"/>
      </w:pPr>
      <w:rPr>
        <w:rFonts w:ascii="Courier New" w:hAnsi="Courier New" w:cs="Courier New" w:hint="default"/>
      </w:rPr>
    </w:lvl>
    <w:lvl w:ilvl="8" w:tplc="9F981308"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736EE45C">
      <w:start w:val="1"/>
      <w:numFmt w:val="bullet"/>
      <w:lvlText w:val=""/>
      <w:lvlJc w:val="left"/>
      <w:pPr>
        <w:ind w:left="720" w:hanging="360"/>
      </w:pPr>
      <w:rPr>
        <w:rFonts w:ascii="Symbol" w:hAnsi="Symbol" w:hint="default"/>
        <w:color w:val="6B2976"/>
      </w:rPr>
    </w:lvl>
    <w:lvl w:ilvl="1" w:tplc="4C548198" w:tentative="1">
      <w:start w:val="1"/>
      <w:numFmt w:val="bullet"/>
      <w:lvlText w:val="o"/>
      <w:lvlJc w:val="left"/>
      <w:pPr>
        <w:ind w:left="1440" w:hanging="360"/>
      </w:pPr>
      <w:rPr>
        <w:rFonts w:ascii="Courier New" w:hAnsi="Courier New" w:cs="Courier New" w:hint="default"/>
      </w:rPr>
    </w:lvl>
    <w:lvl w:ilvl="2" w:tplc="1C5401E6" w:tentative="1">
      <w:start w:val="1"/>
      <w:numFmt w:val="bullet"/>
      <w:lvlText w:val=""/>
      <w:lvlJc w:val="left"/>
      <w:pPr>
        <w:ind w:left="2160" w:hanging="360"/>
      </w:pPr>
      <w:rPr>
        <w:rFonts w:ascii="Wingdings" w:hAnsi="Wingdings" w:hint="default"/>
      </w:rPr>
    </w:lvl>
    <w:lvl w:ilvl="3" w:tplc="11EAAB1E" w:tentative="1">
      <w:start w:val="1"/>
      <w:numFmt w:val="bullet"/>
      <w:lvlText w:val=""/>
      <w:lvlJc w:val="left"/>
      <w:pPr>
        <w:ind w:left="2880" w:hanging="360"/>
      </w:pPr>
      <w:rPr>
        <w:rFonts w:ascii="Symbol" w:hAnsi="Symbol" w:hint="default"/>
      </w:rPr>
    </w:lvl>
    <w:lvl w:ilvl="4" w:tplc="37C8844A" w:tentative="1">
      <w:start w:val="1"/>
      <w:numFmt w:val="bullet"/>
      <w:lvlText w:val="o"/>
      <w:lvlJc w:val="left"/>
      <w:pPr>
        <w:ind w:left="3600" w:hanging="360"/>
      </w:pPr>
      <w:rPr>
        <w:rFonts w:ascii="Courier New" w:hAnsi="Courier New" w:cs="Courier New" w:hint="default"/>
      </w:rPr>
    </w:lvl>
    <w:lvl w:ilvl="5" w:tplc="6F2083FE" w:tentative="1">
      <w:start w:val="1"/>
      <w:numFmt w:val="bullet"/>
      <w:lvlText w:val=""/>
      <w:lvlJc w:val="left"/>
      <w:pPr>
        <w:ind w:left="4320" w:hanging="360"/>
      </w:pPr>
      <w:rPr>
        <w:rFonts w:ascii="Wingdings" w:hAnsi="Wingdings" w:hint="default"/>
      </w:rPr>
    </w:lvl>
    <w:lvl w:ilvl="6" w:tplc="1C60EF16" w:tentative="1">
      <w:start w:val="1"/>
      <w:numFmt w:val="bullet"/>
      <w:lvlText w:val=""/>
      <w:lvlJc w:val="left"/>
      <w:pPr>
        <w:ind w:left="5040" w:hanging="360"/>
      </w:pPr>
      <w:rPr>
        <w:rFonts w:ascii="Symbol" w:hAnsi="Symbol" w:hint="default"/>
      </w:rPr>
    </w:lvl>
    <w:lvl w:ilvl="7" w:tplc="A0FC7316" w:tentative="1">
      <w:start w:val="1"/>
      <w:numFmt w:val="bullet"/>
      <w:lvlText w:val="o"/>
      <w:lvlJc w:val="left"/>
      <w:pPr>
        <w:ind w:left="5760" w:hanging="360"/>
      </w:pPr>
      <w:rPr>
        <w:rFonts w:ascii="Courier New" w:hAnsi="Courier New" w:cs="Courier New" w:hint="default"/>
      </w:rPr>
    </w:lvl>
    <w:lvl w:ilvl="8" w:tplc="8522F15E"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C2D056A8">
      <w:start w:val="1"/>
      <w:numFmt w:val="bullet"/>
      <w:lvlText w:val=""/>
      <w:lvlJc w:val="left"/>
      <w:pPr>
        <w:ind w:left="720" w:hanging="360"/>
      </w:pPr>
      <w:rPr>
        <w:rFonts w:ascii="Symbol" w:hAnsi="Symbol" w:hint="default"/>
        <w:color w:val="6B2976"/>
      </w:rPr>
    </w:lvl>
    <w:lvl w:ilvl="1" w:tplc="E4A8BD58" w:tentative="1">
      <w:start w:val="1"/>
      <w:numFmt w:val="bullet"/>
      <w:lvlText w:val="o"/>
      <w:lvlJc w:val="left"/>
      <w:pPr>
        <w:ind w:left="1440" w:hanging="360"/>
      </w:pPr>
      <w:rPr>
        <w:rFonts w:ascii="Courier New" w:hAnsi="Courier New" w:cs="Courier New" w:hint="default"/>
      </w:rPr>
    </w:lvl>
    <w:lvl w:ilvl="2" w:tplc="7DA0E622" w:tentative="1">
      <w:start w:val="1"/>
      <w:numFmt w:val="bullet"/>
      <w:lvlText w:val=""/>
      <w:lvlJc w:val="left"/>
      <w:pPr>
        <w:ind w:left="2160" w:hanging="360"/>
      </w:pPr>
      <w:rPr>
        <w:rFonts w:ascii="Wingdings" w:hAnsi="Wingdings" w:hint="default"/>
      </w:rPr>
    </w:lvl>
    <w:lvl w:ilvl="3" w:tplc="55203538" w:tentative="1">
      <w:start w:val="1"/>
      <w:numFmt w:val="bullet"/>
      <w:lvlText w:val=""/>
      <w:lvlJc w:val="left"/>
      <w:pPr>
        <w:ind w:left="2880" w:hanging="360"/>
      </w:pPr>
      <w:rPr>
        <w:rFonts w:ascii="Symbol" w:hAnsi="Symbol" w:hint="default"/>
      </w:rPr>
    </w:lvl>
    <w:lvl w:ilvl="4" w:tplc="2AC0679A" w:tentative="1">
      <w:start w:val="1"/>
      <w:numFmt w:val="bullet"/>
      <w:lvlText w:val="o"/>
      <w:lvlJc w:val="left"/>
      <w:pPr>
        <w:ind w:left="3600" w:hanging="360"/>
      </w:pPr>
      <w:rPr>
        <w:rFonts w:ascii="Courier New" w:hAnsi="Courier New" w:cs="Courier New" w:hint="default"/>
      </w:rPr>
    </w:lvl>
    <w:lvl w:ilvl="5" w:tplc="12A6F00C" w:tentative="1">
      <w:start w:val="1"/>
      <w:numFmt w:val="bullet"/>
      <w:lvlText w:val=""/>
      <w:lvlJc w:val="left"/>
      <w:pPr>
        <w:ind w:left="4320" w:hanging="360"/>
      </w:pPr>
      <w:rPr>
        <w:rFonts w:ascii="Wingdings" w:hAnsi="Wingdings" w:hint="default"/>
      </w:rPr>
    </w:lvl>
    <w:lvl w:ilvl="6" w:tplc="A9163F2A" w:tentative="1">
      <w:start w:val="1"/>
      <w:numFmt w:val="bullet"/>
      <w:lvlText w:val=""/>
      <w:lvlJc w:val="left"/>
      <w:pPr>
        <w:ind w:left="5040" w:hanging="360"/>
      </w:pPr>
      <w:rPr>
        <w:rFonts w:ascii="Symbol" w:hAnsi="Symbol" w:hint="default"/>
      </w:rPr>
    </w:lvl>
    <w:lvl w:ilvl="7" w:tplc="9D762260" w:tentative="1">
      <w:start w:val="1"/>
      <w:numFmt w:val="bullet"/>
      <w:lvlText w:val="o"/>
      <w:lvlJc w:val="left"/>
      <w:pPr>
        <w:ind w:left="5760" w:hanging="360"/>
      </w:pPr>
      <w:rPr>
        <w:rFonts w:ascii="Courier New" w:hAnsi="Courier New" w:cs="Courier New" w:hint="default"/>
      </w:rPr>
    </w:lvl>
    <w:lvl w:ilvl="8" w:tplc="06DC7DB2"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F74EFEBE">
      <w:start w:val="1"/>
      <w:numFmt w:val="bullet"/>
      <w:lvlText w:val=""/>
      <w:lvlJc w:val="left"/>
      <w:pPr>
        <w:ind w:left="795" w:hanging="360"/>
      </w:pPr>
      <w:rPr>
        <w:rFonts w:ascii="Symbol" w:hAnsi="Symbol" w:hint="default"/>
        <w:color w:val="6B2976"/>
      </w:rPr>
    </w:lvl>
    <w:lvl w:ilvl="1" w:tplc="42FE874E" w:tentative="1">
      <w:start w:val="1"/>
      <w:numFmt w:val="bullet"/>
      <w:lvlText w:val="o"/>
      <w:lvlJc w:val="left"/>
      <w:pPr>
        <w:ind w:left="1515" w:hanging="360"/>
      </w:pPr>
      <w:rPr>
        <w:rFonts w:ascii="Courier New" w:hAnsi="Courier New" w:cs="Courier New" w:hint="default"/>
      </w:rPr>
    </w:lvl>
    <w:lvl w:ilvl="2" w:tplc="66368F76" w:tentative="1">
      <w:start w:val="1"/>
      <w:numFmt w:val="bullet"/>
      <w:lvlText w:val=""/>
      <w:lvlJc w:val="left"/>
      <w:pPr>
        <w:ind w:left="2235" w:hanging="360"/>
      </w:pPr>
      <w:rPr>
        <w:rFonts w:ascii="Wingdings" w:hAnsi="Wingdings" w:hint="default"/>
      </w:rPr>
    </w:lvl>
    <w:lvl w:ilvl="3" w:tplc="07ACD60A" w:tentative="1">
      <w:start w:val="1"/>
      <w:numFmt w:val="bullet"/>
      <w:lvlText w:val=""/>
      <w:lvlJc w:val="left"/>
      <w:pPr>
        <w:ind w:left="2955" w:hanging="360"/>
      </w:pPr>
      <w:rPr>
        <w:rFonts w:ascii="Symbol" w:hAnsi="Symbol" w:hint="default"/>
      </w:rPr>
    </w:lvl>
    <w:lvl w:ilvl="4" w:tplc="D71E3DDE" w:tentative="1">
      <w:start w:val="1"/>
      <w:numFmt w:val="bullet"/>
      <w:lvlText w:val="o"/>
      <w:lvlJc w:val="left"/>
      <w:pPr>
        <w:ind w:left="3675" w:hanging="360"/>
      </w:pPr>
      <w:rPr>
        <w:rFonts w:ascii="Courier New" w:hAnsi="Courier New" w:cs="Courier New" w:hint="default"/>
      </w:rPr>
    </w:lvl>
    <w:lvl w:ilvl="5" w:tplc="E74AA50A" w:tentative="1">
      <w:start w:val="1"/>
      <w:numFmt w:val="bullet"/>
      <w:lvlText w:val=""/>
      <w:lvlJc w:val="left"/>
      <w:pPr>
        <w:ind w:left="4395" w:hanging="360"/>
      </w:pPr>
      <w:rPr>
        <w:rFonts w:ascii="Wingdings" w:hAnsi="Wingdings" w:hint="default"/>
      </w:rPr>
    </w:lvl>
    <w:lvl w:ilvl="6" w:tplc="14729752" w:tentative="1">
      <w:start w:val="1"/>
      <w:numFmt w:val="bullet"/>
      <w:lvlText w:val=""/>
      <w:lvlJc w:val="left"/>
      <w:pPr>
        <w:ind w:left="5115" w:hanging="360"/>
      </w:pPr>
      <w:rPr>
        <w:rFonts w:ascii="Symbol" w:hAnsi="Symbol" w:hint="default"/>
      </w:rPr>
    </w:lvl>
    <w:lvl w:ilvl="7" w:tplc="BD78144E" w:tentative="1">
      <w:start w:val="1"/>
      <w:numFmt w:val="bullet"/>
      <w:lvlText w:val="o"/>
      <w:lvlJc w:val="left"/>
      <w:pPr>
        <w:ind w:left="5835" w:hanging="360"/>
      </w:pPr>
      <w:rPr>
        <w:rFonts w:ascii="Courier New" w:hAnsi="Courier New" w:cs="Courier New" w:hint="default"/>
      </w:rPr>
    </w:lvl>
    <w:lvl w:ilvl="8" w:tplc="4D924674"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7CBEFE04">
      <w:start w:val="1"/>
      <w:numFmt w:val="bullet"/>
      <w:lvlText w:val=""/>
      <w:lvlJc w:val="left"/>
      <w:pPr>
        <w:ind w:left="720" w:hanging="360"/>
      </w:pPr>
      <w:rPr>
        <w:rFonts w:ascii="Symbol" w:hAnsi="Symbol" w:hint="default"/>
        <w:color w:val="6B2976"/>
      </w:rPr>
    </w:lvl>
    <w:lvl w:ilvl="1" w:tplc="8062CE3E">
      <w:start w:val="1"/>
      <w:numFmt w:val="bullet"/>
      <w:lvlText w:val="o"/>
      <w:lvlJc w:val="left"/>
      <w:pPr>
        <w:ind w:left="1440" w:hanging="360"/>
      </w:pPr>
      <w:rPr>
        <w:rFonts w:ascii="Courier New" w:hAnsi="Courier New" w:cs="Courier New" w:hint="default"/>
      </w:rPr>
    </w:lvl>
    <w:lvl w:ilvl="2" w:tplc="B6A0CD90" w:tentative="1">
      <w:start w:val="1"/>
      <w:numFmt w:val="bullet"/>
      <w:lvlText w:val=""/>
      <w:lvlJc w:val="left"/>
      <w:pPr>
        <w:ind w:left="2160" w:hanging="360"/>
      </w:pPr>
      <w:rPr>
        <w:rFonts w:ascii="Wingdings" w:hAnsi="Wingdings" w:hint="default"/>
      </w:rPr>
    </w:lvl>
    <w:lvl w:ilvl="3" w:tplc="974006A6" w:tentative="1">
      <w:start w:val="1"/>
      <w:numFmt w:val="bullet"/>
      <w:lvlText w:val=""/>
      <w:lvlJc w:val="left"/>
      <w:pPr>
        <w:ind w:left="2880" w:hanging="360"/>
      </w:pPr>
      <w:rPr>
        <w:rFonts w:ascii="Symbol" w:hAnsi="Symbol" w:hint="default"/>
      </w:rPr>
    </w:lvl>
    <w:lvl w:ilvl="4" w:tplc="8E1C6CD8" w:tentative="1">
      <w:start w:val="1"/>
      <w:numFmt w:val="bullet"/>
      <w:lvlText w:val="o"/>
      <w:lvlJc w:val="left"/>
      <w:pPr>
        <w:ind w:left="3600" w:hanging="360"/>
      </w:pPr>
      <w:rPr>
        <w:rFonts w:ascii="Courier New" w:hAnsi="Courier New" w:cs="Courier New" w:hint="default"/>
      </w:rPr>
    </w:lvl>
    <w:lvl w:ilvl="5" w:tplc="1A442810" w:tentative="1">
      <w:start w:val="1"/>
      <w:numFmt w:val="bullet"/>
      <w:lvlText w:val=""/>
      <w:lvlJc w:val="left"/>
      <w:pPr>
        <w:ind w:left="4320" w:hanging="360"/>
      </w:pPr>
      <w:rPr>
        <w:rFonts w:ascii="Wingdings" w:hAnsi="Wingdings" w:hint="default"/>
      </w:rPr>
    </w:lvl>
    <w:lvl w:ilvl="6" w:tplc="5EAEB7AE" w:tentative="1">
      <w:start w:val="1"/>
      <w:numFmt w:val="bullet"/>
      <w:lvlText w:val=""/>
      <w:lvlJc w:val="left"/>
      <w:pPr>
        <w:ind w:left="5040" w:hanging="360"/>
      </w:pPr>
      <w:rPr>
        <w:rFonts w:ascii="Symbol" w:hAnsi="Symbol" w:hint="default"/>
      </w:rPr>
    </w:lvl>
    <w:lvl w:ilvl="7" w:tplc="14B835F2" w:tentative="1">
      <w:start w:val="1"/>
      <w:numFmt w:val="bullet"/>
      <w:lvlText w:val="o"/>
      <w:lvlJc w:val="left"/>
      <w:pPr>
        <w:ind w:left="5760" w:hanging="360"/>
      </w:pPr>
      <w:rPr>
        <w:rFonts w:ascii="Courier New" w:hAnsi="Courier New" w:cs="Courier New" w:hint="default"/>
      </w:rPr>
    </w:lvl>
    <w:lvl w:ilvl="8" w:tplc="E11EC6F0"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8CDAF3A4">
      <w:start w:val="1"/>
      <w:numFmt w:val="bullet"/>
      <w:lvlText w:val=""/>
      <w:lvlJc w:val="left"/>
      <w:pPr>
        <w:ind w:left="720" w:hanging="360"/>
      </w:pPr>
      <w:rPr>
        <w:rFonts w:ascii="Symbol" w:hAnsi="Symbol" w:hint="default"/>
        <w:color w:val="6B2976"/>
      </w:rPr>
    </w:lvl>
    <w:lvl w:ilvl="1" w:tplc="96604D34" w:tentative="1">
      <w:start w:val="1"/>
      <w:numFmt w:val="bullet"/>
      <w:lvlText w:val="o"/>
      <w:lvlJc w:val="left"/>
      <w:pPr>
        <w:ind w:left="1440" w:hanging="360"/>
      </w:pPr>
      <w:rPr>
        <w:rFonts w:ascii="Courier New" w:hAnsi="Courier New" w:cs="Courier New" w:hint="default"/>
      </w:rPr>
    </w:lvl>
    <w:lvl w:ilvl="2" w:tplc="2E921D6E" w:tentative="1">
      <w:start w:val="1"/>
      <w:numFmt w:val="bullet"/>
      <w:lvlText w:val=""/>
      <w:lvlJc w:val="left"/>
      <w:pPr>
        <w:ind w:left="2160" w:hanging="360"/>
      </w:pPr>
      <w:rPr>
        <w:rFonts w:ascii="Wingdings" w:hAnsi="Wingdings" w:hint="default"/>
      </w:rPr>
    </w:lvl>
    <w:lvl w:ilvl="3" w:tplc="4CF4951A" w:tentative="1">
      <w:start w:val="1"/>
      <w:numFmt w:val="bullet"/>
      <w:lvlText w:val=""/>
      <w:lvlJc w:val="left"/>
      <w:pPr>
        <w:ind w:left="2880" w:hanging="360"/>
      </w:pPr>
      <w:rPr>
        <w:rFonts w:ascii="Symbol" w:hAnsi="Symbol" w:hint="default"/>
      </w:rPr>
    </w:lvl>
    <w:lvl w:ilvl="4" w:tplc="8F10EE18" w:tentative="1">
      <w:start w:val="1"/>
      <w:numFmt w:val="bullet"/>
      <w:lvlText w:val="o"/>
      <w:lvlJc w:val="left"/>
      <w:pPr>
        <w:ind w:left="3600" w:hanging="360"/>
      </w:pPr>
      <w:rPr>
        <w:rFonts w:ascii="Courier New" w:hAnsi="Courier New" w:cs="Courier New" w:hint="default"/>
      </w:rPr>
    </w:lvl>
    <w:lvl w:ilvl="5" w:tplc="AF00364A" w:tentative="1">
      <w:start w:val="1"/>
      <w:numFmt w:val="bullet"/>
      <w:lvlText w:val=""/>
      <w:lvlJc w:val="left"/>
      <w:pPr>
        <w:ind w:left="4320" w:hanging="360"/>
      </w:pPr>
      <w:rPr>
        <w:rFonts w:ascii="Wingdings" w:hAnsi="Wingdings" w:hint="default"/>
      </w:rPr>
    </w:lvl>
    <w:lvl w:ilvl="6" w:tplc="26D04356" w:tentative="1">
      <w:start w:val="1"/>
      <w:numFmt w:val="bullet"/>
      <w:lvlText w:val=""/>
      <w:lvlJc w:val="left"/>
      <w:pPr>
        <w:ind w:left="5040" w:hanging="360"/>
      </w:pPr>
      <w:rPr>
        <w:rFonts w:ascii="Symbol" w:hAnsi="Symbol" w:hint="default"/>
      </w:rPr>
    </w:lvl>
    <w:lvl w:ilvl="7" w:tplc="A0264000" w:tentative="1">
      <w:start w:val="1"/>
      <w:numFmt w:val="bullet"/>
      <w:lvlText w:val="o"/>
      <w:lvlJc w:val="left"/>
      <w:pPr>
        <w:ind w:left="5760" w:hanging="360"/>
      </w:pPr>
      <w:rPr>
        <w:rFonts w:ascii="Courier New" w:hAnsi="Courier New" w:cs="Courier New" w:hint="default"/>
      </w:rPr>
    </w:lvl>
    <w:lvl w:ilvl="8" w:tplc="B81EFEA4"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0284D8B6">
      <w:start w:val="1"/>
      <w:numFmt w:val="bullet"/>
      <w:lvlText w:val=""/>
      <w:lvlJc w:val="left"/>
      <w:pPr>
        <w:ind w:left="720" w:hanging="360"/>
      </w:pPr>
      <w:rPr>
        <w:rFonts w:ascii="Symbol" w:hAnsi="Symbol" w:hint="default"/>
        <w:color w:val="6B2976"/>
      </w:rPr>
    </w:lvl>
    <w:lvl w:ilvl="1" w:tplc="421E0B10" w:tentative="1">
      <w:start w:val="1"/>
      <w:numFmt w:val="bullet"/>
      <w:lvlText w:val="o"/>
      <w:lvlJc w:val="left"/>
      <w:pPr>
        <w:ind w:left="1440" w:hanging="360"/>
      </w:pPr>
      <w:rPr>
        <w:rFonts w:ascii="Courier New" w:hAnsi="Courier New" w:cs="Courier New" w:hint="default"/>
      </w:rPr>
    </w:lvl>
    <w:lvl w:ilvl="2" w:tplc="B2E479C0" w:tentative="1">
      <w:start w:val="1"/>
      <w:numFmt w:val="bullet"/>
      <w:lvlText w:val=""/>
      <w:lvlJc w:val="left"/>
      <w:pPr>
        <w:ind w:left="2160" w:hanging="360"/>
      </w:pPr>
      <w:rPr>
        <w:rFonts w:ascii="Wingdings" w:hAnsi="Wingdings" w:hint="default"/>
      </w:rPr>
    </w:lvl>
    <w:lvl w:ilvl="3" w:tplc="4A3E914C" w:tentative="1">
      <w:start w:val="1"/>
      <w:numFmt w:val="bullet"/>
      <w:lvlText w:val=""/>
      <w:lvlJc w:val="left"/>
      <w:pPr>
        <w:ind w:left="2880" w:hanging="360"/>
      </w:pPr>
      <w:rPr>
        <w:rFonts w:ascii="Symbol" w:hAnsi="Symbol" w:hint="default"/>
      </w:rPr>
    </w:lvl>
    <w:lvl w:ilvl="4" w:tplc="74B4787C" w:tentative="1">
      <w:start w:val="1"/>
      <w:numFmt w:val="bullet"/>
      <w:lvlText w:val="o"/>
      <w:lvlJc w:val="left"/>
      <w:pPr>
        <w:ind w:left="3600" w:hanging="360"/>
      </w:pPr>
      <w:rPr>
        <w:rFonts w:ascii="Courier New" w:hAnsi="Courier New" w:cs="Courier New" w:hint="default"/>
      </w:rPr>
    </w:lvl>
    <w:lvl w:ilvl="5" w:tplc="874CEE7E" w:tentative="1">
      <w:start w:val="1"/>
      <w:numFmt w:val="bullet"/>
      <w:lvlText w:val=""/>
      <w:lvlJc w:val="left"/>
      <w:pPr>
        <w:ind w:left="4320" w:hanging="360"/>
      </w:pPr>
      <w:rPr>
        <w:rFonts w:ascii="Wingdings" w:hAnsi="Wingdings" w:hint="default"/>
      </w:rPr>
    </w:lvl>
    <w:lvl w:ilvl="6" w:tplc="E5EA04B2" w:tentative="1">
      <w:start w:val="1"/>
      <w:numFmt w:val="bullet"/>
      <w:lvlText w:val=""/>
      <w:lvlJc w:val="left"/>
      <w:pPr>
        <w:ind w:left="5040" w:hanging="360"/>
      </w:pPr>
      <w:rPr>
        <w:rFonts w:ascii="Symbol" w:hAnsi="Symbol" w:hint="default"/>
      </w:rPr>
    </w:lvl>
    <w:lvl w:ilvl="7" w:tplc="7070E850" w:tentative="1">
      <w:start w:val="1"/>
      <w:numFmt w:val="bullet"/>
      <w:lvlText w:val="o"/>
      <w:lvlJc w:val="left"/>
      <w:pPr>
        <w:ind w:left="5760" w:hanging="360"/>
      </w:pPr>
      <w:rPr>
        <w:rFonts w:ascii="Courier New" w:hAnsi="Courier New" w:cs="Courier New" w:hint="default"/>
      </w:rPr>
    </w:lvl>
    <w:lvl w:ilvl="8" w:tplc="D714B0C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52DC3892">
      <w:start w:val="1"/>
      <w:numFmt w:val="bullet"/>
      <w:lvlText w:val=""/>
      <w:lvlJc w:val="left"/>
      <w:pPr>
        <w:ind w:left="794" w:hanging="360"/>
      </w:pPr>
      <w:rPr>
        <w:rFonts w:ascii="Symbol" w:hAnsi="Symbol" w:hint="default"/>
        <w:color w:val="6B2976"/>
      </w:rPr>
    </w:lvl>
    <w:lvl w:ilvl="1" w:tplc="C608AC26" w:tentative="1">
      <w:start w:val="1"/>
      <w:numFmt w:val="bullet"/>
      <w:lvlText w:val="o"/>
      <w:lvlJc w:val="left"/>
      <w:pPr>
        <w:ind w:left="1514" w:hanging="360"/>
      </w:pPr>
      <w:rPr>
        <w:rFonts w:ascii="Courier New" w:hAnsi="Courier New" w:cs="Courier New" w:hint="default"/>
      </w:rPr>
    </w:lvl>
    <w:lvl w:ilvl="2" w:tplc="AB102D3A" w:tentative="1">
      <w:start w:val="1"/>
      <w:numFmt w:val="bullet"/>
      <w:lvlText w:val=""/>
      <w:lvlJc w:val="left"/>
      <w:pPr>
        <w:ind w:left="2234" w:hanging="360"/>
      </w:pPr>
      <w:rPr>
        <w:rFonts w:ascii="Wingdings" w:hAnsi="Wingdings" w:hint="default"/>
      </w:rPr>
    </w:lvl>
    <w:lvl w:ilvl="3" w:tplc="9A622034" w:tentative="1">
      <w:start w:val="1"/>
      <w:numFmt w:val="bullet"/>
      <w:lvlText w:val=""/>
      <w:lvlJc w:val="left"/>
      <w:pPr>
        <w:ind w:left="2954" w:hanging="360"/>
      </w:pPr>
      <w:rPr>
        <w:rFonts w:ascii="Symbol" w:hAnsi="Symbol" w:hint="default"/>
      </w:rPr>
    </w:lvl>
    <w:lvl w:ilvl="4" w:tplc="AD923A6C" w:tentative="1">
      <w:start w:val="1"/>
      <w:numFmt w:val="bullet"/>
      <w:lvlText w:val="o"/>
      <w:lvlJc w:val="left"/>
      <w:pPr>
        <w:ind w:left="3674" w:hanging="360"/>
      </w:pPr>
      <w:rPr>
        <w:rFonts w:ascii="Courier New" w:hAnsi="Courier New" w:cs="Courier New" w:hint="default"/>
      </w:rPr>
    </w:lvl>
    <w:lvl w:ilvl="5" w:tplc="CAE689FA" w:tentative="1">
      <w:start w:val="1"/>
      <w:numFmt w:val="bullet"/>
      <w:lvlText w:val=""/>
      <w:lvlJc w:val="left"/>
      <w:pPr>
        <w:ind w:left="4394" w:hanging="360"/>
      </w:pPr>
      <w:rPr>
        <w:rFonts w:ascii="Wingdings" w:hAnsi="Wingdings" w:hint="default"/>
      </w:rPr>
    </w:lvl>
    <w:lvl w:ilvl="6" w:tplc="DAA6CC9A" w:tentative="1">
      <w:start w:val="1"/>
      <w:numFmt w:val="bullet"/>
      <w:lvlText w:val=""/>
      <w:lvlJc w:val="left"/>
      <w:pPr>
        <w:ind w:left="5114" w:hanging="360"/>
      </w:pPr>
      <w:rPr>
        <w:rFonts w:ascii="Symbol" w:hAnsi="Symbol" w:hint="default"/>
      </w:rPr>
    </w:lvl>
    <w:lvl w:ilvl="7" w:tplc="BFF0E878" w:tentative="1">
      <w:start w:val="1"/>
      <w:numFmt w:val="bullet"/>
      <w:lvlText w:val="o"/>
      <w:lvlJc w:val="left"/>
      <w:pPr>
        <w:ind w:left="5834" w:hanging="360"/>
      </w:pPr>
      <w:rPr>
        <w:rFonts w:ascii="Courier New" w:hAnsi="Courier New" w:cs="Courier New" w:hint="default"/>
      </w:rPr>
    </w:lvl>
    <w:lvl w:ilvl="8" w:tplc="DF7E9896"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E996BA1C">
      <w:start w:val="1"/>
      <w:numFmt w:val="bullet"/>
      <w:lvlText w:val=""/>
      <w:lvlJc w:val="left"/>
      <w:pPr>
        <w:ind w:left="720" w:hanging="360"/>
      </w:pPr>
      <w:rPr>
        <w:rFonts w:ascii="Symbol" w:hAnsi="Symbol" w:hint="default"/>
        <w:color w:val="6B2976"/>
      </w:rPr>
    </w:lvl>
    <w:lvl w:ilvl="1" w:tplc="7DF225C4" w:tentative="1">
      <w:start w:val="1"/>
      <w:numFmt w:val="bullet"/>
      <w:lvlText w:val="o"/>
      <w:lvlJc w:val="left"/>
      <w:pPr>
        <w:ind w:left="1440" w:hanging="360"/>
      </w:pPr>
      <w:rPr>
        <w:rFonts w:ascii="Courier New" w:hAnsi="Courier New" w:cs="Courier New" w:hint="default"/>
      </w:rPr>
    </w:lvl>
    <w:lvl w:ilvl="2" w:tplc="14964246" w:tentative="1">
      <w:start w:val="1"/>
      <w:numFmt w:val="bullet"/>
      <w:lvlText w:val=""/>
      <w:lvlJc w:val="left"/>
      <w:pPr>
        <w:ind w:left="2160" w:hanging="360"/>
      </w:pPr>
      <w:rPr>
        <w:rFonts w:ascii="Wingdings" w:hAnsi="Wingdings" w:hint="default"/>
      </w:rPr>
    </w:lvl>
    <w:lvl w:ilvl="3" w:tplc="D39235DE" w:tentative="1">
      <w:start w:val="1"/>
      <w:numFmt w:val="bullet"/>
      <w:lvlText w:val=""/>
      <w:lvlJc w:val="left"/>
      <w:pPr>
        <w:ind w:left="2880" w:hanging="360"/>
      </w:pPr>
      <w:rPr>
        <w:rFonts w:ascii="Symbol" w:hAnsi="Symbol" w:hint="default"/>
      </w:rPr>
    </w:lvl>
    <w:lvl w:ilvl="4" w:tplc="E5D0D8BA" w:tentative="1">
      <w:start w:val="1"/>
      <w:numFmt w:val="bullet"/>
      <w:lvlText w:val="o"/>
      <w:lvlJc w:val="left"/>
      <w:pPr>
        <w:ind w:left="3600" w:hanging="360"/>
      </w:pPr>
      <w:rPr>
        <w:rFonts w:ascii="Courier New" w:hAnsi="Courier New" w:cs="Courier New" w:hint="default"/>
      </w:rPr>
    </w:lvl>
    <w:lvl w:ilvl="5" w:tplc="02E42484" w:tentative="1">
      <w:start w:val="1"/>
      <w:numFmt w:val="bullet"/>
      <w:lvlText w:val=""/>
      <w:lvlJc w:val="left"/>
      <w:pPr>
        <w:ind w:left="4320" w:hanging="360"/>
      </w:pPr>
      <w:rPr>
        <w:rFonts w:ascii="Wingdings" w:hAnsi="Wingdings" w:hint="default"/>
      </w:rPr>
    </w:lvl>
    <w:lvl w:ilvl="6" w:tplc="3D4E29CC" w:tentative="1">
      <w:start w:val="1"/>
      <w:numFmt w:val="bullet"/>
      <w:lvlText w:val=""/>
      <w:lvlJc w:val="left"/>
      <w:pPr>
        <w:ind w:left="5040" w:hanging="360"/>
      </w:pPr>
      <w:rPr>
        <w:rFonts w:ascii="Symbol" w:hAnsi="Symbol" w:hint="default"/>
      </w:rPr>
    </w:lvl>
    <w:lvl w:ilvl="7" w:tplc="000AF366" w:tentative="1">
      <w:start w:val="1"/>
      <w:numFmt w:val="bullet"/>
      <w:lvlText w:val="o"/>
      <w:lvlJc w:val="left"/>
      <w:pPr>
        <w:ind w:left="5760" w:hanging="360"/>
      </w:pPr>
      <w:rPr>
        <w:rFonts w:ascii="Courier New" w:hAnsi="Courier New" w:cs="Courier New" w:hint="default"/>
      </w:rPr>
    </w:lvl>
    <w:lvl w:ilvl="8" w:tplc="1F369B88"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3CE4810E">
      <w:start w:val="1"/>
      <w:numFmt w:val="bullet"/>
      <w:lvlText w:val=""/>
      <w:lvlJc w:val="left"/>
      <w:pPr>
        <w:ind w:left="720" w:hanging="360"/>
      </w:pPr>
      <w:rPr>
        <w:rFonts w:ascii="Symbol" w:hAnsi="Symbol" w:hint="default"/>
        <w:color w:val="6B2976"/>
      </w:rPr>
    </w:lvl>
    <w:lvl w:ilvl="1" w:tplc="616E2A54" w:tentative="1">
      <w:start w:val="1"/>
      <w:numFmt w:val="bullet"/>
      <w:lvlText w:val="o"/>
      <w:lvlJc w:val="left"/>
      <w:pPr>
        <w:ind w:left="1440" w:hanging="360"/>
      </w:pPr>
      <w:rPr>
        <w:rFonts w:ascii="Courier New" w:hAnsi="Courier New" w:cs="Courier New" w:hint="default"/>
      </w:rPr>
    </w:lvl>
    <w:lvl w:ilvl="2" w:tplc="3E4C5A60" w:tentative="1">
      <w:start w:val="1"/>
      <w:numFmt w:val="bullet"/>
      <w:lvlText w:val=""/>
      <w:lvlJc w:val="left"/>
      <w:pPr>
        <w:ind w:left="2160" w:hanging="360"/>
      </w:pPr>
      <w:rPr>
        <w:rFonts w:ascii="Wingdings" w:hAnsi="Wingdings" w:hint="default"/>
      </w:rPr>
    </w:lvl>
    <w:lvl w:ilvl="3" w:tplc="AE3830D6" w:tentative="1">
      <w:start w:val="1"/>
      <w:numFmt w:val="bullet"/>
      <w:lvlText w:val=""/>
      <w:lvlJc w:val="left"/>
      <w:pPr>
        <w:ind w:left="2880" w:hanging="360"/>
      </w:pPr>
      <w:rPr>
        <w:rFonts w:ascii="Symbol" w:hAnsi="Symbol" w:hint="default"/>
      </w:rPr>
    </w:lvl>
    <w:lvl w:ilvl="4" w:tplc="E7DC7EDC" w:tentative="1">
      <w:start w:val="1"/>
      <w:numFmt w:val="bullet"/>
      <w:lvlText w:val="o"/>
      <w:lvlJc w:val="left"/>
      <w:pPr>
        <w:ind w:left="3600" w:hanging="360"/>
      </w:pPr>
      <w:rPr>
        <w:rFonts w:ascii="Courier New" w:hAnsi="Courier New" w:cs="Courier New" w:hint="default"/>
      </w:rPr>
    </w:lvl>
    <w:lvl w:ilvl="5" w:tplc="226AC6A0" w:tentative="1">
      <w:start w:val="1"/>
      <w:numFmt w:val="bullet"/>
      <w:lvlText w:val=""/>
      <w:lvlJc w:val="left"/>
      <w:pPr>
        <w:ind w:left="4320" w:hanging="360"/>
      </w:pPr>
      <w:rPr>
        <w:rFonts w:ascii="Wingdings" w:hAnsi="Wingdings" w:hint="default"/>
      </w:rPr>
    </w:lvl>
    <w:lvl w:ilvl="6" w:tplc="A5727D22" w:tentative="1">
      <w:start w:val="1"/>
      <w:numFmt w:val="bullet"/>
      <w:lvlText w:val=""/>
      <w:lvlJc w:val="left"/>
      <w:pPr>
        <w:ind w:left="5040" w:hanging="360"/>
      </w:pPr>
      <w:rPr>
        <w:rFonts w:ascii="Symbol" w:hAnsi="Symbol" w:hint="default"/>
      </w:rPr>
    </w:lvl>
    <w:lvl w:ilvl="7" w:tplc="217E598C" w:tentative="1">
      <w:start w:val="1"/>
      <w:numFmt w:val="bullet"/>
      <w:lvlText w:val="o"/>
      <w:lvlJc w:val="left"/>
      <w:pPr>
        <w:ind w:left="5760" w:hanging="360"/>
      </w:pPr>
      <w:rPr>
        <w:rFonts w:ascii="Courier New" w:hAnsi="Courier New" w:cs="Courier New" w:hint="default"/>
      </w:rPr>
    </w:lvl>
    <w:lvl w:ilvl="8" w:tplc="B690404E"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32AC7CEC">
      <w:start w:val="1"/>
      <w:numFmt w:val="bullet"/>
      <w:lvlText w:val=""/>
      <w:lvlJc w:val="left"/>
      <w:pPr>
        <w:ind w:left="720" w:hanging="360"/>
      </w:pPr>
      <w:rPr>
        <w:rFonts w:ascii="Symbol" w:hAnsi="Symbol" w:hint="default"/>
        <w:color w:val="6B2976"/>
      </w:rPr>
    </w:lvl>
    <w:lvl w:ilvl="1" w:tplc="D9D68CC2" w:tentative="1">
      <w:start w:val="1"/>
      <w:numFmt w:val="bullet"/>
      <w:lvlText w:val="o"/>
      <w:lvlJc w:val="left"/>
      <w:pPr>
        <w:ind w:left="1440" w:hanging="360"/>
      </w:pPr>
      <w:rPr>
        <w:rFonts w:ascii="Courier New" w:hAnsi="Courier New" w:cs="Courier New" w:hint="default"/>
      </w:rPr>
    </w:lvl>
    <w:lvl w:ilvl="2" w:tplc="4F3C1868" w:tentative="1">
      <w:start w:val="1"/>
      <w:numFmt w:val="bullet"/>
      <w:lvlText w:val=""/>
      <w:lvlJc w:val="left"/>
      <w:pPr>
        <w:ind w:left="2160" w:hanging="360"/>
      </w:pPr>
      <w:rPr>
        <w:rFonts w:ascii="Wingdings" w:hAnsi="Wingdings" w:hint="default"/>
      </w:rPr>
    </w:lvl>
    <w:lvl w:ilvl="3" w:tplc="AF32C464" w:tentative="1">
      <w:start w:val="1"/>
      <w:numFmt w:val="bullet"/>
      <w:lvlText w:val=""/>
      <w:lvlJc w:val="left"/>
      <w:pPr>
        <w:ind w:left="2880" w:hanging="360"/>
      </w:pPr>
      <w:rPr>
        <w:rFonts w:ascii="Symbol" w:hAnsi="Symbol" w:hint="default"/>
      </w:rPr>
    </w:lvl>
    <w:lvl w:ilvl="4" w:tplc="E378260C" w:tentative="1">
      <w:start w:val="1"/>
      <w:numFmt w:val="bullet"/>
      <w:lvlText w:val="o"/>
      <w:lvlJc w:val="left"/>
      <w:pPr>
        <w:ind w:left="3600" w:hanging="360"/>
      </w:pPr>
      <w:rPr>
        <w:rFonts w:ascii="Courier New" w:hAnsi="Courier New" w:cs="Courier New" w:hint="default"/>
      </w:rPr>
    </w:lvl>
    <w:lvl w:ilvl="5" w:tplc="09127064" w:tentative="1">
      <w:start w:val="1"/>
      <w:numFmt w:val="bullet"/>
      <w:lvlText w:val=""/>
      <w:lvlJc w:val="left"/>
      <w:pPr>
        <w:ind w:left="4320" w:hanging="360"/>
      </w:pPr>
      <w:rPr>
        <w:rFonts w:ascii="Wingdings" w:hAnsi="Wingdings" w:hint="default"/>
      </w:rPr>
    </w:lvl>
    <w:lvl w:ilvl="6" w:tplc="0C904408" w:tentative="1">
      <w:start w:val="1"/>
      <w:numFmt w:val="bullet"/>
      <w:lvlText w:val=""/>
      <w:lvlJc w:val="left"/>
      <w:pPr>
        <w:ind w:left="5040" w:hanging="360"/>
      </w:pPr>
      <w:rPr>
        <w:rFonts w:ascii="Symbol" w:hAnsi="Symbol" w:hint="default"/>
      </w:rPr>
    </w:lvl>
    <w:lvl w:ilvl="7" w:tplc="3BFCB8A4" w:tentative="1">
      <w:start w:val="1"/>
      <w:numFmt w:val="bullet"/>
      <w:lvlText w:val="o"/>
      <w:lvlJc w:val="left"/>
      <w:pPr>
        <w:ind w:left="5760" w:hanging="360"/>
      </w:pPr>
      <w:rPr>
        <w:rFonts w:ascii="Courier New" w:hAnsi="Courier New" w:cs="Courier New" w:hint="default"/>
      </w:rPr>
    </w:lvl>
    <w:lvl w:ilvl="8" w:tplc="DA987B60"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418E71D8">
      <w:start w:val="1"/>
      <w:numFmt w:val="bullet"/>
      <w:lvlText w:val=""/>
      <w:lvlJc w:val="left"/>
      <w:pPr>
        <w:ind w:left="720" w:hanging="360"/>
      </w:pPr>
      <w:rPr>
        <w:rFonts w:ascii="Symbol" w:hAnsi="Symbol" w:hint="default"/>
        <w:color w:val="6B2976"/>
      </w:rPr>
    </w:lvl>
    <w:lvl w:ilvl="1" w:tplc="0D0244D2" w:tentative="1">
      <w:start w:val="1"/>
      <w:numFmt w:val="bullet"/>
      <w:lvlText w:val="o"/>
      <w:lvlJc w:val="left"/>
      <w:pPr>
        <w:ind w:left="1440" w:hanging="360"/>
      </w:pPr>
      <w:rPr>
        <w:rFonts w:ascii="Courier New" w:hAnsi="Courier New" w:cs="Courier New" w:hint="default"/>
      </w:rPr>
    </w:lvl>
    <w:lvl w:ilvl="2" w:tplc="9DAEC7F2" w:tentative="1">
      <w:start w:val="1"/>
      <w:numFmt w:val="bullet"/>
      <w:lvlText w:val=""/>
      <w:lvlJc w:val="left"/>
      <w:pPr>
        <w:ind w:left="2160" w:hanging="360"/>
      </w:pPr>
      <w:rPr>
        <w:rFonts w:ascii="Wingdings" w:hAnsi="Wingdings" w:hint="default"/>
      </w:rPr>
    </w:lvl>
    <w:lvl w:ilvl="3" w:tplc="2F82ED0A" w:tentative="1">
      <w:start w:val="1"/>
      <w:numFmt w:val="bullet"/>
      <w:lvlText w:val=""/>
      <w:lvlJc w:val="left"/>
      <w:pPr>
        <w:ind w:left="2880" w:hanging="360"/>
      </w:pPr>
      <w:rPr>
        <w:rFonts w:ascii="Symbol" w:hAnsi="Symbol" w:hint="default"/>
      </w:rPr>
    </w:lvl>
    <w:lvl w:ilvl="4" w:tplc="3A82E226" w:tentative="1">
      <w:start w:val="1"/>
      <w:numFmt w:val="bullet"/>
      <w:lvlText w:val="o"/>
      <w:lvlJc w:val="left"/>
      <w:pPr>
        <w:ind w:left="3600" w:hanging="360"/>
      </w:pPr>
      <w:rPr>
        <w:rFonts w:ascii="Courier New" w:hAnsi="Courier New" w:cs="Courier New" w:hint="default"/>
      </w:rPr>
    </w:lvl>
    <w:lvl w:ilvl="5" w:tplc="66BCD398" w:tentative="1">
      <w:start w:val="1"/>
      <w:numFmt w:val="bullet"/>
      <w:lvlText w:val=""/>
      <w:lvlJc w:val="left"/>
      <w:pPr>
        <w:ind w:left="4320" w:hanging="360"/>
      </w:pPr>
      <w:rPr>
        <w:rFonts w:ascii="Wingdings" w:hAnsi="Wingdings" w:hint="default"/>
      </w:rPr>
    </w:lvl>
    <w:lvl w:ilvl="6" w:tplc="08ECBFE4" w:tentative="1">
      <w:start w:val="1"/>
      <w:numFmt w:val="bullet"/>
      <w:lvlText w:val=""/>
      <w:lvlJc w:val="left"/>
      <w:pPr>
        <w:ind w:left="5040" w:hanging="360"/>
      </w:pPr>
      <w:rPr>
        <w:rFonts w:ascii="Symbol" w:hAnsi="Symbol" w:hint="default"/>
      </w:rPr>
    </w:lvl>
    <w:lvl w:ilvl="7" w:tplc="3C005016" w:tentative="1">
      <w:start w:val="1"/>
      <w:numFmt w:val="bullet"/>
      <w:lvlText w:val="o"/>
      <w:lvlJc w:val="left"/>
      <w:pPr>
        <w:ind w:left="5760" w:hanging="360"/>
      </w:pPr>
      <w:rPr>
        <w:rFonts w:ascii="Courier New" w:hAnsi="Courier New" w:cs="Courier New" w:hint="default"/>
      </w:rPr>
    </w:lvl>
    <w:lvl w:ilvl="8" w:tplc="D804A020"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6226E51C">
      <w:start w:val="1"/>
      <w:numFmt w:val="bullet"/>
      <w:lvlText w:val=""/>
      <w:lvlJc w:val="left"/>
      <w:pPr>
        <w:ind w:left="720" w:hanging="360"/>
      </w:pPr>
      <w:rPr>
        <w:rFonts w:ascii="Symbol" w:hAnsi="Symbol" w:hint="default"/>
        <w:color w:val="6B2976"/>
      </w:rPr>
    </w:lvl>
    <w:lvl w:ilvl="1" w:tplc="05D06ADE" w:tentative="1">
      <w:start w:val="1"/>
      <w:numFmt w:val="bullet"/>
      <w:lvlText w:val="o"/>
      <w:lvlJc w:val="left"/>
      <w:pPr>
        <w:ind w:left="1440" w:hanging="360"/>
      </w:pPr>
      <w:rPr>
        <w:rFonts w:ascii="Courier New" w:hAnsi="Courier New" w:cs="Courier New" w:hint="default"/>
      </w:rPr>
    </w:lvl>
    <w:lvl w:ilvl="2" w:tplc="47342280" w:tentative="1">
      <w:start w:val="1"/>
      <w:numFmt w:val="bullet"/>
      <w:lvlText w:val=""/>
      <w:lvlJc w:val="left"/>
      <w:pPr>
        <w:ind w:left="2160" w:hanging="360"/>
      </w:pPr>
      <w:rPr>
        <w:rFonts w:ascii="Wingdings" w:hAnsi="Wingdings" w:hint="default"/>
      </w:rPr>
    </w:lvl>
    <w:lvl w:ilvl="3" w:tplc="F02C91E0" w:tentative="1">
      <w:start w:val="1"/>
      <w:numFmt w:val="bullet"/>
      <w:lvlText w:val=""/>
      <w:lvlJc w:val="left"/>
      <w:pPr>
        <w:ind w:left="2880" w:hanging="360"/>
      </w:pPr>
      <w:rPr>
        <w:rFonts w:ascii="Symbol" w:hAnsi="Symbol" w:hint="default"/>
      </w:rPr>
    </w:lvl>
    <w:lvl w:ilvl="4" w:tplc="DBE0DD6A" w:tentative="1">
      <w:start w:val="1"/>
      <w:numFmt w:val="bullet"/>
      <w:lvlText w:val="o"/>
      <w:lvlJc w:val="left"/>
      <w:pPr>
        <w:ind w:left="3600" w:hanging="360"/>
      </w:pPr>
      <w:rPr>
        <w:rFonts w:ascii="Courier New" w:hAnsi="Courier New" w:cs="Courier New" w:hint="default"/>
      </w:rPr>
    </w:lvl>
    <w:lvl w:ilvl="5" w:tplc="B092594E" w:tentative="1">
      <w:start w:val="1"/>
      <w:numFmt w:val="bullet"/>
      <w:lvlText w:val=""/>
      <w:lvlJc w:val="left"/>
      <w:pPr>
        <w:ind w:left="4320" w:hanging="360"/>
      </w:pPr>
      <w:rPr>
        <w:rFonts w:ascii="Wingdings" w:hAnsi="Wingdings" w:hint="default"/>
      </w:rPr>
    </w:lvl>
    <w:lvl w:ilvl="6" w:tplc="6BC61F9A" w:tentative="1">
      <w:start w:val="1"/>
      <w:numFmt w:val="bullet"/>
      <w:lvlText w:val=""/>
      <w:lvlJc w:val="left"/>
      <w:pPr>
        <w:ind w:left="5040" w:hanging="360"/>
      </w:pPr>
      <w:rPr>
        <w:rFonts w:ascii="Symbol" w:hAnsi="Symbol" w:hint="default"/>
      </w:rPr>
    </w:lvl>
    <w:lvl w:ilvl="7" w:tplc="A9FE2164" w:tentative="1">
      <w:start w:val="1"/>
      <w:numFmt w:val="bullet"/>
      <w:lvlText w:val="o"/>
      <w:lvlJc w:val="left"/>
      <w:pPr>
        <w:ind w:left="5760" w:hanging="360"/>
      </w:pPr>
      <w:rPr>
        <w:rFonts w:ascii="Courier New" w:hAnsi="Courier New" w:cs="Courier New" w:hint="default"/>
      </w:rPr>
    </w:lvl>
    <w:lvl w:ilvl="8" w:tplc="57586712"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C1CAE394">
      <w:start w:val="1"/>
      <w:numFmt w:val="bullet"/>
      <w:lvlText w:val=""/>
      <w:lvlJc w:val="left"/>
      <w:pPr>
        <w:ind w:left="720" w:hanging="360"/>
      </w:pPr>
      <w:rPr>
        <w:rFonts w:ascii="Symbol" w:hAnsi="Symbol" w:hint="default"/>
        <w:color w:val="6B2976"/>
      </w:rPr>
    </w:lvl>
    <w:lvl w:ilvl="1" w:tplc="34F639BE" w:tentative="1">
      <w:start w:val="1"/>
      <w:numFmt w:val="bullet"/>
      <w:lvlText w:val="o"/>
      <w:lvlJc w:val="left"/>
      <w:pPr>
        <w:ind w:left="1440" w:hanging="360"/>
      </w:pPr>
      <w:rPr>
        <w:rFonts w:ascii="Courier New" w:hAnsi="Courier New" w:cs="Courier New" w:hint="default"/>
      </w:rPr>
    </w:lvl>
    <w:lvl w:ilvl="2" w:tplc="AC9088C6" w:tentative="1">
      <w:start w:val="1"/>
      <w:numFmt w:val="bullet"/>
      <w:lvlText w:val=""/>
      <w:lvlJc w:val="left"/>
      <w:pPr>
        <w:ind w:left="2160" w:hanging="360"/>
      </w:pPr>
      <w:rPr>
        <w:rFonts w:ascii="Wingdings" w:hAnsi="Wingdings" w:hint="default"/>
      </w:rPr>
    </w:lvl>
    <w:lvl w:ilvl="3" w:tplc="88AA590A" w:tentative="1">
      <w:start w:val="1"/>
      <w:numFmt w:val="bullet"/>
      <w:lvlText w:val=""/>
      <w:lvlJc w:val="left"/>
      <w:pPr>
        <w:ind w:left="2880" w:hanging="360"/>
      </w:pPr>
      <w:rPr>
        <w:rFonts w:ascii="Symbol" w:hAnsi="Symbol" w:hint="default"/>
      </w:rPr>
    </w:lvl>
    <w:lvl w:ilvl="4" w:tplc="41C0B740" w:tentative="1">
      <w:start w:val="1"/>
      <w:numFmt w:val="bullet"/>
      <w:lvlText w:val="o"/>
      <w:lvlJc w:val="left"/>
      <w:pPr>
        <w:ind w:left="3600" w:hanging="360"/>
      </w:pPr>
      <w:rPr>
        <w:rFonts w:ascii="Courier New" w:hAnsi="Courier New" w:cs="Courier New" w:hint="default"/>
      </w:rPr>
    </w:lvl>
    <w:lvl w:ilvl="5" w:tplc="9C5A8EC6" w:tentative="1">
      <w:start w:val="1"/>
      <w:numFmt w:val="bullet"/>
      <w:lvlText w:val=""/>
      <w:lvlJc w:val="left"/>
      <w:pPr>
        <w:ind w:left="4320" w:hanging="360"/>
      </w:pPr>
      <w:rPr>
        <w:rFonts w:ascii="Wingdings" w:hAnsi="Wingdings" w:hint="default"/>
      </w:rPr>
    </w:lvl>
    <w:lvl w:ilvl="6" w:tplc="C5469428" w:tentative="1">
      <w:start w:val="1"/>
      <w:numFmt w:val="bullet"/>
      <w:lvlText w:val=""/>
      <w:lvlJc w:val="left"/>
      <w:pPr>
        <w:ind w:left="5040" w:hanging="360"/>
      </w:pPr>
      <w:rPr>
        <w:rFonts w:ascii="Symbol" w:hAnsi="Symbol" w:hint="default"/>
      </w:rPr>
    </w:lvl>
    <w:lvl w:ilvl="7" w:tplc="47B8CCAC" w:tentative="1">
      <w:start w:val="1"/>
      <w:numFmt w:val="bullet"/>
      <w:lvlText w:val="o"/>
      <w:lvlJc w:val="left"/>
      <w:pPr>
        <w:ind w:left="5760" w:hanging="360"/>
      </w:pPr>
      <w:rPr>
        <w:rFonts w:ascii="Courier New" w:hAnsi="Courier New" w:cs="Courier New" w:hint="default"/>
      </w:rPr>
    </w:lvl>
    <w:lvl w:ilvl="8" w:tplc="6252406A"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62D4E72E">
      <w:start w:val="1"/>
      <w:numFmt w:val="bullet"/>
      <w:lvlText w:val=""/>
      <w:lvlJc w:val="left"/>
      <w:pPr>
        <w:ind w:left="720" w:hanging="360"/>
      </w:pPr>
      <w:rPr>
        <w:rFonts w:ascii="Symbol" w:hAnsi="Symbol" w:hint="default"/>
        <w:color w:val="6B2976"/>
      </w:rPr>
    </w:lvl>
    <w:lvl w:ilvl="1" w:tplc="744E6C0C" w:tentative="1">
      <w:start w:val="1"/>
      <w:numFmt w:val="bullet"/>
      <w:lvlText w:val="o"/>
      <w:lvlJc w:val="left"/>
      <w:pPr>
        <w:ind w:left="1440" w:hanging="360"/>
      </w:pPr>
      <w:rPr>
        <w:rFonts w:ascii="Courier New" w:hAnsi="Courier New" w:cs="Courier New" w:hint="default"/>
      </w:rPr>
    </w:lvl>
    <w:lvl w:ilvl="2" w:tplc="A17CABDA" w:tentative="1">
      <w:start w:val="1"/>
      <w:numFmt w:val="bullet"/>
      <w:lvlText w:val=""/>
      <w:lvlJc w:val="left"/>
      <w:pPr>
        <w:ind w:left="2160" w:hanging="360"/>
      </w:pPr>
      <w:rPr>
        <w:rFonts w:ascii="Wingdings" w:hAnsi="Wingdings" w:hint="default"/>
      </w:rPr>
    </w:lvl>
    <w:lvl w:ilvl="3" w:tplc="73B2FF44" w:tentative="1">
      <w:start w:val="1"/>
      <w:numFmt w:val="bullet"/>
      <w:lvlText w:val=""/>
      <w:lvlJc w:val="left"/>
      <w:pPr>
        <w:ind w:left="2880" w:hanging="360"/>
      </w:pPr>
      <w:rPr>
        <w:rFonts w:ascii="Symbol" w:hAnsi="Symbol" w:hint="default"/>
      </w:rPr>
    </w:lvl>
    <w:lvl w:ilvl="4" w:tplc="9A9CDA4A" w:tentative="1">
      <w:start w:val="1"/>
      <w:numFmt w:val="bullet"/>
      <w:lvlText w:val="o"/>
      <w:lvlJc w:val="left"/>
      <w:pPr>
        <w:ind w:left="3600" w:hanging="360"/>
      </w:pPr>
      <w:rPr>
        <w:rFonts w:ascii="Courier New" w:hAnsi="Courier New" w:cs="Courier New" w:hint="default"/>
      </w:rPr>
    </w:lvl>
    <w:lvl w:ilvl="5" w:tplc="D1F2C3F2" w:tentative="1">
      <w:start w:val="1"/>
      <w:numFmt w:val="bullet"/>
      <w:lvlText w:val=""/>
      <w:lvlJc w:val="left"/>
      <w:pPr>
        <w:ind w:left="4320" w:hanging="360"/>
      </w:pPr>
      <w:rPr>
        <w:rFonts w:ascii="Wingdings" w:hAnsi="Wingdings" w:hint="default"/>
      </w:rPr>
    </w:lvl>
    <w:lvl w:ilvl="6" w:tplc="B5040F0E" w:tentative="1">
      <w:start w:val="1"/>
      <w:numFmt w:val="bullet"/>
      <w:lvlText w:val=""/>
      <w:lvlJc w:val="left"/>
      <w:pPr>
        <w:ind w:left="5040" w:hanging="360"/>
      </w:pPr>
      <w:rPr>
        <w:rFonts w:ascii="Symbol" w:hAnsi="Symbol" w:hint="default"/>
      </w:rPr>
    </w:lvl>
    <w:lvl w:ilvl="7" w:tplc="F4343866" w:tentative="1">
      <w:start w:val="1"/>
      <w:numFmt w:val="bullet"/>
      <w:lvlText w:val="o"/>
      <w:lvlJc w:val="left"/>
      <w:pPr>
        <w:ind w:left="5760" w:hanging="360"/>
      </w:pPr>
      <w:rPr>
        <w:rFonts w:ascii="Courier New" w:hAnsi="Courier New" w:cs="Courier New" w:hint="default"/>
      </w:rPr>
    </w:lvl>
    <w:lvl w:ilvl="8" w:tplc="185A9648"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232492EE">
      <w:start w:val="1"/>
      <w:numFmt w:val="bullet"/>
      <w:lvlText w:val=""/>
      <w:lvlJc w:val="left"/>
      <w:pPr>
        <w:ind w:left="720" w:hanging="360"/>
      </w:pPr>
      <w:rPr>
        <w:rFonts w:ascii="Symbol" w:hAnsi="Symbol" w:hint="default"/>
        <w:color w:val="6B2976"/>
      </w:rPr>
    </w:lvl>
    <w:lvl w:ilvl="1" w:tplc="264A6EFE" w:tentative="1">
      <w:start w:val="1"/>
      <w:numFmt w:val="bullet"/>
      <w:lvlText w:val="o"/>
      <w:lvlJc w:val="left"/>
      <w:pPr>
        <w:ind w:left="1440" w:hanging="360"/>
      </w:pPr>
      <w:rPr>
        <w:rFonts w:ascii="Courier New" w:hAnsi="Courier New" w:cs="Courier New" w:hint="default"/>
      </w:rPr>
    </w:lvl>
    <w:lvl w:ilvl="2" w:tplc="61E03F4A" w:tentative="1">
      <w:start w:val="1"/>
      <w:numFmt w:val="bullet"/>
      <w:lvlText w:val=""/>
      <w:lvlJc w:val="left"/>
      <w:pPr>
        <w:ind w:left="2160" w:hanging="360"/>
      </w:pPr>
      <w:rPr>
        <w:rFonts w:ascii="Wingdings" w:hAnsi="Wingdings" w:hint="default"/>
      </w:rPr>
    </w:lvl>
    <w:lvl w:ilvl="3" w:tplc="441A2EDE" w:tentative="1">
      <w:start w:val="1"/>
      <w:numFmt w:val="bullet"/>
      <w:lvlText w:val=""/>
      <w:lvlJc w:val="left"/>
      <w:pPr>
        <w:ind w:left="2880" w:hanging="360"/>
      </w:pPr>
      <w:rPr>
        <w:rFonts w:ascii="Symbol" w:hAnsi="Symbol" w:hint="default"/>
      </w:rPr>
    </w:lvl>
    <w:lvl w:ilvl="4" w:tplc="59743660" w:tentative="1">
      <w:start w:val="1"/>
      <w:numFmt w:val="bullet"/>
      <w:lvlText w:val="o"/>
      <w:lvlJc w:val="left"/>
      <w:pPr>
        <w:ind w:left="3600" w:hanging="360"/>
      </w:pPr>
      <w:rPr>
        <w:rFonts w:ascii="Courier New" w:hAnsi="Courier New" w:cs="Courier New" w:hint="default"/>
      </w:rPr>
    </w:lvl>
    <w:lvl w:ilvl="5" w:tplc="72F81E48" w:tentative="1">
      <w:start w:val="1"/>
      <w:numFmt w:val="bullet"/>
      <w:lvlText w:val=""/>
      <w:lvlJc w:val="left"/>
      <w:pPr>
        <w:ind w:left="4320" w:hanging="360"/>
      </w:pPr>
      <w:rPr>
        <w:rFonts w:ascii="Wingdings" w:hAnsi="Wingdings" w:hint="default"/>
      </w:rPr>
    </w:lvl>
    <w:lvl w:ilvl="6" w:tplc="23E0C86E" w:tentative="1">
      <w:start w:val="1"/>
      <w:numFmt w:val="bullet"/>
      <w:lvlText w:val=""/>
      <w:lvlJc w:val="left"/>
      <w:pPr>
        <w:ind w:left="5040" w:hanging="360"/>
      </w:pPr>
      <w:rPr>
        <w:rFonts w:ascii="Symbol" w:hAnsi="Symbol" w:hint="default"/>
      </w:rPr>
    </w:lvl>
    <w:lvl w:ilvl="7" w:tplc="E228CD90" w:tentative="1">
      <w:start w:val="1"/>
      <w:numFmt w:val="bullet"/>
      <w:lvlText w:val="o"/>
      <w:lvlJc w:val="left"/>
      <w:pPr>
        <w:ind w:left="5760" w:hanging="360"/>
      </w:pPr>
      <w:rPr>
        <w:rFonts w:ascii="Courier New" w:hAnsi="Courier New" w:cs="Courier New" w:hint="default"/>
      </w:rPr>
    </w:lvl>
    <w:lvl w:ilvl="8" w:tplc="B046F396"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D23A94D8">
      <w:start w:val="1"/>
      <w:numFmt w:val="bullet"/>
      <w:lvlText w:val=""/>
      <w:lvlJc w:val="left"/>
      <w:pPr>
        <w:ind w:left="720" w:hanging="360"/>
      </w:pPr>
      <w:rPr>
        <w:rFonts w:ascii="Symbol" w:hAnsi="Symbol" w:hint="default"/>
      </w:rPr>
    </w:lvl>
    <w:lvl w:ilvl="1" w:tplc="B7FE0BA2" w:tentative="1">
      <w:start w:val="1"/>
      <w:numFmt w:val="bullet"/>
      <w:lvlText w:val="o"/>
      <w:lvlJc w:val="left"/>
      <w:pPr>
        <w:ind w:left="1440" w:hanging="360"/>
      </w:pPr>
      <w:rPr>
        <w:rFonts w:ascii="Courier New" w:hAnsi="Courier New" w:cs="Courier New" w:hint="default"/>
      </w:rPr>
    </w:lvl>
    <w:lvl w:ilvl="2" w:tplc="C978BF84" w:tentative="1">
      <w:start w:val="1"/>
      <w:numFmt w:val="bullet"/>
      <w:lvlText w:val=""/>
      <w:lvlJc w:val="left"/>
      <w:pPr>
        <w:ind w:left="2160" w:hanging="360"/>
      </w:pPr>
      <w:rPr>
        <w:rFonts w:ascii="Wingdings" w:hAnsi="Wingdings" w:hint="default"/>
      </w:rPr>
    </w:lvl>
    <w:lvl w:ilvl="3" w:tplc="C76C0CB4" w:tentative="1">
      <w:start w:val="1"/>
      <w:numFmt w:val="bullet"/>
      <w:lvlText w:val=""/>
      <w:lvlJc w:val="left"/>
      <w:pPr>
        <w:ind w:left="2880" w:hanging="360"/>
      </w:pPr>
      <w:rPr>
        <w:rFonts w:ascii="Symbol" w:hAnsi="Symbol" w:hint="default"/>
      </w:rPr>
    </w:lvl>
    <w:lvl w:ilvl="4" w:tplc="C0AE5402" w:tentative="1">
      <w:start w:val="1"/>
      <w:numFmt w:val="bullet"/>
      <w:lvlText w:val="o"/>
      <w:lvlJc w:val="left"/>
      <w:pPr>
        <w:ind w:left="3600" w:hanging="360"/>
      </w:pPr>
      <w:rPr>
        <w:rFonts w:ascii="Courier New" w:hAnsi="Courier New" w:cs="Courier New" w:hint="default"/>
      </w:rPr>
    </w:lvl>
    <w:lvl w:ilvl="5" w:tplc="521E9FD4" w:tentative="1">
      <w:start w:val="1"/>
      <w:numFmt w:val="bullet"/>
      <w:lvlText w:val=""/>
      <w:lvlJc w:val="left"/>
      <w:pPr>
        <w:ind w:left="4320" w:hanging="360"/>
      </w:pPr>
      <w:rPr>
        <w:rFonts w:ascii="Wingdings" w:hAnsi="Wingdings" w:hint="default"/>
      </w:rPr>
    </w:lvl>
    <w:lvl w:ilvl="6" w:tplc="FDFAE600" w:tentative="1">
      <w:start w:val="1"/>
      <w:numFmt w:val="bullet"/>
      <w:lvlText w:val=""/>
      <w:lvlJc w:val="left"/>
      <w:pPr>
        <w:ind w:left="5040" w:hanging="360"/>
      </w:pPr>
      <w:rPr>
        <w:rFonts w:ascii="Symbol" w:hAnsi="Symbol" w:hint="default"/>
      </w:rPr>
    </w:lvl>
    <w:lvl w:ilvl="7" w:tplc="42BC878C" w:tentative="1">
      <w:start w:val="1"/>
      <w:numFmt w:val="bullet"/>
      <w:lvlText w:val="o"/>
      <w:lvlJc w:val="left"/>
      <w:pPr>
        <w:ind w:left="5760" w:hanging="360"/>
      </w:pPr>
      <w:rPr>
        <w:rFonts w:ascii="Courier New" w:hAnsi="Courier New" w:cs="Courier New" w:hint="default"/>
      </w:rPr>
    </w:lvl>
    <w:lvl w:ilvl="8" w:tplc="744C048C"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40BE1A4E">
      <w:start w:val="1"/>
      <w:numFmt w:val="bullet"/>
      <w:lvlText w:val=""/>
      <w:lvlJc w:val="left"/>
      <w:pPr>
        <w:ind w:left="720" w:hanging="360"/>
      </w:pPr>
      <w:rPr>
        <w:rFonts w:ascii="Symbol" w:hAnsi="Symbol" w:hint="default"/>
        <w:color w:val="6B2976"/>
      </w:rPr>
    </w:lvl>
    <w:lvl w:ilvl="1" w:tplc="625E37D2" w:tentative="1">
      <w:start w:val="1"/>
      <w:numFmt w:val="bullet"/>
      <w:lvlText w:val="o"/>
      <w:lvlJc w:val="left"/>
      <w:pPr>
        <w:ind w:left="1440" w:hanging="360"/>
      </w:pPr>
      <w:rPr>
        <w:rFonts w:ascii="Courier New" w:hAnsi="Courier New" w:cs="Courier New" w:hint="default"/>
      </w:rPr>
    </w:lvl>
    <w:lvl w:ilvl="2" w:tplc="EF68323A" w:tentative="1">
      <w:start w:val="1"/>
      <w:numFmt w:val="bullet"/>
      <w:lvlText w:val=""/>
      <w:lvlJc w:val="left"/>
      <w:pPr>
        <w:ind w:left="2160" w:hanging="360"/>
      </w:pPr>
      <w:rPr>
        <w:rFonts w:ascii="Wingdings" w:hAnsi="Wingdings" w:hint="default"/>
      </w:rPr>
    </w:lvl>
    <w:lvl w:ilvl="3" w:tplc="3B9C5CFA" w:tentative="1">
      <w:start w:val="1"/>
      <w:numFmt w:val="bullet"/>
      <w:lvlText w:val=""/>
      <w:lvlJc w:val="left"/>
      <w:pPr>
        <w:ind w:left="2880" w:hanging="360"/>
      </w:pPr>
      <w:rPr>
        <w:rFonts w:ascii="Symbol" w:hAnsi="Symbol" w:hint="default"/>
      </w:rPr>
    </w:lvl>
    <w:lvl w:ilvl="4" w:tplc="7C3C7524" w:tentative="1">
      <w:start w:val="1"/>
      <w:numFmt w:val="bullet"/>
      <w:lvlText w:val="o"/>
      <w:lvlJc w:val="left"/>
      <w:pPr>
        <w:ind w:left="3600" w:hanging="360"/>
      </w:pPr>
      <w:rPr>
        <w:rFonts w:ascii="Courier New" w:hAnsi="Courier New" w:cs="Courier New" w:hint="default"/>
      </w:rPr>
    </w:lvl>
    <w:lvl w:ilvl="5" w:tplc="47585FC4" w:tentative="1">
      <w:start w:val="1"/>
      <w:numFmt w:val="bullet"/>
      <w:lvlText w:val=""/>
      <w:lvlJc w:val="left"/>
      <w:pPr>
        <w:ind w:left="4320" w:hanging="360"/>
      </w:pPr>
      <w:rPr>
        <w:rFonts w:ascii="Wingdings" w:hAnsi="Wingdings" w:hint="default"/>
      </w:rPr>
    </w:lvl>
    <w:lvl w:ilvl="6" w:tplc="7376DED8" w:tentative="1">
      <w:start w:val="1"/>
      <w:numFmt w:val="bullet"/>
      <w:lvlText w:val=""/>
      <w:lvlJc w:val="left"/>
      <w:pPr>
        <w:ind w:left="5040" w:hanging="360"/>
      </w:pPr>
      <w:rPr>
        <w:rFonts w:ascii="Symbol" w:hAnsi="Symbol" w:hint="default"/>
      </w:rPr>
    </w:lvl>
    <w:lvl w:ilvl="7" w:tplc="8B804266" w:tentative="1">
      <w:start w:val="1"/>
      <w:numFmt w:val="bullet"/>
      <w:lvlText w:val="o"/>
      <w:lvlJc w:val="left"/>
      <w:pPr>
        <w:ind w:left="5760" w:hanging="360"/>
      </w:pPr>
      <w:rPr>
        <w:rFonts w:ascii="Courier New" w:hAnsi="Courier New" w:cs="Courier New" w:hint="default"/>
      </w:rPr>
    </w:lvl>
    <w:lvl w:ilvl="8" w:tplc="D1007C0E"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1ABAC5F0">
      <w:start w:val="1"/>
      <w:numFmt w:val="bullet"/>
      <w:lvlText w:val=""/>
      <w:lvlJc w:val="left"/>
      <w:pPr>
        <w:ind w:left="787" w:hanging="360"/>
      </w:pPr>
      <w:rPr>
        <w:rFonts w:ascii="Symbol" w:hAnsi="Symbol" w:hint="default"/>
        <w:color w:val="6B2976"/>
      </w:rPr>
    </w:lvl>
    <w:lvl w:ilvl="1" w:tplc="1376FCFE" w:tentative="1">
      <w:start w:val="1"/>
      <w:numFmt w:val="bullet"/>
      <w:lvlText w:val="o"/>
      <w:lvlJc w:val="left"/>
      <w:pPr>
        <w:ind w:left="1507" w:hanging="360"/>
      </w:pPr>
      <w:rPr>
        <w:rFonts w:ascii="Courier New" w:hAnsi="Courier New" w:cs="Courier New" w:hint="default"/>
      </w:rPr>
    </w:lvl>
    <w:lvl w:ilvl="2" w:tplc="68AA9D2C" w:tentative="1">
      <w:start w:val="1"/>
      <w:numFmt w:val="bullet"/>
      <w:lvlText w:val=""/>
      <w:lvlJc w:val="left"/>
      <w:pPr>
        <w:ind w:left="2227" w:hanging="360"/>
      </w:pPr>
      <w:rPr>
        <w:rFonts w:ascii="Wingdings" w:hAnsi="Wingdings" w:hint="default"/>
      </w:rPr>
    </w:lvl>
    <w:lvl w:ilvl="3" w:tplc="149AAAD6" w:tentative="1">
      <w:start w:val="1"/>
      <w:numFmt w:val="bullet"/>
      <w:lvlText w:val=""/>
      <w:lvlJc w:val="left"/>
      <w:pPr>
        <w:ind w:left="2947" w:hanging="360"/>
      </w:pPr>
      <w:rPr>
        <w:rFonts w:ascii="Symbol" w:hAnsi="Symbol" w:hint="default"/>
      </w:rPr>
    </w:lvl>
    <w:lvl w:ilvl="4" w:tplc="84D2E00A" w:tentative="1">
      <w:start w:val="1"/>
      <w:numFmt w:val="bullet"/>
      <w:lvlText w:val="o"/>
      <w:lvlJc w:val="left"/>
      <w:pPr>
        <w:ind w:left="3667" w:hanging="360"/>
      </w:pPr>
      <w:rPr>
        <w:rFonts w:ascii="Courier New" w:hAnsi="Courier New" w:cs="Courier New" w:hint="default"/>
      </w:rPr>
    </w:lvl>
    <w:lvl w:ilvl="5" w:tplc="72768480" w:tentative="1">
      <w:start w:val="1"/>
      <w:numFmt w:val="bullet"/>
      <w:lvlText w:val=""/>
      <w:lvlJc w:val="left"/>
      <w:pPr>
        <w:ind w:left="4387" w:hanging="360"/>
      </w:pPr>
      <w:rPr>
        <w:rFonts w:ascii="Wingdings" w:hAnsi="Wingdings" w:hint="default"/>
      </w:rPr>
    </w:lvl>
    <w:lvl w:ilvl="6" w:tplc="B454A5F2" w:tentative="1">
      <w:start w:val="1"/>
      <w:numFmt w:val="bullet"/>
      <w:lvlText w:val=""/>
      <w:lvlJc w:val="left"/>
      <w:pPr>
        <w:ind w:left="5107" w:hanging="360"/>
      </w:pPr>
      <w:rPr>
        <w:rFonts w:ascii="Symbol" w:hAnsi="Symbol" w:hint="default"/>
      </w:rPr>
    </w:lvl>
    <w:lvl w:ilvl="7" w:tplc="C61C94DE" w:tentative="1">
      <w:start w:val="1"/>
      <w:numFmt w:val="bullet"/>
      <w:lvlText w:val="o"/>
      <w:lvlJc w:val="left"/>
      <w:pPr>
        <w:ind w:left="5827" w:hanging="360"/>
      </w:pPr>
      <w:rPr>
        <w:rFonts w:ascii="Courier New" w:hAnsi="Courier New" w:cs="Courier New" w:hint="default"/>
      </w:rPr>
    </w:lvl>
    <w:lvl w:ilvl="8" w:tplc="897E3D4E"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C9649ACC">
      <w:start w:val="1"/>
      <w:numFmt w:val="bullet"/>
      <w:lvlText w:val=""/>
      <w:lvlJc w:val="left"/>
      <w:pPr>
        <w:ind w:left="787" w:hanging="360"/>
      </w:pPr>
      <w:rPr>
        <w:rFonts w:ascii="Symbol" w:hAnsi="Symbol" w:hint="default"/>
        <w:color w:val="6B2976"/>
      </w:rPr>
    </w:lvl>
    <w:lvl w:ilvl="1" w:tplc="1FAA1AD8" w:tentative="1">
      <w:start w:val="1"/>
      <w:numFmt w:val="bullet"/>
      <w:lvlText w:val="o"/>
      <w:lvlJc w:val="left"/>
      <w:pPr>
        <w:ind w:left="1507" w:hanging="360"/>
      </w:pPr>
      <w:rPr>
        <w:rFonts w:ascii="Courier New" w:hAnsi="Courier New" w:cs="Courier New" w:hint="default"/>
      </w:rPr>
    </w:lvl>
    <w:lvl w:ilvl="2" w:tplc="15024BA4" w:tentative="1">
      <w:start w:val="1"/>
      <w:numFmt w:val="bullet"/>
      <w:lvlText w:val=""/>
      <w:lvlJc w:val="left"/>
      <w:pPr>
        <w:ind w:left="2227" w:hanging="360"/>
      </w:pPr>
      <w:rPr>
        <w:rFonts w:ascii="Wingdings" w:hAnsi="Wingdings" w:hint="default"/>
      </w:rPr>
    </w:lvl>
    <w:lvl w:ilvl="3" w:tplc="5B5E9160" w:tentative="1">
      <w:start w:val="1"/>
      <w:numFmt w:val="bullet"/>
      <w:lvlText w:val=""/>
      <w:lvlJc w:val="left"/>
      <w:pPr>
        <w:ind w:left="2947" w:hanging="360"/>
      </w:pPr>
      <w:rPr>
        <w:rFonts w:ascii="Symbol" w:hAnsi="Symbol" w:hint="default"/>
      </w:rPr>
    </w:lvl>
    <w:lvl w:ilvl="4" w:tplc="A2DC644C" w:tentative="1">
      <w:start w:val="1"/>
      <w:numFmt w:val="bullet"/>
      <w:lvlText w:val="o"/>
      <w:lvlJc w:val="left"/>
      <w:pPr>
        <w:ind w:left="3667" w:hanging="360"/>
      </w:pPr>
      <w:rPr>
        <w:rFonts w:ascii="Courier New" w:hAnsi="Courier New" w:cs="Courier New" w:hint="default"/>
      </w:rPr>
    </w:lvl>
    <w:lvl w:ilvl="5" w:tplc="21C86BE0" w:tentative="1">
      <w:start w:val="1"/>
      <w:numFmt w:val="bullet"/>
      <w:lvlText w:val=""/>
      <w:lvlJc w:val="left"/>
      <w:pPr>
        <w:ind w:left="4387" w:hanging="360"/>
      </w:pPr>
      <w:rPr>
        <w:rFonts w:ascii="Wingdings" w:hAnsi="Wingdings" w:hint="default"/>
      </w:rPr>
    </w:lvl>
    <w:lvl w:ilvl="6" w:tplc="D93C5D78" w:tentative="1">
      <w:start w:val="1"/>
      <w:numFmt w:val="bullet"/>
      <w:lvlText w:val=""/>
      <w:lvlJc w:val="left"/>
      <w:pPr>
        <w:ind w:left="5107" w:hanging="360"/>
      </w:pPr>
      <w:rPr>
        <w:rFonts w:ascii="Symbol" w:hAnsi="Symbol" w:hint="default"/>
      </w:rPr>
    </w:lvl>
    <w:lvl w:ilvl="7" w:tplc="412EF19C" w:tentative="1">
      <w:start w:val="1"/>
      <w:numFmt w:val="bullet"/>
      <w:lvlText w:val="o"/>
      <w:lvlJc w:val="left"/>
      <w:pPr>
        <w:ind w:left="5827" w:hanging="360"/>
      </w:pPr>
      <w:rPr>
        <w:rFonts w:ascii="Courier New" w:hAnsi="Courier New" w:cs="Courier New" w:hint="default"/>
      </w:rPr>
    </w:lvl>
    <w:lvl w:ilvl="8" w:tplc="B4362A90"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0D06F824">
      <w:start w:val="1"/>
      <w:numFmt w:val="bullet"/>
      <w:lvlText w:val=""/>
      <w:lvlJc w:val="left"/>
      <w:pPr>
        <w:ind w:left="720" w:hanging="360"/>
      </w:pPr>
      <w:rPr>
        <w:rFonts w:ascii="Symbol" w:hAnsi="Symbol" w:hint="default"/>
        <w:color w:val="6B2976"/>
      </w:rPr>
    </w:lvl>
    <w:lvl w:ilvl="1" w:tplc="19F63E4E" w:tentative="1">
      <w:start w:val="1"/>
      <w:numFmt w:val="bullet"/>
      <w:lvlText w:val="o"/>
      <w:lvlJc w:val="left"/>
      <w:pPr>
        <w:ind w:left="1440" w:hanging="360"/>
      </w:pPr>
      <w:rPr>
        <w:rFonts w:ascii="Courier New" w:hAnsi="Courier New" w:cs="Courier New" w:hint="default"/>
      </w:rPr>
    </w:lvl>
    <w:lvl w:ilvl="2" w:tplc="8D3CA3FC" w:tentative="1">
      <w:start w:val="1"/>
      <w:numFmt w:val="bullet"/>
      <w:lvlText w:val=""/>
      <w:lvlJc w:val="left"/>
      <w:pPr>
        <w:ind w:left="2160" w:hanging="360"/>
      </w:pPr>
      <w:rPr>
        <w:rFonts w:ascii="Wingdings" w:hAnsi="Wingdings" w:hint="default"/>
      </w:rPr>
    </w:lvl>
    <w:lvl w:ilvl="3" w:tplc="9218332C" w:tentative="1">
      <w:start w:val="1"/>
      <w:numFmt w:val="bullet"/>
      <w:lvlText w:val=""/>
      <w:lvlJc w:val="left"/>
      <w:pPr>
        <w:ind w:left="2880" w:hanging="360"/>
      </w:pPr>
      <w:rPr>
        <w:rFonts w:ascii="Symbol" w:hAnsi="Symbol" w:hint="default"/>
      </w:rPr>
    </w:lvl>
    <w:lvl w:ilvl="4" w:tplc="8452BA0A" w:tentative="1">
      <w:start w:val="1"/>
      <w:numFmt w:val="bullet"/>
      <w:lvlText w:val="o"/>
      <w:lvlJc w:val="left"/>
      <w:pPr>
        <w:ind w:left="3600" w:hanging="360"/>
      </w:pPr>
      <w:rPr>
        <w:rFonts w:ascii="Courier New" w:hAnsi="Courier New" w:cs="Courier New" w:hint="default"/>
      </w:rPr>
    </w:lvl>
    <w:lvl w:ilvl="5" w:tplc="848094BC" w:tentative="1">
      <w:start w:val="1"/>
      <w:numFmt w:val="bullet"/>
      <w:lvlText w:val=""/>
      <w:lvlJc w:val="left"/>
      <w:pPr>
        <w:ind w:left="4320" w:hanging="360"/>
      </w:pPr>
      <w:rPr>
        <w:rFonts w:ascii="Wingdings" w:hAnsi="Wingdings" w:hint="default"/>
      </w:rPr>
    </w:lvl>
    <w:lvl w:ilvl="6" w:tplc="8D768258" w:tentative="1">
      <w:start w:val="1"/>
      <w:numFmt w:val="bullet"/>
      <w:lvlText w:val=""/>
      <w:lvlJc w:val="left"/>
      <w:pPr>
        <w:ind w:left="5040" w:hanging="360"/>
      </w:pPr>
      <w:rPr>
        <w:rFonts w:ascii="Symbol" w:hAnsi="Symbol" w:hint="default"/>
      </w:rPr>
    </w:lvl>
    <w:lvl w:ilvl="7" w:tplc="D1E6198C" w:tentative="1">
      <w:start w:val="1"/>
      <w:numFmt w:val="bullet"/>
      <w:lvlText w:val="o"/>
      <w:lvlJc w:val="left"/>
      <w:pPr>
        <w:ind w:left="5760" w:hanging="360"/>
      </w:pPr>
      <w:rPr>
        <w:rFonts w:ascii="Courier New" w:hAnsi="Courier New" w:cs="Courier New" w:hint="default"/>
      </w:rPr>
    </w:lvl>
    <w:lvl w:ilvl="8" w:tplc="7E5C23BE"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59A81D88">
      <w:start w:val="1"/>
      <w:numFmt w:val="bullet"/>
      <w:lvlText w:val=""/>
      <w:lvlJc w:val="left"/>
      <w:pPr>
        <w:ind w:left="720" w:hanging="360"/>
      </w:pPr>
      <w:rPr>
        <w:rFonts w:ascii="Symbol" w:hAnsi="Symbol" w:hint="default"/>
        <w:color w:val="6B2976"/>
      </w:rPr>
    </w:lvl>
    <w:lvl w:ilvl="1" w:tplc="50CE3E7E" w:tentative="1">
      <w:start w:val="1"/>
      <w:numFmt w:val="bullet"/>
      <w:lvlText w:val="o"/>
      <w:lvlJc w:val="left"/>
      <w:pPr>
        <w:ind w:left="1440" w:hanging="360"/>
      </w:pPr>
      <w:rPr>
        <w:rFonts w:ascii="Courier New" w:hAnsi="Courier New" w:cs="Courier New" w:hint="default"/>
      </w:rPr>
    </w:lvl>
    <w:lvl w:ilvl="2" w:tplc="EF2E51C8" w:tentative="1">
      <w:start w:val="1"/>
      <w:numFmt w:val="bullet"/>
      <w:lvlText w:val=""/>
      <w:lvlJc w:val="left"/>
      <w:pPr>
        <w:ind w:left="2160" w:hanging="360"/>
      </w:pPr>
      <w:rPr>
        <w:rFonts w:ascii="Wingdings" w:hAnsi="Wingdings" w:hint="default"/>
      </w:rPr>
    </w:lvl>
    <w:lvl w:ilvl="3" w:tplc="D99009CC" w:tentative="1">
      <w:start w:val="1"/>
      <w:numFmt w:val="bullet"/>
      <w:lvlText w:val=""/>
      <w:lvlJc w:val="left"/>
      <w:pPr>
        <w:ind w:left="2880" w:hanging="360"/>
      </w:pPr>
      <w:rPr>
        <w:rFonts w:ascii="Symbol" w:hAnsi="Symbol" w:hint="default"/>
      </w:rPr>
    </w:lvl>
    <w:lvl w:ilvl="4" w:tplc="29A85908" w:tentative="1">
      <w:start w:val="1"/>
      <w:numFmt w:val="bullet"/>
      <w:lvlText w:val="o"/>
      <w:lvlJc w:val="left"/>
      <w:pPr>
        <w:ind w:left="3600" w:hanging="360"/>
      </w:pPr>
      <w:rPr>
        <w:rFonts w:ascii="Courier New" w:hAnsi="Courier New" w:cs="Courier New" w:hint="default"/>
      </w:rPr>
    </w:lvl>
    <w:lvl w:ilvl="5" w:tplc="01CE8F74" w:tentative="1">
      <w:start w:val="1"/>
      <w:numFmt w:val="bullet"/>
      <w:lvlText w:val=""/>
      <w:lvlJc w:val="left"/>
      <w:pPr>
        <w:ind w:left="4320" w:hanging="360"/>
      </w:pPr>
      <w:rPr>
        <w:rFonts w:ascii="Wingdings" w:hAnsi="Wingdings" w:hint="default"/>
      </w:rPr>
    </w:lvl>
    <w:lvl w:ilvl="6" w:tplc="FF3082EC" w:tentative="1">
      <w:start w:val="1"/>
      <w:numFmt w:val="bullet"/>
      <w:lvlText w:val=""/>
      <w:lvlJc w:val="left"/>
      <w:pPr>
        <w:ind w:left="5040" w:hanging="360"/>
      </w:pPr>
      <w:rPr>
        <w:rFonts w:ascii="Symbol" w:hAnsi="Symbol" w:hint="default"/>
      </w:rPr>
    </w:lvl>
    <w:lvl w:ilvl="7" w:tplc="16F4CCE8" w:tentative="1">
      <w:start w:val="1"/>
      <w:numFmt w:val="bullet"/>
      <w:lvlText w:val="o"/>
      <w:lvlJc w:val="left"/>
      <w:pPr>
        <w:ind w:left="5760" w:hanging="360"/>
      </w:pPr>
      <w:rPr>
        <w:rFonts w:ascii="Courier New" w:hAnsi="Courier New" w:cs="Courier New" w:hint="default"/>
      </w:rPr>
    </w:lvl>
    <w:lvl w:ilvl="8" w:tplc="7D1ABF00"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520CF0BE">
      <w:start w:val="1"/>
      <w:numFmt w:val="bullet"/>
      <w:lvlText w:val=""/>
      <w:lvlJc w:val="left"/>
      <w:pPr>
        <w:ind w:left="720" w:hanging="360"/>
      </w:pPr>
      <w:rPr>
        <w:rFonts w:ascii="Symbol" w:hAnsi="Symbol" w:hint="default"/>
        <w:color w:val="6B2976"/>
      </w:rPr>
    </w:lvl>
    <w:lvl w:ilvl="1" w:tplc="4F0A8B1A" w:tentative="1">
      <w:start w:val="1"/>
      <w:numFmt w:val="bullet"/>
      <w:lvlText w:val="o"/>
      <w:lvlJc w:val="left"/>
      <w:pPr>
        <w:ind w:left="1440" w:hanging="360"/>
      </w:pPr>
      <w:rPr>
        <w:rFonts w:ascii="Courier New" w:hAnsi="Courier New" w:cs="Courier New" w:hint="default"/>
      </w:rPr>
    </w:lvl>
    <w:lvl w:ilvl="2" w:tplc="E3F6152A" w:tentative="1">
      <w:start w:val="1"/>
      <w:numFmt w:val="bullet"/>
      <w:lvlText w:val=""/>
      <w:lvlJc w:val="left"/>
      <w:pPr>
        <w:ind w:left="2160" w:hanging="360"/>
      </w:pPr>
      <w:rPr>
        <w:rFonts w:ascii="Wingdings" w:hAnsi="Wingdings" w:hint="default"/>
      </w:rPr>
    </w:lvl>
    <w:lvl w:ilvl="3" w:tplc="441AF69A" w:tentative="1">
      <w:start w:val="1"/>
      <w:numFmt w:val="bullet"/>
      <w:lvlText w:val=""/>
      <w:lvlJc w:val="left"/>
      <w:pPr>
        <w:ind w:left="2880" w:hanging="360"/>
      </w:pPr>
      <w:rPr>
        <w:rFonts w:ascii="Symbol" w:hAnsi="Symbol" w:hint="default"/>
      </w:rPr>
    </w:lvl>
    <w:lvl w:ilvl="4" w:tplc="3A9CCA8A" w:tentative="1">
      <w:start w:val="1"/>
      <w:numFmt w:val="bullet"/>
      <w:lvlText w:val="o"/>
      <w:lvlJc w:val="left"/>
      <w:pPr>
        <w:ind w:left="3600" w:hanging="360"/>
      </w:pPr>
      <w:rPr>
        <w:rFonts w:ascii="Courier New" w:hAnsi="Courier New" w:cs="Courier New" w:hint="default"/>
      </w:rPr>
    </w:lvl>
    <w:lvl w:ilvl="5" w:tplc="C7382F0E" w:tentative="1">
      <w:start w:val="1"/>
      <w:numFmt w:val="bullet"/>
      <w:lvlText w:val=""/>
      <w:lvlJc w:val="left"/>
      <w:pPr>
        <w:ind w:left="4320" w:hanging="360"/>
      </w:pPr>
      <w:rPr>
        <w:rFonts w:ascii="Wingdings" w:hAnsi="Wingdings" w:hint="default"/>
      </w:rPr>
    </w:lvl>
    <w:lvl w:ilvl="6" w:tplc="80D048EC" w:tentative="1">
      <w:start w:val="1"/>
      <w:numFmt w:val="bullet"/>
      <w:lvlText w:val=""/>
      <w:lvlJc w:val="left"/>
      <w:pPr>
        <w:ind w:left="5040" w:hanging="360"/>
      </w:pPr>
      <w:rPr>
        <w:rFonts w:ascii="Symbol" w:hAnsi="Symbol" w:hint="default"/>
      </w:rPr>
    </w:lvl>
    <w:lvl w:ilvl="7" w:tplc="F664F558" w:tentative="1">
      <w:start w:val="1"/>
      <w:numFmt w:val="bullet"/>
      <w:lvlText w:val="o"/>
      <w:lvlJc w:val="left"/>
      <w:pPr>
        <w:ind w:left="5760" w:hanging="360"/>
      </w:pPr>
      <w:rPr>
        <w:rFonts w:ascii="Courier New" w:hAnsi="Courier New" w:cs="Courier New" w:hint="default"/>
      </w:rPr>
    </w:lvl>
    <w:lvl w:ilvl="8" w:tplc="BDF8674E"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2F3EBC6E">
      <w:start w:val="1"/>
      <w:numFmt w:val="bullet"/>
      <w:lvlText w:val=""/>
      <w:lvlJc w:val="left"/>
      <w:pPr>
        <w:ind w:left="720" w:hanging="360"/>
      </w:pPr>
      <w:rPr>
        <w:rFonts w:ascii="Symbol" w:hAnsi="Symbol" w:hint="default"/>
        <w:color w:val="6B2976"/>
      </w:rPr>
    </w:lvl>
    <w:lvl w:ilvl="1" w:tplc="6F3822AC" w:tentative="1">
      <w:start w:val="1"/>
      <w:numFmt w:val="bullet"/>
      <w:lvlText w:val="o"/>
      <w:lvlJc w:val="left"/>
      <w:pPr>
        <w:ind w:left="1440" w:hanging="360"/>
      </w:pPr>
      <w:rPr>
        <w:rFonts w:ascii="Courier New" w:hAnsi="Courier New" w:cs="Courier New" w:hint="default"/>
      </w:rPr>
    </w:lvl>
    <w:lvl w:ilvl="2" w:tplc="67CA47E4" w:tentative="1">
      <w:start w:val="1"/>
      <w:numFmt w:val="bullet"/>
      <w:lvlText w:val=""/>
      <w:lvlJc w:val="left"/>
      <w:pPr>
        <w:ind w:left="2160" w:hanging="360"/>
      </w:pPr>
      <w:rPr>
        <w:rFonts w:ascii="Wingdings" w:hAnsi="Wingdings" w:hint="default"/>
      </w:rPr>
    </w:lvl>
    <w:lvl w:ilvl="3" w:tplc="5E2C2F62" w:tentative="1">
      <w:start w:val="1"/>
      <w:numFmt w:val="bullet"/>
      <w:lvlText w:val=""/>
      <w:lvlJc w:val="left"/>
      <w:pPr>
        <w:ind w:left="2880" w:hanging="360"/>
      </w:pPr>
      <w:rPr>
        <w:rFonts w:ascii="Symbol" w:hAnsi="Symbol" w:hint="default"/>
      </w:rPr>
    </w:lvl>
    <w:lvl w:ilvl="4" w:tplc="4792F7F0" w:tentative="1">
      <w:start w:val="1"/>
      <w:numFmt w:val="bullet"/>
      <w:lvlText w:val="o"/>
      <w:lvlJc w:val="left"/>
      <w:pPr>
        <w:ind w:left="3600" w:hanging="360"/>
      </w:pPr>
      <w:rPr>
        <w:rFonts w:ascii="Courier New" w:hAnsi="Courier New" w:cs="Courier New" w:hint="default"/>
      </w:rPr>
    </w:lvl>
    <w:lvl w:ilvl="5" w:tplc="61184E6E" w:tentative="1">
      <w:start w:val="1"/>
      <w:numFmt w:val="bullet"/>
      <w:lvlText w:val=""/>
      <w:lvlJc w:val="left"/>
      <w:pPr>
        <w:ind w:left="4320" w:hanging="360"/>
      </w:pPr>
      <w:rPr>
        <w:rFonts w:ascii="Wingdings" w:hAnsi="Wingdings" w:hint="default"/>
      </w:rPr>
    </w:lvl>
    <w:lvl w:ilvl="6" w:tplc="6228082C" w:tentative="1">
      <w:start w:val="1"/>
      <w:numFmt w:val="bullet"/>
      <w:lvlText w:val=""/>
      <w:lvlJc w:val="left"/>
      <w:pPr>
        <w:ind w:left="5040" w:hanging="360"/>
      </w:pPr>
      <w:rPr>
        <w:rFonts w:ascii="Symbol" w:hAnsi="Symbol" w:hint="default"/>
      </w:rPr>
    </w:lvl>
    <w:lvl w:ilvl="7" w:tplc="F0CE9846" w:tentative="1">
      <w:start w:val="1"/>
      <w:numFmt w:val="bullet"/>
      <w:lvlText w:val="o"/>
      <w:lvlJc w:val="left"/>
      <w:pPr>
        <w:ind w:left="5760" w:hanging="360"/>
      </w:pPr>
      <w:rPr>
        <w:rFonts w:ascii="Courier New" w:hAnsi="Courier New" w:cs="Courier New" w:hint="default"/>
      </w:rPr>
    </w:lvl>
    <w:lvl w:ilvl="8" w:tplc="6114D450"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512EC0BE">
      <w:start w:val="1"/>
      <w:numFmt w:val="bullet"/>
      <w:lvlText w:val=""/>
      <w:lvlJc w:val="left"/>
      <w:pPr>
        <w:ind w:left="720" w:hanging="360"/>
      </w:pPr>
      <w:rPr>
        <w:rFonts w:ascii="Symbol" w:hAnsi="Symbol" w:hint="default"/>
        <w:color w:val="6B2976"/>
      </w:rPr>
    </w:lvl>
    <w:lvl w:ilvl="1" w:tplc="E59E8724" w:tentative="1">
      <w:start w:val="1"/>
      <w:numFmt w:val="bullet"/>
      <w:lvlText w:val="o"/>
      <w:lvlJc w:val="left"/>
      <w:pPr>
        <w:ind w:left="1440" w:hanging="360"/>
      </w:pPr>
      <w:rPr>
        <w:rFonts w:ascii="Courier New" w:hAnsi="Courier New" w:cs="Courier New" w:hint="default"/>
      </w:rPr>
    </w:lvl>
    <w:lvl w:ilvl="2" w:tplc="E8605396" w:tentative="1">
      <w:start w:val="1"/>
      <w:numFmt w:val="bullet"/>
      <w:lvlText w:val=""/>
      <w:lvlJc w:val="left"/>
      <w:pPr>
        <w:ind w:left="2160" w:hanging="360"/>
      </w:pPr>
      <w:rPr>
        <w:rFonts w:ascii="Wingdings" w:hAnsi="Wingdings" w:hint="default"/>
      </w:rPr>
    </w:lvl>
    <w:lvl w:ilvl="3" w:tplc="31D6303C" w:tentative="1">
      <w:start w:val="1"/>
      <w:numFmt w:val="bullet"/>
      <w:lvlText w:val=""/>
      <w:lvlJc w:val="left"/>
      <w:pPr>
        <w:ind w:left="2880" w:hanging="360"/>
      </w:pPr>
      <w:rPr>
        <w:rFonts w:ascii="Symbol" w:hAnsi="Symbol" w:hint="default"/>
      </w:rPr>
    </w:lvl>
    <w:lvl w:ilvl="4" w:tplc="F282F200" w:tentative="1">
      <w:start w:val="1"/>
      <w:numFmt w:val="bullet"/>
      <w:lvlText w:val="o"/>
      <w:lvlJc w:val="left"/>
      <w:pPr>
        <w:ind w:left="3600" w:hanging="360"/>
      </w:pPr>
      <w:rPr>
        <w:rFonts w:ascii="Courier New" w:hAnsi="Courier New" w:cs="Courier New" w:hint="default"/>
      </w:rPr>
    </w:lvl>
    <w:lvl w:ilvl="5" w:tplc="8F320ABE" w:tentative="1">
      <w:start w:val="1"/>
      <w:numFmt w:val="bullet"/>
      <w:lvlText w:val=""/>
      <w:lvlJc w:val="left"/>
      <w:pPr>
        <w:ind w:left="4320" w:hanging="360"/>
      </w:pPr>
      <w:rPr>
        <w:rFonts w:ascii="Wingdings" w:hAnsi="Wingdings" w:hint="default"/>
      </w:rPr>
    </w:lvl>
    <w:lvl w:ilvl="6" w:tplc="6226D8B4" w:tentative="1">
      <w:start w:val="1"/>
      <w:numFmt w:val="bullet"/>
      <w:lvlText w:val=""/>
      <w:lvlJc w:val="left"/>
      <w:pPr>
        <w:ind w:left="5040" w:hanging="360"/>
      </w:pPr>
      <w:rPr>
        <w:rFonts w:ascii="Symbol" w:hAnsi="Symbol" w:hint="default"/>
      </w:rPr>
    </w:lvl>
    <w:lvl w:ilvl="7" w:tplc="0E68F446" w:tentative="1">
      <w:start w:val="1"/>
      <w:numFmt w:val="bullet"/>
      <w:lvlText w:val="o"/>
      <w:lvlJc w:val="left"/>
      <w:pPr>
        <w:ind w:left="5760" w:hanging="360"/>
      </w:pPr>
      <w:rPr>
        <w:rFonts w:ascii="Courier New" w:hAnsi="Courier New" w:cs="Courier New" w:hint="default"/>
      </w:rPr>
    </w:lvl>
    <w:lvl w:ilvl="8" w:tplc="A724AC20" w:tentative="1">
      <w:start w:val="1"/>
      <w:numFmt w:val="bullet"/>
      <w:lvlText w:val=""/>
      <w:lvlJc w:val="left"/>
      <w:pPr>
        <w:ind w:left="6480" w:hanging="360"/>
      </w:pPr>
      <w:rPr>
        <w:rFonts w:ascii="Wingdings" w:hAnsi="Wingdings" w:hint="default"/>
      </w:rPr>
    </w:lvl>
  </w:abstractNum>
  <w:num w:numId="1" w16cid:durableId="1490094750">
    <w:abstractNumId w:val="25"/>
  </w:num>
  <w:num w:numId="2" w16cid:durableId="1413433438">
    <w:abstractNumId w:val="45"/>
  </w:num>
  <w:num w:numId="3" w16cid:durableId="2129156111">
    <w:abstractNumId w:val="27"/>
  </w:num>
  <w:num w:numId="4" w16cid:durableId="2042314617">
    <w:abstractNumId w:val="11"/>
  </w:num>
  <w:num w:numId="5" w16cid:durableId="681276946">
    <w:abstractNumId w:val="42"/>
  </w:num>
  <w:num w:numId="6" w16cid:durableId="884634239">
    <w:abstractNumId w:val="34"/>
  </w:num>
  <w:num w:numId="7" w16cid:durableId="587471539">
    <w:abstractNumId w:val="37"/>
  </w:num>
  <w:num w:numId="8" w16cid:durableId="523980958">
    <w:abstractNumId w:val="3"/>
  </w:num>
  <w:num w:numId="9" w16cid:durableId="558368483">
    <w:abstractNumId w:val="0"/>
  </w:num>
  <w:num w:numId="10" w16cid:durableId="1717503302">
    <w:abstractNumId w:val="62"/>
  </w:num>
  <w:num w:numId="11" w16cid:durableId="539827840">
    <w:abstractNumId w:val="28"/>
  </w:num>
  <w:num w:numId="12" w16cid:durableId="1622375176">
    <w:abstractNumId w:val="44"/>
  </w:num>
  <w:num w:numId="13" w16cid:durableId="31000746">
    <w:abstractNumId w:val="72"/>
  </w:num>
  <w:num w:numId="14" w16cid:durableId="984773169">
    <w:abstractNumId w:val="22"/>
  </w:num>
  <w:num w:numId="15" w16cid:durableId="1683702713">
    <w:abstractNumId w:val="14"/>
  </w:num>
  <w:num w:numId="16" w16cid:durableId="5183054">
    <w:abstractNumId w:val="26"/>
  </w:num>
  <w:num w:numId="17" w16cid:durableId="1878228633">
    <w:abstractNumId w:val="53"/>
  </w:num>
  <w:num w:numId="18" w16cid:durableId="2063861896">
    <w:abstractNumId w:val="21"/>
  </w:num>
  <w:num w:numId="19" w16cid:durableId="147286556">
    <w:abstractNumId w:val="9"/>
  </w:num>
  <w:num w:numId="20" w16cid:durableId="1059668526">
    <w:abstractNumId w:val="30"/>
  </w:num>
  <w:num w:numId="21" w16cid:durableId="1538473091">
    <w:abstractNumId w:val="49"/>
  </w:num>
  <w:num w:numId="22" w16cid:durableId="163130782">
    <w:abstractNumId w:val="55"/>
  </w:num>
  <w:num w:numId="23" w16cid:durableId="227229578">
    <w:abstractNumId w:val="8"/>
  </w:num>
  <w:num w:numId="24" w16cid:durableId="1730105312">
    <w:abstractNumId w:val="18"/>
  </w:num>
  <w:num w:numId="25" w16cid:durableId="1366297243">
    <w:abstractNumId w:val="75"/>
  </w:num>
  <w:num w:numId="26" w16cid:durableId="966399971">
    <w:abstractNumId w:val="66"/>
  </w:num>
  <w:num w:numId="27" w16cid:durableId="747769338">
    <w:abstractNumId w:val="15"/>
  </w:num>
  <w:num w:numId="28" w16cid:durableId="676080436">
    <w:abstractNumId w:val="74"/>
  </w:num>
  <w:num w:numId="29" w16cid:durableId="829178194">
    <w:abstractNumId w:val="24"/>
  </w:num>
  <w:num w:numId="30" w16cid:durableId="1212230349">
    <w:abstractNumId w:val="7"/>
  </w:num>
  <w:num w:numId="31" w16cid:durableId="2036419008">
    <w:abstractNumId w:val="33"/>
  </w:num>
  <w:num w:numId="32" w16cid:durableId="383066796">
    <w:abstractNumId w:val="70"/>
  </w:num>
  <w:num w:numId="33" w16cid:durableId="369576324">
    <w:abstractNumId w:val="58"/>
  </w:num>
  <w:num w:numId="34" w16cid:durableId="1688484590">
    <w:abstractNumId w:val="2"/>
  </w:num>
  <w:num w:numId="35" w16cid:durableId="1947611017">
    <w:abstractNumId w:val="56"/>
  </w:num>
  <w:num w:numId="36" w16cid:durableId="1479497755">
    <w:abstractNumId w:val="23"/>
  </w:num>
  <w:num w:numId="37" w16cid:durableId="1497644033">
    <w:abstractNumId w:val="5"/>
  </w:num>
  <w:num w:numId="38" w16cid:durableId="1401908354">
    <w:abstractNumId w:val="64"/>
  </w:num>
  <w:num w:numId="39" w16cid:durableId="305623714">
    <w:abstractNumId w:val="13"/>
  </w:num>
  <w:num w:numId="40" w16cid:durableId="784734041">
    <w:abstractNumId w:val="61"/>
  </w:num>
  <w:num w:numId="41" w16cid:durableId="1525826140">
    <w:abstractNumId w:val="69"/>
  </w:num>
  <w:num w:numId="42" w16cid:durableId="2078740311">
    <w:abstractNumId w:val="46"/>
  </w:num>
  <w:num w:numId="43" w16cid:durableId="867916208">
    <w:abstractNumId w:val="4"/>
  </w:num>
  <w:num w:numId="44" w16cid:durableId="1059206989">
    <w:abstractNumId w:val="68"/>
  </w:num>
  <w:num w:numId="45" w16cid:durableId="944069752">
    <w:abstractNumId w:val="39"/>
  </w:num>
  <w:num w:numId="46" w16cid:durableId="1121268476">
    <w:abstractNumId w:val="20"/>
  </w:num>
  <w:num w:numId="47" w16cid:durableId="759447956">
    <w:abstractNumId w:val="35"/>
  </w:num>
  <w:num w:numId="48" w16cid:durableId="403190233">
    <w:abstractNumId w:val="71"/>
  </w:num>
  <w:num w:numId="49" w16cid:durableId="858277247">
    <w:abstractNumId w:val="50"/>
  </w:num>
  <w:num w:numId="50" w16cid:durableId="972753184">
    <w:abstractNumId w:val="54"/>
  </w:num>
  <w:num w:numId="51" w16cid:durableId="1578251251">
    <w:abstractNumId w:val="19"/>
  </w:num>
  <w:num w:numId="52" w16cid:durableId="1133526901">
    <w:abstractNumId w:val="31"/>
  </w:num>
  <w:num w:numId="53" w16cid:durableId="433093086">
    <w:abstractNumId w:val="48"/>
  </w:num>
  <w:num w:numId="54" w16cid:durableId="1472209902">
    <w:abstractNumId w:val="36"/>
  </w:num>
  <w:num w:numId="55" w16cid:durableId="1170367134">
    <w:abstractNumId w:val="47"/>
  </w:num>
  <w:num w:numId="56" w16cid:durableId="1394041755">
    <w:abstractNumId w:val="57"/>
  </w:num>
  <w:num w:numId="57" w16cid:durableId="864292633">
    <w:abstractNumId w:val="32"/>
  </w:num>
  <w:num w:numId="58" w16cid:durableId="333647523">
    <w:abstractNumId w:val="52"/>
  </w:num>
  <w:num w:numId="59" w16cid:durableId="38633353">
    <w:abstractNumId w:val="40"/>
  </w:num>
  <w:num w:numId="60" w16cid:durableId="1045716944">
    <w:abstractNumId w:val="43"/>
  </w:num>
  <w:num w:numId="61" w16cid:durableId="1095705721">
    <w:abstractNumId w:val="41"/>
  </w:num>
  <w:num w:numId="62" w16cid:durableId="1955749893">
    <w:abstractNumId w:val="1"/>
  </w:num>
  <w:num w:numId="63" w16cid:durableId="2075084224">
    <w:abstractNumId w:val="10"/>
  </w:num>
  <w:num w:numId="64" w16cid:durableId="454718459">
    <w:abstractNumId w:val="60"/>
  </w:num>
  <w:num w:numId="65" w16cid:durableId="1024597336">
    <w:abstractNumId w:val="12"/>
  </w:num>
  <w:num w:numId="66" w16cid:durableId="1582524737">
    <w:abstractNumId w:val="38"/>
  </w:num>
  <w:num w:numId="67" w16cid:durableId="2065254868">
    <w:abstractNumId w:val="17"/>
  </w:num>
  <w:num w:numId="68" w16cid:durableId="721174902">
    <w:abstractNumId w:val="65"/>
  </w:num>
  <w:num w:numId="69" w16cid:durableId="2083872380">
    <w:abstractNumId w:val="59"/>
  </w:num>
  <w:num w:numId="70" w16cid:durableId="1040784618">
    <w:abstractNumId w:val="16"/>
  </w:num>
  <w:num w:numId="71" w16cid:durableId="782456276">
    <w:abstractNumId w:val="63"/>
  </w:num>
  <w:num w:numId="72" w16cid:durableId="815880426">
    <w:abstractNumId w:val="29"/>
  </w:num>
  <w:num w:numId="73" w16cid:durableId="1274824255">
    <w:abstractNumId w:val="73"/>
  </w:num>
  <w:num w:numId="74" w16cid:durableId="1131708144">
    <w:abstractNumId w:val="6"/>
  </w:num>
  <w:num w:numId="75" w16cid:durableId="257908385">
    <w:abstractNumId w:val="67"/>
  </w:num>
  <w:num w:numId="76" w16cid:durableId="2015570083">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283"/>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3EB7"/>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015"/>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9BD"/>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2D08"/>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15D6"/>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331"/>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348"/>
    <w:rsid w:val="00277CAF"/>
    <w:rsid w:val="00280401"/>
    <w:rsid w:val="00281080"/>
    <w:rsid w:val="00281094"/>
    <w:rsid w:val="002810CB"/>
    <w:rsid w:val="00281194"/>
    <w:rsid w:val="00281643"/>
    <w:rsid w:val="00281DCD"/>
    <w:rsid w:val="00282238"/>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407"/>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2A24"/>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0A4C"/>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D73EA"/>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21"/>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1CDD"/>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518"/>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7B3"/>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000C"/>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635"/>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322D"/>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0CB2"/>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0292"/>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D91"/>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6FE6"/>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AF6"/>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17669"/>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4E9D"/>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630"/>
    <w:rsid w:val="00BB1FDE"/>
    <w:rsid w:val="00BB2CBA"/>
    <w:rsid w:val="00BB5B75"/>
    <w:rsid w:val="00BB6196"/>
    <w:rsid w:val="00BB648F"/>
    <w:rsid w:val="00BB698C"/>
    <w:rsid w:val="00BB6BAD"/>
    <w:rsid w:val="00BB6CD3"/>
    <w:rsid w:val="00BB77F6"/>
    <w:rsid w:val="00BB7A9B"/>
    <w:rsid w:val="00BC0C36"/>
    <w:rsid w:val="00BC3567"/>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2981"/>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CE5"/>
    <w:rsid w:val="00C20DFF"/>
    <w:rsid w:val="00C21068"/>
    <w:rsid w:val="00C21AB0"/>
    <w:rsid w:val="00C2290A"/>
    <w:rsid w:val="00C23C12"/>
    <w:rsid w:val="00C24876"/>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71E"/>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403"/>
    <w:rsid w:val="00F5657D"/>
    <w:rsid w:val="00F608D7"/>
    <w:rsid w:val="00F619ED"/>
    <w:rsid w:val="00F627B6"/>
    <w:rsid w:val="00F63238"/>
    <w:rsid w:val="00F632B1"/>
    <w:rsid w:val="00F63497"/>
    <w:rsid w:val="00F63982"/>
    <w:rsid w:val="00F64129"/>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140EF8"/>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000000">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000000">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Raavi">
    <w:panose1 w:val="02000500000000000000"/>
    <w:charset w:val="00"/>
    <w:family w:val="swiss"/>
    <w:pitch w:val="variable"/>
    <w:sig w:usb0="0002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0B6C"/>
    <w:rsid w:val="000635D7"/>
    <w:rsid w:val="000E6558"/>
    <w:rsid w:val="00104D84"/>
    <w:rsid w:val="0012221A"/>
    <w:rsid w:val="001C7BAF"/>
    <w:rsid w:val="001E1925"/>
    <w:rsid w:val="0023322F"/>
    <w:rsid w:val="00303AB2"/>
    <w:rsid w:val="0031738C"/>
    <w:rsid w:val="003E7257"/>
    <w:rsid w:val="004A37E2"/>
    <w:rsid w:val="005A4A14"/>
    <w:rsid w:val="00604B31"/>
    <w:rsid w:val="00606C4C"/>
    <w:rsid w:val="00652E6A"/>
    <w:rsid w:val="00753489"/>
    <w:rsid w:val="0077555C"/>
    <w:rsid w:val="00783C6D"/>
    <w:rsid w:val="007C18A6"/>
    <w:rsid w:val="007F3264"/>
    <w:rsid w:val="007F37A7"/>
    <w:rsid w:val="007F60F1"/>
    <w:rsid w:val="008F616E"/>
    <w:rsid w:val="00A26102"/>
    <w:rsid w:val="00A443E1"/>
    <w:rsid w:val="00AA03B4"/>
    <w:rsid w:val="00B90C78"/>
    <w:rsid w:val="00CF48B8"/>
    <w:rsid w:val="00D2335D"/>
    <w:rsid w:val="00D332E6"/>
    <w:rsid w:val="00D344A8"/>
    <w:rsid w:val="00D5496F"/>
    <w:rsid w:val="00DC12C5"/>
    <w:rsid w:val="00E34A12"/>
    <w:rsid w:val="00E62CCB"/>
    <w:rsid w:val="00E91D45"/>
    <w:rsid w:val="00EB2CAB"/>
    <w:rsid w:val="00EE2A6C"/>
    <w:rsid w:val="00F76A2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2.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customXml/itemProps3.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4.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254</TotalTime>
  <Pages>53</Pages>
  <Words>3786</Words>
  <Characters>21586</Characters>
  <Application>Microsoft Office Word</Application>
  <DocSecurity>0</DocSecurity>
  <Lines>179</Lines>
  <Paragraphs>50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ਸੱਭਿਆਚਾਰਕ ਅਤੇ ਭਾਸ਼ਾਈ ਵਿਭਿੰਨਤਾ ਕਾਰਜ ਯੋਜਨਾ 2024–2028</vt:lpstr>
      <vt:lpstr>ਸੱਭਿਆਚਾਰਕ ਅਤੇ ਭਾਸ਼ਾਈ ਵਿਭਿੰਨਤਾ ਕਾਰਜ ਯੋਜਨਾ 2024–2028</vt:lpstr>
    </vt:vector>
  </TitlesOfParts>
  <Company>Hewlett-Packard</Company>
  <LinksUpToDate>false</LinksUpToDate>
  <CharactersWithSpaces>25322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ਸੱਭਿਆਚਾਰਕ ਅਤੇ ਭਾਸ਼ਾਈ ਵਿਭਿੰਨਤਾ ਕਾਰਜ ਯੋਜਨਾ 2024–2028</dc:title>
  <dc:creator>National Disability Insurance Agency</dc:creator>
  <cp:lastModifiedBy>Thomas Kiorgaard</cp:lastModifiedBy>
  <cp:revision>33</cp:revision>
  <cp:lastPrinted>2019-09-17T06:26:00Z</cp:lastPrinted>
  <dcterms:created xsi:type="dcterms:W3CDTF">2024-01-01T22:11:00Z</dcterms:created>
  <dcterms:modified xsi:type="dcterms:W3CDTF">2024-02-29T23:54:00Z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