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D6A5" w14:textId="38AEC59F" w:rsidR="00DF7B10" w:rsidRPr="00E84062" w:rsidRDefault="003C31AE" w:rsidP="001A6053">
      <w:pPr>
        <w:pStyle w:val="Heading1"/>
        <w:spacing w:before="7800" w:after="120" w:line="276" w:lineRule="auto"/>
        <w:rPr>
          <w:rFonts w:ascii="Khmer UI" w:hAnsi="Khmer UI" w:cs="Khmer UI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E84062">
        <w:rPr>
          <w:rFonts w:ascii="Khmer UI" w:eastAsia="DaunPenh" w:hAnsi="Khmer UI" w:cs="Khmer UI"/>
        </w:rPr>
        <w:t>ភាពចម្រុះផ្នែកវប្បធម៌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និងភាសា</w:t>
      </w:r>
    </w:p>
    <w:p w14:paraId="2999529B" w14:textId="77777777" w:rsidR="00DF7B10" w:rsidRPr="00E84062" w:rsidRDefault="00DC4D24" w:rsidP="001A6053">
      <w:pPr>
        <w:pStyle w:val="Subtitle"/>
        <w:spacing w:before="120" w:after="120"/>
        <w:rPr>
          <w:rFonts w:ascii="Khmer UI" w:hAnsi="Khmer UI" w:cs="Khmer UI"/>
        </w:rPr>
      </w:pPr>
      <w:r w:rsidRPr="00E84062">
        <w:rPr>
          <w:rFonts w:ascii="Khmer UI" w:eastAsia="DaunPenh" w:hAnsi="Khmer UI" w:cs="Khmer UI"/>
        </w:rPr>
        <w:t>យុទ្ធសាស្ត្ររបស់យើង</w:t>
      </w:r>
      <w:r w:rsidRPr="00E84062">
        <w:rPr>
          <w:rFonts w:ascii="Khmer UI" w:hAnsi="Khmer UI" w:cs="Khmer UI"/>
        </w:rPr>
        <w:t xml:space="preserve"> </w:t>
      </w:r>
    </w:p>
    <w:bookmarkEnd w:id="0"/>
    <w:p w14:paraId="7A02D5E7" w14:textId="77777777" w:rsidR="001A6053" w:rsidRPr="00E84062" w:rsidRDefault="00DC4D24" w:rsidP="001A6053">
      <w:pPr>
        <w:pStyle w:val="Subtitle"/>
        <w:spacing w:before="120" w:after="120"/>
        <w:rPr>
          <w:rFonts w:ascii="Khmer UI" w:hAnsi="Khmer UI" w:cs="Khmer UI"/>
          <w:sz w:val="32"/>
          <w:szCs w:val="32"/>
        </w:rPr>
      </w:pPr>
      <w:r w:rsidRPr="00E84062">
        <w:rPr>
          <w:rFonts w:ascii="Khmer UI" w:eastAsia="DaunPenh" w:hAnsi="Khmer UI" w:cs="Khmer UI"/>
          <w:sz w:val="32"/>
          <w:szCs w:val="32"/>
        </w:rPr>
        <w:t>ឆ្នាំ</w:t>
      </w:r>
      <w:r w:rsidRPr="00E84062">
        <w:rPr>
          <w:rFonts w:ascii="Khmer UI" w:hAnsi="Khmer UI" w:cs="Khmer UI"/>
          <w:sz w:val="32"/>
          <w:szCs w:val="32"/>
        </w:rPr>
        <w:t xml:space="preserve"> </w:t>
      </w:r>
      <w:r w:rsidRPr="00E84062">
        <w:rPr>
          <w:rFonts w:cs="Khmer UI"/>
          <w:sz w:val="32"/>
          <w:szCs w:val="32"/>
        </w:rPr>
        <w:t>2024–2028</w:t>
      </w:r>
    </w:p>
    <w:p w14:paraId="59D4F7B3" w14:textId="77777777" w:rsidR="001A6053" w:rsidRPr="00E84062" w:rsidRDefault="00DC4D24" w:rsidP="001A6053">
      <w:pPr>
        <w:spacing w:before="120" w:after="120"/>
        <w:rPr>
          <w:rFonts w:ascii="Khmer UI" w:hAnsi="Khmer UI" w:cs="Khmer UI"/>
          <w:color w:val="FFFFFF" w:themeColor="background1"/>
        </w:rPr>
      </w:pPr>
      <w:r w:rsidRPr="00E84062">
        <w:rPr>
          <w:rFonts w:cs="Khmer UI"/>
          <w:color w:val="FFFFFF" w:themeColor="background1"/>
        </w:rPr>
        <w:t>Khmer</w:t>
      </w:r>
      <w:r w:rsidRPr="00E84062">
        <w:rPr>
          <w:rFonts w:ascii="Khmer UI" w:hAnsi="Khmer UI" w:cs="Khmer UI"/>
          <w:color w:val="FFFFFF" w:themeColor="background1"/>
        </w:rPr>
        <w:t xml:space="preserve"> | </w:t>
      </w:r>
      <w:r w:rsidRPr="00E84062">
        <w:rPr>
          <w:rFonts w:ascii="Khmer UI" w:eastAsia="DaunPenh" w:hAnsi="Khmer UI" w:cs="Khmer UI"/>
          <w:color w:val="FFFFFF" w:themeColor="background1"/>
        </w:rPr>
        <w:t>ភាសាខ្មែរ</w:t>
      </w:r>
    </w:p>
    <w:p w14:paraId="5A2F86BC" w14:textId="77777777" w:rsidR="00B60B5F" w:rsidRPr="00E84062" w:rsidRDefault="00DC4D24" w:rsidP="001A6053">
      <w:pPr>
        <w:spacing w:before="120" w:after="120"/>
        <w:rPr>
          <w:rFonts w:ascii="Khmer UI" w:hAnsi="Khmer UI" w:cs="Khmer UI"/>
          <w:color w:val="FFFFFF" w:themeColor="background1"/>
        </w:rPr>
      </w:pPr>
      <w:r w:rsidRPr="00E84062">
        <w:rPr>
          <w:rFonts w:ascii="Khmer UI" w:eastAsia="DaunPenh" w:hAnsi="Khmer UI" w:cs="Khmer UI"/>
          <w:color w:val="FFFFFF" w:themeColor="background1"/>
        </w:rPr>
        <w:t>កំណែងាយស្រួលអាន</w:t>
      </w:r>
    </w:p>
    <w:p w14:paraId="6C50CC09" w14:textId="77777777" w:rsidR="007C5556" w:rsidRPr="00E84062" w:rsidRDefault="00DC4D24" w:rsidP="00EC1317">
      <w:pPr>
        <w:spacing w:before="12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BA9A342" wp14:editId="62F29D73">
                <wp:simplePos x="0" y="0"/>
                <wp:positionH relativeFrom="column">
                  <wp:posOffset>-342429</wp:posOffset>
                </wp:positionH>
                <wp:positionV relativeFrom="paragraph">
                  <wp:posOffset>107315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B10A3" w14:textId="4914BE9E" w:rsidR="00DC4D24" w:rsidRPr="00E84062" w:rsidRDefault="00DC4D24" w:rsidP="008A0EE5">
                            <w:pPr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color w:val="6B2976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E84062">
                              <w:rPr>
                                <w:rFonts w:ascii="Khmer UI" w:eastAsia="DaunPenh" w:hAnsi="Khmer UI" w:cs="Khmer UI"/>
                                <w:b/>
                                <w:bCs/>
                                <w:color w:val="6B2976"/>
                                <w:sz w:val="18"/>
                                <w:szCs w:val="18"/>
                              </w:rPr>
                              <w:t>ងាយស្រួលអាន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9A3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95pt;margin-top:8.4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BLYwyG3wAAAAoBAAAPAAAAAAAAAAAAAAAAAEIEAABkcnMvZG93bnJl&#10;di54bWxQSwUGAAAAAAQABADzAAAATgUAAAAA&#10;" filled="f" stroked="f">
                <v:textbox inset="0,0,0,0">
                  <w:txbxContent>
                    <w:p w14:paraId="36FB10A3" w14:textId="4914BE9E" w:rsidR="00DC4D24" w:rsidRPr="00E84062" w:rsidRDefault="00DC4D24" w:rsidP="008A0EE5">
                      <w:pPr>
                        <w:jc w:val="center"/>
                        <w:rPr>
                          <w:rFonts w:ascii="Khmer UI" w:hAnsi="Khmer UI" w:cs="Khmer UI"/>
                          <w:b/>
                          <w:bCs/>
                          <w:color w:val="6B2976"/>
                          <w:sz w:val="18"/>
                          <w:szCs w:val="18"/>
                          <w:lang w:val="en-PH"/>
                        </w:rPr>
                      </w:pPr>
                      <w:r w:rsidRPr="00E84062">
                        <w:rPr>
                          <w:rFonts w:ascii="Khmer UI" w:eastAsia="DaunPenh" w:hAnsi="Khmer UI" w:cs="Khmer UI"/>
                          <w:b/>
                          <w:bCs/>
                          <w:color w:val="6B2976"/>
                          <w:sz w:val="18"/>
                          <w:szCs w:val="18"/>
                        </w:rPr>
                        <w:t>ងាយស្រួលអាន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E84062">
        <w:rPr>
          <w:rFonts w:ascii="Khmer UI" w:hAnsi="Khmer UI" w:cs="Khmer UI"/>
          <w:noProof/>
          <w:lang w:eastAsia="en-AU"/>
        </w:rPr>
        <w:drawing>
          <wp:inline distT="0" distB="0" distL="0" distR="0" wp14:anchorId="62FF5EE0" wp14:editId="78C93B3D">
            <wp:extent cx="900000" cy="853178"/>
            <wp:effectExtent l="0" t="0" r="0" b="4445"/>
            <wp:docPr id="18" name="Picture 18" descr="និមិត្តសញ្ញា NDIS។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និមិត្តសញ្ញា NDIS។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E84062">
        <w:rPr>
          <w:rFonts w:ascii="Khmer UI" w:hAnsi="Khmer UI" w:cs="Khmer UI"/>
        </w:rPr>
        <w:br w:type="page"/>
      </w:r>
    </w:p>
    <w:p w14:paraId="72B06B21" w14:textId="77777777" w:rsidR="00F3744E" w:rsidRPr="00E84062" w:rsidRDefault="00DC4D24" w:rsidP="0023472A">
      <w:pPr>
        <w:pStyle w:val="TOCHeading"/>
        <w:spacing w:after="240"/>
        <w:rPr>
          <w:rFonts w:ascii="Khmer UI" w:hAnsi="Khmer UI" w:cs="Khmer UI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E84062">
        <w:rPr>
          <w:rFonts w:ascii="Khmer UI" w:eastAsia="DaunPenh" w:hAnsi="Khmer UI" w:cs="Khmer UI"/>
        </w:rPr>
        <w:lastRenderedPageBreak/>
        <w:t>របៀបប្រើប្រាស់យុទ្ធសាស្ត្រនេះ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7672BC" w:rsidRPr="00E84062" w14:paraId="64296686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0AC68C" w14:textId="77777777" w:rsidR="00665419" w:rsidRPr="00E84062" w:rsidRDefault="00DC4D24" w:rsidP="00FB07D9">
            <w:pPr>
              <w:pStyle w:val="Image"/>
              <w:spacing w:before="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597E72F" wp14:editId="5A30D658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425450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2D3C7" w14:textId="77777777" w:rsidR="00DC4D24" w:rsidRPr="00E84062" w:rsidRDefault="00DC4D24" w:rsidP="00695FC5">
                                  <w:pPr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</w:rPr>
                                  </w:pPr>
                                  <w:r w:rsidRPr="00E84062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</w:rPr>
                                    <w:t>យើង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7E72F" id="_x0000_s1027" type="#_x0000_t202" alt="&quot;&quot;" style="position:absolute;left:0;text-align:left;margin-left:4.9pt;margin-top:33.5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" filled="f" stroked="f">
                      <v:textbox>
                        <w:txbxContent>
                          <w:p w14:paraId="77A2D3C7" w14:textId="77777777" w:rsidR="00DC4D24" w:rsidRPr="00E84062" w:rsidRDefault="00DC4D24" w:rsidP="00695FC5">
                            <w:pPr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</w:rPr>
                            </w:pPr>
                            <w:r w:rsidRPr="00E84062">
                              <w:rPr>
                                <w:rFonts w:ascii="Khmer UI" w:eastAsia="DaunPenh" w:hAnsi="Khmer UI" w:cs="Khmer UI"/>
                                <w:b/>
                                <w:bCs/>
                              </w:rPr>
                              <w:t>យើង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8F70B56" wp14:editId="087AA502">
                  <wp:extent cx="1404000" cy="1084153"/>
                  <wp:effectExtent l="0" t="0" r="5715" b="1905"/>
                  <wp:docPr id="95" name="Picture 95" descr="មនុស្សមួយក្រុម។ មានមនុស្សម្នាក់នៅពីមុខកំពុងកាន់កាតដែលនិយាយថា 'យើង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មនុស្សមួយក្រុម។ មានមនុស្សម្នាក់នៅពីមុខកំពុងកាន់កាតដែលនិយាយថា 'យើង'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6FE8EA" w14:textId="77777777" w:rsidR="003D6075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ទីភ្នាក់ងារធានារ៉ាប់រងជនពិការថ្នាក់ជាតិ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505547">
              <w:rPr>
                <w:rFonts w:cs="Khmer UI"/>
              </w:rPr>
              <w:t>NDIA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Pr="00E84062">
              <w:rPr>
                <w:rFonts w:ascii="Khmer UI" w:eastAsia="DaunPenh" w:hAnsi="Khmer UI" w:cs="Khmer UI"/>
              </w:rPr>
              <w:t>បានសរសេរយុទ្ធសាស្ត្រនេះ។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15471CD2" w14:textId="77777777" w:rsidR="00665419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នៅពេលអ្នកឃើញពាក្យ</w:t>
            </w:r>
            <w:r w:rsidRPr="00E84062">
              <w:rPr>
                <w:rFonts w:ascii="Khmer UI" w:hAnsi="Khmer UI" w:cs="Khmer UI"/>
              </w:rPr>
              <w:t xml:space="preserve"> ‘</w:t>
            </w: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 xml:space="preserve">’ </w:t>
            </w:r>
            <w:r w:rsidRPr="00E84062">
              <w:rPr>
                <w:rFonts w:ascii="Khmer UI" w:eastAsia="DaunPenh" w:hAnsi="Khmer UI" w:cs="Khmer UI"/>
              </w:rPr>
              <w:t>វាមានន័យថា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NDIA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5CAA8D67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4F1266" w14:textId="6B488856" w:rsidR="00665419" w:rsidRPr="00E84062" w:rsidRDefault="006F28D2" w:rsidP="0023472A">
            <w:pPr>
              <w:pStyle w:val="Image"/>
              <w:spacing w:before="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D01D18E" wp14:editId="0A3655E3">
                  <wp:extent cx="1332000" cy="1332000"/>
                  <wp:effectExtent l="0" t="0" r="1905" b="1905"/>
                  <wp:docPr id="6" name="Picture 6" descr="ឯកសារងាយស្រួលអាន (Easy Read) និងសញ្ញាធឹ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ឯកសារងាយស្រួលអាន (Easy Read) និងសញ្ញាធឹក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81A63A" w14:textId="433AC842" w:rsidR="00115682" w:rsidRPr="00E84062" w:rsidRDefault="00505547" w:rsidP="0023472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05547">
              <w:rPr>
                <w:rFonts w:ascii="Khmer UI" w:hAnsi="Khmer UI" w:cs="Khmer UI" w:hint="cs"/>
                <w:cs/>
                <w:lang w:bidi="km-KH"/>
              </w:rPr>
              <w:t>យើងបានសរសេរយុទ្ធសាស្ត្រនេះតាមរបៀបមួយដែលងាយស្រួលអាន។</w:t>
            </w:r>
          </w:p>
          <w:p w14:paraId="27D2CA60" w14:textId="77777777" w:rsidR="00665419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យើងប្រើប្រាស់រូបភាពដើម្បីពន្យល់ពីគំនិតមួយចំនួន។</w:t>
            </w:r>
          </w:p>
        </w:tc>
      </w:tr>
      <w:tr w:rsidR="007672BC" w:rsidRPr="00E84062" w14:paraId="4CB92CDD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FFA208" w14:textId="58A34261" w:rsidR="00E05DD1" w:rsidRPr="00E84062" w:rsidRDefault="00E84062" w:rsidP="00FB07D9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6418EB22" wp14:editId="6457FE3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-46990</wp:posOffset>
                      </wp:positionV>
                      <wp:extent cx="1629410" cy="1152525"/>
                      <wp:effectExtent l="0" t="0" r="8890" b="9525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9410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C2B0E" w14:textId="77777777" w:rsidR="00DC4D24" w:rsidRPr="00E84062" w:rsidRDefault="00DC4D24" w:rsidP="00CA5110">
                                  <w:pPr>
                                    <w:spacing w:before="0" w:afterLines="120" w:after="288" w:line="312" w:lineRule="auto"/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64"/>
                                      <w:szCs w:val="64"/>
                                      <w:lang w:val="en-PH"/>
                                    </w:rPr>
                                  </w:pPr>
                                  <w:r w:rsidRPr="00E84062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64"/>
                                      <w:szCs w:val="64"/>
                                    </w:rPr>
                                    <w:t>អក្សរដិត</w:t>
                                  </w:r>
                                </w:p>
                                <w:p w14:paraId="419CB36B" w14:textId="65EA7A1D" w:rsidR="00DC4D24" w:rsidRPr="00E84062" w:rsidRDefault="00DC4D24" w:rsidP="00CA5110">
                                  <w:pPr>
                                    <w:spacing w:before="0" w:afterLines="120" w:after="288" w:line="31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E84062">
                                    <w:rPr>
                                      <w:rFonts w:ascii="Khmer UI" w:hAnsi="Khmer UI" w:cs="Khmer UI" w:hint="cs"/>
                                      <w:sz w:val="44"/>
                                      <w:szCs w:val="44"/>
                                      <w:cs/>
                                      <w:lang w:val="en-PH" w:bidi="km-KH"/>
                                    </w:rPr>
                                    <w:t>អក្សរមិនដិត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8EB22" id="_x0000_s1028" type="#_x0000_t202" alt="&quot;&quot;" style="position:absolute;left:0;text-align:left;margin-left:-4.8pt;margin-top:-3.7pt;width:128.3pt;height:90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" filled="f" stroked="f">
                      <v:textbox inset="0,0,0,0">
                        <w:txbxContent>
                          <w:p w14:paraId="66CC2B0E" w14:textId="77777777" w:rsidR="00DC4D24" w:rsidRPr="00E84062" w:rsidRDefault="00DC4D24" w:rsidP="00CA5110">
                            <w:pPr>
                              <w:spacing w:before="0" w:afterLines="120" w:after="288" w:line="312" w:lineRule="auto"/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 w:val="64"/>
                                <w:szCs w:val="64"/>
                                <w:lang w:val="en-PH"/>
                              </w:rPr>
                            </w:pPr>
                            <w:r w:rsidRPr="00E84062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64"/>
                                <w:szCs w:val="64"/>
                              </w:rPr>
                              <w:t>អក្សរដិត</w:t>
                            </w:r>
                          </w:p>
                          <w:p w14:paraId="419CB36B" w14:textId="65EA7A1D" w:rsidR="00DC4D24" w:rsidRPr="00E84062" w:rsidRDefault="00DC4D24" w:rsidP="00CA5110">
                            <w:pPr>
                              <w:spacing w:before="0" w:afterLines="120" w:after="288" w:line="312" w:lineRule="auto"/>
                              <w:jc w:val="center"/>
                              <w:rPr>
                                <w:rFonts w:ascii="Khmer UI" w:hAnsi="Khmer UI" w:cs="Khmer UI"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E84062">
                              <w:rPr>
                                <w:rFonts w:ascii="Khmer UI" w:hAnsi="Khmer UI" w:cs="Khmer UI" w:hint="cs"/>
                                <w:sz w:val="44"/>
                                <w:szCs w:val="44"/>
                                <w:cs/>
                                <w:lang w:val="en-PH" w:bidi="km-KH"/>
                              </w:rPr>
                              <w:t>អក្សរមិនដិត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9590156" wp14:editId="169526AC">
                  <wp:extent cx="1295500" cy="911833"/>
                  <wp:effectExtent l="0" t="0" r="0" b="3175"/>
                  <wp:docPr id="4" name="Picture 4" descr="ពាក្យ 'អក្សរដិត' និង 'អក្សរមិនដិត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ពាក្យ 'អក្សរដិត' និង 'អក្សរមិនដិត'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F7B8D1" w14:textId="77777777" w:rsidR="00E05DD1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យើងបានសរសេរពាក្យសំខាន់ៗមួយចំនួនជា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អក្សរដិត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5C79EE55" w14:textId="2F5FD64A" w:rsidR="00E05DD1" w:rsidRPr="00E84062" w:rsidRDefault="00505547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05547">
              <w:rPr>
                <w:rFonts w:ascii="Khmer UI" w:hAnsi="Khmer UI" w:cs="Khmer UI" w:hint="cs"/>
                <w:cs/>
                <w:lang w:bidi="km-KH"/>
              </w:rPr>
              <w:t>នេះមានន័យថា</w:t>
            </w:r>
            <w:r w:rsidRPr="0050554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05547">
              <w:rPr>
                <w:rFonts w:ascii="Khmer UI" w:hAnsi="Khmer UI" w:cs="Khmer UI" w:hint="cs"/>
                <w:cs/>
                <w:lang w:bidi="km-KH"/>
              </w:rPr>
              <w:t>អក្សរទាំងទាំងនោះគឺក្រាស់ជាង</w:t>
            </w:r>
            <w:r w:rsidRPr="0050554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05547">
              <w:rPr>
                <w:rFonts w:ascii="Khmer UI" w:hAnsi="Khmer UI" w:cs="Khmer UI" w:hint="cs"/>
                <w:cs/>
                <w:lang w:bidi="km-KH"/>
              </w:rPr>
              <w:t>និងខ្មៅជាង។</w:t>
            </w:r>
          </w:p>
        </w:tc>
      </w:tr>
      <w:tr w:rsidR="007672BC" w:rsidRPr="00E84062" w14:paraId="061461F6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6FAE908" w14:textId="77777777" w:rsidR="009D031E" w:rsidRPr="00E84062" w:rsidRDefault="00DC4D24" w:rsidP="009B5F33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72F95392" wp14:editId="620805F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189230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4FE14" w14:textId="77777777" w:rsidR="00DC4D24" w:rsidRPr="00505547" w:rsidRDefault="00DC4D24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505547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បញ្ជីពាក្យ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95392" id="_x0000_s1029" type="#_x0000_t202" alt="&quot;&quot;" style="position:absolute;left:0;text-align:left;margin-left:22.8pt;margin-top:14.9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DFCOuHeAAAACAEAAA8AAAAAAAAAAAAAAAAAQgQAAGRycy9kb3ducmV2&#10;LnhtbFBLBQYAAAAABAAEAPMAAABNBQAAAAA=&#10;" filled="f" stroked="f">
                      <v:textbox inset="0,0,0,0">
                        <w:txbxContent>
                          <w:p w14:paraId="7F44FE14" w14:textId="77777777" w:rsidR="00DC4D24" w:rsidRPr="00505547" w:rsidRDefault="00DC4D24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505547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បញ្ជីពាក្យ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8DAC826" wp14:editId="2C3D42B5">
                  <wp:extent cx="1332000" cy="1332000"/>
                  <wp:effectExtent l="0" t="0" r="0" b="0"/>
                  <wp:docPr id="10" name="Picture 10" descr="ឯកសារបញ្ជីពាក្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ឯកសារបញ្ជីពាក្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BEAC185" w14:textId="77777777" w:rsidR="00505547" w:rsidRDefault="00505547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eastAsia="DaunPenh" w:hAnsi="Khmer UI" w:cs="Khmer UI"/>
                <w:lang w:bidi="km-KH"/>
              </w:rPr>
            </w:pPr>
            <w:r w:rsidRPr="00505547">
              <w:rPr>
                <w:rFonts w:ascii="Khmer UI" w:eastAsia="DaunPenh" w:hAnsi="Khmer UI" w:cs="Khmer UI" w:hint="cs"/>
                <w:cs/>
                <w:lang w:bidi="km-KH"/>
              </w:rPr>
              <w:t>យើងពន្យល់ពីអត្ថន័យនៃពាក្យទាំងនេះមានន័យដូចមេ្តច។</w:t>
            </w:r>
          </w:p>
          <w:p w14:paraId="0A44A256" w14:textId="2D3418EA" w:rsidR="009D031E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មានបញ្ជីនៃពាក្យទាំងនេះនៅទំព័រ</w:t>
            </w:r>
            <w:r w:rsidR="00505547">
              <w:rPr>
                <w:rFonts w:ascii="Khmer UI" w:eastAsia="DaunPenh" w:hAnsi="Khmer UI" w:cs="Khmer UI"/>
              </w:rPr>
              <w:t xml:space="preserve"> </w:t>
            </w:r>
            <w:r w:rsidR="00B24473" w:rsidRPr="00505547">
              <w:rPr>
                <w:rFonts w:cs="Khmer UI"/>
              </w:rPr>
              <w:fldChar w:fldCharType="begin"/>
            </w:r>
            <w:r w:rsidR="00B24473" w:rsidRPr="00505547">
              <w:rPr>
                <w:rFonts w:cs="Khmer UI"/>
              </w:rPr>
              <w:instrText xml:space="preserve"> PAGEREF _Ref155785641 \h </w:instrText>
            </w:r>
            <w:r w:rsidR="00B24473" w:rsidRPr="00505547">
              <w:rPr>
                <w:rFonts w:cs="Khmer UI"/>
              </w:rPr>
            </w:r>
            <w:r w:rsidR="00B24473" w:rsidRPr="00505547">
              <w:rPr>
                <w:rFonts w:cs="Khmer UI"/>
              </w:rPr>
              <w:fldChar w:fldCharType="separate"/>
            </w:r>
            <w:r w:rsidR="00486D38">
              <w:rPr>
                <w:rFonts w:cs="Khmer UI"/>
                <w:noProof/>
              </w:rPr>
              <w:t>34</w:t>
            </w:r>
            <w:r w:rsidR="00B24473" w:rsidRPr="00505547">
              <w:rPr>
                <w:rFonts w:cs="Khmer UI"/>
              </w:rPr>
              <w:fldChar w:fldCharType="end"/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6A91773F" w14:textId="77777777" w:rsidTr="00FB07D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FECDFE" w14:textId="77777777" w:rsidR="009D031E" w:rsidRPr="00E84062" w:rsidRDefault="00DC4D24" w:rsidP="00FB07D9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534D89E" wp14:editId="17670E73">
                  <wp:extent cx="1332000" cy="1332000"/>
                  <wp:effectExtent l="0" t="0" r="1905" b="1905"/>
                  <wp:docPr id="11" name="Picture 11" descr="មនុស្សម្នាក់កាន់ឯកសារងាយស្រួលអាន (Easy Read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មនុស្សម្នាក់កាន់ឯកសារងាយស្រួលអាន (Easy Read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083168E3" w14:textId="73AB8F36" w:rsidR="00641C3E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នេះគឺជាកំណែងាយស្រួលអាន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505547">
              <w:rPr>
                <w:rFonts w:cs="Khmer UI"/>
              </w:rPr>
              <w:t>Easy Read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Pr="00E84062">
              <w:rPr>
                <w:rFonts w:ascii="Khmer UI" w:eastAsia="DaunPenh" w:hAnsi="Khmer UI" w:cs="Khmer UI"/>
              </w:rPr>
              <w:t>នៃ</w:t>
            </w:r>
            <w:r w:rsidR="00114B3B" w:rsidRPr="00E84062">
              <w:rPr>
                <w:rFonts w:ascii="Khmer UI" w:hAnsi="Khmer UI" w:cs="Khmer UI"/>
                <w:i/>
                <w:iCs/>
              </w:rPr>
              <w:t xml:space="preserve"> </w:t>
            </w:r>
            <w:r w:rsidR="00505547" w:rsidRPr="00505547">
              <w:rPr>
                <w:rFonts w:ascii="Khmer UI" w:hAnsi="Khmer UI" w:cs="Khmer UI" w:hint="cs"/>
                <w:i/>
                <w:iCs/>
                <w:cs/>
                <w:lang w:bidi="km-KH"/>
              </w:rPr>
              <w:t>យុទ្ធសាស្ត្រភាពចម្រុះផ្នែកវប្បធម៌</w:t>
            </w:r>
            <w:r w:rsidR="00505547" w:rsidRPr="00505547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="00505547" w:rsidRPr="00505547">
              <w:rPr>
                <w:rFonts w:ascii="Khmer UI" w:hAnsi="Khmer UI" w:cs="Khmer UI" w:hint="cs"/>
                <w:i/>
                <w:iCs/>
                <w:cs/>
                <w:lang w:bidi="km-KH"/>
              </w:rPr>
              <w:t>និងភាសាឆ្នាំ</w:t>
            </w:r>
            <w:r w:rsidR="00505547" w:rsidRPr="00505547">
              <w:rPr>
                <w:rFonts w:ascii="Khmer UI" w:hAnsi="Khmer UI" w:cs="Khmer UI"/>
                <w:i/>
                <w:iCs/>
                <w:cs/>
                <w:lang w:bidi="km-KH"/>
              </w:rPr>
              <w:t xml:space="preserve"> </w:t>
            </w:r>
            <w:r w:rsidR="00505547" w:rsidRPr="00505547">
              <w:rPr>
                <w:rFonts w:cs="Khmer UI"/>
                <w:i/>
                <w:iCs/>
              </w:rPr>
              <w:t>2024-2028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395622A6" w14:textId="77777777" w:rsidTr="00FB07D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98A139" w14:textId="77777777" w:rsidR="009D031E" w:rsidRPr="00E84062" w:rsidRDefault="00DC4D24" w:rsidP="009B5F33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7A21E94" wp14:editId="517BF492">
                  <wp:extent cx="1332000" cy="1332000"/>
                  <wp:effectExtent l="0" t="0" r="1905" b="1905"/>
                  <wp:docPr id="12" name="Picture 12" descr="រូបតំណាងគេហទំព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រូបតំណាងគេហទំព័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6DF2C8" w14:textId="77777777" w:rsidR="008E2344" w:rsidRPr="00E84062" w:rsidRDefault="00DC4D24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អ្នកអាចស្វែងរក</w:t>
            </w:r>
            <w:r w:rsidR="00114B3B" w:rsidRPr="00E84062">
              <w:rPr>
                <w:rFonts w:ascii="Khmer UI" w:hAnsi="Khmer UI" w:cs="Khmer UI"/>
                <w:i/>
                <w:iCs/>
              </w:rPr>
              <w:t xml:space="preserve"> </w:t>
            </w:r>
            <w:r w:rsidR="00114B3B" w:rsidRPr="00E84062">
              <w:rPr>
                <w:rFonts w:ascii="Khmer UI" w:eastAsia="DaunPenh" w:hAnsi="Khmer UI" w:cs="Khmer UI"/>
                <w:i/>
                <w:iCs/>
              </w:rPr>
              <w:t>យុទ្ធសាស្ត្រភាពចម្រុះផ្នែកវប្បធម៌</w:t>
            </w:r>
            <w:r w:rsidR="00114B3B" w:rsidRPr="00E84062">
              <w:rPr>
                <w:rFonts w:ascii="Khmer UI" w:hAnsi="Khmer UI" w:cs="Khmer UI"/>
                <w:i/>
                <w:iCs/>
              </w:rPr>
              <w:t xml:space="preserve"> </w:t>
            </w:r>
            <w:r w:rsidR="00114B3B" w:rsidRPr="00E84062">
              <w:rPr>
                <w:rFonts w:ascii="Khmer UI" w:eastAsia="DaunPenh" w:hAnsi="Khmer UI" w:cs="Khmer UI"/>
                <w:i/>
                <w:iCs/>
              </w:rPr>
              <w:t>និងភាសាឆ្នាំ</w:t>
            </w:r>
            <w:r w:rsidR="00114B3B" w:rsidRPr="00E84062">
              <w:rPr>
                <w:rFonts w:ascii="Khmer UI" w:hAnsi="Khmer UI" w:cs="Khmer UI"/>
                <w:i/>
                <w:iCs/>
              </w:rPr>
              <w:t xml:space="preserve"> </w:t>
            </w:r>
            <w:r w:rsidR="00114B3B" w:rsidRPr="00505547">
              <w:rPr>
                <w:rFonts w:cs="Khmer UI"/>
                <w:i/>
                <w:iCs/>
              </w:rPr>
              <w:t>2024-2028</w:t>
            </w:r>
            <w:r w:rsidR="00114B3B" w:rsidRPr="00E84062">
              <w:rPr>
                <w:rFonts w:ascii="Khmer UI" w:eastAsia="DaunPenh" w:hAnsi="Khmer UI" w:cs="Khmer UI"/>
              </w:rPr>
              <w:t>នៅលើគេហទំព័ររបស់យើង។</w:t>
            </w:r>
          </w:p>
          <w:p w14:paraId="5807ABC9" w14:textId="77777777" w:rsidR="00723993" w:rsidRPr="00505547" w:rsidRDefault="00000000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Khmer UI"/>
                <w:bCs/>
              </w:rPr>
            </w:pPr>
            <w:hyperlink r:id="rId18" w:history="1">
              <w:r w:rsidR="002A3CE7" w:rsidRPr="00505547">
                <w:rPr>
                  <w:rStyle w:val="Hyperlink"/>
                  <w:rFonts w:cs="Khmer UI"/>
                  <w:bCs/>
                </w:rPr>
                <w:t>www.ndis.gov.au/CALD</w:t>
              </w:r>
            </w:hyperlink>
            <w:r w:rsidR="002A3CE7" w:rsidRPr="00505547">
              <w:rPr>
                <w:rFonts w:cs="Khmer UI"/>
                <w:bCs/>
              </w:rPr>
              <w:t xml:space="preserve"> </w:t>
            </w:r>
          </w:p>
        </w:tc>
      </w:tr>
      <w:tr w:rsidR="007672BC" w:rsidRPr="00E84062" w14:paraId="57307271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7C11F9" w14:textId="77777777" w:rsidR="00E05DD1" w:rsidRPr="00E84062" w:rsidRDefault="00DC4D24" w:rsidP="009B5F33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1B6278F5" wp14:editId="2BC70268">
                  <wp:extent cx="1368000" cy="1219128"/>
                  <wp:effectExtent l="0" t="0" r="3810" b="635"/>
                  <wp:docPr id="56" name="Picture 56" descr="នរណាម្នាក់កំពុងជួយមនុស្សម្នាក់ទៀតអាន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នរណាម្នាក់កំពុងជួយមនុស្សម្នាក់ទៀតអានឯកសា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CA44DE" w14:textId="77777777" w:rsidR="003D6075" w:rsidRPr="00E84062" w:rsidRDefault="00DC4D24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អ្នកអាចសុំជំនួយដើម្បីអានយុទ្ធសាស្ត្រនេះ។</w:t>
            </w:r>
          </w:p>
          <w:p w14:paraId="0CC0B019" w14:textId="49398C92" w:rsidR="00E05DD1" w:rsidRPr="00E84062" w:rsidRDefault="008A1C14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មិត្តភក្តិ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សមាជិកគ្រួសារ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ឬអ្នកជួយគាំទ្រ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ប្រហែលជាអាចជួយអ្នកបានដែរ។</w:t>
            </w:r>
          </w:p>
        </w:tc>
      </w:tr>
      <w:tr w:rsidR="007672BC" w:rsidRPr="00E84062" w14:paraId="022E4B75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A33E33" w14:textId="77777777" w:rsidR="007074AC" w:rsidRPr="00E84062" w:rsidRDefault="00DC4D24" w:rsidP="00735C79">
            <w:pPr>
              <w:pStyle w:val="Image"/>
              <w:spacing w:before="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CB41A7D" wp14:editId="7468E48E">
                  <wp:extent cx="1332000" cy="1332000"/>
                  <wp:effectExtent l="0" t="0" r="1905" b="1905"/>
                  <wp:docPr id="1437398254" name="Picture 2" descr="ឯកសារងាយស្រួលអាន (Easy Read) មានអក្សរធំៗ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ឯកសារងាយស្រួលអាន (Easy Read) មានអក្សរធំៗ។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9632F9" w14:textId="77777777" w:rsidR="007074AC" w:rsidRPr="00E84062" w:rsidRDefault="00DC4D24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នេះគឺជាឯកសារវែងមួយ។</w:t>
            </w:r>
            <w:r w:rsidRPr="00E84062">
              <w:rPr>
                <w:rFonts w:ascii="Khmer UI" w:hAnsi="Khmer UI" w:cs="Khmer UI"/>
              </w:rPr>
              <w:t xml:space="preserve">  </w:t>
            </w:r>
          </w:p>
        </w:tc>
      </w:tr>
      <w:tr w:rsidR="007672BC" w:rsidRPr="00E84062" w14:paraId="50E0E780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11888B" w14:textId="77777777" w:rsidR="007074AC" w:rsidRPr="00E84062" w:rsidRDefault="00DC4D24" w:rsidP="00735C79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7150FCC" wp14:editId="7E0BFAD1">
                  <wp:extent cx="1332000" cy="1430941"/>
                  <wp:effectExtent l="0" t="0" r="1905" b="0"/>
                  <wp:docPr id="1936304216" name="Picture 3" descr="មនុស្សម្នាក់កំពុងអានឯកសារ។ នៅពីលើពួកកេគឺជារូបតំណាងនាឡិក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មនុស្សម្នាក់កំពុងអានឯកសារ។ នៅពីលើពួកកេគឺជារូបតំណាងនាឡិក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B5B726" w14:textId="77777777" w:rsidR="008A1C14" w:rsidRDefault="008A1C14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eastAsia="DaunPenh" w:hAnsi="Khmer UI" w:cs="Khmer UI"/>
                <w:lang w:bidi="km-KH"/>
              </w:rPr>
            </w:pPr>
            <w:r w:rsidRPr="008A1C14">
              <w:rPr>
                <w:rFonts w:ascii="Khmer UI" w:eastAsia="DaunPenh" w:hAnsi="Khmer UI" w:cs="Khmer UI" w:hint="cs"/>
                <w:cs/>
                <w:lang w:bidi="km-KH"/>
              </w:rPr>
              <w:t>អ្នកមិនចាំបាច់អានឯកសារនេះទាំងអស់ក្នុងពេលតែមួយទេ។</w:t>
            </w:r>
          </w:p>
          <w:p w14:paraId="1867602A" w14:textId="75CED45C" w:rsidR="007074AC" w:rsidRPr="00E84062" w:rsidRDefault="00DC4D24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អ្នកអាចចំណាយពេលរបស់អ្នក។</w:t>
            </w:r>
          </w:p>
        </w:tc>
      </w:tr>
      <w:tr w:rsidR="007672BC" w:rsidRPr="00E84062" w14:paraId="7F691CFE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F1DF4D6" w14:textId="77777777" w:rsidR="00EC64ED" w:rsidRPr="00E84062" w:rsidRDefault="00DC4D24" w:rsidP="00735C79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CA231EB" wp14:editId="6561BFF0">
                  <wp:extent cx="1332000" cy="1332000"/>
                  <wp:effectExtent l="0" t="0" r="1905" b="1905"/>
                  <wp:docPr id="2053108729" name="Picture 1" descr="ប្រជាជាតិដំបូង (First Nations) 3 នាក់ នៅក្រោមទង់ជាតិជនជាតិដើម Aboriginal និងអ្នកកោះ Torres Strait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ប្រជាជាតិដំបូង (First Nations) 3 នាក់ នៅក្រោមទង់ជាតិជនជាតិដើម Aboriginal និងអ្នកកោះ Torres Strait។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469FB1" w14:textId="2A003601" w:rsidR="00EC64ED" w:rsidRPr="00E84062" w:rsidRDefault="008A1C14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យើងទទួលស្គាល់ជនជាតិដើម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cs="Khmer UI"/>
              </w:rPr>
              <w:t>Aboriginal</w:t>
            </w:r>
            <w:r w:rsidRPr="008A1C14">
              <w:rPr>
                <w:rFonts w:ascii="Khmer UI" w:hAnsi="Khmer UI" w:cs="Khmer UI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និងអ្នកកោះ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cs="Khmer UI"/>
              </w:rPr>
              <w:t>Torres Strait</w:t>
            </w:r>
            <w:r w:rsidRPr="008A1C14">
              <w:rPr>
                <w:rFonts w:ascii="Khmer UI" w:hAnsi="Khmer UI" w:cs="Khmer UI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ជាម្ចាស់តាមប្រពៃណីនៃទឹកដីរបស់យើង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–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ប្រទេសអូស្ត្រាលី។</w:t>
            </w:r>
          </w:p>
        </w:tc>
      </w:tr>
      <w:tr w:rsidR="007672BC" w:rsidRPr="00E84062" w14:paraId="4B7CE8E5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8A385A" w14:textId="77777777" w:rsidR="00EC64ED" w:rsidRPr="00E84062" w:rsidRDefault="00DC4D24" w:rsidP="00735C79">
            <w:pPr>
              <w:pStyle w:val="Image"/>
              <w:spacing w:before="36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720D4389" wp14:editId="01E4C773">
                  <wp:extent cx="1440000" cy="1080000"/>
                  <wp:effectExtent l="0" t="0" r="8255" b="6350"/>
                  <wp:docPr id="1948645758" name="Picture 1948645758" descr="ឆ្នេរសមុទ្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ឆ្នេរសមុទ្រមួយ។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A0CD1C" w14:textId="03201800" w:rsidR="00EC64ED" w:rsidRPr="00E84062" w:rsidRDefault="008A1C14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ពួកគេគឺជាមនុស្សដំបូងគេដែលរស់នៅលើ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និងប្រើប្រាស់៖</w:t>
            </w:r>
          </w:p>
          <w:p w14:paraId="0EE95AC1" w14:textId="77777777" w:rsidR="007074AC" w:rsidRPr="00E84062" w:rsidRDefault="00DC4D24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ដី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294B5EB4" w14:textId="77777777" w:rsidR="007074AC" w:rsidRPr="00E84062" w:rsidRDefault="00DC4D24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ទឹក។</w:t>
            </w:r>
          </w:p>
        </w:tc>
      </w:tr>
    </w:tbl>
    <w:p w14:paraId="11FF7A4D" w14:textId="77777777" w:rsidR="00EC64ED" w:rsidRPr="00E84062" w:rsidRDefault="00DC4D24" w:rsidP="00EC64ED">
      <w:pPr>
        <w:spacing w:before="0" w:after="0" w:line="240" w:lineRule="auto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ascii="Khmer UI" w:hAnsi="Khmer UI" w:cs="Khmer UI"/>
          <w:szCs w:val="22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4155FFBB" w14:textId="77777777" w:rsidR="008A1C14" w:rsidRDefault="00DC4D24">
          <w:pPr>
            <w:spacing w:before="0" w:after="0"/>
            <w:rPr>
              <w:noProof/>
            </w:rPr>
          </w:pPr>
          <w:r w:rsidRPr="008A1C14">
            <w:rPr>
              <w:rFonts w:ascii="Khmer UI" w:eastAsia="DaunPenh" w:hAnsi="Khmer UI" w:cs="Khmer UI"/>
              <w:b/>
              <w:bCs/>
              <w:color w:val="6B2976"/>
              <w:sz w:val="40"/>
              <w:szCs w:val="40"/>
              <w:lang w:val="x-none" w:eastAsia="x-none"/>
            </w:rPr>
            <w:t>តើមានអ្វីខ្លះនៅក្នុងយុទ្ធសាស្ត្រនេះ?</w:t>
          </w:r>
          <w:r w:rsidRPr="00E84062">
            <w:rPr>
              <w:rFonts w:ascii="Khmer UI" w:hAnsi="Khmer UI" w:cs="Khmer UI"/>
            </w:rPr>
            <w:fldChar w:fldCharType="begin"/>
          </w:r>
          <w:r w:rsidRPr="00E84062">
            <w:rPr>
              <w:rFonts w:ascii="Khmer UI" w:hAnsi="Khmer UI" w:cs="Khmer UI"/>
            </w:rPr>
            <w:instrText xml:space="preserve"> TOC \h \z \t "Heading 2,1,Heading 2 Numbered,1" </w:instrText>
          </w:r>
          <w:r w:rsidRPr="00E84062">
            <w:rPr>
              <w:rFonts w:ascii="Khmer UI" w:hAnsi="Khmer UI" w:cs="Khmer UI"/>
            </w:rPr>
            <w:fldChar w:fldCharType="separate"/>
          </w:r>
        </w:p>
        <w:p w14:paraId="13842783" w14:textId="54C8CF78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36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តើ</w:t>
            </w:r>
            <w:r w:rsidR="008A1C14" w:rsidRPr="00C96AC3">
              <w:rPr>
                <w:rStyle w:val="Hyperlink"/>
                <w:rFonts w:ascii="Khmer UI" w:hAnsi="Khmer UI" w:cs="Khmer UI"/>
              </w:rPr>
              <w:t xml:space="preserve"> </w:t>
            </w:r>
            <w:r w:rsidR="008A1C14" w:rsidRPr="00C96AC3">
              <w:rPr>
                <w:rStyle w:val="Hyperlink"/>
                <w:rFonts w:cs="Khmer UI"/>
              </w:rPr>
              <w:t>CALD</w:t>
            </w:r>
            <w:r w:rsidR="008A1C14" w:rsidRPr="00C96AC3">
              <w:rPr>
                <w:rStyle w:val="Hyperlink"/>
                <w:rFonts w:ascii="Khmer UI" w:hAnsi="Khmer UI" w:cs="Khmer UI"/>
              </w:rPr>
              <w:t xml:space="preserve"> </w:t>
            </w:r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មានន័យយ៉ាងដូចម្តេច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_Toc158124736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5</w:t>
            </w:r>
            <w:r w:rsidR="008A1C14">
              <w:rPr>
                <w:webHidden/>
              </w:rPr>
              <w:fldChar w:fldCharType="end"/>
            </w:r>
          </w:hyperlink>
        </w:p>
        <w:p w14:paraId="4FEC87C8" w14:textId="50492F82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37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តើយុទ្ធសាស្ត្រនិយាយអំពីអ្វី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_Toc158124737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7</w:t>
            </w:r>
            <w:r w:rsidR="008A1C14">
              <w:rPr>
                <w:webHidden/>
              </w:rPr>
              <w:fldChar w:fldCharType="end"/>
            </w:r>
          </w:hyperlink>
        </w:p>
        <w:p w14:paraId="4021F087" w14:textId="64C8E385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38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ហេតុអ្វីបានជាយុទ្ធសាស្ត្រនេះសំខាន់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_Toc158124738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10</w:t>
            </w:r>
            <w:r w:rsidR="008A1C14">
              <w:rPr>
                <w:webHidden/>
              </w:rPr>
              <w:fldChar w:fldCharType="end"/>
            </w:r>
          </w:hyperlink>
        </w:p>
        <w:p w14:paraId="711541F5" w14:textId="224D2F96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39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តើយើងបានបង្កើតយុទ្ធសាស្ត្រនេះដោយរបៀបណា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_Toc158124739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12</w:t>
            </w:r>
            <w:r w:rsidR="008A1C14">
              <w:rPr>
                <w:webHidden/>
              </w:rPr>
              <w:fldChar w:fldCharType="end"/>
            </w:r>
          </w:hyperlink>
        </w:p>
        <w:p w14:paraId="579048D1" w14:textId="2AD77D0F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40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តើអ្វីខ្លះជាគោលដៅរបស់យើងសម្រាប់យុទ្ធសាស្ត្រនេះ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_Toc158124740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15</w:t>
            </w:r>
            <w:r w:rsidR="008A1C14">
              <w:rPr>
                <w:webHidden/>
              </w:rPr>
              <w:fldChar w:fldCharType="end"/>
            </w:r>
          </w:hyperlink>
        </w:p>
        <w:p w14:paraId="55465AA8" w14:textId="2B201E6B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41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តើយើងនឹងធ្វើអ្វីបន្ទាប់ទៀត</w:t>
            </w:r>
            <w:r w:rsidR="008A1C14" w:rsidRPr="00C96AC3">
              <w:rPr>
                <w:rStyle w:val="Hyperlink"/>
                <w:rFonts w:ascii="Khmer UI" w:hAnsi="Khmer UI" w:cs="Khmer UI"/>
              </w:rPr>
              <w:t>?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_Toc158124741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29</w:t>
            </w:r>
            <w:r w:rsidR="008A1C14">
              <w:rPr>
                <w:webHidden/>
              </w:rPr>
              <w:fldChar w:fldCharType="end"/>
            </w:r>
          </w:hyperlink>
        </w:p>
        <w:p w14:paraId="0710CBFB" w14:textId="2FFA9D89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42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ព័ត៌មានបន្ថែម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_Toc158124742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32</w:t>
            </w:r>
            <w:r w:rsidR="008A1C14">
              <w:rPr>
                <w:webHidden/>
              </w:rPr>
              <w:fldChar w:fldCharType="end"/>
            </w:r>
          </w:hyperlink>
        </w:p>
        <w:p w14:paraId="2A6E13B5" w14:textId="3D984885" w:rsidR="008A1C14" w:rsidRDefault="0000000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24743" w:history="1">
            <w:r w:rsidR="008A1C14" w:rsidRPr="00C96AC3">
              <w:rPr>
                <w:rStyle w:val="Hyperlink"/>
                <w:rFonts w:ascii="Khmer UI" w:eastAsia="DaunPenh" w:hAnsi="Khmer UI" w:cs="Khmer UI" w:hint="cs"/>
              </w:rPr>
              <w:t>បញ្ជីពាក្យ</w:t>
            </w:r>
            <w:r w:rsidR="008A1C14">
              <w:rPr>
                <w:webHidden/>
              </w:rPr>
              <w:tab/>
            </w:r>
            <w:r w:rsidR="008A1C14">
              <w:rPr>
                <w:webHidden/>
              </w:rPr>
              <w:fldChar w:fldCharType="begin"/>
            </w:r>
            <w:r w:rsidR="008A1C14">
              <w:rPr>
                <w:webHidden/>
              </w:rPr>
              <w:instrText xml:space="preserve"> PAGEREF _Toc158124743 \h </w:instrText>
            </w:r>
            <w:r w:rsidR="008A1C14">
              <w:rPr>
                <w:webHidden/>
              </w:rPr>
            </w:r>
            <w:r w:rsidR="008A1C14">
              <w:rPr>
                <w:webHidden/>
              </w:rPr>
              <w:fldChar w:fldCharType="separate"/>
            </w:r>
            <w:r w:rsidR="00486D38">
              <w:rPr>
                <w:webHidden/>
              </w:rPr>
              <w:t>34</w:t>
            </w:r>
            <w:r w:rsidR="008A1C14">
              <w:rPr>
                <w:webHidden/>
              </w:rPr>
              <w:fldChar w:fldCharType="end"/>
            </w:r>
          </w:hyperlink>
        </w:p>
        <w:p w14:paraId="11039F09" w14:textId="1B40798F" w:rsidR="00C1107A" w:rsidRPr="00E84062" w:rsidRDefault="00DC4D24">
          <w:pPr>
            <w:spacing w:before="0" w:after="0"/>
            <w:rPr>
              <w:rFonts w:ascii="Khmer UI" w:hAnsi="Khmer UI" w:cs="Khmer UI"/>
              <w:noProof/>
            </w:rPr>
          </w:pPr>
          <w:r w:rsidRPr="00E84062">
            <w:rPr>
              <w:rFonts w:ascii="Khmer UI" w:hAnsi="Khmer UI" w:cs="Khmer UI"/>
              <w:b/>
            </w:rPr>
            <w:fldChar w:fldCharType="end"/>
          </w:r>
        </w:p>
      </w:sdtContent>
    </w:sdt>
    <w:p w14:paraId="52F8E58C" w14:textId="77777777" w:rsidR="00B676E1" w:rsidRPr="00E84062" w:rsidRDefault="00DC4D24" w:rsidP="00C1107A">
      <w:pPr>
        <w:spacing w:before="0" w:after="0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318B1E6D" w14:textId="77777777" w:rsidR="00B676E1" w:rsidRPr="00E84062" w:rsidRDefault="00DC4D24" w:rsidP="00D3520F">
      <w:pPr>
        <w:pStyle w:val="Heading2"/>
        <w:rPr>
          <w:rFonts w:ascii="Khmer UI" w:hAnsi="Khmer UI" w:cs="Khmer UI"/>
          <w:lang w:val="en-AU"/>
        </w:rPr>
      </w:pPr>
      <w:bookmarkStart w:id="92" w:name="_Toc158124736"/>
      <w:r w:rsidRPr="00E84062">
        <w:rPr>
          <w:rFonts w:ascii="Khmer UI" w:eastAsia="DaunPenh" w:hAnsi="Khmer UI" w:cs="Khmer UI"/>
        </w:rPr>
        <w:lastRenderedPageBreak/>
        <w:t>តើ</w:t>
      </w:r>
      <w:r w:rsidRPr="00E84062">
        <w:rPr>
          <w:rFonts w:ascii="Khmer UI" w:hAnsi="Khmer UI" w:cs="Khmer UI"/>
        </w:rPr>
        <w:t xml:space="preserve"> </w:t>
      </w:r>
      <w:r w:rsidRPr="00505547">
        <w:rPr>
          <w:rFonts w:cs="Khmer UI"/>
        </w:rPr>
        <w:t>CALD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មានន័យយ៉ាងដូចម្តេច</w:t>
      </w:r>
      <w:r w:rsidRPr="00E84062">
        <w:rPr>
          <w:rFonts w:ascii="Khmer UI" w:hAnsi="Khmer UI" w:cs="Khmer UI"/>
        </w:rPr>
        <w:t>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7672BC" w:rsidRPr="00E84062" w14:paraId="79BBEED7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411B0B06" w14:textId="77777777" w:rsidR="00B676E1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0C430D0" wp14:editId="41917195">
                  <wp:extent cx="1440000" cy="1440000"/>
                  <wp:effectExtent l="0" t="0" r="8255" b="8255"/>
                  <wp:docPr id="5" name="Picture 5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4582AD56" w14:textId="77777777" w:rsidR="00B676E1" w:rsidRPr="00E84062" w:rsidRDefault="005F295B" w:rsidP="00DC4D24">
            <w:pPr>
              <w:rPr>
                <w:rFonts w:ascii="Khmer UI" w:hAnsi="Khmer UI" w:cs="Khmer UI"/>
              </w:rPr>
            </w:pPr>
            <w:r w:rsidRPr="00DC4D24">
              <w:rPr>
                <w:rFonts w:ascii="Khmer UI" w:eastAsia="DaunPenh" w:hAnsi="Khmer UI" w:cs="Khmer UI"/>
                <w:b/>
                <w:bCs/>
                <w:color w:val="6B2976"/>
                <w:lang w:val="x-none" w:eastAsia="x-none"/>
              </w:rPr>
              <w:t>មនុស្សដែលមានភាពចម្រុះផ្នែកវប្បធម៌ និងភាសា (CALD)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គឺជាមនុស្សដែល៖</w:t>
            </w:r>
          </w:p>
          <w:p w14:paraId="41409302" w14:textId="77777777" w:rsidR="00B676E1" w:rsidRPr="00E84062" w:rsidRDefault="00DC4D24" w:rsidP="00CF77B5">
            <w:pPr>
              <w:pStyle w:val="ListParagraph"/>
              <w:numPr>
                <w:ilvl w:val="0"/>
                <w:numId w:val="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ចេញមកពីសាវតាផ្សេងៗគ្នា</w:t>
            </w:r>
          </w:p>
          <w:p w14:paraId="65549A9A" w14:textId="77777777" w:rsidR="00B676E1" w:rsidRPr="00E84062" w:rsidRDefault="00DC4D24" w:rsidP="00CF77B5">
            <w:pPr>
              <w:pStyle w:val="ListParagraph"/>
              <w:numPr>
                <w:ilvl w:val="0"/>
                <w:numId w:val="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និយាយភាសាផ្សេងក្រៅពីភាសាអង់គ្លេស។</w:t>
            </w:r>
          </w:p>
        </w:tc>
      </w:tr>
      <w:tr w:rsidR="007672BC" w:rsidRPr="00E84062" w14:paraId="73467B26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39C6B9B3" w14:textId="77777777" w:rsidR="00B676E1" w:rsidRPr="00E84062" w:rsidRDefault="00B676E1" w:rsidP="00C54117">
            <w:pPr>
              <w:pStyle w:val="Image"/>
              <w:spacing w:before="60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17CECACB" w14:textId="77777777" w:rsidR="002327D5" w:rsidRPr="00E84062" w:rsidRDefault="00DC4D24" w:rsidP="00C54117">
            <w:pPr>
              <w:spacing w:before="60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នៅក្នុងប្រទេសអូស្ត្រាលី៖</w:t>
            </w:r>
          </w:p>
        </w:tc>
      </w:tr>
      <w:tr w:rsidR="007672BC" w:rsidRPr="00E84062" w14:paraId="4E5AC93C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1EF63DA" w14:textId="77777777" w:rsidR="00B676E1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3BF3FB1" wp14:editId="5AFB259E">
                  <wp:extent cx="1482725" cy="1482725"/>
                  <wp:effectExtent l="0" t="0" r="3175" b="3175"/>
                  <wp:docPr id="1049760633" name="Picture 38" descr="ទារក​ និង​ព្រួញ​កោង​ព័ទ្ធជុំវិញ​ផែនទី​ពិភពលោក ហើយ​ចង្អុល​ទៅ​ប្រទេស​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ទារក​ និង​ព្រួញ​កោង​ព័ទ្ធជុំវិញ​ផែនទី​ពិភពលោក ហើយ​ចង្អុល​ទៅ​ប្រទេស​អូស្ត្រាលី។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D69690" w14:textId="77777777" w:rsidR="00B676E1" w:rsidRPr="00E84062" w:rsidRDefault="00DC4D24" w:rsidP="00CF77B5">
            <w:pPr>
              <w:pStyle w:val="ListParagraph"/>
              <w:numPr>
                <w:ilvl w:val="0"/>
                <w:numId w:val="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មានមនុស្សជិត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1F49AB" w:rsidRPr="00505547">
              <w:rPr>
                <w:rStyle w:val="Statisticstyle"/>
                <w:rFonts w:cs="Khmer UI"/>
                <w:bCs/>
                <w:position w:val="0"/>
                <w:szCs w:val="36"/>
              </w:rPr>
              <w:t>8</w:t>
            </w:r>
            <w:r w:rsidR="001F49AB" w:rsidRPr="00E84062">
              <w:rPr>
                <w:rStyle w:val="Statisticstyle"/>
                <w:rFonts w:ascii="Khmer UI" w:hAnsi="Khmer UI" w:cs="Khmer UI"/>
                <w:bCs/>
                <w:position w:val="0"/>
                <w:szCs w:val="36"/>
              </w:rPr>
              <w:t xml:space="preserve"> </w:t>
            </w:r>
            <w:r w:rsidR="001F49AB" w:rsidRPr="00E84062">
              <w:rPr>
                <w:rStyle w:val="Statisticstyle"/>
                <w:rFonts w:ascii="Khmer UI" w:eastAsia="DaunPenh" w:hAnsi="Khmer UI" w:cs="Khmer UI"/>
                <w:bCs/>
                <w:position w:val="0"/>
                <w:szCs w:val="36"/>
              </w:rPr>
              <w:t>លាន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នាក់ដែលបានកើតនៅបរទេស</w:t>
            </w:r>
          </w:p>
        </w:tc>
      </w:tr>
      <w:tr w:rsidR="007672BC" w:rsidRPr="00E84062" w14:paraId="5DAD51DF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BE6E21C" w14:textId="77777777" w:rsidR="001F49AB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FDF00B4" wp14:editId="592ADF38">
                  <wp:extent cx="1482725" cy="1482725"/>
                  <wp:effectExtent l="0" t="0" r="3175" b="3175"/>
                  <wp:docPr id="253724778" name="Picture 39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7D0172" w14:textId="77777777" w:rsidR="001F49AB" w:rsidRPr="00E84062" w:rsidRDefault="00DC4D24" w:rsidP="00CF77B5">
            <w:pPr>
              <w:pStyle w:val="ListParagraph"/>
              <w:numPr>
                <w:ilvl w:val="0"/>
                <w:numId w:val="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មនុស្សនិយាយច្រើនជាង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Style w:val="Statisticstyle"/>
                <w:rFonts w:cs="Khmer UI"/>
                <w:bCs/>
                <w:position w:val="0"/>
                <w:szCs w:val="36"/>
              </w:rPr>
              <w:t>300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ភាសាខុសៗគ្នា។</w:t>
            </w:r>
          </w:p>
        </w:tc>
      </w:tr>
    </w:tbl>
    <w:p w14:paraId="5D2AC196" w14:textId="77777777" w:rsidR="00F74375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063CCF71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4C516EB5" w14:textId="77777777" w:rsidR="002327D5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5CC23B7D" wp14:editId="22710394">
                  <wp:extent cx="1482725" cy="1482725"/>
                  <wp:effectExtent l="0" t="0" r="3175" b="3175"/>
                  <wp:docPr id="1908268187" name="Picture 40" descr="មនុស្សម្នាក់ចង្អុលទៅខ្លួនពួកគេផ្ទាល់ ហើយលើកដៃរបស់ពួកគេនៅពីមុខមនុស្ស 2 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មនុស្សម្នាក់ចង្អុលទៅខ្លួនពួកគេផ្ទាល់ ហើយលើកដៃរបស់ពួកគេនៅពីមុខមនុស្ស 2 នាក់ផ្សេងទៀត។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110013" w14:textId="7ED3C9ED" w:rsidR="002327D5" w:rsidRPr="00E84062" w:rsidRDefault="00DC4D24" w:rsidP="00B676E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នៅពេលអ្នក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កំណត់អត្តសញ្ញាណ</w:t>
            </w:r>
            <w:r w:rsidRPr="00E84062">
              <w:rPr>
                <w:rFonts w:ascii="Khmer UI" w:eastAsia="DaunPenh" w:hAnsi="Khmer UI" w:cs="Khmer UI"/>
              </w:rPr>
              <w:t>ថា</w:t>
            </w:r>
            <w:r w:rsidR="008A1C14" w:rsidRPr="008A1C14">
              <w:rPr>
                <w:rFonts w:ascii="Khmer UI" w:eastAsia="DaunPenh" w:hAnsi="Khmer UI" w:cs="Khmer UI" w:hint="cs"/>
                <w:cs/>
                <w:lang w:bidi="km-KH"/>
              </w:rPr>
              <w:t>ជាអ្វីមួយ</w:t>
            </w:r>
            <w:r w:rsidR="008A1C14" w:rsidRPr="008A1C14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="008A1C14" w:rsidRPr="008A1C14">
              <w:rPr>
                <w:rFonts w:ascii="Khmer UI" w:eastAsia="DaunPenh" w:hAnsi="Khmer UI" w:cs="Khmer UI" w:hint="cs"/>
                <w:cs/>
                <w:lang w:bidi="km-KH"/>
              </w:rPr>
              <w:t>អ្នកកំពុងនិយាយថាអ្នកជាកម្មសិទ្ឋក្រុមមនុស្សជាក់លាក់មួយ។</w:t>
            </w:r>
          </w:p>
        </w:tc>
      </w:tr>
      <w:tr w:rsidR="007672BC" w:rsidRPr="00E84062" w14:paraId="6753FAC0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65EEE350" w14:textId="77777777" w:rsidR="00B676E1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4A2FE15" wp14:editId="5BFA6A1B">
                  <wp:extent cx="1482725" cy="1482725"/>
                  <wp:effectExtent l="0" t="0" r="3175" b="3175"/>
                  <wp:docPr id="626339655" name="Picture 42" descr="មនុស្សម្នាក់ចង្អុលទៅខ្លួនពួកគេផ្ទាល់ ហើយលើកដៃរបស់ពួកគេ និងផែនទីប្រទេសអូស្ត្រាលី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មនុស្សម្នាក់ចង្អុលទៅខ្លួនពួកគេផ្ទាល់ ហើយលើកដៃរបស់ពួកគេ និងផែនទីប្រទេសអូស្ត្រាលី។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9355EC" w14:textId="39F6CDCF" w:rsidR="00B676E1" w:rsidRPr="00E84062" w:rsidRDefault="00DC4D24" w:rsidP="00B676E1">
            <w:pPr>
              <w:rPr>
                <w:rFonts w:ascii="Khmer UI" w:hAnsi="Khmer UI" w:cs="Khmer UI"/>
              </w:rPr>
            </w:pPr>
            <w:r w:rsidRPr="00505547">
              <w:rPr>
                <w:rStyle w:val="Statisticstyle"/>
                <w:rFonts w:cs="Khmer UI"/>
                <w:bCs/>
                <w:position w:val="0"/>
              </w:rPr>
              <w:t>30</w:t>
            </w:r>
            <w:r w:rsidRPr="00E84062">
              <w:rPr>
                <w:rStyle w:val="Statisticstyle"/>
                <w:rFonts w:ascii="Khmer UI" w:hAnsi="Khmer UI" w:cs="Khmer UI"/>
                <w:bCs/>
                <w:position w:val="0"/>
              </w:rPr>
              <w:t>%</w:t>
            </w:r>
            <w:r w:rsidRPr="00E84062">
              <w:rPr>
                <w:rFonts w:ascii="Khmer UI" w:hAnsi="Khmer UI" w:cs="Khmer UI"/>
                <w:bCs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នៃប្រជាជនដែលរស់នៅក្នុងប្រទេសអូស្ត្រាលីកំណត់អត្តសញ្ញាណថាជាមនុស្ស</w:t>
            </w:r>
            <w:r w:rsidR="008A1C14">
              <w:rPr>
                <w:rFonts w:cs="Khmer UI"/>
                <w:bCs/>
              </w:rPr>
              <w:t xml:space="preserve"> </w:t>
            </w:r>
            <w:r w:rsidRPr="00505547">
              <w:rPr>
                <w:rFonts w:cs="Khmer UI"/>
                <w:bCs/>
              </w:rPr>
              <w:t>CALD</w:t>
            </w:r>
            <w:r w:rsidRPr="00E84062">
              <w:rPr>
                <w:rFonts w:ascii="Khmer UI" w:eastAsia="DaunPenh" w:hAnsi="Khmer UI" w:cs="Khmer UI"/>
                <w:bCs/>
              </w:rPr>
              <w:t>។</w:t>
            </w:r>
          </w:p>
        </w:tc>
      </w:tr>
      <w:tr w:rsidR="007672BC" w:rsidRPr="00E84062" w14:paraId="1288DDC6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BC7848C" w14:textId="77777777" w:rsidR="001F49AB" w:rsidRPr="00E84062" w:rsidRDefault="00DC4D24" w:rsidP="00B676E1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0C57F07" wp14:editId="23A6F4A1">
                  <wp:extent cx="1482725" cy="1482725"/>
                  <wp:effectExtent l="0" t="0" r="3175" b="3175"/>
                  <wp:docPr id="154003351" name="Picture 43" descr="មនុស្សម្នាក់លើកដៃរបស់ពួកគេនៅពីមុខគ្រួសារ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មនុស្សម្នាក់លើកដៃរបស់ពួកគេនៅពីមុខគ្រួសាររបស់ពួកគេ។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34BECF" w14:textId="5DD7413E" w:rsidR="001F49AB" w:rsidRPr="00E84062" w:rsidRDefault="00DC4D24" w:rsidP="002F63FC">
            <w:pPr>
              <w:spacing w:line="324" w:lineRule="auto"/>
              <w:rPr>
                <w:rFonts w:ascii="Khmer UI" w:hAnsi="Khmer UI" w:cs="Khmer UI"/>
              </w:rPr>
            </w:pPr>
            <w:r w:rsidRPr="00505547">
              <w:rPr>
                <w:rStyle w:val="Statisticstyle"/>
                <w:rFonts w:cs="Khmer UI"/>
                <w:bCs/>
                <w:position w:val="0"/>
              </w:rPr>
              <w:t>10</w:t>
            </w:r>
            <w:r w:rsidRPr="00E84062">
              <w:rPr>
                <w:rStyle w:val="Statisticstyle"/>
                <w:rFonts w:ascii="Khmer UI" w:hAnsi="Khmer UI" w:cs="Khmer UI"/>
                <w:bCs/>
                <w:position w:val="0"/>
              </w:rPr>
              <w:t>%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នៃ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នៅក្នុងគម្រោងធានារ៉ាប់រងជនពិការថ្នាក់ជាតិ</w:t>
            </w:r>
            <w:r w:rsidR="008A1C14">
              <w:rPr>
                <w:rFonts w:ascii="Khmer UI" w:hAnsi="Khmer UI" w:cs="Khmer UI"/>
                <w:lang w:bidi="km-KH"/>
              </w:rPr>
              <w:t xml:space="preserve"> </w:t>
            </w:r>
            <w:r w:rsidRPr="00E84062">
              <w:rPr>
                <w:rFonts w:ascii="Khmer UI" w:hAnsi="Khmer UI" w:cs="Khmer UI"/>
              </w:rPr>
              <w:t>(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Pr="00E84062">
              <w:rPr>
                <w:rFonts w:ascii="Khmer UI" w:eastAsia="DaunPenh" w:hAnsi="Khmer UI" w:cs="Khmer UI"/>
              </w:rPr>
              <w:t>កំណត់អត្តសញ្ញាណថាជាមនុស្ស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251D2121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27B0AEDA" w14:textId="77777777" w:rsidR="001F49AB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7038A18" wp14:editId="3DD5B11B">
                  <wp:extent cx="1483200" cy="1483200"/>
                  <wp:effectExtent l="0" t="0" r="3175" b="3175"/>
                  <wp:docPr id="768595154" name="Picture 768595154" descr="រូបតំណាងអ្នកចូលរួមបង្ហាញក្រុមអ្នកចូលរួម។ អ្នកចូលរួម 2 នាក់លើកដៃ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រូបតំណាងអ្នកចូលរួមបង្ហាញក្រុមអ្នកចូលរួម។ អ្នកចូលរួម 2 នាក់លើកដៃរបស់ពួកគេ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30A455" w14:textId="77777777" w:rsidR="001F49AB" w:rsidRPr="00E84062" w:rsidRDefault="00DC4D24" w:rsidP="00C73E0D">
            <w:pPr>
              <w:rPr>
                <w:rFonts w:ascii="Khmer UI" w:hAnsi="Khmer UI" w:cs="Khmer UI"/>
              </w:rPr>
            </w:pPr>
            <w:r w:rsidRPr="00E84062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</w:rPr>
              <w:t>អ្នកចូលរួមគឺជាមនុស្សមានភាពពិការដែលចូលរួមក្នុង</w:t>
            </w:r>
            <w:r w:rsidRPr="00E84062">
              <w:rPr>
                <w:rStyle w:val="Strong"/>
                <w:rFonts w:ascii="Khmer UI" w:hAnsi="Khmer UI" w:cs="Khmer UI"/>
                <w:b w:val="0"/>
                <w:bCs w:val="0"/>
                <w:color w:val="auto"/>
              </w:rPr>
              <w:t xml:space="preserve"> </w:t>
            </w:r>
            <w:r w:rsidRPr="00505547">
              <w:rPr>
                <w:rStyle w:val="Strong"/>
                <w:rFonts w:cs="Khmer UI"/>
                <w:b w:val="0"/>
                <w:bCs w:val="0"/>
                <w:color w:val="auto"/>
              </w:rPr>
              <w:t>NDIS</w:t>
            </w:r>
            <w:r w:rsidRPr="00E84062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</w:rPr>
              <w:t>។</w:t>
            </w:r>
          </w:p>
        </w:tc>
      </w:tr>
    </w:tbl>
    <w:p w14:paraId="698CB711" w14:textId="77777777" w:rsidR="00B676E1" w:rsidRPr="00E84062" w:rsidRDefault="00DC4D24" w:rsidP="00B676E1">
      <w:pPr>
        <w:spacing w:before="0" w:after="0" w:line="240" w:lineRule="auto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p w14:paraId="5657FD56" w14:textId="77777777" w:rsidR="00D01D6C" w:rsidRPr="00E84062" w:rsidRDefault="00DC4D24" w:rsidP="00D3520F">
      <w:pPr>
        <w:pStyle w:val="Heading2"/>
        <w:rPr>
          <w:rFonts w:ascii="Khmer UI" w:hAnsi="Khmer UI" w:cs="Khmer UI"/>
          <w:lang w:val="en-AU"/>
        </w:rPr>
      </w:pPr>
      <w:bookmarkStart w:id="93" w:name="_Toc158124737"/>
      <w:r w:rsidRPr="00E84062">
        <w:rPr>
          <w:rFonts w:ascii="Khmer UI" w:eastAsia="DaunPenh" w:hAnsi="Khmer UI" w:cs="Khmer UI"/>
        </w:rPr>
        <w:lastRenderedPageBreak/>
        <w:t>តើយុទ្ធសាស្ត្រនិយាយអំពីអ្វី</w:t>
      </w:r>
      <w:r w:rsidRPr="00E84062">
        <w:rPr>
          <w:rFonts w:ascii="Khmer UI" w:hAnsi="Khmer UI" w:cs="Khmer UI"/>
        </w:rPr>
        <w:t>?</w:t>
      </w:r>
      <w:bookmarkEnd w:id="88"/>
      <w:bookmarkEnd w:id="89"/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7672BC" w:rsidRPr="00E84062" w14:paraId="4599A072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089EB73E" w14:textId="77777777" w:rsidR="005F45F4" w:rsidRPr="00E84062" w:rsidRDefault="00DC4D24" w:rsidP="00F74375">
            <w:pPr>
              <w:pStyle w:val="Image"/>
              <w:rPr>
                <w:rFonts w:ascii="Khmer UI" w:hAnsi="Khmer UI" w:cs="Khmer UI"/>
              </w:rPr>
            </w:pPr>
            <w:bookmarkStart w:id="94" w:name="_Hlk152854252"/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9F83259" wp14:editId="23CB959F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476885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5DA34" w14:textId="77777777" w:rsidR="00DC4D24" w:rsidRPr="008A1C14" w:rsidRDefault="00DC4D24" w:rsidP="0023797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A1C14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យុទ្ធសាស្ត្រ</w:t>
                                  </w:r>
                                </w:p>
                                <w:p w14:paraId="5D20CC77" w14:textId="77777777" w:rsidR="00DC4D24" w:rsidRPr="008A1C14" w:rsidRDefault="00DC4D24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b/>
                                      <w:bCs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83259" id="_x0000_s1030" type="#_x0000_t202" alt="&quot;&quot;" style="position:absolute;left:0;text-align:left;margin-left:22.75pt;margin-top:37.55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" filled="f" stroked="f">
                      <v:textbox inset="0,0,0,0">
                        <w:txbxContent>
                          <w:p w14:paraId="2ED5DA34" w14:textId="77777777" w:rsidR="00DC4D24" w:rsidRPr="008A1C14" w:rsidRDefault="00DC4D24" w:rsidP="0023797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1C14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យុទ្ធសាស្ត្រ</w:t>
                            </w:r>
                          </w:p>
                          <w:p w14:paraId="5D20CC77" w14:textId="77777777" w:rsidR="00DC4D24" w:rsidRPr="008A1C14" w:rsidRDefault="00DC4D24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b/>
                                <w:bCs/>
                                <w:sz w:val="22"/>
                                <w:szCs w:val="22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5D937A5" wp14:editId="2938A808">
                  <wp:extent cx="1482725" cy="1482725"/>
                  <wp:effectExtent l="0" t="0" r="3175" b="3175"/>
                  <wp:docPr id="478145865" name="Picture 44" descr="ឯកសារយុទ្ធសាស្ត្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ឯកសារយុទ្ធសាស្ត្រ។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4BE887AF" w14:textId="6FAD865E" w:rsidR="00F05FC3" w:rsidRPr="00E84062" w:rsidRDefault="008A1C14" w:rsidP="00F74375">
            <w:pPr>
              <w:rPr>
                <w:rFonts w:ascii="Khmer UI" w:hAnsi="Khmer UI" w:cs="Khmer UI"/>
              </w:rPr>
            </w:pPr>
            <w:r w:rsidRPr="008A1C14">
              <w:rPr>
                <w:rFonts w:cs="Khmer UI" w:hint="cs"/>
                <w:cs/>
                <w:lang w:bidi="km-KH"/>
              </w:rPr>
              <w:t>យើងបានសរសេរយុទ្ធសាស្រ្តភាពចម្រុះផ្នែកវប្បធម៌</w:t>
            </w:r>
            <w:r w:rsidRPr="008A1C14">
              <w:rPr>
                <w:rFonts w:cs="Khmer UI"/>
                <w:cs/>
                <w:lang w:bidi="km-KH"/>
              </w:rPr>
              <w:t xml:space="preserve"> </w:t>
            </w:r>
            <w:r w:rsidRPr="008A1C14">
              <w:rPr>
                <w:rFonts w:cs="Khmer UI" w:hint="cs"/>
                <w:cs/>
                <w:lang w:bidi="km-KH"/>
              </w:rPr>
              <w:t>និងភាសាថ្មី</w:t>
            </w:r>
            <w:r w:rsidRPr="008A1C14">
              <w:rPr>
                <w:rFonts w:cs="Khmer UI"/>
                <w:cs/>
                <w:lang w:bidi="km-KH"/>
              </w:rPr>
              <w:t xml:space="preserve"> </w:t>
            </w:r>
            <w:r w:rsidRPr="008A1C14">
              <w:rPr>
                <w:rFonts w:cs="Khmer UI" w:hint="cs"/>
                <w:cs/>
                <w:lang w:bidi="km-KH"/>
              </w:rPr>
              <w:t>ឆ្នាំ</w:t>
            </w:r>
            <w:r>
              <w:rPr>
                <w:rFonts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2024</w:t>
            </w:r>
            <w:r w:rsidRPr="00E84062">
              <w:rPr>
                <w:rFonts w:ascii="Khmer UI" w:hAnsi="Khmer UI" w:cs="Khmer UI"/>
              </w:rPr>
              <w:t>-</w:t>
            </w:r>
            <w:r w:rsidRPr="00505547">
              <w:rPr>
                <w:rFonts w:cs="Khmer UI"/>
              </w:rPr>
              <w:t>2028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32AA2D53" w14:textId="77777777" w:rsidR="005F45F4" w:rsidRPr="00E84062" w:rsidRDefault="00DC4D24" w:rsidP="00F74375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យើងហៅវាថាយុទ្ធសាស្ត្រ។</w:t>
            </w:r>
          </w:p>
        </w:tc>
      </w:tr>
      <w:tr w:rsidR="007672BC" w:rsidRPr="00E84062" w14:paraId="08BB33AC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31AD0058" w14:textId="77777777" w:rsidR="00230B06" w:rsidRPr="00E84062" w:rsidRDefault="00DC4D24" w:rsidP="00F74375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D9314BE" wp14:editId="0E8FB510">
                  <wp:extent cx="1483200" cy="1483200"/>
                  <wp:effectExtent l="0" t="0" r="3175" b="3175"/>
                  <wp:docPr id="420215641" name="Picture 1" descr="ក្រុមអ្នកចូលរួម CALD។ នៅជិតពួកគេ គឺសញ្ញាលើកមេដៃឡើង ជាមួយ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ក្រុមអ្នកចូលរួម CALD។ នៅជិតពួកគេ គឺសញ្ញាលើកមេដៃឡើង ជាមួយសញ្ញាព្រួញចង្អុលឡើងលើ។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4F2FC05" w14:textId="6434ABA6" w:rsidR="00230B06" w:rsidRPr="00E84062" w:rsidRDefault="008A1C14" w:rsidP="00F74375">
            <w:pPr>
              <w:rPr>
                <w:rFonts w:ascii="Khmer UI" w:hAnsi="Khmer UI" w:cs="Khmer UI"/>
              </w:rPr>
            </w:pPr>
            <w:r w:rsidRPr="008A1C14">
              <w:rPr>
                <w:rFonts w:cs="Khmer UI" w:hint="cs"/>
                <w:cs/>
                <w:lang w:bidi="km-KH"/>
              </w:rPr>
              <w:t>យុទ្ធសាស្ត្រនេះគឺជាផែនការមួយសម្រាប់របៀបដែលយើងនឹងធ្វើឱ្យ</w:t>
            </w:r>
            <w:r>
              <w:rPr>
                <w:rFonts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កាន់តែប្រសើរឡើងសម្រាប់អ្នកចូលរួម</w:t>
            </w:r>
            <w:r>
              <w:rPr>
                <w:rFonts w:ascii="Khmer UI" w:hAnsi="Khmer UI"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bookmarkEnd w:id="94"/>
      <w:tr w:rsidR="007672BC" w:rsidRPr="00E84062" w14:paraId="0976CDCD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10B9F786" w14:textId="77777777" w:rsidR="005F45F4" w:rsidRPr="00E84062" w:rsidRDefault="00DC4D24" w:rsidP="00F74375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A21D9FD" wp14:editId="3FB49B13">
                  <wp:extent cx="1482725" cy="1482725"/>
                  <wp:effectExtent l="0" t="0" r="3175" b="3175"/>
                  <wp:docPr id="781709884" name="Picture 5" descr="អ្នកចូលរួមកំពុងកាន់ឯកសារ NDIS។ នៅជិតពួកគេ គឺ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អ្នកចូលរួមកំពុងកាន់ឯកសារ NDIS។ នៅជិតពួកគេ គឺ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49597F55" w14:textId="44E6D026" w:rsidR="007138A0" w:rsidRPr="00E84062" w:rsidRDefault="008A1C14" w:rsidP="00F74375">
            <w:pPr>
              <w:rPr>
                <w:rFonts w:ascii="Khmer UI" w:hAnsi="Khmer UI" w:cs="Khmer UI"/>
              </w:rPr>
            </w:pPr>
            <w:r w:rsidRPr="008A1C14">
              <w:rPr>
                <w:rFonts w:cs="Khmer UI" w:hint="cs"/>
                <w:cs/>
                <w:lang w:bidi="km-KH"/>
              </w:rPr>
              <w:t>វាក៏ពន្យល់ផងដែរអំពីរបៀបដែលយើងនឹងកែលម្អបទពិសោធន៍ដែលអ្នកចូលរួម</w:t>
            </w:r>
            <w:r>
              <w:rPr>
                <w:rFonts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មានជាមួយ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2DC1F6DC" w14:textId="77777777" w:rsidR="00F74375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7672BC" w:rsidRPr="00E84062" w14:paraId="625C6CCE" w14:textId="77777777" w:rsidTr="00735C79">
        <w:tc>
          <w:tcPr>
            <w:tcW w:w="2537" w:type="dxa"/>
            <w:vAlign w:val="center"/>
          </w:tcPr>
          <w:p w14:paraId="0528110B" w14:textId="77777777" w:rsidR="00115682" w:rsidRPr="00E84062" w:rsidRDefault="00115682" w:rsidP="00735C79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6D229288" w14:textId="75DB3E03" w:rsidR="000D0ABE" w:rsidRPr="00E84062" w:rsidRDefault="008A1C14" w:rsidP="00735C79">
            <w:pPr>
              <w:spacing w:after="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នេះរួមបញ្ចូលទាំងបទពិសោធន៍របស់ពួកគេជាមួយ</w:t>
            </w:r>
            <w:r>
              <w:rPr>
                <w:rFonts w:ascii="Khmer UI" w:hAnsi="Khmer UI" w:cs="Khmer UI"/>
                <w:lang w:bidi="km-KH"/>
              </w:rPr>
              <w:br/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នឹង៖</w:t>
            </w:r>
          </w:p>
        </w:tc>
      </w:tr>
      <w:tr w:rsidR="007672BC" w:rsidRPr="00E84062" w14:paraId="1AACA2C9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0EC70F5A" w14:textId="77777777" w:rsidR="00233933" w:rsidRPr="00E84062" w:rsidRDefault="00DC4D24" w:rsidP="00735C79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EADEB6B" wp14:editId="412D0E3C">
                  <wp:extent cx="1482725" cy="1482725"/>
                  <wp:effectExtent l="0" t="0" r="3175" b="3175"/>
                  <wp:docPr id="686706921" name="Picture 4" descr="មនុស្សម្នាក់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មនុស្សម្នាក់កំពុងកាន់ឯកសារ NDIS។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A4B47C" w14:textId="77777777" w:rsidR="00233933" w:rsidRPr="00E84062" w:rsidRDefault="00DC4D24" w:rsidP="00735C79">
            <w:pPr>
              <w:pStyle w:val="ListParagraph"/>
              <w:numPr>
                <w:ilvl w:val="0"/>
                <w:numId w:val="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</w:p>
        </w:tc>
      </w:tr>
      <w:tr w:rsidR="007672BC" w:rsidRPr="00E84062" w14:paraId="10068FF0" w14:textId="77777777" w:rsidTr="00735C79">
        <w:tc>
          <w:tcPr>
            <w:tcW w:w="2537" w:type="dxa"/>
            <w:vAlign w:val="center"/>
          </w:tcPr>
          <w:p w14:paraId="6BEDB329" w14:textId="77777777" w:rsidR="00233933" w:rsidRPr="00E84062" w:rsidRDefault="00DC4D24" w:rsidP="00735C79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887EDA2" wp14:editId="11B457E4">
                  <wp:extent cx="1482725" cy="1482725"/>
                  <wp:effectExtent l="0" t="0" r="3175" b="3175"/>
                  <wp:docPr id="127817640" name="Picture 6" descr="បុគ្គលិក NDIS 3នាក់។ បុគ្គលិកម្នាក់កំពុងកាន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បុគ្គលិក NDIS 3នាក់។ បុគ្គលិកម្នាក់កំពុងកាន់ឯកសារមួយ។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FF2A4D" w14:textId="77777777" w:rsidR="00233933" w:rsidRPr="00E84062" w:rsidRDefault="00DC4D24" w:rsidP="00735C79">
            <w:pPr>
              <w:pStyle w:val="ListParagraph"/>
              <w:numPr>
                <w:ilvl w:val="0"/>
                <w:numId w:val="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បុគ្គលិក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</w:p>
        </w:tc>
      </w:tr>
      <w:tr w:rsidR="007672BC" w:rsidRPr="00E84062" w14:paraId="7F3D7D74" w14:textId="77777777" w:rsidTr="00735C79">
        <w:tc>
          <w:tcPr>
            <w:tcW w:w="2537" w:type="dxa"/>
            <w:vAlign w:val="center"/>
          </w:tcPr>
          <w:p w14:paraId="66CC93FF" w14:textId="77777777" w:rsidR="0026512B" w:rsidRPr="00E84062" w:rsidRDefault="00DC4D24" w:rsidP="00735C79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E9C7901" wp14:editId="63DAF786">
                  <wp:extent cx="1482725" cy="1482725"/>
                  <wp:effectExtent l="0" t="0" r="3175" b="3175"/>
                  <wp:docPr id="1006732294" name="Picture 1006732294" descr="ដៃគូ NDIS ម្នាក់កំពុងកាន់ឯកសារមួយ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ដៃគូ NDIS ម្នាក់កំពុងកាន់ឯកសារមួយនៅខាងមុខអគារការិយាល័យមួយ។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56851D" w14:textId="77777777" w:rsidR="0026512B" w:rsidRPr="00E84062" w:rsidRDefault="00DC4D24" w:rsidP="00735C79">
            <w:pPr>
              <w:pStyle w:val="ListParagraph"/>
              <w:numPr>
                <w:ilvl w:val="0"/>
                <w:numId w:val="4"/>
              </w:numPr>
              <w:rPr>
                <w:rFonts w:ascii="Khmer UI" w:hAnsi="Khmer UI" w:cs="Khmer UI"/>
              </w:rPr>
            </w:pPr>
            <w:r w:rsidRPr="00E84062">
              <w:rPr>
                <w:rStyle w:val="Strong"/>
                <w:rFonts w:ascii="Khmer UI" w:eastAsia="DaunPenh" w:hAnsi="Khmer UI" w:cs="Khmer UI"/>
              </w:rPr>
              <w:t>ដៃគូ</w:t>
            </w:r>
            <w:r w:rsidRPr="00E84062">
              <w:rPr>
                <w:rStyle w:val="Strong"/>
                <w:rFonts w:ascii="Khmer UI" w:hAnsi="Khmer UI" w:cs="Khmer UI"/>
              </w:rPr>
              <w:t xml:space="preserve"> </w:t>
            </w:r>
            <w:r w:rsidRPr="00505547">
              <w:rPr>
                <w:rStyle w:val="Strong"/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400F03AF" w14:textId="77777777" w:rsidTr="00735C79">
        <w:tc>
          <w:tcPr>
            <w:tcW w:w="2537" w:type="dxa"/>
            <w:vAlign w:val="center"/>
          </w:tcPr>
          <w:p w14:paraId="7502B5C3" w14:textId="77777777" w:rsidR="0026512B" w:rsidRPr="00E84062" w:rsidRDefault="00DC4D24" w:rsidP="00735C79">
            <w:pPr>
              <w:pStyle w:val="Image"/>
              <w:spacing w:before="84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256B98D" wp14:editId="34194950">
                  <wp:extent cx="1473835" cy="1038313"/>
                  <wp:effectExtent l="0" t="0" r="0" b="9525"/>
                  <wp:docPr id="1158345630" name="Picture 3" descr="ដៃគូ NDIS កំពុងគាំទ្រដល់មនុស្សម្នាក់ឱ្យប្រើកុំព្យូទ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ដៃគូ NDIS កំពុងគាំទ្រដល់មនុស្សម្នាក់ឱ្យប្រើកុំព្យូទ័រ។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03E5F7" w14:textId="25A9D041" w:rsidR="0026512B" w:rsidRPr="00E84062" w:rsidRDefault="008A1C14" w:rsidP="007977D5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ដៃគូ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cs="Khmer UI"/>
              </w:rPr>
              <w:t>NDIS</w:t>
            </w:r>
            <w:r w:rsidRPr="008A1C14">
              <w:rPr>
                <w:rFonts w:ascii="Khmer UI" w:hAnsi="Khmer UI" w:cs="Khmer UI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គឺជាមនុស្សដែលជួយអ្នកដទៃទៀតឱ្យស្វែងរក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និងប្រើប្រាស់សេវាកម្មនានា។</w:t>
            </w:r>
          </w:p>
          <w:p w14:paraId="2499EC67" w14:textId="34C5C810" w:rsidR="007977D5" w:rsidRPr="00E84062" w:rsidRDefault="008A1C14" w:rsidP="007977D5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នៅក្នុងយុទ្ធសាស្ត្រនេះ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យើងហៅពួកគេថាជាដៃគូរបស់យើង។</w:t>
            </w:r>
          </w:p>
        </w:tc>
      </w:tr>
    </w:tbl>
    <w:p w14:paraId="1B0D295E" w14:textId="77777777" w:rsidR="00735C79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7672BC" w:rsidRPr="00E84062" w14:paraId="65C37CD4" w14:textId="77777777" w:rsidTr="00551CF4">
        <w:tc>
          <w:tcPr>
            <w:tcW w:w="2537" w:type="dxa"/>
            <w:vAlign w:val="center"/>
          </w:tcPr>
          <w:p w14:paraId="62F8B7FD" w14:textId="77777777" w:rsidR="000D0ABE" w:rsidRPr="00E84062" w:rsidRDefault="000D0ABE" w:rsidP="00C54117">
            <w:pPr>
              <w:pStyle w:val="Image"/>
              <w:rPr>
                <w:rFonts w:ascii="Khmer UI" w:hAnsi="Khmer UI" w:cs="Khmer UI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7AB751A1" w14:textId="4F082905" w:rsidR="000D0ABE" w:rsidRPr="00E84062" w:rsidRDefault="008A1C14" w:rsidP="00C54117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យុទ្ធសាស្ត្រនេះក៏ពន្យល់ផងដែរអំពីរបៀបដែលយើងនឹងជួយគាំទ្រ៖</w:t>
            </w:r>
          </w:p>
        </w:tc>
      </w:tr>
      <w:tr w:rsidR="007672BC" w:rsidRPr="00E84062" w14:paraId="250E9E38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1798CE39" w14:textId="77777777" w:rsidR="000D0ABE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91E5BE7" wp14:editId="2CB87E97">
                  <wp:extent cx="1482725" cy="1482725"/>
                  <wp:effectExtent l="0" t="0" r="3175" b="3175"/>
                  <wp:docPr id="258620248" name="Picture 45" descr="បុគ្គលិក NDIS ម្នាក់កំពុងចាប់ដៃជាមួយមនុស្ស 2 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បុគ្គលិក NDIS ម្នាក់កំពុងចាប់ដៃជាមួយមនុស្ស 2 នាក់ផ្សេងទៀត។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2C2830" w14:textId="77777777" w:rsidR="000D0ABE" w:rsidRPr="00E84062" w:rsidRDefault="00DC4D24" w:rsidP="00CF77B5">
            <w:pPr>
              <w:pStyle w:val="ListParagraph"/>
              <w:numPr>
                <w:ilvl w:val="0"/>
                <w:numId w:val="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សហគមន៍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ដើម្បីចូលរួមក្នុង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</w:p>
        </w:tc>
      </w:tr>
      <w:tr w:rsidR="007672BC" w:rsidRPr="00E84062" w14:paraId="0B905198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3CD88995" w14:textId="77777777" w:rsidR="000D0ABE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CDD403F" wp14:editId="0EF67F1D">
                  <wp:extent cx="1482725" cy="1482725"/>
                  <wp:effectExtent l="0" t="0" r="3175" b="3175"/>
                  <wp:docPr id="1864075353" name="Picture 46" descr="បុគ្គលិក NDIS 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បុគ្គលិក NDIS ម្នាក់កំពុងគាំទ្រអ្នកចូលរួមម្នាក់។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22FEA8" w14:textId="77777777" w:rsidR="000D0ABE" w:rsidRPr="00E84062" w:rsidRDefault="00DC4D24" w:rsidP="00CF77B5">
            <w:pPr>
              <w:pStyle w:val="ListParagraph"/>
              <w:numPr>
                <w:ilvl w:val="0"/>
                <w:numId w:val="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ដើម្បីប្រើប្រាស់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3A96F089" w14:textId="77777777" w:rsidR="002A6A49" w:rsidRPr="00E84062" w:rsidRDefault="00DC4D24">
      <w:pPr>
        <w:spacing w:before="0" w:after="0" w:line="240" w:lineRule="auto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p w14:paraId="4B969A13" w14:textId="77777777" w:rsidR="002A6A49" w:rsidRPr="00E84062" w:rsidRDefault="00DC4D24" w:rsidP="002A6A49">
      <w:pPr>
        <w:pStyle w:val="Heading2"/>
        <w:rPr>
          <w:rFonts w:ascii="Khmer UI" w:hAnsi="Khmer UI" w:cs="Khmer UI"/>
        </w:rPr>
      </w:pPr>
      <w:bookmarkStart w:id="95" w:name="_Toc158124738"/>
      <w:r w:rsidRPr="00E84062">
        <w:rPr>
          <w:rFonts w:ascii="Khmer UI" w:eastAsia="DaunPenh" w:hAnsi="Khmer UI" w:cs="Khmer UI"/>
        </w:rPr>
        <w:lastRenderedPageBreak/>
        <w:t>ហេតុអ្វីបានជាយុទ្ធសាស្ត្រនេះសំខាន់</w:t>
      </w:r>
      <w:r w:rsidRPr="00E84062">
        <w:rPr>
          <w:rFonts w:ascii="Khmer UI" w:hAnsi="Khmer UI" w:cs="Khmer UI"/>
        </w:rPr>
        <w:t>?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3A235AB6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BA1B0BA" w14:textId="77777777" w:rsidR="00EE6856" w:rsidRPr="00E84062" w:rsidRDefault="00DC4D24" w:rsidP="009528D1">
            <w:pPr>
              <w:pStyle w:val="Image"/>
              <w:jc w:val="left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177474A" wp14:editId="77F6ADDB">
                  <wp:extent cx="1402798" cy="1402798"/>
                  <wp:effectExtent l="0" t="0" r="6985" b="6985"/>
                  <wp:docPr id="1251027194" name="Picture 7" descr="មនុស្សម្នាក់នៅពីក្រោយរបាំងមួយ។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មនុស្សម្នាក់នៅពីក្រោយរបាំងមួយ។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05CA01" w14:textId="77777777" w:rsidR="00EE6856" w:rsidRPr="00E84062" w:rsidRDefault="00DC4D24" w:rsidP="0011568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ប្រជាជន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មួយចំនួនជួបប្រទះនឹង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ឧបសគ្គ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កាន់តែច្រើននៅពេលពួកគេចង់ចូលរួមនៅក្នុង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45E85664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795BC37E" w14:textId="77777777" w:rsidR="00EE6856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D78B1CE" wp14:editId="2A4A006E">
                  <wp:extent cx="1482725" cy="1482725"/>
                  <wp:effectExtent l="0" t="0" r="3175" b="3175"/>
                  <wp:docPr id="1981921844" name="Picture 8" descr="មនុស្ស 2 នាក់នៅពីក្រោយរបាំងមួយ។ មនុស្សម្នាក់ក្នុងចំណោមពួកគេកំពុងលើក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មនុស្ស 2 នាក់នៅពីក្រោយរបាំងមួយ។ មនុស្សម្នាក់ក្នុងចំណោមពួកគេកំពុងលើកដៃឡើង។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67AEA3" w14:textId="59E3A25C" w:rsidR="00EE6856" w:rsidRPr="00E84062" w:rsidRDefault="008A1C14" w:rsidP="00C43AAB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ឧបសគ្គគឺជាអ្វីមួយដែលបញ្ឈប់អ្នកមិនឱ្យធ្វើអ្វីមួយដែលអ្នក៖</w:t>
            </w:r>
          </w:p>
          <w:p w14:paraId="34A3726A" w14:textId="77777777" w:rsidR="00EE6856" w:rsidRPr="00E84062" w:rsidRDefault="00DC4D24" w:rsidP="00CF77B5">
            <w:pPr>
              <w:pStyle w:val="ListParagraph"/>
              <w:numPr>
                <w:ilvl w:val="0"/>
                <w:numId w:val="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ត្រូវការធ្វើ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7D69261E" w14:textId="77777777" w:rsidR="00EE6856" w:rsidRPr="00E84062" w:rsidRDefault="00DC4D24" w:rsidP="00CF77B5">
            <w:pPr>
              <w:pStyle w:val="ListParagraph"/>
              <w:numPr>
                <w:ilvl w:val="0"/>
                <w:numId w:val="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ចង់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ធ្វើ។</w:t>
            </w:r>
          </w:p>
        </w:tc>
      </w:tr>
      <w:tr w:rsidR="007672BC" w:rsidRPr="00E84062" w14:paraId="7B9E504A" w14:textId="77777777" w:rsidTr="00412343">
        <w:tc>
          <w:tcPr>
            <w:tcW w:w="2551" w:type="dxa"/>
            <w:vAlign w:val="center"/>
          </w:tcPr>
          <w:p w14:paraId="7D472027" w14:textId="77777777" w:rsidR="00EE6856" w:rsidRPr="00E84062" w:rsidRDefault="00EE6856" w:rsidP="00CF67C2">
            <w:pPr>
              <w:pStyle w:val="Image"/>
              <w:spacing w:before="84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2CA9729A" w14:textId="77777777" w:rsidR="00EE6856" w:rsidRPr="00E84062" w:rsidRDefault="00DC4D24" w:rsidP="00CF67C2">
            <w:pPr>
              <w:spacing w:before="84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ឧបសគ្គអាចធ្វើឱ្យប្រជាជន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កាន់តែពិបាក៖</w:t>
            </w:r>
          </w:p>
        </w:tc>
      </w:tr>
      <w:tr w:rsidR="007672BC" w:rsidRPr="00E84062" w14:paraId="71BB65FD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037B18A1" w14:textId="77777777" w:rsidR="005D3AC4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3FF5892" wp14:editId="25F5C65D">
                  <wp:extent cx="1482725" cy="1482725"/>
                  <wp:effectExtent l="0" t="0" r="3175" b="3175"/>
                  <wp:docPr id="324798248" name="Picture 9" descr="មនុស្សម្នាក់កំពុងអានឯកសារ រូបតំណាងព័ត៌មាន និងរូបតំណាងបញ្ហ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មនុស្សម្នាក់កំពុងអានឯកសារ រូបតំណាងព័ត៌មាន និងរូបតំណាងបញ្ហា។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6C81C7" w14:textId="77777777" w:rsidR="005D3AC4" w:rsidRPr="00E84062" w:rsidRDefault="00DC4D24" w:rsidP="00115682">
            <w:pPr>
              <w:pStyle w:val="ListParagraph"/>
              <w:numPr>
                <w:ilvl w:val="0"/>
                <w:numId w:val="3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ស្វែងរកព័ត៌មានអំពី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</w:p>
        </w:tc>
      </w:tr>
      <w:tr w:rsidR="007672BC" w:rsidRPr="00E84062" w14:paraId="26336A0A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3D448BAD" w14:textId="77777777" w:rsidR="005D3AC4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0C791DC" wp14:editId="633387FA">
                  <wp:extent cx="1482725" cy="1482725"/>
                  <wp:effectExtent l="0" t="0" r="3175" b="3175"/>
                  <wp:docPr id="371728563" name="Picture 10" descr="មនុស្សម្នាក់កំពុងកាន់ឯកសារ NDIS។ ខាងលើពួកគេគឺជារូបតំណាងបញ្ហ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មនុស្សម្នាក់កំពុងកាន់ឯកសារ NDIS។ ខាងលើពួកគេគឺជារូបតំណាងបញ្ហា។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AF53ED" w14:textId="77777777" w:rsidR="005D3AC4" w:rsidRPr="00E84062" w:rsidRDefault="00DC4D24" w:rsidP="005D3AC4">
            <w:pPr>
              <w:pStyle w:val="ListParagraph"/>
              <w:numPr>
                <w:ilvl w:val="0"/>
                <w:numId w:val="3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06D5DB80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D77CB4A" w14:textId="77777777" w:rsidR="00412343" w:rsidRPr="00E84062" w:rsidRDefault="00DC4D24" w:rsidP="00B7537E">
            <w:pPr>
              <w:pStyle w:val="Image"/>
              <w:spacing w:before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4AF4609B" wp14:editId="1C2AEB89">
                  <wp:extent cx="1482725" cy="1482725"/>
                  <wp:effectExtent l="0" t="0" r="3175" b="3175"/>
                  <wp:docPr id="1844680602" name="Picture 4" descr="មនុស្សម្នាក់កំពុងកាន់ឯកសារ និងកំពុងគិត។ ខាងលើពួកគេគឺជារូបតំណាងពពុះគំនិតដែលមានអ្នកចូលរួម CALD នានានៅខាងក្នុងរូបតំណាងពពុះគំនិតនោះ និងសញ្ញាខ្វែង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មនុស្សម្នាក់កំពុងកាន់ឯកសារ និងកំពុងគិត។ ខាងលើពួកគេគឺជារូបតំណាងពពុះគំនិតដែលមានអ្នកចូលរួម CALD នានានៅខាងក្នុងរូបតំណាងពពុះគំនិតនោះ និងសញ្ញាខ្វែងមួយ។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BE9E91" w14:textId="686FC562" w:rsidR="00412343" w:rsidRPr="00E84062" w:rsidRDefault="00DC4D24" w:rsidP="00B7537E">
            <w:pPr>
              <w:spacing w:before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បុគ្គលិក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និងដៃគូរបស់យើងមិនតែងតែយល់ពីរបៀបជួយគាំទ្រអ្នកចូលរួម</w:t>
            </w:r>
            <w:r w:rsidR="008A1C14">
              <w:rPr>
                <w:rFonts w:ascii="Khmer UI" w:hAnsi="Khmer UI"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នោះទេ។</w:t>
            </w:r>
          </w:p>
        </w:tc>
      </w:tr>
      <w:tr w:rsidR="007672BC" w:rsidRPr="00E84062" w14:paraId="0734A5B4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552612A" w14:textId="77777777" w:rsidR="00412343" w:rsidRPr="00E84062" w:rsidRDefault="00DC4D24" w:rsidP="00412343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59A965A" wp14:editId="0686BB4A">
                  <wp:extent cx="1440000" cy="1440000"/>
                  <wp:effectExtent l="0" t="0" r="8255" b="8255"/>
                  <wp:docPr id="128" name="Picture 128" descr="អ្នក​ចូល​រួម​ម្នាក់កំពុងគិត និង​បុគ្គលិក​ផ្នែក​សេវា 2 នាក់​កំពុងកាន់​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អ្នក​ចូល​រួម​ម្នាក់កំពុងគិត និង​បុគ្គលិក​ផ្នែក​សេវា 2 នាក់​កំពុងកាន់​ឯកសា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6673C7" w14:textId="79BD913F" w:rsidR="00412343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វាពិបាកសម្រាប់អ្នកចូលរួម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មួយចំនួនក្នុងការស្វែងរក</w:t>
            </w:r>
            <w:r w:rsidR="008A1C14"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និងប្រើប្រាស់សេវាកម្មនានាដែលពួកគេ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ត្រូវការ។</w:t>
            </w:r>
          </w:p>
          <w:p w14:paraId="79748C3B" w14:textId="77777777" w:rsidR="002D5212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មិន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សេវា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កម្មគ្រប់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គ្រាន់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ដែល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សុវត្ថិភាព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សម្រាប់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hAnsi="Khmer UI" w:cs="Khmer UI"/>
              </w:rPr>
              <w:t>​</w:t>
            </w:r>
            <w:r w:rsidRPr="00E84062">
              <w:rPr>
                <w:rStyle w:val="Strong"/>
                <w:rFonts w:ascii="Khmer UI" w:eastAsia="DaunPenh" w:hAnsi="Khmer UI" w:cs="Khmer UI"/>
              </w:rPr>
              <w:t>វប្បធម៌</w:t>
            </w:r>
            <w:r w:rsidRPr="00E84062">
              <w:rPr>
                <w:rFonts w:ascii="Khmer UI" w:hAnsi="Khmer UI" w:cs="Khmer UI"/>
              </w:rPr>
              <w:t xml:space="preserve"> ​</w:t>
            </w:r>
            <w:r w:rsidRPr="00E84062">
              <w:rPr>
                <w:rFonts w:ascii="Khmer UI" w:eastAsia="DaunPenh" w:hAnsi="Khmer UI" w:cs="Khmer UI"/>
              </w:rPr>
              <w:t>ទាំង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អស់នោះទេ។</w:t>
            </w:r>
          </w:p>
        </w:tc>
      </w:tr>
      <w:tr w:rsidR="007672BC" w:rsidRPr="00E84062" w14:paraId="2533118D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09C59E05" w14:textId="77777777" w:rsidR="002D5212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9CBA905" wp14:editId="15202C4A">
                  <wp:extent cx="1483200" cy="1112400"/>
                  <wp:effectExtent l="0" t="0" r="3175" b="0"/>
                  <wp:docPr id="1487494377" name="Picture 1487494377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4BDF0F" w14:textId="77777777" w:rsidR="002D5212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វប្បធម៌របស់អ្នកគឺ៖</w:t>
            </w:r>
          </w:p>
          <w:p w14:paraId="62B939F5" w14:textId="77777777" w:rsidR="002D5212" w:rsidRPr="00E84062" w:rsidRDefault="00DC4D24" w:rsidP="00412343">
            <w:pPr>
              <w:pStyle w:val="ListParagraph"/>
              <w:numPr>
                <w:ilvl w:val="0"/>
                <w:numId w:val="1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របៀបរស់នៅរបស់អ្នក</w:t>
            </w:r>
          </w:p>
          <w:p w14:paraId="76F1616A" w14:textId="77777777" w:rsidR="002D5212" w:rsidRPr="00E84062" w:rsidRDefault="00DC4D24" w:rsidP="00412343">
            <w:pPr>
              <w:pStyle w:val="ListParagraph"/>
              <w:numPr>
                <w:ilvl w:val="0"/>
                <w:numId w:val="1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អ្វីដែលសំខាន់សម្រាប់អ្នក។</w:t>
            </w:r>
          </w:p>
        </w:tc>
      </w:tr>
      <w:tr w:rsidR="007672BC" w:rsidRPr="00E84062" w14:paraId="192AA79E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3351362" w14:textId="77777777" w:rsidR="00412343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E4FD5F2" wp14:editId="27CF6E32">
                  <wp:extent cx="1482725" cy="1482725"/>
                  <wp:effectExtent l="0" t="0" r="3175" b="3175"/>
                  <wp:docPr id="584460863" name="Picture 12" descr="មនុស្សម្នាក់កំពុងគិត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មនុស្សម្នាក់កំពុងគិតនៅក្រោមរូបតំណាងអារម្មណ៍ក្នុងការនិយាយចំនួន 3 ដែលនិយាយថា 'សួស្ដី' ជា 3 ភាសាខុសៗគ្នា។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35632E" w14:textId="32942191" w:rsidR="00412343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ព័ត៌មានជាភាសាផ្សេងទៀតមិនតែងតែងាយស្រួល</w:t>
            </w:r>
            <w:r w:rsidR="00622021">
              <w:rPr>
                <w:rFonts w:ascii="Khmer UI" w:eastAsia="DaunPenh" w:hAnsi="Khmer UI" w:cs="Khmer UI"/>
              </w:rPr>
              <w:br/>
            </w:r>
            <w:r w:rsidRPr="00E84062">
              <w:rPr>
                <w:rFonts w:ascii="Khmer UI" w:eastAsia="DaunPenh" w:hAnsi="Khmer UI" w:cs="Khmer UI"/>
              </w:rPr>
              <w:t>សម្រាប់ប្រជាជន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ក្នុងការប្រើប្រាស់នោះទេ។</w:t>
            </w:r>
          </w:p>
        </w:tc>
      </w:tr>
      <w:tr w:rsidR="007672BC" w:rsidRPr="00E84062" w14:paraId="1FC2F7F2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46D0BF4" w14:textId="77777777" w:rsidR="00412343" w:rsidRPr="00E84062" w:rsidRDefault="00DC4D24" w:rsidP="00412343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BC3405D" wp14:editId="6C892592">
                  <wp:extent cx="1482725" cy="1482725"/>
                  <wp:effectExtent l="0" t="0" r="3175" b="3175"/>
                  <wp:docPr id="330540206" name="Picture 47" descr="អ្នកចូលរួមម្នាក់កំពុងលើកដៃរបស់ពួកគេឡើង។ នៅជិតពួកគេគឺជារូបតំណាងព័ត៌មាន និងរូបតំណាងសញ្ញាខ្វែ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អ្នកចូលរួមម្នាក់កំពុងលើកដៃរបស់ពួកគេឡើង។ នៅជិតពួកគេគឺជារូបតំណាងព័ត៌មាន និងរូបតំណាងសញ្ញាខ្វែង។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7041EB" w14:textId="77777777" w:rsidR="007138A0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ហើយមិនមានព័ត៌មានគ្រប់គ្រាន់ថាតើអ្នកចូលរួម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ជាអ្វីនោះទេ៖</w:t>
            </w:r>
          </w:p>
          <w:p w14:paraId="0B9DA9A5" w14:textId="77777777" w:rsidR="007138A0" w:rsidRPr="00E84062" w:rsidRDefault="00DC4D24" w:rsidP="00C1107A">
            <w:pPr>
              <w:pStyle w:val="ListParagraph"/>
              <w:numPr>
                <w:ilvl w:val="0"/>
                <w:numId w:val="5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បទពិសោធន៍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3A81C72E" w14:textId="77777777" w:rsidR="00412343" w:rsidRPr="00E84062" w:rsidRDefault="00DC4D24" w:rsidP="00C1107A">
            <w:pPr>
              <w:pStyle w:val="ListParagraph"/>
              <w:numPr>
                <w:ilvl w:val="0"/>
                <w:numId w:val="5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សេចក្ដីត្រូវការ។</w:t>
            </w:r>
          </w:p>
        </w:tc>
      </w:tr>
    </w:tbl>
    <w:p w14:paraId="15AEB64A" w14:textId="77777777" w:rsidR="007F4962" w:rsidRPr="00E84062" w:rsidRDefault="00DC4D24" w:rsidP="007F4962">
      <w:pPr>
        <w:pStyle w:val="Heading2"/>
        <w:rPr>
          <w:rFonts w:ascii="Khmer UI" w:hAnsi="Khmer UI" w:cs="Khmer UI"/>
          <w:lang w:val="en-AU"/>
        </w:rPr>
      </w:pPr>
      <w:bookmarkStart w:id="96" w:name="_Toc158124739"/>
      <w:r w:rsidRPr="00E84062">
        <w:rPr>
          <w:rFonts w:ascii="Khmer UI" w:eastAsia="DaunPenh" w:hAnsi="Khmer UI" w:cs="Khmer UI"/>
        </w:rPr>
        <w:lastRenderedPageBreak/>
        <w:t>តើយើងបានបង្កើតយុទ្ធសាស្ត្រនេះដោយរបៀបណា</w:t>
      </w:r>
      <w:r w:rsidRPr="00E84062">
        <w:rPr>
          <w:rFonts w:ascii="Khmer UI" w:hAnsi="Khmer UI" w:cs="Khmer UI"/>
        </w:rPr>
        <w:t>?</w:t>
      </w:r>
      <w:bookmarkEnd w:id="96"/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7672BC" w:rsidRPr="00E84062" w14:paraId="18FEBC0C" w14:textId="77777777" w:rsidTr="0075683F">
        <w:trPr>
          <w:trHeight w:val="2550"/>
        </w:trPr>
        <w:tc>
          <w:tcPr>
            <w:tcW w:w="2551" w:type="dxa"/>
            <w:vAlign w:val="center"/>
          </w:tcPr>
          <w:p w14:paraId="6A93F146" w14:textId="77777777" w:rsidR="007F4962" w:rsidRPr="00E84062" w:rsidRDefault="00DC4D24" w:rsidP="00F74375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473408E" wp14:editId="348084CB">
                  <wp:extent cx="1368000" cy="1368000"/>
                  <wp:effectExtent l="0" t="0" r="3810" b="3810"/>
                  <wp:docPr id="2051497661" name="Picture 2051497661" descr="មនុស្ស 3 នាក់កំពុងធ្វើការជាមួយគ្នាលើឯកសារធំមួយ។ មនុស្សម្នាក់កំពុងចង្អុលទៅកាន់ឯកសារធំ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មនុស្ស 3 នាក់កំពុងធ្វើការជាមួយគ្នាលើឯកសារធំមួយ។ មនុស្សម្នាក់កំពុងចង្អុលទៅកាន់ឯកសារធំ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9BF3B4" w14:textId="2930EDC4" w:rsidR="007F4962" w:rsidRPr="00E84062" w:rsidRDefault="00DC4D24" w:rsidP="00891723">
            <w:pPr>
              <w:spacing w:before="12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យើងបានប្រើប្រាស់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ការរចនារួមគ្នា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ដើម្បីបង្កើត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យុទ្ធសាស្ត្រនេះ។</w:t>
            </w:r>
          </w:p>
          <w:p w14:paraId="21E12219" w14:textId="77777777" w:rsidR="00891723" w:rsidRPr="00E84062" w:rsidRDefault="00DC4D24" w:rsidP="007F49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ការរចនារួមគ្នា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គឺនៅពេលមនុស្សធ្វើការរួមគ្នាដើម្បី៖</w:t>
            </w:r>
          </w:p>
          <w:p w14:paraId="54E5ED86" w14:textId="77777777" w:rsidR="00891723" w:rsidRPr="00E84062" w:rsidRDefault="00DC4D24" w:rsidP="00891723">
            <w:pPr>
              <w:pStyle w:val="ListParagraph"/>
              <w:numPr>
                <w:ilvl w:val="0"/>
                <w:numId w:val="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បង្កើតអ្វីមួយដែលថ្មី</w:t>
            </w:r>
          </w:p>
          <w:p w14:paraId="13D622B8" w14:textId="77777777" w:rsidR="00C43AAB" w:rsidRPr="00E84062" w:rsidRDefault="00DC4D24" w:rsidP="00891723">
            <w:pPr>
              <w:pStyle w:val="ListParagraph"/>
              <w:numPr>
                <w:ilvl w:val="0"/>
                <w:numId w:val="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កែលម្អរបៀបដែលអ្វីមួយដំណើរការ។</w:t>
            </w:r>
          </w:p>
        </w:tc>
      </w:tr>
      <w:tr w:rsidR="007672BC" w:rsidRPr="00E84062" w14:paraId="0048584E" w14:textId="77777777" w:rsidTr="0075683F">
        <w:tc>
          <w:tcPr>
            <w:tcW w:w="2551" w:type="dxa"/>
            <w:vAlign w:val="center"/>
          </w:tcPr>
          <w:p w14:paraId="7F80CB9B" w14:textId="77777777" w:rsidR="00C43AAB" w:rsidRPr="00E84062" w:rsidRDefault="00C43AAB" w:rsidP="00F74375">
            <w:pPr>
              <w:pStyle w:val="Image"/>
              <w:spacing w:before="36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0B1002CE" w14:textId="77777777" w:rsidR="00C43AAB" w:rsidRPr="00E84062" w:rsidRDefault="00DC4D24" w:rsidP="00F74375">
            <w:pPr>
              <w:spacing w:before="36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ឱ្យ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ប្រាកដ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ថា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ការ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ជាមួយ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ខុសៗ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គ្នា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ជា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ច្រើន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ដែល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រួម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មាន៖</w:t>
            </w:r>
          </w:p>
        </w:tc>
      </w:tr>
      <w:tr w:rsidR="007672BC" w:rsidRPr="00E84062" w14:paraId="08D76812" w14:textId="77777777" w:rsidTr="0075683F">
        <w:trPr>
          <w:trHeight w:val="2370"/>
        </w:trPr>
        <w:tc>
          <w:tcPr>
            <w:tcW w:w="2551" w:type="dxa"/>
            <w:vAlign w:val="center"/>
          </w:tcPr>
          <w:p w14:paraId="7270560A" w14:textId="77777777" w:rsidR="0010274C" w:rsidRPr="00E84062" w:rsidRDefault="00DC4D24" w:rsidP="00F82BDA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173273A" wp14:editId="79B4C0D8">
                  <wp:extent cx="1368000" cy="1368000"/>
                  <wp:effectExtent l="0" t="0" r="3810" b="3810"/>
                  <wp:docPr id="19" name="Picture 19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ក្រុមមនុស្ស CALD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A1B631" w14:textId="77777777" w:rsidR="0010274C" w:rsidRPr="00E84062" w:rsidRDefault="00DC4D24" w:rsidP="0010274C">
            <w:pPr>
              <w:pStyle w:val="ListParagraph"/>
              <w:numPr>
                <w:ilvl w:val="0"/>
                <w:numId w:val="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ដែលមានពិការភាព</w:t>
            </w:r>
          </w:p>
        </w:tc>
      </w:tr>
      <w:tr w:rsidR="007672BC" w:rsidRPr="00E84062" w14:paraId="3FF40BE8" w14:textId="77777777" w:rsidTr="0075683F">
        <w:tc>
          <w:tcPr>
            <w:tcW w:w="2551" w:type="dxa"/>
            <w:vAlign w:val="center"/>
          </w:tcPr>
          <w:p w14:paraId="4AC02E17" w14:textId="77777777" w:rsidR="0010274C" w:rsidRPr="00E84062" w:rsidRDefault="00DC4D24" w:rsidP="00F82BDA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6572A70" wp14:editId="7903C9D9">
                  <wp:extent cx="1368000" cy="1368000"/>
                  <wp:effectExtent l="0" t="0" r="3810" b="3810"/>
                  <wp:docPr id="35" name="Picture 35" descr="គ្រួសារ​មួយ​មាន​ឪពុក​ម្តាយ​ 2 ​នាក់ និង​កូន 2 ​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គ្រួសារ​មួយ​មាន​ឪពុក​ម្តាយ​ 2 ​នាក់ និង​កូន 2 ​នាក់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B500FF" w14:textId="77777777" w:rsidR="0010274C" w:rsidRPr="00E84062" w:rsidRDefault="00DC4D24" w:rsidP="0010274C">
            <w:pPr>
              <w:pStyle w:val="ListParagraph"/>
              <w:numPr>
                <w:ilvl w:val="0"/>
                <w:numId w:val="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គ្រួសារ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និងអ្នកថែទាំរបស់ពួកគេ</w:t>
            </w:r>
          </w:p>
        </w:tc>
      </w:tr>
      <w:tr w:rsidR="007672BC" w:rsidRPr="00E84062" w14:paraId="462FC19D" w14:textId="77777777" w:rsidTr="0075683F">
        <w:tc>
          <w:tcPr>
            <w:tcW w:w="2551" w:type="dxa"/>
            <w:vAlign w:val="center"/>
          </w:tcPr>
          <w:p w14:paraId="107991E2" w14:textId="77777777" w:rsidR="0010274C" w:rsidRPr="00E84062" w:rsidRDefault="00DC4D24" w:rsidP="00F82BDA">
            <w:pPr>
              <w:pStyle w:val="Image"/>
              <w:spacing w:before="0" w:after="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1638EC2" wp14:editId="036864F3">
                  <wp:extent cx="1368000" cy="1368000"/>
                  <wp:effectExtent l="0" t="0" r="3810" b="3810"/>
                  <wp:docPr id="126" name="Picture 126" descr="អ្នកជំនាញ 3 នាក់ នៅពី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អ្នកជំនាញ 3 នាក់ នៅពីមុខអគារការិយាល័យ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DE5356" w14:textId="77777777" w:rsidR="0010274C" w:rsidRPr="00E84062" w:rsidRDefault="00DC4D24" w:rsidP="0010274C">
            <w:pPr>
              <w:pStyle w:val="ListParagraph"/>
              <w:numPr>
                <w:ilvl w:val="0"/>
                <w:numId w:val="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អង្គការនានាដែលធ្វើការជាមួយមនុស្ស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</w:tc>
      </w:tr>
      <w:tr w:rsidR="007672BC" w:rsidRPr="00E84062" w14:paraId="2B7BFABD" w14:textId="77777777" w:rsidTr="00993146">
        <w:tc>
          <w:tcPr>
            <w:tcW w:w="2551" w:type="dxa"/>
            <w:vAlign w:val="center"/>
          </w:tcPr>
          <w:p w14:paraId="312386CB" w14:textId="77777777" w:rsidR="0010274C" w:rsidRPr="00E84062" w:rsidRDefault="00DC4D24" w:rsidP="00F82BDA">
            <w:pPr>
              <w:pStyle w:val="Image"/>
              <w:spacing w:before="0" w:after="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6F561CB" wp14:editId="1EB58655">
                  <wp:extent cx="1368000" cy="1368000"/>
                  <wp:effectExtent l="0" t="0" r="3810" b="3810"/>
                  <wp:docPr id="37" name="Picture 37" descr="អ្នកជំនាញ 3 នាក់នៅពីមុខអគារការិយាល័យមួយ និងរូបតំណាងពិការ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អ្នកជំនាញ 3 នាក់នៅពីមុខអគារការិយាល័យមួយ និងរូបតំណាងពិការភាព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F6DCA8" w14:textId="77777777" w:rsidR="0010274C" w:rsidRPr="00E84062" w:rsidRDefault="00DC4D24" w:rsidP="0010274C">
            <w:pPr>
              <w:pStyle w:val="ListParagraph"/>
              <w:numPr>
                <w:ilvl w:val="0"/>
                <w:numId w:val="7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អង្គការពិការភាពនានា។</w:t>
            </w:r>
          </w:p>
        </w:tc>
      </w:tr>
      <w:tr w:rsidR="007672BC" w:rsidRPr="00E84062" w14:paraId="6A95A580" w14:textId="77777777" w:rsidTr="00993146">
        <w:trPr>
          <w:trHeight w:val="2870"/>
        </w:trPr>
        <w:tc>
          <w:tcPr>
            <w:tcW w:w="2551" w:type="dxa"/>
            <w:vAlign w:val="center"/>
          </w:tcPr>
          <w:p w14:paraId="4E4EF91B" w14:textId="77777777" w:rsidR="00412343" w:rsidRPr="00E84062" w:rsidRDefault="00DC4D24" w:rsidP="00F74375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34EF3FB3" wp14:editId="596B812E">
                  <wp:extent cx="1483200" cy="989012"/>
                  <wp:effectExtent l="0" t="0" r="3175" b="1905"/>
                  <wp:docPr id="39" name="Picture 39" descr="មនុស្សមួយក្រុមកំពុងប្រជុំនៅតុមួយ។ មនុស្សម្នាក់កំពុងប្រើប្រាស់កុំព្យូទ័រយួរដៃ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មនុស្សមួយក្រុមកំពុងប្រជុំនៅតុមួយ។ មនុស្សម្នាក់កំពុងប្រើប្រាស់កុំព្យូទ័រយួរដៃ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B74F7C" w14:textId="77777777" w:rsidR="003D3ED2" w:rsidRPr="00E84062" w:rsidRDefault="00DC4D24" w:rsidP="00F74375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ឱ្យ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ប្រាកដ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ថា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រក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ឃើញ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វិធី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ដ៏ល្អ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បំផុត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ដើម្បី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ការ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រួមគ្នាជាមួយ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ខុសៗ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គ្នា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01711740" w14:textId="01C3006F" w:rsidR="00412343" w:rsidRPr="00E84062" w:rsidRDefault="008A1C14" w:rsidP="00993146">
            <w:pPr>
              <w:spacing w:after="12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ឧទាហរណ៍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យើងបានរៀបចំដំណើរការកិច្ចប្រជុំនានាដែលមនុស្សអាចនិយាយអំពីគំនិតរបស់ពួកគេ។</w:t>
            </w:r>
          </w:p>
        </w:tc>
      </w:tr>
      <w:tr w:rsidR="007672BC" w:rsidRPr="00E84062" w14:paraId="1CB3A3D7" w14:textId="77777777" w:rsidTr="00993146">
        <w:trPr>
          <w:trHeight w:val="2665"/>
        </w:trPr>
        <w:tc>
          <w:tcPr>
            <w:tcW w:w="2551" w:type="dxa"/>
            <w:vAlign w:val="center"/>
          </w:tcPr>
          <w:p w14:paraId="09FB02A3" w14:textId="77777777" w:rsidR="00412343" w:rsidRPr="00E84062" w:rsidRDefault="00DC4D24" w:rsidP="00F74375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C47A2AC" wp14:editId="3338559C">
                  <wp:extent cx="1482725" cy="1482725"/>
                  <wp:effectExtent l="0" t="0" r="3175" b="3175"/>
                  <wp:docPr id="40" name="Picture 40" descr="មនុស្ស 2 នាក់ក្រឡេកមើលទៅឯកសារមួយជាមួយ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មនុស្ស 2 នាក់ក្រឡេកមើលទៅឯកសារមួយជាមួយគ្ន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A0CBB4" w14:textId="4F512E07" w:rsidR="00412343" w:rsidRPr="00E84062" w:rsidRDefault="008A1C14" w:rsidP="00F74375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ហើយយើងបាននិយាយទៅកាន់មនុស្សនានា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ម្នាក់ទល់នឹងម្នាក់។</w:t>
            </w:r>
          </w:p>
        </w:tc>
      </w:tr>
      <w:tr w:rsidR="007672BC" w:rsidRPr="00E84062" w14:paraId="57E2C20F" w14:textId="77777777" w:rsidTr="00993146">
        <w:trPr>
          <w:trHeight w:val="2649"/>
        </w:trPr>
        <w:tc>
          <w:tcPr>
            <w:tcW w:w="2551" w:type="dxa"/>
            <w:vAlign w:val="center"/>
          </w:tcPr>
          <w:p w14:paraId="32A134DD" w14:textId="77777777" w:rsidR="00412343" w:rsidRPr="00E84062" w:rsidRDefault="00DC4D24" w:rsidP="00F74375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3391332" wp14:editId="0FA2309F">
                  <wp:extent cx="1482725" cy="1482725"/>
                  <wp:effectExtent l="0" t="0" r="3175" b="3175"/>
                  <wp:docPr id="1868889395" name="Picture 48" descr="មនុស្ស 3 នាក់នៅពីក្រោយកៅអីវែងមួយដែលនិយាយថា 'NEDA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មនុស្ស 3 នាក់នៅពីក្រោយកៅអីវែងមួយដែលនិយាយថា 'NEDA'។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75E03E" w14:textId="0D9B5B42" w:rsidR="008A052F" w:rsidRPr="00E84062" w:rsidRDefault="008A1C14" w:rsidP="00993146">
            <w:pPr>
              <w:spacing w:before="120" w:after="12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យើងក៏បានធ្វើការជាមួយសម្ព័ន្ធជនពិការនៃជាតិសាសន៍ថ្នាក់ជាតិ</w:t>
            </w:r>
            <w:r>
              <w:rPr>
                <w:rFonts w:ascii="Khmer UI" w:hAnsi="Khmer UI" w:cs="Khmer UI"/>
                <w:lang w:bidi="km-KH"/>
              </w:rPr>
              <w:t xml:space="preserve"> </w:t>
            </w:r>
            <w:r w:rsidRPr="00E84062">
              <w:rPr>
                <w:rFonts w:ascii="Khmer UI" w:hAnsi="Khmer UI" w:cs="Khmer UI"/>
              </w:rPr>
              <w:t>(</w:t>
            </w:r>
            <w:r w:rsidRPr="00505547">
              <w:rPr>
                <w:rFonts w:cs="Khmer UI"/>
              </w:rPr>
              <w:t>NEDA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Pr="00E84062">
              <w:rPr>
                <w:rFonts w:ascii="Khmer UI" w:eastAsia="DaunPenh" w:hAnsi="Khmer UI" w:cs="Khmer UI"/>
              </w:rPr>
              <w:t>ផងដែរ។</w:t>
            </w:r>
          </w:p>
          <w:p w14:paraId="5E28A22F" w14:textId="77777777" w:rsidR="00412343" w:rsidRPr="00E84062" w:rsidRDefault="00DC4D24" w:rsidP="00993146">
            <w:pPr>
              <w:spacing w:after="120"/>
              <w:rPr>
                <w:rFonts w:ascii="Khmer UI" w:hAnsi="Khmer UI" w:cs="Khmer UI"/>
              </w:rPr>
            </w:pPr>
            <w:r w:rsidRPr="00505547">
              <w:rPr>
                <w:rFonts w:cs="Khmer UI"/>
              </w:rPr>
              <w:t>NEDA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គឺជាអង្គការមួយដែលគាំទ្រ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សិទ្ធិ</w:t>
            </w:r>
            <w:r w:rsidRPr="00E84062">
              <w:rPr>
                <w:rFonts w:ascii="Khmer UI" w:eastAsia="DaunPenh" w:hAnsi="Khmer UI" w:cs="Khmer UI"/>
              </w:rPr>
              <w:t>របស់មនុស្ស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ដែលមានពិការភាព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និងគ្រួសាររបស់ពួកគេ។</w:t>
            </w:r>
          </w:p>
        </w:tc>
      </w:tr>
      <w:tr w:rsidR="007672BC" w:rsidRPr="00E84062" w14:paraId="4C4D85B5" w14:textId="77777777" w:rsidTr="00993146">
        <w:trPr>
          <w:trHeight w:val="2665"/>
        </w:trPr>
        <w:tc>
          <w:tcPr>
            <w:tcW w:w="2551" w:type="dxa"/>
            <w:vAlign w:val="center"/>
          </w:tcPr>
          <w:p w14:paraId="313BA340" w14:textId="77777777" w:rsidR="00412343" w:rsidRPr="00E84062" w:rsidRDefault="00DC4D24" w:rsidP="00F74375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5C2FF3DD" wp14:editId="67ADB59F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410845</wp:posOffset>
                      </wp:positionV>
                      <wp:extent cx="892175" cy="380365"/>
                      <wp:effectExtent l="0" t="0" r="3175" b="63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80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B89AE" w14:textId="77777777" w:rsidR="00DC4D24" w:rsidRPr="00E84062" w:rsidRDefault="00DC4D24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E84062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សិទ្ធិ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FF3DD" id="_x0000_s1031" type="#_x0000_t202" alt="&quot;&quot;" style="position:absolute;left:0;text-align:left;margin-left:19.9pt;margin-top:32.35pt;width:70.25pt;height:29.9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" filled="f" stroked="f">
                      <v:textbox inset="0,0,0,0">
                        <w:txbxContent>
                          <w:p w14:paraId="0BFB89AE" w14:textId="77777777" w:rsidR="00DC4D24" w:rsidRPr="00E84062" w:rsidRDefault="00DC4D24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E84062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6"/>
                                <w:szCs w:val="36"/>
                              </w:rPr>
                              <w:t>សិទ្ធិ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62817B0" wp14:editId="2B219EAB">
                  <wp:extent cx="1482725" cy="1482725"/>
                  <wp:effectExtent l="0" t="0" r="3175" b="3175"/>
                  <wp:docPr id="1541128915" name="Picture 13" descr="ឯកសារមួយ​ដែល​និយាយ​ថា 'សិទ្ធិ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ឯកសារមួយ​ដែល​និយាយ​ថា 'សិទ្ធិ'។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F29402" w14:textId="3B367383" w:rsidR="00412343" w:rsidRPr="00E84062" w:rsidRDefault="008A1C14" w:rsidP="00993146">
            <w:pPr>
              <w:spacing w:before="12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សិទ្ធិគឺជាបទបញ្ញត្តិអំពីរបៀបដែលមនុស្សត្រូវប្រព្រឹត្តចំពោះអ្នក៖</w:t>
            </w:r>
          </w:p>
          <w:p w14:paraId="1024EEB1" w14:textId="77777777" w:rsidR="00412343" w:rsidRPr="00E84062" w:rsidRDefault="00DC4D24" w:rsidP="00F74375">
            <w:pPr>
              <w:pStyle w:val="ListParagraph"/>
              <w:numPr>
                <w:ilvl w:val="0"/>
                <w:numId w:val="9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ដោយយុត្តិធម៌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73E5A73B" w14:textId="77777777" w:rsidR="00412343" w:rsidRPr="00E84062" w:rsidRDefault="00DC4D24" w:rsidP="00993146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ដោយស្មើភាពគ្នា។</w:t>
            </w:r>
          </w:p>
        </w:tc>
      </w:tr>
      <w:tr w:rsidR="007672BC" w:rsidRPr="00E84062" w14:paraId="18CE08E7" w14:textId="77777777" w:rsidTr="00993146">
        <w:trPr>
          <w:trHeight w:val="705"/>
        </w:trPr>
        <w:tc>
          <w:tcPr>
            <w:tcW w:w="2551" w:type="dxa"/>
            <w:vAlign w:val="center"/>
          </w:tcPr>
          <w:p w14:paraId="550F5395" w14:textId="77777777" w:rsidR="00412343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43D0D6E5" wp14:editId="5871AFA5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373380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598D1" w14:textId="77777777" w:rsidR="00DC4D24" w:rsidRPr="00375703" w:rsidRDefault="00DC4D24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ដំបូន្មាន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0D6E5" id="_x0000_s1032" type="#_x0000_t202" alt="&quot;&quot;" style="position:absolute;left:0;text-align:left;margin-left:23.65pt;margin-top:29.4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" filled="f" stroked="f">
                      <v:textbox inset="0,0,0,0">
                        <w:txbxContent>
                          <w:p w14:paraId="0F5598D1" w14:textId="77777777" w:rsidR="00DC4D24" w:rsidRPr="00375703" w:rsidRDefault="00DC4D24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ដំបូន្មាន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16EF641" wp14:editId="68E9E2DE">
                  <wp:extent cx="1482725" cy="1482725"/>
                  <wp:effectExtent l="0" t="0" r="3175" b="3175"/>
                  <wp:docPr id="777249014" name="Picture 49" descr="ឯកសារណែនាំ និងប៊ិច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ឯកសារណែនាំ និងប៊ិចមួយ។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066B5F" w14:textId="7DAC7836" w:rsidR="00412343" w:rsidRPr="00E84062" w:rsidRDefault="00DC4D24" w:rsidP="00993146">
            <w:pPr>
              <w:spacing w:after="160"/>
              <w:rPr>
                <w:rFonts w:ascii="Khmer UI" w:hAnsi="Khmer UI" w:cs="Khmer UI"/>
              </w:rPr>
            </w:pPr>
            <w:r w:rsidRPr="00505547">
              <w:rPr>
                <w:rFonts w:cs="Khmer UI"/>
              </w:rPr>
              <w:t>NEDA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បានចែករំលែកជាមួយយើងនូវដំបូន្មានរបស់ពួកគេអំពីសិទ្ធិរបស់មនុស្ស</w:t>
            </w:r>
            <w:r w:rsidR="008A1C14">
              <w:rPr>
                <w:rFonts w:ascii="Khmer UI" w:hAnsi="Khmer UI"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ដែលមានពិការភាព។</w:t>
            </w:r>
          </w:p>
          <w:p w14:paraId="3951F919" w14:textId="4AFA14DC" w:rsidR="00C06FB9" w:rsidRPr="00E84062" w:rsidRDefault="008A1C14" w:rsidP="00993146">
            <w:pPr>
              <w:spacing w:before="12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យើងបានប្រើប្រាស់ដំបូន្មាននេះដើម្បីបង្កើត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យុទ្ធសាស្ត្រ។</w:t>
            </w:r>
          </w:p>
        </w:tc>
      </w:tr>
      <w:tr w:rsidR="007672BC" w:rsidRPr="00E84062" w14:paraId="799EE39F" w14:textId="77777777" w:rsidTr="00993146">
        <w:trPr>
          <w:trHeight w:val="3402"/>
        </w:trPr>
        <w:tc>
          <w:tcPr>
            <w:tcW w:w="2551" w:type="dxa"/>
            <w:vAlign w:val="center"/>
          </w:tcPr>
          <w:p w14:paraId="33385112" w14:textId="77777777" w:rsidR="00B1757D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6FB154E2" wp14:editId="01125412">
                  <wp:extent cx="1482725" cy="1482725"/>
                  <wp:effectExtent l="0" t="0" r="3175" b="3175"/>
                  <wp:docPr id="847992873" name="Picture 14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8B0080" w14:textId="77777777" w:rsidR="00B1757D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យើងក៏បានបង្កើត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ក្រុមផ្ដល់យោបល់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ពីខាងក្រៅ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993146">
              <w:rPr>
                <w:rFonts w:cs="Khmer UI"/>
              </w:rPr>
              <w:t>NDIA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ផងដែរ។</w:t>
            </w:r>
          </w:p>
        </w:tc>
      </w:tr>
      <w:tr w:rsidR="007672BC" w:rsidRPr="00E84062" w14:paraId="6E1C8164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5F8F42A5" w14:textId="77777777" w:rsidR="00B1757D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72FF4A8" wp14:editId="45C99AC3">
                  <wp:extent cx="1482725" cy="1482725"/>
                  <wp:effectExtent l="0" t="0" r="3175" b="3175"/>
                  <wp:docPr id="1924179488" name="Picture 15" descr="មនុស្សមួយក្រុមកំពុងសន្ទនា។ នៅពីលើពួកវាគឺជាសញ្ញាធីក និងសញ្ញាលើកមេដៃឡើង ជាមួយ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មនុស្សមួយក្រុមកំពុងសន្ទនា។ នៅពីលើពួកវាគឺជាសញ្ញាធីក និងសញ្ញាលើកមេដៃឡើង ជាមួយសញ្ញាព្រួញចង្អុលឡើងលើ។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FCA5C3" w14:textId="62169CC5" w:rsidR="00B1757D" w:rsidRPr="00E84062" w:rsidRDefault="008A1C14" w:rsidP="00412343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ក្រុមផ្ដល់យោបល់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គឺជាក្រុមមនុស្សដែលធ្វើការជាមួយយើងដើម្បីចែករំលែកអ្វីដែល៖</w:t>
            </w:r>
          </w:p>
          <w:p w14:paraId="186FD9F2" w14:textId="77777777" w:rsidR="00B1757D" w:rsidRPr="00E84062" w:rsidRDefault="00DC4D24" w:rsidP="00412343">
            <w:pPr>
              <w:pStyle w:val="ListParagraph"/>
              <w:numPr>
                <w:ilvl w:val="0"/>
                <w:numId w:val="1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កំពុងដំណើរការល្អ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1608E3EC" w14:textId="77777777" w:rsidR="00B1757D" w:rsidRPr="00E84062" w:rsidRDefault="00DC4D24" w:rsidP="00412343">
            <w:pPr>
              <w:pStyle w:val="ListParagraph"/>
              <w:numPr>
                <w:ilvl w:val="0"/>
                <w:numId w:val="1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ត្រូវការដំណើរការកាន់តែប្រសើរឡើង។</w:t>
            </w:r>
          </w:p>
        </w:tc>
      </w:tr>
      <w:tr w:rsidR="007672BC" w:rsidRPr="00E84062" w14:paraId="678A7212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569CBD0E" w14:textId="77777777" w:rsidR="008A052F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24305F3" wp14:editId="404836AF">
                  <wp:extent cx="1482725" cy="1482725"/>
                  <wp:effectExtent l="0" t="0" r="3175" b="3175"/>
                  <wp:docPr id="763754825" name="Picture 2" descr="ក្រុមមនុស្ស CALD និងរូបតំណាងសារៈសំខាន់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ក្រុមមនុស្ស CALD និងរូបតំណាងសារៈសំខាន់មួយ។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0DB94C" w14:textId="77777777" w:rsidR="008A052F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ដែលមានពិការភាព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គឺជាផ្នែកសំខាន់នៃក្រុមផ្ដល់យោបល់នេះ។</w:t>
            </w:r>
          </w:p>
        </w:tc>
      </w:tr>
      <w:tr w:rsidR="007672BC" w:rsidRPr="00E84062" w14:paraId="0B23CEBE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45471819" w14:textId="77777777" w:rsidR="00B1757D" w:rsidRPr="00E84062" w:rsidRDefault="00DC4D24" w:rsidP="0041234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2D66B7A2" wp14:editId="589F9672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391795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1B59" w14:textId="77777777" w:rsidR="00DC4D24" w:rsidRPr="00375703" w:rsidRDefault="00DC4D24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</w:rPr>
                                    <w:t>លទ្ធផល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6B7A2" id="_x0000_s1033" type="#_x0000_t202" alt="&quot;&quot;" style="position:absolute;left:0;text-align:left;margin-left:22.65pt;margin-top:30.85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" filled="f" stroked="f">
                      <v:textbox inset="0,0,0,0">
                        <w:txbxContent>
                          <w:p w14:paraId="278C1B59" w14:textId="77777777" w:rsidR="00DC4D24" w:rsidRPr="00375703" w:rsidRDefault="00DC4D24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</w:rPr>
                              <w:t>លទ្ធផល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D5B7006" wp14:editId="37E58380">
                  <wp:extent cx="1482725" cy="1482725"/>
                  <wp:effectExtent l="0" t="0" r="3175" b="3175"/>
                  <wp:docPr id="925835610" name="Picture 16" descr="ឯកសារលទ្ធផលបង្ហាញបញ្ជីដែលមានសញ្ញាធីកមួយ។ នៅជិតវាគឺ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ឯកសារលទ្ធផលបង្ហាញបញ្ជីដែលមានសញ្ញាធីកមួយ។ នៅជិតវាគឺ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3743EB6" w14:textId="77777777" w:rsidR="00B1757D" w:rsidRPr="00E84062" w:rsidRDefault="00DC4D24" w:rsidP="00412343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ស្តាប់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ដំបូន្មាន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របស់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ក្រុម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ផ្ដល់យោបល់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នេះ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អំពី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របៀប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ឱ្យ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hAnsi="Khmer UI" w:cs="Khmer UI"/>
              </w:rPr>
              <w:t>​</w:t>
            </w:r>
            <w:r w:rsidRPr="00E84062">
              <w:rPr>
                <w:rStyle w:val="Strong"/>
                <w:rFonts w:ascii="Khmer UI" w:eastAsia="DaunPenh" w:hAnsi="Khmer UI" w:cs="Khmer UI"/>
              </w:rPr>
              <w:t>លទ្ធផល</w:t>
            </w:r>
            <w:r w:rsidRPr="00E84062">
              <w:rPr>
                <w:rFonts w:ascii="Khmer UI" w:hAnsi="Khmer UI" w:cs="Khmer UI"/>
              </w:rPr>
              <w:t xml:space="preserve"> ​</w:t>
            </w:r>
            <w:r w:rsidRPr="00E84062">
              <w:rPr>
                <w:rFonts w:ascii="Khmer UI" w:eastAsia="DaunPenh" w:hAnsi="Khmer UI" w:cs="Khmer UI"/>
              </w:rPr>
              <w:t>កាន់តែ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ប្រសើរ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ឡើងសម្រាប់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អ្នក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2D96BED5" w14:textId="2D6B516B" w:rsidR="00B1757D" w:rsidRPr="00E84062" w:rsidRDefault="008A1C14" w:rsidP="001B2D99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លទ្ធផលគឺជាវិធីដែលការងាររបស់យើងផ្លាស់ប្តូរជីវិតរបស់មនុស្ស។</w:t>
            </w:r>
          </w:p>
        </w:tc>
      </w:tr>
    </w:tbl>
    <w:p w14:paraId="77BF0EEF" w14:textId="77777777" w:rsidR="002A6A49" w:rsidRPr="00E84062" w:rsidRDefault="002A6A49" w:rsidP="00C1107A">
      <w:pPr>
        <w:spacing w:before="0" w:after="0" w:line="240" w:lineRule="auto"/>
        <w:rPr>
          <w:rFonts w:ascii="Khmer UI" w:hAnsi="Khmer UI" w:cs="Khmer UI"/>
        </w:rPr>
      </w:pPr>
    </w:p>
    <w:p w14:paraId="77ACE4B3" w14:textId="77777777" w:rsidR="002A6A49" w:rsidRPr="00E84062" w:rsidRDefault="00DC4D24">
      <w:pPr>
        <w:spacing w:before="0" w:after="0" w:line="240" w:lineRule="auto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p w14:paraId="3ECEAD39" w14:textId="77777777" w:rsidR="00115682" w:rsidRPr="00E84062" w:rsidRDefault="00DC4D24" w:rsidP="00115682">
      <w:pPr>
        <w:pStyle w:val="Heading2"/>
        <w:rPr>
          <w:rFonts w:ascii="Khmer UI" w:hAnsi="Khmer UI" w:cs="Khmer UI"/>
          <w:lang w:val="en-AU"/>
        </w:rPr>
      </w:pPr>
      <w:bookmarkStart w:id="97" w:name="_Toc158124740"/>
      <w:r w:rsidRPr="00E84062">
        <w:rPr>
          <w:rFonts w:ascii="Khmer UI" w:eastAsia="DaunPenh" w:hAnsi="Khmer UI" w:cs="Khmer UI"/>
        </w:rPr>
        <w:lastRenderedPageBreak/>
        <w:t>តើអ្វីខ្លះជាគោលដៅរបស់យើងសម្រាប់យុទ្ធសាស្ត្រនេះ</w:t>
      </w:r>
      <w:r w:rsidRPr="00E84062">
        <w:rPr>
          <w:rFonts w:ascii="Khmer UI" w:hAnsi="Khmer UI" w:cs="Khmer UI"/>
        </w:rPr>
        <w:t>?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2EC33097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9D849D6" w14:textId="77777777" w:rsidR="007F4962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7AF29FEF" wp14:editId="2B232D00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475615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B9DB9" w14:textId="77777777" w:rsidR="00DC4D24" w:rsidRPr="00375703" w:rsidRDefault="00DC4D24" w:rsidP="00D237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ប្រធានបទ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29FEF" id="_x0000_s1034" type="#_x0000_t202" alt="&quot;&quot;" style="position:absolute;left:0;text-align:left;margin-left:23.2pt;margin-top:37.4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" filled="f" stroked="f">
                      <v:textbox inset="0,0,0,0">
                        <w:txbxContent>
                          <w:p w14:paraId="772B9DB9" w14:textId="77777777" w:rsidR="00DC4D24" w:rsidRPr="00375703" w:rsidRDefault="00DC4D24" w:rsidP="00D2376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1"/>
                                <w:szCs w:val="21"/>
                              </w:rPr>
                              <w:t>ប្រធានបទ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5133276" wp14:editId="4C8391AA">
                  <wp:extent cx="1482725" cy="1482725"/>
                  <wp:effectExtent l="0" t="0" r="3175" b="3175"/>
                  <wp:docPr id="1434070743" name="Picture 1" descr="ឯកសារប្រធានបទមួយបង្ហាញអំពូលភ្លើងមួយ និងរូបតំណាងសារៈសំខាន់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ឯកសារប្រធានបទមួយបង្ហាញអំពូលភ្លើងមួយ និងរូបតំណាងសារៈសំខាន់មួយ។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956053" w14:textId="66008036" w:rsidR="00EA1BFD" w:rsidRPr="00E84062" w:rsidRDefault="00DC4D24" w:rsidP="00CE13CF">
            <w:pPr>
              <w:spacing w:line="324" w:lineRule="auto"/>
              <w:rPr>
                <w:rFonts w:ascii="Khmer UI" w:hAnsi="Khmer UI" w:cs="Khmer UI"/>
              </w:rPr>
            </w:pPr>
            <w:r w:rsidRPr="00E84062">
              <w:rPr>
                <w:rStyle w:val="Strong"/>
                <w:rFonts w:ascii="Khmer UI" w:eastAsia="DaunPenh" w:hAnsi="Khmer UI" w:cs="Khmer UI"/>
              </w:rPr>
              <w:t>ប្រធានបទ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គឺជាគំនិតសំខាន់ៗដែលកើតឡើងនៅក្នុងផ្នែកខុសៗគ្នានៃការងារ</w:t>
            </w:r>
            <w:r w:rsidR="008A1C14"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8A1C14" w:rsidRPr="008A1C14">
              <w:rPr>
                <w:rFonts w:ascii="Khmer UI" w:hAnsi="Khmer UI" w:cs="Khmer UI" w:hint="cs"/>
                <w:cs/>
                <w:lang w:bidi="km-KH"/>
              </w:rPr>
              <w:t>និងជីវិតរបស់យើង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129D11DE" w14:textId="77777777" w:rsidR="00E42251" w:rsidRPr="00E84062" w:rsidRDefault="00DC4D24" w:rsidP="00EA1BFD">
            <w:pPr>
              <w:spacing w:line="324" w:lineRule="auto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យុទ្ធសាស្ត្រនេះមាន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Style w:val="Statisticstyle"/>
                <w:rFonts w:cs="Khmer UI"/>
                <w:position w:val="0"/>
                <w:szCs w:val="36"/>
              </w:rPr>
              <w:t>6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ប្រធានបទ។</w:t>
            </w:r>
          </w:p>
        </w:tc>
      </w:tr>
      <w:tr w:rsidR="007672BC" w:rsidRPr="00E84062" w14:paraId="7BB63547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12BDA83" w14:textId="77777777" w:rsidR="00DF3E41" w:rsidRPr="00E84062" w:rsidRDefault="00DC4D24" w:rsidP="00561E53">
            <w:pPr>
              <w:pStyle w:val="Image"/>
              <w:spacing w:before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E77F475" wp14:editId="0AEA1435">
                  <wp:extent cx="1482725" cy="1482725"/>
                  <wp:effectExtent l="0" t="0" r="3175" b="3175"/>
                  <wp:docPr id="2014293418" name="Picture 17" descr="មនុស្សម្នាក់កំពុងមើល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មនុស្សម្នាក់កំពុងមើលឯកសារ។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6A9C45" w14:textId="56245E44" w:rsidR="00DF3E41" w:rsidRPr="00E84062" w:rsidRDefault="008A1C14" w:rsidP="00561E53">
            <w:pPr>
              <w:spacing w:before="120"/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យើងពន្យល់ប្រធានបទនីមួយៗនៅលើទំព័រខាង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ក្រោម។</w:t>
            </w:r>
          </w:p>
          <w:p w14:paraId="46F9E440" w14:textId="6051DB32" w:rsidR="00A04C3B" w:rsidRPr="00E84062" w:rsidRDefault="008A1C14" w:rsidP="007F4962">
            <w:pPr>
              <w:rPr>
                <w:rFonts w:ascii="Khmer UI" w:hAnsi="Khmer UI" w:cs="Khmer UI"/>
                <w:lang w:bidi="km-KH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ប្រធានបទនីមួយៗរួមមានគោលដៅនានារបស់យើងដើម្បីគាំទ្រអ្នកចូលរួម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cs="Khmer UI"/>
              </w:rPr>
              <w:t>CALD</w:t>
            </w:r>
            <w:r w:rsidRPr="008A1C14">
              <w:rPr>
                <w:rFonts w:ascii="Khmer UI" w:hAnsi="Khmer UI" w:cs="Khmer UI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ឱ្យបានកាន់តែប្រសើរ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ឡើង។</w:t>
            </w:r>
          </w:p>
        </w:tc>
      </w:tr>
      <w:tr w:rsidR="007672BC" w:rsidRPr="00E84062" w14:paraId="637BFA51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826D051" w14:textId="77777777" w:rsidR="00A04C3B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115F7B7" wp14:editId="2AA0070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386715</wp:posOffset>
                      </wp:positionV>
                      <wp:extent cx="760730" cy="450215"/>
                      <wp:effectExtent l="0" t="0" r="1270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73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C3CC4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5F7B7" id="_x0000_s1035" type="#_x0000_t202" alt="&quot;&quot;" style="position:absolute;left:0;text-align:left;margin-left:28.55pt;margin-top:30.45pt;width:59.9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" filled="f" stroked="f">
                      <v:textbox inset="0,0,0,0">
                        <w:txbxContent>
                          <w:p w14:paraId="6C7C3CC4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E6210D5" wp14:editId="332C87CF">
                  <wp:extent cx="1482725" cy="1482725"/>
                  <wp:effectExtent l="0" t="0" r="3175" b="3175"/>
                  <wp:docPr id="1950587529" name="Picture 2" descr="ឯកសារផែនការសកម្មភាពបង្ហាញបញ្ជីដែលមាន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ឯកសារផែនការសកម្មភាពបង្ហាញបញ្ជីដែលមានសញ្ញាធីក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128014" w14:textId="545C3941" w:rsidR="00A04C3B" w:rsidRPr="00E84062" w:rsidRDefault="008A1C14" w:rsidP="007F4962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យើងមានផែនការសម្រាប់អ្វីដែលយើងត្រូវធ្វើ</w:t>
            </w:r>
            <w:r w:rsidRPr="008A1C14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ដើម្បីឈានដល់គោលដៅរបស់យើង។</w:t>
            </w:r>
          </w:p>
          <w:p w14:paraId="74C85222" w14:textId="0A80DFB5" w:rsidR="00A04C3B" w:rsidRPr="00E84062" w:rsidRDefault="008A1C14" w:rsidP="007F4962">
            <w:pPr>
              <w:rPr>
                <w:rFonts w:ascii="Khmer UI" w:hAnsi="Khmer UI" w:cs="Khmer UI"/>
              </w:rPr>
            </w:pPr>
            <w:r w:rsidRPr="008A1C14">
              <w:rPr>
                <w:rFonts w:ascii="Khmer UI" w:hAnsi="Khmer UI" w:cs="Khmer UI" w:hint="cs"/>
                <w:cs/>
                <w:lang w:bidi="km-KH"/>
              </w:rPr>
              <w:t>យើងហៅផែនការនេះថាផែនការសកម្មភាពរបស់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Pr="008A1C14">
              <w:rPr>
                <w:rFonts w:ascii="Khmer UI" w:hAnsi="Khmer UI" w:cs="Khmer UI" w:hint="cs"/>
                <w:cs/>
                <w:lang w:bidi="km-KH"/>
              </w:rPr>
              <w:t>យើង។</w:t>
            </w:r>
          </w:p>
          <w:p w14:paraId="4403DE82" w14:textId="53EE5104" w:rsidR="00286147" w:rsidRPr="00E84062" w:rsidRDefault="00DC4D24" w:rsidP="007F49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យើងពន្យល់រឿងនេះបន្ថែមទៀតនៅទំព័រ</w:t>
            </w:r>
            <w:r w:rsidR="005269A7">
              <w:rPr>
                <w:rFonts w:ascii="Khmer UI" w:eastAsia="DaunPenh" w:hAnsi="Khmer UI" w:cs="Khmer UI"/>
              </w:rPr>
              <w:t xml:space="preserve"> </w:t>
            </w:r>
            <w:r w:rsidR="005F29AC" w:rsidRPr="00505547">
              <w:rPr>
                <w:rFonts w:cs="Khmer UI"/>
              </w:rPr>
              <w:fldChar w:fldCharType="begin"/>
            </w:r>
            <w:r w:rsidR="005F29AC" w:rsidRPr="00505547">
              <w:rPr>
                <w:rFonts w:cs="Khmer UI"/>
              </w:rPr>
              <w:instrText xml:space="preserve"> PAGEREF _Ref145516795 \h </w:instrText>
            </w:r>
            <w:r w:rsidR="005F29AC" w:rsidRPr="00505547">
              <w:rPr>
                <w:rFonts w:cs="Khmer UI"/>
              </w:rPr>
            </w:r>
            <w:r w:rsidR="005F29AC" w:rsidRPr="00505547">
              <w:rPr>
                <w:rFonts w:cs="Khmer UI"/>
              </w:rPr>
              <w:fldChar w:fldCharType="separate"/>
            </w:r>
            <w:r w:rsidR="00486D38">
              <w:rPr>
                <w:rFonts w:cs="Khmer UI"/>
                <w:noProof/>
              </w:rPr>
              <w:t>29</w:t>
            </w:r>
            <w:r w:rsidR="005F29AC" w:rsidRPr="00505547">
              <w:rPr>
                <w:rFonts w:cs="Khmer UI"/>
              </w:rPr>
              <w:fldChar w:fldCharType="end"/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263ECE25" w14:textId="77777777" w:rsidR="00977E3B" w:rsidRPr="00E84062" w:rsidRDefault="00DC4D24">
      <w:pPr>
        <w:spacing w:before="0" w:after="0" w:line="240" w:lineRule="auto"/>
        <w:rPr>
          <w:rFonts w:ascii="Khmer UI" w:hAnsi="Khmer UI" w:cs="Khmer UI"/>
          <w:b/>
          <w:bCs/>
          <w:sz w:val="32"/>
          <w:szCs w:val="26"/>
        </w:rPr>
      </w:pPr>
      <w:r w:rsidRPr="00E84062">
        <w:rPr>
          <w:rFonts w:ascii="Khmer UI" w:hAnsi="Khmer UI" w:cs="Khmer UI"/>
        </w:rPr>
        <w:br w:type="page"/>
      </w:r>
    </w:p>
    <w:p w14:paraId="52771750" w14:textId="77777777" w:rsidR="00F84CD1" w:rsidRPr="00E84062" w:rsidRDefault="00DC4D24" w:rsidP="00F84CD1">
      <w:pPr>
        <w:pStyle w:val="Heading3"/>
        <w:spacing w:before="480" w:after="240"/>
        <w:rPr>
          <w:rFonts w:ascii="Khmer UI" w:hAnsi="Khmer UI" w:cs="Khmer UI"/>
        </w:rPr>
      </w:pPr>
      <w:r w:rsidRPr="00505547">
        <w:rPr>
          <w:rStyle w:val="Heading2Char"/>
          <w:rFonts w:cs="Khmer U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E62CE2A" wp14:editId="3F8C036A">
                <wp:simplePos x="0" y="0"/>
                <wp:positionH relativeFrom="margin">
                  <wp:align>center</wp:align>
                </wp:positionH>
                <wp:positionV relativeFrom="paragraph">
                  <wp:posOffset>-238044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851FC" id="Rectangle: Rounded Corners 106" o:spid="_x0000_s1026" style="position:absolute;margin-left:0;margin-top:-18.75pt;width:505.6pt;height:54.3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" fillcolor="#8ac640" strokecolor="#6b2976" strokeweight="3pt">
                <w10:wrap anchorx="margin"/>
              </v:roundrect>
            </w:pict>
          </mc:Fallback>
        </mc:AlternateContent>
      </w:r>
      <w:r w:rsidRPr="00505547">
        <w:rPr>
          <w:rFonts w:cs="Khmer UI"/>
        </w:rPr>
        <w:t xml:space="preserve">1. </w:t>
      </w:r>
      <w:r w:rsidRPr="00E84062">
        <w:rPr>
          <w:rFonts w:ascii="Khmer UI" w:eastAsia="DaunPenh" w:hAnsi="Khmer UI" w:cs="Khmer UI"/>
        </w:rPr>
        <w:t>ការផ្ដោតលើអ្នកចូលរួម</w:t>
      </w:r>
      <w:r w:rsidRPr="00E84062">
        <w:rPr>
          <w:rFonts w:ascii="Khmer UI" w:hAnsi="Khmer UI" w:cs="Khmer UI"/>
        </w:rPr>
        <w:t xml:space="preserve"> </w:t>
      </w:r>
      <w:r w:rsidRPr="00505547">
        <w:rPr>
          <w:rFonts w:cs="Khmer UI"/>
        </w:rPr>
        <w:t>CALD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នៅពេលយើងធ្វើការ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F220822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3DC648E8" w14:textId="77777777" w:rsidR="007F4962" w:rsidRPr="00E84062" w:rsidRDefault="00DC4D24" w:rsidP="00561E53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96BD165" wp14:editId="384D125E">
                  <wp:extent cx="1440000" cy="1440000"/>
                  <wp:effectExtent l="0" t="0" r="8255" b="8255"/>
                  <wp:docPr id="64" name="Picture 64" descr="មនុស្សម្នាក់កាន់ឯកសារមួយ និងរូបតំណាងពពុះគំនិតដែលមានអ្នកចូលរួម CALD 3 នាក់នៅខាងក្នុង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មនុស្សម្នាក់កាន់ឯកសារមួយ និងរូបតំណាងពពុះគំនិតដែលមានអ្នកចូលរួម CALD 3 នាក់នៅខាងក្នុងនោះ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E7B4E2" w14:textId="6A76D58D" w:rsidR="00B84C93" w:rsidRPr="00E84062" w:rsidRDefault="00DC4D24" w:rsidP="00561E53">
            <w:pPr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យើងត្រូវផ្តោតលើអ្វីដែលអ្នកចូលរួម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ម្នាក់ៗត្រូវការ</w:t>
            </w:r>
            <w:r w:rsidR="005269A7"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នៅពេលយើងពិនិត្យមើលអំពីរបៀប៖</w:t>
            </w:r>
          </w:p>
          <w:p w14:paraId="261342AE" w14:textId="77777777" w:rsidR="00F84CD1" w:rsidRPr="00E84062" w:rsidRDefault="00DC4D24" w:rsidP="00F84CD1">
            <w:pPr>
              <w:pStyle w:val="ListParagraph"/>
              <w:numPr>
                <w:ilvl w:val="0"/>
                <w:numId w:val="1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</w:p>
          <w:p w14:paraId="4BF1DB5C" w14:textId="77777777" w:rsidR="00B84C93" w:rsidRPr="00E84062" w:rsidRDefault="00DC4D24" w:rsidP="00CF77B5">
            <w:pPr>
              <w:pStyle w:val="ListParagraph"/>
              <w:numPr>
                <w:ilvl w:val="0"/>
                <w:numId w:val="1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យើងចែករំលែកព័ត៌មាន</w:t>
            </w:r>
          </w:p>
          <w:p w14:paraId="18794392" w14:textId="77777777" w:rsidR="007F4962" w:rsidRPr="00E84062" w:rsidRDefault="00DC4D24" w:rsidP="00CF77B5">
            <w:pPr>
              <w:pStyle w:val="ListParagraph"/>
              <w:numPr>
                <w:ilvl w:val="0"/>
                <w:numId w:val="1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យើងធ្វើការងាររបស់យើង។</w:t>
            </w:r>
          </w:p>
        </w:tc>
      </w:tr>
    </w:tbl>
    <w:p w14:paraId="579F0739" w14:textId="77777777" w:rsidR="002A6A49" w:rsidRPr="00E84062" w:rsidRDefault="00DC4D24" w:rsidP="00977E3B">
      <w:pPr>
        <w:pStyle w:val="Heading4"/>
        <w:spacing w:before="480" w:after="12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C67198" wp14:editId="191F53BB">
                <wp:simplePos x="0" y="0"/>
                <wp:positionH relativeFrom="margin">
                  <wp:posOffset>5715</wp:posOffset>
                </wp:positionH>
                <wp:positionV relativeFrom="paragraph">
                  <wp:posOffset>487349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8B307" id="Group 102" o:spid="_x0000_s1026" style="position:absolute;margin-left:.45pt;margin-top:38.3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E84062">
        <w:rPr>
          <w:rFonts w:ascii="Khmer UI" w:eastAsia="DaunPenh" w:hAnsi="Khmer UI" w:cs="Khmer UI"/>
        </w:rPr>
        <w:t>គោលដៅនានារបស់យើង</w:t>
      </w:r>
      <w:r w:rsidR="00751D7A" w:rsidRPr="00E84062">
        <w:rPr>
          <w:rFonts w:ascii="Khmer UI" w:hAnsi="Khmer UI" w:cs="Khmer UI"/>
        </w:rPr>
        <w:t xml:space="preserve">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7672BC" w:rsidRPr="00E84062" w14:paraId="0749106C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0AE4EDC0" w14:textId="77777777" w:rsidR="00E26BF5" w:rsidRPr="00E84062" w:rsidRDefault="00DC4D24" w:rsidP="00CF67C2">
            <w:pPr>
              <w:pStyle w:val="Image"/>
              <w:spacing w:before="60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6AEC9E9" wp14:editId="5A84EEA6">
                  <wp:extent cx="1493520" cy="1493520"/>
                  <wp:effectExtent l="0" t="0" r="0" b="0"/>
                  <wp:docPr id="448963922" name="Picture 3" descr="រូបតំណាងអារម្មណ៍ក្នុងការនិយាយ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រូបតំណាងអារម្មណ៍ក្នុងការនិយាយ និងរូបតំណាងសុវត្ថិភាព។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0B81A2A3" w14:textId="38F6DEF3" w:rsidR="00E26BF5" w:rsidRPr="00E84062" w:rsidRDefault="005269A7" w:rsidP="005269A7">
            <w:pPr>
              <w:spacing w:before="60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យើងចង់ធ្វើការជាមួយមនុស្សដទៃទៀតដើម្បីយល់ព្រមលើពាក្យពេចន៍ទាំងឡាយដែលយើងអាចប្រើប្រាស់</w:t>
            </w:r>
            <w:r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ដែលមានសុវត្ថិភាពសម្រាប់វប្បធម៌ទាំងអស់។</w:t>
            </w:r>
          </w:p>
        </w:tc>
      </w:tr>
      <w:tr w:rsidR="007672BC" w:rsidRPr="00E84062" w14:paraId="26CA43DC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1907C479" w14:textId="77777777" w:rsidR="00751D7A" w:rsidRPr="00E84062" w:rsidRDefault="00DC4D24" w:rsidP="00A94CA7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8C42B93" wp14:editId="58C87500">
                  <wp:extent cx="1493520" cy="1493520"/>
                  <wp:effectExtent l="0" t="0" r="0" b="0"/>
                  <wp:docPr id="2100879869" name="Picture 4" descr="មនុស្សម្នាក់កំពុងកាន់ផែនក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មនុស្សម្នាក់កំពុងកាន់ផែនការ NDIS។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4062">
              <w:rPr>
                <w:rFonts w:ascii="Khmer UI" w:hAnsi="Khmer UI" w:cs="Khmer UI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5A090323" w14:textId="338F23AF" w:rsidR="00751D7A" w:rsidRPr="00E84062" w:rsidRDefault="00DC4D24" w:rsidP="007F49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ហើយយើងចង់ធ្វើឱ្យប្រាកដថា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ដែលមានភាពពិការកាន់តែច្រើនអាចចូលរួមក្នុង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389A2936" w14:textId="77777777" w:rsidR="00977E3B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7672BC" w:rsidRPr="00E84062" w14:paraId="318B40A0" w14:textId="77777777" w:rsidTr="00977E3B">
        <w:tc>
          <w:tcPr>
            <w:tcW w:w="2568" w:type="dxa"/>
            <w:vAlign w:val="center"/>
          </w:tcPr>
          <w:p w14:paraId="0D2BD1BD" w14:textId="77777777" w:rsidR="00751D7A" w:rsidRPr="00E84062" w:rsidRDefault="00751D7A" w:rsidP="00977E3B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651A0052" w14:textId="77777777" w:rsidR="00751D7A" w:rsidRPr="00E84062" w:rsidRDefault="00DC4D24" w:rsidP="00977E3B">
            <w:pPr>
              <w:spacing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នេះរួមបញ្ចូលទាំងការធ្វើឱ្យប្រាកដថា៖</w:t>
            </w:r>
          </w:p>
        </w:tc>
      </w:tr>
      <w:tr w:rsidR="007672BC" w:rsidRPr="00E84062" w14:paraId="67CAF437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463B171C" w14:textId="77777777" w:rsidR="00280CFA" w:rsidRPr="00E84062" w:rsidRDefault="00DC4D24" w:rsidP="00977E3B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D3D6F99" wp14:editId="58EEF7F4">
                  <wp:extent cx="1493520" cy="1493520"/>
                  <wp:effectExtent l="0" t="0" r="0" b="0"/>
                  <wp:docPr id="31690645" name="Picture 3" descr="ឈុតនៃជញ្ជីងយុត្តិធម៌ និង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ឈុតនៃជញ្ជីងយុត្តិធម៌ និងសញ្ញាលើកមេដៃឡើង។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F276F8" w14:textId="77777777" w:rsidR="00280CFA" w:rsidRPr="00E84062" w:rsidRDefault="00DC4D24" w:rsidP="00A94CA7">
            <w:pPr>
              <w:pStyle w:val="ListParagraph"/>
              <w:numPr>
                <w:ilvl w:val="0"/>
                <w:numId w:val="53"/>
              </w:numPr>
              <w:rPr>
                <w:rFonts w:ascii="Khmer UI" w:hAnsi="Khmer UI" w:cs="Khmer UI"/>
              </w:rPr>
            </w:pP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គឺយុត្តិធម៌សម្រាប់អ្នកចូលរួម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នានា</w:t>
            </w:r>
          </w:p>
        </w:tc>
      </w:tr>
      <w:tr w:rsidR="007672BC" w:rsidRPr="00E84062" w14:paraId="6E5FCED1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7007BFF0" w14:textId="77777777" w:rsidR="00280CFA" w:rsidRPr="00E84062" w:rsidRDefault="00DC4D24" w:rsidP="00977E3B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62AB2E65" wp14:editId="74F63546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749300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0D6AFA" w14:textId="77777777" w:rsidR="00DC4D24" w:rsidRPr="00375703" w:rsidRDefault="00DC4D24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ផែនការ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B2E65" id="_x0000_s1036" type="#_x0000_t202" alt="&quot;&quot;" style="position:absolute;left:0;text-align:left;margin-left:69.35pt;margin-top:59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" filled="f" stroked="f">
                      <v:textbox inset="0,0,0,0">
                        <w:txbxContent>
                          <w:p w14:paraId="6D0D6AFA" w14:textId="77777777" w:rsidR="00DC4D24" w:rsidRPr="00375703" w:rsidRDefault="00DC4D24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20"/>
                              </w:rPr>
                              <w:t>ផែនការ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9610270" wp14:editId="29A75722">
                  <wp:extent cx="1493520" cy="1493520"/>
                  <wp:effectExtent l="0" t="0" r="0" b="0"/>
                  <wp:docPr id="1637987145" name="Picture 1" descr="អ្នកចូលរួមម្នាក់ផ្តល់សញ្ញាលើកមេដៃឡើង និងកាន់ផែនក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អ្នកចូលរួមម្នាក់ផ្តល់សញ្ញាលើកមេដៃឡើង និងកាន់ផែនការ NDIS។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5B51D8" w14:textId="35ABE9E3" w:rsidR="00280CFA" w:rsidRPr="00E84062" w:rsidRDefault="00DC4D24" w:rsidP="00280CFA">
            <w:pPr>
              <w:pStyle w:val="ListParagraph"/>
              <w:numPr>
                <w:ilvl w:val="0"/>
                <w:numId w:val="6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កាន់តែច្រើនដឹងពីរបៀបប្រើប្រាស់ផែនការ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របស់ពួកគេ។</w:t>
            </w:r>
          </w:p>
        </w:tc>
      </w:tr>
      <w:tr w:rsidR="007672BC" w:rsidRPr="00E84062" w14:paraId="2CC09D02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6C8E11CC" w14:textId="77777777" w:rsidR="00751D7A" w:rsidRPr="00E84062" w:rsidRDefault="00DC4D24" w:rsidP="00977E3B">
            <w:pPr>
              <w:pStyle w:val="Image"/>
              <w:spacing w:before="7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3C68207" wp14:editId="417715BE">
                  <wp:extent cx="1493520" cy="1493520"/>
                  <wp:effectExtent l="0" t="0" r="0" b="0"/>
                  <wp:docPr id="331969078" name="Picture 2" descr="បុគ្គលិក NDIS ម្នាក់កំពុងគាំទ្រអ្នកចូលរួមម្នាក់។ នៅជិតពួកគេគឺជារូបតំណាងសុវត្ថិភាព និង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បុគ្គលិក NDIS ម្នាក់កំពុងគាំទ្រអ្នកចូលរួមម្នាក់។ នៅជិតពួកគេគឺជារូបតំណាងសុវត្ថិភាព និងសញ្ញាលើកមេដៃឡើង។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4DB247" w14:textId="77777777" w:rsidR="00821147" w:rsidRPr="00E84062" w:rsidRDefault="00DC4D24" w:rsidP="00977E3B">
            <w:pPr>
              <w:spacing w:before="72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នៅពេលយើងទំនាក់ទំនងជាមួយបណ្ដាសហគមន៍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យើងចង់ធ្វើឱ្យប្រាកដថាវា៖</w:t>
            </w:r>
          </w:p>
          <w:p w14:paraId="3CBD0850" w14:textId="77777777" w:rsidR="00751D7A" w:rsidRPr="00E84062" w:rsidRDefault="00DC4D24" w:rsidP="00821147">
            <w:pPr>
              <w:pStyle w:val="ListParagraph"/>
              <w:numPr>
                <w:ilvl w:val="0"/>
                <w:numId w:val="5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មានសុវត្ថិភាពសម្រាប់វប្បធម៌ទាំងអស់</w:t>
            </w:r>
          </w:p>
          <w:p w14:paraId="3AF4B995" w14:textId="77777777" w:rsidR="00821147" w:rsidRPr="00E84062" w:rsidRDefault="00DC4D24" w:rsidP="00821147">
            <w:pPr>
              <w:pStyle w:val="ListParagraph"/>
              <w:numPr>
                <w:ilvl w:val="0"/>
                <w:numId w:val="5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ដំណើរការល្អ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59805EC5" w14:textId="77777777" w:rsidR="00821147" w:rsidRPr="00E84062" w:rsidRDefault="00DC4D24" w:rsidP="00821147">
            <w:pPr>
              <w:pStyle w:val="ListParagraph"/>
              <w:numPr>
                <w:ilvl w:val="0"/>
                <w:numId w:val="5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គាំទ្រប្រជាជន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ឱ្យជឿជាក់លើ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581429D1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74542FB6" w14:textId="77777777" w:rsidR="0045725F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089F3A4" wp14:editId="236D2CEF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405130</wp:posOffset>
                      </wp:positionV>
                      <wp:extent cx="760730" cy="450215"/>
                      <wp:effectExtent l="0" t="0" r="1270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73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73D7C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9F3A4" id="_x0000_s1037" type="#_x0000_t202" alt="&quot;&quot;" style="position:absolute;left:0;text-align:left;margin-left:28pt;margin-top:31.9pt;width:59.9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" filled="f" stroked="f">
                      <v:textbox inset="0,0,0,0">
                        <w:txbxContent>
                          <w:p w14:paraId="15673D7C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33EF0B9" wp14:editId="40A5B64F">
                  <wp:extent cx="1493520" cy="1493520"/>
                  <wp:effectExtent l="0" t="0" r="0" b="0"/>
                  <wp:docPr id="448415310" name="Picture 3" descr="ផែនការសកម្មភាពបង្ហាញបញ្ជីមួយដែលមានសញ្ញាធីកមួយចំនួ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ផែនការសកម្មភាពបង្ហាញបញ្ជីមួយដែលមានសញ្ញាធីកមួយចំនួន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B75F16" w14:textId="77777777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អ្នកអាចអានអំពីសកម្មភាពនានារបស់យើងនៅទំព័រទី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8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01C7C682" w14:textId="53BD0046" w:rsidR="00F122D1" w:rsidRPr="00E84062" w:rsidRDefault="005269A7" w:rsidP="00F122D1">
            <w:p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អ្នកអាចស្វែងរកផែនការសកម្មភាពរបស់យើងនៅលើគេហទំព័ររបស់យើង។</w:t>
            </w:r>
          </w:p>
          <w:p w14:paraId="681711D6" w14:textId="77777777" w:rsidR="0045725F" w:rsidRPr="00505547" w:rsidRDefault="00000000" w:rsidP="00F122D1">
            <w:pPr>
              <w:rPr>
                <w:rFonts w:cs="Khmer UI"/>
                <w:bCs/>
              </w:rPr>
            </w:pPr>
            <w:hyperlink r:id="rId72" w:history="1">
              <w:r w:rsidR="00AE4419" w:rsidRPr="00505547">
                <w:rPr>
                  <w:rStyle w:val="Hyperlink"/>
                  <w:rFonts w:cs="Khmer UI"/>
                  <w:bCs/>
                </w:rPr>
                <w:t>www.ndis.gov.au/CALD</w:t>
              </w:r>
            </w:hyperlink>
            <w:r w:rsidR="00F122D1" w:rsidRPr="00505547">
              <w:rPr>
                <w:rFonts w:cs="Khmer UI"/>
                <w:bCs/>
              </w:rPr>
              <w:t xml:space="preserve"> </w:t>
            </w:r>
          </w:p>
        </w:tc>
      </w:tr>
    </w:tbl>
    <w:p w14:paraId="18951710" w14:textId="77777777" w:rsidR="00AA2B19" w:rsidRPr="00E84062" w:rsidRDefault="00DC4D24" w:rsidP="00AA2B19">
      <w:pPr>
        <w:pStyle w:val="Heading3"/>
        <w:spacing w:before="480" w:after="240"/>
        <w:rPr>
          <w:rFonts w:ascii="Khmer UI" w:hAnsi="Khmer UI" w:cs="Khmer UI"/>
        </w:rPr>
      </w:pPr>
      <w:r w:rsidRPr="00505547">
        <w:rPr>
          <w:rFonts w:cs="Khmer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4FCB05" wp14:editId="002C3BE3">
                <wp:simplePos x="0" y="0"/>
                <wp:positionH relativeFrom="page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4D1B6" id="Rectangle: Rounded Corners 110" o:spid="_x0000_s1026" style="position:absolute;margin-left:0;margin-top:-19.8pt;width:505.7pt;height:54.4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" fillcolor="#faa320" strokecolor="#6b2976" strokeweight="3pt">
                <w10:wrap anchorx="page"/>
              </v:roundrect>
            </w:pict>
          </mc:Fallback>
        </mc:AlternateContent>
      </w:r>
      <w:r w:rsidR="00B676E1" w:rsidRPr="00505547">
        <w:rPr>
          <w:rFonts w:cs="Khmer UI"/>
        </w:rPr>
        <w:t>2.</w:t>
      </w:r>
      <w:r w:rsidR="00B676E1" w:rsidRPr="00E84062">
        <w:rPr>
          <w:rFonts w:ascii="Khmer UI" w:hAnsi="Khmer UI" w:cs="Khmer UI"/>
        </w:rPr>
        <w:t xml:space="preserve"> </w:t>
      </w:r>
      <w:r w:rsidR="00B676E1" w:rsidRPr="00E84062">
        <w:rPr>
          <w:rFonts w:ascii="Khmer UI" w:eastAsia="DaunPenh" w:hAnsi="Khmer UI" w:cs="Khmer UI"/>
        </w:rPr>
        <w:t>ការធ្វើឱ្យប្រាកដថាបុគ្គលិករបស់យើងមានជំនាញត្រឹមត្រូវ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02725E9A" w14:textId="77777777" w:rsidTr="00C73E0D">
        <w:tc>
          <w:tcPr>
            <w:tcW w:w="2551" w:type="dxa"/>
            <w:vAlign w:val="center"/>
          </w:tcPr>
          <w:p w14:paraId="2AA27603" w14:textId="77777777" w:rsidR="007F4213" w:rsidRPr="00E84062" w:rsidRDefault="00DC4D24" w:rsidP="005F1D95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C02285D" wp14:editId="39D35AC5">
                  <wp:extent cx="1483200" cy="1112400"/>
                  <wp:effectExtent l="0" t="0" r="3175" b="0"/>
                  <wp:docPr id="157029532" name="Picture 4" descr="អ្នកចូលរួមម្នាក់កំពុងញញឹមជាមួយគ្រួសារ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អ្នកចូលរួមម្នាក់កំពុងញញឹមជាមួយគ្រួសាររបស់ពួកគេ។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962995" w14:textId="77777777" w:rsidR="007F4213" w:rsidRPr="00E84062" w:rsidRDefault="00DC4D24" w:rsidP="005F1D95">
            <w:pPr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បុគ្គលិក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និងដៃគូរបស់យើងគួរតែយល់៖</w:t>
            </w:r>
          </w:p>
          <w:p w14:paraId="5CC60076" w14:textId="77777777" w:rsidR="00F34816" w:rsidRPr="00E84062" w:rsidRDefault="00DC4D24" w:rsidP="007F4213">
            <w:pPr>
              <w:pStyle w:val="ListParagraph"/>
              <w:numPr>
                <w:ilvl w:val="0"/>
                <w:numId w:val="1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ពីរបៀបធ្វើការជាមួយអ្នកចូលរួម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05547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គ្រួសារ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និងអ្នកថែទាំរបស់ពួកគេ</w:t>
            </w:r>
          </w:p>
          <w:p w14:paraId="330C85B6" w14:textId="77777777" w:rsidR="007F4213" w:rsidRPr="00E84062" w:rsidRDefault="00DC4D24" w:rsidP="007F4213">
            <w:pPr>
              <w:pStyle w:val="ListParagraph"/>
              <w:numPr>
                <w:ilvl w:val="0"/>
                <w:numId w:val="1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ការគាំទ្រអ្វីខ្លះដែលពួកគេត្រូវការ។</w:t>
            </w:r>
          </w:p>
        </w:tc>
      </w:tr>
      <w:tr w:rsidR="007672BC" w:rsidRPr="00E84062" w14:paraId="0AA1D212" w14:textId="77777777" w:rsidTr="00C73E0D">
        <w:tc>
          <w:tcPr>
            <w:tcW w:w="2551" w:type="dxa"/>
            <w:vAlign w:val="center"/>
          </w:tcPr>
          <w:p w14:paraId="78A3F85C" w14:textId="77777777" w:rsidR="007F4213" w:rsidRPr="00E84062" w:rsidRDefault="00DC4D24" w:rsidP="007F421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C4DF767" wp14:editId="56192154">
                  <wp:extent cx="1483200" cy="1112400"/>
                  <wp:effectExtent l="0" t="0" r="3175" b="0"/>
                  <wp:docPr id="2116314676" name="Picture 5" descr="នរណា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នរណាម្នាក់កំពុងគាំទ្រអ្នកចូលរួមម្នាក់។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7BC707" w14:textId="5C8EC10E" w:rsidR="007F4213" w:rsidRPr="00E84062" w:rsidRDefault="005269A7" w:rsidP="007F4213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ពួកគេក៏ត្រូវការយល់ដឹងផងដែរពីរបៀបផ្ដល់សេវាកម្មនានាដែលមាន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388F2DC9" w14:textId="77777777" w:rsidR="0041463B" w:rsidRPr="00E84062" w:rsidRDefault="00DC4D24" w:rsidP="00A24C20">
            <w:pPr>
              <w:pStyle w:val="ListParagraph"/>
              <w:numPr>
                <w:ilvl w:val="0"/>
                <w:numId w:val="43"/>
              </w:numPr>
              <w:rPr>
                <w:rStyle w:val="Strong"/>
                <w:rFonts w:ascii="Khmer UI" w:hAnsi="Khmer UI" w:cs="Khmer UI"/>
              </w:rPr>
            </w:pPr>
            <w:r w:rsidRPr="00E84062">
              <w:rPr>
                <w:rStyle w:val="Strong"/>
                <w:rFonts w:ascii="Khmer UI" w:eastAsia="DaunPenh" w:hAnsi="Khmer UI" w:cs="Khmer UI"/>
              </w:rPr>
              <w:t>ការរួមបញ្ចូល</w:t>
            </w:r>
          </w:p>
          <w:p w14:paraId="67DC547B" w14:textId="77777777" w:rsidR="0041463B" w:rsidRPr="00E84062" w:rsidRDefault="00DC4D24" w:rsidP="00A24C20">
            <w:pPr>
              <w:pStyle w:val="ListParagraph"/>
              <w:numPr>
                <w:ilvl w:val="0"/>
                <w:numId w:val="4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សុវត្ថិភាពសម្រាប់វប្បធម៌ទាំងអស់។</w:t>
            </w:r>
          </w:p>
        </w:tc>
      </w:tr>
      <w:tr w:rsidR="007672BC" w:rsidRPr="00E84062" w14:paraId="6C427606" w14:textId="77777777" w:rsidTr="00C73E0D">
        <w:tc>
          <w:tcPr>
            <w:tcW w:w="2551" w:type="dxa"/>
            <w:vAlign w:val="center"/>
          </w:tcPr>
          <w:p w14:paraId="7D04B8C7" w14:textId="77777777" w:rsidR="00076E20" w:rsidRPr="00E84062" w:rsidRDefault="00DC4D24" w:rsidP="007F4213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D20778C" wp14:editId="0196FC25">
                  <wp:extent cx="1482725" cy="1482725"/>
                  <wp:effectExtent l="0" t="0" r="3175" b="3175"/>
                  <wp:docPr id="1845511611" name="Picture 18" descr="មនុស្សមួយក្រុមដែលមានរូបព្រួញកោងនៅជុំវិញ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មនុស្សមួយក្រុមដែលមានរូបព្រួញកោងនៅជុំវិញពួកគេ។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31ABFF" w14:textId="77777777" w:rsidR="00076E20" w:rsidRPr="00E84062" w:rsidRDefault="00DC4D24" w:rsidP="00076E20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នៅពេលអ្វីមួយដែលរួមបញ្ចូល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នោះមនុស្សគ្រប់រូប៖</w:t>
            </w:r>
          </w:p>
          <w:p w14:paraId="41A0194C" w14:textId="77777777" w:rsidR="00076E20" w:rsidRPr="00E84062" w:rsidRDefault="00DC4D24" w:rsidP="00076E20">
            <w:pPr>
              <w:pStyle w:val="ListParagraph"/>
              <w:numPr>
                <w:ilvl w:val="0"/>
                <w:numId w:val="1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អាចចូលរួម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35F75346" w14:textId="77777777" w:rsidR="00076E20" w:rsidRPr="00E84062" w:rsidRDefault="00DC4D24" w:rsidP="00076E20">
            <w:pPr>
              <w:pStyle w:val="ListParagraph"/>
              <w:numPr>
                <w:ilvl w:val="0"/>
                <w:numId w:val="1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មានអារម្មណ៍ថាពួកគេជាកម្មសិទ្ធិ។</w:t>
            </w:r>
          </w:p>
        </w:tc>
      </w:tr>
    </w:tbl>
    <w:p w14:paraId="4CB6BCF7" w14:textId="77777777" w:rsidR="00AA2B19" w:rsidRPr="00E84062" w:rsidRDefault="00DC4D24" w:rsidP="00977E3B">
      <w:pPr>
        <w:pStyle w:val="Heading4"/>
        <w:spacing w:before="480" w:after="12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53D975" wp14:editId="63CA11F4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9C92E" id="Group 111" o:spid="_x0000_s1026" style="position:absolute;margin-left:.75pt;margin-top:40.5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E84062">
        <w:rPr>
          <w:rFonts w:ascii="Khmer UI" w:eastAsia="DaunPenh" w:hAnsi="Khmer UI" w:cs="Khmer UI"/>
        </w:rPr>
        <w:t>គោលដៅនានារបស់យើង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7D7DBFE" w14:textId="77777777" w:rsidTr="00C73E0D">
        <w:tc>
          <w:tcPr>
            <w:tcW w:w="2551" w:type="dxa"/>
            <w:vAlign w:val="center"/>
          </w:tcPr>
          <w:p w14:paraId="197C2214" w14:textId="77777777" w:rsidR="00AA2B19" w:rsidRPr="00E84062" w:rsidRDefault="00DC4D24" w:rsidP="00445213">
            <w:pPr>
              <w:pStyle w:val="Image"/>
              <w:spacing w:before="60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A1FA8AD" wp14:editId="0B96CDB7">
                  <wp:extent cx="1482725" cy="1482725"/>
                  <wp:effectExtent l="0" t="0" r="3175" b="3175"/>
                  <wp:docPr id="1479782826" name="Picture 7" descr="អ្នកចូលរួមម្នាក់កំពុងលើកដៃរបស់គាត់នៅក្រោមរូបតំណាងអារម្មណ៍ក្នុងការនិយាយដែលបង្ហាញពីភាសាផ្សេងមួយ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អ្នកចូលរួមម្នាក់កំពុងលើកដៃរបស់គាត់នៅក្រោមរូបតំណាងអារម្មណ៍ក្នុងការនិយាយដែលបង្ហាញពីភាសាផ្សេងមួយក្រៅពីភាសាអង់គ្លេស។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3424A5" w14:textId="6235A930" w:rsidR="00AA2B19" w:rsidRPr="00E84062" w:rsidRDefault="005269A7" w:rsidP="00445213">
            <w:pPr>
              <w:spacing w:before="600"/>
              <w:rPr>
                <w:rFonts w:ascii="Khmer UI" w:hAnsi="Khmer UI" w:cs="Khmer UI"/>
              </w:rPr>
            </w:pPr>
            <w:r w:rsidRPr="005269A7">
              <w:rPr>
                <w:rFonts w:cs="Khmer UI" w:hint="cs"/>
                <w:cs/>
                <w:lang w:bidi="km-KH"/>
              </w:rPr>
              <w:t>យើងចង់ឱ្យបុគ្គលិក</w:t>
            </w:r>
            <w:r w:rsidRPr="005269A7">
              <w:rPr>
                <w:rFonts w:cs="Khmer UI"/>
                <w:cs/>
                <w:lang w:bidi="km-KH"/>
              </w:rPr>
              <w:t xml:space="preserve"> </w:t>
            </w:r>
            <w:r w:rsidRPr="005269A7">
              <w:rPr>
                <w:rFonts w:cs="Khmer UI" w:hint="cs"/>
                <w:cs/>
                <w:lang w:bidi="km-KH"/>
              </w:rPr>
              <w:t>និងដៃគូរបស់យើងយល់ពីអ្វីដែលអ្នកចូលរួម</w:t>
            </w:r>
            <w:r>
              <w:rPr>
                <w:rFonts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ត្រូវការសម្រាប់ពួកគេ៖</w:t>
            </w:r>
          </w:p>
          <w:p w14:paraId="4D6E9D71" w14:textId="77777777" w:rsidR="00AA2B19" w:rsidRPr="00E84062" w:rsidRDefault="00DC4D24" w:rsidP="006C7933">
            <w:pPr>
              <w:pStyle w:val="ListParagraph"/>
              <w:numPr>
                <w:ilvl w:val="0"/>
                <w:numId w:val="2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វប្បធម៌</w:t>
            </w:r>
          </w:p>
          <w:p w14:paraId="279AC72D" w14:textId="77777777" w:rsidR="00AA2B19" w:rsidRPr="00E84062" w:rsidRDefault="00DC4D24" w:rsidP="006C7933">
            <w:pPr>
              <w:pStyle w:val="ListParagraph"/>
              <w:numPr>
                <w:ilvl w:val="0"/>
                <w:numId w:val="2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ភាសា។</w:t>
            </w:r>
          </w:p>
        </w:tc>
      </w:tr>
      <w:tr w:rsidR="007672BC" w:rsidRPr="00E84062" w14:paraId="1AD9D7D1" w14:textId="77777777" w:rsidTr="007144A4">
        <w:trPr>
          <w:trHeight w:val="1795"/>
        </w:trPr>
        <w:tc>
          <w:tcPr>
            <w:tcW w:w="2551" w:type="dxa"/>
            <w:vAlign w:val="center"/>
          </w:tcPr>
          <w:p w14:paraId="2F1F8687" w14:textId="77777777" w:rsidR="00AA2B19" w:rsidRPr="00E84062" w:rsidRDefault="00DC4D24" w:rsidP="009B4B96">
            <w:pPr>
              <w:pStyle w:val="Image"/>
              <w:spacing w:before="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335EA94B" wp14:editId="5191647B">
                  <wp:extent cx="1440000" cy="1080000"/>
                  <wp:effectExtent l="0" t="0" r="8255" b="6350"/>
                  <wp:docPr id="920881929" name="Picture 8" descr="បុគ្គលិក NDIS ម្នាក់កំពុងសន្ទនាជាមួយអ្នកចូលរួមម្នាក់ និងកំពុងសរសេរក្នុង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បុគ្គលិក NDIS ម្នាក់កំពុងសន្ទនាជាមួយអ្នកចូលរួមម្នាក់ និងកំពុងសរសេរក្នុងឯកសារមួយ។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78A835" w14:textId="4D5F9D4A" w:rsidR="00AA2B19" w:rsidRPr="00E84062" w:rsidRDefault="00DC4D24" w:rsidP="009B4B96">
            <w:pPr>
              <w:spacing w:before="0" w:after="12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ព្រមទាំង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របៀប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ដែល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ការ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គាំទ្រ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របស់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ពួក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គេ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ត្រូវ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ការដំណើរការបាន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ល្អ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ជាមួយ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នឹង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វប្បធម៌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ភាសា</w:t>
            </w:r>
            <w:r w:rsidRPr="00E84062">
              <w:rPr>
                <w:rFonts w:ascii="Khmer UI" w:hAnsi="Khmer UI" w:cs="Khmer UI"/>
              </w:rPr>
              <w:t>​</w:t>
            </w:r>
            <w:r w:rsidR="00622021">
              <w:rPr>
                <w:rFonts w:ascii="Khmer UI" w:hAnsi="Khmer UI" w:cs="Khmer UI"/>
              </w:rPr>
              <w:br/>
            </w:r>
            <w:r w:rsidRPr="00E84062">
              <w:rPr>
                <w:rFonts w:ascii="Khmer UI" w:eastAsia="DaunPenh" w:hAnsi="Khmer UI" w:cs="Khmer UI"/>
              </w:rPr>
              <w:t>របស់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ពួក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គេ។</w:t>
            </w:r>
          </w:p>
        </w:tc>
      </w:tr>
      <w:tr w:rsidR="007672BC" w:rsidRPr="00E84062" w14:paraId="75E8D7D7" w14:textId="77777777" w:rsidTr="00C73E0D">
        <w:tc>
          <w:tcPr>
            <w:tcW w:w="2551" w:type="dxa"/>
            <w:vAlign w:val="center"/>
          </w:tcPr>
          <w:p w14:paraId="3239293F" w14:textId="77777777" w:rsidR="00821147" w:rsidRPr="00E84062" w:rsidRDefault="00821147" w:rsidP="00A26257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55F011D4" w14:textId="71E3F391" w:rsidR="00821147" w:rsidRPr="00E84062" w:rsidRDefault="00DC4D24" w:rsidP="007144A4">
            <w:pPr>
              <w:spacing w:before="12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យើងក៏ចង់ឱ្យបុគ្គលិក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និងដៃគូរបស់យើងធ្វើការតាមរបៀបមួយដែលមានសុវត្ថិភាពផងដែរសម្រាប់៖</w:t>
            </w:r>
          </w:p>
        </w:tc>
      </w:tr>
      <w:tr w:rsidR="007672BC" w:rsidRPr="00E84062" w14:paraId="5C352F10" w14:textId="77777777" w:rsidTr="00C73E0D">
        <w:tc>
          <w:tcPr>
            <w:tcW w:w="2551" w:type="dxa"/>
            <w:vAlign w:val="center"/>
          </w:tcPr>
          <w:p w14:paraId="00AD4D8B" w14:textId="77777777" w:rsidR="00821147" w:rsidRPr="00E84062" w:rsidRDefault="00DC4D24" w:rsidP="00977E3B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1C8B267" wp14:editId="1B70EC97">
                  <wp:extent cx="1440000" cy="1440000"/>
                  <wp:effectExtent l="0" t="0" r="8255" b="8255"/>
                  <wp:docPr id="486016409" name="Picture 9" descr="អ្នកចូលរួម 3 នាក់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អ្នកចូលរួម 3 នាក់ និងរូបតំណាងសុវត្ថិភាព។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84797B" w14:textId="77777777" w:rsidR="00821147" w:rsidRPr="00E84062" w:rsidRDefault="00DC4D24" w:rsidP="001C50B9">
            <w:pPr>
              <w:pStyle w:val="ListParagraph"/>
              <w:numPr>
                <w:ilvl w:val="0"/>
                <w:numId w:val="2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វប្បធម៌នីមួយៗ</w:t>
            </w:r>
          </w:p>
        </w:tc>
      </w:tr>
      <w:tr w:rsidR="007672BC" w:rsidRPr="00E84062" w14:paraId="5B6B963C" w14:textId="77777777" w:rsidTr="00C73E0D">
        <w:tc>
          <w:tcPr>
            <w:tcW w:w="2551" w:type="dxa"/>
            <w:vAlign w:val="center"/>
          </w:tcPr>
          <w:p w14:paraId="7F5B53CF" w14:textId="77777777" w:rsidR="00821147" w:rsidRPr="00E84062" w:rsidRDefault="00DC4D24" w:rsidP="00977E3B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6312828" wp14:editId="36DE756D">
                  <wp:extent cx="1440000" cy="1440000"/>
                  <wp:effectExtent l="0" t="0" r="8255" b="8255"/>
                  <wp:docPr id="192786036" name="Picture 10" descr="បុគ្គលិក NDIS ម្នាក់កំពុងគាំទ្រអ្នកចូលរួមម្នាក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បុគ្គលិក NDIS ម្នាក់កំពុងគាំទ្រអ្នកចូលរួមម្នាក់។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AB305F" w14:textId="77777777" w:rsidR="00821147" w:rsidRPr="00E84062" w:rsidRDefault="00DC4D24" w:rsidP="001C50B9">
            <w:pPr>
              <w:pStyle w:val="ListParagraph"/>
              <w:numPr>
                <w:ilvl w:val="0"/>
                <w:numId w:val="2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មនុស្សដែលបានជួបប្រទះ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ភាពតក់ស្លុត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1D0DADDD" w14:textId="77777777" w:rsidTr="00C73E0D">
        <w:tc>
          <w:tcPr>
            <w:tcW w:w="2551" w:type="dxa"/>
            <w:vAlign w:val="center"/>
          </w:tcPr>
          <w:p w14:paraId="496F6106" w14:textId="77777777" w:rsidR="00821147" w:rsidRPr="00E84062" w:rsidRDefault="00DC4D24" w:rsidP="009B4B96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F4BA9D9" wp14:editId="64BF95BD">
                  <wp:extent cx="1440000" cy="1440000"/>
                  <wp:effectExtent l="0" t="0" r="8255" b="8255"/>
                  <wp:docPr id="1035255781" name="Picture 1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មួយ។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EA0C3A" w14:textId="745F3F0F" w:rsidR="00821147" w:rsidRPr="00E84062" w:rsidRDefault="005269A7" w:rsidP="007144A4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ភាពតក់ស្លុតគឺជារបៀបដែលអ្នកមានអារម្មណ៍មិនល្អលើអ្វីមួយដែលបានកើតឡើងដល់អ្នក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3DE4003C" w14:textId="77777777" w:rsidR="00821147" w:rsidRPr="00E84062" w:rsidRDefault="00DC4D24" w:rsidP="001C50B9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ឧទាហរណ៍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អ្នកអាចមានអារម្មណ៍ភ័យខ្លាច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ឬតានតឹង។</w:t>
            </w:r>
          </w:p>
          <w:p w14:paraId="6EE9DE9A" w14:textId="3B337D93" w:rsidR="00821147" w:rsidRPr="00E84062" w:rsidRDefault="005269A7" w:rsidP="00993146">
            <w:pPr>
              <w:spacing w:after="12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ភាពតក់ស្លុតអាចប៉ះពាល់ដល់មនុស្សតាមរបៀបខុសៗគ្នា។</w:t>
            </w:r>
          </w:p>
        </w:tc>
      </w:tr>
      <w:tr w:rsidR="007672BC" w:rsidRPr="00E84062" w14:paraId="28B72CE6" w14:textId="77777777" w:rsidTr="00C73E0D">
        <w:tc>
          <w:tcPr>
            <w:tcW w:w="2551" w:type="dxa"/>
            <w:vAlign w:val="center"/>
          </w:tcPr>
          <w:p w14:paraId="30D3AAC3" w14:textId="77777777" w:rsidR="0045725F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4E05E6F" wp14:editId="7DC1F1E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374015</wp:posOffset>
                      </wp:positionV>
                      <wp:extent cx="767715" cy="450215"/>
                      <wp:effectExtent l="0" t="0" r="1333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018A8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05E6F" id="_x0000_s1038" type="#_x0000_t202" alt="&quot;&quot;" style="position:absolute;left:0;text-align:left;margin-left:27.4pt;margin-top:29.45pt;width:60.4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" filled="f" stroked="f">
                      <v:textbox inset="0,0,0,0">
                        <w:txbxContent>
                          <w:p w14:paraId="22D018A8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FD261AB" wp14:editId="14F98CEE">
                  <wp:extent cx="1440000" cy="1440000"/>
                  <wp:effectExtent l="0" t="0" r="8255" b="8255"/>
                  <wp:docPr id="636300841" name="Picture 6" descr="ផែនការសកម្មភាពបង្ហាញបញ្ជីមួយដែលមានសញ្ញាធីកមួយចំនួ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ផែនការសកម្មភាពបង្ហាញបញ្ជីមួយដែលមានសញ្ញាធីកមួយចំនួន។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4ACC83" w14:textId="77777777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16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279496FB" w14:textId="0F496CB3" w:rsidR="00F122D1" w:rsidRPr="00E84062" w:rsidRDefault="005269A7" w:rsidP="00F122D1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អ្នកអាចស្វែងរកផែនការសកម្មភាពរបស់យើងនៅលើគេហទំព័ររបស់យើង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0A70E96A" w14:textId="77777777" w:rsidR="0045725F" w:rsidRPr="00195B1D" w:rsidRDefault="00000000" w:rsidP="00F122D1">
            <w:pPr>
              <w:rPr>
                <w:rFonts w:cs="Khmer UI"/>
                <w:bCs/>
              </w:rPr>
            </w:pPr>
            <w:hyperlink r:id="rId82" w:history="1">
              <w:r w:rsidR="006A604C" w:rsidRPr="00195B1D">
                <w:rPr>
                  <w:rStyle w:val="Hyperlink"/>
                  <w:rFonts w:cs="Khmer UI"/>
                  <w:bCs/>
                </w:rPr>
                <w:t>www.ndis.gov.au/CALD</w:t>
              </w:r>
            </w:hyperlink>
          </w:p>
        </w:tc>
      </w:tr>
    </w:tbl>
    <w:p w14:paraId="068C254B" w14:textId="77777777" w:rsidR="00B676E1" w:rsidRPr="00E84062" w:rsidRDefault="00DC4D24" w:rsidP="002535DE">
      <w:pPr>
        <w:pStyle w:val="Heading3"/>
        <w:spacing w:before="480" w:after="240"/>
        <w:rPr>
          <w:rFonts w:ascii="Khmer UI" w:hAnsi="Khmer UI" w:cs="Khmer UI"/>
        </w:rPr>
      </w:pPr>
      <w:r w:rsidRPr="00195B1D">
        <w:rPr>
          <w:rFonts w:cs="Khmer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4A03597" wp14:editId="5134C55C">
                <wp:simplePos x="0" y="0"/>
                <wp:positionH relativeFrom="page">
                  <wp:align>center</wp:align>
                </wp:positionH>
                <wp:positionV relativeFrom="paragraph">
                  <wp:posOffset>-238045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594EA" id="Rectangle: Rounded Corners 125" o:spid="_x0000_s1026" style="position:absolute;margin-left:0;margin-top:-18.75pt;width:505.7pt;height:54.45pt;z-index:-2516500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" fillcolor="#43a7de" strokecolor="#6b2976" strokeweight="3pt">
                <w10:wrap anchorx="page"/>
              </v:roundrect>
            </w:pict>
          </mc:Fallback>
        </mc:AlternateContent>
      </w:r>
      <w:r w:rsidRPr="00195B1D">
        <w:rPr>
          <w:rFonts w:cs="Khmer UI"/>
        </w:rPr>
        <w:t>3.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របៀបដែលយើងចែករំលែកព័ត៌មាន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6A8CA88" w14:textId="77777777" w:rsidTr="00A9232A">
        <w:tc>
          <w:tcPr>
            <w:tcW w:w="2551" w:type="dxa"/>
            <w:vAlign w:val="center"/>
          </w:tcPr>
          <w:p w14:paraId="497F5C67" w14:textId="77777777" w:rsidR="0008380D" w:rsidRPr="00E84062" w:rsidRDefault="00DC4D24" w:rsidP="00445213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0843CA6" wp14:editId="1C17B188">
                  <wp:extent cx="1440000" cy="1440000"/>
                  <wp:effectExtent l="0" t="0" r="8255" b="8255"/>
                  <wp:docPr id="84" name="Picture 84" descr="មនុស្ស​ម្នាក់​កំពុង​អាន​ឯកសារ​មួយ ហើយ​រូបតំណាង​ពពុះ​គំនិត​ដែល​មាន​សញ្ញា​ធីក​នៅ​ខាង​ក្នុង​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មនុស្ស​ម្នាក់​កំពុង​អាន​ឯកសារ​មួយ ហើយ​រូបតំណាង​ពពុះ​គំនិត​ដែល​មាន​សញ្ញា​ធីក​នៅ​ខាង​ក្នុង​នោះ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84EC38" w14:textId="42F79D33" w:rsidR="005269A7" w:rsidRPr="00E84062" w:rsidRDefault="005269A7" w:rsidP="005269A7">
            <w:pPr>
              <w:spacing w:before="36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នៅពេលយើងចែករំលែកព័ត៌មាន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វាគួរតែងាយស្រួលយល់សម្រាប់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067D7DE5" w14:textId="77777777" w:rsidR="0008380D" w:rsidRPr="00E84062" w:rsidRDefault="00DC4D24" w:rsidP="00C1107A">
            <w:pPr>
              <w:pStyle w:val="ListParagraph"/>
              <w:numPr>
                <w:ilvl w:val="0"/>
                <w:numId w:val="5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សហគមន៍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</w:p>
          <w:p w14:paraId="17536DD2" w14:textId="13BE3D81" w:rsidR="0008380D" w:rsidRPr="00E84062" w:rsidRDefault="00DC4D24" w:rsidP="00F60FCB">
            <w:pPr>
              <w:pStyle w:val="ListParagraph"/>
              <w:numPr>
                <w:ilvl w:val="0"/>
                <w:numId w:val="5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គ្រួសារ</w:t>
            </w:r>
            <w:r w:rsidR="005269A7"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និងអ្នកថែទាំរបស់ពួកគេ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5CB532E9" w14:textId="77777777" w:rsidTr="00A9232A">
        <w:tc>
          <w:tcPr>
            <w:tcW w:w="2551" w:type="dxa"/>
            <w:vAlign w:val="center"/>
          </w:tcPr>
          <w:p w14:paraId="446EBAEB" w14:textId="77777777" w:rsidR="0008380D" w:rsidRPr="00E84062" w:rsidRDefault="0008380D" w:rsidP="00977E3B">
            <w:pPr>
              <w:pStyle w:val="Image"/>
              <w:spacing w:before="480" w:after="0"/>
              <w:rPr>
                <w:rFonts w:ascii="Khmer UI" w:hAnsi="Khmer UI" w:cs="Khmer UI"/>
                <w:noProof/>
              </w:rPr>
            </w:pPr>
          </w:p>
        </w:tc>
        <w:tc>
          <w:tcPr>
            <w:tcW w:w="6576" w:type="dxa"/>
            <w:vAlign w:val="center"/>
          </w:tcPr>
          <w:p w14:paraId="6705986B" w14:textId="77777777" w:rsidR="00F84CD1" w:rsidRPr="00E84062" w:rsidRDefault="00DC4D24" w:rsidP="00977E3B">
            <w:pPr>
              <w:spacing w:before="48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ព័ត៌មានក៏គួរតែខុសៗគ្នាផងដែរនៅក្នុង៖</w:t>
            </w:r>
          </w:p>
        </w:tc>
      </w:tr>
      <w:tr w:rsidR="007672BC" w:rsidRPr="00E84062" w14:paraId="57E022A6" w14:textId="77777777" w:rsidTr="00A9232A">
        <w:tc>
          <w:tcPr>
            <w:tcW w:w="2551" w:type="dxa"/>
            <w:vAlign w:val="center"/>
          </w:tcPr>
          <w:p w14:paraId="2E6F0005" w14:textId="77777777" w:rsidR="008C3472" w:rsidRPr="00E84062" w:rsidRDefault="00DC4D24" w:rsidP="00977E3B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4026062" wp14:editId="7A386F5B">
                  <wp:extent cx="1482725" cy="1482725"/>
                  <wp:effectExtent l="0" t="0" r="3175" b="3175"/>
                  <wp:docPr id="1566266494" name="Picture 1566266494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607E74" w14:textId="77777777" w:rsidR="008C3472" w:rsidRPr="00E84062" w:rsidRDefault="00DC4D24" w:rsidP="00C1107A">
            <w:pPr>
              <w:pStyle w:val="ListParagraph"/>
              <w:numPr>
                <w:ilvl w:val="0"/>
                <w:numId w:val="6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ភាសានានា</w:t>
            </w:r>
          </w:p>
        </w:tc>
      </w:tr>
      <w:tr w:rsidR="007672BC" w:rsidRPr="00E84062" w14:paraId="01395FCE" w14:textId="77777777" w:rsidTr="00A9232A">
        <w:tc>
          <w:tcPr>
            <w:tcW w:w="2551" w:type="dxa"/>
            <w:vAlign w:val="center"/>
          </w:tcPr>
          <w:p w14:paraId="4C9E138B" w14:textId="77777777" w:rsidR="008C3472" w:rsidRPr="00E84062" w:rsidRDefault="00DC4D24" w:rsidP="00977E3B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214FB81" wp14:editId="5A017108">
                  <wp:extent cx="1482725" cy="1482725"/>
                  <wp:effectExtent l="0" t="0" r="3175" b="3175"/>
                  <wp:docPr id="951173212" name="Picture 11" descr="កុំព្យូទ័របង្ហាញវីដេអូ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កុំព្យូទ័របង្ហាញវីដេអូមួយ។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60A225" w14:textId="77777777" w:rsidR="008C3472" w:rsidRPr="00E84062" w:rsidRDefault="00DC4D24" w:rsidP="008C3472">
            <w:pPr>
              <w:pStyle w:val="ListParagraph"/>
              <w:numPr>
                <w:ilvl w:val="0"/>
                <w:numId w:val="6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ទម្រង់នានា</w:t>
            </w:r>
            <w:r w:rsidRPr="00E84062">
              <w:rPr>
                <w:rFonts w:ascii="Khmer UI" w:hAnsi="Khmer UI" w:cs="Khmer UI"/>
              </w:rPr>
              <w:t xml:space="preserve"> - </w:t>
            </w:r>
            <w:r w:rsidRPr="00E84062">
              <w:rPr>
                <w:rFonts w:ascii="Khmer UI" w:eastAsia="DaunPenh" w:hAnsi="Khmer UI" w:cs="Khmer UI"/>
              </w:rPr>
              <w:t>ដូចជាវីដេអូ។</w:t>
            </w:r>
          </w:p>
        </w:tc>
      </w:tr>
    </w:tbl>
    <w:p w14:paraId="111D06B4" w14:textId="77777777" w:rsidR="002535DE" w:rsidRPr="00E84062" w:rsidRDefault="00DC4D24" w:rsidP="00977E3B">
      <w:pPr>
        <w:pStyle w:val="Heading4"/>
        <w:spacing w:before="48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45A32B3" wp14:editId="1357BAFF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569D3" id="Group 321763445" o:spid="_x0000_s1026" style="position:absolute;margin-left:.45pt;margin-top:41.3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E84062">
        <w:rPr>
          <w:rFonts w:ascii="Khmer UI" w:eastAsia="DaunPenh" w:hAnsi="Khmer UI" w:cs="Khmer UI"/>
        </w:rPr>
        <w:t>គោលដៅនានារបស់យើង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33ED4AC6" w14:textId="77777777" w:rsidTr="00C73E0D">
        <w:tc>
          <w:tcPr>
            <w:tcW w:w="2551" w:type="dxa"/>
            <w:vAlign w:val="center"/>
          </w:tcPr>
          <w:p w14:paraId="2196E8F5" w14:textId="77777777" w:rsidR="008104A9" w:rsidRPr="00E84062" w:rsidRDefault="00DC4D24" w:rsidP="000838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7AD846E" wp14:editId="46BE47DA">
                  <wp:extent cx="1440000" cy="1364762"/>
                  <wp:effectExtent l="0" t="0" r="8255" b="6985"/>
                  <wp:docPr id="2057867763" name="Picture 2057867763" descr="មនុស្ស 2 នាក់កំពុងចាប់ដៃ ដោយដៃម្ខាងទៀតដាក់លើបេះដូង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មនុស្ស 2 នាក់កំពុងចាប់ដៃ ដោយដៃម្ខាងទៀតដាក់លើបេះដូងរបស់ពួកគេ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73BB82" w14:textId="7392E465" w:rsidR="00EA1BFD" w:rsidRPr="00E84062" w:rsidRDefault="005269A7" w:rsidP="0008380D">
            <w:pPr>
              <w:rPr>
                <w:rFonts w:ascii="Khmer UI" w:hAnsi="Khmer UI" w:cs="Khmer UI"/>
              </w:rPr>
            </w:pPr>
            <w:r w:rsidRPr="005269A7">
              <w:rPr>
                <w:rFonts w:cs="Khmer UI" w:hint="cs"/>
                <w:cs/>
                <w:lang w:bidi="km-KH"/>
              </w:rPr>
              <w:t>យើងចង់ស្វែងរកវិធីល្អប្រសើរជាងមុនដើម្បីចែករំលែកព័ត៌មានជាមួយសហគមន៍</w:t>
            </w:r>
            <w:r>
              <w:rPr>
                <w:rFonts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និងអ្នកចូលរួម</w:t>
            </w:r>
            <w:r w:rsidR="00622021">
              <w:rPr>
                <w:rFonts w:ascii="Khmer UI" w:hAnsi="Khmer UI" w:cs="Khmer UI"/>
                <w:lang w:bidi="km-KH"/>
              </w:rPr>
              <w:br/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នានា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3B511707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15A5650" w14:textId="77777777" w:rsidR="004F3E54" w:rsidRPr="00E84062" w:rsidRDefault="00DC4D24" w:rsidP="00977E3B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0CD75283" wp14:editId="3B8516AD">
                  <wp:extent cx="1482725" cy="1482725"/>
                  <wp:effectExtent l="0" t="0" r="3175" b="3175"/>
                  <wp:docPr id="215803121" name="Picture 5" descr="មនុស្សម្នាក់នៅក្រោមរូបតំណាងពពុះគំនិត។ រូបតំណាងពពុះគំនិតនោះបង្ហាញសញ្ញាធីកនៅខាងក្នុងនៃរូបតំណាងអារម្មណ៍ក្នុងការនិយា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មនុស្សម្នាក់នៅក្រោមរូបតំណាងពពុះគំនិត។ រូបតំណាងពពុះគំនិតនោះបង្ហាញសញ្ញាធីកនៅខាងក្នុងនៃរូបតំណាងអារម្មណ៍ក្នុងការនិយាយមួយ។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AE005E" w14:textId="44313405" w:rsidR="004F3E54" w:rsidRPr="00E84062" w:rsidRDefault="00DC4D24" w:rsidP="00977E3B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យើងចង់ឱ្យអ្នកចូលរួម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កាន់តែច្រើនទៀតដឹងអំពីសេវាកម្ម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អ្នកបកប្រែផ្ទាល់មាត់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ដែលពួកគេអាចប្រើប្រាស់បាន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0164186E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0ED2B34" w14:textId="77777777" w:rsidR="00904103" w:rsidRPr="00E84062" w:rsidRDefault="00DC4D24" w:rsidP="00977E3B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BC3AF54" wp14:editId="1D2A2A78">
                  <wp:extent cx="1482725" cy="1482725"/>
                  <wp:effectExtent l="0" t="0" r="3175" b="3175"/>
                  <wp:docPr id="574560481" name="Picture 4" descr="អ្នកបកប្រែផ្ទាល់មាត់ម្នាក់កំពុងសន្ទនាជាមួយមនុស្ស 2 នាក់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អ្នកបកប្រែផ្ទាល់មាត់ម្នាក់កំពុងសន្ទនាជាមួយមនុស្ស 2 នាក់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9F448F" w14:textId="77777777" w:rsidR="00904103" w:rsidRPr="00E84062" w:rsidRDefault="00DC4D24" w:rsidP="00977E3B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អ្នកបកប្រែផ្ទាល់មាត់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គឺជាអ្នកណាម្នាក់ដែល៖</w:t>
            </w:r>
          </w:p>
          <w:p w14:paraId="1A15CD2F" w14:textId="77777777" w:rsidR="00904103" w:rsidRPr="00E84062" w:rsidRDefault="00DC4D24" w:rsidP="00977E3B">
            <w:pPr>
              <w:pStyle w:val="ListParagraph"/>
              <w:numPr>
                <w:ilvl w:val="0"/>
                <w:numId w:val="6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ប្រើប្រាស់ភាសារបស់អ្នក</w:t>
            </w:r>
          </w:p>
          <w:p w14:paraId="516D567F" w14:textId="13664D08" w:rsidR="005540EE" w:rsidRPr="00E84062" w:rsidRDefault="005269A7" w:rsidP="00977E3B">
            <w:pPr>
              <w:pStyle w:val="ListParagraph"/>
              <w:numPr>
                <w:ilvl w:val="0"/>
                <w:numId w:val="61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ជួយអ្នកក្នុងការប្រាស្រ័យទាក់ទងជាមួយអ្នកដទៃ</w:t>
            </w:r>
          </w:p>
          <w:p w14:paraId="6A9C187B" w14:textId="43AA38B3" w:rsidR="00904103" w:rsidRPr="00E84062" w:rsidRDefault="005269A7" w:rsidP="00977E3B">
            <w:pPr>
              <w:pStyle w:val="ListParagraph"/>
              <w:numPr>
                <w:ilvl w:val="0"/>
                <w:numId w:val="60"/>
              </w:numPr>
              <w:spacing w:line="259" w:lineRule="auto"/>
              <w:contextualSpacing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ជួយឱ្យអ្នកយល់ដឹងពីអ្វីមួយដែលអ្នកណាម្នាក់និយាយ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5013EA70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7809DD18" w14:textId="77777777" w:rsidR="004F3E54" w:rsidRPr="00E84062" w:rsidRDefault="00DC4D24" w:rsidP="00977E3B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5AC084B" wp14:editId="63C7291E">
                  <wp:extent cx="1482725" cy="1482725"/>
                  <wp:effectExtent l="0" t="0" r="3175" b="3175"/>
                  <wp:docPr id="300222650" name="Picture 13" descr="អ្នកបកប្រែផ្ទាល់មាត់ម្នាក់កំពុងសន្ទនាជាមួយអ្នកចូលរួមម្នាក់។ ខាង​លើ​ពួក​វា​គឺសញ្ញាលើកមេដៃឡើង​ដោយ​មានសញ្ញា​ព្រួញ​ចង្អុល​ឡើង​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អ្នកបកប្រែផ្ទាល់មាត់ម្នាក់កំពុងសន្ទនាជាមួយអ្នកចូលរួមម្នាក់។ ខាង​លើ​ពួក​វា​គឺសញ្ញាលើកមេដៃឡើង​ដោយ​មានសញ្ញា​ព្រួញ​ចង្អុល​ឡើង​លើ។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73D735" w14:textId="5E4CA4AD" w:rsidR="004F3E54" w:rsidRPr="00E84062" w:rsidRDefault="00DC4D24" w:rsidP="005269A7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យើងក៏ចង់កែលម្អបទពិសោធន៍របស់អ្នកចូលរួម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មានជាមួយសេវាកម្មអ្នកបកប្រែផ្ទាល់មាត់ផងដែរ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003CC1E0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715B0E4" w14:textId="77777777" w:rsidR="0045725F" w:rsidRPr="00E84062" w:rsidRDefault="00DC4D24" w:rsidP="00977E3B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6A81581C" wp14:editId="6A023F9E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400050</wp:posOffset>
                      </wp:positionV>
                      <wp:extent cx="760095" cy="450215"/>
                      <wp:effectExtent l="0" t="0" r="190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7F4AE7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1581C" id="_x0000_s1039" type="#_x0000_t202" alt="&quot;&quot;" style="position:absolute;left:0;text-align:left;margin-left:26.85pt;margin-top:31.5pt;width:59.8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" filled="f" stroked="f">
                      <v:textbox inset="0,0,0,0">
                        <w:txbxContent>
                          <w:p w14:paraId="787F4AE7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1B728C8" wp14:editId="2AA45FBE">
                  <wp:extent cx="1482725" cy="1482725"/>
                  <wp:effectExtent l="0" t="0" r="3175" b="3175"/>
                  <wp:docPr id="1812387275" name="Picture 12" descr="ផែនការសកម្មភាពបង្ហាញបញ្ជីមួយដែលមានសញ្ញាធីកមួយចំនួ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ផែនការសកម្មភាពបង្ហាញបញ្ជីមួយដែលមានសញ្ញាធីកមួយចំនួន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2FEB61" w14:textId="77777777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23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7765A5D4" w14:textId="6AF15711" w:rsidR="00F122D1" w:rsidRPr="00E84062" w:rsidRDefault="005269A7" w:rsidP="005269A7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អ្នកអាចស្វែងរកផែនការសកម្មភាពរបស់យើងនៅលើគេហទំព័ររបស់យើង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11979BB2" w14:textId="77777777" w:rsidR="0045725F" w:rsidRPr="00195B1D" w:rsidRDefault="00000000" w:rsidP="00F122D1">
            <w:pPr>
              <w:rPr>
                <w:rFonts w:cs="Khmer UI"/>
                <w:bCs/>
              </w:rPr>
            </w:pPr>
            <w:hyperlink r:id="rId89" w:history="1">
              <w:r w:rsidR="006A604C" w:rsidRPr="00195B1D">
                <w:rPr>
                  <w:rStyle w:val="Hyperlink"/>
                  <w:rFonts w:cs="Khmer UI"/>
                  <w:bCs/>
                </w:rPr>
                <w:t>www.ndis.gov.au/CALD</w:t>
              </w:r>
            </w:hyperlink>
          </w:p>
        </w:tc>
      </w:tr>
    </w:tbl>
    <w:p w14:paraId="35E6696B" w14:textId="77777777" w:rsidR="00B676E1" w:rsidRPr="00E84062" w:rsidRDefault="00DC4D24" w:rsidP="008104A9">
      <w:pPr>
        <w:pStyle w:val="Heading3"/>
        <w:spacing w:before="480" w:after="240"/>
        <w:rPr>
          <w:rFonts w:ascii="Khmer UI" w:hAnsi="Khmer UI" w:cs="Khmer UI"/>
        </w:rPr>
      </w:pPr>
      <w:r w:rsidRPr="00195B1D">
        <w:rPr>
          <w:rFonts w:cs="Khmer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EF9C2C1" wp14:editId="4EB151EF">
                <wp:simplePos x="0" y="0"/>
                <wp:positionH relativeFrom="page">
                  <wp:posOffset>570230</wp:posOffset>
                </wp:positionH>
                <wp:positionV relativeFrom="paragraph">
                  <wp:posOffset>-263704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F0025" id="Rectangle: Rounded Corners 166023663" o:spid="_x0000_s1026" style="position:absolute;margin-left:44.9pt;margin-top:-20.75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" fillcolor="#ffcc04" strokecolor="#6b2976" strokeweight="3pt">
                <w10:wrap anchorx="page"/>
              </v:roundrect>
            </w:pict>
          </mc:Fallback>
        </mc:AlternateContent>
      </w:r>
      <w:r w:rsidRPr="00195B1D">
        <w:rPr>
          <w:rFonts w:cs="Khmer UI"/>
        </w:rPr>
        <w:t>4.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ជម្រើស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និងការគ្រប់គ្រង</w:t>
      </w:r>
      <w:r w:rsidRPr="00E84062">
        <w:rPr>
          <w:rFonts w:ascii="Khmer UI" w:hAnsi="Khmer UI" w:cs="Khmer UI"/>
        </w:rPr>
        <w:t xml:space="preserve">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0E110083" w14:textId="77777777" w:rsidTr="00C73E0D">
        <w:tc>
          <w:tcPr>
            <w:tcW w:w="2551" w:type="dxa"/>
            <w:vAlign w:val="center"/>
          </w:tcPr>
          <w:p w14:paraId="63670CCE" w14:textId="77777777" w:rsidR="00490AD8" w:rsidRPr="00E84062" w:rsidRDefault="00DC4D24" w:rsidP="00CC3EDF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3A1265A" wp14:editId="58490D15">
                  <wp:extent cx="1482725" cy="1007712"/>
                  <wp:effectExtent l="0" t="0" r="3175" b="2540"/>
                  <wp:docPr id="1982031989" name="Picture 14" descr="មនុស្ស 2 នាក់ផ្តល់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មនុស្ស 2 នាក់ផ្តល់សញ្ញាលើកមេដៃឡើង។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632863" w14:textId="370BBF07" w:rsidR="00490AD8" w:rsidRPr="00E84062" w:rsidRDefault="005269A7" w:rsidP="00CC3EDF">
            <w:pPr>
              <w:spacing w:before="360"/>
              <w:rPr>
                <w:rFonts w:ascii="Khmer UI" w:hAnsi="Khmer UI" w:cs="Khmer UI"/>
              </w:rPr>
            </w:pPr>
            <w:r w:rsidRPr="005269A7">
              <w:rPr>
                <w:rFonts w:cs="Khmer UI" w:hint="cs"/>
                <w:cs/>
                <w:lang w:bidi="km-KH"/>
              </w:rPr>
              <w:t>គួរតែមានការគាំទ្រ</w:t>
            </w:r>
            <w:r w:rsidRPr="005269A7">
              <w:rPr>
                <w:rFonts w:cs="Khmer UI"/>
                <w:cs/>
                <w:lang w:bidi="km-KH"/>
              </w:rPr>
              <w:t xml:space="preserve"> </w:t>
            </w:r>
            <w:r w:rsidRPr="005269A7">
              <w:rPr>
                <w:rFonts w:cs="Khmer UI" w:hint="cs"/>
                <w:cs/>
                <w:lang w:bidi="km-KH"/>
              </w:rPr>
              <w:t>និងសេវាកម្មបន្ថែមទៀតដែលបំពេញតម្រូវការរបស់អ្នកចូលរួម</w:t>
            </w:r>
            <w:r>
              <w:rPr>
                <w:rFonts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1EE9E190" w14:textId="77777777" w:rsidTr="00C73E0D">
        <w:tc>
          <w:tcPr>
            <w:tcW w:w="2551" w:type="dxa"/>
            <w:vAlign w:val="center"/>
          </w:tcPr>
          <w:p w14:paraId="3D4D4AF3" w14:textId="77777777" w:rsidR="00490AD8" w:rsidRPr="00E84062" w:rsidRDefault="00DC4D24" w:rsidP="00490AD8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587B5ED" wp14:editId="425AE9AA">
                  <wp:extent cx="1482725" cy="1482725"/>
                  <wp:effectExtent l="0" t="0" r="3175" b="3175"/>
                  <wp:docPr id="1734651930" name="Picture 6" descr="អ្នកផ្តល់សេវា 2 នាក់។ ម្នាក់​ពាក់សោតាទស្សន៍ និង​ម្នាក់​ទៀត​កំពុងកាន់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អ្នកផ្តល់សេវា 2 នាក់។ ម្នាក់​ពាក់សោតាទស្សន៍ និង​ម្នាក់​ទៀត​កំពុងកាន់​ឯកសារមួយ។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41304E" w14:textId="0447801F" w:rsidR="00490AD8" w:rsidRPr="00E84062" w:rsidRDefault="00DC4D24" w:rsidP="00490AD8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គួរតែទទួលបានការគាំទ្រដើម្បីរក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អ្នកផ្ដល់សេវាកម្ម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ដែលសមស្របតាមសេចក្ដីត្រូវការរបស់ពួកគេ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34E70CFC" w14:textId="59BE3916" w:rsidR="0010274C" w:rsidRPr="00E84062" w:rsidRDefault="005269A7" w:rsidP="00490AD8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អ្នកផ្តល់សេវាគាំទ្រដល់អ្នកចូលរួម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តាមរយៈការផ្តល់</w:t>
            </w:r>
            <w:r w:rsidR="00622021">
              <w:rPr>
                <w:rFonts w:ascii="Khmer UI" w:eastAsia="DaunPenh" w:hAnsi="Khmer UI" w:cs="Khmer UI"/>
                <w:lang w:bidi="km-KH"/>
              </w:rPr>
              <w:br/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សេវាមួយ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0D7F05C4" w14:textId="77777777" w:rsidR="008104A9" w:rsidRPr="00E84062" w:rsidRDefault="00DC4D24" w:rsidP="00977E3B">
      <w:pPr>
        <w:pStyle w:val="Heading4"/>
        <w:spacing w:before="600" w:after="12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4C2EAD0" wp14:editId="34B6EF0D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799A8" id="Group 133" o:spid="_x0000_s1026" style="position:absolute;margin-left:1.45pt;margin-top:46.55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E84062">
        <w:rPr>
          <w:rFonts w:ascii="Khmer UI" w:eastAsia="DaunPenh" w:hAnsi="Khmer UI" w:cs="Khmer UI"/>
        </w:rPr>
        <w:t>គោលដៅនានារបស់យើង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6AC4362E" w14:textId="77777777" w:rsidTr="00C73E0D">
        <w:tc>
          <w:tcPr>
            <w:tcW w:w="2551" w:type="dxa"/>
            <w:vAlign w:val="center"/>
          </w:tcPr>
          <w:p w14:paraId="5D0CE95F" w14:textId="77777777" w:rsidR="008104A9" w:rsidRPr="00E84062" w:rsidRDefault="008104A9" w:rsidP="00CF67C2">
            <w:pPr>
              <w:pStyle w:val="Image"/>
              <w:spacing w:before="60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5361D20E" w14:textId="03C4FEBC" w:rsidR="008104A9" w:rsidRPr="00E84062" w:rsidRDefault="005269A7" w:rsidP="00CF67C2">
            <w:pPr>
              <w:spacing w:before="600" w:after="0"/>
              <w:rPr>
                <w:rFonts w:ascii="Khmer UI" w:hAnsi="Khmer UI" w:cs="Khmer UI"/>
              </w:rPr>
            </w:pPr>
            <w:r w:rsidRPr="005269A7">
              <w:rPr>
                <w:rFonts w:cs="Khmer UI" w:hint="cs"/>
                <w:cs/>
                <w:lang w:bidi="km-KH"/>
              </w:rPr>
              <w:t>យើងចង់ធ្វើឱ្យប្រាកដថាយើងចែករំលែកព័ត៌មានជាមួយសហគមន៍</w:t>
            </w:r>
            <w:r>
              <w:rPr>
                <w:rFonts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អំពីរបៀប៖</w:t>
            </w:r>
          </w:p>
        </w:tc>
      </w:tr>
      <w:tr w:rsidR="007672BC" w:rsidRPr="00E84062" w14:paraId="661E61FA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045F6D6A" w14:textId="77777777" w:rsidR="008104A9" w:rsidRPr="00E84062" w:rsidRDefault="00DC4D24" w:rsidP="009B4B9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8FD961E" wp14:editId="6374F947">
                  <wp:extent cx="1482725" cy="1482725"/>
                  <wp:effectExtent l="0" t="0" r="3175" b="3175"/>
                  <wp:docPr id="2128743046" name="Picture 7" descr="មនុស្សម្នាក់កំពុងកាន់ឯកស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មនុស្សម្នាក់កំពុងកាន់ឯកសារ NDIS។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F521CB" w14:textId="77777777" w:rsidR="008104A9" w:rsidRPr="00E84062" w:rsidRDefault="00DC4D24" w:rsidP="00977E3B">
            <w:pPr>
              <w:pStyle w:val="ListParagraph"/>
              <w:numPr>
                <w:ilvl w:val="0"/>
                <w:numId w:val="29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ចូលរួមក្នុង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</w:p>
        </w:tc>
      </w:tr>
      <w:tr w:rsidR="007672BC" w:rsidRPr="00E84062" w14:paraId="4852FD7D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36A1AFFA" w14:textId="77777777" w:rsidR="008104A9" w:rsidRPr="00E84062" w:rsidRDefault="00DC4D24" w:rsidP="009B4B9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98C06B7" wp14:editId="2BEA5FDE">
                  <wp:extent cx="1482725" cy="1482725"/>
                  <wp:effectExtent l="0" t="0" r="3175" b="3175"/>
                  <wp:docPr id="983052153" name="Picture 8" descr="អ្នកចូលរួមម្នាក់កំពុងលើកដៃរបស់គាត់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អ្នកចូលរួមម្នាក់កំពុងលើកដៃរបស់គាត់ និងរូបតំណាងសុវត្ថិភាព។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8E2D5" w14:textId="20D8FB81" w:rsidR="008104A9" w:rsidRPr="00E84062" w:rsidRDefault="005269A7" w:rsidP="005269A7">
            <w:pPr>
              <w:pStyle w:val="ListParagraph"/>
              <w:numPr>
                <w:ilvl w:val="0"/>
                <w:numId w:val="29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ស្វែងរក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និងប្រើប្រាស់សេវាកម្មនានាដែលមានសុវត្ថិភាពសម្រាប់វប្បធម៌របស់ពួកគេ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3C0C5381" w14:textId="77777777" w:rsidTr="00DC4D24">
        <w:tc>
          <w:tcPr>
            <w:tcW w:w="2551" w:type="dxa"/>
            <w:vAlign w:val="bottom"/>
          </w:tcPr>
          <w:p w14:paraId="32D384D8" w14:textId="77777777" w:rsidR="00FE7219" w:rsidRPr="00E84062" w:rsidRDefault="00FE7219" w:rsidP="00856D98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779C238A" w14:textId="752303F0" w:rsidR="00FE7219" w:rsidRPr="00E84062" w:rsidRDefault="005269A7" w:rsidP="00856D98">
            <w:pPr>
              <w:spacing w:after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យើងក៏ចង់ឱ្យអ្នកផ្ដល់សេវាកម្មច្រើនទៀតផ្ដល់ជូនសេវាកម្មនានាដែល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</w:tc>
      </w:tr>
      <w:tr w:rsidR="007672BC" w:rsidRPr="00E84062" w14:paraId="1CCC3FEA" w14:textId="77777777" w:rsidTr="00DC4D24">
        <w:tc>
          <w:tcPr>
            <w:tcW w:w="2551" w:type="dxa"/>
            <w:vAlign w:val="bottom"/>
          </w:tcPr>
          <w:p w14:paraId="3FEC44C5" w14:textId="77777777" w:rsidR="004E1806" w:rsidRPr="00E84062" w:rsidRDefault="00DC4D24" w:rsidP="00437D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96C82C4" wp14:editId="32E17F1B">
                  <wp:extent cx="1482725" cy="1482725"/>
                  <wp:effectExtent l="0" t="0" r="3175" b="3175"/>
                  <wp:docPr id="1464946712" name="Picture 16" descr="មនុស្ស 2 នាក់កំពុងចាប់ដៃ ដោយដៃម្ខាងទៀតដាក់លើបេះដូង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មនុស្ស 2 នាក់កំពុងចាប់ដៃ ដោយដៃម្ខាងទៀតដាក់លើបេះដូងរបស់ពួកគេ។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17094A" w14:textId="77777777" w:rsidR="004E1806" w:rsidRPr="00E84062" w:rsidRDefault="00DC4D24" w:rsidP="00437DD8">
            <w:pPr>
              <w:pStyle w:val="ListParagraph"/>
              <w:numPr>
                <w:ilvl w:val="0"/>
                <w:numId w:val="3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គោរពវប្បធម៌ទាំងអស់</w:t>
            </w:r>
          </w:p>
        </w:tc>
      </w:tr>
      <w:tr w:rsidR="007672BC" w:rsidRPr="00E84062" w14:paraId="24286BCB" w14:textId="77777777" w:rsidTr="00DC4D24">
        <w:tc>
          <w:tcPr>
            <w:tcW w:w="2551" w:type="dxa"/>
            <w:vAlign w:val="bottom"/>
          </w:tcPr>
          <w:p w14:paraId="62BCBA4A" w14:textId="77777777" w:rsidR="004E1806" w:rsidRPr="00E84062" w:rsidRDefault="00DC4D24" w:rsidP="00437D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FD609DA" wp14:editId="214497E9">
                  <wp:extent cx="1482725" cy="1482725"/>
                  <wp:effectExtent l="0" t="0" r="3175" b="3175"/>
                  <wp:docPr id="1465212638" name="Picture 17" descr="មនុស្ស CALD មួយក្រុម និង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មនុស្ស CALD មួយក្រុម និងសញ្ញាលើកមេដៃឡើង។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439141" w14:textId="77777777" w:rsidR="004E1806" w:rsidRPr="00E84062" w:rsidRDefault="00DC4D24" w:rsidP="00437DD8">
            <w:pPr>
              <w:pStyle w:val="ListParagraph"/>
              <w:numPr>
                <w:ilvl w:val="0"/>
                <w:numId w:val="3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ដំណើរការល្អសម្រាប់អ្នកចូលរួម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</w:p>
        </w:tc>
      </w:tr>
      <w:tr w:rsidR="007672BC" w:rsidRPr="00E84062" w14:paraId="1F8DAC52" w14:textId="77777777" w:rsidTr="00DC4D24">
        <w:tc>
          <w:tcPr>
            <w:tcW w:w="2551" w:type="dxa"/>
            <w:vAlign w:val="bottom"/>
          </w:tcPr>
          <w:p w14:paraId="3DBC03EB" w14:textId="77777777" w:rsidR="004E1806" w:rsidRPr="00E84062" w:rsidRDefault="00DC4D24" w:rsidP="00437D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F848375" wp14:editId="79B41A15">
                  <wp:extent cx="1482725" cy="1482725"/>
                  <wp:effectExtent l="0" t="0" r="3175" b="3175"/>
                  <wp:docPr id="1496978836" name="Picture 18" descr="អ្នកចូលរួម 3 នាក់ និងរូបតំណាងសុវត្ថិភាព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អ្នកចូលរួម 3 នាក់ និងរូបតំណាងសុវត្ថិភាព។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EF188C" w14:textId="77777777" w:rsidR="004E1806" w:rsidRPr="00E84062" w:rsidRDefault="00DC4D24" w:rsidP="004E1806">
            <w:pPr>
              <w:pStyle w:val="ListParagraph"/>
              <w:numPr>
                <w:ilvl w:val="0"/>
                <w:numId w:val="6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មានសុវត្ថិភាពសម្រាប់វប្បធម៌ទាំងអស់។</w:t>
            </w:r>
          </w:p>
        </w:tc>
      </w:tr>
      <w:tr w:rsidR="007672BC" w:rsidRPr="00E84062" w14:paraId="7A97CC9A" w14:textId="77777777" w:rsidTr="00DC4D24">
        <w:tc>
          <w:tcPr>
            <w:tcW w:w="2551" w:type="dxa"/>
            <w:vAlign w:val="bottom"/>
          </w:tcPr>
          <w:p w14:paraId="19188A34" w14:textId="77777777" w:rsidR="0045725F" w:rsidRPr="00E84062" w:rsidRDefault="00DC4D24" w:rsidP="00977E3B">
            <w:pPr>
              <w:pStyle w:val="Image"/>
              <w:spacing w:before="60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599E21" wp14:editId="5B2893C3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631190</wp:posOffset>
                      </wp:positionV>
                      <wp:extent cx="79692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CBF0B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9E21" id="_x0000_s1040" type="#_x0000_t202" alt="&quot;&quot;" style="position:absolute;left:0;text-align:left;margin-left:26.85pt;margin-top:49.7pt;width:62.7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" filled="f" stroked="f">
                      <v:textbox inset="0,0,0,0">
                        <w:txbxContent>
                          <w:p w14:paraId="54ECBF0B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64DA2CD" wp14:editId="3B6B55AF">
                  <wp:extent cx="1482725" cy="1482725"/>
                  <wp:effectExtent l="0" t="0" r="3175" b="3175"/>
                  <wp:docPr id="753246717" name="Picture 15" descr="ផែនការសកម្មភាពបង្ហាញបញ្ជីមួយដែលមានសញ្ញាធីកមួយចំនួ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ផែនការសកម្មភាពបង្ហាញបញ្ជីមួយដែលមានសញ្ញាធីកមួយចំនួន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7A9A25" w14:textId="77777777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31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4378728E" w14:textId="6F4B12F3" w:rsidR="00F122D1" w:rsidRPr="00E84062" w:rsidRDefault="005269A7" w:rsidP="00F122D1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អ្នកអាចស្វែងរកផែនការសកម្មភាពរបស់យើងនៅលើគេហទំព័ររបស់យើង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7ECF87C0" w14:textId="77777777" w:rsidR="0045725F" w:rsidRPr="00195B1D" w:rsidRDefault="00000000" w:rsidP="00F122D1">
            <w:pPr>
              <w:rPr>
                <w:rFonts w:cs="Khmer UI"/>
              </w:rPr>
            </w:pPr>
            <w:hyperlink r:id="rId97" w:history="1">
              <w:r w:rsidR="006A604C" w:rsidRPr="00195B1D">
                <w:rPr>
                  <w:rStyle w:val="Hyperlink"/>
                  <w:rFonts w:cs="Khmer UI"/>
                </w:rPr>
                <w:t>www.ndis.gov.au/CALD</w:t>
              </w:r>
            </w:hyperlink>
          </w:p>
        </w:tc>
      </w:tr>
    </w:tbl>
    <w:p w14:paraId="2C9139E4" w14:textId="77777777" w:rsidR="00B676E1" w:rsidRPr="00E84062" w:rsidRDefault="00DC4D24" w:rsidP="00714536">
      <w:pPr>
        <w:pStyle w:val="Heading3"/>
        <w:spacing w:before="480" w:after="240"/>
        <w:rPr>
          <w:rFonts w:ascii="Khmer UI" w:hAnsi="Khmer UI" w:cs="Khmer UI"/>
        </w:rPr>
      </w:pPr>
      <w:r w:rsidRPr="00195B1D">
        <w:rPr>
          <w:rFonts w:cs="Khmer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C2F1CB" wp14:editId="14C2BCB6">
                <wp:simplePos x="0" y="0"/>
                <wp:positionH relativeFrom="margin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1C2E3" id="Rectangle: Rounded Corners 565464728" o:spid="_x0000_s1026" style="position:absolute;margin-left:0;margin-top:-19.8pt;width:505.7pt;height:54.45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" fillcolor="#06a8b5" strokecolor="#6b2976" strokeweight="3pt">
                <w10:wrap anchorx="margin"/>
              </v:roundrect>
            </w:pict>
          </mc:Fallback>
        </mc:AlternateContent>
      </w:r>
      <w:r w:rsidRPr="00195B1D">
        <w:rPr>
          <w:rFonts w:cs="Khmer UI"/>
        </w:rPr>
        <w:t>5.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ទិន្នន័យអំពីអ្នកចូលរួម</w:t>
      </w:r>
      <w:r w:rsidRPr="00E84062">
        <w:rPr>
          <w:rFonts w:ascii="Khmer UI" w:hAnsi="Khmer UI" w:cs="Khmer UI"/>
        </w:rPr>
        <w:t xml:space="preserve"> </w:t>
      </w:r>
      <w:r w:rsidRPr="00195B1D">
        <w:rPr>
          <w:rFonts w:cs="Khmer UI"/>
        </w:rPr>
        <w:t>CALD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11CD7305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5A66A2BD" w14:textId="77777777" w:rsidR="00437DD8" w:rsidRPr="00E84062" w:rsidRDefault="00DC4D24" w:rsidP="00CC3EDF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0DCE3BEE" wp14:editId="6D100940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818515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1F956" w14:textId="77777777" w:rsidR="00DC4D24" w:rsidRPr="00375703" w:rsidRDefault="00DC4D24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កំណត់ត្រា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E3BEE" id="_x0000_s1041" type="#_x0000_t202" alt="&quot;&quot;" style="position:absolute;left:0;text-align:left;margin-left:56.4pt;margin-top:64.45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" filled="f" stroked="f">
                      <v:textbox inset="0,0,0,0">
                        <w:txbxContent>
                          <w:p w14:paraId="1151F956" w14:textId="77777777" w:rsidR="00DC4D24" w:rsidRPr="00375703" w:rsidRDefault="00DC4D24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20"/>
                              </w:rPr>
                              <w:t>កំណត់ត្រា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9170D52" wp14:editId="1466ED6A">
                  <wp:extent cx="1440000" cy="1440000"/>
                  <wp:effectExtent l="0" t="0" r="8255" b="8255"/>
                  <wp:docPr id="98" name="Picture 98" descr="ឯកសារព័ត៌មាន ឯកសារកត់ត្រា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ឯកសារព័ត៌មាន ឯកសារកត់ត្រា និងក្រាហ្វរបារ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7E0E5E" w14:textId="77777777" w:rsidR="00437DD8" w:rsidRPr="00E84062" w:rsidRDefault="00DC4D24" w:rsidP="00CC3EDF">
            <w:pPr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នៅពេលយើងនិយាយអំពី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ទិន្នន័យ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យើងមានន័យថា៖</w:t>
            </w:r>
          </w:p>
          <w:p w14:paraId="34FA0098" w14:textId="77777777" w:rsidR="00437DD8" w:rsidRPr="00E84062" w:rsidRDefault="00DC4D24" w:rsidP="00A24C20">
            <w:pPr>
              <w:pStyle w:val="ListParagraph"/>
              <w:numPr>
                <w:ilvl w:val="0"/>
                <w:numId w:val="30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ការពិតនានា</w:t>
            </w:r>
          </w:p>
          <w:p w14:paraId="75F595E4" w14:textId="77777777" w:rsidR="00437DD8" w:rsidRPr="00E84062" w:rsidRDefault="00DC4D24" w:rsidP="00A24C20">
            <w:pPr>
              <w:pStyle w:val="ListParagraph"/>
              <w:numPr>
                <w:ilvl w:val="0"/>
                <w:numId w:val="30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ព័ត៌មាន</w:t>
            </w:r>
          </w:p>
          <w:p w14:paraId="69844163" w14:textId="77777777" w:rsidR="00437DD8" w:rsidRPr="00E84062" w:rsidRDefault="00DC4D24" w:rsidP="00A24C20">
            <w:pPr>
              <w:pStyle w:val="ListParagraph"/>
              <w:numPr>
                <w:ilvl w:val="0"/>
                <w:numId w:val="30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កំណត់ត្រានានា។</w:t>
            </w:r>
          </w:p>
        </w:tc>
      </w:tr>
      <w:tr w:rsidR="007672BC" w:rsidRPr="00E84062" w14:paraId="5A90A200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11C24A8E" w14:textId="77777777" w:rsidR="00437DD8" w:rsidRPr="00E84062" w:rsidRDefault="00DC4D24" w:rsidP="00437DD8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BAEC131" wp14:editId="0A364BCC">
                  <wp:extent cx="1440000" cy="1440000"/>
                  <wp:effectExtent l="0" t="0" r="8255" b="8255"/>
                  <wp:docPr id="99" name="Picture 99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ក្រុមមនុស្ស CALD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B2E4DA" w14:textId="13A37E95" w:rsidR="00437DD8" w:rsidRPr="00E84062" w:rsidRDefault="005269A7" w:rsidP="00437DD8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យើងត្រូវការទិន្នន័យប្រសើរជាងមុន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ដើម្បីយល់ដឹងអំពី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1B027309" w14:textId="77777777" w:rsidR="00437DD8" w:rsidRPr="00E84062" w:rsidRDefault="00DC4D24" w:rsidP="00A24C20">
            <w:pPr>
              <w:pStyle w:val="ListParagraph"/>
              <w:numPr>
                <w:ilvl w:val="0"/>
                <w:numId w:val="30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</w:p>
          <w:p w14:paraId="4803F311" w14:textId="77777777" w:rsidR="00437DD8" w:rsidRPr="00E84062" w:rsidRDefault="00DC4D24" w:rsidP="00A24C20">
            <w:pPr>
              <w:pStyle w:val="ListParagraph"/>
              <w:numPr>
                <w:ilvl w:val="0"/>
                <w:numId w:val="30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ការគាំទ្រអ្វីខ្លះដែលពួកគេត្រូវការ។</w:t>
            </w:r>
          </w:p>
        </w:tc>
      </w:tr>
      <w:tr w:rsidR="007672BC" w:rsidRPr="00E84062" w14:paraId="07A5AF06" w14:textId="77777777" w:rsidTr="005C45CC">
        <w:tc>
          <w:tcPr>
            <w:tcW w:w="2551" w:type="dxa"/>
            <w:vAlign w:val="center"/>
          </w:tcPr>
          <w:p w14:paraId="79A3B722" w14:textId="77777777" w:rsidR="00437DD8" w:rsidRPr="00E84062" w:rsidRDefault="00437DD8" w:rsidP="00CF67C2">
            <w:pPr>
              <w:pStyle w:val="Image"/>
              <w:spacing w:before="600" w:after="0"/>
              <w:rPr>
                <w:rFonts w:ascii="Khmer UI" w:hAnsi="Khmer UI" w:cs="Khmer UI"/>
                <w:noProof/>
              </w:rPr>
            </w:pPr>
          </w:p>
        </w:tc>
        <w:tc>
          <w:tcPr>
            <w:tcW w:w="6576" w:type="dxa"/>
            <w:vAlign w:val="center"/>
          </w:tcPr>
          <w:p w14:paraId="18B58B17" w14:textId="77777777" w:rsidR="00437DD8" w:rsidRPr="00E84062" w:rsidRDefault="00DC4D24" w:rsidP="00CF67C2">
            <w:pPr>
              <w:spacing w:before="60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យើងក៏ត្រូវការទិន្នន័យបន្ថែមទៀតផងដែរដើម្បីយល់៖</w:t>
            </w:r>
          </w:p>
        </w:tc>
      </w:tr>
      <w:tr w:rsidR="007672BC" w:rsidRPr="00E84062" w14:paraId="7D497768" w14:textId="77777777" w:rsidTr="00C73E0D">
        <w:tc>
          <w:tcPr>
            <w:tcW w:w="2551" w:type="dxa"/>
            <w:vAlign w:val="center"/>
          </w:tcPr>
          <w:p w14:paraId="7A383F76" w14:textId="77777777" w:rsidR="005C45CC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006802A" wp14:editId="746FA7CB">
                  <wp:extent cx="1482725" cy="1482725"/>
                  <wp:effectExtent l="0" t="0" r="3175" b="3175"/>
                  <wp:docPr id="2039338464" name="Picture 10" descr="បុគ្គលិកម្នាក់កំពុងគាំទ្រអ្នកចូលរួមម្នាក់។ នៅជិតពួកគេ គឺ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បុគ្គលិកម្នាក់កំពុងគាំទ្រអ្នកចូលរួមម្នាក់។ នៅជិតពួកគេ គឺ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E77A3E" w14:textId="77777777" w:rsidR="005C45CC" w:rsidRPr="00E84062" w:rsidRDefault="00DC4D24" w:rsidP="00977E3B">
            <w:pPr>
              <w:pStyle w:val="ListParagraph"/>
              <w:numPr>
                <w:ilvl w:val="0"/>
                <w:numId w:val="3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ពីរបៀបដែលយើងអាចកែលម្អសេវាកម្មនានា</w:t>
            </w:r>
          </w:p>
        </w:tc>
      </w:tr>
      <w:tr w:rsidR="007672BC" w:rsidRPr="00E84062" w14:paraId="45E89641" w14:textId="77777777" w:rsidTr="00C73E0D">
        <w:tc>
          <w:tcPr>
            <w:tcW w:w="2551" w:type="dxa"/>
            <w:vAlign w:val="center"/>
          </w:tcPr>
          <w:p w14:paraId="0676DDA6" w14:textId="77777777" w:rsidR="005C45CC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A84FD18" wp14:editId="5AEE86B7">
                  <wp:extent cx="1482725" cy="1482725"/>
                  <wp:effectExtent l="0" t="0" r="3175" b="3175"/>
                  <wp:docPr id="1301712445" name="Picture 9" descr="ឯកសារ NDIS និងសញ្ញាសួ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ឯកសារ NDIS និងសញ្ញាសួរមួយ។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21EF5E" w14:textId="77777777" w:rsidR="005C45CC" w:rsidRPr="00E84062" w:rsidRDefault="00DC4D24" w:rsidP="00977E3B">
            <w:pPr>
              <w:pStyle w:val="ListParagraph"/>
              <w:numPr>
                <w:ilvl w:val="0"/>
                <w:numId w:val="3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ថាតើ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ដំណើរការបានល្អប៉ុណ្ណា។</w:t>
            </w:r>
          </w:p>
        </w:tc>
      </w:tr>
    </w:tbl>
    <w:p w14:paraId="06D922CB" w14:textId="77777777" w:rsidR="008104A9" w:rsidRPr="00E84062" w:rsidRDefault="00DC4D24" w:rsidP="00B676E1">
      <w:pPr>
        <w:pStyle w:val="Heading4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BB30435" wp14:editId="6DB5240B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D700D" id="Group 136" o:spid="_x0000_s1026" style="position:absolute;margin-left:72.65pt;margin-top:16.55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E84062">
        <w:rPr>
          <w:rFonts w:ascii="Khmer UI" w:eastAsia="DaunPenh" w:hAnsi="Khmer UI" w:cs="Khmer UI"/>
        </w:rPr>
        <w:t>គោលដៅនានារបស់យើង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AD90AF4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53187DCB" w14:textId="77777777" w:rsidR="008104A9" w:rsidRPr="00E84062" w:rsidRDefault="00DC4D24" w:rsidP="0090163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9349C13" wp14:editId="52547C43">
                  <wp:extent cx="1440000" cy="1440000"/>
                  <wp:effectExtent l="0" t="0" r="8255" b="8255"/>
                  <wp:docPr id="1692890758" name="Picture 1692890758" descr="មនុស្ស 3 នាក់នៅក្រោមពាក្យ 'CALD'។ មនុស្សម្នាក់លើកដៃរបស់គាត់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មនុស្ស 3 នាក់នៅក្រោមពាក្យ 'CALD'។ មនុស្សម្នាក់លើកដៃរបស់គាត់ឡើង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9EA97D" w14:textId="12A4583C" w:rsidR="008104A9" w:rsidRPr="00E84062" w:rsidRDefault="00DC4D24" w:rsidP="00901638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យើងចង់ពន្យល់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'CALD'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តាមរបៀបដែលគាំទ្រដល់អ្វីដែលប្រជាជន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ត្រូវការ។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</w:tc>
      </w:tr>
      <w:tr w:rsidR="007672BC" w:rsidRPr="00E84062" w14:paraId="3EB5AFCB" w14:textId="77777777" w:rsidTr="00C73E0D">
        <w:tc>
          <w:tcPr>
            <w:tcW w:w="2551" w:type="dxa"/>
            <w:vAlign w:val="center"/>
          </w:tcPr>
          <w:p w14:paraId="73863E3B" w14:textId="77777777" w:rsidR="00FE7219" w:rsidRPr="00E84062" w:rsidRDefault="00FE7219" w:rsidP="00901638">
            <w:pPr>
              <w:pStyle w:val="Image"/>
              <w:spacing w:before="360" w:after="0"/>
              <w:rPr>
                <w:rFonts w:ascii="Khmer UI" w:hAnsi="Khmer UI" w:cs="Khmer UI"/>
                <w:noProof/>
              </w:rPr>
            </w:pPr>
          </w:p>
        </w:tc>
        <w:tc>
          <w:tcPr>
            <w:tcW w:w="6576" w:type="dxa"/>
            <w:vAlign w:val="center"/>
          </w:tcPr>
          <w:p w14:paraId="000E4690" w14:textId="5926EEF1" w:rsidR="00FE7219" w:rsidRPr="00E84062" w:rsidRDefault="005269A7" w:rsidP="00901638">
            <w:pPr>
              <w:spacing w:before="360" w:after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វាមានសារៈសំខាន់ណាស់ដែលយើងប្រមូល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និងប្រើប្រាស់ទិន្នន័យល្អ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ដើម្បីឱ្យយើងអាច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</w:tc>
      </w:tr>
      <w:tr w:rsidR="007672BC" w:rsidRPr="00E84062" w14:paraId="4D6FB0C9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5B25E267" w14:textId="77777777" w:rsidR="00FE7219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E2FFDBF" wp14:editId="62262EF9">
                  <wp:extent cx="1482725" cy="1482725"/>
                  <wp:effectExtent l="0" t="0" r="3175" b="3175"/>
                  <wp:docPr id="353773993" name="Picture 11" descr="បុគ្គលិកម្នាក់កំពុងគាំទ្រអ្នកចូលរួមម្នាក់។ នៅជិតពួកគេ គឺ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បុគ្គលិកម្នាក់កំពុងគាំទ្រអ្នកចូលរួមម្នាក់។ នៅជិតពួកគេ គឺ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6B60DC" w14:textId="1041E816" w:rsidR="00FE7219" w:rsidRPr="00E84062" w:rsidRDefault="005269A7" w:rsidP="00901638">
            <w:pPr>
              <w:pStyle w:val="ListParagraph"/>
              <w:numPr>
                <w:ilvl w:val="0"/>
                <w:numId w:val="33"/>
              </w:numPr>
              <w:rPr>
                <w:rFonts w:ascii="Khmer UI" w:hAnsi="Khmer UI" w:cs="Khmer UI"/>
              </w:rPr>
            </w:pPr>
            <w:r w:rsidRPr="005269A7">
              <w:rPr>
                <w:rFonts w:cs="Khmer UI" w:hint="cs"/>
                <w:cs/>
                <w:lang w:bidi="km-KH"/>
              </w:rPr>
              <w:t>ផ្ដល់សេវាកម្មបានកាន់តែប្រសើឡើងសម្រាប់អ្នកចូលរួម</w:t>
            </w:r>
            <w:r>
              <w:rPr>
                <w:rFonts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</w:p>
        </w:tc>
      </w:tr>
      <w:tr w:rsidR="007672BC" w:rsidRPr="00E84062" w14:paraId="1914F9C7" w14:textId="77777777" w:rsidTr="00C73E0D">
        <w:tc>
          <w:tcPr>
            <w:tcW w:w="2551" w:type="dxa"/>
            <w:vAlign w:val="center"/>
          </w:tcPr>
          <w:p w14:paraId="50DDF931" w14:textId="77777777" w:rsidR="00FE7219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DE4F533" wp14:editId="039F9134">
                  <wp:extent cx="1482725" cy="1482725"/>
                  <wp:effectExtent l="0" t="0" r="3175" b="3175"/>
                  <wp:docPr id="1923862739" name="Picture 12" descr="បុគ្គលិក NDIS នៅក្រោមសញ្ញាធីក និងសញ្ញាខ្វែងនៅខាងក្នុងនៃរូបតំណាងអារម្មណ៍ក្នុងការនិយាយ។ នៅជិតពួកគេគឺសញ្ញាលើកមេ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បុគ្គលិក NDIS នៅក្រោមសញ្ញាធីក និងសញ្ញាខ្វែងនៅខាងក្នុងនៃរូបតំណាងអារម្មណ៍ក្នុងការនិយាយ។ នៅជិតពួកគេគឺសញ្ញាលើកមេដៃឡើង។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ADB566" w14:textId="77777777" w:rsidR="00FE7219" w:rsidRPr="00E84062" w:rsidRDefault="00DC4D24" w:rsidP="00901638">
            <w:pPr>
              <w:pStyle w:val="ListParagraph"/>
              <w:numPr>
                <w:ilvl w:val="0"/>
                <w:numId w:val="33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ធ្វើសេចក្ដីសម្រេចចិត្តល្អៗ។</w:t>
            </w:r>
          </w:p>
        </w:tc>
      </w:tr>
      <w:tr w:rsidR="007672BC" w:rsidRPr="00E84062" w14:paraId="12FA4410" w14:textId="77777777" w:rsidTr="00C73E0D">
        <w:tc>
          <w:tcPr>
            <w:tcW w:w="2551" w:type="dxa"/>
            <w:vAlign w:val="center"/>
          </w:tcPr>
          <w:p w14:paraId="54BEF42D" w14:textId="77777777" w:rsidR="0045725F" w:rsidRPr="00E84062" w:rsidRDefault="00DC4D24" w:rsidP="009B4B96">
            <w:pPr>
              <w:pStyle w:val="Image"/>
              <w:spacing w:before="48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1B922C1E" wp14:editId="3DF6F6E9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546100</wp:posOffset>
                      </wp:positionV>
                      <wp:extent cx="771525" cy="450215"/>
                      <wp:effectExtent l="0" t="0" r="952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3425B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22C1E" id="_x0000_s1042" type="#_x0000_t202" alt="&quot;&quot;" style="position:absolute;left:0;text-align:left;margin-left:28.7pt;margin-top:43pt;width:60.7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" filled="f" stroked="f">
                      <v:textbox inset="0,0,0,0">
                        <w:txbxContent>
                          <w:p w14:paraId="2503425B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57F2295" wp14:editId="595EA676">
                  <wp:extent cx="1482725" cy="1482725"/>
                  <wp:effectExtent l="0" t="0" r="3175" b="3175"/>
                  <wp:docPr id="1047861810" name="Picture 19" descr="ឯកសារផែនការសកម្មភាពបង្ហាញបញ្ជីដែលមាន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ឯកសារផែនការសកម្មភាពបង្ហាញបញ្ជីដែលមានសញ្ញាធីក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AA349F" w14:textId="77777777" w:rsidR="00F122D1" w:rsidRPr="00E84062" w:rsidRDefault="00DC4D24" w:rsidP="009B4B96">
            <w:pPr>
              <w:spacing w:before="48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37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68B17C2B" w14:textId="4A5687F6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</w:t>
            </w:r>
            <w:r w:rsidR="005269A7" w:rsidRPr="005269A7">
              <w:rPr>
                <w:rFonts w:ascii="Khmer UI" w:eastAsia="DaunPenh" w:hAnsi="Khmer UI" w:cs="Khmer UI" w:hint="cs"/>
                <w:cs/>
                <w:lang w:bidi="km-KH"/>
              </w:rPr>
              <w:t>កអាចស្វែងរកផែនការសកម្មភាពរបស់យើងនៅលើគេហទំព័ររបស់យើង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7BF5779A" w14:textId="77777777" w:rsidR="0045725F" w:rsidRPr="00195B1D" w:rsidRDefault="00000000" w:rsidP="00F122D1">
            <w:pPr>
              <w:rPr>
                <w:rFonts w:cs="Khmer UI"/>
              </w:rPr>
            </w:pPr>
            <w:hyperlink r:id="rId105" w:history="1">
              <w:r w:rsidR="006A604C" w:rsidRPr="00195B1D">
                <w:rPr>
                  <w:rStyle w:val="Hyperlink"/>
                  <w:rFonts w:cs="Khmer UI"/>
                </w:rPr>
                <w:t>www.ndis.gov.au/CALD</w:t>
              </w:r>
            </w:hyperlink>
          </w:p>
        </w:tc>
      </w:tr>
    </w:tbl>
    <w:p w14:paraId="2611C9B2" w14:textId="77777777" w:rsidR="00B676E1" w:rsidRPr="00E84062" w:rsidRDefault="00DC4D24" w:rsidP="00C90E00">
      <w:pPr>
        <w:pStyle w:val="Heading3"/>
        <w:spacing w:before="480" w:after="240"/>
        <w:rPr>
          <w:rFonts w:ascii="Khmer UI" w:hAnsi="Khmer UI" w:cs="Khmer UI"/>
        </w:rPr>
      </w:pPr>
      <w:r w:rsidRPr="00195B1D">
        <w:rPr>
          <w:rFonts w:cs="Khmer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F24F222" wp14:editId="6769C017">
                <wp:simplePos x="0" y="0"/>
                <wp:positionH relativeFrom="page">
                  <wp:align>center</wp:align>
                </wp:positionH>
                <wp:positionV relativeFrom="paragraph">
                  <wp:posOffset>-250923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6EA67" id="Rectangle: Rounded Corners 604329672" o:spid="_x0000_s1026" style="position:absolute;margin-left:0;margin-top:-19.75pt;width:505.7pt;height:54.45pt;z-index:-2516377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" fillcolor="#b6e3f9" strokecolor="#6b2976" strokeweight="3pt">
                <w10:wrap anchorx="page"/>
              </v:roundrect>
            </w:pict>
          </mc:Fallback>
        </mc:AlternateContent>
      </w:r>
      <w:r w:rsidRPr="00195B1D">
        <w:rPr>
          <w:rFonts w:cs="Khmer UI"/>
        </w:rPr>
        <w:t>6.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របៀបដែលយើងភ្ជាប់ទំនាក់ទំនងជាមួយសហគមន៍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0A970451" w14:textId="77777777" w:rsidTr="00F74B03">
        <w:tc>
          <w:tcPr>
            <w:tcW w:w="2551" w:type="dxa"/>
            <w:vAlign w:val="center"/>
          </w:tcPr>
          <w:p w14:paraId="137367C4" w14:textId="77777777" w:rsidR="001E0C39" w:rsidRPr="00E84062" w:rsidRDefault="00DC4D24" w:rsidP="000F3FD8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EFB25F8" wp14:editId="63EC7F59">
                  <wp:extent cx="1482725" cy="1482725"/>
                  <wp:effectExtent l="0" t="0" r="3175" b="3175"/>
                  <wp:docPr id="156258991" name="Picture 20" descr="បុគ្គលិក NDIS ម្នាក់កំពុងចាប់ដៃជាមួយនរណាម្នាក់ សញ្ញាលើកមេដៃឡើង និង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បុគ្គលិក NDIS ម្នាក់កំពុងចាប់ដៃជាមួយនរណាម្នាក់ សញ្ញាលើកមេដៃឡើង និងសញ្ញាព្រួញចង្អុលឡើងលើ។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608339" w14:textId="3A764283" w:rsidR="001E0C39" w:rsidRPr="00E84062" w:rsidRDefault="005269A7" w:rsidP="00C73E0D">
            <w:p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យើងត្រូវស្វែងរកវិធីល្អប្រសើរជាងមុនដើម្បីភ្ជាប់ទំនាក់ទំនងជាមួយសហគមន៍នានាដែលយើងមិនបានឈានទៅដល់បានល្អកាលពីអតីតកាល</w:t>
            </w:r>
            <w:r w:rsidRPr="00E84062">
              <w:rPr>
                <w:rFonts w:ascii="Khmer UI" w:eastAsia="DaunPenh" w:hAnsi="Khmer UI" w:cs="Khmer UI"/>
              </w:rPr>
              <w:t>។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</w:tc>
      </w:tr>
      <w:tr w:rsidR="007672BC" w:rsidRPr="00E84062" w14:paraId="65EA2D0E" w14:textId="77777777" w:rsidTr="00F74B03">
        <w:tc>
          <w:tcPr>
            <w:tcW w:w="2551" w:type="dxa"/>
            <w:vAlign w:val="center"/>
          </w:tcPr>
          <w:p w14:paraId="5E8D4C66" w14:textId="77777777" w:rsidR="006A5A77" w:rsidRPr="00E84062" w:rsidRDefault="006A5A77" w:rsidP="000F3FD8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6DB8CF00" w14:textId="77777777" w:rsidR="006A5A77" w:rsidRPr="00E84062" w:rsidRDefault="00DC4D24" w:rsidP="000F3FD8">
            <w:pPr>
              <w:spacing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រួម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មាន៖</w:t>
            </w:r>
          </w:p>
        </w:tc>
      </w:tr>
      <w:tr w:rsidR="007672BC" w:rsidRPr="00E84062" w14:paraId="4F7194E1" w14:textId="77777777" w:rsidTr="00F74B03">
        <w:tc>
          <w:tcPr>
            <w:tcW w:w="2551" w:type="dxa"/>
            <w:vAlign w:val="center"/>
          </w:tcPr>
          <w:p w14:paraId="63CF6E3E" w14:textId="77777777" w:rsidR="006A5A77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2DE5486" wp14:editId="265D4E55">
                  <wp:extent cx="1482725" cy="1482725"/>
                  <wp:effectExtent l="0" t="0" r="3175" b="3175"/>
                  <wp:docPr id="1848793223" name="Picture 13" descr="នរណាម្នាក់ផ្តល់ឯកសារមួយទៅឱ្យមនុស្សម្នាក់ទៀតនៅក្រោមរូបតំណាងព័ត៌មាននៅខាងក្នុងនៃ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នរណាម្នាក់ផ្តល់ឯកសារមួយទៅឱ្យមនុស្សម្នាក់ទៀតនៅក្រោមរូបតំណាងព័ត៌មាននៅខាងក្នុងនៃរូបតំណាងអារម្មណ៍ក្នុងការនិយាយ។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C5198A" w14:textId="44300E1D" w:rsidR="006A5A77" w:rsidRPr="00E84062" w:rsidRDefault="005269A7" w:rsidP="00A24C20">
            <w:pPr>
              <w:pStyle w:val="ListParagraph"/>
              <w:numPr>
                <w:ilvl w:val="0"/>
                <w:numId w:val="33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ការចែករំលែកព័ត៌មានជាមួយសហគមន៍ទាំងនេះ</w:t>
            </w:r>
          </w:p>
        </w:tc>
      </w:tr>
      <w:tr w:rsidR="007672BC" w:rsidRPr="00E84062" w14:paraId="4F10FE90" w14:textId="77777777" w:rsidTr="00F74B03">
        <w:tc>
          <w:tcPr>
            <w:tcW w:w="2551" w:type="dxa"/>
            <w:vAlign w:val="center"/>
          </w:tcPr>
          <w:p w14:paraId="53695C18" w14:textId="77777777" w:rsidR="006A5A77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492C874" wp14:editId="6E20F61C">
                  <wp:extent cx="1483200" cy="1112400"/>
                  <wp:effectExtent l="0" t="0" r="3175" b="0"/>
                  <wp:docPr id="271332487" name="Picture 21" descr="នរណាម្នាក់ជួយមនុស្សចាស់ម្នាក់អាន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នរណាម្នាក់ជួយមនុស្សចាស់ម្នាក់អានឯកសារ។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FEF531" w14:textId="376E0F56" w:rsidR="006A5A77" w:rsidRPr="00E84062" w:rsidRDefault="005269A7" w:rsidP="00A24C20">
            <w:pPr>
              <w:pStyle w:val="ListParagraph"/>
              <w:numPr>
                <w:ilvl w:val="0"/>
                <w:numId w:val="33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ការធ្វើឱ្យប្រាកដថាសេវាកម្មនានាឆ្លើយតបទៅនឹងតម្រូវការរបស់សហគមន៍ទាំងឡាយ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5A02C921" w14:textId="77777777" w:rsidR="00B676E1" w:rsidRPr="00E84062" w:rsidRDefault="00DC4D24" w:rsidP="00D24CB6">
      <w:pPr>
        <w:pStyle w:val="Heading4"/>
        <w:tabs>
          <w:tab w:val="right" w:pos="9026"/>
        </w:tabs>
        <w:spacing w:before="480"/>
        <w:rPr>
          <w:rFonts w:ascii="Khmer UI" w:hAnsi="Khmer UI" w:cs="Khmer UI"/>
        </w:rPr>
      </w:pPr>
      <w:r w:rsidRPr="00E84062">
        <w:rPr>
          <w:rFonts w:ascii="Khmer UI" w:hAnsi="Khmer UI" w:cs="Khmer U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18E8690" wp14:editId="53CCF57D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73F5F" id="Group 1407463667" o:spid="_x0000_s1026" style="position:absolute;margin-left:72.65pt;margin-top:40.9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E84062">
        <w:rPr>
          <w:rFonts w:ascii="Khmer UI" w:eastAsia="DaunPenh" w:hAnsi="Khmer UI" w:cs="Khmer UI"/>
        </w:rPr>
        <w:t>គោលដៅនានារបស់យើង</w:t>
      </w:r>
      <w:r w:rsidR="00FE7219" w:rsidRPr="00E84062">
        <w:rPr>
          <w:rFonts w:ascii="Khmer UI" w:hAnsi="Khmer UI" w:cs="Khmer UI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7672BC" w:rsidRPr="00E84062" w14:paraId="2095F124" w14:textId="77777777" w:rsidTr="00392C28">
        <w:tc>
          <w:tcPr>
            <w:tcW w:w="2551" w:type="dxa"/>
            <w:vAlign w:val="center"/>
          </w:tcPr>
          <w:p w14:paraId="37EAE9A1" w14:textId="77777777" w:rsidR="00B676E1" w:rsidRPr="00E84062" w:rsidRDefault="00DC4D24" w:rsidP="004A17E3">
            <w:pPr>
              <w:pStyle w:val="Image"/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8F29892" wp14:editId="0DD40E61">
                  <wp:extent cx="1482725" cy="1482725"/>
                  <wp:effectExtent l="0" t="0" r="3175" b="3175"/>
                  <wp:docPr id="1147277086" name="Picture 14" descr="មនុស្សម្នាក់កំពុងចង្អុលទៅកាន់ខ្លួនឯង។ ខាងលើពួកគេគឺរូបតំណាងពពុះគំនិតដែលមានផែនការ NDIS នៅខាងក្នុងនៃរូបតំណាងពពុះគំនិត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មនុស្សម្នាក់កំពុងចង្អុលទៅកាន់ខ្លួនឯង។ ខាងលើពួកគេគឺរូបតំណាងពពុះគំនិតដែលមានផែនការ NDIS នៅខាងក្នុងនៃរូបតំណាងពពុះគំនិតនោះ។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4A119BE1" w14:textId="2F0E776B" w:rsidR="00B676E1" w:rsidRPr="00E84062" w:rsidRDefault="00DC4D24" w:rsidP="004A17E3">
            <w:pPr>
              <w:spacing w:before="36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យើងចង់កែលម្អពីរបៀបដែលមនុស្ស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មានពិការភាពយល់អំពី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3350A2DC" w14:textId="77777777" w:rsidR="000F3FD8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D662012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37848EEA" w14:textId="77777777" w:rsidR="006D5181" w:rsidRPr="00E84062" w:rsidRDefault="006D5181" w:rsidP="000F3FD8">
            <w:pPr>
              <w:pStyle w:val="Image"/>
              <w:spacing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736B7B4D" w14:textId="77777777" w:rsidR="008F445F" w:rsidRPr="00E84062" w:rsidRDefault="00DC4D24" w:rsidP="000F3FD8">
            <w:pPr>
              <w:spacing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នេះរួមបញ្ចូលទាំងការចែករំលែកព័ត៌មានអំពី៖</w:t>
            </w:r>
          </w:p>
        </w:tc>
      </w:tr>
      <w:tr w:rsidR="007672BC" w:rsidRPr="00E84062" w14:paraId="11146D6D" w14:textId="77777777" w:rsidTr="00C73E0D">
        <w:tc>
          <w:tcPr>
            <w:tcW w:w="2551" w:type="dxa"/>
            <w:vAlign w:val="center"/>
          </w:tcPr>
          <w:p w14:paraId="51E95058" w14:textId="77777777" w:rsidR="000B54BD" w:rsidRPr="00E84062" w:rsidRDefault="00DC4D24" w:rsidP="000F3F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B38641A" wp14:editId="5D64EA26">
                  <wp:extent cx="1482725" cy="1482725"/>
                  <wp:effectExtent l="0" t="0" r="3175" b="3175"/>
                  <wp:docPr id="618057097" name="Picture 15" descr="មនុស្សមួយក្រុមធំនៅក្រោមសញ្ញាសួ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មនុស្សមួយក្រុមធំនៅក្រោមសញ្ញាសួរមួយ។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BC18E8" w14:textId="77777777" w:rsidR="000B54BD" w:rsidRPr="00E84062" w:rsidRDefault="00DC4D24" w:rsidP="000F3FD8">
            <w:pPr>
              <w:pStyle w:val="ListParagraph"/>
              <w:numPr>
                <w:ilvl w:val="0"/>
                <w:numId w:val="5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អ្នកដែលអាចចូលរួមក្នុង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</w:p>
        </w:tc>
      </w:tr>
      <w:tr w:rsidR="007672BC" w:rsidRPr="00E84062" w14:paraId="5CAA650C" w14:textId="77777777" w:rsidTr="00C73E0D">
        <w:tc>
          <w:tcPr>
            <w:tcW w:w="2551" w:type="dxa"/>
            <w:vAlign w:val="center"/>
          </w:tcPr>
          <w:p w14:paraId="57B6ACDD" w14:textId="77777777" w:rsidR="000B54BD" w:rsidRPr="00E84062" w:rsidRDefault="00DC4D24" w:rsidP="000F3F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3779032" wp14:editId="1CE38038">
                  <wp:extent cx="1482725" cy="1482725"/>
                  <wp:effectExtent l="0" t="0" r="3175" b="3175"/>
                  <wp:docPr id="667159773" name="Picture 16" descr="មនុស្សម្នាក់កំពុងកាន់ផែនការ NDIS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មនុស្សម្នាក់កំពុងកាន់ផែនការ NDIS។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1271F4" w14:textId="77777777" w:rsidR="000B54BD" w:rsidRPr="00E84062" w:rsidRDefault="00DC4D24" w:rsidP="000F3FD8">
            <w:pPr>
              <w:pStyle w:val="ListParagraph"/>
              <w:numPr>
                <w:ilvl w:val="0"/>
                <w:numId w:val="51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របៀបប្រើប្រាស់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65E5971F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0FF35B2C" w14:textId="77777777" w:rsidR="008F445F" w:rsidRPr="00E84062" w:rsidRDefault="00DC4D24" w:rsidP="009528D1">
            <w:pPr>
              <w:pStyle w:val="Image"/>
              <w:spacing w:before="60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EBAA4B5" wp14:editId="394D8EB8">
                  <wp:extent cx="1482725" cy="1482725"/>
                  <wp:effectExtent l="0" t="0" r="3175" b="3175"/>
                  <wp:docPr id="225730487" name="Picture 17" descr="មនុស្សមួយក្រុមធំ។ នៅពីលើពួកវាគឺជារូបពពុះគំនិតដែលមានរូបតំណាងការផ្លាស់ប្តូរនៅខាងក្នុងនៃរូបតំណាងពពុះគំនិតនោ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មនុស្សមួយក្រុមធំ។ នៅពីលើពួកវាគឺជារូបពពុះគំនិតដែលមានរូបតំណាងការផ្លាស់ប្តូរនៅខាងក្នុងនៃរូបតំណាងពពុះគំនិតនោះ។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FD6A59" w14:textId="77777777" w:rsidR="007B3CE7" w:rsidRPr="00E84062" w:rsidRDefault="00DC4D24" w:rsidP="009528D1">
            <w:pPr>
              <w:spacing w:before="60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យើងក៏ចង់ចែករំលែកព័ត៌មានដែលជួយផ្លាស់ប្តូរ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Style w:val="Strong"/>
                <w:rFonts w:ascii="Khmer UI" w:eastAsia="DaunPenh" w:hAnsi="Khmer UI" w:cs="Khmer UI"/>
              </w:rPr>
              <w:t>អាកប្បកិរិយា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សហគមន៍អំពីពិការភាពផងដែរ។</w:t>
            </w:r>
          </w:p>
        </w:tc>
      </w:tr>
      <w:tr w:rsidR="007672BC" w:rsidRPr="00E84062" w14:paraId="509E36C8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33E36258" w14:textId="77777777" w:rsidR="009205EE" w:rsidRPr="00E84062" w:rsidRDefault="00DC4D24" w:rsidP="000F3F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F68EFF3" wp14:editId="27CA2594">
                  <wp:extent cx="1482725" cy="1482725"/>
                  <wp:effectExtent l="0" t="0" r="3175" b="3175"/>
                  <wp:docPr id="2008626073" name="Picture 18" descr="មនុស្សម្នាក់កំពុងចង្អុលទៅកាន់ខ្លួនឯង។ ពីលើពួកគេគឺជា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មនុស្សម្នាក់កំពុងចង្អុលទៅកាន់ខ្លួនឯង។ ពីលើពួកគេគឺជារូបតំណាងពពុះគំនិត។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409AE4" w14:textId="77777777" w:rsidR="009205EE" w:rsidRPr="00E84062" w:rsidRDefault="00DC4D24" w:rsidP="009205EE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អាកប្បកិរិយាគឺជាអ្វីដែលអ្នក៖</w:t>
            </w:r>
          </w:p>
          <w:p w14:paraId="0A82FD44" w14:textId="77777777" w:rsidR="009205EE" w:rsidRPr="00E84062" w:rsidRDefault="00DC4D24" w:rsidP="009205EE">
            <w:pPr>
              <w:pStyle w:val="ListParagraph"/>
              <w:numPr>
                <w:ilvl w:val="0"/>
                <w:numId w:val="4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គិត</w:t>
            </w:r>
          </w:p>
          <w:p w14:paraId="5E3AC469" w14:textId="77777777" w:rsidR="009205EE" w:rsidRPr="00E84062" w:rsidRDefault="00DC4D24" w:rsidP="009205EE">
            <w:pPr>
              <w:pStyle w:val="ListParagraph"/>
              <w:numPr>
                <w:ilvl w:val="0"/>
                <w:numId w:val="4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មានអារម្មណ៍</w:t>
            </w:r>
          </w:p>
          <w:p w14:paraId="0F8DDE84" w14:textId="77777777" w:rsidR="009205EE" w:rsidRPr="00E84062" w:rsidRDefault="00DC4D24" w:rsidP="009205EE">
            <w:pPr>
              <w:pStyle w:val="ListParagraph"/>
              <w:numPr>
                <w:ilvl w:val="0"/>
                <w:numId w:val="48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ជឿ។</w:t>
            </w:r>
          </w:p>
        </w:tc>
      </w:tr>
    </w:tbl>
    <w:p w14:paraId="60A885C6" w14:textId="77777777" w:rsidR="000F3FD8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60EA2C2D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3C20E515" w14:textId="77777777" w:rsidR="00286147" w:rsidRPr="00E84062" w:rsidRDefault="00DC4D24" w:rsidP="000F3F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1110729D" wp14:editId="3F09AE54">
                  <wp:extent cx="1482725" cy="1482725"/>
                  <wp:effectExtent l="0" t="0" r="3175" b="3175"/>
                  <wp:docPr id="1540705034" name="Picture 22" descr="មនុស្សម្នាក់នៅក្រោមរូបតំណាងពិការភាពនៅខាងក្នុងនៃរូបតំណាងពពុះគំនិត។ នៅជិតពួកគេគឺសញ្ញាទម្លាក់មេដៃចុ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មនុស្សម្នាក់នៅក្រោមរូបតំណាងពិការភាពនៅខាងក្នុងនៃរូបតំណាងពពុះគំនិត។ នៅជិតពួកគេគឺសញ្ញាទម្លាក់មេដៃចុះ។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011C89" w14:textId="77777777" w:rsidR="00286147" w:rsidRPr="00E84062" w:rsidRDefault="00DC4D24" w:rsidP="000F3FD8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ឧទាហរណ៍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មនុស្សមួយចំនួនគិតមិនល្អអំពីជនពិការ។</w:t>
            </w:r>
          </w:p>
          <w:p w14:paraId="26B09FAB" w14:textId="1E70FE8B" w:rsidR="00286147" w:rsidRPr="00E84062" w:rsidRDefault="00DC4D24" w:rsidP="000F3FD8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ហើយនេះអាចបញ្ឈប់មនុស្ស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ដែលមានពិការភាព</w:t>
            </w:r>
            <w:r w:rsidR="005269A7"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ពីការប្រើប្រាស់</w:t>
            </w:r>
            <w:r w:rsidR="005269A7">
              <w:rPr>
                <w:rFonts w:ascii="Khmer UI" w:hAnsi="Khmer UI" w:cs="Khmer UI"/>
                <w:lang w:bidi="km-KH"/>
              </w:rPr>
              <w:t xml:space="preserve"> </w:t>
            </w:r>
            <w:r w:rsidRPr="00195B1D">
              <w:rPr>
                <w:rFonts w:cs="Khmer UI"/>
              </w:rPr>
              <w:t>NDIS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26B481B5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12AD9803" w14:textId="77777777" w:rsidR="0045725F" w:rsidRPr="00E84062" w:rsidRDefault="00DC4D24" w:rsidP="000F3FD8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71719651" wp14:editId="411266C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398780</wp:posOffset>
                      </wp:positionV>
                      <wp:extent cx="777240" cy="450215"/>
                      <wp:effectExtent l="0" t="0" r="3810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DF0806" w14:textId="77777777" w:rsidR="00DC4D24" w:rsidRPr="00375703" w:rsidRDefault="00DC4D24" w:rsidP="0037570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ផែនការសកម្មភាព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19651" id="_x0000_s1043" type="#_x0000_t202" alt="&quot;&quot;" style="position:absolute;left:0;text-align:left;margin-left:27.75pt;margin-top:31.4pt;width:61.2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" filled="f" stroked="f">
                      <v:textbox inset="0,0,0,0">
                        <w:txbxContent>
                          <w:p w14:paraId="11DF0806" w14:textId="77777777" w:rsidR="00DC4D24" w:rsidRPr="00375703" w:rsidRDefault="00DC4D24" w:rsidP="0037570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ផែនការសកម្មភាព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5E9D4BA" wp14:editId="769287FC">
                  <wp:extent cx="1482725" cy="1482725"/>
                  <wp:effectExtent l="0" t="0" r="3175" b="3175"/>
                  <wp:docPr id="112403668" name="Picture 23" descr="ឯកសារផែនការសកម្មភាពបង្ហាញបញ្ជីដែលមានសញ្ញាធីក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ឯកសារផែនការសកម្មភាពបង្ហាញបញ្ជីដែលមានសញ្ញាធីក។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AD6084" w14:textId="77777777" w:rsidR="00F122D1" w:rsidRPr="00E84062" w:rsidRDefault="00DC4D24" w:rsidP="00F122D1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អ្នកអាចអានអំពីសកម្មភាពនានារបស់យើងនៅទំព័រ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40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នៅក្នុងផែនការសកម្មភាពរបស់យើង។</w:t>
            </w:r>
          </w:p>
          <w:p w14:paraId="1E5C6EFD" w14:textId="32D0C9E8" w:rsidR="00F122D1" w:rsidRPr="00E84062" w:rsidRDefault="005269A7" w:rsidP="00F122D1">
            <w:p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អ្នកអាចស្វែងរកផែនការសកម្មភាពរបស់យើងនៅលើគេហទំព័ររបស់យើង។</w:t>
            </w:r>
          </w:p>
          <w:p w14:paraId="5B1A9AE1" w14:textId="77777777" w:rsidR="0045725F" w:rsidRPr="00195B1D" w:rsidRDefault="00000000" w:rsidP="00F122D1">
            <w:pPr>
              <w:rPr>
                <w:rFonts w:cs="Khmer UI"/>
              </w:rPr>
            </w:pPr>
            <w:hyperlink r:id="rId115" w:history="1">
              <w:r w:rsidR="006A604C" w:rsidRPr="00195B1D">
                <w:rPr>
                  <w:rStyle w:val="Hyperlink"/>
                  <w:rFonts w:cs="Khmer UI"/>
                </w:rPr>
                <w:t>www.ndis.gov.au/CALD</w:t>
              </w:r>
            </w:hyperlink>
            <w:r w:rsidR="006A604C" w:rsidRPr="00195B1D">
              <w:rPr>
                <w:rFonts w:cs="Khmer UI"/>
              </w:rPr>
              <w:t xml:space="preserve"> </w:t>
            </w:r>
          </w:p>
        </w:tc>
      </w:tr>
    </w:tbl>
    <w:p w14:paraId="75E0B9AB" w14:textId="77777777" w:rsidR="002A6A49" w:rsidRPr="00E84062" w:rsidRDefault="00DC4D24">
      <w:pPr>
        <w:spacing w:before="0" w:after="0" w:line="240" w:lineRule="auto"/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p w14:paraId="493FC8CF" w14:textId="77777777" w:rsidR="00115682" w:rsidRPr="00E84062" w:rsidRDefault="00DC4D24" w:rsidP="00115682">
      <w:pPr>
        <w:pStyle w:val="Heading2"/>
        <w:rPr>
          <w:rFonts w:ascii="Khmer UI" w:hAnsi="Khmer UI" w:cs="Khmer UI"/>
          <w:lang w:val="en-AU"/>
        </w:rPr>
      </w:pPr>
      <w:bookmarkStart w:id="98" w:name="_Ref145516795"/>
      <w:bookmarkStart w:id="99" w:name="_Toc158124741"/>
      <w:r w:rsidRPr="00E84062">
        <w:rPr>
          <w:rFonts w:ascii="Khmer UI" w:eastAsia="DaunPenh" w:hAnsi="Khmer UI" w:cs="Khmer UI"/>
        </w:rPr>
        <w:lastRenderedPageBreak/>
        <w:t>តើយើងនឹងធ្វើអ្វីបន្ទាប់ទៀត</w:t>
      </w:r>
      <w:r w:rsidRPr="00E84062">
        <w:rPr>
          <w:rFonts w:ascii="Khmer UI" w:hAnsi="Khmer UI" w:cs="Khmer UI"/>
        </w:rPr>
        <w:t>?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64D1C178" w14:textId="77777777" w:rsidTr="00DC4D24">
        <w:tc>
          <w:tcPr>
            <w:tcW w:w="2551" w:type="dxa"/>
            <w:vAlign w:val="center"/>
          </w:tcPr>
          <w:p w14:paraId="2F07986C" w14:textId="77777777" w:rsidR="007F4962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E77B306" wp14:editId="011BDD5A">
                  <wp:extent cx="1482725" cy="1482725"/>
                  <wp:effectExtent l="0" t="0" r="3175" b="3175"/>
                  <wp:docPr id="1922265291" name="Picture 19" descr="ប្រតិទិនដែលនិយាយថាឆ្នាំ '2024' ដែលមានសញ្ញាព្រួញចង្អុលទៅប្រតិទិនមួយនិយាយថាឆ្នាំ '2028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ប្រតិទិនដែលនិយាយថាឆ្នាំ '2024' ដែលមានសញ្ញាព្រួញចង្អុលទៅប្រតិទិនមួយនិយាយថាឆ្នាំ '2028'។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6F3E4D" w14:textId="77777777" w:rsidR="00153FC3" w:rsidRPr="00E84062" w:rsidRDefault="00DC4D24" w:rsidP="007F49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យុទ្ធសាស្ត្រនឹង៖</w:t>
            </w:r>
          </w:p>
          <w:p w14:paraId="33B5EC5C" w14:textId="77777777" w:rsidR="00153FC3" w:rsidRPr="00E84062" w:rsidRDefault="00DC4D24" w:rsidP="00C1107A">
            <w:pPr>
              <w:pStyle w:val="ListParagraph"/>
              <w:numPr>
                <w:ilvl w:val="0"/>
                <w:numId w:val="59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ចាប់ផ្តើមនៅឆ្នាំ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2024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65395DD6" w14:textId="77777777" w:rsidR="007F4962" w:rsidRPr="00E84062" w:rsidRDefault="00DC4D24" w:rsidP="00C1107A">
            <w:pPr>
              <w:pStyle w:val="ListParagraph"/>
              <w:numPr>
                <w:ilvl w:val="0"/>
                <w:numId w:val="59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បញ្ចប់នៅឆ្នាំ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2028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2D6F0D63" w14:textId="77777777" w:rsidTr="00DC4D24">
        <w:tc>
          <w:tcPr>
            <w:tcW w:w="2551" w:type="dxa"/>
            <w:vAlign w:val="center"/>
          </w:tcPr>
          <w:p w14:paraId="5DF7F38E" w14:textId="77777777" w:rsidR="00115682" w:rsidRPr="00E84062" w:rsidRDefault="00115682" w:rsidP="00B147C6">
            <w:pPr>
              <w:pStyle w:val="Image"/>
              <w:spacing w:before="36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0C477C0F" w14:textId="77777777" w:rsidR="00115682" w:rsidRPr="00E84062" w:rsidRDefault="00DC4D24" w:rsidP="00B147C6">
            <w:pPr>
              <w:spacing w:before="36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យើងបានបង្កើតផែនការសកម្មភាពមួយដែលពន្យល់៖</w:t>
            </w:r>
          </w:p>
        </w:tc>
      </w:tr>
      <w:tr w:rsidR="007672BC" w:rsidRPr="00E84062" w14:paraId="2660D55D" w14:textId="77777777" w:rsidTr="00DC4D24">
        <w:tc>
          <w:tcPr>
            <w:tcW w:w="2551" w:type="dxa"/>
            <w:vAlign w:val="center"/>
          </w:tcPr>
          <w:p w14:paraId="186162D0" w14:textId="77777777" w:rsidR="00286147" w:rsidRPr="00E84062" w:rsidRDefault="00DC4D24" w:rsidP="00B147C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25077607" wp14:editId="53B95A6D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361315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54882" w14:textId="77777777" w:rsidR="00DC4D24" w:rsidRPr="00375703" w:rsidRDefault="00DC4D24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គោលដៅ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77607" id="_x0000_s1044" type="#_x0000_t202" alt="&quot;&quot;" style="position:absolute;left:0;text-align:left;margin-left:21.75pt;margin-top:28.45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" filled="f" stroked="f">
                      <v:textbox inset="0,0,0,0">
                        <w:txbxContent>
                          <w:p w14:paraId="1BB54882" w14:textId="77777777" w:rsidR="00DC4D24" w:rsidRPr="00375703" w:rsidRDefault="00DC4D24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4"/>
                                <w:szCs w:val="24"/>
                              </w:rPr>
                              <w:t>គោលដៅ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96ED884" wp14:editId="4C750D17">
                  <wp:extent cx="1482725" cy="1482725"/>
                  <wp:effectExtent l="0" t="0" r="3175" b="3175"/>
                  <wp:docPr id="872201833" name="Picture 20" descr="ឯកសារគោលដៅមួយបង្ហាញបញ្ជីមួយមានសញ្ញាធីកមួយចំនួ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ឯកសារគោលដៅមួយបង្ហាញបញ្ជីមួយមានសញ្ញាធីកមួយចំនួន។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1882DA" w14:textId="77777777" w:rsidR="00286147" w:rsidRPr="00E84062" w:rsidRDefault="00DC4D24" w:rsidP="00C1107A">
            <w:pPr>
              <w:pStyle w:val="ListParagraph"/>
              <w:numPr>
                <w:ilvl w:val="0"/>
                <w:numId w:val="62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ពីអ្វី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ដែល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ត្រូវ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ដើម្បី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ឈាន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ដល់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គោលដៅ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របស់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យើងនៅ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ក្នុង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យុទ្ធសាស្ត្រនេះ</w:t>
            </w:r>
          </w:p>
        </w:tc>
      </w:tr>
      <w:tr w:rsidR="007672BC" w:rsidRPr="00E84062" w14:paraId="50D6C517" w14:textId="77777777" w:rsidTr="00DC4D24">
        <w:tc>
          <w:tcPr>
            <w:tcW w:w="2551" w:type="dxa"/>
            <w:vAlign w:val="center"/>
          </w:tcPr>
          <w:p w14:paraId="6BE6277A" w14:textId="77777777" w:rsidR="00927762" w:rsidRPr="00E84062" w:rsidRDefault="00DC4D24" w:rsidP="00B147C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1841857" wp14:editId="03A68FD6">
                  <wp:extent cx="1482725" cy="1482725"/>
                  <wp:effectExtent l="0" t="0" r="3175" b="3175"/>
                  <wp:docPr id="547033466" name="Picture 22" descr="មនុស្សមួយក្រុមកំពុងប្រជុំ និងមើលឯកសារជាមួយ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មនុស្សមួយក្រុមកំពុងប្រជុំ និងមើលឯកសារជាមួយគ្នា។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85533A" w14:textId="59778781" w:rsidR="00927762" w:rsidRPr="00E84062" w:rsidRDefault="005269A7" w:rsidP="00A24C20">
            <w:pPr>
              <w:pStyle w:val="ListParagraph"/>
              <w:numPr>
                <w:ilvl w:val="0"/>
                <w:numId w:val="34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ពីរបៀបដែលយើងនឹងធ្វើការលើសកម្មភាពនីមួយៗ</w:t>
            </w:r>
          </w:p>
        </w:tc>
      </w:tr>
      <w:tr w:rsidR="007672BC" w:rsidRPr="00E84062" w14:paraId="6EFE5AF2" w14:textId="77777777" w:rsidTr="00DC4D24">
        <w:tc>
          <w:tcPr>
            <w:tcW w:w="2551" w:type="dxa"/>
            <w:vAlign w:val="center"/>
          </w:tcPr>
          <w:p w14:paraId="5A53E848" w14:textId="77777777" w:rsidR="00927762" w:rsidRPr="00E84062" w:rsidRDefault="00DC4D24" w:rsidP="00B147C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7E8AA22" wp14:editId="23D3A655">
                  <wp:extent cx="1482725" cy="1482725"/>
                  <wp:effectExtent l="0" t="0" r="3175" b="3175"/>
                  <wp:docPr id="1018014406" name="Picture 21" descr="គំនរនៃប្រតិទិន និងសញ្ញាសួ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គំនរនៃប្រតិទិន និងសញ្ញាសួរ។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0305B2" w14:textId="4E31C01F" w:rsidR="00927762" w:rsidRPr="00E84062" w:rsidRDefault="005269A7" w:rsidP="00A24C20">
            <w:pPr>
              <w:pStyle w:val="ListParagraph"/>
              <w:numPr>
                <w:ilvl w:val="0"/>
                <w:numId w:val="34"/>
              </w:num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រយៈពេលដែលយើងនឹងធ្វើការលើសកម្មភាពនីមួយៗ</w:t>
            </w:r>
          </w:p>
        </w:tc>
      </w:tr>
      <w:tr w:rsidR="007672BC" w:rsidRPr="00E84062" w14:paraId="788B2272" w14:textId="77777777" w:rsidTr="00DC4D24">
        <w:tc>
          <w:tcPr>
            <w:tcW w:w="2551" w:type="dxa"/>
            <w:vAlign w:val="center"/>
          </w:tcPr>
          <w:p w14:paraId="2EF3FB96" w14:textId="77777777" w:rsidR="00927762" w:rsidRPr="00E84062" w:rsidRDefault="00DC4D24" w:rsidP="00B147C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09A0C567" wp14:editId="62E1FEAF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280035</wp:posOffset>
                      </wp:positionV>
                      <wp:extent cx="892175" cy="197485"/>
                      <wp:effectExtent l="0" t="0" r="3175" b="1206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EFFD0" w14:textId="77777777" w:rsidR="00DC4D24" w:rsidRPr="00375703" w:rsidRDefault="00DC4D24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</w:rPr>
                                    <w:t>លទ្ធផល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0C567" id="_x0000_s1045" type="#_x0000_t202" alt="&quot;&quot;" style="position:absolute;left:0;text-align:left;margin-left:23.4pt;margin-top:22.05pt;width:70.25pt;height:15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" filled="f" stroked="f">
                      <v:textbox inset="0,0,0,0">
                        <w:txbxContent>
                          <w:p w14:paraId="0FBEFFD0" w14:textId="77777777" w:rsidR="00DC4D24" w:rsidRPr="00375703" w:rsidRDefault="00DC4D24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</w:rPr>
                              <w:t>លទ្ធផល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C53130B" wp14:editId="7A0E7E82">
                  <wp:extent cx="1482725" cy="1482725"/>
                  <wp:effectExtent l="0" t="0" r="3175" b="3175"/>
                  <wp:docPr id="1895519860" name="Picture 23" descr="ឯកសារលទ្ធផលបង្ហាញបញ្ជីដែលមានសញ្ញាធីក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ឯកសារលទ្ធផលបង្ហាញបញ្ជីដែលមានសញ្ញាធីកមួយ។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078521" w14:textId="77777777" w:rsidR="00927762" w:rsidRPr="00E84062" w:rsidRDefault="00DC4D24" w:rsidP="00A24C20">
            <w:pPr>
              <w:pStyle w:val="ListParagraph"/>
              <w:numPr>
                <w:ilvl w:val="0"/>
                <w:numId w:val="34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លទ្ធផលនៃសកម្មភាពនីមួយៗ។</w:t>
            </w:r>
          </w:p>
        </w:tc>
      </w:tr>
      <w:tr w:rsidR="007672BC" w:rsidRPr="00E84062" w14:paraId="0984CAD3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CB558FE" w14:textId="77777777" w:rsidR="00153FC3" w:rsidRPr="00E84062" w:rsidRDefault="00DC4D24" w:rsidP="000F3FD8">
            <w:pPr>
              <w:pStyle w:val="Image"/>
              <w:spacing w:before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1918488D" wp14:editId="53A3FE7F">
                  <wp:extent cx="1483200" cy="1483200"/>
                  <wp:effectExtent l="0" t="0" r="3175" b="3175"/>
                  <wp:docPr id="2137475017" name="Picture 24" descr="មនុស្សម្នាក់កំពុងមើលឯកសា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មនុស្សម្នាក់កំពុងមើលឯកសារ។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23B934" w14:textId="77777777" w:rsidR="00153FC3" w:rsidRPr="00E84062" w:rsidRDefault="00DC4D24" w:rsidP="000F3FD8">
            <w:pPr>
              <w:spacing w:before="12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នឹង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ប្រើប្រាស់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ផែនការ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សកម្មភាព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ដើម្បី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ពិនិត្យ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មើល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ថា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តើ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យុទ្ធសាស្ត្រ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នេះដំណើរការ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បានល្អ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កម្រិតណា។</w:t>
            </w:r>
          </w:p>
        </w:tc>
      </w:tr>
      <w:tr w:rsidR="007672BC" w:rsidRPr="00E84062" w14:paraId="4F3CE2EF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4665A657" w14:textId="77777777" w:rsidR="00115682" w:rsidRPr="00E84062" w:rsidRDefault="00DC4D24" w:rsidP="009B4B96">
            <w:pPr>
              <w:pStyle w:val="Image"/>
              <w:spacing w:before="120" w:after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5672D98" wp14:editId="724D09CA">
                  <wp:extent cx="1482725" cy="1482725"/>
                  <wp:effectExtent l="0" t="0" r="3175" b="3175"/>
                  <wp:docPr id="476514506" name="Picture 24" descr="រូបតំណាងគេហទំព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រូបតំណាងគេហទំព័រ។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AB3F75" w14:textId="7322D774" w:rsidR="00927762" w:rsidRPr="00E84062" w:rsidRDefault="005269A7" w:rsidP="00927762">
            <w:pPr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អ្នកអាចស្វែងរកផែនការសកម្មភាពនៅលើគេហទំព័ររបស់យើង។</w:t>
            </w:r>
          </w:p>
          <w:p w14:paraId="78AE3BE6" w14:textId="77777777" w:rsidR="00115682" w:rsidRPr="00195B1D" w:rsidRDefault="00000000" w:rsidP="00927762">
            <w:pPr>
              <w:rPr>
                <w:rFonts w:cs="Khmer UI"/>
              </w:rPr>
            </w:pPr>
            <w:hyperlink r:id="rId123" w:history="1">
              <w:r w:rsidR="006F12B2" w:rsidRPr="00195B1D">
                <w:rPr>
                  <w:rStyle w:val="Hyperlink"/>
                  <w:rFonts w:cs="Khmer UI"/>
                </w:rPr>
                <w:t>www.ndis.gov.au/CALD</w:t>
              </w:r>
            </w:hyperlink>
            <w:r w:rsidR="006F12B2" w:rsidRPr="00195B1D">
              <w:rPr>
                <w:rFonts w:cs="Khmer UI"/>
              </w:rPr>
              <w:t xml:space="preserve"> </w:t>
            </w:r>
          </w:p>
        </w:tc>
      </w:tr>
      <w:tr w:rsidR="007672BC" w:rsidRPr="00E84062" w14:paraId="691F9913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6DDAD8BE" w14:textId="77777777" w:rsidR="00A35DF3" w:rsidRPr="00E84062" w:rsidRDefault="00DC4D24" w:rsidP="009B4B96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107D87F7" wp14:editId="38F08A40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518160</wp:posOffset>
                      </wp:positionV>
                      <wp:extent cx="892175" cy="1974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67DCD" w14:textId="7D803352" w:rsidR="00DC4D24" w:rsidRPr="00375703" w:rsidRDefault="00DC4D24" w:rsidP="00052C0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ងាយស្រួលអាន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D87F7" id="_x0000_s1046" type="#_x0000_t202" alt="&quot;&quot;" style="position:absolute;left:0;text-align:left;margin-left:23.6pt;margin-top:40.8pt;width:70.25pt;height:15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" filled="f" stroked="f">
                      <v:textbox inset="0,0,0,0">
                        <w:txbxContent>
                          <w:p w14:paraId="1BB67DCD" w14:textId="7D803352" w:rsidR="00DC4D24" w:rsidRPr="00375703" w:rsidRDefault="00DC4D24" w:rsidP="00052C01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20"/>
                              </w:rPr>
                              <w:t>ងាយស្រួលអាន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800A07A" wp14:editId="0B192970">
                  <wp:extent cx="1482725" cy="1482725"/>
                  <wp:effectExtent l="0" t="0" r="3175" b="3175"/>
                  <wp:docPr id="562722201" name="Picture 25" descr="កុំព្យូទ័របង្ហាញឯកសារងាយស្រួលអាន (Easy Read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កុំព្យូទ័របង្ហាញឯកសារងាយស្រួលអាន (Easy Read)។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B9DCC4" w14:textId="557C8770" w:rsidR="00A35DF3" w:rsidRPr="00E84062" w:rsidRDefault="00DC4D24" w:rsidP="009277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ហើយអ្នកអាចរកឃើញកំណែងាយស្រួលអាន</w:t>
            </w:r>
            <w:r w:rsidR="005D12F3"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hAnsi="Khmer UI" w:cs="Khmer UI"/>
              </w:rPr>
              <w:t>(</w:t>
            </w:r>
            <w:r w:rsidRPr="00195B1D">
              <w:rPr>
                <w:rFonts w:cs="Khmer UI"/>
              </w:rPr>
              <w:t>Easy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Read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នៃផែនការសកម្មភាពនៅលើគេហទំព័ររបស់យើង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18575333" w14:textId="77777777" w:rsidR="00A35DF3" w:rsidRPr="00195B1D" w:rsidRDefault="00000000" w:rsidP="00927762">
            <w:pPr>
              <w:rPr>
                <w:rFonts w:cs="Khmer UI"/>
                <w:highlight w:val="yellow"/>
              </w:rPr>
            </w:pPr>
            <w:hyperlink r:id="rId125" w:history="1">
              <w:r w:rsidR="006F12B2" w:rsidRPr="00195B1D">
                <w:rPr>
                  <w:rStyle w:val="Hyperlink"/>
                  <w:rFonts w:cs="Khmer UI"/>
                </w:rPr>
                <w:t>www.ndis.gov.au/CALD</w:t>
              </w:r>
            </w:hyperlink>
            <w:r w:rsidR="006F12B2" w:rsidRPr="00195B1D">
              <w:rPr>
                <w:rFonts w:cs="Khmer UI"/>
              </w:rPr>
              <w:t xml:space="preserve"> </w:t>
            </w:r>
          </w:p>
        </w:tc>
      </w:tr>
      <w:tr w:rsidR="007672BC" w:rsidRPr="00E84062" w14:paraId="34938542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7C406E07" w14:textId="77777777" w:rsidR="00927762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5F575B3E" wp14:editId="04691CAE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474980</wp:posOffset>
                      </wp:positionV>
                      <wp:extent cx="892175" cy="272415"/>
                      <wp:effectExtent l="0" t="0" r="3175" b="1333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CC8CD" w14:textId="77777777" w:rsidR="00DC4D24" w:rsidRPr="00375703" w:rsidRDefault="00DC4D24" w:rsidP="00FB4F7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របាយការណ៍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75B3E" id="_x0000_s1047" type="#_x0000_t202" alt="&quot;&quot;" style="position:absolute;left:0;text-align:left;margin-left:22.65pt;margin-top:37.4pt;width:70.25pt;height:21.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" filled="f" stroked="f">
                      <v:textbox inset="0,0,0,0">
                        <w:txbxContent>
                          <w:p w14:paraId="2D6CC8CD" w14:textId="77777777" w:rsidR="00DC4D24" w:rsidRPr="00375703" w:rsidRDefault="00DC4D24" w:rsidP="00FB4F76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2"/>
                                <w:szCs w:val="22"/>
                              </w:rPr>
                              <w:t>របាយការណ៍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CC72B7C" wp14:editId="7FDC3166">
                  <wp:extent cx="1482725" cy="1482725"/>
                  <wp:effectExtent l="0" t="0" r="3175" b="3175"/>
                  <wp:docPr id="338417840" name="Picture 25" descr="ឯកសាររបាយការណ៍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ឯកសាររបាយការណ៍។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C9F39C" w14:textId="27CF129C" w:rsidR="00927762" w:rsidRPr="00E84062" w:rsidRDefault="00DC4D24" w:rsidP="009277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នៅចុងឆ្នាំ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2024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យើងនឹងចែករំលែករបាយការណ៍របស់យើងអំពីការងារដែលយើងបានធ្វើពីកន្លងមក</w:t>
            </w:r>
            <w:r w:rsidR="005269A7"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cs/>
                <w:lang w:bidi="km-KH"/>
              </w:rPr>
              <w:t>ដើម្បីគាំទ្រដល់យុទ្ធសាស្ត្រនេះ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221DC54D" w14:textId="77777777" w:rsidTr="00DC4D24">
        <w:tc>
          <w:tcPr>
            <w:tcW w:w="2551" w:type="dxa"/>
            <w:vAlign w:val="center"/>
          </w:tcPr>
          <w:p w14:paraId="1A6C09CC" w14:textId="77777777" w:rsidR="00927762" w:rsidRPr="00E84062" w:rsidRDefault="00DC4D24" w:rsidP="009B4B96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D6011E9" wp14:editId="299BFB3A">
                  <wp:extent cx="1482725" cy="1482725"/>
                  <wp:effectExtent l="0" t="0" r="3175" b="3175"/>
                  <wp:docPr id="701275079" name="Picture 26" descr="មនុស្សម្នាក់មានរូបតំណាងអារម្មណ៍ក្នុងការនិយា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មនុស្សម្នាក់មានរូបតំណាងអារម្មណ៍ក្នុងការនិយាយ។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C0A243" w14:textId="77777777" w:rsidR="00927762" w:rsidRPr="00E84062" w:rsidRDefault="00DC4D24" w:rsidP="00927762">
            <w:p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ហើយ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យើង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នឹង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ស្នើ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សុំឱ្យ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អ្នក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ដទៃ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ចែកចាយ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នូវ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អ្វី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ដែល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ពួកគេ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គិត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អំពី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យុទ្ធសាស្ត្រនេះ។</w:t>
            </w:r>
          </w:p>
        </w:tc>
      </w:tr>
    </w:tbl>
    <w:p w14:paraId="6B26D018" w14:textId="77777777" w:rsidR="009B4B96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1491004F" w14:textId="77777777" w:rsidTr="00DC4D24">
        <w:tc>
          <w:tcPr>
            <w:tcW w:w="2551" w:type="dxa"/>
            <w:vAlign w:val="center"/>
          </w:tcPr>
          <w:p w14:paraId="4B0A209B" w14:textId="77777777" w:rsidR="00927762" w:rsidRPr="00E84062" w:rsidRDefault="00927762" w:rsidP="000F3FD8">
            <w:pPr>
              <w:pStyle w:val="Image"/>
              <w:spacing w:before="360" w:after="0"/>
              <w:rPr>
                <w:rFonts w:ascii="Khmer UI" w:hAnsi="Khmer UI" w:cs="Khmer UI"/>
              </w:rPr>
            </w:pPr>
          </w:p>
        </w:tc>
        <w:tc>
          <w:tcPr>
            <w:tcW w:w="6576" w:type="dxa"/>
            <w:vAlign w:val="center"/>
          </w:tcPr>
          <w:p w14:paraId="5E91A5C3" w14:textId="77777777" w:rsidR="00927762" w:rsidRPr="00E84062" w:rsidRDefault="00DC4D24" w:rsidP="000F3FD8">
            <w:pPr>
              <w:spacing w:before="360" w:after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នេះ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រួម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មាន៖</w:t>
            </w:r>
          </w:p>
        </w:tc>
      </w:tr>
      <w:tr w:rsidR="007672BC" w:rsidRPr="00E84062" w14:paraId="23E224E0" w14:textId="77777777" w:rsidTr="00DC4D24">
        <w:tc>
          <w:tcPr>
            <w:tcW w:w="2551" w:type="dxa"/>
            <w:vAlign w:val="center"/>
          </w:tcPr>
          <w:p w14:paraId="19C5A1B5" w14:textId="77777777" w:rsidR="00723BCB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001A2E8" wp14:editId="39D37905">
                  <wp:extent cx="1482725" cy="1482725"/>
                  <wp:effectExtent l="0" t="0" r="3175" b="3175"/>
                  <wp:docPr id="758162148" name="Picture 26" descr="ក្រុមមនុស្ស CALD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ក្រុមមនុស្ស CALD។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D94969" w14:textId="77777777" w:rsidR="00723BCB" w:rsidRPr="00E84062" w:rsidRDefault="00DC4D24" w:rsidP="00927762">
            <w:pPr>
              <w:pStyle w:val="ListParagraph"/>
              <w:numPr>
                <w:ilvl w:val="0"/>
                <w:numId w:val="3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មនុស្ស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CALD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ដែលមានពិការភាព</w:t>
            </w:r>
          </w:p>
        </w:tc>
      </w:tr>
      <w:tr w:rsidR="007672BC" w:rsidRPr="00E84062" w14:paraId="6FB9FD49" w14:textId="77777777" w:rsidTr="00DC4D24">
        <w:tc>
          <w:tcPr>
            <w:tcW w:w="2551" w:type="dxa"/>
            <w:vAlign w:val="center"/>
          </w:tcPr>
          <w:p w14:paraId="35AD7626" w14:textId="77777777" w:rsidR="00723BCB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0D68D63" wp14:editId="41FAB6E7">
                  <wp:extent cx="1482725" cy="1482725"/>
                  <wp:effectExtent l="0" t="0" r="3175" b="3175"/>
                  <wp:docPr id="919010098" name="Picture 27" descr="ក្រុមអ្នកជំនាញ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ក្រុមអ្នកជំនាញនៅខាងមុខអគារការិយាល័យមួយ។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9A624D" w14:textId="77777777" w:rsidR="00723BCB" w:rsidRPr="00E84062" w:rsidRDefault="00DC4D24" w:rsidP="00927762">
            <w:pPr>
              <w:pStyle w:val="ListParagraph"/>
              <w:numPr>
                <w:ilvl w:val="0"/>
                <w:numId w:val="3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អង្គការសហគមន៍នានា</w:t>
            </w:r>
          </w:p>
        </w:tc>
      </w:tr>
      <w:tr w:rsidR="007672BC" w:rsidRPr="00E84062" w14:paraId="2E765F1E" w14:textId="77777777" w:rsidTr="00DC4D24">
        <w:tc>
          <w:tcPr>
            <w:tcW w:w="2551" w:type="dxa"/>
            <w:vAlign w:val="center"/>
          </w:tcPr>
          <w:p w14:paraId="4D36C724" w14:textId="77777777" w:rsidR="00723BCB" w:rsidRPr="00E84062" w:rsidRDefault="00DC4D24" w:rsidP="00463A40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A478EA4" wp14:editId="3637FCE6">
                  <wp:extent cx="1482725" cy="1482725"/>
                  <wp:effectExtent l="0" t="0" r="3175" b="3175"/>
                  <wp:docPr id="1470545733" name="Picture 28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828007" w14:textId="77777777" w:rsidR="00723BCB" w:rsidRPr="00E84062" w:rsidRDefault="00DC4D24" w:rsidP="00723BCB">
            <w:pPr>
              <w:pStyle w:val="ListParagraph"/>
              <w:numPr>
                <w:ilvl w:val="0"/>
                <w:numId w:val="35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ក្រុមផ្ដល់យោបល់នៅខាងក្រៅ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NDIA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5E055BF4" w14:textId="77777777" w:rsidTr="00DC4D24">
        <w:tc>
          <w:tcPr>
            <w:tcW w:w="2551" w:type="dxa"/>
            <w:vAlign w:val="center"/>
          </w:tcPr>
          <w:p w14:paraId="0E2BBBD2" w14:textId="77777777" w:rsidR="003267DF" w:rsidRPr="00E84062" w:rsidRDefault="00DC4D24" w:rsidP="000F3FD8">
            <w:pPr>
              <w:pStyle w:val="Image"/>
              <w:spacing w:before="96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CEDDCCC" wp14:editId="6C3C3E65">
                  <wp:extent cx="1482725" cy="1482725"/>
                  <wp:effectExtent l="0" t="0" r="3175" b="3175"/>
                  <wp:docPr id="1672192175" name="Picture 27" descr="មនុស្សម្នាក់កំពុងសរសេរឯកសារមួយនៅក្រោមរូបតំណាងពពុះគំនិត។ រូបតំណាងពពុះគំនិតបង្ហាញសញ្ញាលើកមេដៃឡើង ជាមួយសញ្ញាព្រួញចង្អុលឡើងលើ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មនុស្សម្នាក់កំពុងសរសេរឯកសារមួយនៅក្រោមរូបតំណាងពពុះគំនិត។ រូបតំណាងពពុះគំនិតបង្ហាញសញ្ញាលើកមេដៃឡើង ជាមួយសញ្ញាព្រួញចង្អុលឡើងលើ។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D12A6D" w14:textId="16465D53" w:rsidR="003267DF" w:rsidRPr="00E84062" w:rsidRDefault="005269A7" w:rsidP="000F3FD8">
            <w:pPr>
              <w:spacing w:before="96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នេះនឹងជួយយើងឱ្យយល់អំពីផ្នែកនានានៃយុទ្ធសាស្ត្រនេះ៖</w:t>
            </w:r>
          </w:p>
          <w:p w14:paraId="795567D8" w14:textId="77777777" w:rsidR="003267DF" w:rsidRPr="00E84062" w:rsidRDefault="00DC4D24" w:rsidP="00A24C20">
            <w:pPr>
              <w:pStyle w:val="ListParagraph"/>
              <w:numPr>
                <w:ilvl w:val="0"/>
                <w:numId w:val="3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កំពុងដំណើរការល្អ</w:t>
            </w:r>
          </w:p>
          <w:p w14:paraId="5C7DB7E9" w14:textId="77777777" w:rsidR="003267DF" w:rsidRPr="00E84062" w:rsidRDefault="00DC4D24" w:rsidP="00A24C20">
            <w:pPr>
              <w:pStyle w:val="ListParagraph"/>
              <w:numPr>
                <w:ilvl w:val="0"/>
                <w:numId w:val="36"/>
              </w:numPr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ត្រូវការកែលម្អ។</w:t>
            </w:r>
          </w:p>
        </w:tc>
      </w:tr>
    </w:tbl>
    <w:p w14:paraId="0EA59894" w14:textId="77777777" w:rsidR="0028416F" w:rsidRPr="00E84062" w:rsidRDefault="00DC4D24" w:rsidP="00C1107A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p w14:paraId="01DB1FB0" w14:textId="77777777" w:rsidR="00493D5D" w:rsidRPr="00E84062" w:rsidRDefault="00DC4D24" w:rsidP="00DD389A">
      <w:pPr>
        <w:pStyle w:val="Heading2"/>
        <w:rPr>
          <w:rFonts w:ascii="Khmer UI" w:hAnsi="Khmer UI" w:cs="Khmer UI"/>
        </w:rPr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8124742"/>
      <w:r w:rsidRPr="00E84062">
        <w:rPr>
          <w:rFonts w:ascii="Khmer UI" w:eastAsia="DaunPenh" w:hAnsi="Khmer UI" w:cs="Khmer UI"/>
        </w:rPr>
        <w:lastRenderedPageBreak/>
        <w:t>ព័ត៌មានបន្ថែម</w:t>
      </w:r>
      <w:bookmarkEnd w:id="100"/>
      <w:bookmarkEnd w:id="101"/>
      <w:bookmarkEnd w:id="102"/>
      <w:bookmarkEnd w:id="103"/>
      <w:bookmarkEnd w:id="104"/>
    </w:p>
    <w:p w14:paraId="4E5B6613" w14:textId="77777777" w:rsidR="008A5DB9" w:rsidRPr="00E84062" w:rsidRDefault="00DC4D24" w:rsidP="008A5DB9">
      <w:pPr>
        <w:rPr>
          <w:rFonts w:ascii="Khmer UI" w:hAnsi="Khmer UI" w:cs="Khmer UI"/>
          <w:lang w:val="x-none" w:eastAsia="x-none"/>
        </w:rPr>
      </w:pPr>
      <w:r w:rsidRPr="00E84062">
        <w:rPr>
          <w:rFonts w:ascii="Khmer UI" w:eastAsia="DaunPenh" w:hAnsi="Khmer UI" w:cs="Khmer UI"/>
        </w:rPr>
        <w:t>សម្រាប់ព័ត៌មានបន្ថែមអំពីយុទ្ធសាស្ត្រនេះ</w:t>
      </w:r>
      <w:r w:rsidRPr="00E84062">
        <w:rPr>
          <w:rFonts w:ascii="Khmer UI" w:hAnsi="Khmer UI" w:cs="Khmer UI"/>
        </w:rPr>
        <w:t xml:space="preserve"> </w:t>
      </w:r>
      <w:r w:rsidRPr="00E84062">
        <w:rPr>
          <w:rFonts w:ascii="Khmer UI" w:eastAsia="DaunPenh" w:hAnsi="Khmer UI" w:cs="Khmer UI"/>
        </w:rPr>
        <w:t>សូមទាក់ទងមកយើង។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72AB51C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67B728" w14:textId="77777777" w:rsidR="00493D5D" w:rsidRPr="00E84062" w:rsidRDefault="00DC4D24" w:rsidP="00463A40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5E32A30C" wp14:editId="57A5F506">
                  <wp:extent cx="1440000" cy="1440000"/>
                  <wp:effectExtent l="0" t="0" r="8255" b="8255"/>
                  <wp:docPr id="3" name="Picture 3" descr="រូបតំណាងគេហទំព័រ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រូបតំណាងគេហទំព័រ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EA3240" w14:textId="77777777" w:rsidR="00153FC3" w:rsidRPr="00E84062" w:rsidRDefault="00DC4D24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អ្នកអាចចូលមើលគេហទំព័ររបស់យើង។</w:t>
            </w:r>
          </w:p>
          <w:p w14:paraId="1F96AE59" w14:textId="77777777" w:rsidR="00493D5D" w:rsidRPr="00195B1D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hyperlink r:id="rId133" w:history="1">
              <w:r w:rsidR="00153FC3" w:rsidRPr="00195B1D">
                <w:rPr>
                  <w:rStyle w:val="Hyperlink"/>
                  <w:rFonts w:cs="Khmer UI"/>
                  <w:bCs/>
                </w:rPr>
                <w:t>www.ndis.gov.au</w:t>
              </w:r>
            </w:hyperlink>
          </w:p>
        </w:tc>
      </w:tr>
      <w:tr w:rsidR="007672BC" w:rsidRPr="00E84062" w14:paraId="01866C0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6D9AD6" w14:textId="77777777" w:rsidR="00493D5D" w:rsidRPr="00E84062" w:rsidRDefault="00DC4D24" w:rsidP="00463A40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4B5D614" wp14:editId="1EE26A26">
                  <wp:extent cx="1440000" cy="1440000"/>
                  <wp:effectExtent l="0" t="0" r="8255" b="8255"/>
                  <wp:docPr id="36" name="Picture 36" descr="រូបតំណាងទូរសព្ទ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រូបតំណាងទូរសព្ទ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D9BF4F" w14:textId="77777777" w:rsidR="00153FC3" w:rsidRPr="00E84062" w:rsidRDefault="00DC4D24" w:rsidP="001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អ្នកអាចហៅទូរសព្ទមកយើងបាន។</w:t>
            </w:r>
          </w:p>
          <w:p w14:paraId="408D230C" w14:textId="77777777" w:rsidR="00493D5D" w:rsidRPr="00195B1D" w:rsidRDefault="00DC4D24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1800 800 110</w:t>
            </w:r>
          </w:p>
        </w:tc>
      </w:tr>
      <w:tr w:rsidR="007672BC" w:rsidRPr="00E84062" w14:paraId="1885B98C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EB6598" w14:textId="77777777" w:rsidR="00CD310C" w:rsidRPr="00E84062" w:rsidRDefault="00DC4D24" w:rsidP="00463A40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6F0F0613" wp14:editId="2E68F1AD">
                  <wp:extent cx="792000" cy="792000"/>
                  <wp:effectExtent l="0" t="0" r="8255" b="8255"/>
                  <wp:docPr id="15" name="Picture 15" descr="និមិត្តសញ្ញាហ្វេសប៊ុក (Facebook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និមិត្តសញ្ញាហ្វេសប៊ុក (Facebook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DA54746" w14:textId="77777777" w:rsidR="00CD310C" w:rsidRPr="00E84062" w:rsidRDefault="00DC4D24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អ្នកអាចតាមដានយើងនៅលើហ្វេសប៊ុក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195B1D">
              <w:rPr>
                <w:rFonts w:cs="Khmer UI"/>
              </w:rPr>
              <w:t>Facebook</w:t>
            </w:r>
            <w:r w:rsidRPr="00E84062">
              <w:rPr>
                <w:rFonts w:ascii="Khmer UI" w:hAnsi="Khmer UI" w:cs="Khmer UI"/>
              </w:rPr>
              <w:t>)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18ABF940" w14:textId="77777777" w:rsidR="00CD310C" w:rsidRPr="00195B1D" w:rsidRDefault="00000000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Khmer UI"/>
                <w:bCs/>
              </w:rPr>
            </w:pPr>
            <w:hyperlink r:id="rId136" w:history="1">
              <w:r w:rsidR="00DE6B8B" w:rsidRPr="00195B1D">
                <w:rPr>
                  <w:rStyle w:val="Hyperlink"/>
                  <w:rFonts w:cs="Khmer UI"/>
                  <w:bCs/>
                </w:rPr>
                <w:t>www.facebook.com/NDISAus</w:t>
              </w:r>
            </w:hyperlink>
          </w:p>
        </w:tc>
      </w:tr>
      <w:tr w:rsidR="007672BC" w:rsidRPr="00E84062" w14:paraId="3695B15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2BEEE9" w14:textId="77777777" w:rsidR="00CD310C" w:rsidRPr="00E84062" w:rsidRDefault="00DC4D24" w:rsidP="00463A40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0B0C4D8C" wp14:editId="7207A336">
                  <wp:extent cx="792000" cy="792000"/>
                  <wp:effectExtent l="0" t="0" r="8255" b="8255"/>
                  <wp:docPr id="16" name="Picture 16" descr="និមិត្តសញ្ញា Twitter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និមិត្តសញ្ញា Twitter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97947EE" w14:textId="77777777" w:rsidR="00CD310C" w:rsidRPr="00E84062" w:rsidRDefault="00DC4D24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អ្នកអាចតាមដានយើងនៅលើធ្វីតធឺរ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195B1D">
              <w:rPr>
                <w:rFonts w:cs="Khmer UI"/>
              </w:rPr>
              <w:t>Twitter</w:t>
            </w:r>
            <w:r w:rsidRPr="00E84062">
              <w:rPr>
                <w:rFonts w:ascii="Khmer UI" w:hAnsi="Khmer UI" w:cs="Khmer UI"/>
              </w:rPr>
              <w:t>)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3CC9718B" w14:textId="77777777" w:rsidR="00CD310C" w:rsidRPr="00195B1D" w:rsidRDefault="00DC4D24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@NDIS</w:t>
            </w:r>
          </w:p>
          <w:p w14:paraId="1715B38C" w14:textId="77777777" w:rsidR="00771597" w:rsidRPr="00E84062" w:rsidRDefault="00DC4D24" w:rsidP="00771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195B1D">
              <w:rPr>
                <w:rFonts w:cs="Khmer UI"/>
              </w:rPr>
              <w:t>Twitter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ក៏ត្រូវបានគេហៅថា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>X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ផងដែរ។</w:t>
            </w:r>
          </w:p>
        </w:tc>
      </w:tr>
    </w:tbl>
    <w:p w14:paraId="27C21CC5" w14:textId="77777777" w:rsidR="00AE2123" w:rsidRPr="00E84062" w:rsidRDefault="00DC4D24" w:rsidP="00AE2123">
      <w:pPr>
        <w:rPr>
          <w:rFonts w:ascii="Khmer UI" w:hAnsi="Khmer UI" w:cs="Khmer UI"/>
          <w:sz w:val="32"/>
          <w:szCs w:val="26"/>
        </w:rPr>
      </w:pPr>
      <w:bookmarkStart w:id="105" w:name="_Toc43391514"/>
      <w:r w:rsidRPr="00E84062">
        <w:rPr>
          <w:rFonts w:ascii="Khmer UI" w:hAnsi="Khmer UI" w:cs="Khmer UI"/>
        </w:rPr>
        <w:br w:type="page"/>
      </w:r>
    </w:p>
    <w:p w14:paraId="5CD67F31" w14:textId="77777777" w:rsidR="00CD310C" w:rsidRPr="00E84062" w:rsidRDefault="00DC4D24" w:rsidP="00AA574A">
      <w:pPr>
        <w:pStyle w:val="Heading3"/>
        <w:rPr>
          <w:rFonts w:ascii="Khmer UI" w:hAnsi="Khmer UI" w:cs="Khmer UI"/>
        </w:rPr>
      </w:pPr>
      <w:r w:rsidRPr="00E84062">
        <w:rPr>
          <w:rFonts w:ascii="Khmer UI" w:eastAsia="DaunPenh" w:hAnsi="Khmer UI" w:cs="Khmer UI"/>
        </w:rPr>
        <w:lastRenderedPageBreak/>
        <w:t>ការគាំទ្រដើម្បីនិយាយមកយើង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6629D58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DA5B89" w14:textId="77777777" w:rsidR="00115682" w:rsidRPr="00E84062" w:rsidRDefault="00DC4D24" w:rsidP="00115682">
            <w:pPr>
              <w:pStyle w:val="Image"/>
              <w:spacing w:before="0" w:after="0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2A0D4707" wp14:editId="5A6AAD7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434340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850A5" w14:textId="77777777" w:rsidR="00DC4D24" w:rsidRPr="00375703" w:rsidRDefault="00DC4D24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វិបឆាត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D4707" id="_x0000_s1048" type="#_x0000_t202" alt="&quot;&quot;" style="position:absolute;left:0;text-align:left;margin-left:36.05pt;margin-top:34.2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" filled="f" stroked="f">
                      <v:textbox inset="0,0,0,0">
                        <w:txbxContent>
                          <w:p w14:paraId="224850A5" w14:textId="77777777" w:rsidR="00DC4D24" w:rsidRPr="00375703" w:rsidRDefault="00DC4D24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8"/>
                                <w:szCs w:val="18"/>
                              </w:rPr>
                              <w:t>វិបឆាត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498E5500" wp14:editId="745FAA80">
                  <wp:extent cx="1440000" cy="1440000"/>
                  <wp:effectExtent l="0" t="0" r="8255" b="8255"/>
                  <wp:docPr id="23" name="Picture 23" descr="រូបតំណាងវិបឆាត (webchat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រូបតំណាងវិបឆាត (webchat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F65D59" w14:textId="1AC37023" w:rsidR="00115682" w:rsidRPr="00E84062" w:rsidRDefault="005269A7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អ្នកអាចនិយាយជាមួយយើងតាមអនឡាញ</w:t>
            </w:r>
            <w:r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ដោយប្រើមុខងារវិបឆាត</w:t>
            </w:r>
            <w:r>
              <w:rPr>
                <w:rFonts w:ascii="Khmer UI" w:hAnsi="Khmer UI" w:cs="Khmer UI"/>
                <w:lang w:bidi="km-KH"/>
              </w:rPr>
              <w:t xml:space="preserve"> </w:t>
            </w:r>
            <w:r w:rsidRPr="00E84062">
              <w:rPr>
                <w:rFonts w:ascii="Khmer UI" w:hAnsi="Khmer UI" w:cs="Khmer UI"/>
              </w:rPr>
              <w:t>(</w:t>
            </w:r>
            <w:r w:rsidRPr="00195B1D">
              <w:rPr>
                <w:rFonts w:cs="Khmer UI"/>
              </w:rPr>
              <w:t>webchat</w:t>
            </w:r>
            <w:r w:rsidRPr="00E84062">
              <w:rPr>
                <w:rFonts w:ascii="Khmer UI" w:hAnsi="Khmer UI" w:cs="Khmer UI"/>
              </w:rPr>
              <w:t xml:space="preserve">)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នៅផ្នែកខាងលើនៃគេហទំព័ររបស់យើង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  <w:p w14:paraId="70682394" w14:textId="77777777" w:rsidR="00115682" w:rsidRPr="00195B1D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Khmer UI"/>
                <w:b/>
                <w:bCs/>
                <w:color w:val="6B2976"/>
                <w:w w:val="100"/>
              </w:rPr>
            </w:pPr>
            <w:hyperlink r:id="rId139" w:history="1">
              <w:r w:rsidR="00DC4D24" w:rsidRPr="00195B1D">
                <w:rPr>
                  <w:rStyle w:val="Hyperlink"/>
                  <w:rFonts w:cs="Khmer UI"/>
                  <w:bCs/>
                  <w:w w:val="100"/>
                </w:rPr>
                <w:t>www.ndis.gov.au</w:t>
              </w:r>
            </w:hyperlink>
          </w:p>
        </w:tc>
      </w:tr>
      <w:tr w:rsidR="007672BC" w:rsidRPr="00E84062" w14:paraId="2F26549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F1AA7B" w14:textId="77777777" w:rsidR="00CD310C" w:rsidRPr="00E84062" w:rsidRDefault="00CD310C" w:rsidP="000F3FD8">
            <w:pPr>
              <w:pStyle w:val="Image"/>
              <w:spacing w:before="120" w:after="0"/>
              <w:rPr>
                <w:rFonts w:ascii="Khmer UI" w:hAnsi="Khmer UI" w:cs="Khmer UI"/>
                <w:lang w:eastAsia="en-AU"/>
              </w:rPr>
            </w:pPr>
          </w:p>
        </w:tc>
        <w:tc>
          <w:tcPr>
            <w:tcW w:w="6576" w:type="dxa"/>
          </w:tcPr>
          <w:p w14:paraId="6B2615FC" w14:textId="77777777" w:rsidR="00CD310C" w:rsidRPr="00E84062" w:rsidRDefault="00DC4D24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ប្រសិនបើអ្នកនិយាយភាសាផ្សេងក្រៅពីភាសាអង់គ្លេស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អ្នកអាចហៅទូរសព្ទទៅ៖</w:t>
            </w:r>
          </w:p>
        </w:tc>
      </w:tr>
      <w:tr w:rsidR="007672BC" w:rsidRPr="00E84062" w14:paraId="74D227B0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C87076E" w14:textId="77777777" w:rsidR="00493D5D" w:rsidRPr="00E84062" w:rsidRDefault="00DC4D24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151CF7F9" wp14:editId="1361CE85">
                  <wp:extent cx="1440000" cy="1440000"/>
                  <wp:effectExtent l="0" t="0" r="8255" b="8255"/>
                  <wp:docPr id="13" name="Picture 13" descr="រូបតំណាងសេវាបកប្រែភាសាសរសេរ និងភាសាផ្ទាល់មាត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រូបតំណាងសេវាបកប្រែភាសាសរសេរ និងភាសាផ្ទាល់មាត់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34EF1D" w14:textId="77777777" w:rsidR="00092D2F" w:rsidRPr="00E84062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សេវាកម្មបកប្រែភាសាសរសេរ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និងបកប្រែផ្ទាល់មាត់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195B1D">
              <w:rPr>
                <w:rFonts w:cs="Khmer UI"/>
              </w:rPr>
              <w:t>TIS</w:t>
            </w:r>
            <w:r w:rsidRPr="00E84062">
              <w:rPr>
                <w:rFonts w:ascii="Khmer UI" w:hAnsi="Khmer UI" w:cs="Khmer UI"/>
              </w:rPr>
              <w:t>)</w:t>
            </w:r>
          </w:p>
          <w:p w14:paraId="70C5F197" w14:textId="77777777" w:rsidR="00493D5D" w:rsidRPr="00195B1D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131 450</w:t>
            </w:r>
          </w:p>
        </w:tc>
      </w:tr>
      <w:tr w:rsidR="007672BC" w:rsidRPr="00E84062" w14:paraId="40D9EC4F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497244" w14:textId="77777777" w:rsidR="00CD310C" w:rsidRPr="00E84062" w:rsidRDefault="00CD310C" w:rsidP="000F3FD8">
            <w:pPr>
              <w:pStyle w:val="Image"/>
              <w:spacing w:before="120" w:after="0"/>
              <w:rPr>
                <w:rFonts w:ascii="Khmer UI" w:hAnsi="Khmer UI" w:cs="Khmer UI"/>
                <w:lang w:eastAsia="en-AU"/>
              </w:rPr>
            </w:pPr>
          </w:p>
        </w:tc>
        <w:tc>
          <w:tcPr>
            <w:tcW w:w="6576" w:type="dxa"/>
          </w:tcPr>
          <w:p w14:paraId="45B160C3" w14:textId="32AFF654" w:rsidR="00CD310C" w:rsidRPr="00E84062" w:rsidRDefault="005269A7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ប្រសិនបើអ្នកមានការពិបាកនិយាយ</w:t>
            </w:r>
            <w:r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ឬស្ដាប់</w:t>
            </w:r>
            <w:r w:rsidRPr="005269A7">
              <w:rPr>
                <w:rFonts w:ascii="Khmer UI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hAnsi="Khmer UI" w:cs="Khmer UI" w:hint="cs"/>
                <w:cs/>
                <w:lang w:bidi="km-KH"/>
              </w:rPr>
              <w:t>អ្នកអាចហៅទូរសព្ទទៅ៖</w:t>
            </w:r>
          </w:p>
        </w:tc>
      </w:tr>
      <w:tr w:rsidR="007672BC" w:rsidRPr="00E84062" w14:paraId="0C400563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4B79E1" w14:textId="77777777" w:rsidR="00493D5D" w:rsidRPr="00E84062" w:rsidRDefault="00DC4D24" w:rsidP="00DA5C41">
            <w:pPr>
              <w:pStyle w:val="Image"/>
              <w:spacing w:before="0" w:after="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2A3C8D99" wp14:editId="4B5C7DD7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308610</wp:posOffset>
                      </wp:positionV>
                      <wp:extent cx="789940" cy="278765"/>
                      <wp:effectExtent l="0" t="0" r="10160" b="698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787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2563A" w14:textId="77777777" w:rsidR="00DC4D24" w:rsidRPr="00375703" w:rsidRDefault="00DC4D24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សួស្ដី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C8D99" id="_x0000_s1049" type="#_x0000_t202" alt="&quot;&quot;" style="position:absolute;left:0;text-align:left;margin-left:26.35pt;margin-top:24.3pt;width:62.2pt;height:21.9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" filled="f" stroked="f">
                      <v:textbox inset="0,0,0,0">
                        <w:txbxContent>
                          <w:p w14:paraId="04E2563A" w14:textId="77777777" w:rsidR="00DC4D24" w:rsidRPr="00375703" w:rsidRDefault="00DC4D24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40"/>
                                <w:szCs w:val="40"/>
                              </w:rPr>
                              <w:t>សួស្ដី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553ED871" wp14:editId="67025591">
                  <wp:extent cx="1440000" cy="1440000"/>
                  <wp:effectExtent l="0" t="0" r="8255" b="8255"/>
                  <wp:docPr id="9" name="Picture 9" descr="រូបតំណាង TTY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រូបតំណាង TTY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E84062">
              <w:rPr>
                <w:rFonts w:ascii="Khmer UI" w:hAnsi="Khmer UI" w:cs="Khmer UI"/>
              </w:rPr>
              <w:t xml:space="preserve"> </w:t>
            </w:r>
          </w:p>
        </w:tc>
        <w:tc>
          <w:tcPr>
            <w:tcW w:w="6576" w:type="dxa"/>
          </w:tcPr>
          <w:p w14:paraId="018F64CA" w14:textId="77777777" w:rsidR="00CD310C" w:rsidRPr="00195B1D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Khmer UI"/>
              </w:rPr>
            </w:pPr>
            <w:r w:rsidRPr="00195B1D">
              <w:rPr>
                <w:rFonts w:cs="Khmer UI"/>
              </w:rPr>
              <w:t>TTY</w:t>
            </w:r>
          </w:p>
          <w:p w14:paraId="751A47C3" w14:textId="77777777" w:rsidR="00493D5D" w:rsidRPr="00E84062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Khmer UI" w:hAnsi="Khmer UI"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1800 555 677</w:t>
            </w:r>
          </w:p>
        </w:tc>
      </w:tr>
      <w:tr w:rsidR="007672BC" w:rsidRPr="00E84062" w14:paraId="06C2E1CD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F1B6FE0" w14:textId="77777777" w:rsidR="00493D5D" w:rsidRPr="00E84062" w:rsidRDefault="00DC4D24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5F9998CE" wp14:editId="2287FDB7">
                  <wp:extent cx="1440000" cy="1440000"/>
                  <wp:effectExtent l="0" t="0" r="8255" b="8255"/>
                  <wp:docPr id="14" name="Picture 14" descr="រូបតំណាងនិយាយ និងស្តាប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រូបតំណាងនិយាយ និងស្តាប់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9F8DBD" w14:textId="77777777" w:rsidR="00CD310C" w:rsidRPr="00195B1D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Khmer UI"/>
              </w:rPr>
            </w:pPr>
            <w:r w:rsidRPr="00195B1D">
              <w:rPr>
                <w:rFonts w:ascii="Khmer UI" w:eastAsia="DaunPenh" w:hAnsi="Khmer UI" w:cs="Khmer UI"/>
              </w:rPr>
              <w:t>និយាយ</w:t>
            </w:r>
            <w:r w:rsidRPr="00195B1D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ascii="Khmer UI" w:eastAsia="DaunPenh" w:hAnsi="Khmer UI" w:cs="Khmer UI"/>
              </w:rPr>
              <w:t>និងស្ដាប់</w:t>
            </w:r>
            <w:r w:rsidRPr="00195B1D">
              <w:rPr>
                <w:rFonts w:ascii="Khmer UI" w:hAnsi="Khmer UI" w:cs="Khmer UI"/>
              </w:rPr>
              <w:t xml:space="preserve"> (</w:t>
            </w:r>
            <w:r w:rsidRPr="00195B1D">
              <w:rPr>
                <w:rFonts w:cs="Khmer UI"/>
              </w:rPr>
              <w:t>Speak and Listen</w:t>
            </w:r>
            <w:r w:rsidRPr="00195B1D">
              <w:rPr>
                <w:rFonts w:ascii="Khmer UI" w:hAnsi="Khmer UI" w:cs="Khmer UI"/>
              </w:rPr>
              <w:t>)</w:t>
            </w:r>
          </w:p>
          <w:p w14:paraId="460D4953" w14:textId="77777777" w:rsidR="00493D5D" w:rsidRPr="00195B1D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1800 555 727</w:t>
            </w:r>
          </w:p>
        </w:tc>
      </w:tr>
      <w:tr w:rsidR="007672BC" w:rsidRPr="00E84062" w14:paraId="5AA2978A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5D377B" w14:textId="77777777" w:rsidR="00CD310C" w:rsidRPr="00E84062" w:rsidRDefault="00DC4D24" w:rsidP="00DA5C41">
            <w:pPr>
              <w:pStyle w:val="Image"/>
              <w:spacing w:before="0" w:after="0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561D1804" wp14:editId="352F36AF">
                  <wp:extent cx="1260000" cy="1017642"/>
                  <wp:effectExtent l="0" t="0" r="0" b="0"/>
                  <wp:docPr id="58" name="Picture 58" descr="និមិត្តសញ្ញាសេវាកម្មជាតិផ្នែកប្រាស្រ័យទាក់ទងជាមួយជនពិការ (National Relay Service)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និមិត្តសញ្ញាសេវាកម្មជាតិផ្នែកប្រាស្រ័យទាក់ទងជាមួយជនពិការ (National Relay Service)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C266ADB" w14:textId="77777777" w:rsidR="00CD310C" w:rsidRPr="00E84062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សេវាកម្មជាតិផ្នែកប្រាស្រ័យទាក់ទងជាមួយជនពិការ</w:t>
            </w:r>
            <w:r w:rsidRPr="00E84062">
              <w:rPr>
                <w:rFonts w:ascii="Khmer UI" w:hAnsi="Khmer UI" w:cs="Khmer UI"/>
              </w:rPr>
              <w:t xml:space="preserve"> (</w:t>
            </w:r>
            <w:r w:rsidRPr="00195B1D">
              <w:rPr>
                <w:rFonts w:cs="Khmer UI"/>
              </w:rPr>
              <w:t>National Relay Service</w:t>
            </w:r>
            <w:r w:rsidRPr="00E84062">
              <w:rPr>
                <w:rFonts w:ascii="Khmer UI" w:hAnsi="Khmer UI" w:cs="Khmer UI"/>
              </w:rPr>
              <w:t>)</w:t>
            </w:r>
          </w:p>
          <w:p w14:paraId="68DE5974" w14:textId="77777777" w:rsidR="00CD310C" w:rsidRPr="00195B1D" w:rsidRDefault="00DC4D2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Khmer UI"/>
                <w:bCs/>
              </w:rPr>
            </w:pPr>
            <w:r w:rsidRPr="00195B1D">
              <w:rPr>
                <w:rStyle w:val="IntenseEmphasis1"/>
                <w:rFonts w:cs="Khmer UI"/>
                <w:bCs/>
              </w:rPr>
              <w:t>133 677</w:t>
            </w:r>
          </w:p>
          <w:p w14:paraId="351AA7C2" w14:textId="3F5DC602" w:rsidR="00CD310C" w:rsidRPr="00E84062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Khmer UI" w:hAnsi="Khmer UI" w:cs="Khmer UI"/>
              </w:rPr>
            </w:pPr>
            <w:hyperlink r:id="rId144" w:history="1">
              <w:r w:rsidR="004D16D1" w:rsidRPr="00195B1D">
                <w:rPr>
                  <w:rStyle w:val="Hyperlink"/>
                  <w:rFonts w:cs="Khmer UI"/>
                  <w:bCs/>
                </w:rPr>
                <w:t>www.accesshub.gov.au/about-the-nrs</w:t>
              </w:r>
            </w:hyperlink>
          </w:p>
        </w:tc>
      </w:tr>
    </w:tbl>
    <w:p w14:paraId="2A9C6FB6" w14:textId="77777777" w:rsidR="008928D5" w:rsidRPr="00E84062" w:rsidRDefault="00DC4D24" w:rsidP="00DD389A">
      <w:pPr>
        <w:pStyle w:val="Heading2"/>
        <w:rPr>
          <w:rFonts w:ascii="Khmer UI" w:hAnsi="Khmer UI" w:cs="Khmer UI"/>
        </w:rPr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Ref155785641"/>
      <w:bookmarkStart w:id="112" w:name="_Toc158124743"/>
      <w:r w:rsidRPr="00E84062">
        <w:rPr>
          <w:rFonts w:ascii="Khmer UI" w:eastAsia="DaunPenh" w:hAnsi="Khmer UI" w:cs="Khmer UI"/>
        </w:rPr>
        <w:lastRenderedPageBreak/>
        <w:t>បញ្ជីពាក្យ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4E766625" w14:textId="77777777" w:rsidR="00115682" w:rsidRPr="00E84062" w:rsidRDefault="00DC4D24" w:rsidP="00115682">
      <w:pPr>
        <w:rPr>
          <w:rFonts w:ascii="Khmer UI" w:hAnsi="Khmer UI" w:cs="Khmer UI"/>
          <w:lang w:val="x-none" w:eastAsia="x-none"/>
        </w:rPr>
      </w:pPr>
      <w:r w:rsidRPr="00E84062">
        <w:rPr>
          <w:rFonts w:ascii="Khmer UI" w:eastAsia="DaunPenh" w:hAnsi="Khmer UI" w:cs="Khmer UI"/>
          <w:lang w:eastAsia="x-none"/>
        </w:rPr>
        <w:t>បញ្ជីនេះពន្យល់ពីអត្ថន័យនៃពាក្យ</w:t>
      </w:r>
      <w:r w:rsidRPr="00E84062">
        <w:rPr>
          <w:rFonts w:ascii="Khmer UI" w:hAnsi="Khmer UI" w:cs="Khmer UI"/>
          <w:lang w:eastAsia="x-none"/>
        </w:rPr>
        <w:t xml:space="preserve"> </w:t>
      </w:r>
      <w:r w:rsidRPr="00E84062">
        <w:rPr>
          <w:rStyle w:val="Strong"/>
          <w:rFonts w:ascii="Khmer UI" w:eastAsia="DaunPenh" w:hAnsi="Khmer UI" w:cs="Khmer UI"/>
          <w:lang w:eastAsia="x-none"/>
        </w:rPr>
        <w:t>អក្សរដិត</w:t>
      </w:r>
      <w:r w:rsidRPr="00E84062">
        <w:rPr>
          <w:rFonts w:ascii="Khmer UI" w:hAnsi="Khmer UI" w:cs="Khmer UI"/>
          <w:lang w:eastAsia="x-none"/>
        </w:rPr>
        <w:t xml:space="preserve"> </w:t>
      </w:r>
      <w:r w:rsidRPr="00E84062">
        <w:rPr>
          <w:rFonts w:ascii="Khmer UI" w:eastAsia="DaunPenh" w:hAnsi="Khmer UI" w:cs="Khmer UI"/>
          <w:lang w:eastAsia="x-none"/>
        </w:rPr>
        <w:t>នៅក្នុងឯកសារនេះ។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6B28B4CD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3968CB" w14:textId="77777777" w:rsidR="00A94CA7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F519A42" wp14:editId="2897C925">
                  <wp:extent cx="1482725" cy="1482725"/>
                  <wp:effectExtent l="0" t="0" r="3175" b="3175"/>
                  <wp:docPr id="167049650" name="Picture 29" descr="មនុស្សម្នាក់កំពុងចង្អុលទៅកាន់ខ្លួនឯង។ ពីលើពួកគេគឺជារូបតំណាងពពុះគំនិ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មនុស្សម្នាក់កំពុងចង្អុលទៅកាន់ខ្លួនឯង។ ពីលើពួកគេគឺជារូបតំណាងពពុះគំនិត។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75F4EF" w14:textId="77777777" w:rsidR="00A94CA7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អាកប្បកិរិយា</w:t>
            </w:r>
          </w:p>
          <w:p w14:paraId="70424FB6" w14:textId="77777777" w:rsidR="008F445F" w:rsidRPr="00E84062" w:rsidRDefault="00DC4D24" w:rsidP="008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អាកប្បកិរិយាគឺជាអ្វីដែលអ្នក៖</w:t>
            </w:r>
          </w:p>
          <w:p w14:paraId="3AF8DF9F" w14:textId="77777777" w:rsidR="008F445F" w:rsidRPr="00E84062" w:rsidRDefault="00DC4D24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គិត</w:t>
            </w:r>
          </w:p>
          <w:p w14:paraId="78A79CD1" w14:textId="77777777" w:rsidR="008F445F" w:rsidRPr="00E84062" w:rsidRDefault="00DC4D24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មានអារម្មណ៍</w:t>
            </w:r>
          </w:p>
          <w:p w14:paraId="5137F7C2" w14:textId="77777777" w:rsidR="00A94CA7" w:rsidRPr="00E84062" w:rsidRDefault="00DC4D24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ជឿ។</w:t>
            </w:r>
          </w:p>
        </w:tc>
      </w:tr>
      <w:tr w:rsidR="007672BC" w:rsidRPr="00E84062" w14:paraId="1837CD7B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AD08D2" w14:textId="77777777" w:rsidR="000349ED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620C4AF5" wp14:editId="0CA493E4">
                  <wp:extent cx="1482725" cy="1482725"/>
                  <wp:effectExtent l="0" t="0" r="3175" b="3175"/>
                  <wp:docPr id="1441004690" name="Picture 30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មនុស្ស 3 នាក់នៅក្រោមរូបតំណាងអារម្មណ៍ក្នុងការនិយាយចំនួន 2។ រូបតំណាងអារម្មណ៍ក្នុងការនិយាយមួយបង្ហាញសញ្ញាលើកមេដៃឡើង។ រូបអារម្មណ៍ក្នុងការនិយាយ​មួយ​ទៀត​បង្ហាញសញ្ញាទម្លាក់មេដៃចុះ។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382CF0" w14:textId="77777777" w:rsidR="000349ED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ក្រុមផ្ដល់យោបល់</w:t>
            </w:r>
          </w:p>
          <w:p w14:paraId="3620EC6C" w14:textId="160B89FC" w:rsidR="000349ED" w:rsidRPr="00E84062" w:rsidRDefault="005269A7" w:rsidP="0003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ក្រុមផ្ដល់យោបល់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គឺជាក្រុមមនុស្សដែលធ្វើការជាមួយយើងដើម្បីចែករំលែកអ្វីដែល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281AC12E" w14:textId="77777777" w:rsidR="000349ED" w:rsidRPr="00E84062" w:rsidRDefault="00DC4D24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កំពុងដំណើរការល្អ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2571C24D" w14:textId="77777777" w:rsidR="000349ED" w:rsidRPr="00E84062" w:rsidRDefault="00DC4D24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ត្រូវការដំណើរការកាន់តែប្រសើរឡើង។</w:t>
            </w:r>
          </w:p>
        </w:tc>
      </w:tr>
      <w:tr w:rsidR="007672BC" w:rsidRPr="00E84062" w14:paraId="1AE50FE4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D2A26E" w14:textId="77777777" w:rsidR="00C43AAB" w:rsidRPr="00E84062" w:rsidRDefault="00DC4D24" w:rsidP="00C73E0D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0CA411C" wp14:editId="0A309A41">
                  <wp:extent cx="1482725" cy="1482725"/>
                  <wp:effectExtent l="0" t="0" r="3175" b="3175"/>
                  <wp:docPr id="748513853" name="Picture 31" descr="មនុស្ស 2 នាក់នៅពីក្រោយរបាំងមួយ។ មនុស្សម្នាក់ក្នុងចំណោមពួកគេកំពុងលើកដៃឡើង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មនុស្ស 2 នាក់នៅពីក្រោយរបាំងមួយ។ មនុស្សម្នាក់ក្នុងចំណោមពួកគេកំពុងលើកដៃឡើង។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EAE1906" w14:textId="77777777" w:rsidR="00C43AAB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ឧបសគ្គ</w:t>
            </w:r>
          </w:p>
          <w:p w14:paraId="3802C476" w14:textId="56B757F7" w:rsidR="00C43AAB" w:rsidRPr="00E84062" w:rsidRDefault="005269A7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ឧបសគ្គគឺជាអ្វីមួយដែលបញ្ឈប់អ្នកមិនឱ្យធ្វើអ្វីមួយដែលអ្នក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5D37AF11" w14:textId="77777777" w:rsidR="00C43AAB" w:rsidRPr="00E84062" w:rsidRDefault="00DC4D24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ត្រូវការធ្វើ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3C4414F7" w14:textId="77777777" w:rsidR="00C43AAB" w:rsidRPr="00E84062" w:rsidRDefault="00DC4D24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ចង់</w:t>
            </w:r>
            <w:r w:rsidRPr="00E84062">
              <w:rPr>
                <w:rFonts w:ascii="Khmer UI" w:hAnsi="Khmer UI" w:cs="Khmer UI"/>
              </w:rPr>
              <w:t>​</w:t>
            </w:r>
            <w:r w:rsidRPr="00E84062">
              <w:rPr>
                <w:rFonts w:ascii="Khmer UI" w:eastAsia="DaunPenh" w:hAnsi="Khmer UI" w:cs="Khmer UI"/>
              </w:rPr>
              <w:t>ធ្វើ។</w:t>
            </w:r>
          </w:p>
        </w:tc>
      </w:tr>
      <w:tr w:rsidR="007672BC" w:rsidRPr="00E84062" w14:paraId="4932CB0D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9F4E3B" w14:textId="77777777" w:rsidR="00C43AAB" w:rsidRPr="00E84062" w:rsidRDefault="00DC4D24" w:rsidP="009B4B96">
            <w:pPr>
              <w:pStyle w:val="Image"/>
              <w:spacing w:before="120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059A633E" wp14:editId="0EDDFAC6">
                  <wp:extent cx="1440000" cy="1440000"/>
                  <wp:effectExtent l="0" t="0" r="8255" b="8255"/>
                  <wp:docPr id="1682197754" name="Picture 1682197754" descr="មនុស្ស 3 នាក់កំពុងធ្វើការជាមួយគ្នាលើឯកសារធំមួយ។ មនុស្សម្នាក់កំពុងចង្អុលទៅកាន់ឯកសារធំ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មនុស្ស 3 នាក់កំពុងធ្វើការជាមួយគ្នាលើឯកសារធំមួយ។ មនុស្សម្នាក់កំពុងចង្អុលទៅកាន់ឯកសារធំ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A89144F" w14:textId="77777777" w:rsidR="00C43AAB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សហការរចនា</w:t>
            </w:r>
            <w:r w:rsidRPr="00E84062">
              <w:rPr>
                <w:rFonts w:ascii="Khmer UI" w:hAnsi="Khmer UI" w:cs="Khmer UI"/>
                <w:bCs/>
              </w:rPr>
              <w:t xml:space="preserve"> </w:t>
            </w:r>
          </w:p>
          <w:p w14:paraId="57DD0399" w14:textId="77777777" w:rsidR="00E432CA" w:rsidRPr="00E84062" w:rsidRDefault="00DC4D24" w:rsidP="00E43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ការរចនារួមគ្នា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គឺនៅពេលមនុស្សធ្វើការរួមគ្នាដើម្បី៖</w:t>
            </w:r>
          </w:p>
          <w:p w14:paraId="54DFE9CF" w14:textId="77777777" w:rsidR="00E432CA" w:rsidRPr="00E84062" w:rsidRDefault="00DC4D24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បង្កើតអ្វីមួយដែលថ្មី</w:t>
            </w:r>
          </w:p>
          <w:p w14:paraId="2D199340" w14:textId="77777777" w:rsidR="00C43AAB" w:rsidRPr="00E84062" w:rsidRDefault="00DC4D24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កែលម្អរបៀបដែលអ្វីមួយដំណើរការ។</w:t>
            </w:r>
          </w:p>
        </w:tc>
      </w:tr>
      <w:tr w:rsidR="007672BC" w:rsidRPr="00E84062" w14:paraId="1138177D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A49288" w14:textId="77777777" w:rsidR="001F49AB" w:rsidRPr="00E84062" w:rsidRDefault="00DC4D24" w:rsidP="001F49AB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4EA28B6" wp14:editId="5628C374">
                  <wp:extent cx="1440000" cy="1440000"/>
                  <wp:effectExtent l="0" t="0" r="8255" b="8255"/>
                  <wp:docPr id="1474991052" name="Picture 1474991052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ក្រុមមនុស្ស CALD នៅក្រោមរូបតំណាងអារម្មណ៍ក្នុងការនិយាយចំនួន 3 ដែលនិយាយថា 'សួស្ដី' ជា 3 ភាសាខុសៗគ្នា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09638F6" w14:textId="77777777" w:rsidR="001F49AB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មានភាពចម្រុះផ្នែកវប្បធម៌</w:t>
            </w:r>
            <w:r w:rsidRPr="00E84062">
              <w:rPr>
                <w:rFonts w:ascii="Khmer UI" w:hAnsi="Khmer UI" w:cs="Khmer UI"/>
                <w:bCs/>
              </w:rPr>
              <w:t xml:space="preserve"> </w:t>
            </w:r>
            <w:r w:rsidRPr="00E84062">
              <w:rPr>
                <w:rFonts w:ascii="Khmer UI" w:eastAsia="DaunPenh" w:hAnsi="Khmer UI" w:cs="Khmer UI"/>
                <w:bCs/>
              </w:rPr>
              <w:t>និងភាសា</w:t>
            </w:r>
            <w:r w:rsidRPr="00E84062">
              <w:rPr>
                <w:rFonts w:ascii="Khmer UI" w:hAnsi="Khmer UI" w:cs="Khmer UI"/>
                <w:bCs/>
              </w:rPr>
              <w:t xml:space="preserve"> (</w:t>
            </w:r>
            <w:r w:rsidRPr="00195B1D">
              <w:rPr>
                <w:rFonts w:cs="Khmer UI"/>
                <w:bCs/>
              </w:rPr>
              <w:t>CALD</w:t>
            </w:r>
            <w:r w:rsidRPr="00E84062">
              <w:rPr>
                <w:rFonts w:ascii="Khmer UI" w:hAnsi="Khmer UI" w:cs="Khmer UI"/>
                <w:bCs/>
              </w:rPr>
              <w:t>)</w:t>
            </w:r>
          </w:p>
          <w:p w14:paraId="6E13E8C4" w14:textId="77777777" w:rsidR="00891723" w:rsidRPr="00E84062" w:rsidRDefault="00DC4D24" w:rsidP="0089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ប្រជាជន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 xml:space="preserve">CALD </w:t>
            </w:r>
            <w:r w:rsidRPr="00E84062">
              <w:rPr>
                <w:rFonts w:ascii="Khmer UI" w:eastAsia="DaunPenh" w:hAnsi="Khmer UI" w:cs="Khmer UI"/>
              </w:rPr>
              <w:t>គឺជាមនុស្សដែល៖</w:t>
            </w:r>
          </w:p>
          <w:p w14:paraId="0CD59846" w14:textId="77777777" w:rsidR="00891723" w:rsidRPr="00E84062" w:rsidRDefault="00DC4D24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ចេញមកពីសាវតាផ្សេងៗគ្នា</w:t>
            </w:r>
          </w:p>
          <w:p w14:paraId="793F6CA6" w14:textId="77777777" w:rsidR="001F49AB" w:rsidRPr="00E84062" w:rsidRDefault="00DC4D24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និយាយភាសាផ្សេងក្រៅពីភាសាអង់គ្លេស។</w:t>
            </w:r>
          </w:p>
        </w:tc>
      </w:tr>
      <w:tr w:rsidR="007672BC" w:rsidRPr="00E84062" w14:paraId="22932698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E9E191" w14:textId="77777777" w:rsidR="00A94CA7" w:rsidRPr="00E84062" w:rsidRDefault="00DC4D24" w:rsidP="00A94CA7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4DF245C" wp14:editId="2F82DADA">
                  <wp:extent cx="1483200" cy="1112400"/>
                  <wp:effectExtent l="0" t="0" r="3175" b="0"/>
                  <wp:docPr id="1243858087" name="Picture 1243858087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មនុស្ស​មួយ​ក្រុម​កំពុងស្លៀក​សម្លៀក​បំពាក់​មានពណ៌​ភ្លឺចិញ្ចាច ហើយកំពុង​សម្តែង​របាំ​វប្បធម៌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A7F3245" w14:textId="77777777" w:rsidR="00A94CA7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វប្បធម៌</w:t>
            </w:r>
          </w:p>
          <w:p w14:paraId="3CB85C8E" w14:textId="77777777" w:rsidR="00A94CA7" w:rsidRPr="00E84062" w:rsidRDefault="00DC4D24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វប្បធម៌របស់អ្នកគឺ៖</w:t>
            </w:r>
          </w:p>
          <w:p w14:paraId="07C3851D" w14:textId="77777777" w:rsidR="00A94CA7" w:rsidRPr="00E84062" w:rsidRDefault="00DC4D24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របៀបរស់នៅរបស់អ្នក</w:t>
            </w:r>
          </w:p>
          <w:p w14:paraId="72D64E9F" w14:textId="77777777" w:rsidR="00A94CA7" w:rsidRPr="00E84062" w:rsidRDefault="00DC4D24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អ្វីដែលសំខាន់សម្រាប់អ្នក។</w:t>
            </w:r>
          </w:p>
        </w:tc>
      </w:tr>
      <w:tr w:rsidR="007672BC" w:rsidRPr="00E84062" w14:paraId="4BA88A9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3C6060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4A12B9BB" wp14:editId="62D40899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744220</wp:posOffset>
                      </wp:positionV>
                      <wp:extent cx="672465" cy="147955"/>
                      <wp:effectExtent l="0" t="0" r="13335" b="444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28B93" w14:textId="77777777" w:rsidR="00DC4D24" w:rsidRPr="00375703" w:rsidRDefault="00DC4D24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កំណត់ត្រា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2B9BB" id="_x0000_s1050" type="#_x0000_t202" alt="&quot;&quot;" style="position:absolute;left:0;text-align:left;margin-left:55.3pt;margin-top:58.6pt;width:52.95pt;height:11.6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" filled="f" stroked="f">
                      <v:textbox inset="0,0,0,0">
                        <w:txbxContent>
                          <w:p w14:paraId="37828B93" w14:textId="77777777" w:rsidR="00DC4D24" w:rsidRPr="00375703" w:rsidRDefault="00DC4D24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16"/>
                                <w:szCs w:val="16"/>
                              </w:rPr>
                              <w:t>កំណត់ត្រា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E45CC02" wp14:editId="26B01E14">
                  <wp:extent cx="1440000" cy="1440000"/>
                  <wp:effectExtent l="0" t="0" r="8255" b="8255"/>
                  <wp:docPr id="1388733303" name="Picture 1388733303" descr="ឯកសារព័ត៌មាន ឯកសារកត់ត្រា និងក្រាហ្វរប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ឯកសារព័ត៌មាន ឯកសារកត់ត្រា និងក្រាហ្វរបារ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49FD78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ទិន្នន័យ</w:t>
            </w:r>
          </w:p>
          <w:p w14:paraId="6E8DC015" w14:textId="77777777" w:rsidR="00971D1A" w:rsidRPr="00E84062" w:rsidRDefault="00DC4D24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យើងនិយាយអំពីទិន្នន័យ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យើងមានន័យថា៖</w:t>
            </w:r>
          </w:p>
          <w:p w14:paraId="4F0ECE27" w14:textId="77777777" w:rsidR="00971D1A" w:rsidRPr="00E84062" w:rsidRDefault="00DC4D24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ការពិតនានា</w:t>
            </w:r>
          </w:p>
          <w:p w14:paraId="060796FF" w14:textId="77777777" w:rsidR="00971D1A" w:rsidRPr="00E84062" w:rsidRDefault="00DC4D24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ព័ត៌មាន</w:t>
            </w:r>
          </w:p>
          <w:p w14:paraId="6C386C88" w14:textId="77777777" w:rsidR="00971D1A" w:rsidRPr="00E84062" w:rsidRDefault="00DC4D24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កំណត់ត្រានានា។</w:t>
            </w:r>
          </w:p>
        </w:tc>
      </w:tr>
      <w:tr w:rsidR="007672BC" w:rsidRPr="00E84062" w14:paraId="4D9D5F9C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BD91C45" w14:textId="77777777" w:rsidR="002327D5" w:rsidRPr="00E84062" w:rsidRDefault="00DC4D24" w:rsidP="00971D1A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w:drawing>
                <wp:inline distT="0" distB="0" distL="0" distR="0" wp14:anchorId="4D7EA554" wp14:editId="0E996CF9">
                  <wp:extent cx="1482725" cy="1482725"/>
                  <wp:effectExtent l="0" t="0" r="3175" b="3175"/>
                  <wp:docPr id="1612959339" name="Picture 41" descr="មនុស្សម្នាក់ចង្អុលទៅខ្លួនពួកគេផ្ទាល់ ហើយលើកដៃរបស់ពួកគេនៅពីមុខមនុស្ស 2 នាក់ផ្សេងទៀត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មនុស្សម្នាក់ចង្អុលទៅខ្លួនពួកគេផ្ទាល់ ហើយលើកដៃរបស់ពួកគេនៅពីមុខមនុស្ស 2 នាក់ផ្សេងទៀត។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1E47FF" w14:textId="77777777" w:rsidR="002327D5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កំណត់អត្តសញ្ញាណ</w:t>
            </w:r>
          </w:p>
          <w:p w14:paraId="6BBD0608" w14:textId="4C278AFE" w:rsidR="002327D5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នៅពេលអ្នកកំណត់អត្តសញ្ញាណអ្វីមួយ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អ្នកកំពុងនិយាយថាអ្នកជាកម្មសិទ្ឋិក្រុមមនុស្សជាក់លាក់មួយ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0D6B83CD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69C382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EF63DB0" wp14:editId="37A94960">
                  <wp:extent cx="1482725" cy="1482725"/>
                  <wp:effectExtent l="0" t="0" r="3175" b="3175"/>
                  <wp:docPr id="1475928603" name="Picture 32" descr="មនុស្សមួយក្រុមដែលមានរូបព្រួញកោងនៅជុំវិញ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មនុស្សមួយក្រុមដែលមានរូបព្រួញកោងនៅជុំវិញពួកគេ។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97E11EA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ការរួមបញ្ចូល</w:t>
            </w:r>
          </w:p>
          <w:p w14:paraId="548226FB" w14:textId="77777777" w:rsidR="00971D1A" w:rsidRPr="00E84062" w:rsidRDefault="00DC4D24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នៅពេលអ្វីមួយដែលរួមបញ្ចូល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នោះមនុស្សគ្រប់រូប៖</w:t>
            </w:r>
          </w:p>
          <w:p w14:paraId="201E5762" w14:textId="77777777" w:rsidR="00971D1A" w:rsidRPr="00E84062" w:rsidRDefault="00DC4D24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អាចចូលរួម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470B092B" w14:textId="77777777" w:rsidR="00971D1A" w:rsidRPr="00E84062" w:rsidRDefault="00DC4D24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មានអារម្មណ៍ថាពួកគេជាកម្មសិទ្ធិ។</w:t>
            </w:r>
          </w:p>
        </w:tc>
      </w:tr>
      <w:tr w:rsidR="007672BC" w:rsidRPr="00E84062" w14:paraId="38FE4915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AC0664" w14:textId="77777777" w:rsidR="00971D1A" w:rsidRPr="00E84062" w:rsidRDefault="00DC4D24" w:rsidP="009B4B96">
            <w:pPr>
              <w:pStyle w:val="Image"/>
              <w:spacing w:before="480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7470C9CE" wp14:editId="25FACD30">
                  <wp:extent cx="1482725" cy="1482725"/>
                  <wp:effectExtent l="0" t="0" r="3175" b="3175"/>
                  <wp:docPr id="1857484238" name="Picture 33" descr="អ្នកបកប្រែផ្ទាល់មាត់ម្នាក់កំពុងសន្ទនាជាមួយមនុស្ស 2 នាក់។ នៅពីលើពួកវាគឺរូបតំណាងអារម្មណ៍ក្នុងការនិយាយ ដែលបង្ហាញពីភាសាផ្សេងក្រៅពីភាសាអង់គ្លេស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អ្នកបកប្រែផ្ទាល់មាត់ម្នាក់កំពុងសន្ទនាជាមួយមនុស្ស 2 នាក់។ នៅពីលើពួកវាគឺរូបតំណាងអារម្មណ៍ក្នុងការនិយាយ ដែលបង្ហាញពីភាសាផ្សេងក្រៅពីភាសាអង់គ្លេស។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7E3001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អ្នកបកប្រែផ្ទាល់មាត់</w:t>
            </w:r>
          </w:p>
          <w:p w14:paraId="0E044BA4" w14:textId="77777777" w:rsidR="000F29E2" w:rsidRPr="00E84062" w:rsidRDefault="00DC4D24" w:rsidP="000F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អ្នកបកប្រែផ្ទាល់មាត់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គឺជាអ្នកណាម្នាក់ដែល៖</w:t>
            </w:r>
          </w:p>
          <w:p w14:paraId="55D68BAC" w14:textId="77777777" w:rsidR="000F29E2" w:rsidRPr="00E84062" w:rsidRDefault="00DC4D24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ប្រើប្រាស់ភាសារបស់អ្នក</w:t>
            </w:r>
          </w:p>
          <w:p w14:paraId="22B92F0F" w14:textId="13C3A616" w:rsidR="000F29E2" w:rsidRPr="00E84062" w:rsidRDefault="005269A7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ជួយអ្នកក្នុងការប្រាស្រ័យទាក់ទងជាមួយអ្នកដទៃ</w:t>
            </w:r>
          </w:p>
          <w:p w14:paraId="354F29AB" w14:textId="274771FC" w:rsidR="00971D1A" w:rsidRPr="00E84062" w:rsidRDefault="005269A7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hAnsi="Khmer UI" w:cs="Khmer UI" w:hint="cs"/>
                <w:cs/>
                <w:lang w:bidi="km-KH"/>
              </w:rPr>
              <w:t>ជួយឱ្យអ្នកយល់ដឹងពីអ្វីមួយដែលអ្នកណាម្នាក់និយាយ។</w:t>
            </w:r>
          </w:p>
        </w:tc>
      </w:tr>
      <w:tr w:rsidR="007672BC" w:rsidRPr="00E84062" w14:paraId="5A7F27C9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467ACE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19E6CE7" wp14:editId="55C491D0">
                  <wp:extent cx="1482725" cy="1482725"/>
                  <wp:effectExtent l="0" t="0" r="3175" b="3175"/>
                  <wp:docPr id="1361983680" name="Picture 34" descr="ដៃគូ NDIS ម្នាក់កំពុងកាន់ឯកសារមួយនៅខាងមុខអគារការិយាល័យ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ដៃគូ NDIS ម្នាក់កំពុងកាន់ឯកសារមួយនៅខាងមុខអគារការិយាល័យមួយ។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0E1F1F3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ដៃគូ</w:t>
            </w:r>
            <w:r w:rsidRPr="00E84062">
              <w:rPr>
                <w:rFonts w:ascii="Khmer UI" w:hAnsi="Khmer UI" w:cs="Khmer UI"/>
                <w:bCs/>
              </w:rPr>
              <w:t xml:space="preserve"> </w:t>
            </w:r>
            <w:r w:rsidRPr="00195B1D">
              <w:rPr>
                <w:rFonts w:cs="Khmer UI"/>
                <w:bCs/>
              </w:rPr>
              <w:t>NDIS</w:t>
            </w:r>
          </w:p>
          <w:p w14:paraId="370BCB33" w14:textId="36BDAB03" w:rsidR="00971D1A" w:rsidRPr="00E84062" w:rsidRDefault="00DC4D24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ដៃគូ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195B1D">
              <w:rPr>
                <w:rFonts w:cs="Khmer UI"/>
              </w:rPr>
              <w:t xml:space="preserve">NDIS </w:t>
            </w:r>
            <w:r w:rsidR="005269A7" w:rsidRPr="005269A7">
              <w:rPr>
                <w:rFonts w:cs="Khmer UI" w:hint="cs"/>
                <w:cs/>
                <w:lang w:bidi="km-KH"/>
              </w:rPr>
              <w:t>គឺជាមនុស្សដែលជួយអ្នកដទៃទៀតឱ្យស្វែងរក</w:t>
            </w:r>
            <w:r w:rsidR="005269A7" w:rsidRPr="005269A7">
              <w:rPr>
                <w:rFonts w:cs="Khmer UI"/>
                <w:cs/>
                <w:lang w:bidi="km-KH"/>
              </w:rPr>
              <w:t xml:space="preserve"> </w:t>
            </w:r>
            <w:r w:rsidR="005269A7" w:rsidRPr="005269A7">
              <w:rPr>
                <w:rFonts w:cs="Khmer UI" w:hint="cs"/>
                <w:cs/>
                <w:lang w:bidi="km-KH"/>
              </w:rPr>
              <w:t>និងប្រើប្រាស់សេវាកម្មនានា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69B3F02B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B263611" w14:textId="77777777" w:rsidR="00EB50E5" w:rsidRPr="00E84062" w:rsidRDefault="00DC4D24" w:rsidP="00166B61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11AC5BB" wp14:editId="3B18385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415925</wp:posOffset>
                      </wp:positionV>
                      <wp:extent cx="892175" cy="197485"/>
                      <wp:effectExtent l="0" t="0" r="3175" b="12065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E704C" w14:textId="77777777" w:rsidR="00DC4D24" w:rsidRPr="00375703" w:rsidRDefault="00DC4D24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លទ្ធផល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AC5BB" id="_x0000_s1051" type="#_x0000_t202" alt="&quot;&quot;" style="position:absolute;left:0;text-align:left;margin-left:23.6pt;margin-top:32.75pt;width:70.25pt;height:15.5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" filled="f" stroked="f">
                      <v:textbox inset="0,0,0,0">
                        <w:txbxContent>
                          <w:p w14:paraId="504E704C" w14:textId="77777777" w:rsidR="00DC4D24" w:rsidRPr="00375703" w:rsidRDefault="00DC4D24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2"/>
                                <w:szCs w:val="32"/>
                              </w:rPr>
                              <w:t>លទ្ធផល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1A50628A" wp14:editId="18E103EE">
                  <wp:extent cx="1482725" cy="1482725"/>
                  <wp:effectExtent l="0" t="0" r="3175" b="3175"/>
                  <wp:docPr id="1676515903" name="Picture 35" descr="ឯកសារលទ្ធផលបង្ហាញបញ្ជីដែលមានសញ្ញាធីក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ឯកសារលទ្ធផលបង្ហាញបញ្ជីដែលមានសញ្ញាធីកមួយ។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3F5012A" w14:textId="77777777" w:rsidR="00EB50E5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លទ្ធផល</w:t>
            </w:r>
          </w:p>
          <w:p w14:paraId="493AA40A" w14:textId="047C4B3C" w:rsidR="00EB50E5" w:rsidRPr="00E84062" w:rsidRDefault="005269A7" w:rsidP="001B2D9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លទ្ធផលគឺជាវិធីដែលការងាររបស់យើងផ្លាស់ប្តូរជីវិតរបស់មនុស្ស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030326C5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1187F9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0B6072FE" wp14:editId="0E28303A">
                  <wp:extent cx="1440000" cy="1440000"/>
                  <wp:effectExtent l="0" t="0" r="8255" b="8255"/>
                  <wp:docPr id="154398856" name="Picture 154398856" descr="រូបតំណាងអ្នកចូលរួមបង្ហាញក្រុមអ្នកចូលរួម។ អ្នកចូលរួម 2 នាក់លើកដៃរបស់ពួកគេ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រូបតំណាងអ្នកចូលរួមបង្ហាញក្រុមអ្នកចូលរួម។ អ្នកចូលរួម 2 នាក់លើកដៃរបស់ពួកគេ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9A39F1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អ្នកចូលរួម</w:t>
            </w:r>
          </w:p>
          <w:p w14:paraId="55ADAE43" w14:textId="77777777" w:rsidR="00971D1A" w:rsidRPr="00E84062" w:rsidRDefault="00DC4D24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</w:rPr>
              <w:t>អ្នកចូលរួមគឺជាមនុស្សមានភាពពិការដែលចូលរួមក្នុង</w:t>
            </w:r>
            <w:r w:rsidRPr="00E84062">
              <w:rPr>
                <w:rStyle w:val="Strong"/>
                <w:rFonts w:ascii="Khmer UI" w:hAnsi="Khmer UI" w:cs="Khmer UI"/>
                <w:b w:val="0"/>
                <w:bCs w:val="0"/>
                <w:color w:val="auto"/>
              </w:rPr>
              <w:t xml:space="preserve"> </w:t>
            </w:r>
            <w:r w:rsidRPr="00195B1D">
              <w:rPr>
                <w:rStyle w:val="Strong"/>
                <w:rFonts w:cs="Khmer UI"/>
                <w:b w:val="0"/>
                <w:bCs w:val="0"/>
                <w:color w:val="auto"/>
              </w:rPr>
              <w:t>NDIS</w:t>
            </w:r>
            <w:r w:rsidRPr="00E84062">
              <w:rPr>
                <w:rStyle w:val="Strong"/>
                <w:rFonts w:ascii="Khmer UI" w:eastAsia="DaunPenh" w:hAnsi="Khmer UI" w:cs="Khmer UI"/>
                <w:b w:val="0"/>
                <w:bCs w:val="0"/>
                <w:color w:val="auto"/>
              </w:rPr>
              <w:t>។</w:t>
            </w:r>
          </w:p>
        </w:tc>
      </w:tr>
      <w:tr w:rsidR="007672BC" w:rsidRPr="00E84062" w14:paraId="5F24FE8A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F312A8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36CECC28" wp14:editId="367ADF04">
                  <wp:extent cx="1440000" cy="1440000"/>
                  <wp:effectExtent l="0" t="0" r="8255" b="8255"/>
                  <wp:docPr id="597583069" name="Picture 597583069" descr="បុគ្គលិកគាំទ្រ 3 នាក់។ បុគ្គលិកគាំទ្រម្នាក់ពាក់សោតាទស្សន៍។ អ្នកផ្តល់សេវាម្នាក់​ទៀតកំពុង​កាន់​ឯកសារមួយ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បុគ្គលិកគាំទ្រ 3 នាក់។ បុគ្គលិកគាំទ្រម្នាក់ពាក់សោតាទស្សន៍។ អ្នកផ្តល់សេវាម្នាក់​ទៀតកំពុង​កាន់​ឯកសារមួយ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1F8EA0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អ្នកផ្តល់សេវា</w:t>
            </w:r>
          </w:p>
          <w:p w14:paraId="37AF6791" w14:textId="6CA88CF1" w:rsidR="00971D1A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អ្នកផ្តល់សេវាគាំទ្រដល់អ្នកចូលរួម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តាមរយៈការផ្តល់</w:t>
            </w:r>
            <w:r w:rsidR="00622021">
              <w:rPr>
                <w:rFonts w:ascii="Khmer UI" w:eastAsia="DaunPenh" w:hAnsi="Khmer UI" w:cs="Khmer UI"/>
                <w:lang w:bidi="km-KH"/>
              </w:rPr>
              <w:br/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សេវាមួយ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23D7E42C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45DE4F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noProof/>
              </w:rPr>
            </w:pPr>
            <w:r w:rsidRPr="00E84062">
              <w:rPr>
                <w:rFonts w:ascii="Khmer UI" w:hAnsi="Khmer UI" w:cs="Khmer U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2CA770B" wp14:editId="2C324AD7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393700</wp:posOffset>
                      </wp:positionV>
                      <wp:extent cx="892175" cy="306705"/>
                      <wp:effectExtent l="0" t="0" r="3175" b="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6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B5F78" w14:textId="77777777" w:rsidR="00DC4D24" w:rsidRPr="00375703" w:rsidRDefault="00DC4D24" w:rsidP="006B1D3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សិទ្ធិ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A770B" id="_x0000_s1052" type="#_x0000_t202" alt="&quot;&quot;" style="position:absolute;left:0;text-align:left;margin-left:21.05pt;margin-top:31pt;width:70.25pt;height:24.1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" filled="f" stroked="f">
                      <v:textbox inset="0,0,0,0">
                        <w:txbxContent>
                          <w:p w14:paraId="12DB5F78" w14:textId="77777777" w:rsidR="00DC4D24" w:rsidRPr="00375703" w:rsidRDefault="00DC4D24" w:rsidP="006B1D3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mer UI" w:hAnsi="Khmer UI" w:cs="Khmer U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36"/>
                                <w:szCs w:val="36"/>
                              </w:rPr>
                              <w:t>សិទ្ធិ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27D5EFAB" wp14:editId="55584517">
                  <wp:extent cx="1482725" cy="1482725"/>
                  <wp:effectExtent l="0" t="0" r="3175" b="3175"/>
                  <wp:docPr id="564415333" name="Picture 36" descr="ឯកសារមួយ​ដែល​និយាយ​ថា 'សិទ្ធិ'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ឯកសារមួយ​ដែល​និយាយ​ថា 'សិទ្ធិ'។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6E3EEF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សិទ្ធិ</w:t>
            </w:r>
          </w:p>
          <w:p w14:paraId="3871468B" w14:textId="03509994" w:rsidR="00971D1A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សិទ្ធិគឺជាបទបញ្ញត្តិអំពីរបៀបដែលមនុស្សត្រូវប្រព្រឹត្តចំពោះអ្នក</w:t>
            </w:r>
            <w:r w:rsidRPr="00E84062">
              <w:rPr>
                <w:rFonts w:ascii="Khmer UI" w:eastAsia="DaunPenh" w:hAnsi="Khmer UI" w:cs="Khmer UI"/>
              </w:rPr>
              <w:t>៖</w:t>
            </w:r>
          </w:p>
          <w:p w14:paraId="6CAC15BD" w14:textId="77777777" w:rsidR="00971D1A" w:rsidRPr="00E84062" w:rsidRDefault="00DC4D24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ដោយយុត្តិធម៌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20CAEC4C" w14:textId="77777777" w:rsidR="00971D1A" w:rsidRPr="00E84062" w:rsidRDefault="00DC4D24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ដោយស្មើភាពគ្នា។</w:t>
            </w:r>
          </w:p>
        </w:tc>
      </w:tr>
    </w:tbl>
    <w:p w14:paraId="2C59272E" w14:textId="77777777" w:rsidR="000F3FD8" w:rsidRPr="00E84062" w:rsidRDefault="00DC4D24">
      <w:pPr>
        <w:rPr>
          <w:rFonts w:ascii="Khmer UI" w:hAnsi="Khmer UI" w:cs="Khmer UI"/>
        </w:rPr>
      </w:pPr>
      <w:r w:rsidRPr="00E84062">
        <w:rPr>
          <w:rFonts w:ascii="Khmer UI" w:hAnsi="Khmer UI" w:cs="Khmer UI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7672BC" w:rsidRPr="00E84062" w14:paraId="15361F0B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340D637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365F789F" wp14:editId="15E20652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510540</wp:posOffset>
                      </wp:positionV>
                      <wp:extent cx="892175" cy="229870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3A1CC" w14:textId="77777777" w:rsidR="00DC4D24" w:rsidRPr="00375703" w:rsidRDefault="00DC4D24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ascii="Khmer UI" w:hAnsi="Khmer UI" w:cs="Khmer UI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375703">
                                    <w:rPr>
                                      <w:rFonts w:ascii="Khmer UI" w:eastAsia="DaunPenh" w:hAnsi="Khmer UI" w:cs="Khmer U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ប្រធានបទ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F789F" id="_x0000_s1053" type="#_x0000_t202" alt="&quot;&quot;" style="position:absolute;left:0;text-align:left;margin-left:24pt;margin-top:40.2pt;width:70.25pt;height:18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" filled="f" stroked="f">
                      <v:textbox inset="0,0,0,0">
                        <w:txbxContent>
                          <w:p w14:paraId="28A3A1CC" w14:textId="77777777" w:rsidR="00DC4D24" w:rsidRPr="00375703" w:rsidRDefault="00DC4D24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ascii="Khmer UI" w:hAnsi="Khmer UI" w:cs="Khmer UI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375703">
                              <w:rPr>
                                <w:rFonts w:ascii="Khmer UI" w:eastAsia="DaunPenh" w:hAnsi="Khmer UI" w:cs="Khmer UI"/>
                                <w:b/>
                                <w:bCs/>
                                <w:sz w:val="21"/>
                                <w:szCs w:val="21"/>
                              </w:rPr>
                              <w:t>ប្រធានបទ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E84062">
              <w:rPr>
                <w:rFonts w:ascii="Khmer UI" w:hAnsi="Khmer UI" w:cs="Khmer UI"/>
                <w:noProof/>
              </w:rPr>
              <w:drawing>
                <wp:inline distT="0" distB="0" distL="0" distR="0" wp14:anchorId="197C071E" wp14:editId="4629C7CA">
                  <wp:extent cx="1482725" cy="1482725"/>
                  <wp:effectExtent l="0" t="0" r="3175" b="3175"/>
                  <wp:docPr id="1192365120" name="Picture 1192365120" descr="ឯកសារប្រធានបទដែលបង្ហាញអំពូលភ្លើង និងរូបតំណាងសារៈសំខាន់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ឯកសារប្រធានបទដែលបង្ហាញអំពូលភ្លើង និងរូបតំណាងសារៈសំខាន់។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66F943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ប្រធានបទ</w:t>
            </w:r>
          </w:p>
          <w:p w14:paraId="1E754DCB" w14:textId="6925F3E7" w:rsidR="00971D1A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ប្រធានបទគឺជាគំនិតសំខាន់ៗដែលកើតឡើងនៅក្នុងផ្នែកខុសៗគ្នានៃការងារ</w:t>
            </w:r>
            <w:r w:rsidRPr="005269A7">
              <w:rPr>
                <w:rFonts w:ascii="Khmer UI" w:eastAsia="DaunPenh" w:hAnsi="Khmer UI" w:cs="Khmer UI"/>
                <w:cs/>
                <w:lang w:bidi="km-KH"/>
              </w:rPr>
              <w:t xml:space="preserve"> </w:t>
            </w: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និងជីវិតរបស់យើង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  <w:tr w:rsidR="007672BC" w:rsidRPr="00E84062" w14:paraId="73C703DD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51A89C" w14:textId="77777777" w:rsidR="00971D1A" w:rsidRPr="00E84062" w:rsidRDefault="00DC4D24" w:rsidP="00971D1A">
            <w:pPr>
              <w:pStyle w:val="Image"/>
              <w:rPr>
                <w:rFonts w:ascii="Khmer UI" w:hAnsi="Khmer UI" w:cs="Khmer UI"/>
                <w:lang w:eastAsia="en-AU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4BE26B92" wp14:editId="48459C0D">
                  <wp:extent cx="1482725" cy="1482725"/>
                  <wp:effectExtent l="0" t="0" r="3175" b="3175"/>
                  <wp:docPr id="1821442464" name="Picture 37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មនុស្សម្នាក់មើលទៅមានទឹកមុខក្រៀមក្រំ។ នៅពីលើពួកវាគឺជារូបតំណាងពពុះគំនិតដែលបង្ហាញថាពួកគេកំពុងយំ ហើយនៅក្បែរពួកគេគឺជារូបតំណាងបញ្ហា។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BE4AAD" w14:textId="77777777" w:rsidR="00971D1A" w:rsidRPr="00E84062" w:rsidRDefault="00DC4D24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bCs/>
              </w:rPr>
            </w:pPr>
            <w:r w:rsidRPr="00E84062">
              <w:rPr>
                <w:rFonts w:ascii="Khmer UI" w:eastAsia="DaunPenh" w:hAnsi="Khmer UI" w:cs="Khmer UI"/>
                <w:bCs/>
              </w:rPr>
              <w:t>ការតក់ស្លុត</w:t>
            </w:r>
          </w:p>
          <w:p w14:paraId="5243BF2A" w14:textId="5CDE7E80" w:rsidR="00971D1A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ភាពតក់ស្លុតគឺជារបៀបដែលអ្នកមានអារម្មណ៍មិនល្អលើអ្វីមួយដែលបានកើតឡើងដល់អ្នក</w:t>
            </w:r>
            <w:r w:rsidRPr="00E84062">
              <w:rPr>
                <w:rFonts w:ascii="Khmer UI" w:eastAsia="DaunPenh" w:hAnsi="Khmer UI" w:cs="Khmer UI"/>
              </w:rPr>
              <w:t>។</w:t>
            </w:r>
            <w:r w:rsidRPr="00E84062">
              <w:rPr>
                <w:rFonts w:ascii="Khmer UI" w:hAnsi="Khmer UI" w:cs="Khmer UI"/>
              </w:rPr>
              <w:t xml:space="preserve"> </w:t>
            </w:r>
          </w:p>
          <w:p w14:paraId="0C0992D1" w14:textId="77777777" w:rsidR="00971D1A" w:rsidRPr="00E84062" w:rsidRDefault="00DC4D24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</w:rPr>
            </w:pPr>
            <w:r w:rsidRPr="00E84062">
              <w:rPr>
                <w:rFonts w:ascii="Khmer UI" w:eastAsia="DaunPenh" w:hAnsi="Khmer UI" w:cs="Khmer UI"/>
              </w:rPr>
              <w:t>ឧទាហរណ៍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អ្នកអាចមានអារម្មណ៍ភ័យខ្លាច</w:t>
            </w:r>
            <w:r w:rsidRPr="00E84062">
              <w:rPr>
                <w:rFonts w:ascii="Khmer UI" w:hAnsi="Khmer UI" w:cs="Khmer UI"/>
              </w:rPr>
              <w:t xml:space="preserve"> </w:t>
            </w:r>
            <w:r w:rsidRPr="00E84062">
              <w:rPr>
                <w:rFonts w:ascii="Khmer UI" w:eastAsia="DaunPenh" w:hAnsi="Khmer UI" w:cs="Khmer UI"/>
              </w:rPr>
              <w:t>ឬតានតឹង។</w:t>
            </w:r>
          </w:p>
          <w:p w14:paraId="66520642" w14:textId="262C16AB" w:rsidR="00971D1A" w:rsidRPr="00E84062" w:rsidRDefault="005269A7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Khmer UI" w:hAnsi="Khmer UI" w:cs="Khmer UI"/>
              </w:rPr>
            </w:pPr>
            <w:r w:rsidRPr="005269A7">
              <w:rPr>
                <w:rFonts w:ascii="Khmer UI" w:eastAsia="DaunPenh" w:hAnsi="Khmer UI" w:cs="Khmer UI" w:hint="cs"/>
                <w:cs/>
                <w:lang w:bidi="km-KH"/>
              </w:rPr>
              <w:t>ភាពតក់ស្លុតអាចប៉ះពាល់ដល់មនុស្សតាមរបៀបខុសៗគ្នា</w:t>
            </w:r>
            <w:r w:rsidRPr="00E84062">
              <w:rPr>
                <w:rFonts w:ascii="Khmer UI" w:eastAsia="DaunPenh" w:hAnsi="Khmer UI" w:cs="Khmer UI"/>
              </w:rPr>
              <w:t>។</w:t>
            </w:r>
          </w:p>
        </w:tc>
      </w:tr>
    </w:tbl>
    <w:p w14:paraId="34EC3916" w14:textId="180C3041" w:rsidR="00463A40" w:rsidRPr="00E84062" w:rsidRDefault="005269A7" w:rsidP="005D12F3">
      <w:pPr>
        <w:pStyle w:val="NoSpacing"/>
        <w:tabs>
          <w:tab w:val="left" w:pos="6697"/>
        </w:tabs>
        <w:spacing w:before="3600" w:after="120"/>
        <w:rPr>
          <w:rFonts w:ascii="Khmer UI" w:hAnsi="Khmer UI" w:cs="Khmer UI"/>
        </w:rPr>
      </w:pPr>
      <w:r>
        <w:rPr>
          <w:rFonts w:ascii="Khmer UI" w:hAnsi="Khmer UI" w:cs="Khmer UI"/>
        </w:rPr>
        <w:tab/>
      </w: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7672BC" w:rsidRPr="00E84062" w14:paraId="673062AA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6556C7F3" w14:textId="77777777" w:rsidR="000E4E3C" w:rsidRPr="00E84062" w:rsidRDefault="00DC4D24" w:rsidP="00BD367D">
            <w:pPr>
              <w:rPr>
                <w:rFonts w:ascii="Khmer UI" w:hAnsi="Khmer UI" w:cs="Khmer UI"/>
              </w:rPr>
            </w:pPr>
            <w:r w:rsidRPr="00E84062">
              <w:rPr>
                <w:rFonts w:ascii="Khmer UI" w:hAnsi="Khmer UI" w:cs="Khmer UI"/>
                <w:noProof/>
                <w:lang w:eastAsia="en-AU"/>
              </w:rPr>
              <w:drawing>
                <wp:inline distT="0" distB="0" distL="0" distR="0" wp14:anchorId="31807AA9" wp14:editId="28EE7A5D">
                  <wp:extent cx="864000" cy="864000"/>
                  <wp:effectExtent l="0" t="0" r="0" b="0"/>
                  <wp:docPr id="74" name="Picture 74" descr="និមិត្តសញ្ញាក្រុមចូលប្រើប្រាស់ព័ត៌មាន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និមិត្តសញ្ញាក្រុមចូលប្រើប្រាស់ព័ត៌មាន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4D418FA4" w14:textId="2564A86F" w:rsidR="000E4E3C" w:rsidRPr="00E84062" w:rsidRDefault="00DC4D24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hmer UI" w:hAnsi="Khmer UI" w:cs="Khmer UI"/>
                <w:sz w:val="22"/>
              </w:rPr>
            </w:pPr>
            <w:r w:rsidRPr="00E84062">
              <w:rPr>
                <w:rFonts w:ascii="Khmer UI" w:eastAsia="DaunPenh" w:hAnsi="Khmer UI" w:cs="Khmer UI"/>
                <w:sz w:val="24"/>
                <w:szCs w:val="24"/>
              </w:rPr>
              <w:t>ក្រុមចូលប្រើប្រាស់ព័ត៌មាន</w:t>
            </w:r>
            <w:r w:rsidRPr="00E84062">
              <w:rPr>
                <w:rFonts w:ascii="Khmer UI" w:hAnsi="Khmer UI" w:cs="Khmer UI"/>
                <w:sz w:val="24"/>
                <w:szCs w:val="24"/>
              </w:rPr>
              <w:t xml:space="preserve"> (</w:t>
            </w:r>
            <w:r w:rsidRPr="00195B1D">
              <w:rPr>
                <w:rFonts w:cs="Khmer UI"/>
                <w:sz w:val="24"/>
                <w:szCs w:val="24"/>
              </w:rPr>
              <w:t>Information Access Group</w:t>
            </w:r>
            <w:r w:rsidRPr="00E84062">
              <w:rPr>
                <w:rFonts w:ascii="Khmer UI" w:hAnsi="Khmer UI" w:cs="Khmer UI"/>
                <w:sz w:val="24"/>
                <w:szCs w:val="24"/>
              </w:rPr>
              <w:t xml:space="preserve">)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បានបង្កើតឯកសារងាយស្រួលអាននេះ</w:t>
            </w:r>
            <w:r w:rsidR="005269A7" w:rsidRPr="005269A7">
              <w:rPr>
                <w:rFonts w:ascii="Khmer UI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ដោយប្រើរូបថតមានអាជ្ញាប័ណ្ណ</w:t>
            </w:r>
            <w:r w:rsidR="005269A7" w:rsidRPr="005269A7">
              <w:rPr>
                <w:rFonts w:ascii="Khmer UI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និងរូបភាពតម្រូវផ្ទាល់ខ្លួន</w:t>
            </w:r>
            <w:r w:rsidRPr="00E84062">
              <w:rPr>
                <w:rFonts w:ascii="Khmer UI" w:eastAsia="DaunPenh" w:hAnsi="Khmer UI" w:cs="Khmer UI"/>
                <w:sz w:val="24"/>
                <w:szCs w:val="24"/>
              </w:rPr>
              <w:t>។</w:t>
            </w:r>
            <w:r w:rsidRPr="00E84062">
              <w:rPr>
                <w:rFonts w:ascii="Khmer UI" w:hAnsi="Khmer UI" w:cs="Khmer UI"/>
                <w:sz w:val="24"/>
                <w:szCs w:val="24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រូបភាពអាចមិនត្រូវបានប្រើប្រាស់ឡើងវិញដោយគ្មានការអនុញ្ញាតឡើយ។</w:t>
            </w:r>
            <w:r w:rsidR="005269A7" w:rsidRPr="005269A7">
              <w:rPr>
                <w:rFonts w:ascii="Khmer UI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សម្រាប់ការសាកសួរណាមួយអំពីរូបភាពទាំងនេះ</w:t>
            </w:r>
            <w:r w:rsidR="005269A7" w:rsidRPr="005269A7">
              <w:rPr>
                <w:rFonts w:ascii="Khmer UI" w:hAnsi="Khmer UI" w:cs="Khmer UI"/>
                <w:sz w:val="24"/>
                <w:szCs w:val="24"/>
                <w:cs/>
                <w:lang w:bidi="km-KH"/>
              </w:rPr>
              <w:t xml:space="preserve"> </w:t>
            </w:r>
            <w:r w:rsidR="005269A7" w:rsidRPr="005269A7">
              <w:rPr>
                <w:rFonts w:ascii="Khmer UI" w:hAnsi="Khmer UI" w:cs="Khmer UI" w:hint="cs"/>
                <w:sz w:val="24"/>
                <w:szCs w:val="24"/>
                <w:cs/>
                <w:lang w:bidi="km-KH"/>
              </w:rPr>
              <w:t>សូមចូលមើល</w:t>
            </w:r>
            <w:hyperlink r:id="rId150" w:history="1">
              <w:r w:rsidRPr="00195B1D">
                <w:rPr>
                  <w:rStyle w:val="Hyperlink"/>
                  <w:rFonts w:cs="Khmer UI"/>
                  <w:bCs/>
                  <w:sz w:val="24"/>
                  <w:szCs w:val="24"/>
                </w:rPr>
                <w:t>www.informationaccessgroup.com</w:t>
              </w:r>
            </w:hyperlink>
            <w:r w:rsidRPr="00E84062">
              <w:rPr>
                <w:rFonts w:ascii="Khmer UI" w:eastAsia="DaunPenh" w:hAnsi="Khmer UI" w:cs="Khmer UI"/>
                <w:sz w:val="24"/>
                <w:szCs w:val="24"/>
              </w:rPr>
              <w:t>។</w:t>
            </w:r>
            <w:r w:rsidRPr="00E84062">
              <w:rPr>
                <w:rFonts w:ascii="Khmer UI" w:hAnsi="Khmer UI" w:cs="Khmer UI"/>
                <w:sz w:val="24"/>
                <w:szCs w:val="24"/>
              </w:rPr>
              <w:t xml:space="preserve"> </w:t>
            </w:r>
            <w:r w:rsidRPr="00E84062">
              <w:rPr>
                <w:rFonts w:ascii="Khmer UI" w:eastAsia="DaunPenh" w:hAnsi="Khmer UI" w:cs="Khmer UI"/>
                <w:sz w:val="24"/>
                <w:szCs w:val="24"/>
              </w:rPr>
              <w:t>សម្រង់លេខការងារ</w:t>
            </w:r>
            <w:r w:rsidRPr="00E84062">
              <w:rPr>
                <w:rFonts w:ascii="Khmer UI" w:hAnsi="Khmer UI" w:cs="Khmer UI"/>
                <w:sz w:val="24"/>
                <w:szCs w:val="24"/>
              </w:rPr>
              <w:t xml:space="preserve"> </w:t>
            </w:r>
            <w:r w:rsidRPr="00195B1D">
              <w:rPr>
                <w:rFonts w:cs="Khmer UI"/>
                <w:sz w:val="24"/>
                <w:szCs w:val="24"/>
              </w:rPr>
              <w:t>5212-A</w:t>
            </w:r>
            <w:r w:rsidRPr="00E84062">
              <w:rPr>
                <w:rFonts w:ascii="Khmer UI" w:eastAsia="DaunPenh" w:hAnsi="Khmer UI" w:cs="Khmer UI"/>
                <w:sz w:val="24"/>
                <w:szCs w:val="24"/>
              </w:rPr>
              <w:t>។</w:t>
            </w:r>
          </w:p>
        </w:tc>
      </w:tr>
      <w:bookmarkEnd w:id="90"/>
      <w:bookmarkEnd w:id="91"/>
    </w:tbl>
    <w:p w14:paraId="4645F6AA" w14:textId="77777777" w:rsidR="006A3B43" w:rsidRPr="00E84062" w:rsidRDefault="006A3B43" w:rsidP="00463A40">
      <w:pPr>
        <w:pStyle w:val="Tablespacerrow"/>
        <w:rPr>
          <w:rFonts w:ascii="Khmer UI" w:hAnsi="Khmer UI" w:cs="Khmer UI"/>
        </w:rPr>
        <w:sectPr w:rsidR="006A3B43" w:rsidRPr="00E84062" w:rsidSect="003C6F2D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0514A89C" w14:textId="77777777" w:rsidR="00EC31C6" w:rsidRPr="00E84062" w:rsidRDefault="00EC31C6" w:rsidP="00D25C78">
      <w:pPr>
        <w:rPr>
          <w:rFonts w:ascii="Khmer UI" w:hAnsi="Khmer UI" w:cs="Khmer UI"/>
          <w:lang w:val="en-US"/>
        </w:rPr>
      </w:pPr>
    </w:p>
    <w:sectPr w:rsidR="00EC31C6" w:rsidRPr="00E84062" w:rsidSect="003C6F2D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3AB4" w14:textId="77777777" w:rsidR="003C6F2D" w:rsidRDefault="003C6F2D">
      <w:pPr>
        <w:spacing w:before="0" w:after="0" w:line="240" w:lineRule="auto"/>
      </w:pPr>
      <w:r>
        <w:separator/>
      </w:r>
    </w:p>
  </w:endnote>
  <w:endnote w:type="continuationSeparator" w:id="0">
    <w:p w14:paraId="570B82F9" w14:textId="77777777" w:rsidR="003C6F2D" w:rsidRDefault="003C6F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B0C396-23B1-4BFE-A71E-64B21765816F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C784E5AE-D549-4301-A257-225DF2C195D6}"/>
    <w:embedBold r:id="rId3" w:fontKey="{A2892974-22A0-4137-9208-794E64477E66}"/>
    <w:embedItalic r:id="rId4" w:fontKey="{80B3616C-C1E2-4E22-89BE-73761992974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42DBAE8-5CA7-4FF8-B5E0-AA471C851055}"/>
    <w:embedBold r:id="rId6" w:fontKey="{B7A989AC-CD14-40E4-9D22-7091AB412B1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7" w:fontKey="{CE087B25-81EC-46B3-B34B-D93C41BCEBD9}"/>
    <w:embedBold r:id="rId8" w:fontKey="{E205042E-D2A3-4660-B5CB-A1C43948930C}"/>
    <w:embedItalic r:id="rId9" w:fontKey="{B7483A6F-9B4F-4603-9072-734BFB4D708F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0" w:fontKey="{C5050544-E6C0-4050-AEF5-0A318BFC7D10}"/>
    <w:embedBold r:id="rId11" w:fontKey="{13648E92-17E8-488B-9F34-C145E6C73EDF}"/>
    <w:embedItalic r:id="rId12" w:fontKey="{83317028-A7C2-4979-8764-1E716CE292D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1FF2" w14:textId="384D28B3" w:rsidR="00DC4D24" w:rsidRPr="00505547" w:rsidRDefault="00C430C5" w:rsidP="00986198">
    <w:pPr>
      <w:pStyle w:val="Footer"/>
      <w:rPr>
        <w:rFonts w:cs="Khmer UI"/>
      </w:rPr>
    </w:pPr>
    <w:r w:rsidRPr="000749C5">
      <w:drawing>
        <wp:anchor distT="0" distB="0" distL="114300" distR="114300" simplePos="0" relativeHeight="251661312" behindDoc="1" locked="1" layoutInCell="1" allowOverlap="1" wp14:anchorId="031F3C4A" wp14:editId="52119324">
          <wp:simplePos x="0" y="0"/>
          <wp:positionH relativeFrom="page">
            <wp:posOffset>-66040</wp:posOffset>
          </wp:positionH>
          <wp:positionV relativeFrom="page">
            <wp:posOffset>9575800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D24" w:rsidRPr="00505547">
      <w:rPr>
        <w:rFonts w:ascii="Khmer UI" w:eastAsia="DaunPenh" w:hAnsi="Khmer UI" w:cs="Khmer UI"/>
      </w:rPr>
      <w:t>ទំព័រ</w:t>
    </w:r>
    <w:r w:rsidR="00DC4D24" w:rsidRPr="00505547">
      <w:rPr>
        <w:rFonts w:ascii="Khmer UI" w:hAnsi="Khmer UI" w:cs="Khmer UI"/>
      </w:rPr>
      <w:t xml:space="preserve"> </w:t>
    </w:r>
    <w:r w:rsidR="00DC4D24" w:rsidRPr="00505547">
      <w:rPr>
        <w:rFonts w:cs="Khmer UI"/>
      </w:rPr>
      <w:fldChar w:fldCharType="begin"/>
    </w:r>
    <w:r w:rsidR="00DC4D24" w:rsidRPr="00505547">
      <w:rPr>
        <w:rFonts w:cs="Khmer UI"/>
      </w:rPr>
      <w:instrText xml:space="preserve"> PAGE   \* MERGEFORMAT </w:instrText>
    </w:r>
    <w:r w:rsidR="00DC4D24" w:rsidRPr="00505547">
      <w:rPr>
        <w:rFonts w:cs="Khmer UI"/>
      </w:rPr>
      <w:fldChar w:fldCharType="separate"/>
    </w:r>
    <w:r w:rsidR="00DC4D24" w:rsidRPr="00505547">
      <w:rPr>
        <w:rFonts w:cs="Khmer UI"/>
      </w:rPr>
      <w:t>47</w:t>
    </w:r>
    <w:r w:rsidR="00DC4D24" w:rsidRPr="00505547">
      <w:rPr>
        <w:rFonts w:cs="Khmer UI"/>
      </w:rPr>
      <w:fldChar w:fldCharType="end"/>
    </w:r>
    <w:r w:rsidR="00DC4D24" w:rsidRPr="00505547">
      <w:rPr>
        <w:rFonts w:ascii="Khmer UI" w:hAnsi="Khmer UI" w:cs="Khmer UI"/>
      </w:rPr>
      <w:t xml:space="preserve"> </w:t>
    </w:r>
    <w:r w:rsidR="00DC4D24" w:rsidRPr="00505547">
      <w:rPr>
        <w:rFonts w:ascii="Khmer UI" w:eastAsia="DaunPenh" w:hAnsi="Khmer UI" w:cs="Khmer UI"/>
      </w:rPr>
      <w:t>នៃ</w:t>
    </w:r>
    <w:r w:rsidR="00DC4D24" w:rsidRPr="00505547">
      <w:rPr>
        <w:rFonts w:ascii="Khmer UI" w:hAnsi="Khmer UI" w:cs="Khmer UI"/>
      </w:rPr>
      <w:t xml:space="preserve"> </w:t>
    </w:r>
    <w:r w:rsidR="00DC4D24" w:rsidRPr="00505547">
      <w:rPr>
        <w:rFonts w:cs="Khmer UI"/>
      </w:rPr>
      <w:fldChar w:fldCharType="begin"/>
    </w:r>
    <w:r w:rsidR="00DC4D24" w:rsidRPr="00505547">
      <w:rPr>
        <w:rFonts w:cs="Khmer UI"/>
      </w:rPr>
      <w:instrText xml:space="preserve"> NUMPAGES   \* MERGEFORMAT </w:instrText>
    </w:r>
    <w:r w:rsidR="00DC4D24" w:rsidRPr="00505547">
      <w:rPr>
        <w:rFonts w:cs="Khmer UI"/>
      </w:rPr>
      <w:fldChar w:fldCharType="separate"/>
    </w:r>
    <w:r w:rsidR="00DC4D24" w:rsidRPr="00505547">
      <w:rPr>
        <w:rFonts w:cs="Khmer UI"/>
      </w:rPr>
      <w:t>48</w:t>
    </w:r>
    <w:r w:rsidR="00DC4D24" w:rsidRPr="00505547">
      <w:rPr>
        <w:rFonts w:cs="Khmer U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CBC1" w14:textId="77777777" w:rsidR="00DC4D24" w:rsidRDefault="00DC4D24" w:rsidP="00EC34F7">
    <w:pPr>
      <w:pStyle w:val="Footerfrontpage"/>
    </w:pPr>
    <w:r>
      <w:rPr>
        <w:noProof/>
      </w:rPr>
      <w:drawing>
        <wp:inline distT="0" distB="0" distL="0" distR="0" wp14:anchorId="1B33FF6E" wp14:editId="36AFF33A">
          <wp:extent cx="1260000" cy="624393"/>
          <wp:effectExtent l="0" t="0" r="0" b="4445"/>
          <wp:docPr id="20" name="Picture 20" descr="និមិត្តសញ្ញា NDIS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និមិត្តសញ្ញា NDIS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ndis.gov.au</w:t>
    </w:r>
  </w:p>
  <w:p w14:paraId="27D89CC8" w14:textId="77777777" w:rsidR="00DC4D24" w:rsidRPr="00BE3FC7" w:rsidRDefault="00DC4D24" w:rsidP="00EC34F7">
    <w:pPr>
      <w:pStyle w:val="Tablespacerrow"/>
    </w:pPr>
    <w:r>
      <w:br/>
    </w:r>
  </w:p>
  <w:p w14:paraId="3C036D30" w14:textId="77777777" w:rsidR="00DC4D24" w:rsidRPr="00C36784" w:rsidRDefault="00DC4D24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14D8" w14:textId="77777777" w:rsidR="00DC4D24" w:rsidRPr="001A07DF" w:rsidRDefault="00DC4D24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894049341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 w:rsidRPr="00AD2EFB">
      <w:rPr>
        <w:rStyle w:val="IntenseEmphasis1"/>
      </w:rPr>
      <w:t xml:space="preserve"> </w:t>
    </w:r>
    <w:r>
      <w:t xml:space="preserve">| </w:t>
    </w:r>
    <w:sdt>
      <w:sdtPr>
        <w:id w:val="1491650899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215760150"/>
        <w:docPartObj>
          <w:docPartGallery w:val="Page Numbers (Bottom of Page)"/>
          <w:docPartUnique/>
        </w:docPartObj>
      </w:sdtPr>
      <w:sdtContent>
        <w:r w:rsidRPr="001A07DF">
          <w:rPr>
            <w:rFonts w:ascii="DaunPenh" w:eastAsia="DaunPenh" w:hAnsi="DaunPenh" w:cs="DaunPenh"/>
          </w:rPr>
          <w:t>ទំព័រ</w:t>
        </w:r>
        <w:r w:rsidRPr="001A07DF">
          <w:t xml:space="preserve">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2EF9" w14:textId="77777777" w:rsidR="00DC4D24" w:rsidRDefault="00DC4D24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7E923761" wp14:editId="0A889D12">
          <wp:extent cx="1620000" cy="919733"/>
          <wp:effectExtent l="0" t="0" r="0" b="0"/>
          <wp:docPr id="7" name="Picture 7" descr="និមិត្តសញ្ញា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និមិត្តសញ្ញា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9DCC97" w14:textId="77777777" w:rsidR="00DC4D24" w:rsidRDefault="00DC4D24" w:rsidP="00CB3B8E"/>
  <w:p w14:paraId="01BE974C" w14:textId="77777777" w:rsidR="00DC4D24" w:rsidRPr="00CB3B8E" w:rsidRDefault="00DC4D24" w:rsidP="00CB3B8E">
    <w:pPr>
      <w:pStyle w:val="Backpagetext"/>
    </w:pPr>
    <w:r w:rsidRPr="00CB3B8E">
      <w:t>ndis.gov.au</w:t>
    </w:r>
  </w:p>
  <w:p w14:paraId="07BEFB4E" w14:textId="77777777" w:rsidR="00DC4D24" w:rsidRDefault="00DC4D24" w:rsidP="00CB3B8E">
    <w:pPr>
      <w:pStyle w:val="Backpagetext"/>
    </w:pPr>
  </w:p>
  <w:p w14:paraId="44BB97C2" w14:textId="77777777" w:rsidR="00DC4D24" w:rsidRPr="00C65783" w:rsidRDefault="00DC4D24" w:rsidP="00CB3B8E">
    <w:pPr>
      <w:pStyle w:val="Backpagetext"/>
    </w:pPr>
  </w:p>
  <w:p w14:paraId="6BB9D5B1" w14:textId="77777777" w:rsidR="00DC4D24" w:rsidRPr="00CB3B8E" w:rsidRDefault="00DC4D24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23EA" w14:textId="77777777" w:rsidR="003C6F2D" w:rsidRDefault="003C6F2D">
      <w:pPr>
        <w:spacing w:before="0" w:after="0" w:line="240" w:lineRule="auto"/>
      </w:pPr>
      <w:r>
        <w:separator/>
      </w:r>
    </w:p>
  </w:footnote>
  <w:footnote w:type="continuationSeparator" w:id="0">
    <w:p w14:paraId="5339A1D8" w14:textId="77777777" w:rsidR="003C6F2D" w:rsidRDefault="003C6F2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83CF" w14:textId="77777777" w:rsidR="00DC4D24" w:rsidRDefault="00DC4D24">
    <w:pPr>
      <w:pStyle w:val="Header"/>
    </w:pPr>
    <w:r>
      <w:drawing>
        <wp:anchor distT="0" distB="0" distL="114300" distR="114300" simplePos="0" relativeHeight="251658240" behindDoc="1" locked="0" layoutInCell="1" allowOverlap="1" wp14:anchorId="1888AC50" wp14:editId="4E472A7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040277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15726" w14:textId="77777777" w:rsidR="00DC4D24" w:rsidRPr="00C65783" w:rsidRDefault="00DC4D24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49C2249E" wp14:editId="3803A308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73D284" id="Rectangle 8" o:spid="_x0000_s1026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EC0AD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56AB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0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0D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28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40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A5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63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D096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3B84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24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ED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B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C2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A9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06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7AE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BF105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4D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2D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A3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20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20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0D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6F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BC2B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EAE26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584D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0B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4B2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23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25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5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2B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502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AE906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72C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47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4F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CD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ADC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C5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E0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A4F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C23E604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24A423D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8D6268F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4A60A32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40AC527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6E4A7E3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7416D9D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638C4EB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AD809CF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04C8C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104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DE6A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CA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00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4A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22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EED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E7EE3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F525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80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8A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6A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24A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F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A4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CC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0F187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66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04B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EC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0D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84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C2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2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0C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AA30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1AC1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E7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21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4A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A4E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88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6D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00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0414C16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964683F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F54150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17AA31C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D1CAC3F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5B40A52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6D8C2E3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59EDF1C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B0B2468C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D1DC9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23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86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E9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4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20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62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AC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0F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7EC23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EB2A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84A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8E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44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A3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9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23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27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43F4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824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49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2E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EF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7CA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C9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4A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89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CE44C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89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88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E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C1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A656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88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07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09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9412EA6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6036824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E93C39BA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60E644A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DCE852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A6C79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6E60F0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DF2774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2CE9EF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860E4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8B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CC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46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C6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02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7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08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44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DE96A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B5C71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A5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C6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48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47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02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48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21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AD3ED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1F06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0D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89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E0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61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E06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8E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02B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651AE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886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4C3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8D1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E0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526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89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E1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625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006A5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AE6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FCF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8B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40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6B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8C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28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89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8438B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8A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321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8C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8A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E2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A0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C3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669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5E38E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9F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98C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61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4F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560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20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22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3C6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A0FC5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AE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D20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87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EE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0E3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43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42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A23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4E9E8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A962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49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C8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6C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50A8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80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5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68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C71C3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38C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4B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004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AD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1A2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C22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6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B20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02CE1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D83E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86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C8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A67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22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02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00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BC7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12780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E1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A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64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0B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A2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49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468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06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69F42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500F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C2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02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6A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21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E8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2F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C22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B6E4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521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20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6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EE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76D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EB1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E7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6F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642ED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2E4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A9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C66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C8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162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21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42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28E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9DB0E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480E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7E6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0C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CE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E8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43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CF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CF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E27C4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5C44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4E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E9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01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4C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6A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6B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783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630AE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26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C0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EB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E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147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29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61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C5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7080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888B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8EC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8C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0BD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84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2F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42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8A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977E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2B2C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5219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AC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CC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68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44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C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66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74148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4222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88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84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E5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2FE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8E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AB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A0D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6E8A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E6A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258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2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2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A3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29F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C5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8CA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0CE64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68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E1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E0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0D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20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43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28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EF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B8F87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08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3A0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C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CB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36F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A0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29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7E1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A6B4D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914D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2C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E2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66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667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265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EC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0E2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DA5ED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704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42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44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66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629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E8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41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286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DDE8B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B6E1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CC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01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29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5CA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45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6B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D81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E1343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086F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6D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45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8E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D66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4A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C9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C7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A198B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67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30D6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C3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C9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0C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27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05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6CE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168EC86E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B22A729E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B3F6678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7B62DBB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7AEF01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51464FF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FA63F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88FED90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99D4F7FC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D3B08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6E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64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A9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0D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22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6B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E8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49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E9E48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CCC1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2AF2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86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2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EE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CC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40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65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77821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7F6E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25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5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4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5EC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E6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03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44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651A0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8B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E8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81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0C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08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01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84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82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CBFC3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9C2F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D06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9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46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43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A4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3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4EA0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9C644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123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A8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C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C4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5AF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6D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47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EA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E36E83E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F2F89A4E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44165972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E00A704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462CF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D334094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972C87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EF4289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A58683F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FBF6B59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CA2EBBC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6EECBB9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2C6CB7A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B32C2AF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90E05B7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9C8CE2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62F42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EF4026FE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3A16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EED6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01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EF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6F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2A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26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1C6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904E6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A0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44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8E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A2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384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A4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28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20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7C2E6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20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903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65D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48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4C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05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CE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B89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03DC7932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DEF04CC8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E682604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E5686D5E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39E8D22A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3A3801D2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0AAB4F8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D64B978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BC1049E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449A3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8A9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AC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08A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C1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F64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62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00C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E6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D0784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01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A0F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E5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E3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3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28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AB7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43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ACA25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702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262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EE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09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A4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F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E5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43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D60A0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94C4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366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2C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C7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60C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E7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40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ABF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63842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E0D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C224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67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8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46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E2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29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2D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5DFCE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5C8A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0B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0C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25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66E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05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4A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425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1FCC4B1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C08AF13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E86670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260FF9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52C4BF0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58FE6AD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E3FA7B0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90BE75F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99E6A1F0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07047451">
    <w:abstractNumId w:val="24"/>
  </w:num>
  <w:num w:numId="2" w16cid:durableId="645627195">
    <w:abstractNumId w:val="41"/>
  </w:num>
  <w:num w:numId="3" w16cid:durableId="1986202645">
    <w:abstractNumId w:val="26"/>
  </w:num>
  <w:num w:numId="4" w16cid:durableId="1087455640">
    <w:abstractNumId w:val="53"/>
  </w:num>
  <w:num w:numId="5" w16cid:durableId="1934624326">
    <w:abstractNumId w:val="38"/>
  </w:num>
  <w:num w:numId="6" w16cid:durableId="840047438">
    <w:abstractNumId w:val="9"/>
  </w:num>
  <w:num w:numId="7" w16cid:durableId="1541015006">
    <w:abstractNumId w:val="33"/>
  </w:num>
  <w:num w:numId="8" w16cid:durableId="1095706110">
    <w:abstractNumId w:val="50"/>
  </w:num>
  <w:num w:numId="9" w16cid:durableId="317535082">
    <w:abstractNumId w:val="48"/>
  </w:num>
  <w:num w:numId="10" w16cid:durableId="1448238479">
    <w:abstractNumId w:val="36"/>
  </w:num>
  <w:num w:numId="11" w16cid:durableId="1567571421">
    <w:abstractNumId w:val="59"/>
  </w:num>
  <w:num w:numId="12" w16cid:durableId="1022052916">
    <w:abstractNumId w:val="30"/>
  </w:num>
  <w:num w:numId="13" w16cid:durableId="654457358">
    <w:abstractNumId w:val="43"/>
  </w:num>
  <w:num w:numId="14" w16cid:durableId="530920046">
    <w:abstractNumId w:val="4"/>
  </w:num>
  <w:num w:numId="15" w16cid:durableId="1627736866">
    <w:abstractNumId w:val="57"/>
  </w:num>
  <w:num w:numId="16" w16cid:durableId="712777041">
    <w:abstractNumId w:val="34"/>
  </w:num>
  <w:num w:numId="17" w16cid:durableId="1304768750">
    <w:abstractNumId w:val="5"/>
  </w:num>
  <w:num w:numId="18" w16cid:durableId="1402025609">
    <w:abstractNumId w:val="1"/>
  </w:num>
  <w:num w:numId="19" w16cid:durableId="1915162310">
    <w:abstractNumId w:val="28"/>
  </w:num>
  <w:num w:numId="20" w16cid:durableId="1868593543">
    <w:abstractNumId w:val="0"/>
  </w:num>
  <w:num w:numId="21" w16cid:durableId="741293763">
    <w:abstractNumId w:val="60"/>
  </w:num>
  <w:num w:numId="22" w16cid:durableId="1090735961">
    <w:abstractNumId w:val="39"/>
  </w:num>
  <w:num w:numId="23" w16cid:durableId="951782662">
    <w:abstractNumId w:val="6"/>
  </w:num>
  <w:num w:numId="24" w16cid:durableId="855342883">
    <w:abstractNumId w:val="35"/>
  </w:num>
  <w:num w:numId="25" w16cid:durableId="636031260">
    <w:abstractNumId w:val="45"/>
  </w:num>
  <w:num w:numId="26" w16cid:durableId="1397581821">
    <w:abstractNumId w:val="21"/>
  </w:num>
  <w:num w:numId="27" w16cid:durableId="2052730785">
    <w:abstractNumId w:val="54"/>
  </w:num>
  <w:num w:numId="28" w16cid:durableId="914896134">
    <w:abstractNumId w:val="51"/>
  </w:num>
  <w:num w:numId="29" w16cid:durableId="1906407926">
    <w:abstractNumId w:val="42"/>
  </w:num>
  <w:num w:numId="30" w16cid:durableId="1748528327">
    <w:abstractNumId w:val="52"/>
  </w:num>
  <w:num w:numId="31" w16cid:durableId="619068994">
    <w:abstractNumId w:val="13"/>
  </w:num>
  <w:num w:numId="32" w16cid:durableId="336231320">
    <w:abstractNumId w:val="18"/>
  </w:num>
  <w:num w:numId="33" w16cid:durableId="151921128">
    <w:abstractNumId w:val="7"/>
  </w:num>
  <w:num w:numId="34" w16cid:durableId="456067616">
    <w:abstractNumId w:val="20"/>
  </w:num>
  <w:num w:numId="35" w16cid:durableId="715393901">
    <w:abstractNumId w:val="58"/>
  </w:num>
  <w:num w:numId="36" w16cid:durableId="636841609">
    <w:abstractNumId w:val="32"/>
  </w:num>
  <w:num w:numId="37" w16cid:durableId="1712411723">
    <w:abstractNumId w:val="62"/>
  </w:num>
  <w:num w:numId="38" w16cid:durableId="521282694">
    <w:abstractNumId w:val="2"/>
  </w:num>
  <w:num w:numId="39" w16cid:durableId="1043479324">
    <w:abstractNumId w:val="15"/>
  </w:num>
  <w:num w:numId="40" w16cid:durableId="370349041">
    <w:abstractNumId w:val="16"/>
  </w:num>
  <w:num w:numId="41" w16cid:durableId="1299723764">
    <w:abstractNumId w:val="14"/>
  </w:num>
  <w:num w:numId="42" w16cid:durableId="505242412">
    <w:abstractNumId w:val="27"/>
  </w:num>
  <w:num w:numId="43" w16cid:durableId="887912936">
    <w:abstractNumId w:val="44"/>
  </w:num>
  <w:num w:numId="44" w16cid:durableId="538783883">
    <w:abstractNumId w:val="23"/>
  </w:num>
  <w:num w:numId="45" w16cid:durableId="7216816">
    <w:abstractNumId w:val="11"/>
  </w:num>
  <w:num w:numId="46" w16cid:durableId="1409617977">
    <w:abstractNumId w:val="40"/>
  </w:num>
  <w:num w:numId="47" w16cid:durableId="438568467">
    <w:abstractNumId w:val="65"/>
  </w:num>
  <w:num w:numId="48" w16cid:durableId="1014764561">
    <w:abstractNumId w:val="19"/>
  </w:num>
  <w:num w:numId="49" w16cid:durableId="1053502218">
    <w:abstractNumId w:val="22"/>
  </w:num>
  <w:num w:numId="50" w16cid:durableId="1836916707">
    <w:abstractNumId w:val="8"/>
  </w:num>
  <w:num w:numId="51" w16cid:durableId="237788299">
    <w:abstractNumId w:val="31"/>
  </w:num>
  <w:num w:numId="52" w16cid:durableId="1799226381">
    <w:abstractNumId w:val="63"/>
  </w:num>
  <w:num w:numId="53" w16cid:durableId="1011882764">
    <w:abstractNumId w:val="10"/>
  </w:num>
  <w:num w:numId="54" w16cid:durableId="1503668695">
    <w:abstractNumId w:val="46"/>
  </w:num>
  <w:num w:numId="55" w16cid:durableId="1450901815">
    <w:abstractNumId w:val="56"/>
  </w:num>
  <w:num w:numId="56" w16cid:durableId="2043943153">
    <w:abstractNumId w:val="61"/>
  </w:num>
  <w:num w:numId="57" w16cid:durableId="1881627144">
    <w:abstractNumId w:val="47"/>
  </w:num>
  <w:num w:numId="58" w16cid:durableId="86966540">
    <w:abstractNumId w:val="12"/>
  </w:num>
  <w:num w:numId="59" w16cid:durableId="1313414861">
    <w:abstractNumId w:val="25"/>
  </w:num>
  <w:num w:numId="60" w16cid:durableId="70658377">
    <w:abstractNumId w:val="55"/>
  </w:num>
  <w:num w:numId="61" w16cid:durableId="1129395854">
    <w:abstractNumId w:val="64"/>
  </w:num>
  <w:num w:numId="62" w16cid:durableId="176894148">
    <w:abstractNumId w:val="37"/>
  </w:num>
  <w:num w:numId="63" w16cid:durableId="308486069">
    <w:abstractNumId w:val="17"/>
  </w:num>
  <w:num w:numId="64" w16cid:durableId="169033071">
    <w:abstractNumId w:val="49"/>
  </w:num>
  <w:num w:numId="65" w16cid:durableId="706638676">
    <w:abstractNumId w:val="29"/>
  </w:num>
  <w:num w:numId="66" w16cid:durableId="836574750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9D1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B1D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54FD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570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6F2D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86D38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554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69A7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2F3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468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1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6C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1D3D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59B6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224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4A4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2BC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4A06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9A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BA2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1C14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3146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0BE6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4CA"/>
    <w:rsid w:val="00A0258A"/>
    <w:rsid w:val="00A04142"/>
    <w:rsid w:val="00A04529"/>
    <w:rsid w:val="00A047CD"/>
    <w:rsid w:val="00A04C3B"/>
    <w:rsid w:val="00A04DD4"/>
    <w:rsid w:val="00A05276"/>
    <w:rsid w:val="00A057E6"/>
    <w:rsid w:val="00A05A10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14B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68A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B0"/>
    <w:rsid w:val="00C411E4"/>
    <w:rsid w:val="00C41EEB"/>
    <w:rsid w:val="00C425B6"/>
    <w:rsid w:val="00C429BD"/>
    <w:rsid w:val="00C430C5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410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5110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9B2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BCD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3BBC"/>
    <w:rsid w:val="00D647D5"/>
    <w:rsid w:val="00D64DF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4D24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062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15E"/>
    <w:rsid w:val="00F54984"/>
    <w:rsid w:val="00F5657D"/>
    <w:rsid w:val="00F56CA5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94FA8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29AD4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EC5D85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EC5D85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66969"/>
    <w:rsid w:val="000C445F"/>
    <w:rsid w:val="000E6558"/>
    <w:rsid w:val="000F132A"/>
    <w:rsid w:val="001E1925"/>
    <w:rsid w:val="0023322F"/>
    <w:rsid w:val="002A4536"/>
    <w:rsid w:val="003710BD"/>
    <w:rsid w:val="0039207C"/>
    <w:rsid w:val="00412BB5"/>
    <w:rsid w:val="00432856"/>
    <w:rsid w:val="00507C2D"/>
    <w:rsid w:val="00536784"/>
    <w:rsid w:val="005F4764"/>
    <w:rsid w:val="0062434D"/>
    <w:rsid w:val="00624E95"/>
    <w:rsid w:val="0079589E"/>
    <w:rsid w:val="007D4641"/>
    <w:rsid w:val="007E409B"/>
    <w:rsid w:val="00813EEB"/>
    <w:rsid w:val="008902C5"/>
    <w:rsid w:val="00947D66"/>
    <w:rsid w:val="0095447F"/>
    <w:rsid w:val="00997A79"/>
    <w:rsid w:val="009E29C5"/>
    <w:rsid w:val="009F3189"/>
    <w:rsid w:val="00B90C78"/>
    <w:rsid w:val="00BA512B"/>
    <w:rsid w:val="00BA64FA"/>
    <w:rsid w:val="00CD28C3"/>
    <w:rsid w:val="00CF48B8"/>
    <w:rsid w:val="00D30C95"/>
    <w:rsid w:val="00D65062"/>
    <w:rsid w:val="00D71525"/>
    <w:rsid w:val="00DA484E"/>
    <w:rsid w:val="00DA6EF4"/>
    <w:rsid w:val="00E10EBA"/>
    <w:rsid w:val="00EC5D85"/>
    <w:rsid w:val="00F05282"/>
    <w:rsid w:val="00F14DC0"/>
    <w:rsid w:val="00F9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2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C8B40A-6947-41DF-BFEA-6738AA10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63</TotalTime>
  <Pages>39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យុទ្ធសាស្រ្តភាពចម្រុះផ្នែកវប្បធម៌ និងភាសាឆ្នាំ 2024–2028</vt:lpstr>
    </vt:vector>
  </TitlesOfParts>
  <Company>Hewlett-Packard</Company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យុទ្ធសាស្រ្តភាពចម្រុះផ្នែកវប្បធម៌ និងភាសាឆ្នាំ 2024–2028</dc:title>
  <dc:creator>National Disability Insurance Agency</dc:creator>
  <cp:lastModifiedBy>Thom Kiorgaard</cp:lastModifiedBy>
  <cp:revision>12</cp:revision>
  <cp:lastPrinted>2024-02-12T06:00:00Z</cp:lastPrinted>
  <dcterms:created xsi:type="dcterms:W3CDTF">2024-02-06T11:28:00Z</dcterms:created>
  <dcterms:modified xsi:type="dcterms:W3CDTF">2024-02-12T06:02:00Z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