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3F28" w14:textId="572FAE69" w:rsidR="00F3744E" w:rsidRPr="00197D9F" w:rsidRDefault="00DE0472" w:rsidP="00754D1B">
      <w:pPr>
        <w:pStyle w:val="Heading1"/>
        <w:spacing w:after="120"/>
        <w:rPr>
          <w:rFonts w:ascii="Khmer UI" w:hAnsi="Khmer UI" w:cs="Khmer UI"/>
          <w:lang w:bidi="km-KH"/>
        </w:rPr>
      </w:pPr>
      <w:bookmarkStart w:id="0" w:name="_Toc349720821"/>
      <w:r w:rsidRPr="00197D9F">
        <w:rPr>
          <w:rFonts w:ascii="Khmer UI" w:eastAsia="DaunPenh" w:hAnsi="Khmer UI" w:cs="Khmer UI"/>
          <w:lang w:bidi="km-KH"/>
        </w:rPr>
        <w:t>ភាពចម្រុះផ្នែកវប្បធម៌</w:t>
      </w:r>
      <w:r w:rsidRPr="00197D9F">
        <w:rPr>
          <w:rFonts w:ascii="Khmer UI" w:hAnsi="Khmer UI" w:cs="Khmer UI"/>
          <w:lang w:bidi="km-KH"/>
        </w:rPr>
        <w:t xml:space="preserve"> </w:t>
      </w:r>
      <w:r w:rsidRPr="00197D9F">
        <w:rPr>
          <w:rFonts w:ascii="Khmer UI" w:eastAsia="DaunPenh" w:hAnsi="Khmer UI" w:cs="Khmer UI"/>
          <w:lang w:bidi="km-KH"/>
        </w:rPr>
        <w:t>និងភាសា</w:t>
      </w:r>
    </w:p>
    <w:p w14:paraId="4EBFBAFF" w14:textId="77777777" w:rsidR="0026072B" w:rsidRPr="00197D9F" w:rsidRDefault="00A56BF9" w:rsidP="00754D1B">
      <w:pPr>
        <w:pStyle w:val="Subtitle"/>
        <w:spacing w:before="120" w:after="120"/>
        <w:rPr>
          <w:rFonts w:ascii="Khmer UI" w:hAnsi="Khmer UI" w:cs="Khmer UI"/>
          <w:lang w:bidi="km-KH"/>
        </w:rPr>
      </w:pPr>
      <w:bookmarkStart w:id="1" w:name="_Toc144723195"/>
      <w:bookmarkStart w:id="2" w:name="_Toc144723243"/>
      <w:bookmarkStart w:id="3" w:name="_Toc146203955"/>
      <w:bookmarkStart w:id="4" w:name="_Toc152855699"/>
      <w:proofErr w:type="spellStart"/>
      <w:r w:rsidRPr="00197D9F">
        <w:rPr>
          <w:rFonts w:ascii="Khmer UI" w:eastAsia="DaunPenh" w:hAnsi="Khmer UI" w:cs="Khmer UI"/>
          <w:lang w:bidi="km-KH"/>
        </w:rPr>
        <w:t>ផែនការសកម្មភាពរបស់យើង</w:t>
      </w:r>
      <w:bookmarkEnd w:id="1"/>
      <w:bookmarkEnd w:id="2"/>
      <w:bookmarkEnd w:id="3"/>
      <w:bookmarkEnd w:id="4"/>
      <w:proofErr w:type="spellEnd"/>
    </w:p>
    <w:p w14:paraId="2C759DD5" w14:textId="77777777" w:rsidR="0062152D" w:rsidRPr="00197D9F" w:rsidRDefault="00A56BF9" w:rsidP="00754D1B">
      <w:pPr>
        <w:pStyle w:val="Subtitle"/>
        <w:spacing w:before="120" w:after="120"/>
        <w:rPr>
          <w:rFonts w:ascii="Khmer UI" w:hAnsi="Khmer UI" w:cs="Khmer UI"/>
          <w:sz w:val="32"/>
          <w:szCs w:val="32"/>
          <w:lang w:bidi="km-KH"/>
        </w:rPr>
      </w:pPr>
      <w:proofErr w:type="spellStart"/>
      <w:r w:rsidRPr="00197D9F">
        <w:rPr>
          <w:rFonts w:ascii="Khmer UI" w:eastAsia="DaunPenh" w:hAnsi="Khmer UI" w:cs="Khmer UI"/>
          <w:sz w:val="32"/>
          <w:szCs w:val="32"/>
          <w:lang w:bidi="km-KH"/>
        </w:rPr>
        <w:t>ឆ្នាំ</w:t>
      </w:r>
      <w:proofErr w:type="spellEnd"/>
      <w:r w:rsidRPr="00197D9F">
        <w:rPr>
          <w:rFonts w:ascii="Khmer UI" w:hAnsi="Khmer UI" w:cs="Khmer UI"/>
          <w:sz w:val="32"/>
          <w:szCs w:val="32"/>
          <w:lang w:bidi="km-KH"/>
        </w:rPr>
        <w:t xml:space="preserve"> </w:t>
      </w:r>
      <w:r w:rsidRPr="000D0F3F">
        <w:rPr>
          <w:rFonts w:cs="FS Me Pro"/>
          <w:sz w:val="32"/>
          <w:szCs w:val="32"/>
          <w:lang w:bidi="km-KH"/>
        </w:rPr>
        <w:t>2024–2028</w:t>
      </w:r>
    </w:p>
    <w:p w14:paraId="3734BC03" w14:textId="77777777" w:rsidR="00754D1B" w:rsidRPr="00197D9F" w:rsidRDefault="00A56BF9" w:rsidP="00754D1B">
      <w:pPr>
        <w:spacing w:before="120" w:after="120"/>
        <w:rPr>
          <w:rFonts w:ascii="Khmer UI" w:hAnsi="Khmer UI" w:cs="Khmer UI"/>
          <w:color w:val="FFFFFF" w:themeColor="background1"/>
          <w:lang w:bidi="km-KH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0D0F3F">
        <w:rPr>
          <w:rFonts w:cs="FS Me Pro"/>
          <w:color w:val="FFFFFF" w:themeColor="background1"/>
          <w:lang w:bidi="km-KH"/>
        </w:rPr>
        <w:t>Khmer</w:t>
      </w:r>
      <w:r w:rsidRPr="00197D9F">
        <w:rPr>
          <w:rFonts w:ascii="Khmer UI" w:hAnsi="Khmer UI" w:cs="Khmer UI"/>
          <w:color w:val="FFFFFF" w:themeColor="background1"/>
          <w:lang w:bidi="km-KH"/>
        </w:rPr>
        <w:t xml:space="preserve"> | </w:t>
      </w:r>
      <w:proofErr w:type="spellStart"/>
      <w:r w:rsidRPr="00197D9F">
        <w:rPr>
          <w:rFonts w:ascii="Khmer UI" w:eastAsia="DaunPenh" w:hAnsi="Khmer UI" w:cs="Khmer UI"/>
          <w:color w:val="FFFFFF" w:themeColor="background1"/>
          <w:lang w:bidi="km-KH"/>
        </w:rPr>
        <w:t>ភាសាខ្មែរ</w:t>
      </w:r>
      <w:proofErr w:type="spellEnd"/>
    </w:p>
    <w:p w14:paraId="7D1D8B70" w14:textId="77777777" w:rsidR="00B60B5F" w:rsidRPr="00197D9F" w:rsidRDefault="00A56BF9" w:rsidP="00754D1B">
      <w:pPr>
        <w:spacing w:before="120" w:after="0"/>
        <w:rPr>
          <w:rFonts w:ascii="Khmer UI" w:hAnsi="Khmer UI" w:cs="Khmer UI"/>
          <w:color w:val="FFFFFF" w:themeColor="background1"/>
          <w:lang w:bidi="km-KH"/>
        </w:rPr>
      </w:pPr>
      <w:proofErr w:type="spellStart"/>
      <w:r w:rsidRPr="00197D9F">
        <w:rPr>
          <w:rFonts w:ascii="Khmer UI" w:eastAsia="DaunPenh" w:hAnsi="Khmer UI" w:cs="Khmer UI"/>
          <w:color w:val="FFFFFF" w:themeColor="background1"/>
          <w:lang w:bidi="km-KH"/>
        </w:rPr>
        <w:t>កំណែងាយស្រួលអាន</w:t>
      </w:r>
      <w:bookmarkEnd w:id="5"/>
      <w:proofErr w:type="spellEnd"/>
    </w:p>
    <w:p w14:paraId="717B4B69" w14:textId="77777777" w:rsidR="007C5556" w:rsidRPr="00197D9F" w:rsidRDefault="00A56BF9" w:rsidP="00462711">
      <w:pPr>
        <w:spacing w:before="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F8B3366" wp14:editId="7E308D65">
                <wp:simplePos x="0" y="0"/>
                <wp:positionH relativeFrom="column">
                  <wp:posOffset>-332105</wp:posOffset>
                </wp:positionH>
                <wp:positionV relativeFrom="paragraph">
                  <wp:posOffset>114356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4FA3" w14:textId="2B977A71" w:rsidR="004453FB" w:rsidRPr="00221233" w:rsidRDefault="00A56BF9" w:rsidP="00221233">
                            <w:pPr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color w:val="6B2976"/>
                                <w:sz w:val="18"/>
                                <w:szCs w:val="18"/>
                                <w:lang w:val="en-PH"/>
                              </w:rPr>
                            </w:pPr>
                            <w:proofErr w:type="spellStart"/>
                            <w:r w:rsidRPr="00221233">
                              <w:rPr>
                                <w:rFonts w:ascii="Khmer UI" w:eastAsia="DaunPenh" w:hAnsi="Khmer UI" w:cs="Khmer UI"/>
                                <w:b/>
                                <w:bCs/>
                                <w:color w:val="6B2976"/>
                                <w:sz w:val="18"/>
                                <w:szCs w:val="18"/>
                              </w:rPr>
                              <w:t>ងាយស្រួលអាន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B3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15pt;margin-top:9pt;width:124.05pt;height:49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" filled="f" stroked="f">
                <v:textbox inset="0,0,0,0">
                  <w:txbxContent>
                    <w:p w14:paraId="43704FA3" w14:textId="2B977A71" w:rsidR="004453FB" w:rsidRPr="00221233" w:rsidRDefault="00A56BF9" w:rsidP="00221233">
                      <w:pPr>
                        <w:jc w:val="center"/>
                        <w:rPr>
                          <w:rFonts w:ascii="Khmer UI" w:hAnsi="Khmer UI" w:cs="Khmer UI"/>
                          <w:b/>
                          <w:bCs/>
                          <w:color w:val="6B2976"/>
                          <w:sz w:val="18"/>
                          <w:szCs w:val="18"/>
                          <w:lang w:val="en-PH"/>
                        </w:rPr>
                      </w:pPr>
                      <w:proofErr w:type="spellStart"/>
                      <w:r w:rsidRPr="00221233">
                        <w:rPr>
                          <w:rFonts w:ascii="Khmer UI" w:eastAsia="DaunPenh" w:hAnsi="Khmer UI" w:cs="Khmer UI"/>
                          <w:b/>
                          <w:bCs/>
                          <w:color w:val="6B2976"/>
                          <w:sz w:val="18"/>
                          <w:szCs w:val="18"/>
                        </w:rPr>
                        <w:t>ងាយស្រួលអាន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60B5F" w:rsidRPr="00197D9F">
        <w:rPr>
          <w:rFonts w:ascii="Khmer UI" w:hAnsi="Khmer UI" w:cs="Khmer UI"/>
          <w:noProof/>
          <w:lang w:eastAsia="en-AU" w:bidi="km-KH"/>
        </w:rPr>
        <w:drawing>
          <wp:inline distT="0" distB="0" distL="0" distR="0" wp14:anchorId="1A9BA2F4" wp14:editId="5FC72F46">
            <wp:extent cx="900000" cy="853178"/>
            <wp:effectExtent l="0" t="0" r="0" b="4445"/>
            <wp:docPr id="18" name="Picture 18" descr="រូបសញ្ញាងាយស្រួលអាន (Easy Read)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រូបសញ្ញាងាយស្រួលអាន (Easy Read)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197D9F">
        <w:rPr>
          <w:rFonts w:ascii="Khmer UI" w:hAnsi="Khmer UI" w:cs="Khmer UI"/>
          <w:lang w:bidi="km-KH"/>
        </w:rPr>
        <w:br w:type="page"/>
      </w:r>
    </w:p>
    <w:p w14:paraId="2208E193" w14:textId="77777777" w:rsidR="00F3744E" w:rsidRPr="00197D9F" w:rsidRDefault="00A56BF9" w:rsidP="00DD389A">
      <w:pPr>
        <w:pStyle w:val="TOCHeading"/>
        <w:rPr>
          <w:rFonts w:ascii="Khmer UI" w:hAnsi="Khmer UI" w:cs="Khmer UI"/>
          <w:lang w:bidi="km-KH"/>
        </w:rPr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End w:id="6"/>
      <w:proofErr w:type="spellStart"/>
      <w:r w:rsidRPr="00197D9F">
        <w:rPr>
          <w:rFonts w:ascii="Khmer UI" w:eastAsia="DaunPenh" w:hAnsi="Khmer UI" w:cs="Khmer UI"/>
          <w:lang w:bidi="km-KH"/>
        </w:rPr>
        <w:lastRenderedPageBreak/>
        <w:t>របៀបប្រើប្រាស់ផែនការសកម្មភាពនេះ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proofErr w:type="spellEnd"/>
    </w:p>
    <w:tbl>
      <w:tblPr>
        <w:tblStyle w:val="Style1"/>
        <w:tblW w:w="946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171"/>
      </w:tblGrid>
      <w:tr w:rsidR="00B1014B" w:rsidRPr="00197D9F" w14:paraId="11953AA1" w14:textId="77777777" w:rsidTr="0093391A">
        <w:trPr>
          <w:gridAfter w:val="2"/>
          <w:wAfter w:w="341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C28391" w14:textId="77777777" w:rsidR="00665419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776D78F4" wp14:editId="3C6A6F42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448310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ED7A8" w14:textId="77777777" w:rsidR="00807C91" w:rsidRPr="00E70D45" w:rsidRDefault="00A56BF9" w:rsidP="00807C91">
                                  <w:pPr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Cs w:val="22"/>
                                    </w:rPr>
                                    <w:t>យើង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D78F4" id="_x0000_s1027" type="#_x0000_t202" alt="&quot;&quot;" style="position:absolute;left:0;text-align:left;margin-left:5.3pt;margin-top:35.3pt;width:110.4pt;height:49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" filled="f" stroked="f">
                      <v:textbox>
                        <w:txbxContent>
                          <w:p w14:paraId="4C4ED7A8" w14:textId="77777777" w:rsidR="00807C91" w:rsidRPr="00E70D45" w:rsidRDefault="00A56BF9" w:rsidP="00807C91">
                            <w:pPr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szCs w:val="22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Cs w:val="22"/>
                              </w:rPr>
                              <w:t>យើង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29600C4" wp14:editId="7FA85E6E">
                  <wp:extent cx="1440000" cy="1111952"/>
                  <wp:effectExtent l="0" t="0" r="8255" b="0"/>
                  <wp:docPr id="95" name="Picture 95" descr="មនុស្សមួយក្រុម។ មានមនុស្សម្នាក់នៅពីមុខកំពុងកាន់កាតដែលនិយាយថា 'យើង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មនុស្សមួយក្រុម។ មានមនុស្សម្នាក់នៅពីមុខកំពុងកាន់កាតដែលនិយាយថា 'យើង'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09337CA" w14:textId="77777777" w:rsidR="00174E3F" w:rsidRDefault="00197D9F" w:rsidP="00174E3F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cs/>
                <w:lang w:bidi="km-KH"/>
              </w:rPr>
              <w:t>ទីភ្នាក់ងារធានារ៉ាប់រងជនពិការថ្នាក់ជាតិ (</w:t>
            </w:r>
            <w:r w:rsidRPr="000D0F3F">
              <w:rPr>
                <w:rFonts w:cs="FS Me Pro"/>
                <w:lang w:bidi="km-KH"/>
              </w:rPr>
              <w:t>NDIA</w:t>
            </w:r>
            <w:r w:rsidRPr="00197D9F">
              <w:rPr>
                <w:rFonts w:ascii="Khmer UI" w:hAnsi="Khmer UI" w:cs="Khmer UI"/>
                <w:lang w:bidi="km-KH"/>
              </w:rPr>
              <w:t xml:space="preserve">) </w:t>
            </w:r>
            <w:r w:rsidR="00174E3F" w:rsidRPr="00174E3F">
              <w:rPr>
                <w:rFonts w:ascii="Khmer UI" w:hAnsi="Khmer UI" w:cs="Khmer UI" w:hint="cs"/>
                <w:cs/>
                <w:lang w:bidi="km-KH"/>
              </w:rPr>
              <w:t>បានសរសេរផែនការសកម្មភាពនេះ។</w:t>
            </w:r>
          </w:p>
          <w:p w14:paraId="5ACD507A" w14:textId="348C2C7B" w:rsidR="00665419" w:rsidRPr="00197D9F" w:rsidRDefault="00A56BF9" w:rsidP="00174E3F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នៅពេលអ្នកឃើញពាក្យ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‘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’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វាមានន័យថា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NDIA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20EFD1DF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4F6F1F4" w14:textId="77777777" w:rsidR="00665419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93B8C48" wp14:editId="7C819CC4">
                  <wp:extent cx="1332000" cy="1332000"/>
                  <wp:effectExtent l="0" t="0" r="1905" b="1905"/>
                  <wp:docPr id="6" name="Picture 6" descr="ឯកសារងាយស្រួលអាន (Easy Read) និងសញ្ញាធឹ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ឯកសារងាយស្រួលអាន (Easy Read) និងសញ្ញាធឹក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ACF1B6" w14:textId="765F6957" w:rsidR="00115682" w:rsidRPr="00197D9F" w:rsidRDefault="00A56BF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យើងបានសរសេរផែនការសកម្មភាពនេះតាមរបៀប</w:t>
            </w:r>
            <w:proofErr w:type="spellEnd"/>
            <w:r w:rsidR="007D428D">
              <w:rPr>
                <w:rFonts w:ascii="Khmer UI" w:eastAsia="DaunPenh" w:hAnsi="Khmer UI" w:cs="Khmer UI"/>
                <w:lang w:bidi="km-KH"/>
              </w:rPr>
              <w:br/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ងាយស្រួលអាន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75C1A550" w14:textId="77777777" w:rsidR="00665419" w:rsidRPr="00197D9F" w:rsidRDefault="00A56BF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យើងប្រើប្រាស់រូបភាពដើម្បីពន្យល់ពីគំនិតមួយចំនួន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</w:tc>
      </w:tr>
      <w:tr w:rsidR="00B1014B" w:rsidRPr="00197D9F" w14:paraId="0774575E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530964" w14:textId="77777777" w:rsidR="00E05DD1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1367F9BA" wp14:editId="3009D75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30480</wp:posOffset>
                      </wp:positionV>
                      <wp:extent cx="1532890" cy="1038860"/>
                      <wp:effectExtent l="0" t="0" r="10160" b="889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038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CE3B3" w14:textId="77777777" w:rsidR="00807C91" w:rsidRPr="00E70D45" w:rsidRDefault="00A56BF9" w:rsidP="00E70D45">
                                  <w:pPr>
                                    <w:spacing w:before="0" w:after="0"/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56"/>
                                      <w:szCs w:val="56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អក្សរដិត</w:t>
                                  </w:r>
                                  <w:proofErr w:type="spellEnd"/>
                                </w:p>
                                <w:p w14:paraId="3A681961" w14:textId="77777777" w:rsidR="00807C91" w:rsidRPr="00E70D45" w:rsidRDefault="00A56BF9" w:rsidP="00E70D45">
                                  <w:pPr>
                                    <w:spacing w:before="0" w:after="0"/>
                                    <w:jc w:val="center"/>
                                    <w:rPr>
                                      <w:rFonts w:ascii="Khmer UI" w:hAnsi="Khmer UI" w:cs="Khmer U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sz w:val="40"/>
                                      <w:szCs w:val="40"/>
                                    </w:rPr>
                                    <w:t>អក្សរមិនដិត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7F9BA" id="_x0000_s1028" type="#_x0000_t202" alt="&quot;&quot;" style="position:absolute;left:0;text-align:left;margin-left:-2.1pt;margin-top:2.4pt;width:120.7pt;height:81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" filled="f" stroked="f">
                      <v:textbox inset="0,0,0,0">
                        <w:txbxContent>
                          <w:p w14:paraId="266CE3B3" w14:textId="77777777" w:rsidR="00807C91" w:rsidRPr="00E70D45" w:rsidRDefault="00A56BF9" w:rsidP="00E70D45">
                            <w:pPr>
                              <w:spacing w:before="0" w:after="0"/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sz w:val="56"/>
                                <w:szCs w:val="56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56"/>
                                <w:szCs w:val="56"/>
                              </w:rPr>
                              <w:t>អក្សរដិត</w:t>
                            </w:r>
                            <w:proofErr w:type="spellEnd"/>
                          </w:p>
                          <w:p w14:paraId="3A681961" w14:textId="77777777" w:rsidR="00807C91" w:rsidRPr="00E70D45" w:rsidRDefault="00A56BF9" w:rsidP="00E70D45">
                            <w:pPr>
                              <w:spacing w:before="0" w:after="0"/>
                              <w:jc w:val="center"/>
                              <w:rPr>
                                <w:rFonts w:ascii="Khmer UI" w:hAnsi="Khmer UI" w:cs="Khmer UI"/>
                                <w:sz w:val="40"/>
                                <w:szCs w:val="40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sz w:val="40"/>
                                <w:szCs w:val="40"/>
                              </w:rPr>
                              <w:t>អក្សរមិនដិត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4A28B34" wp14:editId="2AC32EAC">
                  <wp:extent cx="1295500" cy="911833"/>
                  <wp:effectExtent l="0" t="0" r="0" b="3175"/>
                  <wp:docPr id="4" name="Picture 4" descr="ពាក្យ 'អក្សរដិត' និង 'អក្សរមិនដិត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ពាក្យ 'អក្សរដិត' និង 'អក្សរមិនដិត'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9C0FB4" w14:textId="77777777" w:rsidR="00E05DD1" w:rsidRPr="00197D9F" w:rsidRDefault="00A56BF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យើងបានសរសេរពាក្យសំខាន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់ៗ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មួយចំនួនជា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អក្សរដិត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1D134615" w14:textId="77777777" w:rsidR="00E05DD1" w:rsidRPr="00197D9F" w:rsidRDefault="00A56BF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នេះមានន័យថា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អក្សរទាំងទាំងនោះគឺក្រាស់ជាង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និងខ្មៅជាង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1614C7D1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486C6B" w14:textId="77777777" w:rsidR="009D031E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1CE23BBA" wp14:editId="7DE369B8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198120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3B37C" w14:textId="77777777" w:rsidR="00807C91" w:rsidRPr="00E70D45" w:rsidRDefault="00A56BF9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បញ្ជីពាក្យ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23BBA" id="_x0000_s1029" type="#_x0000_t202" alt="&quot;&quot;" style="position:absolute;left:0;text-align:left;margin-left:22.85pt;margin-top:15.6pt;width:70.25pt;height:18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" filled="f" stroked="f">
                      <v:textbox inset="0,0,0,0">
                        <w:txbxContent>
                          <w:p w14:paraId="5E33B37C" w14:textId="77777777" w:rsidR="00807C91" w:rsidRPr="00E70D45" w:rsidRDefault="00A56BF9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6"/>
                                <w:szCs w:val="26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6"/>
                                <w:szCs w:val="26"/>
                              </w:rPr>
                              <w:t>បញ្ជីពាក្យ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88DC3DB" wp14:editId="319F8B3E">
                  <wp:extent cx="1332000" cy="1332000"/>
                  <wp:effectExtent l="0" t="0" r="0" b="0"/>
                  <wp:docPr id="10" name="Picture 10" descr="ឯកសារបញ្ជីពាក្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ឯកសារបញ្ជីពាក្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74125A" w14:textId="77777777" w:rsidR="003D6075" w:rsidRPr="00197D9F" w:rsidRDefault="00A56BF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យើងពន្យល់ពីអត្ថន័យនៃពាក្យទាំងនេះមានន័យដូចមេ្តច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7DF0B320" w14:textId="535D0146" w:rsidR="009D031E" w:rsidRPr="00197D9F" w:rsidRDefault="00A56BF9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មានបញ្ជីនៃពាក្យទាំងនេះនៅទំព័រ</w:t>
            </w:r>
            <w:proofErr w:type="spellEnd"/>
            <w:r w:rsidR="00197D9F">
              <w:rPr>
                <w:rFonts w:ascii="Khmer UI" w:eastAsia="DaunPenh" w:hAnsi="Khmer UI" w:cs="Khmer UI"/>
                <w:lang w:bidi="km-KH"/>
              </w:rPr>
              <w:t xml:space="preserve"> </w:t>
            </w:r>
            <w:r w:rsidR="005D256C" w:rsidRPr="000D0F3F">
              <w:rPr>
                <w:rFonts w:cs="FS Me Pro"/>
                <w:lang w:bidi="km-KH"/>
              </w:rPr>
              <w:fldChar w:fldCharType="begin"/>
            </w:r>
            <w:r w:rsidR="005D256C" w:rsidRPr="000D0F3F">
              <w:rPr>
                <w:rFonts w:cs="FS Me Pro"/>
                <w:lang w:bidi="km-KH"/>
              </w:rPr>
              <w:instrText xml:space="preserve"> PAGEREF _Ref155782163 \h </w:instrText>
            </w:r>
            <w:r w:rsidR="005D256C" w:rsidRPr="000D0F3F">
              <w:rPr>
                <w:rFonts w:cs="FS Me Pro"/>
                <w:lang w:bidi="km-KH"/>
              </w:rPr>
            </w:r>
            <w:r w:rsidR="005D256C" w:rsidRPr="000D0F3F">
              <w:rPr>
                <w:rFonts w:cs="FS Me Pro"/>
                <w:lang w:bidi="km-KH"/>
              </w:rPr>
              <w:fldChar w:fldCharType="separate"/>
            </w:r>
            <w:r w:rsidR="000B376B">
              <w:rPr>
                <w:rFonts w:cs="FS Me Pro"/>
                <w:noProof/>
                <w:lang w:bidi="km-KH"/>
              </w:rPr>
              <w:t>47</w:t>
            </w:r>
            <w:r w:rsidR="005D256C" w:rsidRPr="000D0F3F">
              <w:rPr>
                <w:rFonts w:cs="FS Me Pro"/>
                <w:lang w:bidi="km-KH"/>
              </w:rPr>
              <w:fldChar w:fldCharType="end"/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</w:tc>
      </w:tr>
      <w:tr w:rsidR="00B1014B" w:rsidRPr="00197D9F" w14:paraId="5934EBEF" w14:textId="77777777" w:rsidTr="0093391A">
        <w:trPr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4253B3" w14:textId="77777777" w:rsidR="009D031E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0AD8577" wp14:editId="2BE60C0F">
                  <wp:extent cx="1332000" cy="1332000"/>
                  <wp:effectExtent l="0" t="0" r="1905" b="1905"/>
                  <wp:docPr id="11" name="Picture 11" descr="មនុស្សម្នាក់កាន់ឯកសារងាយស្រួលអាន (Easy Read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មនុស្សម្នាក់កាន់ឯកសារងាយស្រួលអាន (Easy Read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3"/>
          </w:tcPr>
          <w:p w14:paraId="2991CB67" w14:textId="3EB96C23" w:rsidR="00E712E5" w:rsidRPr="00197D9F" w:rsidRDefault="00E712E5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E712E5">
              <w:rPr>
                <w:rFonts w:ascii="Khmer UI" w:hAnsi="Khmer UI" w:cs="Khmer UI" w:hint="cs"/>
                <w:cs/>
                <w:lang w:bidi="km-KH"/>
              </w:rPr>
              <w:t>នេះគឺជាកំណែងាយស្រួលអាននៃ</w:t>
            </w:r>
            <w:r w:rsidRPr="00E712E5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E712E5">
              <w:rPr>
                <w:rFonts w:ascii="Khmer UI" w:hAnsi="Khmer UI" w:cs="Khmer UI" w:hint="cs"/>
                <w:i/>
                <w:iCs/>
                <w:cs/>
                <w:lang w:bidi="km-KH"/>
              </w:rPr>
              <w:t>ផែនការសកម្មភាពនៃភាពចម្រុះផ្នែកវប្បធម៌</w:t>
            </w:r>
            <w:r w:rsidRPr="00E712E5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Pr="00E712E5">
              <w:rPr>
                <w:rFonts w:ascii="Khmer UI" w:hAnsi="Khmer UI" w:cs="Khmer UI" w:hint="cs"/>
                <w:i/>
                <w:iCs/>
                <w:cs/>
                <w:lang w:bidi="km-KH"/>
              </w:rPr>
              <w:t>និងភាសា</w:t>
            </w:r>
            <w:r w:rsidRPr="00E712E5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Pr="00E712E5">
              <w:rPr>
                <w:rFonts w:ascii="Khmer UI" w:hAnsi="Khmer UI" w:cs="Khmer UI" w:hint="cs"/>
                <w:i/>
                <w:iCs/>
                <w:cs/>
                <w:lang w:bidi="km-KH"/>
              </w:rPr>
              <w:t>ឆ្នាំ</w:t>
            </w:r>
            <w:r w:rsidRPr="00E712E5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Pr="000D0F3F">
              <w:rPr>
                <w:rFonts w:cs="FS Me Pro"/>
                <w:i/>
                <w:iCs/>
              </w:rPr>
              <w:t>2024-2028</w:t>
            </w:r>
            <w:r w:rsidRPr="00E712E5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5D624778" w14:textId="77777777" w:rsidTr="0093391A">
        <w:trPr>
          <w:gridAfter w:val="1"/>
          <w:wAfter w:w="17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4C0E88" w14:textId="77777777" w:rsidR="009D031E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3696F85" wp14:editId="6EE81383">
                  <wp:extent cx="1332000" cy="1332000"/>
                  <wp:effectExtent l="0" t="0" r="1905" b="1905"/>
                  <wp:docPr id="12" name="Picture 12" descr="រូបតំណាងគេហទំព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រូបតំណាងគេហទំព័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40BF5248" w14:textId="187F6DEF" w:rsidR="00E712E5" w:rsidRPr="00197D9F" w:rsidRDefault="00E712E5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E712E5">
              <w:rPr>
                <w:rFonts w:ascii="Khmer UI" w:hAnsi="Khmer UI" w:cs="Khmer UI" w:hint="cs"/>
                <w:cs/>
                <w:lang w:bidi="km-KH"/>
              </w:rPr>
              <w:t>អ្នកអាចស្វែងរក</w:t>
            </w:r>
            <w:r w:rsidRPr="00E712E5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E712E5">
              <w:rPr>
                <w:rFonts w:ascii="Khmer UI" w:hAnsi="Khmer UI" w:cs="Khmer UI" w:hint="cs"/>
                <w:i/>
                <w:iCs/>
                <w:cs/>
                <w:lang w:bidi="km-KH"/>
              </w:rPr>
              <w:t>ផែនការសកម្មភាពនៃភាពចម្រុះផ្នែកវប្បធម៌</w:t>
            </w:r>
            <w:r w:rsidRPr="00E712E5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Pr="00E712E5">
              <w:rPr>
                <w:rFonts w:ascii="Khmer UI" w:hAnsi="Khmer UI" w:cs="Khmer UI" w:hint="cs"/>
                <w:i/>
                <w:iCs/>
                <w:cs/>
                <w:lang w:bidi="km-KH"/>
              </w:rPr>
              <w:t>និងភាសា</w:t>
            </w:r>
            <w:r w:rsidRPr="00E712E5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Pr="00E712E5">
              <w:rPr>
                <w:rFonts w:ascii="Khmer UI" w:hAnsi="Khmer UI" w:cs="Khmer UI" w:hint="cs"/>
                <w:i/>
                <w:iCs/>
                <w:cs/>
                <w:lang w:bidi="km-KH"/>
              </w:rPr>
              <w:t>ឆ្នាំ</w:t>
            </w:r>
            <w:r w:rsidRPr="00E712E5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Pr="000D0F3F">
              <w:rPr>
                <w:rFonts w:cs="FS Me Pro"/>
                <w:i/>
                <w:iCs/>
              </w:rPr>
              <w:t>2024-2028</w:t>
            </w:r>
            <w:r w:rsidRPr="00E712E5">
              <w:rPr>
                <w:rFonts w:ascii="Khmer UI" w:hAnsi="Khmer UI" w:cs="Khmer UI"/>
              </w:rPr>
              <w:t xml:space="preserve"> </w:t>
            </w:r>
            <w:r w:rsidRPr="00E712E5">
              <w:rPr>
                <w:rFonts w:ascii="Khmer UI" w:hAnsi="Khmer UI" w:cs="Khmer UI" w:hint="cs"/>
                <w:cs/>
                <w:lang w:bidi="km-KH"/>
              </w:rPr>
              <w:t>នៅលើគេហទំព័ររបស់យើង។</w:t>
            </w:r>
          </w:p>
          <w:p w14:paraId="5AB49919" w14:textId="0411D830" w:rsidR="00452F6D" w:rsidRPr="000D0F3F" w:rsidRDefault="00A56BF9" w:rsidP="00197D9F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lang w:bidi="km-KH"/>
              </w:rPr>
            </w:pPr>
            <w:hyperlink r:id="rId18" w:history="1">
              <w:r w:rsidR="001521FB" w:rsidRPr="000D0F3F">
                <w:rPr>
                  <w:rStyle w:val="Hyperlink"/>
                  <w:rFonts w:cs="FS Me Pro"/>
                  <w:lang w:bidi="km-KH"/>
                </w:rPr>
                <w:t>www.ndis.gov.au/CALD</w:t>
              </w:r>
            </w:hyperlink>
            <w:r w:rsidR="001521FB" w:rsidRPr="000D0F3F">
              <w:rPr>
                <w:rFonts w:cs="FS Me Pro"/>
                <w:lang w:bidi="km-KH"/>
              </w:rPr>
              <w:t xml:space="preserve"> </w:t>
            </w:r>
          </w:p>
        </w:tc>
      </w:tr>
      <w:tr w:rsidR="00B1014B" w:rsidRPr="00197D9F" w14:paraId="05B4A133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5CBC4F" w14:textId="77777777" w:rsidR="00E05DD1" w:rsidRPr="00197D9F" w:rsidRDefault="00A56BF9" w:rsidP="008F1375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58416C65" wp14:editId="60E8366E">
                  <wp:extent cx="1260000" cy="1122882"/>
                  <wp:effectExtent l="0" t="0" r="0" b="1270"/>
                  <wp:docPr id="56" name="Picture 56" descr="នរណាម្នាក់កំពុងជួយមនុស្សម្នាក់ទៀតអានឯកសា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នរណាម្នាក់កំពុងជួយមនុស្សម្នាក់ទៀតអានឯកសា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61D90C0" w14:textId="521B02D9" w:rsidR="00197D9F" w:rsidRDefault="00197D9F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eastAsia="DaunPenh" w:hAnsi="Khmer UI" w:cs="Khmer UI"/>
                <w:lang w:bidi="km-KH"/>
              </w:rPr>
            </w:pPr>
            <w:r w:rsidRPr="00197D9F">
              <w:rPr>
                <w:rFonts w:ascii="Khmer UI" w:eastAsia="DaunPenh" w:hAnsi="Khmer UI" w:cs="Khmer UI" w:hint="cs"/>
                <w:cs/>
                <w:lang w:bidi="km-KH"/>
              </w:rPr>
              <w:t>អ្នកអាចស្នើសុំជំនួយដើម្បីអានផែនការសកម្មភាពនេះ។</w:t>
            </w:r>
          </w:p>
          <w:p w14:paraId="2B23565B" w14:textId="437D3129" w:rsidR="00E05DD1" w:rsidRPr="00197D9F" w:rsidRDefault="00197D9F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 w:hint="cs"/>
                <w:cs/>
                <w:lang w:bidi="km-KH"/>
              </w:rPr>
              <w:t>មិត្តភក្តិ</w:t>
            </w:r>
            <w:r w:rsidRPr="00197D9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97D9F">
              <w:rPr>
                <w:rFonts w:ascii="Khmer UI" w:hAnsi="Khmer UI" w:cs="Khmer UI" w:hint="cs"/>
                <w:cs/>
                <w:lang w:bidi="km-KH"/>
              </w:rPr>
              <w:t>សមាជិកគ្រួសារ</w:t>
            </w:r>
            <w:r w:rsidRPr="00197D9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97D9F">
              <w:rPr>
                <w:rFonts w:ascii="Khmer UI" w:hAnsi="Khmer UI" w:cs="Khmer UI" w:hint="cs"/>
                <w:cs/>
                <w:lang w:bidi="km-KH"/>
              </w:rPr>
              <w:t>ឬអ្នកជួយគាំទ្រ</w:t>
            </w:r>
            <w:r w:rsidRPr="00197D9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97D9F">
              <w:rPr>
                <w:rFonts w:ascii="Khmer UI" w:hAnsi="Khmer UI" w:cs="Khmer UI" w:hint="cs"/>
                <w:cs/>
                <w:lang w:bidi="km-KH"/>
              </w:rPr>
              <w:t>ប្រហែលជាអាចជួយអ្នកបានដែរ។</w:t>
            </w:r>
          </w:p>
        </w:tc>
      </w:tr>
      <w:tr w:rsidR="00B1014B" w:rsidRPr="00197D9F" w14:paraId="0D0B1CB2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98E795" w14:textId="77777777" w:rsidR="00F767F3" w:rsidRPr="00197D9F" w:rsidRDefault="00A56BF9" w:rsidP="008F1375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77D0EB3" wp14:editId="23A9C2B8">
                  <wp:extent cx="1482725" cy="1482725"/>
                  <wp:effectExtent l="0" t="0" r="3175" b="3175"/>
                  <wp:docPr id="1437398254" name="Picture 2" descr="ឯកសារងាយស្រួលអាន (Easy Read) មានអក្សរធំៗ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ឯកសារងាយស្រួលអាន (Easy Read) មានអក្សរធំៗ។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F938F6" w14:textId="197FF637" w:rsidR="00F767F3" w:rsidRPr="00197D9F" w:rsidRDefault="00A56BF9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នេះគឺជាឯកសារវែងមួយ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F038A54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589EB8" w14:textId="77777777" w:rsidR="00F767F3" w:rsidRPr="00197D9F" w:rsidRDefault="00A56BF9" w:rsidP="008F1375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29FD094" wp14:editId="08119F67">
                  <wp:extent cx="1464021" cy="1572768"/>
                  <wp:effectExtent l="0" t="0" r="3175" b="8890"/>
                  <wp:docPr id="1936304216" name="Picture 3" descr="មនុស្សម្នាក់កំពុងអានឯកសារមួយនៅក្នុងថតឯកសារ។ នៅពីលើពួកកេគឺជារូបតំណាងនាឡិក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មនុស្សម្នាក់កំពុងអានឯកសារមួយនៅក្នុងថតឯកសារ។ នៅពីលើពួកកេគឺជារូបតំណាងនាឡិក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CDF2AE" w14:textId="1717475A" w:rsidR="00F767F3" w:rsidRPr="00197D9F" w:rsidRDefault="00A56BF9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អ្នកមិនចាំបាច់អានឯកសារនេះទាំងអស់ក្នុងពេលតែមួយទេ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7FE3BE2C" w14:textId="20433A57" w:rsidR="00F767F3" w:rsidRPr="00197D9F" w:rsidRDefault="00A56BF9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មិនអាចចំណាយពេលរបស់អ្នកដើម្បីអាន</w:t>
            </w:r>
            <w:proofErr w:type="spellEnd"/>
            <w:r w:rsidR="00174E3F"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18F2A097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DEAB88" w14:textId="77777777" w:rsidR="00F767F3" w:rsidRPr="00197D9F" w:rsidRDefault="00A56BF9" w:rsidP="008F1375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71CD988" wp14:editId="18D20934">
                  <wp:extent cx="1440000" cy="1440000"/>
                  <wp:effectExtent l="0" t="0" r="8255" b="8255"/>
                  <wp:docPr id="2053108729" name="Picture 1" descr="ប្រជាជាតិដំបូង (First Nations) 3 នាក់ នៅក្រោមទង់ជាតិជនជាតិដើម Aboriginal និងអ្នកកោះ Torres Strait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ប្រជាជាតិដំបូង (First Nations) 3 នាក់ នៅក្រោមទង់ជាតិជនជាតិដើម Aboriginal និងអ្នកកោះ Torres Strait។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A675346" w14:textId="77777777" w:rsidR="00F767F3" w:rsidRPr="00197D9F" w:rsidRDefault="00A56BF9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យើងទទួលស្គាល់ជនជាតិដើម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Aboriginal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និងអ្នកកោះ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Torres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Strait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ជាម្ចាស់តាមប្រពៃណីនៃទឹកដីរបស់យើង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–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ប្រទេសអូស្ត្រាលី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96F3A1B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077382" w14:textId="77777777" w:rsidR="00F767F3" w:rsidRPr="00197D9F" w:rsidRDefault="00A56BF9" w:rsidP="008F1375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4CB7DEB7" wp14:editId="44E7EF9E">
                  <wp:extent cx="1440000" cy="1080000"/>
                  <wp:effectExtent l="0" t="0" r="8255" b="6350"/>
                  <wp:docPr id="1948645758" name="Picture 1948645758" descr="ឆ្នេរសមុទ្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ឆ្នេរសមុទ្រមួយ។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BE713F9" w14:textId="77777777" w:rsidR="00F767F3" w:rsidRPr="00197D9F" w:rsidRDefault="00A56BF9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ពួកគេគឺជាមនុស្សដំបូងគេដែលរស់នៅលើ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និងប្រើប្រាស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់៖</w:t>
            </w:r>
          </w:p>
          <w:p w14:paraId="7AF617D0" w14:textId="77777777" w:rsidR="00F767F3" w:rsidRPr="00197D9F" w:rsidRDefault="00A56BF9" w:rsidP="008F1375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4DFC7708" w14:textId="77777777" w:rsidR="00F767F3" w:rsidRPr="00197D9F" w:rsidRDefault="00A56BF9" w:rsidP="008F1375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ទឹក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6B151398" w14:textId="77777777" w:rsidR="00EC64ED" w:rsidRPr="00197D9F" w:rsidRDefault="00A56BF9" w:rsidP="00EC64ED">
      <w:pPr>
        <w:spacing w:before="0" w:after="0" w:line="240" w:lineRule="auto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ascii="Khmer UI" w:hAnsi="Khmer UI" w:cs="Khmer UI"/>
          <w:szCs w:val="22"/>
          <w:lang w:bidi="km-KH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70B94AE9" w14:textId="77777777" w:rsidR="00174E3F" w:rsidRDefault="00A56BF9" w:rsidP="0026072B">
          <w:pPr>
            <w:rPr>
              <w:noProof/>
            </w:rPr>
          </w:pPr>
          <w:proofErr w:type="spellStart"/>
          <w:r w:rsidRPr="00174E3F">
            <w:rPr>
              <w:rFonts w:ascii="Khmer UI" w:eastAsia="DaunPenh" w:hAnsi="Khmer UI" w:cs="Khmer UI"/>
              <w:b/>
              <w:bCs/>
              <w:color w:val="6B2976"/>
              <w:sz w:val="40"/>
              <w:szCs w:val="40"/>
              <w:lang w:val="x-none" w:eastAsia="x-none" w:bidi="km-KH"/>
            </w:rPr>
            <w:t>តើមានអ្វីខ្លះនៅក្នុងផែនការសកម្មភាពនេះ</w:t>
          </w:r>
          <w:proofErr w:type="spellEnd"/>
          <w:r w:rsidRPr="00174E3F">
            <w:rPr>
              <w:rFonts w:ascii="Khmer UI" w:eastAsia="DaunPenh" w:hAnsi="Khmer UI" w:cs="Khmer UI"/>
              <w:b/>
              <w:bCs/>
              <w:color w:val="6B2976"/>
              <w:sz w:val="40"/>
              <w:szCs w:val="40"/>
              <w:lang w:val="x-none" w:eastAsia="x-none" w:bidi="km-KH"/>
            </w:rPr>
            <w:t>?</w:t>
          </w:r>
          <w:r w:rsidRPr="00197D9F">
            <w:rPr>
              <w:rFonts w:ascii="Khmer UI" w:hAnsi="Khmer UI" w:cs="Khmer UI"/>
              <w:lang w:bidi="km-KH"/>
            </w:rPr>
            <w:fldChar w:fldCharType="begin"/>
          </w:r>
          <w:r w:rsidRPr="00197D9F">
            <w:rPr>
              <w:rFonts w:ascii="Khmer UI" w:hAnsi="Khmer UI" w:cs="Khmer UI"/>
              <w:lang w:bidi="km-KH"/>
            </w:rPr>
            <w:instrText xml:space="preserve"> TOC \h \z \t "Heading 2,1,Heading 2 Numbered,1" </w:instrText>
          </w:r>
          <w:r w:rsidRPr="00197D9F">
            <w:rPr>
              <w:rFonts w:ascii="Khmer UI" w:hAnsi="Khmer UI" w:cs="Khmer UI"/>
              <w:lang w:bidi="km-KH"/>
            </w:rPr>
            <w:fldChar w:fldCharType="separate"/>
          </w:r>
        </w:p>
        <w:p w14:paraId="2DBEFFFE" w14:textId="56C14FFC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69" w:history="1"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តើ</w:t>
            </w:r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 CALD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មានន័យយ៉ាងដូចម្តេច</w:t>
            </w:r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>?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_Toc159336369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5</w:t>
            </w:r>
            <w:r w:rsidR="00174E3F">
              <w:rPr>
                <w:webHidden/>
              </w:rPr>
              <w:fldChar w:fldCharType="end"/>
            </w:r>
          </w:hyperlink>
        </w:p>
        <w:p w14:paraId="136F7750" w14:textId="4784A503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0" w:history="1"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អំពីផែនការសកម្មភាពរបស់យើង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_Toc159336370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7</w:t>
            </w:r>
            <w:r w:rsidR="00174E3F">
              <w:rPr>
                <w:webHidden/>
              </w:rPr>
              <w:fldChar w:fldCharType="end"/>
            </w:r>
          </w:hyperlink>
        </w:p>
        <w:p w14:paraId="3640E8D7" w14:textId="1B4042BC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1" w:history="1"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1.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ការផ្ដោតលើអ្នកចូលរួម</w:t>
            </w:r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 CALD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នៅពេលយើងធ្វើការ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_Toc159336371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8</w:t>
            </w:r>
            <w:r w:rsidR="00174E3F">
              <w:rPr>
                <w:webHidden/>
              </w:rPr>
              <w:fldChar w:fldCharType="end"/>
            </w:r>
          </w:hyperlink>
        </w:p>
        <w:p w14:paraId="73316375" w14:textId="20ACB730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2" w:history="1"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2.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ការធ្វើឱ្យប្រាកដថាបុគ្គលិករបស់យើងមានជំនាញត្រឹមត្រូវ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_Toc159336372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16</w:t>
            </w:r>
            <w:r w:rsidR="00174E3F">
              <w:rPr>
                <w:webHidden/>
              </w:rPr>
              <w:fldChar w:fldCharType="end"/>
            </w:r>
          </w:hyperlink>
        </w:p>
        <w:p w14:paraId="48C17A29" w14:textId="1A349775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3" w:history="1"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3.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របៀបដែលយើងចែករំលែកព័ត៌មាន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_Toc159336373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23</w:t>
            </w:r>
            <w:r w:rsidR="00174E3F">
              <w:rPr>
                <w:webHidden/>
              </w:rPr>
              <w:fldChar w:fldCharType="end"/>
            </w:r>
          </w:hyperlink>
        </w:p>
        <w:p w14:paraId="41785E12" w14:textId="02B2617B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4" w:history="1"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4.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ជម្រើស</w:t>
            </w:r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និងការគ្រប់គ្រង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_Toc159336374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31</w:t>
            </w:r>
            <w:r w:rsidR="00174E3F">
              <w:rPr>
                <w:webHidden/>
              </w:rPr>
              <w:fldChar w:fldCharType="end"/>
            </w:r>
          </w:hyperlink>
        </w:p>
        <w:p w14:paraId="41BDB6F3" w14:textId="40731817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5" w:history="1"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5.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ទិន្នន័យអំពីអ្នកចូលរួម</w:t>
            </w:r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 CALD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_Toc159336375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37</w:t>
            </w:r>
            <w:r w:rsidR="00174E3F">
              <w:rPr>
                <w:webHidden/>
              </w:rPr>
              <w:fldChar w:fldCharType="end"/>
            </w:r>
          </w:hyperlink>
        </w:p>
        <w:p w14:paraId="26205D06" w14:textId="5604A7D8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6" w:history="1">
            <w:r w:rsidR="00174E3F" w:rsidRPr="000F3398">
              <w:rPr>
                <w:rStyle w:val="Hyperlink"/>
                <w:rFonts w:ascii="Khmer UI" w:hAnsi="Khmer UI" w:cs="Khmer UI"/>
                <w:lang w:bidi="km-KH"/>
              </w:rPr>
              <w:t xml:space="preserve">6. </w:t>
            </w:r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របៀបដែលយើងភ្ជាប់ទំនាក់ទំនងជាមួយសហគមន៍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_Toc159336376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40</w:t>
            </w:r>
            <w:r w:rsidR="00174E3F">
              <w:rPr>
                <w:webHidden/>
              </w:rPr>
              <w:fldChar w:fldCharType="end"/>
            </w:r>
          </w:hyperlink>
        </w:p>
        <w:p w14:paraId="429D735D" w14:textId="449CAA4A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7" w:history="1"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ព័ត៌មានបន្ថែម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_Toc159336377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45</w:t>
            </w:r>
            <w:r w:rsidR="00174E3F">
              <w:rPr>
                <w:webHidden/>
              </w:rPr>
              <w:fldChar w:fldCharType="end"/>
            </w:r>
          </w:hyperlink>
        </w:p>
        <w:p w14:paraId="2D5F9BDD" w14:textId="61BE7531" w:rsidR="00174E3F" w:rsidRDefault="00A56BF9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9336378" w:history="1">
            <w:r w:rsidR="00174E3F" w:rsidRPr="000F3398">
              <w:rPr>
                <w:rStyle w:val="Hyperlink"/>
                <w:rFonts w:ascii="Khmer UI" w:eastAsia="DaunPenh" w:hAnsi="Khmer UI" w:cs="Khmer UI" w:hint="cs"/>
                <w:lang w:bidi="km-KH"/>
              </w:rPr>
              <w:t>បញ្ជីពាក្យ</w:t>
            </w:r>
            <w:r w:rsidR="00174E3F">
              <w:rPr>
                <w:webHidden/>
              </w:rPr>
              <w:tab/>
            </w:r>
            <w:r w:rsidR="00174E3F">
              <w:rPr>
                <w:webHidden/>
              </w:rPr>
              <w:fldChar w:fldCharType="begin"/>
            </w:r>
            <w:r w:rsidR="00174E3F">
              <w:rPr>
                <w:webHidden/>
              </w:rPr>
              <w:instrText xml:space="preserve"> PAGEREF _Toc159336378 \h </w:instrText>
            </w:r>
            <w:r w:rsidR="00174E3F">
              <w:rPr>
                <w:webHidden/>
              </w:rPr>
            </w:r>
            <w:r w:rsidR="00174E3F">
              <w:rPr>
                <w:webHidden/>
              </w:rPr>
              <w:fldChar w:fldCharType="separate"/>
            </w:r>
            <w:r w:rsidR="004031EA">
              <w:rPr>
                <w:webHidden/>
              </w:rPr>
              <w:t>47</w:t>
            </w:r>
            <w:r w:rsidR="00174E3F">
              <w:rPr>
                <w:webHidden/>
              </w:rPr>
              <w:fldChar w:fldCharType="end"/>
            </w:r>
          </w:hyperlink>
        </w:p>
        <w:p w14:paraId="229D9CBD" w14:textId="0F7BD0E5" w:rsidR="00B676E1" w:rsidRPr="00197D9F" w:rsidRDefault="00A56BF9" w:rsidP="0026072B">
          <w:pPr>
            <w:rPr>
              <w:rFonts w:ascii="Khmer UI" w:hAnsi="Khmer UI" w:cs="Khmer UI"/>
              <w:lang w:bidi="km-KH"/>
            </w:rPr>
          </w:pPr>
          <w:r w:rsidRPr="00197D9F">
            <w:rPr>
              <w:rFonts w:ascii="Khmer UI" w:hAnsi="Khmer UI" w:cs="Khmer UI"/>
              <w:b/>
              <w:lang w:bidi="km-KH"/>
            </w:rPr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46" w:displacedByCustomXml="prev"/>
    <w:bookmarkStart w:id="93" w:name="_Toc43391495" w:displacedByCustomXml="prev"/>
    <w:bookmarkStart w:id="94" w:name="_Toc6390577" w:displacedByCustomXml="prev"/>
    <w:bookmarkStart w:id="95" w:name="_Toc12634028" w:displacedByCustomXml="prev"/>
    <w:p w14:paraId="1392D581" w14:textId="77777777" w:rsidR="008753A2" w:rsidRPr="00197D9F" w:rsidRDefault="00A56BF9" w:rsidP="008753A2">
      <w:pPr>
        <w:pStyle w:val="Heading2"/>
        <w:rPr>
          <w:rFonts w:ascii="Khmer UI" w:hAnsi="Khmer UI" w:cs="Khmer UI"/>
          <w:lang w:val="en-AU" w:bidi="km-KH"/>
        </w:rPr>
      </w:pPr>
      <w:bookmarkStart w:id="96" w:name="_Toc145425733"/>
      <w:bookmarkStart w:id="97" w:name="_Toc159336369"/>
      <w:bookmarkEnd w:id="93"/>
      <w:bookmarkEnd w:id="92"/>
      <w:proofErr w:type="spellStart"/>
      <w:r w:rsidRPr="00197D9F">
        <w:rPr>
          <w:rFonts w:ascii="Khmer UI" w:eastAsia="DaunPenh" w:hAnsi="Khmer UI" w:cs="Khmer UI"/>
          <w:lang w:bidi="km-KH"/>
        </w:rPr>
        <w:lastRenderedPageBreak/>
        <w:t>តើ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0D0F3F">
        <w:rPr>
          <w:rFonts w:cs="FS Me Pro"/>
          <w:lang w:bidi="km-KH"/>
        </w:rPr>
        <w:t>CALD</w:t>
      </w:r>
      <w:r w:rsidRPr="00197D9F">
        <w:rPr>
          <w:rFonts w:ascii="Khmer UI" w:hAnsi="Khmer UI" w:cs="Khmer UI"/>
          <w:lang w:bidi="km-KH"/>
        </w:rPr>
        <w:t xml:space="preserve"> </w:t>
      </w:r>
      <w:proofErr w:type="spellStart"/>
      <w:r w:rsidRPr="00197D9F">
        <w:rPr>
          <w:rFonts w:ascii="Khmer UI" w:eastAsia="DaunPenh" w:hAnsi="Khmer UI" w:cs="Khmer UI"/>
          <w:lang w:bidi="km-KH"/>
        </w:rPr>
        <w:t>មានន័យយ៉ាងដូចម្តេច</w:t>
      </w:r>
      <w:proofErr w:type="spellEnd"/>
      <w:r w:rsidRPr="00197D9F">
        <w:rPr>
          <w:rFonts w:ascii="Khmer UI" w:hAnsi="Khmer UI" w:cs="Khmer UI"/>
          <w:lang w:bidi="km-KH"/>
        </w:rPr>
        <w:t>?</w:t>
      </w:r>
      <w:bookmarkEnd w:id="96"/>
      <w:bookmarkEnd w:id="97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B1014B" w:rsidRPr="00197D9F" w14:paraId="2DC4678C" w14:textId="77777777" w:rsidTr="0093391A">
        <w:trPr>
          <w:trHeight w:val="3742"/>
        </w:trPr>
        <w:tc>
          <w:tcPr>
            <w:tcW w:w="2551" w:type="dxa"/>
            <w:vAlign w:val="center"/>
          </w:tcPr>
          <w:p w14:paraId="03157D59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0E051C6" wp14:editId="08ADD673">
                  <wp:extent cx="1440000" cy="1440000"/>
                  <wp:effectExtent l="0" t="0" r="8255" b="8255"/>
                  <wp:docPr id="5" name="Picture 5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6A767DBF" w14:textId="77777777" w:rsidR="008753A2" w:rsidRPr="00197D9F" w:rsidRDefault="00754D1B" w:rsidP="002C7DF0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មនុស្សដែលមានភាពចម្រុះផ្នែកវប្បធម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៌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និងភាសា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(</w:t>
            </w:r>
            <w:r w:rsidRPr="000D0F3F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)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គឺជាមនុស្សដែល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5EC2EDFE" w14:textId="77777777" w:rsidR="008753A2" w:rsidRPr="00197D9F" w:rsidRDefault="00A56BF9" w:rsidP="008753A2">
            <w:pPr>
              <w:pStyle w:val="ListParagraph"/>
              <w:numPr>
                <w:ilvl w:val="0"/>
                <w:numId w:val="2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ចេញមកពីសាវតាផ្សេងៗគ្នា</w:t>
            </w:r>
            <w:proofErr w:type="spellEnd"/>
          </w:p>
          <w:p w14:paraId="7730FF70" w14:textId="77777777" w:rsidR="008753A2" w:rsidRPr="00197D9F" w:rsidRDefault="00A56BF9" w:rsidP="008753A2">
            <w:pPr>
              <w:pStyle w:val="ListParagraph"/>
              <w:numPr>
                <w:ilvl w:val="0"/>
                <w:numId w:val="2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និយាយភាសាផ្សេងក្រៅពីភាសាអង់គ្លេស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B35B52E" w14:textId="77777777" w:rsidTr="002C7DF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62C52313" w14:textId="77777777" w:rsidR="008753A2" w:rsidRPr="00197D9F" w:rsidRDefault="008753A2" w:rsidP="002C7DF0">
            <w:pPr>
              <w:pStyle w:val="Image"/>
              <w:spacing w:before="48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3FDF791A" w14:textId="77777777" w:rsidR="008753A2" w:rsidRPr="00197D9F" w:rsidRDefault="00A56BF9" w:rsidP="002C7DF0">
            <w:pPr>
              <w:spacing w:before="48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នៅក្នុងប្រទេសអូស្ត្រាលី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5ED74B33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5674A4A3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008B220" wp14:editId="38A63FE1">
                  <wp:extent cx="1482725" cy="1482725"/>
                  <wp:effectExtent l="0" t="0" r="3175" b="3175"/>
                  <wp:docPr id="1049760633" name="Picture 38" descr="ទារក​ និង​ព្រួញ​កោង​ព័ទ្ធជុំវិញ​ផែនទី​ពិភពលោក ហើយ​ចង្អុល​ទៅ​ប្រទេស​អូស្ត្រាលី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ទារក​ និង​ព្រួញ​កោង​ព័ទ្ធជុំវិញ​ផែនទី​ពិភពលោក ហើយ​ចង្អុល​ទៅ​ប្រទេស​អូស្ត្រាលី។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DCF607" w14:textId="452D37AA" w:rsidR="008753A2" w:rsidRPr="00174E3F" w:rsidRDefault="00A56BF9" w:rsidP="008753A2">
            <w:pPr>
              <w:pStyle w:val="ListParagraph"/>
              <w:numPr>
                <w:ilvl w:val="0"/>
                <w:numId w:val="3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74E3F">
              <w:rPr>
                <w:rFonts w:ascii="Khmer UI" w:eastAsia="DaunPenh" w:hAnsi="Khmer UI" w:cs="Khmer UI"/>
                <w:lang w:bidi="km-KH"/>
              </w:rPr>
              <w:t>មានមនុស្សជិត</w:t>
            </w:r>
            <w:proofErr w:type="spellEnd"/>
            <w:r w:rsidRPr="00174E3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Style w:val="Statisticstyle"/>
                <w:rFonts w:cs="FS Me Pro"/>
                <w:bCs/>
                <w:position w:val="0"/>
                <w:szCs w:val="36"/>
                <w:lang w:bidi="km-KH"/>
              </w:rPr>
              <w:t>8</w:t>
            </w:r>
            <w:r w:rsidRPr="00174E3F">
              <w:rPr>
                <w:rStyle w:val="Statisticstyle"/>
                <w:rFonts w:ascii="Khmer UI" w:hAnsi="Khmer UI" w:cs="Khmer UI"/>
                <w:bCs/>
                <w:position w:val="0"/>
                <w:szCs w:val="36"/>
                <w:lang w:bidi="km-KH"/>
              </w:rPr>
              <w:t xml:space="preserve"> </w:t>
            </w:r>
            <w:r w:rsidR="00174E3F" w:rsidRPr="00174E3F">
              <w:rPr>
                <w:rStyle w:val="Statisticstyle"/>
                <w:rFonts w:ascii="Khmer UI" w:hAnsi="Khmer UI" w:cs="Khmer UI"/>
                <w:bCs/>
                <w:position w:val="0"/>
                <w:szCs w:val="36"/>
                <w:cs/>
                <w:lang w:bidi="km-KH"/>
              </w:rPr>
              <w:t>លាន</w:t>
            </w:r>
            <w:r w:rsidR="00174E3F" w:rsidRPr="00174E3F">
              <w:rPr>
                <w:rFonts w:ascii="Khmer UI" w:eastAsia="DaunPenh" w:hAnsi="Khmer UI" w:cs="Khmer UI"/>
                <w:b/>
                <w:cs/>
                <w:lang w:bidi="km-KH"/>
              </w:rPr>
              <w:t xml:space="preserve"> នាក់ដែលបានកើតនៅបរទេស</w:t>
            </w:r>
          </w:p>
        </w:tc>
      </w:tr>
      <w:tr w:rsidR="00B1014B" w:rsidRPr="00197D9F" w14:paraId="7EB4A3F6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46CC982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CED74CD" wp14:editId="1CA6C30D">
                  <wp:extent cx="1482725" cy="1482725"/>
                  <wp:effectExtent l="0" t="0" r="3175" b="3175"/>
                  <wp:docPr id="253724778" name="Picture 39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7B3BDE" w14:textId="77777777" w:rsidR="008753A2" w:rsidRPr="00197D9F" w:rsidRDefault="00A56BF9" w:rsidP="008753A2">
            <w:pPr>
              <w:pStyle w:val="ListParagraph"/>
              <w:numPr>
                <w:ilvl w:val="0"/>
                <w:numId w:val="3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មនុស្សនិយាយច្រើនជាង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Style w:val="Statisticstyle"/>
                <w:rFonts w:cs="FS Me Pro"/>
                <w:bCs/>
                <w:position w:val="0"/>
                <w:szCs w:val="36"/>
                <w:lang w:bidi="km-KH"/>
              </w:rPr>
              <w:t>300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ភាសាខុសៗគ្នា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73031F48" w14:textId="77777777" w:rsidR="008753A2" w:rsidRPr="00197D9F" w:rsidRDefault="00A56BF9" w:rsidP="008753A2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B1014B" w:rsidRPr="00197D9F" w14:paraId="7DD53319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59D4045E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449596C0" wp14:editId="39C5131A">
                  <wp:extent cx="1482725" cy="1482725"/>
                  <wp:effectExtent l="0" t="0" r="3175" b="3175"/>
                  <wp:docPr id="1908268187" name="Picture 40" descr="មនុស្សម្នាក់ចង្អុលទៅខ្លួនពួកគេផ្ទាល់ ហើយលើកដៃរបស់ពួកគេនៅពីមុខមនុស្ស 2 នាក់ផ្សេង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មនុស្សម្នាក់ចង្អុលទៅខ្លួនពួកគេផ្ទាល់ ហើយលើកដៃរបស់ពួកគេនៅពីមុខមនុស្ស 2 នាក់ផ្សេងទៀត។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B863B0" w14:textId="3206B013" w:rsidR="008753A2" w:rsidRPr="00197D9F" w:rsidRDefault="00A56BF9" w:rsidP="002C7DF0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នៅពេលអ្នក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កំណត់អត្តសញ្ញាណ</w:t>
            </w:r>
            <w:proofErr w:type="spellEnd"/>
            <w:r w:rsidR="00174E3F" w:rsidRPr="00174E3F">
              <w:rPr>
                <w:rFonts w:ascii="Khmer UI" w:eastAsia="DaunPenh" w:hAnsi="Khmer UI" w:cs="Khmer UI" w:hint="cs"/>
                <w:cs/>
                <w:lang w:bidi="km-KH"/>
              </w:rPr>
              <w:t>ថាជាអ្វីមួយ</w:t>
            </w:r>
            <w:r w:rsidR="00174E3F" w:rsidRPr="00174E3F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="00174E3F" w:rsidRPr="00174E3F">
              <w:rPr>
                <w:rFonts w:ascii="Khmer UI" w:eastAsia="DaunPenh" w:hAnsi="Khmer UI" w:cs="Khmer UI" w:hint="cs"/>
                <w:cs/>
                <w:lang w:bidi="km-KH"/>
              </w:rPr>
              <w:t>អ្នកកំពុងនិយាយថាអ្នកជាកម្មសិទ្ឋក្រុមមនុស្សជាក់លាក់មួយ។</w:t>
            </w:r>
          </w:p>
        </w:tc>
      </w:tr>
      <w:tr w:rsidR="00B1014B" w:rsidRPr="00197D9F" w14:paraId="47B83DB8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77162FF4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87A8DA2" wp14:editId="70985ABD">
                  <wp:extent cx="1482725" cy="1482725"/>
                  <wp:effectExtent l="0" t="0" r="3175" b="3175"/>
                  <wp:docPr id="626339655" name="Picture 42" descr="មនុស្សម្នាក់ចង្អុលទៅខ្លួនពួកគេផ្ទាល់ ហើយលើកដៃរបស់ពួកគេ និងផែនទីប្រទេសអូស្ត្រាលី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មនុស្សម្នាក់ចង្អុលទៅខ្លួនពួកគេផ្ទាល់ ហើយលើកដៃរបស់ពួកគេ និងផែនទីប្រទេសអូស្ត្រាលី។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3A96CF" w14:textId="2B31201A" w:rsidR="00174E3F" w:rsidRPr="00197D9F" w:rsidRDefault="00174E3F" w:rsidP="002C7DF0">
            <w:pPr>
              <w:rPr>
                <w:rFonts w:ascii="Khmer UI" w:hAnsi="Khmer UI" w:cs="Khmer UI"/>
                <w:lang w:bidi="km-KH"/>
              </w:rPr>
            </w:pPr>
            <w:r w:rsidRPr="000D0F3F">
              <w:rPr>
                <w:rStyle w:val="Statisticstyle"/>
                <w:rFonts w:cs="FS Me Pro"/>
                <w:bCs/>
                <w:position w:val="0"/>
                <w:szCs w:val="36"/>
                <w:lang w:bidi="km-KH"/>
              </w:rPr>
              <w:t>30%</w:t>
            </w:r>
            <w:r w:rsidRPr="00174E3F">
              <w:rPr>
                <w:rFonts w:ascii="Khmer UI" w:hAnsi="Khmer UI" w:cs="Khmer UI"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នៃប្រជាជនដែលរស់នៅក្នុងប្រទេសអូស្ត្រាលីកំណត់អត្តសញ្ញាណថាជាមនុស្ស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CALD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0A19E80C" w14:textId="77777777" w:rsidTr="001521FB">
        <w:trPr>
          <w:trHeight w:val="3515"/>
        </w:trPr>
        <w:tc>
          <w:tcPr>
            <w:tcW w:w="2551" w:type="dxa"/>
            <w:vAlign w:val="center"/>
          </w:tcPr>
          <w:p w14:paraId="0224905E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FDDEB2A" wp14:editId="1F937051">
                  <wp:extent cx="1482725" cy="1482725"/>
                  <wp:effectExtent l="0" t="0" r="3175" b="3175"/>
                  <wp:docPr id="154003351" name="Picture 43" descr="មនុស្សម្នាក់លើកដៃរបស់ពួកគេនៅពីមុខគ្រួសារ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មនុស្សម្នាក់លើកដៃរបស់ពួកគេនៅពីមុខគ្រួសាររបស់ពួកគេ។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4FC3156D" w14:textId="69C56815" w:rsidR="00174E3F" w:rsidRPr="00197D9F" w:rsidRDefault="00174E3F" w:rsidP="002C7DF0">
            <w:pPr>
              <w:spacing w:line="324" w:lineRule="auto"/>
              <w:rPr>
                <w:rFonts w:ascii="Khmer UI" w:hAnsi="Khmer UI" w:cs="Khmer UI"/>
                <w:lang w:bidi="km-KH"/>
              </w:rPr>
            </w:pPr>
            <w:r w:rsidRPr="000D0F3F">
              <w:rPr>
                <w:rStyle w:val="Statisticstyle"/>
                <w:rFonts w:cs="FS Me Pro"/>
                <w:bCs/>
                <w:position w:val="0"/>
                <w:szCs w:val="36"/>
                <w:lang w:bidi="km-KH"/>
              </w:rPr>
              <w:t>10%</w:t>
            </w:r>
            <w:r w:rsidRPr="00174E3F">
              <w:rPr>
                <w:rFonts w:ascii="Khmer UI" w:hAnsi="Khmer UI" w:cs="Khmer UI"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នៃ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នៅក្នុងគម្រោងធានារ៉ាប់រងជនពិការថ្នាក់ជាតិ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(</w:t>
            </w:r>
            <w:r w:rsidRPr="000D0F3F">
              <w:rPr>
                <w:rFonts w:cs="FS Me Pro"/>
                <w:lang w:bidi="km-KH"/>
              </w:rPr>
              <w:t>NDIS</w:t>
            </w:r>
            <w:r w:rsidRPr="00174E3F">
              <w:rPr>
                <w:rFonts w:ascii="Khmer UI" w:hAnsi="Khmer UI" w:cs="Khmer UI"/>
                <w:lang w:bidi="km-KH"/>
              </w:rPr>
              <w:t xml:space="preserve">)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កំណត់អត្តសញ្ញាណថាជាមនុស្ស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CALD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0D2D7A19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1EE7B8A1" w14:textId="77777777" w:rsidR="008753A2" w:rsidRPr="00197D9F" w:rsidRDefault="00A56BF9" w:rsidP="002C7DF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648A6E5" wp14:editId="5C37865E">
                  <wp:extent cx="1483200" cy="1483200"/>
                  <wp:effectExtent l="0" t="0" r="3175" b="3175"/>
                  <wp:docPr id="768595154" name="Picture 768595154" descr="រូបតំណាងអ្នកចូលរួមបង្ហាញក្រុមអ្នកចូលរួម។ អ្នកចូលរួម 2 នាក់លើកដៃ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រូបតំណាងអ្នកចូលរួមបង្ហាញក្រុមអ្នកចូលរួម។ អ្នកចូលរួម 2 នាក់លើកដៃរបស់ពួកគេ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A2A8AB" w14:textId="77777777" w:rsidR="008753A2" w:rsidRPr="00197D9F" w:rsidRDefault="00A56BF9" w:rsidP="002C7DF0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  <w:lang w:bidi="km-KH"/>
              </w:rPr>
              <w:t>អ្នកចូលរួមគឺជាមនុស្សមានភាពពិការដែលចូលរួមក្នុង</w:t>
            </w:r>
            <w:proofErr w:type="spellEnd"/>
            <w:r w:rsidRPr="00197D9F">
              <w:rPr>
                <w:rStyle w:val="Strong"/>
                <w:rFonts w:ascii="Khmer UI" w:hAnsi="Khmer UI" w:cs="Khmer UI"/>
                <w:b w:val="0"/>
                <w:bCs w:val="0"/>
                <w:color w:val="auto"/>
                <w:lang w:bidi="km-KH"/>
              </w:rPr>
              <w:t xml:space="preserve"> </w:t>
            </w:r>
            <w:r w:rsidRPr="000D0F3F">
              <w:rPr>
                <w:rStyle w:val="Strong"/>
                <w:rFonts w:cs="FS Me Pro"/>
                <w:b w:val="0"/>
                <w:bCs w:val="0"/>
                <w:color w:val="auto"/>
                <w:lang w:bidi="km-KH"/>
              </w:rPr>
              <w:t>NDIS</w:t>
            </w:r>
            <w:r w:rsidRPr="00197D9F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  <w:lang w:bidi="km-KH"/>
              </w:rPr>
              <w:t>។</w:t>
            </w:r>
          </w:p>
        </w:tc>
      </w:tr>
    </w:tbl>
    <w:p w14:paraId="24B1B99F" w14:textId="77777777" w:rsidR="00D01D6C" w:rsidRPr="00197D9F" w:rsidRDefault="00A56BF9" w:rsidP="00756729">
      <w:pPr>
        <w:pStyle w:val="Heading2"/>
        <w:spacing w:after="120"/>
        <w:rPr>
          <w:rFonts w:ascii="Khmer UI" w:hAnsi="Khmer UI" w:cs="Khmer UI"/>
          <w:lang w:val="en-AU" w:bidi="km-KH"/>
        </w:rPr>
      </w:pPr>
      <w:bookmarkStart w:id="98" w:name="_Toc159336370"/>
      <w:proofErr w:type="spellStart"/>
      <w:r w:rsidRPr="00197D9F">
        <w:rPr>
          <w:rFonts w:ascii="Khmer UI" w:eastAsia="DaunPenh" w:hAnsi="Khmer UI" w:cs="Khmer UI"/>
          <w:lang w:bidi="km-KH"/>
        </w:rPr>
        <w:lastRenderedPageBreak/>
        <w:t>អំពីផែនការសកម្មភាពរបស់យើង</w:t>
      </w:r>
      <w:bookmarkEnd w:id="98"/>
      <w:proofErr w:type="spellEnd"/>
    </w:p>
    <w:tbl>
      <w:tblPr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336"/>
        <w:gridCol w:w="164"/>
        <w:gridCol w:w="76"/>
        <w:gridCol w:w="89"/>
      </w:tblGrid>
      <w:tr w:rsidR="00B1014B" w:rsidRPr="00197D9F" w14:paraId="002D88CC" w14:textId="77777777" w:rsidTr="00D51C9C">
        <w:trPr>
          <w:gridAfter w:val="2"/>
          <w:wAfter w:w="165" w:type="dxa"/>
          <w:trHeight w:val="2124"/>
        </w:trPr>
        <w:tc>
          <w:tcPr>
            <w:tcW w:w="2551" w:type="dxa"/>
            <w:vAlign w:val="center"/>
          </w:tcPr>
          <w:p w14:paraId="512AC680" w14:textId="77777777" w:rsidR="001F34EE" w:rsidRPr="00197D9F" w:rsidRDefault="00A56BF9" w:rsidP="007C2796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592AA2A2" wp14:editId="53ADFC90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301625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22148" w14:textId="77777777" w:rsidR="00807C91" w:rsidRPr="00E70D45" w:rsidRDefault="00A56BF9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bookmarkStart w:id="99" w:name="_Hlk155700983"/>
                                  <w:bookmarkStart w:id="100" w:name="_Hlk155700984"/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យុទ្ធសាស្ត្រ</w:t>
                                  </w:r>
                                  <w:bookmarkEnd w:id="99"/>
                                  <w:bookmarkEnd w:id="100"/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AA2A2" id="_x0000_s1030" type="#_x0000_t202" alt="&quot;&quot;" style="position:absolute;left:0;text-align:left;margin-left:22.9pt;margin-top:23.75pt;width:70.25pt;height:18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" filled="f" stroked="f">
                      <v:textbox inset="0,0,0,0">
                        <w:txbxContent>
                          <w:p w14:paraId="50922148" w14:textId="77777777" w:rsidR="00807C91" w:rsidRPr="00E70D45" w:rsidRDefault="00A56BF9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101" w:name="_Hlk155700983"/>
                            <w:bookmarkStart w:id="102" w:name="_Hlk155700984"/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2"/>
                                <w:szCs w:val="22"/>
                              </w:rPr>
                              <w:t>យុទ្ធសាស្ត្រ</w:t>
                            </w:r>
                            <w:bookmarkEnd w:id="101"/>
                            <w:bookmarkEnd w:id="102"/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4BF06BD" wp14:editId="3F72661D">
                  <wp:extent cx="1404000" cy="1404000"/>
                  <wp:effectExtent l="0" t="0" r="5715" b="5715"/>
                  <wp:docPr id="478145865" name="Picture 44" descr="ឯកសារយុទ្ធសាស្ត្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ឯកសារយុទ្ធសាស្ត្រ។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710E101D" w14:textId="77777777" w:rsidR="001F34EE" w:rsidRPr="00197D9F" w:rsidRDefault="00A56BF9" w:rsidP="00452F6D">
            <w:pPr>
              <w:spacing w:before="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យើងបានសរសេរយុទ្ធសាស្រ្តភាពចម្រុះផ្នែកវប្បធម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៌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និងភាសាថ្មី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ឆ្នាំ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2024-2028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438D0CCA" w14:textId="77777777" w:rsidR="007C2796" w:rsidRPr="00197D9F" w:rsidRDefault="00A56BF9" w:rsidP="007C2796">
            <w:pPr>
              <w:spacing w:before="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យើងហៅវាថាយុទ្ធសាស្ត្រ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15307CB9" w14:textId="6EADFB4D" w:rsidR="007C2796" w:rsidRPr="00197D9F" w:rsidRDefault="00174E3F" w:rsidP="007C2796">
            <w:pPr>
              <w:spacing w:before="0" w:after="12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យុទ្ធសាស្ត្រគឺជាផែនការមួយស្តីពីរបៀបដែលយើងនឹងធ្វើឱ្យ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កាន់តែប្រសើរឡើងសម្រាប់អ្នកចូលរួម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4EADB900" w14:textId="77777777" w:rsidTr="00D51C9C">
        <w:trPr>
          <w:gridAfter w:val="2"/>
          <w:wAfter w:w="165" w:type="dxa"/>
          <w:trHeight w:val="1886"/>
        </w:trPr>
        <w:tc>
          <w:tcPr>
            <w:tcW w:w="2551" w:type="dxa"/>
            <w:vAlign w:val="center"/>
          </w:tcPr>
          <w:p w14:paraId="6DE5A770" w14:textId="77777777" w:rsidR="007C2796" w:rsidRPr="00197D9F" w:rsidRDefault="00A56BF9" w:rsidP="00BA265B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22C43E21" wp14:editId="4F66A8CE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209550</wp:posOffset>
                      </wp:positionV>
                      <wp:extent cx="749300" cy="450215"/>
                      <wp:effectExtent l="0" t="0" r="12700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30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FDEC4" w14:textId="77777777" w:rsidR="000778B0" w:rsidRPr="00E70D45" w:rsidRDefault="00A56BF9" w:rsidP="00E70D4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43E21" id="_x0000_s1031" type="#_x0000_t202" alt="&quot;&quot;" style="position:absolute;left:0;text-align:left;margin-left:29.6pt;margin-top:16.5pt;width:59pt;height:35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" filled="f" stroked="f">
                      <v:textbox inset="0,0,0,0">
                        <w:txbxContent>
                          <w:p w14:paraId="381FDEC4" w14:textId="77777777" w:rsidR="000778B0" w:rsidRPr="00E70D45" w:rsidRDefault="00A56BF9" w:rsidP="00E70D4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0D18F88" wp14:editId="027C1765">
                  <wp:extent cx="1404000" cy="1404000"/>
                  <wp:effectExtent l="0" t="0" r="5715" b="5715"/>
                  <wp:docPr id="700079581" name="Picture 1" descr="ឯកសារផែនការសកម្មភាពបង្ហាញបញ្ជីដែលមាន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ឯកសារផែនការសកម្មភាពបង្ហាញបញ្ជីដែលមានសញ្ញាធីក។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1E556FC6" w14:textId="67BC5148" w:rsidR="007C2796" w:rsidRPr="00197D9F" w:rsidRDefault="00174E3F" w:rsidP="007C2796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ផែនការសកម្មភាពនេះពន្យល់ពីអ្វីដែលយើងនឹងធ្វើដើម្បីគាំទ្រដល់យុទ្ធសាស្ត្រនេះ។</w:t>
            </w:r>
          </w:p>
        </w:tc>
      </w:tr>
      <w:tr w:rsidR="00B1014B" w:rsidRPr="00197D9F" w14:paraId="5E345232" w14:textId="77777777" w:rsidTr="00D51C9C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799F0612" w14:textId="744934F2" w:rsidR="007C2796" w:rsidRPr="00197D9F" w:rsidRDefault="00E70D45" w:rsidP="007C2796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0C75F240" wp14:editId="798FD813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422910</wp:posOffset>
                      </wp:positionV>
                      <wp:extent cx="892175" cy="210185"/>
                      <wp:effectExtent l="0" t="0" r="3175" b="0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1C590" w14:textId="77777777" w:rsidR="00FB10D6" w:rsidRPr="00E70D45" w:rsidRDefault="00A56BF9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2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2"/>
                                    </w:rPr>
                                    <w:t>លទ្ធផល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5F240" id="_x0000_s1032" type="#_x0000_t202" alt="&quot;&quot;" style="position:absolute;left:0;text-align:left;margin-left:37.2pt;margin-top:33.3pt;width:70.25pt;height:16.5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" filled="f" stroked="f">
                      <v:textbox inset="0,0,0,0">
                        <w:txbxContent>
                          <w:p w14:paraId="2F41C590" w14:textId="77777777" w:rsidR="00FB10D6" w:rsidRPr="00E70D45" w:rsidRDefault="00A56BF9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22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2"/>
                              </w:rPr>
                              <w:t>លទ្ធផល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6D9A4000" wp14:editId="3781117D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172085</wp:posOffset>
                      </wp:positionV>
                      <wp:extent cx="683260" cy="285750"/>
                      <wp:effectExtent l="0" t="0" r="2540" b="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26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2409D" w14:textId="77777777" w:rsidR="00FB10D6" w:rsidRPr="00E70D45" w:rsidRDefault="00A56BF9" w:rsidP="00E70D4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សកម្មភាពនានា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A4000" id="_x0000_s1033" type="#_x0000_t202" alt="&quot;&quot;" style="position:absolute;left:0;text-align:left;margin-left:16.75pt;margin-top:13.55pt;width:53.8pt;height:22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" filled="f" stroked="f">
                      <v:textbox inset="0,0,0,0">
                        <w:txbxContent>
                          <w:p w14:paraId="7742409D" w14:textId="77777777" w:rsidR="00FB10D6" w:rsidRPr="00E70D45" w:rsidRDefault="00A56BF9" w:rsidP="00E70D4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14"/>
                                <w:szCs w:val="1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4"/>
                                <w:szCs w:val="14"/>
                              </w:rPr>
                              <w:t>សកម្មភាពនានា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9800C65" wp14:editId="30683A7C">
                  <wp:extent cx="1404000" cy="1404000"/>
                  <wp:effectExtent l="0" t="0" r="5715" b="5715"/>
                  <wp:docPr id="2088040572" name="Picture 2" descr="ឯកសារលទ្ធផល និងឯកសារសកម្មភាពនា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ឯកសារលទ្ធផល និងឯកសារសកម្មភាពនានា។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3"/>
            <w:vAlign w:val="center"/>
          </w:tcPr>
          <w:p w14:paraId="64B8CEE8" w14:textId="77777777" w:rsidR="007C2796" w:rsidRPr="00197D9F" w:rsidRDefault="00A56BF9" w:rsidP="00BA265B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វាពន្យល់អំពី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20E6898D" w14:textId="77777777" w:rsidR="007C2796" w:rsidRPr="00197D9F" w:rsidRDefault="00A56BF9" w:rsidP="007C2796">
            <w:pPr>
              <w:pStyle w:val="ListParagraph"/>
              <w:numPr>
                <w:ilvl w:val="0"/>
                <w:numId w:val="36"/>
              </w:numPr>
              <w:rPr>
                <w:rFonts w:ascii="Khmer UI" w:eastAsia="Times New Roman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សកម្មភាពនានាដែលយើងនឹងធ្វើឱ្យចេញជា</w:t>
            </w:r>
            <w:proofErr w:type="spellEnd"/>
            <w:r w:rsidRPr="00197D9F">
              <w:rPr>
                <w:rFonts w:ascii="Khmer UI" w:eastAsia="Times New Roman" w:hAnsi="Khmer UI" w:cs="Khmer UI"/>
                <w:lang w:bidi="km-KH"/>
              </w:rPr>
              <w:t xml:space="preserve"> </w:t>
            </w:r>
          </w:p>
          <w:p w14:paraId="4737B5F2" w14:textId="77777777" w:rsidR="007C2796" w:rsidRPr="00197D9F" w:rsidRDefault="00A56BF9" w:rsidP="007C2796">
            <w:pPr>
              <w:pStyle w:val="ListParagraph"/>
              <w:numPr>
                <w:ilvl w:val="0"/>
                <w:numId w:val="36"/>
              </w:numPr>
              <w:rPr>
                <w:rFonts w:ascii="Khmer UI" w:eastAsia="Times New Roman" w:hAnsi="Khmer UI" w:cs="Khmer UI"/>
                <w:lang w:bidi="km-KH"/>
              </w:rPr>
            </w:pP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លទ្ធផល</w:t>
            </w:r>
            <w:proofErr w:type="spellEnd"/>
            <w:r w:rsidRPr="00197D9F">
              <w:rPr>
                <w:rFonts w:ascii="Khmer UI" w:eastAsia="Times New Roman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ដែលយើងចង់បាន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3F4BE8F2" w14:textId="0B199A90" w:rsidR="007C2796" w:rsidRPr="00197D9F" w:rsidRDefault="00174E3F" w:rsidP="007C2796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លទ្ធផលគឺជាវិធីដែលការងាររបស់យើងផ្លាស់ប្តូរជីវិតរបស់មនុស្ស។</w:t>
            </w:r>
          </w:p>
        </w:tc>
      </w:tr>
      <w:tr w:rsidR="00B1014B" w:rsidRPr="00197D9F" w14:paraId="29F73B73" w14:textId="77777777" w:rsidTr="00D51C9C">
        <w:trPr>
          <w:gridAfter w:val="3"/>
          <w:wAfter w:w="329" w:type="dxa"/>
        </w:trPr>
        <w:tc>
          <w:tcPr>
            <w:tcW w:w="2551" w:type="dxa"/>
            <w:vAlign w:val="center"/>
          </w:tcPr>
          <w:p w14:paraId="1842308B" w14:textId="77777777" w:rsidR="007C2796" w:rsidRPr="00197D9F" w:rsidRDefault="00A56BF9" w:rsidP="0093391A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9987EF1" wp14:editId="5A4A997F">
                  <wp:extent cx="1404000" cy="1404000"/>
                  <wp:effectExtent l="0" t="0" r="5715" b="5715"/>
                  <wp:docPr id="1569362203" name="Picture 1569362203" descr="អ្នកចូលរួមម្នាក់កំពុងកាន់ផែនការ NDIS។ នៅពីលើពួកវាគឺសញ្ញាលើកមេដៃឡើង និងព្រួញមួយ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អ្នកចូលរួមម្នាក់កំពុងកាន់ផែនការ NDIS។ នៅពីលើពួកវាគឺសញ្ញាលើកមេដៃឡើង និងព្រួញមួយចង្អុលឡើងលើ។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6" w:type="dxa"/>
            <w:vAlign w:val="center"/>
          </w:tcPr>
          <w:p w14:paraId="3E4CF8F2" w14:textId="36D61A07" w:rsidR="007C2796" w:rsidRPr="00197D9F" w:rsidRDefault="00174E3F" w:rsidP="007C2796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យើងចង់ទទួលបានលទ្ធផលកាន់តែប្រសើរឡើង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ដែលធ្វើឱ្យបទពិសោធន៍របស់អ្នកចូលរួមមានជាមួយ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1EBADFC8" w14:textId="77777777" w:rsidTr="00D51C9C">
        <w:tc>
          <w:tcPr>
            <w:tcW w:w="2551" w:type="dxa"/>
            <w:vAlign w:val="center"/>
          </w:tcPr>
          <w:p w14:paraId="0CB074F6" w14:textId="77777777" w:rsidR="007C2796" w:rsidRPr="00197D9F" w:rsidRDefault="00A56BF9" w:rsidP="007C2796">
            <w:pPr>
              <w:pStyle w:val="Image"/>
              <w:spacing w:before="0" w:after="100" w:afterAutospacing="1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AEF94F2" wp14:editId="5431F2C3">
                  <wp:extent cx="1404000" cy="1404000"/>
                  <wp:effectExtent l="0" t="0" r="5715" b="5715"/>
                  <wp:docPr id="1717061877" name="Picture 1717061877" descr="មនុស្សម្នាក់កំពុងគិត ហើយនៅពីលើពួកគេគឺរូបតំណាងពពុះគំនិតដែលមានសញ្ញាលើកមេដៃឡើងនៅខាងក្នុងរូបតំណាង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មនុស្សម្នាក់កំពុងគិត ហើយនៅពីលើពួកគេគឺរូបតំណាងពពុះគំនិតដែលមានសញ្ញាលើកមេដៃឡើងនៅខាងក្នុងរូបតំណាងពពុះគំនិត។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4"/>
            <w:vAlign w:val="center"/>
          </w:tcPr>
          <w:p w14:paraId="6883AE19" w14:textId="732A8FC9" w:rsidR="007C2796" w:rsidRPr="00197D9F" w:rsidRDefault="00174E3F" w:rsidP="007C2796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ផែនការសកម្មភាពនេះក៏ពន្យល់អំពីរបៀបដែលយើងនឹងដឹងថាតើសកម្មភាពនានាដំណើរការឬអត់ផងដែរ។</w:t>
            </w:r>
          </w:p>
        </w:tc>
      </w:tr>
    </w:tbl>
    <w:p w14:paraId="0227C850" w14:textId="77777777" w:rsidR="007A0C51" w:rsidRPr="00197D9F" w:rsidRDefault="00A56BF9" w:rsidP="007A0C51">
      <w:pPr>
        <w:pStyle w:val="Heading2"/>
        <w:rPr>
          <w:rFonts w:ascii="Khmer UI" w:hAnsi="Khmer UI" w:cs="Khmer UI"/>
          <w:color w:val="000000" w:themeColor="text1"/>
          <w:lang w:bidi="km-KH"/>
        </w:rPr>
      </w:pPr>
      <w:bookmarkStart w:id="103" w:name="_Toc159336371"/>
      <w:r w:rsidRPr="000D0F3F">
        <w:rPr>
          <w:rStyle w:val="Heading2Char"/>
          <w:rFonts w:cs="FS Me Pro"/>
          <w:b/>
          <w:bCs/>
          <w:noProof/>
          <w:color w:val="000000" w:themeColor="text1"/>
          <w:lang w:bidi="km-KH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B3AFD95" wp14:editId="411EEF55">
                <wp:simplePos x="0" y="0"/>
                <wp:positionH relativeFrom="page">
                  <wp:align>center</wp:align>
                </wp:positionH>
                <wp:positionV relativeFrom="paragraph">
                  <wp:posOffset>-213164</wp:posOffset>
                </wp:positionV>
                <wp:extent cx="6422400" cy="691200"/>
                <wp:effectExtent l="19050" t="19050" r="16510" b="1397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EDBD4C" id="Rectangle: Rounded Corners 155562356" o:spid="_x0000_s1026" alt="&quot;&quot;" style="position:absolute;margin-left:0;margin-top:-16.8pt;width:505.7pt;height:54.45pt;z-index:-251592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" fillcolor="#8ac640" strokecolor="#6b2976" strokeweight="3pt">
                <w10:wrap anchorx="page"/>
              </v:roundrect>
            </w:pict>
          </mc:Fallback>
        </mc:AlternateContent>
      </w:r>
      <w:r w:rsidRPr="000D0F3F">
        <w:rPr>
          <w:rFonts w:cs="FS Me Pro"/>
          <w:color w:val="000000" w:themeColor="text1"/>
          <w:lang w:bidi="km-KH"/>
        </w:rPr>
        <w:t>1</w:t>
      </w:r>
      <w:r w:rsidRPr="00197D9F">
        <w:rPr>
          <w:rFonts w:ascii="Khmer UI" w:hAnsi="Khmer UI" w:cs="Khmer UI"/>
          <w:color w:val="000000" w:themeColor="text1"/>
          <w:lang w:bidi="km-KH"/>
        </w:rPr>
        <w:t xml:space="preserve">.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ការផ្ដោតលើអ្នកចូលរួម</w:t>
      </w:r>
      <w:proofErr w:type="spellEnd"/>
      <w:r w:rsidRPr="00197D9F">
        <w:rPr>
          <w:rFonts w:ascii="Khmer UI" w:hAnsi="Khmer UI" w:cs="Khmer UI"/>
          <w:color w:val="000000" w:themeColor="text1"/>
          <w:lang w:bidi="km-KH"/>
        </w:rPr>
        <w:t xml:space="preserve"> </w:t>
      </w:r>
      <w:r w:rsidRPr="000D0F3F">
        <w:rPr>
          <w:rFonts w:cs="FS Me Pro"/>
          <w:color w:val="000000" w:themeColor="text1"/>
          <w:lang w:bidi="km-KH"/>
        </w:rPr>
        <w:t>CALD</w:t>
      </w:r>
      <w:r w:rsidRPr="00197D9F">
        <w:rPr>
          <w:rFonts w:ascii="Khmer UI" w:hAnsi="Khmer UI" w:cs="Khmer UI"/>
          <w:color w:val="000000" w:themeColor="text1"/>
          <w:lang w:bidi="km-KH"/>
        </w:rPr>
        <w:t xml:space="preserve">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នៅពេលយើងធ្វើការ</w:t>
      </w:r>
      <w:bookmarkEnd w:id="103"/>
      <w:proofErr w:type="spellEnd"/>
    </w:p>
    <w:p w14:paraId="4B3C5192" w14:textId="77777777" w:rsidR="007A0C51" w:rsidRPr="00197D9F" w:rsidRDefault="00A56BF9" w:rsidP="007A0C51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AD05E2D" wp14:editId="06B9DD70">
                <wp:simplePos x="0" y="0"/>
                <wp:positionH relativeFrom="margin">
                  <wp:posOffset>0</wp:posOffset>
                </wp:positionH>
                <wp:positionV relativeFrom="paragraph">
                  <wp:posOffset>531316</wp:posOffset>
                </wp:positionV>
                <wp:extent cx="5798820" cy="241300"/>
                <wp:effectExtent l="19050" t="19050" r="1143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E51159" id="Group 1112759029" o:spid="_x0000_s1026" alt="&quot;&quot;" style="position:absolute;margin-left:0;margin-top:41.85pt;width:456.6pt;height:19pt;z-index:-25159065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0D0F3F">
        <w:rPr>
          <w:rFonts w:cs="FS Me Pro"/>
          <w:lang w:bidi="km-KH"/>
        </w:rPr>
        <w:t>1</w:t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430"/>
      </w:tblGrid>
      <w:tr w:rsidR="00B1014B" w:rsidRPr="00197D9F" w14:paraId="707ADC7A" w14:textId="77777777" w:rsidTr="00D51C9C">
        <w:trPr>
          <w:gridAfter w:val="1"/>
          <w:wAfter w:w="430" w:type="dxa"/>
          <w:trHeight w:val="2934"/>
        </w:trPr>
        <w:tc>
          <w:tcPr>
            <w:tcW w:w="2551" w:type="dxa"/>
            <w:vAlign w:val="center"/>
          </w:tcPr>
          <w:p w14:paraId="641223D5" w14:textId="77777777" w:rsidR="007A0C51" w:rsidRPr="00197D9F" w:rsidRDefault="00A56BF9" w:rsidP="008F1375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370B32F" wp14:editId="3596CCF8">
                  <wp:extent cx="1482725" cy="1482725"/>
                  <wp:effectExtent l="0" t="0" r="3175" b="3175"/>
                  <wp:docPr id="797344409" name="Picture 797344409" descr="មនុស្សម្នាក់កំពុងផ្ដល់សញ្ញាលើកមេដៃឡើង។ នៅជិតពួកវាគឺរូបពពុះគំនិត និង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មនុស្សម្នាក់កំពុងផ្ដល់សញ្ញាលើកមេដៃឡើង។ នៅជិតពួកវាគឺរូបពពុះគំនិត និងរូបតំណាងសុវត្ថិភាព។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4C1C310" w14:textId="77777777" w:rsidR="00174E3F" w:rsidRDefault="00174E3F" w:rsidP="008F1375">
            <w:pPr>
              <w:rPr>
                <w:rStyle w:val="ui-provider"/>
                <w:rFonts w:ascii="Khmer UI" w:eastAsia="DaunPenh" w:hAnsi="Khmer UI" w:cs="Khmer UI"/>
                <w:lang w:bidi="km-KH"/>
              </w:rPr>
            </w:pPr>
            <w:r w:rsidRPr="00174E3F">
              <w:rPr>
                <w:rStyle w:val="ui-provider"/>
                <w:rFonts w:ascii="Khmer UI" w:eastAsia="DaunPenh" w:hAnsi="Khmer UI" w:cs="Khmer UI" w:hint="cs"/>
                <w:cs/>
                <w:lang w:bidi="km-KH"/>
              </w:rPr>
              <w:t>យើងនឹងធ្វើការជាមួយអ្នកដទៃទៀតដែលនៅក្នុងសហគមន៍</w:t>
            </w:r>
            <w:r w:rsidRPr="00174E3F">
              <w:rPr>
                <w:rStyle w:val="ui-provider"/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174E3F">
              <w:rPr>
                <w:rStyle w:val="ui-provider"/>
                <w:rFonts w:ascii="Khmer UI" w:eastAsia="DaunPenh" w:hAnsi="Khmer UI" w:cs="Khmer UI" w:hint="cs"/>
                <w:cs/>
                <w:lang w:bidi="km-KH"/>
              </w:rPr>
              <w:t>ដើម្បីធ្វើឱ្យប្រាកដថាមនុស្សគ្រប់រូបដឹងពីពាក្យពេចន៍សំខាន់ៗមួយចំនួននៅក្នុង</w:t>
            </w:r>
            <w:r w:rsidRPr="00174E3F">
              <w:rPr>
                <w:rStyle w:val="ui-provider"/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0D0F3F">
              <w:rPr>
                <w:rStyle w:val="ui-provider"/>
                <w:rFonts w:eastAsia="DaunPenh" w:cs="FS Me Pro"/>
              </w:rPr>
              <w:t>NDIA</w:t>
            </w:r>
            <w:r w:rsidRPr="00174E3F">
              <w:rPr>
                <w:rStyle w:val="ui-provider"/>
                <w:rFonts w:ascii="Khmer UI" w:eastAsia="DaunPenh" w:hAnsi="Khmer UI" w:cs="Khmer UI" w:hint="cs"/>
                <w:cs/>
                <w:lang w:bidi="km-KH"/>
              </w:rPr>
              <w:t>។</w:t>
            </w:r>
          </w:p>
          <w:p w14:paraId="35FE1BBC" w14:textId="7C369367" w:rsidR="007A0C51" w:rsidRPr="00197D9F" w:rsidRDefault="00A56BF9" w:rsidP="008F1375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Style w:val="ui-provider"/>
                <w:rFonts w:ascii="Khmer UI" w:eastAsia="DaunPenh" w:hAnsi="Khmer UI" w:cs="Khmer UI"/>
                <w:lang w:bidi="km-KH"/>
              </w:rPr>
              <w:t>យើងក៏នឹងធ្វើឱ្យប្រាកដថាពាក្យទាំងនេះមានសុវត្ថិភាពសម្រាប</w:t>
            </w:r>
            <w:proofErr w:type="spellEnd"/>
            <w:r w:rsidRPr="00197D9F">
              <w:rPr>
                <w:rStyle w:val="ui-provider"/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Style w:val="ui-provider"/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វប្បធម៌</w:t>
            </w:r>
            <w:r w:rsidRPr="00197D9F">
              <w:rPr>
                <w:rStyle w:val="ui-provider"/>
                <w:rFonts w:ascii="Khmer UI" w:eastAsia="DaunPenh" w:hAnsi="Khmer UI" w:cs="Khmer UI"/>
                <w:lang w:bidi="km-KH"/>
              </w:rPr>
              <w:t>ទាំងអស់ផងដែរ</w:t>
            </w:r>
            <w:proofErr w:type="spellEnd"/>
            <w:r w:rsidRPr="00197D9F">
              <w:rPr>
                <w:rStyle w:val="ui-provider"/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2B88973D" w14:textId="77777777" w:rsidTr="00756729">
        <w:trPr>
          <w:gridAfter w:val="1"/>
          <w:wAfter w:w="430" w:type="dxa"/>
          <w:trHeight w:val="2891"/>
        </w:trPr>
        <w:tc>
          <w:tcPr>
            <w:tcW w:w="2551" w:type="dxa"/>
            <w:vAlign w:val="center"/>
          </w:tcPr>
          <w:p w14:paraId="346924B7" w14:textId="77777777" w:rsidR="007A0C51" w:rsidRPr="00197D9F" w:rsidRDefault="00A56BF9" w:rsidP="00756729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5421717" wp14:editId="037CB4C3">
                  <wp:extent cx="1483200" cy="1112400"/>
                  <wp:effectExtent l="0" t="0" r="3175" b="0"/>
                  <wp:docPr id="1418563162" name="Picture 1418563162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40B245A4" w14:textId="77777777" w:rsidR="007A0C51" w:rsidRPr="00197D9F" w:rsidRDefault="00A56BF9" w:rsidP="008F1375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វប្បធម៌របស់អ្នកគឺ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12267128" w14:textId="77777777" w:rsidR="007A0C51" w:rsidRPr="00197D9F" w:rsidRDefault="00A56BF9" w:rsidP="008F1375">
            <w:pPr>
              <w:pStyle w:val="ListParagraph"/>
              <w:numPr>
                <w:ilvl w:val="0"/>
                <w:numId w:val="3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របៀបរស់នៅរបស់អ្នក</w:t>
            </w:r>
            <w:proofErr w:type="spellEnd"/>
          </w:p>
          <w:p w14:paraId="67CFD76E" w14:textId="77777777" w:rsidR="007A0C51" w:rsidRPr="00197D9F" w:rsidRDefault="00A56BF9" w:rsidP="008F1375">
            <w:pPr>
              <w:pStyle w:val="ListParagraph"/>
              <w:numPr>
                <w:ilvl w:val="0"/>
                <w:numId w:val="3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អ្វីដែលសំខាន់សម្រាប់អ្នក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8DB4F9F" w14:textId="77777777" w:rsidTr="00D51C9C">
        <w:trPr>
          <w:gridAfter w:val="1"/>
          <w:wAfter w:w="430" w:type="dxa"/>
          <w:trHeight w:val="1987"/>
        </w:trPr>
        <w:tc>
          <w:tcPr>
            <w:tcW w:w="2551" w:type="dxa"/>
            <w:vAlign w:val="center"/>
          </w:tcPr>
          <w:p w14:paraId="321ED7CD" w14:textId="77777777" w:rsidR="007A0C51" w:rsidRPr="00197D9F" w:rsidRDefault="00A56BF9" w:rsidP="008F1375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22F436D" wp14:editId="4A3A9B57">
                  <wp:extent cx="1435735" cy="1435735"/>
                  <wp:effectExtent l="0" t="0" r="0" b="0"/>
                  <wp:docPr id="1173009545" name="Picture 1" descr="មនុស្សម្នាក់ចង្អុលទៅខ្លួនពួកគេផ្ទាល់ ហើយមានរូបពពុះគំនិតដែលមានសញ្ញាធីកនៅខាងក្នុ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មនុស្សម្នាក់ចង្អុលទៅខ្លួនពួកគេផ្ទាល់ ហើយមានរូបពពុះគំនិតដែលមានសញ្ញាធីកនៅខាងក្នុង។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6449A8BD" w14:textId="77777777" w:rsidR="007A0C51" w:rsidRPr="00197D9F" w:rsidRDefault="00A56BF9" w:rsidP="008F1375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នឹង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ឱ្យ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ប្រាកដ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ថា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មនុស្សគ្រប់រូប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ដឹងថា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ពាក្យ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197D9F">
              <w:rPr>
                <w:rStyle w:val="Strong"/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សុវត្ថិភាព</w:t>
            </w:r>
            <w:proofErr w:type="spellEnd"/>
            <w:r w:rsidRPr="00197D9F">
              <w:rPr>
                <w:rStyle w:val="Strong"/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វប្បធម៌</w:t>
            </w:r>
            <w:r w:rsidRPr="00197D9F">
              <w:rPr>
                <w:rFonts w:ascii="Khmer UI" w:eastAsia="DaunPenh" w:hAnsi="Khmer UI" w:cs="Khmer UI"/>
                <w:lang w:bidi="km-KH"/>
              </w:rPr>
              <w:t>មានន័យ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ដូចម្តេច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5BAE0A8" w14:textId="77777777" w:rsidTr="00756729">
        <w:trPr>
          <w:gridAfter w:val="1"/>
          <w:wAfter w:w="430" w:type="dxa"/>
          <w:trHeight w:val="3402"/>
        </w:trPr>
        <w:tc>
          <w:tcPr>
            <w:tcW w:w="2551" w:type="dxa"/>
            <w:vAlign w:val="center"/>
          </w:tcPr>
          <w:p w14:paraId="108A755C" w14:textId="77777777" w:rsidR="00707F69" w:rsidRPr="00197D9F" w:rsidRDefault="00A56BF9" w:rsidP="008F1375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5664447" wp14:editId="7F56324E">
                  <wp:extent cx="1482725" cy="1482725"/>
                  <wp:effectExtent l="0" t="0" r="3175" b="3175"/>
                  <wp:docPr id="1696862103" name="Picture 1696862103" descr="មនុស្សមួយក្រុមនៅក្រោម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មនុស្សមួយក្រុមនៅក្រោមរូបតំណាងសុវត្ថិភាព។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2AC501CC" w14:textId="77777777" w:rsidR="00707F69" w:rsidRPr="00197D9F" w:rsidRDefault="00A56BF9" w:rsidP="008F1375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សុវត្ថិភាពវប្បធម៌គឺនៅពេលដែលយើង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62E2AB80" w14:textId="77777777" w:rsidR="00707F69" w:rsidRPr="00197D9F" w:rsidRDefault="00A56BF9" w:rsidP="008F1375">
            <w:pPr>
              <w:pStyle w:val="ListParagraph"/>
              <w:numPr>
                <w:ilvl w:val="0"/>
                <w:numId w:val="76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គោរពវប្បធម៌របស់ប្រជាជន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2CDA36C7" w14:textId="77777777" w:rsidR="00707F69" w:rsidRPr="00197D9F" w:rsidRDefault="00A56BF9" w:rsidP="008F1375">
            <w:pPr>
              <w:pStyle w:val="ListParagraph"/>
              <w:numPr>
                <w:ilvl w:val="0"/>
                <w:numId w:val="76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ធ្វើឱ្យមនុស្សមានអារម្មណ៍ថាមានសុវត្ថិភាព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4A742BA3" w14:textId="0521DE0E" w:rsidR="00707F69" w:rsidRPr="00197D9F" w:rsidRDefault="00174E3F" w:rsidP="008F1375">
            <w:pPr>
              <w:pStyle w:val="ListParagraph"/>
              <w:numPr>
                <w:ilvl w:val="0"/>
                <w:numId w:val="76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ជួយមនុស្សឱ្យមានអារម្មណ៍ថាពួកគេជាកម្មសិទ្ធិ។</w:t>
            </w:r>
          </w:p>
        </w:tc>
      </w:tr>
      <w:tr w:rsidR="00B1014B" w:rsidRPr="00197D9F" w14:paraId="1BFD2F90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4D498212" w14:textId="77777777" w:rsidR="00C92244" w:rsidRPr="00197D9F" w:rsidRDefault="00A56BF9" w:rsidP="00463A40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28D4C45C" wp14:editId="057DD82A">
                  <wp:extent cx="1482725" cy="1482725"/>
                  <wp:effectExtent l="0" t="0" r="3175" b="3175"/>
                  <wp:docPr id="2054622705" name="Picture 2054622705" descr="មនុស្ស 2 នាក់កំពុងចាប់ដៃគ្នា។ នៅពីលើពួកវាគឺជារូបពពុះគំនិតដែលមានសញ្ញាធីកនៅខាងក្នុងរូប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មនុស្ស 2 នាក់កំពុងចាប់ដៃគ្នា។ នៅពីលើពួកវាគឺជារូបពពុះគំនិតដែលមានសញ្ញាធីកនៅខាងក្នុងរូបពពុះគំនិត។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6761A90A" w14:textId="774261E1" w:rsidR="00174E3F" w:rsidRPr="00197D9F" w:rsidRDefault="00174E3F" w:rsidP="00CC1DC7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យើងក៏នឹងធ្វើឱ្យប្រាកដផងដែរថាមនុស្សគ្រប់រូបដឹងថាពាក្យ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សេវាកម្មសមស្រប</w:t>
            </w:r>
            <w:r w:rsidRPr="00174E3F">
              <w:rPr>
                <w:rStyle w:val="Strong"/>
                <w:rFonts w:ascii="Khmer UI" w:eastAsia="DaunPenh" w:hAnsi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និងឆ្លើយតបតាមវប្បធម៌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មានន័យដូចម្តេច។</w:t>
            </w:r>
          </w:p>
          <w:p w14:paraId="2EA21B47" w14:textId="55C97A79" w:rsidR="00C92244" w:rsidRPr="00197D9F" w:rsidRDefault="00174E3F" w:rsidP="00CC1DC7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សេវាកម្មសមស្រប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និងឆ្លើយតបតាមវប្បធម៌គឺនៅពេលដែលសេវាកម្មនានាគោរពវប្បធម៌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និងជំនឿនានារបស់មនុស្សដែលប្រើប្រាស់វា។</w:t>
            </w:r>
          </w:p>
        </w:tc>
      </w:tr>
      <w:tr w:rsidR="00B1014B" w:rsidRPr="00197D9F" w14:paraId="48417748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5B1666B3" w14:textId="77777777" w:rsidR="00C92244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7DA7576" wp14:editId="22D8FE2B">
                  <wp:extent cx="1482725" cy="1482725"/>
                  <wp:effectExtent l="0" t="0" r="3175" b="3175"/>
                  <wp:docPr id="1749085838" name="Picture 1749085838" descr="មនុស្សម្នាក់កំពុងគាំទ្រនរណាម្នាក់ឱ្យអានឯកសារមួយ។ នៅពីលើពួកគេគឺជា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មនុស្សម្នាក់កំពុងគាំទ្រនរណាម្នាក់ឱ្យអានឯកសារមួយ។ នៅពីលើពួកគេគឺជារូបតំណាងអារម្មណ៍ក្នុងការនិយាយ។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056ED47F" w14:textId="34D764D4" w:rsidR="00C92244" w:rsidRPr="00197D9F" w:rsidRDefault="00174E3F" w:rsidP="00A94CA7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យើងនឹងធ្វើឱ្យប្រាកដថាយើងប្រើពាក្យទាំងនេះនៅក្នុង៖</w:t>
            </w:r>
          </w:p>
          <w:p w14:paraId="07DABC18" w14:textId="77777777" w:rsidR="00C92244" w:rsidRPr="00197D9F" w:rsidRDefault="00A56BF9" w:rsidP="00B314B2">
            <w:pPr>
              <w:pStyle w:val="ListParagraph"/>
              <w:numPr>
                <w:ilvl w:val="0"/>
                <w:numId w:val="3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ព័ត៌មានដែលយើងចែករំលែក</w:t>
            </w:r>
            <w:proofErr w:type="spellEnd"/>
          </w:p>
          <w:p w14:paraId="6D6EA1C8" w14:textId="77777777" w:rsidR="00C92244" w:rsidRPr="00197D9F" w:rsidRDefault="00A56BF9" w:rsidP="00B314B2">
            <w:pPr>
              <w:pStyle w:val="ListParagraph"/>
              <w:numPr>
                <w:ilvl w:val="0"/>
                <w:numId w:val="3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វិធីដែលយើងគាំទ្រដល់អ្នកចូលរួម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38E447A3" w14:textId="77777777" w:rsidTr="00930399">
        <w:trPr>
          <w:trHeight w:val="3458"/>
        </w:trPr>
        <w:tc>
          <w:tcPr>
            <w:tcW w:w="2551" w:type="dxa"/>
            <w:vAlign w:val="center"/>
          </w:tcPr>
          <w:p w14:paraId="1289E84A" w14:textId="77777777" w:rsidR="00C92244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99B8A57" wp14:editId="5F1719D3">
                  <wp:extent cx="1482725" cy="1482725"/>
                  <wp:effectExtent l="0" t="0" r="3175" b="3175"/>
                  <wp:docPr id="1027554279" name="Picture 1027554279" descr="ដៃគូ NDIS ម្នាក់កំពុងកាន់ឯកសារមួយ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ដៃគូ NDIS ម្នាក់កំពុងកាន់ឯកសារមួយនៅខាងមុខអគារការិយាល័យមួយ។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69551D31" w14:textId="2A8B41FE" w:rsidR="00174E3F" w:rsidRPr="00197D9F" w:rsidRDefault="00174E3F" w:rsidP="00A94CA7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យើងក៏នឹងធ្វើឱ្យប្រាកដថាបុគ្គលិក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ដៃគូ</w:t>
            </w:r>
            <w:r w:rsidRPr="00174E3F">
              <w:rPr>
                <w:rStyle w:val="Strong"/>
                <w:rFonts w:ascii="Khmer UI" w:eastAsia="DaunPenh" w:hAnsi="Khmer UI"/>
                <w:cs/>
                <w:lang w:bidi="km-KH"/>
              </w:rPr>
              <w:t xml:space="preserve"> </w:t>
            </w:r>
            <w:r w:rsidRPr="000D0F3F">
              <w:rPr>
                <w:rStyle w:val="Strong"/>
                <w:rFonts w:eastAsia="DaunPenh" w:cs="FS Me Pro"/>
                <w:lang w:bidi="km-KH"/>
              </w:rPr>
              <w:t>NDIS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របស់យើងយល់ថាពាក្យទាំងនេះមានន័យដូចម្តេចផងដែរ។</w:t>
            </w:r>
          </w:p>
          <w:p w14:paraId="73133087" w14:textId="77777777" w:rsidR="00C92244" w:rsidRPr="00197D9F" w:rsidRDefault="00A56BF9" w:rsidP="00A94CA7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ដៃគូ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គឺជាមនុស្សដែលជួយអ្នកដទៃទៀតឱ្យស្វែងរក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និងប្រើប្រាស់សេវាកម្មនានា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4239A7B9" w14:textId="76102F77" w:rsidR="00D51C9C" w:rsidRPr="00197D9F" w:rsidRDefault="00174E3F" w:rsidP="00A94CA7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នៅក្នុងផែនការសកម្មភាពនេះ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យើងគ្រាន់តែហៅពួកគេថាជាដៃគូរបស់យើង។</w:t>
            </w:r>
          </w:p>
        </w:tc>
      </w:tr>
      <w:tr w:rsidR="00B1014B" w:rsidRPr="00197D9F" w14:paraId="1F8D79BA" w14:textId="77777777" w:rsidTr="00930399">
        <w:trPr>
          <w:trHeight w:val="3458"/>
        </w:trPr>
        <w:tc>
          <w:tcPr>
            <w:tcW w:w="2536" w:type="dxa"/>
            <w:vAlign w:val="center"/>
          </w:tcPr>
          <w:p w14:paraId="289D137B" w14:textId="77777777" w:rsidR="00C92244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44694FD" wp14:editId="72CE5F83">
                  <wp:extent cx="1482725" cy="1482725"/>
                  <wp:effectExtent l="0" t="0" r="3175" b="3175"/>
                  <wp:docPr id="1594755342" name="Picture 1594755342" descr="ឯកសារព័ត៌មាន រូបតំណាងអារម្មណ៍ក្នុងការនិយាយ និងរូបតំណាងការផ្លាស់ប្តូ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ឯកសារព័ត៌មាន រូបតំណាងអារម្មណ៍ក្នុងការនិយាយ និងរូបតំណាងការផ្លាស់ប្តូរមួយ។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9" w:type="dxa"/>
            <w:gridSpan w:val="2"/>
            <w:vAlign w:val="center"/>
          </w:tcPr>
          <w:p w14:paraId="2D01124D" w14:textId="776C65B5" w:rsidR="00C92244" w:rsidRPr="00197D9F" w:rsidRDefault="00174E3F" w:rsidP="00A94CA7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យើងនឹងធ្វើបច្ចុប្បន្នភាពព័ត៌មាន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និងសេវាកម្មនានាដើម្បីបញ្ចូលពាក្យដែលមានសុវត្ថិភាពសម្រាប់វប្បធម៌ទាំងអស់។</w:t>
            </w:r>
          </w:p>
          <w:p w14:paraId="1D27EBCB" w14:textId="77777777" w:rsidR="00C92244" w:rsidRPr="00197D9F" w:rsidRDefault="00A56BF9" w:rsidP="005A5372">
            <w:pPr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នឹង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ពិនិត្យ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មើល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ថា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តើ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សកម្មភាព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នេះ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ដំណើរការ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ដោយ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ការ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តាមដាន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នូវ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អ្វី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ដែល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ធ្វើ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បច្ចុប្បន្នភាព។</w:t>
            </w:r>
          </w:p>
        </w:tc>
      </w:tr>
    </w:tbl>
    <w:p w14:paraId="1183AA24" w14:textId="77777777" w:rsidR="0093391A" w:rsidRPr="00197D9F" w:rsidRDefault="0093391A">
      <w:pPr>
        <w:rPr>
          <w:rFonts w:ascii="Khmer UI" w:hAnsi="Khmer UI" w:cs="Khmer UI"/>
          <w:lang w:bidi="km-KH"/>
        </w:rPr>
      </w:pPr>
    </w:p>
    <w:p w14:paraId="0322EB31" w14:textId="77777777" w:rsidR="00D73473" w:rsidRPr="00197D9F" w:rsidRDefault="00A56BF9" w:rsidP="001B3A36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3307DE" wp14:editId="4167C9B2">
                <wp:simplePos x="0" y="0"/>
                <wp:positionH relativeFrom="margin">
                  <wp:posOffset>19050</wp:posOffset>
                </wp:positionH>
                <wp:positionV relativeFrom="paragraph">
                  <wp:posOffset>283210</wp:posOffset>
                </wp:positionV>
                <wp:extent cx="5798820" cy="241300"/>
                <wp:effectExtent l="19050" t="19050" r="1143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88FD0" id="Group 2079021411" o:spid="_x0000_s1026" alt="&quot;&quot;" style="position:absolute;margin-left:1.5pt;margin-top:22.3pt;width:456.6pt;height:19pt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proofErr w:type="spellStart"/>
      <w:r w:rsidR="005C7C7B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5C7C7B" w:rsidRPr="00197D9F">
        <w:rPr>
          <w:rFonts w:ascii="Khmer UI" w:hAnsi="Khmer UI" w:cs="Khmer UI"/>
          <w:lang w:bidi="km-KH"/>
        </w:rPr>
        <w:t xml:space="preserve"> </w:t>
      </w:r>
      <w:r w:rsidR="005C7C7B" w:rsidRPr="000D0F3F">
        <w:rPr>
          <w:rFonts w:cs="FS Me Pro"/>
          <w:lang w:bidi="km-KH"/>
        </w:rPr>
        <w:t>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B1014B" w:rsidRPr="00197D9F" w14:paraId="7004788A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6DA56E8C" w14:textId="6EE1D446" w:rsidR="00D1590E" w:rsidRPr="00197D9F" w:rsidRDefault="00A56BF9" w:rsidP="00930399">
            <w:pPr>
              <w:pStyle w:val="Image"/>
              <w:spacing w:before="60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66728568" wp14:editId="0B2CC78B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635000</wp:posOffset>
                      </wp:positionV>
                      <wp:extent cx="791845" cy="187960"/>
                      <wp:effectExtent l="0" t="0" r="8255" b="2540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845" cy="187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3EA62" w14:textId="77777777" w:rsidR="00FB10D6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pacing w:val="-16"/>
                                      <w:sz w:val="17"/>
                                      <w:szCs w:val="17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pacing w:val="-16"/>
                                      <w:sz w:val="17"/>
                                      <w:szCs w:val="17"/>
                                    </w:rPr>
                                    <w:t>គោលការណ៍ណែនាំ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28568" id="_x0000_s1034" type="#_x0000_t202" alt="&quot;&quot;" style="position:absolute;left:0;text-align:left;margin-left:27.15pt;margin-top:50pt;width:62.35pt;height:14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" filled="f" stroked="f">
                      <v:textbox inset="0,0,0,0">
                        <w:txbxContent>
                          <w:p w14:paraId="3733EA62" w14:textId="77777777" w:rsidR="00FB10D6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pacing w:val="-16"/>
                                <w:sz w:val="17"/>
                                <w:szCs w:val="17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pacing w:val="-16"/>
                                <w:sz w:val="17"/>
                                <w:szCs w:val="17"/>
                              </w:rPr>
                              <w:t>គោលការណ៍ណែនាំ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9D10316" wp14:editId="12705EA1">
                  <wp:extent cx="1482725" cy="1482725"/>
                  <wp:effectExtent l="0" t="0" r="3175" b="3175"/>
                  <wp:docPr id="618593668" name="Picture 7" descr="ឯកសារគោលការណ៍ណែនាំ និងរូបតំណាងការផ្លាស់ប្តូ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ឯកសារគោលការណ៍ណែនាំ និងរូបតំណាងការផ្លាស់ប្តូរ។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8ED018" w14:textId="137AD8AC" w:rsidR="001541CC" w:rsidRPr="00197D9F" w:rsidRDefault="00174E3F" w:rsidP="00930399">
            <w:pPr>
              <w:spacing w:before="60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យើងនឹងធ្វើបច្ចុប្បន្នភាពគោលការណ៍ណែនាំរបស់យើងអំពីរបៀបដែល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ដំណើរការ។</w:t>
            </w:r>
          </w:p>
          <w:p w14:paraId="47D21464" w14:textId="032CD826" w:rsidR="00D1590E" w:rsidRPr="00197D9F" w:rsidRDefault="00A56BF9" w:rsidP="00B9271E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យើងនឹងរួមបញ្ចូលព័ត៌មានអំពីរបៀប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61651AEA" w14:textId="77777777" w:rsidR="005F7F44" w:rsidRPr="00197D9F" w:rsidRDefault="00A56BF9" w:rsidP="00B9271E">
            <w:pPr>
              <w:pStyle w:val="ListParagraph"/>
              <w:numPr>
                <w:ilvl w:val="0"/>
                <w:numId w:val="3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ឱ្យមានសុវត្ថិភាពសម្រាប់វប្បធម៌ទាំងអស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</w:p>
          <w:p w14:paraId="7EC673FF" w14:textId="77777777" w:rsidR="005F7F44" w:rsidRPr="00197D9F" w:rsidRDefault="00A56BF9" w:rsidP="00B9271E">
            <w:pPr>
              <w:pStyle w:val="ListParagraph"/>
              <w:numPr>
                <w:ilvl w:val="0"/>
                <w:numId w:val="3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ប្រើពាក្យដែលអ្នកចូលរួមយល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</w:p>
          <w:p w14:paraId="1E5CFA8B" w14:textId="77777777" w:rsidR="005F7F44" w:rsidRPr="00197D9F" w:rsidRDefault="00A56BF9" w:rsidP="00B9271E">
            <w:pPr>
              <w:pStyle w:val="ListParagraph"/>
              <w:numPr>
                <w:ilvl w:val="0"/>
                <w:numId w:val="3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មានលក្ខណៈរួម</w:t>
            </w:r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បញ្ចូល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B8DC8A6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7691425C" w14:textId="77777777" w:rsidR="005C7C7B" w:rsidRPr="00197D9F" w:rsidRDefault="00A56BF9" w:rsidP="00B9271E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BEAEEB9" wp14:editId="7ED51DCC">
                  <wp:extent cx="1482725" cy="1482725"/>
                  <wp:effectExtent l="0" t="0" r="3175" b="3175"/>
                  <wp:docPr id="1563081769" name="Picture 8" descr="មនុស្សមួយក្រុមដែលមានរូបព្រួញកោងនៅជុំវិញ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មនុស្សមួយក្រុមដែលមានរូបព្រួញកោងនៅជុំវិញពួកគេ។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ABC9EB" w14:textId="77777777" w:rsidR="005C7C7B" w:rsidRPr="00197D9F" w:rsidRDefault="00A56BF9" w:rsidP="00B9271E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នៅពេលអ្វីមួយដែលរួមបញ្ចូល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នោះមនុស្សគ្រប់រូប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026E1803" w14:textId="77777777" w:rsidR="005C7C7B" w:rsidRPr="00197D9F" w:rsidRDefault="00A56BF9" w:rsidP="00B9271E">
            <w:pPr>
              <w:pStyle w:val="ListParagraph"/>
              <w:numPr>
                <w:ilvl w:val="0"/>
                <w:numId w:val="15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អាចចូលរួម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549BE42F" w14:textId="77777777" w:rsidR="005C7C7B" w:rsidRPr="00197D9F" w:rsidRDefault="00A56BF9" w:rsidP="00B9271E">
            <w:pPr>
              <w:pStyle w:val="ListParagraph"/>
              <w:numPr>
                <w:ilvl w:val="0"/>
                <w:numId w:val="15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មានអារម្មណ៍ថាពួកគេជាកម្មសិទ្ធិ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67F3637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09577687" w14:textId="77777777" w:rsidR="00D1590E" w:rsidRPr="00197D9F" w:rsidRDefault="00A56BF9" w:rsidP="00B9271E">
            <w:pPr>
              <w:spacing w:line="240" w:lineRule="auto"/>
              <w:jc w:val="center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0E51F35" wp14:editId="00EB1717">
                  <wp:extent cx="1482725" cy="1482725"/>
                  <wp:effectExtent l="0" t="0" r="3175" b="3175"/>
                  <wp:docPr id="2080129434" name="Picture 9" descr="មនុស្សម្នាក់សរសេរលើ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មនុស្សម្នាក់សរសេរលើឯកសារមួយ។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B6AD402" w14:textId="77777777" w:rsidR="000231A1" w:rsidRPr="00197D9F" w:rsidRDefault="00A56BF9" w:rsidP="00B9271E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នឹង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ពិនិត្យ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មើល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ថា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តើ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សកម្មភាព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ដំណើរការ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ឬ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​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តាម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ដាន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56C92838" w14:textId="77777777" w:rsidR="00174E3F" w:rsidRPr="00174E3F" w:rsidRDefault="00174E3F" w:rsidP="00174E3F">
            <w:pPr>
              <w:pStyle w:val="ListParagraph"/>
              <w:numPr>
                <w:ilvl w:val="0"/>
                <w:numId w:val="72"/>
              </w:numPr>
              <w:rPr>
                <w:rFonts w:eastAsia="DaunPenh"/>
              </w:rPr>
            </w:pPr>
            <w:r w:rsidRPr="00174E3F">
              <w:rPr>
                <w:rFonts w:ascii="Khmer UI" w:eastAsia="DaunPenh" w:hAnsi="Khmer UI" w:cs="Khmer UI" w:hint="cs"/>
                <w:cs/>
                <w:lang w:bidi="km-KH"/>
              </w:rPr>
              <w:t>ចំនួនគោលការណ៍ណែនាំប៉ុន្មានដែលយើងធ្វើបច្ចុប្បន្នភាព</w:t>
            </w:r>
          </w:p>
          <w:p w14:paraId="5969AF84" w14:textId="254FAE60" w:rsidR="00D1590E" w:rsidRPr="00197D9F" w:rsidRDefault="00174E3F" w:rsidP="00B9271E">
            <w:pPr>
              <w:pStyle w:val="ListParagraph"/>
              <w:numPr>
                <w:ilvl w:val="0"/>
                <w:numId w:val="72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គោលការណ៍ណែនាំមួយណាដែលគាំទ្រអ្វីដែលអ្នកចូលរួម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ត្រូវការ។</w:t>
            </w:r>
          </w:p>
        </w:tc>
      </w:tr>
    </w:tbl>
    <w:p w14:paraId="194FBEF7" w14:textId="77777777" w:rsidR="00B9271E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235DBB2F" w14:textId="77777777" w:rsidR="005C7C7B" w:rsidRPr="00197D9F" w:rsidRDefault="00A56BF9" w:rsidP="001B3A36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5E170DF" wp14:editId="44B3F899">
                <wp:simplePos x="0" y="0"/>
                <wp:positionH relativeFrom="margin">
                  <wp:posOffset>4445</wp:posOffset>
                </wp:positionH>
                <wp:positionV relativeFrom="paragraph">
                  <wp:posOffset>227786</wp:posOffset>
                </wp:positionV>
                <wp:extent cx="5798820" cy="241300"/>
                <wp:effectExtent l="19050" t="19050" r="1143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0DED8" id="Group 1558487822" o:spid="_x0000_s1026" alt="&quot;&quot;" style="position:absolute;margin-left:.35pt;margin-top:17.9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0D0F3F">
        <w:rPr>
          <w:rFonts w:cs="FS Me Pro"/>
          <w:lang w:bidi="km-KH"/>
        </w:rPr>
        <w:t>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5875E029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5DE2CF6B" w14:textId="77777777" w:rsidR="005C7C7B" w:rsidRPr="00197D9F" w:rsidRDefault="00A56BF9" w:rsidP="00B9271E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754E5DD" wp14:editId="1F0338C9">
                  <wp:extent cx="1482725" cy="1482725"/>
                  <wp:effectExtent l="0" t="0" r="3175" b="3175"/>
                  <wp:docPr id="537006084" name="Picture 5" descr="មនុស្ស 2 នាក់កំពុងអានឯកសារជាមួយគ្នា។ ខាងលើពួកគេគឺជារូបតំណាងពពុះគំនិតដែលបង្ហាញពីក្រុមអ្នកចូលរួមនា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មនុស្ស 2 នាក់កំពុងអានឯកសារជាមួយគ្នា។ ខាងលើពួកគេគឺជារូបតំណាងពពុះគំនិតដែលបង្ហាញពីក្រុមអ្នកចូលរួមនានា។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3C1170" w14:textId="16C365D6" w:rsidR="00174E3F" w:rsidRPr="00197D9F" w:rsidRDefault="00174E3F" w:rsidP="00B9271E">
            <w:pPr>
              <w:spacing w:before="48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យើងនឹងគាំទ្រ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អ្នករៀបចំផែនការ</w:t>
            </w:r>
            <w:r w:rsidRPr="00174E3F">
              <w:rPr>
                <w:rStyle w:val="Strong"/>
                <w:rFonts w:ascii="Khmer UI" w:eastAsia="DaunPenh" w:hAnsi="Khmer UI"/>
                <w:cs/>
                <w:lang w:bidi="km-KH"/>
              </w:rPr>
              <w:t xml:space="preserve"> </w:t>
            </w:r>
            <w:r w:rsidRPr="000D0F3F">
              <w:rPr>
                <w:rStyle w:val="Strong"/>
                <w:rFonts w:eastAsia="DaunPenh" w:cs="FS Me Pro"/>
                <w:lang w:bidi="km-KH"/>
              </w:rPr>
              <w:t>NDIA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ឱ្យយល់ដឹងកាន់តែច្បាស់អំពីអ្វីដែលអ្នកចូលរួម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ត្រូវការ។</w:t>
            </w:r>
          </w:p>
        </w:tc>
      </w:tr>
      <w:tr w:rsidR="00B1014B" w:rsidRPr="00197D9F" w14:paraId="64443E37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3D256301" w14:textId="77777777" w:rsidR="00C06564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9A64744" wp14:editId="5B08EA25">
                  <wp:extent cx="1482725" cy="1482725"/>
                  <wp:effectExtent l="0" t="0" r="3175" b="3175"/>
                  <wp:docPr id="1419817102" name="Picture 1419817102" descr="អ្នករៀបចំផែនការ NDIA និងប៊ិចសរសេរមួយនៅក្នុងផែនក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អ្នករៀបចំផែនការ NDIA និងប៊ិចសរសេរមួយនៅក្នុងផែនការ NDIS។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53FC98" w14:textId="77777777" w:rsidR="00C06564" w:rsidRPr="00197D9F" w:rsidRDefault="00A56BF9" w:rsidP="00C06564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អ្នករៀបចំផែនការនៃ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NDIA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គឺជាមនុស្សម្នាក់ដែល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570E4E40" w14:textId="77777777" w:rsidR="00C06564" w:rsidRPr="00197D9F" w:rsidRDefault="00A56BF9" w:rsidP="00B314B2">
            <w:pPr>
              <w:pStyle w:val="ListParagraph"/>
              <w:numPr>
                <w:ilvl w:val="0"/>
                <w:numId w:val="1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បង្កើតផែនការថ្មី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ៗ</w:t>
            </w:r>
          </w:p>
          <w:p w14:paraId="5ADCD0D4" w14:textId="77777777" w:rsidR="00C06564" w:rsidRPr="00197D9F" w:rsidRDefault="00A56BF9" w:rsidP="00B314B2">
            <w:pPr>
              <w:pStyle w:val="ListParagraph"/>
              <w:numPr>
                <w:ilvl w:val="0"/>
                <w:numId w:val="1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ផ្លាស់ប្តូរផែនការ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3638D530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29139EB8" w14:textId="77777777" w:rsidR="00BF57E6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00B839C" wp14:editId="54C495F1">
                  <wp:extent cx="1482725" cy="1482725"/>
                  <wp:effectExtent l="0" t="0" r="3175" b="3175"/>
                  <wp:docPr id="1263510605" name="Picture 11" descr="មនុស្សម្នាក់នៅពីក្រោយរបាំងមួយ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មនុស្សម្នាក់នៅពីក្រោយរបាំងមួយ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BCD168" w14:textId="77777777" w:rsidR="00BF57E6" w:rsidRPr="00197D9F" w:rsidRDefault="00A56BF9" w:rsidP="00A0150A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នេះរួមបញ្ចូលទាំងព័ត៌មានអំពីរបៀបគាំទ្រអ្នកចូលរួម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នៅពេលដែលភាសាជា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ឧបសគ្គ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16BA7773" w14:textId="6D91E852" w:rsidR="00BF57E6" w:rsidRPr="00197D9F" w:rsidRDefault="00174E3F" w:rsidP="00BF57E6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ឧបសគ្គគឺជាអ្វីមួយដែលបញ្ឈប់អ្នកមិនឱ្យធ្វើអ្វីមួយដែលអ្នក៖</w:t>
            </w:r>
          </w:p>
          <w:p w14:paraId="0A852337" w14:textId="77777777" w:rsidR="00BF57E6" w:rsidRPr="00197D9F" w:rsidRDefault="00A56BF9" w:rsidP="00B314B2">
            <w:pPr>
              <w:pStyle w:val="ListParagraph"/>
              <w:numPr>
                <w:ilvl w:val="0"/>
                <w:numId w:val="40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ត្រូវការធ្វើ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30A49D71" w14:textId="77777777" w:rsidR="00BF57E6" w:rsidRPr="00197D9F" w:rsidRDefault="00A56BF9" w:rsidP="00B314B2">
            <w:pPr>
              <w:pStyle w:val="ListParagraph"/>
              <w:numPr>
                <w:ilvl w:val="0"/>
                <w:numId w:val="40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3D5763CF" w14:textId="77777777" w:rsidR="00B9271E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734F6A12" w14:textId="77777777" w:rsidTr="00BF57E6">
        <w:tc>
          <w:tcPr>
            <w:tcW w:w="2551" w:type="dxa"/>
            <w:vAlign w:val="center"/>
          </w:tcPr>
          <w:p w14:paraId="5C9CE014" w14:textId="77777777" w:rsidR="008671A4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14B92715" wp14:editId="1E1CFA4B">
                  <wp:extent cx="1482725" cy="1482725"/>
                  <wp:effectExtent l="0" t="0" r="3175" b="3175"/>
                  <wp:docPr id="480144727" name="Picture 6" descr="មនុស្ស 2 នាក់ក្រឡេកមើលទៅឯកសារមួយជាមួយគ្នា។ ខាងលើពួកគេគឺជាក្រុម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មនុស្ស 2 នាក់ក្រឡេកមើលទៅឯកសារមួយជាមួយគ្នា។ ខាងលើពួកគេគឺជាក្រុមរូបតំណាងអារម្មណ៍ក្នុងការនិយាយ។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4D3DFB" w14:textId="5A0D9F1C" w:rsidR="008671A4" w:rsidRPr="00197D9F" w:rsidRDefault="00174E3F" w:rsidP="005342C4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អ្នករៀបចំផែនការទាំងឡាយដឹងអំពីរបៀបស្វែងរក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និងប្រើប្រាស់ព័ត៌មានជាភាសាខុសៗគ្នា។</w:t>
            </w:r>
          </w:p>
        </w:tc>
      </w:tr>
      <w:tr w:rsidR="00B1014B" w:rsidRPr="00197D9F" w14:paraId="32163978" w14:textId="77777777" w:rsidTr="00BF57E6">
        <w:tc>
          <w:tcPr>
            <w:tcW w:w="2551" w:type="dxa"/>
            <w:vAlign w:val="center"/>
          </w:tcPr>
          <w:p w14:paraId="48A534F7" w14:textId="77777777" w:rsidR="00BF57E6" w:rsidRPr="00197D9F" w:rsidRDefault="00BF57E6" w:rsidP="00930399">
            <w:pPr>
              <w:pStyle w:val="Image"/>
              <w:spacing w:before="60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04EDCE76" w14:textId="3FA442D3" w:rsidR="00BF57E6" w:rsidRPr="00197D9F" w:rsidRDefault="00174E3F" w:rsidP="00930399">
            <w:pPr>
              <w:spacing w:before="600"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ដោយតាមដានចំនួនអ្នកចូលរួម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ប៉ុន្មាននាក់ដែល៖</w:t>
            </w:r>
          </w:p>
        </w:tc>
      </w:tr>
      <w:tr w:rsidR="00B1014B" w:rsidRPr="00197D9F" w14:paraId="6EA1C85C" w14:textId="77777777" w:rsidTr="00930399">
        <w:tc>
          <w:tcPr>
            <w:tcW w:w="2551" w:type="dxa"/>
            <w:vAlign w:val="center"/>
          </w:tcPr>
          <w:p w14:paraId="19A777B4" w14:textId="77777777" w:rsidR="00B314B2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8BAC26C" wp14:editId="0FC18566">
                  <wp:extent cx="1482725" cy="1482725"/>
                  <wp:effectExtent l="0" t="0" r="3175" b="3175"/>
                  <wp:docPr id="1438865050" name="Picture 12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A7F654" w14:textId="77777777" w:rsidR="00B314B2" w:rsidRPr="00197D9F" w:rsidRDefault="00A56BF9" w:rsidP="00B314B2">
            <w:pPr>
              <w:pStyle w:val="ListParagraph"/>
              <w:numPr>
                <w:ilvl w:val="0"/>
                <w:numId w:val="41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ប្រើប្រាស់ព័ត៌មាន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ជាភាសាខុសៗគ្នា</w:t>
            </w:r>
            <w:proofErr w:type="spellEnd"/>
          </w:p>
        </w:tc>
      </w:tr>
      <w:tr w:rsidR="00B1014B" w:rsidRPr="00197D9F" w14:paraId="39BB0AE6" w14:textId="77777777" w:rsidTr="00930399">
        <w:tc>
          <w:tcPr>
            <w:tcW w:w="2551" w:type="dxa"/>
            <w:vAlign w:val="center"/>
          </w:tcPr>
          <w:p w14:paraId="4F905513" w14:textId="77777777" w:rsidR="00B314B2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E275D92" wp14:editId="173D5068">
                  <wp:extent cx="1482725" cy="1482725"/>
                  <wp:effectExtent l="0" t="0" r="3175" b="3175"/>
                  <wp:docPr id="1084739912" name="Picture 13" descr="នរណា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នរណាម្នាក់កំពុងគាំទ្រអ្នកចូលរួមម្នាក់។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1CAA38" w14:textId="77777777" w:rsidR="00B314B2" w:rsidRPr="00197D9F" w:rsidRDefault="00A56BF9" w:rsidP="00B314B2">
            <w:pPr>
              <w:pStyle w:val="ListParagraph"/>
              <w:numPr>
                <w:ilvl w:val="0"/>
                <w:numId w:val="41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ទទួលបានការគាំទ្រនានាដែលពួកគេត្រូវការ</w:t>
            </w:r>
            <w:proofErr w:type="spellEnd"/>
          </w:p>
        </w:tc>
      </w:tr>
      <w:tr w:rsidR="00B1014B" w:rsidRPr="00197D9F" w14:paraId="1DE3954C" w14:textId="77777777" w:rsidTr="00930399">
        <w:tc>
          <w:tcPr>
            <w:tcW w:w="2551" w:type="dxa"/>
            <w:vAlign w:val="center"/>
          </w:tcPr>
          <w:p w14:paraId="579DEA67" w14:textId="77777777" w:rsidR="00B314B2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6425942" wp14:editId="5A670AA6">
                  <wp:extent cx="1482725" cy="1482725"/>
                  <wp:effectExtent l="0" t="0" r="3175" b="3175"/>
                  <wp:docPr id="814829535" name="Picture 7" descr="មនុស្ស 2 នាក់ក្រឡេកមើលទៅឯកសារមួយជាមួយគ្នា។ ខាង​លើ​ពួក​វា​ជា​រូបតំណាងអារម្មណ៍ក្នុងការនិយាយ ​ជាមួយនឹងសញ្ញាលើកមេដៃឡើង ​នៅ​ខាង​ក្នុង​រូបតំណាងអារម្មណ៍ក្នុងការនិយាយ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មនុស្ស 2 នាក់ក្រឡេកមើលទៅឯកសារមួយជាមួយគ្នា។ ខាង​លើ​ពួក​វា​ជា​រូបតំណាងអារម្មណ៍ក្នុងការនិយាយ ​ជាមួយនឹងសញ្ញាលើកមេដៃឡើង ​នៅ​ខាង​ក្នុង​រូបតំណាងអារម្មណ៍ក្នុងការនិយាយនោះ។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364AE1" w14:textId="536A6A0C" w:rsidR="00B314B2" w:rsidRPr="00197D9F" w:rsidRDefault="00174E3F" w:rsidP="00B314B2">
            <w:pPr>
              <w:pStyle w:val="ListParagraph"/>
              <w:numPr>
                <w:ilvl w:val="0"/>
                <w:numId w:val="70"/>
              </w:numPr>
              <w:ind w:left="782" w:hanging="357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ចែករំលែកថាពួកគេមានបទពិសោធន៍ល្អជាមួយអ្នករៀបចំផែនការរបស់ពួកគេ។</w:t>
            </w:r>
          </w:p>
        </w:tc>
      </w:tr>
    </w:tbl>
    <w:p w14:paraId="3EE34C3E" w14:textId="77777777" w:rsidR="00B9271E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30F0B2E0" w14:textId="77777777" w:rsidR="005C7C7B" w:rsidRPr="00197D9F" w:rsidRDefault="00A56BF9" w:rsidP="001B3A36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E105BB2" wp14:editId="149A89E4">
                <wp:simplePos x="0" y="0"/>
                <wp:positionH relativeFrom="margin">
                  <wp:posOffset>18594</wp:posOffset>
                </wp:positionH>
                <wp:positionV relativeFrom="paragraph">
                  <wp:posOffset>224790</wp:posOffset>
                </wp:positionV>
                <wp:extent cx="5798820" cy="241300"/>
                <wp:effectExtent l="19050" t="19050" r="1143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80DFA" id="Group 1128818363" o:spid="_x0000_s1026" alt="&quot;&quot;" style="position:absolute;margin-left:1.45pt;margin-top:17.7pt;width:456.6pt;height:19pt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4</w:t>
      </w:r>
    </w:p>
    <w:tbl>
      <w:tblPr>
        <w:tblW w:w="952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  <w:gridCol w:w="170"/>
      </w:tblGrid>
      <w:tr w:rsidR="00B1014B" w:rsidRPr="00197D9F" w14:paraId="3B4F5734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1D0B18BD" w14:textId="77777777" w:rsidR="005C7C7B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7A8BB96" wp14:editId="6F310F1B">
                  <wp:extent cx="1482725" cy="1482725"/>
                  <wp:effectExtent l="0" t="0" r="3175" b="3175"/>
                  <wp:docPr id="502621758" name="Picture 8" descr="បុគ្គលិក NDIS កំពុងគាំទ្រដល់នរណាម្នាក់។ នៅពីក្រោយពួកគេមានផែនទីពិភពលោកដែលមានសញ្ញាព្រួញចង្អុលទៅកាន់ប្រទេសអូស្ត្រាលី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បុគ្គលិក NDIS កំពុងគាំទ្រដល់នរណាម្នាក់។ នៅពីក្រោយពួកគេមានផែនទីពិភពលោកដែលមានសញ្ញាព្រួញចង្អុលទៅកាន់ប្រទេសអូស្ត្រាលី។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C0CA93" w14:textId="77777777" w:rsidR="005C7C7B" w:rsidRPr="00197D9F" w:rsidRDefault="00A56BF9" w:rsidP="00A0150A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នឹង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ចែករំលែក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ព័ត៌មាន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ជាមួយ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បុគ្គលិក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197D9F">
              <w:rPr>
                <w:rFonts w:ascii="Khmer UI" w:eastAsia="DaunPenh" w:hAnsi="Khmer UI" w:cs="Khmer UI"/>
                <w:lang w:bidi="km-KH"/>
              </w:rPr>
              <w:t>និង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ដៃគូ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របស់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អំពី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របៀប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ជួយគាំទ្រ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មនុស្ស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ដែល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ទើប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មក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ដល់ប្រទេសអូស្ត្រាលី។</w:t>
            </w:r>
          </w:p>
          <w:p w14:paraId="782840EA" w14:textId="77777777" w:rsidR="005C7C7B" w:rsidRPr="00197D9F" w:rsidRDefault="00A56BF9" w:rsidP="00A0150A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នេះរួមបញ្ចូលទាំងការគាំទ្រដែលមានសុវត្ថិភាពសម្រាប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ជនភៀសខ្លួន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1445FA9" w14:textId="77777777" w:rsidTr="00281DCD">
        <w:trPr>
          <w:trHeight w:val="3288"/>
        </w:trPr>
        <w:tc>
          <w:tcPr>
            <w:tcW w:w="2551" w:type="dxa"/>
            <w:vAlign w:val="center"/>
          </w:tcPr>
          <w:p w14:paraId="6DD14C04" w14:textId="77777777" w:rsidR="005C7C7B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81D5FB1" wp14:editId="29ECDDE6">
                  <wp:extent cx="1483200" cy="1112400"/>
                  <wp:effectExtent l="0" t="0" r="3175" b="0"/>
                  <wp:docPr id="1261773750" name="Picture 14" descr="ជនភៀសខ្លួនមួយក្រុមបានដឹករបស់របររបស់ពួកគេឆ្លងកាត់វាលខ្សាច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ជនភៀសខ្លួនមួយក្រុមបានដឹករបស់របររបស់ពួកគេឆ្លងកាត់វាលខ្សាច់។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115E2566" w14:textId="50C26A69" w:rsidR="005C7C7B" w:rsidRPr="00197D9F" w:rsidRDefault="00174E3F" w:rsidP="00A0150A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ជនភៀសខ្លួន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គឺជានរណាម្នាក់ដែលត្រូវបានគេបង្ខំឱ្យចាកចេញពីប្រទេសរបស់ខ្លួន៖</w:t>
            </w:r>
          </w:p>
          <w:p w14:paraId="63CD7BEA" w14:textId="56C7ABA9" w:rsidR="00C06564" w:rsidRPr="00197D9F" w:rsidRDefault="00174E3F" w:rsidP="00B314B2">
            <w:pPr>
              <w:pStyle w:val="ListParagraph"/>
              <w:numPr>
                <w:ilvl w:val="0"/>
                <w:numId w:val="42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ដោយសារតែអំពើហិង្សា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-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នៅពេលដែលនរណាម្នាក់ធ្វើឱ្យអ្នកឈឺចាប់</w:t>
            </w:r>
          </w:p>
          <w:p w14:paraId="5D17B33F" w14:textId="77777777" w:rsidR="005C7C7B" w:rsidRPr="00197D9F" w:rsidRDefault="00A56BF9" w:rsidP="00B314B2">
            <w:pPr>
              <w:pStyle w:val="ListParagraph"/>
              <w:numPr>
                <w:ilvl w:val="0"/>
                <w:numId w:val="42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ដូច្នេះពួកគេអាចរក្សាសុវត្ថិភាព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61C69F2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6716C62F" w14:textId="77777777" w:rsidR="00F25D40" w:rsidRPr="00197D9F" w:rsidRDefault="00A56BF9" w:rsidP="00463A40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F0976CD" wp14:editId="291F83CB">
                  <wp:extent cx="1482725" cy="1482725"/>
                  <wp:effectExtent l="0" t="0" r="3175" b="3175"/>
                  <wp:docPr id="1671520727" name="Picture 9" descr="បុគ្គលិក NDIS ម្នាក់កំពុងកាន់ឯកសារមួយ។ នៅក្បែរពួកវាគឺជារូបតំណាងពពុះគំនិតមួយ ដែលមានរូបតំណាងព័ត៌មាននៅខាងក្នុងរូបតំណាងពពុះគំនិត ហើយមាន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បុគ្គលិក NDIS ម្នាក់កំពុងកាន់ឯកសារមួយ។ នៅក្បែរពួកវាគឺជារូបតំណាងពពុះគំនិតមួយ ដែលមានរូបតំណាងព័ត៌មាននៅខាងក្នុងរូបតំណាងពពុះគំនិត ហើយមានសញ្ញាលើកមេដៃឡើង។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BDF993" w14:textId="7FD949AC" w:rsidR="00836647" w:rsidRPr="00197D9F" w:rsidRDefault="00174E3F" w:rsidP="00A0150A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និងដៃគូរបស់យើងកាន់តែច្រើនអាចស្វែងរក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និងប្រើប្រាស់ព័ត៌មាននេះ។</w:t>
            </w:r>
          </w:p>
        </w:tc>
      </w:tr>
      <w:tr w:rsidR="00B1014B" w:rsidRPr="00197D9F" w14:paraId="5BEE9351" w14:textId="77777777" w:rsidTr="00281DCD">
        <w:trPr>
          <w:gridAfter w:val="1"/>
          <w:wAfter w:w="170" w:type="dxa"/>
          <w:trHeight w:val="3288"/>
        </w:trPr>
        <w:tc>
          <w:tcPr>
            <w:tcW w:w="2551" w:type="dxa"/>
            <w:vAlign w:val="center"/>
          </w:tcPr>
          <w:p w14:paraId="6B195855" w14:textId="77777777" w:rsidR="00F25D40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90FDD2F" wp14:editId="30A53721">
                  <wp:extent cx="1482725" cy="1482725"/>
                  <wp:effectExtent l="0" t="0" r="3175" b="3175"/>
                  <wp:docPr id="1703784506" name="Picture 15" descr="មនុស្សម្នាក់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មនុស្សម្នាក់កំពុងកាន់ឯកសារ NDIS។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465E928A" w14:textId="72C83993" w:rsidR="00F25D40" w:rsidRPr="00197D9F" w:rsidRDefault="00174E3F" w:rsidP="005342C4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យើងនឹងពិនិត្យមើលថាតើសកម្មភាពនេះដំណើរការឬអត់ដោយជនភៀសខ្លួន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និងមនុស្សប៉ុន្មាននាក់ដែលទើបមកដល់ប្រទេសអូស្ត្រាលី៖</w:t>
            </w:r>
          </w:p>
          <w:p w14:paraId="35289412" w14:textId="77777777" w:rsidR="00355CDC" w:rsidRPr="00197D9F" w:rsidRDefault="00A56BF9" w:rsidP="00B314B2">
            <w:pPr>
              <w:pStyle w:val="ListParagraph"/>
              <w:numPr>
                <w:ilvl w:val="0"/>
                <w:numId w:val="43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ចូលរួមក្នុង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NDIS</w:t>
            </w:r>
          </w:p>
          <w:p w14:paraId="70C54B81" w14:textId="77777777" w:rsidR="00F25D40" w:rsidRPr="00197D9F" w:rsidRDefault="00A56BF9" w:rsidP="00B314B2">
            <w:pPr>
              <w:pStyle w:val="ListParagraph"/>
              <w:numPr>
                <w:ilvl w:val="0"/>
                <w:numId w:val="43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ប្រើប្រាស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6A966337" w14:textId="77777777" w:rsidR="005C7C7B" w:rsidRPr="00197D9F" w:rsidRDefault="00A56BF9" w:rsidP="001B3A36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D40CBC6" wp14:editId="49D63C27">
                <wp:simplePos x="0" y="0"/>
                <wp:positionH relativeFrom="margin">
                  <wp:align>left</wp:align>
                </wp:positionH>
                <wp:positionV relativeFrom="paragraph">
                  <wp:posOffset>223413</wp:posOffset>
                </wp:positionV>
                <wp:extent cx="5798820" cy="241300"/>
                <wp:effectExtent l="19050" t="19050" r="1143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9457D" id="Group 2133591253" o:spid="_x0000_s1026" alt="&quot;&quot;" style="position:absolute;margin-left:0;margin-top:17.6pt;width:456.6pt;height:19pt;z-index:-251652096;mso-position-horizontal:left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0D0F3F">
        <w:rPr>
          <w:rFonts w:cs="FS Me Pro"/>
          <w:lang w:bidi="km-KH"/>
        </w:rPr>
        <w:t>5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</w:tblGrid>
      <w:tr w:rsidR="00B1014B" w:rsidRPr="00197D9F" w14:paraId="0F51EE18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26691830" w14:textId="77777777" w:rsidR="00AA2B19" w:rsidRPr="00197D9F" w:rsidRDefault="00A56BF9" w:rsidP="00B9271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ACE7A1D" wp14:editId="1E2F6B20">
                  <wp:extent cx="1478915" cy="1478915"/>
                  <wp:effectExtent l="0" t="0" r="6985" b="6985"/>
                  <wp:docPr id="92285862" name="Picture 10" descr="បុគ្គលិករដ្ឋាភិបាលម្នាក់កំពុងគាំទ្រនរណាម្នាក់ និង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បុគ្គលិករដ្ឋាភិបាលម្នាក់កំពុងគាំទ្រនរណាម្នាក់ និងឯកសារ NDIS។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28D1AFCC" w14:textId="77777777" w:rsidR="00AA2B19" w:rsidRPr="00197D9F" w:rsidRDefault="00A56BF9" w:rsidP="005F5A9C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នឹង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ជាមួយ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អង្គការ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រដ្ឋាភិបាល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ផ្សេង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ទៀត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197D9F">
              <w:rPr>
                <w:rFonts w:ascii="Khmer UI" w:eastAsia="DaunPenh" w:hAnsi="Khmer UI" w:cs="Khmer UI"/>
                <w:lang w:bidi="km-KH"/>
              </w:rPr>
              <w:t>ដើម្បី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ជួយគាំទ្រ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ប្រជាជន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ឱ្យ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បាន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កាន់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តែ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ប្រសើរ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ក្នុង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ការ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ចូល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រួម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ក្នុង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1DCB81E5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5527BF0C" w14:textId="77777777" w:rsidR="005F5A9C" w:rsidRPr="00197D9F" w:rsidRDefault="00A56BF9" w:rsidP="00B9271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C2D7422" wp14:editId="16CCF719">
                  <wp:extent cx="1478915" cy="1478915"/>
                  <wp:effectExtent l="0" t="0" r="6985" b="6985"/>
                  <wp:docPr id="87536267" name="Picture 11" descr="មនុស្ស 2 នាក់លើកដៃរបស់ពួកគេនៅក្រោមសញ្ញាព្រួញចង្អុលទៅកាន់ប្រទេសអូស្ត្រាលី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មនុស្ស 2 នាក់លើកដៃរបស់ពួកគេនៅក្រោមសញ្ញាព្រួញចង្អុលទៅកាន់ប្រទេសអូស្ត្រាលី។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70D90F44" w14:textId="77777777" w:rsidR="005F5A9C" w:rsidRPr="00197D9F" w:rsidRDefault="00A56BF9" w:rsidP="005F5A9C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522B90B9" w14:textId="77777777" w:rsidR="00EA0E38" w:rsidRPr="00197D9F" w:rsidRDefault="00A56BF9" w:rsidP="005F5A9C">
            <w:pPr>
              <w:pStyle w:val="ListParagraph"/>
              <w:numPr>
                <w:ilvl w:val="0"/>
                <w:numId w:val="4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ជនភៀសខ្លួន</w:t>
            </w:r>
            <w:proofErr w:type="spellEnd"/>
          </w:p>
          <w:p w14:paraId="6C5BEE22" w14:textId="77777777" w:rsidR="005F5A9C" w:rsidRPr="00197D9F" w:rsidRDefault="00A56BF9" w:rsidP="00EA0E38">
            <w:pPr>
              <w:pStyle w:val="ListParagraph"/>
              <w:numPr>
                <w:ilvl w:val="0"/>
                <w:numId w:val="4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មនុស្សដែលមកដល់ប្រទេសអូស្ត្រាលី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90945AC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2342E544" w14:textId="77777777" w:rsidR="00EA7E2D" w:rsidRPr="00197D9F" w:rsidRDefault="00A56BF9" w:rsidP="00B9271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0303D24" wp14:editId="65A67DB8">
                  <wp:extent cx="1478915" cy="1478915"/>
                  <wp:effectExtent l="0" t="0" r="6985" b="6985"/>
                  <wp:docPr id="804146549" name="Picture 12" descr="មនុស្សម្នាក់កំពុងកាន់ឯកសារ NDIS។ នៅជិតពួកវាគឺជារូបតំណាងព័ត៌មាន និងសញ្ញាលើកមេដៃឡើងដោយមាន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មនុស្សម្នាក់កំពុងកាន់ឯកសារ NDIS។ នៅជិតពួកវាគឺជារូបតំណាងព័ត៌មាន និងសញ្ញាលើកមេដៃឡើងដោយមានសញ្ញាព្រួញចង្អុលឡើងលើ។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58622896" w14:textId="4C412D33" w:rsidR="00EA7E2D" w:rsidRPr="00197D9F" w:rsidRDefault="00174E3F" w:rsidP="00EA7E2D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យើងនឹងប្រើប្រាស់ព័ត៌មានអំពីមនុស្សដែលទើបមកដល់ប្រទេសអូស្ត្រាលី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ដើម្បីធ្វើឱ្យវាកាន់តែងាយស្រួលសម្រាប់ពួកគេក្នុងការចូលរួមក្នុង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  <w:p w14:paraId="48BBD5E3" w14:textId="77777777" w:rsidR="00EA7E2D" w:rsidRPr="00197D9F" w:rsidRDefault="00A56BF9" w:rsidP="00A0150A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នេះរួមបញ្ចូលទាំង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ការវាយតម្លៃ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ដែលពួកគេបានធ្វើ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4611DA4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23C2BA04" w14:textId="77777777" w:rsidR="00297E13" w:rsidRPr="00197D9F" w:rsidRDefault="00A56BF9" w:rsidP="00B9271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3F31EE69" wp14:editId="13B7A33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388620</wp:posOffset>
                      </wp:positionV>
                      <wp:extent cx="892175" cy="177165"/>
                      <wp:effectExtent l="0" t="0" r="3175" b="13335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771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BA337" w14:textId="77777777" w:rsidR="00FB10D6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ការវាយតម្លៃ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1EE69" id="_x0000_s1035" type="#_x0000_t202" alt="&quot;&quot;" style="position:absolute;left:0;text-align:left;margin-left:22.5pt;margin-top:30.6pt;width:70.25pt;height:13.9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" filled="f" stroked="f">
                      <v:textbox inset="0,0,0,0">
                        <w:txbxContent>
                          <w:p w14:paraId="4BABA337" w14:textId="77777777" w:rsidR="00FB10D6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0"/>
                                <w:szCs w:val="20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0"/>
                                <w:szCs w:val="20"/>
                              </w:rPr>
                              <w:t>ការវាយតម្លៃ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E0D0632" wp14:editId="14B38302">
                  <wp:extent cx="1478915" cy="1478915"/>
                  <wp:effectExtent l="0" t="0" r="6985" b="6985"/>
                  <wp:docPr id="2121116958" name="Picture 16" descr="ឯកសារវាយតម្លៃមួយដែលបង្ហាញបញ្ជីមួយមានសញ្ញាធីកចំនួន 2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ឯកសារវាយតម្លៃមួយដែលបង្ហាញបញ្ជីមួយមានសញ្ញាធីកចំនួន 2។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0066FFD4" w14:textId="77777777" w:rsidR="00297E13" w:rsidRPr="00197D9F" w:rsidRDefault="00A56BF9" w:rsidP="00800ED3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ការវាយតម្លៃគឺជារបៀបដែលយើងពិចារណា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0A71095D" w14:textId="1EECD679" w:rsidR="00297E13" w:rsidRPr="00197D9F" w:rsidRDefault="00174E3F" w:rsidP="00B314B2">
            <w:pPr>
              <w:pStyle w:val="ListParagraph"/>
              <w:numPr>
                <w:ilvl w:val="0"/>
                <w:numId w:val="45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ថាពិការភាពរបស់អ្នកប៉ះពាល់ដល់ជីវិតរបស់អ្នកប៉ុនណាដែរ</w:t>
            </w:r>
          </w:p>
          <w:p w14:paraId="2D80E1BF" w14:textId="77777777" w:rsidR="00297E13" w:rsidRPr="00197D9F" w:rsidRDefault="00A56BF9" w:rsidP="00B314B2">
            <w:pPr>
              <w:pStyle w:val="ListParagraph"/>
              <w:numPr>
                <w:ilvl w:val="0"/>
                <w:numId w:val="45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ការគាំទ្រអ្វីខ្លះដែលអ្នកត្រូវការពី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0D0F3F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0BD88B60" w14:textId="77777777" w:rsidTr="004118F7">
        <w:trPr>
          <w:gridAfter w:val="1"/>
          <w:wAfter w:w="62" w:type="dxa"/>
          <w:trHeight w:val="2778"/>
        </w:trPr>
        <w:tc>
          <w:tcPr>
            <w:tcW w:w="2545" w:type="dxa"/>
            <w:vAlign w:val="center"/>
          </w:tcPr>
          <w:p w14:paraId="5CBAEF2F" w14:textId="77777777" w:rsidR="008D6850" w:rsidRPr="00197D9F" w:rsidRDefault="00A56BF9" w:rsidP="00B9271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5B5AB35" wp14:editId="6575F508">
                  <wp:extent cx="1478915" cy="1478915"/>
                  <wp:effectExtent l="0" t="0" r="6985" b="6985"/>
                  <wp:docPr id="870343511" name="Picture 13" descr="មនុស្សមួយក្រុម។ មនុស្សម្នាក់នៅកណ្តាល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មនុស្សមួយក្រុម។ មនុស្សម្នាក់នៅកណ្តាលកំពុងកាន់ឯកសារ NDIS។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0A76D510" w14:textId="28F409A7" w:rsidR="008D6850" w:rsidRPr="00197D9F" w:rsidRDefault="00174E3F" w:rsidP="00800ED3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ដោយចំនួនជនភៀសខ្លួន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និងមនុស្សដែលទើបមកដល់ប្រទេសអូស្ត្រាលីប៉ុន្មាននាក់ដែលចូលរួមក្នុង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0D0F3F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</w:tbl>
    <w:p w14:paraId="0D679D12" w14:textId="77777777" w:rsidR="00EA7E2D" w:rsidRPr="00197D9F" w:rsidRDefault="00A56BF9" w:rsidP="001B3A36">
      <w:pPr>
        <w:pStyle w:val="Heading3"/>
        <w:spacing w:after="120"/>
        <w:rPr>
          <w:rFonts w:ascii="Khmer UI" w:hAnsi="Khmer UI" w:cs="Khmer UI"/>
          <w:color w:val="6B2976"/>
          <w:sz w:val="40"/>
          <w:lang w:val="x-none" w:eastAsia="x-none"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9461981" wp14:editId="114D75C2">
                <wp:simplePos x="0" y="0"/>
                <wp:positionH relativeFrom="margin">
                  <wp:posOffset>18415</wp:posOffset>
                </wp:positionH>
                <wp:positionV relativeFrom="paragraph">
                  <wp:posOffset>228421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6647F" id="Group 1344232499" o:spid="_x0000_s1026" alt="&quot;&quot;" style="position:absolute;margin-left:1.45pt;margin-top:18pt;width:456.6pt;height:19pt;z-index:-25165004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">
                <v:line id="Straight Connector 176746028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" strokecolor="#65276f [3044]" strokeweight="3pt">
                  <v:stroke endcap="round"/>
                </v:line>
                <v:oval id="Oval 146230769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6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</w:tblGrid>
      <w:tr w:rsidR="00B1014B" w:rsidRPr="00197D9F" w14:paraId="31F31A2F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5B01820C" w14:textId="77777777" w:rsidR="00EA7E2D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63AB4BBF" wp14:editId="11D20A67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909955</wp:posOffset>
                      </wp:positionV>
                      <wp:extent cx="892175" cy="365760"/>
                      <wp:effectExtent l="0" t="0" r="3175" b="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B5C755" w14:textId="77777777" w:rsidR="00FB10D6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គណៈកម្មការ</w:t>
                                  </w:r>
                                  <w:proofErr w:type="spellEnd"/>
                                  <w:r w:rsidRPr="00E70D45"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24A64">
                                    <w:rPr>
                                      <w:rFonts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B4BBF" id="_x0000_s1036" type="#_x0000_t202" alt="&quot;&quot;" style="position:absolute;left:0;text-align:left;margin-left:24.3pt;margin-top:71.65pt;width:70.25pt;height:28.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" filled="f" stroked="f">
                      <v:textbox inset="0,0,0,0">
                        <w:txbxContent>
                          <w:p w14:paraId="50B5C755" w14:textId="77777777" w:rsidR="00FB10D6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គណៈកម្មការ</w:t>
                            </w:r>
                            <w:proofErr w:type="spellEnd"/>
                            <w:r w:rsidRPr="00E70D45">
                              <w:rPr>
                                <w:rFonts w:ascii="Khmer UI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A64">
                              <w:rPr>
                                <w:rFonts w:cs="Khmer UI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057DF74" wp14:editId="56244B57">
                  <wp:extent cx="1522095" cy="1522095"/>
                  <wp:effectExtent l="0" t="0" r="1905" b="1905"/>
                  <wp:docPr id="1548247081" name="Picture 17" descr="មនុស្ស 3 នាក់នៅពីក្រោយកៅអីវែងមួយដែលនិយាយថា 'គណៈកម្មការ NDIS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មនុស្ស 3 នាក់នៅពីក្រោយកៅអីវែងមួយដែលនិយាយថា 'គណៈកម្មការ NDIS'។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56101753" w14:textId="0C695527" w:rsidR="00174E3F" w:rsidRPr="00197D9F" w:rsidRDefault="00174E3F" w:rsidP="00A0150A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គណៈកម្មការគុណភាព</w:t>
            </w:r>
            <w:r w:rsidRPr="00174E3F">
              <w:rPr>
                <w:rStyle w:val="Strong"/>
                <w:rFonts w:ascii="Khmer UI" w:eastAsia="DaunPenh" w:hAnsi="Khmer UI"/>
                <w:cs/>
                <w:lang w:bidi="km-KH"/>
              </w:rPr>
              <w:t xml:space="preserve"> </w:t>
            </w:r>
            <w:r w:rsidRPr="00174E3F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និងការការពារ</w:t>
            </w:r>
            <w:r w:rsidRPr="00174E3F">
              <w:rPr>
                <w:rStyle w:val="Strong"/>
                <w:rFonts w:ascii="Khmer UI" w:eastAsia="DaunPenh" w:hAnsi="Khmer UI"/>
                <w:cs/>
                <w:lang w:bidi="km-KH"/>
              </w:rPr>
              <w:t xml:space="preserve"> </w:t>
            </w:r>
            <w:r w:rsidRPr="000D0F3F">
              <w:rPr>
                <w:rStyle w:val="Strong"/>
                <w:rFonts w:eastAsia="DaunPenh"/>
                <w:lang w:bidi="km-KH"/>
              </w:rPr>
              <w:t>NDIS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ដើម្បីបង្កើតបទបញ្ញត្តិថ្មីៗសម្រាប់របៀបដែលយើងនឹងធ្វើការ។</w:t>
            </w:r>
          </w:p>
          <w:p w14:paraId="2AC3BB3F" w14:textId="77777777" w:rsidR="00EA7E2D" w:rsidRPr="00197D9F" w:rsidRDefault="00A56BF9" w:rsidP="00A0150A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យើងហៅពួកគេថាគណៈកម្មការ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202FD676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56403CB0" w14:textId="77777777" w:rsidR="00EA7E2D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96B3F84" wp14:editId="32708EE9">
                  <wp:extent cx="1522095" cy="1522095"/>
                  <wp:effectExtent l="0" t="0" r="1905" b="1905"/>
                  <wp:docPr id="959682901" name="Picture 18" descr="មនុស្សម្នាក់កំពុងផ្តល់សញ្ញាលើកមេដៃឡើង 2។ នៅពីលើពួកវាគឺជារូបតំណាងសុវត្ថិភាព និងរូបតំណាងបុគ្គលិក NDIS ដែលកំពុងគាំទ្រមនុស្ស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មនុស្សម្នាក់កំពុងផ្តល់សញ្ញាលើកមេដៃឡើង 2។ នៅពីលើពួកវាគឺជារូបតំណាងសុវត្ថិភាព និងរូបតំណាងបុគ្គលិក NDIS ដែលកំពុងគាំទ្រមនុស្សនោះ។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79650DF1" w14:textId="26589A7A" w:rsidR="00EA7E2D" w:rsidRPr="00197D9F" w:rsidRDefault="00174E3F" w:rsidP="00B9271E">
            <w:pPr>
              <w:spacing w:before="12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គណៈកម្មការ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ធ្វើឱ្យប្រាកដថាមនុស្សដែលមានពិការភាពដែលចូលរួមក្នុង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៖</w:t>
            </w:r>
          </w:p>
          <w:p w14:paraId="34D4C6DF" w14:textId="77777777" w:rsidR="00EA7E2D" w:rsidRPr="00197D9F" w:rsidRDefault="00A56BF9" w:rsidP="00B314B2">
            <w:pPr>
              <w:pStyle w:val="ListParagraph"/>
              <w:numPr>
                <w:ilvl w:val="0"/>
                <w:numId w:val="46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មានសុវត្ថិភាព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61DE1747" w14:textId="77777777" w:rsidR="00EA7E2D" w:rsidRPr="00197D9F" w:rsidRDefault="00A56BF9" w:rsidP="00B314B2">
            <w:pPr>
              <w:pStyle w:val="ListParagraph"/>
              <w:numPr>
                <w:ilvl w:val="0"/>
                <w:numId w:val="46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ទទួលបានសេវាកម្មល្អ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ៗ។</w:t>
            </w:r>
          </w:p>
        </w:tc>
      </w:tr>
      <w:tr w:rsidR="00B1014B" w:rsidRPr="00197D9F" w14:paraId="7944E6B1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66433446" w14:textId="77777777" w:rsidR="00EA7E2D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3273FF6" wp14:editId="33CD8680">
                  <wp:extent cx="1522095" cy="1522095"/>
                  <wp:effectExtent l="0" t="0" r="1905" b="1905"/>
                  <wp:docPr id="1726305470" name="Picture 19" descr="មនុស្សម្នាក់កំពុងគិត ហើយនៅពីលើពួកគេគឺជារូបតំណាងពពុះគំនិតដែលមានសញ្ញាសួរនៅខាងក្នុងនៃរូបតំណាងពពុះគំនិតនោះ។ នៅជិតពួកគេគឺជាឯកសារមួយដែលបង្ហាញសញ្ញាធីក និងសញ្ញាខ្វែង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មនុស្សម្នាក់កំពុងគិត ហើយនៅពីលើពួកគេគឺជារូបតំណាងពពុះគំនិតដែលមានសញ្ញាសួរនៅខាងក្នុងនៃរូបតំណាងពពុះគំនិតនោះ។ នៅជិតពួកគេគឺជាឯកសារមួយដែលបង្ហាញសញ្ញាធីក និងសញ្ញាខ្វែងមួយ។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3B393F3E" w14:textId="00C643C2" w:rsidR="00C06564" w:rsidRPr="00197D9F" w:rsidRDefault="00174E3F" w:rsidP="00C06564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បទប្បញ្ញត្តិទាំងនេះនឹងជួយមនុស្ស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ដែលមានពិការភាព៖</w:t>
            </w:r>
          </w:p>
          <w:p w14:paraId="1E3BF0E3" w14:textId="77777777" w:rsidR="00C06564" w:rsidRPr="00197D9F" w:rsidRDefault="00A56BF9" w:rsidP="00B314B2">
            <w:pPr>
              <w:pStyle w:val="ListParagraph"/>
              <w:numPr>
                <w:ilvl w:val="0"/>
                <w:numId w:val="4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ចែករំលែកគំនិតរបស់ពួកគេជាមួយយើង</w:t>
            </w:r>
            <w:proofErr w:type="spellEnd"/>
          </w:p>
          <w:p w14:paraId="7C94F340" w14:textId="77777777" w:rsidR="00EA7E2D" w:rsidRPr="00197D9F" w:rsidRDefault="00A56BF9" w:rsidP="00B314B2">
            <w:pPr>
              <w:pStyle w:val="ListParagraph"/>
              <w:numPr>
                <w:ilvl w:val="0"/>
                <w:numId w:val="4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ចោទជាសំណួរលើការសម្រេចចិត្តនានាដែល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NDIA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24FFF3EF" w14:textId="77777777" w:rsidTr="0089719F">
        <w:trPr>
          <w:gridAfter w:val="1"/>
          <w:wAfter w:w="161" w:type="dxa"/>
        </w:trPr>
        <w:tc>
          <w:tcPr>
            <w:tcW w:w="2612" w:type="dxa"/>
            <w:vAlign w:val="center"/>
          </w:tcPr>
          <w:p w14:paraId="63530BA9" w14:textId="77777777" w:rsidR="00EA7E2D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EADB6F0" wp14:editId="194FF83F">
                  <wp:extent cx="1521460" cy="1521460"/>
                  <wp:effectExtent l="0" t="0" r="2540" b="2540"/>
                  <wp:docPr id="1097992059" name="Picture 14" descr="នរណាម្នាក់កំពុងគាំទ្រមនុស្សម្នាក់ ហើយនៅជិតពួកគេគឺជា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នរណាម្នាក់កំពុងគាំទ្រមនុស្សម្នាក់ ហើយនៅជិតពួកគេគឺជារូបតំណាងអារម្មណ៍ក្នុងការនិយាយ។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03F339E0" w14:textId="6B069EEC" w:rsidR="00EA7E2D" w:rsidRPr="00197D9F" w:rsidRDefault="00174E3F" w:rsidP="009E33C5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យើងនឹងពិចារណាអំពីវិធីដ៏ល្អបំផុតដើម្បីជួយដល់មនុស្ស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ដែលមានពិការភាព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ដើម្បីចែករំលែកគំនិតរបស់ពួកគេ។</w:t>
            </w:r>
          </w:p>
        </w:tc>
      </w:tr>
      <w:tr w:rsidR="00B1014B" w:rsidRPr="00197D9F" w14:paraId="2C80ACD7" w14:textId="77777777" w:rsidTr="0089719F">
        <w:tc>
          <w:tcPr>
            <w:tcW w:w="2612" w:type="dxa"/>
            <w:vAlign w:val="center"/>
          </w:tcPr>
          <w:p w14:paraId="0A3DDC16" w14:textId="77777777" w:rsidR="00EA7E2D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BF34176" wp14:editId="2E2304AA">
                  <wp:extent cx="1522095" cy="1522095"/>
                  <wp:effectExtent l="0" t="0" r="1905" b="1905"/>
                  <wp:docPr id="200238068" name="Picture 20" descr="មនុស្ស 3 នាក់ និង 2 នាក់បានលើកដៃរបស់ពួកគេឡើង។ នៅពីលើពួកគេគឺជា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មនុស្ស 3 នាក់ និង 2 នាក់បានលើកដៃរបស់ពួកគេឡើង។ នៅពីលើពួកគេគឺជារូបតំណាងអារម្មណ៍ក្នុងការនិយាយ។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0230FDAE" w14:textId="4BEDFA01" w:rsidR="00EA7E2D" w:rsidRPr="00197D9F" w:rsidRDefault="00174E3F" w:rsidP="009E33C5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ដោយមនុស្ស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ដែលមានពិការភាពចំនួនប៉ុន្មាននាក់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ដែលចែករំលែកបទពិសោធន៍របស់ពួកគេជាមួយយើង។</w:t>
            </w:r>
          </w:p>
        </w:tc>
      </w:tr>
    </w:tbl>
    <w:p w14:paraId="5F738986" w14:textId="3A864041" w:rsidR="00AA2B19" w:rsidRPr="00197D9F" w:rsidRDefault="00A56BF9" w:rsidP="0043690F">
      <w:pPr>
        <w:pStyle w:val="Heading2"/>
        <w:rPr>
          <w:rFonts w:ascii="Khmer UI" w:hAnsi="Khmer UI" w:cs="Khmer UI"/>
          <w:color w:val="000000" w:themeColor="text1"/>
          <w:lang w:bidi="km-KH"/>
        </w:rPr>
      </w:pPr>
      <w:bookmarkStart w:id="104" w:name="_Toc159336372"/>
      <w:r w:rsidRPr="00621465">
        <w:rPr>
          <w:rFonts w:cs="FS Me Pro"/>
          <w:noProof/>
          <w:color w:val="000000" w:themeColor="text1"/>
          <w:lang w:bidi="km-KH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076BB76" wp14:editId="16CCDD93">
                <wp:simplePos x="0" y="0"/>
                <wp:positionH relativeFrom="page">
                  <wp:posOffset>571500</wp:posOffset>
                </wp:positionH>
                <wp:positionV relativeFrom="paragraph">
                  <wp:posOffset>-201930</wp:posOffset>
                </wp:positionV>
                <wp:extent cx="6422400" cy="1181597"/>
                <wp:effectExtent l="19050" t="19050" r="16510" b="1905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181597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BC78B" id="Rectangle: Rounded Corners 110" o:spid="_x0000_s1026" alt="&quot;&quot;" style="position:absolute;margin-left:45pt;margin-top:-15.9pt;width:505.7pt;height:9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" fillcolor="#faa320" strokecolor="#6b2976" strokeweight="3pt">
                <w10:wrap anchorx="page"/>
              </v:roundrect>
            </w:pict>
          </mc:Fallback>
        </mc:AlternateContent>
      </w:r>
      <w:r w:rsidR="00B676E1" w:rsidRPr="00621465">
        <w:rPr>
          <w:rFonts w:cs="FS Me Pro"/>
          <w:color w:val="000000" w:themeColor="text1"/>
          <w:lang w:bidi="km-KH"/>
        </w:rPr>
        <w:t>2</w:t>
      </w:r>
      <w:r w:rsidR="00B676E1" w:rsidRPr="00197D9F">
        <w:rPr>
          <w:rFonts w:ascii="Khmer UI" w:hAnsi="Khmer UI" w:cs="Khmer UI"/>
          <w:color w:val="000000" w:themeColor="text1"/>
          <w:lang w:bidi="km-KH"/>
        </w:rPr>
        <w:t xml:space="preserve">. </w:t>
      </w:r>
      <w:bookmarkEnd w:id="104"/>
      <w:r w:rsidR="00A24A64" w:rsidRPr="00A24A64">
        <w:rPr>
          <w:rFonts w:ascii="Khmer UI" w:hAnsi="Khmer UI" w:cs="Khmer UI" w:hint="cs"/>
          <w:color w:val="000000" w:themeColor="text1"/>
          <w:cs/>
          <w:lang w:bidi="km-KH"/>
        </w:rPr>
        <w:t>ការធ្វើឱ្យប្រាកដថាបុគ្គលិករបស់យើងមានជំនាញត្រឹមត្រូវ</w:t>
      </w:r>
    </w:p>
    <w:p w14:paraId="6E6FCD37" w14:textId="77777777" w:rsidR="00AA2B19" w:rsidRPr="00197D9F" w:rsidRDefault="00A56BF9" w:rsidP="003F6521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40B36B8" wp14:editId="0D3EE8BE">
                <wp:simplePos x="0" y="0"/>
                <wp:positionH relativeFrom="margin">
                  <wp:posOffset>19050</wp:posOffset>
                </wp:positionH>
                <wp:positionV relativeFrom="paragraph">
                  <wp:posOffset>533856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567F9" id="Group 111" o:spid="_x0000_s1026" alt="&quot;&quot;" style="position:absolute;margin-left:1.5pt;margin-top:42.05pt;width:455.65pt;height:19pt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proofErr w:type="spellStart"/>
      <w:r w:rsidR="005C7C7B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5C7C7B" w:rsidRPr="00197D9F">
        <w:rPr>
          <w:rFonts w:ascii="Khmer UI" w:hAnsi="Khmer UI" w:cs="Khmer UI"/>
          <w:lang w:bidi="km-KH"/>
        </w:rPr>
        <w:t xml:space="preserve"> </w:t>
      </w:r>
      <w:r w:rsidR="005C7C7B" w:rsidRPr="00621465">
        <w:rPr>
          <w:rFonts w:cs="FS Me Pro"/>
          <w:lang w:bidi="km-KH"/>
        </w:rPr>
        <w:t>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35A75ABD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5220BAA1" w14:textId="77777777" w:rsidR="005C7C7B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17387D5" wp14:editId="082EC2CF">
                  <wp:extent cx="1440000" cy="1440000"/>
                  <wp:effectExtent l="0" t="0" r="8255" b="8255"/>
                  <wp:docPr id="2081531667" name="Picture 21" descr="បុគ្គលិក NDIS 3 នាក់កំពុងមើលនរណាម្នាក់ដែលផ្តល់បទបង្ហាញ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បុគ្គលិក NDIS 3 នាក់កំពុងមើលនរណាម្នាក់ដែលផ្តល់បទបង្ហាញ។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EE1D35" w14:textId="77777777" w:rsidR="00174E3F" w:rsidRPr="00174E3F" w:rsidRDefault="00174E3F" w:rsidP="00174E3F">
            <w:pPr>
              <w:spacing w:after="0"/>
              <w:rPr>
                <w:rFonts w:ascii="Khmer UI" w:hAnsi="Khmer UI" w:cs="Khmer UI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យើងនឹងបង្កើតកម្មវិធីបណ្តុះបណ្តាលថ្មីមួយសម្រាប់បុគ្គលិក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និងដៃគូរបស់យើង។</w:t>
            </w:r>
          </w:p>
          <w:p w14:paraId="607CFA9E" w14:textId="2E2AE2E0" w:rsidR="009E33C5" w:rsidRPr="00197D9F" w:rsidRDefault="00174E3F" w:rsidP="00174E3F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យើងនឹងធ្វើការជាមួយអង្គការសហគមន៍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និងអង្គការ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រដ្ឋាភិបាលនានាដើម្បីបង្កើតកម្មវិធីនេះ។</w:t>
            </w:r>
          </w:p>
        </w:tc>
      </w:tr>
      <w:tr w:rsidR="00174E3F" w:rsidRPr="00197D9F" w14:paraId="4B66E5EC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7050C83E" w14:textId="77777777" w:rsidR="00174E3F" w:rsidRPr="00197D9F" w:rsidRDefault="00174E3F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4F43D2B" wp14:editId="28DB566A">
                  <wp:extent cx="1440000" cy="1440000"/>
                  <wp:effectExtent l="0" t="0" r="8255" b="8255"/>
                  <wp:docPr id="1281378685" name="Picture 22" descr="បុគ្គលិក NDIS ម្នាក់ចាប់ដៃជាមួយមនុស្ស CALD ម្នាក់ ហើយនៅពីលើពួកគេគឺជា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បុគ្គលិក NDIS ម្នាក់ចាប់ដៃជាមួយមនុស្ស CALD ម្នាក់ ហើយនៅពីលើពួកគេគឺជារូបតំណាងសុវត្ថិភាព។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1EEC94" w14:textId="06F284AC" w:rsidR="00174E3F" w:rsidRPr="00197D9F" w:rsidRDefault="00174E3F" w:rsidP="00174E3F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eastAsia="DaunPenh" w:hAnsi="Khmer UI" w:cs="Khmer UI" w:hint="cs"/>
                <w:cs/>
                <w:lang w:bidi="km-KH"/>
              </w:rPr>
              <w:t>ការបណ្តុះបណ្តាលនឹងជួយបុគ្គលិក</w:t>
            </w:r>
            <w:r w:rsidRPr="00174E3F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eastAsia="DaunPenh" w:hAnsi="Khmer UI" w:cs="Khmer UI" w:hint="cs"/>
                <w:cs/>
                <w:lang w:bidi="km-KH"/>
              </w:rPr>
              <w:t>និងដៃគូរបស់យើងឱ្យរៀនសូត្រអំពីរបៀបភ្ជាប់ទំនាក់ទំនងប្រកបដោយសុវត្ថិភាពជាមួយប្រជាជន</w:t>
            </w:r>
            <w:r w:rsidRPr="00174E3F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eastAsia="DaunPenh" w:cs="FS Me Pro"/>
              </w:rPr>
              <w:t>CALD</w:t>
            </w:r>
            <w:r w:rsidRPr="00174E3F">
              <w:rPr>
                <w:rFonts w:ascii="Khmer UI" w:eastAsia="DaunPenh" w:hAnsi="Khmer UI" w:cs="Khmer UI" w:hint="cs"/>
                <w:cs/>
                <w:lang w:bidi="km-KH"/>
              </w:rPr>
              <w:t>។</w:t>
            </w:r>
          </w:p>
        </w:tc>
      </w:tr>
      <w:tr w:rsidR="00174E3F" w:rsidRPr="00197D9F" w14:paraId="7B48A27E" w14:textId="77777777" w:rsidTr="00620656">
        <w:tc>
          <w:tcPr>
            <w:tcW w:w="2551" w:type="dxa"/>
            <w:vAlign w:val="center"/>
          </w:tcPr>
          <w:p w14:paraId="458F67C0" w14:textId="77777777" w:rsidR="00174E3F" w:rsidRPr="00197D9F" w:rsidRDefault="00174E3F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298C0280" w14:textId="619FE799" w:rsidR="00174E3F" w:rsidRPr="00197D9F" w:rsidRDefault="00174E3F" w:rsidP="00174E3F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និងដៃគូរបស់យើងប៉ុន្មាននាក់ដែល៖</w:t>
            </w:r>
          </w:p>
        </w:tc>
      </w:tr>
      <w:tr w:rsidR="00174E3F" w:rsidRPr="00197D9F" w14:paraId="5E73B8FE" w14:textId="77777777" w:rsidTr="00620656">
        <w:tc>
          <w:tcPr>
            <w:tcW w:w="2551" w:type="dxa"/>
            <w:vAlign w:val="center"/>
          </w:tcPr>
          <w:p w14:paraId="2C8EAC3E" w14:textId="77777777" w:rsidR="00174E3F" w:rsidRPr="00197D9F" w:rsidRDefault="00174E3F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18EF867" wp14:editId="64DC3D5D">
                  <wp:extent cx="1440000" cy="1440000"/>
                  <wp:effectExtent l="0" t="0" r="8255" b="8255"/>
                  <wp:docPr id="88890191" name="Picture 88890191" descr="កម្មករ NDIS 3 នាក់កំពុងមើលនរណាម្នាក់ដែលផ្តល់បទបង្ហាញ និង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កម្មករ NDIS 3 នាក់កំពុងមើលនរណាម្នាក់ដែលផ្តល់បទបង្ហាញ និងសញ្ញាធីក។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7292B9" w14:textId="77777777" w:rsidR="00174E3F" w:rsidRPr="00197D9F" w:rsidRDefault="00174E3F" w:rsidP="00174E3F">
            <w:pPr>
              <w:pStyle w:val="ListParagraph"/>
              <w:numPr>
                <w:ilvl w:val="0"/>
                <w:numId w:val="48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បញ្ចប់ការបណ្តុះបណ្តាល</w:t>
            </w:r>
            <w:proofErr w:type="spellEnd"/>
          </w:p>
        </w:tc>
      </w:tr>
      <w:tr w:rsidR="00174E3F" w:rsidRPr="00197D9F" w14:paraId="50358877" w14:textId="77777777" w:rsidTr="00620656">
        <w:tc>
          <w:tcPr>
            <w:tcW w:w="2551" w:type="dxa"/>
            <w:vAlign w:val="center"/>
          </w:tcPr>
          <w:p w14:paraId="188CD6CC" w14:textId="77777777" w:rsidR="00174E3F" w:rsidRPr="00197D9F" w:rsidRDefault="00174E3F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02B1098" wp14:editId="3F288D88">
                  <wp:extent cx="1440000" cy="1440000"/>
                  <wp:effectExtent l="0" t="0" r="8255" b="8255"/>
                  <wp:docPr id="1858713686" name="Picture 16" descr="មាននរណាម្នាក់កំពុងគាំទ្រមនុស្សម្នាក់ទៀត និង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មាននរណាម្នាក់កំពុងគាំទ្រមនុស្សម្នាក់ទៀត និងរូបតំណាងសុវត្ថិភាព។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190083" w14:textId="3BBFD35C" w:rsidR="00174E3F" w:rsidRPr="00197D9F" w:rsidRDefault="00174E3F" w:rsidP="00174E3F">
            <w:pPr>
              <w:pStyle w:val="ListParagraph"/>
              <w:numPr>
                <w:ilvl w:val="0"/>
                <w:numId w:val="48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យល់ដឹងអំពីរបៀបគាំទ្រមនុស្សតាមរបៀបដែលមានសុវត្ថិភាពសម្រាប់វប្បធម៌ទាំងអស់។</w:t>
            </w:r>
          </w:p>
        </w:tc>
      </w:tr>
      <w:tr w:rsidR="00174E3F" w:rsidRPr="00197D9F" w14:paraId="3F7581EC" w14:textId="77777777" w:rsidTr="00620656">
        <w:tc>
          <w:tcPr>
            <w:tcW w:w="2551" w:type="dxa"/>
            <w:vAlign w:val="center"/>
          </w:tcPr>
          <w:p w14:paraId="30C12635" w14:textId="77777777" w:rsidR="00174E3F" w:rsidRPr="00197D9F" w:rsidRDefault="00174E3F" w:rsidP="00174E3F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11CA6D0E" wp14:editId="1DC672FA">
                  <wp:extent cx="1482725" cy="1482725"/>
                  <wp:effectExtent l="0" t="0" r="3175" b="3175"/>
                  <wp:docPr id="2116285711" name="Picture 24" descr="បុគ្គលិក NDIS ម្នាក់កំពុងគាំទ្រអ្នកចូលរួមម្នាក់ និងសញ្ញាលើកមេដៃឡើងដោយមាន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បុគ្គលិក NDIS ម្នាក់កំពុងគាំទ្រអ្នកចូលរួមម្នាក់ និងសញ្ញាលើកមេដៃឡើងដោយមានសញ្ញាព្រួញចង្អុលឡើងលើ។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E38515" w14:textId="1BF18D4B" w:rsidR="00174E3F" w:rsidRPr="00197D9F" w:rsidRDefault="00174E3F" w:rsidP="00174E3F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យើងក៏នឹងពិនិត្យមើលថាតើសកម្មភាពនេះដំណើរការឬអត់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ប្រាប់យើងថាពួកគេមានបទពិសោធន៍កាន់តែប្រសើរជាមួយបុគ្គលិក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និងដៃគូរបស់យើង។</w:t>
            </w:r>
          </w:p>
        </w:tc>
      </w:tr>
    </w:tbl>
    <w:p w14:paraId="1A0607FD" w14:textId="77777777" w:rsidR="005C7C7B" w:rsidRPr="00197D9F" w:rsidRDefault="00A56BF9" w:rsidP="00B9271E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1359FD5" wp14:editId="6141A55D">
                <wp:simplePos x="0" y="0"/>
                <wp:positionH relativeFrom="margin">
                  <wp:posOffset>19050</wp:posOffset>
                </wp:positionH>
                <wp:positionV relativeFrom="paragraph">
                  <wp:posOffset>544508</wp:posOffset>
                </wp:positionV>
                <wp:extent cx="5786755" cy="241300"/>
                <wp:effectExtent l="19050" t="19050" r="2349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D4F09" id="Group 1025187800" o:spid="_x0000_s1026" alt="&quot;&quot;" style="position:absolute;margin-left:1.5pt;margin-top:42.85pt;width:455.65pt;height:19pt;z-index:2516725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8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1BE7C997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746D32CC" w14:textId="77777777" w:rsidR="00AA2B19" w:rsidRPr="00197D9F" w:rsidRDefault="00A56BF9" w:rsidP="00930399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E71CBB6" wp14:editId="5EA0C04F">
                  <wp:extent cx="1483200" cy="1112400"/>
                  <wp:effectExtent l="0" t="0" r="3175" b="0"/>
                  <wp:docPr id="1161215869" name="Picture 25" descr="មនុស្ស 3 នាក់កំពុងធ្វើការនៅក្នុងការិយាល័យមួយជាមួយគ្នា។ មនុស្សម្នាក់កំពុងប្រើកុំព្យូទ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មនុស្ស 3 នាក់កំពុងធ្វើការនៅក្នុងការិយាល័យមួយជាមួយគ្នា។ មនុស្សម្នាក់កំពុងប្រើកុំព្យូទ័រ។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A53308" w14:textId="77777777" w:rsidR="00174E3F" w:rsidRPr="00174E3F" w:rsidRDefault="00174E3F" w:rsidP="00174E3F">
            <w:pPr>
              <w:rPr>
                <w:rFonts w:ascii="Khmer UI" w:hAnsi="Khmer UI" w:cs="Khmer UI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យើងនឹងគាំទ្រប្រជាជន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បន្ថែមទៀតដើម្បីធ្វើការឱ្យយើង។</w:t>
            </w:r>
          </w:p>
          <w:p w14:paraId="4772D87B" w14:textId="1BA39373" w:rsidR="00AA2B19" w:rsidRPr="00197D9F" w:rsidRDefault="00174E3F" w:rsidP="00174E3F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នេះរួមបញ្ចូលទាំងជនប្រជាជន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ដែលមានពិការភាព។</w:t>
            </w:r>
          </w:p>
        </w:tc>
      </w:tr>
      <w:tr w:rsidR="00B1014B" w:rsidRPr="00197D9F" w14:paraId="75A096C0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262D76B4" w14:textId="77777777" w:rsidR="004630E7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57FE8392" wp14:editId="6F517F8F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399415</wp:posOffset>
                      </wp:positionV>
                      <wp:extent cx="892175" cy="238125"/>
                      <wp:effectExtent l="0" t="0" r="3175" b="9525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FFFA25" w14:textId="77777777" w:rsidR="00B952F1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ផែនការ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E8392" id="_x0000_s1037" type="#_x0000_t202" alt="&quot;&quot;" style="position:absolute;left:0;text-align:left;margin-left:23.35pt;margin-top:31.45pt;width:70.25pt;height:18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" filled="f" stroked="f">
                      <v:textbox inset="0,0,0,0">
                        <w:txbxContent>
                          <w:p w14:paraId="4BFFFA25" w14:textId="77777777" w:rsidR="00B952F1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2"/>
                                <w:szCs w:val="32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2"/>
                                <w:szCs w:val="32"/>
                              </w:rPr>
                              <w:t>ផែនការ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883DB74" wp14:editId="5586D1CC">
                  <wp:extent cx="1482725" cy="1482725"/>
                  <wp:effectExtent l="0" t="0" r="3175" b="3175"/>
                  <wp:docPr id="1585211570" name="Picture 17" descr="ឯកសារផែនមួយការបង្ហាញពីបុគ្គលិក CALD 2 នាក់កំពុងចាប់ដៃ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ឯកសារផែនមួយការបង្ហាញពីបុគ្គលិក CALD 2 នាក់កំពុងចាប់ដៃគ្នា។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2FB0DB" w14:textId="2DF00006" w:rsidR="004630E7" w:rsidRPr="00197D9F" w:rsidRDefault="00174E3F" w:rsidP="005342C4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យើងក៏នឹងបង្កើតផែនការមួយដើម្បីចែករំលែកពីរបៀបដែលយើងនឹងជួលបុគ្គលិក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បន្ថែមទៀត។</w:t>
            </w:r>
          </w:p>
        </w:tc>
      </w:tr>
      <w:tr w:rsidR="00B1014B" w:rsidRPr="00197D9F" w14:paraId="31C045FA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2CC431BF" w14:textId="77777777" w:rsidR="004630E7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02B6517" wp14:editId="0BD1DF00">
                  <wp:extent cx="1482725" cy="1482725"/>
                  <wp:effectExtent l="0" t="0" r="3175" b="3175"/>
                  <wp:docPr id="929708321" name="Picture 26" descr="កម្មករ NDIS 2 នាក់។ មនុស្សម្នាក់​មាន​ពិការភាព និង​ម្នាក់​ទៀត​មក​ពី​ប្រវត្តិ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កម្មករ NDIS 2 នាក់។ មនុស្សម្នាក់​មាន​ពិការភាព និង​ម្នាក់​ទៀត​មក​ពី​ប្រវត្តិ CALD។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B538BC" w14:textId="66C2DB17" w:rsidR="004630E7" w:rsidRPr="00197D9F" w:rsidRDefault="00174E3F" w:rsidP="005342C4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NDIA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ប៉ុន្មាននាក់ដែល៖</w:t>
            </w:r>
          </w:p>
          <w:p w14:paraId="2C4E8806" w14:textId="77777777" w:rsidR="004630E7" w:rsidRPr="00197D9F" w:rsidRDefault="00A56BF9" w:rsidP="00B314B2">
            <w:pPr>
              <w:pStyle w:val="ListParagraph"/>
              <w:numPr>
                <w:ilvl w:val="0"/>
                <w:numId w:val="4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មានពិការភាព</w:t>
            </w:r>
            <w:proofErr w:type="spellEnd"/>
          </w:p>
          <w:p w14:paraId="5BC50E3E" w14:textId="77777777" w:rsidR="004630E7" w:rsidRPr="00197D9F" w:rsidRDefault="00A56BF9" w:rsidP="00B314B2">
            <w:pPr>
              <w:pStyle w:val="ListParagraph"/>
              <w:numPr>
                <w:ilvl w:val="0"/>
                <w:numId w:val="4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មកពីសាវតា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38495F6A" w14:textId="39772434" w:rsidR="002535DE" w:rsidRPr="00197D9F" w:rsidRDefault="00203B2B" w:rsidP="003F6521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D64CCF5" wp14:editId="77871465">
                <wp:simplePos x="0" y="0"/>
                <wp:positionH relativeFrom="margin">
                  <wp:posOffset>20955</wp:posOffset>
                </wp:positionH>
                <wp:positionV relativeFrom="paragraph">
                  <wp:posOffset>208915</wp:posOffset>
                </wp:positionV>
                <wp:extent cx="5786755" cy="241300"/>
                <wp:effectExtent l="19050" t="19050" r="2349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B0A9D" id="Group 1556451812" o:spid="_x0000_s1026" alt="&quot;&quot;" style="position:absolute;margin-left:1.65pt;margin-top:16.45pt;width:455.65pt;height:19pt;z-index:2516746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proofErr w:type="spellStart"/>
      <w:r w:rsidR="005C7C7B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5C7C7B" w:rsidRPr="00197D9F">
        <w:rPr>
          <w:rFonts w:ascii="Khmer UI" w:hAnsi="Khmer UI" w:cs="Khmer UI"/>
          <w:lang w:bidi="km-KH"/>
        </w:rPr>
        <w:t xml:space="preserve"> </w:t>
      </w:r>
      <w:r w:rsidR="005C7C7B" w:rsidRPr="00621465">
        <w:rPr>
          <w:rFonts w:cs="FS Me Pro"/>
          <w:lang w:bidi="km-KH"/>
        </w:rPr>
        <w:t>9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B1014B" w:rsidRPr="00197D9F" w14:paraId="4B41C5E4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71DE25F2" w14:textId="3F1F93D5" w:rsidR="005C7C7B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629FBDC" wp14:editId="43B018E3">
                  <wp:extent cx="1404000" cy="1404000"/>
                  <wp:effectExtent l="0" t="0" r="5715" b="5715"/>
                  <wp:docPr id="1396435589" name="Picture 27" descr="កម្មករ NDIS 3 នាក់កំពុងមើលនរណាម្នាក់ដែលផ្តល់បទបង្ហាញ និងសញ្ញាព្រួញចង្អុល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កម្មករ NDIS 3 នាក់កំពុងមើលនរណាម្នាក់ដែលផ្តល់បទបង្ហាញ និងសញ្ញាព្រួញចង្អុលឡើង។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6296D8" w14:textId="12E38188" w:rsidR="005C7C7B" w:rsidRPr="00197D9F" w:rsidRDefault="00174E3F" w:rsidP="00930399">
            <w:pPr>
              <w:spacing w:before="120"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យើងនឹងធ្វើការជាមួយអ្នកដទៃដើម្បីផ្តល់កម្មវិធីបណ្តុះបណ្តាលបន្ថែមទៀតដល់បុគ្គលិក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និងដៃគូរបស់យើង។</w:t>
            </w:r>
          </w:p>
        </w:tc>
      </w:tr>
      <w:tr w:rsidR="00B1014B" w:rsidRPr="00197D9F" w14:paraId="38481736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3551AB8C" w14:textId="77777777" w:rsidR="00B05691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5B7A0F1" wp14:editId="00A62DA6">
                  <wp:extent cx="1404000" cy="1404000"/>
                  <wp:effectExtent l="0" t="0" r="5715" b="5715"/>
                  <wp:docPr id="130920807" name="Picture 28" descr="កម្មករ 3 នាក់ នៅ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កម្មករ 3 នាក់ នៅមុខអគារការិយាល័យមួយ។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2EED08" w14:textId="411FDB67" w:rsidR="00B05691" w:rsidRPr="00197D9F" w:rsidRDefault="00174E3F" w:rsidP="00162E9D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ដើម្បីធ្វើការនេះ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យើងនឹងធ្វើការជាមួយអង្គការសហគមន៍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និងអង្គការរដ្ឋាភិបាលនានា។</w:t>
            </w:r>
          </w:p>
        </w:tc>
      </w:tr>
      <w:tr w:rsidR="00B1014B" w:rsidRPr="00197D9F" w14:paraId="5DAB68FE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40AF3B26" w14:textId="77777777" w:rsidR="00162E9D" w:rsidRPr="00197D9F" w:rsidRDefault="00162E9D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1D7CF40D" w14:textId="6F507CA3" w:rsidR="00162E9D" w:rsidRPr="00197D9F" w:rsidRDefault="00174E3F" w:rsidP="008F7D96">
            <w:pPr>
              <w:spacing w:before="120"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យើងនឹងធ្វើឱ្យប្រាកដថាការបណ្តុះបណ្តាលនេះជួយបុគ្គលិក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និងដៃគូរបស់យើងឱ្យដឹងពីរបៀបផ្តល់ការគាំទ្រនានាដែល៖</w:t>
            </w:r>
          </w:p>
        </w:tc>
      </w:tr>
      <w:tr w:rsidR="00B1014B" w:rsidRPr="00197D9F" w14:paraId="540B49EF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13E7C30D" w14:textId="77777777" w:rsidR="00090510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231E298" wp14:editId="4ECE97EB">
                  <wp:extent cx="1404000" cy="1404000"/>
                  <wp:effectExtent l="0" t="0" r="5715" b="5715"/>
                  <wp:docPr id="2107565756" name="Picture 29" descr="បុគ្គលិក NDIS ម្នាក់កំពុងគាំទ្រដល់អ្នកចូលរួមម្នាក់ និងរូបតំណាងសុវត្ថិភាព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បុគ្គលិក NDIS ម្នាក់កំពុងគាំទ្រដល់អ្នកចូលរួមម្នាក់ និងរូបតំណាងសុវត្ថិភាពមួយ។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3276FB" w14:textId="77777777" w:rsidR="00090510" w:rsidRPr="00197D9F" w:rsidRDefault="00A56BF9" w:rsidP="00B9271E">
            <w:pPr>
              <w:pStyle w:val="ListParagraph"/>
              <w:numPr>
                <w:ilvl w:val="0"/>
                <w:numId w:val="51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មានសុវត្ថិភាពសម្រាប់វប្បធម៌ទាំងអស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</w:p>
        </w:tc>
      </w:tr>
      <w:tr w:rsidR="00B1014B" w:rsidRPr="00197D9F" w14:paraId="48A636B5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50202BFE" w14:textId="77777777" w:rsidR="00090510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6A6E846" wp14:editId="2C29A51D">
                  <wp:extent cx="1404000" cy="1404000"/>
                  <wp:effectExtent l="0" t="0" r="5715" b="5715"/>
                  <wp:docPr id="1433006026" name="Picture 30" descr="បុគ្គលិក NDIS 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បុគ្គលិក NDIS ម្នាក់កំពុងគាំទ្រអ្នកចូលរួមម្នាក់។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4484C3" w14:textId="77777777" w:rsidR="00090510" w:rsidRPr="00197D9F" w:rsidRDefault="00A56BF9" w:rsidP="00B9271E">
            <w:pPr>
              <w:pStyle w:val="ListParagraph"/>
              <w:numPr>
                <w:ilvl w:val="0"/>
                <w:numId w:val="70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ជួយមនុស្សដែលបានជួបប្រទះ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ការតក់ស្លុត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0C4C52FE" w14:textId="77777777" w:rsidTr="00203B2B">
        <w:trPr>
          <w:gridAfter w:val="1"/>
          <w:wAfter w:w="68" w:type="dxa"/>
          <w:trHeight w:val="567"/>
        </w:trPr>
        <w:tc>
          <w:tcPr>
            <w:tcW w:w="2570" w:type="dxa"/>
            <w:vAlign w:val="center"/>
          </w:tcPr>
          <w:p w14:paraId="2B8D9FFD" w14:textId="77777777" w:rsidR="00162E9D" w:rsidRPr="00197D9F" w:rsidRDefault="00A56BF9" w:rsidP="00203B2B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4B021A6" wp14:editId="0407CE86">
                  <wp:extent cx="1404000" cy="1404000"/>
                  <wp:effectExtent l="0" t="0" r="5715" b="5715"/>
                  <wp:docPr id="1281407868" name="Picture 31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មួយ។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B75BBB" w14:textId="77777777" w:rsidR="00174E3F" w:rsidRPr="00174E3F" w:rsidRDefault="00174E3F" w:rsidP="00174E3F">
            <w:pPr>
              <w:rPr>
                <w:rFonts w:ascii="Khmer UI" w:hAnsi="Khmer UI" w:cs="Khmer UI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ភាពតក់ស្លុតគឺជារបៀបដែលអ្នកមានអារម្មណ៍មិនល្អលើអ្វីមួយដែលបានកើតឡើងដល់អ្នក។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</w:p>
          <w:p w14:paraId="7846E51B" w14:textId="77777777" w:rsidR="00174E3F" w:rsidRPr="00174E3F" w:rsidRDefault="00174E3F" w:rsidP="00174E3F">
            <w:pPr>
              <w:rPr>
                <w:rFonts w:ascii="Khmer UI" w:hAnsi="Khmer UI" w:cs="Khmer UI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ឧទាហរណ៍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អ្នកអាចមានអារម្មណ៍ភ័យខ្លាច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ឬតានតឹង។</w:t>
            </w:r>
          </w:p>
          <w:p w14:paraId="520B085A" w14:textId="52D02449" w:rsidR="00162E9D" w:rsidRPr="00197D9F" w:rsidRDefault="00174E3F" w:rsidP="00174E3F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ភាពតក់ស្លុតអាចប៉ះពាល់ដល់មនុស្សតាមរបៀបខុសៗគ្នា។</w:t>
            </w:r>
          </w:p>
        </w:tc>
      </w:tr>
      <w:tr w:rsidR="00B1014B" w:rsidRPr="00197D9F" w14:paraId="1FD203A2" w14:textId="77777777" w:rsidTr="008F7D96">
        <w:tc>
          <w:tcPr>
            <w:tcW w:w="2570" w:type="dxa"/>
            <w:vAlign w:val="center"/>
          </w:tcPr>
          <w:p w14:paraId="67189C22" w14:textId="77777777" w:rsidR="00162E9D" w:rsidRPr="00197D9F" w:rsidRDefault="00162E9D" w:rsidP="00930399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362AB798" w14:textId="142F9A1D" w:rsidR="00162E9D" w:rsidRPr="00197D9F" w:rsidRDefault="00174E3F" w:rsidP="00930399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ដោយចំនួនប៉ុន្មាននាក់នៃ៖</w:t>
            </w:r>
          </w:p>
        </w:tc>
      </w:tr>
      <w:tr w:rsidR="00B1014B" w:rsidRPr="00197D9F" w14:paraId="3C625DCB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56E22748" w14:textId="77777777" w:rsidR="00A00FF0" w:rsidRPr="00197D9F" w:rsidRDefault="00A56BF9" w:rsidP="00930399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A8AAFC4" wp14:editId="7585B7CF">
                  <wp:extent cx="1494790" cy="1494790"/>
                  <wp:effectExtent l="0" t="0" r="0" b="0"/>
                  <wp:docPr id="857536596" name="Picture 32" descr="កម្មករ NDIS 3 នាក់កំពុងមើលនរណាម្នាក់ដែលផ្តល់បទបង្ហាញ និង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កម្មករ NDIS 3 នាក់កំពុងមើលនរណាម្នាក់ដែលផ្តល់បទបង្ហាញ និងសញ្ញាធីក។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09CF4C" w14:textId="422D4505" w:rsidR="00A00FF0" w:rsidRPr="00197D9F" w:rsidRDefault="00174E3F" w:rsidP="005342C4">
            <w:pPr>
              <w:pStyle w:val="ListParagraph"/>
              <w:numPr>
                <w:ilvl w:val="0"/>
                <w:numId w:val="52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និងដៃគូនានាដែលបញ្ចប់វគ្គបណ្តុះ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បណ្តាលនេះ</w:t>
            </w:r>
          </w:p>
        </w:tc>
      </w:tr>
      <w:tr w:rsidR="00B1014B" w:rsidRPr="00197D9F" w14:paraId="4982435B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24B4FDA7" w14:textId="77777777" w:rsidR="00A00FF0" w:rsidRPr="00197D9F" w:rsidRDefault="00A56BF9" w:rsidP="00930399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5E97696" wp14:editId="08773209">
                  <wp:extent cx="1494790" cy="1494790"/>
                  <wp:effectExtent l="0" t="0" r="0" b="0"/>
                  <wp:docPr id="2134738556" name="Picture 18" descr="បុគ្គលិក NDIS ម្នាក់កំពុងគាំទ្រដល់អ្នកចូលរួមម្នាក់នៅខាងក្រោមសញ្ញាលើកមេដៃឡើង នៅខាងក្នុង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បុគ្គលិក NDIS ម្នាក់កំពុងគាំទ្រដល់អ្នកចូលរួមម្នាក់នៅខាងក្រោមសញ្ញាលើកមេដៃឡើង នៅខាងក្នុងរូបតំណាងអារម្មណ៍ក្នុងការនិយាយ។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73BF64" w14:textId="42A20381" w:rsidR="00A00FF0" w:rsidRPr="00197D9F" w:rsidRDefault="00174E3F" w:rsidP="00A00FF0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ដែលចែករំលែកបទពិសោធន៍ល្អៗជាមួយបុគ្គលិក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និងដៃគូរបស់យើង។</w:t>
            </w:r>
          </w:p>
        </w:tc>
      </w:tr>
    </w:tbl>
    <w:p w14:paraId="255EE6B5" w14:textId="4983F9DC" w:rsidR="005C7C7B" w:rsidRPr="00197D9F" w:rsidRDefault="00A24A64" w:rsidP="00382E33">
      <w:pPr>
        <w:pStyle w:val="Heading3"/>
        <w:spacing w:before="72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FC73911" wp14:editId="47E2EF40">
                <wp:simplePos x="0" y="0"/>
                <wp:positionH relativeFrom="margin">
                  <wp:posOffset>19050</wp:posOffset>
                </wp:positionH>
                <wp:positionV relativeFrom="paragraph">
                  <wp:posOffset>685800</wp:posOffset>
                </wp:positionV>
                <wp:extent cx="5786755" cy="241300"/>
                <wp:effectExtent l="19050" t="19050" r="2349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EF418" id="Group 1282799397" o:spid="_x0000_s1026" alt="&quot;&quot;" style="position:absolute;margin-left:1.5pt;margin-top:54pt;width:455.65pt;height:19pt;z-index:2516766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10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57"/>
        <w:gridCol w:w="153"/>
      </w:tblGrid>
      <w:tr w:rsidR="00B1014B" w:rsidRPr="00197D9F" w14:paraId="49740117" w14:textId="77777777" w:rsidTr="00203B2B">
        <w:trPr>
          <w:gridAfter w:val="2"/>
          <w:wAfter w:w="210" w:type="dxa"/>
          <w:trHeight w:val="3175"/>
        </w:trPr>
        <w:tc>
          <w:tcPr>
            <w:tcW w:w="2570" w:type="dxa"/>
            <w:vAlign w:val="center"/>
          </w:tcPr>
          <w:p w14:paraId="44C56FC4" w14:textId="695DAB5D" w:rsidR="005C7C7B" w:rsidRPr="00197D9F" w:rsidRDefault="00A56BF9" w:rsidP="00382E33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AB15E74" wp14:editId="51813B9E">
                  <wp:extent cx="1483200" cy="1112400"/>
                  <wp:effectExtent l="0" t="0" r="3175" b="0"/>
                  <wp:docPr id="584103591" name="Picture 33" descr="នរណាម្នាក់កំពុងផ្តល់បទបង្ហាញនៅក្នុងបន្ទប់ដែលមានមនុស្សមួយក្រុម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នរណាម្នាក់កំពុងផ្តល់បទបង្ហាញនៅក្នុងបន្ទប់ដែលមានមនុស្សមួយក្រុម។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5D8D04" w14:textId="7B3C3783" w:rsidR="001510A2" w:rsidRPr="00197D9F" w:rsidRDefault="00174E3F" w:rsidP="00382E33">
            <w:pPr>
              <w:spacing w:before="48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យើងនឹងបណ្តុះបណ្តាលបុគ្គលិក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និងដៃគូរបស់យើងអំពីរបៀបប្រើប្រាស់ជំនួយផ្នែកភាសា។</w:t>
            </w:r>
          </w:p>
          <w:p w14:paraId="50F7B1FC" w14:textId="77777777" w:rsidR="005C7C7B" w:rsidRPr="00197D9F" w:rsidRDefault="00A56BF9" w:rsidP="001510A2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នេះរួមបញ្ចូលទាំង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អ្នកបកប្រែផ្ទាល់មាត</w:t>
            </w:r>
            <w:proofErr w:type="spellEnd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</w:tc>
      </w:tr>
      <w:tr w:rsidR="00B1014B" w:rsidRPr="00197D9F" w14:paraId="1C04C726" w14:textId="77777777" w:rsidTr="00203B2B">
        <w:trPr>
          <w:gridAfter w:val="2"/>
          <w:wAfter w:w="210" w:type="dxa"/>
          <w:trHeight w:val="3175"/>
        </w:trPr>
        <w:tc>
          <w:tcPr>
            <w:tcW w:w="2570" w:type="dxa"/>
            <w:vAlign w:val="center"/>
          </w:tcPr>
          <w:p w14:paraId="025AA274" w14:textId="77777777" w:rsidR="005C7C7B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5D8EE11" wp14:editId="4E3201EE">
                  <wp:extent cx="1482725" cy="1482725"/>
                  <wp:effectExtent l="0" t="0" r="3175" b="3175"/>
                  <wp:docPr id="574560481" name="Picture 4" descr="អ្នកបកប្រែផ្ទាល់មាត់ម្នាក់កំពុងសន្ទនាជាមួយមនុស្ស 2 នាក់ផ្សេងទៀត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អ្នកបកប្រែផ្ទាល់មាត់ម្នាក់កំពុងសន្ទនាជាមួយមនុស្ស 2 នាក់ផ្សេងទៀត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170079" w14:textId="77777777" w:rsidR="005E2F07" w:rsidRPr="00197D9F" w:rsidRDefault="00A56BF9" w:rsidP="005E2F07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អ្នកបកប្រែផ្ទាល់មាត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គឺជាអ្នកណាម្នាក់ដែល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0F7A14FA" w14:textId="77777777" w:rsidR="005E2F07" w:rsidRPr="00197D9F" w:rsidRDefault="00A56BF9" w:rsidP="005E2F07">
            <w:pPr>
              <w:pStyle w:val="ListParagraph"/>
              <w:numPr>
                <w:ilvl w:val="0"/>
                <w:numId w:val="53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ប្រើប្រាស់ភាសារបស់អ្នក</w:t>
            </w:r>
            <w:proofErr w:type="spellEnd"/>
          </w:p>
          <w:p w14:paraId="59837E54" w14:textId="58994CE9" w:rsidR="005E2F07" w:rsidRPr="00197D9F" w:rsidRDefault="00174E3F" w:rsidP="005E2F07">
            <w:pPr>
              <w:pStyle w:val="ListParagraph"/>
              <w:numPr>
                <w:ilvl w:val="0"/>
                <w:numId w:val="53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ជួយអ្នកក្នុងការប្រាស្រ័យទាក់ទងជាមួយអ្នកដទៃ</w:t>
            </w:r>
          </w:p>
          <w:p w14:paraId="24924F9C" w14:textId="5EE01995" w:rsidR="005C7C7B" w:rsidRPr="00197D9F" w:rsidRDefault="00174E3F" w:rsidP="005E2F07">
            <w:pPr>
              <w:pStyle w:val="ListParagraph"/>
              <w:numPr>
                <w:ilvl w:val="0"/>
                <w:numId w:val="53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ជួយឱ្យអ្នកយល់ដឹងពីអ្វីមួយដែលអ្នកណាម្នាក់និយាយ។</w:t>
            </w:r>
          </w:p>
        </w:tc>
      </w:tr>
      <w:tr w:rsidR="00B1014B" w:rsidRPr="00197D9F" w14:paraId="741E0E97" w14:textId="77777777" w:rsidTr="00203B2B">
        <w:tc>
          <w:tcPr>
            <w:tcW w:w="2570" w:type="dxa"/>
            <w:vAlign w:val="center"/>
          </w:tcPr>
          <w:p w14:paraId="2FF5F7B6" w14:textId="77777777" w:rsidR="001510A2" w:rsidRPr="00197D9F" w:rsidRDefault="001510A2" w:rsidP="00382E33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786" w:type="dxa"/>
            <w:gridSpan w:val="3"/>
            <w:vAlign w:val="center"/>
          </w:tcPr>
          <w:p w14:paraId="0A2CCF6C" w14:textId="77777777" w:rsidR="001510A2" w:rsidRPr="00197D9F" w:rsidRDefault="00A56BF9" w:rsidP="00382E33">
            <w:pPr>
              <w:spacing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នេះនឹងធ្វើឱ្យប្រាកដថាបុគ្គលិក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និងដៃគូរបស់យើង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4F6CF4C3" w14:textId="77777777" w:rsidTr="00203B2B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022A513" w14:textId="77777777" w:rsidR="00791380" w:rsidRPr="00197D9F" w:rsidRDefault="00A56BF9" w:rsidP="005342C4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F80D5AF" wp14:editId="3C928CB1">
                  <wp:extent cx="1494790" cy="1494790"/>
                  <wp:effectExtent l="0" t="0" r="0" b="0"/>
                  <wp:docPr id="1273279781" name="Picture 1273279781" descr="មនុស្ស 2 នាក់ក្រឡេកមើលទៅឯកសារមួយជាមួយគ្នា។ ខាងលើពួកគេគឺជាក្រុម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មនុស្ស 2 នាក់ក្រឡេកមើលទៅឯកសារមួយជាមួយគ្នា។ ខាងលើពួកគេគឺជាក្រុមរូបតំណាងអារម្មណ៍ក្នុងការនិយាយ។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0C23AB3D" w14:textId="4B59C571" w:rsidR="00791380" w:rsidRPr="00197D9F" w:rsidRDefault="00174E3F" w:rsidP="005342C4">
            <w:pPr>
              <w:pStyle w:val="ListParagraph"/>
              <w:numPr>
                <w:ilvl w:val="0"/>
                <w:numId w:val="54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ដឹងពីរបៀបស្វែងរក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និងប្រើប្រាស់ជំនួយផ្នែកភាសា</w:t>
            </w:r>
          </w:p>
        </w:tc>
      </w:tr>
      <w:tr w:rsidR="00B1014B" w:rsidRPr="00197D9F" w14:paraId="1DE28FB8" w14:textId="77777777" w:rsidTr="00203B2B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21F6C01F" w14:textId="77777777" w:rsidR="00791380" w:rsidRPr="00197D9F" w:rsidRDefault="00A56BF9" w:rsidP="005342C4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D2C2E5A" wp14:editId="02FB1A8D">
                  <wp:extent cx="1483200" cy="1112400"/>
                  <wp:effectExtent l="0" t="0" r="3175" b="0"/>
                  <wp:docPr id="159055751" name="Picture 20" descr="មនុស្សម្នាក់កំពុងសន្ទនាជាមួយអ្នកបកប្រែផ្ទាល់មាត់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មនុស្សម្នាក់កំពុងសន្ទនាជាមួយអ្នកបកប្រែផ្ទាល់មាត់ម្នាក់។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12353297" w14:textId="5CDFECDB" w:rsidR="00791380" w:rsidRPr="00197D9F" w:rsidRDefault="00174E3F" w:rsidP="00791380">
            <w:pPr>
              <w:pStyle w:val="ListParagraph"/>
              <w:numPr>
                <w:ilvl w:val="0"/>
                <w:numId w:val="54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ទំនាក់ទំនងកាន់តែប្រសើរជាមួយអ្នកបកប្រែផ្ទាល់មាត់។</w:t>
            </w:r>
          </w:p>
        </w:tc>
      </w:tr>
      <w:tr w:rsidR="00B1014B" w:rsidRPr="00197D9F" w14:paraId="7783CA4D" w14:textId="77777777" w:rsidTr="00203B2B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17B0368D" w14:textId="77777777" w:rsidR="001510A2" w:rsidRPr="00197D9F" w:rsidRDefault="001510A2" w:rsidP="00382E33">
            <w:pPr>
              <w:pStyle w:val="Image"/>
              <w:spacing w:before="84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5E29753F" w14:textId="2EFE1FCA" w:rsidR="001510A2" w:rsidRPr="00197D9F" w:rsidRDefault="00174E3F" w:rsidP="00382E33">
            <w:pPr>
              <w:spacing w:before="840"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យើងនឹងពិនិត្យមើលថាតើសកម្មភាពនេះដំណើរការឬអត់ដោយតាមដានចំនួនប៉ុន្មាននាក់នៃ៖</w:t>
            </w:r>
          </w:p>
        </w:tc>
      </w:tr>
      <w:tr w:rsidR="00B1014B" w:rsidRPr="00197D9F" w14:paraId="06907241" w14:textId="77777777" w:rsidTr="00203B2B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15F4D2B4" w14:textId="77777777" w:rsidR="00A00FF0" w:rsidRPr="00197D9F" w:rsidRDefault="00A56BF9" w:rsidP="00382E33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6363D41" wp14:editId="19D8E300">
                  <wp:extent cx="1494790" cy="1494790"/>
                  <wp:effectExtent l="0" t="0" r="0" b="0"/>
                  <wp:docPr id="622357037" name="Picture 34" descr="កម្មករ NDIS 3 នាក់កំពុងមើលនរណាម្នាក់ដែលផ្តល់បទបង្ហាញ និង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កម្មករ NDIS 3 នាក់កំពុងមើលនរណាម្នាក់ដែលផ្តល់បទបង្ហាញ និងសញ្ញាធីក។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6C43F810" w14:textId="34CAA404" w:rsidR="00A00FF0" w:rsidRPr="00197D9F" w:rsidRDefault="00174E3F" w:rsidP="00382E33">
            <w:pPr>
              <w:pStyle w:val="ListParagraph"/>
              <w:numPr>
                <w:ilvl w:val="0"/>
                <w:numId w:val="55"/>
              </w:num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និងដៃគូនានាដែលបញ្ចប់វគ្គបណ្តុះ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បណ្តាលនេះ</w:t>
            </w:r>
          </w:p>
        </w:tc>
      </w:tr>
      <w:tr w:rsidR="00B1014B" w:rsidRPr="00197D9F" w14:paraId="3D7E75C7" w14:textId="77777777" w:rsidTr="00203B2B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6E7BE594" w14:textId="77777777" w:rsidR="00A00FF0" w:rsidRPr="00197D9F" w:rsidRDefault="00A56BF9" w:rsidP="00382E33">
            <w:pPr>
              <w:pStyle w:val="Image"/>
              <w:spacing w:before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0892F46" wp14:editId="19E753B8">
                  <wp:extent cx="1494790" cy="1494790"/>
                  <wp:effectExtent l="0" t="0" r="0" b="0"/>
                  <wp:docPr id="1363517323" name="Picture 21" descr="មនុស្ស 2 នាក់កំពុងសន្ទនាជាមួយអ្នកបកប្រែផ្ទាល់មាត់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មនុស្ស 2 នាក់កំពុងសន្ទនាជាមួយអ្នកបកប្រែផ្ទាល់មាត់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222340ED" w14:textId="697C81BC" w:rsidR="00A00FF0" w:rsidRPr="00197D9F" w:rsidRDefault="00174E3F" w:rsidP="00382E33">
            <w:pPr>
              <w:pStyle w:val="ListParagraph"/>
              <w:numPr>
                <w:ilvl w:val="0"/>
                <w:numId w:val="70"/>
              </w:numPr>
              <w:spacing w:before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អ្នកចូលរួម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នានាដែលប្រើប្រាស់សេវាអ្នកបកប្រែផ្ទាល់មាត់។</w:t>
            </w:r>
          </w:p>
        </w:tc>
      </w:tr>
    </w:tbl>
    <w:p w14:paraId="3779172E" w14:textId="77777777" w:rsidR="007916A8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3B7B08EB" w14:textId="77777777" w:rsidR="002535DE" w:rsidRPr="00197D9F" w:rsidRDefault="00A56BF9" w:rsidP="003F6521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A8371AA" wp14:editId="7FAC6CF5">
                <wp:simplePos x="0" y="0"/>
                <wp:positionH relativeFrom="margin">
                  <wp:posOffset>19050</wp:posOffset>
                </wp:positionH>
                <wp:positionV relativeFrom="paragraph">
                  <wp:posOffset>228779</wp:posOffset>
                </wp:positionV>
                <wp:extent cx="5786755" cy="241300"/>
                <wp:effectExtent l="19050" t="19050" r="2349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34AD4" id="Group 122880252" o:spid="_x0000_s1026" alt="&quot;&quot;" style="position:absolute;margin-left:1.5pt;margin-top:18pt;width:455.65pt;height:19pt;z-index:2516787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proofErr w:type="spellStart"/>
      <w:r w:rsidR="005C7C7B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5C7C7B" w:rsidRPr="00197D9F">
        <w:rPr>
          <w:rFonts w:ascii="Khmer UI" w:hAnsi="Khmer UI" w:cs="Khmer UI"/>
          <w:lang w:bidi="km-KH"/>
        </w:rPr>
        <w:t xml:space="preserve"> </w:t>
      </w:r>
      <w:r w:rsidR="005C7C7B" w:rsidRPr="00621465">
        <w:rPr>
          <w:rFonts w:cs="FS Me Pro"/>
          <w:lang w:bidi="km-KH"/>
        </w:rPr>
        <w:t>11</w:t>
      </w:r>
    </w:p>
    <w:tbl>
      <w:tblPr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B1014B" w:rsidRPr="00197D9F" w14:paraId="7A945669" w14:textId="77777777" w:rsidTr="00C55355">
        <w:tc>
          <w:tcPr>
            <w:tcW w:w="2512" w:type="dxa"/>
            <w:vAlign w:val="center"/>
          </w:tcPr>
          <w:p w14:paraId="7A11E49A" w14:textId="77777777" w:rsidR="00C55355" w:rsidRPr="00197D9F" w:rsidRDefault="00C55355" w:rsidP="00382E33">
            <w:pPr>
              <w:pStyle w:val="Image"/>
              <w:spacing w:before="48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1B7BE1DB" w14:textId="365B0E8C" w:rsidR="00C55355" w:rsidRPr="00197D9F" w:rsidRDefault="00174E3F" w:rsidP="00382E33">
            <w:pPr>
              <w:spacing w:before="480"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យើងនឹងបង្កើតផែនការមួយដើម្បីធ្វើឱ្យ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NDIA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ក្លាយជាកន្លែងធ្វើការដែល៖</w:t>
            </w:r>
          </w:p>
        </w:tc>
      </w:tr>
      <w:tr w:rsidR="00B1014B" w:rsidRPr="00197D9F" w14:paraId="692F84AB" w14:textId="77777777" w:rsidTr="00C55355">
        <w:tc>
          <w:tcPr>
            <w:tcW w:w="2512" w:type="dxa"/>
            <w:vAlign w:val="center"/>
          </w:tcPr>
          <w:p w14:paraId="27C401C4" w14:textId="77777777" w:rsidR="00F40DE8" w:rsidRPr="00197D9F" w:rsidRDefault="00A56BF9" w:rsidP="007916A8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4DCE9EB" wp14:editId="7A069A09">
                  <wp:extent cx="1457960" cy="1457960"/>
                  <wp:effectExtent l="0" t="0" r="8890" b="8890"/>
                  <wp:docPr id="771269802" name="Picture 35" descr="មនុស្សម្នាក់កំពុងលើកដៃគាត់ ហើយនៅក្បែរពួកគេគឺជា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មនុស្សម្នាក់កំពុងលើកដៃគាត់ ហើយនៅក្បែរពួកគេគឺជារូបតំណាងសុវត្ថិភាព។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848D5A" w14:textId="77777777" w:rsidR="00F40DE8" w:rsidRPr="00197D9F" w:rsidRDefault="00A56BF9" w:rsidP="007916A8">
            <w:pPr>
              <w:pStyle w:val="ListParagraph"/>
              <w:numPr>
                <w:ilvl w:val="0"/>
                <w:numId w:val="59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មានសុវត្ថិភាពសម្រាប់វប្បធម៌ទាំងអស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</w:p>
        </w:tc>
      </w:tr>
      <w:tr w:rsidR="00B1014B" w:rsidRPr="00197D9F" w14:paraId="67EFA3DF" w14:textId="77777777" w:rsidTr="00C55355">
        <w:tc>
          <w:tcPr>
            <w:tcW w:w="2512" w:type="dxa"/>
            <w:vAlign w:val="center"/>
          </w:tcPr>
          <w:p w14:paraId="5F017F31" w14:textId="77777777" w:rsidR="00F40DE8" w:rsidRPr="00197D9F" w:rsidRDefault="00A56BF9" w:rsidP="007916A8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A5037EA" wp14:editId="227DF489">
                  <wp:extent cx="1457960" cy="1457960"/>
                  <wp:effectExtent l="0" t="0" r="8890" b="8890"/>
                  <wp:docPr id="1115363148" name="Picture 36" descr="រូបតំណាងអ្នកចូលរួមម្នាក់មានសញ្ញាព្រួញកោងនៅជុំវិញវ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រូបតំណាងអ្នកចូលរួមម្នាក់មានសញ្ញាព្រួញកោងនៅជុំវិញវា។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796A4B" w14:textId="77777777" w:rsidR="00F40DE8" w:rsidRPr="00197D9F" w:rsidRDefault="00A56BF9" w:rsidP="007916A8">
            <w:pPr>
              <w:pStyle w:val="ListParagraph"/>
              <w:numPr>
                <w:ilvl w:val="0"/>
                <w:numId w:val="70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មានលក្ខណៈបញ្ចូល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558F9CB" w14:textId="77777777" w:rsidTr="00C55355">
        <w:tc>
          <w:tcPr>
            <w:tcW w:w="2512" w:type="dxa"/>
            <w:vAlign w:val="center"/>
          </w:tcPr>
          <w:p w14:paraId="6F6EA00A" w14:textId="77777777" w:rsidR="00133B1A" w:rsidRPr="00197D9F" w:rsidRDefault="00A56BF9" w:rsidP="007916A8">
            <w:pPr>
              <w:pStyle w:val="Image"/>
              <w:spacing w:before="60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51AEE28" wp14:editId="052F4BD4">
                  <wp:extent cx="1440000" cy="1080000"/>
                  <wp:effectExtent l="0" t="0" r="8255" b="6350"/>
                  <wp:docPr id="187161356" name="Picture 23" descr="មនុស្ស 2 នាក់កំពុងប្រើប្រាស់កុំព្យូទ័រជាមួយ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មនុស្ស 2 នាក់កំពុងប្រើប្រាស់កុំព្យូទ័រជាមួយគ្នា។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01FE8D68" w14:textId="5CFF5B84" w:rsidR="00133B1A" w:rsidRPr="00197D9F" w:rsidRDefault="00174E3F" w:rsidP="007916A8">
            <w:pPr>
              <w:spacing w:before="60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ដោយមនុស្ស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174E3F">
              <w:rPr>
                <w:rFonts w:ascii="Khmer UI" w:hAnsi="Khmer UI" w:cs="Khmer UI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ចំនួនប៉ុន្មាននាក់ដែល៖</w:t>
            </w:r>
          </w:p>
          <w:p w14:paraId="1D83864E" w14:textId="77777777" w:rsidR="00133B1A" w:rsidRPr="00197D9F" w:rsidRDefault="00A56BF9" w:rsidP="00B314B2">
            <w:pPr>
              <w:pStyle w:val="ListParagraph"/>
              <w:numPr>
                <w:ilvl w:val="0"/>
                <w:numId w:val="5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បន្តធ្វើការឱ្យយើង</w:t>
            </w:r>
            <w:proofErr w:type="spellEnd"/>
          </w:p>
          <w:p w14:paraId="59C428AA" w14:textId="77777777" w:rsidR="00133B1A" w:rsidRPr="00197D9F" w:rsidRDefault="00A56BF9" w:rsidP="00B314B2">
            <w:pPr>
              <w:pStyle w:val="Image"/>
              <w:numPr>
                <w:ilvl w:val="0"/>
                <w:numId w:val="58"/>
              </w:numPr>
              <w:jc w:val="left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អាចបង្កើន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អាជីព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របស់ពួកគេ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8B64F4E" w14:textId="77777777" w:rsidTr="00C55355">
        <w:tc>
          <w:tcPr>
            <w:tcW w:w="2512" w:type="dxa"/>
            <w:vAlign w:val="center"/>
          </w:tcPr>
          <w:p w14:paraId="5173BA23" w14:textId="77777777" w:rsidR="00133B1A" w:rsidRPr="00197D9F" w:rsidRDefault="00A56BF9" w:rsidP="007916A8">
            <w:pPr>
              <w:pStyle w:val="Image"/>
              <w:spacing w:before="3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27CA896" wp14:editId="035C282F">
                  <wp:extent cx="1457960" cy="1457960"/>
                  <wp:effectExtent l="0" t="0" r="8890" b="8890"/>
                  <wp:docPr id="1428946129" name="Picture 37" descr="មនុស្សម្នាក់ពាក់ឯកសណ្ឋានការងារដែលមានសញ្ញាព្រួញចង្អុលទៅកាន់មនុស្សដូចគ្នានេះដែលពាក់ឯកសណ្ឋានជាចុងភៅ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មនុស្សម្នាក់ពាក់ឯកសណ្ឋានការងារដែលមានសញ្ញាព្រួញចង្អុលទៅកាន់មនុស្សដូចគ្នានេះដែលពាក់ឯកសណ្ឋានជាចុងភៅ។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5FB89EF0" w14:textId="02C37738" w:rsidR="00133B1A" w:rsidRPr="00197D9F" w:rsidRDefault="00174E3F" w:rsidP="007916A8">
            <w:pPr>
              <w:spacing w:before="36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អាជីពគឺជាផ្លូវដែលអ្នកប្រកាន់យកនៅក្នុងផ្នែកការងារដែលអ្នកជ្រើសរើស។</w:t>
            </w:r>
          </w:p>
        </w:tc>
      </w:tr>
    </w:tbl>
    <w:p w14:paraId="150D2F51" w14:textId="77777777" w:rsidR="0043690F" w:rsidRPr="00197D9F" w:rsidRDefault="00A56BF9" w:rsidP="003F6521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17E5491" wp14:editId="667EFFB4">
                <wp:simplePos x="0" y="0"/>
                <wp:positionH relativeFrom="margin">
                  <wp:posOffset>22860</wp:posOffset>
                </wp:positionH>
                <wp:positionV relativeFrom="paragraph">
                  <wp:posOffset>209078</wp:posOffset>
                </wp:positionV>
                <wp:extent cx="5786755" cy="241300"/>
                <wp:effectExtent l="19050" t="19050" r="2349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16D0C" id="Group 108850515" o:spid="_x0000_s1026" alt="&quot;&quot;" style="position:absolute;margin-left:1.8pt;margin-top:16.45pt;width:455.65pt;height:19pt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proofErr w:type="spellStart"/>
      <w:r w:rsidR="005C7C7B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5C7C7B" w:rsidRPr="00197D9F">
        <w:rPr>
          <w:rFonts w:ascii="Khmer UI" w:hAnsi="Khmer UI" w:cs="Khmer UI"/>
          <w:lang w:bidi="km-KH"/>
        </w:rPr>
        <w:t xml:space="preserve"> </w:t>
      </w:r>
      <w:r w:rsidR="005C7C7B" w:rsidRPr="00621465">
        <w:rPr>
          <w:rFonts w:cs="FS Me Pro"/>
          <w:lang w:bidi="km-KH"/>
        </w:rPr>
        <w:t>12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B1014B" w:rsidRPr="00197D9F" w14:paraId="4DA4B83F" w14:textId="77777777" w:rsidTr="00930399">
        <w:trPr>
          <w:trHeight w:val="2438"/>
        </w:trPr>
        <w:tc>
          <w:tcPr>
            <w:tcW w:w="2551" w:type="dxa"/>
            <w:vAlign w:val="center"/>
          </w:tcPr>
          <w:p w14:paraId="35DCF0F2" w14:textId="77777777" w:rsidR="005C7C7B" w:rsidRPr="00197D9F" w:rsidRDefault="00A56BF9" w:rsidP="00930399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1248073" wp14:editId="606094F1">
                  <wp:extent cx="1482725" cy="1482725"/>
                  <wp:effectExtent l="0" t="0" r="3175" b="3175"/>
                  <wp:docPr id="224987102" name="Picture 38" descr="កម្មករ 2 នាក់កំពុងជជែកគ្នាជាភាសា Auslan។ នៅពីលើពួកវាគឺជារូបតំណាងភាសា Auslan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កម្មករ 2 នាក់កំពុងជជែកគ្នាជាភាសា Auslan។ នៅពីលើពួកវាគឺជារូបតំណាងភាសា Auslan។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814486E" w14:textId="09A18F50" w:rsidR="005C7C7B" w:rsidRPr="00197D9F" w:rsidRDefault="00174E3F" w:rsidP="0041463B">
            <w:pPr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យើងនឹងបង្កើតក្រុមមួយសម្រាប់បុគ្គលិក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និងដៃគូរបស់យើងដើម្បីចែករំលែកជំនាញរបស់ពួកគេជាមួយបុគ្គលិកផ្សេងទៀត។</w:t>
            </w:r>
          </w:p>
          <w:p w14:paraId="3D2B9FF8" w14:textId="77777777" w:rsidR="005C7C7B" w:rsidRPr="00197D9F" w:rsidRDefault="00A56BF9" w:rsidP="0041463B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ឧទាហរណ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ជំនាញដូចជា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621465">
              <w:rPr>
                <w:rFonts w:cs="FS Me Pro"/>
                <w:lang w:bidi="km-KH"/>
              </w:rPr>
              <w:t>Auslan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3A5F6E87" w14:textId="77777777" w:rsidTr="001B03C6">
        <w:tc>
          <w:tcPr>
            <w:tcW w:w="2551" w:type="dxa"/>
            <w:vAlign w:val="center"/>
          </w:tcPr>
          <w:p w14:paraId="433D29D8" w14:textId="77777777" w:rsidR="00C55355" w:rsidRPr="00197D9F" w:rsidRDefault="00A56BF9" w:rsidP="00382E33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43EC13B" wp14:editId="2687F2EA">
                  <wp:extent cx="1482725" cy="1111882"/>
                  <wp:effectExtent l="0" t="0" r="3175" b="0"/>
                  <wp:docPr id="1043100309" name="Picture 40" descr="បុគ្គលិកជំនួយកំពុងបង្រៀនភាសាសញ្ញាដល់កុមារ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បុគ្គលិកជំនួយកំពុងបង្រៀនភាសាសញ្ញាដល់កុមារម្នាក់។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C7B1EF5" w14:textId="2E8784C8" w:rsidR="00C55355" w:rsidRPr="00197D9F" w:rsidRDefault="00174E3F" w:rsidP="00382E33">
            <w:pPr>
              <w:spacing w:before="0" w:after="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នេះមានន័យថា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យើងអាចជួយមនុស្សថ្លង់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ឬមនុស្សដែលមានការពិបាកស្តាប់បានកាន់តែប្រសើរឡើង។</w:t>
            </w:r>
          </w:p>
        </w:tc>
      </w:tr>
      <w:tr w:rsidR="00B1014B" w:rsidRPr="00197D9F" w14:paraId="34D48776" w14:textId="77777777" w:rsidTr="00382E33">
        <w:trPr>
          <w:trHeight w:val="2608"/>
        </w:trPr>
        <w:tc>
          <w:tcPr>
            <w:tcW w:w="2551" w:type="dxa"/>
            <w:vAlign w:val="center"/>
          </w:tcPr>
          <w:p w14:paraId="7A1FFC7E" w14:textId="77777777" w:rsidR="001B03C6" w:rsidRPr="00197D9F" w:rsidRDefault="00A56BF9" w:rsidP="00930399">
            <w:pPr>
              <w:pStyle w:val="Image"/>
              <w:spacing w:before="12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87EC5DC" wp14:editId="4279745F">
                  <wp:extent cx="1482725" cy="1482725"/>
                  <wp:effectExtent l="0" t="0" r="3175" b="3175"/>
                  <wp:docPr id="1133843291" name="Picture 25" descr="បុគ្គលិក NDIS ម្នាក់កំពុងគាំទ្រអ្នកចូលរួមម្នាក់។ នៅជិតពួកគេ​គឺ​ជាសញ្ញាលើកមេដៃឡើង និង​សញ្ញាព្រួញ​ចង្អុល​ឡើង​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បុគ្គលិក NDIS ម្នាក់កំពុងគាំទ្រអ្នកចូលរួមម្នាក់។ នៅជិតពួកគេ​គឺ​ជាសញ្ញាលើកមេដៃឡើង និង​សញ្ញាព្រួញ​ចង្អុល​ឡើង​លើ។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8266A9B" w14:textId="6F2F4C34" w:rsidR="001B03C6" w:rsidRPr="00197D9F" w:rsidRDefault="00174E3F" w:rsidP="00930399">
            <w:pPr>
              <w:spacing w:before="120" w:after="120"/>
              <w:rPr>
                <w:rFonts w:ascii="Khmer UI" w:hAnsi="Khmer UI" w:cs="Khmer UI"/>
                <w:lang w:bidi="km-KH"/>
              </w:rPr>
            </w:pPr>
            <w:r w:rsidRPr="00174E3F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ដោយបុគ្គលិក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និងដៃគូរបស់យើងប៉ុន្មាននាក់ដែលកាន់តែប្រសើរឡើងក្នុងការគាំទ្រដល់មនុស្សថ្លង់</w:t>
            </w:r>
            <w:r w:rsidRPr="00174E3F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174E3F">
              <w:rPr>
                <w:rFonts w:ascii="Khmer UI" w:hAnsi="Khmer UI" w:cs="Khmer UI" w:hint="cs"/>
                <w:cs/>
                <w:lang w:bidi="km-KH"/>
              </w:rPr>
              <w:t>ឬមនុស្សដែលមានការពិបាកស្តាប់។</w:t>
            </w:r>
          </w:p>
        </w:tc>
      </w:tr>
      <w:tr w:rsidR="00B1014B" w:rsidRPr="00197D9F" w14:paraId="76867299" w14:textId="77777777" w:rsidTr="00EA0E38">
        <w:tc>
          <w:tcPr>
            <w:tcW w:w="2551" w:type="dxa"/>
            <w:vAlign w:val="center"/>
          </w:tcPr>
          <w:p w14:paraId="585D9AD3" w14:textId="77777777" w:rsidR="001B03C6" w:rsidRPr="00197D9F" w:rsidRDefault="001B03C6" w:rsidP="00930399">
            <w:pPr>
              <w:pStyle w:val="Image"/>
              <w:spacing w:after="0"/>
              <w:jc w:val="left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33" w:type="dxa"/>
            <w:vAlign w:val="center"/>
          </w:tcPr>
          <w:p w14:paraId="1A096C24" w14:textId="4B5FBB43" w:rsidR="001B03C6" w:rsidRPr="00197D9F" w:rsidRDefault="0095420E" w:rsidP="00930399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យើងក៏នឹងពិនិត្យមើលថាតើសកម្មភាពនេះដំណើរការឬអត់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ដោយស្តាប់នូវអ្វីដែលមនុស្សថ្លង់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ឬមនុស្សដែលមានការពិបាកស្តាប់ចែករំលែក៖</w:t>
            </w:r>
          </w:p>
        </w:tc>
      </w:tr>
      <w:tr w:rsidR="00B1014B" w:rsidRPr="00197D9F" w14:paraId="1C72538E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1EE74967" w14:textId="77777777" w:rsidR="009657BD" w:rsidRPr="00197D9F" w:rsidRDefault="00A56BF9" w:rsidP="00382E33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872261F" wp14:editId="5E2D4349">
                  <wp:extent cx="1482725" cy="1482725"/>
                  <wp:effectExtent l="0" t="0" r="3175" b="3175"/>
                  <wp:docPr id="921879999" name="Picture 1" descr="នរណាម្នាក់កំពុងគាំទ្រមនុស្សម្នាក់។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នរណាម្នាក់កំពុងគាំទ្រមនុស្សម្នាក់។ 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9F7A499" w14:textId="77777777" w:rsidR="009657BD" w:rsidRPr="00197D9F" w:rsidRDefault="00A56BF9" w:rsidP="00382E33">
            <w:pPr>
              <w:pStyle w:val="ListParagraph"/>
              <w:numPr>
                <w:ilvl w:val="0"/>
                <w:numId w:val="57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តើយើងគាំទ្រពួកគេបានល្អដែរ</w:t>
            </w:r>
            <w:proofErr w:type="spellEnd"/>
          </w:p>
        </w:tc>
      </w:tr>
      <w:tr w:rsidR="00B1014B" w:rsidRPr="00197D9F" w14:paraId="4B8C7F6B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68FC3D7C" w14:textId="77777777" w:rsidR="009657BD" w:rsidRPr="00197D9F" w:rsidRDefault="00A56BF9" w:rsidP="00382E33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97B2110" wp14:editId="53B0189C">
                  <wp:extent cx="1482725" cy="1482725"/>
                  <wp:effectExtent l="0" t="0" r="3175" b="3175"/>
                  <wp:docPr id="1662263111" name="Picture 2" descr="មនុស្សម្នាក់កំពុងប្រើប្រាស់កុំព្យូទ័រយួរដៃ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មនុស្សម្នាក់កំពុងប្រើប្រាស់កុំព្យូទ័រយួរដៃ។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FCFA227" w14:textId="65DC060F" w:rsidR="009657BD" w:rsidRPr="00197D9F" w:rsidRDefault="0095420E" w:rsidP="00382E33">
            <w:pPr>
              <w:pStyle w:val="ListParagraph"/>
              <w:numPr>
                <w:ilvl w:val="0"/>
                <w:numId w:val="57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ងាយស្រួលស្វែងរក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និងប្រើប្រាស់ការគាំទ្រ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ដូចម្តេចដែរ។</w:t>
            </w:r>
          </w:p>
        </w:tc>
      </w:tr>
    </w:tbl>
    <w:p w14:paraId="6801101F" w14:textId="77777777" w:rsidR="00B676E1" w:rsidRPr="00197D9F" w:rsidRDefault="00A56BF9" w:rsidP="0043690F">
      <w:pPr>
        <w:pStyle w:val="Heading2"/>
        <w:rPr>
          <w:rFonts w:ascii="Khmer UI" w:hAnsi="Khmer UI" w:cs="Khmer UI"/>
          <w:color w:val="000000" w:themeColor="text1"/>
          <w:lang w:bidi="km-KH"/>
        </w:rPr>
      </w:pPr>
      <w:bookmarkStart w:id="105" w:name="_Toc159336373"/>
      <w:r w:rsidRPr="00621465">
        <w:rPr>
          <w:rFonts w:cs="FS Me Pro"/>
          <w:noProof/>
          <w:color w:val="000000" w:themeColor="text1"/>
          <w:lang w:bidi="km-KH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5AD028C" wp14:editId="79478195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DBF94" id="Rectangle: Rounded Corners 125" o:spid="_x0000_s1026" alt="&quot;&quot;" style="position:absolute;margin-left:0;margin-top:-17.8pt;width:505.7pt;height:54.45pt;z-index:-2516336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" fillcolor="#43a7de" strokecolor="#6b2976" strokeweight="3pt">
                <w10:wrap anchorx="page"/>
              </v:roundrect>
            </w:pict>
          </mc:Fallback>
        </mc:AlternateContent>
      </w:r>
      <w:r w:rsidRPr="00621465">
        <w:rPr>
          <w:rFonts w:cs="FS Me Pro"/>
          <w:color w:val="000000" w:themeColor="text1"/>
          <w:lang w:bidi="km-KH"/>
        </w:rPr>
        <w:t>3.</w:t>
      </w:r>
      <w:r w:rsidRPr="00197D9F">
        <w:rPr>
          <w:rFonts w:ascii="Khmer UI" w:hAnsi="Khmer UI" w:cs="Khmer UI"/>
          <w:color w:val="000000" w:themeColor="text1"/>
          <w:lang w:bidi="km-KH"/>
        </w:rPr>
        <w:t xml:space="preserve">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របៀបដែលយើងចែករំលែកព័ត៌មាន</w:t>
      </w:r>
      <w:bookmarkEnd w:id="105"/>
      <w:proofErr w:type="spellEnd"/>
    </w:p>
    <w:p w14:paraId="0BD476D1" w14:textId="77777777" w:rsidR="005C7C7B" w:rsidRPr="00197D9F" w:rsidRDefault="00A56BF9" w:rsidP="003F6521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7433155" wp14:editId="77C85B9F">
                <wp:simplePos x="0" y="0"/>
                <wp:positionH relativeFrom="margin">
                  <wp:align>left</wp:align>
                </wp:positionH>
                <wp:positionV relativeFrom="paragraph">
                  <wp:posOffset>534205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9B2D9" id="Group 321763445" o:spid="_x0000_s1026" alt="&quot;&quot;" style="position:absolute;margin-left:0;margin-top:42.05pt;width:455.7pt;height:19pt;z-index:-251631616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B1014B" w:rsidRPr="00197D9F" w14:paraId="2D8B22A7" w14:textId="77777777" w:rsidTr="00930399">
        <w:tc>
          <w:tcPr>
            <w:tcW w:w="2552" w:type="dxa"/>
            <w:vAlign w:val="center"/>
          </w:tcPr>
          <w:p w14:paraId="70DEE592" w14:textId="77777777" w:rsidR="005C7C7B" w:rsidRPr="00197D9F" w:rsidRDefault="005C7C7B" w:rsidP="00563440">
            <w:pPr>
              <w:pStyle w:val="Image"/>
              <w:spacing w:before="36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321A1457" w14:textId="77777777" w:rsidR="005C7C7B" w:rsidRPr="00197D9F" w:rsidRDefault="00A56BF9" w:rsidP="00563440">
            <w:pPr>
              <w:spacing w:before="36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យើងនឹងបង្កើតគោលការណ៍ណែនាំថ្មីៗអំពីរបៀបធ្វើ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789803D9" w14:textId="77777777" w:rsidTr="00930399">
        <w:tc>
          <w:tcPr>
            <w:tcW w:w="2552" w:type="dxa"/>
            <w:vAlign w:val="center"/>
          </w:tcPr>
          <w:p w14:paraId="4DBD1A5D" w14:textId="77777777" w:rsidR="001E4390" w:rsidRPr="00197D9F" w:rsidRDefault="00A56BF9" w:rsidP="00930399">
            <w:pPr>
              <w:pStyle w:val="Image"/>
              <w:spacing w:before="60" w:after="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C6FE97B" wp14:editId="4C5D044D">
                  <wp:extent cx="1483360" cy="1483360"/>
                  <wp:effectExtent l="0" t="0" r="2540" b="2540"/>
                  <wp:docPr id="538624752" name="Picture 41" descr="បុគ្គលិក NDIS ម្នាក់កំពុងចាប់ដៃជាមួយអ្នកចូលរួមម្នាក់។ នៅជិតពួកគេ គឺសញ្ញាលើកមេដៃឡើង និងសញ្ញាព្រួញចង្អុលឡើងលើ។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បុគ្គលិក NDIS ម្នាក់កំពុងចាប់ដៃជាមួយអ្នកចូលរួមម្នាក់។ នៅជិតពួកគេ គឺសញ្ញាលើកមេដៃឡើង និងសញ្ញាព្រួញចង្អុលឡើងលើ។ 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AA93660" w14:textId="213F17CE" w:rsidR="001E4390" w:rsidRPr="00197D9F" w:rsidRDefault="0095420E" w:rsidP="00C73E0D">
            <w:pPr>
              <w:pStyle w:val="ListParagraph"/>
              <w:numPr>
                <w:ilvl w:val="0"/>
                <w:numId w:val="6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ការភ្ជាប់ទំនាក់ទំនងបានល្អបំផុតជាមួយប្រជាជន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</w:t>
            </w:r>
          </w:p>
        </w:tc>
      </w:tr>
      <w:tr w:rsidR="00B1014B" w:rsidRPr="00197D9F" w14:paraId="3F835870" w14:textId="77777777" w:rsidTr="00930399">
        <w:tc>
          <w:tcPr>
            <w:tcW w:w="2552" w:type="dxa"/>
            <w:vAlign w:val="center"/>
          </w:tcPr>
          <w:p w14:paraId="7AD88926" w14:textId="77777777" w:rsidR="001E4390" w:rsidRPr="00197D9F" w:rsidRDefault="00A56BF9" w:rsidP="00930399">
            <w:pPr>
              <w:pStyle w:val="Image"/>
              <w:spacing w:before="60" w:after="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77AD80A" wp14:editId="2EBEB7D9">
                  <wp:extent cx="1483360" cy="1483360"/>
                  <wp:effectExtent l="0" t="0" r="2540" b="2540"/>
                  <wp:docPr id="165115891" name="Picture 42" descr="ឯកសារព័ត៌មាន និងកុំព្យូទ័របង្ហាញរូបតំណាងព័ត៌មា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ឯកសារព័ត៌មាន និងកុំព្យូទ័របង្ហាញរូបតំណាងព័ត៌មាន។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012779B" w14:textId="77777777" w:rsidR="001E4390" w:rsidRPr="00197D9F" w:rsidRDefault="00A56BF9" w:rsidP="001E4390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ចែករំលែកព័ត៌មានតាមវិធីខុសៗគ្នា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6DC507C" w14:textId="77777777" w:rsidTr="00930399">
        <w:tc>
          <w:tcPr>
            <w:tcW w:w="2552" w:type="dxa"/>
            <w:vAlign w:val="center"/>
          </w:tcPr>
          <w:p w14:paraId="2CE4A671" w14:textId="77777777" w:rsidR="00650B13" w:rsidRPr="00197D9F" w:rsidRDefault="00650B13" w:rsidP="00563440">
            <w:pPr>
              <w:pStyle w:val="Image"/>
              <w:spacing w:before="48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5AD20A27" w14:textId="27C9DFA7" w:rsidR="00650B13" w:rsidRPr="00197D9F" w:rsidRDefault="0095420E" w:rsidP="00563440">
            <w:pPr>
              <w:spacing w:before="48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ដើម្បីបង្កើតគោលការណ៍ណែនាំទាំងនេះ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យើងនឹងធ្វើការជាមួយ៖</w:t>
            </w:r>
          </w:p>
        </w:tc>
      </w:tr>
      <w:tr w:rsidR="00B1014B" w:rsidRPr="00197D9F" w14:paraId="14BFB61D" w14:textId="77777777" w:rsidTr="00930399">
        <w:tc>
          <w:tcPr>
            <w:tcW w:w="2552" w:type="dxa"/>
            <w:vAlign w:val="center"/>
          </w:tcPr>
          <w:p w14:paraId="0D08887B" w14:textId="77777777" w:rsidR="001E4390" w:rsidRPr="00197D9F" w:rsidRDefault="00A56BF9" w:rsidP="00930399">
            <w:pPr>
              <w:pStyle w:val="Image"/>
              <w:spacing w:before="60" w:after="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659FCCDB" wp14:editId="5A957FF6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921385</wp:posOffset>
                      </wp:positionV>
                      <wp:extent cx="892175" cy="365760"/>
                      <wp:effectExtent l="0" t="0" r="3175" b="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B3FC0" w14:textId="77777777" w:rsidR="007A25BA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គណៈកម្មការ</w:t>
                                  </w:r>
                                  <w:proofErr w:type="spellEnd"/>
                                  <w:r w:rsidRPr="00E70D45"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24A64">
                                    <w:rPr>
                                      <w:rFonts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FCCDB" id="_x0000_s1038" type="#_x0000_t202" alt="&quot;&quot;" style="position:absolute;left:0;text-align:left;margin-left:22.75pt;margin-top:72.55pt;width:70.25pt;height:28.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" filled="f" stroked="f">
                      <v:textbox inset="0,0,0,0">
                        <w:txbxContent>
                          <w:p w14:paraId="588B3FC0" w14:textId="77777777" w:rsidR="007A25BA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គណៈកម្មការ</w:t>
                            </w:r>
                            <w:proofErr w:type="spellEnd"/>
                            <w:r w:rsidRPr="00E70D45">
                              <w:rPr>
                                <w:rFonts w:ascii="Khmer UI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A64">
                              <w:rPr>
                                <w:rFonts w:cs="Khmer UI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E55B59E" wp14:editId="79254949">
                  <wp:extent cx="1483360" cy="1483360"/>
                  <wp:effectExtent l="0" t="0" r="2540" b="2540"/>
                  <wp:docPr id="1849318237" name="Picture 43" descr="មនុស្ស 3 នាក់នៅពីក្រោយកៅអីវែងមួយដែលនិយាយថា 'គណៈកម្មការ NDIS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មនុស្ស 3 នាក់នៅពីក្រោយកៅអីវែងមួយដែលនិយាយថា 'គណៈកម្មការ NDIS'។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B688B96" w14:textId="77777777" w:rsidR="001E4390" w:rsidRPr="00197D9F" w:rsidRDefault="00A56BF9" w:rsidP="00C73E0D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គណៈកម្មការ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3FD3952F" w14:textId="77777777" w:rsidTr="00930399">
        <w:tc>
          <w:tcPr>
            <w:tcW w:w="2552" w:type="dxa"/>
            <w:vAlign w:val="center"/>
          </w:tcPr>
          <w:p w14:paraId="19BA27FE" w14:textId="77777777" w:rsidR="001E4390" w:rsidRPr="00197D9F" w:rsidRDefault="00A56BF9" w:rsidP="00930399">
            <w:pPr>
              <w:pStyle w:val="Image"/>
              <w:spacing w:before="60" w:after="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6795C06" wp14:editId="18CC183E">
                  <wp:extent cx="1440000" cy="1440000"/>
                  <wp:effectExtent l="0" t="0" r="8255" b="8255"/>
                  <wp:docPr id="126" name="Picture 126" descr="មនុស្ស 3 នាក់ 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មនុស្ស 3 នាក់ នៅខាងមុខអគារការិយាល័យ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59CEA42" w14:textId="22CD8D9D" w:rsidR="001E4390" w:rsidRPr="00197D9F" w:rsidRDefault="0095420E" w:rsidP="001E4390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អង្គការនានាដែលគាំទ្រប្រជាជន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ដែលមានពិការភាព។</w:t>
            </w:r>
          </w:p>
        </w:tc>
      </w:tr>
    </w:tbl>
    <w:p w14:paraId="330EF02F" w14:textId="77777777" w:rsidR="00930399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B1014B" w:rsidRPr="00197D9F" w14:paraId="2D824E5F" w14:textId="77777777" w:rsidTr="00650B13">
        <w:tc>
          <w:tcPr>
            <w:tcW w:w="2552" w:type="dxa"/>
            <w:vAlign w:val="center"/>
          </w:tcPr>
          <w:p w14:paraId="5F21192F" w14:textId="77777777" w:rsidR="008F672F" w:rsidRPr="00197D9F" w:rsidRDefault="008F672F" w:rsidP="00930399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803" w:type="dxa"/>
            <w:gridSpan w:val="2"/>
            <w:vAlign w:val="center"/>
          </w:tcPr>
          <w:p w14:paraId="13CFFF50" w14:textId="1FBE76D1" w:rsidR="008F672F" w:rsidRPr="00197D9F" w:rsidRDefault="0095420E" w:rsidP="00930399">
            <w:pPr>
              <w:spacing w:before="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យើងនឹងប្រើប្រាស់គោលការណ៍ណែនាំទាំងនេះ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ដើម្បីទំនាក់ទំនងកាន់តែប្រសើរជាមួយ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៖</w:t>
            </w:r>
          </w:p>
        </w:tc>
      </w:tr>
      <w:tr w:rsidR="00B1014B" w:rsidRPr="00197D9F" w14:paraId="7A290F4D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7B054FBA" w14:textId="77777777" w:rsidR="00563440" w:rsidRPr="00197D9F" w:rsidRDefault="00A56BF9" w:rsidP="00471422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8CAAFA1" wp14:editId="42C09AAA">
                  <wp:extent cx="1296000" cy="1296000"/>
                  <wp:effectExtent l="0" t="0" r="0" b="0"/>
                  <wp:docPr id="1353877225" name="Picture 1353877225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ក្រុមមនុស្ស CALD។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15D07BC6" w14:textId="77777777" w:rsidR="00563440" w:rsidRPr="00197D9F" w:rsidRDefault="00A56BF9" w:rsidP="00C73E0D">
            <w:pPr>
              <w:pStyle w:val="ListParagraph"/>
              <w:numPr>
                <w:ilvl w:val="0"/>
                <w:numId w:val="61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អ្នកចូលរួម</w:t>
            </w:r>
            <w:proofErr w:type="spellEnd"/>
          </w:p>
        </w:tc>
      </w:tr>
      <w:tr w:rsidR="00B1014B" w:rsidRPr="00197D9F" w14:paraId="338D45CF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143CFBE7" w14:textId="77777777" w:rsidR="00563440" w:rsidRPr="00197D9F" w:rsidRDefault="00A56BF9" w:rsidP="00471422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1FA4A2A" wp14:editId="29FC285E">
                  <wp:extent cx="1296000" cy="1296000"/>
                  <wp:effectExtent l="0" t="0" r="0" b="0"/>
                  <wp:docPr id="383475937" name="Picture 27" descr="មនុស្សមួយក្រុម។ មនុស្ស 2 នាក់កំពុងលើកដៃរបស់ពួកគេ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មនុស្សមួយក្រុម។ មនុស្ស 2 នាក់កំពុងលើកដៃរបស់ពួកគេឡើងលើ។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02989B5F" w14:textId="77777777" w:rsidR="00563440" w:rsidRPr="00197D9F" w:rsidRDefault="00A56BF9" w:rsidP="00563440">
            <w:pPr>
              <w:pStyle w:val="ListParagraph"/>
              <w:numPr>
                <w:ilvl w:val="0"/>
                <w:numId w:val="61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៍។</w:t>
            </w:r>
          </w:p>
        </w:tc>
      </w:tr>
      <w:tr w:rsidR="00B1014B" w:rsidRPr="00197D9F" w14:paraId="273F194B" w14:textId="77777777" w:rsidTr="00225597">
        <w:tc>
          <w:tcPr>
            <w:tcW w:w="2552" w:type="dxa"/>
            <w:vAlign w:val="center"/>
          </w:tcPr>
          <w:p w14:paraId="4DBBD5D1" w14:textId="77777777" w:rsidR="008F672F" w:rsidRPr="00197D9F" w:rsidRDefault="008F672F" w:rsidP="00930399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746" w:type="dxa"/>
            <w:gridSpan w:val="2"/>
            <w:vAlign w:val="center"/>
          </w:tcPr>
          <w:p w14:paraId="3A068593" w14:textId="22CACAE0" w:rsidR="008F672F" w:rsidRPr="00197D9F" w:rsidRDefault="0095420E" w:rsidP="00930399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ដោយស្តាប់៖</w:t>
            </w:r>
          </w:p>
        </w:tc>
      </w:tr>
      <w:tr w:rsidR="00B1014B" w:rsidRPr="00197D9F" w14:paraId="007F534B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3ABA1143" w14:textId="77777777" w:rsidR="002A039B" w:rsidRPr="00197D9F" w:rsidRDefault="00A56BF9" w:rsidP="0047142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9A56268" wp14:editId="68BD1BD3">
                  <wp:extent cx="1296000" cy="1177551"/>
                  <wp:effectExtent l="0" t="0" r="0" b="3810"/>
                  <wp:docPr id="1795573990" name="Picture 49" descr="ក្រុមអ្នកចូលរួម CALD កំពុងចង្អុលទៅខ្លួនពួកគេផ្ទាល់ ហើយលើកដៃរបស់ពួកគេ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ក្រុមអ្នកចូលរួម CALD កំពុងចង្អុលទៅខ្លួនពួកគេផ្ទាល់ ហើយលើកដៃរបស់ពួកគេឡើងលើ។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F3507F7" w14:textId="77777777" w:rsidR="002A039B" w:rsidRPr="00197D9F" w:rsidRDefault="00A56BF9" w:rsidP="00C73E0D">
            <w:pPr>
              <w:pStyle w:val="ListParagraph"/>
              <w:numPr>
                <w:ilvl w:val="0"/>
                <w:numId w:val="62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</w:p>
        </w:tc>
      </w:tr>
      <w:tr w:rsidR="00B1014B" w:rsidRPr="00197D9F" w14:paraId="4209685E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2FAB1F71" w14:textId="77777777" w:rsidR="002A039B" w:rsidRPr="00197D9F" w:rsidRDefault="00A56BF9" w:rsidP="007916A8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9E16B02" wp14:editId="17D30126">
                  <wp:extent cx="1296000" cy="1210510"/>
                  <wp:effectExtent l="0" t="0" r="0" b="8890"/>
                  <wp:docPr id="726228435" name="Picture 47" descr="នរណាម្នាក់កំពុងគាំទ្រអ្នកចូលរួមម្នាក់។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នរណាម្នាក់កំពុងគាំទ្រអ្នកចូលរួមម្នាក់។ 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2E1F88F" w14:textId="19B6C3FB" w:rsidR="002A039B" w:rsidRPr="00197D9F" w:rsidRDefault="0095420E" w:rsidP="00C73E0D">
            <w:pPr>
              <w:pStyle w:val="ListParagraph"/>
              <w:numPr>
                <w:ilvl w:val="0"/>
                <w:numId w:val="62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មនុស្សដែលគាំទ្រប្រជាជន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</w:t>
            </w:r>
          </w:p>
        </w:tc>
      </w:tr>
      <w:tr w:rsidR="00B1014B" w:rsidRPr="00197D9F" w14:paraId="612E94E4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7DF5BB35" w14:textId="77777777" w:rsidR="002A039B" w:rsidRPr="00197D9F" w:rsidRDefault="00A56BF9" w:rsidP="007916A8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4DFC4FB" wp14:editId="6794912C">
                  <wp:extent cx="1296000" cy="1070955"/>
                  <wp:effectExtent l="0" t="0" r="0" b="0"/>
                  <wp:docPr id="709965646" name="Picture 48" descr="ក្រុមអ្នកផ្តល់សេវាកំពុងញញឹម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ក្រុមអ្នកផ្តល់សេវាកំពុងញញឹម។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71BD105" w14:textId="77777777" w:rsidR="002A039B" w:rsidRPr="00197D9F" w:rsidRDefault="00A56BF9" w:rsidP="002A039B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អ្នកផ្តល់សេវានានា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464A368" w14:textId="77777777" w:rsidTr="00650B13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5312D421" w14:textId="77777777" w:rsidR="00EB25CA" w:rsidRPr="00197D9F" w:rsidRDefault="00A56BF9" w:rsidP="00930399">
            <w:pPr>
              <w:pStyle w:val="Image"/>
              <w:spacing w:before="12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9922378" wp14:editId="06678E4F">
                  <wp:extent cx="1296000" cy="1296000"/>
                  <wp:effectExtent l="0" t="0" r="0" b="0"/>
                  <wp:docPr id="362534700" name="Picture 50" descr="អ្នកផ្តល់សេវា 3 នាក់។ អ្នកផ្តល់សេវាម្នាក់កំពុង​ពាក់សោតាទស្សន៍។ អ្នកផ្តល់សេវាម្នាក់​ទៀតកំពុង​កាន់​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អ្នកផ្តល់សេវា 3 នាក់។ អ្នកផ្តល់សេវាម្នាក់កំពុង​ពាក់សោតាទស្សន៍។ អ្នកផ្តល់សេវាម្នាក់​ទៀតកំពុង​កាន់​ឯកសារមួយ។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460E602" w14:textId="3A43E149" w:rsidR="00EB25CA" w:rsidRPr="00197D9F" w:rsidRDefault="0095420E" w:rsidP="00930399">
            <w:pPr>
              <w:spacing w:before="12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អ្នកផ្តល់សេវានានាដែលគាំទ្រមនុស្សដែលមានភាពពិការ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ដោយការផ្តល់សេវាកម្ម។</w:t>
            </w:r>
          </w:p>
        </w:tc>
      </w:tr>
    </w:tbl>
    <w:p w14:paraId="03DDADF8" w14:textId="77777777" w:rsidR="002535DE" w:rsidRPr="00197D9F" w:rsidRDefault="00A56BF9" w:rsidP="003E3C90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DCB2CC3" wp14:editId="06811A4C">
                <wp:simplePos x="0" y="0"/>
                <wp:positionH relativeFrom="margin">
                  <wp:posOffset>31750</wp:posOffset>
                </wp:positionH>
                <wp:positionV relativeFrom="paragraph">
                  <wp:posOffset>227786</wp:posOffset>
                </wp:positionV>
                <wp:extent cx="5787317" cy="241540"/>
                <wp:effectExtent l="19050" t="19050" r="2349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000CE" id="Group 739572189" o:spid="_x0000_s1026" alt="&quot;&quot;" style="position:absolute;margin-left:2.5pt;margin-top:17.95pt;width:455.7pt;height:19pt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proofErr w:type="spellStart"/>
      <w:r w:rsidR="005C7C7B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5C7C7B" w:rsidRPr="00197D9F">
        <w:rPr>
          <w:rFonts w:ascii="Khmer UI" w:hAnsi="Khmer UI" w:cs="Khmer UI"/>
          <w:lang w:bidi="km-KH"/>
        </w:rPr>
        <w:t xml:space="preserve"> </w:t>
      </w:r>
      <w:r w:rsidR="005C7C7B" w:rsidRPr="00621465">
        <w:rPr>
          <w:rFonts w:cs="FS Me Pro"/>
          <w:lang w:bidi="km-KH"/>
        </w:rPr>
        <w:t>14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0B45C1AC" w14:textId="77777777" w:rsidTr="005263FB">
        <w:tc>
          <w:tcPr>
            <w:tcW w:w="2551" w:type="dxa"/>
            <w:vAlign w:val="center"/>
          </w:tcPr>
          <w:p w14:paraId="6A67A6C2" w14:textId="77777777" w:rsidR="00766698" w:rsidRPr="00197D9F" w:rsidRDefault="00A56BF9" w:rsidP="00714536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1DA86D7" wp14:editId="5773A68B">
                  <wp:extent cx="1482725" cy="1482725"/>
                  <wp:effectExtent l="0" t="0" r="3175" b="3175"/>
                  <wp:docPr id="281375781" name="Picture 51" descr="នរណាម្នាក់កំពុងជួយគាំទ្រដល់មនុស្សម្នាក់ទៀតឱ្យប្រើប្រាស់កុំព្យូទ័រយួរដៃ។ ខាង​លើ​ពួក​វា​គឺសញ្ញាលើកមេដៃឡើង​ដោយ​មានសញ្ញា​ព្រួញ​ចង្អុល​ឡើង​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នរណាម្នាក់កំពុងជួយគាំទ្រដល់មនុស្សម្នាក់ទៀតឱ្យប្រើប្រាស់កុំព្យូទ័រយួរដៃ។ ខាង​លើ​ពួក​វា​គឺសញ្ញាលើកមេដៃឡើង​ដោយ​មានសញ្ញា​ព្រួញ​ចង្អុល​ឡើង​លើ។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FD0ADF" w14:textId="53A8EA17" w:rsidR="0095420E" w:rsidRPr="0095420E" w:rsidRDefault="0095420E" w:rsidP="0095420E">
            <w:pPr>
              <w:rPr>
                <w:rFonts w:ascii="Khmer UI" w:hAnsi="Khmer UI" w:cs="Khmer UI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យើងនឹងធ្វើឱ្យវាកាន់តែងាយស្រួលសម្រាប់បណ្ដា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ក្នុងការប្រើប្រាស់សេវាកម្មអនឡាញរបស់យើង។</w:t>
            </w:r>
          </w:p>
          <w:p w14:paraId="1FF16894" w14:textId="5F96CB47" w:rsidR="00766698" w:rsidRPr="00197D9F" w:rsidRDefault="0095420E" w:rsidP="0095420E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ឧទាហរណ៍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គេហទំព័រ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140A1BEA" w14:textId="77777777" w:rsidTr="005263FB">
        <w:tc>
          <w:tcPr>
            <w:tcW w:w="2551" w:type="dxa"/>
            <w:vAlign w:val="center"/>
          </w:tcPr>
          <w:p w14:paraId="0E23970A" w14:textId="77777777" w:rsidR="00766698" w:rsidRPr="00197D9F" w:rsidRDefault="00766698" w:rsidP="007916A8">
            <w:pPr>
              <w:pStyle w:val="Image"/>
              <w:spacing w:before="60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06660CEA" w14:textId="77777777" w:rsidR="00766698" w:rsidRPr="00197D9F" w:rsidRDefault="00A56BF9" w:rsidP="007916A8">
            <w:pPr>
              <w:spacing w:before="60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យើងនឹងធ្វើការលើរឿងនេះតាមរយៈ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70C5A1A7" w14:textId="77777777" w:rsidTr="005263FB">
        <w:tc>
          <w:tcPr>
            <w:tcW w:w="2551" w:type="dxa"/>
            <w:vAlign w:val="center"/>
          </w:tcPr>
          <w:p w14:paraId="62DDAE9B" w14:textId="77777777" w:rsidR="002A039B" w:rsidRPr="00197D9F" w:rsidRDefault="00A56BF9" w:rsidP="00714536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AC9046E" wp14:editId="5CBBB2F2">
                  <wp:extent cx="1482725" cy="1482725"/>
                  <wp:effectExtent l="0" t="0" r="3175" b="3175"/>
                  <wp:docPr id="615775571" name="Picture 52" descr="មនុស្សម្នាក់កំពុងកាន់ឯកសារមួយ។ នៅពីលើពួកវាគឺជារូបតំណាងអារម្មណ៍ក្នុងការនិយាយដែលបង្ហាញភាសាផ្សេងក្រៅពីភាសាអង់គ្លេស និងសញ្ញាធីក។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មនុស្សម្នាក់កំពុងកាន់ឯកសារមួយ។ នៅពីលើពួកវាគឺជារូបតំណាងអារម្មណ៍ក្នុងការនិយាយដែលបង្ហាញភាសាផ្សេងក្រៅពីភាសាអង់គ្លេស និងសញ្ញាធីក។ 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805EE6" w14:textId="3A92FFDE" w:rsidR="002A039B" w:rsidRPr="00197D9F" w:rsidRDefault="0095420E" w:rsidP="00714536">
            <w:pPr>
              <w:pStyle w:val="ListParagraph"/>
              <w:numPr>
                <w:ilvl w:val="0"/>
                <w:numId w:val="63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ការចែករំលែកព័ត៌មានជាភាសាដែលប្រជាជន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យល់</w:t>
            </w:r>
          </w:p>
        </w:tc>
      </w:tr>
      <w:tr w:rsidR="00B1014B" w:rsidRPr="00197D9F" w14:paraId="25F874B2" w14:textId="77777777" w:rsidTr="005263FB">
        <w:tc>
          <w:tcPr>
            <w:tcW w:w="2551" w:type="dxa"/>
            <w:vAlign w:val="center"/>
          </w:tcPr>
          <w:p w14:paraId="68D7667F" w14:textId="77777777" w:rsidR="002A039B" w:rsidRPr="00197D9F" w:rsidRDefault="00A56BF9" w:rsidP="00714536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7CCD697" wp14:editId="78512F2D">
                  <wp:extent cx="1483200" cy="1483200"/>
                  <wp:effectExtent l="0" t="0" r="3175" b="3175"/>
                  <wp:docPr id="1394082892" name="Picture 53" descr="នរណាម្នាក់កំពុងគាំទ្រដល់មនុស្សម្នាក់ទៀតឱ្យអានឯកសារ។ ខាងលើមនុស្សដែលកំពុងទទួលបានការគាំទ្រ គឺសញ្ញាសួរនៅខាងក្នុងរូបតំណាង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នរណាម្នាក់កំពុងគាំទ្រដល់មនុស្សម្នាក់ទៀតឱ្យអានឯកសារ។ ខាងលើមនុស្សដែលកំពុងទទួលបានការគាំទ្រ គឺសញ្ញាសួរនៅខាងក្នុងរូបតំណាងពពុះគំនិត។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840675" w14:textId="4376F23A" w:rsidR="002A039B" w:rsidRPr="00197D9F" w:rsidRDefault="0095420E" w:rsidP="002A039B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ការគាំទ្រដល់ប្រជាជន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នៅពេលយើងចែករំលែកព័ត៌មានជាភាសាដែលពួកគេមិនចេះ។</w:t>
            </w:r>
          </w:p>
        </w:tc>
      </w:tr>
      <w:tr w:rsidR="00B1014B" w:rsidRPr="00197D9F" w14:paraId="1C553280" w14:textId="77777777" w:rsidTr="005263FB">
        <w:tc>
          <w:tcPr>
            <w:tcW w:w="2551" w:type="dxa"/>
            <w:vAlign w:val="center"/>
          </w:tcPr>
          <w:p w14:paraId="47A1A15D" w14:textId="77777777" w:rsidR="009F34FB" w:rsidRPr="00197D9F" w:rsidRDefault="00A56BF9" w:rsidP="007916A8">
            <w:pPr>
              <w:pStyle w:val="Image"/>
              <w:spacing w:before="60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D8BC6C2" wp14:editId="5654F297">
                  <wp:extent cx="1482725" cy="1482725"/>
                  <wp:effectExtent l="0" t="0" r="3175" b="3175"/>
                  <wp:docPr id="216622349" name="Picture 54" descr="មនុស្សម្នាក់កំពុងប្រើប្រាស់កុំព្យូទ័រយួរដៃ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មនុស្សម្នាក់កំពុងប្រើប្រាស់កុំព្យូទ័រយួរដៃ និងសញ្ញាព្រួញចង្អុលឡើងលើ។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B83851" w14:textId="08389969" w:rsidR="009F34FB" w:rsidRPr="00197D9F" w:rsidRDefault="0095420E" w:rsidP="007916A8">
            <w:pPr>
              <w:spacing w:before="60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ដោយមនុស្ស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ប៉ុន្មាននាក់ថែមទៀតដែលប្រើប្រាស់សេវាកម្មអនឡាញរបស់យើង។</w:t>
            </w:r>
          </w:p>
        </w:tc>
      </w:tr>
    </w:tbl>
    <w:p w14:paraId="0B7F1F63" w14:textId="77777777" w:rsidR="005C7C7B" w:rsidRPr="00197D9F" w:rsidRDefault="00A56BF9" w:rsidP="003E3C90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13EB7D33" wp14:editId="4C2EC80C">
                <wp:simplePos x="0" y="0"/>
                <wp:positionH relativeFrom="margin">
                  <wp:posOffset>19050</wp:posOffset>
                </wp:positionH>
                <wp:positionV relativeFrom="paragraph">
                  <wp:posOffset>234637</wp:posOffset>
                </wp:positionV>
                <wp:extent cx="5787317" cy="241540"/>
                <wp:effectExtent l="19050" t="19050" r="2349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BD62F9" id="Group 915048592" o:spid="_x0000_s1026" alt="&quot;&quot;" style="position:absolute;margin-left:1.5pt;margin-top:18.5pt;width:455.7pt;height:19pt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B1014B" w:rsidRPr="00197D9F" w14:paraId="41D8905F" w14:textId="77777777" w:rsidTr="003E3C90">
        <w:tc>
          <w:tcPr>
            <w:tcW w:w="2552" w:type="dxa"/>
            <w:vAlign w:val="center"/>
          </w:tcPr>
          <w:p w14:paraId="26E3C600" w14:textId="77777777" w:rsidR="00766698" w:rsidRPr="00197D9F" w:rsidRDefault="00A56BF9" w:rsidP="00090E8C">
            <w:pPr>
              <w:pStyle w:val="Image"/>
              <w:spacing w:before="3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9BD48E1" wp14:editId="2DA1B562">
                  <wp:extent cx="1483360" cy="1483360"/>
                  <wp:effectExtent l="0" t="0" r="2540" b="2540"/>
                  <wp:docPr id="1785330858" name="Picture 28" descr="រូបតំណាងអារម្មណ៍ក្នុងការនិយាយចំនួន 3 បង្ហាញ 3 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រូបតំណាងអារម្មណ៍ក្នុងការនិយាយចំនួន 3 បង្ហាញ 3 ភាសាផ្សេងក្រៅពីភាសាអង់គ្លេស។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94107D" w14:textId="77777777" w:rsidR="0095420E" w:rsidRPr="0095420E" w:rsidRDefault="0095420E" w:rsidP="0095420E">
            <w:pPr>
              <w:rPr>
                <w:rFonts w:ascii="Khmer UI" w:hAnsi="Khmer UI" w:cs="Khmer UI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យើងនឹងបង្កើតគោលការណ៍ណែនាំអំពីភាសាណាខ្លះដែលយើងត្រូវចែករំលែកព័ត៌មានអំពី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  <w:p w14:paraId="3E46EC00" w14:textId="5849726F" w:rsidR="002C7941" w:rsidRPr="00197D9F" w:rsidRDefault="0095420E" w:rsidP="0095420E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នេះមានន័យថាប្រជាជន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កាន់តែច្រើនអាចយល់ដឹងពី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77EA41FF" w14:textId="77777777" w:rsidTr="007916A8">
        <w:tc>
          <w:tcPr>
            <w:tcW w:w="2552" w:type="dxa"/>
            <w:vAlign w:val="center"/>
          </w:tcPr>
          <w:p w14:paraId="2C275438" w14:textId="77777777" w:rsidR="00007F05" w:rsidRPr="00197D9F" w:rsidRDefault="00007F05" w:rsidP="00090E8C">
            <w:pPr>
              <w:pStyle w:val="Image"/>
              <w:spacing w:before="60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7BD6BBA9" w14:textId="2C196E28" w:rsidR="002C7941" w:rsidRPr="00197D9F" w:rsidRDefault="0095420E" w:rsidP="00090E8C">
            <w:pPr>
              <w:spacing w:before="60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ដើម្បីបង្កើតគោលការណ៍ណែនាំទាំងនេះ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យើងនឹងធ្វើការជាមួយ៖</w:t>
            </w:r>
          </w:p>
        </w:tc>
      </w:tr>
      <w:tr w:rsidR="00B1014B" w:rsidRPr="00197D9F" w14:paraId="15C9D8CE" w14:textId="77777777" w:rsidTr="007916A8">
        <w:tc>
          <w:tcPr>
            <w:tcW w:w="2552" w:type="dxa"/>
            <w:vAlign w:val="center"/>
          </w:tcPr>
          <w:p w14:paraId="70F2BA5C" w14:textId="77777777" w:rsidR="00B32C67" w:rsidRPr="00197D9F" w:rsidRDefault="00A56BF9" w:rsidP="00090E8C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FB83BAE" wp14:editId="49D65C33">
                  <wp:extent cx="1483360" cy="1483360"/>
                  <wp:effectExtent l="0" t="0" r="2540" b="2540"/>
                  <wp:docPr id="1278271050" name="Picture 55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ក្រុមមនុស្ស CALD។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E45CD3" w14:textId="77777777" w:rsidR="00B32C67" w:rsidRPr="00197D9F" w:rsidRDefault="00A56BF9" w:rsidP="00090E8C">
            <w:pPr>
              <w:pStyle w:val="ListParagraph"/>
              <w:numPr>
                <w:ilvl w:val="0"/>
                <w:numId w:val="6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</w:p>
        </w:tc>
      </w:tr>
      <w:tr w:rsidR="00B1014B" w:rsidRPr="00197D9F" w14:paraId="36FA4281" w14:textId="77777777" w:rsidTr="007916A8">
        <w:tc>
          <w:tcPr>
            <w:tcW w:w="2552" w:type="dxa"/>
            <w:vAlign w:val="center"/>
          </w:tcPr>
          <w:p w14:paraId="7B8F1B9E" w14:textId="77777777" w:rsidR="00B32C67" w:rsidRPr="00197D9F" w:rsidRDefault="00A56BF9" w:rsidP="00090E8C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3F9BF023" wp14:editId="47FEB982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1039495</wp:posOffset>
                      </wp:positionV>
                      <wp:extent cx="892175" cy="363855"/>
                      <wp:effectExtent l="0" t="0" r="3175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3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0F203" w14:textId="77777777" w:rsidR="007A25BA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គណៈកម្មការ</w:t>
                                  </w:r>
                                  <w:proofErr w:type="spellEnd"/>
                                  <w:r w:rsidRPr="00E70D45"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24A64">
                                    <w:rPr>
                                      <w:rFonts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BF023" id="_x0000_s1039" type="#_x0000_t202" alt="&quot;&quot;" style="position:absolute;left:0;text-align:left;margin-left:22.1pt;margin-top:81.85pt;width:70.25pt;height:28.6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" filled="f" stroked="f">
                      <v:textbox inset="0,0,0,0">
                        <w:txbxContent>
                          <w:p w14:paraId="7D00F203" w14:textId="77777777" w:rsidR="007A25BA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គណៈកម្មការ</w:t>
                            </w:r>
                            <w:proofErr w:type="spellEnd"/>
                            <w:r w:rsidRPr="00E70D45">
                              <w:rPr>
                                <w:rFonts w:ascii="Khmer UI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A64">
                              <w:rPr>
                                <w:rFonts w:cs="Khmer UI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096D043" wp14:editId="74C05F0C">
                  <wp:extent cx="1483360" cy="1483360"/>
                  <wp:effectExtent l="0" t="0" r="2540" b="2540"/>
                  <wp:docPr id="1818495431" name="Picture 56" descr="មនុស្ស 3 នាក់នៅពីក្រោយកៅអីវែងមួយដែលនិយាយថា 'គណៈកម្មការ NDIS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មនុស្ស 3 នាក់នៅពីក្រោយកៅអីវែងមួយដែលនិយាយថា 'គណៈកម្មការ NDIS'។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2372DC" w14:textId="77777777" w:rsidR="00B32C67" w:rsidRPr="00197D9F" w:rsidRDefault="00A56BF9" w:rsidP="00090E8C">
            <w:pPr>
              <w:pStyle w:val="ListParagraph"/>
              <w:numPr>
                <w:ilvl w:val="0"/>
                <w:numId w:val="69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គណៈកម្មការ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764DF0A8" w14:textId="77777777" w:rsidTr="007916A8">
        <w:tc>
          <w:tcPr>
            <w:tcW w:w="2552" w:type="dxa"/>
            <w:vAlign w:val="center"/>
          </w:tcPr>
          <w:p w14:paraId="39D62DE0" w14:textId="77777777" w:rsidR="00B32C67" w:rsidRPr="00197D9F" w:rsidRDefault="00A56BF9" w:rsidP="00090E8C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30B3EDB" wp14:editId="317715D3">
                  <wp:extent cx="1440000" cy="1440000"/>
                  <wp:effectExtent l="0" t="0" r="8255" b="8255"/>
                  <wp:docPr id="1800567495" name="Picture 1800567495" descr="មនុស្ស 3 នាក់ 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មនុស្ស 3 នាក់ នៅខាងមុខអគារការិយាល័យ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AAAA23" w14:textId="29198589" w:rsidR="00B32C67" w:rsidRPr="00197D9F" w:rsidRDefault="0095420E" w:rsidP="00090E8C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អង្គការនានាដែលគាំទ្រប្រជាជន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ដែលមានពិការភាព។</w:t>
            </w:r>
          </w:p>
        </w:tc>
      </w:tr>
    </w:tbl>
    <w:p w14:paraId="2716451C" w14:textId="77777777" w:rsidR="007916A8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B1014B" w:rsidRPr="00197D9F" w14:paraId="03317660" w14:textId="77777777" w:rsidTr="00225597">
        <w:tc>
          <w:tcPr>
            <w:tcW w:w="2552" w:type="dxa"/>
            <w:vAlign w:val="center"/>
          </w:tcPr>
          <w:p w14:paraId="1C660230" w14:textId="77777777" w:rsidR="00007F05" w:rsidRPr="00197D9F" w:rsidRDefault="00007F05" w:rsidP="0004354E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106EBC10" w14:textId="1DF20CFF" w:rsidR="00007F05" w:rsidRPr="00197D9F" w:rsidRDefault="0095420E" w:rsidP="0004354E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ដោយចំនួនប៉ុន្មាននាក់នៃ៖</w:t>
            </w:r>
          </w:p>
        </w:tc>
      </w:tr>
      <w:tr w:rsidR="00B1014B" w:rsidRPr="00197D9F" w14:paraId="613B8B47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1B96FC12" w14:textId="77777777" w:rsidR="00B42BC2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08D1752" wp14:editId="7FC46C31">
                  <wp:extent cx="1483360" cy="1483360"/>
                  <wp:effectExtent l="0" t="0" r="2540" b="2540"/>
                  <wp:docPr id="1299266338" name="Picture 29" descr="ឯកសារចំនួន 3 សរសេរជា 3 ភាសាផ្សេង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ឯកសារចំនួន 3 សរសេរជា 3 ភាសាផ្សេងពីភាសាអង់គ្លេស។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51050D" w14:textId="4AC27AE2" w:rsidR="00B42BC2" w:rsidRPr="00197D9F" w:rsidRDefault="0095420E" w:rsidP="00C73E0D">
            <w:pPr>
              <w:pStyle w:val="ListParagraph"/>
              <w:numPr>
                <w:ilvl w:val="0"/>
                <w:numId w:val="64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ឯកសារដែលយើងចែករំលែកជាភាសាផ្សេងៗដែលមិនមែនជាភាសាអង់គ្លេស</w:t>
            </w:r>
          </w:p>
        </w:tc>
      </w:tr>
      <w:tr w:rsidR="00B1014B" w:rsidRPr="00197D9F" w14:paraId="48635DF0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445B0E8A" w14:textId="77777777" w:rsidR="00B42BC2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D7797FA" wp14:editId="600E152E">
                  <wp:extent cx="1483360" cy="1483360"/>
                  <wp:effectExtent l="0" t="0" r="2540" b="2540"/>
                  <wp:docPr id="884962986" name="Picture 30" descr="នរណាម្នាក់ផ្តល់សញ្ញាលើកមេដៃឡើងនៅក្រោមរូបតំណាងអារម្មណ៍ក្នុងការនិយាយដែលបង្ហាញភាសាផ្សេង 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នរណាម្នាក់ផ្តល់សញ្ញាលើកមេដៃឡើងនៅក្រោមរូបតំណាងអារម្មណ៍ក្នុងការនិយាយដែលបង្ហាញភាសាផ្សេង ក្រៅពីភាសាអង់គ្លេស។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49A59D" w14:textId="3FE5CDB9" w:rsidR="00B42BC2" w:rsidRPr="00197D9F" w:rsidRDefault="0095420E" w:rsidP="00B42BC2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មនុស្ស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ប្រាប់យើងថាពួកគេអាចស្វែងរកព័ត៌មានអំពី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ជាភាសារបស់ពួកគេ។</w:t>
            </w:r>
          </w:p>
        </w:tc>
      </w:tr>
    </w:tbl>
    <w:p w14:paraId="27179B3A" w14:textId="77777777" w:rsidR="005C7C7B" w:rsidRPr="00197D9F" w:rsidRDefault="00A56BF9" w:rsidP="00090E8C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174F6ADE" wp14:editId="5CC3825D">
                <wp:simplePos x="0" y="0"/>
                <wp:positionH relativeFrom="margin">
                  <wp:posOffset>18415</wp:posOffset>
                </wp:positionH>
                <wp:positionV relativeFrom="paragraph">
                  <wp:posOffset>521648</wp:posOffset>
                </wp:positionV>
                <wp:extent cx="5787317" cy="241540"/>
                <wp:effectExtent l="19050" t="19050" r="2349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AEAFC" id="Group 1961727700" o:spid="_x0000_s1026" alt="&quot;&quot;" style="position:absolute;margin-left:1.45pt;margin-top:41.05pt;width:455.7pt;height:19pt;z-index:-2516254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16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B1014B" w:rsidRPr="00197D9F" w14:paraId="5FFF5551" w14:textId="77777777" w:rsidTr="007D0640">
        <w:trPr>
          <w:trHeight w:val="3061"/>
        </w:trPr>
        <w:tc>
          <w:tcPr>
            <w:tcW w:w="2567" w:type="dxa"/>
            <w:vAlign w:val="center"/>
          </w:tcPr>
          <w:p w14:paraId="4FAACE25" w14:textId="77777777" w:rsidR="00766698" w:rsidRPr="00197D9F" w:rsidRDefault="00A56BF9" w:rsidP="00090E8C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36D2112" wp14:editId="1C9A8FF9">
                  <wp:extent cx="1492885" cy="1492885"/>
                  <wp:effectExtent l="0" t="0" r="0" b="0"/>
                  <wp:docPr id="1113079112" name="Picture 1" descr="អ្នករៀបចំផែនការ NDIS និង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អ្នករៀបចំផែនការ NDIS និងរូបតំណាងអារម្មណ៍ក្នុងការនិយាយ។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07A08328" w14:textId="77777777" w:rsidR="0095420E" w:rsidRPr="0095420E" w:rsidRDefault="0095420E" w:rsidP="0095420E">
            <w:pPr>
              <w:rPr>
                <w:rFonts w:ascii="Khmer UI" w:hAnsi="Khmer UI" w:cs="Khmer UI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មានពាក្យមួយចំនួនដែលយើងប្រើប្រាស់ដើម្បីពន្យល់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  <w:p w14:paraId="0682B8FC" w14:textId="33D43E5E" w:rsidR="00007F05" w:rsidRPr="00197D9F" w:rsidRDefault="0095420E" w:rsidP="0095420E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យើងនឹងបង្កើតធនធាននានាជាភាសាខុសៗគ្នា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ដើម្បីពន្យល់ថាពាក្យទាំងនេះមានន័យដូចម្តេច។</w:t>
            </w:r>
          </w:p>
        </w:tc>
      </w:tr>
      <w:tr w:rsidR="00B1014B" w:rsidRPr="00197D9F" w14:paraId="2AE2C7C0" w14:textId="77777777" w:rsidTr="007D0640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6178DFFD" w14:textId="77777777" w:rsidR="00007F05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0921487" wp14:editId="2F2A6D6A">
                  <wp:extent cx="1483360" cy="1483360"/>
                  <wp:effectExtent l="0" t="0" r="2540" b="2540"/>
                  <wp:docPr id="1321211933" name="Picture 1321211933" descr="មនុស្សម្នាក់កំពុងអានឯកសារមួយ ហើយនៅពីលើពួកគេគឺជារូបសញ្ញាពពុះគំនិតដែលមាន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មនុស្សម្នាក់កំពុងអានឯកសារមួយ ហើយនៅពីលើពួកគេគឺជារូបសញ្ញាពពុះគំនិតដែលមានសញ្ញាធីក។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7535C566" w14:textId="654BBA45" w:rsidR="00007F05" w:rsidRPr="00197D9F" w:rsidRDefault="0095420E" w:rsidP="005342C4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វានឹងជួយមនុស្សកាន់តែច្រើនឱ្យយល់ដឹងព័ត៌មានអំពី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34E3ACCF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5915E797" w14:textId="77777777" w:rsidR="00007F05" w:rsidRPr="00197D9F" w:rsidRDefault="00A56BF9" w:rsidP="002950D2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09B4446B" wp14:editId="63B1663B">
                  <wp:extent cx="1492885" cy="1492885"/>
                  <wp:effectExtent l="0" t="0" r="0" b="0"/>
                  <wp:docPr id="172244981" name="Picture 2" descr="មនុស្សម្នាក់ប្រគល់ឯកសារព័ត៌មានទៅឱ្យមនុស្សម្នាក់ផ្សេង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មនុស្សម្នាក់ប្រគល់ឯកសារព័ត៌មានទៅឱ្យមនុស្សម្នាក់ផ្សេងទៀត។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386279B3" w14:textId="2508977C" w:rsidR="00007F05" w:rsidRPr="00197D9F" w:rsidRDefault="0095420E" w:rsidP="005342C4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វាក៏នឹងជួយអ្នកបកប្រែផ្ទាល់មាត់ដើម្បីចែករំលែកព័ត៌មាន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ជាមួយអ្នកចូលរួម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នានាផងដែរ។</w:t>
            </w:r>
          </w:p>
        </w:tc>
      </w:tr>
      <w:tr w:rsidR="00B1014B" w:rsidRPr="00197D9F" w14:paraId="6894928A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1D694071" w14:textId="77777777" w:rsidR="00007F05" w:rsidRPr="00197D9F" w:rsidRDefault="00007F05" w:rsidP="002950D2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35" w:type="dxa"/>
            <w:vAlign w:val="center"/>
          </w:tcPr>
          <w:p w14:paraId="69D9EE37" w14:textId="5BDA4F97" w:rsidR="00007F05" w:rsidRPr="00197D9F" w:rsidRDefault="0095420E" w:rsidP="002950D2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យើងនឹងពិនិត្យមើលថាតើសកម្មភាពនេះដំណើរការឬអត់ដោយអ្នកបកប្រែផ្ទាល់មាត់ប៉ុន្មាននាក់ដែល៖</w:t>
            </w:r>
          </w:p>
        </w:tc>
      </w:tr>
      <w:tr w:rsidR="00B1014B" w:rsidRPr="00197D9F" w14:paraId="7BBDCD79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26C69AD1" w14:textId="77777777" w:rsidR="00E52574" w:rsidRPr="00197D9F" w:rsidRDefault="00A56BF9" w:rsidP="002950D2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7ABC977" wp14:editId="045CA084">
                  <wp:extent cx="1492885" cy="1492885"/>
                  <wp:effectExtent l="0" t="0" r="0" b="0"/>
                  <wp:docPr id="23534575" name="Picture 3" descr="កម្មករ NDIS 3 នាក់កំពុងមើលនរណាម្នាក់ដែលផ្តល់បទបង្ហាញ និង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កម្មករ NDIS 3 នាក់កំពុងមើលនរណាម្នាក់ដែលផ្តល់បទបង្ហាញ និងសញ្ញាធីក។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2C2DFFDF" w14:textId="115105D5" w:rsidR="00E52574" w:rsidRPr="00197D9F" w:rsidRDefault="0095420E" w:rsidP="002950D2">
            <w:pPr>
              <w:pStyle w:val="ListParagraph"/>
              <w:numPr>
                <w:ilvl w:val="0"/>
                <w:numId w:val="65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បញ្ចប់ការបណ្តុះបណ្តាលដើម្បីយល់ដឹងកាន់តែច្បាស់អំពី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</w:p>
        </w:tc>
      </w:tr>
      <w:tr w:rsidR="00B1014B" w:rsidRPr="00197D9F" w14:paraId="65CA8B39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3B809564" w14:textId="77777777" w:rsidR="00E52574" w:rsidRPr="00197D9F" w:rsidRDefault="00A56BF9" w:rsidP="002950D2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086A9F6" wp14:editId="7933438A">
                  <wp:extent cx="1483200" cy="1112400"/>
                  <wp:effectExtent l="0" t="0" r="3175" b="0"/>
                  <wp:docPr id="369786083" name="Picture 4" descr="មនុស្ស 2 នាក់កំពុងប្រើប្រាស់កុំព្យូទ័រយួរដៃជាមួយ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មនុស្ស 2 នាក់កំពុងប្រើប្រាស់កុំព្យូទ័រយួរដៃជាមួយគ្នា។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4EEFEFAC" w14:textId="77777777" w:rsidR="00E52574" w:rsidRPr="00197D9F" w:rsidRDefault="00A56BF9" w:rsidP="002950D2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ប្រើប្រាស់ធនធាននានារបស់យើង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264BFF92" w14:textId="77777777" w:rsidR="00766698" w:rsidRPr="00197D9F" w:rsidRDefault="00A56BF9" w:rsidP="00AD0DD4">
      <w:pPr>
        <w:pStyle w:val="Heading3"/>
        <w:spacing w:before="84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3EB30B08" wp14:editId="75BAFC28">
                <wp:simplePos x="0" y="0"/>
                <wp:positionH relativeFrom="margin">
                  <wp:posOffset>18415</wp:posOffset>
                </wp:positionH>
                <wp:positionV relativeFrom="paragraph">
                  <wp:posOffset>773593</wp:posOffset>
                </wp:positionV>
                <wp:extent cx="5787317" cy="241540"/>
                <wp:effectExtent l="19050" t="19050" r="2349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3396F" id="Group 1015204076" o:spid="_x0000_s1026" alt="&quot;&quot;" style="position:absolute;margin-left:1.45pt;margin-top:60.9pt;width:455.7pt;height:19pt;z-index:-2516234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17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B1014B" w:rsidRPr="00197D9F" w14:paraId="4D4F392B" w14:textId="77777777" w:rsidTr="000E16BE">
        <w:tc>
          <w:tcPr>
            <w:tcW w:w="2552" w:type="dxa"/>
            <w:vAlign w:val="center"/>
          </w:tcPr>
          <w:p w14:paraId="4C98532A" w14:textId="77777777" w:rsidR="00766698" w:rsidRPr="00197D9F" w:rsidRDefault="00A56BF9" w:rsidP="002950D2">
            <w:pPr>
              <w:pStyle w:val="Image"/>
              <w:spacing w:before="60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1688AF6" wp14:editId="42A7BFBB">
                  <wp:extent cx="1483360" cy="1483360"/>
                  <wp:effectExtent l="0" t="0" r="2540" b="2540"/>
                  <wp:docPr id="429196187" name="Picture 5" descr="នរណាម្នាក់កំពុងផ្តល់ឯកសារមួយទៅឱ្យអ្នកម្នាក់ផ្សេងទៀត។ នៅពីលើពួកគេគឺជារូបតំណាងអារម្មណ៍ក្នុងការនិយាយដែលមានរូបតំណាងព័ត៌មាននៅខាងក្នុងរូបតំណាងអារម្មណ៍ក្នុងការនិយាយ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នរណាម្នាក់កំពុងផ្តល់ឯកសារមួយទៅឱ្យអ្នកម្នាក់ផ្សេងទៀត។ នៅពីលើពួកគេគឺជារូបតំណាងអារម្មណ៍ក្នុងការនិយាយដែលមានរូបតំណាងព័ត៌មាននៅខាងក្នុងរូបតំណាងអារម្មណ៍ក្នុងការនិយាយនោះ។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BB44E8" w14:textId="69BEBC6E" w:rsidR="00766698" w:rsidRPr="00197D9F" w:rsidRDefault="0095420E" w:rsidP="002950D2">
            <w:pPr>
              <w:spacing w:before="60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យើងនឹងចែករំលែកព័ត៌មានជាមួយប្រជាជន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អំពីរបៀបដែលពួកគេអាចស្វែងរក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និងប្រើប្រាស់សេវាកម្មអ្នកបកប្រែផ្ទាល់មាត់។</w:t>
            </w:r>
          </w:p>
        </w:tc>
      </w:tr>
    </w:tbl>
    <w:p w14:paraId="73510BFF" w14:textId="77777777" w:rsidR="00090E8C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B1014B" w:rsidRPr="00197D9F" w14:paraId="4448AD22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07462CA0" w14:textId="77777777" w:rsidR="000E16BE" w:rsidRPr="00197D9F" w:rsidRDefault="000E16BE" w:rsidP="00090E8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2A2ABAB0" w14:textId="77777777" w:rsidR="000E16BE" w:rsidRPr="00197D9F" w:rsidRDefault="00A56BF9" w:rsidP="00090E8C">
            <w:pPr>
              <w:spacing w:before="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នេះរួមបញ្ចូលទាំង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0EE58B8F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3326B7DC" w14:textId="77777777" w:rsidR="0090072A" w:rsidRPr="00197D9F" w:rsidRDefault="00A56BF9" w:rsidP="00090E8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87343E6" wp14:editId="390095AA">
                  <wp:extent cx="1440000" cy="1440000"/>
                  <wp:effectExtent l="0" t="0" r="8255" b="8255"/>
                  <wp:docPr id="1629475620" name="Picture 59" descr="មនុស្សមួយក្រុម។ មនុស្ស 2 នាក់កំពុងលើកដៃរបស់ពួកគេ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មនុស្សមួយក្រុម។ មនុស្ស 2 នាក់កំពុងលើកដៃរបស់ពួកគេឡើងលើ។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6849D6" w14:textId="77777777" w:rsidR="0090072A" w:rsidRPr="00197D9F" w:rsidRDefault="00A56BF9" w:rsidP="00090E8C">
            <w:pPr>
              <w:pStyle w:val="ListParagraph"/>
              <w:numPr>
                <w:ilvl w:val="0"/>
                <w:numId w:val="66"/>
              </w:numPr>
              <w:spacing w:before="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</w:p>
        </w:tc>
      </w:tr>
      <w:tr w:rsidR="00B1014B" w:rsidRPr="00197D9F" w14:paraId="39030966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727A752" w14:textId="77777777" w:rsidR="0090072A" w:rsidRPr="00197D9F" w:rsidRDefault="00A56BF9" w:rsidP="00090E8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67A5CB1" wp14:editId="7F42EC81">
                  <wp:extent cx="1440000" cy="1440000"/>
                  <wp:effectExtent l="0" t="0" r="8255" b="8255"/>
                  <wp:docPr id="526065696" name="Picture 60" descr="រូបតំណាងអ្នកចូលរួមបង្ហាញក្រុមអ្នកចូលរួម។ អ្នកចូលរួម 2 នាក់លើកដៃ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រូបតំណាងអ្នកចូលរួមបង្ហាញក្រុមអ្នកចូលរួម។ អ្នកចូលរួម 2 នាក់លើកដៃរបស់ពួកគេ។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4ABB5F" w14:textId="77777777" w:rsidR="0090072A" w:rsidRPr="00197D9F" w:rsidRDefault="00A56BF9" w:rsidP="00090E8C">
            <w:pPr>
              <w:pStyle w:val="ListParagraph"/>
              <w:numPr>
                <w:ilvl w:val="0"/>
                <w:numId w:val="66"/>
              </w:numPr>
              <w:spacing w:before="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អ្នកចូលរួម</w:t>
            </w:r>
            <w:proofErr w:type="spellEnd"/>
          </w:p>
        </w:tc>
      </w:tr>
      <w:tr w:rsidR="00B1014B" w:rsidRPr="00197D9F" w14:paraId="22B1914F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448C5862" w14:textId="77777777" w:rsidR="0090072A" w:rsidRPr="00197D9F" w:rsidRDefault="00A56BF9" w:rsidP="00090E8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5781AE2" wp14:editId="2BAC1A0F">
                  <wp:extent cx="1440000" cy="1440000"/>
                  <wp:effectExtent l="0" t="0" r="8255" b="8255"/>
                  <wp:docPr id="69630473" name="Picture 61" descr="អ្នកផ្តល់សេវា 3 នាក់។ អ្នកផ្តល់សេវាម្នាក់ក្នុងចំណោមពួកគេកំពុងកាន់សោតាទស្សន៍។ អ្នកផ្តល់សេវាម្នាក់​ទៀតកំពុង​កាន់​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អ្នកផ្តល់សេវា 3 នាក់។ អ្នកផ្តល់សេវាម្នាក់ក្នុងចំណោមពួកគេកំពុងកាន់សោតាទស្សន៍។ អ្នកផ្តល់សេវាម្នាក់​ទៀតកំពុង​កាន់​ឯកសារមួយ។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2788A2" w14:textId="77777777" w:rsidR="0090072A" w:rsidRPr="00197D9F" w:rsidRDefault="00A56BF9" w:rsidP="00090E8C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អ្នកផ្តល់សេវាកម្ម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539B115" w14:textId="77777777" w:rsidTr="007D0640">
        <w:tc>
          <w:tcPr>
            <w:tcW w:w="2552" w:type="dxa"/>
            <w:vAlign w:val="center"/>
          </w:tcPr>
          <w:p w14:paraId="1120511A" w14:textId="77777777" w:rsidR="000E16BE" w:rsidRPr="00197D9F" w:rsidRDefault="00A56BF9" w:rsidP="00AD0DD4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4706FA5" wp14:editId="6877B746">
                  <wp:extent cx="1440000" cy="1440000"/>
                  <wp:effectExtent l="0" t="0" r="8255" b="8255"/>
                  <wp:docPr id="433492296" name="Picture 6" descr="មនុស្ស 2 នាក់កំពុងសន្ទនាជាមួយអ្នកបកប្រែផ្ទាល់មាត់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មនុស្ស 2 នាក់កំពុងសន្ទនាជាមួយអ្នកបកប្រែផ្ទាល់មាត់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1FD41E46" w14:textId="49872145" w:rsidR="000E16BE" w:rsidRPr="00197D9F" w:rsidRDefault="0095420E" w:rsidP="00AD0DD4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ដោយញឹកញាប់ប៉ុណ្ណាដែលមនុស្សប្រើប្រាស់សេវាកម្មអ្នកបកប្រែផ្ទាល់មាត់។</w:t>
            </w:r>
          </w:p>
          <w:p w14:paraId="279A3661" w14:textId="77777777" w:rsidR="000E16BE" w:rsidRPr="00197D9F" w:rsidRDefault="00A56BF9" w:rsidP="005342C4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6224DDA2" w14:textId="77777777" w:rsidR="000E16BE" w:rsidRPr="00197D9F" w:rsidRDefault="00A56BF9" w:rsidP="00B314B2">
            <w:pPr>
              <w:pStyle w:val="ListParagraph"/>
              <w:numPr>
                <w:ilvl w:val="0"/>
                <w:numId w:val="6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</w:p>
          <w:p w14:paraId="3B578B1C" w14:textId="77777777" w:rsidR="000E16BE" w:rsidRPr="00197D9F" w:rsidRDefault="00A56BF9" w:rsidP="00B314B2">
            <w:pPr>
              <w:pStyle w:val="ListParagraph"/>
              <w:numPr>
                <w:ilvl w:val="0"/>
                <w:numId w:val="6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បុគ្គលិក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និងដៃគូនានារបស់យើង</w:t>
            </w:r>
            <w:proofErr w:type="spellEnd"/>
          </w:p>
          <w:p w14:paraId="2880834C" w14:textId="77777777" w:rsidR="000E16BE" w:rsidRPr="00197D9F" w:rsidRDefault="00A56BF9" w:rsidP="002950D2">
            <w:pPr>
              <w:pStyle w:val="ListParagraph"/>
              <w:numPr>
                <w:ilvl w:val="0"/>
                <w:numId w:val="67"/>
              </w:numPr>
              <w:spacing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អ្នកផ្តល់សេវាកម្ម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85D5A37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14B4E7D" w14:textId="77777777" w:rsidR="000E16BE" w:rsidRPr="00197D9F" w:rsidRDefault="00A56BF9" w:rsidP="006E0AB1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3BEEA52" wp14:editId="5E302939">
                  <wp:extent cx="1440000" cy="1440000"/>
                  <wp:effectExtent l="0" t="0" r="8255" b="8255"/>
                  <wp:docPr id="1486310261" name="Picture 7" descr="មនុស្សម្នាក់កំពុងលើកដៃរបស់គាត់ ហើយនៅជិតពួកគេគឺជា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មនុស្សម្នាក់កំពុងលើកដៃរបស់គាត់ ហើយនៅជិតពួកគេគឺជារូបតំណាងអារម្មណ៍ក្នុងការនិយាយ។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0F05C5" w14:textId="3571FB91" w:rsidR="000E16BE" w:rsidRPr="00197D9F" w:rsidRDefault="0095420E" w:rsidP="002950D2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យើងក៏នឹងស្តាប់នូវអ្វីដែលពួកគេប្រាប់យើងអំពីបទពិសោធន៍របស់ពួកគេជាមួយនឹងសេវាកម្មទាំងនេះផងដែរ។</w:t>
            </w:r>
          </w:p>
        </w:tc>
      </w:tr>
    </w:tbl>
    <w:p w14:paraId="605ACF5D" w14:textId="77777777" w:rsidR="00766698" w:rsidRPr="00197D9F" w:rsidRDefault="00A56BF9" w:rsidP="003E3C90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78AA5CF3" wp14:editId="3ABCD009">
                <wp:simplePos x="0" y="0"/>
                <wp:positionH relativeFrom="margin">
                  <wp:align>left</wp:align>
                </wp:positionH>
                <wp:positionV relativeFrom="paragraph">
                  <wp:posOffset>225318</wp:posOffset>
                </wp:positionV>
                <wp:extent cx="5786755" cy="241300"/>
                <wp:effectExtent l="19050" t="19050" r="2349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E0341" id="Group 683653170" o:spid="_x0000_s1026" alt="&quot;&quot;" style="position:absolute;margin-left:0;margin-top:17.75pt;width:455.65pt;height:19pt;z-index:-251621376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18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B1014B" w:rsidRPr="00197D9F" w14:paraId="1EC4E930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16D20565" w14:textId="77777777" w:rsidR="00766698" w:rsidRPr="00197D9F" w:rsidRDefault="00A56BF9" w:rsidP="00AD0DD4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885C98D" wp14:editId="3F920FB9">
                  <wp:extent cx="1492885" cy="1492885"/>
                  <wp:effectExtent l="0" t="0" r="0" b="0"/>
                  <wp:docPr id="1424608590" name="Picture 62" descr="កម្មករ NDIS 2 នាក់កំពុងជួបប្រជុំជាមួយអ្នកចូលរួមម្នាក់។ នៅជិតពួកគេគឺជារូបតំណាងបច្ចុប្បន្នភាព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កម្មករ NDIS 2 នាក់កំពុងជួបប្រជុំជាមួយអ្នកចូលរួមម្នាក់។ នៅជិតពួកគេគឺជារូបតំណាងបច្ចុប្បន្នភាពមួយ។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1225A8AB" w14:textId="0AC8B368" w:rsidR="00766698" w:rsidRPr="00197D9F" w:rsidRDefault="0095420E" w:rsidP="00AD0DD4">
            <w:pPr>
              <w:spacing w:before="48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យើងនឹងធ្វើបច្ចុប្បន្នភាពវិធីដែលយើងរៀបចំផែនការ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និងដំណើរការការប្រជុំជាមួយអ្នកចូលរួម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  <w:p w14:paraId="49C46BB5" w14:textId="77777777" w:rsidR="0094574B" w:rsidRPr="00197D9F" w:rsidRDefault="00A56BF9" w:rsidP="00C73E0D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0F64D274" w14:textId="28585066" w:rsidR="0094574B" w:rsidRPr="00197D9F" w:rsidRDefault="0095420E" w:rsidP="00B314B2">
            <w:pPr>
              <w:pStyle w:val="ListParagraph"/>
              <w:numPr>
                <w:ilvl w:val="0"/>
                <w:numId w:val="68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ការប្រើប្រាស់អ្នកបកប្រែផ្ទាល់មាត់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នោះអ្នកចូលរួម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ចូលចិត្ត</w:t>
            </w:r>
          </w:p>
          <w:p w14:paraId="29EA5B7F" w14:textId="77777777" w:rsidR="0036117A" w:rsidRPr="00197D9F" w:rsidRDefault="00A56BF9" w:rsidP="00B314B2">
            <w:pPr>
              <w:pStyle w:val="ListParagraph"/>
              <w:numPr>
                <w:ilvl w:val="0"/>
                <w:numId w:val="6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មានការប្រជុំយូរជាងមុន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B56AB66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033285F2" w14:textId="77777777" w:rsidR="00A443AF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171FC74" wp14:editId="6CEEDC95">
                  <wp:extent cx="1492885" cy="1492885"/>
                  <wp:effectExtent l="0" t="0" r="0" b="0"/>
                  <wp:docPr id="1448206372" name="Picture 63" descr="បុគ្គលិក NDIS និងដៃគូ។ នៅពីលើពួកវាគឺជារូបពពុះគំនិតដែលមានសញ្ញាធីកនៅខាងក្នុងរូប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បុគ្គលិក NDIS និងដៃគូ។ នៅពីលើពួកវាគឺជារូបពពុះគំនិតដែលមានសញ្ញាធីកនៅខាងក្នុងរូបពពុះគំនិត។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44494E89" w14:textId="0554B198" w:rsidR="0036117A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យើងនឹងធ្វើឱ្យប្រាកដថាបុគ្គលិក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និងដៃគូរបស់យើងទាំងអស់យល់ដឹងពីរបៀបដែលយើងរៀបចំផែនការ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និងដំណើរការកិច្ចប្រជុំទាំងនេះ។</w:t>
            </w:r>
          </w:p>
        </w:tc>
      </w:tr>
      <w:tr w:rsidR="00B1014B" w:rsidRPr="00197D9F" w14:paraId="58BE9D07" w14:textId="77777777" w:rsidTr="00225597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56FA396D" w14:textId="77777777" w:rsidR="00A663E7" w:rsidRPr="00197D9F" w:rsidRDefault="00A663E7" w:rsidP="006E0AB1">
            <w:pPr>
              <w:pStyle w:val="Image"/>
              <w:spacing w:before="360" w:after="0"/>
              <w:rPr>
                <w:rFonts w:ascii="Khmer UI" w:hAnsi="Khmer UI" w:cs="Khmer UI"/>
                <w:noProof/>
                <w:lang w:bidi="km-KH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5879EE7A" w14:textId="2E1DF476" w:rsidR="00A663E7" w:rsidRPr="00197D9F" w:rsidRDefault="0095420E" w:rsidP="006E0AB1">
            <w:pPr>
              <w:spacing w:before="36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ដោយចំនួនប៉ុន្មាននាក់នៃ៖</w:t>
            </w:r>
          </w:p>
        </w:tc>
      </w:tr>
      <w:tr w:rsidR="00B1014B" w:rsidRPr="00197D9F" w14:paraId="24F19995" w14:textId="77777777" w:rsidTr="00364B49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239B062A" w14:textId="77777777" w:rsidR="0036117A" w:rsidRPr="00197D9F" w:rsidRDefault="00A56BF9" w:rsidP="006E0AB1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291364B" wp14:editId="37DC9FF5">
                  <wp:extent cx="1492885" cy="1492885"/>
                  <wp:effectExtent l="0" t="0" r="0" b="0"/>
                  <wp:docPr id="1698753542" name="Picture 8" descr="បុគ្គលិក NDIS អ្នកបកប្រែផ្ទាល់មាត់ និងអ្នកចូលរួមម្នាក់ កំពុងប្រជុំនៅក្រោម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បុគ្គលិក NDIS អ្នកបកប្រែផ្ទាល់មាត់ និងអ្នកចូលរួមម្នាក់ កំពុងប្រជុំនៅក្រោមរូបតំណាងអារម្មណ៍ក្នុងការនិយាយ។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0D482CF6" w14:textId="7CD1B15B" w:rsidR="0036117A" w:rsidRPr="00197D9F" w:rsidRDefault="0095420E" w:rsidP="00A663E7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អ្នកបកប្រែផ្ទាល់មាត់ត្រូវបានប្រើប្រាស់នៅក្នុងកិច្ចប្រជុំដើម្បីគាំទ្រដល់អ្នកចូលរួម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</w:t>
            </w:r>
          </w:p>
        </w:tc>
      </w:tr>
      <w:tr w:rsidR="00B1014B" w:rsidRPr="00197D9F" w14:paraId="2BA2FE4A" w14:textId="77777777" w:rsidTr="006E0AB1">
        <w:trPr>
          <w:trHeight w:val="2665"/>
        </w:trPr>
        <w:tc>
          <w:tcPr>
            <w:tcW w:w="2567" w:type="dxa"/>
            <w:vAlign w:val="center"/>
          </w:tcPr>
          <w:p w14:paraId="639DB627" w14:textId="77777777" w:rsidR="0036117A" w:rsidRPr="00197D9F" w:rsidRDefault="00A56BF9" w:rsidP="006E0AB1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5F14323" wp14:editId="33A953FB">
                  <wp:extent cx="1492885" cy="1492885"/>
                  <wp:effectExtent l="0" t="0" r="0" b="0"/>
                  <wp:docPr id="1210633972" name="Picture 9" descr="អ្នកចូលរួមម្នាក់នៅក្រោមសញ្ញាលើកមេដៃឡើង និងសញ្ញាព្រួញចង្អុលឡើងលើនៅខាងក្នុង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អ្នកចូលរួមម្នាក់នៅក្រោមសញ្ញាលើកមេដៃឡើង និងសញ្ញាព្រួញចង្អុលឡើងលើនៅខាងក្នុងរូបតំណាងអារម្មណ៍ក្នុងការនិយាយ។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3461EBE2" w14:textId="56FCD300" w:rsidR="0036117A" w:rsidRPr="00197D9F" w:rsidRDefault="0095420E" w:rsidP="00A663E7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ប្រាប់យើងថា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ពួកគេមានបទពិសោធន៍កាន់តែប្រសើរជាមួយអ្នកបកប្រែផ្ទាល់មាត់នៅឯកិច្ចប្រជុំរបស់ពួកគេ។</w:t>
            </w:r>
          </w:p>
        </w:tc>
      </w:tr>
    </w:tbl>
    <w:p w14:paraId="270237C6" w14:textId="77777777" w:rsidR="00B676E1" w:rsidRPr="00197D9F" w:rsidRDefault="00A56BF9" w:rsidP="0043690F">
      <w:pPr>
        <w:pStyle w:val="Heading2"/>
        <w:rPr>
          <w:rFonts w:ascii="Khmer UI" w:hAnsi="Khmer UI" w:cs="Khmer UI"/>
          <w:color w:val="000000" w:themeColor="text1"/>
          <w:lang w:bidi="km-KH"/>
        </w:rPr>
      </w:pPr>
      <w:bookmarkStart w:id="106" w:name="_Toc159336374"/>
      <w:r w:rsidRPr="00621465">
        <w:rPr>
          <w:rFonts w:cs="FS Me Pro"/>
          <w:noProof/>
          <w:color w:val="000000" w:themeColor="text1"/>
          <w:lang w:bidi="km-KH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2079BDB" wp14:editId="78F2C199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C0EBF" id="Rectangle: Rounded Corners 166023663" o:spid="_x0000_s1026" alt="&quot;&quot;" style="position:absolute;margin-left:0;margin-top:-17.8pt;width:505.7pt;height:54.45pt;z-index:-2516193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" fillcolor="#ffcc04" strokecolor="#6b2976" strokeweight="3pt">
                <w10:wrap anchorx="page"/>
              </v:roundrect>
            </w:pict>
          </mc:Fallback>
        </mc:AlternateContent>
      </w:r>
      <w:r w:rsidRPr="00621465">
        <w:rPr>
          <w:rFonts w:cs="FS Me Pro"/>
          <w:color w:val="000000" w:themeColor="text1"/>
          <w:lang w:bidi="km-KH"/>
        </w:rPr>
        <w:t>4</w:t>
      </w:r>
      <w:r w:rsidRPr="00197D9F">
        <w:rPr>
          <w:rFonts w:ascii="Khmer UI" w:hAnsi="Khmer UI" w:cs="Khmer UI"/>
          <w:color w:val="000000" w:themeColor="text1"/>
          <w:lang w:bidi="km-KH"/>
        </w:rPr>
        <w:t xml:space="preserve">.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ជម្រើស</w:t>
      </w:r>
      <w:proofErr w:type="spellEnd"/>
      <w:r w:rsidRPr="00197D9F">
        <w:rPr>
          <w:rFonts w:ascii="Khmer UI" w:hAnsi="Khmer UI" w:cs="Khmer UI"/>
          <w:color w:val="000000" w:themeColor="text1"/>
          <w:lang w:bidi="km-KH"/>
        </w:rPr>
        <w:t xml:space="preserve">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និងការគ្រប់គ្រង</w:t>
      </w:r>
      <w:bookmarkEnd w:id="106"/>
      <w:proofErr w:type="spellEnd"/>
    </w:p>
    <w:p w14:paraId="1B226712" w14:textId="77777777" w:rsidR="008104A9" w:rsidRPr="00197D9F" w:rsidRDefault="00A56BF9" w:rsidP="00926182">
      <w:pPr>
        <w:pStyle w:val="Heading3"/>
        <w:spacing w:before="360" w:after="120"/>
        <w:rPr>
          <w:rFonts w:ascii="Khmer UI" w:hAnsi="Khmer UI" w:cs="Khmer UI"/>
          <w:lang w:bidi="km-KH"/>
        </w:rPr>
      </w:pP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19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B1014B" w:rsidRPr="00197D9F" w14:paraId="3AEE22F7" w14:textId="77777777" w:rsidTr="003E3C90">
        <w:tc>
          <w:tcPr>
            <w:tcW w:w="2552" w:type="dxa"/>
            <w:vAlign w:val="center"/>
          </w:tcPr>
          <w:p w14:paraId="11D8E39A" w14:textId="77777777" w:rsidR="00766698" w:rsidRPr="00197D9F" w:rsidRDefault="00A56BF9" w:rsidP="006E0AB1">
            <w:pPr>
              <w:pStyle w:val="Image"/>
              <w:spacing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3FA0EC3" wp14:editId="7B1502E9">
                  <wp:extent cx="1332000" cy="1332000"/>
                  <wp:effectExtent l="0" t="0" r="1905" b="1905"/>
                  <wp:docPr id="1100835989" name="Picture 65" descr="បុគ្គលិក NDIS ម្នាក់កំពុងផ្តល់ឯកសារមួយដល់គណៈកម្មការ NDIS។ នៅពីលើពួកគេគឺជារូបតំណាងអារម្មណ៍ក្នុងការនិយាយដែលមានរូបតំណាងព័ត៌មាននៅខាងក្នុងរូបតំណាងអារម្មណ៍ក្នុងការនិយាយ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បុគ្គលិក NDIS ម្នាក់កំពុងផ្តល់ឯកសារមួយដល់គណៈកម្មការ NDIS។ នៅពីលើពួកគេគឺជារូបតំណាងអារម្មណ៍ក្នុងការនិយាយដែលមានរូបតំណាងព័ត៌មាននៅខាងក្នុងរូបតំណាងអារម្មណ៍ក្នុងការនិយាយនោះ។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3D6E56D" w14:textId="77777777" w:rsidR="0095420E" w:rsidRPr="0095420E" w:rsidRDefault="00A56BF9" w:rsidP="0095420E">
            <w:pPr>
              <w:spacing w:after="120"/>
              <w:rPr>
                <w:rFonts w:ascii="Khmer UI" w:hAnsi="Khmer UI" w:cs="Khmer UI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701DAE0F" wp14:editId="3DAB7ABF">
                      <wp:simplePos x="0" y="0"/>
                      <wp:positionH relativeFrom="margin">
                        <wp:posOffset>-1665605</wp:posOffset>
                      </wp:positionH>
                      <wp:positionV relativeFrom="paragraph">
                        <wp:posOffset>-203200</wp:posOffset>
                      </wp:positionV>
                      <wp:extent cx="5786755" cy="241300"/>
                      <wp:effectExtent l="19050" t="19050" r="23495" b="25400"/>
                      <wp:wrapNone/>
                      <wp:docPr id="133" name="Group 1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86755" cy="241300"/>
                                <a:chOff x="11875" y="0"/>
                                <a:chExt cx="5787317" cy="241540"/>
                              </a:xfrm>
                            </wpg:grpSpPr>
                            <wps:wsp>
                              <wps:cNvPr id="134" name="Straight Connector 134"/>
                              <wps:cNvCnPr/>
                              <wps:spPr>
                                <a:xfrm>
                                  <a:off x="11875" y="130628"/>
                                  <a:ext cx="5716732" cy="0"/>
                                </a:xfrm>
                                <a:prstGeom prst="line">
                                  <a:avLst/>
                                </a:prstGeom>
                                <a:ln w="38100" cap="rnd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5" name="Oval 135"/>
                              <wps:cNvSpPr/>
                              <wps:spPr>
                                <a:xfrm>
                                  <a:off x="5557652" y="0"/>
                                  <a:ext cx="241540" cy="241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C04"/>
                                </a:solidFill>
                                <a:ln w="38100">
                                  <a:solidFill>
                                    <a:srgbClr val="6B2976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A83F28" id="Group 133" o:spid="_x0000_s1026" alt="&quot;&quot;" style="position:absolute;margin-left:-131.15pt;margin-top:-16pt;width:455.65pt;height:19pt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">
      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      <v:stroke endcap="round"/>
                      </v:line>
      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      <w10:wrap anchorx="margin"/>
                    </v:group>
                  </w:pict>
                </mc:Fallback>
              </mc:AlternateContent>
            </w:r>
            <w:r w:rsidR="0095420E"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យើងនឹងធ្វើការជាមួយគណៈកម្មការ</w:t>
            </w:r>
            <w:r w:rsidR="0095420E"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95420E" w:rsidRPr="00621465">
              <w:rPr>
                <w:rFonts w:cs="FS Me Pro"/>
              </w:rPr>
              <w:t>NDIS</w:t>
            </w:r>
            <w:r w:rsidR="0095420E" w:rsidRPr="0095420E">
              <w:rPr>
                <w:rFonts w:ascii="Khmer UI" w:hAnsi="Khmer UI" w:cs="Khmer UI"/>
              </w:rPr>
              <w:t xml:space="preserve"> </w:t>
            </w:r>
            <w:r w:rsidR="0095420E" w:rsidRPr="0095420E">
              <w:rPr>
                <w:rFonts w:ascii="Khmer UI" w:hAnsi="Khmer UI" w:cs="Khmer UI" w:hint="cs"/>
                <w:cs/>
                <w:lang w:bidi="km-KH"/>
              </w:rPr>
              <w:t>ដើម្បីចែករំលែកព័ត៌មានជាមួយអ្នកផ្តល់សេវាកម្មនានា។</w:t>
            </w:r>
          </w:p>
          <w:p w14:paraId="459331E6" w14:textId="617CD197" w:rsidR="004B78F7" w:rsidRPr="00197D9F" w:rsidRDefault="0095420E" w:rsidP="0095420E">
            <w:pPr>
              <w:spacing w:after="12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នេះរួមបញ្ចូលទាំងព័ត៌មានអំពីអ្វីខ្លះដែលអ្នកផ្តល់សេវាកម្មត្រូវធ្វើ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ដើម្បីធ្វើឱ្យប្រាកដថាសេវាកម្មរបស់ពួកគេមានសុវត្ថិភាពសម្រាប់វប្បធម៌ទាំងអស់។</w:t>
            </w:r>
          </w:p>
        </w:tc>
      </w:tr>
      <w:tr w:rsidR="00B1014B" w:rsidRPr="00197D9F" w14:paraId="1700D7F2" w14:textId="77777777" w:rsidTr="00926182">
        <w:trPr>
          <w:trHeight w:val="1587"/>
        </w:trPr>
        <w:tc>
          <w:tcPr>
            <w:tcW w:w="2552" w:type="dxa"/>
            <w:vAlign w:val="center"/>
          </w:tcPr>
          <w:p w14:paraId="5CC03279" w14:textId="77777777" w:rsidR="00766698" w:rsidRPr="00197D9F" w:rsidRDefault="00A56BF9" w:rsidP="0092618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690D09E" wp14:editId="2CA0386F">
                  <wp:extent cx="1368000" cy="1026000"/>
                  <wp:effectExtent l="0" t="0" r="3810" b="3175"/>
                  <wp:docPr id="1628056808" name="Picture 10" descr="អ្នកផ្តល់សេវាកំពុងគាំទ្រដល់អ្នកចូលរួមម្នាក់ឱ្យបរិភោគ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អ្នកផ្តល់សេវាកំពុងគាំទ្រដល់អ្នកចូលរួមម្នាក់ឱ្យបរិភោគ។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5D3681" w14:textId="0B35E427" w:rsidR="00766698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នេះនឹងមានន័យថាអ្នកផ្តល់សេវាកម្មកាន់តែច្រើនយល់ដឹងពីរបៀបគាំទ្រដល់អ្នកចូលរួម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តាមរបៀបដែលពួកគេត្រូវការ។</w:t>
            </w:r>
          </w:p>
        </w:tc>
      </w:tr>
      <w:tr w:rsidR="00B1014B" w:rsidRPr="00197D9F" w14:paraId="0030D989" w14:textId="77777777" w:rsidTr="00926182">
        <w:trPr>
          <w:trHeight w:val="2098"/>
        </w:trPr>
        <w:tc>
          <w:tcPr>
            <w:tcW w:w="2552" w:type="dxa"/>
            <w:vAlign w:val="center"/>
          </w:tcPr>
          <w:p w14:paraId="166913AB" w14:textId="77777777" w:rsidR="004B78F7" w:rsidRPr="00197D9F" w:rsidRDefault="00A56BF9" w:rsidP="006E0AB1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9A1B7B1" wp14:editId="6C10D212">
                  <wp:extent cx="1332000" cy="1332000"/>
                  <wp:effectExtent l="0" t="0" r="1905" b="1905"/>
                  <wp:docPr id="1114685344" name="Picture 66" descr="អ្នកផ្តល់សេវា 3 នាក់ និងនៅខាងលើពួកវាគឺរូបតំណាងអារម្មណ៍ក្នុងការនិយាយ ដែលមានរូបតំណាងព័ត៌មាននៅខាងក្នុងរូបតំណាងអារម្មណ៍ក្នុងការនិយាយ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អ្នកផ្តល់សេវា 3 នាក់ និងនៅខាងលើពួកវាគឺរូបតំណាងអារម្មណ៍ក្នុងការនិយាយ ដែលមានរូបតំណាងព័ត៌មាននៅខាងក្នុងរូបតំណាងអារម្មណ៍ក្នុងការនិយាយនោះ។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2435CD" w14:textId="1895EB88" w:rsidR="004B78F7" w:rsidRPr="00197D9F" w:rsidRDefault="0095420E" w:rsidP="006E0AB1">
            <w:pPr>
              <w:spacing w:before="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ដោយស្តាប់នូវអ្វីដែលអ្នកផ្តល់សេវាកម្មនិយាយអំពីព័ត៌មាននោះ។</w:t>
            </w:r>
          </w:p>
        </w:tc>
      </w:tr>
      <w:tr w:rsidR="00B1014B" w:rsidRPr="00197D9F" w14:paraId="78E5EB60" w14:textId="77777777" w:rsidTr="003E3C90">
        <w:tc>
          <w:tcPr>
            <w:tcW w:w="2552" w:type="dxa"/>
            <w:vAlign w:val="center"/>
          </w:tcPr>
          <w:p w14:paraId="6D160AFF" w14:textId="77777777" w:rsidR="00775E71" w:rsidRPr="00197D9F" w:rsidRDefault="00775E71" w:rsidP="00230312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33" w:type="dxa"/>
            <w:vAlign w:val="center"/>
          </w:tcPr>
          <w:p w14:paraId="01B0DB9E" w14:textId="27C33087" w:rsidR="00775E71" w:rsidRPr="00197D9F" w:rsidRDefault="0095420E" w:rsidP="00230312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ឧទាហរណ៍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អ្វីដែលពួកគេត្រូវនិយាយអំពីរបៀបដែលព័ត៌មានគាំទ្រពួកគេបានល្អប៉ុនណាដើម្បី៖</w:t>
            </w:r>
          </w:p>
        </w:tc>
      </w:tr>
      <w:tr w:rsidR="00B1014B" w:rsidRPr="00197D9F" w14:paraId="494476FA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2783BDD0" w14:textId="77777777" w:rsidR="00230312" w:rsidRPr="00197D9F" w:rsidRDefault="00A56BF9" w:rsidP="00A6040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C57F566" wp14:editId="356E2372">
                  <wp:extent cx="1332000" cy="1332000"/>
                  <wp:effectExtent l="0" t="0" r="1905" b="1905"/>
                  <wp:docPr id="1067138517" name="Picture 12" descr="បុគ្គលិកថែទាំសុខភាពម្នាក់ និងមនុស្សម្នាក់ទៀតនៅក្រោមសញ្ញាធីកនៅខាងក្នុងរូតំណាងប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បុគ្គលិកថែទាំសុខភាពម្នាក់ និងមនុស្សម្នាក់ទៀតនៅក្រោមសញ្ញាធីកនៅខាងក្នុងរូតំណាងបអារម្មណ៍ក្នុងការនិយាយ។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4158964" w14:textId="77777777" w:rsidR="00230312" w:rsidRPr="00197D9F" w:rsidRDefault="00A56BF9" w:rsidP="00775E71">
            <w:pPr>
              <w:pStyle w:val="ListParagraph"/>
              <w:numPr>
                <w:ilvl w:val="0"/>
                <w:numId w:val="1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យល់ដឹងកាន់តែច្បាស់អំពីការគាំទ្រដែលប្រជាជន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ត្រូវការ</w:t>
            </w:r>
            <w:proofErr w:type="spellEnd"/>
          </w:p>
        </w:tc>
      </w:tr>
      <w:tr w:rsidR="00B1014B" w:rsidRPr="00197D9F" w14:paraId="0D338982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629530C1" w14:textId="77777777" w:rsidR="00230312" w:rsidRPr="00197D9F" w:rsidRDefault="00A56BF9" w:rsidP="00A6040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D529AA3" wp14:editId="45035155">
                  <wp:extent cx="1332000" cy="1332000"/>
                  <wp:effectExtent l="0" t="0" r="1905" b="1905"/>
                  <wp:docPr id="1631471402" name="Picture 11" descr="បុគ្គលិក NDIS ម្នាក់កំពុងគាំទ្រអ្នកចូលរួមម្នាក់ ហើយនៅក្បែរពួកគេគឺ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បុគ្គលិក NDIS ម្នាក់កំពុងគាំទ្រអ្នកចូលរួមម្នាក់ ហើយនៅក្បែរពួកគេគឺរូបតំណាងសុវត្ថិភាព។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07C5773" w14:textId="3E5E08CE" w:rsidR="00230312" w:rsidRPr="00197D9F" w:rsidRDefault="0095420E" w:rsidP="00230312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ផ្តល់សេវាកម្មនានាដែលមានសុវត្ថិភាពសម្រាប់វប្បធម៌ទាំងអស់។</w:t>
            </w:r>
          </w:p>
        </w:tc>
      </w:tr>
    </w:tbl>
    <w:p w14:paraId="0D2EF295" w14:textId="77777777" w:rsidR="00766698" w:rsidRPr="00197D9F" w:rsidRDefault="00A56BF9" w:rsidP="003E3C90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B53F5DC" wp14:editId="4F0BB371">
                <wp:simplePos x="0" y="0"/>
                <wp:positionH relativeFrom="margin">
                  <wp:posOffset>19050</wp:posOffset>
                </wp:positionH>
                <wp:positionV relativeFrom="paragraph">
                  <wp:posOffset>225112</wp:posOffset>
                </wp:positionV>
                <wp:extent cx="5786755" cy="241300"/>
                <wp:effectExtent l="19050" t="19050" r="2349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E7787C" id="Group 271805185" o:spid="_x0000_s1026" alt="&quot;&quot;" style="position:absolute;margin-left:1.5pt;margin-top:17.75pt;width:455.65pt;height:19pt;z-index:-2516152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20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B1014B" w:rsidRPr="00197D9F" w14:paraId="625FEB13" w14:textId="77777777" w:rsidTr="00225597">
        <w:tc>
          <w:tcPr>
            <w:tcW w:w="2552" w:type="dxa"/>
            <w:vAlign w:val="center"/>
          </w:tcPr>
          <w:p w14:paraId="5D1CF400" w14:textId="77777777" w:rsidR="004B78F7" w:rsidRPr="00197D9F" w:rsidRDefault="00A56BF9" w:rsidP="006E0AB1">
            <w:pPr>
              <w:pStyle w:val="Image"/>
              <w:spacing w:before="12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EEFCA93" wp14:editId="203B18AF">
                  <wp:extent cx="1440000" cy="1440000"/>
                  <wp:effectExtent l="0" t="0" r="8255" b="8255"/>
                  <wp:docPr id="1535536497" name="Picture 67" descr="អ្នកចូលរួមម្នាក់កំពុងធ្វើការជ្រើសរើសរវាងការគាំទ្រចំនួន 3។ ពួកគេរួមមានប្រដាប់កូរ និងឈើមូលសម្រាប់លុញ ឡានវ៉ែន និងបុគ្គលិក NDIS 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អ្នកចូលរួមម្នាក់កំពុងធ្វើការជ្រើសរើសរវាងការគាំទ្រចំនួន 3។ ពួកគេរួមមានប្រដាប់កូរ និងឈើមូលសម្រាប់លុញ ឡានវ៉ែន និងបុគ្គលិក NDIS ម្នាក់កំពុងគាំទ្រអ្នកចូលរួមម្នាក់។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C994D8" w14:textId="6AEF6D72" w:rsidR="004B78F7" w:rsidRPr="00197D9F" w:rsidRDefault="0095420E" w:rsidP="006E0AB1">
            <w:pPr>
              <w:spacing w:before="12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យើងនឹងធ្វើការជាមួយគណៈកម្មការ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ដើម្បីគាំទ្រអ្នកចូលរួម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នានាឱ្យមានជម្រើស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និងការគ្រប់គ្រងកាន់តែច្រើន។</w:t>
            </w:r>
          </w:p>
        </w:tc>
      </w:tr>
      <w:tr w:rsidR="00B1014B" w:rsidRPr="00197D9F" w14:paraId="71B7D281" w14:textId="77777777" w:rsidTr="00225597">
        <w:tc>
          <w:tcPr>
            <w:tcW w:w="2552" w:type="dxa"/>
            <w:vAlign w:val="center"/>
          </w:tcPr>
          <w:p w14:paraId="14CA121E" w14:textId="77777777" w:rsidR="004B78F7" w:rsidRPr="00197D9F" w:rsidRDefault="004B78F7" w:rsidP="0039501C">
            <w:pPr>
              <w:pStyle w:val="Image"/>
              <w:spacing w:before="12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2725D70D" w14:textId="01626B0B" w:rsidR="004B78F7" w:rsidRPr="00197D9F" w:rsidRDefault="0095420E" w:rsidP="0039501C">
            <w:pPr>
              <w:spacing w:before="12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នេះរួមបញ្ចូលទាំងការចែករំលែកព័ត៌មានជាមួយអ្នកចូលរួម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នានាអំពីរបៀបដែលពួកគេអាច៖</w:t>
            </w:r>
          </w:p>
        </w:tc>
      </w:tr>
      <w:tr w:rsidR="00B1014B" w:rsidRPr="00197D9F" w14:paraId="389C184F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34139553" w14:textId="77777777" w:rsidR="00455ADD" w:rsidRPr="00197D9F" w:rsidRDefault="00A56BF9" w:rsidP="0092618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62EBCA8" wp14:editId="1A082CA9">
                  <wp:extent cx="1440000" cy="1440000"/>
                  <wp:effectExtent l="0" t="0" r="8255" b="8255"/>
                  <wp:docPr id="668799142" name="Picture 68" descr="ដៃម្ខាងកំពុងជ្រើសរើសរវាងអ្នកផ្តល់សេវា 3 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ដៃម្ខាងកំពុងជ្រើសរើសរវាងអ្នកផ្តល់សេវា 3 នាក់។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5471BB" w14:textId="77777777" w:rsidR="00455ADD" w:rsidRPr="00197D9F" w:rsidRDefault="00A56BF9" w:rsidP="00C73E0D">
            <w:pPr>
              <w:pStyle w:val="ListParagraph"/>
              <w:numPr>
                <w:ilvl w:val="0"/>
                <w:numId w:val="2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ជ្រើសរើសអ្នកផ្តល់សេវាកម្មផ្ទាល់ខ្លួនរបស់ពួកគេ</w:t>
            </w:r>
            <w:proofErr w:type="spellEnd"/>
          </w:p>
        </w:tc>
      </w:tr>
      <w:tr w:rsidR="00B1014B" w:rsidRPr="00197D9F" w14:paraId="2D979147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575D4E76" w14:textId="77777777" w:rsidR="00455ADD" w:rsidRPr="00197D9F" w:rsidRDefault="00A56BF9" w:rsidP="0092618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6A608A4" wp14:editId="6AA64CB9">
                  <wp:extent cx="1440000" cy="1440000"/>
                  <wp:effectExtent l="0" t="0" r="8255" b="8255"/>
                  <wp:docPr id="430799750" name="Picture 69" descr="បុគ្គលិក NDIS ម្នាក់កំពុងគាំទ្រអ្នកចូលរួមម្នាក់ និងរូបតំណាងការផ្លាស់ប្តូ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បុគ្គលិក NDIS ម្នាក់កំពុងគាំទ្រអ្នកចូលរួមម្នាក់ និងរូបតំណាងការផ្លាស់ប្តូរ។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97F4D0" w14:textId="77777777" w:rsidR="00455ADD" w:rsidRPr="00197D9F" w:rsidRDefault="00A56BF9" w:rsidP="00C73E0D">
            <w:pPr>
              <w:pStyle w:val="ListParagraph"/>
              <w:numPr>
                <w:ilvl w:val="0"/>
                <w:numId w:val="2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ផ្លាស់ប្តូរអ្នកផ្តល់សេវាកម្មរបស់ពួកគេ</w:t>
            </w:r>
            <w:proofErr w:type="spellEnd"/>
          </w:p>
        </w:tc>
      </w:tr>
      <w:tr w:rsidR="00B1014B" w:rsidRPr="00197D9F" w14:paraId="04642153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2AAD0FBC" w14:textId="77777777" w:rsidR="00455ADD" w:rsidRPr="00197D9F" w:rsidRDefault="00A56BF9" w:rsidP="00926182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08DA4A8C" wp14:editId="0CCEE327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262890</wp:posOffset>
                      </wp:positionV>
                      <wp:extent cx="892175" cy="230505"/>
                      <wp:effectExtent l="0" t="0" r="3175" b="0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0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6DA10" w14:textId="77777777" w:rsidR="0038239B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ពាក្យបណ្តឹង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A4A8C" id="_x0000_s1040" type="#_x0000_t202" alt="&quot;&quot;" style="position:absolute;left:0;text-align:left;margin-left:22.45pt;margin-top:20.7pt;width:70.25pt;height:18.1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" filled="f" stroked="f">
                      <v:textbox inset="0,0,0,0">
                        <w:txbxContent>
                          <w:p w14:paraId="5446DA10" w14:textId="77777777" w:rsidR="0038239B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1"/>
                                <w:szCs w:val="21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1"/>
                                <w:szCs w:val="21"/>
                              </w:rPr>
                              <w:t>ពាក្យបណ្តឹង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AC5272B" wp14:editId="087C8141">
                  <wp:extent cx="1440000" cy="1440000"/>
                  <wp:effectExtent l="0" t="0" r="8255" b="8255"/>
                  <wp:docPr id="657884166" name="Picture 70" descr="ឯកសារបណ្តឹងមួយដែលបង្ហាញសញ្ញាទម្លាក់មេដៃចុះ នៅខាងក្នុង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ឯកសារបណ្តឹងមួយដែលបង្ហាញសញ្ញាទម្លាក់មេដៃចុះ នៅខាងក្នុងរូបតំណាងអារម្មណ៍ក្នុងការនិយាយ។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4168F3" w14:textId="77777777" w:rsidR="00455ADD" w:rsidRPr="00197D9F" w:rsidRDefault="00A56BF9" w:rsidP="00455ADD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ដាក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ពាក្យបណ្ដឹង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A512B4D" w14:textId="77777777" w:rsidTr="00225597">
        <w:tc>
          <w:tcPr>
            <w:tcW w:w="2552" w:type="dxa"/>
            <w:vAlign w:val="center"/>
          </w:tcPr>
          <w:p w14:paraId="105F27F9" w14:textId="77777777" w:rsidR="004B78F7" w:rsidRPr="00197D9F" w:rsidRDefault="00A56BF9" w:rsidP="00926182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B774BEB" wp14:editId="1AA83DC8">
                  <wp:extent cx="1440000" cy="1440000"/>
                  <wp:effectExtent l="0" t="0" r="8255" b="8255"/>
                  <wp:docPr id="131285488" name="Picture 71" descr="មនុស្សម្នាក់កំពុងលើកដៃរបស់ពួកគេឡើងលើ ហើយនៅជិតពួកគេគឺជារូបតំណាងអារម្មណ៍ក្នុងការនិយាយ ដោយមានសញ្ញាទម្លាក់មេដៃចុះនៅខាងក្នុងវ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មនុស្សម្នាក់កំពុងលើកដៃរបស់ពួកគេឡើងលើ ហើយនៅជិតពួកគេគឺជារូបតំណាងអារម្មណ៍ក្នុងការនិយាយ ដោយមានសញ្ញាទម្លាក់មេដៃចុះនៅខាងក្នុងវា។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8D457D" w14:textId="58D41BCB" w:rsidR="004B78F7" w:rsidRPr="00197D9F" w:rsidRDefault="0095420E" w:rsidP="00926182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ពេលអ្នកដាក់ពាក្យបណ្ដឹង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អ្នកប្រាប់អ្នកណាម្នាក់ថាមានអ្វីមួយ៖</w:t>
            </w:r>
          </w:p>
          <w:p w14:paraId="1FAF9192" w14:textId="77777777" w:rsidR="004B78F7" w:rsidRPr="00197D9F" w:rsidRDefault="00A56BF9" w:rsidP="00B314B2">
            <w:pPr>
              <w:pStyle w:val="ListParagraph"/>
              <w:numPr>
                <w:ilvl w:val="0"/>
                <w:numId w:val="23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បានដំណើរការខុស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2D705A9E" w14:textId="77777777" w:rsidR="004B78F7" w:rsidRPr="00197D9F" w:rsidRDefault="00A56BF9" w:rsidP="00926182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កំពុងដំណើរការមិនបានល្អ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346D6642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26F702E3" w14:textId="77777777" w:rsidR="008E6BDF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4356D91A" wp14:editId="75D3A42B">
                  <wp:extent cx="1483360" cy="1483360"/>
                  <wp:effectExtent l="0" t="0" r="2540" b="2540"/>
                  <wp:docPr id="687223094" name="Picture 13" descr="អ្នកចូលរួមម្នាក់កំពុងគិត ដោយមានរូបតំណាងពពុះគំនិតចំនួន 3។ រូបតំណាងពពុះ​គំនិត​ទី​មួយ​បង្ហាញ​អ្នក​ផ្ដល់​សេវាដែលមានដោយ​សញ្ញា​ធីក រូបតំណាងពពុះ​គំនិត​ទីពីរ​បង្ហាញ​សញ្ញាទម្លាក់មេដៃចុះ ហើយរូបតំណាងពពុះ​គំនិត​​ទី​បី​បង្ហាញ​សញ្ញា​ធីក និង​សញ្ញាខ្វែ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អ្នកចូលរួមម្នាក់កំពុងគិត ដោយមានរូបតំណាងពពុះគំនិតចំនួន 3។ រូបតំណាងពពុះ​គំនិត​ទី​មួយ​បង្ហាញ​អ្នក​ផ្ដល់​សេវាដែលមានដោយ​សញ្ញា​ធីក រូបតំណាងពពុះ​គំនិត​ទីពីរ​បង្ហាញ​សញ្ញាទម្លាក់មេដៃចុះ ហើយរូបតំណាងពពុះ​គំនិត​​ទី​បី​បង្ហាញ​សញ្ញា​ធីក និង​សញ្ញាខ្វែង។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D36971A" w14:textId="7978C516" w:rsidR="008E6BDF" w:rsidRPr="00197D9F" w:rsidRDefault="0095420E" w:rsidP="004B78F7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ប៉ុន្មាននាក់រំលែកថាពួកគេយល់ដឹង៖</w:t>
            </w:r>
          </w:p>
          <w:p w14:paraId="624FBC13" w14:textId="59017C5D" w:rsidR="008E6BDF" w:rsidRPr="00197D9F" w:rsidRDefault="0095420E" w:rsidP="00B314B2">
            <w:pPr>
              <w:pStyle w:val="ListParagraph"/>
              <w:numPr>
                <w:ilvl w:val="0"/>
                <w:numId w:val="22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ដូចម្តេចដែរថាអ្នកផ្តល់សេវាកម្មគឺត្រឹមត្រូវសម្រាប់ពួកគេ</w:t>
            </w:r>
          </w:p>
          <w:p w14:paraId="27EF1A04" w14:textId="77777777" w:rsidR="008E6BDF" w:rsidRPr="00197D9F" w:rsidRDefault="00A56BF9" w:rsidP="00B314B2">
            <w:pPr>
              <w:pStyle w:val="ListParagraph"/>
              <w:numPr>
                <w:ilvl w:val="0"/>
                <w:numId w:val="22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របៀបដាក់ពាក្យបណ្តឹង</w:t>
            </w:r>
            <w:proofErr w:type="spellEnd"/>
          </w:p>
          <w:p w14:paraId="1AC5E1A0" w14:textId="4D528A1C" w:rsidR="0095420E" w:rsidRPr="00197D9F" w:rsidRDefault="0095420E" w:rsidP="00B314B2">
            <w:pPr>
              <w:pStyle w:val="ListParagraph"/>
              <w:numPr>
                <w:ilvl w:val="0"/>
                <w:numId w:val="22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Style w:val="Strong"/>
                <w:rFonts w:ascii="Khmer UI" w:eastAsia="DaunPenh" w:hAnsi="Khmer UI" w:cs="Khmer UI"/>
                <w:cs/>
                <w:lang w:bidi="km-KH"/>
              </w:rPr>
              <w:t>សិទ្ធិ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របស់ពួកគេក្នុងការជ្រើសរើស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និងក្នុងការគ្រប់គ្រង។</w:t>
            </w:r>
          </w:p>
        </w:tc>
      </w:tr>
      <w:tr w:rsidR="00B1014B" w:rsidRPr="00197D9F" w14:paraId="68719500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63F8AF1E" w14:textId="77777777" w:rsidR="008E6BDF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534DEAC6" wp14:editId="69CBF43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396240</wp:posOffset>
                      </wp:positionV>
                      <wp:extent cx="892175" cy="497840"/>
                      <wp:effectExtent l="0" t="0" r="3175" b="0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97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90CB6" w14:textId="77777777" w:rsidR="0099120F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  <w:t>សិទ្ធិ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DEAC6" id="_x0000_s1041" type="#_x0000_t202" alt="&quot;&quot;" style="position:absolute;left:0;text-align:left;margin-left:20.55pt;margin-top:31.2pt;width:70.25pt;height:39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" filled="f" stroked="f">
                      <v:textbox inset="0,0,0,0">
                        <w:txbxContent>
                          <w:p w14:paraId="52F90CB6" w14:textId="77777777" w:rsidR="0099120F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4"/>
                                <w:szCs w:val="3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4"/>
                                <w:szCs w:val="34"/>
                              </w:rPr>
                              <w:t>សិទ្ធិ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E8B53C1" wp14:editId="5218EB74">
                  <wp:extent cx="1483360" cy="1483360"/>
                  <wp:effectExtent l="0" t="0" r="2540" b="2540"/>
                  <wp:docPr id="1518759341" name="Picture 72" descr="ឯកសារមួយ​ដែល​និយាយ​ថា 'សិទ្ធិ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ឯកសារមួយ​ដែល​និយាយ​ថា 'សិទ្ធិ'។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62F421" w14:textId="6ACC9165" w:rsidR="008E6BDF" w:rsidRPr="00197D9F" w:rsidRDefault="0095420E" w:rsidP="004B78F7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សិទ្ធិគឺជាបទបញ្ញត្តិអំពីរបៀបដែលមនុស្សត្រូវប្រព្រឹត្តចំពោះអ្នក៖</w:t>
            </w:r>
          </w:p>
          <w:p w14:paraId="2D3C74D9" w14:textId="77777777" w:rsidR="008E6BDF" w:rsidRPr="00197D9F" w:rsidRDefault="00A56BF9" w:rsidP="00B314B2">
            <w:pPr>
              <w:pStyle w:val="ListParagraph"/>
              <w:numPr>
                <w:ilvl w:val="0"/>
                <w:numId w:val="21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ដោយយុត្តិធម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៌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035B8107" w14:textId="77777777" w:rsidR="008E6BDF" w:rsidRPr="00197D9F" w:rsidRDefault="00A56BF9" w:rsidP="00B314B2">
            <w:pPr>
              <w:pStyle w:val="ListParagraph"/>
              <w:numPr>
                <w:ilvl w:val="0"/>
                <w:numId w:val="21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ដោយស្មើភាពគ្នា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686E0853" w14:textId="77777777" w:rsidR="00766698" w:rsidRPr="00197D9F" w:rsidRDefault="00A56BF9" w:rsidP="0039501C">
      <w:pPr>
        <w:pStyle w:val="Heading3"/>
        <w:spacing w:before="60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10DA0E7" wp14:editId="22E276A4">
                <wp:simplePos x="0" y="0"/>
                <wp:positionH relativeFrom="margin">
                  <wp:posOffset>22860</wp:posOffset>
                </wp:positionH>
                <wp:positionV relativeFrom="paragraph">
                  <wp:posOffset>647244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1DD9F" id="Group 519910894" o:spid="_x0000_s1026" alt="&quot;&quot;" style="position:absolute;margin-left:1.8pt;margin-top:50.95pt;width:455.65pt;height:19pt;z-index:-2516131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">
                <v:line id="Straight Connector 140292712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" strokecolor="#65276f [3044]" strokeweight="3pt">
                  <v:stroke endcap="round"/>
                </v:line>
                <v:oval id="Oval 87853347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21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71287E4B" w14:textId="77777777" w:rsidTr="003E3C90">
        <w:tc>
          <w:tcPr>
            <w:tcW w:w="2551" w:type="dxa"/>
            <w:vAlign w:val="center"/>
          </w:tcPr>
          <w:p w14:paraId="6042447F" w14:textId="77777777" w:rsidR="004B78F7" w:rsidRPr="00197D9F" w:rsidRDefault="00A56BF9" w:rsidP="0039501C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64EE384F" wp14:editId="5643F363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554990</wp:posOffset>
                      </wp:positionV>
                      <wp:extent cx="892175" cy="234315"/>
                      <wp:effectExtent l="0" t="0" r="3175" b="13335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69104D" w14:textId="77777777" w:rsidR="0099120F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បទប្បញ្ញតិ្ត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E384F" id="_x0000_s1042" type="#_x0000_t202" alt="&quot;&quot;" style="position:absolute;left:0;text-align:left;margin-left:23pt;margin-top:43.7pt;width:70.25pt;height:18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" filled="f" stroked="f">
                      <v:textbox inset="0,0,0,0">
                        <w:txbxContent>
                          <w:p w14:paraId="6569104D" w14:textId="77777777" w:rsidR="0099120F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បទប្បញ្ញតិ្ត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64D48C5" wp14:editId="5DED68FC">
                  <wp:extent cx="1482725" cy="1482725"/>
                  <wp:effectExtent l="0" t="0" r="3175" b="3175"/>
                  <wp:docPr id="1240535288" name="Picture 73" descr="ឯកសារស្ដីពីបទបញ្ញត្តិនានាដែលបង្ហាញបញ្ជីសញ្ញាធីក និងសញ្ញាខ្វែ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ឯកសារស្ដីពីបទបញ្ញត្តិនានាដែលបង្ហាញបញ្ជីសញ្ញាធីក និងសញ្ញាខ្វែង។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4AAF00" w14:textId="4949F8A4" w:rsidR="004B78F7" w:rsidRPr="00197D9F" w:rsidRDefault="0095420E" w:rsidP="0039501C">
            <w:pPr>
              <w:spacing w:before="48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យើងនឹងធ្វើការជាមួយគណៈកម្មការ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ដើម្បីបង្កើតបទបញ្ញត្តិថ្មីៗដែលអ្នកផ្តល់សេវាកម្មត្រូវតែអនុវត្តតាម។</w:t>
            </w:r>
          </w:p>
        </w:tc>
      </w:tr>
    </w:tbl>
    <w:p w14:paraId="398207A5" w14:textId="77777777" w:rsidR="0039501C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B1014B" w:rsidRPr="00197D9F" w14:paraId="6B2A1A17" w14:textId="77777777" w:rsidTr="00225597">
        <w:tc>
          <w:tcPr>
            <w:tcW w:w="2551" w:type="dxa"/>
            <w:vAlign w:val="center"/>
          </w:tcPr>
          <w:p w14:paraId="4C6C1D48" w14:textId="77777777" w:rsidR="008E6BDF" w:rsidRPr="00197D9F" w:rsidRDefault="008E6BDF" w:rsidP="00CB2007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6" w:type="dxa"/>
            <w:vAlign w:val="center"/>
          </w:tcPr>
          <w:p w14:paraId="6AAC32EA" w14:textId="488058B8" w:rsidR="008E6BDF" w:rsidRPr="00197D9F" w:rsidRDefault="0095420E" w:rsidP="00CB2007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បទបញ្ញត្តិទាំងនេះនឹងផ្តោតលើរបៀបដែលអ្នកផ្តល់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សេវាកម្មត្រូវផ្តល់ជូនសេវានានាដែល៖</w:t>
            </w:r>
          </w:p>
        </w:tc>
      </w:tr>
      <w:tr w:rsidR="00B1014B" w:rsidRPr="00197D9F" w14:paraId="10021A09" w14:textId="77777777" w:rsidTr="00225597">
        <w:tc>
          <w:tcPr>
            <w:tcW w:w="2551" w:type="dxa"/>
            <w:vAlign w:val="center"/>
          </w:tcPr>
          <w:p w14:paraId="4937D173" w14:textId="77777777" w:rsidR="008D1AC2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7E166F5" wp14:editId="1D37B5EC">
                  <wp:extent cx="1440000" cy="1440000"/>
                  <wp:effectExtent l="0" t="0" r="8255" b="8255"/>
                  <wp:docPr id="22738112" name="Picture 74" descr="បុគ្គលិក NDIS ម្នាក់កំពុងគាំទ្រអ្នកចូលរួមម្នាក់ ហើយនៅក្បែរពួកគេគឺ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បុគ្គលិក NDIS ម្នាក់កំពុងគាំទ្រអ្នកចូលរួមម្នាក់ ហើយនៅក្បែរពួកគេគឺរូបតំណាងសុវត្ថិភាព។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6B1499" w14:textId="08D7C9EF" w:rsidR="008D1AC2" w:rsidRPr="00197D9F" w:rsidRDefault="0095420E" w:rsidP="0095420E">
            <w:pPr>
              <w:pStyle w:val="ListParagraph"/>
              <w:numPr>
                <w:ilvl w:val="0"/>
                <w:numId w:val="2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មានសុវត្ថិភាពសម្រាប់វប្បធម៌ទាំងអស់ដើម្បី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ប្រើប្រាស់</w:t>
            </w:r>
          </w:p>
        </w:tc>
      </w:tr>
      <w:tr w:rsidR="00B1014B" w:rsidRPr="00197D9F" w14:paraId="18D5C008" w14:textId="77777777" w:rsidTr="00225597">
        <w:tc>
          <w:tcPr>
            <w:tcW w:w="2551" w:type="dxa"/>
            <w:vAlign w:val="center"/>
          </w:tcPr>
          <w:p w14:paraId="3BAD86D7" w14:textId="77777777" w:rsidR="008D1AC2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D4AEE61" wp14:editId="3EA802AA">
                  <wp:extent cx="1440000" cy="1440000"/>
                  <wp:effectExtent l="0" t="0" r="8255" b="8255"/>
                  <wp:docPr id="713944535" name="Picture 75" descr="បុគ្គលិក NDIS 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បុគ្គលិក NDIS ម្នាក់កំពុងគាំទ្រអ្នកចូលរួមម្នាក់។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1AA918" w14:textId="6D7DC7D9" w:rsidR="008D1AC2" w:rsidRPr="00197D9F" w:rsidRDefault="0095420E" w:rsidP="008D1AC2">
            <w:pPr>
              <w:pStyle w:val="ListParagraph"/>
              <w:numPr>
                <w:ilvl w:val="0"/>
                <w:numId w:val="70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គាំទ្រអ្នកចូលរួម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នានាដែលបានជួបប្រទះការតក់ស្លុត។</w:t>
            </w:r>
          </w:p>
        </w:tc>
      </w:tr>
      <w:tr w:rsidR="00B1014B" w:rsidRPr="00197D9F" w14:paraId="3604C9BA" w14:textId="77777777" w:rsidTr="00225597">
        <w:tc>
          <w:tcPr>
            <w:tcW w:w="2551" w:type="dxa"/>
            <w:vAlign w:val="center"/>
          </w:tcPr>
          <w:p w14:paraId="5B34C33A" w14:textId="77777777" w:rsidR="008E6BDF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E7AFE50" wp14:editId="5F7B12A2">
                  <wp:extent cx="1440000" cy="1440000"/>
                  <wp:effectExtent l="0" t="0" r="8255" b="8255"/>
                  <wp:docPr id="1515690592" name="Picture 76" descr="នរណាម្នាក់បញ្ជូនឯកសារមួយទៅឱ្យមនុស្សម្នាក់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នរណាម្នាក់បញ្ជូនឯកសារមួយទៅឱ្យមនុស្សម្នាក់ទៀត។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327D7C" w14:textId="4FEB6B95" w:rsidR="008E6BDF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នៅពេលដែលយើងបង្កើតបទបញ្ញត្តិទាំងនេះ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យើងនឹងចែករំលែកវាជាមួយអ្នកផ្តល់សេវាកម្ម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</w:tc>
      </w:tr>
      <w:tr w:rsidR="00B1014B" w:rsidRPr="00197D9F" w14:paraId="51B094B6" w14:textId="77777777" w:rsidTr="00225597">
        <w:tc>
          <w:tcPr>
            <w:tcW w:w="2551" w:type="dxa"/>
            <w:vAlign w:val="center"/>
          </w:tcPr>
          <w:p w14:paraId="70BBA994" w14:textId="77777777" w:rsidR="00981B48" w:rsidRPr="00197D9F" w:rsidRDefault="00A56BF9" w:rsidP="0039501C">
            <w:pPr>
              <w:pStyle w:val="Image"/>
              <w:spacing w:before="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F86CD50" wp14:editId="417F1E39">
                  <wp:extent cx="1440000" cy="1440000"/>
                  <wp:effectExtent l="0" t="0" r="8255" b="8255"/>
                  <wp:docPr id="1858900725" name="Picture 78" descr="អ្នកផ្តល់សេវា និងអ្នកចូលរួមម្នាក់ ហើយនៅពីលើពួកគេគឺ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អ្នកផ្តល់សេវា និងអ្នកចូលរួមម្នាក់ ហើយនៅពីលើពួកគេគឺរូបតំណាងអារម្មណ៍ក្នុងការនិយាយ។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6577C4" w14:textId="4E1B9EB5" w:rsidR="00981B48" w:rsidRPr="00197D9F" w:rsidRDefault="0095420E" w:rsidP="00C017C7">
            <w:pPr>
              <w:spacing w:before="0" w:after="12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យើងនឹងស្តាប់អ្វីដែលអ្នកផ្តល់សេវាកម្ម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និយាយអំពីរបៀបដែលបទបញ្ញត្តិដំណើរការបានល្អប៉ុនណា។</w:t>
            </w:r>
          </w:p>
        </w:tc>
      </w:tr>
      <w:tr w:rsidR="00B1014B" w:rsidRPr="00197D9F" w14:paraId="1051B04D" w14:textId="77777777" w:rsidTr="00225597">
        <w:tc>
          <w:tcPr>
            <w:tcW w:w="2551" w:type="dxa"/>
            <w:vAlign w:val="center"/>
          </w:tcPr>
          <w:p w14:paraId="7E45E347" w14:textId="77777777" w:rsidR="00981B48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4B75855" wp14:editId="48C496BC">
                  <wp:extent cx="1440000" cy="1440000"/>
                  <wp:effectExtent l="0" t="0" r="8255" b="8255"/>
                  <wp:docPr id="1181985076" name="Picture 79" descr="អ្នកផ្តល់សេវាម្នាក់កំពុងលើកដៃរបស់ពួកគេ នៅខាងក្រោម និងពីលើពួកគេមានសេវាចំនួន 3។ ពួកវារួមបញ្ចូលប្រដាប់កូរ និងឈើមូលសម្រាប់លុញ ឡានវ៉ែន និងអ្នកផ្តល់សេវាដែល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អ្នកផ្តល់សេវាម្នាក់កំពុងលើកដៃរបស់ពួកគេ នៅខាងក្រោម និងពីលើពួកគេមានសេវាចំនួន 3។ ពួកវារួមបញ្ចូលប្រដាប់កូរ និងឈើមូលសម្រាប់លុញ ឡានវ៉ែន និងអ្នកផ្តល់សេវាដែលកំពុងគាំទ្រអ្នកចូលរួមម្នាក់។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A2D20D7" w14:textId="72FC93A4" w:rsidR="00981B48" w:rsidRPr="00197D9F" w:rsidRDefault="0095420E" w:rsidP="00C13247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យើងនឹងពិនិត្យមើលថាតើសកម្មភាពនេះដំណើរការឬអត់ដោយអ្នកផ្តល់សេវាកម្មប៉ុន្មាននាក់ដែលផ្ដល់ជូន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សេវានានាដែលអនុវត្តតាមបទបញ្ញត្តិទាំងនេះ។</w:t>
            </w:r>
          </w:p>
        </w:tc>
      </w:tr>
    </w:tbl>
    <w:p w14:paraId="28E5256F" w14:textId="77777777" w:rsidR="00766698" w:rsidRPr="00197D9F" w:rsidRDefault="00A56BF9" w:rsidP="003E3C90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8D78CAE" wp14:editId="403CB5A5">
                <wp:simplePos x="0" y="0"/>
                <wp:positionH relativeFrom="margin">
                  <wp:posOffset>18415</wp:posOffset>
                </wp:positionH>
                <wp:positionV relativeFrom="paragraph">
                  <wp:posOffset>247972</wp:posOffset>
                </wp:positionV>
                <wp:extent cx="5786755" cy="241300"/>
                <wp:effectExtent l="19050" t="19050" r="2349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86786" id="Group 938337676" o:spid="_x0000_s1026" alt="&quot;&quot;" style="position:absolute;margin-left:1.45pt;margin-top:19.55pt;width:455.65pt;height:19pt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22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B1014B" w:rsidRPr="00197D9F" w14:paraId="236369D8" w14:textId="77777777" w:rsidTr="00F24B2B">
        <w:trPr>
          <w:trHeight w:val="3628"/>
        </w:trPr>
        <w:tc>
          <w:tcPr>
            <w:tcW w:w="2552" w:type="dxa"/>
            <w:vAlign w:val="center"/>
          </w:tcPr>
          <w:p w14:paraId="79D9D449" w14:textId="77777777" w:rsidR="00766698" w:rsidRPr="00197D9F" w:rsidRDefault="00A56BF9" w:rsidP="0039501C">
            <w:pPr>
              <w:pStyle w:val="Image"/>
              <w:spacing w:before="7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4114AE3" wp14:editId="5672DF66">
                  <wp:extent cx="1483360" cy="1483360"/>
                  <wp:effectExtent l="0" t="0" r="2540" b="2540"/>
                  <wp:docPr id="1288388905" name="Picture 80" descr="កម្មករ 3 នាក់ និង​អគារ​ការិយាល័យ​មួយ​នៅ​ពី​ក្រោយ​របាំង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កម្មករ 3 នាក់ និង​អគារ​ការិយាល័យ​មួយ​នៅ​ពី​ក្រោយ​របាំងមួយ។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1A93F3A4" w14:textId="306E2BA5" w:rsidR="0095420E" w:rsidRPr="0095420E" w:rsidRDefault="0095420E" w:rsidP="0095420E">
            <w:pPr>
              <w:rPr>
                <w:rFonts w:ascii="Khmer UI" w:hAnsi="Khmer UI" w:cs="Khmer UI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យើងនឹងពិនិត្យមើលលើឧបសគ្គនានាដែលអង្គការមួយចំនួនដែលគាំទ្រមនុស្ស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ប្រឈម។</w:t>
            </w:r>
          </w:p>
          <w:p w14:paraId="270C714D" w14:textId="38F68AD5" w:rsidR="00766698" w:rsidRPr="00197D9F" w:rsidRDefault="0095420E" w:rsidP="0095420E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យើងនឹងធ្វើការជាមួយបណ្ដាអង្គការរដ្ឋាភិបាលផ្សេងទៀតដើម្បីដកចេញនូវឧបសគ្គទាំងនេះ។</w:t>
            </w:r>
          </w:p>
        </w:tc>
      </w:tr>
      <w:tr w:rsidR="00B1014B" w:rsidRPr="00197D9F" w14:paraId="3FF7CCCE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37E05943" w14:textId="77777777" w:rsidR="00981B48" w:rsidRPr="00197D9F" w:rsidRDefault="00A56BF9" w:rsidP="0039501C">
            <w:pPr>
              <w:pStyle w:val="Image"/>
              <w:spacing w:before="3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FF12C7E" wp14:editId="3244887C">
                  <wp:extent cx="1483360" cy="1483360"/>
                  <wp:effectExtent l="0" t="0" r="2540" b="2540"/>
                  <wp:docPr id="888793777" name="Picture 14" descr="បុគ្គលិក NDIS ម្នាក់កំពុងគាំទ្រដល់អ្នកចូលរួមម្នាក់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បុគ្គលិក NDIS ម្នាក់កំពុងគាំទ្រដល់អ្នកចូលរួមម្នាក់ និងសញ្ញាព្រួញចង្អុលឡើងលើ។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CD385B" w14:textId="75703A2D" w:rsidR="00981B48" w:rsidRPr="00197D9F" w:rsidRDefault="0095420E" w:rsidP="0039501C">
            <w:pPr>
              <w:spacing w:before="36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បណ្ដាអង្គការដែលគាំទ្រប្រជាជន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ដែលមានពិការភាពអាចផ្តល់សេវាកម្ម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បន្ថែមទៀត។</w:t>
            </w:r>
          </w:p>
        </w:tc>
      </w:tr>
      <w:tr w:rsidR="00B1014B" w:rsidRPr="00197D9F" w14:paraId="11B83E32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2078DB32" w14:textId="77777777" w:rsidR="00CE08D6" w:rsidRPr="00197D9F" w:rsidRDefault="00A56BF9" w:rsidP="0039501C">
            <w:pPr>
              <w:spacing w:line="240" w:lineRule="auto"/>
              <w:jc w:val="center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A34C50E" wp14:editId="257872EB">
                  <wp:extent cx="1483360" cy="1483360"/>
                  <wp:effectExtent l="0" t="0" r="2540" b="2540"/>
                  <wp:docPr id="1881083683" name="Picture 81" descr="កម្មករ 3 នាក់ និង​នៅ​ពី​ក្រោយរបាំងមួយ និងសញ្ញា​ព្រួញ​ចង្អុល​ចុះ​ក្រោម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កម្មករ 3 នាក់ និង​នៅ​ពី​ក្រោយរបាំងមួយ និងសញ្ញា​ព្រួញ​ចង្អុល​ចុះ​ក្រោម។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7DD744" w14:textId="1BDE3BE9" w:rsidR="00CE08D6" w:rsidRPr="00197D9F" w:rsidRDefault="0095420E" w:rsidP="0039501C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យើងនឹងពិនិត្យមើលថាតើសកម្មភាពនេះដំណើរការឬអត់ដោយអង្គការចំនួនប៉ុន្មានដែលជួបប្រទះឧបសគ្គតិច។</w:t>
            </w:r>
          </w:p>
        </w:tc>
      </w:tr>
    </w:tbl>
    <w:p w14:paraId="6436CC9E" w14:textId="77777777" w:rsidR="0039501C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2554BC0A" w14:textId="77777777" w:rsidR="00766698" w:rsidRPr="00197D9F" w:rsidRDefault="00A56BF9" w:rsidP="009F7984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18DD6A21" wp14:editId="013D35C8">
                <wp:simplePos x="0" y="0"/>
                <wp:positionH relativeFrom="margin">
                  <wp:posOffset>19050</wp:posOffset>
                </wp:positionH>
                <wp:positionV relativeFrom="paragraph">
                  <wp:posOffset>230183</wp:posOffset>
                </wp:positionV>
                <wp:extent cx="5786755" cy="241300"/>
                <wp:effectExtent l="19050" t="19050" r="2349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71804" id="Group 359315507" o:spid="_x0000_s1026" alt="&quot;&quot;" style="position:absolute;margin-left:1.5pt;margin-top:18.1pt;width:455.65pt;height:19pt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23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B1014B" w:rsidRPr="00197D9F" w14:paraId="5B4EC6E8" w14:textId="77777777" w:rsidTr="00225597">
        <w:tc>
          <w:tcPr>
            <w:tcW w:w="2551" w:type="dxa"/>
            <w:vAlign w:val="center"/>
          </w:tcPr>
          <w:p w14:paraId="3EBEA207" w14:textId="77777777" w:rsidR="00766698" w:rsidRPr="00197D9F" w:rsidRDefault="00766698" w:rsidP="00A237E2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33" w:type="dxa"/>
            <w:vAlign w:val="center"/>
          </w:tcPr>
          <w:p w14:paraId="325AAA94" w14:textId="52AAF783" w:rsidR="00766698" w:rsidRPr="00197D9F" w:rsidRDefault="0095420E" w:rsidP="00A237E2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អង្គការរដ្ឋាភិបាលផ្សេងទៀតដើម្បីធ្វើឱ្យប្រាកដថាអ្នកបកប្រែផ្ទាល់មាត់កាន់តែយល់ដឹងអំពី៖</w:t>
            </w:r>
          </w:p>
        </w:tc>
      </w:tr>
      <w:tr w:rsidR="00B1014B" w:rsidRPr="00197D9F" w14:paraId="243DFC68" w14:textId="77777777" w:rsidTr="00225597">
        <w:tc>
          <w:tcPr>
            <w:tcW w:w="2551" w:type="dxa"/>
            <w:vAlign w:val="center"/>
          </w:tcPr>
          <w:p w14:paraId="783195A2" w14:textId="77777777" w:rsidR="00AD3E02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444D934" wp14:editId="004D656E">
                  <wp:extent cx="1440000" cy="1440000"/>
                  <wp:effectExtent l="0" t="0" r="8255" b="8255"/>
                  <wp:docPr id="1062528603" name="Picture 82" descr="មនុស្សម្នាក់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មនុស្សម្នាក់កំពុងកាន់ឯកសារ NDIS។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466283" w14:textId="77777777" w:rsidR="00AD3E02" w:rsidRPr="00621465" w:rsidRDefault="00A56BF9" w:rsidP="0039501C">
            <w:pPr>
              <w:pStyle w:val="ListParagraph"/>
              <w:numPr>
                <w:ilvl w:val="0"/>
                <w:numId w:val="19"/>
              </w:numPr>
              <w:spacing w:before="0" w:after="0"/>
              <w:rPr>
                <w:rFonts w:cs="FS Me Pro"/>
                <w:lang w:bidi="km-KH"/>
              </w:rPr>
            </w:pP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103AF31A" w14:textId="77777777" w:rsidTr="00225597">
        <w:tc>
          <w:tcPr>
            <w:tcW w:w="2551" w:type="dxa"/>
            <w:vAlign w:val="center"/>
          </w:tcPr>
          <w:p w14:paraId="7908D9D3" w14:textId="77777777" w:rsidR="00AD3E02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3438DB28" wp14:editId="76003E8C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225425</wp:posOffset>
                      </wp:positionV>
                      <wp:extent cx="892175" cy="341630"/>
                      <wp:effectExtent l="0" t="0" r="3175" b="1270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1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0EAF2" w14:textId="77777777" w:rsidR="0099120F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  <w:t>សិទ្ធិ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8DB28" id="_x0000_s1043" type="#_x0000_t202" alt="&quot;&quot;" style="position:absolute;left:0;text-align:left;margin-left:19.6pt;margin-top:17.75pt;width:70.25pt;height:26.9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" filled="f" stroked="f">
                      <v:textbox inset="0,0,0,0">
                        <w:txbxContent>
                          <w:p w14:paraId="3700EAF2" w14:textId="77777777" w:rsidR="0099120F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4"/>
                                <w:szCs w:val="3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4"/>
                                <w:szCs w:val="34"/>
                              </w:rPr>
                              <w:t>សិទ្ធិ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95B59E9" wp14:editId="6094EEA9">
                  <wp:extent cx="1440000" cy="1440000"/>
                  <wp:effectExtent l="0" t="0" r="8255" b="8255"/>
                  <wp:docPr id="1028388742" name="Picture 83" descr="ឯកសារមួយ​ដែល​និយាយ​ថា 'សិទ្ធិ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ឯកសារមួយ​ដែល​និយាយ​ថា 'សិទ្ធិ'។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996EC2" w14:textId="77777777" w:rsidR="00AD3E02" w:rsidRPr="00197D9F" w:rsidRDefault="00A56BF9" w:rsidP="0039501C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សិទ្ធិរបស់មនុស្សដែលមានពិការភាព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FAC1C9A" w14:textId="77777777" w:rsidTr="00225597">
        <w:tc>
          <w:tcPr>
            <w:tcW w:w="2551" w:type="dxa"/>
            <w:vAlign w:val="center"/>
          </w:tcPr>
          <w:p w14:paraId="408CF221" w14:textId="77777777" w:rsidR="00D64264" w:rsidRPr="00197D9F" w:rsidRDefault="00A56BF9" w:rsidP="0039501C">
            <w:pPr>
              <w:pStyle w:val="Image"/>
              <w:spacing w:before="36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C94B5A1" wp14:editId="0008B6C3">
                  <wp:extent cx="1440000" cy="1440000"/>
                  <wp:effectExtent l="0" t="0" r="8255" b="8255"/>
                  <wp:docPr id="1833459512" name="Picture 15" descr="អ្នកចូលរួម 2 នាក់ និង​អ្នក​បកប្រែផ្ទាល់មាត់ម្នាក់កំពុង​មាន​ការ​សន្ទនា​នៅ​ក្រោម​រូបតំណាងអារម្មណ៍ក្នុងការនិយាយ​ដែល​បង្ហាញ​ភាសា​ផ្សេងក្រៅ​ពី​ភាសា​អង់គ្លេស។ នៅជិតពួកគេគឺ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អ្នកចូលរួម 2 នាក់ និង​អ្នក​បកប្រែផ្ទាល់មាត់ម្នាក់កំពុង​មាន​ការ​សន្ទនា​នៅ​ក្រោម​រូបតំណាងអារម្មណ៍ក្នុងការនិយាយ​ដែល​បង្ហាញ​ភាសា​ផ្សេងក្រៅ​ពី​ភាសា​អង់គ្លេស។ នៅជិតពួកគេគឺសញ្ញាព្រួញចង្អុលឡើងលើ។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31B2FA" w14:textId="411389F2" w:rsidR="00D64264" w:rsidRPr="00197D9F" w:rsidRDefault="0095420E" w:rsidP="0039501C">
            <w:pPr>
              <w:spacing w:before="36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យើងនឹងធ្វើឱ្យប្រាកដថាមានអ្នកបកប្រែផ្ទាល់កាន់តែច្រើនដែលអាចគាំទ្រអ្នកចូលរួម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</w:tc>
      </w:tr>
      <w:tr w:rsidR="00B1014B" w:rsidRPr="00197D9F" w14:paraId="6BB214C0" w14:textId="77777777" w:rsidTr="00225597">
        <w:tc>
          <w:tcPr>
            <w:tcW w:w="2551" w:type="dxa"/>
            <w:vAlign w:val="center"/>
          </w:tcPr>
          <w:p w14:paraId="68D21C7B" w14:textId="77777777" w:rsidR="00D64264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957FF13" wp14:editId="6FE16A7F">
                  <wp:extent cx="1440000" cy="1440000"/>
                  <wp:effectExtent l="0" t="0" r="8255" b="8255"/>
                  <wp:docPr id="395913801" name="Picture 16" descr="ឯកសារមួយបង្ហាញសញ្ញាធីកនៅខាងក្នុង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ឯកសារមួយបង្ហាញសញ្ញាធីកនៅខាងក្នុងរូបតំណាងអារម្មណ៍ក្នុងការនិយាយ។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9B8109" w14:textId="7D6C1C7F" w:rsidR="00D64264" w:rsidRPr="00197D9F" w:rsidRDefault="0095420E" w:rsidP="005342C4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យើងក៏នឹងពិនិត្យមើលថាតើកម្មវិធីចំនួនប៉ុន្មានសម្រាប់គាំទ្រអ្នកបកប្រែផ្ទាល់មាត់។</w:t>
            </w:r>
          </w:p>
        </w:tc>
      </w:tr>
      <w:tr w:rsidR="00B1014B" w:rsidRPr="00197D9F" w14:paraId="70CCD8B7" w14:textId="77777777" w:rsidTr="00225597">
        <w:tc>
          <w:tcPr>
            <w:tcW w:w="2551" w:type="dxa"/>
            <w:vAlign w:val="center"/>
          </w:tcPr>
          <w:p w14:paraId="29D30BD4" w14:textId="77777777" w:rsidR="00445656" w:rsidRPr="00197D9F" w:rsidRDefault="00A56BF9" w:rsidP="0039501C">
            <w:pPr>
              <w:pStyle w:val="Image"/>
              <w:spacing w:before="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5BF7583" wp14:editId="0D0BE14F">
                  <wp:extent cx="1404000" cy="1404000"/>
                  <wp:effectExtent l="0" t="0" r="5715" b="5715"/>
                  <wp:docPr id="23462965" name="Picture 17" descr="អ្នកបកប្រែផ្ទាល់មាត់ 3 នាក់ ចង្អុលទៅខ្លួនពួកគេផ្ទាល់ ហើយលើកដៃរបស់ពួកគេ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អ្នកបកប្រែផ្ទាល់មាត់ 3 នាក់ ចង្អុលទៅខ្លួនពួកគេផ្ទាល់ ហើយលើកដៃរបស់ពួកគេឡើងលើ។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798415" w14:textId="26B9D840" w:rsidR="00445656" w:rsidRPr="00197D9F" w:rsidRDefault="0095420E" w:rsidP="00A663E7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អ្នកបកប្រែផ្ទាល់មាត់ប៉ុន្មាននាក់ដែលអាចរកបានដើម្បីគាំទ្រ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ជាមួយ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</w:tbl>
    <w:p w14:paraId="7DA2E26E" w14:textId="77777777" w:rsidR="00B676E1" w:rsidRPr="00197D9F" w:rsidRDefault="00A56BF9" w:rsidP="0043690F">
      <w:pPr>
        <w:pStyle w:val="Heading2"/>
        <w:rPr>
          <w:rFonts w:ascii="Khmer UI" w:hAnsi="Khmer UI" w:cs="Khmer UI"/>
          <w:color w:val="000000" w:themeColor="text1"/>
          <w:lang w:bidi="km-KH"/>
        </w:rPr>
      </w:pPr>
      <w:bookmarkStart w:id="107" w:name="_Toc159336375"/>
      <w:r w:rsidRPr="00621465">
        <w:rPr>
          <w:rFonts w:cs="FS Me Pro"/>
          <w:noProof/>
          <w:color w:val="000000" w:themeColor="text1"/>
          <w:lang w:bidi="km-KH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BCF4874" wp14:editId="7A1B38D1">
                <wp:simplePos x="0" y="0"/>
                <wp:positionH relativeFrom="page">
                  <wp:align>center</wp:align>
                </wp:positionH>
                <wp:positionV relativeFrom="paragraph">
                  <wp:posOffset>-213163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ED8CD" id="Rectangle: Rounded Corners 565464728" o:spid="_x0000_s1026" alt="&quot;&quot;" style="position:absolute;margin-left:0;margin-top:-16.8pt;width:505.7pt;height:54.45pt;z-index:-2516070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" fillcolor="#06a8b5" strokecolor="#6b2976" strokeweight="3pt">
                <w10:wrap anchorx="page"/>
              </v:roundrect>
            </w:pict>
          </mc:Fallback>
        </mc:AlternateContent>
      </w:r>
      <w:r w:rsidRPr="00621465">
        <w:rPr>
          <w:rFonts w:cs="FS Me Pro"/>
          <w:color w:val="000000" w:themeColor="text1"/>
          <w:lang w:bidi="km-KH"/>
        </w:rPr>
        <w:t>5</w:t>
      </w:r>
      <w:r w:rsidRPr="00197D9F">
        <w:rPr>
          <w:rFonts w:ascii="Khmer UI" w:hAnsi="Khmer UI" w:cs="Khmer UI"/>
          <w:color w:val="000000" w:themeColor="text1"/>
          <w:lang w:bidi="km-KH"/>
        </w:rPr>
        <w:t xml:space="preserve">.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ទិន្នន័យអំពីអ្នកចូលរួម</w:t>
      </w:r>
      <w:proofErr w:type="spellEnd"/>
      <w:r w:rsidRPr="00197D9F">
        <w:rPr>
          <w:rFonts w:ascii="Khmer UI" w:hAnsi="Khmer UI" w:cs="Khmer UI"/>
          <w:color w:val="000000" w:themeColor="text1"/>
          <w:lang w:bidi="km-KH"/>
        </w:rPr>
        <w:t xml:space="preserve"> </w:t>
      </w:r>
      <w:r w:rsidRPr="00621465">
        <w:rPr>
          <w:rFonts w:cs="FS Me Pro"/>
          <w:color w:val="000000" w:themeColor="text1"/>
          <w:lang w:bidi="km-KH"/>
        </w:rPr>
        <w:t>CALD</w:t>
      </w:r>
      <w:bookmarkEnd w:id="107"/>
    </w:p>
    <w:p w14:paraId="6CD5A333" w14:textId="77777777" w:rsidR="008104A9" w:rsidRPr="00197D9F" w:rsidRDefault="00A56BF9" w:rsidP="009F7984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015FB05A" wp14:editId="4EFD1B13">
                <wp:simplePos x="0" y="0"/>
                <wp:positionH relativeFrom="margin">
                  <wp:align>left</wp:align>
                </wp:positionH>
                <wp:positionV relativeFrom="paragraph">
                  <wp:posOffset>534205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A0BF4" id="Group 136" o:spid="_x0000_s1026" alt="&quot;&quot;" style="position:absolute;margin-left:0;margin-top:42.05pt;width:455.55pt;height:19pt;z-index:-251604992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proofErr w:type="spellStart"/>
      <w:r w:rsidR="00766698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766698" w:rsidRPr="00197D9F">
        <w:rPr>
          <w:rFonts w:ascii="Khmer UI" w:hAnsi="Khmer UI" w:cs="Khmer UI"/>
          <w:lang w:bidi="km-KH"/>
        </w:rPr>
        <w:t xml:space="preserve"> </w:t>
      </w:r>
      <w:r w:rsidR="00766698" w:rsidRPr="00621465">
        <w:rPr>
          <w:rFonts w:cs="FS Me Pro"/>
          <w:lang w:bidi="km-KH"/>
        </w:rPr>
        <w:t>24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B1014B" w:rsidRPr="00197D9F" w14:paraId="3C6FC777" w14:textId="77777777" w:rsidTr="00AC1C28">
        <w:tc>
          <w:tcPr>
            <w:tcW w:w="2552" w:type="dxa"/>
            <w:vAlign w:val="center"/>
          </w:tcPr>
          <w:p w14:paraId="5AE2C480" w14:textId="77777777" w:rsidR="00766698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F049273" wp14:editId="4D733652">
                  <wp:extent cx="1440000" cy="1440000"/>
                  <wp:effectExtent l="0" t="0" r="8255" b="8255"/>
                  <wp:docPr id="1692890758" name="Picture 1692890758" descr="មនុស្ស 3 នាក់នៅក្រោមពាក្យ 'CALD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មនុស្ស 3 នាក់នៅក្រោមពាក្យ 'CALD'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8994EC5" w14:textId="7E1EE11D" w:rsidR="007374DE" w:rsidRPr="00197D9F" w:rsidRDefault="0095420E" w:rsidP="00C13247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យើងនឹងធ្វើការជាមួយអ្នកដទៃទៀតដើម្បីព្រមព្រៀងគ្នាលើរបៀបដែលយើងពន្យល់ពីអត្ថន័យនៃ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'CALD'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49A4877F" w14:textId="77777777" w:rsidTr="00AC1C28">
        <w:tc>
          <w:tcPr>
            <w:tcW w:w="2552" w:type="dxa"/>
            <w:vAlign w:val="center"/>
          </w:tcPr>
          <w:p w14:paraId="2743E94A" w14:textId="77777777" w:rsidR="00766698" w:rsidRPr="00197D9F" w:rsidRDefault="00766698" w:rsidP="0039501C">
            <w:pPr>
              <w:pStyle w:val="Image"/>
              <w:spacing w:before="36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7359732D" w14:textId="77777777" w:rsidR="00766698" w:rsidRPr="00197D9F" w:rsidRDefault="00A56BF9" w:rsidP="0039501C">
            <w:pPr>
              <w:spacing w:before="36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យើងនឹងធ្វើការជាមួយ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41F78E84" w14:textId="77777777" w:rsidTr="00AC1C28">
        <w:tc>
          <w:tcPr>
            <w:tcW w:w="2552" w:type="dxa"/>
            <w:vAlign w:val="center"/>
          </w:tcPr>
          <w:p w14:paraId="47EF009B" w14:textId="77777777" w:rsidR="00D0585A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7F7BAE2" wp14:editId="55C95ACC">
                  <wp:extent cx="1483360" cy="1483360"/>
                  <wp:effectExtent l="0" t="0" r="2540" b="2540"/>
                  <wp:docPr id="1520896156" name="Picture 1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ក្រុមមនុស្ស CALD។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6F7229C" w14:textId="77777777" w:rsidR="00D0585A" w:rsidRPr="00197D9F" w:rsidRDefault="00A56BF9" w:rsidP="00C73E0D">
            <w:pPr>
              <w:pStyle w:val="ListParagraph"/>
              <w:numPr>
                <w:ilvl w:val="0"/>
                <w:numId w:val="25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</w:p>
        </w:tc>
      </w:tr>
      <w:tr w:rsidR="00B1014B" w:rsidRPr="00197D9F" w14:paraId="102969F1" w14:textId="77777777" w:rsidTr="00AC1C28">
        <w:tc>
          <w:tcPr>
            <w:tcW w:w="2552" w:type="dxa"/>
            <w:vAlign w:val="center"/>
          </w:tcPr>
          <w:p w14:paraId="5123419B" w14:textId="77777777" w:rsidR="00D0585A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8AD3720" wp14:editId="18289980">
                  <wp:extent cx="1483360" cy="1483360"/>
                  <wp:effectExtent l="0" t="0" r="2540" b="2540"/>
                  <wp:docPr id="1030385139" name="Picture 2" descr="បុគ្គលិក​រដ្ឋាភិបាល​ម្នាក់កំពុងថ្លែង​សុន្ទរកថា​នៅ​មុខ​អគារ​រដ្ឋាភិបាល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បុគ្គលិក​រដ្ឋាភិបាល​ម្នាក់កំពុងថ្លែង​សុន្ទរកថា​នៅ​មុខ​អគារ​រដ្ឋាភិបាលមួយ។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098C77A" w14:textId="77777777" w:rsidR="00D0585A" w:rsidRPr="00197D9F" w:rsidRDefault="00A56BF9" w:rsidP="00D0585A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បណ្ដាអង្គការរដ្ឋាភិបាលផ្សេងទៀត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1E60BAAF" w14:textId="77777777" w:rsidTr="00AC1C28">
        <w:tc>
          <w:tcPr>
            <w:tcW w:w="2552" w:type="dxa"/>
            <w:vAlign w:val="center"/>
          </w:tcPr>
          <w:p w14:paraId="1FD1F521" w14:textId="77777777" w:rsidR="00BC7A9A" w:rsidRPr="00197D9F" w:rsidRDefault="00A56BF9" w:rsidP="00C017C7">
            <w:pPr>
              <w:pStyle w:val="Image"/>
              <w:spacing w:before="60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89572ED" wp14:editId="4866ED7A">
                  <wp:extent cx="1483360" cy="1196975"/>
                  <wp:effectExtent l="0" t="0" r="2540" b="3175"/>
                  <wp:docPr id="1492686499" name="Picture 3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ក្រុមមនុស្ស CALD។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4B5BDC4" w14:textId="77777777" w:rsidR="00BC7A9A" w:rsidRPr="00197D9F" w:rsidRDefault="00A56BF9" w:rsidP="0039501C">
            <w:pPr>
              <w:spacing w:before="60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វិធីដែលយើងពន្យល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នឹងគាំទ្រ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5B3DECAE" w14:textId="77777777" w:rsidR="00BC7A9A" w:rsidRPr="00197D9F" w:rsidRDefault="00A56BF9" w:rsidP="00B314B2">
            <w:pPr>
              <w:pStyle w:val="ListParagraph"/>
              <w:numPr>
                <w:ilvl w:val="0"/>
                <w:numId w:val="2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ប្រជាជន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ទាំងអស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</w:p>
          <w:p w14:paraId="71ADBF4D" w14:textId="77777777" w:rsidR="00BC7A9A" w:rsidRPr="00197D9F" w:rsidRDefault="00A56BF9" w:rsidP="00BC7A9A">
            <w:pPr>
              <w:pStyle w:val="ListParagraph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</w:t>
            </w:r>
            <w:proofErr w:type="spellEnd"/>
          </w:p>
          <w:p w14:paraId="3190E2FC" w14:textId="77777777" w:rsidR="00BC7A9A" w:rsidRPr="00197D9F" w:rsidRDefault="00A56BF9" w:rsidP="00B314B2">
            <w:pPr>
              <w:pStyle w:val="ListParagraph"/>
              <w:numPr>
                <w:ilvl w:val="0"/>
                <w:numId w:val="26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បទពិសោធន៍ខុសគ្នារបស់ពួកគេ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90CF187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7FE69CF1" w14:textId="77777777" w:rsidR="00AC1C28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2FB13312" wp14:editId="3C00F389">
                  <wp:extent cx="1483360" cy="1483360"/>
                  <wp:effectExtent l="0" t="0" r="2540" b="2540"/>
                  <wp:docPr id="1809070464" name="Picture 4" descr="ក្រុមមនុស្សមួយក្រុម និងនៅពីលើពួកគេគឺ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ក្រុមមនុស្សមួយក្រុម និងនៅពីលើពួកគេគឺសញ្ញាលើកមេដៃឡើង។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D1FD3CB" w14:textId="51176B7D" w:rsidR="00AC1C28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យើងនឹងដឹងថាវាត្រឹមត្រូវ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នៅពេលដែលសហគមន៍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នានាយល់ព្រមថាវាល្អ។</w:t>
            </w:r>
          </w:p>
        </w:tc>
      </w:tr>
      <w:tr w:rsidR="00B1014B" w:rsidRPr="00197D9F" w14:paraId="0D91B7EA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609ABFA0" w14:textId="77777777" w:rsidR="00766698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B8B98E1" wp14:editId="05749582">
                  <wp:extent cx="1483360" cy="1483360"/>
                  <wp:effectExtent l="0" t="0" r="2540" b="2540"/>
                  <wp:docPr id="1672971691" name="Picture 18" descr="មនុស្សម្នាក់កំពុងសរសេរក្នុងឯកសារ និង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មនុស្សម្នាក់កំពុងសរសេរក្នុងឯកសារ និងក្រាហ្វរបារមួយ។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BB6596F" w14:textId="63E5C9C0" w:rsidR="0095420E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បន្ទាប់មក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យើងនឹងធ្វើបច្ចុប្បន្នភាពលើវិធីដែលយើងប្រមូល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Style w:val="Strong"/>
                <w:rFonts w:ascii="Khmer UI" w:eastAsia="DaunPenh" w:hAnsi="Khmer UI" w:cs="Khmer UI" w:hint="cs"/>
                <w:cs/>
                <w:lang w:bidi="km-KH"/>
              </w:rPr>
              <w:t>ទិន្នន័យ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ដើម្បីគាំទ្រលើរបៀបដែលយើងពន្យល់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'CALD'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1583A14C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2A495584" w14:textId="77777777" w:rsidR="00680B10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64983E51" wp14:editId="72C8E06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751205</wp:posOffset>
                      </wp:positionV>
                      <wp:extent cx="892175" cy="210820"/>
                      <wp:effectExtent l="0" t="0" r="3175" b="0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6887D" w14:textId="77777777" w:rsidR="0099120F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កំណត់ត្រា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83E51" id="_x0000_s1044" type="#_x0000_t202" alt="&quot;&quot;" style="position:absolute;left:0;text-align:left;margin-left:46.5pt;margin-top:59.15pt;width:70.25pt;height:16.6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" filled="f" stroked="f">
                      <v:textbox inset="0,0,0,0">
                        <w:txbxContent>
                          <w:p w14:paraId="3556887D" w14:textId="77777777" w:rsidR="0099120F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16"/>
                                <w:szCs w:val="16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6"/>
                                <w:szCs w:val="16"/>
                              </w:rPr>
                              <w:t>កំណត់ត្រា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FBF0E91" wp14:editId="6F9EBB12">
                  <wp:extent cx="1483360" cy="1483360"/>
                  <wp:effectExtent l="0" t="0" r="2540" b="2540"/>
                  <wp:docPr id="1697165199" name="Picture 5" descr="ឯកសារព័ត៌មាន ឯកសារកត់ត្រា និង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ឯកសារព័ត៌មាន ឯកសារកត់ត្រា និងក្រាហ្វរបារមួយ។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A6263B2" w14:textId="77777777" w:rsidR="00680B10" w:rsidRPr="00197D9F" w:rsidRDefault="00A56BF9" w:rsidP="00C73E0D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នៅពេលយើងនិយាយអំពី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ទិន្នន័យ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យើងមានន័យថា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0B978D17" w14:textId="77777777" w:rsidR="00680B10" w:rsidRPr="00197D9F" w:rsidRDefault="00A56BF9" w:rsidP="00B314B2">
            <w:pPr>
              <w:pStyle w:val="ListParagraph"/>
              <w:numPr>
                <w:ilvl w:val="0"/>
                <w:numId w:val="2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ការពិតនានា</w:t>
            </w:r>
            <w:proofErr w:type="spellEnd"/>
          </w:p>
          <w:p w14:paraId="500C74A2" w14:textId="77777777" w:rsidR="00680B10" w:rsidRPr="00197D9F" w:rsidRDefault="00A56BF9" w:rsidP="00B314B2">
            <w:pPr>
              <w:pStyle w:val="ListParagraph"/>
              <w:numPr>
                <w:ilvl w:val="0"/>
                <w:numId w:val="2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ព័ត៌មាន</w:t>
            </w:r>
            <w:proofErr w:type="spellEnd"/>
          </w:p>
          <w:p w14:paraId="08E35D6C" w14:textId="77777777" w:rsidR="00680B10" w:rsidRPr="00197D9F" w:rsidRDefault="00A56BF9" w:rsidP="00B314B2">
            <w:pPr>
              <w:pStyle w:val="ListParagraph"/>
              <w:numPr>
                <w:ilvl w:val="0"/>
                <w:numId w:val="28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កំណត់ត្រានានា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35A87BB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75CFA8C3" w14:textId="77777777" w:rsidR="005A484E" w:rsidRPr="00197D9F" w:rsidRDefault="00A56BF9" w:rsidP="00C73E0D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77B9F0B" wp14:editId="1C914C6E">
                  <wp:extent cx="1483360" cy="1483360"/>
                  <wp:effectExtent l="0" t="0" r="2540" b="2540"/>
                  <wp:docPr id="1905204047" name="Picture 1" descr="មនុស្សម្នាក់លើកដៃរបស់ពួកគេឡើងលើ និងរូបតំណាងអារម្មណ៍ក្នុងការនិយាយដែលមានសញ្ញាឧទានមួយនៅខាងក្នុងរូបតំណាងអារម្មណ៍ក្នុងការនិយាយនោះ។ នៅជិតពួកគេគឺជា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មនុស្សម្នាក់លើកដៃរបស់ពួកគេឡើងលើ និងរូបតំណាងអារម្មណ៍ក្នុងការនិយាយដែលមានសញ្ញាឧទានមួយនៅខាងក្នុងរូបតំណាងអារម្មណ៍ក្នុងការនិយាយនោះ។ នៅជិតពួកគេគឺជាក្រាហ្វរបារមួយ។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A8A3DF9" w14:textId="77777777" w:rsidR="00B67BC0" w:rsidRPr="00197D9F" w:rsidRDefault="00A56BF9" w:rsidP="00C73E0D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យើងនឹងពិនិត្យមើលថាតើសកម្មភាពនេះដំណើរការឬអត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ដោយបរិមាណទិន្នន័យដែលយើងប្រមូលបាន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64783A1E" w14:textId="77777777" w:rsidR="005A484E" w:rsidRPr="00197D9F" w:rsidRDefault="00A56BF9" w:rsidP="00C73E0D">
            <w:p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នេះរួមបញ្ចូលទាំងទិន្នន័យដែលគាំទ្រអ្វីដែលអ្នកចូលរួម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ត្រូវការ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73161448" w14:textId="77777777" w:rsidR="0039501C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3114F808" w14:textId="77777777" w:rsidR="00B676E1" w:rsidRPr="00197D9F" w:rsidRDefault="00A56BF9" w:rsidP="009F7984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0D2DCCDD" wp14:editId="3118F6E7">
                <wp:simplePos x="0" y="0"/>
                <wp:positionH relativeFrom="margin">
                  <wp:posOffset>19050</wp:posOffset>
                </wp:positionH>
                <wp:positionV relativeFrom="paragraph">
                  <wp:posOffset>233501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9A6F0" id="Group 905895971" o:spid="_x0000_s1026" alt="&quot;&quot;" style="position:absolute;margin-left:1.5pt;margin-top:18.4pt;width:455.5pt;height:18.95pt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proofErr w:type="spellStart"/>
      <w:r w:rsidR="00766698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766698" w:rsidRPr="00197D9F">
        <w:rPr>
          <w:rFonts w:ascii="Khmer UI" w:hAnsi="Khmer UI" w:cs="Khmer UI"/>
          <w:lang w:bidi="km-KH"/>
        </w:rPr>
        <w:t xml:space="preserve"> </w:t>
      </w:r>
      <w:r w:rsidR="00766698" w:rsidRPr="00621465">
        <w:rPr>
          <w:rFonts w:cs="FS Me Pro"/>
          <w:lang w:bidi="km-KH"/>
        </w:rPr>
        <w:t>25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B1014B" w:rsidRPr="00197D9F" w14:paraId="10DDA80D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0C7C17B6" w14:textId="77777777" w:rsidR="004A2EA4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5C4D3BC" wp14:editId="0AFBA8A5">
                  <wp:extent cx="1473200" cy="1473200"/>
                  <wp:effectExtent l="0" t="0" r="0" b="0"/>
                  <wp:docPr id="1054512006" name="Picture 19" descr="កុំព្យូទ័របង្ហាញក្រាហ្វ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កុំព្យូទ័របង្ហាញក្រាហ្វមួយ។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3E71E15D" w14:textId="77777777" w:rsidR="0095420E" w:rsidRPr="0095420E" w:rsidRDefault="0095420E" w:rsidP="0095420E">
            <w:pPr>
              <w:rPr>
                <w:rFonts w:ascii="Khmer UI" w:hAnsi="Khmer UI" w:cs="Khmer UI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យើងនឹងស្រាវជ្រាវ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និងចែករំលែកទិន្នន័យថ្មីពីអ្នកចូលរួម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  <w:p w14:paraId="7C1370DC" w14:textId="31DF7CF6" w:rsidR="00AC1C28" w:rsidRPr="00197D9F" w:rsidRDefault="0095420E" w:rsidP="0095420E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នេះនឹងគាំទ្របុគ្គលិក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និងដៃគូរបស់យើងក្នុងការធ្វើសេចក្ដីសម្រេចចិត្តនានាបានល្អ។</w:t>
            </w:r>
          </w:p>
        </w:tc>
      </w:tr>
      <w:tr w:rsidR="00B1014B" w:rsidRPr="00197D9F" w14:paraId="417B07CE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2284C594" w14:textId="77777777" w:rsidR="004A2EA4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3817125" wp14:editId="47DE82EA">
                  <wp:extent cx="1473200" cy="1473200"/>
                  <wp:effectExtent l="0" t="0" r="0" b="0"/>
                  <wp:docPr id="852475434" name="Picture 20" descr="មនុស្ស 2 នាក់កំពុងប្រើប្រាស់កុំព្យូទ័រយួរដៃរួមគ្នា និង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មនុស្ស 2 នាក់កំពុងប្រើប្រាស់កុំព្យូទ័រយួរដៃរួមគ្នា និងក្រាហ្វរបារមួយ។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A9C83D9" w14:textId="5EBB3EA2" w:rsidR="004A2EA4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យើងនឹងធ្វើបច្ចុប្បន្នភាពវិធីដែលយើងប្រមូលទិន្នន័យពីអ្នកចូលរួម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</w:tc>
      </w:tr>
      <w:tr w:rsidR="00B1014B" w:rsidRPr="00197D9F" w14:paraId="586A3907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27E739DC" w14:textId="77777777" w:rsidR="00AC1C28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E512931" wp14:editId="4AA62301">
                  <wp:extent cx="1473200" cy="1473200"/>
                  <wp:effectExtent l="0" t="0" r="0" b="0"/>
                  <wp:docPr id="1693983596" name="Picture 21" descr="កុំព្យូទ័របង្ហាញក្រាហ្វ និង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កុំព្យូទ័របង្ហាញក្រាហ្វ និងសញ្ញាធីក។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A38675" w14:textId="3ECEDE12" w:rsidR="00775E71" w:rsidRPr="00197D9F" w:rsidRDefault="0095420E" w:rsidP="00AC1C28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ចំនួនមនុស្សប៉ុន្មាននាក់ដែលអាចប្រើទិន្នន័យដែលយើងប្រមូលអំពីអ្នកចូលរួម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</w:tc>
      </w:tr>
      <w:tr w:rsidR="00B1014B" w:rsidRPr="00197D9F" w14:paraId="0846400F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7E1AAB90" w14:textId="77777777" w:rsidR="00AC1C28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6299ADE9" wp14:editId="3CB1A799">
                  <wp:extent cx="1473200" cy="1473200"/>
                  <wp:effectExtent l="0" t="0" r="0" b="0"/>
                  <wp:docPr id="1419418283" name="Picture 22" descr="កម្មករ NDIS 3 នាក់នៅក្រោមសញ្ញាធីក និងសញ្ញាខ្វែងនៅខាងក្នុង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កម្មករ NDIS 3 នាក់នៅក្រោមសញ្ញាធីក និងសញ្ញាខ្វែងនៅខាងក្នុងរូបតំណាងអារម្មណ៍ក្នុងការនិយាយ។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034B456" w14:textId="51E4BEB5" w:rsidR="00207CAE" w:rsidRPr="00197D9F" w:rsidRDefault="0095420E" w:rsidP="00AC1C28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ក៏នឹងពិនិត្យមើលថាតើសកម្មភាពនេះដំណើរការឬអត់ដោយស្តាប់ថាតើទិន្នន័យនេះប៉ះពាល់ដល់របៀបដែលមនុស្សធ្វើសេចក្ដីសម្រេចចិត្ត។</w:t>
            </w:r>
          </w:p>
          <w:p w14:paraId="60F73F5A" w14:textId="5D24C9EA" w:rsidR="00AC1C28" w:rsidRPr="00197D9F" w:rsidRDefault="0095420E" w:rsidP="00AC1C28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នេះរួមបញ្ចូលទាំងបុគ្គលិក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និងដៃគូនានារបស់យើងផងដែរ។</w:t>
            </w:r>
          </w:p>
        </w:tc>
      </w:tr>
    </w:tbl>
    <w:p w14:paraId="0A142332" w14:textId="77777777" w:rsidR="00B676E1" w:rsidRPr="00197D9F" w:rsidRDefault="00A56BF9" w:rsidP="0043690F">
      <w:pPr>
        <w:pStyle w:val="Heading2"/>
        <w:rPr>
          <w:rFonts w:ascii="Khmer UI" w:hAnsi="Khmer UI" w:cs="Khmer UI"/>
          <w:color w:val="000000" w:themeColor="text1"/>
          <w:lang w:bidi="km-KH"/>
        </w:rPr>
      </w:pPr>
      <w:bookmarkStart w:id="108" w:name="_Toc159336376"/>
      <w:r w:rsidRPr="00621465">
        <w:rPr>
          <w:rFonts w:cs="FS Me Pro"/>
          <w:noProof/>
          <w:color w:val="000000" w:themeColor="text1"/>
          <w:lang w:bidi="km-KH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6777E43" wp14:editId="31339679">
                <wp:simplePos x="0" y="0"/>
                <wp:positionH relativeFrom="page">
                  <wp:align>center</wp:align>
                </wp:positionH>
                <wp:positionV relativeFrom="paragraph">
                  <wp:posOffset>-201930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ED7F9" id="Rectangle: Rounded Corners 604329672" o:spid="_x0000_s1026" alt="&quot;&quot;" style="position:absolute;margin-left:0;margin-top:-15.9pt;width:505.7pt;height:54.45pt;z-index:-2516008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" fillcolor="#b6e3f9" strokecolor="#6b2976" strokeweight="3pt">
                <w10:wrap anchorx="page"/>
              </v:roundrect>
            </w:pict>
          </mc:Fallback>
        </mc:AlternateContent>
      </w:r>
      <w:r w:rsidRPr="00621465">
        <w:rPr>
          <w:rFonts w:cs="FS Me Pro"/>
          <w:color w:val="000000" w:themeColor="text1"/>
          <w:lang w:bidi="km-KH"/>
        </w:rPr>
        <w:t>6</w:t>
      </w:r>
      <w:r w:rsidRPr="00197D9F">
        <w:rPr>
          <w:rFonts w:ascii="Khmer UI" w:hAnsi="Khmer UI" w:cs="Khmer UI"/>
          <w:color w:val="000000" w:themeColor="text1"/>
          <w:lang w:bidi="km-KH"/>
        </w:rPr>
        <w:t xml:space="preserve">. </w:t>
      </w:r>
      <w:proofErr w:type="spellStart"/>
      <w:r w:rsidRPr="00197D9F">
        <w:rPr>
          <w:rFonts w:ascii="Khmer UI" w:eastAsia="DaunPenh" w:hAnsi="Khmer UI" w:cs="Khmer UI"/>
          <w:color w:val="000000" w:themeColor="text1"/>
          <w:lang w:bidi="km-KH"/>
        </w:rPr>
        <w:t>របៀបដែលយើងភ្ជាប់ទំនាក់ទំនងជាមួយសហគមន</w:t>
      </w:r>
      <w:proofErr w:type="spellEnd"/>
      <w:r w:rsidRPr="00197D9F">
        <w:rPr>
          <w:rFonts w:ascii="Khmer UI" w:eastAsia="DaunPenh" w:hAnsi="Khmer UI" w:cs="Khmer UI"/>
          <w:color w:val="000000" w:themeColor="text1"/>
          <w:lang w:bidi="km-KH"/>
        </w:rPr>
        <w:t>៍</w:t>
      </w:r>
      <w:bookmarkEnd w:id="108"/>
    </w:p>
    <w:p w14:paraId="4196DAEE" w14:textId="77777777" w:rsidR="00B676E1" w:rsidRPr="00197D9F" w:rsidRDefault="00A56BF9" w:rsidP="009F7984">
      <w:pPr>
        <w:pStyle w:val="Heading3"/>
        <w:spacing w:before="48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3207A66" wp14:editId="300457BF">
                <wp:simplePos x="0" y="0"/>
                <wp:positionH relativeFrom="margin">
                  <wp:posOffset>19050</wp:posOffset>
                </wp:positionH>
                <wp:positionV relativeFrom="paragraph">
                  <wp:posOffset>546914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7875C2" id="Group 1407463667" o:spid="_x0000_s1026" alt="&quot;&quot;" style="position:absolute;margin-left:1.5pt;margin-top:43.05pt;width:455.55pt;height:19pt;z-index:-2515988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margin"/>
              </v:group>
            </w:pict>
          </mc:Fallback>
        </mc:AlternateContent>
      </w:r>
      <w:proofErr w:type="spellStart"/>
      <w:r w:rsidR="00766698"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="00766698" w:rsidRPr="00197D9F">
        <w:rPr>
          <w:rFonts w:ascii="Khmer UI" w:hAnsi="Khmer UI" w:cs="Khmer UI"/>
          <w:lang w:bidi="km-KH"/>
        </w:rPr>
        <w:t xml:space="preserve"> </w:t>
      </w:r>
      <w:r w:rsidR="00766698" w:rsidRPr="00621465">
        <w:rPr>
          <w:rFonts w:cs="FS Me Pro"/>
          <w:lang w:bidi="km-KH"/>
        </w:rPr>
        <w:t>26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B1014B" w:rsidRPr="00197D9F" w14:paraId="177E91B3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359A4EA" w14:textId="77777777" w:rsidR="00766698" w:rsidRPr="00197D9F" w:rsidRDefault="00766698" w:rsidP="000A1A82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311897A6" w14:textId="450B6FBE" w:rsidR="00766698" w:rsidRPr="00197D9F" w:rsidRDefault="0095420E" w:rsidP="000A1A82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យើងនឹងបង្កើតផែនការអំពីរបៀបចែករំលែកព័ត៌មានជាមួយបណ្ដាសហគមន៍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អំពី៖</w:t>
            </w:r>
          </w:p>
        </w:tc>
      </w:tr>
      <w:tr w:rsidR="00B1014B" w:rsidRPr="00197D9F" w14:paraId="41F3A412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6DA8440F" w14:textId="77777777" w:rsidR="000A1A82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1A7192C" wp14:editId="727D7E34">
                  <wp:extent cx="1483360" cy="1483360"/>
                  <wp:effectExtent l="0" t="0" r="2540" b="2540"/>
                  <wp:docPr id="867238671" name="Picture 7" descr="មនុស្សម្នាក់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មនុស្សម្នាក់កំពុងកាន់ឯកសារ NDIS។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B47F0F4" w14:textId="77777777" w:rsidR="000A1A82" w:rsidRPr="00621465" w:rsidRDefault="00A56BF9" w:rsidP="00C73E0D">
            <w:pPr>
              <w:pStyle w:val="ListParagraph"/>
              <w:numPr>
                <w:ilvl w:val="0"/>
                <w:numId w:val="31"/>
              </w:numPr>
              <w:rPr>
                <w:rFonts w:cs="FS Me Pro"/>
                <w:lang w:bidi="km-KH"/>
              </w:rPr>
            </w:pP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1C6EDBDA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3AEA21E1" w14:textId="77777777" w:rsidR="000A1A82" w:rsidRPr="00197D9F" w:rsidRDefault="00A56BF9" w:rsidP="0039501C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35F8D32" wp14:editId="13B89E32">
                  <wp:extent cx="1483360" cy="1483360"/>
                  <wp:effectExtent l="0" t="0" r="2540" b="2540"/>
                  <wp:docPr id="746567512" name="Picture 8" descr="ប្រជាជន CALD មួយក្រុមលើកដៃរបស់ពួកគេឡើងលើ ហើយចង្អុលទៅកាន់ខ្លួនពួកគេផ្ទាល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ប្រជាជន CALD មួយក្រុមលើកដៃរបស់ពួកគេឡើងលើ ហើយចង្អុលទៅកាន់ខ្លួនពួកគេផ្ទាល់។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3227853" w14:textId="77777777" w:rsidR="000A1A82" w:rsidRPr="00197D9F" w:rsidRDefault="00A56BF9" w:rsidP="000A1A82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សិទ្ធិរបស់ប្រជាជន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ដែលមានពិការភាព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30304CE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63F4E98C" w14:textId="77777777" w:rsidR="00766698" w:rsidRPr="00197D9F" w:rsidRDefault="00A56BF9" w:rsidP="006E0AB1">
            <w:pPr>
              <w:pStyle w:val="Image"/>
              <w:spacing w:before="48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C998E46" wp14:editId="19F3F06B">
                  <wp:extent cx="1483360" cy="1483360"/>
                  <wp:effectExtent l="0" t="0" r="2540" b="2540"/>
                  <wp:docPr id="1570274445" name="Picture 9" descr="មនុស្សមួយក្រុមកំពុងចង្អុលទៅកាន់ខ្លួនពួកគេផ្ទាល់ ហើយលើកដៃរបស់ពួកគេឡើងលើ។ នៅពីលើពួកវាគឺជារូបពពុះគំនិតដែលមានរូបតំណាងការផ្លាស់ប្តូរនៅខាងក្នុងនៃរូបតំណាងពពុះគំនិត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មនុស្សមួយក្រុមកំពុងចង្អុលទៅកាន់ខ្លួនពួកគេផ្ទាល់ ហើយលើកដៃរបស់ពួកគេឡើងលើ។ នៅពីលើពួកវាគឺជារូបពពុះគំនិតដែលមានរូបតំណាងការផ្លាស់ប្តូរនៅខាងក្នុងនៃរូបតំណាងពពុះគំនិតនោះ។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5B09845" w14:textId="77777777" w:rsidR="00766698" w:rsidRPr="00197D9F" w:rsidRDefault="00A56BF9" w:rsidP="006E0AB1">
            <w:pPr>
              <w:spacing w:before="48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ផែនការនេះនឹងជួយផ្លាស់ប្តូរ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Style w:val="Strong"/>
                <w:rFonts w:ascii="Khmer UI" w:eastAsia="DaunPenh" w:hAnsi="Khmer UI" w:cs="Khmer UI"/>
                <w:lang w:bidi="km-KH"/>
              </w:rPr>
              <w:t>អាកប្បកិរិយាដែល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សហគមន៍មួយចំនួនមានទាក់ទងនឹងពិការភាព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22CE64F0" w14:textId="09E620BE" w:rsidR="009F16D3" w:rsidRPr="00197D9F" w:rsidRDefault="0095420E" w:rsidP="009F16D3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អាកប្បកិរិយារបស់អ្នកគឺជាអ្វីដែលអ្នកគិត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មានអារម្មណ៍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និងជឿ។</w:t>
            </w:r>
          </w:p>
        </w:tc>
      </w:tr>
      <w:tr w:rsidR="00B1014B" w:rsidRPr="00197D9F" w14:paraId="640199E4" w14:textId="77777777" w:rsidTr="00812D10">
        <w:trPr>
          <w:gridAfter w:val="1"/>
          <w:wAfter w:w="115" w:type="dxa"/>
          <w:trHeight w:val="3288"/>
        </w:trPr>
        <w:tc>
          <w:tcPr>
            <w:tcW w:w="2552" w:type="dxa"/>
            <w:vAlign w:val="center"/>
          </w:tcPr>
          <w:p w14:paraId="05DC46D4" w14:textId="77777777" w:rsidR="00C85714" w:rsidRPr="00197D9F" w:rsidRDefault="00A56BF9" w:rsidP="0039501C">
            <w:pPr>
              <w:pStyle w:val="Image"/>
              <w:spacing w:before="36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E5AFC4F" wp14:editId="438E2875">
                  <wp:extent cx="1483360" cy="1483360"/>
                  <wp:effectExtent l="0" t="0" r="2540" b="2540"/>
                  <wp:docPr id="1749938186" name="Picture 10" descr="មនុស្ស​ម្នាក់​ ហើយ​នៅ​ពី​លើ​ពួក​គេគឺរូបតំណាងពពុះគំនិត​ដែល​មាន​រូប​តំណាង​ពិការភាព​នៅខាង​ក្នុងរូបតំណាងពពុះគំនិតនោះ។ នៅជិតពួកគេគឺសញ្ញាទម្លាក់មេដៃចុ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មនុស្ស​ម្នាក់​ ហើយ​នៅ​ពី​លើ​ពួក​គេគឺរូបតំណាងពពុះគំនិត​ដែល​មាន​រូប​តំណាង​ពិការភាព​នៅខាង​ក្នុងរូបតំណាងពពុះគំនិតនោះ។ នៅជិតពួកគេគឺសញ្ញាទម្លាក់មេដៃចុះ។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E95ED62" w14:textId="77777777" w:rsidR="00C85714" w:rsidRPr="00197D9F" w:rsidRDefault="00A56BF9" w:rsidP="0039501C">
            <w:pPr>
              <w:spacing w:before="36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ឧទាហរណ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មនុស្សមួយចំនួនគិតមិនល្អអំពីជនពិការ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08C0B58D" w14:textId="3876D9F6" w:rsidR="00D8535D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នេះអាចបញ្ឈប់ប្រជាជន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ដែលមានពិការភាពពីការប្រើប្រាស់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06638B74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C79BE75" w14:textId="77777777" w:rsidR="004F7618" w:rsidRPr="00197D9F" w:rsidRDefault="004F7618" w:rsidP="000E077E">
            <w:pPr>
              <w:pStyle w:val="Image"/>
              <w:spacing w:before="36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558C674B" w14:textId="77777777" w:rsidR="004F7618" w:rsidRPr="00197D9F" w:rsidRDefault="00A56BF9" w:rsidP="000E077E">
            <w:pPr>
              <w:spacing w:before="360" w:after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ដើម្បីបង្កើតយុទ្ធសាស្ត្រនេះ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យើងនឹងធ្វើការជាមួយ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10251F61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33E9A780" w14:textId="77777777" w:rsidR="008830F0" w:rsidRPr="00197D9F" w:rsidRDefault="00A56BF9" w:rsidP="000E077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FB2EE77" wp14:editId="4E731C87">
                  <wp:extent cx="1483360" cy="1483360"/>
                  <wp:effectExtent l="0" t="0" r="2540" b="2540"/>
                  <wp:docPr id="1724616490" name="Picture 11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ក្រុមមនុស្ស CALD។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5CBA27B" w14:textId="77777777" w:rsidR="008830F0" w:rsidRPr="00197D9F" w:rsidRDefault="00A56BF9" w:rsidP="000E077E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</w:p>
        </w:tc>
      </w:tr>
      <w:tr w:rsidR="00B1014B" w:rsidRPr="00197D9F" w14:paraId="5BCC6FC6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7B3185C8" w14:textId="77777777" w:rsidR="008830F0" w:rsidRPr="00197D9F" w:rsidRDefault="00A56BF9" w:rsidP="000E077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311A43F5" wp14:editId="0DA1A43E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955675</wp:posOffset>
                      </wp:positionV>
                      <wp:extent cx="892175" cy="347980"/>
                      <wp:effectExtent l="0" t="0" r="3175" b="1397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7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5741E" w14:textId="77777777" w:rsidR="005E46E8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គណៈកម្មការ</w:t>
                                  </w:r>
                                  <w:proofErr w:type="spellEnd"/>
                                  <w:r w:rsidRPr="00E70D45"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24A64">
                                    <w:rPr>
                                      <w:rFonts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A43F5" id="_x0000_s1045" type="#_x0000_t202" alt="&quot;&quot;" style="position:absolute;left:0;text-align:left;margin-left:22.1pt;margin-top:75.25pt;width:70.25pt;height:27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" filled="f" stroked="f">
                      <v:textbox inset="0,0,0,0">
                        <w:txbxContent>
                          <w:p w14:paraId="60D5741E" w14:textId="77777777" w:rsidR="005E46E8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គណៈកម្មការ</w:t>
                            </w:r>
                            <w:proofErr w:type="spellEnd"/>
                            <w:r w:rsidRPr="00E70D45">
                              <w:rPr>
                                <w:rFonts w:ascii="Khmer UI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A64">
                              <w:rPr>
                                <w:rFonts w:cs="Khmer UI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13D4DD6" wp14:editId="67DFE853">
                  <wp:extent cx="1483360" cy="1483360"/>
                  <wp:effectExtent l="0" t="0" r="2540" b="2540"/>
                  <wp:docPr id="1400147681" name="Picture 12" descr="មនុស្ស 3 នាក់នៅពីក្រោយកៅអីវែងមួយដែលនិយាយថា 'គណៈកម្មការ NDIS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មនុស្ស 3 នាក់នៅពីក្រោយកៅអីវែងមួយដែលនិយាយថា 'គណៈកម្មការ NDIS'។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5E636AE" w14:textId="77777777" w:rsidR="008830F0" w:rsidRPr="00197D9F" w:rsidRDefault="00A56BF9" w:rsidP="000E077E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គណៈកម្មការ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503110B" w14:textId="77777777" w:rsidTr="00225597">
        <w:tc>
          <w:tcPr>
            <w:tcW w:w="2552" w:type="dxa"/>
            <w:vAlign w:val="center"/>
          </w:tcPr>
          <w:p w14:paraId="4CE8F278" w14:textId="77777777" w:rsidR="009F16D3" w:rsidRPr="00197D9F" w:rsidRDefault="009F16D3" w:rsidP="000E077E">
            <w:pPr>
              <w:pStyle w:val="Image"/>
              <w:spacing w:before="72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1FAAC2E2" w14:textId="464F0B0E" w:rsidR="004F7618" w:rsidRPr="00197D9F" w:rsidRDefault="0095420E" w:rsidP="000E077E">
            <w:pPr>
              <w:spacing w:before="72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ដោយចំនួនប៉ុន្មាននាក់នៃ៖</w:t>
            </w:r>
          </w:p>
        </w:tc>
      </w:tr>
      <w:tr w:rsidR="00B1014B" w:rsidRPr="00197D9F" w14:paraId="6C09D429" w14:textId="77777777" w:rsidTr="00225597">
        <w:tc>
          <w:tcPr>
            <w:tcW w:w="2552" w:type="dxa"/>
            <w:vAlign w:val="center"/>
          </w:tcPr>
          <w:p w14:paraId="11B1D500" w14:textId="77777777" w:rsidR="00942F39" w:rsidRPr="00197D9F" w:rsidRDefault="00A56BF9" w:rsidP="000E077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3E0B356" wp14:editId="2E4CB566">
                  <wp:extent cx="1483360" cy="1483360"/>
                  <wp:effectExtent l="0" t="0" r="2540" b="2540"/>
                  <wp:docPr id="1271681555" name="Picture 13" descr="រូបតំណាងអ្នកចូលរួម និងសញ្ញាព្រួញចង្អុលឡើងលើ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រូបតំណាងអ្នកចូលរួម និងសញ្ញាព្រួញចង្អុលឡើងលើមួយ។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E451A2B" w14:textId="77777777" w:rsidR="00942F39" w:rsidRPr="00197D9F" w:rsidRDefault="00A56BF9" w:rsidP="000E077E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ដែលចូលរួមក្នុង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0286C000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01D2281" w14:textId="77777777" w:rsidR="00942F39" w:rsidRPr="00197D9F" w:rsidRDefault="00A56BF9" w:rsidP="000E077E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FD7C4A6" wp14:editId="239FEFCB">
                  <wp:extent cx="1483360" cy="1483360"/>
                  <wp:effectExtent l="0" t="0" r="2540" b="2540"/>
                  <wp:docPr id="1367570752" name="Picture 14" descr="មនុស្សមួយក្រុមនៅក្រោមសញ្ញាធីកនៅខាងក្នុងរូបតំណាង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មនុស្សមួយក្រុមនៅក្រោមសញ្ញាធីកនៅខាងក្នុងរូបតំណាងពពុះគំនិត។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8C18137" w14:textId="77777777" w:rsidR="00942F39" w:rsidRPr="00197D9F" w:rsidRDefault="00A56BF9" w:rsidP="000E077E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សហគមន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៍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យល់ដឹង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និងប្រើប្រាស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06806924" w14:textId="77777777" w:rsidR="000E077E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074E32D8" w14:textId="77777777" w:rsidR="00766698" w:rsidRPr="00197D9F" w:rsidRDefault="00A56BF9" w:rsidP="00BD773E">
      <w:pPr>
        <w:pStyle w:val="Heading3"/>
        <w:spacing w:before="360"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49BF1045" wp14:editId="41DFF285">
                <wp:simplePos x="0" y="0"/>
                <wp:positionH relativeFrom="margin">
                  <wp:posOffset>19050</wp:posOffset>
                </wp:positionH>
                <wp:positionV relativeFrom="paragraph">
                  <wp:posOffset>237669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D8C64" id="Group 483029654" o:spid="_x0000_s1026" alt="&quot;&quot;" style="position:absolute;margin-left:1.5pt;margin-top:18.7pt;width:455.55pt;height:19pt;z-index:-2515968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27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B1014B" w:rsidRPr="00197D9F" w14:paraId="57DCC195" w14:textId="77777777" w:rsidTr="004F7618">
        <w:tc>
          <w:tcPr>
            <w:tcW w:w="2552" w:type="dxa"/>
            <w:vAlign w:val="center"/>
          </w:tcPr>
          <w:p w14:paraId="5E014BBE" w14:textId="77777777" w:rsidR="00766698" w:rsidRPr="00197D9F" w:rsidRDefault="00766698" w:rsidP="000E077E">
            <w:pPr>
              <w:pStyle w:val="Image"/>
              <w:spacing w:before="36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72C3AD50" w14:textId="170462F8" w:rsidR="00766698" w:rsidRPr="00197D9F" w:rsidRDefault="0095420E" w:rsidP="000E077E">
            <w:pPr>
              <w:spacing w:before="36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យើងនឹងគាំទ្រសកម្មភាពពីអង្គការសហគមន៍នានាដែល៖</w:t>
            </w:r>
          </w:p>
        </w:tc>
      </w:tr>
      <w:tr w:rsidR="00B1014B" w:rsidRPr="00197D9F" w14:paraId="3EEE7CDB" w14:textId="77777777" w:rsidTr="004F7618">
        <w:tc>
          <w:tcPr>
            <w:tcW w:w="2552" w:type="dxa"/>
            <w:vAlign w:val="center"/>
          </w:tcPr>
          <w:p w14:paraId="4AFB6425" w14:textId="77777777" w:rsidR="00EF320C" w:rsidRPr="00197D9F" w:rsidRDefault="00A56BF9" w:rsidP="002071BF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767AEC9" wp14:editId="6FA92005">
                  <wp:extent cx="1483360" cy="1483360"/>
                  <wp:effectExtent l="0" t="0" r="2540" b="2540"/>
                  <wp:docPr id="2058572975" name="Picture 23" descr="នរណាម្នាក់កំពុងប្រគល់ឯកសារព័ត៌មានមួយទៅឱ្យមនុស្សម្នាក់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នរណាម្នាក់កំពុងប្រគល់ឯកសារព័ត៌មានមួយទៅឱ្យមនុស្សម្នាក់ទៀត។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93DB250" w14:textId="77777777" w:rsidR="00EF320C" w:rsidRPr="00197D9F" w:rsidRDefault="00A56BF9" w:rsidP="00C73E0D">
            <w:pPr>
              <w:pStyle w:val="ListParagraph"/>
              <w:numPr>
                <w:ilvl w:val="0"/>
                <w:numId w:val="32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ចែករំលែកព័ត៌មានអំពី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45D64D2A" w14:textId="77777777" w:rsidTr="004F7618">
        <w:tc>
          <w:tcPr>
            <w:tcW w:w="2552" w:type="dxa"/>
            <w:vAlign w:val="center"/>
          </w:tcPr>
          <w:p w14:paraId="5E38B692" w14:textId="77777777" w:rsidR="00EF320C" w:rsidRPr="00197D9F" w:rsidRDefault="00A56BF9" w:rsidP="002071BF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63E5933" wp14:editId="60F0DD41">
                  <wp:extent cx="1483360" cy="1483360"/>
                  <wp:effectExtent l="0" t="0" r="2540" b="2540"/>
                  <wp:docPr id="1081540214" name="Picture 24" descr="មនុស្សមួយក្រុមកំពុងចង្អុលទៅកាន់ខ្លួនពួកគេផ្ទាល់ ហើយលើកដៃរបស់ពួកគេឡើងលើ។ នៅពីលើពួកវាគឺជារូបតំណាងពពុះគំនិតដែលមានរូបតំណាងពិការភាពនៅខាងក្នុងរូបតំណាងពពុះគំនិតនោះ ហើយសញ្ញាលើកមេដៃឡើង ជាមួយនឹ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មនុស្សមួយក្រុមកំពុងចង្អុលទៅកាន់ខ្លួនពួកគេផ្ទាល់ ហើយលើកដៃរបស់ពួកគេឡើងលើ។ នៅពីលើពួកវាគឺជារូបតំណាងពពុះគំនិតដែលមានរូបតំណាងពិការភាពនៅខាងក្នុងរូបតំណាងពពុះគំនិតនោះ ហើយសញ្ញាលើកមេដៃឡើង ជាមួយនឹងសញ្ញាព្រួញចង្អុលឡើងលើ។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0C0F726" w14:textId="19D6B0F2" w:rsidR="00EF320C" w:rsidRPr="00197D9F" w:rsidRDefault="0095420E" w:rsidP="00EF320C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កែលម្អអាកប្បកិរិយាអំពីពិការភាពនៅក្នុង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នានា។</w:t>
            </w:r>
          </w:p>
        </w:tc>
      </w:tr>
      <w:tr w:rsidR="00B1014B" w:rsidRPr="00197D9F" w14:paraId="2F7BC677" w14:textId="77777777" w:rsidTr="00903050">
        <w:tc>
          <w:tcPr>
            <w:tcW w:w="2552" w:type="dxa"/>
            <w:vAlign w:val="center"/>
          </w:tcPr>
          <w:p w14:paraId="495B0E5D" w14:textId="77777777" w:rsidR="004F7618" w:rsidRPr="00197D9F" w:rsidRDefault="004F7618" w:rsidP="006E0AB1">
            <w:pPr>
              <w:pStyle w:val="Image"/>
              <w:spacing w:before="600"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4542D1EA" w14:textId="40E841D8" w:rsidR="004A1E8D" w:rsidRPr="00197D9F" w:rsidRDefault="0095420E" w:rsidP="006E0AB1">
            <w:pPr>
              <w:spacing w:before="600"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ចំនួនប៉ុន្មានដែលចូលរួមក្នុង៖</w:t>
            </w:r>
          </w:p>
        </w:tc>
      </w:tr>
      <w:tr w:rsidR="00B1014B" w:rsidRPr="00197D9F" w14:paraId="1AEC4BCD" w14:textId="77777777" w:rsidTr="00903050">
        <w:tc>
          <w:tcPr>
            <w:tcW w:w="2552" w:type="dxa"/>
            <w:vAlign w:val="center"/>
          </w:tcPr>
          <w:p w14:paraId="3A798F82" w14:textId="77777777" w:rsidR="00B013CC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364FDC1" wp14:editId="24678140">
                  <wp:extent cx="1483360" cy="1483360"/>
                  <wp:effectExtent l="0" t="0" r="2540" b="2540"/>
                  <wp:docPr id="747800929" name="Picture 15" descr="មនុស្ស 3 នាក់។ មនុស្សម្នាក់នៅកណ្តាល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មនុស្ស 3 នាក់។ មនុស្សម្នាក់នៅកណ្តាលកំពុងកាន់ឯកសារ NDIS។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483449E" w14:textId="77777777" w:rsidR="00B013CC" w:rsidRPr="00621465" w:rsidRDefault="00A56BF9" w:rsidP="005342C4">
            <w:pPr>
              <w:pStyle w:val="ListParagraph"/>
              <w:numPr>
                <w:ilvl w:val="0"/>
                <w:numId w:val="33"/>
              </w:numPr>
              <w:rPr>
                <w:rFonts w:cs="FS Me Pro"/>
                <w:lang w:bidi="km-KH"/>
              </w:rPr>
            </w:pP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733A48C0" w14:textId="77777777" w:rsidTr="00903050">
        <w:tc>
          <w:tcPr>
            <w:tcW w:w="2552" w:type="dxa"/>
            <w:vAlign w:val="center"/>
          </w:tcPr>
          <w:p w14:paraId="7624A83F" w14:textId="77777777" w:rsidR="00B013CC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1D62734" wp14:editId="7FAABD25">
                  <wp:extent cx="1483360" cy="1112520"/>
                  <wp:effectExtent l="0" t="0" r="2540" b="0"/>
                  <wp:docPr id="53212748" name="Picture 25" descr="មនុស្ស 3 នាក់កំពុងញញឹមជាមួយ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មនុស្ស 3 នាក់កំពុងញញឹមជាមួយគ្នា។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757829A" w14:textId="77777777" w:rsidR="00B013CC" w:rsidRPr="00197D9F" w:rsidRDefault="00A56BF9" w:rsidP="00B013CC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សកម្មភាពពីអង្គការសហគមន៍នានា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1E05E2DE" w14:textId="77777777" w:rsidR="000E077E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B1014B" w:rsidRPr="00197D9F" w14:paraId="24758D40" w14:textId="77777777" w:rsidTr="00903050">
        <w:tc>
          <w:tcPr>
            <w:tcW w:w="2552" w:type="dxa"/>
            <w:vAlign w:val="center"/>
          </w:tcPr>
          <w:p w14:paraId="62DD0E87" w14:textId="77777777" w:rsidR="00C87735" w:rsidRPr="00197D9F" w:rsidRDefault="00C87735" w:rsidP="00CA37BB">
            <w:pPr>
              <w:pStyle w:val="Image"/>
              <w:spacing w:after="0"/>
              <w:rPr>
                <w:rFonts w:ascii="Khmer UI" w:hAnsi="Khmer UI" w:cs="Khmer UI"/>
                <w:lang w:bidi="km-KH"/>
              </w:rPr>
            </w:pPr>
          </w:p>
        </w:tc>
        <w:tc>
          <w:tcPr>
            <w:tcW w:w="6575" w:type="dxa"/>
            <w:vAlign w:val="center"/>
          </w:tcPr>
          <w:p w14:paraId="55832D81" w14:textId="1A274A7E" w:rsidR="00903050" w:rsidRPr="00197D9F" w:rsidRDefault="0095420E" w:rsidP="00CA37BB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យើងក៏នឹងពិនិត្យមើលថាតើសកម្មភាពនេះដំណើរការឬអត់ដោយសហគមន៍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ប៉ុន្មានដែល៖</w:t>
            </w:r>
          </w:p>
        </w:tc>
      </w:tr>
      <w:tr w:rsidR="00B1014B" w:rsidRPr="00197D9F" w14:paraId="1BE8B11F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4CB88C7E" w14:textId="77777777" w:rsidR="00B013CC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4272AAD" wp14:editId="7D9D20F6">
                  <wp:extent cx="1483360" cy="1483360"/>
                  <wp:effectExtent l="0" t="0" r="2540" b="2540"/>
                  <wp:docPr id="1161785366" name="Picture 26" descr="មនុស្សម្នាក់ផ្តល់សញ្ញាលើកមេដៃឡើង ហើយនៅលើពួកគេគឺជារូបតំណាងពពុះគំនិតដែលមានឯកសារ NDIS នៅខាងក្នុងវ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មនុស្សម្នាក់ផ្តល់សញ្ញាលើកមេដៃឡើង ហើយនៅលើពួកគេគឺជារូបតំណាងពពុះគំនិតដែលមានឯកសារ NDIS នៅខាងក្នុងវា។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EF2991C" w14:textId="77777777" w:rsidR="00B013CC" w:rsidRPr="00197D9F" w:rsidRDefault="00A56BF9" w:rsidP="005342C4">
            <w:pPr>
              <w:pStyle w:val="ListParagraph"/>
              <w:numPr>
                <w:ilvl w:val="0"/>
                <w:numId w:val="3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យល់អំពី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</w:p>
        </w:tc>
      </w:tr>
      <w:tr w:rsidR="00B1014B" w:rsidRPr="00197D9F" w14:paraId="3E131441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48DFC5F5" w14:textId="77777777" w:rsidR="00B013CC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0066FB6" wp14:editId="61F853C9">
                  <wp:extent cx="1483360" cy="1483360"/>
                  <wp:effectExtent l="0" t="0" r="2540" b="2540"/>
                  <wp:docPr id="1060008756" name="Picture 29" descr="នរណាម្នាក់ផ្តល់សញ្ញាលើកមេដៃឡើង ហើយនៅលើពួកគេគឺជារូបតំណាងពពុះគំនិតដែលមានរូបតំណាងពិការភាពនៅខាងក្នុងរូបតំណាងពពុះគំនិត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នរណាម្នាក់ផ្តល់សញ្ញាលើកមេដៃឡើង ហើយនៅលើពួកគេគឺជារូបតំណាងពពុះគំនិតដែលមានរូបតំណាងពិការភាពនៅខាងក្នុងរូបតំណាងពពុះគំនិតនោះ។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BBA1DB9" w14:textId="77777777" w:rsidR="00B013CC" w:rsidRPr="00197D9F" w:rsidRDefault="00A56BF9" w:rsidP="005342C4">
            <w:pPr>
              <w:pStyle w:val="ListParagraph"/>
              <w:numPr>
                <w:ilvl w:val="0"/>
                <w:numId w:val="34"/>
              </w:numPr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យល់អំពីពិការភាព</w:t>
            </w:r>
            <w:proofErr w:type="spellEnd"/>
          </w:p>
        </w:tc>
      </w:tr>
      <w:tr w:rsidR="00B1014B" w:rsidRPr="00197D9F" w14:paraId="515992D2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7CFCD77A" w14:textId="77777777" w:rsidR="00B013CC" w:rsidRPr="00197D9F" w:rsidRDefault="00A56BF9" w:rsidP="005342C4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EB3287B" wp14:editId="0A249DBA">
                  <wp:extent cx="1483360" cy="1483360"/>
                  <wp:effectExtent l="0" t="0" r="2540" b="2540"/>
                  <wp:docPr id="765541130" name="Picture 28" descr="នរណាម្នាក់កំពុងគិត ហើយនៅពីលើពួកគេគឺរូបតំណាងពពុះគំនិតមួយដែលមានរូបតំណាងពិការភាពនៅខាងក្នុងវា។ នៅជិតពួកគេ គឺសញ្ញាលើកមេដៃឡើង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នរណាម្នាក់កំពុងគិត ហើយនៅពីលើពួកគេគឺរូបតំណាងពពុះគំនិតមួយដែលមានរូបតំណាងពិការភាពនៅខាងក្នុងវា។ នៅជិតពួកគេ គឺសញ្ញាលើកមេដៃឡើង និងសញ្ញាព្រួញចង្អុលឡើងលើ។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AE369AC" w14:textId="790C151F" w:rsidR="00B013CC" w:rsidRPr="00197D9F" w:rsidRDefault="0095420E" w:rsidP="00B013CC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មានអាកប្បកិរិយាប្រសើរជាងមុនចំពោះពិការភាព។</w:t>
            </w:r>
          </w:p>
        </w:tc>
      </w:tr>
    </w:tbl>
    <w:p w14:paraId="746269FD" w14:textId="77777777" w:rsidR="000E077E" w:rsidRPr="00197D9F" w:rsidRDefault="00A56BF9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7E88F7BB" w14:textId="77777777" w:rsidR="00766698" w:rsidRPr="00197D9F" w:rsidRDefault="00A56BF9" w:rsidP="00BD773E">
      <w:pPr>
        <w:pStyle w:val="Heading3"/>
        <w:spacing w:after="120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noProof/>
          <w:lang w:bidi="km-KH"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39C38E09" wp14:editId="1E2CC238">
                <wp:simplePos x="0" y="0"/>
                <wp:positionH relativeFrom="margin">
                  <wp:posOffset>19050</wp:posOffset>
                </wp:positionH>
                <wp:positionV relativeFrom="paragraph">
                  <wp:posOffset>224969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5DFC98" id="Group 304493196" o:spid="_x0000_s1026" alt="&quot;&quot;" style="position:absolute;margin-left:1.5pt;margin-top:17.7pt;width:455.55pt;height:19pt;z-index:-2515947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proofErr w:type="spellStart"/>
      <w:r w:rsidRPr="00197D9F">
        <w:rPr>
          <w:rFonts w:ascii="Khmer UI" w:eastAsia="DaunPenh" w:hAnsi="Khmer UI" w:cs="Khmer UI"/>
          <w:lang w:bidi="km-KH"/>
        </w:rPr>
        <w:t>សកម្មភាពទី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r w:rsidRPr="00621465">
        <w:rPr>
          <w:rFonts w:cs="FS Me Pro"/>
          <w:lang w:bidi="km-KH"/>
        </w:rPr>
        <w:t>28</w:t>
      </w:r>
    </w:p>
    <w:tbl>
      <w:tblPr>
        <w:tblW w:w="929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70"/>
      </w:tblGrid>
      <w:tr w:rsidR="00B1014B" w:rsidRPr="00197D9F" w14:paraId="1AFA8F58" w14:textId="77777777" w:rsidTr="00A562F9">
        <w:trPr>
          <w:gridAfter w:val="1"/>
          <w:wAfter w:w="170" w:type="dxa"/>
          <w:trHeight w:val="2152"/>
        </w:trPr>
        <w:tc>
          <w:tcPr>
            <w:tcW w:w="2552" w:type="dxa"/>
            <w:vAlign w:val="center"/>
          </w:tcPr>
          <w:p w14:paraId="6794C5A1" w14:textId="77777777" w:rsidR="00766698" w:rsidRPr="00197D9F" w:rsidRDefault="00A56BF9" w:rsidP="00A26577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62394BE" wp14:editId="0E0E11EC">
                  <wp:extent cx="1440000" cy="1080000"/>
                  <wp:effectExtent l="0" t="0" r="8255" b="6350"/>
                  <wp:docPr id="2135762802" name="Picture 30" descr="ក្រុម​អ្នក​ជំនាញ​ផ្នែក​សុខភាពកំពុង​ធ្វើ​ការ​កត់​ត្រា​ក្នុង​កិច្ច​ប្រជុំ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ក្រុម​អ្នក​ជំនាញ​ផ្នែក​សុខភាពកំពុង​ធ្វើ​ការ​កត់​ត្រា​ក្នុង​កិច្ច​ប្រជុំមួយ។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3886BA" w14:textId="77777777" w:rsidR="0095420E" w:rsidRPr="0095420E" w:rsidRDefault="0095420E" w:rsidP="0095420E">
            <w:pPr>
              <w:rPr>
                <w:rFonts w:ascii="Khmer UI" w:hAnsi="Khmer UI" w:cs="Khmer UI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យើងនឹងធ្វើការជាមួយអង្គការសហគមន៍នានាដើម្បីកសាងជំនាញនៃសេវាកម្មនៅខាងក្រៅ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  <w:p w14:paraId="1CD7B9AB" w14:textId="67956DDA" w:rsidR="00766698" w:rsidRPr="00197D9F" w:rsidRDefault="0095420E" w:rsidP="0095420E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ឧទាហរណ៍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វេជ្ជបណ្ឌិត។</w:t>
            </w:r>
          </w:p>
        </w:tc>
      </w:tr>
      <w:tr w:rsidR="00B1014B" w:rsidRPr="00197D9F" w14:paraId="02B8A0D7" w14:textId="77777777" w:rsidTr="00A562F9">
        <w:trPr>
          <w:gridAfter w:val="1"/>
          <w:wAfter w:w="170" w:type="dxa"/>
          <w:trHeight w:val="2197"/>
        </w:trPr>
        <w:tc>
          <w:tcPr>
            <w:tcW w:w="2552" w:type="dxa"/>
            <w:vAlign w:val="center"/>
          </w:tcPr>
          <w:p w14:paraId="1959DB9E" w14:textId="77777777" w:rsidR="00EC09FD" w:rsidRPr="00197D9F" w:rsidRDefault="00A56BF9" w:rsidP="00A26577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CD2367E" wp14:editId="37815C9C">
                  <wp:extent cx="1440000" cy="1440000"/>
                  <wp:effectExtent l="0" t="0" r="8255" b="8255"/>
                  <wp:docPr id="94064529" name="Picture 31" descr="អ្នកជំនាញ​ផ្នែកសុខភាព 2 នាក់ និង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អ្នកជំនាញ​ផ្នែកសុខភាព 2 នាក់ និងឯកសារ NDIS។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4AFC2A" w14:textId="433AA236" w:rsidR="00EC09FD" w:rsidRPr="00197D9F" w:rsidRDefault="0095420E" w:rsidP="00C73E0D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យើងនឹងធ្វើឱ្យប្រាកដថាសេវាកម្មកាន់តែច្រើនយល់ដឹងពីរបៀបជួយដល់ប្រជាជន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ដែលមានពិការភាព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ដើម្បីចូលរួមនៅក្នុង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។</w:t>
            </w:r>
          </w:p>
        </w:tc>
      </w:tr>
      <w:tr w:rsidR="00B1014B" w:rsidRPr="00197D9F" w14:paraId="060F542B" w14:textId="77777777" w:rsidTr="00A562F9">
        <w:trPr>
          <w:gridAfter w:val="1"/>
          <w:wAfter w:w="170" w:type="dxa"/>
          <w:trHeight w:val="2034"/>
        </w:trPr>
        <w:tc>
          <w:tcPr>
            <w:tcW w:w="2552" w:type="dxa"/>
            <w:vAlign w:val="center"/>
          </w:tcPr>
          <w:p w14:paraId="7FFF19D0" w14:textId="77777777" w:rsidR="003E1385" w:rsidRPr="00197D9F" w:rsidRDefault="00A56BF9" w:rsidP="00A26577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78CAA888" wp14:editId="11B05DC6">
                  <wp:extent cx="1440000" cy="1080000"/>
                  <wp:effectExtent l="0" t="0" r="8255" b="6350"/>
                  <wp:docPr id="1581376199" name="Picture 32" descr="មាននរណាម្នាក់កំពុងធ្វើបទបង្ហាញនៅក្នុងបន្ទប់ដែលមានមនុស្សពេញ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មាននរណាម្នាក់កំពុងធ្វើបទបង្ហាញនៅក្នុងបន្ទប់ដែលមានមនុស្សពេញ។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8E4C3A" w14:textId="2A25C707" w:rsidR="003E1385" w:rsidRPr="00197D9F" w:rsidRDefault="0095420E" w:rsidP="00A26577">
            <w:p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នឹងពិនិត្យមើលថាតើសកម្មភាពនេះដំណើរការឬអត់ដោយកម្មវិធីចំនួនប៉ុន្មានដែលយើងគាំទ្រដែលជួយដល់សេវាកម្មនានាក្នុងការបង្កើតជំនាញទាំងនេះ។</w:t>
            </w:r>
          </w:p>
        </w:tc>
      </w:tr>
      <w:tr w:rsidR="00B1014B" w:rsidRPr="00197D9F" w14:paraId="7F3DAA82" w14:textId="77777777" w:rsidTr="00A562F9">
        <w:trPr>
          <w:trHeight w:val="782"/>
        </w:trPr>
        <w:tc>
          <w:tcPr>
            <w:tcW w:w="2552" w:type="dxa"/>
            <w:vAlign w:val="center"/>
          </w:tcPr>
          <w:p w14:paraId="151CBC48" w14:textId="77777777" w:rsidR="00A26577" w:rsidRPr="00197D9F" w:rsidRDefault="00A26577" w:rsidP="00A26577">
            <w:pPr>
              <w:pStyle w:val="Image"/>
              <w:spacing w:after="0"/>
              <w:rPr>
                <w:rFonts w:ascii="Khmer UI" w:hAnsi="Khmer UI" w:cs="Khmer UI"/>
                <w:noProof/>
                <w:lang w:bidi="km-KH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0A6FD4A6" w14:textId="4B6C19F7" w:rsidR="00A26577" w:rsidRPr="00197D9F" w:rsidRDefault="0095420E" w:rsidP="00A26577">
            <w:pPr>
              <w:spacing w:after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យើងក៏នឹងពិនិត្យមើលផងដែរថាតើសកម្មភាពនេះដំណើរការឬអត់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ដោយស្តាប់នូវអ្វីដែល៖</w:t>
            </w:r>
          </w:p>
        </w:tc>
      </w:tr>
      <w:tr w:rsidR="00B1014B" w:rsidRPr="00197D9F" w14:paraId="2353C546" w14:textId="77777777" w:rsidTr="00A562F9">
        <w:trPr>
          <w:trHeight w:val="2665"/>
        </w:trPr>
        <w:tc>
          <w:tcPr>
            <w:tcW w:w="2552" w:type="dxa"/>
            <w:vAlign w:val="center"/>
          </w:tcPr>
          <w:p w14:paraId="7BC344FE" w14:textId="77777777" w:rsidR="003E1385" w:rsidRPr="00197D9F" w:rsidRDefault="00A56BF9" w:rsidP="006E0AB1">
            <w:pPr>
              <w:pStyle w:val="Image"/>
              <w:spacing w:before="120" w:after="12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60A2BDA" wp14:editId="3F412981">
                  <wp:extent cx="1440000" cy="1440000"/>
                  <wp:effectExtent l="0" t="0" r="8255" b="8255"/>
                  <wp:docPr id="1583692973" name="Picture 33" descr="មនុស្ស 2 នាក់​កំពុង​សន្ទនា​គ្នា ហើយ​នៅ​ពី​លើ​ពួក​គេ​គឺ​ជា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មនុស្ស 2 នាក់​កំពុង​សន្ទនា​គ្នា ហើយ​នៅ​ពី​លើ​ពួក​គេ​គឺ​ជារូបតំណាងអារម្មណ៍ក្នុងការនិយាយ។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  <w:vAlign w:val="center"/>
          </w:tcPr>
          <w:p w14:paraId="0D3AC993" w14:textId="10280BE9" w:rsidR="003E1385" w:rsidRPr="00197D9F" w:rsidRDefault="0095420E" w:rsidP="00A26577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សហគមន៍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CALD</w:t>
            </w:r>
            <w:r w:rsidRPr="0095420E">
              <w:rPr>
                <w:rFonts w:ascii="Khmer UI" w:hAnsi="Khmer UI" w:cs="Khmer UI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ត្រូវនិយាយអំពីសេវាកម្មនានាដែលផ្តល់ដំបូន្មានអំពី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</w:p>
        </w:tc>
      </w:tr>
      <w:tr w:rsidR="00B1014B" w:rsidRPr="00197D9F" w14:paraId="14A15199" w14:textId="77777777" w:rsidTr="00A562F9">
        <w:trPr>
          <w:gridAfter w:val="1"/>
          <w:wAfter w:w="170" w:type="dxa"/>
          <w:trHeight w:val="2665"/>
        </w:trPr>
        <w:tc>
          <w:tcPr>
            <w:tcW w:w="2552" w:type="dxa"/>
            <w:vAlign w:val="center"/>
          </w:tcPr>
          <w:p w14:paraId="5FC3E319" w14:textId="77777777" w:rsidR="003E1385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1E21580" wp14:editId="195FAEF6">
                  <wp:extent cx="1440000" cy="1080000"/>
                  <wp:effectExtent l="0" t="0" r="8255" b="6350"/>
                  <wp:docPr id="1602130270" name="Picture 34" descr="មនុស្ស 3 នាក់កំពុងសន្ទនានៅមុខកុំព្យូទ័រយួរដៃ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មនុស្ស 3 នាក់កំពុងសន្ទនានៅមុខកុំព្យូទ័រយួរដៃ។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EC19A9" w14:textId="2AF9D7DA" w:rsidR="003E1385" w:rsidRPr="00197D9F" w:rsidRDefault="0095420E" w:rsidP="00A26577">
            <w:pPr>
              <w:pStyle w:val="ListParagraph"/>
              <w:numPr>
                <w:ilvl w:val="0"/>
                <w:numId w:val="17"/>
              </w:numPr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សេវាកម្មទាំងនេះប្រាប់យើងអំពីថាតើកម្មវិធីនានាគាំទ្រដល់ពួកគេបានល្អប៉ុនណា។</w:t>
            </w:r>
          </w:p>
        </w:tc>
      </w:tr>
    </w:tbl>
    <w:p w14:paraId="0BC40EF6" w14:textId="77777777" w:rsidR="002A6A49" w:rsidRPr="00197D9F" w:rsidRDefault="00A56BF9">
      <w:pPr>
        <w:spacing w:before="0" w:after="0" w:line="240" w:lineRule="auto"/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p w14:paraId="7B7EA591" w14:textId="77777777" w:rsidR="00493D5D" w:rsidRPr="00197D9F" w:rsidRDefault="00A56BF9" w:rsidP="00DD389A">
      <w:pPr>
        <w:pStyle w:val="Heading2"/>
        <w:rPr>
          <w:rFonts w:ascii="Khmer UI" w:hAnsi="Khmer UI" w:cs="Khmer UI"/>
          <w:lang w:bidi="km-KH"/>
        </w:rPr>
      </w:pPr>
      <w:bookmarkStart w:id="109" w:name="_Toc12634029"/>
      <w:bookmarkStart w:id="110" w:name="_Toc12636487"/>
      <w:bookmarkStart w:id="111" w:name="_Toc43391451"/>
      <w:bookmarkStart w:id="112" w:name="_Toc43391513"/>
      <w:bookmarkStart w:id="113" w:name="_Toc159336377"/>
      <w:proofErr w:type="spellStart"/>
      <w:r w:rsidRPr="00197D9F">
        <w:rPr>
          <w:rFonts w:ascii="Khmer UI" w:eastAsia="DaunPenh" w:hAnsi="Khmer UI" w:cs="Khmer UI"/>
          <w:lang w:bidi="km-KH"/>
        </w:rPr>
        <w:lastRenderedPageBreak/>
        <w:t>ព័ត៌មានបន្ថែម</w:t>
      </w:r>
      <w:bookmarkEnd w:id="109"/>
      <w:bookmarkEnd w:id="110"/>
      <w:bookmarkEnd w:id="111"/>
      <w:bookmarkEnd w:id="112"/>
      <w:bookmarkEnd w:id="113"/>
      <w:proofErr w:type="spellEnd"/>
    </w:p>
    <w:p w14:paraId="44A2A057" w14:textId="77777777" w:rsidR="008A5DB9" w:rsidRPr="00197D9F" w:rsidRDefault="00A56BF9" w:rsidP="008A5DB9">
      <w:pPr>
        <w:rPr>
          <w:rFonts w:ascii="Khmer UI" w:hAnsi="Khmer UI" w:cs="Khmer UI"/>
          <w:lang w:val="x-none" w:eastAsia="x-none" w:bidi="km-KH"/>
        </w:rPr>
      </w:pPr>
      <w:proofErr w:type="spellStart"/>
      <w:r w:rsidRPr="00197D9F">
        <w:rPr>
          <w:rFonts w:ascii="Khmer UI" w:eastAsia="DaunPenh" w:hAnsi="Khmer UI" w:cs="Khmer UI"/>
          <w:lang w:bidi="km-KH"/>
        </w:rPr>
        <w:t>សម្រាប់ព័ត៌មានបន្ថែមអំពីផែនការសកម្មភាពនេះ</w:t>
      </w:r>
      <w:proofErr w:type="spellEnd"/>
      <w:r w:rsidRPr="00197D9F">
        <w:rPr>
          <w:rFonts w:ascii="Khmer UI" w:hAnsi="Khmer UI" w:cs="Khmer UI"/>
          <w:lang w:bidi="km-KH"/>
        </w:rPr>
        <w:t xml:space="preserve"> </w:t>
      </w:r>
      <w:proofErr w:type="spellStart"/>
      <w:r w:rsidRPr="00197D9F">
        <w:rPr>
          <w:rFonts w:ascii="Khmer UI" w:eastAsia="DaunPenh" w:hAnsi="Khmer UI" w:cs="Khmer UI"/>
          <w:lang w:bidi="km-KH"/>
        </w:rPr>
        <w:t>សូមទាក់ទងមកយើង</w:t>
      </w:r>
      <w:proofErr w:type="spellEnd"/>
      <w:r w:rsidRPr="00197D9F">
        <w:rPr>
          <w:rFonts w:ascii="Khmer UI" w:eastAsia="DaunPenh" w:hAnsi="Khmer UI" w:cs="Khmer UI"/>
          <w:lang w:bidi="km-KH"/>
        </w:rPr>
        <w:t>។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2774E9C5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EDFC67" w14:textId="77777777" w:rsidR="00493D5D" w:rsidRPr="00197D9F" w:rsidRDefault="00A56BF9" w:rsidP="00463A40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6C7D695" wp14:editId="3B7FC2FC">
                  <wp:extent cx="1440000" cy="1440000"/>
                  <wp:effectExtent l="0" t="0" r="8255" b="8255"/>
                  <wp:docPr id="3" name="Picture 3" descr="រូបតំណាងគេហទំព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រូបតំណាងគេហទំព័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DF8CA3F" w14:textId="77777777" w:rsidR="002E4152" w:rsidRPr="00197D9F" w:rsidRDefault="00A56BF9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អ្នកអាចចូលមើលគេហទំព័ររបស់យើង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6C7389A8" w14:textId="77777777" w:rsidR="00493D5D" w:rsidRPr="00621465" w:rsidRDefault="00A56BF9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hyperlink r:id="rId185" w:history="1">
              <w:r w:rsidR="002E4152" w:rsidRPr="00621465">
                <w:rPr>
                  <w:rStyle w:val="Hyperlink"/>
                  <w:rFonts w:cs="FS Me Pro"/>
                  <w:bCs/>
                  <w:lang w:bidi="km-KH"/>
                </w:rPr>
                <w:t>www.ndis.gov.au</w:t>
              </w:r>
            </w:hyperlink>
          </w:p>
        </w:tc>
      </w:tr>
      <w:tr w:rsidR="00B1014B" w:rsidRPr="00197D9F" w14:paraId="035DC565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38E83B" w14:textId="77777777" w:rsidR="00493D5D" w:rsidRPr="00197D9F" w:rsidRDefault="00A56BF9" w:rsidP="00463A40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F680182" wp14:editId="440EA866">
                  <wp:extent cx="1440000" cy="1440000"/>
                  <wp:effectExtent l="0" t="0" r="8255" b="8255"/>
                  <wp:docPr id="36" name="Picture 36" descr="រូបតំណាងទូរសព្ទ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រូបតំណាងទូរសព្ទ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320C14" w14:textId="77777777" w:rsidR="002E4152" w:rsidRPr="00197D9F" w:rsidRDefault="00A56BF9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អ្នកអាចហៅទូរសព្ទមកយើងបាន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580643A4" w14:textId="77777777" w:rsidR="00493D5D" w:rsidRPr="00621465" w:rsidRDefault="00A56BF9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r w:rsidRPr="00621465">
              <w:rPr>
                <w:rStyle w:val="IntenseEmphasis1"/>
                <w:rFonts w:cs="FS Me Pro"/>
                <w:bCs/>
                <w:lang w:bidi="km-KH"/>
              </w:rPr>
              <w:t>1800 800 110</w:t>
            </w:r>
          </w:p>
        </w:tc>
      </w:tr>
      <w:tr w:rsidR="00B1014B" w:rsidRPr="00197D9F" w14:paraId="3AF3A6ED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6A6CDD" w14:textId="77777777" w:rsidR="00CD310C" w:rsidRPr="00197D9F" w:rsidRDefault="00A56BF9" w:rsidP="00463A40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015F3889" wp14:editId="3D088D54">
                  <wp:extent cx="792000" cy="792000"/>
                  <wp:effectExtent l="0" t="0" r="8255" b="8255"/>
                  <wp:docPr id="15" name="Picture 15" descr="និមិត្តសញ្ញាហ្វេសប៊ុក (Facebook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និមិត្តសញ្ញាហ្វេសប៊ុក (Facebook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DF2476" w14:textId="77777777" w:rsidR="00CD310C" w:rsidRPr="00197D9F" w:rsidRDefault="00A56BF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អ្នកអាចតាមដានយើងនៅលើហ្វេសប៊ុក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(</w:t>
            </w:r>
            <w:r w:rsidRPr="00621465">
              <w:rPr>
                <w:rFonts w:cs="FS Me Pro"/>
                <w:lang w:bidi="km-KH"/>
              </w:rPr>
              <w:t>Facebook</w:t>
            </w:r>
            <w:r w:rsidRPr="00197D9F">
              <w:rPr>
                <w:rFonts w:ascii="Khmer UI" w:hAnsi="Khmer UI" w:cs="Khmer UI"/>
                <w:lang w:bidi="km-KH"/>
              </w:rPr>
              <w:t>)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  <w:p w14:paraId="3B86BC54" w14:textId="77777777" w:rsidR="00CD310C" w:rsidRPr="00621465" w:rsidRDefault="00A56BF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lang w:bidi="km-KH"/>
              </w:rPr>
            </w:pPr>
            <w:hyperlink r:id="rId188" w:history="1">
              <w:r w:rsidR="00DE6B8B" w:rsidRPr="00621465">
                <w:rPr>
                  <w:rStyle w:val="Hyperlink"/>
                  <w:rFonts w:cs="FS Me Pro"/>
                  <w:bCs/>
                  <w:lang w:bidi="km-KH"/>
                </w:rPr>
                <w:t>www.facebook.com/NDISAus</w:t>
              </w:r>
            </w:hyperlink>
          </w:p>
        </w:tc>
      </w:tr>
      <w:tr w:rsidR="00B1014B" w:rsidRPr="00197D9F" w14:paraId="2DEF6A03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57A5B8" w14:textId="77777777" w:rsidR="00CD310C" w:rsidRPr="00197D9F" w:rsidRDefault="00A56BF9" w:rsidP="00463A40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0C2293C8" wp14:editId="258C0A71">
                  <wp:extent cx="792000" cy="792000"/>
                  <wp:effectExtent l="0" t="0" r="8255" b="8255"/>
                  <wp:docPr id="16" name="Picture 16" descr="និមិត្តសញ្ញា Twitter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និមិត្តសញ្ញា Twitter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D7D5298" w14:textId="77777777" w:rsidR="00CD310C" w:rsidRPr="00197D9F" w:rsidRDefault="00A56BF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អ្នកអាចតាមដានយើងនៅលើធ្វីតធឺរ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(</w:t>
            </w:r>
            <w:r w:rsidRPr="00621465">
              <w:rPr>
                <w:rFonts w:cs="FS Me Pro"/>
                <w:lang w:bidi="km-KH"/>
              </w:rPr>
              <w:t>Twitter</w:t>
            </w:r>
            <w:r w:rsidRPr="00197D9F">
              <w:rPr>
                <w:rFonts w:ascii="Khmer UI" w:hAnsi="Khmer UI" w:cs="Khmer UI"/>
                <w:lang w:bidi="km-KH"/>
              </w:rPr>
              <w:t>)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3BD66763" w14:textId="77777777" w:rsidR="00CD310C" w:rsidRPr="00621465" w:rsidRDefault="00A56BF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r w:rsidRPr="00621465">
              <w:rPr>
                <w:rStyle w:val="IntenseEmphasis1"/>
                <w:rFonts w:cs="FS Me Pro"/>
                <w:bCs/>
                <w:lang w:bidi="km-KH"/>
              </w:rPr>
              <w:t>@NDIS</w:t>
            </w:r>
          </w:p>
          <w:p w14:paraId="2B491676" w14:textId="77777777" w:rsidR="002E4152" w:rsidRPr="00197D9F" w:rsidRDefault="00A56BF9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621465">
              <w:rPr>
                <w:rFonts w:cs="FS Me Pro"/>
                <w:lang w:bidi="km-KH"/>
              </w:rPr>
              <w:t xml:space="preserve">Twitter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ក៏ត្រូវបានគេហៅថា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 xml:space="preserve">X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ផងដែរ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54C2B0F5" w14:textId="77777777" w:rsidR="00AE2123" w:rsidRPr="00197D9F" w:rsidRDefault="00A56BF9" w:rsidP="00AE2123">
      <w:pPr>
        <w:rPr>
          <w:rFonts w:ascii="Khmer UI" w:hAnsi="Khmer UI" w:cs="Khmer UI"/>
          <w:sz w:val="32"/>
          <w:szCs w:val="26"/>
          <w:lang w:bidi="km-KH"/>
        </w:rPr>
      </w:pPr>
      <w:bookmarkStart w:id="114" w:name="_Toc43391514"/>
      <w:r w:rsidRPr="00197D9F">
        <w:rPr>
          <w:rFonts w:ascii="Khmer UI" w:hAnsi="Khmer UI" w:cs="Khmer UI"/>
          <w:lang w:bidi="km-KH"/>
        </w:rPr>
        <w:br w:type="page"/>
      </w:r>
    </w:p>
    <w:p w14:paraId="4C0B85DD" w14:textId="77777777" w:rsidR="00CD310C" w:rsidRPr="00197D9F" w:rsidRDefault="00A56BF9" w:rsidP="00AA574A">
      <w:pPr>
        <w:pStyle w:val="Heading3"/>
        <w:rPr>
          <w:rFonts w:ascii="Khmer UI" w:hAnsi="Khmer UI" w:cs="Khmer UI"/>
          <w:lang w:bidi="km-KH"/>
        </w:rPr>
      </w:pPr>
      <w:proofErr w:type="spellStart"/>
      <w:r w:rsidRPr="00197D9F">
        <w:rPr>
          <w:rFonts w:ascii="Khmer UI" w:eastAsia="DaunPenh" w:hAnsi="Khmer UI" w:cs="Khmer UI"/>
          <w:lang w:bidi="km-KH"/>
        </w:rPr>
        <w:lastRenderedPageBreak/>
        <w:t>ការគាំទ្រដើម្បីនិយាយមកយើង</w:t>
      </w:r>
      <w:bookmarkEnd w:id="114"/>
      <w:proofErr w:type="spellEnd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59A7C4C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1B4779" w14:textId="77777777" w:rsidR="00115682" w:rsidRPr="00197D9F" w:rsidRDefault="00A56BF9" w:rsidP="00115682">
            <w:pPr>
              <w:pStyle w:val="Image"/>
              <w:spacing w:before="0" w:after="0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08796007" wp14:editId="5F734D83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413385</wp:posOffset>
                      </wp:positionV>
                      <wp:extent cx="607060" cy="182880"/>
                      <wp:effectExtent l="0" t="0" r="2540" b="7620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0DA67" w14:textId="77777777" w:rsidR="005E46E8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វិបឆាត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96007" id="_x0000_s1046" type="#_x0000_t202" alt="&quot;&quot;" style="position:absolute;left:0;text-align:left;margin-left:38.4pt;margin-top:32.55pt;width:47.8pt;height:14.4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" filled="f" stroked="f">
                      <v:textbox inset="0,0,0,0">
                        <w:txbxContent>
                          <w:p w14:paraId="3270DA67" w14:textId="77777777" w:rsidR="005E46E8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18"/>
                                <w:szCs w:val="18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8"/>
                                <w:szCs w:val="18"/>
                              </w:rPr>
                              <w:t>វិបឆាត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F4DD3BE" wp14:editId="47C104A7">
                  <wp:extent cx="1404000" cy="1404000"/>
                  <wp:effectExtent l="0" t="0" r="5715" b="5715"/>
                  <wp:docPr id="23" name="Picture 23" descr="រូបតំណាងវិបឆាត (webchat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រូបតំណាងវិបឆាត (webchat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E91E524" w14:textId="1EEB65A6" w:rsidR="00115682" w:rsidRPr="00197D9F" w:rsidRDefault="0095420E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អ្នកអាចនិយាយជាមួយយើងតាមអនឡាញ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ដោយប្រើមុខងារវិបឆាត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(</w:t>
            </w:r>
            <w:r w:rsidRPr="00621465">
              <w:rPr>
                <w:rFonts w:cs="FS Me Pro"/>
              </w:rPr>
              <w:t>webchat</w:t>
            </w:r>
            <w:r w:rsidRPr="0095420E">
              <w:rPr>
                <w:rFonts w:ascii="Khmer UI" w:hAnsi="Khmer UI" w:cs="Khmer UI"/>
              </w:rPr>
              <w:t xml:space="preserve">)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នៅផ្នែកខាងលើនៃ</w:t>
            </w:r>
            <w:r w:rsidR="007D428D">
              <w:rPr>
                <w:rFonts w:ascii="Khmer UI" w:hAnsi="Khmer UI" w:cs="Khmer UI"/>
                <w:lang w:bidi="km-KH"/>
              </w:rPr>
              <w:br/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គេហទំព័ររបស់យើង។</w:t>
            </w:r>
          </w:p>
          <w:p w14:paraId="7E107D67" w14:textId="77777777" w:rsidR="00115682" w:rsidRPr="00621465" w:rsidRDefault="00A56BF9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  <w:lang w:bidi="km-KH"/>
              </w:rPr>
            </w:pPr>
            <w:hyperlink r:id="rId191" w:history="1">
              <w:r w:rsidRPr="00621465">
                <w:rPr>
                  <w:rStyle w:val="Hyperlink"/>
                  <w:rFonts w:cs="FS Me Pro"/>
                  <w:bCs/>
                  <w:w w:val="100"/>
                  <w:lang w:bidi="km-KH"/>
                </w:rPr>
                <w:t>www.ndis.gov.au</w:t>
              </w:r>
            </w:hyperlink>
          </w:p>
        </w:tc>
      </w:tr>
      <w:tr w:rsidR="00B1014B" w:rsidRPr="00197D9F" w14:paraId="294B7CC1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4345FDC" w14:textId="77777777" w:rsidR="00CD310C" w:rsidRPr="00197D9F" w:rsidRDefault="00CD310C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 w:bidi="km-KH"/>
              </w:rPr>
            </w:pPr>
          </w:p>
        </w:tc>
        <w:tc>
          <w:tcPr>
            <w:tcW w:w="6576" w:type="dxa"/>
          </w:tcPr>
          <w:p w14:paraId="384E276E" w14:textId="77777777" w:rsidR="00CD310C" w:rsidRPr="00197D9F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ប្រសិនបើអ្នកនិយាយភាសាផ្សេងក្រៅពីភាសាអង់គ្លេស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អ្នកអាចហៅទូរសព្ទទៅ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</w:tc>
      </w:tr>
      <w:tr w:rsidR="00B1014B" w:rsidRPr="00197D9F" w14:paraId="09FD8324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FDD121" w14:textId="77777777" w:rsidR="00493D5D" w:rsidRPr="00197D9F" w:rsidRDefault="00A56BF9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52DC5255" wp14:editId="694F74A6">
                  <wp:extent cx="1404000" cy="1404000"/>
                  <wp:effectExtent l="0" t="0" r="5715" b="5715"/>
                  <wp:docPr id="13" name="Picture 13" descr="រូបតំណាងសេវាបកប្រែភាសាសរសេរ និងភាសាផ្ទាល់មាត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រូបតំណាងសេវាបកប្រែភាសាសរសេរ និងភាសាផ្ទាល់មាត់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4CB0BC" w14:textId="77777777" w:rsidR="00092D2F" w:rsidRPr="00197D9F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សេវាកម្មបកប្រែភាសាសរសេរ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និងបកប្រែផ្ទាល់មាត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(</w:t>
            </w:r>
            <w:r w:rsidRPr="00621465">
              <w:rPr>
                <w:rFonts w:cs="FS Me Pro"/>
                <w:lang w:bidi="km-KH"/>
              </w:rPr>
              <w:t>TIS</w:t>
            </w:r>
            <w:r w:rsidRPr="00197D9F">
              <w:rPr>
                <w:rFonts w:ascii="Khmer UI" w:hAnsi="Khmer UI" w:cs="Khmer UI"/>
                <w:lang w:bidi="km-KH"/>
              </w:rPr>
              <w:t>)</w:t>
            </w:r>
          </w:p>
          <w:p w14:paraId="3424FCA8" w14:textId="77777777" w:rsidR="00493D5D" w:rsidRPr="00621465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r w:rsidRPr="00621465">
              <w:rPr>
                <w:rStyle w:val="IntenseEmphasis1"/>
                <w:rFonts w:cs="FS Me Pro"/>
                <w:bCs/>
                <w:lang w:bidi="km-KH"/>
              </w:rPr>
              <w:t>131 450</w:t>
            </w:r>
          </w:p>
        </w:tc>
      </w:tr>
      <w:tr w:rsidR="00B1014B" w:rsidRPr="00197D9F" w14:paraId="7012875F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9CA1D7" w14:textId="77777777" w:rsidR="00CD310C" w:rsidRPr="00197D9F" w:rsidRDefault="00CD310C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 w:bidi="km-KH"/>
              </w:rPr>
            </w:pPr>
          </w:p>
        </w:tc>
        <w:tc>
          <w:tcPr>
            <w:tcW w:w="6576" w:type="dxa"/>
          </w:tcPr>
          <w:p w14:paraId="5CF9A3EC" w14:textId="787C9EA9" w:rsidR="00CD310C" w:rsidRPr="00197D9F" w:rsidRDefault="0095420E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ប្រសិនបើអ្នកមានការពិបាកនិយាយ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ឬស្ដាប់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អ្នកអាចហៅទូរសព្ទទៅ៖</w:t>
            </w:r>
          </w:p>
        </w:tc>
      </w:tr>
      <w:tr w:rsidR="00B1014B" w:rsidRPr="00197D9F" w14:paraId="6DFA9ABC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E04445" w14:textId="77777777" w:rsidR="00493D5D" w:rsidRPr="00197D9F" w:rsidRDefault="00A56BF9" w:rsidP="00DA5C41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283AE21E" wp14:editId="1E4228EF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277495</wp:posOffset>
                      </wp:positionV>
                      <wp:extent cx="789940" cy="28575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FD7B7" w14:textId="77777777" w:rsidR="005E46E8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សួស្ដី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AE21E" id="_x0000_s1047" type="#_x0000_t202" alt="&quot;&quot;" style="position:absolute;left:0;text-align:left;margin-left:26.8pt;margin-top:21.85pt;width:62.2pt;height:22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" filled="f" stroked="f">
                      <v:textbox inset="0,0,0,0">
                        <w:txbxContent>
                          <w:p w14:paraId="39DFD7B7" w14:textId="77777777" w:rsidR="005E46E8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6"/>
                                <w:szCs w:val="36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6"/>
                                <w:szCs w:val="36"/>
                              </w:rPr>
                              <w:t>សួស្ដី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2D3D3522" wp14:editId="202C1539">
                  <wp:extent cx="1404000" cy="1404000"/>
                  <wp:effectExtent l="0" t="0" r="5715" b="5715"/>
                  <wp:docPr id="9" name="Picture 9" descr="រូបតំណាង TTY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រូបតំណាង TTY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</w:tc>
        <w:tc>
          <w:tcPr>
            <w:tcW w:w="6576" w:type="dxa"/>
          </w:tcPr>
          <w:p w14:paraId="63A7CF2D" w14:textId="77777777" w:rsidR="00CD310C" w:rsidRPr="00621465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lang w:bidi="km-KH"/>
              </w:rPr>
            </w:pPr>
            <w:r w:rsidRPr="00621465">
              <w:rPr>
                <w:rFonts w:cs="FS Me Pro"/>
                <w:lang w:bidi="km-KH"/>
              </w:rPr>
              <w:t>TTY</w:t>
            </w:r>
          </w:p>
          <w:p w14:paraId="37C3CF75" w14:textId="77777777" w:rsidR="00493D5D" w:rsidRPr="00621465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r w:rsidRPr="00621465">
              <w:rPr>
                <w:rStyle w:val="IntenseEmphasis1"/>
                <w:rFonts w:cs="FS Me Pro"/>
                <w:bCs/>
                <w:lang w:bidi="km-KH"/>
              </w:rPr>
              <w:t>1800 555 677</w:t>
            </w:r>
          </w:p>
        </w:tc>
      </w:tr>
      <w:tr w:rsidR="00B1014B" w:rsidRPr="00197D9F" w14:paraId="0CC809E5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0F1954" w14:textId="77777777" w:rsidR="00493D5D" w:rsidRPr="00197D9F" w:rsidRDefault="00A56BF9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5636E434" wp14:editId="12DD7716">
                  <wp:extent cx="1404000" cy="1404000"/>
                  <wp:effectExtent l="0" t="0" r="5715" b="5715"/>
                  <wp:docPr id="14" name="Picture 14" descr="រូបតំណាងនិយាយ និងស្តាប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រូបតំណាងនិយាយ និងស្តាប់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4B8F3E" w14:textId="77777777" w:rsidR="00CD310C" w:rsidRPr="00197D9F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និយាយ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និងស្ដាប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(</w:t>
            </w:r>
            <w:r w:rsidRPr="00621465">
              <w:rPr>
                <w:rFonts w:cs="FS Me Pro"/>
                <w:lang w:bidi="km-KH"/>
              </w:rPr>
              <w:t>Speak and Listen</w:t>
            </w:r>
            <w:r w:rsidRPr="00197D9F">
              <w:rPr>
                <w:rFonts w:ascii="Khmer UI" w:hAnsi="Khmer UI" w:cs="Khmer UI"/>
                <w:lang w:bidi="km-KH"/>
              </w:rPr>
              <w:t>)</w:t>
            </w:r>
          </w:p>
          <w:p w14:paraId="65C334A8" w14:textId="77777777" w:rsidR="00493D5D" w:rsidRPr="00621465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r w:rsidRPr="00621465">
              <w:rPr>
                <w:rStyle w:val="IntenseEmphasis1"/>
                <w:rFonts w:cs="FS Me Pro"/>
                <w:bCs/>
                <w:lang w:bidi="km-KH"/>
              </w:rPr>
              <w:t>1800 555 727</w:t>
            </w:r>
          </w:p>
        </w:tc>
      </w:tr>
      <w:tr w:rsidR="00B1014B" w:rsidRPr="00197D9F" w14:paraId="4924C69C" w14:textId="77777777" w:rsidTr="006E0AB1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304924" w14:textId="77777777" w:rsidR="00CD310C" w:rsidRPr="00197D9F" w:rsidRDefault="00A56BF9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552E3273" wp14:editId="68524D1A">
                  <wp:extent cx="1224000" cy="988567"/>
                  <wp:effectExtent l="0" t="0" r="0" b="2540"/>
                  <wp:docPr id="58" name="Picture 58" descr="និមិត្តសញ្ញាសេវាកម្មជាតិផ្នែកប្រាស្រ័យទាក់ទងជាមួយជនពិការ (National Relay Service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និមិត្តសញ្ញាសេវាកម្មជាតិផ្នែកប្រាស្រ័យទាក់ទងជាមួយជនពិការ (National Relay Service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72D7B2" w14:textId="10C0082B" w:rsidR="00CD310C" w:rsidRPr="00197D9F" w:rsidRDefault="0095420E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សេវាកម្មជាតិផ្នែកប្រាស្រ័យទាក់ទងជាមួយជនពិការ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(</w:t>
            </w:r>
            <w:r w:rsidRPr="00621465">
              <w:rPr>
                <w:rFonts w:cs="FS Me Pro"/>
              </w:rPr>
              <w:t>National Relay Service</w:t>
            </w:r>
            <w:r w:rsidRPr="0095420E">
              <w:rPr>
                <w:rFonts w:ascii="Khmer UI" w:hAnsi="Khmer UI" w:cs="Khmer UI"/>
              </w:rPr>
              <w:t>)</w:t>
            </w:r>
          </w:p>
          <w:p w14:paraId="24C9BDFA" w14:textId="77777777" w:rsidR="00CD310C" w:rsidRPr="00621465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  <w:lang w:bidi="km-KH"/>
              </w:rPr>
            </w:pPr>
            <w:r w:rsidRPr="00621465">
              <w:rPr>
                <w:rStyle w:val="IntenseEmphasis1"/>
                <w:rFonts w:cs="FS Me Pro"/>
                <w:bCs/>
                <w:lang w:bidi="km-KH"/>
              </w:rPr>
              <w:t>133 677</w:t>
            </w:r>
          </w:p>
          <w:p w14:paraId="6A89F264" w14:textId="77777777" w:rsidR="00CD310C" w:rsidRPr="00621465" w:rsidRDefault="00A56BF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lang w:bidi="km-KH"/>
              </w:rPr>
            </w:pPr>
            <w:hyperlink r:id="rId196" w:history="1">
              <w:r w:rsidR="003C46DC" w:rsidRPr="00621465">
                <w:rPr>
                  <w:rStyle w:val="Hyperlink"/>
                  <w:rFonts w:cs="FS Me Pro"/>
                  <w:bCs/>
                  <w:lang w:bidi="km-KH"/>
                </w:rPr>
                <w:t>www.accesshub.gov.au/about-the-nrs</w:t>
              </w:r>
            </w:hyperlink>
          </w:p>
        </w:tc>
      </w:tr>
    </w:tbl>
    <w:p w14:paraId="22E4382C" w14:textId="77777777" w:rsidR="008928D5" w:rsidRPr="00197D9F" w:rsidRDefault="00A56BF9" w:rsidP="001D636C">
      <w:pPr>
        <w:pStyle w:val="Heading2"/>
        <w:rPr>
          <w:rFonts w:ascii="Khmer UI" w:hAnsi="Khmer UI" w:cs="Khmer UI"/>
          <w:lang w:bidi="km-KH"/>
        </w:rPr>
      </w:pPr>
      <w:bookmarkStart w:id="115" w:name="_Toc43391452"/>
      <w:bookmarkStart w:id="116" w:name="_Toc43391515"/>
      <w:bookmarkStart w:id="117" w:name="_Ref117079481"/>
      <w:bookmarkStart w:id="118" w:name="_Ref124149671"/>
      <w:bookmarkStart w:id="119" w:name="_Ref124149688"/>
      <w:bookmarkStart w:id="120" w:name="_Ref155782163"/>
      <w:bookmarkStart w:id="121" w:name="_Toc159336378"/>
      <w:proofErr w:type="spellStart"/>
      <w:r w:rsidRPr="00197D9F">
        <w:rPr>
          <w:rFonts w:ascii="Khmer UI" w:eastAsia="DaunPenh" w:hAnsi="Khmer UI" w:cs="Khmer UI"/>
          <w:lang w:bidi="km-KH"/>
        </w:rPr>
        <w:lastRenderedPageBreak/>
        <w:t>បញ្ជីពាក្យ</w:t>
      </w:r>
      <w:bookmarkEnd w:id="115"/>
      <w:bookmarkEnd w:id="116"/>
      <w:bookmarkEnd w:id="117"/>
      <w:bookmarkEnd w:id="118"/>
      <w:bookmarkEnd w:id="119"/>
      <w:bookmarkEnd w:id="120"/>
      <w:bookmarkEnd w:id="121"/>
      <w:proofErr w:type="spellEnd"/>
    </w:p>
    <w:p w14:paraId="4BC620B4" w14:textId="68F3D8A1" w:rsidR="0095420E" w:rsidRPr="00197D9F" w:rsidRDefault="0095420E" w:rsidP="001D636C">
      <w:pPr>
        <w:spacing w:before="120"/>
        <w:rPr>
          <w:rFonts w:ascii="Khmer UI" w:hAnsi="Khmer UI" w:cs="Khmer UI"/>
          <w:lang w:val="x-none" w:eastAsia="x-none" w:bidi="km-KH"/>
        </w:rPr>
      </w:pPr>
      <w:r w:rsidRPr="0095420E">
        <w:rPr>
          <w:rFonts w:ascii="Khmer UI" w:hAnsi="Khmer UI" w:cs="Khmer UI" w:hint="cs"/>
          <w:cs/>
          <w:lang w:val="x-none" w:eastAsia="x-none" w:bidi="km-KH"/>
        </w:rPr>
        <w:t>បញ្ជីនេះពន្យល់ថាតើពាក្យដែលជា</w:t>
      </w:r>
      <w:r w:rsidRPr="0095420E">
        <w:rPr>
          <w:rFonts w:ascii="Khmer UI" w:hAnsi="Khmer UI" w:cs="Khmer UI"/>
          <w:cs/>
          <w:lang w:val="x-none" w:eastAsia="x-none" w:bidi="km-KH"/>
        </w:rPr>
        <w:t xml:space="preserve"> </w:t>
      </w:r>
      <w:r w:rsidRPr="0095420E">
        <w:rPr>
          <w:rStyle w:val="Strong"/>
          <w:rFonts w:ascii="Khmer UI" w:eastAsia="DaunPenh" w:hAnsi="Khmer UI" w:cs="Khmer UI" w:hint="cs"/>
          <w:cs/>
          <w:lang w:eastAsia="x-none" w:bidi="km-KH"/>
        </w:rPr>
        <w:t>អក្សរដិត</w:t>
      </w:r>
      <w:r w:rsidRPr="0095420E">
        <w:rPr>
          <w:rFonts w:ascii="Khmer UI" w:hAnsi="Khmer UI" w:cs="Khmer UI"/>
          <w:cs/>
          <w:lang w:val="x-none" w:eastAsia="x-none" w:bidi="km-KH"/>
        </w:rPr>
        <w:t xml:space="preserve"> </w:t>
      </w:r>
      <w:r w:rsidRPr="0095420E">
        <w:rPr>
          <w:rFonts w:ascii="Khmer UI" w:hAnsi="Khmer UI" w:cs="Khmer UI" w:hint="cs"/>
          <w:cs/>
          <w:lang w:val="x-none" w:eastAsia="x-none" w:bidi="km-KH"/>
        </w:rPr>
        <w:t>នៅក្នុងផែនការនេះមានន័យយ៉ាងម៉េច។</w:t>
      </w:r>
    </w:p>
    <w:tbl>
      <w:tblPr>
        <w:tblStyle w:val="Style1"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B1014B" w:rsidRPr="00197D9F" w14:paraId="1509B40C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1A85E0" w14:textId="77777777" w:rsidR="00707F69" w:rsidRPr="00197D9F" w:rsidRDefault="00A56BF9" w:rsidP="00707F69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3864CACB" wp14:editId="0DC49A40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318135</wp:posOffset>
                      </wp:positionV>
                      <wp:extent cx="789940" cy="190500"/>
                      <wp:effectExtent l="0" t="0" r="10160" b="0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3882B" w14:textId="77777777" w:rsidR="005E46E8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ការវាយតម្លៃ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4CACB" id="_x0000_s1048" type="#_x0000_t202" alt="&quot;&quot;" style="position:absolute;left:0;text-align:left;margin-left:26.5pt;margin-top:25.05pt;width:62.2pt;height: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" filled="f" stroked="f">
                      <v:textbox inset="0,0,0,0">
                        <w:txbxContent>
                          <w:p w14:paraId="1003882B" w14:textId="77777777" w:rsidR="005E46E8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0"/>
                                <w:szCs w:val="20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0"/>
                                <w:szCs w:val="20"/>
                              </w:rPr>
                              <w:t>ការវាយតម្លៃ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A5E4E2F" wp14:editId="1EEA3F1D">
                  <wp:extent cx="1478915" cy="1478915"/>
                  <wp:effectExtent l="0" t="0" r="6985" b="6985"/>
                  <wp:docPr id="116196893" name="Picture 116196893" descr="ឯកសារវាយតម្លៃមួយដែលបង្ហាញបញ្ជីមួយមានសញ្ញាធីកចំនួន 2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ឯកសារវាយតម្លៃមួយដែលបង្ហាញបញ្ជីមួយមានសញ្ញាធីកចំនួន 2។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D8ED889" w14:textId="77777777" w:rsidR="00707F69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ការវាយតម្លៃ</w:t>
            </w:r>
            <w:proofErr w:type="spellEnd"/>
          </w:p>
          <w:p w14:paraId="6C15EAD7" w14:textId="77777777" w:rsidR="00707F69" w:rsidRPr="00197D9F" w:rsidRDefault="00A56BF9" w:rsidP="00707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ការវាយតម្លៃគឺជារបៀបដែលយើងពិចារណា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1FDF29AD" w14:textId="67019289" w:rsidR="00707F69" w:rsidRPr="00197D9F" w:rsidRDefault="0095420E" w:rsidP="00707F69">
            <w:pPr>
              <w:pStyle w:val="ListParagraph"/>
              <w:numPr>
                <w:ilvl w:val="0"/>
                <w:numId w:val="4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ថាពិការភាពរបស់អ្នកប៉ះពាល់ដល់ជីវិតរបស់អ្នកប៉ុនណាដែរ</w:t>
            </w:r>
          </w:p>
          <w:p w14:paraId="4F4E9728" w14:textId="77777777" w:rsidR="00707F69" w:rsidRPr="00197D9F" w:rsidRDefault="00A56BF9" w:rsidP="00707F69">
            <w:pPr>
              <w:pStyle w:val="ListParagraph"/>
              <w:numPr>
                <w:ilvl w:val="0"/>
                <w:numId w:val="4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ការគាំទ្រអ្វីខ្លះដែលអ្នកត្រូវការពី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NDIS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3728A93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4CF405" w14:textId="77777777" w:rsidR="00A94CA7" w:rsidRPr="00197D9F" w:rsidRDefault="00A56BF9" w:rsidP="002559D4">
            <w:pPr>
              <w:pStyle w:val="Image"/>
              <w:spacing w:before="0" w:after="0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B83ED71" wp14:editId="2F38BA7B">
                  <wp:extent cx="1482725" cy="1482725"/>
                  <wp:effectExtent l="0" t="0" r="3175" b="3175"/>
                  <wp:docPr id="671674258" name="Picture 16" descr="មនុស្សមួយក្រុមកំពុងចង្អុលទៅកាន់ខ្លួនពួកគេផ្ទាល់ ហើយលើកដៃរបស់ពួកគេឡើងលើ។ ពីលើពួកគេគឺជារូបតំណាង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មនុស្សមួយក្រុមកំពុងចង្អុលទៅកាន់ខ្លួនពួកគេផ្ទាល់ ហើយលើកដៃរបស់ពួកគេឡើងលើ។ ពីលើពួកគេគឺជារូបតំណាងពពុះគំនិត។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3A3E7C" w14:textId="77777777" w:rsidR="00A94CA7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អាកប្បកិរិយា</w:t>
            </w:r>
            <w:proofErr w:type="spellEnd"/>
          </w:p>
          <w:p w14:paraId="3C7BC648" w14:textId="00D80B05" w:rsidR="00A94CA7" w:rsidRPr="00197D9F" w:rsidRDefault="0095420E" w:rsidP="00C13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អាកប្បកិរិយារបស់អ្នកគឺជាអ្វីដែលអ្នកគិត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មានអារម្មណ៍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និងជឿ។</w:t>
            </w:r>
          </w:p>
        </w:tc>
      </w:tr>
      <w:tr w:rsidR="00B1014B" w:rsidRPr="00197D9F" w14:paraId="03B8023B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3B221E" w14:textId="77777777" w:rsidR="00C43AAB" w:rsidRPr="00197D9F" w:rsidRDefault="00A56BF9" w:rsidP="00C73E0D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E56BD87" wp14:editId="50B1AA66">
                  <wp:extent cx="1482725" cy="1482725"/>
                  <wp:effectExtent l="0" t="0" r="3175" b="3175"/>
                  <wp:docPr id="1054701669" name="Picture 1054701669" descr="មនុស្សម្នាក់នៅពីក្រោយរបាំងមួយ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មនុស្សម្នាក់នៅពីក្រោយរបាំងមួយ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987DFD" w14:textId="77777777" w:rsidR="00C43AAB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ឧបសគ្គ</w:t>
            </w:r>
            <w:proofErr w:type="spellEnd"/>
          </w:p>
          <w:p w14:paraId="1C262961" w14:textId="2B23B56F" w:rsidR="00C43AAB" w:rsidRPr="00197D9F" w:rsidRDefault="0095420E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ឧបសគ្គគឺជាអ្វីមួយដែលបញ្ឈប់អ្នកមិនឱ្យធ្វើអ្វីមួយដែលអ្នក៖</w:t>
            </w:r>
          </w:p>
          <w:p w14:paraId="7F0E393D" w14:textId="77777777" w:rsidR="00C43AAB" w:rsidRPr="00197D9F" w:rsidRDefault="00A56BF9" w:rsidP="00133B1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ត្រូវការធ្វើ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5FB6D28B" w14:textId="77777777" w:rsidR="00C43AAB" w:rsidRPr="00197D9F" w:rsidRDefault="00A56BF9" w:rsidP="00133B1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>​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F1FB39D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3A3BD8" w14:textId="77777777" w:rsidR="00EA0E38" w:rsidRPr="00197D9F" w:rsidRDefault="00A56BF9" w:rsidP="00C73E0D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AE2FA66" wp14:editId="00ACF1C0">
                  <wp:extent cx="1457960" cy="1457960"/>
                  <wp:effectExtent l="0" t="0" r="8890" b="8890"/>
                  <wp:docPr id="2003420620" name="Picture 2003420620" descr="មនុស្សម្នាក់ពាក់ឯកសណ្ឋានការងារដែលមានសញ្ញាព្រួញចង្អុលទៅកាន់មនុស្សដូចគ្នានេះដែលពាក់ឯកសណ្ឋានជាចុងភៅ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មនុស្សម្នាក់ពាក់ឯកសណ្ឋានការងារដែលមានសញ្ញាព្រួញចង្អុលទៅកាន់មនុស្សដូចគ្នានេះដែលពាក់ឯកសណ្ឋានជាចុងភៅ។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6169FF6" w14:textId="77777777" w:rsidR="00EA0E38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អាជីព</w:t>
            </w:r>
            <w:proofErr w:type="spellEnd"/>
          </w:p>
          <w:p w14:paraId="0D03A00C" w14:textId="0EE9CDDE" w:rsidR="00EA0E38" w:rsidRPr="0095420E" w:rsidRDefault="0095420E" w:rsidP="00C73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b w:val="0"/>
                <w:bCs w:val="0"/>
                <w:lang w:bidi="km-KH"/>
              </w:rPr>
            </w:pPr>
            <w:r w:rsidRPr="0095420E">
              <w:rPr>
                <w:rStyle w:val="Strong"/>
                <w:rFonts w:ascii="Khmer UI" w:hAnsi="Khmer UI" w:cs="Khmer UI" w:hint="cs"/>
                <w:b w:val="0"/>
                <w:bCs w:val="0"/>
                <w:color w:val="auto"/>
                <w:cs/>
                <w:lang w:bidi="km-KH"/>
              </w:rPr>
              <w:t>អាជីពគឺជាផ្លូវដែលអ្នកប្រកាន់យកនៅក្នុងផ្នែកការងារដែលអ្នកជ្រើសរើស។</w:t>
            </w:r>
          </w:p>
        </w:tc>
      </w:tr>
      <w:tr w:rsidR="00B1014B" w:rsidRPr="00197D9F" w14:paraId="275BACEC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3A8445" w14:textId="77777777" w:rsidR="00A92E94" w:rsidRPr="00197D9F" w:rsidRDefault="00A56BF9" w:rsidP="001D636C">
            <w:pPr>
              <w:pStyle w:val="Image"/>
              <w:spacing w:before="12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05C30C4C" wp14:editId="26BB8645">
                  <wp:extent cx="1483360" cy="1483360"/>
                  <wp:effectExtent l="0" t="0" r="2540" b="2540"/>
                  <wp:docPr id="16754879" name="Picture 16754879" descr="មនុស្សម្នាក់កំពុងលើកដៃរបស់ពួកគេឡើងលើ ហើយនៅជិតពួកគេគឺជារូបតំណាងអារម្មណ៍ក្នុងការនិយាយ ដោយមានសញ្ញាទម្លាក់មេដៃចុះនៅខាងក្នុងវ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មនុស្សម្នាក់កំពុងលើកដៃរបស់ពួកគេឡើងលើ ហើយនៅជិតពួកគេគឺជារូបតំណាងអារម្មណ៍ក្នុងការនិយាយ ដោយមានសញ្ញាទម្លាក់មេដៃចុះនៅខាងក្នុងវា។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5F13D09" w14:textId="77777777" w:rsidR="00A92E94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ពាក្យបណ្តឹង</w:t>
            </w:r>
            <w:proofErr w:type="spellEnd"/>
          </w:p>
          <w:p w14:paraId="12BF4050" w14:textId="6F649DF1" w:rsidR="00A92E94" w:rsidRPr="00197D9F" w:rsidRDefault="0095420E" w:rsidP="00A92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95420E">
              <w:rPr>
                <w:rFonts w:ascii="Khmer UI" w:hAnsi="Khmer UI" w:cs="Khmer UI" w:hint="cs"/>
                <w:cs/>
                <w:lang w:bidi="km-KH"/>
              </w:rPr>
              <w:t>ពេលអ្នកដាក់ពាក្យបណ្ដឹង</w:t>
            </w:r>
            <w:r w:rsidRPr="0095420E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95420E">
              <w:rPr>
                <w:rFonts w:ascii="Khmer UI" w:hAnsi="Khmer UI" w:cs="Khmer UI" w:hint="cs"/>
                <w:cs/>
                <w:lang w:bidi="km-KH"/>
              </w:rPr>
              <w:t>អ្នកប្រាប់អ្នកណាម្នាក់ថាមានអ្វីមួយ៖</w:t>
            </w:r>
          </w:p>
          <w:p w14:paraId="4E12FFD3" w14:textId="77777777" w:rsidR="00A92E94" w:rsidRPr="00197D9F" w:rsidRDefault="00A56BF9" w:rsidP="00B314B2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បានដំណើរការខុស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49ED156C" w14:textId="77777777" w:rsidR="00A92E94" w:rsidRPr="00197D9F" w:rsidRDefault="00A56BF9" w:rsidP="00B314B2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កំពុងដំណើរការមិនបានល្អ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1184E58F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05A7AA" w14:textId="77777777" w:rsidR="00CC1DC7" w:rsidRPr="00197D9F" w:rsidRDefault="00A56BF9" w:rsidP="002559D4">
            <w:pPr>
              <w:pStyle w:val="Image"/>
              <w:spacing w:before="12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031ACF0F" wp14:editId="3686194D">
                  <wp:extent cx="1482725" cy="1482725"/>
                  <wp:effectExtent l="0" t="0" r="3175" b="3175"/>
                  <wp:docPr id="133311491" name="Picture 133311491" descr="មនុស្សមួយក្រុមនៅក្រោម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មនុស្សមួយក្រុមនៅក្រោមរូបតំណាងសុវត្ថិភាព។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FDD4A4" w14:textId="77777777" w:rsidR="00CC1DC7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សុវត្ថិភាពវប្បធម</w:t>
            </w:r>
            <w:proofErr w:type="spellEnd"/>
            <w:r w:rsidRPr="00197D9F">
              <w:rPr>
                <w:rFonts w:ascii="Khmer UI" w:eastAsia="DaunPenh" w:hAnsi="Khmer UI" w:cs="Khmer UI"/>
                <w:bCs/>
                <w:lang w:bidi="km-KH"/>
              </w:rPr>
              <w:t>៌</w:t>
            </w:r>
          </w:p>
          <w:p w14:paraId="46D34DAE" w14:textId="77777777" w:rsidR="00707F69" w:rsidRPr="00197D9F" w:rsidRDefault="00A56BF9" w:rsidP="00707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សុវត្ថិភាពវប្បធម៌គឺនៅពេលដែលយើង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3357DC3A" w14:textId="77777777" w:rsidR="00707F69" w:rsidRPr="00197D9F" w:rsidRDefault="00A56BF9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គោរពវប្បធម៌របស់ប្រជាជន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4CA86753" w14:textId="77777777" w:rsidR="00707F69" w:rsidRPr="00197D9F" w:rsidRDefault="00A56BF9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ធ្វើឱ្យមនុស្សមានអារម្មណ៍ថាមានសុវត្ថិភាព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7390B537" w14:textId="77777777" w:rsidR="00CC1DC7" w:rsidRPr="00197D9F" w:rsidRDefault="00A56BF9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ជួយមនុស្សឱ្យមានអារម្មណ៍ថាពួកគេជាកម្មសិទ្ធិ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33EB1FE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676C0D" w14:textId="77777777" w:rsidR="001F49AB" w:rsidRPr="00197D9F" w:rsidRDefault="00A56BF9" w:rsidP="001D636C">
            <w:pPr>
              <w:pStyle w:val="Image"/>
              <w:spacing w:before="360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51856C90" wp14:editId="06A2B159">
                  <wp:extent cx="1440000" cy="1440000"/>
                  <wp:effectExtent l="0" t="0" r="8255" b="8255"/>
                  <wp:docPr id="962838248" name="Picture 962838248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4A9050A" w14:textId="77777777" w:rsidR="001F49AB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មានភាពចម្រុះផ្នែកវប្បធម</w:t>
            </w:r>
            <w:proofErr w:type="spellEnd"/>
            <w:r w:rsidRPr="00197D9F">
              <w:rPr>
                <w:rFonts w:ascii="Khmer UI" w:eastAsia="DaunPenh" w:hAnsi="Khmer UI" w:cs="Khmer UI"/>
                <w:bCs/>
                <w:lang w:bidi="km-KH"/>
              </w:rPr>
              <w:t>៌</w:t>
            </w:r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និងភាសា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(</w:t>
            </w:r>
            <w:r w:rsidRPr="00621465">
              <w:rPr>
                <w:rFonts w:cs="FS Me Pro"/>
                <w:bCs/>
                <w:lang w:bidi="km-KH"/>
              </w:rPr>
              <w:t>CALD</w:t>
            </w:r>
            <w:r w:rsidRPr="00197D9F">
              <w:rPr>
                <w:rFonts w:ascii="Khmer UI" w:hAnsi="Khmer UI" w:cs="Khmer UI"/>
                <w:bCs/>
                <w:lang w:bidi="km-KH"/>
              </w:rPr>
              <w:t xml:space="preserve">) </w:t>
            </w:r>
          </w:p>
          <w:p w14:paraId="23333411" w14:textId="77777777" w:rsidR="001F49AB" w:rsidRPr="00197D9F" w:rsidRDefault="00A56BF9" w:rsidP="001F4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មនុស្ស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>CALD</w:t>
            </w:r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7E612512" w14:textId="77777777" w:rsidR="001F49AB" w:rsidRPr="00197D9F" w:rsidRDefault="00A56BF9" w:rsidP="00CF77B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ចេញមកពីសាវតាផ្សេងៗគ្នា</w:t>
            </w:r>
            <w:proofErr w:type="spellEnd"/>
          </w:p>
          <w:p w14:paraId="6FD82CE1" w14:textId="77777777" w:rsidR="001F49AB" w:rsidRPr="00197D9F" w:rsidRDefault="00A56BF9" w:rsidP="00CF77B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និយាយភាសាផ្សេងក្រៅពីភាសាអង់គ្លេស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36819E10" w14:textId="77777777" w:rsidTr="001D636C">
        <w:trPr>
          <w:gridAfter w:val="1"/>
          <w:wAfter w:w="114" w:type="dxa"/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73F39A9" w14:textId="77777777" w:rsidR="00CC1DC7" w:rsidRPr="00197D9F" w:rsidRDefault="00A56BF9" w:rsidP="001D636C">
            <w:pPr>
              <w:pStyle w:val="Image"/>
              <w:spacing w:before="36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A7A5F6D" wp14:editId="33ABA600">
                  <wp:extent cx="1482725" cy="1482725"/>
                  <wp:effectExtent l="0" t="0" r="3175" b="3175"/>
                  <wp:docPr id="865977070" name="Picture 865977070" descr="មនុស្ស 2 នាក់កំពុងចាប់ដៃគ្នា។ នៅពីលើពួកវាគឺជារូបពពុះគំនិតដែលមានសញ្ញាធីកនៅខាងក្នុងរូប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មនុស្ស 2 នាក់កំពុងចាប់ដៃគ្នា។ នៅពីលើពួកវាគឺជារូបពពុះគំនិតដែលមានសញ្ញាធីកនៅខាងក្នុងរូបពពុះគំនិត។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F93E0CF" w14:textId="77777777" w:rsidR="00CC1DC7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សេវាកម្មដែលសមស្រប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និងឆ្លើយតបតាមវប្បធម</w:t>
            </w:r>
            <w:proofErr w:type="spellEnd"/>
            <w:r w:rsidRPr="00197D9F">
              <w:rPr>
                <w:rFonts w:ascii="Khmer UI" w:eastAsia="DaunPenh" w:hAnsi="Khmer UI" w:cs="Khmer UI"/>
                <w:bCs/>
                <w:lang w:bidi="km-KH"/>
              </w:rPr>
              <w:t>៌</w:t>
            </w:r>
          </w:p>
          <w:p w14:paraId="27244BEE" w14:textId="460AB33D" w:rsidR="00CC1DC7" w:rsidRPr="007C1362" w:rsidRDefault="007C1362" w:rsidP="001F4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b w:val="0"/>
                <w:bCs w:val="0"/>
                <w:lang w:bidi="km-KH"/>
              </w:rPr>
            </w:pPr>
            <w:r w:rsidRPr="007C1362">
              <w:rPr>
                <w:rStyle w:val="Strong"/>
                <w:rFonts w:ascii="Khmer UI" w:hAnsi="Khmer UI" w:cs="Khmer UI" w:hint="cs"/>
                <w:b w:val="0"/>
                <w:bCs w:val="0"/>
                <w:color w:val="auto"/>
                <w:cs/>
                <w:lang w:bidi="km-KH"/>
              </w:rPr>
              <w:t>សេវាកម្មសមស្រប</w:t>
            </w:r>
            <w:r w:rsidRPr="007C1362">
              <w:rPr>
                <w:rStyle w:val="Strong"/>
                <w:rFonts w:ascii="Khmer UI" w:hAnsi="Khmer UI" w:cs="Khmer UI"/>
                <w:b w:val="0"/>
                <w:bCs w:val="0"/>
                <w:color w:val="auto"/>
                <w:cs/>
                <w:lang w:bidi="km-KH"/>
              </w:rPr>
              <w:t xml:space="preserve"> </w:t>
            </w:r>
            <w:r w:rsidRPr="007C1362">
              <w:rPr>
                <w:rStyle w:val="Strong"/>
                <w:rFonts w:ascii="Khmer UI" w:hAnsi="Khmer UI" w:cs="Khmer UI" w:hint="cs"/>
                <w:b w:val="0"/>
                <w:bCs w:val="0"/>
                <w:color w:val="auto"/>
                <w:cs/>
                <w:lang w:bidi="km-KH"/>
              </w:rPr>
              <w:t>និងឆ្លើយតបតាមវប្បធម៌គឺនៅពេលដែលសេវាកម្មនានាគោរពវប្បធម៌</w:t>
            </w:r>
            <w:r w:rsidRPr="007C1362">
              <w:rPr>
                <w:rStyle w:val="Strong"/>
                <w:rFonts w:ascii="Khmer UI" w:hAnsi="Khmer UI" w:cs="Khmer UI"/>
                <w:b w:val="0"/>
                <w:bCs w:val="0"/>
                <w:color w:val="auto"/>
                <w:cs/>
                <w:lang w:bidi="km-KH"/>
              </w:rPr>
              <w:t xml:space="preserve"> </w:t>
            </w:r>
            <w:r w:rsidRPr="007C1362">
              <w:rPr>
                <w:rStyle w:val="Strong"/>
                <w:rFonts w:ascii="Khmer UI" w:hAnsi="Khmer UI" w:cs="Khmer UI" w:hint="cs"/>
                <w:b w:val="0"/>
                <w:bCs w:val="0"/>
                <w:color w:val="auto"/>
                <w:cs/>
                <w:lang w:bidi="km-KH"/>
              </w:rPr>
              <w:t>និងជំនឿនានារបស់មនុស្សដែលប្រើប្រាស់វា។</w:t>
            </w:r>
          </w:p>
        </w:tc>
      </w:tr>
      <w:tr w:rsidR="00B1014B" w:rsidRPr="00197D9F" w14:paraId="4CEB5DBE" w14:textId="77777777" w:rsidTr="000E077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9992EC" w14:textId="77777777" w:rsidR="00A94CA7" w:rsidRPr="00197D9F" w:rsidRDefault="00A56BF9" w:rsidP="00A94CA7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5B0C19D3" wp14:editId="7A47ACF5">
                  <wp:extent cx="1483200" cy="1112400"/>
                  <wp:effectExtent l="0" t="0" r="3175" b="0"/>
                  <wp:docPr id="1641465606" name="Picture 1641465606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A629AD" w14:textId="77777777" w:rsidR="00A94CA7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វប្បធម</w:t>
            </w:r>
            <w:proofErr w:type="spellEnd"/>
            <w:r w:rsidRPr="00197D9F">
              <w:rPr>
                <w:rFonts w:ascii="Khmer UI" w:eastAsia="DaunPenh" w:hAnsi="Khmer UI" w:cs="Khmer UI"/>
                <w:bCs/>
                <w:lang w:bidi="km-KH"/>
              </w:rPr>
              <w:t>៌</w:t>
            </w:r>
          </w:p>
          <w:p w14:paraId="74997F54" w14:textId="77777777" w:rsidR="00A94CA7" w:rsidRPr="00197D9F" w:rsidRDefault="00A56BF9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វប្បធម៌របស់អ្នកគឺ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3FB69D2C" w14:textId="77777777" w:rsidR="00A94CA7" w:rsidRPr="00197D9F" w:rsidRDefault="00A56BF9" w:rsidP="008D685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របៀបរស់នៅរបស់អ្នក</w:t>
            </w:r>
            <w:proofErr w:type="spellEnd"/>
          </w:p>
          <w:p w14:paraId="5BB86AF0" w14:textId="77777777" w:rsidR="00A94CA7" w:rsidRPr="00197D9F" w:rsidRDefault="00A56BF9" w:rsidP="008D685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អ្វីដែលសំខាន់សម្រាប់អ្នក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81EBDFC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7812B8" w14:textId="77777777" w:rsidR="00971D1A" w:rsidRPr="00197D9F" w:rsidRDefault="00A56BF9" w:rsidP="00971D1A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2AC33621" wp14:editId="58D78382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749300</wp:posOffset>
                      </wp:positionV>
                      <wp:extent cx="789940" cy="190500"/>
                      <wp:effectExtent l="0" t="0" r="10160" b="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BABBF" w14:textId="77777777" w:rsidR="005E46E8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កំណត់ត្រា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33621" id="_x0000_s1049" type="#_x0000_t202" alt="&quot;&quot;" style="position:absolute;left:0;text-align:left;margin-left:50.5pt;margin-top:59pt;width:62.2pt;height: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" filled="f" stroked="f">
                      <v:textbox inset="0,0,0,0">
                        <w:txbxContent>
                          <w:p w14:paraId="714BABBF" w14:textId="77777777" w:rsidR="005E46E8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16"/>
                                <w:szCs w:val="20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6"/>
                                <w:szCs w:val="20"/>
                              </w:rPr>
                              <w:t>កំណត់ត្រា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030C3F8" wp14:editId="39DAAF53">
                  <wp:extent cx="1483360" cy="1483360"/>
                  <wp:effectExtent l="0" t="0" r="2540" b="2540"/>
                  <wp:docPr id="964686071" name="Picture 964686071" descr="ឯកសារព័ត៌មាន ឯកសារកត់ត្រា និង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ឯកសារព័ត៌មាន ឯកសារកត់ត្រា និងក្រាហ្វរបារមួយ។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5730EBD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ទិន្នន័យ</w:t>
            </w:r>
            <w:proofErr w:type="spellEnd"/>
          </w:p>
          <w:p w14:paraId="4A091FBB" w14:textId="77777777" w:rsidR="00971D1A" w:rsidRPr="00197D9F" w:rsidRDefault="00A56BF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យើងនិយាយអំពីទិន្នន័យ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យើងមានន័យថា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5B13362D" w14:textId="77777777" w:rsidR="00971D1A" w:rsidRPr="00197D9F" w:rsidRDefault="00A56BF9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ការពិតនានា</w:t>
            </w:r>
            <w:proofErr w:type="spellEnd"/>
          </w:p>
          <w:p w14:paraId="0B12561C" w14:textId="77777777" w:rsidR="00971D1A" w:rsidRPr="00197D9F" w:rsidRDefault="00A56BF9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ព័ត៌មាន</w:t>
            </w:r>
            <w:proofErr w:type="spellEnd"/>
          </w:p>
          <w:p w14:paraId="597E2A04" w14:textId="77777777" w:rsidR="00971D1A" w:rsidRPr="00197D9F" w:rsidRDefault="00A56BF9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កំណត់ត្រានានា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441914BB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6B40EB" w14:textId="77777777" w:rsidR="006A03A0" w:rsidRPr="00197D9F" w:rsidRDefault="00A56BF9" w:rsidP="00971D1A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584DFC4" wp14:editId="2589292A">
                  <wp:extent cx="1482725" cy="1482725"/>
                  <wp:effectExtent l="0" t="0" r="3175" b="3175"/>
                  <wp:docPr id="506938762" name="Picture 506938762" descr="មនុស្សម្នាក់ចង្អុលទៅខ្លួនពួកគេផ្ទាល់ ហើយលើកដៃរបស់ពួកគេនៅពីមុខមនុស្ស 2 នាក់ផ្សេង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មនុស្សម្នាក់ចង្អុលទៅខ្លួនពួកគេផ្ទាល់ ហើយលើកដៃរបស់ពួកគេនៅពីមុខមនុស្ស 2 នាក់ផ្សេងទៀត។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3A63F13" w14:textId="77777777" w:rsidR="006A03A0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កំណត់អត្តសញ្ញាណ</w:t>
            </w:r>
            <w:proofErr w:type="spellEnd"/>
          </w:p>
          <w:p w14:paraId="7BCEB595" w14:textId="1088C14A" w:rsidR="006A03A0" w:rsidRPr="007C1362" w:rsidRDefault="007C1362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b w:val="0"/>
                <w:bCs w:val="0"/>
                <w:lang w:bidi="km-KH"/>
              </w:rPr>
            </w:pPr>
            <w:r w:rsidRPr="007C1362">
              <w:rPr>
                <w:rStyle w:val="Strong"/>
                <w:rFonts w:ascii="Khmer UI" w:hAnsi="Khmer UI" w:cs="Khmer UI" w:hint="cs"/>
                <w:b w:val="0"/>
                <w:bCs w:val="0"/>
                <w:color w:val="auto"/>
                <w:cs/>
                <w:lang w:bidi="km-KH"/>
              </w:rPr>
              <w:t>នៅពេលអ្នកកំណត់អត្តសញ្ញាណអ្វីមួយ</w:t>
            </w:r>
            <w:r w:rsidRPr="007C1362">
              <w:rPr>
                <w:rStyle w:val="Strong"/>
                <w:rFonts w:ascii="Khmer UI" w:hAnsi="Khmer UI" w:cs="Khmer UI"/>
                <w:b w:val="0"/>
                <w:bCs w:val="0"/>
                <w:color w:val="auto"/>
                <w:cs/>
                <w:lang w:bidi="km-KH"/>
              </w:rPr>
              <w:t xml:space="preserve"> </w:t>
            </w:r>
            <w:r w:rsidRPr="007C1362">
              <w:rPr>
                <w:rStyle w:val="Strong"/>
                <w:rFonts w:ascii="Khmer UI" w:hAnsi="Khmer UI" w:cs="Khmer UI" w:hint="cs"/>
                <w:b w:val="0"/>
                <w:bCs w:val="0"/>
                <w:color w:val="auto"/>
                <w:cs/>
                <w:lang w:bidi="km-KH"/>
              </w:rPr>
              <w:t>អ្នកកំពុងនិយាយថាអ្នកជាកម្មសិទ្ឋិក្រុមមនុស្សជាក់លាក់មួយ។</w:t>
            </w:r>
          </w:p>
        </w:tc>
      </w:tr>
      <w:tr w:rsidR="00B1014B" w:rsidRPr="00197D9F" w14:paraId="62CAD91B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3D30AA" w14:textId="77777777" w:rsidR="00971D1A" w:rsidRPr="00197D9F" w:rsidRDefault="00A56BF9" w:rsidP="00971D1A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19FCE443" wp14:editId="15CD9411">
                  <wp:extent cx="1482725" cy="1482725"/>
                  <wp:effectExtent l="0" t="0" r="3175" b="3175"/>
                  <wp:docPr id="1830485765" name="Picture 1830485765" descr="មនុស្សមួយក្រុមដែលមានរូបព្រួញកោងនៅជុំវិញ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មនុស្សមួយក្រុមដែលមានរូបព្រួញកោងនៅជុំវិញពួកគេ។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809E5B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ការរួមបញ្ចូល</w:t>
            </w:r>
            <w:proofErr w:type="spellEnd"/>
          </w:p>
          <w:p w14:paraId="2847F688" w14:textId="77777777" w:rsidR="00971D1A" w:rsidRPr="00197D9F" w:rsidRDefault="00A56BF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នៅពេលអ្វីមួយដែលរួមបញ្ចូល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នោះមនុស្សគ្រប់រូប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6BC9816A" w14:textId="77777777" w:rsidR="00971D1A" w:rsidRPr="00197D9F" w:rsidRDefault="00A56BF9" w:rsidP="00933C97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អាចចូលរួម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2C76C0B0" w14:textId="77777777" w:rsidR="00971D1A" w:rsidRPr="00197D9F" w:rsidRDefault="00A56BF9" w:rsidP="00933C97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មានអារម្មណ៍ថាពួកគេជាកម្មសិទ្ធិ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71C1DB04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AF7D15A" w14:textId="77777777" w:rsidR="00971D1A" w:rsidRPr="00197D9F" w:rsidRDefault="00A56BF9" w:rsidP="001D636C">
            <w:pPr>
              <w:pStyle w:val="Image"/>
              <w:spacing w:before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w:drawing>
                <wp:inline distT="0" distB="0" distL="0" distR="0" wp14:anchorId="0AB60CB9" wp14:editId="0512BFB2">
                  <wp:extent cx="1482725" cy="1482725"/>
                  <wp:effectExtent l="0" t="0" r="3175" b="3175"/>
                  <wp:docPr id="992650153" name="Picture 992650153" descr="អ្នកបកប្រែផ្ទាល់មាត់ម្នាក់កំពុងសន្ទនាជាមួយមនុស្ស 2 នាក់ផ្សេងទៀត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អ្នកបកប្រែផ្ទាល់មាត់ម្នាក់កំពុងសន្ទនាជាមួយមនុស្ស 2 នាក់ផ្សេងទៀត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273CCB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អ្នកបកប្រែផ្ទាល់មាត</w:t>
            </w:r>
            <w:proofErr w:type="spellEnd"/>
            <w:r w:rsidRPr="00197D9F">
              <w:rPr>
                <w:rFonts w:ascii="Khmer UI" w:eastAsia="DaunPenh" w:hAnsi="Khmer UI" w:cs="Khmer UI"/>
                <w:bCs/>
                <w:lang w:bidi="km-KH"/>
              </w:rPr>
              <w:t>់</w:t>
            </w:r>
          </w:p>
          <w:p w14:paraId="6C53FC14" w14:textId="77777777" w:rsidR="00971D1A" w:rsidRPr="00197D9F" w:rsidRDefault="00A56BF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អ្នកបកប្រែផ្ទាល់មាត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់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គឺជាអ្នកណាម្នាក់ដែល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6CFA7E47" w14:textId="77777777" w:rsidR="00707F69" w:rsidRPr="00197D9F" w:rsidRDefault="00A56BF9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ប្រើប្រាស់ភាសារបស់អ្នក</w:t>
            </w:r>
            <w:proofErr w:type="spellEnd"/>
          </w:p>
          <w:p w14:paraId="60CB631A" w14:textId="054A3B96" w:rsidR="00707F69" w:rsidRPr="00197D9F" w:rsidRDefault="007C1362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Fonts w:ascii="Khmer UI" w:hAnsi="Khmer UI" w:cs="Khmer UI" w:hint="cs"/>
                <w:cs/>
                <w:lang w:bidi="km-KH"/>
              </w:rPr>
              <w:t>ជួយអ្នកក្នុងការប្រាស្រ័យទាក់ទងជាមួយអ្នកដទៃ</w:t>
            </w:r>
          </w:p>
          <w:p w14:paraId="75A5B947" w14:textId="3C29D4B5" w:rsidR="00971D1A" w:rsidRPr="00197D9F" w:rsidRDefault="007C1362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Fonts w:ascii="Khmer UI" w:hAnsi="Khmer UI" w:cs="Khmer UI" w:hint="cs"/>
                <w:cs/>
                <w:lang w:bidi="km-KH"/>
              </w:rPr>
              <w:t>ជួយឱ្យអ្នកយល់ដឹងពីអ្វីមួយដែលអ្នកណាម្នាក់និយាយ។</w:t>
            </w:r>
          </w:p>
        </w:tc>
      </w:tr>
      <w:tr w:rsidR="00B1014B" w:rsidRPr="00197D9F" w14:paraId="4B290A80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FC1CF8" w14:textId="77777777" w:rsidR="00C06564" w:rsidRPr="00197D9F" w:rsidRDefault="00A56BF9" w:rsidP="002559D4">
            <w:pPr>
              <w:pStyle w:val="Image"/>
              <w:spacing w:before="36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B50C2C4" wp14:editId="244CAE66">
                  <wp:extent cx="1482725" cy="1482725"/>
                  <wp:effectExtent l="0" t="0" r="3175" b="3175"/>
                  <wp:docPr id="747644267" name="Picture 747644267" descr="អ្នករៀបចំផែនការ NDIA និងប៊ិចសរសេរមួយនៅក្នុងផែនក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អ្នករៀបចំផែនការ NDIA និងប៊ិចសរសេរមួយនៅក្នុងផែនការ NDIS។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F01AF4" w14:textId="77777777" w:rsidR="00C06564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អ្នករៀបចំផែនការ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r w:rsidRPr="00621465">
              <w:rPr>
                <w:rFonts w:cs="FS Me Pro"/>
                <w:bCs/>
                <w:lang w:bidi="km-KH"/>
              </w:rPr>
              <w:t>NDIA</w:t>
            </w:r>
          </w:p>
          <w:p w14:paraId="0446D9B6" w14:textId="77777777" w:rsidR="00C06564" w:rsidRPr="00197D9F" w:rsidRDefault="00A56BF9" w:rsidP="00C06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អ្នករៀបចំផែនការនៃ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  <w:r w:rsidRPr="00621465">
              <w:rPr>
                <w:rFonts w:cs="FS Me Pro"/>
                <w:lang w:bidi="km-KH"/>
              </w:rPr>
              <w:t xml:space="preserve">NDIA </w:t>
            </w: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គឺជាមនុស្សម្នាក់ដែល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៖</w:t>
            </w:r>
          </w:p>
          <w:p w14:paraId="2D1AD124" w14:textId="77777777" w:rsidR="00C06564" w:rsidRPr="00197D9F" w:rsidRDefault="00A56BF9" w:rsidP="00B314B2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បង្កើតផែនការថ្មី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ៗ</w:t>
            </w:r>
          </w:p>
          <w:p w14:paraId="78D62A7E" w14:textId="77777777" w:rsidR="00C06564" w:rsidRPr="00197D9F" w:rsidRDefault="00A56BF9" w:rsidP="00B314B2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ផ្លាស់ប្តូរផែនការ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2C529629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84AB8B" w14:textId="77777777" w:rsidR="00971D1A" w:rsidRPr="00197D9F" w:rsidRDefault="00A56BF9" w:rsidP="002559D4">
            <w:pPr>
              <w:pStyle w:val="Image"/>
              <w:spacing w:before="0" w:after="0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CCB46B0" wp14:editId="0D639A4B">
                  <wp:extent cx="1482725" cy="1482725"/>
                  <wp:effectExtent l="0" t="0" r="3175" b="3175"/>
                  <wp:docPr id="864306986" name="Picture 864306986" descr="ដៃគូ NDIS ម្នាក់កំពុងកាន់ឯកសារមួយ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ដៃគូ NDIS ម្នាក់កំពុងកាន់ឯកសារមួយនៅខាងមុខអគារការិយាល័យមួយ។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CB59B34" w14:textId="77777777" w:rsidR="00971D1A" w:rsidRPr="00621465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ដៃគូ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r w:rsidRPr="00621465">
              <w:rPr>
                <w:rFonts w:cs="FS Me Pro"/>
                <w:bCs/>
                <w:lang w:bidi="km-KH"/>
              </w:rPr>
              <w:t>NDIS</w:t>
            </w:r>
          </w:p>
          <w:p w14:paraId="5E10246F" w14:textId="7ADE5C02" w:rsidR="00971D1A" w:rsidRPr="00197D9F" w:rsidRDefault="007C1362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ដៃគូ</w:t>
            </w:r>
            <w:r w:rsidRPr="007C1362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eastAsia="DaunPenh" w:cs="FS Me Pro"/>
              </w:rPr>
              <w:t xml:space="preserve">NDIS </w:t>
            </w: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គឺជាមនុស្សដែលជួយអ្នកដទៃទៀតឱ្យស្វែងរក</w:t>
            </w:r>
            <w:r w:rsidRPr="007C1362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និងប្រើប្រាស់សេវាកម្មនានា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AE602CC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576295" w14:textId="77777777" w:rsidR="00971D1A" w:rsidRPr="00197D9F" w:rsidRDefault="00A56BF9" w:rsidP="00971D1A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4122E63E" wp14:editId="249B0DBF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1064260</wp:posOffset>
                      </wp:positionV>
                      <wp:extent cx="892175" cy="347980"/>
                      <wp:effectExtent l="0" t="0" r="3175" b="1397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7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BF3F3" w14:textId="77777777" w:rsidR="005E46E8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គណៈកម្មការ</w:t>
                                  </w:r>
                                  <w:proofErr w:type="spellEnd"/>
                                  <w:r w:rsidRPr="00E70D45"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24A64">
                                    <w:rPr>
                                      <w:rFonts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2E63E" id="_x0000_s1050" type="#_x0000_t202" alt="&quot;&quot;" style="position:absolute;left:0;text-align:left;margin-left:23.7pt;margin-top:83.8pt;width:70.25pt;height:27.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" filled="f" stroked="f">
                      <v:textbox inset="0,0,0,0">
                        <w:txbxContent>
                          <w:p w14:paraId="0DEBF3F3" w14:textId="77777777" w:rsidR="005E46E8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គណៈកម្មការ</w:t>
                            </w:r>
                            <w:proofErr w:type="spellEnd"/>
                            <w:r w:rsidRPr="00E70D45">
                              <w:rPr>
                                <w:rFonts w:ascii="Khmer UI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A64">
                              <w:rPr>
                                <w:rFonts w:cs="Khmer UI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F8F95FD" wp14:editId="0279EABF">
                  <wp:extent cx="1522095" cy="1522095"/>
                  <wp:effectExtent l="0" t="0" r="1905" b="1905"/>
                  <wp:docPr id="1473594973" name="Picture 1473594973" descr="មនុស្ស 3 នាក់នៅពីក្រោយកៅអីវែងមួយដែលនិយាយថា 'គណៈកម្មការ NDIS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មនុស្ស 3 នាក់នៅពីក្រោយកៅអីវែងមួយដែលនិយាយថា 'គណៈកម្មការ NDIS'។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6DD71A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គណៈកម្មការគុណភាព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និងសុវត្ថិភាព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r w:rsidRPr="00621465">
              <w:rPr>
                <w:rFonts w:cs="FS Me Pro"/>
                <w:bCs/>
                <w:lang w:bidi="km-KH"/>
              </w:rPr>
              <w:t xml:space="preserve">NDIS </w:t>
            </w:r>
            <w:r w:rsidRPr="00197D9F">
              <w:rPr>
                <w:rFonts w:ascii="Khmer UI" w:hAnsi="Khmer UI" w:cs="Khmer UI"/>
                <w:bCs/>
                <w:lang w:bidi="km-KH"/>
              </w:rPr>
              <w:t>(</w:t>
            </w: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គណៈកម្មការ</w:t>
            </w:r>
            <w:proofErr w:type="spellEnd"/>
            <w:r w:rsidRPr="00197D9F">
              <w:rPr>
                <w:rFonts w:ascii="Khmer UI" w:hAnsi="Khmer UI" w:cs="Khmer UI"/>
                <w:bCs/>
                <w:lang w:bidi="km-KH"/>
              </w:rPr>
              <w:t xml:space="preserve"> </w:t>
            </w:r>
            <w:r w:rsidRPr="00621465">
              <w:rPr>
                <w:rFonts w:cs="FS Me Pro"/>
                <w:bCs/>
                <w:lang w:bidi="km-KH"/>
              </w:rPr>
              <w:t>NDIS</w:t>
            </w:r>
            <w:r w:rsidRPr="00197D9F">
              <w:rPr>
                <w:rFonts w:ascii="Khmer UI" w:hAnsi="Khmer UI" w:cs="Khmer UI"/>
                <w:bCs/>
                <w:lang w:bidi="km-KH"/>
              </w:rPr>
              <w:t>)</w:t>
            </w:r>
          </w:p>
          <w:p w14:paraId="06E1ECB8" w14:textId="2FB8812B" w:rsidR="00971D1A" w:rsidRPr="00197D9F" w:rsidRDefault="007C1362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Fonts w:ascii="Khmer UI" w:hAnsi="Khmer UI" w:cs="Khmer UI" w:hint="cs"/>
                <w:cs/>
                <w:lang w:bidi="km-KH"/>
              </w:rPr>
              <w:t>គណៈកម្មការ</w:t>
            </w:r>
            <w:r w:rsidRPr="007C1362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 xml:space="preserve">NDIS </w:t>
            </w:r>
            <w:r w:rsidRPr="007C1362">
              <w:rPr>
                <w:rFonts w:ascii="Khmer UI" w:hAnsi="Khmer UI" w:cs="Khmer UI" w:hint="cs"/>
                <w:cs/>
                <w:lang w:bidi="km-KH"/>
              </w:rPr>
              <w:t>ធ្វើឱ្យប្រាកដថាមនុស្សដែលមានពិការភាពដែលចូលរួមក្នុង</w:t>
            </w:r>
            <w:r w:rsidRPr="007C1362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621465">
              <w:rPr>
                <w:rFonts w:cs="FS Me Pro"/>
              </w:rPr>
              <w:t>NDIS</w:t>
            </w:r>
            <w:r w:rsidRPr="007C1362">
              <w:rPr>
                <w:rFonts w:ascii="Khmer UI" w:hAnsi="Khmer UI" w:cs="Khmer UI" w:hint="cs"/>
                <w:cs/>
                <w:lang w:bidi="km-KH"/>
              </w:rPr>
              <w:t>៖</w:t>
            </w:r>
          </w:p>
          <w:p w14:paraId="24431474" w14:textId="77777777" w:rsidR="00971D1A" w:rsidRPr="00197D9F" w:rsidRDefault="00A56BF9" w:rsidP="00775E71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មានសុវត្ថិភាព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3C74762A" w14:textId="77777777" w:rsidR="00971D1A" w:rsidRPr="00197D9F" w:rsidRDefault="00A56BF9" w:rsidP="00775E71">
            <w:pPr>
              <w:pStyle w:val="ListParagraph"/>
              <w:keepNext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ទទួលបានសេវាកម្មល្អ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ៗ។</w:t>
            </w:r>
          </w:p>
        </w:tc>
      </w:tr>
      <w:tr w:rsidR="00B1014B" w:rsidRPr="00197D9F" w14:paraId="0E7887A3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062845" w14:textId="77777777" w:rsidR="00EB50E5" w:rsidRPr="00197D9F" w:rsidRDefault="00A56BF9" w:rsidP="009455E9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1A2F6114" wp14:editId="60463A16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426085</wp:posOffset>
                      </wp:positionV>
                      <wp:extent cx="892175" cy="304800"/>
                      <wp:effectExtent l="0" t="0" r="3175" b="0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87D9C" w14:textId="77777777" w:rsidR="005E46E8" w:rsidRPr="00A24A64" w:rsidRDefault="00A56BF9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</w:rPr>
                                    <w:t>លទ្ធផល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F6114" id="_x0000_s1051" type="#_x0000_t202" alt="&quot;&quot;" style="position:absolute;left:0;text-align:left;margin-left:23.1pt;margin-top:33.55pt;width:70.25pt;height:24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" filled="f" stroked="f">
                      <v:textbox inset="0,0,0,0">
                        <w:txbxContent>
                          <w:p w14:paraId="35B87D9C" w14:textId="77777777" w:rsidR="005E46E8" w:rsidRPr="00A24A64" w:rsidRDefault="00A56BF9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</w:rPr>
                              <w:t>លទ្ធផល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F5DDA93" wp14:editId="3E971544">
                  <wp:extent cx="1482725" cy="1482725"/>
                  <wp:effectExtent l="0" t="0" r="3175" b="3175"/>
                  <wp:docPr id="1667349812" name="Picture 1667349812" descr="ឯកសារលទ្ធផលបង្ហាញបញ្ជីដែលមានសញ្ញាធីក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ឯកសារលទ្ធផលបង្ហាញបញ្ជីដែលមានសញ្ញាធីកមួយ។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843C8F1" w14:textId="77777777" w:rsidR="00EB50E5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លទ្ធផល</w:t>
            </w:r>
            <w:proofErr w:type="spellEnd"/>
          </w:p>
          <w:p w14:paraId="7B809246" w14:textId="7698C2FE" w:rsidR="00EB50E5" w:rsidRPr="00197D9F" w:rsidRDefault="007C1362" w:rsidP="009455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លទ្ធផលគឺជាវិធីដែលការងាររបស់យើងផ្លាស់ប្តូរជីវិតរបស់មនុស្ស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67D98828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F82399" w14:textId="77777777" w:rsidR="00971D1A" w:rsidRPr="00197D9F" w:rsidRDefault="00A56BF9" w:rsidP="009455E9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5179FB4" wp14:editId="3656999A">
                  <wp:extent cx="1440000" cy="1440000"/>
                  <wp:effectExtent l="0" t="0" r="8255" b="8255"/>
                  <wp:docPr id="154398856" name="Picture 154398856" descr="រូបតំណាងអ្នកចូលរួមបង្ហាញក្រុមអ្នកចូលរួម។ អ្នកចូលរួម 2 នាក់លើកដៃ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រូបតំណាងអ្នកចូលរួមបង្ហាញក្រុមអ្នកចូលរួម។ អ្នកចូលរួម 2 នាក់លើកដៃរបស់ពួកគេ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7A84F2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អ្នកចូលរួម</w:t>
            </w:r>
            <w:proofErr w:type="spellEnd"/>
          </w:p>
          <w:p w14:paraId="194ADBA8" w14:textId="4538C0D0" w:rsidR="00971D1A" w:rsidRPr="00197D9F" w:rsidRDefault="007C1362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Style w:val="Strong"/>
                <w:rFonts w:ascii="Khmer UI" w:eastAsia="DaunPenh" w:hAnsi="Khmer UI" w:cs="Khmer UI" w:hint="cs"/>
                <w:b w:val="0"/>
                <w:bCs w:val="0"/>
                <w:color w:val="auto"/>
                <w:cs/>
                <w:lang w:bidi="km-KH"/>
              </w:rPr>
              <w:t>អ្នកចូលរួមគឺជាមនុស្សមានភាពពិការដែលចូលរួមក្នុង</w:t>
            </w:r>
            <w:r w:rsidRPr="007C1362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  <w:cs/>
                <w:lang w:bidi="km-KH"/>
              </w:rPr>
              <w:t xml:space="preserve"> </w:t>
            </w:r>
            <w:r w:rsidRPr="00621465">
              <w:rPr>
                <w:rStyle w:val="Strong"/>
                <w:rFonts w:eastAsia="DaunPenh" w:cs="FS Me Pro"/>
                <w:b w:val="0"/>
                <w:bCs w:val="0"/>
                <w:color w:val="auto"/>
              </w:rPr>
              <w:t>NDIS</w:t>
            </w:r>
            <w:r w:rsidRPr="00197D9F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  <w:lang w:bidi="km-KH"/>
              </w:rPr>
              <w:t>។</w:t>
            </w:r>
          </w:p>
        </w:tc>
      </w:tr>
      <w:tr w:rsidR="00B1014B" w:rsidRPr="00197D9F" w14:paraId="4AAA6E3B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F49555A" w14:textId="77777777" w:rsidR="00971D1A" w:rsidRPr="00197D9F" w:rsidRDefault="00A56BF9" w:rsidP="009455E9">
            <w:pPr>
              <w:pStyle w:val="Image"/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34F8149" wp14:editId="0C1FAD48">
                  <wp:extent cx="1440000" cy="1440000"/>
                  <wp:effectExtent l="0" t="0" r="8255" b="8255"/>
                  <wp:docPr id="597583069" name="Picture 597583069" descr="អ្នកផ្តល់សេវា 3 នាក់។ អ្នកផ្តល់សេវាម្នាក់កំពុង​ពាក់សោតាទស្សន៍។ អ្នកផ្តល់សេវាម្នាក់​ទៀតកំពុង​កាន់​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អ្នកផ្តល់សេវា 3 នាក់។ អ្នកផ្តល់សេវាម្នាក់កំពុង​ពាក់សោតាទស្សន៍។ អ្នកផ្តល់សេវាម្នាក់​ទៀតកំពុង​កាន់​ឯកសារ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B5C29F9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អ្នកផ្តល់សេវា</w:t>
            </w:r>
            <w:proofErr w:type="spellEnd"/>
          </w:p>
          <w:p w14:paraId="79C30BD9" w14:textId="079BB1B8" w:rsidR="00971D1A" w:rsidRPr="00197D9F" w:rsidRDefault="007C1362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អ្នកផ្តល់សេវានានាដែលគាំទ្រមនុស្សដែលមានភាពពិការ</w:t>
            </w:r>
            <w:r w:rsidRPr="007C1362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ដោយការផ្តល់សេវាកម្ម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DD7E72B" w14:textId="77777777" w:rsidTr="00483136">
        <w:trPr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53A494" w14:textId="77777777" w:rsidR="00971D1A" w:rsidRPr="00197D9F" w:rsidRDefault="00A56BF9" w:rsidP="009455E9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36475BE1" wp14:editId="6A9C8D78">
                  <wp:extent cx="1483200" cy="1112400"/>
                  <wp:effectExtent l="0" t="0" r="3175" b="0"/>
                  <wp:docPr id="1349261577" name="Picture 1349261577" descr="ជនភៀសខ្លួនមួយក្រុមបានដឹករបស់របររបស់ពួកគេឆ្លងកាត់វាលខ្សាច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ជនភៀសខ្លួនមួយក្រុមបានដឹករបស់របររបស់ពួកគេឆ្លងកាត់វាលខ្សាច់។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2EDD7EC2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ជនភៀសខ្លួន</w:t>
            </w:r>
            <w:proofErr w:type="spellEnd"/>
          </w:p>
          <w:p w14:paraId="0254ACC6" w14:textId="095E98FC" w:rsidR="00971D1A" w:rsidRPr="00197D9F" w:rsidRDefault="007C1362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Fonts w:ascii="Khmer UI" w:hAnsi="Khmer UI" w:cs="Khmer UI" w:hint="cs"/>
                <w:cs/>
                <w:lang w:bidi="km-KH"/>
              </w:rPr>
              <w:t>ជនភៀសខ្លួន</w:t>
            </w:r>
            <w:r w:rsidRPr="007C1362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7C1362">
              <w:rPr>
                <w:rFonts w:ascii="Khmer UI" w:hAnsi="Khmer UI" w:cs="Khmer UI" w:hint="cs"/>
                <w:cs/>
                <w:lang w:bidi="km-KH"/>
              </w:rPr>
              <w:t>គឺជានរណាម្នាក់ដែលត្រូវបានគេបង្ខំឱ្យចាកចេញពីប្រទេសរបស់ខ្លួន៖</w:t>
            </w:r>
          </w:p>
          <w:p w14:paraId="0574E8AC" w14:textId="77777777" w:rsidR="00971D1A" w:rsidRPr="00197D9F" w:rsidRDefault="00A56BF9" w:rsidP="009455E9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ដោយសារតែអំពើហិង្សា</w:t>
            </w:r>
            <w:proofErr w:type="spellEnd"/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710EBF90" w14:textId="77777777" w:rsidR="00971D1A" w:rsidRPr="00197D9F" w:rsidRDefault="00A56BF9" w:rsidP="009455E9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ដូច្នេះពួកគេអាចរក្សាសុវត្ថិភាព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3ECC54E2" w14:textId="77777777" w:rsidR="009455E9" w:rsidRPr="00197D9F" w:rsidRDefault="00A56BF9">
      <w:pPr>
        <w:rPr>
          <w:rFonts w:ascii="Khmer UI" w:hAnsi="Khmer UI" w:cs="Khmer UI"/>
          <w:lang w:bidi="km-KH"/>
        </w:rPr>
      </w:pPr>
      <w:r w:rsidRPr="00197D9F">
        <w:rPr>
          <w:rFonts w:ascii="Khmer UI" w:hAnsi="Khmer UI" w:cs="Khmer UI"/>
          <w:lang w:bidi="km-KH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1014B" w:rsidRPr="00197D9F" w14:paraId="403AF87B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E12A08" w14:textId="77777777" w:rsidR="00971D1A" w:rsidRPr="00197D9F" w:rsidRDefault="00A56BF9" w:rsidP="009455E9">
            <w:pPr>
              <w:pStyle w:val="Image"/>
              <w:rPr>
                <w:rFonts w:ascii="Khmer UI" w:hAnsi="Khmer UI" w:cs="Khmer UI"/>
                <w:noProof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12EC206B" wp14:editId="2848112E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404495</wp:posOffset>
                      </wp:positionV>
                      <wp:extent cx="892175" cy="347980"/>
                      <wp:effectExtent l="0" t="0" r="3175" b="1397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7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BDAFF" w14:textId="77777777" w:rsidR="005E46E8" w:rsidRPr="00E70D45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proofErr w:type="spellStart"/>
                                  <w:r w:rsidRPr="00E70D45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សិទ្ធិ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C206B" id="_x0000_s1052" type="#_x0000_t202" alt="&quot;&quot;" style="position:absolute;left:0;text-align:left;margin-left:20.25pt;margin-top:31.85pt;width:70.25pt;height:27.4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" filled="f" stroked="f">
                      <v:textbox inset="0,0,0,0">
                        <w:txbxContent>
                          <w:p w14:paraId="7E5BDAFF" w14:textId="77777777" w:rsidR="005E46E8" w:rsidRPr="00E70D45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2"/>
                                <w:szCs w:val="32"/>
                                <w:lang w:val="en-PH"/>
                              </w:rPr>
                            </w:pPr>
                            <w:proofErr w:type="spellStart"/>
                            <w:r w:rsidRPr="00E70D45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2"/>
                                <w:szCs w:val="32"/>
                              </w:rPr>
                              <w:t>សិទ្ធិ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9A81AC9" wp14:editId="51186C6E">
                  <wp:extent cx="1482725" cy="1482725"/>
                  <wp:effectExtent l="0" t="0" r="3175" b="3175"/>
                  <wp:docPr id="962080070" name="Picture 17" descr="ឯកសារមួយ​ដែល​និយាយ​ថា 'សិទ្ធិ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ឯកសារមួយ​ដែល​និយាយ​ថា 'សិទ្ធិ'។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C165D22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សិទ្ធិ</w:t>
            </w:r>
            <w:proofErr w:type="spellEnd"/>
          </w:p>
          <w:p w14:paraId="40FFAE3A" w14:textId="5EA64BC6" w:rsidR="00971D1A" w:rsidRPr="00197D9F" w:rsidRDefault="007C1362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Fonts w:ascii="Khmer UI" w:hAnsi="Khmer UI" w:cs="Khmer UI" w:hint="cs"/>
                <w:cs/>
                <w:lang w:bidi="km-KH"/>
              </w:rPr>
              <w:t>សិទ្ធិគឺជាបទបញ្ញត្តិអំពីរបៀបដែលមនុស្សត្រូវប្រព្រឹត្តចំពោះអ្នក៖</w:t>
            </w:r>
          </w:p>
          <w:p w14:paraId="2BCBCED9" w14:textId="77777777" w:rsidR="00971D1A" w:rsidRPr="00197D9F" w:rsidRDefault="00A56BF9" w:rsidP="009455E9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ដោយយុត្តិធម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៌</w:t>
            </w:r>
            <w:r w:rsidRPr="00197D9F">
              <w:rPr>
                <w:rFonts w:ascii="Khmer UI" w:hAnsi="Khmer UI" w:cs="Khmer UI"/>
                <w:lang w:bidi="km-KH"/>
              </w:rPr>
              <w:t xml:space="preserve"> </w:t>
            </w:r>
          </w:p>
          <w:p w14:paraId="44CB2443" w14:textId="77777777" w:rsidR="00971D1A" w:rsidRPr="00197D9F" w:rsidRDefault="00A56BF9" w:rsidP="009455E9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lang w:bidi="km-KH"/>
              </w:rPr>
              <w:t>ដោយស្មើភាពគ្នា</w:t>
            </w:r>
            <w:proofErr w:type="spellEnd"/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196CBBA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5B4DDE" w14:textId="77777777" w:rsidR="00971D1A" w:rsidRPr="00197D9F" w:rsidRDefault="00A56BF9" w:rsidP="009455E9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3104A8E1" wp14:editId="50E2210C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473710</wp:posOffset>
                      </wp:positionV>
                      <wp:extent cx="892175" cy="328295"/>
                      <wp:effectExtent l="0" t="0" r="3175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282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7D417" w14:textId="77777777" w:rsidR="005E46E8" w:rsidRPr="00A24A64" w:rsidRDefault="00A56BF9" w:rsidP="00A24A6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proofErr w:type="spellStart"/>
                                  <w:r w:rsidRPr="00A24A6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យុទ្ធសាស្ត្រ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4A8E1" id="_x0000_s1053" type="#_x0000_t202" alt="&quot;&quot;" style="position:absolute;left:0;text-align:left;margin-left:23.05pt;margin-top:37.3pt;width:70.25pt;height:25.8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" filled="f" stroked="f">
                      <v:textbox inset="0,0,0,0">
                        <w:txbxContent>
                          <w:p w14:paraId="44A7D417" w14:textId="77777777" w:rsidR="005E46E8" w:rsidRPr="00A24A64" w:rsidRDefault="00A56BF9" w:rsidP="00A24A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2"/>
                                <w:szCs w:val="22"/>
                                <w:lang w:val="en-PH"/>
                              </w:rPr>
                            </w:pPr>
                            <w:proofErr w:type="spellStart"/>
                            <w:r w:rsidRPr="00A24A6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2"/>
                                <w:szCs w:val="22"/>
                              </w:rPr>
                              <w:t>យុទ្ធសាស្ត្រ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27B9C628" wp14:editId="1CF3BB0F">
                  <wp:extent cx="1482725" cy="1482725"/>
                  <wp:effectExtent l="0" t="0" r="3175" b="3175"/>
                  <wp:docPr id="2112566448" name="Picture 2112566448" descr="ឯកសារយុទ្ធសាស្ត្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ឯកសារយុទ្ធសាស្ត្រ។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C7068E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យុទ្ធសាស្ត្រ</w:t>
            </w:r>
            <w:proofErr w:type="spellEnd"/>
          </w:p>
          <w:p w14:paraId="6C53454F" w14:textId="5B636A56" w:rsidR="00971D1A" w:rsidRPr="00197D9F" w:rsidRDefault="007C1362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lang w:bidi="km-KH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យុទ្ធសាស្ត្រគឺជាផែនការមួយពីរបៀបដែលយើងនឹងធ្វើឱ្យអ្វីៗកាន់តែប្រសើរឡើង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  <w:tr w:rsidR="00B1014B" w:rsidRPr="00197D9F" w14:paraId="50EA66A2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1128B4B" w14:textId="77777777" w:rsidR="00971D1A" w:rsidRPr="00197D9F" w:rsidRDefault="00A56BF9" w:rsidP="009455E9">
            <w:pPr>
              <w:pStyle w:val="Image"/>
              <w:rPr>
                <w:rFonts w:ascii="Khmer UI" w:hAnsi="Khmer UI" w:cs="Khmer UI"/>
                <w:lang w:eastAsia="en-AU" w:bidi="km-KH"/>
              </w:rPr>
            </w:pPr>
            <w:r w:rsidRPr="00197D9F">
              <w:rPr>
                <w:rFonts w:ascii="Khmer UI" w:hAnsi="Khmer UI" w:cs="Khmer UI"/>
                <w:noProof/>
                <w:lang w:bidi="km-KH"/>
              </w:rPr>
              <w:drawing>
                <wp:inline distT="0" distB="0" distL="0" distR="0" wp14:anchorId="4D5BEFB6" wp14:editId="5B07FAF9">
                  <wp:extent cx="1494790" cy="1494790"/>
                  <wp:effectExtent l="0" t="0" r="0" b="0"/>
                  <wp:docPr id="1495365429" name="Picture 1495365429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មួយ។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F76853A" w14:textId="77777777" w:rsidR="00971D1A" w:rsidRPr="00197D9F" w:rsidRDefault="00A56BF9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  <w:lang w:bidi="km-KH"/>
              </w:rPr>
            </w:pPr>
            <w:proofErr w:type="spellStart"/>
            <w:r w:rsidRPr="00197D9F">
              <w:rPr>
                <w:rFonts w:ascii="Khmer UI" w:eastAsia="DaunPenh" w:hAnsi="Khmer UI" w:cs="Khmer UI"/>
                <w:bCs/>
                <w:lang w:bidi="km-KH"/>
              </w:rPr>
              <w:t>ការតក់ស្លុត</w:t>
            </w:r>
            <w:proofErr w:type="spellEnd"/>
          </w:p>
          <w:p w14:paraId="005B1922" w14:textId="77777777" w:rsidR="007C1362" w:rsidRPr="007C1362" w:rsidRDefault="007C1362" w:rsidP="007C1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eastAsia="DaunPenh" w:hAnsi="Khmer UI" w:cs="Khmer UI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ភាពតក់ស្លុតគឺជារបៀបដែលអ្នកមានអារម្មណ៍មិនល្អលើអ្វីមួយដែលបានកើតឡើងដល់អ្នក។</w:t>
            </w:r>
          </w:p>
          <w:p w14:paraId="41DFEE8A" w14:textId="77777777" w:rsidR="007C1362" w:rsidRPr="007C1362" w:rsidRDefault="007C1362" w:rsidP="007C1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eastAsia="DaunPenh" w:hAnsi="Khmer UI" w:cs="Khmer UI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ឧទាហរណ៍</w:t>
            </w:r>
            <w:r w:rsidRPr="007C1362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អ្នកអាចមានអារម្មណ៍ភ័យខ្លាច</w:t>
            </w:r>
            <w:r w:rsidRPr="007C1362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ឬតានតឹង។</w:t>
            </w:r>
          </w:p>
          <w:p w14:paraId="2ECEDC69" w14:textId="46CEFF06" w:rsidR="00971D1A" w:rsidRPr="00197D9F" w:rsidRDefault="007C1362" w:rsidP="007C1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  <w:lang w:bidi="km-KH"/>
              </w:rPr>
            </w:pPr>
            <w:r w:rsidRPr="007C1362">
              <w:rPr>
                <w:rFonts w:ascii="Khmer UI" w:eastAsia="DaunPenh" w:hAnsi="Khmer UI" w:cs="Khmer UI" w:hint="cs"/>
                <w:cs/>
                <w:lang w:bidi="km-KH"/>
              </w:rPr>
              <w:t>ភាពតក់ស្លុតអាចប៉ះពាល់ដល់មនុស្សតាមរបៀបខុសៗគ្នា</w:t>
            </w:r>
            <w:r w:rsidRPr="00197D9F">
              <w:rPr>
                <w:rFonts w:ascii="Khmer UI" w:eastAsia="DaunPenh" w:hAnsi="Khmer UI" w:cs="Khmer UI"/>
                <w:lang w:bidi="km-KH"/>
              </w:rPr>
              <w:t>។</w:t>
            </w:r>
          </w:p>
        </w:tc>
      </w:tr>
    </w:tbl>
    <w:p w14:paraId="4B70416C" w14:textId="77777777" w:rsidR="00463A40" w:rsidRPr="00197D9F" w:rsidRDefault="00463A40" w:rsidP="00203B2B">
      <w:pPr>
        <w:pStyle w:val="NoSpacing"/>
        <w:spacing w:before="1200"/>
        <w:rPr>
          <w:rFonts w:ascii="Khmer UI" w:hAnsi="Khmer UI" w:cs="Khmer UI"/>
          <w:lang w:bidi="km-KH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B1014B" w:rsidRPr="00197D9F" w14:paraId="7441BFBF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2C8AADA5" w14:textId="77777777" w:rsidR="000E4E3C" w:rsidRPr="00197D9F" w:rsidRDefault="00A56BF9" w:rsidP="00BD367D">
            <w:pPr>
              <w:rPr>
                <w:rFonts w:ascii="Khmer UI" w:hAnsi="Khmer UI" w:cs="Khmer UI"/>
                <w:lang w:bidi="km-KH"/>
              </w:rPr>
            </w:pPr>
            <w:r w:rsidRPr="00197D9F">
              <w:rPr>
                <w:rFonts w:ascii="Khmer UI" w:hAnsi="Khmer UI" w:cs="Khmer UI"/>
                <w:noProof/>
                <w:lang w:eastAsia="en-AU" w:bidi="km-KH"/>
              </w:rPr>
              <w:drawing>
                <wp:inline distT="0" distB="0" distL="0" distR="0" wp14:anchorId="5C3404D6" wp14:editId="52AA728A">
                  <wp:extent cx="864000" cy="864000"/>
                  <wp:effectExtent l="0" t="0" r="0" b="0"/>
                  <wp:docPr id="74" name="Picture 74" descr="និមិត្តសញ្ញាក្រុមចូលប្រើប្រាស់ព័ត៌មា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និមិត្តសញ្ញាក្រុមចូលប្រើប្រាស់ព័ត៌មាន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5F344B83" w14:textId="48BC18C3" w:rsidR="000E4E3C" w:rsidRPr="00197D9F" w:rsidRDefault="007C1362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sz w:val="22"/>
                <w:lang w:bidi="km-KH"/>
              </w:rPr>
            </w:pP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ក្រុមចូលប្រើប្រាស់ព័ត៌មាន</w:t>
            </w:r>
            <w:r w:rsidRPr="007C1362">
              <w:rPr>
                <w:rFonts w:ascii="Khmer UI" w:eastAsia="DaunPenh" w:hAnsi="Khmer UI" w:cs="Khmer UI"/>
                <w:sz w:val="24"/>
                <w:szCs w:val="24"/>
                <w:cs/>
                <w:lang w:bidi="km-KH"/>
              </w:rPr>
              <w:t xml:space="preserve"> (</w:t>
            </w:r>
            <w:r w:rsidRPr="00621465">
              <w:rPr>
                <w:rFonts w:eastAsia="DaunPenh" w:cs="FS Me Pro"/>
                <w:sz w:val="24"/>
                <w:szCs w:val="24"/>
              </w:rPr>
              <w:t>Information Access Group</w:t>
            </w:r>
            <w:r w:rsidRPr="007C1362">
              <w:rPr>
                <w:rFonts w:ascii="Khmer UI" w:eastAsia="DaunPenh" w:hAnsi="Khmer UI" w:cs="Khmer UI"/>
                <w:sz w:val="24"/>
                <w:szCs w:val="24"/>
              </w:rPr>
              <w:t xml:space="preserve">) </w:t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បានបង្កើតឯកសារងាយស្រួលអាននេះ</w:t>
            </w:r>
            <w:r w:rsidRPr="007C1362">
              <w:rPr>
                <w:rFonts w:ascii="Khmer UI" w:eastAsia="DaunPenh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ដោយប្រើរូបថតមានអាជ្ញាប័ណ្ណ</w:t>
            </w:r>
            <w:r w:rsidRPr="007C1362">
              <w:rPr>
                <w:rFonts w:ascii="Khmer UI" w:eastAsia="DaunPenh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និងរូបភាពតម្រូវផ្ទាល់</w:t>
            </w:r>
            <w:r w:rsidR="007D428D">
              <w:rPr>
                <w:rFonts w:ascii="Khmer UI" w:eastAsia="DaunPenh" w:hAnsi="Khmer UI" w:cs="Khmer UI"/>
                <w:sz w:val="24"/>
                <w:szCs w:val="24"/>
                <w:lang w:bidi="km-KH"/>
              </w:rPr>
              <w:br/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ខ្លួន។</w:t>
            </w:r>
            <w:r>
              <w:rPr>
                <w:rFonts w:ascii="Khmer UI" w:eastAsia="DaunPenh" w:hAnsi="Khmer UI" w:cs="Khmer UI"/>
                <w:sz w:val="24"/>
                <w:szCs w:val="24"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រូបភាពអាចមិនត្រូវបានប្រើប្រាស់ឡើងវិញដោយគ្មានការអនុញ្ញាតឡើយ។</w:t>
            </w:r>
            <w:r w:rsidRPr="007C1362">
              <w:rPr>
                <w:rFonts w:ascii="Khmer UI" w:eastAsia="DaunPenh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សម្រាប់ការសាកសួរណាមួយអំពីរូបភាពទាំងនេះ</w:t>
            </w:r>
            <w:r w:rsidRPr="007C1362">
              <w:rPr>
                <w:rFonts w:ascii="Khmer UI" w:eastAsia="DaunPenh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Pr="007C1362">
              <w:rPr>
                <w:rFonts w:ascii="Khmer UI" w:eastAsia="DaunPenh" w:hAnsi="Khmer UI" w:cs="Khmer UI" w:hint="cs"/>
                <w:sz w:val="24"/>
                <w:szCs w:val="24"/>
                <w:cs/>
                <w:lang w:bidi="km-KH"/>
              </w:rPr>
              <w:t>សូមចូលមើល</w:t>
            </w:r>
            <w:r w:rsidR="00A56BF9">
              <w:fldChar w:fldCharType="begin"/>
            </w:r>
            <w:r w:rsidR="00A56BF9">
              <w:instrText xml:space="preserve"> HYPERLINK "http://www.informationaccessgroup.com" </w:instrText>
            </w:r>
            <w:r w:rsidR="00A56BF9">
              <w:fldChar w:fldCharType="separate"/>
            </w:r>
            <w:r w:rsidRPr="00621465">
              <w:rPr>
                <w:rStyle w:val="Hyperlink"/>
                <w:rFonts w:cs="FS Me Pro"/>
                <w:bCs/>
                <w:sz w:val="24"/>
                <w:szCs w:val="24"/>
                <w:lang w:bidi="km-KH"/>
              </w:rPr>
              <w:t>www.informationaccessgroup.com</w:t>
            </w:r>
            <w:r w:rsidR="00A56BF9">
              <w:rPr>
                <w:rStyle w:val="Hyperlink"/>
                <w:rFonts w:cs="FS Me Pro"/>
                <w:bCs/>
                <w:sz w:val="24"/>
                <w:szCs w:val="24"/>
                <w:lang w:bidi="km-KH"/>
              </w:rPr>
              <w:fldChar w:fldCharType="end"/>
            </w:r>
            <w:r w:rsidRPr="00197D9F">
              <w:rPr>
                <w:rFonts w:ascii="Khmer UI" w:eastAsia="DaunPenh" w:hAnsi="Khmer UI" w:cs="Khmer UI"/>
                <w:sz w:val="24"/>
                <w:szCs w:val="24"/>
                <w:lang w:bidi="km-KH"/>
              </w:rPr>
              <w:t>។</w:t>
            </w:r>
            <w:r w:rsidRPr="00197D9F">
              <w:rPr>
                <w:rFonts w:ascii="Khmer UI" w:hAnsi="Khmer UI" w:cs="Khmer UI"/>
                <w:sz w:val="24"/>
                <w:szCs w:val="24"/>
                <w:lang w:bidi="km-KH"/>
              </w:rPr>
              <w:t xml:space="preserve"> </w:t>
            </w:r>
            <w:proofErr w:type="spellStart"/>
            <w:r w:rsidRPr="00197D9F">
              <w:rPr>
                <w:rFonts w:ascii="Khmer UI" w:eastAsia="DaunPenh" w:hAnsi="Khmer UI" w:cs="Khmer UI"/>
                <w:sz w:val="24"/>
                <w:szCs w:val="24"/>
                <w:lang w:bidi="km-KH"/>
              </w:rPr>
              <w:t>សម្រង់លេខការងារ</w:t>
            </w:r>
            <w:proofErr w:type="spellEnd"/>
            <w:r w:rsidRPr="00197D9F">
              <w:rPr>
                <w:rFonts w:ascii="Khmer UI" w:hAnsi="Khmer UI" w:cs="Khmer UI"/>
                <w:sz w:val="24"/>
                <w:szCs w:val="24"/>
                <w:lang w:bidi="km-KH"/>
              </w:rPr>
              <w:t xml:space="preserve"> </w:t>
            </w:r>
            <w:r w:rsidRPr="00621465">
              <w:rPr>
                <w:rFonts w:cs="FS Me Pro"/>
                <w:sz w:val="24"/>
                <w:szCs w:val="24"/>
                <w:lang w:bidi="km-KH"/>
              </w:rPr>
              <w:t>5212-B</w:t>
            </w:r>
            <w:r w:rsidRPr="00197D9F">
              <w:rPr>
                <w:rFonts w:ascii="Khmer UI" w:eastAsia="DaunPenh" w:hAnsi="Khmer UI" w:cs="Khmer UI"/>
                <w:sz w:val="24"/>
                <w:szCs w:val="24"/>
                <w:lang w:bidi="km-KH"/>
              </w:rPr>
              <w:t>។</w:t>
            </w:r>
          </w:p>
        </w:tc>
      </w:tr>
      <w:bookmarkEnd w:id="95"/>
      <w:bookmarkEnd w:id="94"/>
    </w:tbl>
    <w:p w14:paraId="1965F674" w14:textId="77777777" w:rsidR="006A3B43" w:rsidRPr="00197D9F" w:rsidRDefault="006A3B43" w:rsidP="00463A40">
      <w:pPr>
        <w:pStyle w:val="Tablespacerrow"/>
        <w:rPr>
          <w:rFonts w:ascii="Khmer UI" w:hAnsi="Khmer UI" w:cs="Khmer UI"/>
          <w:lang w:bidi="km-KH"/>
        </w:rPr>
        <w:sectPr w:rsidR="006A3B43" w:rsidRPr="00197D9F" w:rsidSect="00B76BFA">
          <w:footerReference w:type="default" r:id="rId204"/>
          <w:headerReference w:type="first" r:id="rId205"/>
          <w:footerReference w:type="first" r:id="rId206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7AC818D" w14:textId="77777777" w:rsidR="00EC31C6" w:rsidRPr="00197D9F" w:rsidRDefault="00EC31C6" w:rsidP="00D25C78">
      <w:pPr>
        <w:rPr>
          <w:rFonts w:ascii="Khmer UI" w:hAnsi="Khmer UI" w:cs="Khmer UI"/>
          <w:lang w:val="en-US" w:bidi="km-KH"/>
        </w:rPr>
      </w:pPr>
    </w:p>
    <w:sectPr w:rsidR="00EC31C6" w:rsidRPr="00197D9F" w:rsidSect="00B76BFA">
      <w:footerReference w:type="default" r:id="rId207"/>
      <w:headerReference w:type="first" r:id="rId208"/>
      <w:footerReference w:type="first" r:id="rId20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E057" w14:textId="77777777" w:rsidR="00A56BF9" w:rsidRDefault="00A56BF9">
      <w:pPr>
        <w:spacing w:before="0" w:after="0" w:line="240" w:lineRule="auto"/>
      </w:pPr>
      <w:r>
        <w:separator/>
      </w:r>
    </w:p>
  </w:endnote>
  <w:endnote w:type="continuationSeparator" w:id="0">
    <w:p w14:paraId="274337F0" w14:textId="77777777" w:rsidR="00A56BF9" w:rsidRDefault="00A56B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29A1D30-8894-4356-B5F7-C6FEDE6BED12}"/>
    <w:embedBold r:id="rId2" w:fontKey="{BC397469-F2E2-48D4-910E-D305458CD0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3F93717-022B-47DD-8924-A87C1A72CDA5}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02FB1E8-F0BE-41FB-9A4F-21D0DD546914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5" w:fontKey="{F01FF2B7-A61D-41B7-89F1-89CF9DE41A8E}"/>
    <w:embedBold r:id="rId6" w:fontKey="{EE18EBD0-BE55-4AAB-B6A2-29B2234FB46B}"/>
    <w:embedItalic r:id="rId7" w:fontKey="{9BD6F516-C5A4-46A6-B307-45C26BC85AC4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8" w:fontKey="{FEA442B3-6E40-440A-B6F4-C90D05F727B1}"/>
    <w:embedBold r:id="rId9" w:fontKey="{427CFDCE-51D8-4D57-B583-E1A04592CBB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0EA9" w14:textId="31C3B115" w:rsidR="00986198" w:rsidRPr="00F83AF8" w:rsidRDefault="009B7C4D" w:rsidP="00986198">
    <w:pPr>
      <w:pStyle w:val="Footer"/>
      <w:rPr>
        <w:rFonts w:cs="Khmer UI"/>
      </w:rPr>
    </w:pPr>
    <w:r w:rsidRPr="000749C5">
      <w:drawing>
        <wp:anchor distT="0" distB="0" distL="114300" distR="114300" simplePos="0" relativeHeight="251661312" behindDoc="1" locked="1" layoutInCell="1" allowOverlap="1" wp14:anchorId="3B6D3025" wp14:editId="7071766C">
          <wp:simplePos x="0" y="0"/>
          <wp:positionH relativeFrom="page">
            <wp:posOffset>-52070</wp:posOffset>
          </wp:positionH>
          <wp:positionV relativeFrom="page">
            <wp:posOffset>9573895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AF8">
      <w:rPr>
        <w:rFonts w:ascii="Khmer UI" w:eastAsia="DaunPenh" w:hAnsi="Khmer UI" w:cs="Khmer UI"/>
      </w:rPr>
      <w:t>ទំព័រ</w:t>
    </w:r>
    <w:r w:rsidRPr="00F83AF8">
      <w:rPr>
        <w:rFonts w:ascii="Khmer UI" w:hAnsi="Khmer UI" w:cs="Khmer UI"/>
      </w:rPr>
      <w:t xml:space="preserve"> </w:t>
    </w:r>
    <w:r w:rsidRPr="00F83AF8">
      <w:rPr>
        <w:rFonts w:cs="Khmer UI"/>
      </w:rPr>
      <w:fldChar w:fldCharType="begin"/>
    </w:r>
    <w:r w:rsidRPr="00F83AF8">
      <w:rPr>
        <w:rFonts w:cs="Khmer UI"/>
      </w:rPr>
      <w:instrText xml:space="preserve"> PAGE   \* MERGEFORMAT </w:instrText>
    </w:r>
    <w:r w:rsidRPr="00F83AF8">
      <w:rPr>
        <w:rFonts w:cs="Khmer UI"/>
      </w:rPr>
      <w:fldChar w:fldCharType="separate"/>
    </w:r>
    <w:r w:rsidRPr="00F83AF8">
      <w:rPr>
        <w:rFonts w:cs="Khmer UI"/>
      </w:rPr>
      <w:t>60</w:t>
    </w:r>
    <w:r w:rsidRPr="00F83AF8">
      <w:rPr>
        <w:rFonts w:cs="Khmer UI"/>
      </w:rPr>
      <w:fldChar w:fldCharType="end"/>
    </w:r>
    <w:r w:rsidRPr="00F83AF8">
      <w:rPr>
        <w:rFonts w:ascii="Khmer UI" w:hAnsi="Khmer UI" w:cs="Khmer UI"/>
      </w:rPr>
      <w:t xml:space="preserve"> </w:t>
    </w:r>
    <w:r w:rsidRPr="00F83AF8">
      <w:rPr>
        <w:rFonts w:ascii="Khmer UI" w:eastAsia="DaunPenh" w:hAnsi="Khmer UI" w:cs="Khmer UI"/>
      </w:rPr>
      <w:t>នៃ</w:t>
    </w:r>
    <w:r w:rsidRPr="00F83AF8">
      <w:rPr>
        <w:rFonts w:ascii="Khmer UI" w:hAnsi="Khmer UI" w:cs="Khmer UI"/>
      </w:rPr>
      <w:t xml:space="preserve"> </w:t>
    </w:r>
    <w:r w:rsidR="007258BD" w:rsidRPr="00F83AF8">
      <w:rPr>
        <w:rFonts w:cs="Khmer UI"/>
      </w:rPr>
      <w:fldChar w:fldCharType="begin"/>
    </w:r>
    <w:r w:rsidRPr="00F83AF8">
      <w:rPr>
        <w:rFonts w:cs="Khmer UI"/>
      </w:rPr>
      <w:instrText xml:space="preserve"> NUMPAGES   \* MERGEFORMAT </w:instrText>
    </w:r>
    <w:r w:rsidR="007258BD" w:rsidRPr="00F83AF8">
      <w:rPr>
        <w:rFonts w:cs="Khmer UI"/>
      </w:rPr>
      <w:fldChar w:fldCharType="separate"/>
    </w:r>
    <w:r w:rsidR="007258BD" w:rsidRPr="00F83AF8">
      <w:rPr>
        <w:rFonts w:cs="Khmer UI"/>
      </w:rPr>
      <w:t>61</w:t>
    </w:r>
    <w:r w:rsidR="007258BD" w:rsidRPr="00F83AF8">
      <w:rPr>
        <w:rFonts w:cs="Khmer U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931B" w14:textId="77777777" w:rsidR="00EC34F7" w:rsidRDefault="00A56BF9" w:rsidP="00EC34F7">
    <w:pPr>
      <w:pStyle w:val="Footerfrontpage"/>
    </w:pPr>
    <w:r>
      <w:rPr>
        <w:noProof/>
      </w:rPr>
      <w:drawing>
        <wp:inline distT="0" distB="0" distL="0" distR="0" wp14:anchorId="20C2FEC0" wp14:editId="5D7202FD">
          <wp:extent cx="1260000" cy="624393"/>
          <wp:effectExtent l="0" t="0" r="0" b="4445"/>
          <wp:docPr id="477872247" name="Picture 477872247" descr="និមិត្តសញ្ញា NDIS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និមិត្តសញ្ញា NDIS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ndis.gov.au</w:t>
    </w:r>
  </w:p>
  <w:p w14:paraId="0BA15DBC" w14:textId="77777777" w:rsidR="00EC34F7" w:rsidRPr="00BE3FC7" w:rsidRDefault="00A56BF9" w:rsidP="00EC34F7">
    <w:pPr>
      <w:pStyle w:val="Tablespacerrow"/>
    </w:pPr>
    <w:r>
      <w:br/>
    </w:r>
  </w:p>
  <w:p w14:paraId="4895B07D" w14:textId="77777777" w:rsidR="00384C4C" w:rsidRPr="00C36784" w:rsidRDefault="00384C4C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D912" w14:textId="77777777" w:rsidR="00384C4C" w:rsidRPr="001A07DF" w:rsidRDefault="00A56BF9" w:rsidP="000749C5">
    <w:pPr>
      <w:pStyle w:val="Footer"/>
    </w:pPr>
    <w:r w:rsidRPr="00AD2EFB">
      <w:rPr>
        <w:rStyle w:val="IntenseEmphasis1"/>
      </w:rPr>
      <w:t>ndis.gov.au</w:t>
    </w:r>
    <w:r w:rsidRPr="00AD2EFB">
      <w:rPr>
        <w:rStyle w:val="IntenseEmphasis1"/>
      </w:rPr>
      <w:tab/>
    </w:r>
    <w:sdt>
      <w:sdtPr>
        <w:alias w:val="Title"/>
        <w:id w:val="1857718301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t>Cultural and Linguistic Diversity</w:t>
        </w:r>
      </w:sdtContent>
    </w:sdt>
    <w:r w:rsidRPr="00AD2EFB">
      <w:rPr>
        <w:rStyle w:val="IntenseEmphasis1"/>
      </w:rPr>
      <w:t xml:space="preserve"> </w:t>
    </w:r>
    <w:r>
      <w:t xml:space="preserve">| </w:t>
    </w:r>
    <w:sdt>
      <w:sdtPr>
        <w:id w:val="115531599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EndPr/>
      <w:sdtContent>
        <w:r w:rsidRPr="003C132E">
          <w:rPr>
            <w:rStyle w:val="PlaceholderText"/>
          </w:rPr>
          <w:t>Click or tap to enter a date.</w:t>
        </w:r>
      </w:sdtContent>
    </w:sdt>
    <w:r w:rsidRPr="00AD2EFB">
      <w:rPr>
        <w:rStyle w:val="IntenseEmphasis1"/>
      </w:rPr>
      <w:tab/>
    </w:r>
    <w:sdt>
      <w:sdtPr>
        <w:id w:val="1235358358"/>
        <w:docPartObj>
          <w:docPartGallery w:val="Page Numbers (Bottom of Page)"/>
          <w:docPartUnique/>
        </w:docPartObj>
      </w:sdtPr>
      <w:sdtEndPr/>
      <w:sdtContent>
        <w:r w:rsidRPr="001A07DF">
          <w:rPr>
            <w:rFonts w:ascii="DaunPenh" w:eastAsia="DaunPenh" w:hAnsi="DaunPenh" w:cs="DaunPenh"/>
          </w:rPr>
          <w:t>ទំព័រ</w:t>
        </w:r>
        <w:r w:rsidRPr="001A07DF">
          <w:t xml:space="preserve">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1D62" w14:textId="77777777" w:rsidR="00C65783" w:rsidRPr="00621465" w:rsidRDefault="00A56BF9" w:rsidP="00C65783">
    <w:pPr>
      <w:rPr>
        <w:rFonts w:cs="FS Me Pro"/>
        <w:lang w:val="en-US"/>
      </w:rPr>
    </w:pPr>
    <w:r w:rsidRPr="00621465">
      <w:rPr>
        <w:rFonts w:cs="FS Me Pro"/>
        <w:noProof/>
        <w:lang w:val="en-US"/>
      </w:rPr>
      <w:drawing>
        <wp:inline distT="0" distB="0" distL="0" distR="0" wp14:anchorId="71FC5905" wp14:editId="12C25390">
          <wp:extent cx="1620000" cy="919733"/>
          <wp:effectExtent l="0" t="0" r="0" b="0"/>
          <wp:docPr id="7" name="Picture 7" descr="និមិត្តសញ្ញា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និមិត្តសញ្ញា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CE702EE" w14:textId="77777777" w:rsidR="00CB3B8E" w:rsidRPr="00621465" w:rsidRDefault="00CB3B8E" w:rsidP="00CB3B8E">
    <w:pPr>
      <w:rPr>
        <w:rFonts w:cs="FS Me Pro"/>
      </w:rPr>
    </w:pPr>
  </w:p>
  <w:p w14:paraId="5568457E" w14:textId="77777777" w:rsidR="00C65783" w:rsidRPr="00621465" w:rsidRDefault="00A56BF9" w:rsidP="00CB3B8E">
    <w:pPr>
      <w:pStyle w:val="Backpagetext"/>
      <w:rPr>
        <w:rFonts w:cs="FS Me Pro"/>
      </w:rPr>
    </w:pPr>
    <w:r w:rsidRPr="00621465">
      <w:rPr>
        <w:rFonts w:cs="FS Me Pro"/>
      </w:rPr>
      <w:t>ndis.gov.au</w:t>
    </w:r>
  </w:p>
  <w:p w14:paraId="1C3ED53B" w14:textId="77777777" w:rsidR="00C65783" w:rsidRPr="00621465" w:rsidRDefault="00C65783" w:rsidP="00CB3B8E">
    <w:pPr>
      <w:pStyle w:val="Backpagetext"/>
      <w:rPr>
        <w:rFonts w:cs="FS Me Pro"/>
      </w:rPr>
    </w:pPr>
  </w:p>
  <w:p w14:paraId="318705D6" w14:textId="77777777" w:rsidR="00CB3B8E" w:rsidRPr="00621465" w:rsidRDefault="00CB3B8E" w:rsidP="00CB3B8E">
    <w:pPr>
      <w:pStyle w:val="Backpagetext"/>
      <w:rPr>
        <w:rFonts w:cs="FS Me Pro"/>
      </w:rPr>
    </w:pPr>
  </w:p>
  <w:p w14:paraId="23F7AE92" w14:textId="77777777" w:rsidR="00384C4C" w:rsidRPr="00621465" w:rsidRDefault="00384C4C" w:rsidP="00CB3B8E">
    <w:pPr>
      <w:pStyle w:val="ProductCode"/>
      <w:rPr>
        <w:rFonts w:cs="FS Me 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3BB8" w14:textId="77777777" w:rsidR="00A56BF9" w:rsidRDefault="00A56BF9">
      <w:pPr>
        <w:spacing w:before="0" w:after="0" w:line="240" w:lineRule="auto"/>
      </w:pPr>
      <w:r>
        <w:separator/>
      </w:r>
    </w:p>
  </w:footnote>
  <w:footnote w:type="continuationSeparator" w:id="0">
    <w:p w14:paraId="24E5D116" w14:textId="77777777" w:rsidR="00A56BF9" w:rsidRDefault="00A56BF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DEDB" w14:textId="77777777" w:rsidR="00384C4C" w:rsidRDefault="00A56BF9">
    <w:pPr>
      <w:pStyle w:val="Header"/>
    </w:pPr>
    <w:r>
      <w:drawing>
        <wp:anchor distT="0" distB="0" distL="114300" distR="114300" simplePos="0" relativeHeight="251658240" behindDoc="1" locked="0" layoutInCell="1" allowOverlap="1" wp14:anchorId="1452EB3A" wp14:editId="4C16C651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1236302227" name="Picture 12363022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067863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696D" w14:textId="77777777" w:rsidR="00384C4C" w:rsidRPr="00C65783" w:rsidRDefault="00A56BF9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51D004D6" wp14:editId="345668B9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9B9BFC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A2507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60AC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48F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89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8D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762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61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AD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CC4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6EE81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C28E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E6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0B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6E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BCD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8EA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07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2A2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7E587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69E2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C4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46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83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05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42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07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FA7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60BA1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4867E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ADB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620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0A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8E7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7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E6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62FF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38766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8504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646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A0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24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F64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AA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8E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AE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30CC4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6F47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D80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EE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E4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50B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3A5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2E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842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05E6A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0BA8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38F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AC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AB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2CC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A1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0AC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A2F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992CB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D4D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96F9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E6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0EDC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E9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8D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C54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A28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00EE1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2443C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B0D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9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A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3E0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273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8F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D43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FD567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CD67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ED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EC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68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36D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8F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43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EA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18EA1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89ABF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64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47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425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01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2F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E0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0D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9E48A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7EA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43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44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CE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EEE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22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68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109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2A4E7B72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33CC88AC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90823F0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364FCFA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A880E16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E1AE546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B36D98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8EDAA880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E20801C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F5A2F06A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9E2444D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6D801FC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686AFE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ADC2741E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E16AD6C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BA980A1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85929870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A2C86ED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C8CCB73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929AC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DE4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8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2EB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AEF1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4F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09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8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A6E40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2828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38F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2D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8A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1CA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2AB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A9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0F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4E98A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905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8F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E6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88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2C9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A0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0F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EE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E5C0B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292D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CA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23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EF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86B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A7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AE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C84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C2223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ED27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CE0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AA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C4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923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64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A3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BAD0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42D2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A089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AE3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AE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AE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69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20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AD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AEF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E4C03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80AB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486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66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CB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8F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62F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61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6F9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F3CA3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BFE9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EF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8A5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85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AD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6E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E5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23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47D89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3A84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668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04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E7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FEE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4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E0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E4CC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F6C453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DDD6E94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2E6460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756D8E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92066E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022AD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B528A6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6EC8B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F9E941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D8329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72EA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BC9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EE7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A15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A00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63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65B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B0A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54861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88EB3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CCE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A41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B25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BA79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29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69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EA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CB6EB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6E25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8D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67F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0D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EA9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45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2B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C4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487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5CAB5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383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A7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C5E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547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4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C9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297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0A781E1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8DD491B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64DCA59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86C0D8B8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6DA7822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3A344E68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A000740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A2344704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5464BB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8CB0B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34A4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4E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A7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07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7ED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85A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8C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C7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21ECE52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529EEFC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A220A36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4424EFC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836AF78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69846C7E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BFA6B942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D13097C2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5D16B312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6F70A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70E5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4E8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C9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08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EF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2C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20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C11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08E47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F00F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68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C7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82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9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E8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826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AE9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2FD8F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D023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A44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44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85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40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0F4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E8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9658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04906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D74F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26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87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40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288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C3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823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98F0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BD281EC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56EAE8C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D14AB25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BE49A8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8F4AA26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25EDDC0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9006C86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B1C582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3828A95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CA328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7A4F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0A3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04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2B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306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03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2C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AF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A9025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6DEC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889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E8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69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F42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A1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E5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01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03BEC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7926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C6B7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8F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C9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81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43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E1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043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A058D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17E3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86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0E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C0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D8F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2A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C0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2CF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FC5E6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5767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CE7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27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AC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8C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64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87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881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CA8AA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5C02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E8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CE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608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CA6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46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E0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5E3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64801B4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83968C1E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CF4AC39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18EA32B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5D3C444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148EF3B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D8DC01A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A582EB2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B9AA68F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D4F2E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DEE8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E1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6A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2B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025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AE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CC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B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74508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4B2D0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7A9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A03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66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29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4D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C51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81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64CEA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EB68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ACC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CE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88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AC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65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6A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67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6BA64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F362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F2FD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A6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E6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6EC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08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6A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D8B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24BC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0F8E7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49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4E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02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84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2E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89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4C3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A41AE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108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EAD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C7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40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67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00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C2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4D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60680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8061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41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2B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84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06C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CF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CF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C7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3AA4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A86D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50E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28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24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0B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47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B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E1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5C406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A88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D00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62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805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44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466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E6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2D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301A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A90F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2C7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A1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A4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045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4F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E79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201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04E887C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5EA20916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062202E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D2E11F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EC8725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8904EF7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086B1B8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8DB8784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D8D060A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FC5C1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EB457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660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C6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E34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E8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66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44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701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38824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923A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366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A2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0C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E89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45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4A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7A1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ACC6D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AC9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08C6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2D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ED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A88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23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1E9E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2C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46348AB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34ECBB8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DAF442A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59A6BB4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7800FBB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3F44D9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49243BD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B72242E2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3FA2B4C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9BC2D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FBA9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E8A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C8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6D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222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CD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CD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65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D7986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ED2A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E42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25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E8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04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C10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47D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46E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85FEE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028B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9E8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EF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0E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FCB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85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ED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8C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9BC2F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9FE6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86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EC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86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64C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3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840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02DD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0C6A8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8060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60A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C3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2A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186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4D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4E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C6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9BF21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1B80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49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034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46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C2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83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E4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F2A8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53DC9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5183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44E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67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65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643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0B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4C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9CA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061A7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7CAE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9A72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45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87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463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E4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AF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22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3A6A8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44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763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89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24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C23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6A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E6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3C1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24702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73C9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A80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EE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AF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A6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81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644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8D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0272236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8DE6878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990D936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ADB45CC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69A6132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9A2A21C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74A4308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539E5BB8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38F2E3EC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9B06DD8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2626D00A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AF6C3440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E152B99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AADC41AC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B7D61D6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D04C8846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5CE65890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292EB9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59045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5D09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ED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8AB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2B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52A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C6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88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9A1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13CE2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EB47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C2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22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CF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CD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0F4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87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30B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014C1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7AA3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743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04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6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C23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883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CEB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244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FA3C8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208F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CE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64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82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B6B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CB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0F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183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03D8E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C44D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DCB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6D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071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3E9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EC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A6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26B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5"/>
  </w:num>
  <w:num w:numId="3">
    <w:abstractNumId w:val="27"/>
  </w:num>
  <w:num w:numId="4">
    <w:abstractNumId w:val="11"/>
  </w:num>
  <w:num w:numId="5">
    <w:abstractNumId w:val="42"/>
  </w:num>
  <w:num w:numId="6">
    <w:abstractNumId w:val="34"/>
  </w:num>
  <w:num w:numId="7">
    <w:abstractNumId w:val="37"/>
  </w:num>
  <w:num w:numId="8">
    <w:abstractNumId w:val="3"/>
  </w:num>
  <w:num w:numId="9">
    <w:abstractNumId w:val="0"/>
  </w:num>
  <w:num w:numId="10">
    <w:abstractNumId w:val="62"/>
  </w:num>
  <w:num w:numId="11">
    <w:abstractNumId w:val="28"/>
  </w:num>
  <w:num w:numId="12">
    <w:abstractNumId w:val="44"/>
  </w:num>
  <w:num w:numId="13">
    <w:abstractNumId w:val="72"/>
  </w:num>
  <w:num w:numId="14">
    <w:abstractNumId w:val="22"/>
  </w:num>
  <w:num w:numId="15">
    <w:abstractNumId w:val="14"/>
  </w:num>
  <w:num w:numId="16">
    <w:abstractNumId w:val="26"/>
  </w:num>
  <w:num w:numId="17">
    <w:abstractNumId w:val="53"/>
  </w:num>
  <w:num w:numId="18">
    <w:abstractNumId w:val="21"/>
  </w:num>
  <w:num w:numId="19">
    <w:abstractNumId w:val="9"/>
  </w:num>
  <w:num w:numId="20">
    <w:abstractNumId w:val="30"/>
  </w:num>
  <w:num w:numId="21">
    <w:abstractNumId w:val="49"/>
  </w:num>
  <w:num w:numId="22">
    <w:abstractNumId w:val="55"/>
  </w:num>
  <w:num w:numId="23">
    <w:abstractNumId w:val="8"/>
  </w:num>
  <w:num w:numId="24">
    <w:abstractNumId w:val="18"/>
  </w:num>
  <w:num w:numId="25">
    <w:abstractNumId w:val="75"/>
  </w:num>
  <w:num w:numId="26">
    <w:abstractNumId w:val="66"/>
  </w:num>
  <w:num w:numId="27">
    <w:abstractNumId w:val="15"/>
  </w:num>
  <w:num w:numId="28">
    <w:abstractNumId w:val="74"/>
  </w:num>
  <w:num w:numId="29">
    <w:abstractNumId w:val="24"/>
  </w:num>
  <w:num w:numId="30">
    <w:abstractNumId w:val="7"/>
  </w:num>
  <w:num w:numId="31">
    <w:abstractNumId w:val="33"/>
  </w:num>
  <w:num w:numId="32">
    <w:abstractNumId w:val="70"/>
  </w:num>
  <w:num w:numId="33">
    <w:abstractNumId w:val="58"/>
  </w:num>
  <w:num w:numId="34">
    <w:abstractNumId w:val="2"/>
  </w:num>
  <w:num w:numId="35">
    <w:abstractNumId w:val="56"/>
  </w:num>
  <w:num w:numId="36">
    <w:abstractNumId w:val="23"/>
  </w:num>
  <w:num w:numId="37">
    <w:abstractNumId w:val="5"/>
  </w:num>
  <w:num w:numId="38">
    <w:abstractNumId w:val="64"/>
  </w:num>
  <w:num w:numId="39">
    <w:abstractNumId w:val="13"/>
  </w:num>
  <w:num w:numId="40">
    <w:abstractNumId w:val="61"/>
  </w:num>
  <w:num w:numId="41">
    <w:abstractNumId w:val="69"/>
  </w:num>
  <w:num w:numId="42">
    <w:abstractNumId w:val="46"/>
  </w:num>
  <w:num w:numId="43">
    <w:abstractNumId w:val="4"/>
  </w:num>
  <w:num w:numId="44">
    <w:abstractNumId w:val="68"/>
  </w:num>
  <w:num w:numId="45">
    <w:abstractNumId w:val="39"/>
  </w:num>
  <w:num w:numId="46">
    <w:abstractNumId w:val="20"/>
  </w:num>
  <w:num w:numId="47">
    <w:abstractNumId w:val="35"/>
  </w:num>
  <w:num w:numId="48">
    <w:abstractNumId w:val="71"/>
  </w:num>
  <w:num w:numId="49">
    <w:abstractNumId w:val="50"/>
  </w:num>
  <w:num w:numId="50">
    <w:abstractNumId w:val="54"/>
  </w:num>
  <w:num w:numId="51">
    <w:abstractNumId w:val="19"/>
  </w:num>
  <w:num w:numId="52">
    <w:abstractNumId w:val="31"/>
  </w:num>
  <w:num w:numId="53">
    <w:abstractNumId w:val="48"/>
  </w:num>
  <w:num w:numId="54">
    <w:abstractNumId w:val="36"/>
  </w:num>
  <w:num w:numId="55">
    <w:abstractNumId w:val="47"/>
  </w:num>
  <w:num w:numId="56">
    <w:abstractNumId w:val="57"/>
  </w:num>
  <w:num w:numId="57">
    <w:abstractNumId w:val="32"/>
  </w:num>
  <w:num w:numId="58">
    <w:abstractNumId w:val="52"/>
  </w:num>
  <w:num w:numId="59">
    <w:abstractNumId w:val="40"/>
  </w:num>
  <w:num w:numId="60">
    <w:abstractNumId w:val="43"/>
  </w:num>
  <w:num w:numId="61">
    <w:abstractNumId w:val="41"/>
  </w:num>
  <w:num w:numId="62">
    <w:abstractNumId w:val="1"/>
  </w:num>
  <w:num w:numId="63">
    <w:abstractNumId w:val="10"/>
  </w:num>
  <w:num w:numId="64">
    <w:abstractNumId w:val="60"/>
  </w:num>
  <w:num w:numId="65">
    <w:abstractNumId w:val="12"/>
  </w:num>
  <w:num w:numId="66">
    <w:abstractNumId w:val="38"/>
  </w:num>
  <w:num w:numId="67">
    <w:abstractNumId w:val="17"/>
  </w:num>
  <w:num w:numId="68">
    <w:abstractNumId w:val="65"/>
  </w:num>
  <w:num w:numId="69">
    <w:abstractNumId w:val="59"/>
  </w:num>
  <w:num w:numId="70">
    <w:abstractNumId w:val="16"/>
  </w:num>
  <w:num w:numId="71">
    <w:abstractNumId w:val="63"/>
  </w:num>
  <w:num w:numId="72">
    <w:abstractNumId w:val="29"/>
  </w:num>
  <w:num w:numId="73">
    <w:abstractNumId w:val="73"/>
  </w:num>
  <w:num w:numId="74">
    <w:abstractNumId w:val="6"/>
  </w:num>
  <w:num w:numId="75">
    <w:abstractNumId w:val="67"/>
  </w:num>
  <w:num w:numId="76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76B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0F3F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4E3F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4CAB"/>
    <w:rsid w:val="0019560B"/>
    <w:rsid w:val="00195C9A"/>
    <w:rsid w:val="00195E2B"/>
    <w:rsid w:val="0019630A"/>
    <w:rsid w:val="0019631C"/>
    <w:rsid w:val="001965F2"/>
    <w:rsid w:val="001976B2"/>
    <w:rsid w:val="00197B5D"/>
    <w:rsid w:val="00197D9F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B2B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33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049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3F06"/>
    <w:rsid w:val="002F40F9"/>
    <w:rsid w:val="002F4984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818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6521"/>
    <w:rsid w:val="004008C7"/>
    <w:rsid w:val="004019A6"/>
    <w:rsid w:val="00401BD0"/>
    <w:rsid w:val="0040210F"/>
    <w:rsid w:val="004027C9"/>
    <w:rsid w:val="004029A2"/>
    <w:rsid w:val="004031EA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97FF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2C4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CCA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465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F3E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542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509"/>
    <w:rsid w:val="00773FE7"/>
    <w:rsid w:val="00774412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136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28D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20E"/>
    <w:rsid w:val="0095460C"/>
    <w:rsid w:val="009547F1"/>
    <w:rsid w:val="00954BE2"/>
    <w:rsid w:val="00954C91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C4D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A64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6B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13CC"/>
    <w:rsid w:val="00B018AF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14B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FA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83A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520"/>
    <w:rsid w:val="00D72FD4"/>
    <w:rsid w:val="00D73473"/>
    <w:rsid w:val="00D74140"/>
    <w:rsid w:val="00D748B0"/>
    <w:rsid w:val="00D74B29"/>
    <w:rsid w:val="00D75EC3"/>
    <w:rsid w:val="00D769B2"/>
    <w:rsid w:val="00D8040C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0D45"/>
    <w:rsid w:val="00E712E5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7D07"/>
    <w:rsid w:val="00F80132"/>
    <w:rsid w:val="00F81713"/>
    <w:rsid w:val="00F8184A"/>
    <w:rsid w:val="00F81F27"/>
    <w:rsid w:val="00F83335"/>
    <w:rsid w:val="00F839CC"/>
    <w:rsid w:val="00F83AF8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4B420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56729"/>
    <w:pPr>
      <w:pBdr>
        <w:between w:val="single" w:sz="4" w:space="4" w:color="6B2976"/>
      </w:pBdr>
      <w:tabs>
        <w:tab w:val="right" w:pos="9323"/>
      </w:tabs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hyperlink" Target="http://www.ndis.gov.au" TargetMode="External"/><Relationship Id="rId205" Type="http://schemas.openxmlformats.org/officeDocument/2006/relationships/header" Target="header1.xm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image" Target="media/image178.jpeg"/><Relationship Id="rId206" Type="http://schemas.openxmlformats.org/officeDocument/2006/relationships/footer" Target="footer2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footer" Target="footer3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199" Type="http://schemas.openxmlformats.org/officeDocument/2006/relationships/image" Target="media/image184.jpeg"/><Relationship Id="rId203" Type="http://schemas.openxmlformats.org/officeDocument/2006/relationships/image" Target="media/image188.png"/><Relationship Id="rId208" Type="http://schemas.openxmlformats.org/officeDocument/2006/relationships/header" Target="header2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image" Target="media/image176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png"/><Relationship Id="rId209" Type="http://schemas.openxmlformats.org/officeDocument/2006/relationships/footer" Target="footer4.xml"/><Relationship Id="rId190" Type="http://schemas.openxmlformats.org/officeDocument/2006/relationships/image" Target="media/image177.jpeg"/><Relationship Id="rId204" Type="http://schemas.openxmlformats.org/officeDocument/2006/relationships/footer" Target="footer1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hyperlink" Target="http://www.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fontTable" Target="fontTable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hyperlink" Target="http://www.accesshub.gov.au/about-the-nrs" TargetMode="External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image" Target="media/image174.jpeg"/><Relationship Id="rId211" Type="http://schemas.openxmlformats.org/officeDocument/2006/relationships/glossaryDocument" Target="glossary/document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image" Target="media/image182.jpeg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pn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png"/><Relationship Id="rId1" Type="http://schemas.openxmlformats.org/officeDocument/2006/relationships/customXml" Target="../customXml/item1.xml"/><Relationship Id="rId212" Type="http://schemas.openxmlformats.org/officeDocument/2006/relationships/theme" Target="theme/theme1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jpe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hyperlink" Target="https://www.facebook.com/NDISAus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28483C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28483C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635D7"/>
    <w:rsid w:val="000E6558"/>
    <w:rsid w:val="00104D84"/>
    <w:rsid w:val="0012221A"/>
    <w:rsid w:val="001C7BAF"/>
    <w:rsid w:val="001E1925"/>
    <w:rsid w:val="0023322F"/>
    <w:rsid w:val="0028483C"/>
    <w:rsid w:val="00284932"/>
    <w:rsid w:val="00303AB2"/>
    <w:rsid w:val="0031738C"/>
    <w:rsid w:val="003E7257"/>
    <w:rsid w:val="004A37E2"/>
    <w:rsid w:val="00515A45"/>
    <w:rsid w:val="005575DD"/>
    <w:rsid w:val="0058067F"/>
    <w:rsid w:val="005A4A14"/>
    <w:rsid w:val="00606C4C"/>
    <w:rsid w:val="00652E6A"/>
    <w:rsid w:val="00753489"/>
    <w:rsid w:val="0077555C"/>
    <w:rsid w:val="00783C6D"/>
    <w:rsid w:val="007C18A6"/>
    <w:rsid w:val="007F3264"/>
    <w:rsid w:val="007F4FE3"/>
    <w:rsid w:val="00907EBB"/>
    <w:rsid w:val="00944BE9"/>
    <w:rsid w:val="00A26102"/>
    <w:rsid w:val="00A443E1"/>
    <w:rsid w:val="00AA03B4"/>
    <w:rsid w:val="00B90C78"/>
    <w:rsid w:val="00CF48B8"/>
    <w:rsid w:val="00D332E6"/>
    <w:rsid w:val="00D5496F"/>
    <w:rsid w:val="00DC12C5"/>
    <w:rsid w:val="00E34A12"/>
    <w:rsid w:val="00E62CCB"/>
    <w:rsid w:val="00E91D45"/>
    <w:rsid w:val="00EE2A6C"/>
    <w:rsid w:val="00EE6A70"/>
    <w:rsid w:val="00F2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4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21</TotalTime>
  <Pages>53</Pages>
  <Words>3593</Words>
  <Characters>20483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ផែនការសកម្មភាពនៃភាពចម្រុះផ្នែកវប្បធម៌ និងភាសា ឆ្នាំ 2024-2028</vt:lpstr>
    </vt:vector>
  </TitlesOfParts>
  <Company>Hewlett-Packard</Company>
  <LinksUpToDate>false</LinksUpToDate>
  <CharactersWithSpaces>24028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ផែនការសកម្មភាពនៃភាពចម្រុះផ្នែកវប្បធម៌ និងភាសា ឆ្នាំ 2024-2028</dc:title>
  <dc:creator>National Disability Insurance Agency</dc:creator>
  <cp:lastModifiedBy>Nil</cp:lastModifiedBy>
  <cp:revision>5</cp:revision>
  <cp:lastPrinted>2019-09-17T06:26:00Z</cp:lastPrinted>
  <dcterms:created xsi:type="dcterms:W3CDTF">2024-02-21T04:53:00Z</dcterms:created>
  <dcterms:modified xsi:type="dcterms:W3CDTF">2024-02-29T03:02:00Z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