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342D0" w14:textId="36406CDB" w:rsidR="00DF7B10" w:rsidRPr="00720F13" w:rsidRDefault="003C31AE" w:rsidP="00EF2D47">
      <w:pPr>
        <w:pStyle w:val="Heading1"/>
        <w:spacing w:before="7800" w:after="120" w:line="240" w:lineRule="auto"/>
        <w:rPr>
          <w:rFonts w:cs="Myanmar Text"/>
          <w:spacing w:val="-26"/>
          <w:sz w:val="48"/>
          <w:szCs w:val="48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720F13">
        <w:rPr>
          <w:rFonts w:ascii="Myanmar Text" w:eastAsia="Zawgyi-One" w:hAnsi="Myanmar Text" w:cs="Myanmar Text"/>
          <w:spacing w:val="-26"/>
          <w:sz w:val="52"/>
          <w:szCs w:val="52"/>
        </w:rPr>
        <w:t>လုၢ်လၢ်တၢ်ဆဲးတၢ်လၤဒီးကျိာ်အတၢ်လီၤဆီလိာ်သး</w:t>
      </w:r>
    </w:p>
    <w:p w14:paraId="05B6E5B4" w14:textId="60BEDDD2" w:rsidR="00DF7B10" w:rsidRPr="00483754" w:rsidRDefault="00576E67" w:rsidP="00EF2D47">
      <w:pPr>
        <w:pStyle w:val="Subtitle"/>
        <w:spacing w:before="120" w:after="120" w:line="240" w:lineRule="auto"/>
        <w:rPr>
          <w:rFonts w:cs="Myanmar Text"/>
        </w:rPr>
      </w:pPr>
      <w:r w:rsidRPr="00483754">
        <w:rPr>
          <w:rFonts w:ascii="Myanmar Text" w:eastAsia="Zawgyi-One" w:hAnsi="Myanmar Text" w:cs="Myanmar Text"/>
        </w:rPr>
        <w:t>ပတၢ်မၤအကျဲခိၣ်သ့ၣ်</w:t>
      </w:r>
    </w:p>
    <w:bookmarkEnd w:id="0"/>
    <w:p w14:paraId="5496F073" w14:textId="77777777" w:rsidR="001A6053" w:rsidRPr="0054061E" w:rsidRDefault="00576E67" w:rsidP="00EF2D47">
      <w:pPr>
        <w:pStyle w:val="Subtitle"/>
        <w:spacing w:before="120" w:after="240" w:line="240" w:lineRule="auto"/>
        <w:rPr>
          <w:rFonts w:cs="Myanmar Text"/>
          <w:sz w:val="32"/>
          <w:szCs w:val="32"/>
        </w:rPr>
      </w:pPr>
      <w:r w:rsidRPr="0054061E">
        <w:rPr>
          <w:rFonts w:eastAsia="Zawgyi-One" w:cs="Myanmar Text"/>
          <w:sz w:val="32"/>
          <w:szCs w:val="32"/>
        </w:rPr>
        <w:t>2024–2028</w:t>
      </w:r>
    </w:p>
    <w:p w14:paraId="3D933F3F" w14:textId="3649D913" w:rsidR="001A6053" w:rsidRPr="00D75A5B" w:rsidRDefault="00576E67" w:rsidP="00EF2D47">
      <w:pPr>
        <w:spacing w:before="120" w:after="120" w:line="240" w:lineRule="auto"/>
        <w:rPr>
          <w:rFonts w:cs="Myanmar Text"/>
          <w:color w:val="FFFFFF" w:themeColor="background1"/>
        </w:rPr>
      </w:pPr>
      <w:r w:rsidRPr="00D75A5B">
        <w:rPr>
          <w:rFonts w:eastAsia="Zawgyi-One" w:cs="Myanmar Text"/>
          <w:color w:val="FFFFFF" w:themeColor="background1"/>
        </w:rPr>
        <w:t>Karen</w:t>
      </w:r>
      <w:r w:rsidR="00EF2D47" w:rsidRPr="00D75A5B">
        <w:rPr>
          <w:rFonts w:eastAsia="Zawgyi-One" w:cs="FS Me Pro"/>
          <w:color w:val="FFFFFF" w:themeColor="background1"/>
        </w:rPr>
        <w:t> </w:t>
      </w:r>
      <w:r w:rsidRPr="00D75A5B">
        <w:rPr>
          <w:rFonts w:eastAsia="Zawgyi-One" w:cs="Myanmar Text"/>
          <w:color w:val="FFFFFF" w:themeColor="background1"/>
        </w:rPr>
        <w:t>|</w:t>
      </w:r>
      <w:r w:rsidR="00EF2D47" w:rsidRPr="00D75A5B">
        <w:rPr>
          <w:rFonts w:eastAsia="Zawgyi-One" w:cs="FS Me Pro"/>
          <w:color w:val="FFFFFF" w:themeColor="background1"/>
        </w:rPr>
        <w:t> </w:t>
      </w:r>
      <w:r w:rsidRPr="00D75A5B">
        <w:rPr>
          <w:rFonts w:ascii="Myanmar Text" w:eastAsia="Zawgyi-One" w:hAnsi="Myanmar Text" w:cs="Myanmar Text"/>
          <w:color w:val="FFFFFF" w:themeColor="background1"/>
        </w:rPr>
        <w:t>ကညီကျိာ်</w:t>
      </w:r>
    </w:p>
    <w:p w14:paraId="54EE3B10" w14:textId="0968313E" w:rsidR="00B60B5F" w:rsidRPr="00D75A5B" w:rsidRDefault="00576E67" w:rsidP="00EF2D47">
      <w:pPr>
        <w:spacing w:before="120" w:after="120" w:line="240" w:lineRule="auto"/>
        <w:rPr>
          <w:rFonts w:cs="Myanmar Text"/>
          <w:color w:val="FFFFFF" w:themeColor="background1"/>
        </w:rPr>
      </w:pPr>
      <w:r w:rsidRPr="00D75A5B">
        <w:rPr>
          <w:rFonts w:eastAsia="Zawgyi-One" w:cs="Myanmar Text"/>
          <w:color w:val="FFFFFF" w:themeColor="background1"/>
        </w:rPr>
        <w:t>Easy</w:t>
      </w:r>
      <w:r w:rsidR="00EF2D47" w:rsidRPr="00D75A5B">
        <w:rPr>
          <w:rFonts w:eastAsia="Zawgyi-One" w:cs="FS Me Pro"/>
          <w:color w:val="FFFFFF" w:themeColor="background1"/>
        </w:rPr>
        <w:t> </w:t>
      </w:r>
      <w:r w:rsidRPr="00D75A5B">
        <w:rPr>
          <w:rFonts w:eastAsia="Zawgyi-One" w:cs="Myanmar Text"/>
          <w:color w:val="FFFFFF" w:themeColor="background1"/>
        </w:rPr>
        <w:t>Read</w:t>
      </w:r>
      <w:r w:rsidR="00EF2D47" w:rsidRPr="00D75A5B">
        <w:rPr>
          <w:rFonts w:eastAsia="Zawgyi-One" w:cs="FS Me Pro"/>
          <w:color w:val="FFFFFF" w:themeColor="background1"/>
        </w:rPr>
        <w:t> </w:t>
      </w:r>
      <w:r w:rsidRPr="00D75A5B">
        <w:rPr>
          <w:rFonts w:ascii="Myanmar Text" w:eastAsia="Zawgyi-One" w:hAnsi="Myanmar Text" w:cs="Myanmar Text"/>
          <w:color w:val="FFFFFF" w:themeColor="background1"/>
        </w:rPr>
        <w:t>အတၢ်ကွဲးဖျါ</w:t>
      </w:r>
    </w:p>
    <w:p w14:paraId="525CB339" w14:textId="77777777" w:rsidR="007C5556" w:rsidRPr="00EF2D47" w:rsidRDefault="00576E67" w:rsidP="00EF2D47">
      <w:pPr>
        <w:spacing w:before="120"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183EFE9" wp14:editId="1D502748">
                <wp:simplePos x="0" y="0"/>
                <wp:positionH relativeFrom="column">
                  <wp:posOffset>-342265</wp:posOffset>
                </wp:positionH>
                <wp:positionV relativeFrom="paragraph">
                  <wp:posOffset>96314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35089" w14:textId="77ACC644" w:rsidR="00576E67" w:rsidRPr="00EE7EBA" w:rsidRDefault="00576E67" w:rsidP="00EF2D4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6B2976"/>
                                <w:spacing w:val="-10"/>
                                <w:sz w:val="14"/>
                                <w:szCs w:val="14"/>
                                <w:lang w:val="en-PH"/>
                              </w:rPr>
                            </w:pPr>
                            <w:r w:rsidRPr="00EE7EBA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color w:val="6B2976"/>
                                <w:spacing w:val="-10"/>
                                <w:sz w:val="14"/>
                                <w:szCs w:val="14"/>
                              </w:rPr>
                              <w:t>ညီလၢတၢ်ကဖးအီၤအဂီၢ်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3EF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26.95pt;margin-top:7.6pt;width:124.05pt;height:49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" filled="f" stroked="f">
                <v:textbox inset="0,0,0,0">
                  <w:txbxContent>
                    <w:p w14:paraId="3E435089" w14:textId="77ACC644" w:rsidR="00576E67" w:rsidRPr="00EE7EBA" w:rsidRDefault="00576E67" w:rsidP="00EF2D47">
                      <w:pPr>
                        <w:spacing w:before="0" w:after="0" w:line="240" w:lineRule="auto"/>
                        <w:jc w:val="center"/>
                        <w:rPr>
                          <w:rFonts w:ascii="Myanmar Text" w:hAnsi="Myanmar Text" w:cs="Myanmar Text"/>
                          <w:b/>
                          <w:bCs/>
                          <w:color w:val="6B2976"/>
                          <w:spacing w:val="-10"/>
                          <w:sz w:val="14"/>
                          <w:szCs w:val="14"/>
                          <w:lang w:val="en-PH"/>
                        </w:rPr>
                      </w:pPr>
                      <w:r w:rsidRPr="00EE7EBA">
                        <w:rPr>
                          <w:rFonts w:ascii="Myanmar Text" w:eastAsia="Zawgyi-One" w:hAnsi="Myanmar Text" w:cs="Myanmar Text"/>
                          <w:b/>
                          <w:bCs/>
                          <w:color w:val="6B2976"/>
                          <w:spacing w:val="-10"/>
                          <w:sz w:val="14"/>
                          <w:szCs w:val="14"/>
                        </w:rPr>
                        <w:t>ညီလၢတၢ်ကဖးအီၤအဂီၢ်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EF2D47">
        <w:rPr>
          <w:rFonts w:cs="Myanmar Text"/>
          <w:noProof/>
          <w:sz w:val="24"/>
          <w:szCs w:val="24"/>
          <w:lang w:eastAsia="en-AU"/>
        </w:rPr>
        <w:drawing>
          <wp:inline distT="0" distB="0" distL="0" distR="0" wp14:anchorId="192E5DA8" wp14:editId="22CBB0DA">
            <wp:extent cx="900000" cy="853178"/>
            <wp:effectExtent l="0" t="0" r="0" b="4445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16679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EF2D47">
        <w:rPr>
          <w:rFonts w:cs="Myanmar Text"/>
          <w:sz w:val="24"/>
          <w:szCs w:val="24"/>
        </w:rPr>
        <w:br w:type="page"/>
      </w:r>
    </w:p>
    <w:p w14:paraId="49546673" w14:textId="5962BC16" w:rsidR="00F3744E" w:rsidRPr="004705FF" w:rsidRDefault="00576E67" w:rsidP="00EF2D47">
      <w:pPr>
        <w:pStyle w:val="TOCHeading"/>
        <w:spacing w:after="240" w:line="240" w:lineRule="auto"/>
        <w:rPr>
          <w:rFonts w:cs="Myanmar Text"/>
          <w:sz w:val="36"/>
          <w:szCs w:val="36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4705FF">
        <w:rPr>
          <w:rFonts w:ascii="Myanmar Text" w:eastAsia="Zawgyi-One" w:hAnsi="Myanmar Text" w:cs="Myanmar Text"/>
          <w:sz w:val="36"/>
          <w:szCs w:val="36"/>
        </w:rPr>
        <w:lastRenderedPageBreak/>
        <w:t>မ့ၢ်တၢ်ကသူ၀ဲဒၣ်</w:t>
      </w:r>
      <w:r w:rsidR="00EF2D47" w:rsidRPr="004705FF">
        <w:rPr>
          <w:rFonts w:eastAsia="Zawgyi-One" w:cs="FS Me Pro"/>
          <w:sz w:val="36"/>
          <w:szCs w:val="36"/>
        </w:rPr>
        <w:t> </w:t>
      </w:r>
      <w:r w:rsidRPr="004705FF">
        <w:rPr>
          <w:rFonts w:eastAsia="Zawgyi-One" w:cs="Myanmar Text"/>
          <w:sz w:val="36"/>
          <w:szCs w:val="36"/>
        </w:rPr>
        <w:t>Strategy</w:t>
      </w:r>
      <w:r w:rsidR="00EF2D47" w:rsidRPr="004705FF">
        <w:rPr>
          <w:rFonts w:eastAsia="Zawgyi-One" w:cs="FS Me Pro"/>
          <w:sz w:val="36"/>
          <w:szCs w:val="36"/>
        </w:rPr>
        <w:t> </w:t>
      </w:r>
      <w:r w:rsidRPr="004705FF">
        <w:rPr>
          <w:rFonts w:eastAsia="Zawgyi-One" w:cs="Myanmar Text"/>
          <w:sz w:val="36"/>
          <w:szCs w:val="36"/>
        </w:rPr>
        <w:t>(</w:t>
      </w:r>
      <w:r w:rsidRPr="004705FF">
        <w:rPr>
          <w:rFonts w:ascii="Myanmar Text" w:eastAsia="Zawgyi-One" w:hAnsi="Myanmar Text" w:cs="Myanmar Text"/>
          <w:sz w:val="36"/>
          <w:szCs w:val="36"/>
        </w:rPr>
        <w:t>တၢ်မၤအကျဲခိၣ်သ့ၣ်</w:t>
      </w:r>
      <w:r w:rsidRPr="004705FF">
        <w:rPr>
          <w:rFonts w:eastAsia="Zawgyi-One" w:cs="Myanmar Text"/>
          <w:sz w:val="36"/>
          <w:szCs w:val="36"/>
        </w:rPr>
        <w:t>)</w:t>
      </w:r>
      <w:r w:rsidR="00EF2D47" w:rsidRPr="004705FF">
        <w:rPr>
          <w:rFonts w:eastAsia="Zawgyi-One" w:cs="Myanmar Text"/>
          <w:sz w:val="36"/>
          <w:szCs w:val="36"/>
          <w:lang w:val="en-AU"/>
        </w:rPr>
        <w:t xml:space="preserve"> </w:t>
      </w:r>
      <w:r w:rsidRPr="004705FF">
        <w:rPr>
          <w:rFonts w:ascii="Myanmar Text" w:eastAsia="Zawgyi-One" w:hAnsi="Myanmar Text" w:cs="Myanmar Text"/>
          <w:sz w:val="36"/>
          <w:szCs w:val="36"/>
        </w:rPr>
        <w:t>တခါအံၤဒ်လဲၣ်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Style w:val="Style1"/>
        <w:tblW w:w="9498" w:type="dxa"/>
        <w:tblLayout w:type="fixed"/>
        <w:tblLook w:val="04A0" w:firstRow="1" w:lastRow="0" w:firstColumn="1" w:lastColumn="0" w:noHBand="0" w:noVBand="1"/>
      </w:tblPr>
      <w:tblGrid>
        <w:gridCol w:w="2551"/>
        <w:gridCol w:w="6746"/>
        <w:gridCol w:w="59"/>
        <w:gridCol w:w="142"/>
      </w:tblGrid>
      <w:tr w:rsidR="002465FE" w:rsidRPr="00EF2D47" w14:paraId="0A4C3AE8" w14:textId="77777777" w:rsidTr="00935850">
        <w:trPr>
          <w:gridAfter w:val="1"/>
          <w:wAfter w:w="142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5EB3453" w14:textId="77777777" w:rsidR="00665419" w:rsidRPr="00EF2D47" w:rsidRDefault="00576E67" w:rsidP="00EF2D47">
            <w:pPr>
              <w:pStyle w:val="Image"/>
              <w:spacing w:before="0" w:after="1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7B4C6539" wp14:editId="5D377839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230505</wp:posOffset>
                      </wp:positionV>
                      <wp:extent cx="1402080" cy="1214120"/>
                      <wp:effectExtent l="0" t="0" r="0" b="508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1214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CA85DE" w14:textId="77777777" w:rsidR="00576E67" w:rsidRPr="00EF2D47" w:rsidRDefault="00576E67" w:rsidP="00695FC5">
                                  <w:pPr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</w:pPr>
                                  <w:r w:rsidRPr="00EF2D47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>ပ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C6539" id="_x0000_s1027" type="#_x0000_t202" alt="&quot;&quot;" style="position:absolute;left:0;text-align:left;margin-left:4.95pt;margin-top:18.15pt;width:110.4pt;height:95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" filled="f" stroked="f">
                      <v:textbox>
                        <w:txbxContent>
                          <w:p w14:paraId="31CA85DE" w14:textId="77777777" w:rsidR="00576E67" w:rsidRPr="00EF2D47" w:rsidRDefault="00576E67" w:rsidP="00695FC5">
                            <w:pPr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EF2D47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56"/>
                                <w:szCs w:val="56"/>
                              </w:rPr>
                              <w:t>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DD1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1F1CF16" wp14:editId="24A251DD">
                  <wp:extent cx="1404000" cy="1084153"/>
                  <wp:effectExtent l="0" t="0" r="5715" b="1905"/>
                  <wp:docPr id="95" name="Picture 95" descr="ပှၤတကရူၢ်. ပှၤအိၣ်လၢတၢ်မဲာ်ညါတဂၤလၢအဖီၣ်ဃာ်ခးတဘ့ၣ်လၢအစံး&quot;ပ၀ဲဒၣ်&quot;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ပှၤတကရူၢ်. ပှၤအိၣ်လၢတၢ်မဲာ်ညါတဂၤလၢအဖီၣ်ဃာ်ခးတဘ့ၣ်လၢအစံး&quot;ပ၀ဲဒၣ်&quot;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0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gridSpan w:val="2"/>
          </w:tcPr>
          <w:p w14:paraId="6B43393A" w14:textId="6FDBBCFD" w:rsidR="003D6075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ထံကီၢ်သးနီၢ်ခိက့ၢ်ဂီၤတလၢတပှဲၤတဆူၣ်တချ့တၢ်အုၣ်ကီၤကရၢခၢၣ်စး</w:t>
            </w:r>
            <w:r w:rsidR="004F099F">
              <w:rPr>
                <w:rFonts w:eastAsia="Zawgyi-One" w:cs="FS Me Pro"/>
              </w:rPr>
              <w:t> </w:t>
            </w:r>
            <w:r w:rsidRPr="004F099F">
              <w:rPr>
                <w:rFonts w:eastAsia="Zawgyi-One" w:cs="Myanmar Text"/>
              </w:rPr>
              <w:t>(NDIA)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ascii="Myanmar Text" w:eastAsia="Zawgyi-One" w:hAnsi="Myanmar Text" w:cs="Myanmar Text"/>
              </w:rPr>
              <w:t>ကွဲး၀ဲဒၣ်တၢ်မၤအကျဲခိၣ်သ့ၣ်တခါအံၤန့ၣ်လီၤ</w:t>
            </w:r>
            <w:r w:rsidRPr="004F099F">
              <w:rPr>
                <w:rFonts w:eastAsia="Zawgyi-One" w:cs="Myanmar Text"/>
              </w:rPr>
              <w:t>.</w:t>
            </w:r>
            <w:r w:rsidR="00EF2D47" w:rsidRPr="004F099F">
              <w:rPr>
                <w:rFonts w:eastAsia="Zawgyi-One" w:cs="FS Me Pro"/>
              </w:rPr>
              <w:t> </w:t>
            </w:r>
          </w:p>
          <w:p w14:paraId="0CF7678D" w14:textId="74771D3F" w:rsidR="00665419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ဖဲနထံၣ်တၢ်ကတိၤဖျၢၣ်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eastAsia="Zawgyi-One" w:cs="Myanmar Text"/>
              </w:rPr>
              <w:t>'</w:t>
            </w:r>
            <w:r w:rsidRPr="004F099F">
              <w:rPr>
                <w:rFonts w:ascii="Myanmar Text" w:eastAsia="Zawgyi-One" w:hAnsi="Myanmar Text" w:cs="Myanmar Text"/>
              </w:rPr>
              <w:t>ပ</w:t>
            </w:r>
            <w:r w:rsidRPr="004F099F">
              <w:rPr>
                <w:rFonts w:eastAsia="Zawgyi-One" w:cs="Myanmar Text"/>
              </w:rPr>
              <w:t>'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ascii="Myanmar Text" w:eastAsia="Zawgyi-One" w:hAnsi="Myanmar Text" w:cs="Myanmar Text"/>
              </w:rPr>
              <w:t>န့ၣ်</w:t>
            </w:r>
            <w:r w:rsidRPr="004F099F">
              <w:rPr>
                <w:rFonts w:eastAsia="Zawgyi-One" w:cs="Myanmar Text"/>
              </w:rPr>
              <w:t>,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ascii="Myanmar Text" w:eastAsia="Zawgyi-One" w:hAnsi="Myanmar Text" w:cs="Myanmar Text"/>
              </w:rPr>
              <w:t>တၢ်န့ၣ်အခီပညီမ့ၢ်၀ဲ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eastAsia="Zawgyi-One" w:cs="Myanmar Text"/>
              </w:rPr>
              <w:t>(NDIA)</w:t>
            </w:r>
            <w:r w:rsidR="00935850">
              <w:rPr>
                <w:rFonts w:eastAsia="Zawgyi-One" w:cs="FS Me Pro"/>
              </w:rPr>
              <w:br/>
            </w:r>
            <w:r w:rsidRPr="004F099F">
              <w:rPr>
                <w:rFonts w:ascii="Myanmar Text" w:eastAsia="Zawgyi-One" w:hAnsi="Myanmar Text" w:cs="Myanmar Text"/>
              </w:rPr>
              <w:t>န့ၣ်လီၤ</w:t>
            </w:r>
            <w:r w:rsidRPr="004F099F">
              <w:rPr>
                <w:rFonts w:eastAsia="Zawgyi-One" w:cs="Myanmar Text"/>
              </w:rPr>
              <w:t>.</w:t>
            </w:r>
          </w:p>
        </w:tc>
      </w:tr>
      <w:tr w:rsidR="002465FE" w:rsidRPr="00EF2D47" w14:paraId="25DF7D39" w14:textId="77777777" w:rsidTr="004F099F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97C8FFA" w14:textId="4522BF5E" w:rsidR="00665419" w:rsidRPr="00EF2D47" w:rsidRDefault="006F28D2" w:rsidP="00EF2D47">
            <w:pPr>
              <w:pStyle w:val="Image"/>
              <w:spacing w:before="0" w:after="1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3953CE7" wp14:editId="639E1299">
                  <wp:extent cx="1332000" cy="1332000"/>
                  <wp:effectExtent l="0" t="0" r="1905" b="1905"/>
                  <wp:docPr id="6" name="Picture 6" descr="မ့ၢ် Easy Read အလံာ်တဘ့ၣ်ဒီးတၢ်တိ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မ့ၢ် Easy Read အလံာ်တဘ့ၣ်ဒီးတၢ်တိၤ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3"/>
          </w:tcPr>
          <w:p w14:paraId="2AAC3E6A" w14:textId="3B8BC364" w:rsidR="00115682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ပကွဲး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ascii="Myanmar Text" w:eastAsia="Zawgyi-One" w:hAnsi="Myanmar Text" w:cs="Myanmar Text"/>
              </w:rPr>
              <w:t>ကျိၤကျဲလၢဃဲၣ်လီၤတၢ်ဂ့ၢ်ကီတခါအံၤလၢကျိၤကျဲလၢတၢ်ဖးဘၣ်ကညီအဂီၢ်လီၤ</w:t>
            </w:r>
            <w:r w:rsidRPr="004F099F">
              <w:rPr>
                <w:rFonts w:eastAsia="Zawgyi-One" w:cs="Myanmar Text"/>
              </w:rPr>
              <w:t>.</w:t>
            </w:r>
          </w:p>
          <w:p w14:paraId="2CE3451F" w14:textId="77777777" w:rsidR="00665419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ပသူ၀ဲတၢ်ဂီၤတဖၣ်လၢကတဲဖျါဘၣ်ဃးတၢ်ဆိမိၣ်တနီၤအဂီၢ်လီၤ</w:t>
            </w:r>
            <w:r w:rsidRPr="004F099F">
              <w:rPr>
                <w:rFonts w:eastAsia="Zawgyi-One" w:cs="Myanmar Text"/>
              </w:rPr>
              <w:t>.</w:t>
            </w:r>
          </w:p>
        </w:tc>
      </w:tr>
      <w:tr w:rsidR="002465FE" w:rsidRPr="00EF2D47" w14:paraId="78BF68EF" w14:textId="77777777" w:rsidTr="004705FF">
        <w:trPr>
          <w:gridAfter w:val="1"/>
          <w:wAfter w:w="142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9D3A7B6" w14:textId="61145216" w:rsidR="00E05DD1" w:rsidRPr="00EF2D47" w:rsidRDefault="004705FF" w:rsidP="00EF2D47">
            <w:pPr>
              <w:pStyle w:val="Image"/>
              <w:spacing w:before="120" w:after="1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022B6115" wp14:editId="0D510C7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96520</wp:posOffset>
                      </wp:positionV>
                      <wp:extent cx="1600200" cy="1019175"/>
                      <wp:effectExtent l="0" t="0" r="0" b="9525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80B98" w14:textId="77777777" w:rsidR="00576E67" w:rsidRPr="004705FF" w:rsidRDefault="00576E67" w:rsidP="004705FF">
                                  <w:pPr>
                                    <w:spacing w:before="0" w:after="80" w:line="312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pacing w:val="-20"/>
                                      <w:sz w:val="34"/>
                                      <w:szCs w:val="34"/>
                                      <w:lang w:val="en-PH"/>
                                    </w:rPr>
                                  </w:pPr>
                                  <w:r w:rsidRPr="004705FF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20"/>
                                      <w:sz w:val="34"/>
                                      <w:szCs w:val="34"/>
                                    </w:rPr>
                                    <w:t>မၤသူဒိၣ်ထီၣ်အလွဲၢ်</w:t>
                                  </w:r>
                                </w:p>
                                <w:p w14:paraId="63318EBF" w14:textId="77777777" w:rsidR="00576E67" w:rsidRPr="004705FF" w:rsidRDefault="00576E67" w:rsidP="004705FF">
                                  <w:pPr>
                                    <w:spacing w:before="0" w:after="0" w:line="312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20"/>
                                      <w:lang w:val="en-PH"/>
                                    </w:rPr>
                                  </w:pPr>
                                  <w:r w:rsidRPr="004705FF">
                                    <w:rPr>
                                      <w:rFonts w:ascii="Myanmar Text" w:eastAsia="Zawgyi-One" w:hAnsi="Myanmar Text" w:cs="Myanmar Text"/>
                                      <w:spacing w:val="-20"/>
                                    </w:rPr>
                                    <w:t>တမၤသူဒိၣ်ထီၣ်အလွဲၢ်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B6115" id="_x0000_s1028" type="#_x0000_t202" alt="&quot;&quot;" style="position:absolute;left:0;text-align:left;margin-left:-5.4pt;margin-top:7.6pt;width:126pt;height:80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" filled="f" stroked="f">
                      <v:textbox inset="0,0,0,0">
                        <w:txbxContent>
                          <w:p w14:paraId="29880B98" w14:textId="77777777" w:rsidR="00576E67" w:rsidRPr="004705FF" w:rsidRDefault="00576E67" w:rsidP="004705FF">
                            <w:pPr>
                              <w:spacing w:before="0" w:after="80" w:line="312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pacing w:val="-20"/>
                                <w:sz w:val="34"/>
                                <w:szCs w:val="34"/>
                                <w:lang w:val="en-PH"/>
                              </w:rPr>
                            </w:pPr>
                            <w:r w:rsidRPr="004705FF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20"/>
                                <w:sz w:val="34"/>
                                <w:szCs w:val="34"/>
                              </w:rPr>
                              <w:t>မၤသူဒိၣ်ထီၣ်အလွဲၢ်</w:t>
                            </w:r>
                          </w:p>
                          <w:p w14:paraId="63318EBF" w14:textId="77777777" w:rsidR="00576E67" w:rsidRPr="004705FF" w:rsidRDefault="00576E67" w:rsidP="004705FF">
                            <w:pPr>
                              <w:spacing w:before="0" w:after="0" w:line="312" w:lineRule="auto"/>
                              <w:jc w:val="center"/>
                              <w:rPr>
                                <w:rFonts w:ascii="Myanmar Text" w:hAnsi="Myanmar Text" w:cs="Myanmar Text"/>
                                <w:spacing w:val="-20"/>
                                <w:lang w:val="en-PH"/>
                              </w:rPr>
                            </w:pPr>
                            <w:r w:rsidRPr="004705FF">
                              <w:rPr>
                                <w:rFonts w:ascii="Myanmar Text" w:eastAsia="Zawgyi-One" w:hAnsi="Myanmar Text" w:cs="Myanmar Text"/>
                                <w:spacing w:val="-20"/>
                              </w:rPr>
                              <w:t>တမၤသူဒိၣ်ထီၣ်အလွဲၢ်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CF6C832" wp14:editId="126AF31E">
                  <wp:extent cx="1295500" cy="911833"/>
                  <wp:effectExtent l="0" t="0" r="0" b="3175"/>
                  <wp:docPr id="4" name="Picture 4" descr="လံာ်ဖျၢၣ် &quot;တၢ်မၤသူဒိၣ်ထီၣ်အီၤ&quot;ဒီး&quot;တမၤသူဒိၣ်ထီၣ်အီၤ&quot;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လံာ်ဖျၢၣ် &quot;တၢ်မၤသူဒိၣ်ထီၣ်အီၤ&quot;ဒီး&quot;တမၤသူဒိၣ်ထီၣ်အီၤ&quot;တဖ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gridSpan w:val="2"/>
          </w:tcPr>
          <w:p w14:paraId="17D5A6D8" w14:textId="77777777" w:rsidR="00E05DD1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ပကွဲးတၢ်ကတိၤဖျၢၣ်အကါဒိၣ်တနီၤလၢ</w:t>
            </w:r>
            <w:r w:rsidRPr="004F099F">
              <w:rPr>
                <w:rStyle w:val="Strong"/>
                <w:rFonts w:ascii="Myanmar Text" w:eastAsia="Zawgyi-One" w:hAnsi="Myanmar Text" w:cs="Myanmar Text"/>
              </w:rPr>
              <w:t>အသူဒိၣ်</w:t>
            </w:r>
            <w:r w:rsidRPr="004F099F">
              <w:rPr>
                <w:rFonts w:ascii="Myanmar Text" w:eastAsia="Zawgyi-One" w:hAnsi="Myanmar Text" w:cs="Myanmar Text"/>
              </w:rPr>
              <w:t>န့ၣ်လီၤ</w:t>
            </w:r>
            <w:r w:rsidRPr="004F099F">
              <w:rPr>
                <w:rFonts w:eastAsia="Zawgyi-One" w:cs="Myanmar Text"/>
              </w:rPr>
              <w:t>.</w:t>
            </w:r>
          </w:p>
          <w:p w14:paraId="7A6E6902" w14:textId="77777777" w:rsidR="00E05DD1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တၢ်အံၤအခီပညီမ့ၢ်၀ဲလံၥ်မဲၥ်ဖျၢၣ်တဖၣ်တီၣ်၀ဲဒီးသူဒိၣ်၀ဲန့ၣ်လီၤ</w:t>
            </w:r>
            <w:r w:rsidRPr="004F099F">
              <w:rPr>
                <w:rFonts w:eastAsia="Zawgyi-One" w:cs="Myanmar Text"/>
              </w:rPr>
              <w:t>.</w:t>
            </w:r>
          </w:p>
        </w:tc>
      </w:tr>
      <w:tr w:rsidR="002465FE" w:rsidRPr="00EF2D47" w14:paraId="1664D9F8" w14:textId="77777777" w:rsidTr="00935850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22998BA" w14:textId="77777777" w:rsidR="009D031E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2BFD8E48" wp14:editId="0253595D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151765</wp:posOffset>
                      </wp:positionV>
                      <wp:extent cx="744220" cy="525145"/>
                      <wp:effectExtent l="0" t="0" r="0" b="8255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4220" cy="525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66CD5A" w14:textId="77777777" w:rsidR="00576E67" w:rsidRDefault="00576E67" w:rsidP="00D75A5B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885C1C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လံၥ်ဖျၢၣ်ဆီ</w:t>
                                  </w:r>
                                </w:p>
                                <w:p w14:paraId="0F9DBEE9" w14:textId="3F8A157A" w:rsidR="00576E67" w:rsidRPr="00885C1C" w:rsidRDefault="00576E67" w:rsidP="00D75A5B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3"/>
                                      <w:szCs w:val="13"/>
                                      <w:lang w:val="en-PH"/>
                                    </w:rPr>
                                  </w:pPr>
                                  <w:r w:rsidRPr="00885C1C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ရဲၣ်အတၢ်ပနီၣ်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D8E48" id="_x0000_s1029" type="#_x0000_t202" alt="&quot;&quot;" style="position:absolute;left:0;text-align:left;margin-left:29.1pt;margin-top:11.95pt;width:58.6pt;height:41.3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" filled="f" stroked="f">
                      <v:textbox inset="0,0,0,0">
                        <w:txbxContent>
                          <w:p w14:paraId="2F66CD5A" w14:textId="77777777" w:rsidR="00576E67" w:rsidRDefault="00576E67" w:rsidP="00D75A5B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885C1C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3"/>
                                <w:szCs w:val="13"/>
                              </w:rPr>
                              <w:t>လံၥ်ဖျၢၣ်ဆီ</w:t>
                            </w:r>
                          </w:p>
                          <w:p w14:paraId="0F9DBEE9" w14:textId="3F8A157A" w:rsidR="00576E67" w:rsidRPr="00885C1C" w:rsidRDefault="00576E67" w:rsidP="00D75A5B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3"/>
                                <w:szCs w:val="13"/>
                                <w:lang w:val="en-PH"/>
                              </w:rPr>
                            </w:pPr>
                            <w:r w:rsidRPr="00885C1C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3"/>
                                <w:szCs w:val="13"/>
                              </w:rPr>
                              <w:t>ရဲၣ်အတၢ်ပနီၣ်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FD220BF" wp14:editId="5B3F030C">
                  <wp:extent cx="1332000" cy="1332000"/>
                  <wp:effectExtent l="0" t="0" r="0" b="0"/>
                  <wp:docPr id="10" name="Picture 10" descr="လံာ်ဖျၢၣ်ရဲၣ်လီၤသးအစရီ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လံာ်ဖျၢၣ်ရဲၣ်လီၤသးအစရီ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3"/>
          </w:tcPr>
          <w:p w14:paraId="70D4F3CE" w14:textId="77777777" w:rsidR="003D6075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ပတဲဖျါ၀ဲတၢ်ကတိၤဖျၢၣ်တဖၣ်အံၤအခီပညီမ့ၢ်မနုၤလဲၣ်အဂ့ၢ်လီၤ</w:t>
            </w:r>
            <w:r w:rsidRPr="004F099F">
              <w:rPr>
                <w:rFonts w:eastAsia="Zawgyi-One" w:cs="Myanmar Text"/>
              </w:rPr>
              <w:t>.</w:t>
            </w:r>
          </w:p>
          <w:p w14:paraId="349A16AE" w14:textId="2F094E15" w:rsidR="009D031E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တၢ်ကတိၤဖျၢၣ်ဆီရဲၣ်တဖၣ်အံၤအိၣ်၀ဲဖဲ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ascii="Myanmar Text" w:eastAsia="Zawgyi-One" w:hAnsi="Myanmar Text" w:cs="Myanmar Text"/>
              </w:rPr>
              <w:t>လံၥ်ကဘျံး</w:t>
            </w:r>
            <w:r w:rsidR="00EF2D47" w:rsidRPr="004F099F">
              <w:rPr>
                <w:rFonts w:eastAsia="Zawgyi-One" w:cs="FS Me Pro"/>
              </w:rPr>
              <w:t> </w:t>
            </w:r>
            <w:r w:rsidR="00B24473" w:rsidRPr="004F099F">
              <w:rPr>
                <w:rFonts w:cs="Myanmar Text"/>
              </w:rPr>
              <w:fldChar w:fldCharType="begin"/>
            </w:r>
            <w:r w:rsidR="00B24473" w:rsidRPr="004F099F">
              <w:rPr>
                <w:rFonts w:eastAsia="Zawgyi-One" w:cs="Myanmar Text"/>
              </w:rPr>
              <w:instrText xml:space="preserve"> PAGEREF _Ref155785641 \h </w:instrText>
            </w:r>
            <w:r w:rsidR="00B24473" w:rsidRPr="004F099F">
              <w:rPr>
                <w:rFonts w:cs="Myanmar Text"/>
              </w:rPr>
            </w:r>
            <w:r w:rsidR="00B24473" w:rsidRPr="004F099F">
              <w:rPr>
                <w:rFonts w:cs="Myanmar Text"/>
              </w:rPr>
              <w:fldChar w:fldCharType="separate"/>
            </w:r>
            <w:r w:rsidR="00EE7EBA">
              <w:rPr>
                <w:rFonts w:eastAsia="Zawgyi-One" w:cs="Myanmar Text"/>
                <w:noProof/>
              </w:rPr>
              <w:t>34</w:t>
            </w:r>
            <w:r w:rsidR="00B24473" w:rsidRPr="004F099F">
              <w:rPr>
                <w:rFonts w:cs="Myanmar Text"/>
              </w:rPr>
              <w:fldChar w:fldCharType="end"/>
            </w:r>
            <w:r w:rsidR="00935850">
              <w:rPr>
                <w:rFonts w:eastAsia="Zawgyi-One" w:cs="FS Me Pro"/>
              </w:rPr>
              <w:br/>
            </w:r>
            <w:r w:rsidRPr="004F099F">
              <w:rPr>
                <w:rFonts w:ascii="Myanmar Text" w:eastAsia="Zawgyi-One" w:hAnsi="Myanmar Text" w:cs="Myanmar Text"/>
              </w:rPr>
              <w:t>အပူၤန့ၣ်လီၤ</w:t>
            </w:r>
            <w:r w:rsidRPr="004F099F">
              <w:rPr>
                <w:rFonts w:eastAsia="Zawgyi-One" w:cs="Myanmar Text"/>
              </w:rPr>
              <w:t>.</w:t>
            </w:r>
          </w:p>
        </w:tc>
      </w:tr>
      <w:tr w:rsidR="002465FE" w:rsidRPr="00EF2D47" w14:paraId="05878CA1" w14:textId="77777777" w:rsidTr="004F099F">
        <w:trPr>
          <w:gridAfter w:val="2"/>
          <w:wAfter w:w="201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60AC0E2" w14:textId="77777777" w:rsidR="009D031E" w:rsidRPr="00EF2D47" w:rsidRDefault="00576E67" w:rsidP="00EF2D47">
            <w:pPr>
              <w:pStyle w:val="Image"/>
              <w:spacing w:before="120" w:after="1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B64BE06" wp14:editId="02DABDC8">
                  <wp:extent cx="1332000" cy="1332000"/>
                  <wp:effectExtent l="0" t="0" r="1905" b="1905"/>
                  <wp:docPr id="11" name="Picture 11" descr="ပှၤတဂၤဖီၣ်ဃာ် Easy Read 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ပှၤတဂၤဖီၣ်ဃာ် Easy Read အလံာ်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</w:tcPr>
          <w:p w14:paraId="55966402" w14:textId="33243E1B" w:rsidR="00641C3E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တၢ်အံၤမ့ၢ်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eastAsia="Zawgyi-One" w:cs="Myanmar Text"/>
              </w:rPr>
              <w:t>Easy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eastAsia="Zawgyi-One" w:cs="Myanmar Text"/>
              </w:rPr>
              <w:t>Read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ascii="Myanmar Text" w:eastAsia="Zawgyi-One" w:hAnsi="Myanmar Text" w:cs="Myanmar Text"/>
              </w:rPr>
              <w:t>အလံာ်ကွဲးဖျါ</w:t>
            </w:r>
            <w:r w:rsidR="00EF2D47" w:rsidRPr="004F099F">
              <w:rPr>
                <w:rFonts w:eastAsia="Zawgyi-One" w:cs="FS Me Pro"/>
              </w:rPr>
              <w:t> </w:t>
            </w:r>
            <w:r w:rsidR="00114B3B" w:rsidRPr="004F099F">
              <w:rPr>
                <w:rFonts w:eastAsia="Zawgyi-One" w:cs="Myanmar Text"/>
                <w:i/>
                <w:iCs/>
              </w:rPr>
              <w:t>Cultural</w:t>
            </w:r>
            <w:r w:rsidR="00EF2D47" w:rsidRPr="004F099F">
              <w:rPr>
                <w:rFonts w:eastAsia="Zawgyi-One" w:cs="FS Me Pro"/>
                <w:i/>
                <w:iCs/>
              </w:rPr>
              <w:t> </w:t>
            </w:r>
            <w:r w:rsidR="00114B3B" w:rsidRPr="004F099F">
              <w:rPr>
                <w:rFonts w:eastAsia="Zawgyi-One" w:cs="Myanmar Text"/>
                <w:i/>
                <w:iCs/>
              </w:rPr>
              <w:t>and</w:t>
            </w:r>
            <w:r w:rsidR="00935850">
              <w:rPr>
                <w:rFonts w:eastAsia="Zawgyi-One" w:cs="FS Me Pro"/>
                <w:i/>
                <w:iCs/>
              </w:rPr>
              <w:t xml:space="preserve"> </w:t>
            </w:r>
            <w:r w:rsidR="00114B3B" w:rsidRPr="004F099F">
              <w:rPr>
                <w:rFonts w:eastAsia="Zawgyi-One" w:cs="Myanmar Text"/>
                <w:i/>
                <w:iCs/>
              </w:rPr>
              <w:t>Linguistic</w:t>
            </w:r>
            <w:r w:rsidR="00EF2D47" w:rsidRPr="004F099F">
              <w:rPr>
                <w:rFonts w:eastAsia="Zawgyi-One" w:cs="FS Me Pro"/>
                <w:i/>
                <w:iCs/>
              </w:rPr>
              <w:t> </w:t>
            </w:r>
            <w:r w:rsidR="00114B3B" w:rsidRPr="004F099F">
              <w:rPr>
                <w:rFonts w:eastAsia="Zawgyi-One" w:cs="Myanmar Text"/>
                <w:i/>
                <w:iCs/>
              </w:rPr>
              <w:t>Diversity</w:t>
            </w:r>
            <w:r w:rsidR="00EF2D47" w:rsidRPr="004F099F">
              <w:rPr>
                <w:rFonts w:eastAsia="Zawgyi-One" w:cs="FS Me Pro"/>
                <w:i/>
                <w:iCs/>
              </w:rPr>
              <w:t> </w:t>
            </w:r>
            <w:r w:rsidR="00114B3B" w:rsidRPr="004F099F">
              <w:rPr>
                <w:rFonts w:eastAsia="Zawgyi-One" w:cs="Myanmar Text"/>
                <w:i/>
                <w:iCs/>
              </w:rPr>
              <w:t>Strategy</w:t>
            </w:r>
            <w:r w:rsidR="00EF2D47" w:rsidRPr="004F099F">
              <w:rPr>
                <w:rFonts w:eastAsia="Zawgyi-One" w:cs="FS Me Pro"/>
                <w:i/>
                <w:iCs/>
              </w:rPr>
              <w:t> </w:t>
            </w:r>
            <w:r w:rsidR="00114B3B" w:rsidRPr="004F099F">
              <w:rPr>
                <w:rFonts w:eastAsia="Zawgyi-One" w:cs="Myanmar Text"/>
                <w:i/>
                <w:iCs/>
              </w:rPr>
              <w:t>2024–2028</w:t>
            </w:r>
            <w:r w:rsidRPr="004F099F">
              <w:rPr>
                <w:rFonts w:eastAsia="Zawgyi-One" w:cs="Myanmar Text"/>
              </w:rPr>
              <w:t>.</w:t>
            </w:r>
          </w:p>
        </w:tc>
      </w:tr>
      <w:tr w:rsidR="002465FE" w:rsidRPr="00EF2D47" w14:paraId="164A7602" w14:textId="77777777" w:rsidTr="004F099F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C2A9F2E" w14:textId="77777777" w:rsidR="009D031E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CAF4DB7" wp14:editId="0C4537D5">
                  <wp:extent cx="1332000" cy="1332000"/>
                  <wp:effectExtent l="0" t="0" r="1905" b="1905"/>
                  <wp:docPr id="12" name="Picture 12" descr="မ့ၢ်ပှာ်ယဲၤသန့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မ့ၢ်ပှာ်ယဲၤသန့အပ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3"/>
          </w:tcPr>
          <w:p w14:paraId="4A29855F" w14:textId="6984902A" w:rsidR="008E2344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နကွၢ်ဃု</w:t>
            </w:r>
            <w:r w:rsidR="00EF2D47" w:rsidRPr="004F099F">
              <w:rPr>
                <w:rFonts w:eastAsia="Zawgyi-One" w:cs="FS Me Pro"/>
              </w:rPr>
              <w:t> </w:t>
            </w:r>
            <w:r w:rsidR="00114B3B" w:rsidRPr="004F099F">
              <w:rPr>
                <w:rFonts w:eastAsia="Zawgyi-One" w:cs="Myanmar Text"/>
                <w:i/>
                <w:iCs/>
              </w:rPr>
              <w:t>Cultural</w:t>
            </w:r>
            <w:r w:rsidR="00EF2D47" w:rsidRPr="004F099F">
              <w:rPr>
                <w:rFonts w:eastAsia="Zawgyi-One" w:cs="FS Me Pro"/>
                <w:i/>
                <w:iCs/>
              </w:rPr>
              <w:t> </w:t>
            </w:r>
            <w:r w:rsidR="00114B3B" w:rsidRPr="004F099F">
              <w:rPr>
                <w:rFonts w:eastAsia="Zawgyi-One" w:cs="Myanmar Text"/>
                <w:i/>
                <w:iCs/>
              </w:rPr>
              <w:t>and</w:t>
            </w:r>
            <w:r w:rsidR="00EF2D47" w:rsidRPr="004F099F">
              <w:rPr>
                <w:rFonts w:eastAsia="Zawgyi-One" w:cs="FS Me Pro"/>
                <w:i/>
                <w:iCs/>
              </w:rPr>
              <w:t> </w:t>
            </w:r>
            <w:r w:rsidR="00114B3B" w:rsidRPr="004F099F">
              <w:rPr>
                <w:rFonts w:eastAsia="Zawgyi-One" w:cs="Myanmar Text"/>
                <w:i/>
                <w:iCs/>
              </w:rPr>
              <w:t>Linguistic</w:t>
            </w:r>
            <w:r w:rsidR="00EF2D47" w:rsidRPr="004F099F">
              <w:rPr>
                <w:rFonts w:eastAsia="Zawgyi-One" w:cs="FS Me Pro"/>
                <w:i/>
                <w:iCs/>
              </w:rPr>
              <w:t> </w:t>
            </w:r>
            <w:r w:rsidR="00114B3B" w:rsidRPr="004F099F">
              <w:rPr>
                <w:rFonts w:eastAsia="Zawgyi-One" w:cs="Myanmar Text"/>
                <w:i/>
                <w:iCs/>
              </w:rPr>
              <w:t>Diversity</w:t>
            </w:r>
            <w:r w:rsidR="00EF2D47" w:rsidRPr="004F099F">
              <w:rPr>
                <w:rFonts w:eastAsia="Zawgyi-One" w:cs="FS Me Pro"/>
                <w:i/>
                <w:iCs/>
              </w:rPr>
              <w:t> </w:t>
            </w:r>
            <w:r w:rsidR="00114B3B" w:rsidRPr="004F099F">
              <w:rPr>
                <w:rFonts w:eastAsia="Zawgyi-One" w:cs="Myanmar Text"/>
                <w:i/>
                <w:iCs/>
              </w:rPr>
              <w:t>Strategy</w:t>
            </w:r>
            <w:r w:rsidR="00935850">
              <w:rPr>
                <w:rFonts w:eastAsia="Zawgyi-One" w:cs="FS Me Pro"/>
                <w:i/>
                <w:iCs/>
              </w:rPr>
              <w:br/>
            </w:r>
            <w:r w:rsidR="00114B3B" w:rsidRPr="004F099F">
              <w:rPr>
                <w:rFonts w:eastAsia="Zawgyi-One" w:cs="Myanmar Text"/>
                <w:i/>
                <w:iCs/>
              </w:rPr>
              <w:t>2024–2028</w:t>
            </w:r>
            <w:r w:rsidR="00EF2D47" w:rsidRPr="004F099F">
              <w:rPr>
                <w:rFonts w:eastAsia="Zawgyi-One" w:cs="FS Me Pro"/>
              </w:rPr>
              <w:t> </w:t>
            </w:r>
            <w:r w:rsidR="00114B3B" w:rsidRPr="004F099F">
              <w:rPr>
                <w:rFonts w:ascii="Myanmar Text" w:eastAsia="Zawgyi-One" w:hAnsi="Myanmar Text" w:cs="Myanmar Text"/>
              </w:rPr>
              <w:t>လၢပပှာ်ယဲၤသန့အလိၤန့ၣ်လီၤ</w:t>
            </w:r>
            <w:r w:rsidR="00114B3B" w:rsidRPr="004F099F">
              <w:rPr>
                <w:rFonts w:eastAsia="Zawgyi-One" w:cs="Myanmar Text"/>
              </w:rPr>
              <w:t>.</w:t>
            </w:r>
          </w:p>
          <w:p w14:paraId="35EE694D" w14:textId="0801CDF1" w:rsidR="00723993" w:rsidRPr="004F099F" w:rsidRDefault="00000000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hyperlink r:id="rId18" w:history="1">
              <w:r w:rsidR="002A3CE7" w:rsidRPr="004F099F">
                <w:rPr>
                  <w:rStyle w:val="Hyperlink"/>
                  <w:rFonts w:eastAsia="Zawgyi-One" w:cs="Myanmar Text"/>
                  <w:bCs/>
                </w:rPr>
                <w:t>www.ndis.gov.au/CALD</w:t>
              </w:r>
            </w:hyperlink>
            <w:r w:rsidR="00EF2D47" w:rsidRPr="004F099F">
              <w:rPr>
                <w:rFonts w:eastAsia="Zawgyi-One" w:cs="FS Me Pro"/>
                <w:bCs/>
              </w:rPr>
              <w:t> </w:t>
            </w:r>
          </w:p>
        </w:tc>
      </w:tr>
      <w:tr w:rsidR="002465FE" w:rsidRPr="00EF2D47" w14:paraId="528686E4" w14:textId="77777777" w:rsidTr="004F099F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19DE5B2" w14:textId="77777777" w:rsidR="00E05DD1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w:drawing>
                <wp:inline distT="0" distB="0" distL="0" distR="0" wp14:anchorId="567BA265" wp14:editId="6011E97C">
                  <wp:extent cx="1368000" cy="1219128"/>
                  <wp:effectExtent l="0" t="0" r="3810" b="635"/>
                  <wp:docPr id="56" name="Picture 56" descr="ပှၤတဂၤမၤစၢၤပှၤအဂၤတဂၤဖး၀ဲဒၣ်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ပှၤတဂၤမၤစၢၤပှၤအဂၤတဂၤဖး၀ဲဒၣ်လံာ်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21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3"/>
          </w:tcPr>
          <w:p w14:paraId="6181B5A1" w14:textId="1450CF0C" w:rsidR="003D6075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နဃ့န့ၢ်တၢ်မၤစၢၤလၢတၢ်ကဖး၀ဲဒၣ်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ascii="Myanmar Text" w:eastAsia="Zawgyi-One" w:hAnsi="Myanmar Text" w:cs="Myanmar Text"/>
              </w:rPr>
              <w:t>ကျိၤကျဲလၢဃဲၣ်လီၤတၢ်ဂ့ၢ်ကီ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ascii="Myanmar Text" w:eastAsia="Zawgyi-One" w:hAnsi="Myanmar Text" w:cs="Myanmar Text"/>
              </w:rPr>
              <w:t>တခါအံၤအဂီၢ်သ့လီၤ</w:t>
            </w:r>
            <w:r w:rsidRPr="004F099F">
              <w:rPr>
                <w:rFonts w:eastAsia="Zawgyi-One" w:cs="Myanmar Text"/>
              </w:rPr>
              <w:t>.</w:t>
            </w:r>
          </w:p>
          <w:p w14:paraId="4821C4C5" w14:textId="6E09FE63" w:rsidR="00E05DD1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တံၤသကိး</w:t>
            </w:r>
            <w:r w:rsidRPr="004F099F">
              <w:rPr>
                <w:rFonts w:eastAsia="Zawgyi-One" w:cs="Myanmar Text"/>
              </w:rPr>
              <w:t>,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ascii="Myanmar Text" w:eastAsia="Zawgyi-One" w:hAnsi="Myanmar Text" w:cs="Myanmar Text"/>
              </w:rPr>
              <w:t>ဟံၣ်ဖိဃီဖိမ့တမ့ၢ်ပှၤဆီၣ်ထွဲတၢ်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ascii="Myanmar Text" w:eastAsia="Zawgyi-One" w:hAnsi="Myanmar Text" w:cs="Myanmar Text"/>
              </w:rPr>
              <w:t>တဂၤမၤစၢၤနၤကသ့၀ဲသ့ၣ်သ့ၣ်လီၤ</w:t>
            </w:r>
            <w:r w:rsidRPr="004F099F">
              <w:rPr>
                <w:rFonts w:eastAsia="Zawgyi-One" w:cs="Myanmar Text"/>
              </w:rPr>
              <w:t>.</w:t>
            </w:r>
          </w:p>
        </w:tc>
      </w:tr>
      <w:tr w:rsidR="002465FE" w:rsidRPr="00EF2D47" w14:paraId="4DE70AC5" w14:textId="77777777" w:rsidTr="004F099F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F1C40E" w14:textId="77777777" w:rsidR="007074AC" w:rsidRPr="00EF2D47" w:rsidRDefault="00576E67" w:rsidP="00EF2D47">
            <w:pPr>
              <w:pStyle w:val="Image"/>
              <w:spacing w:before="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A37305C" wp14:editId="22470BFF">
                  <wp:extent cx="1332000" cy="1332000"/>
                  <wp:effectExtent l="0" t="0" r="1905" b="1905"/>
                  <wp:docPr id="1437398254" name="Picture 2" descr="မ့ၢ် Easy Read အလံာ်အဒိၣ်အလဲၢ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မ့ၢ် Easy Read အလံာ်အဒိၣ်အလဲၢ်တဘ့ၣ်လီၤ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3"/>
          </w:tcPr>
          <w:p w14:paraId="0EFAFDCB" w14:textId="15A71F3C" w:rsidR="007074AC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တၢ်အံၤမ့ၢ်လံာ်ကွဲးအထီတဘ့ၣ်လီၤ</w:t>
            </w:r>
            <w:r w:rsidRPr="004F099F">
              <w:rPr>
                <w:rFonts w:eastAsia="Zawgyi-One" w:cs="Myanmar Text"/>
              </w:rPr>
              <w:t>.</w:t>
            </w:r>
            <w:r w:rsidR="00EF2D47" w:rsidRPr="004F099F">
              <w:rPr>
                <w:rFonts w:eastAsia="Zawgyi-One" w:cs="FS Me Pro"/>
              </w:rPr>
              <w:t>  </w:t>
            </w:r>
          </w:p>
        </w:tc>
      </w:tr>
      <w:tr w:rsidR="002465FE" w:rsidRPr="00EF2D47" w14:paraId="0B3D8EEF" w14:textId="77777777" w:rsidTr="004F099F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394FFFC" w14:textId="77777777" w:rsidR="007074AC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AA3EF8F" wp14:editId="1E2A0416">
                  <wp:extent cx="1332000" cy="1430941"/>
                  <wp:effectExtent l="0" t="0" r="1905" b="0"/>
                  <wp:docPr id="1936304216" name="Picture 3" descr="ပှၤတဂၤဖးလံာ်တဘ့ၣ်လီၤ. လၢအ၀ဲသ့ၣ်အဖီခိၣ်မ့ၢ်နၣ်ရံၣ်တဖျၢၣ်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ပှၤတဂၤဖးလံာ်တဘ့ၣ်လီၤ. လၢအ၀ဲသ့ၣ်အဖီခိၣ်မ့ၢ်နၣ်ရံၣ်တဖျၢၣ်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4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3"/>
          </w:tcPr>
          <w:p w14:paraId="762D26E8" w14:textId="0AADD8BB" w:rsidR="007074AC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နတလိၣ်တၢ်ဖး၀ဲဒၣ်လံာ်တဘ့ၣ်အံၤတုၤအလၢာ်တဘျီဃီဘၣ်</w:t>
            </w:r>
            <w:r w:rsidRPr="004F099F">
              <w:rPr>
                <w:rFonts w:eastAsia="Zawgyi-One" w:cs="Myanmar Text"/>
              </w:rPr>
              <w:t>.</w:t>
            </w:r>
            <w:r w:rsidR="00EF2D47" w:rsidRPr="004F099F">
              <w:rPr>
                <w:rFonts w:eastAsia="Zawgyi-One" w:cs="FS Me Pro"/>
              </w:rPr>
              <w:t>  </w:t>
            </w:r>
          </w:p>
          <w:p w14:paraId="3D3A939C" w14:textId="77777777" w:rsidR="007074AC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နဟံးန့ၢ်တၢ်ဆၢကတီၢ်သ့လီၤ</w:t>
            </w:r>
            <w:r w:rsidRPr="004F099F">
              <w:rPr>
                <w:rFonts w:eastAsia="Zawgyi-One" w:cs="Myanmar Text"/>
              </w:rPr>
              <w:t>.</w:t>
            </w:r>
          </w:p>
        </w:tc>
      </w:tr>
      <w:tr w:rsidR="002465FE" w:rsidRPr="00EF2D47" w14:paraId="459B08DF" w14:textId="77777777" w:rsidTr="004F099F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3A11055" w14:textId="77777777" w:rsidR="00EC64ED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CEB903D" wp14:editId="0409629C">
                  <wp:extent cx="1332000" cy="1332000"/>
                  <wp:effectExtent l="0" t="0" r="1905" b="1905"/>
                  <wp:docPr id="2053108729" name="Picture 1" descr="ပှၤထူလံၤ ၃ ဂၤအိၣ်လၢအဘီရံကၠၢၣ်နၢၣ်အနီၣ်တယၢ်ဒီးထိရ့း(တ)စထရ့းကီးဖိအနီၣ်တယၢ်အဖီလာ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ပှၤထူလံၤ ၃ ဂၤအိၣ်လၢအဘီရံကၠၢၣ်နၢၣ်အနီၣ်တယၢ်ဒီးထိရ့း(တ)စထရ့းကီးဖိအနီၣ်တယၢ်အဖီလာ်န့ၣ်လီၤ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3"/>
          </w:tcPr>
          <w:p w14:paraId="64FC7ED8" w14:textId="26859301" w:rsidR="00EC64ED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ပပာ်ပနီၣ်၀ဲဒၣ်အဘီရံကၠၢၣ်နၢၣ်ဒီးထိရ့းစထရ့း</w:t>
            </w:r>
            <w:r w:rsidRPr="004F099F">
              <w:rPr>
                <w:rFonts w:eastAsia="Zawgyi-One" w:cs="Myanmar Text"/>
              </w:rPr>
              <w:t>(</w:t>
            </w:r>
            <w:r w:rsidRPr="004F099F">
              <w:rPr>
                <w:rFonts w:ascii="Myanmar Text" w:eastAsia="Zawgyi-One" w:hAnsi="Myanmar Text" w:cs="Myanmar Text"/>
              </w:rPr>
              <w:t>တ</w:t>
            </w:r>
            <w:r w:rsidRPr="004F099F">
              <w:rPr>
                <w:rFonts w:eastAsia="Zawgyi-One" w:cs="Myanmar Text"/>
              </w:rPr>
              <w:t>)</w:t>
            </w:r>
            <w:r w:rsidRPr="004F099F">
              <w:rPr>
                <w:rFonts w:ascii="Myanmar Text" w:eastAsia="Zawgyi-One" w:hAnsi="Myanmar Text" w:cs="Myanmar Text"/>
              </w:rPr>
              <w:t>ကီးဖိတဖၣ်ဒ်ထူလံၤပှၤပၢ၀ဲဒၣ်ပဟီၣ်ခိၣ်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eastAsia="Zawgyi-One" w:cs="Myanmar Text"/>
              </w:rPr>
              <w:t>-</w:t>
            </w:r>
            <w:r w:rsidR="00EF2D47" w:rsidRPr="004F099F">
              <w:rPr>
                <w:rFonts w:eastAsia="Zawgyi-One" w:cs="FS Me Pro"/>
              </w:rPr>
              <w:t> </w:t>
            </w:r>
            <w:r w:rsidRPr="004F099F">
              <w:rPr>
                <w:rFonts w:ascii="Myanmar Text" w:eastAsia="Zawgyi-One" w:hAnsi="Myanmar Text" w:cs="Myanmar Text"/>
              </w:rPr>
              <w:t>အီးစတြ့လယါန့ၣ်လီၤ</w:t>
            </w:r>
            <w:r w:rsidRPr="004F099F">
              <w:rPr>
                <w:rFonts w:eastAsia="Zawgyi-One" w:cs="Myanmar Text"/>
              </w:rPr>
              <w:t>.</w:t>
            </w:r>
          </w:p>
        </w:tc>
      </w:tr>
      <w:tr w:rsidR="002465FE" w:rsidRPr="00EF2D47" w14:paraId="69A321D1" w14:textId="77777777" w:rsidTr="004F099F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7B03C22" w14:textId="77777777" w:rsidR="00EC64ED" w:rsidRPr="00EF2D47" w:rsidRDefault="00576E67" w:rsidP="00EF2D47">
            <w:pPr>
              <w:pStyle w:val="Image"/>
              <w:spacing w:before="36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7718A41B" wp14:editId="075C8ACF">
                  <wp:extent cx="1440000" cy="1080000"/>
                  <wp:effectExtent l="0" t="0" r="8255" b="6350"/>
                  <wp:docPr id="1948645758" name="Picture 1948645758" descr="ပီၣ်လဲၣ်ကၢၢ်နံၤ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ပီၣ်လဲၣ်ကၢၢ်နံၤတခါလီၤ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3"/>
          </w:tcPr>
          <w:p w14:paraId="6EFFDE7B" w14:textId="77777777" w:rsidR="00EC64ED" w:rsidRPr="004F099F" w:rsidRDefault="00576E67" w:rsidP="00EF2D4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အ၀ဲသ့ၣ်မ့ၢ်ပှၤအခီၣ်ထံးခီၣ်ဘိလၢအအိၣ်ဆိးဒီးသူ၀ဲဒၣ်</w:t>
            </w:r>
            <w:r w:rsidRPr="004F099F">
              <w:rPr>
                <w:rFonts w:eastAsia="Zawgyi-One" w:cs="Myanmar Text"/>
              </w:rPr>
              <w:t>-</w:t>
            </w:r>
          </w:p>
          <w:p w14:paraId="690717BB" w14:textId="628ED197" w:rsidR="007074AC" w:rsidRPr="004F099F" w:rsidRDefault="00576E67" w:rsidP="00EF2D47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ဟီၣ်ခိၣ်ကပံၥ်တဖၣ်</w:t>
            </w:r>
            <w:r w:rsidR="00EF2D47" w:rsidRPr="004F099F">
              <w:rPr>
                <w:rFonts w:eastAsia="Zawgyi-One" w:cs="FS Me Pro"/>
              </w:rPr>
              <w:t> </w:t>
            </w:r>
          </w:p>
          <w:p w14:paraId="5026554C" w14:textId="77777777" w:rsidR="007074AC" w:rsidRPr="004F099F" w:rsidRDefault="00576E67" w:rsidP="00EF2D47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4F099F">
              <w:rPr>
                <w:rFonts w:ascii="Myanmar Text" w:eastAsia="Zawgyi-One" w:hAnsi="Myanmar Text" w:cs="Myanmar Text"/>
              </w:rPr>
              <w:t>ထံန့ၣ်လီၤ</w:t>
            </w:r>
            <w:r w:rsidRPr="004F099F">
              <w:rPr>
                <w:rFonts w:eastAsia="Zawgyi-One" w:cs="Myanmar Text"/>
              </w:rPr>
              <w:t>.</w:t>
            </w:r>
          </w:p>
        </w:tc>
      </w:tr>
    </w:tbl>
    <w:p w14:paraId="32554DA1" w14:textId="77777777" w:rsidR="00EC64ED" w:rsidRPr="00EF2D47" w:rsidRDefault="00576E67" w:rsidP="00EF2D47">
      <w:pPr>
        <w:spacing w:before="0" w:after="0"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bookmarkStart w:id="60" w:name="_Toc42086742" w:displacedByCustomXml="next"/>
    <w:bookmarkStart w:id="61" w:name="_Toc42093324" w:displacedByCustomXml="next"/>
    <w:bookmarkStart w:id="62" w:name="_Hlk41661236" w:displacedByCustomXml="next"/>
    <w:bookmarkStart w:id="63" w:name="_Hlk42013068" w:displacedByCustomXml="next"/>
    <w:bookmarkStart w:id="64" w:name="_Toc497142654" w:displacedByCustomXml="next"/>
    <w:bookmarkStart w:id="65" w:name="_Toc497209781" w:displacedByCustomXml="next"/>
    <w:bookmarkStart w:id="66" w:name="_Toc497212949" w:displacedByCustomXml="next"/>
    <w:bookmarkStart w:id="67" w:name="_Toc497215533" w:displacedByCustomXml="next"/>
    <w:bookmarkStart w:id="68" w:name="_Toc497302120" w:displacedByCustomXml="next"/>
    <w:bookmarkStart w:id="69" w:name="_Toc498339417" w:displacedByCustomXml="next"/>
    <w:bookmarkStart w:id="70" w:name="_Toc527635163" w:displacedByCustomXml="next"/>
    <w:bookmarkStart w:id="71" w:name="_Toc527644812" w:displacedByCustomXml="next"/>
    <w:bookmarkStart w:id="72" w:name="_Toc529882155" w:displacedByCustomXml="next"/>
    <w:bookmarkStart w:id="73" w:name="_Toc533076400" w:displacedByCustomXml="next"/>
    <w:bookmarkStart w:id="74" w:name="_Toc533077010" w:displacedByCustomXml="next"/>
    <w:bookmarkStart w:id="75" w:name="_Toc533079088" w:displacedByCustomXml="next"/>
    <w:bookmarkStart w:id="76" w:name="_Toc533084358" w:displacedByCustomXml="next"/>
    <w:bookmarkStart w:id="77" w:name="_Toc5878086" w:displacedByCustomXml="next"/>
    <w:bookmarkStart w:id="78" w:name="_Toc5975101" w:displacedByCustomXml="next"/>
    <w:bookmarkStart w:id="79" w:name="_Toc5979655" w:displacedByCustomXml="next"/>
    <w:bookmarkStart w:id="80" w:name="_Toc6302389" w:displacedByCustomXml="next"/>
    <w:bookmarkStart w:id="81" w:name="_Toc6305502" w:displacedByCustomXml="next"/>
    <w:bookmarkStart w:id="82" w:name="_Toc6306674" w:displacedByCustomXml="next"/>
    <w:bookmarkStart w:id="83" w:name="_Toc6390564" w:displacedByCustomXml="next"/>
    <w:bookmarkStart w:id="84" w:name="_Toc12634015" w:displacedByCustomXml="next"/>
    <w:bookmarkStart w:id="85" w:name="_Toc12636473" w:displacedByCustomXml="next"/>
    <w:bookmarkStart w:id="86" w:name="_Toc41655088" w:displacedByCustomXml="next"/>
    <w:bookmarkStart w:id="87" w:name="_Toc41661250" w:displacedByCustomXml="next"/>
    <w:sdt>
      <w:sdtPr>
        <w:rPr>
          <w:rFonts w:cs="Myanmar Text"/>
          <w:b w:val="0"/>
          <w:bCs w:val="0"/>
          <w:color w:val="auto"/>
          <w:sz w:val="24"/>
          <w:szCs w:val="21"/>
          <w:lang w:val="en-AU" w:eastAsia="en-US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4"/>
        </w:rPr>
      </w:sdtEndPr>
      <w:sdtContent>
        <w:p w14:paraId="4599C3FC" w14:textId="77777777" w:rsidR="00906EF6" w:rsidRDefault="00576E67" w:rsidP="00EF2D47">
          <w:pPr>
            <w:pStyle w:val="TOCHeading"/>
            <w:spacing w:line="240" w:lineRule="auto"/>
            <w:rPr>
              <w:noProof/>
            </w:rPr>
          </w:pPr>
          <w:r w:rsidRPr="004705FF">
            <w:rPr>
              <w:rFonts w:ascii="Myanmar Text" w:eastAsia="Zawgyi-One" w:hAnsi="Myanmar Text" w:cs="Myanmar Text"/>
            </w:rPr>
            <w:t>လၢ</w:t>
          </w:r>
          <w:r w:rsidR="00EF2D47" w:rsidRPr="004705FF">
            <w:rPr>
              <w:rFonts w:eastAsia="Zawgyi-One" w:cs="FS Me Pro"/>
            </w:rPr>
            <w:t> </w:t>
          </w:r>
          <w:r w:rsidRPr="004705FF">
            <w:rPr>
              <w:rFonts w:ascii="Myanmar Text" w:eastAsia="Zawgyi-One" w:hAnsi="Myanmar Text" w:cs="Myanmar Text"/>
            </w:rPr>
            <w:t>ကျဲလၢဃဲၣ်လီၤတၢ်ဂ့ၢ်ကီအပူၤတၢ်မနုၤအိၣ်၀ဲဒၣ်လဲၣ်</w:t>
          </w:r>
          <w:r w:rsidRPr="00EF2D47">
            <w:rPr>
              <w:rFonts w:cs="Myanmar Text"/>
              <w:sz w:val="36"/>
              <w:szCs w:val="24"/>
            </w:rPr>
            <w:fldChar w:fldCharType="begin"/>
          </w:r>
          <w:r w:rsidRPr="00EF2D47">
            <w:rPr>
              <w:rFonts w:eastAsia="Zawgyi-One" w:cs="Myanmar Text"/>
              <w:sz w:val="36"/>
              <w:szCs w:val="36"/>
            </w:rPr>
            <w:instrText xml:space="preserve"> TOC \h \z \t "Heading 2,1,Heading 2 Numbered,1" </w:instrText>
          </w:r>
          <w:r w:rsidRPr="00EF2D47">
            <w:rPr>
              <w:rFonts w:cs="Myanmar Text"/>
              <w:sz w:val="36"/>
              <w:szCs w:val="24"/>
            </w:rPr>
            <w:fldChar w:fldCharType="separate"/>
          </w:r>
        </w:p>
        <w:p w14:paraId="37007476" w14:textId="1982C2F9" w:rsidR="00906EF6" w:rsidRDefault="00000000" w:rsidP="00906EF6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76970" w:history="1">
            <w:r w:rsidR="00906EF6" w:rsidRPr="00F1128B">
              <w:rPr>
                <w:rStyle w:val="Hyperlink"/>
                <w:rFonts w:ascii="Myanmar Text" w:eastAsia="Zawgyi-One" w:hAnsi="Myanmar Text" w:cs="Myanmar Text" w:hint="cs"/>
              </w:rPr>
              <w:t>တၢ်လၢ</w:t>
            </w:r>
            <w:r w:rsidR="00906EF6" w:rsidRPr="00F1128B">
              <w:rPr>
                <w:rStyle w:val="Hyperlink"/>
                <w:rFonts w:eastAsia="Zawgyi-One" w:cs="FS Me Pro"/>
              </w:rPr>
              <w:t> </w:t>
            </w:r>
            <w:r w:rsidR="00906EF6" w:rsidRPr="00F1128B">
              <w:rPr>
                <w:rStyle w:val="Hyperlink"/>
                <w:rFonts w:eastAsia="Zawgyi-One" w:cs="Myanmar Text"/>
              </w:rPr>
              <w:t>CALD</w:t>
            </w:r>
            <w:r w:rsidR="00906EF6" w:rsidRPr="00F1128B">
              <w:rPr>
                <w:rStyle w:val="Hyperlink"/>
                <w:rFonts w:eastAsia="Zawgyi-One" w:cs="FS Me Pro"/>
              </w:rPr>
              <w:t> </w:t>
            </w:r>
            <w:r w:rsidR="00906EF6" w:rsidRPr="00F1128B">
              <w:rPr>
                <w:rStyle w:val="Hyperlink"/>
                <w:rFonts w:ascii="Myanmar Text" w:eastAsia="Zawgyi-One" w:hAnsi="Myanmar Text" w:cs="Myanmar Text" w:hint="cs"/>
              </w:rPr>
              <w:t>န့ၣ်အခီပညီအိၣ်ဒ်လဲၣ်</w:t>
            </w:r>
            <w:r w:rsidR="00906EF6">
              <w:rPr>
                <w:webHidden/>
              </w:rPr>
              <w:tab/>
            </w:r>
            <w:r w:rsidR="00906EF6">
              <w:rPr>
                <w:webHidden/>
              </w:rPr>
              <w:fldChar w:fldCharType="begin"/>
            </w:r>
            <w:r w:rsidR="00906EF6">
              <w:rPr>
                <w:webHidden/>
              </w:rPr>
              <w:instrText xml:space="preserve"> PAGEREF _Toc158276970 \h </w:instrText>
            </w:r>
            <w:r w:rsidR="00906EF6">
              <w:rPr>
                <w:webHidden/>
              </w:rPr>
            </w:r>
            <w:r w:rsidR="00906EF6">
              <w:rPr>
                <w:webHidden/>
              </w:rPr>
              <w:fldChar w:fldCharType="separate"/>
            </w:r>
            <w:r w:rsidR="00EE7EBA">
              <w:rPr>
                <w:webHidden/>
              </w:rPr>
              <w:t>5</w:t>
            </w:r>
            <w:r w:rsidR="00906EF6">
              <w:rPr>
                <w:webHidden/>
              </w:rPr>
              <w:fldChar w:fldCharType="end"/>
            </w:r>
          </w:hyperlink>
        </w:p>
        <w:p w14:paraId="2780AB82" w14:textId="3A109036" w:rsidR="00906EF6" w:rsidRDefault="00000000" w:rsidP="00906EF6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76971" w:history="1">
            <w:r w:rsidR="00906EF6" w:rsidRPr="00F1128B">
              <w:rPr>
                <w:rStyle w:val="Hyperlink"/>
                <w:rFonts w:ascii="Myanmar Text" w:eastAsia="Zawgyi-One" w:hAnsi="Myanmar Text" w:cs="Myanmar Text" w:hint="cs"/>
              </w:rPr>
              <w:t>တၢ်မၤအကျဲခိၣ်သ့ၣ်န့ၣ်ဘၣ်ဃးဒီးတၢ်မနုၤလဲၣ်</w:t>
            </w:r>
            <w:r w:rsidR="00906EF6">
              <w:rPr>
                <w:webHidden/>
              </w:rPr>
              <w:tab/>
            </w:r>
            <w:r w:rsidR="00906EF6">
              <w:rPr>
                <w:webHidden/>
              </w:rPr>
              <w:fldChar w:fldCharType="begin"/>
            </w:r>
            <w:r w:rsidR="00906EF6">
              <w:rPr>
                <w:webHidden/>
              </w:rPr>
              <w:instrText xml:space="preserve"> PAGEREF _Toc158276971 \h </w:instrText>
            </w:r>
            <w:r w:rsidR="00906EF6">
              <w:rPr>
                <w:webHidden/>
              </w:rPr>
            </w:r>
            <w:r w:rsidR="00906EF6">
              <w:rPr>
                <w:webHidden/>
              </w:rPr>
              <w:fldChar w:fldCharType="separate"/>
            </w:r>
            <w:r w:rsidR="00EE7EBA">
              <w:rPr>
                <w:webHidden/>
              </w:rPr>
              <w:t>7</w:t>
            </w:r>
            <w:r w:rsidR="00906EF6">
              <w:rPr>
                <w:webHidden/>
              </w:rPr>
              <w:fldChar w:fldCharType="end"/>
            </w:r>
          </w:hyperlink>
        </w:p>
        <w:p w14:paraId="0E406F80" w14:textId="4AEB840D" w:rsidR="00906EF6" w:rsidRDefault="00000000" w:rsidP="00906EF6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76972" w:history="1">
            <w:r w:rsidR="00906EF6" w:rsidRPr="00F1128B">
              <w:rPr>
                <w:rStyle w:val="Hyperlink"/>
                <w:rFonts w:ascii="Myanmar Text" w:eastAsia="Zawgyi-One" w:hAnsi="Myanmar Text" w:cs="Myanmar Text" w:hint="cs"/>
              </w:rPr>
              <w:t>ဘၣ်မနုၤအဃိတၢ်မၤအကျဲခိၣ်သ့ၣ်</w:t>
            </w:r>
            <w:r w:rsidR="00906EF6" w:rsidRPr="00F1128B">
              <w:rPr>
                <w:rStyle w:val="Hyperlink"/>
                <w:rFonts w:eastAsia="Zawgyi-One" w:cs="FS Me Pro"/>
              </w:rPr>
              <w:t> </w:t>
            </w:r>
            <w:r w:rsidR="00906EF6" w:rsidRPr="00F1128B">
              <w:rPr>
                <w:rStyle w:val="Hyperlink"/>
                <w:rFonts w:ascii="Myanmar Text" w:eastAsia="Zawgyi-One" w:hAnsi="Myanmar Text" w:cs="Myanmar Text" w:hint="cs"/>
              </w:rPr>
              <w:t>အံၤအကါဒိၣ်၀ဲဒၣ်လဲၣ်</w:t>
            </w:r>
            <w:r w:rsidR="00906EF6">
              <w:rPr>
                <w:webHidden/>
              </w:rPr>
              <w:tab/>
            </w:r>
            <w:r w:rsidR="00906EF6">
              <w:rPr>
                <w:webHidden/>
              </w:rPr>
              <w:fldChar w:fldCharType="begin"/>
            </w:r>
            <w:r w:rsidR="00906EF6">
              <w:rPr>
                <w:webHidden/>
              </w:rPr>
              <w:instrText xml:space="preserve"> PAGEREF _Toc158276972 \h </w:instrText>
            </w:r>
            <w:r w:rsidR="00906EF6">
              <w:rPr>
                <w:webHidden/>
              </w:rPr>
            </w:r>
            <w:r w:rsidR="00906EF6">
              <w:rPr>
                <w:webHidden/>
              </w:rPr>
              <w:fldChar w:fldCharType="separate"/>
            </w:r>
            <w:r w:rsidR="00EE7EBA">
              <w:rPr>
                <w:webHidden/>
              </w:rPr>
              <w:t>10</w:t>
            </w:r>
            <w:r w:rsidR="00906EF6">
              <w:rPr>
                <w:webHidden/>
              </w:rPr>
              <w:fldChar w:fldCharType="end"/>
            </w:r>
          </w:hyperlink>
        </w:p>
        <w:p w14:paraId="590229BC" w14:textId="52AD3486" w:rsidR="00906EF6" w:rsidRDefault="00000000" w:rsidP="00906EF6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76973" w:history="1">
            <w:r w:rsidR="00906EF6" w:rsidRPr="00F1128B">
              <w:rPr>
                <w:rStyle w:val="Hyperlink"/>
                <w:rFonts w:ascii="Myanmar Text" w:eastAsia="Zawgyi-One" w:hAnsi="Myanmar Text" w:cs="Myanmar Text" w:hint="cs"/>
              </w:rPr>
              <w:t>မ့ၢ်ပမၤကဲထီၣ်</w:t>
            </w:r>
            <w:r w:rsidR="00AA41B4">
              <w:rPr>
                <w:rStyle w:val="Hyperlink"/>
                <w:rFonts w:eastAsia="Zawgyi-One" w:cs="Myanmar Text" w:hint="cs"/>
                <w:cs/>
              </w:rPr>
              <w:t>တၢ်မၤအကျဲခိၣ်သ့ၣ်တခါ</w:t>
            </w:r>
            <w:r w:rsidR="00906EF6" w:rsidRPr="00F1128B">
              <w:rPr>
                <w:rStyle w:val="Hyperlink"/>
                <w:rFonts w:ascii="Myanmar Text" w:eastAsia="Zawgyi-One" w:hAnsi="Myanmar Text" w:cs="Myanmar Text" w:hint="cs"/>
              </w:rPr>
              <w:t>အံၤဒ်လဲၣ်</w:t>
            </w:r>
            <w:r w:rsidR="00906EF6">
              <w:rPr>
                <w:webHidden/>
              </w:rPr>
              <w:tab/>
            </w:r>
            <w:r w:rsidR="00906EF6">
              <w:rPr>
                <w:webHidden/>
              </w:rPr>
              <w:fldChar w:fldCharType="begin"/>
            </w:r>
            <w:r w:rsidR="00906EF6">
              <w:rPr>
                <w:webHidden/>
              </w:rPr>
              <w:instrText xml:space="preserve"> PAGEREF _Toc158276973 \h </w:instrText>
            </w:r>
            <w:r w:rsidR="00906EF6">
              <w:rPr>
                <w:webHidden/>
              </w:rPr>
            </w:r>
            <w:r w:rsidR="00906EF6">
              <w:rPr>
                <w:webHidden/>
              </w:rPr>
              <w:fldChar w:fldCharType="separate"/>
            </w:r>
            <w:r w:rsidR="00EE7EBA">
              <w:rPr>
                <w:webHidden/>
              </w:rPr>
              <w:t>12</w:t>
            </w:r>
            <w:r w:rsidR="00906EF6">
              <w:rPr>
                <w:webHidden/>
              </w:rPr>
              <w:fldChar w:fldCharType="end"/>
            </w:r>
          </w:hyperlink>
        </w:p>
        <w:p w14:paraId="4307FFE4" w14:textId="7198C9C9" w:rsidR="00906EF6" w:rsidRDefault="00000000" w:rsidP="00906EF6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76974" w:history="1">
            <w:r w:rsidR="00906EF6" w:rsidRPr="00F1128B">
              <w:rPr>
                <w:rStyle w:val="Hyperlink"/>
                <w:rFonts w:ascii="Myanmar Text" w:eastAsia="Zawgyi-One" w:hAnsi="Myanmar Text" w:cs="Myanmar Text" w:hint="cs"/>
              </w:rPr>
              <w:t>ပဖီတၢၣ်လၢပတၢ်မၤအကျဲခိၣ်သ့ၣ်မ့ၢ်တၢ်မနုၤတဖၣ်လဲၣ်</w:t>
            </w:r>
            <w:r w:rsidR="00906EF6">
              <w:rPr>
                <w:webHidden/>
              </w:rPr>
              <w:tab/>
            </w:r>
            <w:r w:rsidR="00906EF6">
              <w:rPr>
                <w:webHidden/>
              </w:rPr>
              <w:fldChar w:fldCharType="begin"/>
            </w:r>
            <w:r w:rsidR="00906EF6">
              <w:rPr>
                <w:webHidden/>
              </w:rPr>
              <w:instrText xml:space="preserve"> PAGEREF _Toc158276974 \h </w:instrText>
            </w:r>
            <w:r w:rsidR="00906EF6">
              <w:rPr>
                <w:webHidden/>
              </w:rPr>
            </w:r>
            <w:r w:rsidR="00906EF6">
              <w:rPr>
                <w:webHidden/>
              </w:rPr>
              <w:fldChar w:fldCharType="separate"/>
            </w:r>
            <w:r w:rsidR="00EE7EBA">
              <w:rPr>
                <w:webHidden/>
              </w:rPr>
              <w:t>15</w:t>
            </w:r>
            <w:r w:rsidR="00906EF6">
              <w:rPr>
                <w:webHidden/>
              </w:rPr>
              <w:fldChar w:fldCharType="end"/>
            </w:r>
          </w:hyperlink>
        </w:p>
        <w:p w14:paraId="24F0AB91" w14:textId="505642D6" w:rsidR="00906EF6" w:rsidRDefault="00000000" w:rsidP="00906EF6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76975" w:history="1">
            <w:r w:rsidR="00906EF6" w:rsidRPr="00F1128B">
              <w:rPr>
                <w:rStyle w:val="Hyperlink"/>
                <w:rFonts w:ascii="Myanmar Text" w:eastAsia="Zawgyi-One" w:hAnsi="Myanmar Text" w:cs="Myanmar Text" w:hint="cs"/>
              </w:rPr>
              <w:t>တၢ်လၢပကမၤအီၤဆူညါမ့ၢ်မနုၤလဲၣ်</w:t>
            </w:r>
            <w:r w:rsidR="00906EF6">
              <w:rPr>
                <w:webHidden/>
              </w:rPr>
              <w:tab/>
            </w:r>
            <w:r w:rsidR="00906EF6">
              <w:rPr>
                <w:webHidden/>
              </w:rPr>
              <w:fldChar w:fldCharType="begin"/>
            </w:r>
            <w:r w:rsidR="00906EF6">
              <w:rPr>
                <w:webHidden/>
              </w:rPr>
              <w:instrText xml:space="preserve"> PAGEREF _Toc158276975 \h </w:instrText>
            </w:r>
            <w:r w:rsidR="00906EF6">
              <w:rPr>
                <w:webHidden/>
              </w:rPr>
            </w:r>
            <w:r w:rsidR="00906EF6">
              <w:rPr>
                <w:webHidden/>
              </w:rPr>
              <w:fldChar w:fldCharType="separate"/>
            </w:r>
            <w:r w:rsidR="00EE7EBA">
              <w:rPr>
                <w:webHidden/>
              </w:rPr>
              <w:t>29</w:t>
            </w:r>
            <w:r w:rsidR="00906EF6">
              <w:rPr>
                <w:webHidden/>
              </w:rPr>
              <w:fldChar w:fldCharType="end"/>
            </w:r>
          </w:hyperlink>
        </w:p>
        <w:p w14:paraId="3FF29611" w14:textId="26966D9F" w:rsidR="00906EF6" w:rsidRDefault="00000000" w:rsidP="00906EF6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76976" w:history="1">
            <w:r w:rsidR="00906EF6" w:rsidRPr="00F1128B">
              <w:rPr>
                <w:rStyle w:val="Hyperlink"/>
                <w:rFonts w:ascii="Myanmar Text" w:eastAsia="Zawgyi-One" w:hAnsi="Myanmar Text" w:cs="Myanmar Text" w:hint="cs"/>
              </w:rPr>
              <w:t>တၢ်ဂ့ၢ်တၢ်ကျိၤအါထီၣ်</w:t>
            </w:r>
            <w:r w:rsidR="00906EF6">
              <w:rPr>
                <w:webHidden/>
              </w:rPr>
              <w:tab/>
            </w:r>
            <w:r w:rsidR="00906EF6">
              <w:rPr>
                <w:webHidden/>
              </w:rPr>
              <w:fldChar w:fldCharType="begin"/>
            </w:r>
            <w:r w:rsidR="00906EF6">
              <w:rPr>
                <w:webHidden/>
              </w:rPr>
              <w:instrText xml:space="preserve"> PAGEREF _Toc158276976 \h </w:instrText>
            </w:r>
            <w:r w:rsidR="00906EF6">
              <w:rPr>
                <w:webHidden/>
              </w:rPr>
            </w:r>
            <w:r w:rsidR="00906EF6">
              <w:rPr>
                <w:webHidden/>
              </w:rPr>
              <w:fldChar w:fldCharType="separate"/>
            </w:r>
            <w:r w:rsidR="00EE7EBA">
              <w:rPr>
                <w:webHidden/>
              </w:rPr>
              <w:t>32</w:t>
            </w:r>
            <w:r w:rsidR="00906EF6">
              <w:rPr>
                <w:webHidden/>
              </w:rPr>
              <w:fldChar w:fldCharType="end"/>
            </w:r>
          </w:hyperlink>
        </w:p>
        <w:p w14:paraId="5873F373" w14:textId="130D5DE9" w:rsidR="00906EF6" w:rsidRDefault="00000000" w:rsidP="00906EF6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76977" w:history="1">
            <w:r w:rsidR="00906EF6" w:rsidRPr="00F1128B">
              <w:rPr>
                <w:rStyle w:val="Hyperlink"/>
                <w:rFonts w:ascii="Myanmar Text" w:eastAsia="Zawgyi-One" w:hAnsi="Myanmar Text" w:cs="Myanmar Text" w:hint="cs"/>
              </w:rPr>
              <w:t>လံၥ်ဖျၢၣ်ဆီရဲၣ်အတၢ်ပနီၣ်</w:t>
            </w:r>
            <w:r w:rsidR="00906EF6">
              <w:rPr>
                <w:webHidden/>
              </w:rPr>
              <w:tab/>
            </w:r>
            <w:r w:rsidR="00906EF6">
              <w:rPr>
                <w:webHidden/>
              </w:rPr>
              <w:fldChar w:fldCharType="begin"/>
            </w:r>
            <w:r w:rsidR="00906EF6">
              <w:rPr>
                <w:webHidden/>
              </w:rPr>
              <w:instrText xml:space="preserve"> PAGEREF _Toc158276977 \h </w:instrText>
            </w:r>
            <w:r w:rsidR="00906EF6">
              <w:rPr>
                <w:webHidden/>
              </w:rPr>
            </w:r>
            <w:r w:rsidR="00906EF6">
              <w:rPr>
                <w:webHidden/>
              </w:rPr>
              <w:fldChar w:fldCharType="separate"/>
            </w:r>
            <w:r w:rsidR="00EE7EBA">
              <w:rPr>
                <w:webHidden/>
              </w:rPr>
              <w:t>34</w:t>
            </w:r>
            <w:r w:rsidR="00906EF6">
              <w:rPr>
                <w:webHidden/>
              </w:rPr>
              <w:fldChar w:fldCharType="end"/>
            </w:r>
          </w:hyperlink>
        </w:p>
        <w:p w14:paraId="46B86128" w14:textId="77777777" w:rsidR="00C1107A" w:rsidRPr="00EF2D47" w:rsidRDefault="00576E67" w:rsidP="00EF2D47">
          <w:pPr>
            <w:spacing w:before="0" w:after="0" w:line="240" w:lineRule="auto"/>
            <w:rPr>
              <w:rFonts w:cs="Myanmar Text"/>
              <w:noProof/>
              <w:sz w:val="24"/>
              <w:szCs w:val="24"/>
            </w:rPr>
          </w:pPr>
          <w:r w:rsidRPr="00EF2D47">
            <w:rPr>
              <w:rFonts w:cs="Myanmar Text"/>
              <w:sz w:val="24"/>
              <w:szCs w:val="24"/>
            </w:rPr>
            <w:fldChar w:fldCharType="end"/>
          </w:r>
        </w:p>
      </w:sdtContent>
    </w:sdt>
    <w:p w14:paraId="2A740BEE" w14:textId="77777777" w:rsidR="00B676E1" w:rsidRPr="00EF2D47" w:rsidRDefault="00576E67" w:rsidP="00EF2D47">
      <w:pPr>
        <w:spacing w:before="0" w:after="0"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  <w:bookmarkStart w:id="88" w:name="_Toc43391446"/>
      <w:bookmarkStart w:id="89" w:name="_Toc43391495"/>
      <w:bookmarkStart w:id="90" w:name="_Toc6390577"/>
      <w:bookmarkStart w:id="91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40FA7F7B" w14:textId="79C98B41" w:rsidR="00B676E1" w:rsidRPr="004705FF" w:rsidRDefault="00576E67" w:rsidP="00EF2D47">
      <w:pPr>
        <w:pStyle w:val="Heading2"/>
        <w:spacing w:line="240" w:lineRule="auto"/>
        <w:rPr>
          <w:rFonts w:cs="Myanmar Text"/>
          <w:lang w:val="en-AU"/>
        </w:rPr>
      </w:pPr>
      <w:bookmarkStart w:id="92" w:name="_Toc158276970"/>
      <w:r w:rsidRPr="004705FF">
        <w:rPr>
          <w:rFonts w:ascii="Myanmar Text" w:eastAsia="Zawgyi-One" w:hAnsi="Myanmar Text" w:cs="Myanmar Text"/>
        </w:rPr>
        <w:lastRenderedPageBreak/>
        <w:t>တၢ်လၢ</w:t>
      </w:r>
      <w:r w:rsidR="00EF2D47" w:rsidRPr="004705FF">
        <w:rPr>
          <w:rFonts w:eastAsia="Zawgyi-One" w:cs="FS Me Pro"/>
        </w:rPr>
        <w:t> </w:t>
      </w:r>
      <w:r w:rsidRPr="004705FF">
        <w:rPr>
          <w:rFonts w:eastAsia="Zawgyi-One" w:cs="Myanmar Text"/>
        </w:rPr>
        <w:t>CALD</w:t>
      </w:r>
      <w:r w:rsidR="00EF2D47" w:rsidRPr="004705FF">
        <w:rPr>
          <w:rFonts w:eastAsia="Zawgyi-One" w:cs="FS Me Pro"/>
        </w:rPr>
        <w:t> </w:t>
      </w:r>
      <w:r w:rsidRPr="004705FF">
        <w:rPr>
          <w:rFonts w:ascii="Myanmar Text" w:eastAsia="Zawgyi-One" w:hAnsi="Myanmar Text" w:cs="Myanmar Text"/>
        </w:rPr>
        <w:t>န့ၣ်အခီပညီအိၣ်ဒ်လဲၣ်</w:t>
      </w:r>
      <w:bookmarkEnd w:id="92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2465FE" w:rsidRPr="00EF2D47" w14:paraId="5CAABB0F" w14:textId="77777777" w:rsidTr="00F74375">
        <w:trPr>
          <w:trHeight w:val="3628"/>
        </w:trPr>
        <w:tc>
          <w:tcPr>
            <w:tcW w:w="2551" w:type="dxa"/>
            <w:vAlign w:val="center"/>
          </w:tcPr>
          <w:p w14:paraId="64F9593D" w14:textId="77777777" w:rsidR="00B676E1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0445E95D" wp14:editId="0916572D">
                  <wp:extent cx="1440000" cy="1440000"/>
                  <wp:effectExtent l="0" t="0" r="8255" b="8255"/>
                  <wp:docPr id="5" name="Picture 5" descr="CALD အပှၤတရူၢ်အိၣ်လၢ တၢ်ကတိၤအပနီၣ် ၃ ခါလၢအစံး &quot;ဟဲလိၣ်&quot;လၢကျိာ် ၃ ကျိာ်အဖီလာ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ALD အပှၤတရူၢ်အိၣ်လၢ တၢ်ကတိၤအပနီၣ် ၃ ခါလၢအစံး &quot;ဟဲလိၣ်&quot;လၢကျိာ် ၃ ကျိာ်အဖီလာ်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4CE164E8" w14:textId="23F9F99F" w:rsidR="00B676E1" w:rsidRPr="004705FF" w:rsidRDefault="00576E67" w:rsidP="00EF2D47">
            <w:pPr>
              <w:spacing w:line="240" w:lineRule="auto"/>
              <w:rPr>
                <w:rFonts w:cs="Myanmar Text"/>
              </w:rPr>
            </w:pPr>
            <w:r w:rsidRPr="004705FF">
              <w:rPr>
                <w:rStyle w:val="Strong"/>
                <w:rFonts w:eastAsia="Zawgyi-One" w:cs="Myanmar Text"/>
              </w:rPr>
              <w:t>Culturally</w:t>
            </w:r>
            <w:r w:rsidR="00EF2D47" w:rsidRPr="004705FF">
              <w:rPr>
                <w:rStyle w:val="Strong"/>
                <w:rFonts w:eastAsia="Zawgyi-One" w:cs="FS Me Pro"/>
              </w:rPr>
              <w:t> </w:t>
            </w:r>
            <w:r w:rsidRPr="004705FF">
              <w:rPr>
                <w:rStyle w:val="Strong"/>
                <w:rFonts w:eastAsia="Zawgyi-One" w:cs="Myanmar Text"/>
              </w:rPr>
              <w:t>and</w:t>
            </w:r>
            <w:r w:rsidR="00EF2D47" w:rsidRPr="004705FF">
              <w:rPr>
                <w:rStyle w:val="Strong"/>
                <w:rFonts w:eastAsia="Zawgyi-One" w:cs="FS Me Pro"/>
              </w:rPr>
              <w:t> </w:t>
            </w:r>
            <w:r w:rsidRPr="004705FF">
              <w:rPr>
                <w:rStyle w:val="Strong"/>
                <w:rFonts w:eastAsia="Zawgyi-One" w:cs="Myanmar Text"/>
              </w:rPr>
              <w:t>linguistically</w:t>
            </w:r>
            <w:r w:rsidR="00EF2D47" w:rsidRPr="004705FF">
              <w:rPr>
                <w:rStyle w:val="Strong"/>
                <w:rFonts w:eastAsia="Zawgyi-One" w:cs="FS Me Pro"/>
              </w:rPr>
              <w:t> </w:t>
            </w:r>
            <w:r w:rsidRPr="004705FF">
              <w:rPr>
                <w:rStyle w:val="Strong"/>
                <w:rFonts w:eastAsia="Zawgyi-One" w:cs="Myanmar Text"/>
              </w:rPr>
              <w:t>diverse</w:t>
            </w:r>
            <w:r w:rsidR="00EF2D47" w:rsidRPr="004705FF">
              <w:rPr>
                <w:rStyle w:val="Strong"/>
                <w:rFonts w:eastAsia="Zawgyi-One" w:cs="FS Me Pro"/>
              </w:rPr>
              <w:t> </w:t>
            </w:r>
            <w:r w:rsidRPr="004705FF">
              <w:rPr>
                <w:rStyle w:val="Strong"/>
                <w:rFonts w:eastAsia="Zawgyi-One" w:cs="Myanmar Text"/>
              </w:rPr>
              <w:t>(CALD)</w:t>
            </w:r>
            <w:r w:rsidR="00EF2D47" w:rsidRPr="004705FF">
              <w:rPr>
                <w:rStyle w:val="Strong"/>
                <w:rFonts w:eastAsia="Zawgyi-One" w:cs="FS Me Pro"/>
              </w:rPr>
              <w:t> </w:t>
            </w:r>
            <w:r w:rsidR="005F295B" w:rsidRPr="004705FF">
              <w:rPr>
                <w:rFonts w:ascii="Myanmar Text" w:eastAsia="Zawgyi-One" w:hAnsi="Myanmar Text" w:cs="Myanmar Text"/>
              </w:rPr>
              <w:t>အပှၤတဖၣ်မ့ၢ်ပှၤလၢအ</w:t>
            </w:r>
            <w:r w:rsidR="005F295B" w:rsidRPr="004705FF">
              <w:rPr>
                <w:rFonts w:eastAsia="Zawgyi-One" w:cs="Myanmar Text"/>
              </w:rPr>
              <w:t>-</w:t>
            </w:r>
          </w:p>
          <w:p w14:paraId="7DE8F9C2" w14:textId="77777777" w:rsidR="00B676E1" w:rsidRPr="004705FF" w:rsidRDefault="00576E67" w:rsidP="00EF2D4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Myanmar Text"/>
              </w:rPr>
            </w:pPr>
            <w:r w:rsidRPr="004705FF">
              <w:rPr>
                <w:rFonts w:ascii="Myanmar Text" w:eastAsia="Zawgyi-One" w:hAnsi="Myanmar Text" w:cs="Myanmar Text"/>
              </w:rPr>
              <w:t>ဟဲ၀ဲလၢတၢ်လီၢ်လီၤဆီလိၥ်သးအါတီၤ</w:t>
            </w:r>
          </w:p>
          <w:p w14:paraId="6DC293BD" w14:textId="77777777" w:rsidR="00B676E1" w:rsidRPr="004705FF" w:rsidRDefault="00576E67" w:rsidP="00EF2D4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Myanmar Text"/>
              </w:rPr>
            </w:pPr>
            <w:r w:rsidRPr="004705FF">
              <w:rPr>
                <w:rFonts w:ascii="Myanmar Text" w:eastAsia="Zawgyi-One" w:hAnsi="Myanmar Text" w:cs="Myanmar Text"/>
              </w:rPr>
              <w:t>ကတိၤကျိၥ်အါန့ၢ်ဒံးအဲကလံးကျိာ်လီၤ</w:t>
            </w:r>
            <w:r w:rsidRPr="004705FF">
              <w:rPr>
                <w:rFonts w:eastAsia="Zawgyi-One" w:cs="Myanmar Text"/>
              </w:rPr>
              <w:t>.</w:t>
            </w:r>
          </w:p>
        </w:tc>
      </w:tr>
      <w:tr w:rsidR="002465FE" w:rsidRPr="00EF2D47" w14:paraId="36E9F20D" w14:textId="77777777" w:rsidTr="00B676E1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1CD722F7" w14:textId="77777777" w:rsidR="00B676E1" w:rsidRPr="00EF2D47" w:rsidRDefault="00B676E1" w:rsidP="00EF2D47">
            <w:pPr>
              <w:pStyle w:val="Image"/>
              <w:spacing w:before="600" w:after="0"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04652285" w14:textId="77777777" w:rsidR="002327D5" w:rsidRPr="004705FF" w:rsidRDefault="00576E67" w:rsidP="00EF2D47">
            <w:pPr>
              <w:spacing w:before="600" w:after="0" w:line="240" w:lineRule="auto"/>
              <w:rPr>
                <w:rFonts w:cs="Myanmar Text"/>
              </w:rPr>
            </w:pPr>
            <w:r w:rsidRPr="004705FF">
              <w:rPr>
                <w:rFonts w:ascii="Myanmar Text" w:eastAsia="Zawgyi-One" w:hAnsi="Myanmar Text" w:cs="Myanmar Text"/>
              </w:rPr>
              <w:t>လၢအီးစတြ့လယါအပူၤ</w:t>
            </w:r>
            <w:r w:rsidRPr="004705FF">
              <w:rPr>
                <w:rFonts w:eastAsia="Zawgyi-One" w:cs="Myanmar Text"/>
              </w:rPr>
              <w:t>-</w:t>
            </w:r>
          </w:p>
        </w:tc>
      </w:tr>
      <w:tr w:rsidR="002465FE" w:rsidRPr="00EF2D47" w14:paraId="15060435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47F7BD3B" w14:textId="77777777" w:rsidR="00B676E1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91B0A47" wp14:editId="5D6610B8">
                  <wp:extent cx="1482725" cy="1482725"/>
                  <wp:effectExtent l="0" t="0" r="3175" b="3175"/>
                  <wp:docPr id="1049760633" name="Picture 38" descr="ဖိသၣ်ဆံးတဂၤဒီးပျၢ်တဘ့ၣ်က့ၣ်လီၤတရံးဟီၣ်ခိၣ်အဂီၤဒီးနဲၣ်ဃီၤဆူအီးစတြ့လယါ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ဖိသၣ်ဆံးတဂၤဒီးပျၢ်တဘ့ၣ်က့ၣ်လီၤတရံးဟီၣ်ခိၣ်အဂီၤဒီးနဲၣ်ဃီၤဆူအီးစတြ့လယါန့ၣ်လီၤ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23587A" w14:textId="5289EA9E" w:rsidR="00B676E1" w:rsidRPr="00EF2D47" w:rsidRDefault="00576E67" w:rsidP="00EF2D4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="Myanmar Text"/>
                <w:sz w:val="24"/>
                <w:szCs w:val="24"/>
              </w:rPr>
            </w:pPr>
            <w:r w:rsidRPr="004705FF">
              <w:rPr>
                <w:rFonts w:ascii="Myanmar Text" w:eastAsia="Zawgyi-One" w:hAnsi="Myanmar Text" w:cs="Myanmar Text"/>
              </w:rPr>
              <w:t>ပှၤလၢအနီၢ်ဂံၢ်</w:t>
            </w:r>
            <w:r w:rsidR="00EF2D47" w:rsidRPr="004705FF">
              <w:rPr>
                <w:rFonts w:eastAsia="Zawgyi-One" w:cs="FS Me Pro"/>
              </w:rPr>
              <w:t> </w:t>
            </w:r>
            <w:r w:rsidR="001F49AB" w:rsidRPr="004705FF">
              <w:rPr>
                <w:rStyle w:val="Statisticstyle"/>
                <w:rFonts w:eastAsia="Zawgyi-One" w:cs="Myanmar Text"/>
                <w:bCs/>
                <w:position w:val="0"/>
                <w:szCs w:val="36"/>
              </w:rPr>
              <w:t>8</w:t>
            </w:r>
            <w:r w:rsidR="00EF2D47" w:rsidRPr="004705FF">
              <w:rPr>
                <w:rStyle w:val="Statisticstyle"/>
                <w:rFonts w:eastAsia="Zawgyi-One" w:cs="FS Me Pro"/>
                <w:bCs/>
                <w:position w:val="0"/>
                <w:szCs w:val="36"/>
              </w:rPr>
              <w:t> </w:t>
            </w:r>
            <w:r w:rsidR="001F49AB" w:rsidRPr="004705FF">
              <w:rPr>
                <w:rStyle w:val="Statisticstyle"/>
                <w:rFonts w:ascii="Myanmar Text" w:eastAsia="Zawgyi-One" w:hAnsi="Myanmar Text" w:cs="Myanmar Text"/>
                <w:bCs/>
                <w:position w:val="0"/>
                <w:szCs w:val="36"/>
              </w:rPr>
              <w:t>ကကွဲၢ်</w:t>
            </w:r>
            <w:r w:rsidR="00EF2D47" w:rsidRPr="00EF2D47">
              <w:rPr>
                <w:rFonts w:eastAsia="Zawgyi-One" w:cs="FS Me Pro"/>
                <w:sz w:val="24"/>
                <w:szCs w:val="24"/>
              </w:rPr>
              <w:t> </w:t>
            </w:r>
            <w:r w:rsidRPr="004705FF">
              <w:rPr>
                <w:rFonts w:ascii="Myanmar Text" w:eastAsia="Zawgyi-One" w:hAnsi="Myanmar Text" w:cs="Myanmar Text"/>
              </w:rPr>
              <w:t>ဂၤဃၣ်ဃၣ်န့ၣ်အိၣ်ဖျဲၣ်ထီၣ်လၢထံဂုၤကီၢ်ဂၤလီၤ</w:t>
            </w:r>
          </w:p>
        </w:tc>
      </w:tr>
      <w:tr w:rsidR="002465FE" w:rsidRPr="00EF2D47" w14:paraId="392EFAFE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22DC2E76" w14:textId="77777777" w:rsidR="001F49AB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F9C5543" wp14:editId="1B7FACD4">
                  <wp:extent cx="1482725" cy="1482725"/>
                  <wp:effectExtent l="0" t="0" r="3175" b="3175"/>
                  <wp:docPr id="253724778" name="Picture 39" descr="CALD အပှၤတရူၢ်အိၣ်လၢ တၢ်ကတိၤအပနီၣ် ၃ ခါလၢအစံး &quot;ဟဲလိၣ်&quot;လၢကျိာ် ၃ ကျိာ်အဖီလာ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CALD အပှၤတရူၢ်အိၣ်လၢ တၢ်ကတိၤအပနီၣ် ၃ ခါလၢအစံး &quot;ဟဲလိၣ်&quot;လၢကျိာ် ၃ ကျိာ်အဖီလာ်န့ၣ်လီၤ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EF2A19" w14:textId="0DBEB3E6" w:rsidR="001F49AB" w:rsidRPr="00EF2D47" w:rsidRDefault="00576E67" w:rsidP="00EF2D4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="Myanmar Text"/>
                <w:sz w:val="24"/>
                <w:szCs w:val="24"/>
              </w:rPr>
            </w:pPr>
            <w:r w:rsidRPr="004705FF">
              <w:rPr>
                <w:rFonts w:ascii="Myanmar Text" w:eastAsia="Zawgyi-One" w:hAnsi="Myanmar Text" w:cs="Myanmar Text"/>
              </w:rPr>
              <w:t>ပှၤသ့ၣ်တဖၣ်အံၤကတိၤကျိာ်လၢအလီၤဆီလိာ်အသးအကျိာ်</w:t>
            </w:r>
            <w:r w:rsidR="00EF2D47" w:rsidRPr="00EF2D47">
              <w:rPr>
                <w:rFonts w:eastAsia="Zawgyi-One" w:cs="FS Me Pro"/>
                <w:sz w:val="24"/>
                <w:szCs w:val="24"/>
              </w:rPr>
              <w:t> </w:t>
            </w:r>
            <w:r w:rsidRPr="004705FF">
              <w:rPr>
                <w:rStyle w:val="Statisticstyle"/>
                <w:rFonts w:eastAsia="Zawgyi-One" w:cs="Myanmar Text"/>
                <w:bCs/>
                <w:position w:val="0"/>
                <w:szCs w:val="36"/>
              </w:rPr>
              <w:t>300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ascii="Myanmar Text" w:eastAsia="Zawgyi-One" w:hAnsi="Myanmar Text" w:cs="Myanmar Text"/>
              </w:rPr>
              <w:t>ကျိာ်လီၤ</w:t>
            </w:r>
            <w:r w:rsidRPr="004705FF">
              <w:rPr>
                <w:rFonts w:eastAsia="Zawgyi-One" w:cs="Myanmar Text"/>
              </w:rPr>
              <w:t>.</w:t>
            </w:r>
          </w:p>
        </w:tc>
      </w:tr>
    </w:tbl>
    <w:p w14:paraId="5A5FAA21" w14:textId="77777777" w:rsidR="00F74375" w:rsidRPr="00EF2D47" w:rsidRDefault="00576E67" w:rsidP="00EF2D47">
      <w:pPr>
        <w:spacing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355E5F81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230E953F" w14:textId="77777777" w:rsidR="002327D5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w:drawing>
                <wp:inline distT="0" distB="0" distL="0" distR="0" wp14:anchorId="0C16116B" wp14:editId="45A6E587">
                  <wp:extent cx="1482725" cy="1482725"/>
                  <wp:effectExtent l="0" t="0" r="3175" b="3175"/>
                  <wp:docPr id="1908268187" name="Picture 40" descr="ပှၤတဂၤနဲၣ်လီၤအသးဒီးယူာ်ထီၣ်အစုလၢပှၤအဂၤ ၂ ဂၤ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ပှၤတဂၤနဲၣ်လီၤအသးဒီးယူာ်ထီၣ်အစုလၢပှၤအဂၤ ၂ ဂၤအမဲာ်ညါလီၤ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18062E3" w14:textId="734D7757" w:rsidR="002327D5" w:rsidRPr="004705FF" w:rsidRDefault="00576E67" w:rsidP="00EF2D47">
            <w:pPr>
              <w:spacing w:line="240" w:lineRule="auto"/>
              <w:rPr>
                <w:rFonts w:cs="Myanmar Text"/>
              </w:rPr>
            </w:pPr>
            <w:r w:rsidRPr="004705FF">
              <w:rPr>
                <w:rFonts w:ascii="Myanmar Text" w:eastAsia="Zawgyi-One" w:hAnsi="Myanmar Text" w:cs="Myanmar Text"/>
              </w:rPr>
              <w:t>ဖဲန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Style w:val="Strong"/>
                <w:rFonts w:ascii="Myanmar Text" w:eastAsia="Zawgyi-One" w:hAnsi="Myanmar Text" w:cs="Myanmar Text"/>
              </w:rPr>
              <w:t>နဲၣ်ဖျါပာ်ဖျါ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ascii="Myanmar Text" w:eastAsia="Zawgyi-One" w:hAnsi="Myanmar Text" w:cs="Myanmar Text"/>
              </w:rPr>
              <w:t>ဒ်တၢ်တမံၤမံၤန့ၣ်</w:t>
            </w:r>
            <w:r w:rsidRPr="004705FF">
              <w:rPr>
                <w:rFonts w:eastAsia="Zawgyi-One" w:cs="Myanmar Text"/>
              </w:rPr>
              <w:t>,</w:t>
            </w:r>
            <w:r w:rsidRPr="004705FF">
              <w:rPr>
                <w:rFonts w:ascii="Myanmar Text" w:eastAsia="Zawgyi-One" w:hAnsi="Myanmar Text" w:cs="Myanmar Text"/>
              </w:rPr>
              <w:t>နစံး၀ဲဒၣ်နပာ်ထွဲဘၣ်ဃးဒီးပှၤတကရူၢ်လီၤလီၤဆီဆီန့ၣ်လီၤ</w:t>
            </w:r>
            <w:r w:rsidRPr="004705FF">
              <w:rPr>
                <w:rFonts w:eastAsia="Zawgyi-One" w:cs="Myanmar Text"/>
              </w:rPr>
              <w:t>.</w:t>
            </w:r>
          </w:p>
        </w:tc>
      </w:tr>
      <w:tr w:rsidR="002465FE" w:rsidRPr="00EF2D47" w14:paraId="3D5A0E28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0082A4D2" w14:textId="77777777" w:rsidR="00B676E1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EC0339A" wp14:editId="1E886055">
                  <wp:extent cx="1482725" cy="1482725"/>
                  <wp:effectExtent l="0" t="0" r="3175" b="3175"/>
                  <wp:docPr id="626339655" name="Picture 42" descr="ပှၤတဂၤနဲၣ်လီၤအသးဒီးယူာ်ထီၣ်အစုဒီးအီးစတြ့လယါအဟီၣ်ခိၣ်ဂီၤ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ပှၤတဂၤနဲၣ်လီၤအသးဒီးယူာ်ထီၣ်အစုဒီးအီးစတြ့လယါအဟီၣ်ခိၣ်ဂီၤတဘ့ၣ်လီၤ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F9B9CF" w14:textId="0A975DD4" w:rsidR="00B676E1" w:rsidRPr="00EF2D47" w:rsidRDefault="00576E67" w:rsidP="00EF2D47">
            <w:pPr>
              <w:spacing w:line="240" w:lineRule="auto"/>
              <w:rPr>
                <w:rFonts w:cs="Myanmar Text"/>
                <w:sz w:val="24"/>
                <w:szCs w:val="24"/>
              </w:rPr>
            </w:pPr>
            <w:r w:rsidRPr="004705FF">
              <w:rPr>
                <w:rFonts w:ascii="Myanmar Text" w:eastAsia="Zawgyi-One" w:hAnsi="Myanmar Text" w:cs="Myanmar Text"/>
                <w:bCs/>
              </w:rPr>
              <w:t>ပှၤ</w:t>
            </w:r>
            <w:r w:rsidR="00EF2D47" w:rsidRPr="004705FF">
              <w:rPr>
                <w:rFonts w:eastAsia="Zawgyi-One" w:cs="FS Me Pro"/>
                <w:bCs/>
              </w:rPr>
              <w:t> </w:t>
            </w:r>
            <w:r w:rsidRPr="00CF0E0A">
              <w:rPr>
                <w:rStyle w:val="Statisticstyle"/>
                <w:rFonts w:eastAsia="Zawgyi-One" w:cs="Myanmar Text"/>
                <w:bCs/>
                <w:position w:val="0"/>
              </w:rPr>
              <w:t>30%</w:t>
            </w:r>
            <w:r w:rsidR="00EF2D47" w:rsidRPr="00CF0E0A">
              <w:rPr>
                <w:rFonts w:eastAsia="Zawgyi-One" w:cs="FS Me Pro"/>
                <w:bCs/>
              </w:rPr>
              <w:t> </w:t>
            </w:r>
            <w:r w:rsidRPr="004705FF">
              <w:rPr>
                <w:rFonts w:ascii="Myanmar Text" w:eastAsia="Zawgyi-One" w:hAnsi="Myanmar Text" w:cs="Myanmar Text"/>
                <w:bCs/>
              </w:rPr>
              <w:t>လၢအအိၣ်ဆိးလၢအီးစတြ့လယါအပူၤနဲၣ်ဖျါသးဒ်</w:t>
            </w:r>
            <w:r w:rsidR="00EF2D47" w:rsidRPr="004705FF">
              <w:rPr>
                <w:rFonts w:eastAsia="Zawgyi-One" w:cs="FS Me Pro"/>
                <w:bCs/>
              </w:rPr>
              <w:t> </w:t>
            </w:r>
            <w:r w:rsidRPr="004705FF">
              <w:rPr>
                <w:rFonts w:eastAsia="Zawgyi-One" w:cs="Myanmar Text"/>
                <w:bCs/>
              </w:rPr>
              <w:t>CALD</w:t>
            </w:r>
            <w:r w:rsidR="00EF2D47" w:rsidRPr="004705FF">
              <w:rPr>
                <w:rFonts w:eastAsia="Zawgyi-One" w:cs="FS Me Pro"/>
                <w:bCs/>
              </w:rPr>
              <w:t> </w:t>
            </w:r>
            <w:r w:rsidRPr="004705FF">
              <w:rPr>
                <w:rFonts w:ascii="Myanmar Text" w:eastAsia="Zawgyi-One" w:hAnsi="Myanmar Text" w:cs="Myanmar Text"/>
                <w:bCs/>
              </w:rPr>
              <w:t>အသိးလီၤ</w:t>
            </w:r>
            <w:r w:rsidRPr="004705FF">
              <w:rPr>
                <w:rFonts w:eastAsia="Zawgyi-One" w:cs="Myanmar Text"/>
                <w:bCs/>
              </w:rPr>
              <w:t>.</w:t>
            </w:r>
          </w:p>
        </w:tc>
      </w:tr>
      <w:tr w:rsidR="002465FE" w:rsidRPr="00EF2D47" w14:paraId="41275618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42DDFAF5" w14:textId="77777777" w:rsidR="001F49AB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0E457FF" wp14:editId="0310B78B">
                  <wp:extent cx="1482725" cy="1482725"/>
                  <wp:effectExtent l="0" t="0" r="3175" b="3175"/>
                  <wp:docPr id="154003351" name="Picture 43" descr="ပှၤတဂၤယူာ်ထီၣ်အစုလၢအဟံၣ်ဖိဃီဖိ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ပှၤတဂၤယူာ်ထီၣ်အစုလၢအဟံၣ်ဖိဃီဖိအမဲာ်ညါလီၤ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F16E75" w14:textId="612460D7" w:rsidR="001F49AB" w:rsidRPr="00EF2D47" w:rsidRDefault="00576E67" w:rsidP="00EF2D47">
            <w:pPr>
              <w:spacing w:line="240" w:lineRule="auto"/>
              <w:rPr>
                <w:rFonts w:cs="Myanmar Text"/>
                <w:sz w:val="24"/>
                <w:szCs w:val="24"/>
              </w:rPr>
            </w:pPr>
            <w:r w:rsidRPr="004705FF">
              <w:rPr>
                <w:rFonts w:ascii="Myanmar Text" w:eastAsia="Zawgyi-One" w:hAnsi="Myanmar Text" w:cs="Myanmar Text"/>
              </w:rPr>
              <w:t>ပှၤပၣ်ဃုၥ်ပၣ်ဂီၢ်</w:t>
            </w:r>
            <w:r w:rsidR="004705FF">
              <w:rPr>
                <w:rFonts w:ascii="Myanmar Text" w:eastAsia="Zawgyi-One" w:hAnsi="Myanmar Text" w:cs="Myanmar Text"/>
              </w:rPr>
              <w:t> </w:t>
            </w:r>
            <w:r w:rsidRPr="00CF0E0A">
              <w:rPr>
                <w:rStyle w:val="Statisticstyle"/>
                <w:rFonts w:eastAsia="Zawgyi-One" w:cs="Myanmar Text"/>
                <w:bCs/>
                <w:position w:val="0"/>
              </w:rPr>
              <w:t>10%</w:t>
            </w:r>
            <w:r w:rsidR="00EF2D47" w:rsidRPr="00CF0E0A">
              <w:rPr>
                <w:rFonts w:eastAsia="Zawgyi-One" w:cs="FS Me Pro"/>
              </w:rPr>
              <w:t> </w:t>
            </w:r>
            <w:r w:rsidRPr="004705FF">
              <w:rPr>
                <w:rFonts w:ascii="Myanmar Text" w:eastAsia="Zawgyi-One" w:hAnsi="Myanmar Text" w:cs="Myanmar Text"/>
              </w:rPr>
              <w:t>လၢ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Style w:val="Strong"/>
                <w:rFonts w:ascii="Myanmar Text" w:eastAsia="Zawgyi-One" w:hAnsi="Myanmar Text" w:cs="Myanmar Text"/>
              </w:rPr>
              <w:t>အအိၣ်လၢ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National</w:t>
            </w:r>
            <w:r w:rsidR="004705FF">
              <w:rPr>
                <w:rFonts w:eastAsia="Zawgyi-One" w:cs="FS Me Pro"/>
              </w:rPr>
              <w:br/>
            </w:r>
            <w:r w:rsidRPr="004705FF">
              <w:rPr>
                <w:rFonts w:eastAsia="Zawgyi-One" w:cs="Myanmar Text"/>
              </w:rPr>
              <w:t>Disability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Insurance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Scheme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(NDIS)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ascii="Myanmar Text" w:eastAsia="Zawgyi-One" w:hAnsi="Myanmar Text" w:cs="Myanmar Text"/>
              </w:rPr>
              <w:t>နဲၣ်ဖျါအသးဒ်</w:t>
            </w:r>
            <w:r w:rsidR="004705FF">
              <w:rPr>
                <w:rFonts w:eastAsia="Zawgyi-One" w:cs="FS Me Pro"/>
              </w:rPr>
              <w:br/>
            </w:r>
            <w:r w:rsidRPr="004705FF">
              <w:rPr>
                <w:rFonts w:eastAsia="Zawgyi-One" w:cs="Myanmar Text"/>
              </w:rPr>
              <w:t>CALD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ascii="Myanmar Text" w:eastAsia="Zawgyi-One" w:hAnsi="Myanmar Text" w:cs="Myanmar Text"/>
              </w:rPr>
              <w:t>အပှၤတဂၤအသိးလီၤ</w:t>
            </w:r>
            <w:r w:rsidRPr="004705FF">
              <w:rPr>
                <w:rFonts w:eastAsia="Zawgyi-One" w:cs="Myanmar Text"/>
              </w:rPr>
              <w:t>.</w:t>
            </w:r>
          </w:p>
        </w:tc>
      </w:tr>
      <w:tr w:rsidR="002465FE" w:rsidRPr="00EF2D47" w14:paraId="668D4F3C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1D1EBD86" w14:textId="77777777" w:rsidR="001F49AB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35E042C" wp14:editId="38D2DA10">
                  <wp:extent cx="1483200" cy="1483200"/>
                  <wp:effectExtent l="0" t="0" r="3175" b="3175"/>
                  <wp:docPr id="768595154" name="Picture 768595154" descr="ပှၤပၣ် ဃုာ်ပၣ်ဂီၢ်တဂၤအတၢ်ပနီၣ်ဒုးနဲၣ်၀ဲပှၤပၣ်ဃုာ်ပၣ်ဂီၢ်တကရူၢ်လီၤ. ၂ ဂၤန့ၣ်ယူာ်ထီၣ်အစု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ပှၤပၣ် ဃုာ်ပၣ်ဂီၢ်တဂၤအတၢ်ပနီၣ်ဒုးနဲၣ်၀ဲပှၤပၣ်ဃုာ်ပၣ်ဂီၢ်တကရူၢ်လီၤ. ၂ ဂၤန့ၣ်ယူာ်ထီၣ်အစုတဖ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597940" w14:textId="4C372990" w:rsidR="001F49AB" w:rsidRPr="004705FF" w:rsidRDefault="00576E67" w:rsidP="00EF2D47">
            <w:pPr>
              <w:spacing w:line="240" w:lineRule="auto"/>
              <w:rPr>
                <w:rFonts w:cs="Myanmar Text"/>
              </w:rPr>
            </w:pPr>
            <w:r w:rsidRPr="004705FF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ပှၤပၣ်ဃုၥ်ပၣ်ဂီၢ်တဖၣ်မ့ၢ်ပှၤလၢအအိၣ်ဒီးသးနီၢ်ခိက့ၢ်ဂီၤတဆူၣ်တချ့တလၢတပှဲၤလၢအပာ်ဃုာ်ပာ်ဂီၢ်လၢ</w:t>
            </w:r>
            <w:r w:rsidR="00EF2D47" w:rsidRPr="004705FF">
              <w:rPr>
                <w:rStyle w:val="Strong"/>
                <w:rFonts w:eastAsia="Zawgyi-One" w:cs="FS Me Pro"/>
                <w:b w:val="0"/>
                <w:bCs w:val="0"/>
                <w:color w:val="auto"/>
              </w:rPr>
              <w:t> </w:t>
            </w:r>
            <w:r w:rsidRPr="004705FF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>NDIS</w:t>
            </w:r>
            <w:r w:rsidR="00EF2D47" w:rsidRPr="004705FF">
              <w:rPr>
                <w:rStyle w:val="Strong"/>
                <w:rFonts w:eastAsia="Zawgyi-One" w:cs="FS Me Pro"/>
                <w:b w:val="0"/>
                <w:bCs w:val="0"/>
                <w:color w:val="auto"/>
              </w:rPr>
              <w:t> </w:t>
            </w:r>
            <w:r w:rsidRPr="004705FF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အပူၤန့ၣ်လီၤ</w:t>
            </w:r>
            <w:r w:rsidRPr="004705FF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>.</w:t>
            </w:r>
          </w:p>
        </w:tc>
      </w:tr>
    </w:tbl>
    <w:p w14:paraId="56259978" w14:textId="77777777" w:rsidR="00B676E1" w:rsidRPr="00EF2D47" w:rsidRDefault="00576E67" w:rsidP="00EF2D47">
      <w:pPr>
        <w:spacing w:before="0" w:after="0"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p w14:paraId="7B7D8747" w14:textId="4BA41306" w:rsidR="00D01D6C" w:rsidRPr="00EF2D47" w:rsidRDefault="00576E67" w:rsidP="00EF2D47">
      <w:pPr>
        <w:pStyle w:val="Heading2"/>
        <w:spacing w:line="240" w:lineRule="auto"/>
        <w:rPr>
          <w:rFonts w:cs="Myanmar Text"/>
          <w:sz w:val="36"/>
          <w:szCs w:val="36"/>
          <w:lang w:val="en-AU"/>
        </w:rPr>
      </w:pPr>
      <w:bookmarkStart w:id="93" w:name="_Toc158276971"/>
      <w:r w:rsidRPr="004705FF">
        <w:rPr>
          <w:rFonts w:ascii="Myanmar Text" w:eastAsia="Zawgyi-One" w:hAnsi="Myanmar Text" w:cs="Myanmar Text"/>
        </w:rPr>
        <w:lastRenderedPageBreak/>
        <w:t>တၢ်မၤအကျဲခိၣ်သ့ၣ်န့ၣ်ဘၣ်ဃးဒီးတၢ်မနုၤလဲၣ်</w:t>
      </w:r>
      <w:bookmarkEnd w:id="88"/>
      <w:bookmarkEnd w:id="89"/>
      <w:bookmarkEnd w:id="93"/>
    </w:p>
    <w:tbl>
      <w:tblPr>
        <w:tblW w:w="9141" w:type="dxa"/>
        <w:tblLayout w:type="fixed"/>
        <w:tblLook w:val="04A0" w:firstRow="1" w:lastRow="0" w:firstColumn="1" w:lastColumn="0" w:noHBand="0" w:noVBand="1"/>
      </w:tblPr>
      <w:tblGrid>
        <w:gridCol w:w="2537"/>
        <w:gridCol w:w="6592"/>
        <w:gridCol w:w="12"/>
      </w:tblGrid>
      <w:tr w:rsidR="002465FE" w:rsidRPr="004705FF" w14:paraId="3B152B46" w14:textId="77777777" w:rsidTr="00CA3458">
        <w:trPr>
          <w:gridAfter w:val="1"/>
          <w:wAfter w:w="12" w:type="dxa"/>
          <w:trHeight w:val="3628"/>
        </w:trPr>
        <w:tc>
          <w:tcPr>
            <w:tcW w:w="2537" w:type="dxa"/>
            <w:vAlign w:val="center"/>
          </w:tcPr>
          <w:bookmarkStart w:id="94" w:name="_Hlk152854252"/>
          <w:p w14:paraId="19BBA435" w14:textId="77777777" w:rsidR="005F45F4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0C046CA3" wp14:editId="2FC768D9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516890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16D73" w14:textId="77777777" w:rsidR="00576E67" w:rsidRPr="002C4461" w:rsidRDefault="00576E67" w:rsidP="0023797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pacing w:val="-6"/>
                                      <w:sz w:val="13"/>
                                      <w:szCs w:val="13"/>
                                    </w:rPr>
                                  </w:pPr>
                                  <w:r w:rsidRPr="002C446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13"/>
                                      <w:szCs w:val="13"/>
                                    </w:rPr>
                                    <w:t>ပတၢ်မၤအကျဲခိၣ်သ့ၣ်</w:t>
                                  </w:r>
                                </w:p>
                                <w:p w14:paraId="45509B49" w14:textId="77777777" w:rsidR="00576E67" w:rsidRPr="002C4461" w:rsidRDefault="00576E67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pacing w:val="-6"/>
                                      <w:sz w:val="13"/>
                                      <w:szCs w:val="13"/>
                                      <w:lang w:val="en-P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46CA3" id="_x0000_s1030" type="#_x0000_t202" alt="&quot;&quot;" style="position:absolute;left:0;text-align:left;margin-left:23.1pt;margin-top:40.7pt;width:70.25pt;height:18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" filled="f" stroked="f">
                      <v:textbox inset="0,0,0,0">
                        <w:txbxContent>
                          <w:p w14:paraId="09816D73" w14:textId="77777777" w:rsidR="00576E67" w:rsidRPr="002C4461" w:rsidRDefault="00576E67" w:rsidP="0023797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pacing w:val="-6"/>
                                <w:sz w:val="13"/>
                                <w:szCs w:val="13"/>
                              </w:rPr>
                            </w:pPr>
                            <w:r w:rsidRPr="002C446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13"/>
                                <w:szCs w:val="13"/>
                              </w:rPr>
                              <w:t>ပတၢ်မၤအကျဲခိၣ်သ့ၣ်</w:t>
                            </w:r>
                          </w:p>
                          <w:p w14:paraId="45509B49" w14:textId="77777777" w:rsidR="00576E67" w:rsidRPr="002C4461" w:rsidRDefault="00576E67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pacing w:val="-6"/>
                                <w:sz w:val="13"/>
                                <w:szCs w:val="13"/>
                                <w:lang w:val="en-PH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F6D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F655D52" wp14:editId="2EB9EE47">
                  <wp:extent cx="1482725" cy="1482725"/>
                  <wp:effectExtent l="0" t="0" r="3175" b="3175"/>
                  <wp:docPr id="478145865" name="Picture 44" descr="တၢ်မၤအကျဲခိၣ်သ့ၣ်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တၢ်မၤအကျဲခိၣ်သ့ၣ်အလံာ်တဘ့ၣ်လီၤ.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4E975101" w14:textId="4E302072" w:rsidR="00F05FC3" w:rsidRPr="004705FF" w:rsidRDefault="00576E67" w:rsidP="00EF2D47">
            <w:pPr>
              <w:spacing w:line="240" w:lineRule="auto"/>
              <w:rPr>
                <w:rFonts w:cs="Myanmar Text"/>
              </w:rPr>
            </w:pPr>
            <w:r w:rsidRPr="004705FF">
              <w:rPr>
                <w:rFonts w:ascii="Myanmar Text" w:eastAsia="Zawgyi-One" w:hAnsi="Myanmar Text" w:cs="Myanmar Text"/>
              </w:rPr>
              <w:t>ပကွဲး၀ဲဒၣ်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Cultural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and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Linguistic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Diversity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Strategy</w:t>
            </w:r>
            <w:r w:rsidR="004705FF" w:rsidRPr="004705FF">
              <w:rPr>
                <w:rFonts w:eastAsia="Zawgyi-One" w:cs="FS Me Pro"/>
              </w:rPr>
              <w:br/>
            </w:r>
            <w:r w:rsidRPr="004705FF">
              <w:rPr>
                <w:rFonts w:eastAsia="Zawgyi-One" w:cs="Myanmar Text"/>
              </w:rPr>
              <w:t>2024–2028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ascii="Myanmar Text" w:eastAsia="Zawgyi-One" w:hAnsi="Myanmar Text" w:cs="Myanmar Text"/>
              </w:rPr>
              <w:t>အသီတဘ့ၣ်အံၤလီၤ</w:t>
            </w:r>
            <w:r w:rsidRPr="004705FF">
              <w:rPr>
                <w:rFonts w:eastAsia="Zawgyi-One" w:cs="Myanmar Text"/>
              </w:rPr>
              <w:t>.</w:t>
            </w:r>
          </w:p>
          <w:p w14:paraId="1E0B85B5" w14:textId="77777777" w:rsidR="005F45F4" w:rsidRPr="004705FF" w:rsidRDefault="00576E67" w:rsidP="00EF2D47">
            <w:pPr>
              <w:spacing w:line="240" w:lineRule="auto"/>
              <w:rPr>
                <w:rFonts w:cs="Myanmar Text"/>
              </w:rPr>
            </w:pPr>
            <w:r w:rsidRPr="004705FF">
              <w:rPr>
                <w:rFonts w:ascii="Myanmar Text" w:eastAsia="Zawgyi-One" w:hAnsi="Myanmar Text" w:cs="Myanmar Text"/>
              </w:rPr>
              <w:t>ပကိးအီၤလၢတၢ်မၤကျိၤကျဲန့ၣ်လီၤ</w:t>
            </w:r>
            <w:r w:rsidRPr="004705FF">
              <w:rPr>
                <w:rFonts w:eastAsia="Zawgyi-One" w:cs="Myanmar Text"/>
              </w:rPr>
              <w:t>.</w:t>
            </w:r>
          </w:p>
        </w:tc>
      </w:tr>
      <w:tr w:rsidR="002465FE" w:rsidRPr="004705FF" w14:paraId="588B7BD0" w14:textId="77777777" w:rsidTr="00CA3458">
        <w:trPr>
          <w:gridAfter w:val="1"/>
          <w:wAfter w:w="12" w:type="dxa"/>
          <w:trHeight w:val="3628"/>
        </w:trPr>
        <w:tc>
          <w:tcPr>
            <w:tcW w:w="2537" w:type="dxa"/>
            <w:vAlign w:val="center"/>
          </w:tcPr>
          <w:p w14:paraId="3629F0F3" w14:textId="77777777" w:rsidR="00230B06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DF6EB51" wp14:editId="74AE4DE0">
                  <wp:extent cx="1483200" cy="1483200"/>
                  <wp:effectExtent l="0" t="0" r="3175" b="3175"/>
                  <wp:docPr id="420215641" name="Picture 1" descr="CALD အပှၤပၣ်ဃုာ်ပၣ်ဂီၢ်တဖုလီၤ. လၢအ၀ဲသ့ၣ်အကပၤမ့ၢ်စုမုၢ်ကျၢၢ်တဘိယူာ်ထီၣ်အသးဃုာ်ဒီးပျၢ်တဘိနဲၣ်အသး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15641" name="Picture 1" descr="CALD အပှၤပၣ်ဃုာ်ပၣ်ဂီၢ်တဖုလီၤ. လၢအ၀ဲသ့ၣ်အကပၤမ့ၢ်စုမုၢ်ကျၢၢ်တဘိယူာ်ထီၣ်အသးဃုာ်ဒီးပျၢ်တဘိနဲၣ်အသးဆူတၢ်ဖီခိၣ်လီၤ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020D6FED" w14:textId="399302C7" w:rsidR="00230B06" w:rsidRPr="004705FF" w:rsidRDefault="00576E67" w:rsidP="00EF2D47">
            <w:pPr>
              <w:spacing w:line="240" w:lineRule="auto"/>
              <w:rPr>
                <w:rFonts w:cs="Myanmar Text"/>
              </w:rPr>
            </w:pPr>
            <w:r w:rsidRPr="004705FF">
              <w:rPr>
                <w:rFonts w:ascii="Myanmar Text" w:eastAsia="Zawgyi-One" w:hAnsi="Myanmar Text" w:cs="Myanmar Text"/>
              </w:rPr>
              <w:t>တၢ်မၤအကျဲခိၣ်သ့ၣ်တခါအံၤန့ၣ်မ့ၢ်တၢ်ရဲၣ်တၢ်ကျဲၤတခါလၢမ့ၢ်ပကမၤကဲထီၣ်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NDIS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ascii="Myanmar Text" w:eastAsia="Zawgyi-One" w:hAnsi="Myanmar Text" w:cs="Myanmar Text"/>
              </w:rPr>
              <w:t>ဂ့ၤန့ၢ်အလီၢ်လၢ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CALD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ascii="Myanmar Text" w:eastAsia="Zawgyi-One" w:hAnsi="Myanmar Text" w:cs="Myanmar Text"/>
              </w:rPr>
              <w:t>ပှၤပာ်ဃုာ်ပာ်ဂီၢ်တဖၣ်အဂီၢ်ဒ်လဲၣ်န့ၣ်လီၤ</w:t>
            </w:r>
            <w:r w:rsidRPr="004705FF">
              <w:rPr>
                <w:rFonts w:eastAsia="Zawgyi-One" w:cs="Myanmar Text"/>
              </w:rPr>
              <w:t>.</w:t>
            </w:r>
          </w:p>
        </w:tc>
      </w:tr>
      <w:bookmarkEnd w:id="94"/>
      <w:tr w:rsidR="002465FE" w:rsidRPr="00EF2D47" w14:paraId="2A0B88E6" w14:textId="77777777" w:rsidTr="00CA3458">
        <w:trPr>
          <w:trHeight w:val="3628"/>
        </w:trPr>
        <w:tc>
          <w:tcPr>
            <w:tcW w:w="2537" w:type="dxa"/>
            <w:vAlign w:val="center"/>
          </w:tcPr>
          <w:p w14:paraId="7A19B48D" w14:textId="77777777" w:rsidR="005F45F4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DEE8734" wp14:editId="22C5C769">
                  <wp:extent cx="1482725" cy="1482725"/>
                  <wp:effectExtent l="0" t="0" r="3175" b="3175"/>
                  <wp:docPr id="781709884" name="Picture 5" descr="ပှၤပၣ်ဃုာ်ပၣ်ဂီၢ်တဂၤဖီၣ်ဃာ် NDIS အလံာ်တဘ့ၣ်လီၤ. လၢအ၀ဲသ့ၣ်အကပၤမ့ၢ်စုမုၢ်ကျၢၢ်တဘိယူာ်ထီၣ်အသးဃုာ်ဒီးပျၢ်တဘိနဲၣ်အသး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09884" name="Picture 5" descr="ပှၤပၣ်ဃုာ်ပၣ်ဂီၢ်တဂၤဖီၣ်ဃာ် NDIS အလံာ်တဘ့ၣ်လီၤ. လၢအ၀ဲသ့ၣ်အကပၤမ့ၢ်စုမုၢ်ကျၢၢ်တဘိယူာ်ထီၣ်အသးဃုာ်ဒီးပျၢ်တဘိနဲၣ်အသးဆူတၢ်ဖီခိၣ်လီၤ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4" w:type="dxa"/>
            <w:gridSpan w:val="2"/>
            <w:vAlign w:val="center"/>
          </w:tcPr>
          <w:p w14:paraId="47307BD6" w14:textId="7709A5A0" w:rsidR="007138A0" w:rsidRPr="004705FF" w:rsidRDefault="00576E67" w:rsidP="00EF2D47">
            <w:pPr>
              <w:spacing w:line="240" w:lineRule="auto"/>
              <w:rPr>
                <w:rFonts w:cs="Myanmar Text"/>
              </w:rPr>
            </w:pPr>
            <w:r w:rsidRPr="004705FF">
              <w:rPr>
                <w:rFonts w:ascii="Myanmar Text" w:eastAsia="Zawgyi-One" w:hAnsi="Myanmar Text" w:cs="Myanmar Text"/>
              </w:rPr>
              <w:t>အရှဲပၠးစ့ၢ်ကီးမ့ၢ်ပကမၤဂ့ၤထီၣ်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CALD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ascii="Myanmar Text" w:eastAsia="Zawgyi-One" w:hAnsi="Myanmar Text" w:cs="Myanmar Text"/>
              </w:rPr>
              <w:t>အပှၤပၣ်ဃုၥ်ပၣ်ဂီၢ်တဖၣ်အတၢ်လဲၤခီဖျိလၢအ၀ဲသ့ၣ်မၤန့ၢ်၀ဲဒၣ်ဒီး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eastAsia="Zawgyi-One" w:cs="Myanmar Text"/>
              </w:rPr>
              <w:t>NDIS</w:t>
            </w:r>
            <w:r w:rsidR="00EF2D47" w:rsidRPr="004705FF">
              <w:rPr>
                <w:rFonts w:eastAsia="Zawgyi-One" w:cs="FS Me Pro"/>
              </w:rPr>
              <w:t> </w:t>
            </w:r>
            <w:r w:rsidRPr="004705FF">
              <w:rPr>
                <w:rFonts w:ascii="Myanmar Text" w:eastAsia="Zawgyi-One" w:hAnsi="Myanmar Text" w:cs="Myanmar Text"/>
              </w:rPr>
              <w:t>န့ၣ်ဒ်လဲၣ်အဂ့ၢ်လီၤ</w:t>
            </w:r>
            <w:r w:rsidRPr="004705FF">
              <w:rPr>
                <w:rFonts w:eastAsia="Zawgyi-One" w:cs="Myanmar Text"/>
              </w:rPr>
              <w:t>.</w:t>
            </w:r>
          </w:p>
        </w:tc>
      </w:tr>
    </w:tbl>
    <w:p w14:paraId="178FB653" w14:textId="77777777" w:rsidR="00F74375" w:rsidRPr="00EF2D47" w:rsidRDefault="00576E67" w:rsidP="00EF2D47">
      <w:pPr>
        <w:spacing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tbl>
      <w:tblPr>
        <w:tblW w:w="9113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</w:tblGrid>
      <w:tr w:rsidR="002465FE" w:rsidRPr="00EF2D47" w14:paraId="17D8EA43" w14:textId="77777777" w:rsidTr="00735C79">
        <w:tc>
          <w:tcPr>
            <w:tcW w:w="2537" w:type="dxa"/>
            <w:vAlign w:val="center"/>
          </w:tcPr>
          <w:p w14:paraId="7F524EA9" w14:textId="77777777" w:rsidR="00115682" w:rsidRPr="00EF2D47" w:rsidRDefault="00115682" w:rsidP="00EF2D47">
            <w:pPr>
              <w:pStyle w:val="Image"/>
              <w:spacing w:after="0"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13A0B8A9" w14:textId="77777777" w:rsidR="000D0ABE" w:rsidRPr="002C4461" w:rsidRDefault="00576E67" w:rsidP="00EF2D47">
            <w:pPr>
              <w:spacing w:after="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တၢ်အံၤပၣ်ဃုာ်အ၀ဲသ့ၣ်အတၢ်လဲၤခီဖျိလၢ</w:t>
            </w:r>
            <w:r w:rsidRPr="002C4461">
              <w:rPr>
                <w:rFonts w:eastAsia="Zawgyi-One" w:cs="Myanmar Text"/>
              </w:rPr>
              <w:t>-</w:t>
            </w:r>
          </w:p>
        </w:tc>
      </w:tr>
      <w:tr w:rsidR="002465FE" w:rsidRPr="00EF2D47" w14:paraId="56A46CDA" w14:textId="77777777" w:rsidTr="00735C79">
        <w:trPr>
          <w:trHeight w:val="2126"/>
        </w:trPr>
        <w:tc>
          <w:tcPr>
            <w:tcW w:w="2537" w:type="dxa"/>
            <w:vAlign w:val="center"/>
          </w:tcPr>
          <w:p w14:paraId="779FCF06" w14:textId="77777777" w:rsidR="00233933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87FC1BE" wp14:editId="78384B25">
                  <wp:extent cx="1482725" cy="1482725"/>
                  <wp:effectExtent l="0" t="0" r="3175" b="3175"/>
                  <wp:docPr id="686706921" name="Picture 4" descr="ပှၤတဂၤဖီၣ်ဃာ် NDIS 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06921" name="Picture 4" descr="ပှၤတဂၤဖီၣ်ဃာ် NDIS အလံာ်တဘ့ၣ်လီၤ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D60C58" w14:textId="212AF3C1" w:rsidR="00233933" w:rsidRPr="002C4461" w:rsidRDefault="00576E67" w:rsidP="00EF2D4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အတၢ်သူ၀ဲဒၣ်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NDIS</w:t>
            </w:r>
          </w:p>
        </w:tc>
      </w:tr>
      <w:tr w:rsidR="002465FE" w:rsidRPr="00EF2D47" w14:paraId="4A8F63C7" w14:textId="77777777" w:rsidTr="00735C79">
        <w:tc>
          <w:tcPr>
            <w:tcW w:w="2537" w:type="dxa"/>
            <w:vAlign w:val="center"/>
          </w:tcPr>
          <w:p w14:paraId="7CF0BBB6" w14:textId="77777777" w:rsidR="00233933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2A7C254" wp14:editId="18D6DBF9">
                  <wp:extent cx="1482725" cy="1482725"/>
                  <wp:effectExtent l="0" t="0" r="3175" b="3175"/>
                  <wp:docPr id="127817640" name="Picture 6" descr="NDIS အပှၤမၤတၢ်ဖိ ၃ ဂၤလီၤ. တဂၤန့ၣ်ဖီၣ်ဃာ်လံာ်တၢ်ကွဲး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7640" name="Picture 6" descr="NDIS အပှၤမၤတၢ်ဖိ ၃ ဂၤလီၤ. တဂၤန့ၣ်ဖီၣ်ဃာ်လံာ်တၢ်ကွဲးတဘ့ၣ်လီၤ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5E3120" w14:textId="34B11861" w:rsidR="00233933" w:rsidRPr="002C4461" w:rsidRDefault="00576E67" w:rsidP="00EF2D4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eastAsia="Zawgyi-One" w:cs="Myanmar Text"/>
              </w:rPr>
              <w:t>NDIS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အပှၤမၤတၢ်ဖိ</w:t>
            </w:r>
          </w:p>
        </w:tc>
      </w:tr>
      <w:tr w:rsidR="002465FE" w:rsidRPr="00EF2D47" w14:paraId="420F0842" w14:textId="77777777" w:rsidTr="00735C79">
        <w:tc>
          <w:tcPr>
            <w:tcW w:w="2537" w:type="dxa"/>
            <w:vAlign w:val="center"/>
          </w:tcPr>
          <w:p w14:paraId="79F3AA3F" w14:textId="77777777" w:rsidR="0026512B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05C18F91" wp14:editId="6DAD5250">
                  <wp:extent cx="1482725" cy="1482725"/>
                  <wp:effectExtent l="0" t="0" r="3175" b="3175"/>
                  <wp:docPr id="1006732294" name="Picture 1006732294" descr="NDIS ပှၤမၤသကိးဃုာ်တၢ်တဂၤဖီၣ်ဃာ်လံၥ်တၢ်ကွဲးတဘ့ၣ်လၢ၀ဲၤဒၢးတၢ်သူၣ်ထီၣ်တခါ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32294" name="Picture 1006732294" descr="NDIS ပှၤမၤသကိးဃုာ်တၢ်တဂၤဖီၣ်ဃာ်လံၥ်တၢ်ကွဲးတဘ့ၣ်လၢ၀ဲၤဒၢးတၢ်သူၣ်ထီၣ်တခါအမဲာ်ညါလီၤ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D734BE" w14:textId="0BBD7154" w:rsidR="0026512B" w:rsidRPr="002C4461" w:rsidRDefault="00576E67" w:rsidP="00EF2D4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Style w:val="Strong"/>
                <w:rFonts w:eastAsia="Zawgyi-One" w:cs="Myanmar Text"/>
              </w:rPr>
              <w:t>NDIS</w:t>
            </w:r>
            <w:r w:rsidR="00EF2D47" w:rsidRPr="002C4461">
              <w:rPr>
                <w:rStyle w:val="Strong"/>
                <w:rFonts w:eastAsia="Zawgyi-One" w:cs="FS Me Pro"/>
              </w:rPr>
              <w:t> </w:t>
            </w:r>
            <w:r w:rsidRPr="002C4461">
              <w:rPr>
                <w:rStyle w:val="Strong"/>
                <w:rFonts w:ascii="Myanmar Text" w:eastAsia="Zawgyi-One" w:hAnsi="Myanmar Text" w:cs="Myanmar Text"/>
              </w:rPr>
              <w:t>အပှၤမၤသကိးတၢ်တဖၣ်န့ၣ်လီၤ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1527BC9C" w14:textId="77777777" w:rsidTr="00735C79">
        <w:tc>
          <w:tcPr>
            <w:tcW w:w="2537" w:type="dxa"/>
            <w:vAlign w:val="center"/>
          </w:tcPr>
          <w:p w14:paraId="55BC9E66" w14:textId="77777777" w:rsidR="0026512B" w:rsidRPr="00EF2D47" w:rsidRDefault="00576E67" w:rsidP="00EF2D47">
            <w:pPr>
              <w:pStyle w:val="Image"/>
              <w:spacing w:before="840" w:after="12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D3BC073" wp14:editId="6852B924">
                  <wp:extent cx="1473835" cy="1038313"/>
                  <wp:effectExtent l="0" t="0" r="0" b="9525"/>
                  <wp:docPr id="1158345630" name="Picture 3" descr="NDIS ပှၤမၤသကိးဃုာ်တၢ်တဂၤဆီၣ်ထွဲပှၤတဂၤအတၢ်သူ၀ဲဒၣ်ခီၣ်ဖၠူထၢ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45630" name="Picture 3" descr="NDIS ပှၤမၤသကိးဃုာ်တၢ်တဂၤဆီၣ်ထွဲပှၤတဂၤအတၢ်သူ၀ဲဒၣ်ခီၣ်ဖၠူထၢၣ်န့ၣ်လီၤ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038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0158167" w14:textId="1685C9E8" w:rsidR="0026512B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576E67">
              <w:rPr>
                <w:rFonts w:eastAsia="Zawgyi-One" w:cs="Myanmar Text"/>
                <w:sz w:val="27"/>
                <w:szCs w:val="27"/>
              </w:rPr>
              <w:t>NDIS</w:t>
            </w:r>
            <w:r w:rsidR="00EF2D47" w:rsidRPr="00576E67">
              <w:rPr>
                <w:rFonts w:eastAsia="Zawgyi-One" w:cs="FS Me Pro"/>
                <w:sz w:val="27"/>
                <w:szCs w:val="27"/>
              </w:rPr>
              <w:t> </w:t>
            </w:r>
            <w:r w:rsidRPr="00576E67">
              <w:rPr>
                <w:rFonts w:ascii="Myanmar Text" w:eastAsia="Zawgyi-One" w:hAnsi="Myanmar Text" w:cs="Myanmar Text"/>
                <w:sz w:val="27"/>
                <w:szCs w:val="27"/>
              </w:rPr>
              <w:t>အပှၤမၤသကိးဃုာ်တၢ်တဖၣ်မ့ၢ်ပှၤလၢအမၤစၢၤပှၤအဂၤတဖၣ်လၢကကွၢ်ဃုဒီးသူ၀ဲဒၣ်တၢ်ဟ့ၣ်လီၤမၤစၢၤတဖၣ်န့ၣ်လီၤ</w:t>
            </w:r>
            <w:r w:rsidRPr="002C4461">
              <w:rPr>
                <w:rFonts w:eastAsia="Zawgyi-One" w:cs="Myanmar Text"/>
              </w:rPr>
              <w:t>.</w:t>
            </w:r>
          </w:p>
          <w:p w14:paraId="141217CD" w14:textId="519A36A2" w:rsidR="007977D5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လၢပတၢ်မၤအကျဲခိၣ်သ့ၣ်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တခါအံၤအပူၤ</w:t>
            </w:r>
            <w:r w:rsidRPr="002C4461">
              <w:rPr>
                <w:rFonts w:eastAsia="Zawgyi-One" w:cs="Myanmar Text"/>
              </w:rPr>
              <w:t>,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ပကိးဒၣ်အ၀ဲသ့ၣ်ဒ်ပပှၤမၤသကိးဃုာ်တၢ်တဖၣ်န့ၣ်လီၤ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</w:tbl>
    <w:p w14:paraId="307B7BCC" w14:textId="77777777" w:rsidR="00735C79" w:rsidRPr="00EF2D47" w:rsidRDefault="00576E67" w:rsidP="00EF2D47">
      <w:pPr>
        <w:spacing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tbl>
      <w:tblPr>
        <w:tblW w:w="945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341"/>
      </w:tblGrid>
      <w:tr w:rsidR="002465FE" w:rsidRPr="00EF2D47" w14:paraId="74056729" w14:textId="77777777" w:rsidTr="00551CF4">
        <w:tc>
          <w:tcPr>
            <w:tcW w:w="2537" w:type="dxa"/>
            <w:vAlign w:val="center"/>
          </w:tcPr>
          <w:p w14:paraId="0C4913C2" w14:textId="77777777" w:rsidR="000D0ABE" w:rsidRPr="00EF2D47" w:rsidRDefault="000D0ABE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917" w:type="dxa"/>
            <w:gridSpan w:val="2"/>
            <w:vAlign w:val="center"/>
          </w:tcPr>
          <w:p w14:paraId="6A87BA5D" w14:textId="77777777" w:rsidR="000D0ABE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တၢ်မၤအကျဲခိၣ်သ့ၣ်တခါအံၤရှဲပၠးစ့ၢ်ကီးမ့ၢ်ပကဆီၣ်ထွဲ</w:t>
            </w:r>
            <w:r w:rsidRPr="002C4461">
              <w:rPr>
                <w:rFonts w:eastAsia="Zawgyi-One" w:cs="Myanmar Text"/>
              </w:rPr>
              <w:t>-</w:t>
            </w:r>
          </w:p>
        </w:tc>
      </w:tr>
      <w:tr w:rsidR="002465FE" w:rsidRPr="00EF2D47" w14:paraId="4AA544F3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0E5386E2" w14:textId="77777777" w:rsidR="000D0ABE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8959137" wp14:editId="2CF0BD7A">
                  <wp:extent cx="1482725" cy="1482725"/>
                  <wp:effectExtent l="0" t="0" r="3175" b="3175"/>
                  <wp:docPr id="258620248" name="Picture 45" descr="NDIS ပှၤမၤတၢ်ဖိဟံးစုကွၢ်မဲာ်၀ဲဒၣ်ပှၤ ၂ 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20248" name="Picture 45" descr="NDIS ပှၤမၤတၢ်ဖိဟံးစုကွၢ်မဲာ်၀ဲဒၣ်ပှၤ ၂ ဂၤလီၤ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6A50A9" w14:textId="1F09376A" w:rsidR="000D0ABE" w:rsidRPr="002C4461" w:rsidRDefault="00576E67" w:rsidP="00EF2D4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အပှၤတ၀ၢတဖၣ်မ့ၢ်အကပာ်ဃုာ်လၢ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NDIS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အပူၤဒ်လဲၣ်</w:t>
            </w:r>
          </w:p>
        </w:tc>
      </w:tr>
      <w:tr w:rsidR="002465FE" w:rsidRPr="00EF2D47" w14:paraId="7F6692A7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41530B26" w14:textId="77777777" w:rsidR="000D0ABE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AA1CAA3" wp14:editId="1BE79679">
                  <wp:extent cx="1482725" cy="1482725"/>
                  <wp:effectExtent l="0" t="0" r="3175" b="3175"/>
                  <wp:docPr id="1864075353" name="Picture 46" descr="NDIS အပှၤမၤတၢ်ဖိဆီၣ်ထွဲပှၤပၣ်ဃုၥ်ပၣ်ဂီၢ်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75353" name="Picture 46" descr="NDIS အပှၤမၤတၢ်ဖိဆီၣ်ထွဲပှၤပၣ်ဃုၥ်ပၣ်ဂီၢ်တဂၤလီၤ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DF87B9" w14:textId="415440AF" w:rsidR="000D0ABE" w:rsidRPr="002C4461" w:rsidRDefault="00576E67" w:rsidP="00EF2D4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အပှၤပၣ်ဃုၥ်ပၣ်ဂီၢ်တဖၣ်ကသူ၀ဲဒၣ်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NDIS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ဒ်လဲၣ်န့ၣ်လီၤ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</w:tbl>
    <w:p w14:paraId="1D1517B1" w14:textId="77777777" w:rsidR="002A6A49" w:rsidRPr="00EF2D47" w:rsidRDefault="00576E67" w:rsidP="00EF2D47">
      <w:pPr>
        <w:spacing w:before="0" w:after="0"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p w14:paraId="4D3AA110" w14:textId="1E51B1EE" w:rsidR="002A6A49" w:rsidRPr="002C4461" w:rsidRDefault="00576E67" w:rsidP="00EF2D47">
      <w:pPr>
        <w:pStyle w:val="Heading2"/>
        <w:spacing w:line="240" w:lineRule="auto"/>
        <w:rPr>
          <w:rFonts w:cs="Myanmar Text"/>
        </w:rPr>
      </w:pPr>
      <w:bookmarkStart w:id="95" w:name="_Toc158276972"/>
      <w:r w:rsidRPr="002C4461">
        <w:rPr>
          <w:rFonts w:ascii="Myanmar Text" w:eastAsia="Zawgyi-One" w:hAnsi="Myanmar Text" w:cs="Myanmar Text"/>
        </w:rPr>
        <w:lastRenderedPageBreak/>
        <w:t>ဘၣ်မနုၤအဃိတၢ်မၤအကျဲခိၣ်သ့ၣ်</w:t>
      </w:r>
      <w:r w:rsidR="00EF2D47" w:rsidRPr="002C4461">
        <w:rPr>
          <w:rFonts w:eastAsia="Zawgyi-One" w:cs="FS Me Pro"/>
        </w:rPr>
        <w:t> </w:t>
      </w:r>
      <w:r w:rsidRPr="002C4461">
        <w:rPr>
          <w:rFonts w:ascii="Myanmar Text" w:eastAsia="Zawgyi-One" w:hAnsi="Myanmar Text" w:cs="Myanmar Text"/>
        </w:rPr>
        <w:t>အံၤအကါဒိၣ်၀ဲဒၣ်လဲၣ်</w:t>
      </w:r>
      <w:bookmarkEnd w:id="95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2D75FCBE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5D41D2C1" w14:textId="77777777" w:rsidR="00EE6856" w:rsidRPr="00EF2D47" w:rsidRDefault="00576E67" w:rsidP="00EF2D47">
            <w:pPr>
              <w:pStyle w:val="Image"/>
              <w:spacing w:line="240" w:lineRule="auto"/>
              <w:jc w:val="left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E846FD5" wp14:editId="59C309FB">
                  <wp:extent cx="1402798" cy="1402798"/>
                  <wp:effectExtent l="0" t="0" r="6985" b="6985"/>
                  <wp:docPr id="1251027194" name="Picture 7" descr="ပှၤတဂၤအိၣ်လၢတၢ်ဒူၣ်တခါအလီၢ်ခံ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27194" name="Picture 7" descr="ပှၤတဂၤအိၣ်လၢတၢ်ဒူၣ်တခါအလီၢ်ခံလီၤ. 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98" cy="140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3F1E30" w14:textId="4FBDFAC6" w:rsidR="00EE6856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ဖိတနီၤန့ၣ်လဲၤခီဖျိ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Style w:val="Strong"/>
                <w:rFonts w:ascii="Myanmar Text" w:eastAsia="Zawgyi-One" w:hAnsi="Myanmar Text" w:cs="Myanmar Text"/>
              </w:rPr>
              <w:t>တၢ်နိးတၢ်ဘျးတဖၣ်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လၢအအါဖဲအ၀ဲသ့ၣ်အဲၣ်ဒိးပာ်ဃုာ်ပာ်ဂီၢ်လၢ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NDIS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အပူၤအခါလီၤ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5B1C746B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226DCEAE" w14:textId="77777777" w:rsidR="00EE6856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A62C697" wp14:editId="2A69519E">
                  <wp:extent cx="1482725" cy="1482725"/>
                  <wp:effectExtent l="0" t="0" r="3175" b="3175"/>
                  <wp:docPr id="1981921844" name="Picture 8" descr="ပှၤ ၂ ဂၤအိၣ်လၢတၢ်ဒူၣ်တခါအလီၢ်ခံလီၤ. တဂၤန့ၣ်ယူာ်ထီၣ်အစ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21844" name="Picture 8" descr="ပှၤ ၂ ဂၤအိၣ်လၢတၢ်ဒူၣ်တခါအလီၢ်ခံလီၤ. တဂၤန့ၣ်ယူာ်ထီၣ်အစုလီၤ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9EB1E4" w14:textId="77777777" w:rsidR="00EE6856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တၢ်နိးတၢ်ဘျးတခါန့ၣ်မ့ၢ်တၢ်တမံၤလၢအပာ်ပတုာ်နၤလၢနကမၤတၢ်တမံၤမံၤလၢန</w:t>
            </w:r>
            <w:r w:rsidRPr="002C4461">
              <w:rPr>
                <w:rFonts w:eastAsia="Zawgyi-One" w:cs="Myanmar Text"/>
              </w:rPr>
              <w:t>-</w:t>
            </w:r>
          </w:p>
          <w:p w14:paraId="081B5904" w14:textId="30184F95" w:rsidR="00EE6856" w:rsidRPr="002C4461" w:rsidRDefault="00576E67" w:rsidP="00EF2D4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လိၣ်မၤအီၤ</w:t>
            </w:r>
            <w:r w:rsidR="00EF2D47" w:rsidRPr="002C4461">
              <w:rPr>
                <w:rFonts w:eastAsia="Zawgyi-One" w:cs="FS Me Pro"/>
              </w:rPr>
              <w:t> </w:t>
            </w:r>
          </w:p>
          <w:p w14:paraId="1C32921F" w14:textId="77777777" w:rsidR="00EE6856" w:rsidRPr="002C4461" w:rsidRDefault="00576E67" w:rsidP="00EF2D4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အဲၣ်ဒိးမၤအီၤန့ၣ်လီၤ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12FFC139" w14:textId="77777777" w:rsidTr="00412343">
        <w:tc>
          <w:tcPr>
            <w:tcW w:w="2551" w:type="dxa"/>
            <w:vAlign w:val="center"/>
          </w:tcPr>
          <w:p w14:paraId="6DAB1FCF" w14:textId="77777777" w:rsidR="00EE6856" w:rsidRPr="00EF2D47" w:rsidRDefault="00EE6856" w:rsidP="00EF2D47">
            <w:pPr>
              <w:pStyle w:val="Image"/>
              <w:spacing w:before="840" w:after="0"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58F03A77" w14:textId="0097ED50" w:rsidR="00EE6856" w:rsidRPr="002C4461" w:rsidRDefault="00576E67" w:rsidP="00EF2D47">
            <w:pPr>
              <w:spacing w:before="840" w:after="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တၢ်နိးတၢ်ဘျးတဖၣ်မၤကီမၤခဲဒိၣ်ထီၣ်တၢ်လၢ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အပှၤတဖၣ်အဂီၢ်လၢတၢ်က</w:t>
            </w:r>
            <w:r w:rsidRPr="002C4461">
              <w:rPr>
                <w:rFonts w:eastAsia="Zawgyi-One" w:cs="Myanmar Text"/>
              </w:rPr>
              <w:t>-</w:t>
            </w:r>
          </w:p>
        </w:tc>
      </w:tr>
      <w:tr w:rsidR="002465FE" w:rsidRPr="00EF2D47" w14:paraId="0470B170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78A460F3" w14:textId="77777777" w:rsidR="005D3AC4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56CEE2C" wp14:editId="5EF9C44E">
                  <wp:extent cx="1482725" cy="1482725"/>
                  <wp:effectExtent l="0" t="0" r="3175" b="3175"/>
                  <wp:docPr id="324798248" name="Picture 9" descr="ပှၤတဂၤဖးလံာ်တကဘျံး,တၢ်ဂ့ၢ်တၢ်ကျိၤအပနီၣ်တခါဒီးတၢ်ဂ့ၢ်ကီ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98248" name="Picture 9" descr="ပှၤတဂၤဖးလံာ်တကဘျံး,တၢ်ဂ့ၢ်တၢ်ကျိၤအပနီၣ်တခါဒီးတၢ်ဂ့ၢ်ကီအပနီၣ်တခါလီၤ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2841C9" w14:textId="130832F6" w:rsidR="005D3AC4" w:rsidRPr="002C4461" w:rsidRDefault="00576E67" w:rsidP="00EF2D47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ကွၢ်ဃုတၢ်ဂ့ၢ်တၢ်ကျိၤဘၣ်ဃး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NDIS</w:t>
            </w:r>
          </w:p>
        </w:tc>
      </w:tr>
      <w:tr w:rsidR="002465FE" w:rsidRPr="00EF2D47" w14:paraId="737B5396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7253BB00" w14:textId="77777777" w:rsidR="005D3AC4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EECD8A0" wp14:editId="4F3F485E">
                  <wp:extent cx="1482725" cy="1482725"/>
                  <wp:effectExtent l="0" t="0" r="3175" b="3175"/>
                  <wp:docPr id="371728563" name="Picture 10" descr="ပှၤတဂၤဖီၣ်ဃာ် NDIS အလံာ်တဘ့ၣ်လီၤ. လၢအ၀ဲသ့ၣ်အဖီခိၣ်မ့ၢ်တၢ်ဂ့ၢ်ကီ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28563" name="Picture 10" descr="ပှၤတဂၤဖီၣ်ဃာ် NDIS အလံာ်တဘ့ၣ်လီၤ. လၢအ၀ဲသ့ၣ်အဖီခိၣ်မ့ၢ်တၢ်ဂ့ၢ်ကီအပနီၣ်တခါလီၤ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39DA60" w14:textId="3CCAE1E0" w:rsidR="005D3AC4" w:rsidRPr="002C4461" w:rsidRDefault="00576E67" w:rsidP="00EF2D47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သူ၀ဲဒၣ်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NDIS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ပှဲၤဂၤလဲၣ်န့ၣ်လီၤ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3100F3C6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5D42A2F8" w14:textId="77777777" w:rsidR="00412343" w:rsidRPr="00EF2D47" w:rsidRDefault="00576E67" w:rsidP="00EF2D47">
            <w:pPr>
              <w:pStyle w:val="Image"/>
              <w:spacing w:before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w:drawing>
                <wp:inline distT="0" distB="0" distL="0" distR="0" wp14:anchorId="49C81A9C" wp14:editId="1CB1B20F">
                  <wp:extent cx="1482725" cy="1482725"/>
                  <wp:effectExtent l="0" t="0" r="3175" b="3175"/>
                  <wp:docPr id="1844680602" name="Picture 4" descr="ပှၤတဂၤဖီၣ်ဃာ်လံာ်တၢ်ကွဲးတဘ့ၣ်ဒီးဆိကမိၣ်တၢ်လီၤ. လၢအ၀ဲသ့ၣ်အဖီခိၣ်မ့ၢ်တၢ်ဆိကမိၣ်အတၢ်ပနီၣ်ဃုာ်ဒီး CALD အပှၤပၣ်ဃုၥ်ပၣ်ဂီၢ်တဖၣ်အိၣ်လၢအပူၤဒီးနီၣ်ဂာ်တဲာ်တၢ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80602" name="Picture 4" descr="ပှၤတဂၤဖီၣ်ဃာ်လံာ်တၢ်ကွဲးတဘ့ၣ်ဒီးဆိကမိၣ်တၢ်လီၤ. လၢအ၀ဲသ့ၣ်အဖီခိၣ်မ့ၢ်တၢ်ဆိကမိၣ်အတၢ်ပနီၣ်ဃုာ်ဒီး CALD အပှၤပၣ်ဃုၥ်ပၣ်ဂီၢ်တဖၣ်အိၣ်လၢအပူၤဒီးနီၣ်ဂာ်တဲာ်တၢ်တခါလီၤ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72D923" w14:textId="268E3FE7" w:rsidR="00412343" w:rsidRPr="002C4461" w:rsidRDefault="00576E67" w:rsidP="00EF2D47">
            <w:pPr>
              <w:spacing w:before="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ပပှၤမၤတၢ်ဖိဒီးပပှၤမၤသကိးဃုာ်တၢ်တဖၣ်မ့ၢ်တၢ်ကဘၣ်ဆီၣ်ထွဲ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အပှၤပာ်ဃုာ်ပာ်ဂီၢ်တဖၣ်ဒ်လဲၣ်န့ၣ်အတနၢ်ပၢၢ်၀ဲထီဘိဘၣ်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70903540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0C94C787" w14:textId="77777777" w:rsidR="00412343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808A5B0" wp14:editId="2EC952A4">
                  <wp:extent cx="1440000" cy="1440000"/>
                  <wp:effectExtent l="0" t="0" r="8255" b="8255"/>
                  <wp:docPr id="128" name="Picture 128" descr="ပှၤပၣ်ဃုၥ်ပၢ်ဂီၢ်တဂၤဆိကမိၣ်ထီၣ်ဒီးတၢ်မၤစၢၤအပှၤမၤတၢ်ဖိ ၂ ဂၤဖီၣ်ဃာ်လံာ်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ပှၤပၣ်ဃုၥ်ပၢ်ဂီၢ်တဂၤဆိကမိၣ်ထီၣ်ဒီးတၢ်မၤစၢၤအပှၤမၤတၢ်ဖိ ၂ ဂၤဖီၣ်ဃာ်လံာ်တဖ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2B73C4B" w14:textId="3A59E132" w:rsidR="00412343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လၢ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ှၤပာ်ဃုာ်ပာ်ဂီၢ်တနီၤအဂီၢ်ကီခဲဒိၣ်၀ဲဒၣ်လၢအဂီၢ်လၢတၢ်ကကွၢ်ဃုဒီးသူ၀ဲဒၣ်တၢ်မၤစၢၤတဖၣ်လၢအ၀ဲသ့ၣ်လိၣ်ဘၣ်၀ဲဒၣ်န့ၣ်လီၤ</w:t>
            </w:r>
            <w:r w:rsidRPr="002C4461">
              <w:rPr>
                <w:rFonts w:eastAsia="Zawgyi-One" w:cs="Myanmar Text"/>
              </w:rPr>
              <w:t>.</w:t>
            </w:r>
          </w:p>
          <w:p w14:paraId="0A90D035" w14:textId="77777777" w:rsidR="002D5212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ဒီးတၢ်ဟ့ၣ်လီၤမၤစၢၤတဖၣ်တအိၣ်၀ဲဒၣ်အလၢအပှဲၤလၢအပူၤဖျဲးလၢ</w:t>
            </w:r>
            <w:r w:rsidRPr="002C4461">
              <w:rPr>
                <w:rStyle w:val="Strong"/>
                <w:rFonts w:ascii="Myanmar Text" w:eastAsia="Zawgyi-One" w:hAnsi="Myanmar Text" w:cs="Myanmar Text"/>
              </w:rPr>
              <w:t>လုၢ်လၢ်တၢ်ဆဲးတၢ်လၤ</w:t>
            </w:r>
            <w:r w:rsidRPr="002C4461">
              <w:rPr>
                <w:rFonts w:ascii="Myanmar Text" w:eastAsia="Zawgyi-One" w:hAnsi="Myanmar Text" w:cs="Myanmar Text"/>
              </w:rPr>
              <w:t>ကိးမံၤဒဲးအဂီၢ်ဘၣ်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49C83EAC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6757DAB3" w14:textId="77777777" w:rsidR="002D5212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C742129" wp14:editId="0E291BF5">
                  <wp:extent cx="1483200" cy="1112400"/>
                  <wp:effectExtent l="0" t="0" r="3175" b="0"/>
                  <wp:docPr id="1487494377" name="Picture 1487494377" descr="ပှၤတကရူၢ်ကူသိး၀ဲဒၣ်တၢ်ကူတၢ်သိးလၢအလွဲၢ်ဖျါကပီၤဒီးဂဲၤဒိမၤဖျါထီၣ်လုၢ်လၢ်တၢ်ဆဲးတၢ်လၤတၢ်ဂဲၤကလံ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 descr="ပှၤတကရူၢ်ကူသိး၀ဲဒၣ်တၢ်ကူတၢ်သိးလၢအလွဲၢ်ဖျါကပီၤဒီးဂဲၤဒိမၤဖျါထီၣ်လုၢ်လၢ်တၢ်ဆဲးတၢ်လၤတၢ်ဂဲၤကလံ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6DE802" w14:textId="77777777" w:rsidR="002D5212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နတၢ်ဆဲးတၢ်လၤန့ၣ်မ့ၢ်၀ဲ</w:t>
            </w:r>
            <w:r w:rsidRPr="002C4461">
              <w:rPr>
                <w:rFonts w:eastAsia="Zawgyi-One" w:cs="Myanmar Text"/>
              </w:rPr>
              <w:t>-</w:t>
            </w:r>
          </w:p>
          <w:p w14:paraId="036A6C8C" w14:textId="77777777" w:rsidR="002D5212" w:rsidRPr="002C4461" w:rsidRDefault="00576E67" w:rsidP="00EF2D47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နတၢ်အိၣ်မူအကျဲ</w:t>
            </w:r>
          </w:p>
          <w:p w14:paraId="24D2E5D7" w14:textId="77777777" w:rsidR="002D5212" w:rsidRPr="002C4461" w:rsidRDefault="00576E67" w:rsidP="00EF2D47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လၢနဂီၢ်တၢ်မနုၤအကါဒိၣ်လဲၣ်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04DBBEC6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221936F6" w14:textId="77777777" w:rsidR="00412343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A22356F" wp14:editId="6D68BC56">
                  <wp:extent cx="1482725" cy="1482725"/>
                  <wp:effectExtent l="0" t="0" r="3175" b="3175"/>
                  <wp:docPr id="584460863" name="Picture 12" descr="ပှၤတဂၤဆိကမိၣ်ထီၣ်တၢ်လၢတၢ်ကတိၤအတၢ်ပနီၣ် ၃ ခါဖီလာ်လၢအစံး &quot;ဟဲလိၣ်&quot; လၢကျိာ်လီၤဆီလိာ်အသး ၃ ကျိာ်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60863" name="Picture 12" descr="ပှၤတဂၤဆိကမိၣ်ထီၣ်တၢ်လၢတၢ်ကတိၤအတၢ်ပနီၣ် ၃ ခါဖီလာ်လၢအစံး &quot;ဟဲလိၣ်&quot; လၢကျိာ်လီၤဆီလိာ်အသး ၃ ကျိာ်အပူၤလီၤ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5E331D" w14:textId="47FAF4BB" w:rsidR="00412343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တၢ်ဂ့ၢ်တၢ်ကျိၤလၢကျိာ်အဂၤတဖၣ်ထီဘိန့ၣ်တကဲတၢ်အညီလၢ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အပှၤတဖၣ်ကသူ၀ဲဒၣ်အဂီၢ်ဘၣ်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63324E08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7D32603B" w14:textId="77777777" w:rsidR="00412343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60E275A" wp14:editId="48088821">
                  <wp:extent cx="1482725" cy="1482725"/>
                  <wp:effectExtent l="0" t="0" r="3175" b="3175"/>
                  <wp:docPr id="330540206" name="Picture 47" descr="ပှၤပၣ်ဃုၥ်ပၣ်ဂီၢ်တဂၤယူာ်ထီၣ်အစုလီၤ. လၢအ၀ဲသ့ၣ်အကပၤမ့ၢ်တၢ်ဂ့ၢ်တၢ်ကျိၤတခါအပနီၣ်ဒီးနီၣ်ဂာ်တဲာ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40206" name="Picture 47" descr="ပှၤပၣ်ဃုၥ်ပၣ်ဂီၢ်တဂၤယူာ်ထီၣ်အစုလီၤ. လၢအ၀ဲသ့ၣ်အကပၤမ့ၢ်တၢ်ဂ့ၢ်တၢ်ကျိၤတခါအပနီၣ်ဒီးနီၣ်ဂာ်တဲာ်တခါလီၤ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A2C161" w14:textId="77B134E5" w:rsidR="007138A0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ဒီးတၢ်ဂ့ၢ်တၢ်ကျိၤဘၣ်ဃးမ့ၢ်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အပှၤပာ်ဃုာ်ပာ်ဂီၢ်တဖၣ်</w:t>
            </w:r>
          </w:p>
          <w:p w14:paraId="4EE16926" w14:textId="1C146737" w:rsidR="007138A0" w:rsidRPr="002C4461" w:rsidRDefault="00576E67" w:rsidP="00EF2D47">
            <w:pPr>
              <w:pStyle w:val="ListParagraph"/>
              <w:numPr>
                <w:ilvl w:val="0"/>
                <w:numId w:val="56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လဲၤခီဖျိဘၣ်</w:t>
            </w:r>
            <w:r w:rsidR="00EF2D47" w:rsidRPr="002C4461">
              <w:rPr>
                <w:rFonts w:eastAsia="Zawgyi-One" w:cs="FS Me Pro"/>
              </w:rPr>
              <w:t> </w:t>
            </w:r>
          </w:p>
          <w:p w14:paraId="388BB883" w14:textId="77777777" w:rsidR="00412343" w:rsidRPr="002C4461" w:rsidRDefault="00576E67" w:rsidP="00EF2D47">
            <w:pPr>
              <w:pStyle w:val="ListParagraph"/>
              <w:numPr>
                <w:ilvl w:val="0"/>
                <w:numId w:val="56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လိၣ်ဘၣ်တၢ်မနုၤလဲၣ်န့ၣ်တအိၣ်လၢလၢပှဲၤပှဲၤဘၣ်</w:t>
            </w:r>
            <w:r w:rsidRPr="002C4461">
              <w:rPr>
                <w:rFonts w:eastAsia="Zawgyi-One" w:cs="Myanmar Text"/>
              </w:rPr>
              <w:t>.</w:t>
            </w:r>
          </w:p>
        </w:tc>
      </w:tr>
    </w:tbl>
    <w:p w14:paraId="1BE87DF2" w14:textId="3401DC6A" w:rsidR="007F4962" w:rsidRPr="002C4461" w:rsidRDefault="00576E67" w:rsidP="00EF2D47">
      <w:pPr>
        <w:pStyle w:val="Heading2"/>
        <w:spacing w:line="240" w:lineRule="auto"/>
        <w:rPr>
          <w:rFonts w:cs="Myanmar Text"/>
          <w:lang w:val="en-AU"/>
        </w:rPr>
      </w:pPr>
      <w:bookmarkStart w:id="96" w:name="_Toc158276973"/>
      <w:r w:rsidRPr="002C4461">
        <w:rPr>
          <w:rFonts w:ascii="Myanmar Text" w:eastAsia="Zawgyi-One" w:hAnsi="Myanmar Text" w:cs="Myanmar Text"/>
        </w:rPr>
        <w:lastRenderedPageBreak/>
        <w:t>မ့ၢ်ပမၤကဲထီၣ်</w:t>
      </w:r>
      <w:r w:rsidR="00AA41B4">
        <w:rPr>
          <w:rFonts w:ascii="Myanmar Text" w:eastAsia="Zawgyi-One" w:hAnsi="Myanmar Text" w:cs="Myanmar Text" w:hint="cs"/>
          <w:cs/>
        </w:rPr>
        <w:t>တၢ်မၤအကျဲခိၣ်သ့ၣ်တခါ</w:t>
      </w:r>
      <w:r w:rsidRPr="002C4461">
        <w:rPr>
          <w:rFonts w:ascii="Myanmar Text" w:eastAsia="Zawgyi-One" w:hAnsi="Myanmar Text" w:cs="Myanmar Text"/>
        </w:rPr>
        <w:t>အံၤဒ်လဲၣ်</w:t>
      </w:r>
      <w:bookmarkEnd w:id="96"/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  <w:gridCol w:w="30"/>
        <w:gridCol w:w="142"/>
      </w:tblGrid>
      <w:tr w:rsidR="002465FE" w:rsidRPr="00EF2D47" w14:paraId="3D6D14C8" w14:textId="77777777" w:rsidTr="002C4461">
        <w:trPr>
          <w:gridAfter w:val="1"/>
          <w:wAfter w:w="142" w:type="dxa"/>
          <w:trHeight w:val="2550"/>
        </w:trPr>
        <w:tc>
          <w:tcPr>
            <w:tcW w:w="2551" w:type="dxa"/>
            <w:vAlign w:val="center"/>
          </w:tcPr>
          <w:p w14:paraId="41347C1D" w14:textId="77777777" w:rsidR="007F4962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0A5B2B10" wp14:editId="668FCCD1">
                  <wp:extent cx="1368000" cy="1368000"/>
                  <wp:effectExtent l="0" t="0" r="3810" b="3810"/>
                  <wp:docPr id="2051497661" name="Picture 2051497661" descr="ပှၤ ၃ ဂၤမၤသကိးတၢ်တပူၤဃီလၢလံာ်ဖးလဲၢ်တဘ့ၣ်အလိၤလီၤ. ပှၤတဂၤနဲၣ်အစုဆူလံာ်ဖးလဲၢ်တဘ့ၣ်အလိ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497661" name="Picture 2051497661" descr="ပှၤ ၃ ဂၤမၤသကိးတၢ်တပူၤဃီလၢလံာ်ဖးလဲၢ်တဘ့ၣ်အလိၤလီၤ. ပှၤတဂၤနဲၣ်အစုဆူလံာ်ဖးလဲၢ်တဘ့ၣ်အလိ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  <w:vAlign w:val="center"/>
          </w:tcPr>
          <w:p w14:paraId="158A3E27" w14:textId="34698C40" w:rsidR="007F4962" w:rsidRPr="002C4461" w:rsidRDefault="00576E67" w:rsidP="00EF2D47">
            <w:pPr>
              <w:spacing w:before="12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ပသူတ့ၢ်၀ဲဒၣ်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Style w:val="Strong"/>
                <w:rFonts w:eastAsia="Zawgyi-One" w:cs="Myanmar Text"/>
              </w:rPr>
              <w:t>co</w:t>
            </w:r>
            <w:r w:rsidR="002C4461" w:rsidRPr="002C4461">
              <w:rPr>
                <w:rStyle w:val="Strong"/>
                <w:rFonts w:eastAsia="Zawgyi-One" w:cs="Myanmar Text"/>
              </w:rPr>
              <w:noBreakHyphen/>
            </w:r>
            <w:r w:rsidRPr="002C4461">
              <w:rPr>
                <w:rStyle w:val="Strong"/>
                <w:rFonts w:eastAsia="Zawgyi-One" w:cs="Myanmar Text"/>
              </w:rPr>
              <w:t>design</w:t>
            </w:r>
            <w:r w:rsidR="00EF2D47" w:rsidRPr="002C4461">
              <w:rPr>
                <w:rStyle w:val="Strong"/>
                <w:rFonts w:eastAsia="Zawgyi-One" w:cs="FS Me Pro"/>
              </w:rPr>
              <w:t> </w:t>
            </w:r>
            <w:r w:rsidRPr="002C4461">
              <w:rPr>
                <w:rStyle w:val="Strong"/>
                <w:rFonts w:eastAsia="Zawgyi-One" w:cs="Myanmar Text"/>
              </w:rPr>
              <w:t>(</w:t>
            </w:r>
            <w:r w:rsidRPr="002C4461">
              <w:rPr>
                <w:rStyle w:val="Strong"/>
                <w:rFonts w:ascii="Myanmar Text" w:eastAsia="Zawgyi-One" w:hAnsi="Myanmar Text" w:cs="Myanmar Text"/>
              </w:rPr>
              <w:t>တၢ်မၤကဲထီၣ်သကိးဃုာ်တၢ်</w:t>
            </w:r>
            <w:r w:rsidRPr="002C4461">
              <w:rPr>
                <w:rStyle w:val="Strong"/>
                <w:rFonts w:eastAsia="Zawgyi-One" w:cs="Myanmar Text"/>
              </w:rPr>
              <w:t>)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လၢတၢ်ကမၤကဲထီၣ်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Strategy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န့ၣ်လီၤ</w:t>
            </w:r>
            <w:r w:rsidRPr="002C4461">
              <w:rPr>
                <w:rFonts w:eastAsia="Zawgyi-One" w:cs="Myanmar Text"/>
              </w:rPr>
              <w:t>.</w:t>
            </w:r>
          </w:p>
          <w:p w14:paraId="737F1AEF" w14:textId="4BE817AB" w:rsidR="00891723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eastAsia="Zawgyi-One" w:cs="Myanmar Text"/>
              </w:rPr>
              <w:t>Co</w:t>
            </w:r>
            <w:r w:rsidR="002C4461">
              <w:rPr>
                <w:rFonts w:eastAsia="Zawgyi-One" w:cs="Myanmar Text"/>
              </w:rPr>
              <w:noBreakHyphen/>
            </w:r>
            <w:r w:rsidRPr="002C4461">
              <w:rPr>
                <w:rFonts w:eastAsia="Zawgyi-One" w:cs="Myanmar Text"/>
              </w:rPr>
              <w:t>design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န့ၣ်အခါဖဲပှၤမၤသကိးဃုာ်တၢ်တပူၤဃီလၢတၢ်က</w:t>
            </w:r>
            <w:r w:rsidRPr="002C4461">
              <w:rPr>
                <w:rFonts w:eastAsia="Zawgyi-One" w:cs="Myanmar Text"/>
              </w:rPr>
              <w:t>-</w:t>
            </w:r>
          </w:p>
          <w:p w14:paraId="6E392893" w14:textId="77777777" w:rsidR="00891723" w:rsidRPr="002C4461" w:rsidRDefault="00576E67" w:rsidP="00EF2D4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မၤကဲထီၣ်တၢ်အသီတမံၤ</w:t>
            </w:r>
          </w:p>
          <w:p w14:paraId="21D68305" w14:textId="77777777" w:rsidR="00C43AAB" w:rsidRPr="002C4461" w:rsidRDefault="00576E67" w:rsidP="00EF2D4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မၤဂ့ၤထီၣ်မ့ၢ်တၢ်တမံၤမၤတၢ်ဒ်လဲၣ်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06E5E375" w14:textId="77777777" w:rsidTr="002C4461">
        <w:trPr>
          <w:gridAfter w:val="2"/>
          <w:wAfter w:w="172" w:type="dxa"/>
        </w:trPr>
        <w:tc>
          <w:tcPr>
            <w:tcW w:w="2551" w:type="dxa"/>
            <w:vAlign w:val="center"/>
          </w:tcPr>
          <w:p w14:paraId="1CC31ED1" w14:textId="77777777" w:rsidR="00C43AAB" w:rsidRPr="00EF2D47" w:rsidRDefault="00C43AAB" w:rsidP="00EF2D47">
            <w:pPr>
              <w:pStyle w:val="Image"/>
              <w:spacing w:before="360" w:after="0"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633" w:type="dxa"/>
            <w:vAlign w:val="center"/>
          </w:tcPr>
          <w:p w14:paraId="0481E975" w14:textId="77777777" w:rsidR="00C43AAB" w:rsidRPr="002C4461" w:rsidRDefault="00576E67" w:rsidP="00EF2D47">
            <w:pPr>
              <w:spacing w:before="360" w:after="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ပမၤလီၤတံၢ်လၢပမၤသကိးဃုာ်တၢ်ဒီးပှၤလၢအတဒ်သိးလိာ်အသးတဖၣ်အါအါလီၤ</w:t>
            </w:r>
            <w:r w:rsidRPr="002C4461">
              <w:rPr>
                <w:rFonts w:eastAsia="Zawgyi-One" w:cs="Myanmar Text"/>
              </w:rPr>
              <w:t>,</w:t>
            </w:r>
            <w:r w:rsidRPr="002C4461">
              <w:rPr>
                <w:rFonts w:ascii="Myanmar Text" w:eastAsia="Zawgyi-One" w:hAnsi="Myanmar Text" w:cs="Myanmar Text"/>
              </w:rPr>
              <w:t>တၢ်အံၤပာ်ဃုာ်</w:t>
            </w:r>
            <w:r w:rsidRPr="002C4461">
              <w:rPr>
                <w:rFonts w:eastAsia="Zawgyi-One" w:cs="Myanmar Text"/>
              </w:rPr>
              <w:t>-</w:t>
            </w:r>
          </w:p>
        </w:tc>
      </w:tr>
      <w:tr w:rsidR="002465FE" w:rsidRPr="00EF2D47" w14:paraId="30260F32" w14:textId="77777777" w:rsidTr="002C4461">
        <w:trPr>
          <w:gridAfter w:val="2"/>
          <w:wAfter w:w="172" w:type="dxa"/>
          <w:trHeight w:val="2370"/>
        </w:trPr>
        <w:tc>
          <w:tcPr>
            <w:tcW w:w="2551" w:type="dxa"/>
            <w:vAlign w:val="center"/>
          </w:tcPr>
          <w:p w14:paraId="3C53AA97" w14:textId="77777777" w:rsidR="0010274C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5B15D1F" wp14:editId="704E3704">
                  <wp:extent cx="1368000" cy="1368000"/>
                  <wp:effectExtent l="0" t="0" r="3810" b="3810"/>
                  <wp:docPr id="19" name="Picture 19" descr="CALD အပှၤတဖ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CALD အပှၤတဖု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0C42756" w14:textId="19E8C7CE" w:rsidR="0010274C" w:rsidRPr="002C4461" w:rsidRDefault="00576E67" w:rsidP="00EF2D47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</w:t>
            </w:r>
          </w:p>
        </w:tc>
      </w:tr>
      <w:tr w:rsidR="002465FE" w:rsidRPr="00EF2D47" w14:paraId="516C1FBF" w14:textId="77777777" w:rsidTr="002C4461">
        <w:trPr>
          <w:gridAfter w:val="2"/>
          <w:wAfter w:w="172" w:type="dxa"/>
        </w:trPr>
        <w:tc>
          <w:tcPr>
            <w:tcW w:w="2551" w:type="dxa"/>
            <w:vAlign w:val="center"/>
          </w:tcPr>
          <w:p w14:paraId="3F21BBDE" w14:textId="77777777" w:rsidR="0010274C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03A17C9C" wp14:editId="65360C5D">
                  <wp:extent cx="1368000" cy="1368000"/>
                  <wp:effectExtent l="0" t="0" r="3810" b="3810"/>
                  <wp:docPr id="35" name="Picture 35" descr="ဟံၣ်ဖိဃီဖိတဒူၣ်လၢအအိၣ်ဒီး မိၢ်ပၢ် ၂ ဂၤဒီးဖိ ၂ 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ဟံၣ်ဖိဃီဖိတဒူၣ်လၢအအိၣ်ဒီး မိၢ်ပၢ် ၂ ဂၤဒီးဖိ ၂ ဂ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C31112A" w14:textId="77777777" w:rsidR="0010274C" w:rsidRPr="002C4461" w:rsidRDefault="00576E67" w:rsidP="00EF2D47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အဟံၣ်ဖိဃီဖိဒီးပှၤလၢအကွၢ်ထွဲအ၀ဲသ့ၣ်တဖၣ်</w:t>
            </w:r>
          </w:p>
        </w:tc>
      </w:tr>
      <w:tr w:rsidR="002465FE" w:rsidRPr="00EF2D47" w14:paraId="3BB6D5D4" w14:textId="77777777" w:rsidTr="002C4461">
        <w:trPr>
          <w:gridAfter w:val="2"/>
          <w:wAfter w:w="172" w:type="dxa"/>
        </w:trPr>
        <w:tc>
          <w:tcPr>
            <w:tcW w:w="2551" w:type="dxa"/>
            <w:vAlign w:val="center"/>
          </w:tcPr>
          <w:p w14:paraId="3C0AB1A9" w14:textId="77777777" w:rsidR="0010274C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585459E" wp14:editId="44CCA593">
                  <wp:extent cx="1368000" cy="1368000"/>
                  <wp:effectExtent l="0" t="0" r="3810" b="3810"/>
                  <wp:docPr id="126" name="Picture 126" descr="ပှၤစဲၣ်နီၤ ၃ ဂၤအိၣ်လၢ၀ဲၤဒၢးတၢ်သူၣ်ထီၣ်တဖျၢၣ်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ပှၤစဲၣ်နီၤ ၃ ဂၤအိၣ်လၢ၀ဲၤဒၢးတၢ်သူၣ်ထီၣ်တဖျၢၣ်အမဲာ်ည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14E80FB" w14:textId="52C43A21" w:rsidR="0010274C" w:rsidRPr="002C4461" w:rsidRDefault="00576E67" w:rsidP="00EF2D47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ကရၢလၢအမၤဃုၥ်တၢ်ဒီး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အပှၤတဖၣ်</w:t>
            </w:r>
            <w:r w:rsidR="00EF2D47" w:rsidRPr="002C4461">
              <w:rPr>
                <w:rFonts w:eastAsia="Zawgyi-One" w:cs="FS Me Pro"/>
              </w:rPr>
              <w:t> </w:t>
            </w:r>
          </w:p>
        </w:tc>
      </w:tr>
      <w:tr w:rsidR="002465FE" w:rsidRPr="00EF2D47" w14:paraId="2057C12F" w14:textId="77777777" w:rsidTr="002C4461">
        <w:trPr>
          <w:gridAfter w:val="2"/>
          <w:wAfter w:w="172" w:type="dxa"/>
        </w:trPr>
        <w:tc>
          <w:tcPr>
            <w:tcW w:w="2551" w:type="dxa"/>
            <w:vAlign w:val="center"/>
          </w:tcPr>
          <w:p w14:paraId="70360C24" w14:textId="77777777" w:rsidR="0010274C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9F8D6CF" wp14:editId="5A55BE4E">
                  <wp:extent cx="1368000" cy="1368000"/>
                  <wp:effectExtent l="0" t="0" r="3810" b="3810"/>
                  <wp:docPr id="37" name="Picture 37" descr="ပှၤစဲၣ်နီၤ ၃ ဂၤအိၣ်လၢ၀ဲၤဒၢးတၢ်သူၣ်ထီၣ်တဖျၢၣ်အမဲာ်ညါဒီးသးနီၢ်ခိက့ၢ်ဂီၤတလၢတပှဲၤတဆူၣ်တချ့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ပှၤစဲၣ်နီၤ ၃ ဂၤအိၣ်လၢ၀ဲၤဒၢးတၢ်သူၣ်ထီၣ်တဖျၢၣ်အမဲာ်ညါဒီးသးနီၢ်ခိက့ၢ်ဂီၤတလၢတပှဲၤတဆူၣ်တချ့အပ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47CBC7C" w14:textId="15C044F6" w:rsidR="0010274C" w:rsidRPr="002C4461" w:rsidRDefault="00576E67" w:rsidP="00EF2D47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သးနီၢ်ခိက့ၢ်ဂီၤတလၢတပှဲၤတဆူၣ်တချ့ကရၢတဖၣ်</w:t>
            </w:r>
            <w:r w:rsidR="00F74001">
              <w:rPr>
                <w:rFonts w:ascii="Myanmar Text" w:eastAsia="Zawgyi-One" w:hAnsi="Myanmar Text" w:cs="Myanmar Text"/>
              </w:rPr>
              <w:t>.</w:t>
            </w:r>
          </w:p>
        </w:tc>
      </w:tr>
      <w:tr w:rsidR="002465FE" w:rsidRPr="00EF2D47" w14:paraId="16CBE205" w14:textId="77777777" w:rsidTr="002C4461">
        <w:trPr>
          <w:trHeight w:val="2398"/>
        </w:trPr>
        <w:tc>
          <w:tcPr>
            <w:tcW w:w="2551" w:type="dxa"/>
            <w:vAlign w:val="center"/>
          </w:tcPr>
          <w:p w14:paraId="619ADD46" w14:textId="77777777" w:rsidR="00412343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w:drawing>
                <wp:inline distT="0" distB="0" distL="0" distR="0" wp14:anchorId="2672A0F6" wp14:editId="1695C30E">
                  <wp:extent cx="1483200" cy="989012"/>
                  <wp:effectExtent l="0" t="0" r="3175" b="1905"/>
                  <wp:docPr id="39" name="Picture 39" descr="ပှၤတကရူၢ်မၤတၢ်အိၣ်ဖှိၣ်တခါလၢစီၤနီၤခိၣ်တဖျၢၣ်အလိၤလီၤ. ပှၤတဂၤသူ၀ဲဒၣ်လဲး(ဖ)ထီး(ဖ)တဖျၢ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ပှၤတကရူၢ်မၤတၢ်အိၣ်ဖှိၣ်တခါလၢစီၤနီၤခိၣ်တဖျၢၣ်အလိၤလီၤ. ပှၤတဂၤသူ၀ဲဒၣ်လဲး(ဖ)ထီး(ဖ)တဖျၢ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9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gridSpan w:val="3"/>
            <w:vAlign w:val="center"/>
          </w:tcPr>
          <w:p w14:paraId="0D279EEC" w14:textId="77777777" w:rsidR="003D3ED2" w:rsidRPr="002C4461" w:rsidRDefault="00576E67" w:rsidP="002C4461">
            <w:pPr>
              <w:spacing w:before="180" w:after="18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မၤလီၤတံၢ်လၢပထံၣ်န့ၢ်ကျိၤကွာ်အဂ့ၤကတၢၢ်တဖၣ်လၢတၢ်ကမၤသကိးတၢ်တပူၤဃီဒီးပှၤလၢတဒ်သိးလိာ်အသးတဖၣ်န့ၣ်လီၤ</w:t>
            </w:r>
            <w:r w:rsidRPr="002C4461">
              <w:rPr>
                <w:rFonts w:eastAsia="Zawgyi-One" w:cs="Myanmar Text"/>
              </w:rPr>
              <w:t>.</w:t>
            </w:r>
          </w:p>
          <w:p w14:paraId="44088B11" w14:textId="348F2C5D" w:rsidR="00412343" w:rsidRPr="002C4461" w:rsidRDefault="00576E67" w:rsidP="002C4461">
            <w:pPr>
              <w:spacing w:before="180" w:after="18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အဒိန့ၣ်</w:t>
            </w:r>
            <w:r w:rsidRPr="002C4461">
              <w:rPr>
                <w:rFonts w:eastAsia="Zawgyi-One" w:cs="Myanmar Text"/>
              </w:rPr>
              <w:t>,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ပမၤတၢ်အိၣ်ဖှိၣ်တဖၣ်ဖဲပှၤတဲသကိးအတၢ်ထံၣ်တၢ်ဆိကမိၣ်တဖၣ်ကသ့အလီၢ်န့ၣ်လီၤ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01734C92" w14:textId="77777777" w:rsidTr="002C4461">
        <w:trPr>
          <w:gridAfter w:val="2"/>
          <w:wAfter w:w="172" w:type="dxa"/>
          <w:trHeight w:val="2579"/>
        </w:trPr>
        <w:tc>
          <w:tcPr>
            <w:tcW w:w="2551" w:type="dxa"/>
            <w:vAlign w:val="center"/>
          </w:tcPr>
          <w:p w14:paraId="26AAA14D" w14:textId="77777777" w:rsidR="00412343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0A68A0B8" wp14:editId="6AEA61E5">
                  <wp:extent cx="1482725" cy="1482725"/>
                  <wp:effectExtent l="0" t="0" r="3175" b="3175"/>
                  <wp:docPr id="40" name="Picture 40" descr="ပှၤ ၂ ဂၤကွၢ်၀ဲဒၣ်လံာ်တဘ့ၣ်တပူၤဃီ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ပှၤ ၂ ဂၤကွၢ်၀ဲဒၣ်လံာ်တဘ့ၣ်တပူၤဃီ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AFAC562" w14:textId="77777777" w:rsidR="00412343" w:rsidRPr="002C4461" w:rsidRDefault="00576E67" w:rsidP="002C4461">
            <w:pPr>
              <w:spacing w:before="180" w:after="18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ဒီးပကတိၤတၢ်ဒီးပှၤတခီတဂၤန့ၣ်လီၤ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119AFA07" w14:textId="77777777" w:rsidTr="002C4461">
        <w:trPr>
          <w:gridAfter w:val="2"/>
          <w:wAfter w:w="172" w:type="dxa"/>
          <w:trHeight w:val="3427"/>
        </w:trPr>
        <w:tc>
          <w:tcPr>
            <w:tcW w:w="2551" w:type="dxa"/>
            <w:vAlign w:val="center"/>
          </w:tcPr>
          <w:p w14:paraId="3F4D3C34" w14:textId="77777777" w:rsidR="00412343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CBA9117" wp14:editId="5C5D05C8">
                  <wp:extent cx="1482725" cy="1482725"/>
                  <wp:effectExtent l="0" t="0" r="3175" b="3175"/>
                  <wp:docPr id="1868889395" name="Picture 48" descr="ပှၤ ၃ ဂၤအိၣ်လၢလီၢ်ဆ့ၣ်နီၤဖးထီလၢအစံး 'NEDA' အလီၢ်ခံ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89395" name="Picture 48" descr="ပှၤ ၃ ဂၤအိၣ်လၢလီၢ်ဆ့ၣ်နီၤဖးထီလၢအစံး 'NEDA' အလီၢ်ခံလီၤ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10B7574" w14:textId="2B0C553C" w:rsidR="008A052F" w:rsidRPr="002C4461" w:rsidRDefault="00576E67" w:rsidP="002C4461">
            <w:pPr>
              <w:spacing w:before="180" w:after="18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ပမၤသကိးဃုာ်တၢ်ဒီး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National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Ethnic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Disability</w:t>
            </w:r>
            <w:r w:rsidR="002C4461">
              <w:rPr>
                <w:rFonts w:eastAsia="Zawgyi-One" w:cs="FS Me Pro"/>
              </w:rPr>
              <w:br/>
            </w:r>
            <w:r w:rsidRPr="002C4461">
              <w:rPr>
                <w:rFonts w:eastAsia="Zawgyi-One" w:cs="Myanmar Text"/>
              </w:rPr>
              <w:t>Alliance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(NEDA)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(</w:t>
            </w:r>
            <w:r w:rsidRPr="002C4461">
              <w:rPr>
                <w:rFonts w:ascii="Myanmar Text" w:eastAsia="Zawgyi-One" w:hAnsi="Myanmar Text" w:cs="Myanmar Text"/>
              </w:rPr>
              <w:t>ထံကီၢ်ကလုာ်ဒူၣ်သးနီၢ်ခိက့ၢ်ဂီၤတလၢတပှဲၤတဆူၣ်တချ့သိၣ်မှံၤကရၢ</w:t>
            </w:r>
            <w:r w:rsidRPr="002C4461">
              <w:rPr>
                <w:rFonts w:eastAsia="Zawgyi-One" w:cs="Myanmar Text"/>
              </w:rPr>
              <w:t>)</w:t>
            </w:r>
            <w:r w:rsidRPr="002C4461">
              <w:rPr>
                <w:rFonts w:ascii="Myanmar Text" w:eastAsia="Zawgyi-One" w:hAnsi="Myanmar Text" w:cs="Myanmar Text"/>
              </w:rPr>
              <w:t>န့ၣ်လီၤ</w:t>
            </w:r>
            <w:r w:rsidRPr="002C4461">
              <w:rPr>
                <w:rFonts w:eastAsia="Zawgyi-One" w:cs="Myanmar Text"/>
              </w:rPr>
              <w:t>.</w:t>
            </w:r>
          </w:p>
          <w:p w14:paraId="7FA5AAEB" w14:textId="4EE76CB3" w:rsidR="00412343" w:rsidRPr="002C4461" w:rsidRDefault="00576E67" w:rsidP="002C4461">
            <w:pPr>
              <w:spacing w:before="180" w:after="180" w:line="240" w:lineRule="auto"/>
              <w:rPr>
                <w:rFonts w:cs="Myanmar Text"/>
              </w:rPr>
            </w:pPr>
            <w:r w:rsidRPr="002C4461">
              <w:rPr>
                <w:rFonts w:eastAsia="Zawgyi-One" w:cs="Myanmar Text"/>
              </w:rPr>
              <w:t>NEDA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န့ၣ်မ့ၢ်တၢ်ကရၢကရိတခါလၢအဆီၣ်ထွဲ၀ဲဒၣ်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လၢအအိၣ်ဒီးသးနီၢ်ခိက့ၢ်ဂီၤတလၢတပှဲၤတဆူၣ်တချ့ဒီးအ၀ဲသ့ၣ်အဟံၣ်ဖိဃီဖိတဖၣ်အ</w:t>
            </w:r>
            <w:r w:rsidRPr="002C4461">
              <w:rPr>
                <w:rStyle w:val="Strong"/>
                <w:rFonts w:ascii="Myanmar Text" w:eastAsia="Zawgyi-One" w:hAnsi="Myanmar Text" w:cs="Myanmar Text"/>
              </w:rPr>
              <w:t>ခွဲးယာ်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န့ၣ်လီၤ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28C52B1E" w14:textId="77777777" w:rsidTr="002C4461">
        <w:trPr>
          <w:gridAfter w:val="2"/>
          <w:wAfter w:w="172" w:type="dxa"/>
          <w:trHeight w:val="2665"/>
        </w:trPr>
        <w:tc>
          <w:tcPr>
            <w:tcW w:w="2551" w:type="dxa"/>
            <w:vAlign w:val="center"/>
          </w:tcPr>
          <w:p w14:paraId="01768D61" w14:textId="77777777" w:rsidR="00412343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77B3AF1B" wp14:editId="74BB99E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409575</wp:posOffset>
                      </wp:positionV>
                      <wp:extent cx="892175" cy="311785"/>
                      <wp:effectExtent l="0" t="0" r="3175" b="12065"/>
                      <wp:wrapNone/>
                      <wp:docPr id="18182423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39524" w14:textId="77777777" w:rsidR="00576E67" w:rsidRPr="002C4461" w:rsidRDefault="00576E67" w:rsidP="005F657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1"/>
                                      <w:szCs w:val="21"/>
                                      <w:lang w:val="en-PH"/>
                                    </w:rPr>
                                  </w:pPr>
                                  <w:r w:rsidRPr="002C446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ခွဲးယာ်တဖၣ်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3AF1B" id="_x0000_s1031" type="#_x0000_t202" alt="&quot;&quot;" style="position:absolute;left:0;text-align:left;margin-left:21.1pt;margin-top:32.25pt;width:70.25pt;height:24.5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" filled="f" stroked="f">
                      <v:textbox inset="0,0,0,0">
                        <w:txbxContent>
                          <w:p w14:paraId="0E039524" w14:textId="77777777" w:rsidR="00576E67" w:rsidRPr="002C4461" w:rsidRDefault="00576E67" w:rsidP="005F657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1"/>
                                <w:szCs w:val="21"/>
                                <w:lang w:val="en-PH"/>
                              </w:rPr>
                            </w:pPr>
                            <w:r w:rsidRPr="002C446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>ခွဲးယာ်တဖၣ်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0C60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CF7CBB8" wp14:editId="394F1461">
                  <wp:extent cx="1482725" cy="1482725"/>
                  <wp:effectExtent l="0" t="0" r="3175" b="3175"/>
                  <wp:docPr id="1541128915" name="Picture 13" descr="လံာ်တဘ့ၣ်န့ၣ်စံး၀ဲဒၣ်&quot;ခွဲးယာ်တဖၣ်&quot;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28915" name="Picture 13" descr="လံာ်တဘ့ၣ်န့ၣ်စံး၀ဲဒၣ်&quot;ခွဲးယာ်တဖၣ်&quot;လီၤ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C1A6382" w14:textId="77777777" w:rsidR="00412343" w:rsidRPr="002C4461" w:rsidRDefault="00576E67" w:rsidP="002C4461">
            <w:pPr>
              <w:spacing w:before="180" w:after="18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ခွဲးယာ်တဖၣ်မ့ၢ်တၢ်ဘျၢတဖၣ်လၢအဘၣ်ဃးဒီးမ့ၢ်ပှၤအဂၤကဘၣ်မၤန့ၢ်နတၢ်ရ့နၤ</w:t>
            </w:r>
            <w:r w:rsidRPr="002C4461">
              <w:rPr>
                <w:rFonts w:eastAsia="Zawgyi-One" w:cs="Myanmar Text"/>
              </w:rPr>
              <w:t>-</w:t>
            </w:r>
          </w:p>
          <w:p w14:paraId="5B683E94" w14:textId="3E729F9D" w:rsidR="00412343" w:rsidRPr="002C4461" w:rsidRDefault="00576E67" w:rsidP="002C4461">
            <w:pPr>
              <w:pStyle w:val="ListParagraph"/>
              <w:numPr>
                <w:ilvl w:val="0"/>
                <w:numId w:val="9"/>
              </w:numPr>
              <w:spacing w:before="180" w:after="18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ပှဲၤတၢ်တီတၢ်တြၢ်</w:t>
            </w:r>
            <w:r w:rsidR="00EF2D47" w:rsidRPr="002C4461">
              <w:rPr>
                <w:rFonts w:eastAsia="Zawgyi-One" w:cs="FS Me Pro"/>
              </w:rPr>
              <w:t> </w:t>
            </w:r>
          </w:p>
          <w:p w14:paraId="49359C97" w14:textId="77777777" w:rsidR="00412343" w:rsidRPr="002C4461" w:rsidRDefault="00576E67" w:rsidP="002C4461">
            <w:pPr>
              <w:pStyle w:val="ListParagraph"/>
              <w:numPr>
                <w:ilvl w:val="0"/>
                <w:numId w:val="9"/>
              </w:numPr>
              <w:spacing w:before="180" w:after="18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တုၤသိးထဲသိးန့ၣ်လီၤ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222C26CB" w14:textId="77777777" w:rsidTr="002C4461">
        <w:trPr>
          <w:gridAfter w:val="2"/>
          <w:wAfter w:w="172" w:type="dxa"/>
          <w:trHeight w:val="414"/>
        </w:trPr>
        <w:tc>
          <w:tcPr>
            <w:tcW w:w="2551" w:type="dxa"/>
            <w:vAlign w:val="center"/>
          </w:tcPr>
          <w:p w14:paraId="2F13E4B5" w14:textId="77777777" w:rsidR="00412343" w:rsidRPr="00EF2D47" w:rsidRDefault="00576E67" w:rsidP="00EF2D47">
            <w:pPr>
              <w:pStyle w:val="Image"/>
              <w:spacing w:before="120" w:after="12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29CDB278" wp14:editId="45463C26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365125</wp:posOffset>
                      </wp:positionV>
                      <wp:extent cx="892175" cy="311785"/>
                      <wp:effectExtent l="0" t="0" r="3175" b="12065"/>
                      <wp:wrapNone/>
                      <wp:docPr id="2964832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1B627D" w14:textId="77777777" w:rsidR="00576E67" w:rsidRPr="002C4461" w:rsidRDefault="00576E67" w:rsidP="00B40DE6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2C446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တၢ်ဟ့ၣ်ကူၣ်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DB278" id="_x0000_s1032" type="#_x0000_t202" alt="&quot;&quot;" style="position:absolute;left:0;text-align:left;margin-left:23.1pt;margin-top:28.75pt;width:70.25pt;height:24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" filled="f" stroked="f">
                      <v:textbox inset="0,0,0,0">
                        <w:txbxContent>
                          <w:p w14:paraId="721B627D" w14:textId="77777777" w:rsidR="00576E67" w:rsidRPr="002C4461" w:rsidRDefault="00576E67" w:rsidP="00B40DE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2C446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  <w:t>တၢ်ဟ့ၣ်ကူၣ်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2DB8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02615EF6" wp14:editId="6C84BDCF">
                  <wp:extent cx="1482725" cy="1482725"/>
                  <wp:effectExtent l="0" t="0" r="3175" b="3175"/>
                  <wp:docPr id="777249014" name="Picture 49" descr="တၢ်ဟ့ၣ်ကူၣ်အလံာ်တဘ့ၣ်ဒီးထိၣ်ဒံးဘိတဘိ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249014" name="Picture 49" descr="တၢ်ဟ့ၣ်ကူၣ်အလံာ်တဘ့ၣ်ဒီးထိၣ်ဒံးဘိတဘိလီၤ.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939C02F" w14:textId="4F980863" w:rsidR="00412343" w:rsidRPr="002C4461" w:rsidRDefault="00576E67" w:rsidP="002C4461">
            <w:pPr>
              <w:spacing w:before="180" w:after="180" w:line="240" w:lineRule="auto"/>
              <w:rPr>
                <w:rFonts w:cs="Myanmar Text"/>
              </w:rPr>
            </w:pPr>
            <w:r w:rsidRPr="002C4461">
              <w:rPr>
                <w:rFonts w:eastAsia="Zawgyi-One" w:cs="Myanmar Text"/>
              </w:rPr>
              <w:t>NEDA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နီၤဟ့ၣ်ပှၤဒီးအ၀ဲသ့ၣ်အတၢ်ဟ့ၣ်ကူၣ်ဘၣ်ဃး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လၢအအိၣ်ဒီးသးနီၢ်ခိက့ၢ်ဂီၤတလၢတပှဲၤတဆူၣ်တချ့အခွဲးအယာ်တဖၣ်န့ၣ်လီၤ</w:t>
            </w:r>
            <w:r w:rsidRPr="002C4461">
              <w:rPr>
                <w:rFonts w:eastAsia="Zawgyi-One" w:cs="Myanmar Text"/>
              </w:rPr>
              <w:t>.</w:t>
            </w:r>
          </w:p>
          <w:p w14:paraId="278E890B" w14:textId="7D3E12A2" w:rsidR="00C06FB9" w:rsidRPr="002C4461" w:rsidRDefault="00576E67" w:rsidP="002C4461">
            <w:pPr>
              <w:spacing w:before="180" w:after="18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ပသူ၀ဲဒၣ်တၢ်ဟ့ၣ်ကူၣ်တခါအံၤလၢတၢ်ကမၤကဲထီၣ်</w:t>
            </w:r>
            <w:r w:rsidR="002C4461">
              <w:rPr>
                <w:rFonts w:eastAsia="Zawgyi-One" w:cs="FS Me Pro"/>
              </w:rPr>
              <w:br/>
            </w:r>
            <w:r w:rsidRPr="002C4461">
              <w:rPr>
                <w:rFonts w:eastAsia="Zawgyi-One" w:cs="Myanmar Text"/>
              </w:rPr>
              <w:t>Strategy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အဂီၢ်လီၤ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30AA2279" w14:textId="77777777" w:rsidTr="002C4461">
        <w:trPr>
          <w:gridAfter w:val="2"/>
          <w:wAfter w:w="172" w:type="dxa"/>
          <w:trHeight w:val="3402"/>
        </w:trPr>
        <w:tc>
          <w:tcPr>
            <w:tcW w:w="2551" w:type="dxa"/>
            <w:vAlign w:val="center"/>
          </w:tcPr>
          <w:p w14:paraId="12D8EB47" w14:textId="77777777" w:rsidR="00B1757D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w:drawing>
                <wp:inline distT="0" distB="0" distL="0" distR="0" wp14:anchorId="3B72A21E" wp14:editId="37C2234E">
                  <wp:extent cx="1482725" cy="1482725"/>
                  <wp:effectExtent l="0" t="0" r="3175" b="3175"/>
                  <wp:docPr id="847992873" name="Picture 14" descr="ပှၤ ၃ ဂၤအိၣ်လၢတၢ်ကတိၤအပနီၣ် ၂ ခါအဖီလာ်လီၤ. တၢ်ကတိၤအပနီၣ်တခါန့ၣ်ဒုးနဲၣ်စုမုၢ်တဘိယူာ်ထီၣ်အသးလီၤ. တၢ်ကတိၤအပနီၣ်အဂၤတခါဒုးနဲၣ်စုမုၢ်တဘိယူာ်ဆူ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92873" name="Picture 14" descr="ပှၤ ၃ ဂၤအိၣ်လၢတၢ်ကတိၤအပနီၣ် ၂ ခါအဖီလာ်လီၤ. တၢ်ကတိၤအပနီၣ်တခါန့ၣ်ဒုးနဲၣ်စုမုၢ်တဘိယူာ်ထီၣ်အသးလီၤ. တၢ်ကတိၤအပနီၣ်အဂၤတခါဒုးနဲၣ်စုမုၢ်တဘိယူာ်ဆူလာ်လီၤ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6C6B8BE" w14:textId="50E0AD2B" w:rsidR="00B1757D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ပမၤကဲထီၣ်စ့ၢ်ကီး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Style w:val="Strong"/>
                <w:rFonts w:ascii="Myanmar Text" w:eastAsia="Zawgyi-One" w:hAnsi="Myanmar Text" w:cs="Myanmar Text"/>
              </w:rPr>
              <w:t>တၢ်ဟ့ၣ်ကူၣ်ဟ့ၣ်ဖးအကရူၢ်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တဖုလၢအအိၣ်လၢ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NDIA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အချၢလီၤ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74D8AA27" w14:textId="77777777" w:rsidTr="002C4461">
        <w:trPr>
          <w:gridAfter w:val="2"/>
          <w:wAfter w:w="172" w:type="dxa"/>
          <w:trHeight w:val="3402"/>
        </w:trPr>
        <w:tc>
          <w:tcPr>
            <w:tcW w:w="2551" w:type="dxa"/>
            <w:vAlign w:val="center"/>
          </w:tcPr>
          <w:p w14:paraId="09F94072" w14:textId="77777777" w:rsidR="00B1757D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DD128F9" wp14:editId="4C1DB6CB">
                  <wp:extent cx="1482725" cy="1482725"/>
                  <wp:effectExtent l="0" t="0" r="3175" b="3175"/>
                  <wp:docPr id="1924179488" name="Picture 15" descr="ပှၤတကရူၢ်တဲသကိးတၢ်လီၤ. လၢအ၀ဲသ့ၣ်အဖီခိၣ်တၢ်တိၤနီၣ်တခါဒီးစုမုၢ်တဖၣ်ယူာ်ထီၣ်အသးဃုာ်ဒီးပျၢ်တဘိနဲၣ်အသးဆူထ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79488" name="Picture 15" descr="ပှၤတကရူၢ်တဲသကိးတၢ်လီၤ. လၢအ၀ဲသ့ၣ်အဖီခိၣ်တၢ်တိၤနီၣ်တခါဒီးစုမုၢ်တဖၣ်ယူာ်ထီၣ်အသးဃုာ်ဒီးပျၢ်တဘိနဲၣ်အသးဆူထးလီၤ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A2A09A4" w14:textId="44B38E63" w:rsidR="00B1757D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တၢ်ဟ့ၣ်ကူၣ်ဟ့ၣ်ဖးတၢ်ကရူၢ်န့ၣ်မ့ၢ်ကရူၢ်တဖုလၢအမၤဃုၥ်တၢ်ဒီးပှၤလၢကနီၤဟ့ၣ်လီၤတၢ်လၢအ</w:t>
            </w:r>
            <w:r w:rsidRPr="002C4461">
              <w:rPr>
                <w:rFonts w:eastAsia="Zawgyi-One" w:cs="Myanmar Text"/>
              </w:rPr>
              <w:t>-</w:t>
            </w:r>
            <w:r w:rsidR="00EF2D47" w:rsidRPr="002C4461">
              <w:rPr>
                <w:rFonts w:eastAsia="Zawgyi-One" w:cs="FS Me Pro"/>
              </w:rPr>
              <w:t> </w:t>
            </w:r>
          </w:p>
          <w:p w14:paraId="79C0A334" w14:textId="04BC8DBA" w:rsidR="00B1757D" w:rsidRPr="002C4461" w:rsidRDefault="00576E67" w:rsidP="00EF2D4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အမၤတၢ်န့ၢ်ဂ့ၤဂ့ၤ</w:t>
            </w:r>
            <w:r w:rsidR="00EF2D47" w:rsidRPr="002C4461">
              <w:rPr>
                <w:rFonts w:eastAsia="Zawgyi-One" w:cs="FS Me Pro"/>
              </w:rPr>
              <w:t> </w:t>
            </w:r>
          </w:p>
          <w:p w14:paraId="6E41FECB" w14:textId="77777777" w:rsidR="00B1757D" w:rsidRPr="002C4461" w:rsidRDefault="00576E67" w:rsidP="00EF2D4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ကလိၣ်မၤတၢ်ဂ့ၤန့ၢ်အလီၢ်န့ၣ်လီၤ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10004206" w14:textId="77777777" w:rsidTr="002C4461">
        <w:trPr>
          <w:gridAfter w:val="2"/>
          <w:wAfter w:w="172" w:type="dxa"/>
          <w:trHeight w:val="3402"/>
        </w:trPr>
        <w:tc>
          <w:tcPr>
            <w:tcW w:w="2551" w:type="dxa"/>
            <w:vAlign w:val="center"/>
          </w:tcPr>
          <w:p w14:paraId="3704967A" w14:textId="77777777" w:rsidR="008A052F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AFA5786" wp14:editId="60FC77FC">
                  <wp:extent cx="1482725" cy="1482725"/>
                  <wp:effectExtent l="0" t="0" r="3175" b="3175"/>
                  <wp:docPr id="763754825" name="Picture 2" descr="CALD အပှၤတကရူၢ်ဒီးတၢ်ပနီၣ်လၢအကါဒိ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54825" name="Picture 2" descr="CALD အပှၤတကရူၢ်ဒီးတၢ်ပနီၣ်လၢအကါဒိၣ်တခါလီၤ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60D86FC" w14:textId="1B2F77A6" w:rsidR="008A052F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ချ့န့ၣ်မ့ၢ်တၢ်အကါဒိၣ်တခါလၢတၢ်ဟ့ၣ်ကူၣ်ဟ့ၣ်ဖးအကရူၢ်တခါအံၤအပူၤ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783D8678" w14:textId="77777777" w:rsidTr="002C4461">
        <w:trPr>
          <w:gridAfter w:val="2"/>
          <w:wAfter w:w="172" w:type="dxa"/>
          <w:trHeight w:val="3402"/>
        </w:trPr>
        <w:tc>
          <w:tcPr>
            <w:tcW w:w="2551" w:type="dxa"/>
            <w:vAlign w:val="center"/>
          </w:tcPr>
          <w:p w14:paraId="74F196CD" w14:textId="77777777" w:rsidR="00B1757D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5093E340" wp14:editId="597AB012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422275</wp:posOffset>
                      </wp:positionV>
                      <wp:extent cx="892175" cy="311785"/>
                      <wp:effectExtent l="0" t="0" r="3175" b="12065"/>
                      <wp:wrapNone/>
                      <wp:docPr id="146075833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C0CDD4" w14:textId="77777777" w:rsidR="00576E67" w:rsidRPr="002C4461" w:rsidRDefault="00576E67" w:rsidP="00FD0AE2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8"/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2C446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8"/>
                                      <w:sz w:val="12"/>
                                      <w:szCs w:val="12"/>
                                    </w:rPr>
                                    <w:t>တၢ်အစၢလၢအဟဲထီၣ်တဖၣ်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3E340" id="_x0000_s1033" type="#_x0000_t202" alt="&quot;&quot;" style="position:absolute;left:0;text-align:left;margin-left:22.95pt;margin-top:33.25pt;width:70.25pt;height:24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" filled="f" stroked="f">
                      <v:textbox inset="0,0,0,0">
                        <w:txbxContent>
                          <w:p w14:paraId="13C0CDD4" w14:textId="77777777" w:rsidR="00576E67" w:rsidRPr="002C4461" w:rsidRDefault="00576E67" w:rsidP="00FD0AE2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8"/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2C446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8"/>
                                <w:sz w:val="12"/>
                                <w:szCs w:val="12"/>
                              </w:rPr>
                              <w:t>တၢ်အစၢလၢအဟဲထီၣ်တဖၣ်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A87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76983C1" wp14:editId="45F03AEF">
                  <wp:extent cx="1482725" cy="1482725"/>
                  <wp:effectExtent l="0" t="0" r="3175" b="3175"/>
                  <wp:docPr id="925835610" name="Picture 16" descr="တၢ်အစၢလၢအအိၣ်ထီၣ်တဖၣ်အလံာ်တဘ့ၣ်လၢအဒုးနဲၣ်စရီတဘ့ၣ်ဃုာ်ဒီးတၢ်မၤနီၣ်တခါလီၤ. လၢအကပၤမ့ၢ်စုမုၢ်ကျၢၢ်တဘိယူာ်ထီၣ်အသးဃုာ်ဒီးပျၢ်တဘိနဲၣ်အသး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35610" name="Picture 16" descr="တၢ်အစၢလၢအအိၣ်ထီၣ်တဖၣ်အလံာ်တဘ့ၣ်လၢအဒုးနဲၣ်စရီတဘ့ၣ်ဃုာ်ဒီးတၢ်မၤနီၣ်တခါလီၤ. လၢအကပၤမ့ၢ်စုမုၢ်ကျၢၢ်တဘိယူာ်ထီၣ်အသးဃုာ်ဒီးပျၢ်တဘိနဲၣ်အသးဆူတၢ်ဖီခိၣ်လီၤ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3332045" w14:textId="5E502DD1" w:rsidR="00B1757D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ပကနၣ်၀ဲဒၣ်တၢ်ဟ့ၣ်ကူၣ်ဟ့ၣ်ဖးအကရူၢ်အံၤအတၢ်ဟ့ၣ်ကူၣ်ဘၣ်ထွဲဒီးမ့ၢ်တၢ်ကမၤကဲထီၣ်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Style w:val="Strong"/>
                <w:rFonts w:ascii="Myanmar Text" w:eastAsia="Zawgyi-One" w:hAnsi="Myanmar Text" w:cs="Myanmar Text"/>
              </w:rPr>
              <w:t>တၢ်အစၢလၢအအိၣ်ထီၣ်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လၢအဂ့ၤန့ၢ်အလီၢ်လၢ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ပှၤပာ်ဃုာ်ပာ်ဂီၢ်တၢ်တဖၣ်အဂီၢ်လၢကျဲဒ်လဲၣ်န့ၣ်လီၤ</w:t>
            </w:r>
            <w:r w:rsidRPr="002C4461">
              <w:rPr>
                <w:rFonts w:eastAsia="Zawgyi-One" w:cs="Myanmar Text"/>
              </w:rPr>
              <w:t>.</w:t>
            </w:r>
          </w:p>
          <w:p w14:paraId="0B69E331" w14:textId="77777777" w:rsidR="00B1757D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တၢ်အစၢလၢအဟဲထီၣ်တဖၣ်မ့ၢ်ကျိၤကျဲလၢပတၢ်မၤန့ၣ်ဆီတလဲပှၤအတၢ်အိၣ်မူတဖၣ်န့ၣ်လီၤ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</w:tbl>
    <w:p w14:paraId="6B5CA838" w14:textId="77777777" w:rsidR="002A6A49" w:rsidRPr="00EF2D47" w:rsidRDefault="002A6A49" w:rsidP="00EF2D47">
      <w:pPr>
        <w:spacing w:before="0" w:after="0" w:line="240" w:lineRule="auto"/>
        <w:rPr>
          <w:rFonts w:cs="Myanmar Text"/>
          <w:sz w:val="24"/>
          <w:szCs w:val="24"/>
        </w:rPr>
      </w:pPr>
    </w:p>
    <w:p w14:paraId="5CAE6BA5" w14:textId="77777777" w:rsidR="002A6A49" w:rsidRPr="00EF2D47" w:rsidRDefault="00576E67" w:rsidP="00EF2D47">
      <w:pPr>
        <w:spacing w:before="0" w:after="0"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p w14:paraId="2A648A29" w14:textId="5E806985" w:rsidR="00115682" w:rsidRPr="002C4461" w:rsidRDefault="00576E67" w:rsidP="00EF2D47">
      <w:pPr>
        <w:pStyle w:val="Heading2"/>
        <w:spacing w:line="240" w:lineRule="auto"/>
        <w:rPr>
          <w:rFonts w:cs="Myanmar Text"/>
          <w:lang w:val="en-AU"/>
        </w:rPr>
      </w:pPr>
      <w:bookmarkStart w:id="97" w:name="_Toc158276974"/>
      <w:r w:rsidRPr="002C4461">
        <w:rPr>
          <w:rFonts w:ascii="Myanmar Text" w:eastAsia="Zawgyi-One" w:hAnsi="Myanmar Text" w:cs="Myanmar Text"/>
        </w:rPr>
        <w:lastRenderedPageBreak/>
        <w:t>ပဖီတၢၣ်လၢပတၢ်မၤအကျဲခိၣ်သ့ၣ်မ့ၢ်တၢ်မနုၤတဖၣ်လဲၣ်</w:t>
      </w:r>
      <w:bookmarkEnd w:id="97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378DD6FA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6E150BFA" w14:textId="77777777" w:rsidR="007F4962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2C11C907" wp14:editId="4159E217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462915</wp:posOffset>
                      </wp:positionV>
                      <wp:extent cx="892175" cy="311785"/>
                      <wp:effectExtent l="0" t="0" r="3175" b="12065"/>
                      <wp:wrapNone/>
                      <wp:docPr id="66378477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C4DF3" w14:textId="77777777" w:rsidR="00576E67" w:rsidRPr="00EF2D47" w:rsidRDefault="00576E67" w:rsidP="00D2376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lang w:val="en-PH"/>
                                    </w:rPr>
                                  </w:pPr>
                                  <w:r w:rsidRPr="00EF2D47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</w:rPr>
                                    <w:t>တၢ်ဂ့ၢ်ခိၣ်တီတဖၣ်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1C907" id="_x0000_s1034" type="#_x0000_t202" alt="&quot;&quot;" style="position:absolute;left:0;text-align:left;margin-left:22.1pt;margin-top:36.45pt;width:70.25pt;height:24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" filled="f" stroked="f">
                      <v:textbox inset="0,0,0,0">
                        <w:txbxContent>
                          <w:p w14:paraId="626C4DF3" w14:textId="77777777" w:rsidR="00576E67" w:rsidRPr="00EF2D47" w:rsidRDefault="00576E67" w:rsidP="00D2376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lang w:val="en-PH"/>
                              </w:rPr>
                            </w:pPr>
                            <w:r w:rsidRPr="00EF2D47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</w:rPr>
                              <w:t>တၢ်ဂ့ၢ်ခိၣ်တီတဖၣ်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2D2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0437050" wp14:editId="26386C61">
                  <wp:extent cx="1482725" cy="1482725"/>
                  <wp:effectExtent l="0" t="0" r="3175" b="3175"/>
                  <wp:docPr id="1434070743" name="Picture 1" descr="တၢ်ဂ့ၢ်ခိၣ်သ့ၣ်အလံာ်တကဘျံးလၢအဒုးနဲၣ်လီမ့ၣ်အူသၣ်အဖျၢၣ်ဒီးတၢ်ပနီၣ်အကါဒိ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 descr="တၢ်ဂ့ၢ်ခိၣ်သ့ၣ်အလံာ်တကဘျံးလၢအဒုးနဲၣ်လီမ့ၣ်အူသၣ်အဖျၢၣ်ဒီးတၢ်ပနီၣ်အကါဒိၣ်တခါလီၤ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87961CB" w14:textId="77777777" w:rsidR="00EA1BFD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Style w:val="Strong"/>
                <w:rFonts w:ascii="Myanmar Text" w:eastAsia="Zawgyi-One" w:hAnsi="Myanmar Text" w:cs="Myanmar Text"/>
              </w:rPr>
              <w:t>တၢ်ဂ့ၢ်ခိၣ်တီတဖၣ်</w:t>
            </w:r>
            <w:r w:rsidRPr="002C4461">
              <w:rPr>
                <w:rFonts w:ascii="Myanmar Text" w:eastAsia="Zawgyi-One" w:hAnsi="Myanmar Text" w:cs="Myanmar Text"/>
              </w:rPr>
              <w:t>မ့ၢ်တၢ်အကါဒိၣ်၀ဲလၢအဟဲပၢၢ်ထီၣ်လၢတၢ်လီၢ်လီၤဆီအါတီၤလၢပတၢ်မၤဒီးပတၢ်အိၣ်မူအပူၤန့ၣ်လီၤ</w:t>
            </w:r>
            <w:r w:rsidRPr="002C4461">
              <w:rPr>
                <w:rFonts w:eastAsia="Zawgyi-One" w:cs="Myanmar Text"/>
              </w:rPr>
              <w:t>.</w:t>
            </w:r>
          </w:p>
          <w:p w14:paraId="23A978D9" w14:textId="62BB997E" w:rsidR="00E42251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တၢ်မၤအကျဲခိၣ်သ့ၣ်အိၣ်ဒီးတၢ်ဂ့ၢ်ခိၣ်တီ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Style w:val="Statisticstyle"/>
                <w:rFonts w:eastAsia="Zawgyi-One" w:cs="Myanmar Text"/>
                <w:position w:val="0"/>
                <w:szCs w:val="36"/>
              </w:rPr>
              <w:t>6</w:t>
            </w:r>
            <w:r w:rsidR="00EF2D47" w:rsidRPr="002C4461">
              <w:rPr>
                <w:rFonts w:eastAsia="Zawgyi-One" w:cs="FS Me Pro"/>
                <w:sz w:val="36"/>
                <w:szCs w:val="36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ခါလီၤ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7136081B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577D0CDC" w14:textId="77777777" w:rsidR="00DF3E41" w:rsidRPr="00EF2D47" w:rsidRDefault="00576E67" w:rsidP="00EF2D47">
            <w:pPr>
              <w:pStyle w:val="Image"/>
              <w:spacing w:before="1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DA28B5F" wp14:editId="3FC995F3">
                  <wp:extent cx="1482725" cy="1482725"/>
                  <wp:effectExtent l="0" t="0" r="3175" b="3175"/>
                  <wp:docPr id="2014293418" name="Picture 17" descr="ပှၤတဂၤကွၢ်၀ဲဒၣ်လံၥ်ကွဲး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93418" name="Picture 17" descr="ပှၤတဂၤကွၢ်၀ဲဒၣ်လံၥ်ကွဲးတဘ့ၣ်လီၤ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633E2B" w14:textId="77777777" w:rsidR="00DF3E41" w:rsidRPr="002C4461" w:rsidRDefault="00576E67" w:rsidP="00EF2D47">
            <w:pPr>
              <w:spacing w:before="120"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ပရှဲပၠး၀ဲဒၣ်တၢ်ဂ့ၢ်ခိၣ်တီတခါစုာ်စုာ်လၢလံာ်ကဘျံးပၤလၢလာ်တဖၣ်အပူၤလီၤ</w:t>
            </w:r>
            <w:r w:rsidRPr="002C4461">
              <w:rPr>
                <w:rFonts w:eastAsia="Zawgyi-One" w:cs="Myanmar Text"/>
              </w:rPr>
              <w:t>.</w:t>
            </w:r>
          </w:p>
          <w:p w14:paraId="4154E731" w14:textId="39757441" w:rsidR="00A04C3B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တၢ်ဂ့ၢ်ခိၣ်တီတခါစုာ်စုာ်ပၣ်ဃုာ်ပဖီတၢၣ်လၢတၢ်ကဆီၣ်ထွဲဂ့ၤထီၣ်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CALD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အပှၤပၣ်ဃုၥ်ပၣ်ဂီၢ်တဖၣ်န့ၣ်လီၤ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  <w:tr w:rsidR="002465FE" w:rsidRPr="00EF2D47" w14:paraId="07814C79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40E1F4AF" w14:textId="77777777" w:rsidR="00A04C3B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338A6E55" wp14:editId="401F270F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360680</wp:posOffset>
                      </wp:positionV>
                      <wp:extent cx="785495" cy="810260"/>
                      <wp:effectExtent l="0" t="0" r="0" b="8890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5495" cy="8102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B300E" w14:textId="4D2C7C7B" w:rsidR="00576E67" w:rsidRPr="002C4461" w:rsidRDefault="00576E67" w:rsidP="002C4461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2C446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တၢ်ဖံးတၢ်မၤအတၢ်ရဲၣ်တၢ်ကျဲၤ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A6E55" id="_x0000_s1035" type="#_x0000_t202" alt="&quot;&quot;" style="position:absolute;left:0;text-align:left;margin-left:27.6pt;margin-top:28.4pt;width:61.85pt;height:63.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" filled="f" stroked="f">
                      <v:textbox inset="0,0,0,0">
                        <w:txbxContent>
                          <w:p w14:paraId="7E8B300E" w14:textId="4D2C7C7B" w:rsidR="00576E67" w:rsidRPr="002C4461" w:rsidRDefault="00576E67" w:rsidP="002C446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2C446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  <w:t>တၢ်ဖံးတၢ်မၤအတၢ်ရဲၣ်တၢ်ကျဲၤ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66FD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D5BF7FA" wp14:editId="4C452E20">
                  <wp:extent cx="1482725" cy="1482725"/>
                  <wp:effectExtent l="0" t="0" r="3175" b="3175"/>
                  <wp:docPr id="1950587529" name="Picture 2" descr="တၢ်ဖံးတၢ်မၤအတၢ်ရဲၣ်တၢ်ကျဲၤအလံာ်ဒုးနဲၣ်၀ဲစရီတဘ့ၣ်ဃုာ်ဒီးတၢ်တိၤနီၣ်ဃာ်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87529" name="Picture 2" descr="တၢ်ဖံးတၢ်မၤအတၢ်ရဲၣ်တၢ်ကျဲၤအလံာ်ဒုးနဲၣ်၀ဲစရီတဘ့ၣ်ဃုာ်ဒီးတၢ်တိၤနီၣ်ဃာ်တဖၣ်လီၤ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774C799" w14:textId="77777777" w:rsidR="00A04C3B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ပအိၣ်ဒီးတၢ်ရဲၣ်တၢ်ကျဲၤတခါလၢတၢ်လၢပကလိၣ်မၤအီၤလၢတၢ်ကတုၤထီၣ်ထီၣ်ဘးပဖီတၢၣ်တဖၣ်အဂီၢ်န့ၣ်လီၤ</w:t>
            </w:r>
            <w:r w:rsidRPr="002C4461">
              <w:rPr>
                <w:rFonts w:eastAsia="Zawgyi-One" w:cs="Myanmar Text"/>
              </w:rPr>
              <w:t>.</w:t>
            </w:r>
          </w:p>
          <w:p w14:paraId="161A1340" w14:textId="5E1B831B" w:rsidR="00A04C3B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ပကိးအီၤလၢပ</w:t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eastAsia="Zawgyi-One" w:cs="Myanmar Text"/>
              </w:rPr>
              <w:t>(</w:t>
            </w:r>
            <w:r w:rsidRPr="002C4461">
              <w:rPr>
                <w:rFonts w:ascii="Myanmar Text" w:eastAsia="Zawgyi-One" w:hAnsi="Myanmar Text" w:cs="Myanmar Text"/>
              </w:rPr>
              <w:t>တၢ်ဟူးတၢ်ဂဲၤတၢ်ရဲၣ်ကျဲၤ</w:t>
            </w:r>
            <w:r w:rsidR="002C4461">
              <w:rPr>
                <w:rFonts w:ascii="Myanmar Text" w:eastAsia="Zawgyi-One" w:hAnsi="Myanmar Text" w:cs="Myanmar Text"/>
              </w:rPr>
              <w:t xml:space="preserve"> </w:t>
            </w:r>
            <w:r w:rsidRPr="002C4461">
              <w:rPr>
                <w:rFonts w:eastAsia="Zawgyi-One" w:cs="Myanmar Text"/>
              </w:rPr>
              <w:t>(Action</w:t>
            </w:r>
            <w:r w:rsidR="002C4461">
              <w:rPr>
                <w:rFonts w:eastAsia="Zawgyi-One" w:cs="FS Me Pro"/>
              </w:rPr>
              <w:t xml:space="preserve"> </w:t>
            </w:r>
            <w:r w:rsidRPr="002C4461">
              <w:rPr>
                <w:rFonts w:eastAsia="Zawgyi-One" w:cs="Myanmar Text"/>
              </w:rPr>
              <w:t>Plan)</w:t>
            </w:r>
            <w:r w:rsidR="002C4461">
              <w:rPr>
                <w:rFonts w:eastAsia="Zawgyi-One" w:cs="FS Me Pro"/>
              </w:rPr>
              <w:t xml:space="preserve"> </w:t>
            </w:r>
            <w:r w:rsidRPr="002C4461">
              <w:rPr>
                <w:rFonts w:ascii="Myanmar Text" w:eastAsia="Zawgyi-One" w:hAnsi="Myanmar Text" w:cs="Myanmar Text"/>
              </w:rPr>
              <w:t>န့ၣ်လီၤ</w:t>
            </w:r>
            <w:r w:rsidRPr="002C4461">
              <w:rPr>
                <w:rFonts w:eastAsia="Zawgyi-One" w:cs="Myanmar Text"/>
              </w:rPr>
              <w:t>.</w:t>
            </w:r>
          </w:p>
          <w:p w14:paraId="0161297D" w14:textId="43A55A2D" w:rsidR="00286147" w:rsidRPr="002C4461" w:rsidRDefault="00576E67" w:rsidP="00EF2D47">
            <w:pPr>
              <w:spacing w:line="240" w:lineRule="auto"/>
              <w:rPr>
                <w:rFonts w:cs="Myanmar Text"/>
              </w:rPr>
            </w:pPr>
            <w:r w:rsidRPr="002C4461">
              <w:rPr>
                <w:rFonts w:ascii="Myanmar Text" w:eastAsia="Zawgyi-One" w:hAnsi="Myanmar Text" w:cs="Myanmar Text"/>
              </w:rPr>
              <w:t>ပရှဲပၠးအါထီၣ်တၢ်အံၤလၢကဘျံးပၤ</w:t>
            </w:r>
            <w:r w:rsidR="002C4461">
              <w:rPr>
                <w:rFonts w:ascii="Myanmar Text" w:eastAsia="Zawgyi-One" w:hAnsi="Myanmar Text" w:cs="Myanmar Text"/>
              </w:rPr>
              <w:t xml:space="preserve"> </w:t>
            </w:r>
            <w:r w:rsidR="005F29AC" w:rsidRPr="002C4461">
              <w:rPr>
                <w:rFonts w:cs="Myanmar Text"/>
              </w:rPr>
              <w:fldChar w:fldCharType="begin"/>
            </w:r>
            <w:r w:rsidR="005F29AC" w:rsidRPr="002C4461">
              <w:rPr>
                <w:rFonts w:eastAsia="Zawgyi-One" w:cs="Myanmar Text"/>
              </w:rPr>
              <w:instrText xml:space="preserve"> PAGEREF _Ref145516795 \h </w:instrText>
            </w:r>
            <w:r w:rsidR="005F29AC" w:rsidRPr="002C4461">
              <w:rPr>
                <w:rFonts w:cs="Myanmar Text"/>
              </w:rPr>
            </w:r>
            <w:r w:rsidR="005F29AC" w:rsidRPr="002C4461">
              <w:rPr>
                <w:rFonts w:cs="Myanmar Text"/>
              </w:rPr>
              <w:fldChar w:fldCharType="separate"/>
            </w:r>
            <w:r w:rsidR="00EE7EBA">
              <w:rPr>
                <w:rFonts w:eastAsia="Zawgyi-One" w:cs="Myanmar Text"/>
                <w:noProof/>
              </w:rPr>
              <w:t>29</w:t>
            </w:r>
            <w:r w:rsidR="005F29AC" w:rsidRPr="002C4461">
              <w:rPr>
                <w:rFonts w:cs="Myanmar Text"/>
              </w:rPr>
              <w:fldChar w:fldCharType="end"/>
            </w:r>
            <w:r w:rsidR="00EF2D47" w:rsidRPr="002C4461">
              <w:rPr>
                <w:rFonts w:eastAsia="Zawgyi-One" w:cs="FS Me Pro"/>
              </w:rPr>
              <w:t> </w:t>
            </w:r>
            <w:r w:rsidRPr="002C4461">
              <w:rPr>
                <w:rFonts w:ascii="Myanmar Text" w:eastAsia="Zawgyi-One" w:hAnsi="Myanmar Text" w:cs="Myanmar Text"/>
              </w:rPr>
              <w:t>အပူၤလီၤ</w:t>
            </w:r>
            <w:r w:rsidRPr="002C4461">
              <w:rPr>
                <w:rFonts w:eastAsia="Zawgyi-One" w:cs="Myanmar Text"/>
              </w:rPr>
              <w:t>.</w:t>
            </w:r>
          </w:p>
        </w:tc>
      </w:tr>
    </w:tbl>
    <w:p w14:paraId="065F69F2" w14:textId="77777777" w:rsidR="00977E3B" w:rsidRPr="00EF2D47" w:rsidRDefault="00576E67" w:rsidP="00EF2D47">
      <w:pPr>
        <w:spacing w:before="0" w:after="0" w:line="240" w:lineRule="auto"/>
        <w:rPr>
          <w:rFonts w:cs="Myanmar Text"/>
          <w:b/>
          <w:bCs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p w14:paraId="1570196F" w14:textId="3727FF9E" w:rsidR="00F84CD1" w:rsidRPr="00C23918" w:rsidRDefault="00576E67" w:rsidP="00EF2D47">
      <w:pPr>
        <w:pStyle w:val="Heading3"/>
        <w:spacing w:before="480" w:after="240" w:line="240" w:lineRule="auto"/>
        <w:rPr>
          <w:rFonts w:cs="Myanmar Text"/>
        </w:rPr>
      </w:pPr>
      <w:r w:rsidRPr="00C23918">
        <w:rPr>
          <w:rStyle w:val="Heading2Char"/>
          <w:rFonts w:cs="Myanmar Text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50768A8" wp14:editId="63041EEC">
                <wp:simplePos x="0" y="0"/>
                <wp:positionH relativeFrom="margin">
                  <wp:posOffset>-344170</wp:posOffset>
                </wp:positionH>
                <wp:positionV relativeFrom="paragraph">
                  <wp:posOffset>-189865</wp:posOffset>
                </wp:positionV>
                <wp:extent cx="6421120" cy="690245"/>
                <wp:effectExtent l="19050" t="19050" r="17780" b="14605"/>
                <wp:wrapNone/>
                <wp:docPr id="106" name="Rectangle: Rounded Corners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120" cy="690245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4BA22" id="Rectangle: Rounded Corners 106" o:spid="_x0000_s1026" alt="&quot;&quot;" style="position:absolute;margin-left:-27.1pt;margin-top:-14.95pt;width:505.6pt;height:54.3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" fillcolor="#8ac640" strokecolor="#6b2976" strokeweight="3pt">
                <w10:wrap anchorx="margin"/>
              </v:roundrect>
            </w:pict>
          </mc:Fallback>
        </mc:AlternateContent>
      </w:r>
      <w:r w:rsidRPr="00C23918">
        <w:rPr>
          <w:rFonts w:ascii="Myanmar Text" w:eastAsia="Zawgyi-One" w:hAnsi="Myanmar Text" w:cs="Myanmar Text"/>
        </w:rPr>
        <w:t>၁</w:t>
      </w:r>
      <w:r w:rsidRPr="00C23918">
        <w:rPr>
          <w:rFonts w:eastAsia="Zawgyi-One" w:cs="Myanmar Text"/>
        </w:rPr>
        <w:t>.</w:t>
      </w:r>
      <w:r w:rsidR="00EF2D47" w:rsidRPr="00C23918">
        <w:rPr>
          <w:rFonts w:eastAsia="Zawgyi-One" w:cs="FS Me Pro"/>
        </w:rPr>
        <w:t> </w:t>
      </w:r>
      <w:r w:rsidRPr="00C23918">
        <w:rPr>
          <w:rFonts w:ascii="Myanmar Text" w:eastAsia="Zawgyi-One" w:hAnsi="Myanmar Text" w:cs="Myanmar Text"/>
        </w:rPr>
        <w:t>ပညိၣ်လီၤလၢ</w:t>
      </w:r>
      <w:r w:rsidR="00EF2D47" w:rsidRPr="00C23918">
        <w:rPr>
          <w:rFonts w:eastAsia="Zawgyi-One" w:cs="FS Me Pro"/>
        </w:rPr>
        <w:t> </w:t>
      </w:r>
      <w:r w:rsidRPr="00C23918">
        <w:rPr>
          <w:rFonts w:eastAsia="Zawgyi-One" w:cs="Myanmar Text"/>
        </w:rPr>
        <w:t>CALD</w:t>
      </w:r>
      <w:r w:rsidR="00EF2D47" w:rsidRPr="00C23918">
        <w:rPr>
          <w:rFonts w:eastAsia="Zawgyi-One" w:cs="FS Me Pro"/>
        </w:rPr>
        <w:t> </w:t>
      </w:r>
      <w:r w:rsidRPr="00C23918">
        <w:rPr>
          <w:rFonts w:ascii="Myanmar Text" w:eastAsia="Zawgyi-One" w:hAnsi="Myanmar Text" w:cs="Myanmar Text"/>
        </w:rPr>
        <w:t>အပှၤနုၥ်ပၣ်ဃုၥ်တဖၣ်အဂ့ၢ်ဖဲပမၤတၢ်အခါ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4D1767F2" w14:textId="77777777" w:rsidTr="00977E3B">
        <w:trPr>
          <w:trHeight w:val="3288"/>
        </w:trPr>
        <w:tc>
          <w:tcPr>
            <w:tcW w:w="2551" w:type="dxa"/>
            <w:vAlign w:val="center"/>
          </w:tcPr>
          <w:p w14:paraId="088C6F1D" w14:textId="77777777" w:rsidR="007F4962" w:rsidRPr="00EF2D47" w:rsidRDefault="00576E67" w:rsidP="00EF2D47">
            <w:pPr>
              <w:pStyle w:val="Image"/>
              <w:spacing w:before="36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8540511" wp14:editId="3A53209D">
                  <wp:extent cx="1440000" cy="1440000"/>
                  <wp:effectExtent l="0" t="0" r="8255" b="8255"/>
                  <wp:docPr id="64" name="Picture 64" descr="ပှၤတဂၤဖီၣ်ဃာ်လံာ်တကဘျံးဒီးတၢ်ဆိကမိၣ်အတၢ်ပနီၣ်ဃုာ်ဒီး CALD အပှၤပၣ်ဃုၥ်ပၣ်ဂီၢ်လၢအပူၤ ၃ 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ပှၤတဂၤဖီၣ်ဃာ်လံာ်တကဘျံးဒီးတၢ်ဆိကမိၣ်အတၢ်ပနီၣ်ဃုာ်ဒီး CALD အပှၤပၣ်ဃုၥ်ပၣ်ဂီၢ်လၢအပူၤ ၃ ဂ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E8F54B6" w14:textId="072E5B6D" w:rsidR="00B84C93" w:rsidRPr="00C23918" w:rsidRDefault="00576E67" w:rsidP="00EF2D47">
            <w:pPr>
              <w:spacing w:before="360"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ပကလိၣ်ပညိၣ်လီၤလၢ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CALD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အပှၤပၣ်ဃုၥ်ပၣ်ဂီၢ်တဂၤစုာ်စုာ်လိၣ်ဘၣ်တၢ်မနုၤလဲၣ်ဖဲပကွၢ်၀ဲဒၣ်မ့ၢ်</w:t>
            </w:r>
            <w:r w:rsidRPr="00C23918">
              <w:rPr>
                <w:rFonts w:eastAsia="Zawgyi-One" w:cs="Myanmar Text"/>
              </w:rPr>
              <w:t>-</w:t>
            </w:r>
          </w:p>
          <w:p w14:paraId="2BB1898C" w14:textId="7DEB5F61" w:rsidR="00F84CD1" w:rsidRPr="00C23918" w:rsidRDefault="00576E67" w:rsidP="00EF2D47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ပှၤပၣ်ဃုၥ်ပၣ်ဂီၢ်တဖၣ်သူ၀ဲဒၣ်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NDIS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ဒ်လဲၣ်</w:t>
            </w:r>
          </w:p>
          <w:p w14:paraId="54F67D43" w14:textId="77777777" w:rsidR="00B84C93" w:rsidRPr="00C23918" w:rsidRDefault="00576E67" w:rsidP="00EF2D47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ပတၢ်နီၤဟ့ၣ်တၢ်ဂ့ၢ်တၢ်ကျိၤဒ်လဲၣ်</w:t>
            </w:r>
          </w:p>
          <w:p w14:paraId="0F305AC8" w14:textId="77777777" w:rsidR="007F4962" w:rsidRPr="00C23918" w:rsidRDefault="00576E67" w:rsidP="00EF2D47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ပမၤပတၢ်ဖံးတၢ်မၤဒ်လဲၣ်န့ၣ်လီၤ</w:t>
            </w:r>
            <w:r w:rsidRPr="00C23918">
              <w:rPr>
                <w:rFonts w:eastAsia="Zawgyi-One" w:cs="Myanmar Text"/>
              </w:rPr>
              <w:t>.</w:t>
            </w:r>
          </w:p>
        </w:tc>
      </w:tr>
    </w:tbl>
    <w:p w14:paraId="15FB9F16" w14:textId="0BF558F1" w:rsidR="002A6A49" w:rsidRPr="00EF2D47" w:rsidRDefault="00576E67" w:rsidP="00EF2D47">
      <w:pPr>
        <w:pStyle w:val="Heading4"/>
        <w:spacing w:before="480" w:after="120"/>
        <w:rPr>
          <w:rFonts w:cs="Myanmar Text"/>
          <w:sz w:val="28"/>
          <w:szCs w:val="28"/>
        </w:rPr>
      </w:pPr>
      <w:r w:rsidRPr="00C23918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216ECCC" wp14:editId="15FC4C36">
                <wp:simplePos x="0" y="0"/>
                <wp:positionH relativeFrom="margin">
                  <wp:posOffset>5715</wp:posOffset>
                </wp:positionH>
                <wp:positionV relativeFrom="paragraph">
                  <wp:posOffset>624840</wp:posOffset>
                </wp:positionV>
                <wp:extent cx="5798820" cy="241300"/>
                <wp:effectExtent l="19050" t="19050" r="11430" b="25400"/>
                <wp:wrapNone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00" name="Straight Connector 100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Oval 10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9251F" id="Group 102" o:spid="_x0000_s1026" alt="&quot;&quot;" style="position:absolute;margin-left:.45pt;margin-top:49.2pt;width:456.6pt;height:19pt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">
                <v:line id="Straight Connector 100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" strokecolor="#65276f [3044]" strokeweight="3pt">
                  <v:stroke endcap="round"/>
                </v:line>
                <v:oval id="Oval 10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" fillcolor="#8ac640" strokecolor="#6b2976" strokeweight="3pt"/>
                <w10:wrap anchorx="margin"/>
              </v:group>
            </w:pict>
          </mc:Fallback>
        </mc:AlternateContent>
      </w:r>
      <w:r w:rsidR="00751D7A" w:rsidRPr="00C23918">
        <w:rPr>
          <w:rFonts w:ascii="Myanmar Text" w:eastAsia="Zawgyi-One" w:hAnsi="Myanmar Text" w:cs="Myanmar Text"/>
        </w:rPr>
        <w:t>ပဖီတၢၣ်တဖၣ်</w:t>
      </w:r>
      <w:r w:rsidR="00EF2D47" w:rsidRPr="00C23918">
        <w:rPr>
          <w:rFonts w:eastAsia="Zawgyi-One" w:cs="FS Me Pro"/>
        </w:rPr>
        <w:t> </w:t>
      </w:r>
    </w:p>
    <w:tbl>
      <w:tblPr>
        <w:tblW w:w="9297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  <w:gridCol w:w="153"/>
      </w:tblGrid>
      <w:tr w:rsidR="002465FE" w:rsidRPr="00EF2D47" w14:paraId="60D60BDE" w14:textId="77777777" w:rsidTr="00977E3B">
        <w:trPr>
          <w:trHeight w:val="3288"/>
        </w:trPr>
        <w:tc>
          <w:tcPr>
            <w:tcW w:w="2568" w:type="dxa"/>
            <w:vAlign w:val="center"/>
          </w:tcPr>
          <w:p w14:paraId="7112BF3E" w14:textId="77777777" w:rsidR="00E26BF5" w:rsidRPr="00EF2D47" w:rsidRDefault="00576E67" w:rsidP="00EF2D47">
            <w:pPr>
              <w:pStyle w:val="Image"/>
              <w:spacing w:before="60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AF2C20D" wp14:editId="3E0B49A2">
                  <wp:extent cx="1493520" cy="1493520"/>
                  <wp:effectExtent l="0" t="0" r="0" b="0"/>
                  <wp:docPr id="448963922" name="Picture 3" descr="တၢ်ကတိၤအတၢ်ပနီၣ်တခါဒီး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963922" name="Picture 3" descr="တၢ်ကတိၤအတၢ်ပနီၣ်တခါဒီးတၢ်ပူၤဖျဲးအပနီၣ်တခါလီၤ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  <w:gridSpan w:val="2"/>
            <w:vAlign w:val="center"/>
          </w:tcPr>
          <w:p w14:paraId="773FACD3" w14:textId="66789996" w:rsidR="00E26BF5" w:rsidRPr="00C23918" w:rsidRDefault="00576E67" w:rsidP="00EF2D47">
            <w:pPr>
              <w:spacing w:before="600"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ပအဲၣ်ဒိးမၤသကိးဃုာ်တၢ်ဒီးပှၤအဂၤလၢအကအၢၣ်လီၤတူၢ်လိာ်ဒီးတၢ်ကတိၤအဖျၢၣ်တဖၣ်လၢပသူအီၤသ့လၢအပူၤဖျဲးလၢလုၢ်လၢ်တၢ်ဆဲးတၢ်လၤခဲလၢာ်အဂီၢ်လီၤ</w:t>
            </w:r>
            <w:r w:rsidRPr="00C23918">
              <w:rPr>
                <w:rFonts w:eastAsia="Zawgyi-One" w:cs="Myanmar Text"/>
              </w:rPr>
              <w:t>.</w:t>
            </w:r>
            <w:r w:rsidR="00EF2D47" w:rsidRPr="00C23918">
              <w:rPr>
                <w:rFonts w:eastAsia="Zawgyi-One" w:cs="FS Me Pro"/>
              </w:rPr>
              <w:t> </w:t>
            </w:r>
          </w:p>
        </w:tc>
      </w:tr>
      <w:tr w:rsidR="002465FE" w:rsidRPr="00EF2D47" w14:paraId="407F9B37" w14:textId="77777777" w:rsidTr="00977E3B">
        <w:trPr>
          <w:gridAfter w:val="1"/>
          <w:wAfter w:w="153" w:type="dxa"/>
          <w:trHeight w:val="3288"/>
        </w:trPr>
        <w:tc>
          <w:tcPr>
            <w:tcW w:w="2568" w:type="dxa"/>
            <w:vAlign w:val="center"/>
          </w:tcPr>
          <w:p w14:paraId="0E922F2D" w14:textId="5D566DA8" w:rsidR="00751D7A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214AEAE" wp14:editId="7E7E3973">
                  <wp:extent cx="1493520" cy="1493520"/>
                  <wp:effectExtent l="0" t="0" r="0" b="0"/>
                  <wp:docPr id="2100879869" name="Picture 4" descr="ပှၤတဂၤဖီၣ်ဃာ် NDIS အတၢ်ရဲၣ်တၢ်ကျဲၤ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79869" name="Picture 4" descr="ပှၤတဂၤဖီၣ်ဃာ် NDIS အတၢ်ရဲၣ်တၢ်ကျဲၤတခါလီၤ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F2D47" w:rsidRPr="00EF2D47">
              <w:rPr>
                <w:rFonts w:cs="FS Me Pro"/>
                <w:sz w:val="24"/>
                <w:szCs w:val="24"/>
              </w:rPr>
              <w:t> </w:t>
            </w:r>
          </w:p>
        </w:tc>
        <w:tc>
          <w:tcPr>
            <w:tcW w:w="6576" w:type="dxa"/>
            <w:vAlign w:val="center"/>
          </w:tcPr>
          <w:p w14:paraId="19287790" w14:textId="44D3DFCB" w:rsidR="00751D7A" w:rsidRPr="00C23918" w:rsidRDefault="00576E67" w:rsidP="00EF2D47">
            <w:p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ဒီးပအဲၣ်ဒိးမၤလီၤတံၢ်လၢ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CALD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လၢအအိၣ်ဒီးသးနီၢ်ခိက့ၢ်ဂီၤတလၢတပှဲၤတဆူၣ်တချ့တဖၣ်ကသ့ပာ်ဃုာ်အါထီၣ်လၢ</w:t>
            </w:r>
            <w:r w:rsidR="00C23918">
              <w:rPr>
                <w:rFonts w:eastAsia="Zawgyi-One" w:cs="FS Me Pro"/>
              </w:rPr>
              <w:t xml:space="preserve"> </w:t>
            </w:r>
            <w:r w:rsidRPr="00C23918">
              <w:rPr>
                <w:rFonts w:eastAsia="Zawgyi-One" w:cs="Myanmar Text"/>
              </w:rPr>
              <w:t>NDIS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အပူၤအဂီၢ်လီၤ</w:t>
            </w:r>
            <w:r w:rsidRPr="00C23918">
              <w:rPr>
                <w:rFonts w:eastAsia="Zawgyi-One" w:cs="Myanmar Text"/>
              </w:rPr>
              <w:t>.</w:t>
            </w:r>
          </w:p>
        </w:tc>
      </w:tr>
    </w:tbl>
    <w:p w14:paraId="7A7266E4" w14:textId="77777777" w:rsidR="00977E3B" w:rsidRPr="00EF2D47" w:rsidRDefault="00576E67" w:rsidP="00EF2D47">
      <w:pPr>
        <w:spacing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tbl>
      <w:tblPr>
        <w:tblW w:w="9144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</w:tblGrid>
      <w:tr w:rsidR="002465FE" w:rsidRPr="00EF2D47" w14:paraId="35227DC7" w14:textId="77777777" w:rsidTr="00977E3B">
        <w:tc>
          <w:tcPr>
            <w:tcW w:w="2568" w:type="dxa"/>
            <w:vAlign w:val="center"/>
          </w:tcPr>
          <w:p w14:paraId="11E237D6" w14:textId="77777777" w:rsidR="00751D7A" w:rsidRPr="00EF2D47" w:rsidRDefault="00751D7A" w:rsidP="00EF2D47">
            <w:pPr>
              <w:pStyle w:val="Image"/>
              <w:spacing w:after="0"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2E84BBB9" w14:textId="77777777" w:rsidR="00751D7A" w:rsidRPr="00C23918" w:rsidRDefault="00576E67" w:rsidP="00EF2D47">
            <w:pPr>
              <w:spacing w:after="0"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တၢ်အံၤပၣ်ဃုာ်တၢ်မၤလီၤတံၢ်</w:t>
            </w:r>
            <w:r w:rsidRPr="00C23918">
              <w:rPr>
                <w:rFonts w:eastAsia="Zawgyi-One" w:cs="Myanmar Text"/>
              </w:rPr>
              <w:t>-</w:t>
            </w:r>
          </w:p>
        </w:tc>
      </w:tr>
      <w:tr w:rsidR="002465FE" w:rsidRPr="00EF2D47" w14:paraId="59594A47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073FFF68" w14:textId="77777777" w:rsidR="00280CFA" w:rsidRPr="00EF2D47" w:rsidRDefault="00576E67" w:rsidP="00EF2D47">
            <w:pPr>
              <w:pStyle w:val="Image"/>
              <w:spacing w:before="120" w:after="1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B6EF4BA" wp14:editId="7AAF5876">
                  <wp:extent cx="1493520" cy="1493520"/>
                  <wp:effectExtent l="0" t="0" r="0" b="0"/>
                  <wp:docPr id="31690645" name="Picture 3" descr="တၢ်တီတၢ်တြၢ်အနီၣ်ထိၣ်အစရီတခါဒီးစုမုၢ်ကျၢၢ်ယူာ်ထီၣ်အသးဆူထ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0645" name="Picture 3" descr="တၢ်တီတၢ်တြၢ်အနီၣ်ထိၣ်အစရီတခါဒီးစုမုၢ်ကျၢၢ်ယူာ်ထီၣ်အသးဆူထးလီၤ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35F087" w14:textId="3DE30384" w:rsidR="00280CFA" w:rsidRPr="00C23918" w:rsidRDefault="00576E67" w:rsidP="00EF2D47">
            <w:pPr>
              <w:pStyle w:val="ListParagraph"/>
              <w:numPr>
                <w:ilvl w:val="0"/>
                <w:numId w:val="53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eastAsia="Zawgyi-One" w:cs="Myanmar Text"/>
              </w:rPr>
              <w:t>NDIS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န့ၣ်အတီတြၢ်လၢ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CALD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ပှၤပၣ်ဃုၥ်ပၣ်ဂီၢ်တဖၣ်အဂီၢ်</w:t>
            </w:r>
          </w:p>
        </w:tc>
      </w:tr>
      <w:tr w:rsidR="002465FE" w:rsidRPr="00EF2D47" w14:paraId="1E78B29E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51835A76" w14:textId="77777777" w:rsidR="00280CFA" w:rsidRPr="00EF2D47" w:rsidRDefault="00576E67" w:rsidP="00EF2D47">
            <w:pPr>
              <w:pStyle w:val="Image"/>
              <w:spacing w:before="120" w:after="1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33E19F5A" wp14:editId="38100A8B">
                      <wp:simplePos x="0" y="0"/>
                      <wp:positionH relativeFrom="column">
                        <wp:posOffset>979805</wp:posOffset>
                      </wp:positionH>
                      <wp:positionV relativeFrom="paragraph">
                        <wp:posOffset>727075</wp:posOffset>
                      </wp:positionV>
                      <wp:extent cx="428625" cy="147320"/>
                      <wp:effectExtent l="19050" t="38100" r="9525" b="43180"/>
                      <wp:wrapNone/>
                      <wp:docPr id="35798293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444347">
                                <a:off x="0" y="0"/>
                                <a:ext cx="428625" cy="147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2E4E39" w14:textId="77777777" w:rsidR="00576E67" w:rsidRPr="00C23918" w:rsidRDefault="00576E67" w:rsidP="00C23918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0"/>
                                      <w:szCs w:val="14"/>
                                      <w:lang w:val="en-PH"/>
                                    </w:rPr>
                                  </w:pPr>
                                  <w:r w:rsidRPr="00C2391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0"/>
                                      <w:szCs w:val="14"/>
                                    </w:rPr>
                                    <w:t>တၢ်ရဲၣ်တၢ်ကျဲၤ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19F5A" id="_x0000_s1036" type="#_x0000_t202" alt="&quot;&quot;" style="position:absolute;left:0;text-align:left;margin-left:77.15pt;margin-top:57.25pt;width:33.75pt;height:11.6pt;rotation:485345fd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" filled="f" stroked="f">
                      <v:textbox inset="0,0,0,0">
                        <w:txbxContent>
                          <w:p w14:paraId="182E4E39" w14:textId="77777777" w:rsidR="00576E67" w:rsidRPr="00C23918" w:rsidRDefault="00576E67" w:rsidP="00C2391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0"/>
                                <w:szCs w:val="14"/>
                                <w:lang w:val="en-PH"/>
                              </w:rPr>
                            </w:pPr>
                            <w:r w:rsidRPr="00C2391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0"/>
                                <w:szCs w:val="14"/>
                              </w:rPr>
                              <w:t>တၢ်ရဲၣ်တၢ်ကျဲၤ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DF3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C726945" wp14:editId="5C3D4A37">
                  <wp:extent cx="1493520" cy="1493520"/>
                  <wp:effectExtent l="0" t="0" r="0" b="0"/>
                  <wp:docPr id="1637987145" name="Picture 1" descr="ပှၤပၣ်ဃုၥ်ပၣ်ဂီၢ်တဂၤဟ့ၣ်စုမုၢ်တၢ်ယူာ်ထီၣ်ဒီးဖီၣ်ဃာ် NDIS အတၢ်ရဲၣ်တၢ်ကျဲ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7145" name="Picture 1" descr="ပှၤပၣ်ဃုၥ်ပၣ်ဂီၢ်တဂၤဟ့ၣ်စုမုၢ်တၢ်ယူာ်ထီၣ်ဒီးဖီၣ်ဃာ် NDIS အတၢ်ရဲၣ်တၢ်ကျဲၤလီၤ.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7324473" w14:textId="64933CF7" w:rsidR="00280CFA" w:rsidRPr="00C23918" w:rsidRDefault="00576E67" w:rsidP="00EF2D47">
            <w:pPr>
              <w:pStyle w:val="ListParagraph"/>
              <w:numPr>
                <w:ilvl w:val="0"/>
                <w:numId w:val="63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eastAsia="Zawgyi-One" w:cs="Myanmar Text"/>
              </w:rPr>
              <w:t>CALD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ပှၤပၣ်ဃုၥ်ပၣ်ဂီၢ်လၢအအါကသ့ၣ်ညါမ့ၢ်တၢ်ကသူအ၀ဲသ့ၣ်အ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NDIS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အတၢ်ရဲၣ်တၢ်ကျဲၤတဖၣ်ဒ်လဲၣ်န့ၣ်လီၤ</w:t>
            </w:r>
            <w:r w:rsidRPr="00C23918">
              <w:rPr>
                <w:rFonts w:eastAsia="Zawgyi-One" w:cs="Myanmar Text"/>
              </w:rPr>
              <w:t>.</w:t>
            </w:r>
          </w:p>
        </w:tc>
      </w:tr>
      <w:tr w:rsidR="002465FE" w:rsidRPr="00EF2D47" w14:paraId="56A2A955" w14:textId="77777777" w:rsidTr="00977E3B">
        <w:trPr>
          <w:trHeight w:val="3628"/>
        </w:trPr>
        <w:tc>
          <w:tcPr>
            <w:tcW w:w="2568" w:type="dxa"/>
            <w:vAlign w:val="center"/>
          </w:tcPr>
          <w:p w14:paraId="17690BC7" w14:textId="77777777" w:rsidR="00751D7A" w:rsidRPr="00EF2D47" w:rsidRDefault="00576E67" w:rsidP="00EF2D47">
            <w:pPr>
              <w:pStyle w:val="Image"/>
              <w:spacing w:before="7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6550B21" wp14:editId="7798C115">
                  <wp:extent cx="1493520" cy="1493520"/>
                  <wp:effectExtent l="0" t="0" r="0" b="0"/>
                  <wp:docPr id="331969078" name="Picture 2" descr="NDIS အပှၤမၤတၢ်ဖိဆီၣ်ထွဲပှၤပၣ်ဃုၥ်ပၣ်ဂီၢ်တဂၤလီၤ. လၢအ၀ဲသ့ၣ်အကပၤမ့ၢ်တၢ်ပူၤဖျဲးအပနီၣ်တခါဒီးစုမုၢ်ကျၢၢ်ယူာ်ထီၣ်အသးဆူထ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69078" name="Picture 2" descr="NDIS အပှၤမၤတၢ်ဖိဆီၣ်ထွဲပှၤပၣ်ဃုၥ်ပၣ်ဂီၢ်တဂၤလီၤ. လၢအ၀ဲသ့ၣ်အကပၤမ့ၢ်တၢ်ပူၤဖျဲးအပနီၣ်တခါဒီးစုမုၢ်ကျၢၢ်ယူာ်ထီၣ်အသးဆူထးလီၤ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F5837F" w14:textId="679D2E70" w:rsidR="00821147" w:rsidRPr="00C23918" w:rsidRDefault="00576E67" w:rsidP="00EF2D47">
            <w:pPr>
              <w:spacing w:before="720"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ဖဲပဆဲးကျိးဒီး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CALD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အပှၤတ၀ၢတဖၣ်အခါ</w:t>
            </w:r>
            <w:r w:rsidRPr="00C23918">
              <w:rPr>
                <w:rFonts w:eastAsia="Zawgyi-One" w:cs="Myanmar Text"/>
              </w:rPr>
              <w:t>,</w:t>
            </w:r>
            <w:r w:rsidRPr="00C23918">
              <w:rPr>
                <w:rFonts w:ascii="Myanmar Text" w:eastAsia="Zawgyi-One" w:hAnsi="Myanmar Text" w:cs="Myanmar Text"/>
              </w:rPr>
              <w:t>ပအဲၣ်ဒိးမၤလီၤတံၢ်လၢ</w:t>
            </w:r>
          </w:p>
          <w:p w14:paraId="6CC26D6F" w14:textId="77777777" w:rsidR="00751D7A" w:rsidRPr="00C23918" w:rsidRDefault="00576E67" w:rsidP="00EF2D47">
            <w:pPr>
              <w:pStyle w:val="ListParagraph"/>
              <w:numPr>
                <w:ilvl w:val="0"/>
                <w:numId w:val="54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အပူၤဖျဲး၀ဲဒၣ်လၢလုၢ်လၢ်တၢ်ဆဲးတၢ်လၤခဲလၢာ်အဂီၢ်</w:t>
            </w:r>
          </w:p>
          <w:p w14:paraId="79ED3468" w14:textId="131EFB68" w:rsidR="00821147" w:rsidRPr="00C23918" w:rsidRDefault="00576E67" w:rsidP="00EF2D47">
            <w:pPr>
              <w:pStyle w:val="ListParagraph"/>
              <w:numPr>
                <w:ilvl w:val="0"/>
                <w:numId w:val="54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မၤတၢ်ဂ့ၤဂ့ၤဘၣ်ဘၣ်</w:t>
            </w:r>
            <w:r w:rsidR="00EF2D47" w:rsidRPr="00C23918">
              <w:rPr>
                <w:rFonts w:eastAsia="Zawgyi-One" w:cs="FS Me Pro"/>
              </w:rPr>
              <w:t> </w:t>
            </w:r>
          </w:p>
          <w:p w14:paraId="1C006801" w14:textId="0C1738E7" w:rsidR="00821147" w:rsidRPr="00C23918" w:rsidRDefault="00576E67" w:rsidP="00EF2D47">
            <w:pPr>
              <w:pStyle w:val="ListParagraph"/>
              <w:numPr>
                <w:ilvl w:val="0"/>
                <w:numId w:val="54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ဆီၣ်ထွဲ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CALD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အပှၤလၢအကနာ်၀ဲဒၣ်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NDIS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န့ၣ်လီၤ</w:t>
            </w:r>
            <w:r w:rsidRPr="00C23918">
              <w:rPr>
                <w:rFonts w:eastAsia="Zawgyi-One" w:cs="Myanmar Text"/>
              </w:rPr>
              <w:t>.</w:t>
            </w:r>
          </w:p>
        </w:tc>
      </w:tr>
      <w:tr w:rsidR="002465FE" w:rsidRPr="00EF2D47" w14:paraId="5FD9CFB1" w14:textId="77777777" w:rsidTr="00977E3B">
        <w:trPr>
          <w:trHeight w:val="3402"/>
        </w:trPr>
        <w:tc>
          <w:tcPr>
            <w:tcW w:w="2568" w:type="dxa"/>
            <w:vAlign w:val="center"/>
          </w:tcPr>
          <w:p w14:paraId="3946F9D8" w14:textId="77777777" w:rsidR="0045725F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3A344980" wp14:editId="630AD53A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366395</wp:posOffset>
                      </wp:positionV>
                      <wp:extent cx="804545" cy="628650"/>
                      <wp:effectExtent l="0" t="0" r="0" b="0"/>
                      <wp:wrapNone/>
                      <wp:docPr id="123887976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4545" cy="628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5230D6" w14:textId="156FCB6C" w:rsidR="00576E67" w:rsidRPr="00C23918" w:rsidRDefault="00576E67" w:rsidP="00C23918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C2391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တၢ်ဖံးတၢ်မၤအတၢ်ရဲၣ်တၢ်ကျဲၤ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44980" id="_x0000_s1037" type="#_x0000_t202" alt="&quot;&quot;" style="position:absolute;left:0;text-align:left;margin-left:26.45pt;margin-top:28.85pt;width:63.35pt;height:49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" filled="f" stroked="f">
                      <v:textbox inset="0,0,0,0">
                        <w:txbxContent>
                          <w:p w14:paraId="785230D6" w14:textId="156FCB6C" w:rsidR="00576E67" w:rsidRPr="00C23918" w:rsidRDefault="00576E67" w:rsidP="00C2391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C2391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  <w:t>တၢ်ဖံးတၢ်မၤအတၢ်ရဲၣ်တၢ်ကျဲၤ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814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A9A1761" wp14:editId="047FD3D0">
                  <wp:extent cx="1493520" cy="1493520"/>
                  <wp:effectExtent l="0" t="0" r="0" b="0"/>
                  <wp:docPr id="448415310" name="Picture 3" descr="တၢ်ဖံးတၢ်မၤအတၢ်ရဲၣ်တၢ်ကျဲၤတခါဒုးနဲၣ်၀ဲစရီတဘ့ၣ်ဃုာ်ဒီးတၢ်တိၤနီၣ်ဃာ်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15310" name="Picture 3" descr="တၢ်ဖံးတၢ်မၤအတၢ်ရဲၣ်တၢ်ကျဲၤတခါဒုးနဲၣ်၀ဲစရီတဘ့ၣ်ဃုာ်ဒီးတၢ်တိၤနီၣ်ဃာ်တဖၣ်လီၤ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EBB6BF" w14:textId="19FF7830" w:rsidR="00F122D1" w:rsidRPr="00C23918" w:rsidRDefault="00576E67" w:rsidP="00EF2D47">
            <w:p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နဖးဘၣ်ဃးပတၢ်ဖံးတၢ်မၤတဖၣ်လၢကဘျံးပၤ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၈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လၢအအိၣ်လၢပ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Action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Plan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အပူၤန့ၣ်သ့လီၤ</w:t>
            </w:r>
            <w:r w:rsidRPr="00C23918">
              <w:rPr>
                <w:rFonts w:eastAsia="Zawgyi-One" w:cs="Myanmar Text"/>
              </w:rPr>
              <w:t>.</w:t>
            </w:r>
          </w:p>
          <w:p w14:paraId="57CEB113" w14:textId="642FD8B4" w:rsidR="00F122D1" w:rsidRPr="00C23918" w:rsidRDefault="00576E67" w:rsidP="00EF2D47">
            <w:p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နကွၢ်ဃုပ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Action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Plan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လၢပပှာ်ယဲၤဘျးစဲအပူၤသ့လီၤ</w:t>
            </w:r>
            <w:r w:rsidRPr="00C23918">
              <w:rPr>
                <w:rFonts w:eastAsia="Zawgyi-One" w:cs="Myanmar Text"/>
              </w:rPr>
              <w:t>.</w:t>
            </w:r>
          </w:p>
          <w:p w14:paraId="2F6C1120" w14:textId="0AE9EE6E" w:rsidR="0045725F" w:rsidRPr="00C23918" w:rsidRDefault="00000000" w:rsidP="00EF2D47">
            <w:pPr>
              <w:spacing w:line="240" w:lineRule="auto"/>
              <w:rPr>
                <w:rFonts w:cs="Myanmar Text"/>
                <w:bCs/>
              </w:rPr>
            </w:pPr>
            <w:hyperlink r:id="rId72" w:history="1">
              <w:r w:rsidR="00AE4419" w:rsidRPr="00C23918">
                <w:rPr>
                  <w:rStyle w:val="Hyperlink"/>
                  <w:rFonts w:eastAsia="Zawgyi-One" w:cs="Myanmar Text"/>
                  <w:bCs/>
                </w:rPr>
                <w:t>www.ndis.gov.au/CALD</w:t>
              </w:r>
            </w:hyperlink>
            <w:r w:rsidR="00EF2D47" w:rsidRPr="00C23918">
              <w:rPr>
                <w:rFonts w:eastAsia="Zawgyi-One" w:cs="FS Me Pro"/>
                <w:bCs/>
              </w:rPr>
              <w:t> </w:t>
            </w:r>
          </w:p>
        </w:tc>
      </w:tr>
    </w:tbl>
    <w:p w14:paraId="420195B0" w14:textId="22868630" w:rsidR="00AA2B19" w:rsidRPr="00C23918" w:rsidRDefault="00576E67" w:rsidP="00EF2D47">
      <w:pPr>
        <w:pStyle w:val="Heading3"/>
        <w:spacing w:before="480" w:after="240" w:line="240" w:lineRule="auto"/>
        <w:rPr>
          <w:rFonts w:cs="Myanmar Text"/>
          <w:sz w:val="30"/>
          <w:szCs w:val="30"/>
        </w:rPr>
      </w:pPr>
      <w:r w:rsidRPr="00C23918">
        <w:rPr>
          <w:rFonts w:cs="Myanmar Text"/>
          <w:noProof/>
          <w:color w:val="000000" w:themeColor="text1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6ED8870" wp14:editId="13440430">
                <wp:simplePos x="0" y="0"/>
                <wp:positionH relativeFrom="page">
                  <wp:posOffset>570230</wp:posOffset>
                </wp:positionH>
                <wp:positionV relativeFrom="paragraph">
                  <wp:posOffset>-213360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3F9F9" id="Rectangle: Rounded Corners 110" o:spid="_x0000_s1026" alt="&quot;&quot;" style="position:absolute;margin-left:44.9pt;margin-top:-16.8pt;width:505.7pt;height:54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" fillcolor="#faa320" strokecolor="#6b2976" strokeweight="3pt">
                <w10:wrap anchorx="page"/>
              </v:roundrect>
            </w:pict>
          </mc:Fallback>
        </mc:AlternateContent>
      </w:r>
      <w:r w:rsidR="00B676E1" w:rsidRPr="00C23918">
        <w:rPr>
          <w:rFonts w:ascii="Myanmar Text" w:eastAsia="Zawgyi-One" w:hAnsi="Myanmar Text" w:cs="Myanmar Text"/>
          <w:sz w:val="30"/>
          <w:szCs w:val="30"/>
        </w:rPr>
        <w:t>၂</w:t>
      </w:r>
      <w:r w:rsidR="00B676E1" w:rsidRPr="00C23918">
        <w:rPr>
          <w:rFonts w:eastAsia="Zawgyi-One" w:cs="Myanmar Text"/>
          <w:sz w:val="30"/>
          <w:szCs w:val="30"/>
        </w:rPr>
        <w:t>.</w:t>
      </w:r>
      <w:r w:rsidR="00EF2D47" w:rsidRPr="00C23918">
        <w:rPr>
          <w:rFonts w:eastAsia="Zawgyi-One" w:cs="FS Me Pro"/>
          <w:sz w:val="30"/>
          <w:szCs w:val="30"/>
        </w:rPr>
        <w:t> </w:t>
      </w:r>
      <w:r w:rsidR="00B676E1" w:rsidRPr="00C23918">
        <w:rPr>
          <w:rFonts w:ascii="Myanmar Text" w:eastAsia="Zawgyi-One" w:hAnsi="Myanmar Text" w:cs="Myanmar Text"/>
          <w:sz w:val="30"/>
          <w:szCs w:val="30"/>
        </w:rPr>
        <w:t>မၤလီၤတံၢ်ဒ်သိးပပှၤမၤတၢ်ဖိအိၣ်ဒီးတၢ်သ့တၢ်ဘၣ်လၢအဘၣ်ဘျိးဘၣ်ဒါတဖၣ်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64F23FE4" w14:textId="77777777" w:rsidTr="00C73E0D">
        <w:tc>
          <w:tcPr>
            <w:tcW w:w="2551" w:type="dxa"/>
            <w:vAlign w:val="center"/>
          </w:tcPr>
          <w:p w14:paraId="51D8595A" w14:textId="77777777" w:rsidR="007F4213" w:rsidRPr="00EF2D47" w:rsidRDefault="00576E67" w:rsidP="00EF2D47">
            <w:pPr>
              <w:pStyle w:val="Image"/>
              <w:spacing w:before="36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E8B693A" wp14:editId="5550B048">
                  <wp:extent cx="1483200" cy="1112400"/>
                  <wp:effectExtent l="0" t="0" r="3175" b="0"/>
                  <wp:docPr id="157029532" name="Picture 4" descr="ပှၤပၣ်ဃုၥ်ပၣ်ဂီၢ်တဂၤနံၤကမှံဃုာ်ဒီးအ၀ဲသ့ၣ်အဟံၣ်ဖိဃီဖိ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9532" name="Picture 4" descr="ပှၤပၣ်ဃုၥ်ပၣ်ဂီၢ်တဂၤနံၤကမှံဃုာ်ဒီးအ၀ဲသ့ၣ်အဟံၣ်ဖိဃီဖိလီၤ.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" t="6248" r="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E8B86B" w14:textId="77777777" w:rsidR="007F4213" w:rsidRPr="00C23918" w:rsidRDefault="00576E67" w:rsidP="00EF2D47">
            <w:pPr>
              <w:spacing w:before="360"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ပပှၤမၤတၢ်ဖိဒီးပပှၤမၤသကိးတၢ်တဖၣ်ကြၢးနၢ်ပၢၢ်၀ဲဒၣ်</w:t>
            </w:r>
            <w:r w:rsidRPr="00C23918">
              <w:rPr>
                <w:rFonts w:eastAsia="Zawgyi-One" w:cs="Myanmar Text"/>
              </w:rPr>
              <w:t>-</w:t>
            </w:r>
          </w:p>
          <w:p w14:paraId="41F7E233" w14:textId="0585662E" w:rsidR="00F34816" w:rsidRPr="00C23918" w:rsidRDefault="00576E67" w:rsidP="00EF2D47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မ့ၢ်တၢ်ကမၤတၢ်ဒီး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CALD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အပှၤ</w:t>
            </w:r>
            <w:r w:rsidR="002C12F7">
              <w:rPr>
                <w:rFonts w:ascii="Myanmar Text" w:eastAsia="Zawgyi-One" w:hAnsi="Myanmar Text" w:cs="Myanmar Text" w:hint="cs"/>
                <w:cs/>
              </w:rPr>
              <w:t>ပၣ်</w:t>
            </w:r>
            <w:r w:rsidRPr="00C23918">
              <w:rPr>
                <w:rFonts w:ascii="Myanmar Text" w:eastAsia="Zawgyi-One" w:hAnsi="Myanmar Text" w:cs="Myanmar Text"/>
              </w:rPr>
              <w:t>ဃုာ်</w:t>
            </w:r>
            <w:r w:rsidR="002C12F7">
              <w:rPr>
                <w:rFonts w:ascii="Myanmar Text" w:eastAsia="Zawgyi-One" w:hAnsi="Myanmar Text" w:cs="Myanmar Text" w:hint="cs"/>
                <w:cs/>
              </w:rPr>
              <w:t>ပာ်</w:t>
            </w:r>
            <w:r w:rsidRPr="00C23918">
              <w:rPr>
                <w:rFonts w:ascii="Myanmar Text" w:eastAsia="Zawgyi-One" w:hAnsi="Myanmar Text" w:cs="Myanmar Text"/>
              </w:rPr>
              <w:t>ဂီၢ်တဖၣ်</w:t>
            </w:r>
            <w:r w:rsidRPr="00C23918">
              <w:rPr>
                <w:rFonts w:eastAsia="Zawgyi-One" w:cs="Myanmar Text"/>
              </w:rPr>
              <w:t>,</w:t>
            </w:r>
            <w:r w:rsidRPr="00C23918">
              <w:rPr>
                <w:rFonts w:ascii="Myanmar Text" w:eastAsia="Zawgyi-One" w:hAnsi="Myanmar Text" w:cs="Myanmar Text"/>
              </w:rPr>
              <w:t>အ၀ဲသ့ၣ်အဟံၣ်ဖိဃီဖိဒီးပှၤကွၢ်ထွဲကဟုကယာ်တၢ်တဖၣ်ဒ်လဲၣ်န့ၣ်လီၤ</w:t>
            </w:r>
          </w:p>
          <w:p w14:paraId="5DAD85C8" w14:textId="77777777" w:rsidR="007F4213" w:rsidRPr="00C23918" w:rsidRDefault="00576E67" w:rsidP="00EF2D47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အ၀ဲသ့ၣ်လိၣ်ဘၣ်တၢ်ဆီၣ်ထွဲမနုၤလဲၣ်န့ၣ်လီၤ</w:t>
            </w:r>
            <w:r w:rsidRPr="00C23918">
              <w:rPr>
                <w:rFonts w:eastAsia="Zawgyi-One" w:cs="Myanmar Text"/>
              </w:rPr>
              <w:t>.</w:t>
            </w:r>
          </w:p>
        </w:tc>
      </w:tr>
      <w:tr w:rsidR="002465FE" w:rsidRPr="00EF2D47" w14:paraId="324F231F" w14:textId="77777777" w:rsidTr="00C73E0D">
        <w:tc>
          <w:tcPr>
            <w:tcW w:w="2551" w:type="dxa"/>
            <w:vAlign w:val="center"/>
          </w:tcPr>
          <w:p w14:paraId="3C89FFCB" w14:textId="77777777" w:rsidR="007F4213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387AEAC" wp14:editId="5744C144">
                  <wp:extent cx="1483200" cy="1112400"/>
                  <wp:effectExtent l="0" t="0" r="3175" b="0"/>
                  <wp:docPr id="2116314676" name="Picture 5" descr="ပှၤတဂၤဆီၣ်ထွဲ၀ဲဒၣ်ပှၤပၣ်ဃုၥ်ပၣ်ဂီၢ်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314676" name="Picture 5" descr="ပှၤတဂၤဆီၣ်ထွဲ၀ဲဒၣ်ပှၤပၣ်ဃုၥ်ပၣ်ဂီၢ်တဂၤလီၤ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-874" r="43" b="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26F327" w14:textId="77777777" w:rsidR="007F4213" w:rsidRPr="00C23918" w:rsidRDefault="00576E67" w:rsidP="00EF2D47">
            <w:p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အ၀ဲသ့ၣ်ကြၢးသ့ၣ်ညါစ့ၢ်ကီး၀ဲလၢကဘၣ်ဟ့ၣ်ထီၣ်၀ဲတၢ်မၤစၢၤအကျိၤအကျဲလၢအ</w:t>
            </w:r>
            <w:r w:rsidRPr="00C23918">
              <w:rPr>
                <w:rFonts w:eastAsia="Zawgyi-One" w:cs="Myanmar Text"/>
              </w:rPr>
              <w:t>-</w:t>
            </w:r>
          </w:p>
          <w:p w14:paraId="124AE1EF" w14:textId="77777777" w:rsidR="0041463B" w:rsidRPr="00C23918" w:rsidRDefault="00576E67" w:rsidP="00EF2D47">
            <w:pPr>
              <w:pStyle w:val="ListParagraph"/>
              <w:numPr>
                <w:ilvl w:val="0"/>
                <w:numId w:val="43"/>
              </w:numPr>
              <w:spacing w:line="240" w:lineRule="auto"/>
              <w:rPr>
                <w:rStyle w:val="Strong"/>
                <w:rFonts w:cs="Myanmar Text"/>
              </w:rPr>
            </w:pPr>
            <w:r w:rsidRPr="00C23918">
              <w:rPr>
                <w:rStyle w:val="Strong"/>
                <w:rFonts w:ascii="Myanmar Text" w:eastAsia="Zawgyi-One" w:hAnsi="Myanmar Text" w:cs="Myanmar Text"/>
              </w:rPr>
              <w:t>ဒုးပၣ်ဃုၥ်ပှၤ</w:t>
            </w:r>
          </w:p>
          <w:p w14:paraId="5DCA3B3B" w14:textId="77777777" w:rsidR="0041463B" w:rsidRPr="00C23918" w:rsidRDefault="00576E67" w:rsidP="00EF2D47">
            <w:pPr>
              <w:pStyle w:val="ListParagraph"/>
              <w:numPr>
                <w:ilvl w:val="0"/>
                <w:numId w:val="43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ပူၤဖျဲး၀ဲလၢတၢ်ဆဲးတၢ်လၤခဲလၢၥ်အဂီၢ်</w:t>
            </w:r>
          </w:p>
        </w:tc>
      </w:tr>
      <w:tr w:rsidR="002465FE" w:rsidRPr="00EF2D47" w14:paraId="01122C43" w14:textId="77777777" w:rsidTr="00C73E0D">
        <w:tc>
          <w:tcPr>
            <w:tcW w:w="2551" w:type="dxa"/>
            <w:vAlign w:val="center"/>
          </w:tcPr>
          <w:p w14:paraId="21032A30" w14:textId="77777777" w:rsidR="00076E20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03B7442B" wp14:editId="28BEDFC4">
                  <wp:extent cx="1482725" cy="1482725"/>
                  <wp:effectExtent l="0" t="0" r="3175" b="3175"/>
                  <wp:docPr id="1845511611" name="Picture 18" descr="ပှၤတကရူၢ်ဃုာ်ဒီးပျၢ်တဘိက၀ီၤတံၢ်ဃၥ်အ၀ဲသ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511611" name="Picture 18" descr="ပှၤတကရူၢ်ဃုာ်ဒီးပျၢ်တဘိက၀ီၤတံၢ်ဃၥ်အ၀ဲသ့ၣ်လီၤ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7649AF" w14:textId="77777777" w:rsidR="00076E20" w:rsidRPr="00C23918" w:rsidRDefault="00576E67" w:rsidP="00EF2D47">
            <w:p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ဖဲတၢ်တမံၤမ့ၢ်ဒုးပၣ်ဃုၥ်ပၣ်ဂီၢ်တၢ်ခဲလၢာ်န့ၣ်</w:t>
            </w:r>
            <w:r w:rsidRPr="00C23918">
              <w:rPr>
                <w:rFonts w:eastAsia="Zawgyi-One" w:cs="Myanmar Text"/>
              </w:rPr>
              <w:t>,</w:t>
            </w:r>
            <w:r w:rsidRPr="00C23918">
              <w:rPr>
                <w:rFonts w:ascii="Myanmar Text" w:eastAsia="Zawgyi-One" w:hAnsi="Myanmar Text" w:cs="Myanmar Text"/>
              </w:rPr>
              <w:t>ပှၤကိးဂၤဒဲးန့ၣ်</w:t>
            </w:r>
            <w:r w:rsidRPr="00C23918">
              <w:rPr>
                <w:rFonts w:eastAsia="Zawgyi-One" w:cs="Myanmar Text"/>
              </w:rPr>
              <w:t>-</w:t>
            </w:r>
          </w:p>
          <w:p w14:paraId="01F574AD" w14:textId="735A5484" w:rsidR="00076E20" w:rsidRPr="00C23918" w:rsidRDefault="00576E67" w:rsidP="00EF2D47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နုၥ်ပၣ်ဃုာ်လၢအပူၤသ့</w:t>
            </w:r>
            <w:r w:rsidR="00EF2D47" w:rsidRPr="00C23918">
              <w:rPr>
                <w:rFonts w:eastAsia="Zawgyi-One" w:cs="FS Me Pro"/>
              </w:rPr>
              <w:t> </w:t>
            </w:r>
          </w:p>
          <w:p w14:paraId="4089C9DE" w14:textId="77777777" w:rsidR="00076E20" w:rsidRPr="00C23918" w:rsidRDefault="00576E67" w:rsidP="00EF2D47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တူၢ်ဘၣ်လၢအ၀ဲသ့ၣ်ဘၣ်ထွဲဘၣ်ဃးန့ၣ်လီၤ</w:t>
            </w:r>
            <w:r w:rsidRPr="00C23918">
              <w:rPr>
                <w:rFonts w:eastAsia="Zawgyi-One" w:cs="Myanmar Text"/>
              </w:rPr>
              <w:t>.</w:t>
            </w:r>
          </w:p>
        </w:tc>
      </w:tr>
    </w:tbl>
    <w:p w14:paraId="3138ABF5" w14:textId="77777777" w:rsidR="00AA2B19" w:rsidRPr="00C23918" w:rsidRDefault="00576E67" w:rsidP="00EF2D47">
      <w:pPr>
        <w:pStyle w:val="Heading4"/>
        <w:spacing w:before="480" w:after="120"/>
        <w:rPr>
          <w:rFonts w:cs="Myanmar Text"/>
        </w:rPr>
      </w:pPr>
      <w:r w:rsidRPr="00C23918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D9B3A3F" wp14:editId="2D758ABA">
                <wp:simplePos x="0" y="0"/>
                <wp:positionH relativeFrom="margin">
                  <wp:posOffset>9525</wp:posOffset>
                </wp:positionH>
                <wp:positionV relativeFrom="paragraph">
                  <wp:posOffset>657225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DAF48B" id="Group 111" o:spid="_x0000_s1026" alt="&quot;&quot;" style="position:absolute;margin-left:.75pt;margin-top:51.75pt;width:455.65pt;height:19pt;z-index:2516643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821147" w:rsidRPr="00C23918">
        <w:rPr>
          <w:rFonts w:ascii="Myanmar Text" w:eastAsia="Zawgyi-One" w:hAnsi="Myanmar Text" w:cs="Myanmar Text"/>
        </w:rPr>
        <w:t>ပဖီတၢၣ်တဖၣ်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87"/>
      </w:tblGrid>
      <w:tr w:rsidR="002465FE" w:rsidRPr="00EF2D47" w14:paraId="259BFFFC" w14:textId="77777777" w:rsidTr="00C23918">
        <w:tc>
          <w:tcPr>
            <w:tcW w:w="2551" w:type="dxa"/>
            <w:vAlign w:val="center"/>
          </w:tcPr>
          <w:p w14:paraId="66299086" w14:textId="77777777" w:rsidR="00AA2B19" w:rsidRPr="00EF2D47" w:rsidRDefault="00576E67" w:rsidP="00EF2D47">
            <w:pPr>
              <w:pStyle w:val="Image"/>
              <w:spacing w:before="60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CA5E322" wp14:editId="03077AF4">
                  <wp:extent cx="1482725" cy="1482725"/>
                  <wp:effectExtent l="0" t="0" r="3175" b="3175"/>
                  <wp:docPr id="1479782826" name="Picture 7" descr="ပှၤပၣ်ဃုၥ်ပၣ်ဂီၢ်တဂၤယူာ်ထီၣ်အစုလၢတၢ်ကတိၤအတၢ်ပနီၣ်ဒုးနဲၣ်ကျိာ်တခါလၢအတမ့ၢ်အဲကလဲးကျိာ်အ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82826" name="Picture 7" descr="ပှၤပၣ်ဃုၥ်ပၣ်ဂီၢ်တဂၤယူာ်ထီၣ်အစုလၢတၢ်ကတိၤအတၢ်ပနီၣ်ဒုးနဲၣ်ကျိာ်တခါလၢအတမ့ၢ်အဲကလဲးကျိာ်အဖီလာ်လီၤ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  <w:vAlign w:val="center"/>
          </w:tcPr>
          <w:p w14:paraId="639A44B3" w14:textId="44E70AFE" w:rsidR="00AA2B19" w:rsidRPr="00C23918" w:rsidRDefault="00576E67" w:rsidP="00EF2D47">
            <w:pPr>
              <w:spacing w:before="600"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ပအဲၣ်ဒိးလၢပပှၤမၤတၢ်ဖိဒီးပှၤမၤသကိးဃုာ်တၢ်တဖၣ်ကနၢ်ပၢၢ်မ့ၢ်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CALD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အပှၤပၣ်ဃုၥ်ပၣ်ဂီၢ်တဖၣ်လိၣ်ဘၣ်တၢ်လၢအ၀ဲသ့ၣ်</w:t>
            </w:r>
            <w:r w:rsidRPr="00C23918">
              <w:rPr>
                <w:rFonts w:eastAsia="Zawgyi-One" w:cs="Myanmar Text"/>
              </w:rPr>
              <w:t>-</w:t>
            </w:r>
          </w:p>
          <w:p w14:paraId="304A6B48" w14:textId="77777777" w:rsidR="00AA2B19" w:rsidRPr="00C23918" w:rsidRDefault="00576E67" w:rsidP="00EF2D47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လုၢ်လၢ်တၢ်ဆဲးတၢ်လၤ</w:t>
            </w:r>
          </w:p>
          <w:p w14:paraId="32028458" w14:textId="77777777" w:rsidR="00AA2B19" w:rsidRPr="00C23918" w:rsidRDefault="00576E67" w:rsidP="00EF2D47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ကျိာ်အဂီၢ်မ့ၢ်မနုၤလဲၣ်န့ၣ်လီၤ</w:t>
            </w:r>
            <w:r w:rsidRPr="00C23918">
              <w:rPr>
                <w:rFonts w:eastAsia="Zawgyi-One" w:cs="Myanmar Text"/>
              </w:rPr>
              <w:t>.</w:t>
            </w:r>
          </w:p>
        </w:tc>
      </w:tr>
      <w:tr w:rsidR="002465FE" w:rsidRPr="00EF2D47" w14:paraId="35C4FEAD" w14:textId="77777777" w:rsidTr="00C23918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6CB81C1E" w14:textId="77777777" w:rsidR="00AA2B19" w:rsidRPr="00EF2D47" w:rsidRDefault="00576E67" w:rsidP="00EF2D47">
            <w:pPr>
              <w:pStyle w:val="Image"/>
              <w:spacing w:before="0" w:after="1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w:drawing>
                <wp:inline distT="0" distB="0" distL="0" distR="0" wp14:anchorId="51048FD2" wp14:editId="370E5970">
                  <wp:extent cx="1440000" cy="1080000"/>
                  <wp:effectExtent l="0" t="0" r="8255" b="6350"/>
                  <wp:docPr id="920881929" name="Picture 8" descr="NDIS အပှၤမၤတၢ်ဖိတဂၤတဲသကိးတၢ်ဒီးပှၤပၣ်ဃုၥ်ပၣ်ဂီၢ်တဂၤဒီးကွဲးလီၤလၢလံာ်တဘ့ၣ်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81929" name="Picture 8" descr="NDIS အပှၤမၤတၢ်ဖိတဂၤတဲသကိးတၢ်ဒီးပှၤပၣ်ဃုၥ်ပၣ်ဂီၢ်တဂၤဒီးကွဲးလီၤလၢလံာ်တဘ့ၣ်အပူၤလီၤ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3" t="-1201" r="43" b="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1BA63A" w14:textId="77777777" w:rsidR="00AA2B19" w:rsidRPr="00C23918" w:rsidRDefault="00576E67" w:rsidP="00EF2D47">
            <w:pPr>
              <w:spacing w:before="0" w:after="120"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ဒီးမ့ၢ်တၢ်ဆီၣ်ထွဲလၢအ၀ဲသ့ၣ်အဂီၢ်လိၣ်မၤတၢ်ဂ့ၤဂ့ၤဃုာ်ဒီးအ၀ဲသ့ၣ်လုၢ်လၢ်တၢ်ဆဲးတၢ်မၤဒီးကျိာ်န့ၣ်ဒ်လဲၣ်န့ၣ်လီၤ</w:t>
            </w:r>
            <w:r w:rsidRPr="00C23918">
              <w:rPr>
                <w:rFonts w:eastAsia="Zawgyi-One" w:cs="Myanmar Text"/>
              </w:rPr>
              <w:t>.</w:t>
            </w:r>
          </w:p>
        </w:tc>
      </w:tr>
      <w:tr w:rsidR="002465FE" w:rsidRPr="00EF2D47" w14:paraId="4D0AD03C" w14:textId="77777777" w:rsidTr="00C23918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616AF336" w14:textId="77777777" w:rsidR="00821147" w:rsidRPr="00EF2D47" w:rsidRDefault="00821147" w:rsidP="00EF2D47">
            <w:pPr>
              <w:pStyle w:val="Image"/>
              <w:spacing w:after="0"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5F013994" w14:textId="77777777" w:rsidR="00821147" w:rsidRPr="00C23918" w:rsidRDefault="00576E67" w:rsidP="00EF2D47">
            <w:pPr>
              <w:spacing w:before="360" w:after="0"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ပအဲၣ်ဒိးစ့ၢ်ကီးလၢပပှၤမၤတၢ်ဖိဒီးပှၤမၤသကိးဃုာ်တၢ်တဖၣ်ကဖံးမၤတၢ်လၢကျိၤကျဲတဘိလၢအပူၤဖျဲဒိၣ်လၢ</w:t>
            </w:r>
            <w:r w:rsidRPr="00C23918">
              <w:rPr>
                <w:rFonts w:eastAsia="Zawgyi-One" w:cs="Myanmar Text"/>
              </w:rPr>
              <w:t>-</w:t>
            </w:r>
          </w:p>
        </w:tc>
      </w:tr>
      <w:tr w:rsidR="002465FE" w:rsidRPr="00EF2D47" w14:paraId="529717C0" w14:textId="77777777" w:rsidTr="00C23918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32E37619" w14:textId="77777777" w:rsidR="00821147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C89E89E" wp14:editId="11ADC174">
                  <wp:extent cx="1440000" cy="1440000"/>
                  <wp:effectExtent l="0" t="0" r="8255" b="8255"/>
                  <wp:docPr id="486016409" name="Picture 9" descr=" ပှၤပၣ်ဃုၥ်ပၣ်ဂီၢ်၃ ဂၤဒီး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6409" name="Picture 9" descr=" ပှၤပၣ်ဃုၥ်ပၣ်ဂီၢ်၃ ဂၤဒီးတၢ်ပူၤဖျဲးအပနီၣ်တခါလီၤ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3670ED" w14:textId="77777777" w:rsidR="00821147" w:rsidRPr="00C23918" w:rsidRDefault="00576E67" w:rsidP="00EF2D47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လုၢ်လၢ်တၢ်ဆဲးတၢ်လၤကိးမံၤဒဲး</w:t>
            </w:r>
          </w:p>
        </w:tc>
      </w:tr>
      <w:tr w:rsidR="002465FE" w:rsidRPr="00EF2D47" w14:paraId="62E10BD9" w14:textId="77777777" w:rsidTr="00C23918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097710EC" w14:textId="77777777" w:rsidR="00821147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1E340A1" wp14:editId="163330E4">
                  <wp:extent cx="1440000" cy="1440000"/>
                  <wp:effectExtent l="0" t="0" r="8255" b="8255"/>
                  <wp:docPr id="192786036" name="Picture 10" descr="NDIS အပှၤမၤတၢ်ဖိဆီၣ်ထွဲပှၤပၣ်ဃုၥ်ပၣ်ဂီၢ်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6036" name="Picture 10" descr="NDIS အပှၤမၤတၢ်ဖိဆီၣ်ထွဲပှၤပၣ်ဃုၥ်ပၣ်ဂီၢ်တဂၤလီၤ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7D0DDFD" w14:textId="6D909448" w:rsidR="00821147" w:rsidRPr="00C23918" w:rsidRDefault="00576E67" w:rsidP="00EF2D47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ပှၤလၢအလဲၤခီဖျိဘၣ်</w:t>
            </w:r>
            <w:r w:rsidR="00C23918">
              <w:rPr>
                <w:rFonts w:ascii="Myanmar Text" w:eastAsia="Zawgyi-One" w:hAnsi="Myanmar Text" w:cs="Myanmar Text"/>
              </w:rPr>
              <w:t> </w:t>
            </w:r>
            <w:r w:rsidRPr="00C23918">
              <w:rPr>
                <w:rStyle w:val="Strong"/>
                <w:rFonts w:eastAsia="Zawgyi-One" w:cs="Myanmar Text"/>
              </w:rPr>
              <w:t>trauma</w:t>
            </w:r>
            <w:r w:rsidR="00EF2D47" w:rsidRPr="00C23918">
              <w:rPr>
                <w:rStyle w:val="Strong"/>
                <w:rFonts w:eastAsia="Zawgyi-One" w:cs="FS Me Pro"/>
              </w:rPr>
              <w:t> </w:t>
            </w:r>
            <w:r w:rsidRPr="00C23918">
              <w:rPr>
                <w:rStyle w:val="Strong"/>
                <w:rFonts w:eastAsia="Zawgyi-One" w:cs="Myanmar Text"/>
              </w:rPr>
              <w:t>(</w:t>
            </w:r>
            <w:r w:rsidRPr="00C23918">
              <w:rPr>
                <w:rStyle w:val="Strong"/>
                <w:rFonts w:ascii="Myanmar Text" w:eastAsia="Zawgyi-One" w:hAnsi="Myanmar Text" w:cs="Myanmar Text"/>
              </w:rPr>
              <w:t>တၢ်ပျံၤတီၢ်တၢ်ဆါ</w:t>
            </w:r>
            <w:r w:rsidRPr="00C23918">
              <w:rPr>
                <w:rStyle w:val="Strong"/>
                <w:rFonts w:eastAsia="Zawgyi-One" w:cs="Myanmar Text"/>
              </w:rPr>
              <w:t>)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တဖၣ်န့ၣ်လီၤ</w:t>
            </w:r>
            <w:r w:rsidRPr="00C23918">
              <w:rPr>
                <w:rFonts w:eastAsia="Zawgyi-One" w:cs="Myanmar Text"/>
              </w:rPr>
              <w:t>.</w:t>
            </w:r>
          </w:p>
        </w:tc>
      </w:tr>
      <w:tr w:rsidR="002465FE" w:rsidRPr="00EF2D47" w14:paraId="210D09C5" w14:textId="77777777" w:rsidTr="00C23918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6E9074F9" w14:textId="77777777" w:rsidR="00821147" w:rsidRPr="00EF2D47" w:rsidRDefault="00576E67" w:rsidP="00EF2D47">
            <w:pPr>
              <w:pStyle w:val="Image"/>
              <w:spacing w:before="36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4E74A7C" wp14:editId="78213E9A">
                  <wp:extent cx="1440000" cy="1440000"/>
                  <wp:effectExtent l="0" t="0" r="8255" b="8255"/>
                  <wp:docPr id="1035255781" name="Picture 1" descr="ပှၤတဂၤအိၣ်ဖျါအသးအုးလီၤ. လၢအ၀ဲသ့ၣ်အဖီခိၣ်မ့ၢ်တၢ်ဆိကမိၣ်အပနီၣ်တခါလၢအဒုးနဲၣ်အ၀ဲသ့ၣ်ဟီၣ်ဒီးလၢအ၀ဲသ့ၣ်အကပၤန့ၣ်မ့ၢ်တၢ်ဂ့ၢ်ကီ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55781" name="Picture 1" descr="ပှၤတဂၤအိၣ်ဖျါအသးအုးလီၤ. လၢအ၀ဲသ့ၣ်အဖီခိၣ်မ့ၢ်တၢ်ဆိကမိၣ်အပနီၣ်တခါလၢအဒုးနဲၣ်အ၀ဲသ့ၣ်ဟီၣ်ဒီးလၢအ၀ဲသ့ၣ်အကပၤန့ၣ်မ့ၢ်တၢ်ဂ့ၢ်ကီအပနီၣ်တခါလီၤ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E458F0" w14:textId="3B5B959E" w:rsidR="00821147" w:rsidRPr="00C23918" w:rsidRDefault="00576E67" w:rsidP="00EF2D47">
            <w:pPr>
              <w:spacing w:before="360" w:line="240" w:lineRule="auto"/>
              <w:rPr>
                <w:rFonts w:cs="Myanmar Text"/>
              </w:rPr>
            </w:pPr>
            <w:r w:rsidRPr="00C23918">
              <w:rPr>
                <w:rFonts w:eastAsia="Zawgyi-One" w:cs="Myanmar Text"/>
              </w:rPr>
              <w:t>Trauma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မ့ၢ်ကျိၤကျဲတဘိလၢနတူၢ်ဘၣ်ဘၣ်ဃးတၢ်လၢအတဂ့ၤဘၣ်တမံၤမံၤကဲထီၣ်တ့ၢ်အသးဒီးနၤန့ၣ်လီၤ</w:t>
            </w:r>
            <w:r w:rsidRPr="00C23918">
              <w:rPr>
                <w:rFonts w:eastAsia="Zawgyi-One" w:cs="Myanmar Text"/>
              </w:rPr>
              <w:t>.</w:t>
            </w:r>
          </w:p>
          <w:p w14:paraId="7134B8FD" w14:textId="77777777" w:rsidR="00821147" w:rsidRPr="00C23918" w:rsidRDefault="00576E67" w:rsidP="00EF2D47">
            <w:p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အဒိန့ၣ်</w:t>
            </w:r>
            <w:r w:rsidRPr="00C23918">
              <w:rPr>
                <w:rFonts w:eastAsia="Zawgyi-One" w:cs="Myanmar Text"/>
              </w:rPr>
              <w:t>,</w:t>
            </w:r>
            <w:r w:rsidRPr="00C23918">
              <w:rPr>
                <w:rFonts w:ascii="Myanmar Text" w:eastAsia="Zawgyi-One" w:hAnsi="Myanmar Text" w:cs="Myanmar Text"/>
              </w:rPr>
              <w:t>ဘၣ်သ့ၣ်သ့ၣ်နကတူၢ်ဘၣ်တၢ်ပျံၤတၢ်ဖုးမ့တမ့ၢ်သးတၢ်ဆီၣ်သနံးန့ၣ်လီၤ</w:t>
            </w:r>
            <w:r w:rsidRPr="00C23918">
              <w:rPr>
                <w:rFonts w:eastAsia="Zawgyi-One" w:cs="Myanmar Text"/>
              </w:rPr>
              <w:t>.</w:t>
            </w:r>
          </w:p>
          <w:p w14:paraId="0EA9BEE5" w14:textId="450C0C51" w:rsidR="00821147" w:rsidRPr="00C23918" w:rsidRDefault="00576E67" w:rsidP="00EF2D47">
            <w:pPr>
              <w:spacing w:line="240" w:lineRule="auto"/>
              <w:rPr>
                <w:rFonts w:cs="Myanmar Text"/>
              </w:rPr>
            </w:pPr>
            <w:r w:rsidRPr="00C23918">
              <w:rPr>
                <w:rFonts w:eastAsia="Zawgyi-One" w:cs="Myanmar Text"/>
              </w:rPr>
              <w:t>Trauma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န့ၣ်မၤတံာ်တာ်မၤဘၣ်ဒိပှၤလၢကျိၤကျဲတဒ်သိးလိာ်အသးအပူၤသ့လီၤ</w:t>
            </w:r>
            <w:r w:rsidRPr="00C23918">
              <w:rPr>
                <w:rFonts w:eastAsia="Zawgyi-One" w:cs="Myanmar Text"/>
              </w:rPr>
              <w:t>.</w:t>
            </w:r>
          </w:p>
        </w:tc>
      </w:tr>
      <w:tr w:rsidR="002465FE" w:rsidRPr="00EF2D47" w14:paraId="50B3466F" w14:textId="77777777" w:rsidTr="00C23918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0C3C9559" w14:textId="77777777" w:rsidR="0045725F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2E6B85B2" wp14:editId="1F0E68DC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345440</wp:posOffset>
                      </wp:positionV>
                      <wp:extent cx="750570" cy="796290"/>
                      <wp:effectExtent l="0" t="0" r="11430" b="3810"/>
                      <wp:wrapNone/>
                      <wp:docPr id="164616326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0570" cy="7962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C36176" w14:textId="4AC9D08F" w:rsidR="00576E67" w:rsidRPr="00C23918" w:rsidRDefault="00576E67" w:rsidP="00C23918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C2391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တၢ်ဖံးတၢ်မၤအတၢ်ရဲၣ်တၢ်ကျဲၤ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B85B2" id="_x0000_s1038" type="#_x0000_t202" alt="&quot;&quot;" style="position:absolute;left:0;text-align:left;margin-left:28.5pt;margin-top:27.2pt;width:59.1pt;height:62.7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" filled="f" stroked="f">
                      <v:textbox inset="0,0,0,0">
                        <w:txbxContent>
                          <w:p w14:paraId="1FC36176" w14:textId="4AC9D08F" w:rsidR="00576E67" w:rsidRPr="00C23918" w:rsidRDefault="00576E67" w:rsidP="00C2391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C2391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  <w:t>တၢ်ဖံးတၢ်မၤအတၢ်ရဲၣ်တၢ်ကျဲၤ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A98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067764C" wp14:editId="7C323AEA">
                  <wp:extent cx="1440000" cy="1440000"/>
                  <wp:effectExtent l="0" t="0" r="8255" b="8255"/>
                  <wp:docPr id="636300841" name="Picture 6" descr="တၢ်ဖံးတၢ်မၤအတၢ်ရဲၣ်တၢ်ကျဲၤတခါဒုးနဲၣ်၀ဲစရီတဘ့ၣ်ဃုာ်ဒီးတၢ်တိၤနီၣ်ဃာ်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00841" name="Picture 6" descr="တၢ်ဖံးတၢ်မၤအတၢ်ရဲၣ်တၢ်ကျဲၤတခါဒုးနဲၣ်၀ဲစရီတဘ့ၣ်ဃုာ်ဒီးတၢ်တိၤနီၣ်ဃာ်တဖၣ်လီၤ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B3A3573" w14:textId="008947A3" w:rsidR="00F122D1" w:rsidRPr="00C23918" w:rsidRDefault="00576E67" w:rsidP="00EF2D47">
            <w:p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နဖးဘၣ်ဃးပတၢ်ဖံးတၢ်မၤတဖၣ်လၢကဘျံးပၤ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၁၆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လၢအအိၣ်လၢပ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Action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Plan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အပူၤန့ၣ်သ့လီၤ</w:t>
            </w:r>
            <w:r w:rsidRPr="00C23918">
              <w:rPr>
                <w:rFonts w:eastAsia="Zawgyi-One" w:cs="Myanmar Text"/>
              </w:rPr>
              <w:t>.</w:t>
            </w:r>
          </w:p>
          <w:p w14:paraId="53214682" w14:textId="74E5AA82" w:rsidR="00F122D1" w:rsidRPr="00C23918" w:rsidRDefault="00576E67" w:rsidP="00EF2D47">
            <w:pPr>
              <w:spacing w:line="240" w:lineRule="auto"/>
              <w:rPr>
                <w:rFonts w:cs="Myanmar Text"/>
              </w:rPr>
            </w:pPr>
            <w:r w:rsidRPr="00C23918">
              <w:rPr>
                <w:rFonts w:ascii="Myanmar Text" w:eastAsia="Zawgyi-One" w:hAnsi="Myanmar Text" w:cs="Myanmar Text"/>
              </w:rPr>
              <w:t>နကွၢ်ဃုပ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Action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eastAsia="Zawgyi-One" w:cs="Myanmar Text"/>
              </w:rPr>
              <w:t>Plan</w:t>
            </w:r>
            <w:r w:rsidR="00EF2D47" w:rsidRPr="00C23918">
              <w:rPr>
                <w:rFonts w:eastAsia="Zawgyi-One" w:cs="FS Me Pro"/>
              </w:rPr>
              <w:t> </w:t>
            </w:r>
            <w:r w:rsidRPr="00C23918">
              <w:rPr>
                <w:rFonts w:ascii="Myanmar Text" w:eastAsia="Zawgyi-One" w:hAnsi="Myanmar Text" w:cs="Myanmar Text"/>
              </w:rPr>
              <w:t>လၢပပှာ်ယဲၤဘျးစဲအပူၤသ့လီၤ</w:t>
            </w:r>
            <w:r w:rsidRPr="00C23918">
              <w:rPr>
                <w:rFonts w:eastAsia="Zawgyi-One" w:cs="Myanmar Text"/>
              </w:rPr>
              <w:t>.</w:t>
            </w:r>
          </w:p>
          <w:p w14:paraId="3E9AB8E0" w14:textId="77777777" w:rsidR="0045725F" w:rsidRPr="00C23918" w:rsidRDefault="00000000" w:rsidP="00EF2D47">
            <w:pPr>
              <w:spacing w:line="240" w:lineRule="auto"/>
              <w:rPr>
                <w:rFonts w:cs="Myanmar Text"/>
                <w:bCs/>
              </w:rPr>
            </w:pPr>
            <w:hyperlink r:id="rId82" w:history="1">
              <w:r w:rsidR="006A604C" w:rsidRPr="00C23918">
                <w:rPr>
                  <w:rStyle w:val="Hyperlink"/>
                  <w:rFonts w:eastAsia="Zawgyi-One" w:cs="Myanmar Text"/>
                  <w:bCs/>
                </w:rPr>
                <w:t>www.ndis.gov.au/CALD</w:t>
              </w:r>
            </w:hyperlink>
          </w:p>
        </w:tc>
      </w:tr>
    </w:tbl>
    <w:p w14:paraId="4A10B75B" w14:textId="74BE599B" w:rsidR="00B676E1" w:rsidRPr="00D87E35" w:rsidRDefault="00576E67" w:rsidP="00EF2D47">
      <w:pPr>
        <w:pStyle w:val="Heading3"/>
        <w:spacing w:before="480" w:after="240" w:line="240" w:lineRule="auto"/>
        <w:rPr>
          <w:rFonts w:cs="Myanmar Text"/>
        </w:rPr>
      </w:pPr>
      <w:r w:rsidRPr="00D87E35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E0B2622" wp14:editId="4227E175">
                <wp:simplePos x="0" y="0"/>
                <wp:positionH relativeFrom="page">
                  <wp:posOffset>570230</wp:posOffset>
                </wp:positionH>
                <wp:positionV relativeFrom="paragraph">
                  <wp:posOffset>-172882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EF6DD" id="Rectangle: Rounded Corners 125" o:spid="_x0000_s1026" alt="&quot;&quot;" style="position:absolute;margin-left:44.9pt;margin-top:-13.6pt;width:505.7pt;height:54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" fillcolor="#43a7de" strokecolor="#6b2976" strokeweight="3pt">
                <w10:wrap anchorx="page"/>
              </v:roundrect>
            </w:pict>
          </mc:Fallback>
        </mc:AlternateContent>
      </w:r>
      <w:r w:rsidRPr="00D87E35">
        <w:rPr>
          <w:rFonts w:ascii="Myanmar Text" w:eastAsia="Zawgyi-One" w:hAnsi="Myanmar Text" w:cs="Myanmar Text"/>
        </w:rPr>
        <w:t>၃</w:t>
      </w:r>
      <w:r w:rsidRPr="00D87E35">
        <w:rPr>
          <w:rFonts w:eastAsia="Zawgyi-One" w:cs="Myanmar Text"/>
        </w:rPr>
        <w:t>.</w:t>
      </w:r>
      <w:r w:rsidR="00EF2D47" w:rsidRPr="00D87E35">
        <w:rPr>
          <w:rFonts w:eastAsia="Zawgyi-One" w:cs="FS Me Pro"/>
        </w:rPr>
        <w:t> </w:t>
      </w:r>
      <w:r w:rsidRPr="00D87E35">
        <w:rPr>
          <w:rFonts w:ascii="Myanmar Text" w:eastAsia="Zawgyi-One" w:hAnsi="Myanmar Text" w:cs="Myanmar Text"/>
        </w:rPr>
        <w:t>ပနီၤဟ့ၣ်လီၤတၢ်ဂ့ၢ်တၢ်ကျိၤအံၤဒ်လဲၣ်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2D118965" w14:textId="77777777" w:rsidTr="00A9232A">
        <w:tc>
          <w:tcPr>
            <w:tcW w:w="2551" w:type="dxa"/>
            <w:vAlign w:val="center"/>
          </w:tcPr>
          <w:p w14:paraId="7E56FC64" w14:textId="77777777" w:rsidR="0008380D" w:rsidRPr="00EF2D47" w:rsidRDefault="00576E67" w:rsidP="00EF2D47">
            <w:pPr>
              <w:pStyle w:val="Image"/>
              <w:spacing w:before="36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59BF1C0" wp14:editId="5A96277E">
                  <wp:extent cx="1440000" cy="1440000"/>
                  <wp:effectExtent l="0" t="0" r="8255" b="8255"/>
                  <wp:docPr id="84" name="Picture 84" descr="ပှၤတဂၤဖး၀ဲဒၣ်လံာ်တဘ့ၣ်ဒီးတၢ်ဆိကမိၣ်အပနီၣ်တခါဃုာ်ဒီးတၢ်တိၤနီၣ်တခါအိၣ်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ပှၤတဂၤဖး၀ဲဒၣ်လံာ်တဘ့ၣ်ဒီးတၢ်ဆိကမိၣ်အပနီၣ်တခါဃုာ်ဒီးတၢ်တိၤနီၣ်တခါအိၣ်လၢအပူ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1D7C77" w14:textId="77777777" w:rsidR="00A9232A" w:rsidRPr="00722F99" w:rsidRDefault="00576E67" w:rsidP="00EF2D47">
            <w:pPr>
              <w:spacing w:before="360" w:line="240" w:lineRule="auto"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ဖဲပနီၤဟ့ၣ်တၢ်ဂ့ၢ်တၢ်ကျိၤအခါ</w:t>
            </w:r>
            <w:r w:rsidRPr="00722F99">
              <w:rPr>
                <w:rFonts w:eastAsia="Zawgyi-One" w:cs="Myanmar Text"/>
              </w:rPr>
              <w:t>,</w:t>
            </w:r>
            <w:r w:rsidRPr="00722F99">
              <w:rPr>
                <w:rFonts w:ascii="Myanmar Text" w:eastAsia="Zawgyi-One" w:hAnsi="Myanmar Text" w:cs="Myanmar Text"/>
              </w:rPr>
              <w:t>အကြၢးမ့ၢ်တၢ်လၢအညီ၀ဲဒၣ်လၢတၢ်ကနၢ်ပၢၢ်အီၤခီဖျိ</w:t>
            </w:r>
          </w:p>
          <w:p w14:paraId="083CD00E" w14:textId="6CF22A3B" w:rsidR="0008380D" w:rsidRPr="00722F99" w:rsidRDefault="00576E67" w:rsidP="00EF2D47">
            <w:pPr>
              <w:pStyle w:val="ListParagraph"/>
              <w:numPr>
                <w:ilvl w:val="0"/>
                <w:numId w:val="58"/>
              </w:numPr>
              <w:spacing w:line="240" w:lineRule="auto"/>
              <w:rPr>
                <w:rFonts w:cs="Myanmar Text"/>
              </w:rPr>
            </w:pPr>
            <w:r w:rsidRPr="00722F99">
              <w:rPr>
                <w:rFonts w:eastAsia="Zawgyi-One" w:cs="Myanmar Text"/>
              </w:rPr>
              <w:t>CALD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ascii="Myanmar Text" w:eastAsia="Zawgyi-One" w:hAnsi="Myanmar Text" w:cs="Myanmar Text"/>
              </w:rPr>
              <w:t>အပှၤတ၀ၢဖိတဖၣ်</w:t>
            </w:r>
          </w:p>
          <w:p w14:paraId="20064F00" w14:textId="7FF722B7" w:rsidR="0008380D" w:rsidRPr="00722F99" w:rsidRDefault="00576E67" w:rsidP="00EF2D47">
            <w:pPr>
              <w:pStyle w:val="ListParagraph"/>
              <w:numPr>
                <w:ilvl w:val="0"/>
                <w:numId w:val="58"/>
              </w:numPr>
              <w:spacing w:line="240" w:lineRule="auto"/>
              <w:rPr>
                <w:rFonts w:cs="Myanmar Text"/>
              </w:rPr>
            </w:pPr>
            <w:r w:rsidRPr="00722F99">
              <w:rPr>
                <w:rFonts w:eastAsia="Zawgyi-One" w:cs="Myanmar Text"/>
              </w:rPr>
              <w:t>CALD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ascii="Myanmar Text" w:eastAsia="Zawgyi-One" w:hAnsi="Myanmar Text" w:cs="Myanmar Text"/>
              </w:rPr>
              <w:t>အပှၤပၣ်ဃုၥ်ပၣ်ဂီၢ်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ascii="Myanmar Text" w:eastAsia="Zawgyi-One" w:hAnsi="Myanmar Text" w:cs="Myanmar Text"/>
              </w:rPr>
              <w:t>တဖၣ်</w:t>
            </w:r>
            <w:r w:rsidRPr="00722F99">
              <w:rPr>
                <w:rFonts w:eastAsia="Zawgyi-One" w:cs="Myanmar Text"/>
              </w:rPr>
              <w:t>,</w:t>
            </w:r>
            <w:r w:rsidRPr="00722F99">
              <w:rPr>
                <w:rFonts w:ascii="Myanmar Text" w:eastAsia="Zawgyi-One" w:hAnsi="Myanmar Text" w:cs="Myanmar Text"/>
              </w:rPr>
              <w:t>အ၀ဲသ့ၣ်အဟံၣ်ဖိဃီဖိဒီးပှၤကွၢ်ထွဲကဟုကယာ်တၢ်တဖၣ်န့ၣ်လီၤ</w:t>
            </w:r>
            <w:r w:rsidRPr="00722F99">
              <w:rPr>
                <w:rFonts w:eastAsia="Zawgyi-One" w:cs="Myanmar Text"/>
              </w:rPr>
              <w:t>.</w:t>
            </w:r>
          </w:p>
        </w:tc>
      </w:tr>
      <w:tr w:rsidR="002465FE" w:rsidRPr="00EF2D47" w14:paraId="7F0B8A78" w14:textId="77777777" w:rsidTr="00A9232A">
        <w:tc>
          <w:tcPr>
            <w:tcW w:w="2551" w:type="dxa"/>
            <w:vAlign w:val="center"/>
          </w:tcPr>
          <w:p w14:paraId="14D0ABBB" w14:textId="77777777" w:rsidR="0008380D" w:rsidRPr="00EF2D47" w:rsidRDefault="0008380D" w:rsidP="00EF2D47">
            <w:pPr>
              <w:pStyle w:val="Image"/>
              <w:spacing w:before="480" w:after="0" w:line="240" w:lineRule="auto"/>
              <w:rPr>
                <w:rFonts w:cs="Myanmar Text"/>
                <w:noProof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2458D5B7" w14:textId="77777777" w:rsidR="00F84CD1" w:rsidRPr="00722F99" w:rsidRDefault="00576E67" w:rsidP="00EF2D47">
            <w:pPr>
              <w:spacing w:before="480" w:after="0" w:line="240" w:lineRule="auto"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တၢ်ဂ့ၢ်တၢ်ကျိၤကြၢးမ့ၢ်စ့ၢ်ကီး၀ဲဒၣ်လၢ</w:t>
            </w:r>
            <w:r w:rsidRPr="00722F99">
              <w:rPr>
                <w:rFonts w:eastAsia="Zawgyi-One" w:cs="Myanmar Text"/>
              </w:rPr>
              <w:t>-</w:t>
            </w:r>
          </w:p>
        </w:tc>
      </w:tr>
      <w:tr w:rsidR="002465FE" w:rsidRPr="00EF2D47" w14:paraId="36F3D215" w14:textId="77777777" w:rsidTr="00A9232A">
        <w:tc>
          <w:tcPr>
            <w:tcW w:w="2551" w:type="dxa"/>
            <w:vAlign w:val="center"/>
          </w:tcPr>
          <w:p w14:paraId="78CC1840" w14:textId="77777777" w:rsidR="008C3472" w:rsidRPr="00EF2D47" w:rsidRDefault="00576E67" w:rsidP="00EF2D47">
            <w:pPr>
              <w:pStyle w:val="Image"/>
              <w:spacing w:before="120" w:after="12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D75F752" wp14:editId="419DE9DE">
                  <wp:extent cx="1482725" cy="1482725"/>
                  <wp:effectExtent l="0" t="0" r="3175" b="3175"/>
                  <wp:docPr id="1566266494" name="Picture 1566266494" descr="CALD အပှၤတရူၢ်အိၣ်လၢ တၢ်ကတိၤအပနီၣ် ၃ ခါလၢအစံး &quot;ဟဲလိၣ်&quot;လၢကျိာ် ၃ ကျိာ်အဖီလာ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66494" name="Picture 1566266494" descr="CALD အပှၤတရူၢ်အိၣ်လၢ တၢ်ကတိၤအပနီၣ် ၃ ခါလၢအစံး &quot;ဟဲလိၣ်&quot;လၢကျိာ် ၃ ကျိာ်အဖီလာ်န့ၣ်လီၤ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CB366D" w14:textId="77777777" w:rsidR="008C3472" w:rsidRPr="00722F99" w:rsidRDefault="00576E67" w:rsidP="00EF2D47">
            <w:pPr>
              <w:pStyle w:val="ListParagraph"/>
              <w:numPr>
                <w:ilvl w:val="0"/>
                <w:numId w:val="64"/>
              </w:numPr>
              <w:spacing w:line="240" w:lineRule="auto"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ကျိာ်လၢတဒ်သိးလိာ်အသး</w:t>
            </w:r>
          </w:p>
        </w:tc>
      </w:tr>
      <w:tr w:rsidR="002465FE" w:rsidRPr="00EF2D47" w14:paraId="413B2B5C" w14:textId="77777777" w:rsidTr="00A9232A">
        <w:tc>
          <w:tcPr>
            <w:tcW w:w="2551" w:type="dxa"/>
            <w:vAlign w:val="center"/>
          </w:tcPr>
          <w:p w14:paraId="42CF4B57" w14:textId="77777777" w:rsidR="008C3472" w:rsidRPr="00EF2D47" w:rsidRDefault="00576E67" w:rsidP="00EF2D47">
            <w:pPr>
              <w:pStyle w:val="Image"/>
              <w:spacing w:before="120" w:after="12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221C4C2" wp14:editId="448641E2">
                  <wp:extent cx="1482725" cy="1482725"/>
                  <wp:effectExtent l="0" t="0" r="3175" b="3175"/>
                  <wp:docPr id="951173212" name="Picture 11" descr="ခီၣ်ဖၠူထၢၣ်တဖျၢၣ်ဒုးနဲၣ်တၢ်ဂီၤမူ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3212" name="Picture 11" descr="ခီၣ်ဖၠူထၢၣ်တဖျၢၣ်ဒုးနဲၣ်တၢ်ဂီၤမူတခါလီၤ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58A2F09" w14:textId="369CF5F3" w:rsidR="008C3472" w:rsidRPr="00722F99" w:rsidRDefault="00576E67" w:rsidP="00EF2D47">
            <w:pPr>
              <w:pStyle w:val="ListParagraph"/>
              <w:numPr>
                <w:ilvl w:val="0"/>
                <w:numId w:val="65"/>
              </w:numPr>
              <w:spacing w:line="240" w:lineRule="auto"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အက့ၢ်အဂီၤတဒ်သိးလိာ်အသး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eastAsia="Zawgyi-One" w:cs="Myanmar Text"/>
              </w:rPr>
              <w:t>–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ascii="Myanmar Text" w:eastAsia="Zawgyi-One" w:hAnsi="Myanmar Text" w:cs="Myanmar Text"/>
              </w:rPr>
              <w:t>အဒိဒ်တၢ်ဂီၤမူတဖၣ်န့ၣ်လီၤ</w:t>
            </w:r>
            <w:r w:rsidRPr="00722F99">
              <w:rPr>
                <w:rFonts w:eastAsia="Zawgyi-One" w:cs="Myanmar Text"/>
              </w:rPr>
              <w:t>.</w:t>
            </w:r>
          </w:p>
        </w:tc>
      </w:tr>
    </w:tbl>
    <w:p w14:paraId="15FB4004" w14:textId="77777777" w:rsidR="002535DE" w:rsidRPr="00722F99" w:rsidRDefault="00576E67" w:rsidP="00EF2D47">
      <w:pPr>
        <w:pStyle w:val="Heading4"/>
        <w:spacing w:before="480"/>
        <w:rPr>
          <w:rFonts w:cs="Myanmar Text"/>
        </w:rPr>
      </w:pPr>
      <w:r w:rsidRPr="00722F99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D9A5B28" wp14:editId="66247D36">
                <wp:simplePos x="0" y="0"/>
                <wp:positionH relativeFrom="margin">
                  <wp:posOffset>5080</wp:posOffset>
                </wp:positionH>
                <wp:positionV relativeFrom="paragraph">
                  <wp:posOffset>700080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00BB9" id="Group 321763445" o:spid="_x0000_s1026" alt="&quot;&quot;" style="position:absolute;margin-left:.4pt;margin-top:55.1pt;width:455.7pt;height:19pt;z-index:-2516480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="004F3E54" w:rsidRPr="00722F99">
        <w:rPr>
          <w:rFonts w:ascii="Myanmar Text" w:eastAsia="Zawgyi-One" w:hAnsi="Myanmar Text" w:cs="Myanmar Text"/>
        </w:rPr>
        <w:t>ပဖီတၢၣ်တဖၣ်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6E2178D3" w14:textId="77777777" w:rsidTr="00C73E0D">
        <w:tc>
          <w:tcPr>
            <w:tcW w:w="2551" w:type="dxa"/>
            <w:vAlign w:val="center"/>
          </w:tcPr>
          <w:p w14:paraId="62D399E4" w14:textId="77777777" w:rsidR="008104A9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A5A8019" wp14:editId="6CF10D01">
                  <wp:extent cx="1440000" cy="1364762"/>
                  <wp:effectExtent l="0" t="0" r="8255" b="6985"/>
                  <wp:docPr id="2057867763" name="Picture 2057867763" descr="ပှၤ ၂ ဂၤဟံးစုကွၢ်မဲာ်လိာ်အသးဃုာ်ဒီးအ၀ဲသ့ၣ်အစုအိၣ်လၢအ၀ဲသ့ၣ်အသးဖျၢၣ်အလိ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67763" name="Picture 2057867763" descr="ပှၤ ၂ ဂၤဟံးစုကွၢ်မဲာ်လိာ်အသးဃုာ်ဒီးအ၀ဲသ့ၣ်အစုအိၣ်လၢအ၀ဲသ့ၣ်အသးဖျၢၣ်အလိ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5" b="2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C3A1C2" w14:textId="7E1DC872" w:rsidR="00EA1BFD" w:rsidRPr="00722F99" w:rsidRDefault="00576E67" w:rsidP="00EF2D47">
            <w:pPr>
              <w:spacing w:line="240" w:lineRule="auto"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ပအဲၣ်ဒိးဃုသ့ၣ်ညါကျိၤကွာ်လၢအဂ့ၤဒိၣ်ထီၣ်လၢတၢ်ကနီၤဟ့ၣ်တၢ်ဂ့ၢ်တၢ်ကျိၤဒီး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eastAsia="Zawgyi-One" w:cs="Myanmar Text"/>
              </w:rPr>
              <w:t>CALD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ascii="Myanmar Text" w:eastAsia="Zawgyi-One" w:hAnsi="Myanmar Text" w:cs="Myanmar Text"/>
              </w:rPr>
              <w:t>အပှၤတ၀ၢဖိတဖၣ်ဒီးပှၤပာ်ဃုာ်ပာ်ဂီၢ်တဖၣ်န့ၣ်လီၤ</w:t>
            </w:r>
            <w:r w:rsidRPr="00722F99">
              <w:rPr>
                <w:rFonts w:eastAsia="Zawgyi-One" w:cs="Myanmar Text"/>
              </w:rPr>
              <w:t>.</w:t>
            </w:r>
          </w:p>
        </w:tc>
      </w:tr>
      <w:tr w:rsidR="002465FE" w:rsidRPr="00EF2D47" w14:paraId="5B964C06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15251F55" w14:textId="77777777" w:rsidR="004F3E54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w:drawing>
                <wp:inline distT="0" distB="0" distL="0" distR="0" wp14:anchorId="768CDBF7" wp14:editId="14DF95A2">
                  <wp:extent cx="1482725" cy="1482725"/>
                  <wp:effectExtent l="0" t="0" r="3175" b="3175"/>
                  <wp:docPr id="215803121" name="Picture 5" descr="ပှၤတဂၤအိၣ်လၢတၢ်ဆိကမိၣ်အပနီၣ်တခါအဖီလာ်လီၤ. တၢ်ဆိကမိၣ်အတၢ်ပနီၣ်ဒုးနဲၣ်တၢ်တိၤနီၣ်တခါလၢအအိၣ်လၢတၢ်ကတိၤအတၢ်ပနီၣ်တခါအပူၤ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03121" name="Picture 5" descr="ပှၤတဂၤအိၣ်လၢတၢ်ဆိကမိၣ်အပနီၣ်တခါအဖီလာ်လီၤ. တၢ်ဆိကမိၣ်အတၢ်ပနီၣ်ဒုးနဲၣ်တၢ်တိၤနီၣ်တခါလၢအအိၣ်လၢတၢ်ကတိၤအတၢ်ပနီၣ်တခါအပူၤန့ၣ်လီၤ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2FA9EA" w14:textId="55C44766" w:rsidR="004F3E54" w:rsidRPr="00722F99" w:rsidRDefault="00576E67" w:rsidP="00EF2D47">
            <w:pPr>
              <w:spacing w:line="240" w:lineRule="auto"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ပအဲၣ်ဒိးလၢ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eastAsia="Zawgyi-One" w:cs="Myanmar Text"/>
              </w:rPr>
              <w:t>CALD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ascii="Myanmar Text" w:eastAsia="Zawgyi-One" w:hAnsi="Myanmar Text" w:cs="Myanmar Text"/>
              </w:rPr>
              <w:t>အပှၤပၣ်ဃုၥ်ပၣ်ဂီၢ်လၢအအါကသ့ၣ်ညါဘၣ်ဃး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Style w:val="Strong"/>
                <w:rFonts w:ascii="Myanmar Text" w:eastAsia="Zawgyi-One" w:hAnsi="Myanmar Text" w:cs="Myanmar Text"/>
              </w:rPr>
              <w:t>ပှၤကတိၤကျိးထံတၢ်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ascii="Myanmar Text" w:eastAsia="Zawgyi-One" w:hAnsi="Myanmar Text" w:cs="Myanmar Text"/>
              </w:rPr>
              <w:t>အတၢ်မၤစၢၤတဖၣ်လၢအ၀ဲသ့ၣ်သူ၀ဲဒၣ်သ့န့ၣ်လီၤ</w:t>
            </w:r>
            <w:r w:rsidRPr="00722F99">
              <w:rPr>
                <w:rFonts w:eastAsia="Zawgyi-One" w:cs="Myanmar Text"/>
              </w:rPr>
              <w:t>.</w:t>
            </w:r>
          </w:p>
        </w:tc>
      </w:tr>
      <w:tr w:rsidR="002465FE" w:rsidRPr="00EF2D47" w14:paraId="20FBDC90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2FEF701A" w14:textId="77777777" w:rsidR="00904103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07C27EA" wp14:editId="16142177">
                  <wp:extent cx="1482725" cy="1482725"/>
                  <wp:effectExtent l="0" t="0" r="3175" b="3175"/>
                  <wp:docPr id="574560481" name="Picture 4" descr="ပှၤကတိၤကျိးထံတၢ်တဂၤတဲသကိးတၢ်ဒီးပှၤ ၂ ဂၤ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ပှၤကတိၤကျိးထံတၢ်တဂၤတဲသကိးတၢ်ဒီးပှၤ ၂ ဂၤ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AC5AD5" w14:textId="77777777" w:rsidR="00904103" w:rsidRPr="00722F99" w:rsidRDefault="00576E67" w:rsidP="00EF2D47">
            <w:pPr>
              <w:spacing w:line="240" w:lineRule="auto"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ပှၤကျိးထံတၢ်တဂၤန့ၣ်မ့ၢ်ပှၤတဂၤလၢအ</w:t>
            </w:r>
            <w:r w:rsidRPr="00722F99">
              <w:rPr>
                <w:rFonts w:eastAsia="Zawgyi-One" w:cs="Myanmar Text"/>
              </w:rPr>
              <w:t>-</w:t>
            </w:r>
          </w:p>
          <w:p w14:paraId="6225587F" w14:textId="77777777" w:rsidR="00904103" w:rsidRPr="00722F99" w:rsidRDefault="00576E67" w:rsidP="00EF2D47">
            <w:pPr>
              <w:pStyle w:val="ListParagraph"/>
              <w:numPr>
                <w:ilvl w:val="0"/>
                <w:numId w:val="61"/>
              </w:numPr>
              <w:spacing w:line="240" w:lineRule="auto"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သူနကျိာ်</w:t>
            </w:r>
          </w:p>
          <w:p w14:paraId="4DC0E60A" w14:textId="77777777" w:rsidR="005540EE" w:rsidRPr="00722F99" w:rsidRDefault="00576E67" w:rsidP="00EF2D47">
            <w:pPr>
              <w:pStyle w:val="ListParagraph"/>
              <w:numPr>
                <w:ilvl w:val="0"/>
                <w:numId w:val="61"/>
              </w:numPr>
              <w:spacing w:line="240" w:lineRule="auto"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မၤစၢၤနၤလၢကဆဲးကျိးဒီးပှၤအဂၤတဖၣ်</w:t>
            </w:r>
          </w:p>
          <w:p w14:paraId="7C45E8AB" w14:textId="77777777" w:rsidR="00904103" w:rsidRPr="00722F99" w:rsidRDefault="00576E67" w:rsidP="00EF2D47">
            <w:pPr>
              <w:pStyle w:val="ListParagraph"/>
              <w:numPr>
                <w:ilvl w:val="0"/>
                <w:numId w:val="60"/>
              </w:numPr>
              <w:spacing w:line="240" w:lineRule="auto"/>
              <w:contextualSpacing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မၤစၢၤနၤလၢတၢ်ကနၢ်ပၢၢ်ပှၤအဂၤတဂၤတဲတၢ်မနုၤလဲၣ်န့ၣ်လီၤ</w:t>
            </w:r>
            <w:r w:rsidRPr="00722F99">
              <w:rPr>
                <w:rFonts w:eastAsia="Zawgyi-One" w:cs="Myanmar Text"/>
              </w:rPr>
              <w:t>.</w:t>
            </w:r>
          </w:p>
        </w:tc>
      </w:tr>
      <w:tr w:rsidR="002465FE" w:rsidRPr="00EF2D47" w14:paraId="7FC24151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79493E46" w14:textId="77777777" w:rsidR="004F3E54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D548376" wp14:editId="4E44064E">
                  <wp:extent cx="1482725" cy="1482725"/>
                  <wp:effectExtent l="0" t="0" r="3175" b="3175"/>
                  <wp:docPr id="300222650" name="Picture 13" descr="ပှၤကတိၤကျိးထံတၢ်တဂၤတဲသကိးတၢ်ဒီးပှၤပာ်ဃုာ်ပာ်ဂီၢ်တၢ်တဂၤလီၤ. လၢအ၀ဲသ့ၣ်အဖီခိၣ်မ့ၢ်စုမုၢ်ကျၢၢ်တဘိယူာ်ထီၣ်အသးဃုာ်ဒီးပျၢ်တဘိနဲၣ်အသး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22650" name="Picture 13" descr="ပှၤကတိၤကျိးထံတၢ်တဂၤတဲသကိးတၢ်ဒီးပှၤပာ်ဃုာ်ပာ်ဂီၢ်တၢ်တဂၤလီၤ. လၢအ၀ဲသ့ၣ်အဖီခိၣ်မ့ၢ်စုမုၢ်ကျၢၢ်တဘိယူာ်ထီၣ်အသးဃုာ်ဒီးပျၢ်တဘိနဲၣ်အသးဆူတၢ်ဖီခိၣ်လီၤ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E70BF4" w14:textId="2B7A9FCE" w:rsidR="004F3E54" w:rsidRPr="00722F99" w:rsidRDefault="00576E67" w:rsidP="00EF2D47">
            <w:pPr>
              <w:spacing w:line="240" w:lineRule="auto"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ပအဲၣ်ဒိးမၤဂ့ၤထီၣ်စ့ၢ်ကီးတၢ်လဲၤခီဖျိလၢအအိၣ်ဒီး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eastAsia="Zawgyi-One" w:cs="Myanmar Text"/>
              </w:rPr>
              <w:t>CALD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ascii="Myanmar Text" w:eastAsia="Zawgyi-One" w:hAnsi="Myanmar Text" w:cs="Myanmar Text"/>
              </w:rPr>
              <w:t>အပှၤပာ်ဃုာ်ပာ်ဂီၢ်လၢအဘၣ်ထွဲဒီးတၢ်ကတိၤကျိးထံတၢ်အတၢ်မၤစၢၤတဖၣ်အဂ့ၢ်န့ၣ်လီၤ</w:t>
            </w:r>
            <w:r w:rsidRPr="00722F99">
              <w:rPr>
                <w:rFonts w:eastAsia="Zawgyi-One" w:cs="Myanmar Text"/>
              </w:rPr>
              <w:t>.</w:t>
            </w:r>
          </w:p>
        </w:tc>
      </w:tr>
      <w:tr w:rsidR="002465FE" w:rsidRPr="00EF2D47" w14:paraId="46E47A6E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5A50AAAC" w14:textId="77777777" w:rsidR="0045725F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22B2C045" wp14:editId="71D38D3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354965</wp:posOffset>
                      </wp:positionV>
                      <wp:extent cx="783590" cy="843915"/>
                      <wp:effectExtent l="0" t="0" r="0" b="13335"/>
                      <wp:wrapNone/>
                      <wp:docPr id="86170386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3590" cy="843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ACE03" w14:textId="30561A3B" w:rsidR="00576E67" w:rsidRPr="00722F99" w:rsidRDefault="00576E67" w:rsidP="00722F99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722F99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တၢ်ဖံးတၢ်မၤအတၢ်ရဲၣ်တၢ်ကျဲၤ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2C045" id="_x0000_s1039" type="#_x0000_t202" alt="&quot;&quot;" style="position:absolute;left:0;text-align:left;margin-left:27.4pt;margin-top:27.95pt;width:61.7pt;height:66.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" filled="f" stroked="f">
                      <v:textbox inset="0,0,0,0">
                        <w:txbxContent>
                          <w:p w14:paraId="07AACE03" w14:textId="30561A3B" w:rsidR="00576E67" w:rsidRPr="00722F99" w:rsidRDefault="00576E67" w:rsidP="00722F9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722F99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  <w:t>တၢ်ဖံးတၢ်မၤအတၢ်ရဲၣ်တၢ်ကျဲၤ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2019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6680D65" wp14:editId="70D6D260">
                  <wp:extent cx="1482725" cy="1482725"/>
                  <wp:effectExtent l="0" t="0" r="3175" b="3175"/>
                  <wp:docPr id="1812387275" name="Picture 12" descr="တၢ်ဖံးတၢ်မၤအတၢ်ရဲၣ်တၢ်ကျဲၤတခါဒုးနဲၣ်၀ဲစရီတဘ့ၣ်ဃုာ်ဒီးတၢ်တိၤနီၣ်ဃာ်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7275" name="Picture 12" descr="တၢ်ဖံးတၢ်မၤအတၢ်ရဲၣ်တၢ်ကျဲၤတခါဒုးနဲၣ်၀ဲစရီတဘ့ၣ်ဃုာ်ဒီးတၢ်တိၤနီၣ်ဃာ်တဖၣ်လီၤ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B07833" w14:textId="7102892F" w:rsidR="00F122D1" w:rsidRPr="00722F99" w:rsidRDefault="00576E67" w:rsidP="00EF2D47">
            <w:pPr>
              <w:spacing w:line="240" w:lineRule="auto"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နဖးဘၣ်ဃးပတၢ်ဖံးတၢ်မၤတဖၣ်လၢကဘျံးပၤ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ascii="Myanmar Text" w:eastAsia="Zawgyi-One" w:hAnsi="Myanmar Text" w:cs="Myanmar Text"/>
              </w:rPr>
              <w:t>၂၃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ascii="Myanmar Text" w:eastAsia="Zawgyi-One" w:hAnsi="Myanmar Text" w:cs="Myanmar Text"/>
              </w:rPr>
              <w:t>လၢအအိၣ်လၢပ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eastAsia="Zawgyi-One" w:cs="Myanmar Text"/>
              </w:rPr>
              <w:t>Action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eastAsia="Zawgyi-One" w:cs="Myanmar Text"/>
              </w:rPr>
              <w:t>Plan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ascii="Myanmar Text" w:eastAsia="Zawgyi-One" w:hAnsi="Myanmar Text" w:cs="Myanmar Text"/>
              </w:rPr>
              <w:t>အပူၤန့ၣ်သ့လီၤ</w:t>
            </w:r>
            <w:r w:rsidRPr="00722F99">
              <w:rPr>
                <w:rFonts w:eastAsia="Zawgyi-One" w:cs="Myanmar Text"/>
              </w:rPr>
              <w:t>.</w:t>
            </w:r>
          </w:p>
          <w:p w14:paraId="04003611" w14:textId="7A478247" w:rsidR="00F122D1" w:rsidRPr="00722F99" w:rsidRDefault="00576E67" w:rsidP="00EF2D47">
            <w:pPr>
              <w:spacing w:line="240" w:lineRule="auto"/>
              <w:rPr>
                <w:rFonts w:cs="Myanmar Text"/>
              </w:rPr>
            </w:pPr>
            <w:r w:rsidRPr="00722F99">
              <w:rPr>
                <w:rFonts w:ascii="Myanmar Text" w:eastAsia="Zawgyi-One" w:hAnsi="Myanmar Text" w:cs="Myanmar Text"/>
              </w:rPr>
              <w:t>နကွၢ်ဃုပ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eastAsia="Zawgyi-One" w:cs="Myanmar Text"/>
              </w:rPr>
              <w:t>Action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eastAsia="Zawgyi-One" w:cs="Myanmar Text"/>
              </w:rPr>
              <w:t>Plan</w:t>
            </w:r>
            <w:r w:rsidR="00EF2D47" w:rsidRPr="00722F99">
              <w:rPr>
                <w:rFonts w:eastAsia="Zawgyi-One" w:cs="FS Me Pro"/>
              </w:rPr>
              <w:t> </w:t>
            </w:r>
            <w:r w:rsidRPr="00722F99">
              <w:rPr>
                <w:rFonts w:ascii="Myanmar Text" w:eastAsia="Zawgyi-One" w:hAnsi="Myanmar Text" w:cs="Myanmar Text"/>
              </w:rPr>
              <w:t>လၢပပှာ်ယဲၤဘျးစဲအပူၤသ့လီၤ</w:t>
            </w:r>
            <w:r w:rsidRPr="00722F99">
              <w:rPr>
                <w:rFonts w:eastAsia="Zawgyi-One" w:cs="Myanmar Text"/>
              </w:rPr>
              <w:t>.</w:t>
            </w:r>
          </w:p>
          <w:p w14:paraId="1726CF1E" w14:textId="77777777" w:rsidR="0045725F" w:rsidRPr="00722F99" w:rsidRDefault="00000000" w:rsidP="00EF2D47">
            <w:pPr>
              <w:spacing w:line="240" w:lineRule="auto"/>
              <w:rPr>
                <w:rFonts w:cs="Myanmar Text"/>
                <w:bCs/>
              </w:rPr>
            </w:pPr>
            <w:hyperlink r:id="rId89" w:history="1">
              <w:r w:rsidR="006A604C" w:rsidRPr="00722F99">
                <w:rPr>
                  <w:rStyle w:val="Hyperlink"/>
                  <w:rFonts w:eastAsia="Zawgyi-One" w:cs="Myanmar Text"/>
                  <w:bCs/>
                </w:rPr>
                <w:t>www.ndis.gov.au/CALD</w:t>
              </w:r>
            </w:hyperlink>
          </w:p>
        </w:tc>
      </w:tr>
    </w:tbl>
    <w:p w14:paraId="4639A135" w14:textId="01AE5DC5" w:rsidR="00B676E1" w:rsidRPr="00D33A31" w:rsidRDefault="00576E67" w:rsidP="00EF2D47">
      <w:pPr>
        <w:pStyle w:val="Heading3"/>
        <w:spacing w:before="480" w:after="240" w:line="240" w:lineRule="auto"/>
        <w:rPr>
          <w:rFonts w:cs="Myanmar Text"/>
        </w:rPr>
      </w:pPr>
      <w:r w:rsidRPr="00D33A31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C51A249" wp14:editId="5EFCBC96">
                <wp:simplePos x="0" y="0"/>
                <wp:positionH relativeFrom="page">
                  <wp:posOffset>570230</wp:posOffset>
                </wp:positionH>
                <wp:positionV relativeFrom="paragraph">
                  <wp:posOffset>-177800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D27BAE" id="Rectangle: Rounded Corners 166023663" o:spid="_x0000_s1026" alt="&quot;&quot;" style="position:absolute;margin-left:44.9pt;margin-top:-14pt;width:505.7pt;height:54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" fillcolor="#ffcc04" strokecolor="#6b2976" strokeweight="3pt">
                <w10:wrap anchorx="page"/>
              </v:roundrect>
            </w:pict>
          </mc:Fallback>
        </mc:AlternateContent>
      </w:r>
      <w:r w:rsidRPr="00D33A31">
        <w:rPr>
          <w:rFonts w:ascii="Myanmar Text" w:eastAsia="Zawgyi-One" w:hAnsi="Myanmar Text" w:cs="Myanmar Text"/>
        </w:rPr>
        <w:t>၄</w:t>
      </w:r>
      <w:r w:rsidRPr="00D33A31">
        <w:rPr>
          <w:rFonts w:eastAsia="Zawgyi-One" w:cs="Myanmar Text"/>
        </w:rPr>
        <w:t>.</w:t>
      </w:r>
      <w:r w:rsidR="00EF2D47" w:rsidRPr="00D33A31">
        <w:rPr>
          <w:rFonts w:eastAsia="Zawgyi-One" w:cs="FS Me Pro"/>
        </w:rPr>
        <w:t> </w:t>
      </w:r>
      <w:r w:rsidRPr="00D33A31">
        <w:rPr>
          <w:rFonts w:ascii="Myanmar Text" w:eastAsia="Zawgyi-One" w:hAnsi="Myanmar Text" w:cs="Myanmar Text"/>
        </w:rPr>
        <w:t>တၢ်ဃုထၢဒီးတၢ်ပၢန့ၢ်တၢ်</w:t>
      </w:r>
      <w:r w:rsidR="00EF2D47" w:rsidRPr="00D33A31">
        <w:rPr>
          <w:rFonts w:eastAsia="Zawgyi-One" w:cs="FS Me Pro"/>
        </w:rPr>
        <w:t> 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082118C4" w14:textId="77777777" w:rsidTr="00C73E0D">
        <w:tc>
          <w:tcPr>
            <w:tcW w:w="2551" w:type="dxa"/>
            <w:vAlign w:val="center"/>
          </w:tcPr>
          <w:p w14:paraId="2BEA4087" w14:textId="77777777" w:rsidR="00490AD8" w:rsidRPr="00EF2D47" w:rsidRDefault="00576E67" w:rsidP="00EF2D47">
            <w:pPr>
              <w:pStyle w:val="Image"/>
              <w:spacing w:before="36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D108544" wp14:editId="3DD5698E">
                  <wp:extent cx="1482725" cy="1007712"/>
                  <wp:effectExtent l="0" t="0" r="3175" b="2540"/>
                  <wp:docPr id="1982031989" name="Picture 14" descr="ပှၤ ၂ ဂၤဟ့ၣ်တၢ်ယူာ်ထီၣ်စုမုၢ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31989" name="Picture 14" descr="ပှၤ ၂ ဂၤဟ့ၣ်တၢ်ယူာ်ထီၣ်စုမုၢ်လီၤ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00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BA3F74" w14:textId="2807484F" w:rsidR="00490AD8" w:rsidRPr="001646AE" w:rsidRDefault="00576E67" w:rsidP="00EF2D47">
            <w:pPr>
              <w:spacing w:before="360" w:line="240" w:lineRule="auto"/>
              <w:rPr>
                <w:rFonts w:cs="Myanmar Text"/>
              </w:rPr>
            </w:pPr>
            <w:r w:rsidRPr="001646AE">
              <w:rPr>
                <w:rFonts w:ascii="Myanmar Text" w:eastAsia="Zawgyi-One" w:hAnsi="Myanmar Text" w:cs="Myanmar Text"/>
              </w:rPr>
              <w:t>တၢ်ဆီၣ်ထွဲဒီးတၢ်မၤစၢၤတဖၣ်လၢအတုၤထီၣ်</w:t>
            </w:r>
            <w:r w:rsidR="00EF2D47" w:rsidRPr="001646AE">
              <w:rPr>
                <w:rFonts w:eastAsia="Zawgyi-One" w:cs="FS Me Pro"/>
              </w:rPr>
              <w:t> </w:t>
            </w:r>
            <w:r w:rsidRPr="001646AE">
              <w:rPr>
                <w:rFonts w:eastAsia="Zawgyi-One" w:cs="Myanmar Text"/>
              </w:rPr>
              <w:t>CALD</w:t>
            </w:r>
            <w:r w:rsidR="00EF2D47" w:rsidRPr="001646AE">
              <w:rPr>
                <w:rFonts w:eastAsia="Zawgyi-One" w:cs="FS Me Pro"/>
              </w:rPr>
              <w:t> </w:t>
            </w:r>
            <w:r w:rsidRPr="001646AE">
              <w:rPr>
                <w:rFonts w:ascii="Myanmar Text" w:eastAsia="Zawgyi-One" w:hAnsi="Myanmar Text" w:cs="Myanmar Text"/>
              </w:rPr>
              <w:t>အပှၤပာ်ဃုာ်ပာ်ဂီၢ်တဖၣ်အတၢ်လိၣ်ဘၣ်န့ၣ်ကြၢးအိၣ်အါထီၣ်လီၤ</w:t>
            </w:r>
            <w:r w:rsidRPr="001646AE">
              <w:rPr>
                <w:rFonts w:eastAsia="Zawgyi-One" w:cs="Myanmar Text"/>
              </w:rPr>
              <w:t>.</w:t>
            </w:r>
          </w:p>
        </w:tc>
      </w:tr>
      <w:tr w:rsidR="002465FE" w:rsidRPr="00EF2D47" w14:paraId="559582CE" w14:textId="77777777" w:rsidTr="00C73E0D">
        <w:tc>
          <w:tcPr>
            <w:tcW w:w="2551" w:type="dxa"/>
            <w:vAlign w:val="center"/>
          </w:tcPr>
          <w:p w14:paraId="78BFBF96" w14:textId="77777777" w:rsidR="00490AD8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F3F3CFC" wp14:editId="78136590">
                  <wp:extent cx="1482725" cy="1482725"/>
                  <wp:effectExtent l="0" t="0" r="3175" b="3175"/>
                  <wp:docPr id="1734651930" name="Picture 6" descr="ပှၤဟ့ၣ်တၢ်မၤစၢၤ ၂ ဂၤလီၤ. တဂၤန့ၣ်လံာ်ဃာ်နီၣ်ကနၣ်သးဖျၢၣ်ဒီးတၢ်ကသါလၢအကိာ်ဘိလိၤဒီးအဂၤတဂၤဖီၣ်ဃာ်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51930" name="Picture 6" descr="ပှၤဟ့ၣ်တၢ်မၤစၢၤ ၂ ဂၤလီၤ. တဂၤန့ၣ်လံာ်ဃာ်နီၣ်ကနၣ်သးဖျၢၣ်ဒီးတၢ်ကသါလၢအကိာ်ဘိလိၤဒီးအဂၤတဂၤဖီၣ်ဃာ်လံာ်တဘ့ၣ်လီၤ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25DA05" w14:textId="09B4D18F" w:rsidR="00490AD8" w:rsidRPr="001646AE" w:rsidRDefault="00576E67" w:rsidP="00EF2D47">
            <w:pPr>
              <w:spacing w:line="240" w:lineRule="auto"/>
              <w:rPr>
                <w:rFonts w:cs="Myanmar Text"/>
              </w:rPr>
            </w:pPr>
            <w:r w:rsidRPr="001646AE">
              <w:rPr>
                <w:rFonts w:eastAsia="Zawgyi-One" w:cs="Myanmar Text"/>
              </w:rPr>
              <w:t>CALD</w:t>
            </w:r>
            <w:r w:rsidR="00EF2D47" w:rsidRPr="001646AE">
              <w:rPr>
                <w:rFonts w:eastAsia="Zawgyi-One" w:cs="FS Me Pro"/>
              </w:rPr>
              <w:t> </w:t>
            </w:r>
            <w:r w:rsidRPr="001646AE">
              <w:rPr>
                <w:rFonts w:ascii="Myanmar Text" w:eastAsia="Zawgyi-One" w:hAnsi="Myanmar Text" w:cs="Myanmar Text"/>
              </w:rPr>
              <w:t>ပှၤနုၥ်ပၣ်ဃုၥ်တဖၣ်ကြၢးဒိးန့ၢ်</w:t>
            </w:r>
            <w:r w:rsidR="00EF2D47" w:rsidRPr="001646AE">
              <w:rPr>
                <w:rFonts w:eastAsia="Zawgyi-One" w:cs="FS Me Pro"/>
              </w:rPr>
              <w:t> </w:t>
            </w:r>
            <w:r w:rsidRPr="001646AE">
              <w:rPr>
                <w:rFonts w:ascii="Myanmar Text" w:eastAsia="Zawgyi-One" w:hAnsi="Myanmar Text" w:cs="Myanmar Text"/>
              </w:rPr>
              <w:t>ဘၣ်တၢ်ဆီၣ်ထွဲလၢကဃုသ့ၣ်ညါဒီးသူ</w:t>
            </w:r>
            <w:r w:rsidR="00EF2D47" w:rsidRPr="001646AE">
              <w:rPr>
                <w:rFonts w:eastAsia="Zawgyi-One" w:cs="FS Me Pro"/>
              </w:rPr>
              <w:t> </w:t>
            </w:r>
            <w:r w:rsidRPr="001646AE">
              <w:rPr>
                <w:rStyle w:val="Strong"/>
                <w:rFonts w:ascii="Myanmar Text" w:eastAsia="Zawgyi-One" w:hAnsi="Myanmar Text" w:cs="Myanmar Text"/>
              </w:rPr>
              <w:t>ကရၢလၢအဟ့ၣ်ထီၣ်တၢ်မၤစၢၤတဖၣ်</w:t>
            </w:r>
            <w:r w:rsidRPr="001646AE">
              <w:rPr>
                <w:rFonts w:ascii="Myanmar Text" w:eastAsia="Zawgyi-One" w:hAnsi="Myanmar Text" w:cs="Myanmar Text"/>
              </w:rPr>
              <w:t>လၢကြၢးဒီးအတၢ်လိၣ်ဘၣ်တဖၣ်န့ၣ်လီၤ</w:t>
            </w:r>
            <w:r w:rsidRPr="001646AE">
              <w:rPr>
                <w:rFonts w:eastAsia="Zawgyi-One" w:cs="Myanmar Text"/>
              </w:rPr>
              <w:t>.</w:t>
            </w:r>
          </w:p>
          <w:p w14:paraId="1A29EDD3" w14:textId="77777777" w:rsidR="0010274C" w:rsidRPr="001646AE" w:rsidRDefault="00576E67" w:rsidP="00EF2D47">
            <w:pPr>
              <w:spacing w:line="240" w:lineRule="auto"/>
              <w:rPr>
                <w:rFonts w:cs="Myanmar Text"/>
              </w:rPr>
            </w:pPr>
            <w:r w:rsidRPr="001646AE">
              <w:rPr>
                <w:rFonts w:ascii="Myanmar Text" w:eastAsia="Zawgyi-One" w:hAnsi="Myanmar Text" w:cs="Myanmar Text"/>
              </w:rPr>
              <w:t>ပှၤဟ့ၣ်တၢ်မၤစၢၤတဖၣ်ဆီၣ်ထွဲပှၤပၣ်ဃုၥ်ပၣ်ဂီၢ်တဖၣ်ခီဖျိတၢ်ဟ့ၣ်လီၤတၢ်မၤစၢၤတခါန့ၣ်လီၤ</w:t>
            </w:r>
            <w:r w:rsidRPr="001646AE">
              <w:rPr>
                <w:rFonts w:eastAsia="Zawgyi-One" w:cs="Myanmar Text"/>
              </w:rPr>
              <w:t>.</w:t>
            </w:r>
          </w:p>
        </w:tc>
      </w:tr>
    </w:tbl>
    <w:p w14:paraId="63C7F9CB" w14:textId="77777777" w:rsidR="008104A9" w:rsidRPr="001646AE" w:rsidRDefault="00576E67" w:rsidP="00EF2D47">
      <w:pPr>
        <w:pStyle w:val="Heading4"/>
        <w:spacing w:before="600" w:after="120"/>
        <w:rPr>
          <w:rFonts w:cs="Myanmar Text"/>
        </w:rPr>
      </w:pPr>
      <w:r w:rsidRPr="001646AE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B2C333C" wp14:editId="33A8AD63">
                <wp:simplePos x="0" y="0"/>
                <wp:positionH relativeFrom="margin">
                  <wp:posOffset>18415</wp:posOffset>
                </wp:positionH>
                <wp:positionV relativeFrom="paragraph">
                  <wp:posOffset>695960</wp:posOffset>
                </wp:positionV>
                <wp:extent cx="5786755" cy="241300"/>
                <wp:effectExtent l="19050" t="19050" r="2349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582D33" id="Group 133" o:spid="_x0000_s1026" alt="&quot;&quot;" style="position:absolute;margin-left:1.45pt;margin-top:54.8pt;width:455.65pt;height:19pt;z-index:-25164390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="00FE7219" w:rsidRPr="001646AE">
        <w:rPr>
          <w:rFonts w:ascii="Myanmar Text" w:eastAsia="Zawgyi-One" w:hAnsi="Myanmar Text" w:cs="Myanmar Text"/>
        </w:rPr>
        <w:t>ပဖီတၢၣ်တဖၣ်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5894E43E" w14:textId="77777777" w:rsidTr="00C73E0D">
        <w:tc>
          <w:tcPr>
            <w:tcW w:w="2551" w:type="dxa"/>
            <w:vAlign w:val="center"/>
          </w:tcPr>
          <w:p w14:paraId="09C6BC3D" w14:textId="77777777" w:rsidR="008104A9" w:rsidRPr="00EF2D47" w:rsidRDefault="008104A9" w:rsidP="00EF2D47">
            <w:pPr>
              <w:pStyle w:val="Image"/>
              <w:spacing w:before="600" w:after="0"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28301B52" w14:textId="7C12BBE5" w:rsidR="008104A9" w:rsidRPr="001646AE" w:rsidRDefault="00576E67" w:rsidP="00EF2D47">
            <w:pPr>
              <w:spacing w:before="600" w:after="0" w:line="240" w:lineRule="auto"/>
              <w:rPr>
                <w:rFonts w:cs="Myanmar Text"/>
              </w:rPr>
            </w:pPr>
            <w:r w:rsidRPr="001646AE">
              <w:rPr>
                <w:rFonts w:ascii="Myanmar Text" w:eastAsia="Zawgyi-One" w:hAnsi="Myanmar Text" w:cs="Myanmar Text"/>
              </w:rPr>
              <w:t>ပအဲၣ်ဒိးမၤလီၤတံၢ်လၢပနီၤဟ့ၣ်တၢ်ဂ့ၢ်တၢ်ကျိၤဃုာ်ဒီး</w:t>
            </w:r>
            <w:r w:rsidR="00EF2D47" w:rsidRPr="001646AE">
              <w:rPr>
                <w:rFonts w:eastAsia="Zawgyi-One" w:cs="FS Me Pro"/>
              </w:rPr>
              <w:t> </w:t>
            </w:r>
            <w:r w:rsidRPr="001646AE">
              <w:rPr>
                <w:rFonts w:eastAsia="Zawgyi-One" w:cs="Myanmar Text"/>
              </w:rPr>
              <w:t>CALD</w:t>
            </w:r>
            <w:r w:rsidR="00EF2D47" w:rsidRPr="001646AE">
              <w:rPr>
                <w:rFonts w:eastAsia="Zawgyi-One" w:cs="FS Me Pro"/>
              </w:rPr>
              <w:t> </w:t>
            </w:r>
            <w:r w:rsidRPr="001646AE">
              <w:rPr>
                <w:rFonts w:ascii="Myanmar Text" w:eastAsia="Zawgyi-One" w:hAnsi="Myanmar Text" w:cs="Myanmar Text"/>
              </w:rPr>
              <w:t>အပှၤတ၀ၢတဖၣ်လၢအဘၣ်ဃးဒီးမ့ၢ်တၢ်က</w:t>
            </w:r>
            <w:r w:rsidRPr="001646AE">
              <w:rPr>
                <w:rFonts w:eastAsia="Zawgyi-One" w:cs="Myanmar Text"/>
              </w:rPr>
              <w:t>-</w:t>
            </w:r>
          </w:p>
        </w:tc>
      </w:tr>
      <w:tr w:rsidR="002465FE" w:rsidRPr="00EF2D47" w14:paraId="7C1A99CF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6304F4FD" w14:textId="77777777" w:rsidR="008104A9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14B8811" wp14:editId="39AFAF98">
                  <wp:extent cx="1482725" cy="1482725"/>
                  <wp:effectExtent l="0" t="0" r="3175" b="3175"/>
                  <wp:docPr id="2128743046" name="Picture 7" descr="ပှၤတဂၤဖီၣ်ဃာ် NDIS 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743046" name="Picture 7" descr="ပှၤတဂၤဖီၣ်ဃာ် NDIS အလံာ်တဘ့ၣ်လီၤ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377F47" w14:textId="4C57907A" w:rsidR="008104A9" w:rsidRPr="001646AE" w:rsidRDefault="00576E67" w:rsidP="00EF2D47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cs="Myanmar Text"/>
              </w:rPr>
            </w:pPr>
            <w:r w:rsidRPr="001646AE">
              <w:rPr>
                <w:rFonts w:ascii="Myanmar Text" w:eastAsia="Zawgyi-One" w:hAnsi="Myanmar Text" w:cs="Myanmar Text"/>
              </w:rPr>
              <w:t>ပၣ်ဃုာ်လၢ</w:t>
            </w:r>
            <w:r w:rsidR="00EF2D47" w:rsidRPr="001646AE">
              <w:rPr>
                <w:rFonts w:eastAsia="Zawgyi-One" w:cs="FS Me Pro"/>
              </w:rPr>
              <w:t> </w:t>
            </w:r>
            <w:r w:rsidRPr="001646AE">
              <w:rPr>
                <w:rFonts w:eastAsia="Zawgyi-One" w:cs="Myanmar Text"/>
              </w:rPr>
              <w:t>NDIS</w:t>
            </w:r>
            <w:r w:rsidR="00EF2D47" w:rsidRPr="001646AE">
              <w:rPr>
                <w:rFonts w:eastAsia="Zawgyi-One" w:cs="FS Me Pro"/>
              </w:rPr>
              <w:t> </w:t>
            </w:r>
            <w:r w:rsidRPr="001646AE">
              <w:rPr>
                <w:rFonts w:ascii="Myanmar Text" w:eastAsia="Zawgyi-One" w:hAnsi="Myanmar Text" w:cs="Myanmar Text"/>
              </w:rPr>
              <w:t>အပူၤလဲၣ်</w:t>
            </w:r>
          </w:p>
        </w:tc>
      </w:tr>
      <w:tr w:rsidR="002465FE" w:rsidRPr="00EF2D47" w14:paraId="61994C2E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238BA44B" w14:textId="77777777" w:rsidR="008104A9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3F035A2" wp14:editId="51465268">
                  <wp:extent cx="1482725" cy="1482725"/>
                  <wp:effectExtent l="0" t="0" r="3175" b="3175"/>
                  <wp:docPr id="983052153" name="Picture 8" descr="ပှၤပၣ်ဃုၥ်ပၣ်ဂီၢ်တဂၤယူာ်ထီၣ်အစုဒီး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52153" name="Picture 8" descr="ပှၤပၣ်ဃုၥ်ပၣ်ဂီၢ်တဂၤယူာ်ထီၣ်အစုဒီးတၢ်ပူၤဖျဲးအပနီၣ်တခါလီၤ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2AA218" w14:textId="77777777" w:rsidR="008104A9" w:rsidRPr="001646AE" w:rsidRDefault="00576E67" w:rsidP="00EF2D47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cs="Myanmar Text"/>
              </w:rPr>
            </w:pPr>
            <w:r w:rsidRPr="001646AE">
              <w:rPr>
                <w:rFonts w:ascii="Myanmar Text" w:eastAsia="Zawgyi-One" w:hAnsi="Myanmar Text" w:cs="Myanmar Text"/>
              </w:rPr>
              <w:t>ကွၢ်ဃုဒီးသူတၢ်မၤစၢၤတဖၣ်လၢအပူၤဖျဲးဒိၣ်လၢအ၀ဲသ့ၣ်အလုၢ်လၢ်တၢ်ဆဲးတၢ်လၤအဂီၢ်ဒ်လဲၣ်န့ၣ်လီၤ</w:t>
            </w:r>
            <w:r w:rsidRPr="001646AE">
              <w:rPr>
                <w:rFonts w:eastAsia="Zawgyi-One" w:cs="Myanmar Text"/>
              </w:rPr>
              <w:t>.</w:t>
            </w:r>
          </w:p>
        </w:tc>
      </w:tr>
      <w:tr w:rsidR="002465FE" w:rsidRPr="00EF2D47" w14:paraId="3F5AE161" w14:textId="77777777" w:rsidTr="00576E67">
        <w:tc>
          <w:tcPr>
            <w:tcW w:w="2551" w:type="dxa"/>
            <w:vAlign w:val="bottom"/>
          </w:tcPr>
          <w:p w14:paraId="510C7C44" w14:textId="77777777" w:rsidR="00FE7219" w:rsidRPr="00EF2D47" w:rsidRDefault="00FE7219" w:rsidP="00EF2D47">
            <w:pPr>
              <w:pStyle w:val="Image"/>
              <w:spacing w:after="0"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67082AB2" w14:textId="77777777" w:rsidR="00FE7219" w:rsidRPr="00607ECE" w:rsidRDefault="00576E67" w:rsidP="00EF2D47">
            <w:pPr>
              <w:spacing w:after="0"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ပအဲၣ်ဒိးစ့ၢ်ကီးလၢကရၢလၢအဟ့ၣ်ထီၣ်တၢ်မၤစၢၤတဖၣ်ကဟ့ၣ်ထီၣ်၀ဲတၢ်မၤစၢၤအကျိၤအကျဲလၢအဂ့ၤတဖၣ်လၢ</w:t>
            </w:r>
            <w:r w:rsidRPr="00607ECE">
              <w:rPr>
                <w:rFonts w:eastAsia="Zawgyi-One" w:cs="Myanmar Text"/>
              </w:rPr>
              <w:t>-</w:t>
            </w:r>
          </w:p>
        </w:tc>
      </w:tr>
      <w:tr w:rsidR="002465FE" w:rsidRPr="00EF2D47" w14:paraId="14E2F171" w14:textId="77777777" w:rsidTr="00576E67">
        <w:tc>
          <w:tcPr>
            <w:tcW w:w="2551" w:type="dxa"/>
            <w:vAlign w:val="bottom"/>
          </w:tcPr>
          <w:p w14:paraId="1C85239A" w14:textId="77777777" w:rsidR="004E1806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1D42F5C" wp14:editId="14298C27">
                  <wp:extent cx="1482725" cy="1482725"/>
                  <wp:effectExtent l="0" t="0" r="3175" b="3175"/>
                  <wp:docPr id="1464946712" name="Picture 16" descr="ပှၤ ၂ ဂၤဟံးစုကွၢ်မဲာ်လိာ်အသးဃုာ်ဒီးအ၀ဲသ့ၣ်အစုအိၣ်လၢအ၀ဲသ့ၣ်အသးဖျၢၣ်အလိ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946712" name="Picture 16" descr="ပှၤ ၂ ဂၤဟံးစုကွၢ်မဲာ်လိာ်အသးဃုာ်ဒီးအ၀ဲသ့ၣ်အစုအိၣ်လၢအ၀ဲသ့ၣ်အသးဖျၢၣ်အလိၤလီၤ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B38ADC" w14:textId="77777777" w:rsidR="004E1806" w:rsidRPr="00607ECE" w:rsidRDefault="00576E67" w:rsidP="00EF2D47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ယူးယီၣ်ပၥ်ကဲ၀ဲတၢ်ဆဲးတၢ်လၤခဲလၢၥ်</w:t>
            </w:r>
          </w:p>
        </w:tc>
      </w:tr>
      <w:tr w:rsidR="002465FE" w:rsidRPr="00EF2D47" w14:paraId="3487A020" w14:textId="77777777" w:rsidTr="00576E67">
        <w:tc>
          <w:tcPr>
            <w:tcW w:w="2551" w:type="dxa"/>
            <w:vAlign w:val="bottom"/>
          </w:tcPr>
          <w:p w14:paraId="61553585" w14:textId="77777777" w:rsidR="004E1806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8F282B2" wp14:editId="2A8CA7EE">
                  <wp:extent cx="1482725" cy="1482725"/>
                  <wp:effectExtent l="0" t="0" r="3175" b="3175"/>
                  <wp:docPr id="1465212638" name="Picture 17" descr="CALD အကရူၢ်တဖုဒီးစုမုၢ်ယူာ်အသး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2638" name="Picture 17" descr="CALD အကရူၢ်တဖုဒီးစုမုၢ်ယူာ်အသးဆူတၢ်ဖီခိၣ်လီၤ.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CF3155F" w14:textId="457F3D97" w:rsidR="004E1806" w:rsidRPr="00607ECE" w:rsidRDefault="00576E67" w:rsidP="00EF2D47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ကမၤတၢ်ဂ့ၤဂ့ၤဘၣ်ဘၣ်လၢ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eastAsia="Zawgyi-One" w:cs="Myanmar Text"/>
              </w:rPr>
              <w:t>CALD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ascii="Myanmar Text" w:eastAsia="Zawgyi-One" w:hAnsi="Myanmar Text" w:cs="Myanmar Text"/>
              </w:rPr>
              <w:t>အပှၤနုၥ်ပၣ်ဃုၥ်တဖၣ်အဂီၢ်</w:t>
            </w:r>
          </w:p>
        </w:tc>
      </w:tr>
      <w:tr w:rsidR="002465FE" w:rsidRPr="00EF2D47" w14:paraId="3CD70180" w14:textId="77777777" w:rsidTr="00576E67">
        <w:tc>
          <w:tcPr>
            <w:tcW w:w="2551" w:type="dxa"/>
            <w:vAlign w:val="bottom"/>
          </w:tcPr>
          <w:p w14:paraId="5216B175" w14:textId="77777777" w:rsidR="004E1806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11310F4" wp14:editId="037E4307">
                  <wp:extent cx="1482725" cy="1482725"/>
                  <wp:effectExtent l="0" t="0" r="3175" b="3175"/>
                  <wp:docPr id="1496978836" name="Picture 18" descr=" ပှၤပၣ်ဃုၥ်ပၣ်ဂီၢ်၃ ဂၤဒီး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78836" name="Picture 18" descr=" ပှၤပၣ်ဃုၥ်ပၣ်ဂီၢ်၃ ဂၤဒီးတၢ်ပူၤဖျဲးအပနီၣ်တခါလီၤ.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A2BA6F" w14:textId="77777777" w:rsidR="004E1806" w:rsidRPr="00607ECE" w:rsidRDefault="00576E67" w:rsidP="00EF2D47">
            <w:pPr>
              <w:pStyle w:val="ListParagraph"/>
              <w:numPr>
                <w:ilvl w:val="0"/>
                <w:numId w:val="65"/>
              </w:numPr>
              <w:spacing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ပူၤဖျဲး၀ဲလၢတၢ်ဆဲးတၢ်လၤခဲလၢၥ်အဂီၢ်</w:t>
            </w:r>
          </w:p>
        </w:tc>
      </w:tr>
      <w:tr w:rsidR="002465FE" w:rsidRPr="00EF2D47" w14:paraId="1DE79E93" w14:textId="77777777" w:rsidTr="00576E67">
        <w:tc>
          <w:tcPr>
            <w:tcW w:w="2551" w:type="dxa"/>
            <w:vAlign w:val="bottom"/>
          </w:tcPr>
          <w:p w14:paraId="1F6168CA" w14:textId="77777777" w:rsidR="0045725F" w:rsidRPr="00EF2D47" w:rsidRDefault="00576E67" w:rsidP="00EF2D47">
            <w:pPr>
              <w:pStyle w:val="Image"/>
              <w:spacing w:before="60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1DDE03B1" wp14:editId="45ED7B9E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594995</wp:posOffset>
                      </wp:positionV>
                      <wp:extent cx="758190" cy="706120"/>
                      <wp:effectExtent l="0" t="0" r="3810" b="0"/>
                      <wp:wrapNone/>
                      <wp:docPr id="6535183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8190" cy="706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5EBCE" w14:textId="730E6CE1" w:rsidR="00576E67" w:rsidRPr="00607ECE" w:rsidRDefault="00576E67" w:rsidP="00607ECE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607ECE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တၢ်ဖံးတၢ်မၤအတၢ်ရဲၣ်တၢ်ကျဲၤ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E03B1" id="_x0000_s1040" type="#_x0000_t202" alt="&quot;&quot;" style="position:absolute;left:0;text-align:left;margin-left:28.7pt;margin-top:46.85pt;width:59.7pt;height:55.6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" filled="f" stroked="f">
                      <v:textbox inset="0,0,0,0">
                        <w:txbxContent>
                          <w:p w14:paraId="34D5EBCE" w14:textId="730E6CE1" w:rsidR="00576E67" w:rsidRPr="00607ECE" w:rsidRDefault="00576E67" w:rsidP="00607EC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607ECE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  <w:t>တၢ်ဖံးတၢ်မၤအတၢ်ရဲၣ်တၢ်ကျဲၤ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806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2F79902" wp14:editId="4FB5C262">
                  <wp:extent cx="1482725" cy="1482725"/>
                  <wp:effectExtent l="0" t="0" r="3175" b="3175"/>
                  <wp:docPr id="753246717" name="Picture 15" descr="တၢ်ဖံးတၢ်မၤအတၢ်ရဲၣ်တၢ်ကျဲၤတခါဒုးနဲၣ်၀ဲစရီတဘ့ၣ်ဃုာ်ဒီးတၢ်တိၤနီၣ်ဃာ်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46717" name="Picture 15" descr="တၢ်ဖံးတၢ်မၤအတၢ်ရဲၣ်တၢ်ကျဲၤတခါဒုးနဲၣ်၀ဲစရီတဘ့ၣ်ဃုာ်ဒီးတၢ်တိၤနီၣ်ဃာ်တဖၣ်လီၤ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FDC653" w14:textId="5ACE5C7B" w:rsidR="00F122D1" w:rsidRPr="00607ECE" w:rsidRDefault="00576E67" w:rsidP="00EF2D47">
            <w:pPr>
              <w:spacing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နဖးဘၣ်ဃးပတၢ်ဖံးတၢ်မၤတဖၣ်လၢကဘျံးပၤ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ascii="Myanmar Text" w:eastAsia="Zawgyi-One" w:hAnsi="Myanmar Text" w:cs="Myanmar Text"/>
              </w:rPr>
              <w:t>၃၁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ascii="Myanmar Text" w:eastAsia="Zawgyi-One" w:hAnsi="Myanmar Text" w:cs="Myanmar Text"/>
              </w:rPr>
              <w:t>လၢအအိၣ်လၢပ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eastAsia="Zawgyi-One" w:cs="Myanmar Text"/>
              </w:rPr>
              <w:t>Action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eastAsia="Zawgyi-One" w:cs="Myanmar Text"/>
              </w:rPr>
              <w:t>Plan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ascii="Myanmar Text" w:eastAsia="Zawgyi-One" w:hAnsi="Myanmar Text" w:cs="Myanmar Text"/>
              </w:rPr>
              <w:t>အပူၤန့ၣ်သ့လီၤ</w:t>
            </w:r>
            <w:r w:rsidRPr="00607ECE">
              <w:rPr>
                <w:rFonts w:eastAsia="Zawgyi-One" w:cs="Myanmar Text"/>
              </w:rPr>
              <w:t>.</w:t>
            </w:r>
          </w:p>
          <w:p w14:paraId="00AE6028" w14:textId="5BC1944F" w:rsidR="00F122D1" w:rsidRPr="00607ECE" w:rsidRDefault="00576E67" w:rsidP="00EF2D47">
            <w:pPr>
              <w:spacing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နကွၢ်ဃုပ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eastAsia="Zawgyi-One" w:cs="Myanmar Text"/>
              </w:rPr>
              <w:t>Action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eastAsia="Zawgyi-One" w:cs="Myanmar Text"/>
              </w:rPr>
              <w:t>Plan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ascii="Myanmar Text" w:eastAsia="Zawgyi-One" w:hAnsi="Myanmar Text" w:cs="Myanmar Text"/>
              </w:rPr>
              <w:t>လၢပပှာ်ယဲၤဘျးစဲအပူၤသ့လီၤ</w:t>
            </w:r>
            <w:r w:rsidRPr="00607ECE">
              <w:rPr>
                <w:rFonts w:eastAsia="Zawgyi-One" w:cs="Myanmar Text"/>
              </w:rPr>
              <w:t>.</w:t>
            </w:r>
          </w:p>
          <w:p w14:paraId="3CAB97B4" w14:textId="77777777" w:rsidR="0045725F" w:rsidRPr="00607ECE" w:rsidRDefault="00000000" w:rsidP="00EF2D47">
            <w:pPr>
              <w:spacing w:line="240" w:lineRule="auto"/>
              <w:rPr>
                <w:rFonts w:cs="Myanmar Text"/>
              </w:rPr>
            </w:pPr>
            <w:hyperlink r:id="rId97" w:history="1">
              <w:r w:rsidR="006A604C" w:rsidRPr="00607ECE">
                <w:rPr>
                  <w:rStyle w:val="Hyperlink"/>
                  <w:rFonts w:eastAsia="Zawgyi-One" w:cs="Myanmar Text"/>
                </w:rPr>
                <w:t>www.ndis.gov.au/CALD</w:t>
              </w:r>
            </w:hyperlink>
          </w:p>
        </w:tc>
      </w:tr>
    </w:tbl>
    <w:p w14:paraId="59BB2599" w14:textId="67B37F8D" w:rsidR="00B676E1" w:rsidRPr="00607ECE" w:rsidRDefault="00576E67" w:rsidP="00EF2D47">
      <w:pPr>
        <w:pStyle w:val="Heading3"/>
        <w:spacing w:before="480" w:after="240" w:line="240" w:lineRule="auto"/>
        <w:rPr>
          <w:rFonts w:cs="Myanmar Text"/>
        </w:rPr>
      </w:pPr>
      <w:r w:rsidRPr="00607ECE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AEF0F95" wp14:editId="53A0B728">
                <wp:simplePos x="0" y="0"/>
                <wp:positionH relativeFrom="margin">
                  <wp:posOffset>-344170</wp:posOffset>
                </wp:positionH>
                <wp:positionV relativeFrom="paragraph">
                  <wp:posOffset>-193371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33B10B" id="Rectangle: Rounded Corners 565464728" o:spid="_x0000_s1026" alt="&quot;&quot;" style="position:absolute;margin-left:-27.1pt;margin-top:-15.25pt;width:505.7pt;height:54.4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" fillcolor="#06a8b5" strokecolor="#6b2976" strokeweight="3pt">
                <w10:wrap anchorx="margin"/>
              </v:roundrect>
            </w:pict>
          </mc:Fallback>
        </mc:AlternateContent>
      </w:r>
      <w:r w:rsidRPr="00607ECE">
        <w:rPr>
          <w:rFonts w:ascii="Myanmar Text" w:eastAsia="Zawgyi-One" w:hAnsi="Myanmar Text" w:cs="Myanmar Text"/>
        </w:rPr>
        <w:t>၅</w:t>
      </w:r>
      <w:r w:rsidRPr="00607ECE">
        <w:rPr>
          <w:rFonts w:eastAsia="Zawgyi-One" w:cs="Myanmar Text"/>
        </w:rPr>
        <w:t>.</w:t>
      </w:r>
      <w:r w:rsidR="00EF2D47" w:rsidRPr="00607ECE">
        <w:rPr>
          <w:rFonts w:eastAsia="Zawgyi-One" w:cs="FS Me Pro"/>
        </w:rPr>
        <w:t> </w:t>
      </w:r>
      <w:r w:rsidRPr="00607ECE">
        <w:rPr>
          <w:rFonts w:ascii="Myanmar Text" w:eastAsia="Zawgyi-One" w:hAnsi="Myanmar Text" w:cs="Myanmar Text"/>
        </w:rPr>
        <w:t>တၢ်ဂ့ၢ်ထၢဖှိၣ်ဘၣ်ဃး</w:t>
      </w:r>
      <w:r w:rsidR="00EF2D47" w:rsidRPr="00607ECE">
        <w:rPr>
          <w:rFonts w:eastAsia="Zawgyi-One" w:cs="FS Me Pro"/>
        </w:rPr>
        <w:t> </w:t>
      </w:r>
      <w:r w:rsidRPr="00607ECE">
        <w:rPr>
          <w:rFonts w:eastAsia="Zawgyi-One" w:cs="Myanmar Text"/>
        </w:rPr>
        <w:t>CALD</w:t>
      </w:r>
      <w:r w:rsidR="00EF2D47" w:rsidRPr="00607ECE">
        <w:rPr>
          <w:rFonts w:eastAsia="Zawgyi-One" w:cs="FS Me Pro"/>
        </w:rPr>
        <w:t> </w:t>
      </w:r>
      <w:r w:rsidRPr="00607ECE">
        <w:rPr>
          <w:rFonts w:ascii="Myanmar Text" w:eastAsia="Zawgyi-One" w:hAnsi="Myanmar Text" w:cs="Myanmar Text"/>
        </w:rPr>
        <w:t>အပှၤနုၥ်ပၣ်ဃုၥ်တဖၣ်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87"/>
      </w:tblGrid>
      <w:tr w:rsidR="002465FE" w:rsidRPr="00EF2D47" w14:paraId="26882450" w14:textId="77777777" w:rsidTr="00607ECE">
        <w:trPr>
          <w:trHeight w:val="3175"/>
        </w:trPr>
        <w:tc>
          <w:tcPr>
            <w:tcW w:w="2551" w:type="dxa"/>
            <w:vAlign w:val="center"/>
          </w:tcPr>
          <w:p w14:paraId="7B9E4142" w14:textId="77777777" w:rsidR="00437DD8" w:rsidRPr="00EF2D47" w:rsidRDefault="00576E67" w:rsidP="00EF2D47">
            <w:pPr>
              <w:pStyle w:val="Image"/>
              <w:spacing w:before="36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6FE6AFE2" wp14:editId="11754F75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803275</wp:posOffset>
                      </wp:positionV>
                      <wp:extent cx="486410" cy="187325"/>
                      <wp:effectExtent l="0" t="0" r="8890" b="3175"/>
                      <wp:wrapNone/>
                      <wp:docPr id="19184805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410" cy="187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1D61A" w14:textId="77777777" w:rsidR="00576E67" w:rsidRPr="00607ECE" w:rsidRDefault="00576E67" w:rsidP="00607ECE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2"/>
                                      <w:szCs w:val="16"/>
                                      <w:lang w:val="en-PH"/>
                                    </w:rPr>
                                  </w:pPr>
                                  <w:r w:rsidRPr="00607ECE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2"/>
                                      <w:szCs w:val="16"/>
                                    </w:rPr>
                                    <w:t>တၢ်မၤနီၣ်မၤဃါ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6AFE2" id="_x0000_s1041" type="#_x0000_t202" alt="&quot;&quot;" style="position:absolute;left:0;text-align:left;margin-left:61.9pt;margin-top:63.25pt;width:38.3pt;height:14.7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" filled="f" stroked="f">
                      <v:textbox inset="0,0,0,0">
                        <w:txbxContent>
                          <w:p w14:paraId="3451D61A" w14:textId="77777777" w:rsidR="00576E67" w:rsidRPr="00607ECE" w:rsidRDefault="00576E67" w:rsidP="00607EC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2"/>
                                <w:szCs w:val="16"/>
                                <w:lang w:val="en-PH"/>
                              </w:rPr>
                            </w:pPr>
                            <w:r w:rsidRPr="00607ECE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2"/>
                                <w:szCs w:val="16"/>
                              </w:rPr>
                              <w:t>တၢ်မၤနီၣ်မၤဃါ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7DD8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840DEE1" wp14:editId="5BB33747">
                  <wp:extent cx="1440000" cy="1440000"/>
                  <wp:effectExtent l="0" t="0" r="8255" b="8255"/>
                  <wp:docPr id="98" name="Picture 98" descr="တၢ်ဂ့ၢ်တၢ်ကျိၤအလံာ်တဘ့ၣ်,တၢ်မၤနီၣ်မၤဃါအလံာ်တဘ့ၣ်ဒီးလံာ်တိၤပြံတဘိ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တၢ်ဂ့ၢ်တၢ်ကျိၤအလံာ်တဘ့ၣ်,တၢ်မၤနီၣ်မၤဃါအလံာ်တဘ့ၣ်ဒီးလံာ်တိၤပြံတဘိ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  <w:vAlign w:val="center"/>
          </w:tcPr>
          <w:p w14:paraId="013A89A6" w14:textId="3694185E" w:rsidR="00437DD8" w:rsidRPr="00607ECE" w:rsidRDefault="00576E67" w:rsidP="00EF2D47">
            <w:pPr>
              <w:spacing w:before="360"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ဖဲပကကတိၤတၢ်ဘၣ်ဃး</w:t>
            </w:r>
            <w:r w:rsidRPr="00607ECE">
              <w:rPr>
                <w:rStyle w:val="Strong"/>
                <w:rFonts w:ascii="Myanmar Text" w:eastAsia="Zawgyi-One" w:hAnsi="Myanmar Text" w:cs="Myanmar Text"/>
              </w:rPr>
              <w:t>တၢ်ဂ့ၢ်ထၢဖှိၣ်န့ၣ်</w:t>
            </w:r>
            <w:r w:rsidRPr="00607ECE">
              <w:rPr>
                <w:rFonts w:eastAsia="Zawgyi-One" w:cs="Myanmar Text"/>
              </w:rPr>
              <w:t>,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ascii="Myanmar Text" w:eastAsia="Zawgyi-One" w:hAnsi="Myanmar Text" w:cs="Myanmar Text"/>
              </w:rPr>
              <w:t>ပပၥ်အခီပညီမ့ၢ်၀ဲ</w:t>
            </w:r>
            <w:r w:rsidRPr="00607ECE">
              <w:rPr>
                <w:rFonts w:eastAsia="Zawgyi-One" w:cs="Myanmar Text"/>
              </w:rPr>
              <w:t>-</w:t>
            </w:r>
          </w:p>
          <w:p w14:paraId="3DBF64C5" w14:textId="77777777" w:rsidR="00437DD8" w:rsidRPr="00607ECE" w:rsidRDefault="00576E67" w:rsidP="00EF2D47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တၢ်ဂ့ၢ်နီၢ်နီၢ်</w:t>
            </w:r>
          </w:p>
          <w:p w14:paraId="7289ADA2" w14:textId="77777777" w:rsidR="00437DD8" w:rsidRPr="00607ECE" w:rsidRDefault="00576E67" w:rsidP="00EF2D47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တၢ်ဂ့ၢ်တၢ်ကျိၤ</w:t>
            </w:r>
          </w:p>
          <w:p w14:paraId="26D723E1" w14:textId="77777777" w:rsidR="00437DD8" w:rsidRPr="00607ECE" w:rsidRDefault="00576E67" w:rsidP="00EF2D47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တၢ်ပၥ်ကီၤတဖၣ်န့ၣ်လီၤ</w:t>
            </w:r>
            <w:r w:rsidRPr="00607ECE">
              <w:rPr>
                <w:rFonts w:eastAsia="Zawgyi-One" w:cs="Myanmar Text"/>
              </w:rPr>
              <w:t>.</w:t>
            </w:r>
          </w:p>
        </w:tc>
      </w:tr>
      <w:tr w:rsidR="002465FE" w:rsidRPr="00EF2D47" w14:paraId="2615574E" w14:textId="77777777" w:rsidTr="00607ECE">
        <w:trPr>
          <w:gridAfter w:val="1"/>
          <w:wAfter w:w="87" w:type="dxa"/>
          <w:trHeight w:val="3175"/>
        </w:trPr>
        <w:tc>
          <w:tcPr>
            <w:tcW w:w="2551" w:type="dxa"/>
            <w:vAlign w:val="center"/>
          </w:tcPr>
          <w:p w14:paraId="4FE5E608" w14:textId="77777777" w:rsidR="00437DD8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055C7AF5" wp14:editId="47E5CC84">
                  <wp:extent cx="1440000" cy="1440000"/>
                  <wp:effectExtent l="0" t="0" r="8255" b="8255"/>
                  <wp:docPr id="99" name="Picture 99" descr="CALD အပှၤတဖ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CALD အပှၤတဖု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B699FF" w14:textId="77777777" w:rsidR="00437DD8" w:rsidRPr="00607ECE" w:rsidRDefault="00576E67" w:rsidP="00EF2D47">
            <w:pPr>
              <w:spacing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ပလိၣ်ဘၣ်တၢ်ဂ့ၢ်ထၢဖှိၣ်လၢအဂ့ၤဒိၣ်တဖၣ်ဒ်သိးကနၢ်ပၢၢ်</w:t>
            </w:r>
            <w:r w:rsidRPr="00607ECE">
              <w:rPr>
                <w:rFonts w:eastAsia="Zawgyi-One" w:cs="Myanmar Text"/>
              </w:rPr>
              <w:t>-</w:t>
            </w:r>
          </w:p>
          <w:p w14:paraId="153EA45B" w14:textId="0C601BFB" w:rsidR="00437DD8" w:rsidRPr="00607ECE" w:rsidRDefault="00576E67" w:rsidP="00EF2D47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="Myanmar Text"/>
              </w:rPr>
            </w:pPr>
            <w:r w:rsidRPr="00607ECE">
              <w:rPr>
                <w:rFonts w:eastAsia="Zawgyi-One" w:cs="Myanmar Text"/>
              </w:rPr>
              <w:t>CALD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ascii="Myanmar Text" w:eastAsia="Zawgyi-One" w:hAnsi="Myanmar Text" w:cs="Myanmar Text"/>
              </w:rPr>
              <w:t>အပှၤနုၥ်ပၣ်ဃုၥ်တၢ်တဖၣ်</w:t>
            </w:r>
          </w:p>
          <w:p w14:paraId="1F33ECEF" w14:textId="77777777" w:rsidR="00437DD8" w:rsidRPr="00607ECE" w:rsidRDefault="00576E67" w:rsidP="00EF2D47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တၢ်ဆီၣ်ထွဲလၢအ၀ဲသ့ၣ်လိၣ်၀ဲ</w:t>
            </w:r>
          </w:p>
        </w:tc>
      </w:tr>
      <w:tr w:rsidR="002465FE" w:rsidRPr="00EF2D47" w14:paraId="3ECED35B" w14:textId="77777777" w:rsidTr="00607ECE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1BC313F2" w14:textId="77777777" w:rsidR="00437DD8" w:rsidRPr="00EF2D47" w:rsidRDefault="00437DD8" w:rsidP="00EF2D47">
            <w:pPr>
              <w:pStyle w:val="Image"/>
              <w:spacing w:before="600" w:after="0" w:line="240" w:lineRule="auto"/>
              <w:rPr>
                <w:rFonts w:cs="Myanmar Text"/>
                <w:noProof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25E0DEC4" w14:textId="77777777" w:rsidR="00437DD8" w:rsidRPr="00607ECE" w:rsidRDefault="00576E67" w:rsidP="00EF2D47">
            <w:pPr>
              <w:spacing w:before="600" w:after="0"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ပလိၣ်ဘၣ်အါထီၣ်စ့ၢ်ကီးတၢ်ဂ့ၢ်တၢ်ကျိၤလၢတၢ်ကနၢ်ပၢၢ်</w:t>
            </w:r>
            <w:r w:rsidRPr="00607ECE">
              <w:rPr>
                <w:rFonts w:eastAsia="Zawgyi-One" w:cs="Myanmar Text"/>
              </w:rPr>
              <w:t>-</w:t>
            </w:r>
          </w:p>
        </w:tc>
      </w:tr>
      <w:tr w:rsidR="002465FE" w:rsidRPr="00EF2D47" w14:paraId="06084F30" w14:textId="77777777" w:rsidTr="00607ECE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1F8F0ED8" w14:textId="77777777" w:rsidR="005C45CC" w:rsidRPr="00EF2D47" w:rsidRDefault="00576E67" w:rsidP="00EF2D47">
            <w:pPr>
              <w:pStyle w:val="Image"/>
              <w:spacing w:before="120" w:after="12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5E3B0AE" wp14:editId="1AFDDD0D">
                  <wp:extent cx="1482725" cy="1482725"/>
                  <wp:effectExtent l="0" t="0" r="3175" b="3175"/>
                  <wp:docPr id="2039338464" name="Picture 10" descr="ပှၤမၤတၢ်ဖိတဂၤဆီၣ်ထွဲပှၤပၣ်ဃုၥ်ပၣ်ဂီၢ်တဂၤလီၤ. လၢအ၀ဲသ့ၣ်အကပၤမ့ၢ်စုမုၢ်ကျၢၢ်တဘိယူာ်ထီၣ်အသးဃုာ်ဒီးပျၢ်တဘိနဲၣ်အသး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38464" name="Picture 10" descr="ပှၤမၤတၢ်ဖိတဂၤဆီၣ်ထွဲပှၤပၣ်ဃုၥ်ပၣ်ဂီၢ်တဂၤလီၤ. လၢအ၀ဲသ့ၣ်အကပၤမ့ၢ်စုမုၢ်ကျၢၢ်တဘိယူာ်ထီၣ်အသးဃုာ်ဒီးပျၢ်တဘိနဲၣ်အသးဆူတၢ်ဖီခိၣ်လီၤ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394491" w14:textId="77777777" w:rsidR="005C45CC" w:rsidRPr="00607ECE" w:rsidRDefault="00576E67" w:rsidP="00EF2D47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မ့ၢ်ပမၤဂ့ၤထီၣ်တၢ်မၤစၢၤတဖၣ်ကသ့ဒ်လဲၣ်</w:t>
            </w:r>
          </w:p>
        </w:tc>
      </w:tr>
      <w:tr w:rsidR="002465FE" w:rsidRPr="00EF2D47" w14:paraId="0751A83A" w14:textId="77777777" w:rsidTr="00607ECE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07D2961E" w14:textId="77777777" w:rsidR="005C45CC" w:rsidRPr="00EF2D47" w:rsidRDefault="00576E67" w:rsidP="00EF2D47">
            <w:pPr>
              <w:pStyle w:val="Image"/>
              <w:spacing w:before="120" w:after="12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8160D66" wp14:editId="210CB515">
                  <wp:extent cx="1482725" cy="1482725"/>
                  <wp:effectExtent l="0" t="0" r="3175" b="3175"/>
                  <wp:docPr id="1301712445" name="Picture 9" descr="NDIS လံာ်တဘ့ၣ်ဒီးတၢ်သံကွၢ်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712445" name="Picture 9" descr="NDIS လံာ်တဘ့ၣ်ဒီးတၢ်သံကွၢ်အပနီၣ်တခါလီၤ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D5C0C9" w14:textId="6937B48E" w:rsidR="005C45CC" w:rsidRPr="00607ECE" w:rsidRDefault="00576E67" w:rsidP="00EF2D47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Fonts w:cs="Myanmar Text"/>
              </w:rPr>
            </w:pPr>
            <w:r w:rsidRPr="00607ECE">
              <w:rPr>
                <w:rFonts w:ascii="Myanmar Text" w:eastAsia="Zawgyi-One" w:hAnsi="Myanmar Text" w:cs="Myanmar Text"/>
              </w:rPr>
              <w:t>မ့ၢ်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eastAsia="Zawgyi-One" w:cs="Myanmar Text"/>
              </w:rPr>
              <w:t>NDIS</w:t>
            </w:r>
            <w:r w:rsidR="00EF2D47" w:rsidRPr="00607ECE">
              <w:rPr>
                <w:rFonts w:eastAsia="Zawgyi-One" w:cs="FS Me Pro"/>
              </w:rPr>
              <w:t> </w:t>
            </w:r>
            <w:r w:rsidRPr="00607ECE">
              <w:rPr>
                <w:rFonts w:ascii="Myanmar Text" w:eastAsia="Zawgyi-One" w:hAnsi="Myanmar Text" w:cs="Myanmar Text"/>
              </w:rPr>
              <w:t>မၤတၢ်ဂ့ၤထဲလဲၣ်န့ၣ်လီၤ</w:t>
            </w:r>
            <w:r w:rsidRPr="00607ECE">
              <w:rPr>
                <w:rFonts w:eastAsia="Zawgyi-One" w:cs="Myanmar Text"/>
              </w:rPr>
              <w:t>.</w:t>
            </w:r>
          </w:p>
        </w:tc>
      </w:tr>
    </w:tbl>
    <w:p w14:paraId="62AF7E4D" w14:textId="77777777" w:rsidR="008104A9" w:rsidRPr="000458B3" w:rsidRDefault="00576E67" w:rsidP="00EF2D47">
      <w:pPr>
        <w:pStyle w:val="Heading4"/>
        <w:rPr>
          <w:rFonts w:cs="Myanmar Text"/>
        </w:rPr>
      </w:pPr>
      <w:r w:rsidRPr="000458B3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7F8BB4DA" wp14:editId="40BAD5FB">
                <wp:simplePos x="0" y="0"/>
                <wp:positionH relativeFrom="page">
                  <wp:posOffset>922655</wp:posOffset>
                </wp:positionH>
                <wp:positionV relativeFrom="paragraph">
                  <wp:posOffset>410210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A21B8D" id="Group 136" o:spid="_x0000_s1026" alt="&quot;&quot;" style="position:absolute;margin-left:72.65pt;margin-top:32.3pt;width:455.55pt;height:19pt;z-index:-251639808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page"/>
              </v:group>
            </w:pict>
          </mc:Fallback>
        </mc:AlternateContent>
      </w:r>
      <w:r w:rsidR="00FE7219" w:rsidRPr="000458B3">
        <w:rPr>
          <w:rFonts w:ascii="Myanmar Text" w:eastAsia="Zawgyi-One" w:hAnsi="Myanmar Text" w:cs="Myanmar Text"/>
        </w:rPr>
        <w:t>ပဖီတၢၣ်တဖၣ်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6571FA64" w14:textId="77777777" w:rsidTr="0031750E">
        <w:trPr>
          <w:trHeight w:val="2240"/>
        </w:trPr>
        <w:tc>
          <w:tcPr>
            <w:tcW w:w="2551" w:type="dxa"/>
            <w:vAlign w:val="center"/>
          </w:tcPr>
          <w:p w14:paraId="018D49E3" w14:textId="77777777" w:rsidR="008104A9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48D261D" wp14:editId="45FC0E63">
                  <wp:extent cx="1440000" cy="1440000"/>
                  <wp:effectExtent l="0" t="0" r="8255" b="8255"/>
                  <wp:docPr id="1692890758" name="Picture 1692890758" descr="ပှၤ ၃ ဂၤအိၣ်လၢလံာ်ဖျၢၣ် 'CALD' အဖီလာ်လီၤ. ပှၤတဂၤန့ၣ်ယူာ်ထီၣ်အ၀ဲသ့ၣ်အစ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ပှၤ ၃ ဂၤအိၣ်လၢလံာ်ဖျၢၣ် 'CALD' အဖီလာ်လီၤ. ပှၤတဂၤန့ၣ်ယူာ်ထီၣ်အ၀ဲသ့ၣ်အစု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4582AE3" w14:textId="5231E089" w:rsidR="008104A9" w:rsidRPr="000458B3" w:rsidRDefault="00576E67" w:rsidP="00EF2D47">
            <w:pPr>
              <w:spacing w:line="240" w:lineRule="auto"/>
              <w:rPr>
                <w:rFonts w:cs="Myanmar Text"/>
              </w:rPr>
            </w:pPr>
            <w:r w:rsidRPr="000458B3">
              <w:rPr>
                <w:rFonts w:ascii="Myanmar Text" w:eastAsia="Zawgyi-One" w:hAnsi="Myanmar Text" w:cs="Myanmar Text"/>
              </w:rPr>
              <w:t>ပအဲၣ်ဒိးရှဲပၠး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eastAsia="Zawgyi-One" w:cs="Myanmar Text"/>
              </w:rPr>
              <w:t>‘CALD’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ascii="Myanmar Text" w:eastAsia="Zawgyi-One" w:hAnsi="Myanmar Text" w:cs="Myanmar Text"/>
              </w:rPr>
              <w:t>လၢကျဲတဘိလၢအဆီၣ်ထွဲတၢ်လၢ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eastAsia="Zawgyi-One" w:cs="Myanmar Text"/>
              </w:rPr>
              <w:t>CALD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ascii="Myanmar Text" w:eastAsia="Zawgyi-One" w:hAnsi="Myanmar Text" w:cs="Myanmar Text"/>
              </w:rPr>
              <w:t>ဖိတဖၣ်လိၣ်ဘၣ်၀ဲဒၣ်န့ၣ်လီၤ</w:t>
            </w:r>
            <w:r w:rsidRPr="000458B3">
              <w:rPr>
                <w:rFonts w:eastAsia="Zawgyi-One" w:cs="Myanmar Text"/>
              </w:rPr>
              <w:t>.</w:t>
            </w:r>
            <w:r w:rsidR="00EF2D47" w:rsidRPr="000458B3">
              <w:rPr>
                <w:rFonts w:eastAsia="Zawgyi-One" w:cs="FS Me Pro"/>
              </w:rPr>
              <w:t> </w:t>
            </w:r>
          </w:p>
        </w:tc>
      </w:tr>
      <w:tr w:rsidR="002465FE" w:rsidRPr="00EF2D47" w14:paraId="5D4F54CE" w14:textId="77777777" w:rsidTr="00C73E0D">
        <w:tc>
          <w:tcPr>
            <w:tcW w:w="2551" w:type="dxa"/>
            <w:vAlign w:val="center"/>
          </w:tcPr>
          <w:p w14:paraId="609FAEF2" w14:textId="77777777" w:rsidR="00FE7219" w:rsidRPr="00EF2D47" w:rsidRDefault="00FE7219" w:rsidP="00EF2D47">
            <w:pPr>
              <w:pStyle w:val="Image"/>
              <w:spacing w:before="360" w:after="0" w:line="240" w:lineRule="auto"/>
              <w:rPr>
                <w:rFonts w:cs="Myanmar Text"/>
                <w:noProof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69076F8D" w14:textId="77777777" w:rsidR="00FE7219" w:rsidRPr="000458B3" w:rsidRDefault="00576E67" w:rsidP="00EF2D47">
            <w:pPr>
              <w:spacing w:before="360" w:after="0" w:line="240" w:lineRule="auto"/>
              <w:rPr>
                <w:rFonts w:cs="Myanmar Text"/>
              </w:rPr>
            </w:pPr>
            <w:r w:rsidRPr="000458B3">
              <w:rPr>
                <w:rFonts w:ascii="Myanmar Text" w:eastAsia="Zawgyi-One" w:hAnsi="Myanmar Text" w:cs="Myanmar Text"/>
              </w:rPr>
              <w:t>တၢ်အံၤအကါဒိၣ်၀ဲဒၣ်လၢပထၢဖှိၣ်ဒီးသူ၀ဲဒၣ်တၢ်ဂ့ၢ်တၢ်ကျိၤလၢအဂ့ၤ</w:t>
            </w:r>
            <w:r w:rsidRPr="000458B3">
              <w:rPr>
                <w:rFonts w:eastAsia="Zawgyi-One" w:cs="Myanmar Text"/>
              </w:rPr>
              <w:t>,</w:t>
            </w:r>
            <w:r w:rsidRPr="000458B3">
              <w:rPr>
                <w:rFonts w:ascii="Myanmar Text" w:eastAsia="Zawgyi-One" w:hAnsi="Myanmar Text" w:cs="Myanmar Text"/>
              </w:rPr>
              <w:t>အဃိပကသ့</w:t>
            </w:r>
          </w:p>
        </w:tc>
      </w:tr>
      <w:tr w:rsidR="002465FE" w:rsidRPr="00EF2D47" w14:paraId="5DBA7429" w14:textId="77777777" w:rsidTr="0031750E">
        <w:trPr>
          <w:trHeight w:val="2266"/>
        </w:trPr>
        <w:tc>
          <w:tcPr>
            <w:tcW w:w="2551" w:type="dxa"/>
            <w:vAlign w:val="center"/>
          </w:tcPr>
          <w:p w14:paraId="477541D8" w14:textId="77777777" w:rsidR="00FE7219" w:rsidRPr="00EF2D47" w:rsidRDefault="00576E67" w:rsidP="00EF2D47">
            <w:pPr>
              <w:pStyle w:val="Image"/>
              <w:spacing w:before="120" w:after="12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1C0BC5C" wp14:editId="0A0711CE">
                  <wp:extent cx="1482725" cy="1482725"/>
                  <wp:effectExtent l="0" t="0" r="3175" b="3175"/>
                  <wp:docPr id="353773993" name="Picture 11" descr="ပှၤမၤတၢ်ဖိတဂၤဆီၣ်ထွဲပှၤပၣ်ဃုၥ်ပၣ်ဂီၢ်တဂၤလီၤ. လၢအ၀ဲသ့ၣ်အကပၤမ့ၢ်စုမုၢ်ကျၢၢ်တဘိယူာ်ထီၣ်အသးဃုာ်ဒီးပျၢ်တဘိနဲၣ်အသး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73993" name="Picture 11" descr="ပှၤမၤတၢ်ဖိတဂၤဆီၣ်ထွဲပှၤပၣ်ဃုၥ်ပၣ်ဂီၢ်တဂၤလီၤ. လၢအ၀ဲသ့ၣ်အကပၤမ့ၢ်စုမုၢ်ကျၢၢ်တဘိယူာ်ထီၣ်အသးဃုာ်ဒီးပျၢ်တဘိနဲၣ်အသးဆူတၢ်ဖီခိၣ်လီၤ.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6BE198" w14:textId="7A3FF37F" w:rsidR="00FE7219" w:rsidRPr="000458B3" w:rsidRDefault="00576E67" w:rsidP="00EF2D47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cs="Myanmar Text"/>
              </w:rPr>
            </w:pPr>
            <w:r w:rsidRPr="000458B3">
              <w:rPr>
                <w:rFonts w:ascii="Myanmar Text" w:eastAsia="Zawgyi-One" w:hAnsi="Myanmar Text" w:cs="Myanmar Text"/>
              </w:rPr>
              <w:t>ဟ့ၣ်ထီၣ်၀ဲတၢ်မၤစၢၤအကျိၤအကျဲဂ့ၤဒိၣ်ထီၣ်လၢ</w:t>
            </w:r>
            <w:r w:rsidR="00EF2D47" w:rsidRPr="000458B3">
              <w:rPr>
                <w:rFonts w:eastAsia="Zawgyi-One" w:cs="FS Me Pro"/>
              </w:rPr>
              <w:t> </w:t>
            </w:r>
            <w:r w:rsidR="003018A4">
              <w:rPr>
                <w:rFonts w:eastAsia="Zawgyi-One" w:cs="FS Me Pro"/>
              </w:rPr>
              <w:br/>
            </w:r>
            <w:r w:rsidRPr="000458B3">
              <w:rPr>
                <w:rFonts w:eastAsia="Zawgyi-One" w:cs="Myanmar Text"/>
              </w:rPr>
              <w:t>CALD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ascii="Myanmar Text" w:eastAsia="Zawgyi-One" w:hAnsi="Myanmar Text" w:cs="Myanmar Text"/>
              </w:rPr>
              <w:t>အပှၤနုၥ်ပၣ်ဃုၥ်တဖၣ်အဂီၢ်</w:t>
            </w:r>
          </w:p>
        </w:tc>
      </w:tr>
      <w:tr w:rsidR="002465FE" w:rsidRPr="00EF2D47" w14:paraId="2827097E" w14:textId="77777777" w:rsidTr="00C73E0D">
        <w:tc>
          <w:tcPr>
            <w:tcW w:w="2551" w:type="dxa"/>
            <w:vAlign w:val="center"/>
          </w:tcPr>
          <w:p w14:paraId="5507311E" w14:textId="77777777" w:rsidR="00FE7219" w:rsidRPr="00EF2D47" w:rsidRDefault="00576E67" w:rsidP="00EF2D47">
            <w:pPr>
              <w:pStyle w:val="Image"/>
              <w:spacing w:before="120" w:after="12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C42D364" wp14:editId="3AB48F13">
                  <wp:extent cx="1482725" cy="1482725"/>
                  <wp:effectExtent l="0" t="0" r="3175" b="3175"/>
                  <wp:docPr id="1923862739" name="Picture 12" descr="NDIS အပှၤမၤတၢ်ဖိတဂၤအိၣ်လၢတၢ်တိၤနီၣ်တခါဒီးနီၣ်ဂာ်တဲာ်တခါအိၣ်လၢတၢ်ကတိၤအပနီၣ်တခါအပူၤအဖီလာ်န့ၣ်လီၤ. လၢအ၀ဲသ့ၣ်အကပၤန့ၣ်စုမုၢ်ကျၢၢ်ယူာ်ထီၣ်အသ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62739" name="Picture 12" descr="NDIS အပှၤမၤတၢ်ဖိတဂၤအိၣ်လၢတၢ်တိၤနီၣ်တခါဒီးနီၣ်ဂာ်တဲာ်တခါအိၣ်လၢတၢ်ကတိၤအပနီၣ်တခါအပူၤအဖီလာ်န့ၣ်လီၤ. လၢအ၀ဲသ့ၣ်အကပၤန့ၣ်စုမုၢ်ကျၢၢ်ယူာ်ထီၣ်အသးလီၤ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F43F24" w14:textId="77777777" w:rsidR="00FE7219" w:rsidRPr="000458B3" w:rsidRDefault="00576E67" w:rsidP="00EF2D47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cs="Myanmar Text"/>
              </w:rPr>
            </w:pPr>
            <w:r w:rsidRPr="000458B3">
              <w:rPr>
                <w:rFonts w:ascii="Myanmar Text" w:eastAsia="Zawgyi-One" w:hAnsi="Myanmar Text" w:cs="Myanmar Text"/>
              </w:rPr>
              <w:t>မၤတၢ်ဆၢတဲၥ်လၢအဂ့ၤတဖၣ်န့ၣ်လီၤ</w:t>
            </w:r>
            <w:r w:rsidRPr="000458B3">
              <w:rPr>
                <w:rFonts w:eastAsia="Zawgyi-One" w:cs="Myanmar Text"/>
              </w:rPr>
              <w:t>.</w:t>
            </w:r>
          </w:p>
        </w:tc>
      </w:tr>
      <w:tr w:rsidR="002465FE" w:rsidRPr="00EF2D47" w14:paraId="3B46261B" w14:textId="77777777" w:rsidTr="00C73E0D">
        <w:tc>
          <w:tcPr>
            <w:tcW w:w="2551" w:type="dxa"/>
            <w:vAlign w:val="center"/>
          </w:tcPr>
          <w:p w14:paraId="7CA3F033" w14:textId="77777777" w:rsidR="0045725F" w:rsidRPr="00EF2D47" w:rsidRDefault="00576E67" w:rsidP="00EF2D47">
            <w:pPr>
              <w:pStyle w:val="Image"/>
              <w:spacing w:before="48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3BE1AD62" wp14:editId="28D66BEC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509270</wp:posOffset>
                      </wp:positionV>
                      <wp:extent cx="779145" cy="1164590"/>
                      <wp:effectExtent l="0" t="0" r="1905" b="0"/>
                      <wp:wrapNone/>
                      <wp:docPr id="154298698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9145" cy="1164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369D2C" w14:textId="6DB09A4F" w:rsidR="00576E67" w:rsidRPr="000458B3" w:rsidRDefault="00576E67" w:rsidP="000458B3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0458B3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တၢ်ဖံးတၢ်မၤအတၢ်ရဲၣ်တၢ်ကျဲၤ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1AD62" id="_x0000_s1042" type="#_x0000_t202" alt="&quot;&quot;" style="position:absolute;left:0;text-align:left;margin-left:28.05pt;margin-top:40.1pt;width:61.35pt;height:91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" filled="f" stroked="f">
                      <v:textbox inset="0,0,0,0">
                        <w:txbxContent>
                          <w:p w14:paraId="14369D2C" w14:textId="6DB09A4F" w:rsidR="00576E67" w:rsidRPr="000458B3" w:rsidRDefault="00576E67" w:rsidP="000458B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0458B3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  <w:t>တၢ်ဖံးတၢ်မၤအတၢ်ရဲၣ်တၢ်ကျဲၤ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4D6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02D25E7" wp14:editId="1F13DCFF">
                  <wp:extent cx="1482725" cy="1482725"/>
                  <wp:effectExtent l="0" t="0" r="3175" b="3175"/>
                  <wp:docPr id="1047861810" name="Picture 19" descr="တၢ်ဖံးတၢ်မၤအတၢ်ရဲၣ်တၢ်ကျဲၤအလံာ်ဒုးနဲၣ်၀ဲစရီတဘ့ၣ်ဃုာ်ဒီးတၢ်တိၤနီၣ်ဃာ်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1810" name="Picture 19" descr="တၢ်ဖံးတၢ်မၤအတၢ်ရဲၣ်တၢ်ကျဲၤအလံာ်ဒုးနဲၣ်၀ဲစရီတဘ့ၣ်ဃုာ်ဒီးတၢ်တိၤနီၣ်ဃာ်တဖၣ်လီၤ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842D508" w14:textId="71037E68" w:rsidR="00F122D1" w:rsidRPr="000458B3" w:rsidRDefault="00576E67" w:rsidP="00EF2D47">
            <w:pPr>
              <w:spacing w:before="480" w:line="240" w:lineRule="auto"/>
              <w:rPr>
                <w:rFonts w:cs="Myanmar Text"/>
              </w:rPr>
            </w:pPr>
            <w:r w:rsidRPr="000458B3">
              <w:rPr>
                <w:rFonts w:ascii="Myanmar Text" w:eastAsia="Zawgyi-One" w:hAnsi="Myanmar Text" w:cs="Myanmar Text"/>
              </w:rPr>
              <w:t>နဖးဘၣ်ဃးပတၢ်ဖံးတၢ်မၤတဖၣ်လၢကဘျံးပၤ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ascii="Myanmar Text" w:eastAsia="Zawgyi-One" w:hAnsi="Myanmar Text" w:cs="Myanmar Text"/>
              </w:rPr>
              <w:t>၃၇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ascii="Myanmar Text" w:eastAsia="Zawgyi-One" w:hAnsi="Myanmar Text" w:cs="Myanmar Text"/>
              </w:rPr>
              <w:t>လၢအအိၣ်လၢပ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eastAsia="Zawgyi-One" w:cs="Myanmar Text"/>
              </w:rPr>
              <w:t>Action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eastAsia="Zawgyi-One" w:cs="Myanmar Text"/>
              </w:rPr>
              <w:t>Plan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ascii="Myanmar Text" w:eastAsia="Zawgyi-One" w:hAnsi="Myanmar Text" w:cs="Myanmar Text"/>
              </w:rPr>
              <w:t>အပူၤန့ၣ်သ့လီၤ</w:t>
            </w:r>
            <w:r w:rsidRPr="000458B3">
              <w:rPr>
                <w:rFonts w:eastAsia="Zawgyi-One" w:cs="Myanmar Text"/>
              </w:rPr>
              <w:t>.</w:t>
            </w:r>
          </w:p>
          <w:p w14:paraId="76F35B29" w14:textId="35207D9B" w:rsidR="00F122D1" w:rsidRPr="000458B3" w:rsidRDefault="00576E67" w:rsidP="00EF2D47">
            <w:pPr>
              <w:spacing w:line="240" w:lineRule="auto"/>
              <w:rPr>
                <w:rFonts w:cs="Myanmar Text"/>
              </w:rPr>
            </w:pPr>
            <w:r w:rsidRPr="000458B3">
              <w:rPr>
                <w:rFonts w:ascii="Myanmar Text" w:eastAsia="Zawgyi-One" w:hAnsi="Myanmar Text" w:cs="Myanmar Text"/>
              </w:rPr>
              <w:t>နကွၢ်ဃုပ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eastAsia="Zawgyi-One" w:cs="Myanmar Text"/>
              </w:rPr>
              <w:t>Action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eastAsia="Zawgyi-One" w:cs="Myanmar Text"/>
              </w:rPr>
              <w:t>Plan</w:t>
            </w:r>
            <w:r w:rsidR="00EF2D47" w:rsidRPr="000458B3">
              <w:rPr>
                <w:rFonts w:eastAsia="Zawgyi-One" w:cs="FS Me Pro"/>
              </w:rPr>
              <w:t> </w:t>
            </w:r>
            <w:r w:rsidRPr="000458B3">
              <w:rPr>
                <w:rFonts w:ascii="Myanmar Text" w:eastAsia="Zawgyi-One" w:hAnsi="Myanmar Text" w:cs="Myanmar Text"/>
              </w:rPr>
              <w:t>လၢပပှာ်ယဲၤဘျးစဲအပူၤသ့လီၤ</w:t>
            </w:r>
            <w:r w:rsidRPr="000458B3">
              <w:rPr>
                <w:rFonts w:eastAsia="Zawgyi-One" w:cs="Myanmar Text"/>
              </w:rPr>
              <w:t>.</w:t>
            </w:r>
          </w:p>
          <w:p w14:paraId="70FD2A21" w14:textId="77777777" w:rsidR="0045725F" w:rsidRPr="000458B3" w:rsidRDefault="00000000" w:rsidP="00EF2D47">
            <w:pPr>
              <w:spacing w:line="240" w:lineRule="auto"/>
              <w:rPr>
                <w:rFonts w:cs="Myanmar Text"/>
              </w:rPr>
            </w:pPr>
            <w:hyperlink r:id="rId105" w:history="1">
              <w:r w:rsidR="006A604C" w:rsidRPr="000458B3">
                <w:rPr>
                  <w:rStyle w:val="Hyperlink"/>
                  <w:rFonts w:eastAsia="Zawgyi-One" w:cs="Myanmar Text"/>
                </w:rPr>
                <w:t>www.ndis.gov.au/CALD</w:t>
              </w:r>
            </w:hyperlink>
          </w:p>
        </w:tc>
      </w:tr>
    </w:tbl>
    <w:p w14:paraId="0D30A5DD" w14:textId="47FF4BD4" w:rsidR="00B676E1" w:rsidRPr="00591DEF" w:rsidRDefault="00576E67" w:rsidP="00EF2D47">
      <w:pPr>
        <w:pStyle w:val="Heading3"/>
        <w:spacing w:before="480" w:after="240" w:line="240" w:lineRule="auto"/>
        <w:rPr>
          <w:rFonts w:cs="Myanmar Text"/>
        </w:rPr>
      </w:pPr>
      <w:r w:rsidRPr="00591DEF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811E074" wp14:editId="4825F01E">
                <wp:simplePos x="0" y="0"/>
                <wp:positionH relativeFrom="page">
                  <wp:posOffset>570230</wp:posOffset>
                </wp:positionH>
                <wp:positionV relativeFrom="paragraph">
                  <wp:posOffset>-212725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80EEC" id="Rectangle: Rounded Corners 604329672" o:spid="_x0000_s1026" alt="&quot;&quot;" style="position:absolute;margin-left:44.9pt;margin-top:-16.75pt;width:505.7pt;height:54.4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" fillcolor="#b6e3f9" strokecolor="#6b2976" strokeweight="3pt">
                <w10:wrap anchorx="page"/>
              </v:roundrect>
            </w:pict>
          </mc:Fallback>
        </mc:AlternateContent>
      </w:r>
      <w:r w:rsidRPr="00591DEF">
        <w:rPr>
          <w:rFonts w:eastAsia="Zawgyi-One" w:cs="Myanmar Text"/>
        </w:rPr>
        <w:t>6.</w:t>
      </w:r>
      <w:r w:rsidR="00EF2D47" w:rsidRPr="00591DEF">
        <w:rPr>
          <w:rFonts w:eastAsia="Zawgyi-One" w:cs="FS Me Pro"/>
        </w:rPr>
        <w:t> </w:t>
      </w:r>
      <w:r w:rsidRPr="00591DEF">
        <w:rPr>
          <w:rFonts w:ascii="Myanmar Text" w:eastAsia="Zawgyi-One" w:hAnsi="Myanmar Text" w:cs="Myanmar Text"/>
        </w:rPr>
        <w:t>မ့ၢ်ပဘျးစဲဒီးပှၤတ၀ၢဒ်လဲၣ်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1F72C889" w14:textId="77777777" w:rsidTr="00F74B03">
        <w:tc>
          <w:tcPr>
            <w:tcW w:w="2551" w:type="dxa"/>
            <w:vAlign w:val="center"/>
          </w:tcPr>
          <w:p w14:paraId="1E57D0C6" w14:textId="77777777" w:rsidR="001E0C39" w:rsidRPr="00EF2D47" w:rsidRDefault="00576E67" w:rsidP="00EF2D47">
            <w:pPr>
              <w:pStyle w:val="Image"/>
              <w:spacing w:before="120" w:after="1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981278D" wp14:editId="1AD74E27">
                  <wp:extent cx="1482725" cy="1482725"/>
                  <wp:effectExtent l="0" t="0" r="3175" b="3175"/>
                  <wp:docPr id="156258991" name="Picture 20" descr="NDIS အပှၤမၤတၢ်ဖိဟံးစုကွၢ်မဲာ်ပှၤတဂၤ,စုမုၢ်ယူာ်ထီၣ်အသးဒီးပျၢ်တဘိနဲၣ်အသးဆူထ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991" name="Picture 20" descr="NDIS အပှၤမၤတၢ်ဖိဟံးစုကွၢ်မဲာ်ပှၤတဂၤ,စုမုၢ်ယူာ်ထီၣ်အသးဒီးပျၢ်တဘိနဲၣ်အသးဆူထးလီၤ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F10C54" w14:textId="133FEE5C" w:rsidR="001E0C39" w:rsidRPr="00591DEF" w:rsidRDefault="00576E67" w:rsidP="00EF2D47">
            <w:p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ပလိၣ်ကွၢ်ဃုကျိၤကျဲလၢအဂ့ၤဒိၣ်ထီၣ်တဖၣ်ဒ်သိးတၢ်ကဘျးစဲဒီးပှၤတ၀ၢတဖၣ်လၢအပူၤကွံာ်ပတန့ၢ်ဘျးစဲဘၣ်ဒံးပသးဂ့ၤဂ့ၤတဖၣ်န့ၣ်လီၤ</w:t>
            </w:r>
            <w:r w:rsidRPr="00591DEF">
              <w:rPr>
                <w:rFonts w:eastAsia="Zawgyi-One" w:cs="Myanmar Text"/>
              </w:rPr>
              <w:t>.</w:t>
            </w:r>
            <w:r w:rsidR="00EF2D47" w:rsidRPr="00591DEF">
              <w:rPr>
                <w:rFonts w:eastAsia="Zawgyi-One" w:cs="FS Me Pro"/>
              </w:rPr>
              <w:t> </w:t>
            </w:r>
          </w:p>
        </w:tc>
      </w:tr>
      <w:tr w:rsidR="002465FE" w:rsidRPr="00EF2D47" w14:paraId="2DDF570A" w14:textId="77777777" w:rsidTr="00F74B03">
        <w:tc>
          <w:tcPr>
            <w:tcW w:w="2551" w:type="dxa"/>
            <w:vAlign w:val="center"/>
          </w:tcPr>
          <w:p w14:paraId="1183F754" w14:textId="77777777" w:rsidR="006A5A77" w:rsidRPr="00EF2D47" w:rsidRDefault="006A5A77" w:rsidP="00EF2D47">
            <w:pPr>
              <w:pStyle w:val="Image"/>
              <w:spacing w:after="0"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0EB416E7" w14:textId="77777777" w:rsidR="006A5A77" w:rsidRPr="00591DEF" w:rsidRDefault="00576E67" w:rsidP="00EF2D47">
            <w:pPr>
              <w:spacing w:after="0"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တၢ်အံၤပၣ်ဃုၥ်</w:t>
            </w:r>
            <w:r w:rsidRPr="00591DEF">
              <w:rPr>
                <w:rFonts w:eastAsia="Zawgyi-One" w:cs="Myanmar Text"/>
              </w:rPr>
              <w:t>-</w:t>
            </w:r>
          </w:p>
        </w:tc>
      </w:tr>
      <w:tr w:rsidR="002465FE" w:rsidRPr="00EF2D47" w14:paraId="2E37A555" w14:textId="77777777" w:rsidTr="00F74B03">
        <w:tc>
          <w:tcPr>
            <w:tcW w:w="2551" w:type="dxa"/>
            <w:vAlign w:val="center"/>
          </w:tcPr>
          <w:p w14:paraId="6C1ADA2B" w14:textId="77777777" w:rsidR="006A5A77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0DDE04B" wp14:editId="6AF28AF0">
                  <wp:extent cx="1482725" cy="1482725"/>
                  <wp:effectExtent l="0" t="0" r="3175" b="3175"/>
                  <wp:docPr id="1848793223" name="Picture 13" descr="ပှၤတဂၤဟ့ၣ်လံာ်တဘ့ၣ်ဆူပှၤအဂၤတဂၤလၢအအိၣ်လၢတၢ်ဂ့ၢ်တၢ်ကျိၤအပနီၣ်လၢအအိၣ်လၢတၢ်ကတိၤအတၢ်ပနီၣ်တခါအပူၤအဖီလာ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93223" name="Picture 13" descr="ပှၤတဂၤဟ့ၣ်လံာ်တဘ့ၣ်ဆူပှၤအဂၤတဂၤလၢအအိၣ်လၢတၢ်ဂ့ၢ်တၢ်ကျိၤအပနီၣ်လၢအအိၣ်လၢတၢ်ကတိၤအတၢ်ပနီၣ်တခါအပူၤအဖီလာ်န့ၣ်လီၤ.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30A505" w14:textId="77777777" w:rsidR="006A5A77" w:rsidRPr="00591DEF" w:rsidRDefault="00576E67" w:rsidP="00EF2D47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တၢ်နီၤဟ့ၣ်တၢ်ဂ့ၢ်တၢ်ကျိၤဒီးပှၤတ၀ၢသ့ၣ်တဖၣ်အံၤန့ၣ်လီၤ</w:t>
            </w:r>
            <w:r w:rsidRPr="00591DEF">
              <w:rPr>
                <w:rFonts w:eastAsia="Zawgyi-One" w:cs="Myanmar Text"/>
              </w:rPr>
              <w:t>.</w:t>
            </w:r>
          </w:p>
        </w:tc>
      </w:tr>
      <w:tr w:rsidR="002465FE" w:rsidRPr="00EF2D47" w14:paraId="602DB911" w14:textId="77777777" w:rsidTr="00F74B03">
        <w:tc>
          <w:tcPr>
            <w:tcW w:w="2551" w:type="dxa"/>
            <w:vAlign w:val="center"/>
          </w:tcPr>
          <w:p w14:paraId="27CE72AA" w14:textId="77777777" w:rsidR="006A5A77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5C91664" wp14:editId="3E6CE840">
                  <wp:extent cx="1483200" cy="1112400"/>
                  <wp:effectExtent l="0" t="0" r="3175" b="0"/>
                  <wp:docPr id="271332487" name="Picture 21" descr="ပှၤတဂၤဆီၣ်ထွဲသးပှၢ်တဂၤလၢတၢ်ကဖး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32487" name="Picture 21" descr="ပှၤတဂၤဆီၣ်ထွဲသးပှၢ်တဂၤလၢတၢ်ကဖးလံာ်တဘ့ၣ်လီၤ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8" r="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11B3DB" w14:textId="77777777" w:rsidR="006A5A77" w:rsidRPr="00591DEF" w:rsidRDefault="00576E67" w:rsidP="00EF2D47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မၤလီၤတံၢ်တၢ်မၤစၢၤတဖၣ်တုၤထီၣ်ဘးပှၤတ၀ၢအတၢ်လိၣ်ဘၣ်တဖၣ်န့ၣ်လီၤ</w:t>
            </w:r>
            <w:r w:rsidRPr="00591DEF">
              <w:rPr>
                <w:rFonts w:eastAsia="Zawgyi-One" w:cs="Myanmar Text"/>
              </w:rPr>
              <w:t>.</w:t>
            </w:r>
          </w:p>
        </w:tc>
      </w:tr>
    </w:tbl>
    <w:p w14:paraId="55219937" w14:textId="77777777" w:rsidR="00B676E1" w:rsidRPr="00EF2D47" w:rsidRDefault="00576E67" w:rsidP="00EF2D47">
      <w:pPr>
        <w:pStyle w:val="Heading4"/>
        <w:tabs>
          <w:tab w:val="right" w:pos="9026"/>
        </w:tabs>
        <w:spacing w:before="480"/>
        <w:rPr>
          <w:rFonts w:cs="Myanmar Text"/>
          <w:sz w:val="28"/>
          <w:szCs w:val="28"/>
        </w:rPr>
      </w:pPr>
      <w:r w:rsidRPr="00591DEF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7316A4B5" wp14:editId="44536813">
                <wp:simplePos x="0" y="0"/>
                <wp:positionH relativeFrom="page">
                  <wp:posOffset>932180</wp:posOffset>
                </wp:positionH>
                <wp:positionV relativeFrom="paragraph">
                  <wp:posOffset>700405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D7A49F" id="Group 1407463667" o:spid="_x0000_s1026" alt="&quot;&quot;" style="position:absolute;margin-left:73.4pt;margin-top:55.15pt;width:455.55pt;height:19pt;z-index:-251635712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page"/>
              </v:group>
            </w:pict>
          </mc:Fallback>
        </mc:AlternateContent>
      </w:r>
      <w:r w:rsidR="00FE7219" w:rsidRPr="00591DEF">
        <w:rPr>
          <w:rFonts w:ascii="Myanmar Text" w:eastAsia="Zawgyi-One" w:hAnsi="Myanmar Text" w:cs="Myanmar Text"/>
        </w:rPr>
        <w:t>ပဖီတၢၣ်တဖၣ်</w:t>
      </w:r>
      <w:r w:rsidR="00FE7219" w:rsidRPr="00EF2D47">
        <w:rPr>
          <w:rFonts w:eastAsia="Zawgyi-One" w:cs="Myanmar Text"/>
          <w:sz w:val="28"/>
          <w:szCs w:val="28"/>
        </w:rPr>
        <w:tab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2465FE" w:rsidRPr="00EF2D47" w14:paraId="6614DDCF" w14:textId="77777777" w:rsidTr="00392C28">
        <w:tc>
          <w:tcPr>
            <w:tcW w:w="2551" w:type="dxa"/>
            <w:vAlign w:val="center"/>
          </w:tcPr>
          <w:p w14:paraId="04FFBD3C" w14:textId="77777777" w:rsidR="00B676E1" w:rsidRPr="00EF2D47" w:rsidRDefault="00576E67" w:rsidP="00EF2D47">
            <w:pPr>
              <w:pStyle w:val="Image"/>
              <w:spacing w:before="36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9AA58D2" wp14:editId="771E59A3">
                  <wp:extent cx="1482725" cy="1482725"/>
                  <wp:effectExtent l="0" t="0" r="3175" b="3175"/>
                  <wp:docPr id="1147277086" name="Picture 14" descr="ပှၤတဂၤနဲၣ်လီၤက့ၤအသးလီၤ. လၢအ၀ဲသ့ၣ်အဖီခိၣ်မ့ၢ်တၢ်ဆိကမိၣ်အပနီၣ်တခါဃုာ်ဒီး NDIS အတၢ်ရဲၣ်တၢ်ကျဲၤတခါ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7086" name="Picture 14" descr="ပှၤတဂၤနဲၣ်လီၤက့ၤအသးလီၤ. လၢအ၀ဲသ့ၣ်အဖီခိၣ်မ့ၢ်တၢ်ဆိကမိၣ်အပနီၣ်တခါဃုာ်ဒီး NDIS အတၢ်ရဲၣ်တၢ်ကျဲၤတခါလၢအပူၤလီၤ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vAlign w:val="center"/>
          </w:tcPr>
          <w:p w14:paraId="620B49A3" w14:textId="6B1F326D" w:rsidR="00B676E1" w:rsidRPr="00591DEF" w:rsidRDefault="00576E67" w:rsidP="00EF2D47">
            <w:pPr>
              <w:spacing w:before="360"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ပအဲၣ်ဒိးမၤဂ့ၤထီၣ်မ့ၢ်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eastAsia="Zawgyi-One" w:cs="Myanmar Text"/>
              </w:rPr>
              <w:t>CALD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လၢအအိၣ်ဒီးသးနီၢ်ခိက့ၢ်ဂီၤတလၢတပှဲၤတဆူၣ်တချ့တဖၣ်နၢ်ပၢၢ်၀ဲဒၣ်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eastAsia="Zawgyi-One" w:cs="Myanmar Text"/>
              </w:rPr>
              <w:t>NDIS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ascii="Myanmar Text" w:eastAsia="Zawgyi-One" w:hAnsi="Myanmar Text" w:cs="Myanmar Text"/>
              </w:rPr>
              <w:t>ဒ်လဲၣ်အဂ့ၢ်လီၤ</w:t>
            </w:r>
            <w:r w:rsidRPr="00591DEF">
              <w:rPr>
                <w:rFonts w:eastAsia="Zawgyi-One" w:cs="Myanmar Text"/>
              </w:rPr>
              <w:t>.</w:t>
            </w:r>
          </w:p>
        </w:tc>
      </w:tr>
    </w:tbl>
    <w:p w14:paraId="498E481B" w14:textId="77777777" w:rsidR="000F3FD8" w:rsidRPr="00EF2D47" w:rsidRDefault="00576E67" w:rsidP="00EF2D47">
      <w:pPr>
        <w:spacing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510FEAA7" w14:textId="77777777" w:rsidTr="000F3FD8">
        <w:trPr>
          <w:trHeight w:val="454"/>
        </w:trPr>
        <w:tc>
          <w:tcPr>
            <w:tcW w:w="2551" w:type="dxa"/>
            <w:vAlign w:val="center"/>
          </w:tcPr>
          <w:p w14:paraId="727121F3" w14:textId="77777777" w:rsidR="006D5181" w:rsidRPr="00EF2D47" w:rsidRDefault="006D5181" w:rsidP="00EF2D47">
            <w:pPr>
              <w:pStyle w:val="Image"/>
              <w:spacing w:after="0"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793067ED" w14:textId="77777777" w:rsidR="008F445F" w:rsidRPr="00591DEF" w:rsidRDefault="00576E67" w:rsidP="00EF2D47">
            <w:pPr>
              <w:spacing w:after="0"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တၢ်အံၤပၣ်ဃုာ်တၢ်နီၤဟ့ၣ်တၢ်ဂ့ၢ်တၢ်ကျိၤဘၣ်ဃး</w:t>
            </w:r>
            <w:r w:rsidRPr="00591DEF">
              <w:rPr>
                <w:rFonts w:eastAsia="Zawgyi-One" w:cs="Myanmar Text"/>
              </w:rPr>
              <w:t>-</w:t>
            </w:r>
          </w:p>
        </w:tc>
      </w:tr>
      <w:tr w:rsidR="002465FE" w:rsidRPr="00EF2D47" w14:paraId="58B30D6C" w14:textId="77777777" w:rsidTr="00C73E0D">
        <w:tc>
          <w:tcPr>
            <w:tcW w:w="2551" w:type="dxa"/>
            <w:vAlign w:val="center"/>
          </w:tcPr>
          <w:p w14:paraId="6AA9F6BC" w14:textId="77777777" w:rsidR="000B54BD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261AAE3" wp14:editId="57E5BD3A">
                  <wp:extent cx="1482725" cy="1482725"/>
                  <wp:effectExtent l="0" t="0" r="3175" b="3175"/>
                  <wp:docPr id="618057097" name="Picture 15" descr="ကရူၢ်ဖးဒိၣ်တဖုအိၣ်လၢတၢ်သံကွၢ်အပနီၣ်တခါအ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57097" name="Picture 15" descr="ကရူၢ်ဖးဒိၣ်တဖုအိၣ်လၢတၢ်သံကွၢ်အပနီၣ်တခါအဖီလာ်လီၤ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6B83FC" w14:textId="0E8D25D5" w:rsidR="000B54BD" w:rsidRPr="00591DEF" w:rsidRDefault="00576E67" w:rsidP="00EF2D47">
            <w:pPr>
              <w:pStyle w:val="ListParagraph"/>
              <w:numPr>
                <w:ilvl w:val="0"/>
                <w:numId w:val="51"/>
              </w:num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မ့ၢ်မတၤပၣ်ဃုာ်လၢ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eastAsia="Zawgyi-One" w:cs="Myanmar Text"/>
              </w:rPr>
              <w:t>NDIS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ascii="Myanmar Text" w:eastAsia="Zawgyi-One" w:hAnsi="Myanmar Text" w:cs="Myanmar Text"/>
              </w:rPr>
              <w:t>အပူၤသ့လဲၣ်</w:t>
            </w:r>
          </w:p>
        </w:tc>
      </w:tr>
      <w:tr w:rsidR="002465FE" w:rsidRPr="00EF2D47" w14:paraId="3130B019" w14:textId="77777777" w:rsidTr="00C73E0D">
        <w:tc>
          <w:tcPr>
            <w:tcW w:w="2551" w:type="dxa"/>
            <w:vAlign w:val="center"/>
          </w:tcPr>
          <w:p w14:paraId="6816CEE2" w14:textId="77777777" w:rsidR="000B54BD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3993017" wp14:editId="46D6A9E9">
                  <wp:extent cx="1482725" cy="1482725"/>
                  <wp:effectExtent l="0" t="0" r="3175" b="3175"/>
                  <wp:docPr id="667159773" name="Picture 16" descr="ပှၤတဂၤဖီၣ်ဃာ် NDIS အတၢ်ရဲၣ်တၢ်ကျဲၤ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59773" name="Picture 16" descr="ပှၤတဂၤဖီၣ်ဃာ် NDIS အတၢ်ရဲၣ်တၢ်ကျဲၤတခါလီၤ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0BAE75" w14:textId="76455E10" w:rsidR="000B54BD" w:rsidRPr="00591DEF" w:rsidRDefault="00576E67" w:rsidP="00EF2D47">
            <w:pPr>
              <w:pStyle w:val="ListParagraph"/>
              <w:numPr>
                <w:ilvl w:val="0"/>
                <w:numId w:val="51"/>
              </w:num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မ့ၢ်တၢ်ကသူ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eastAsia="Zawgyi-One" w:cs="Myanmar Text"/>
              </w:rPr>
              <w:t>NDIS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ascii="Myanmar Text" w:eastAsia="Zawgyi-One" w:hAnsi="Myanmar Text" w:cs="Myanmar Text"/>
              </w:rPr>
              <w:t>ဒ်လဲၣ်</w:t>
            </w:r>
            <w:r w:rsidRPr="00591DEF">
              <w:rPr>
                <w:rFonts w:eastAsia="Zawgyi-One" w:cs="Myanmar Text"/>
              </w:rPr>
              <w:t>.</w:t>
            </w:r>
          </w:p>
        </w:tc>
      </w:tr>
      <w:tr w:rsidR="002465FE" w:rsidRPr="00EF2D47" w14:paraId="092C4599" w14:textId="77777777" w:rsidTr="000F3FD8">
        <w:trPr>
          <w:trHeight w:val="3288"/>
        </w:trPr>
        <w:tc>
          <w:tcPr>
            <w:tcW w:w="2551" w:type="dxa"/>
            <w:vAlign w:val="center"/>
          </w:tcPr>
          <w:p w14:paraId="33E070A5" w14:textId="77777777" w:rsidR="008F445F" w:rsidRPr="00EF2D47" w:rsidRDefault="00576E67" w:rsidP="00EF2D47">
            <w:pPr>
              <w:pStyle w:val="Image"/>
              <w:spacing w:before="60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4413B64" wp14:editId="45904CCF">
                  <wp:extent cx="1482725" cy="1482725"/>
                  <wp:effectExtent l="0" t="0" r="3175" b="3175"/>
                  <wp:docPr id="225730487" name="Picture 17" descr="ပှၤအနီၢ်ဂံၢ်ဖးအါတကရူၢ်လီၤ. လၢအ၀ဲသ့ၣ်အဖီခိၣ်မ့ၢ်တၢ်ဆိကမိၣ်အပနီၣ်တခါဃုာ်ဒီးတၢ်ဆီတလဲအပနီၣ်အိၣ်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30487" name="Picture 17" descr="ပှၤအနီၢ်ဂံၢ်ဖးအါတကရူၢ်လီၤ. လၢအ၀ဲသ့ၣ်အဖီခိၣ်မ့ၢ်တၢ်ဆိကမိၣ်အပနီၣ်တခါဃုာ်ဒီးတၢ်ဆီတလဲအပနီၣ်အိၣ်လၢအပူၤလီၤ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4E414F" w14:textId="6925F024" w:rsidR="007B3CE7" w:rsidRPr="00591DEF" w:rsidRDefault="00576E67" w:rsidP="00EF2D47">
            <w:pPr>
              <w:spacing w:before="600"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ပအဲၣ်ဒိးနီၤဟ့ၣ်စ့ၢ်ကီးတၢ်ဂ့ၢ်တၢ်ကျိၤလၢကမၤစၢၤဆီတလဲပှၤတ၀ၢတဖၣ်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Style w:val="Strong"/>
                <w:rFonts w:ascii="Myanmar Text" w:eastAsia="Zawgyi-One" w:hAnsi="Myanmar Text" w:cs="Myanmar Text"/>
              </w:rPr>
              <w:t>အတၢ်ပာ်သူၣ်ပာ်သး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ascii="Myanmar Text" w:eastAsia="Zawgyi-One" w:hAnsi="Myanmar Text" w:cs="Myanmar Text"/>
              </w:rPr>
              <w:t>ဘၣ်ဃးဒီးသးနီၢ်ခိက့ၢ်ဂီၤတလၢတပှဲၤတဆူၣ်တချ့အဂ့ၢ်န့ၣ်လီၤ</w:t>
            </w:r>
            <w:r w:rsidRPr="00591DEF">
              <w:rPr>
                <w:rFonts w:eastAsia="Zawgyi-One" w:cs="Myanmar Text"/>
              </w:rPr>
              <w:t>.</w:t>
            </w:r>
          </w:p>
        </w:tc>
      </w:tr>
      <w:tr w:rsidR="002465FE" w:rsidRPr="00EF2D47" w14:paraId="18B226C9" w14:textId="77777777" w:rsidTr="000F3FD8">
        <w:trPr>
          <w:trHeight w:val="3458"/>
        </w:trPr>
        <w:tc>
          <w:tcPr>
            <w:tcW w:w="2551" w:type="dxa"/>
            <w:vAlign w:val="center"/>
          </w:tcPr>
          <w:p w14:paraId="0276C684" w14:textId="77777777" w:rsidR="009205EE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BDF871A" wp14:editId="594ECB7B">
                  <wp:extent cx="1482725" cy="1482725"/>
                  <wp:effectExtent l="0" t="0" r="3175" b="3175"/>
                  <wp:docPr id="2008626073" name="Picture 18" descr="ပှၤတဂၤနဲၣ်လီၤက့ၤအသးလီၤ. လၢအ၀ဲသ့ၣ်အဖီခိၣ်မ့ၢ်တၢ်ဆိကမိၣ်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26073" name="Picture 18" descr="ပှၤတဂၤနဲၣ်လီၤက့ၤအသးလီၤ. လၢအ၀ဲသ့ၣ်အဖီခိၣ်မ့ၢ်တၢ်ဆိကမိၣ်အပနီၣ်တခါလီၤ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AA77D1" w14:textId="77777777" w:rsidR="009205EE" w:rsidRPr="00591DEF" w:rsidRDefault="00576E67" w:rsidP="00EF2D47">
            <w:p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တၢ်ပာ်သူၣ်ပာ်သးမ့ၢ်တၢ်လၢန</w:t>
            </w:r>
            <w:r w:rsidRPr="00591DEF">
              <w:rPr>
                <w:rFonts w:eastAsia="Zawgyi-One" w:cs="Myanmar Text"/>
              </w:rPr>
              <w:t>-</w:t>
            </w:r>
          </w:p>
          <w:p w14:paraId="23C359CE" w14:textId="77777777" w:rsidR="009205EE" w:rsidRPr="00591DEF" w:rsidRDefault="00576E67" w:rsidP="00EF2D47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တၢ်ဆိကမိၣ်</w:t>
            </w:r>
          </w:p>
          <w:p w14:paraId="18590C41" w14:textId="77777777" w:rsidR="009205EE" w:rsidRPr="00591DEF" w:rsidRDefault="00576E67" w:rsidP="00EF2D47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တၢ်တူၢ်ဘၣ်</w:t>
            </w:r>
          </w:p>
          <w:p w14:paraId="2B37D9FA" w14:textId="77777777" w:rsidR="009205EE" w:rsidRPr="00591DEF" w:rsidRDefault="00576E67" w:rsidP="00EF2D47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တၢ်နာ်န့ၣ်လီၤ</w:t>
            </w:r>
            <w:r w:rsidRPr="00591DEF">
              <w:rPr>
                <w:rFonts w:eastAsia="Zawgyi-One" w:cs="Myanmar Text"/>
              </w:rPr>
              <w:t>.</w:t>
            </w:r>
          </w:p>
        </w:tc>
      </w:tr>
    </w:tbl>
    <w:p w14:paraId="0586B421" w14:textId="77777777" w:rsidR="000F3FD8" w:rsidRPr="00EF2D47" w:rsidRDefault="00576E67" w:rsidP="00EF2D47">
      <w:pPr>
        <w:spacing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4DCCDA0F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1BB917ED" w14:textId="77777777" w:rsidR="00286147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w:drawing>
                <wp:inline distT="0" distB="0" distL="0" distR="0" wp14:anchorId="3EE1221F" wp14:editId="5DE6E370">
                  <wp:extent cx="1482725" cy="1482725"/>
                  <wp:effectExtent l="0" t="0" r="3175" b="3175"/>
                  <wp:docPr id="1540705034" name="Picture 22" descr="ပှၤတဂၤအိၣ်လၢသးနီၢ်ခိက့ၢ်ဂီၤတလၢတပှဲၤတဆူၣ်တချ့အပနီၣ်လၢအအိၣ်လၢတၢ်ဆိကမိၣ်အပနီၣ်တခါအပူၤအဖီလာ်န့ၣ်လီၤ. လၢအ၀ဲသ့ၣ်အကပၤန့ၣ်စုမုၢ်ကျၢၢ်ယူာ်အသးဆူ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05034" name="Picture 22" descr="ပှၤတဂၤအိၣ်လၢသးနီၢ်ခိက့ၢ်ဂီၤတလၢတပှဲၤတဆူၣ်တချ့အပနီၣ်လၢအအိၣ်လၢတၢ်ဆိကမိၣ်အပနီၣ်တခါအပူၤအဖီလာ်န့ၣ်လီၤ. လၢအ၀ဲသ့ၣ်အကပၤန့ၣ်စုမုၢ်ကျၢၢ်ယူာ်အသးဆူလာ်လီၤ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D7B2F2" w14:textId="77777777" w:rsidR="00286147" w:rsidRPr="00591DEF" w:rsidRDefault="00576E67" w:rsidP="00EF2D47">
            <w:p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အဒိန့ၣ်</w:t>
            </w:r>
            <w:r w:rsidRPr="00591DEF">
              <w:rPr>
                <w:rFonts w:eastAsia="Zawgyi-One" w:cs="Myanmar Text"/>
              </w:rPr>
              <w:t>,</w:t>
            </w:r>
            <w:r w:rsidRPr="00591DEF">
              <w:rPr>
                <w:rFonts w:ascii="Myanmar Text" w:eastAsia="Zawgyi-One" w:hAnsi="Myanmar Text" w:cs="Myanmar Text"/>
              </w:rPr>
              <w:t>ပှၤတနီၤန့ၣ်အိၣ်ဒီးတၢ်ဆိကမိၣ်လၢအတဂ့ၤဘၣ်ထွဲဒီးသးနီၢ်ခိက့ၢ်ဂီၤတလၢတပှဲၤတဆူၣ်တချ့န့ၣ်လီၤ</w:t>
            </w:r>
            <w:r w:rsidRPr="00591DEF">
              <w:rPr>
                <w:rFonts w:eastAsia="Zawgyi-One" w:cs="Myanmar Text"/>
              </w:rPr>
              <w:t>.</w:t>
            </w:r>
          </w:p>
          <w:p w14:paraId="3BF8AB35" w14:textId="0C657071" w:rsidR="00286147" w:rsidRPr="00591DEF" w:rsidRDefault="00576E67" w:rsidP="00EF2D47">
            <w:p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ဒီးတၢ်အံၤပာ်ကတီၢ်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eastAsia="Zawgyi-One" w:cs="Myanmar Text"/>
              </w:rPr>
              <w:t>CALD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လၢအအိၣ်ဒီးသးနီၢ်ခိက့ၢ်ဂီၤတလၢတပှဲၤတဆူၣ်တချ့လၢအတၢ်ကသူ၀ဲဒၣ်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eastAsia="Zawgyi-One" w:cs="Myanmar Text"/>
              </w:rPr>
              <w:t>NDIS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ascii="Myanmar Text" w:eastAsia="Zawgyi-One" w:hAnsi="Myanmar Text" w:cs="Myanmar Text"/>
              </w:rPr>
              <w:t>န့ၣ်သ့လီၤ</w:t>
            </w:r>
            <w:r w:rsidRPr="00591DEF">
              <w:rPr>
                <w:rFonts w:eastAsia="Zawgyi-One" w:cs="Myanmar Text"/>
              </w:rPr>
              <w:t>.</w:t>
            </w:r>
          </w:p>
        </w:tc>
      </w:tr>
      <w:tr w:rsidR="002465FE" w:rsidRPr="00EF2D47" w14:paraId="0ECE5F40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46D64811" w14:textId="77777777" w:rsidR="0045725F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7DB03A44" wp14:editId="2A405746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359410</wp:posOffset>
                      </wp:positionV>
                      <wp:extent cx="768350" cy="665480"/>
                      <wp:effectExtent l="0" t="0" r="12700" b="1270"/>
                      <wp:wrapNone/>
                      <wp:docPr id="29610512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8350" cy="665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9729D8" w14:textId="59EB07EC" w:rsidR="00576E67" w:rsidRPr="00B60414" w:rsidRDefault="00576E67" w:rsidP="00B6041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B60414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တၢ်ဖံးတၢ်မၤအတၢ်ရဲၣ်တၢ်ကျဲၤ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03A44" id="_x0000_s1043" type="#_x0000_t202" alt="&quot;&quot;" style="position:absolute;left:0;text-align:left;margin-left:28pt;margin-top:28.3pt;width:60.5pt;height:52.4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" filled="f" stroked="f">
                      <v:textbox inset="0,0,0,0">
                        <w:txbxContent>
                          <w:p w14:paraId="219729D8" w14:textId="59EB07EC" w:rsidR="00576E67" w:rsidRPr="00B60414" w:rsidRDefault="00576E67" w:rsidP="00B6041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B60414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  <w:t>တၢ်ဖံးတၢ်မၤအတၢ်ရဲၣ်တၢ်ကျဲၤ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491D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4DD0529" wp14:editId="5E1BFBCA">
                  <wp:extent cx="1482725" cy="1482725"/>
                  <wp:effectExtent l="0" t="0" r="3175" b="3175"/>
                  <wp:docPr id="112403668" name="Picture 23" descr="တၢ်ဖံးတၢ်မၤအတၢ်ရဲၣ်တၢ်ကျဲၤအလံာ်ဒုးနဲၣ်၀ဲစရီတဘ့ၣ်ဃုာ်ဒီးတၢ်တိၤနီၣ်ဃာ်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3668" name="Picture 23" descr="တၢ်ဖံးတၢ်မၤအတၢ်ရဲၣ်တၢ်ကျဲၤအလံာ်ဒုးနဲၣ်၀ဲစရီတဘ့ၣ်ဃုာ်ဒီးတၢ်တိၤနီၣ်ဃာ်တဖၣ်လီၤ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5978D1E" w14:textId="1909C012" w:rsidR="00F122D1" w:rsidRPr="00591DEF" w:rsidRDefault="00576E67" w:rsidP="00EF2D47">
            <w:p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နဖးဘၣ်ဃးပတၢ်ဖံးတၢ်မၤတဖၣ်လၢကဘျံးပၤ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ascii="Myanmar Text" w:eastAsia="Zawgyi-One" w:hAnsi="Myanmar Text" w:cs="Myanmar Text"/>
              </w:rPr>
              <w:t>၄၄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ascii="Myanmar Text" w:eastAsia="Zawgyi-One" w:hAnsi="Myanmar Text" w:cs="Myanmar Text"/>
              </w:rPr>
              <w:t>လၢအအိၣ်လၢပ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eastAsia="Zawgyi-One" w:cs="Myanmar Text"/>
              </w:rPr>
              <w:t>Action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eastAsia="Zawgyi-One" w:cs="Myanmar Text"/>
              </w:rPr>
              <w:t>Plan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ascii="Myanmar Text" w:eastAsia="Zawgyi-One" w:hAnsi="Myanmar Text" w:cs="Myanmar Text"/>
              </w:rPr>
              <w:t>အပူၤန့ၣ်သ့လီၤ</w:t>
            </w:r>
            <w:r w:rsidRPr="00591DEF">
              <w:rPr>
                <w:rFonts w:eastAsia="Zawgyi-One" w:cs="Myanmar Text"/>
              </w:rPr>
              <w:t>.</w:t>
            </w:r>
          </w:p>
          <w:p w14:paraId="420D82AD" w14:textId="29FF673B" w:rsidR="00F122D1" w:rsidRPr="00591DEF" w:rsidRDefault="00576E67" w:rsidP="00EF2D47">
            <w:pPr>
              <w:spacing w:line="240" w:lineRule="auto"/>
              <w:rPr>
                <w:rFonts w:cs="Myanmar Text"/>
              </w:rPr>
            </w:pPr>
            <w:r w:rsidRPr="00591DEF">
              <w:rPr>
                <w:rFonts w:ascii="Myanmar Text" w:eastAsia="Zawgyi-One" w:hAnsi="Myanmar Text" w:cs="Myanmar Text"/>
              </w:rPr>
              <w:t>နကွၢ်ဃုပ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eastAsia="Zawgyi-One" w:cs="Myanmar Text"/>
              </w:rPr>
              <w:t>Action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eastAsia="Zawgyi-One" w:cs="Myanmar Text"/>
              </w:rPr>
              <w:t>Plan</w:t>
            </w:r>
            <w:r w:rsidR="00EF2D47" w:rsidRPr="00591DEF">
              <w:rPr>
                <w:rFonts w:eastAsia="Zawgyi-One" w:cs="FS Me Pro"/>
              </w:rPr>
              <w:t> </w:t>
            </w:r>
            <w:r w:rsidRPr="00591DEF">
              <w:rPr>
                <w:rFonts w:ascii="Myanmar Text" w:eastAsia="Zawgyi-One" w:hAnsi="Myanmar Text" w:cs="Myanmar Text"/>
              </w:rPr>
              <w:t>လၢပပှာ်ယဲၤဘျးစဲအပူၤသ့လီၤ</w:t>
            </w:r>
            <w:r w:rsidRPr="00591DEF">
              <w:rPr>
                <w:rFonts w:eastAsia="Zawgyi-One" w:cs="Myanmar Text"/>
              </w:rPr>
              <w:t>.</w:t>
            </w:r>
          </w:p>
          <w:p w14:paraId="1B5B0B54" w14:textId="0B5BA068" w:rsidR="0045725F" w:rsidRPr="00591DEF" w:rsidRDefault="00000000" w:rsidP="00EF2D47">
            <w:pPr>
              <w:spacing w:line="240" w:lineRule="auto"/>
              <w:rPr>
                <w:rFonts w:cs="Myanmar Text"/>
              </w:rPr>
            </w:pPr>
            <w:hyperlink r:id="rId115" w:history="1">
              <w:r w:rsidR="006A604C" w:rsidRPr="00591DEF">
                <w:rPr>
                  <w:rStyle w:val="Hyperlink"/>
                  <w:rFonts w:eastAsia="Zawgyi-One" w:cs="Myanmar Text"/>
                </w:rPr>
                <w:t>www.ndis.gov.au/CALD</w:t>
              </w:r>
            </w:hyperlink>
            <w:r w:rsidR="00EF2D47" w:rsidRPr="00591DEF">
              <w:rPr>
                <w:rFonts w:eastAsia="Zawgyi-One" w:cs="FS Me Pro"/>
              </w:rPr>
              <w:t> </w:t>
            </w:r>
          </w:p>
        </w:tc>
      </w:tr>
    </w:tbl>
    <w:p w14:paraId="1E28C38A" w14:textId="77777777" w:rsidR="002A6A49" w:rsidRPr="00EF2D47" w:rsidRDefault="00576E67" w:rsidP="00EF2D47">
      <w:pPr>
        <w:spacing w:before="0" w:after="0"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p w14:paraId="1CE23BD5" w14:textId="36977A55" w:rsidR="00115682" w:rsidRPr="001565A8" w:rsidRDefault="00576E67" w:rsidP="00EF2D47">
      <w:pPr>
        <w:pStyle w:val="Heading2"/>
        <w:spacing w:line="240" w:lineRule="auto"/>
        <w:rPr>
          <w:rFonts w:cs="Myanmar Text"/>
          <w:lang w:val="en-AU"/>
        </w:rPr>
      </w:pPr>
      <w:bookmarkStart w:id="98" w:name="_Ref145516795"/>
      <w:bookmarkStart w:id="99" w:name="_Toc158276975"/>
      <w:r w:rsidRPr="001565A8">
        <w:rPr>
          <w:rFonts w:ascii="Myanmar Text" w:eastAsia="Zawgyi-One" w:hAnsi="Myanmar Text" w:cs="Myanmar Text"/>
        </w:rPr>
        <w:lastRenderedPageBreak/>
        <w:t>တၢ်လၢပကမၤအီၤဆူညါမ့ၢ်မနုၤလဲၣ်</w:t>
      </w:r>
      <w:bookmarkEnd w:id="98"/>
      <w:bookmarkEnd w:id="99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7B922A66" w14:textId="77777777" w:rsidTr="00576E67">
        <w:tc>
          <w:tcPr>
            <w:tcW w:w="2551" w:type="dxa"/>
            <w:vAlign w:val="center"/>
          </w:tcPr>
          <w:p w14:paraId="2E1E24C9" w14:textId="77777777" w:rsidR="007F4962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29764FF" wp14:editId="350A8B11">
                  <wp:extent cx="1482725" cy="1482725"/>
                  <wp:effectExtent l="0" t="0" r="3175" b="3175"/>
                  <wp:docPr id="1922265291" name="Picture 19" descr="လံာ်နံၣ်လံာ်လါတခါစံး၀ဲဒၣ် &quot;၂၀၂၄&quot;ဃုာ်ဒီးပျၢ်တဘိနဲၣ်ဃီၤဆူလံာ်နံၣ်လံာ်လါလၢအစံး &quot;၂၀၂၈&quot; 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65291" name="Picture 19" descr="လံာ်နံၣ်လံာ်လါတခါစံး၀ဲဒၣ် &quot;၂၀၂၄&quot;ဃုာ်ဒီးပျၢ်တဘိနဲၣ်ဃီၤဆူလံာ်နံၣ်လံာ်လါလၢအစံး &quot;၂၀၂၈&quot; န့ၣ်လီၤ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75F4A8" w14:textId="77777777" w:rsidR="00153FC3" w:rsidRPr="001565A8" w:rsidRDefault="00576E67" w:rsidP="00EF2D47">
            <w:pPr>
              <w:spacing w:line="240" w:lineRule="auto"/>
              <w:rPr>
                <w:rFonts w:cs="Myanmar Text"/>
              </w:rPr>
            </w:pPr>
            <w:r w:rsidRPr="001565A8">
              <w:rPr>
                <w:rFonts w:ascii="Myanmar Text" w:eastAsia="Zawgyi-One" w:hAnsi="Myanmar Text" w:cs="Myanmar Text"/>
              </w:rPr>
              <w:t>တၢ်မၤအကျဲခိၣ်သ့ၣ်န့ၣ်</w:t>
            </w:r>
            <w:r w:rsidRPr="001565A8">
              <w:rPr>
                <w:rFonts w:eastAsia="Zawgyi-One" w:cs="Myanmar Text"/>
              </w:rPr>
              <w:t>-</w:t>
            </w:r>
          </w:p>
          <w:p w14:paraId="2937AF5E" w14:textId="2A74D2A6" w:rsidR="00153FC3" w:rsidRPr="001565A8" w:rsidRDefault="00576E67" w:rsidP="00EF2D47">
            <w:pPr>
              <w:pStyle w:val="ListParagraph"/>
              <w:numPr>
                <w:ilvl w:val="0"/>
                <w:numId w:val="59"/>
              </w:numPr>
              <w:spacing w:line="240" w:lineRule="auto"/>
              <w:rPr>
                <w:rFonts w:cs="Myanmar Text"/>
              </w:rPr>
            </w:pPr>
            <w:r w:rsidRPr="001565A8">
              <w:rPr>
                <w:rFonts w:ascii="Myanmar Text" w:eastAsia="Zawgyi-One" w:hAnsi="Myanmar Text" w:cs="Myanmar Text"/>
              </w:rPr>
              <w:t>ကစးထီၣ်ဖဲ</w:t>
            </w:r>
            <w:r w:rsidR="00EF2D47" w:rsidRPr="001565A8">
              <w:rPr>
                <w:rFonts w:eastAsia="Zawgyi-One" w:cs="FS Me Pro"/>
              </w:rPr>
              <w:t> </w:t>
            </w:r>
            <w:r w:rsidRPr="001565A8">
              <w:rPr>
                <w:rFonts w:ascii="Myanmar Text" w:eastAsia="Zawgyi-One" w:hAnsi="Myanmar Text" w:cs="Myanmar Text"/>
              </w:rPr>
              <w:t>၂၀၂၄</w:t>
            </w:r>
            <w:r w:rsidR="00EF2D47" w:rsidRPr="001565A8">
              <w:rPr>
                <w:rFonts w:eastAsia="Zawgyi-One" w:cs="FS Me Pro"/>
              </w:rPr>
              <w:t> </w:t>
            </w:r>
          </w:p>
          <w:p w14:paraId="584F76EC" w14:textId="03CBF35E" w:rsidR="007F4962" w:rsidRPr="001565A8" w:rsidRDefault="00576E67" w:rsidP="00EF2D47">
            <w:pPr>
              <w:pStyle w:val="ListParagraph"/>
              <w:numPr>
                <w:ilvl w:val="0"/>
                <w:numId w:val="59"/>
              </w:numPr>
              <w:spacing w:line="240" w:lineRule="auto"/>
              <w:rPr>
                <w:rFonts w:cs="Myanmar Text"/>
              </w:rPr>
            </w:pPr>
            <w:r w:rsidRPr="001565A8">
              <w:rPr>
                <w:rFonts w:ascii="Myanmar Text" w:eastAsia="Zawgyi-One" w:hAnsi="Myanmar Text" w:cs="Myanmar Text"/>
              </w:rPr>
              <w:t>ဒီးကတၢၢ်ဖဲ</w:t>
            </w:r>
            <w:r w:rsidR="00EF2D47" w:rsidRPr="001565A8">
              <w:rPr>
                <w:rFonts w:eastAsia="Zawgyi-One" w:cs="FS Me Pro"/>
              </w:rPr>
              <w:t> </w:t>
            </w:r>
            <w:r w:rsidRPr="001565A8">
              <w:rPr>
                <w:rFonts w:ascii="Myanmar Text" w:eastAsia="Zawgyi-One" w:hAnsi="Myanmar Text" w:cs="Myanmar Text"/>
              </w:rPr>
              <w:t>၂၀၂၈</w:t>
            </w:r>
            <w:r w:rsidR="00EF2D47" w:rsidRPr="001565A8">
              <w:rPr>
                <w:rFonts w:eastAsia="Zawgyi-One" w:cs="FS Me Pro"/>
              </w:rPr>
              <w:t> </w:t>
            </w:r>
            <w:r w:rsidRPr="001565A8">
              <w:rPr>
                <w:rFonts w:ascii="Myanmar Text" w:eastAsia="Zawgyi-One" w:hAnsi="Myanmar Text" w:cs="Myanmar Text"/>
              </w:rPr>
              <w:t>လီၤ</w:t>
            </w:r>
            <w:r w:rsidRPr="001565A8">
              <w:rPr>
                <w:rFonts w:eastAsia="Zawgyi-One" w:cs="Myanmar Text"/>
              </w:rPr>
              <w:t>.</w:t>
            </w:r>
          </w:p>
        </w:tc>
      </w:tr>
      <w:tr w:rsidR="002465FE" w:rsidRPr="00EF2D47" w14:paraId="21EA97D8" w14:textId="77777777" w:rsidTr="00576E67">
        <w:tc>
          <w:tcPr>
            <w:tcW w:w="2551" w:type="dxa"/>
            <w:vAlign w:val="center"/>
          </w:tcPr>
          <w:p w14:paraId="3171961F" w14:textId="77777777" w:rsidR="00115682" w:rsidRPr="00EF2D47" w:rsidRDefault="00115682" w:rsidP="00EF2D47">
            <w:pPr>
              <w:pStyle w:val="Image"/>
              <w:spacing w:before="360" w:after="0"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6D9901E5" w14:textId="7AE7A78B" w:rsidR="00115682" w:rsidRPr="001565A8" w:rsidRDefault="00576E67" w:rsidP="00EF2D47">
            <w:pPr>
              <w:spacing w:before="360" w:after="0" w:line="240" w:lineRule="auto"/>
              <w:rPr>
                <w:rFonts w:cs="Myanmar Text"/>
              </w:rPr>
            </w:pPr>
            <w:r w:rsidRPr="001565A8">
              <w:rPr>
                <w:rFonts w:ascii="Myanmar Text" w:eastAsia="Zawgyi-One" w:hAnsi="Myanmar Text" w:cs="Myanmar Text"/>
              </w:rPr>
              <w:t>ပမၤကဲထီၣ်</w:t>
            </w:r>
            <w:r w:rsidR="00EF2D47" w:rsidRPr="001565A8">
              <w:rPr>
                <w:rFonts w:eastAsia="Zawgyi-One" w:cs="FS Me Pro"/>
              </w:rPr>
              <w:t> </w:t>
            </w:r>
            <w:r w:rsidRPr="001565A8">
              <w:rPr>
                <w:rFonts w:eastAsia="Zawgyi-One" w:cs="Myanmar Text"/>
              </w:rPr>
              <w:t>Action</w:t>
            </w:r>
            <w:r w:rsidR="00EF2D47" w:rsidRPr="001565A8">
              <w:rPr>
                <w:rFonts w:eastAsia="Zawgyi-One" w:cs="FS Me Pro"/>
              </w:rPr>
              <w:t> </w:t>
            </w:r>
            <w:r w:rsidRPr="001565A8">
              <w:rPr>
                <w:rFonts w:eastAsia="Zawgyi-One" w:cs="Myanmar Text"/>
              </w:rPr>
              <w:t>Plan</w:t>
            </w:r>
            <w:r w:rsidR="00EF2D47" w:rsidRPr="001565A8">
              <w:rPr>
                <w:rFonts w:eastAsia="Zawgyi-One" w:cs="FS Me Pro"/>
              </w:rPr>
              <w:t> </w:t>
            </w:r>
            <w:r w:rsidRPr="001565A8">
              <w:rPr>
                <w:rFonts w:ascii="Myanmar Text" w:eastAsia="Zawgyi-One" w:hAnsi="Myanmar Text" w:cs="Myanmar Text"/>
              </w:rPr>
              <w:t>လၢတၢ်ကရှဲပၠး၀ဲဒၣ်</w:t>
            </w:r>
            <w:r w:rsidRPr="001565A8">
              <w:rPr>
                <w:rFonts w:eastAsia="Zawgyi-One" w:cs="Myanmar Text"/>
              </w:rPr>
              <w:t>-</w:t>
            </w:r>
          </w:p>
        </w:tc>
      </w:tr>
      <w:tr w:rsidR="002465FE" w:rsidRPr="00EF2D47" w14:paraId="4D131252" w14:textId="77777777" w:rsidTr="00576E67">
        <w:tc>
          <w:tcPr>
            <w:tcW w:w="2551" w:type="dxa"/>
            <w:vAlign w:val="center"/>
          </w:tcPr>
          <w:p w14:paraId="3FCFF171" w14:textId="77777777" w:rsidR="00286147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7085CB89" wp14:editId="2C36400A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325120</wp:posOffset>
                      </wp:positionV>
                      <wp:extent cx="713105" cy="285750"/>
                      <wp:effectExtent l="0" t="0" r="10795" b="0"/>
                      <wp:wrapNone/>
                      <wp:docPr id="13977587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310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4C3998" w14:textId="77777777" w:rsidR="00576E67" w:rsidRPr="00961BB9" w:rsidRDefault="00576E67" w:rsidP="00961BB9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1"/>
                                      <w:szCs w:val="21"/>
                                      <w:lang w:val="en-PH"/>
                                    </w:rPr>
                                  </w:pPr>
                                  <w:r w:rsidRPr="00961BB9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ဖီတၢၣ်တဖၣ်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5CB89" id="_x0000_s1044" type="#_x0000_t202" alt="&quot;&quot;" style="position:absolute;left:0;text-align:left;margin-left:29pt;margin-top:25.6pt;width:56.15pt;height:22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" filled="f" stroked="f">
                      <v:textbox inset="0,0,0,0">
                        <w:txbxContent>
                          <w:p w14:paraId="3D4C3998" w14:textId="77777777" w:rsidR="00576E67" w:rsidRPr="00961BB9" w:rsidRDefault="00576E67" w:rsidP="00961BB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1"/>
                                <w:szCs w:val="21"/>
                                <w:lang w:val="en-PH"/>
                              </w:rPr>
                            </w:pPr>
                            <w:r w:rsidRPr="00961BB9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1"/>
                                <w:szCs w:val="21"/>
                              </w:rPr>
                              <w:t>ဖီတၢၣ်တဖၣ်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867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0580AE58" wp14:editId="34AD0F7B">
                  <wp:extent cx="1482725" cy="1482725"/>
                  <wp:effectExtent l="0" t="0" r="3175" b="3175"/>
                  <wp:docPr id="872201833" name="Picture 20" descr="ဖီတၢၣ်အလံာ်တဘ့ၣ်ဒုးနဲၣ်စရီတခါဃုာ်ဒီးတၢ်တိၤနီၣ်ဃာ်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01833" name="Picture 20" descr="ဖီတၢၣ်အလံာ်တဘ့ၣ်ဒုးနဲၣ်စရီတခါဃုာ်ဒီးတၢ်တိၤနီၣ်ဃာ်တဖၣ်လီၤ.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6E49D4" w14:textId="7BB869E0" w:rsidR="00286147" w:rsidRPr="001565A8" w:rsidRDefault="00576E67" w:rsidP="00EF2D47">
            <w:pPr>
              <w:pStyle w:val="ListParagraph"/>
              <w:numPr>
                <w:ilvl w:val="0"/>
                <w:numId w:val="62"/>
              </w:numPr>
              <w:spacing w:line="240" w:lineRule="auto"/>
              <w:rPr>
                <w:rFonts w:cs="Myanmar Text"/>
              </w:rPr>
            </w:pPr>
            <w:r w:rsidRPr="001565A8">
              <w:rPr>
                <w:rFonts w:ascii="Myanmar Text" w:eastAsia="Zawgyi-One" w:hAnsi="Myanmar Text" w:cs="Myanmar Text"/>
              </w:rPr>
              <w:t>တၢ်လၢပကလိၣ်မၤအီၤလၢတၢ်ကတုၤထီၣ်ပဖီတၢၣ်လၢအအိၣ်လၢ</w:t>
            </w:r>
            <w:r w:rsidR="00EF2D47" w:rsidRPr="001565A8">
              <w:rPr>
                <w:rFonts w:eastAsia="Zawgyi-One" w:cs="FS Me Pro"/>
              </w:rPr>
              <w:t> </w:t>
            </w:r>
            <w:r w:rsidRPr="001565A8">
              <w:rPr>
                <w:rFonts w:ascii="Myanmar Text" w:eastAsia="Zawgyi-One" w:hAnsi="Myanmar Text" w:cs="Myanmar Text"/>
              </w:rPr>
              <w:t>ကျိၤကျဲလၢဃဲၣ်လီၤတၢ်ဂ့ၢ်ကီ</w:t>
            </w:r>
            <w:r w:rsidR="00EF2D47" w:rsidRPr="001565A8">
              <w:rPr>
                <w:rFonts w:eastAsia="Zawgyi-One" w:cs="FS Me Pro"/>
              </w:rPr>
              <w:t> </w:t>
            </w:r>
            <w:r w:rsidRPr="001565A8">
              <w:rPr>
                <w:rFonts w:ascii="Myanmar Text" w:eastAsia="Zawgyi-One" w:hAnsi="Myanmar Text" w:cs="Myanmar Text"/>
              </w:rPr>
              <w:t>အပူၤတဖၣ်န့ၣ်ဒ်လဲၣ်</w:t>
            </w:r>
          </w:p>
        </w:tc>
      </w:tr>
      <w:tr w:rsidR="002465FE" w:rsidRPr="00EF2D47" w14:paraId="194FB782" w14:textId="77777777" w:rsidTr="00576E67">
        <w:tc>
          <w:tcPr>
            <w:tcW w:w="2551" w:type="dxa"/>
            <w:vAlign w:val="center"/>
          </w:tcPr>
          <w:p w14:paraId="6FB2B87D" w14:textId="77777777" w:rsidR="00927762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E37AD49" wp14:editId="68FFADEC">
                  <wp:extent cx="1482725" cy="1482725"/>
                  <wp:effectExtent l="0" t="0" r="3175" b="3175"/>
                  <wp:docPr id="547033466" name="Picture 22" descr="ပှၤတကရူၢ်မၤတၢ်အိၣ်ဖှိၣ်ဒီးကွၢ်၀ဲဒၣ်လံာ်တဘ့ၣ်တပူၤဃီ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33466" name="Picture 22" descr="ပှၤတကရူၢ်မၤတၢ်အိၣ်ဖှိၣ်ဒီးကွၢ်၀ဲဒၣ်လံာ်တဘ့ၣ်တပူၤဃီလီၤ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5C9869" w14:textId="026D99C4" w:rsidR="00927762" w:rsidRPr="001565A8" w:rsidRDefault="00576E67" w:rsidP="00EF2D4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cs="Myanmar Text"/>
              </w:rPr>
            </w:pPr>
            <w:r w:rsidRPr="001565A8">
              <w:rPr>
                <w:rFonts w:ascii="Myanmar Text" w:eastAsia="Zawgyi-One" w:hAnsi="Myanmar Text" w:cs="Myanmar Text"/>
              </w:rPr>
              <w:t>မ့ၢ်ပကမၤတၢ်ဒီးတၢ်ဖံးတၢ်မၤတခါစုာ်စုာ်န့ၣ်ဒ်လဲၣ်</w:t>
            </w:r>
            <w:r w:rsidR="00EF2D47" w:rsidRPr="001565A8">
              <w:rPr>
                <w:rFonts w:eastAsia="Zawgyi-One" w:cs="FS Me Pro"/>
              </w:rPr>
              <w:t> </w:t>
            </w:r>
          </w:p>
        </w:tc>
      </w:tr>
      <w:tr w:rsidR="002465FE" w:rsidRPr="00EF2D47" w14:paraId="66EF24B1" w14:textId="77777777" w:rsidTr="00576E67">
        <w:tc>
          <w:tcPr>
            <w:tcW w:w="2551" w:type="dxa"/>
            <w:vAlign w:val="center"/>
          </w:tcPr>
          <w:p w14:paraId="223FB505" w14:textId="77777777" w:rsidR="00927762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3C01FDC" wp14:editId="6C930EB0">
                  <wp:extent cx="1482725" cy="1482725"/>
                  <wp:effectExtent l="0" t="0" r="3175" b="3175"/>
                  <wp:docPr id="1018014406" name="Picture 21" descr="လံာ်နံၣ်လံာ်လါပူၣ်ထီၣ်အသးတခါဒီးတၢ်သံကွၢ်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14406" name="Picture 21" descr="လံာ်နံၣ်လံာ်လါပူၣ်ထီၣ်အသးတခါဒီးတၢ်သံကွၢ်အပနီၣ်တခါလီၤ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1103C8A" w14:textId="77777777" w:rsidR="00927762" w:rsidRPr="001565A8" w:rsidRDefault="00576E67" w:rsidP="00EF2D4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cs="Myanmar Text"/>
              </w:rPr>
            </w:pPr>
            <w:r w:rsidRPr="001565A8">
              <w:rPr>
                <w:rFonts w:ascii="Myanmar Text" w:eastAsia="Zawgyi-One" w:hAnsi="Myanmar Text" w:cs="Myanmar Text"/>
              </w:rPr>
              <w:t>ပကမၤတၢ်ဒီးတၢ်ဖံးတၢ်မၤတခါစုာ်စုာ်န့ၣ်အဆၢကတီၢ်အယံာ်ထဲလဲၣ်</w:t>
            </w:r>
          </w:p>
        </w:tc>
      </w:tr>
      <w:tr w:rsidR="002465FE" w:rsidRPr="00EF2D47" w14:paraId="154D83CF" w14:textId="77777777" w:rsidTr="00576E67">
        <w:tc>
          <w:tcPr>
            <w:tcW w:w="2551" w:type="dxa"/>
            <w:vAlign w:val="center"/>
          </w:tcPr>
          <w:p w14:paraId="7F5F7ABB" w14:textId="77777777" w:rsidR="00927762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60A778FC" wp14:editId="73EC64E8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283210</wp:posOffset>
                      </wp:positionV>
                      <wp:extent cx="771525" cy="184785"/>
                      <wp:effectExtent l="0" t="0" r="9525" b="5715"/>
                      <wp:wrapNone/>
                      <wp:docPr id="19684925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C1716" w14:textId="77777777" w:rsidR="00576E67" w:rsidRPr="00683D69" w:rsidRDefault="00576E67" w:rsidP="00961BB9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6"/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683D69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12"/>
                                      <w:szCs w:val="12"/>
                                    </w:rPr>
                                    <w:t>တၢ်အစၢလၢအဟဲထီၣ်တဖၣ်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778FC" id="_x0000_s1045" type="#_x0000_t202" alt="&quot;&quot;" style="position:absolute;left:0;text-align:left;margin-left:27.85pt;margin-top:22.3pt;width:60.75pt;height:14.5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" filled="f" stroked="f">
                      <v:textbox inset="0,0,0,0">
                        <w:txbxContent>
                          <w:p w14:paraId="2B5C1716" w14:textId="77777777" w:rsidR="00576E67" w:rsidRPr="00683D69" w:rsidRDefault="00576E67" w:rsidP="00961BB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6"/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683D69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12"/>
                                <w:szCs w:val="12"/>
                              </w:rPr>
                              <w:t>တၢ်အစၢလၢအဟဲထီၣ်တဖၣ်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7C6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2DB7ADC" wp14:editId="0904FBE7">
                  <wp:extent cx="1482725" cy="1482725"/>
                  <wp:effectExtent l="0" t="0" r="3175" b="3175"/>
                  <wp:docPr id="1895519860" name="Picture 23" descr="တၢ်အစၢလၢအအိၣ်ထီၣ်တဖၣ်အလံာ်တဘ့ၣ်လၢအဒုးနဲၣ်စရီတဘ့ၣ်ဃုာ်ဒီးတၢ်မ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19860" name="Picture 23" descr="တၢ်အစၢလၢအအိၣ်ထီၣ်တဖၣ်အလံာ်တဘ့ၣ်လၢအဒုးနဲၣ်စရီတဘ့ၣ်ဃုာ်ဒီးတၢ်မၤနီၣ်တခါလီၤ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F45AD6" w14:textId="77777777" w:rsidR="00927762" w:rsidRPr="001565A8" w:rsidRDefault="00576E67" w:rsidP="00EF2D4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cs="Myanmar Text"/>
              </w:rPr>
            </w:pPr>
            <w:r w:rsidRPr="001565A8">
              <w:rPr>
                <w:rFonts w:ascii="Myanmar Text" w:eastAsia="Zawgyi-One" w:hAnsi="Myanmar Text" w:cs="Myanmar Text"/>
              </w:rPr>
              <w:t>တၢ်အစၢလၢအဟဲထီၣ်လၢတၢ်ဖံးတၢ်မၤတခါစုာ်စုာ်အဂီၢ်န့ၣ်လီၤ</w:t>
            </w:r>
            <w:r w:rsidRPr="001565A8">
              <w:rPr>
                <w:rFonts w:eastAsia="Zawgyi-One" w:cs="Myanmar Text"/>
              </w:rPr>
              <w:t>.</w:t>
            </w:r>
          </w:p>
        </w:tc>
      </w:tr>
      <w:tr w:rsidR="002465FE" w:rsidRPr="00EF2D47" w14:paraId="5310F1C2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59C65B4A" w14:textId="77777777" w:rsidR="00153FC3" w:rsidRPr="00EF2D47" w:rsidRDefault="00576E67" w:rsidP="00EF2D47">
            <w:pPr>
              <w:pStyle w:val="Image"/>
              <w:spacing w:before="1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w:drawing>
                <wp:inline distT="0" distB="0" distL="0" distR="0" wp14:anchorId="1F408651" wp14:editId="096D8A26">
                  <wp:extent cx="1483200" cy="1483200"/>
                  <wp:effectExtent l="0" t="0" r="3175" b="3175"/>
                  <wp:docPr id="2137475017" name="Picture 24" descr="ပှၤတဂၤကွၢ်၀ဲဒၣ်လံၥ်ကွဲး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75017" name="Picture 24" descr="ပှၤတဂၤကွၢ်၀ဲဒၣ်လံၥ်ကွဲးတဘ့ၣ်လီၤ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" r="9666" b="14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A8FD7A" w14:textId="13AA146A" w:rsidR="00153FC3" w:rsidRPr="00683D69" w:rsidRDefault="00576E67" w:rsidP="00EF2D47">
            <w:pPr>
              <w:spacing w:before="120" w:line="240" w:lineRule="auto"/>
              <w:rPr>
                <w:rFonts w:cs="Myanmar Text"/>
              </w:rPr>
            </w:pPr>
            <w:r w:rsidRPr="00683D69">
              <w:rPr>
                <w:rFonts w:ascii="Myanmar Text" w:eastAsia="Zawgyi-One" w:hAnsi="Myanmar Text" w:cs="Myanmar Text"/>
              </w:rPr>
              <w:t>ပကသူ၀ဲဒၣ်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eastAsia="Zawgyi-One" w:cs="Myanmar Text"/>
              </w:rPr>
              <w:t>Action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eastAsia="Zawgyi-One" w:cs="Myanmar Text"/>
              </w:rPr>
              <w:t>Plan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ascii="Myanmar Text" w:eastAsia="Zawgyi-One" w:hAnsi="Myanmar Text" w:cs="Myanmar Text"/>
              </w:rPr>
              <w:t>တၢ်ကသမံသမိးမ့ၢ်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eastAsia="Zawgyi-One" w:cs="Myanmar Text"/>
              </w:rPr>
              <w:t>Strategy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ascii="Myanmar Text" w:eastAsia="Zawgyi-One" w:hAnsi="Myanmar Text" w:cs="Myanmar Text"/>
              </w:rPr>
              <w:t>လဲၤအသးဂ့ၤဂ့ၤဘၣ်ဘၣ်ထဲလဲၣ်န့ၣ်လီၤ</w:t>
            </w:r>
            <w:r w:rsidRPr="00683D69">
              <w:rPr>
                <w:rFonts w:eastAsia="Zawgyi-One" w:cs="Myanmar Text"/>
              </w:rPr>
              <w:t>.</w:t>
            </w:r>
          </w:p>
        </w:tc>
      </w:tr>
      <w:tr w:rsidR="002465FE" w:rsidRPr="00EF2D47" w14:paraId="575EB814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4C178168" w14:textId="77777777" w:rsidR="00115682" w:rsidRPr="00EF2D47" w:rsidRDefault="00576E67" w:rsidP="00EF2D47">
            <w:pPr>
              <w:pStyle w:val="Image"/>
              <w:spacing w:before="120" w:after="1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A599A89" wp14:editId="6A8A6597">
                  <wp:extent cx="1482725" cy="1482725"/>
                  <wp:effectExtent l="0" t="0" r="3175" b="3175"/>
                  <wp:docPr id="476514506" name="Picture 24" descr="မ့ၢ်ပှာ်ယဲၤသန့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4506" name="Picture 24" descr="မ့ၢ်ပှာ်ယဲၤသန့အပနီၣ်တခါလီၤ.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CC5C22" w14:textId="5D9039CF" w:rsidR="00927762" w:rsidRPr="00683D69" w:rsidRDefault="00576E67" w:rsidP="00EF2D47">
            <w:pPr>
              <w:spacing w:line="240" w:lineRule="auto"/>
              <w:rPr>
                <w:rFonts w:cs="Myanmar Text"/>
              </w:rPr>
            </w:pPr>
            <w:r w:rsidRPr="00683D69">
              <w:rPr>
                <w:rFonts w:ascii="Myanmar Text" w:eastAsia="Zawgyi-One" w:hAnsi="Myanmar Text" w:cs="Myanmar Text"/>
              </w:rPr>
              <w:t>နကွၢ်ဃု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eastAsia="Zawgyi-One" w:cs="Myanmar Text"/>
              </w:rPr>
              <w:t>Action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eastAsia="Zawgyi-One" w:cs="Myanmar Text"/>
              </w:rPr>
              <w:t>Plan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ascii="Myanmar Text" w:eastAsia="Zawgyi-One" w:hAnsi="Myanmar Text" w:cs="Myanmar Text"/>
              </w:rPr>
              <w:t>လၢပပှာ်ယဲၤသန့အပူၤသ့လီၤ</w:t>
            </w:r>
            <w:r w:rsidRPr="00683D69">
              <w:rPr>
                <w:rFonts w:eastAsia="Zawgyi-One" w:cs="Myanmar Text"/>
              </w:rPr>
              <w:t>.</w:t>
            </w:r>
          </w:p>
          <w:p w14:paraId="06F746AB" w14:textId="78976531" w:rsidR="00115682" w:rsidRPr="00683D69" w:rsidRDefault="00000000" w:rsidP="00EF2D47">
            <w:pPr>
              <w:spacing w:line="240" w:lineRule="auto"/>
              <w:rPr>
                <w:rFonts w:cs="Myanmar Text"/>
              </w:rPr>
            </w:pPr>
            <w:hyperlink r:id="rId123" w:history="1">
              <w:r w:rsidR="006F12B2" w:rsidRPr="00683D69">
                <w:rPr>
                  <w:rStyle w:val="Hyperlink"/>
                  <w:rFonts w:eastAsia="Zawgyi-One" w:cs="Myanmar Text"/>
                </w:rPr>
                <w:t>www.ndis.gov.au/CALD</w:t>
              </w:r>
            </w:hyperlink>
            <w:r w:rsidR="00EF2D47" w:rsidRPr="00683D69">
              <w:rPr>
                <w:rFonts w:eastAsia="Zawgyi-One" w:cs="FS Me Pro"/>
              </w:rPr>
              <w:t> </w:t>
            </w:r>
          </w:p>
        </w:tc>
      </w:tr>
      <w:tr w:rsidR="002465FE" w:rsidRPr="00EF2D47" w14:paraId="226A13BF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67C8CCAD" w14:textId="77777777" w:rsidR="00A35DF3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5A683A4E" wp14:editId="50DC929E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503555</wp:posOffset>
                      </wp:positionV>
                      <wp:extent cx="683260" cy="194310"/>
                      <wp:effectExtent l="0" t="0" r="2540" b="0"/>
                      <wp:wrapNone/>
                      <wp:docPr id="206078866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3260" cy="1943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CD33E" w14:textId="30076BED" w:rsidR="00576E67" w:rsidRPr="00C3738F" w:rsidRDefault="00576E67" w:rsidP="00C3738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6"/>
                                      <w:sz w:val="12"/>
                                      <w:szCs w:val="16"/>
                                      <w:lang w:val="en-PH"/>
                                    </w:rPr>
                                  </w:pPr>
                                  <w:r w:rsidRPr="00C3738F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12"/>
                                      <w:szCs w:val="16"/>
                                    </w:rPr>
                                    <w:t>ညီလၢတၢ်ကဖးအီၤအဂီၢ်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683A4E" id="_x0000_s1046" type="#_x0000_t202" alt="&quot;&quot;" style="position:absolute;left:0;text-align:left;margin-left:30.9pt;margin-top:39.65pt;width:53.8pt;height:15.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" filled="f" stroked="f">
                      <v:textbox inset="0,0,0,0">
                        <w:txbxContent>
                          <w:p w14:paraId="021CD33E" w14:textId="30076BED" w:rsidR="00576E67" w:rsidRPr="00C3738F" w:rsidRDefault="00576E67" w:rsidP="00C3738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6"/>
                                <w:sz w:val="12"/>
                                <w:szCs w:val="16"/>
                                <w:lang w:val="en-PH"/>
                              </w:rPr>
                            </w:pPr>
                            <w:r w:rsidRPr="00C3738F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12"/>
                                <w:szCs w:val="16"/>
                              </w:rPr>
                              <w:t>ညီလၢတၢ်ကဖးအီၤအဂီၢ်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3C1A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D51EE4F" wp14:editId="5B303D9D">
                  <wp:extent cx="1482725" cy="1482725"/>
                  <wp:effectExtent l="0" t="0" r="3175" b="3175"/>
                  <wp:docPr id="562722201" name="Picture 25" descr="ခီၣ်ဖၠူထၢၣ်တဖျၢၣ်ဒုးနဲၣ် Easy Read 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2201" name="Picture 25" descr="ခီၣ်ဖၠူထၢၣ်တဖျၢၣ်ဒုးနဲၣ် Easy Read အလံာ်တဘ့ၣ်လီၤ.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D60FAE4" w14:textId="001AD9C4" w:rsidR="00A35DF3" w:rsidRPr="00683D69" w:rsidRDefault="00576E67" w:rsidP="00EF2D47">
            <w:pPr>
              <w:spacing w:line="240" w:lineRule="auto"/>
              <w:rPr>
                <w:rFonts w:cs="Myanmar Text"/>
              </w:rPr>
            </w:pPr>
            <w:r w:rsidRPr="00683D69">
              <w:rPr>
                <w:rFonts w:ascii="Myanmar Text" w:eastAsia="Zawgyi-One" w:hAnsi="Myanmar Text" w:cs="Myanmar Text"/>
              </w:rPr>
              <w:t>ဒီးနကွၢ်ဃု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eastAsia="Zawgyi-One" w:cs="Myanmar Text"/>
              </w:rPr>
              <w:t>Easy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eastAsia="Zawgyi-One" w:cs="Myanmar Text"/>
              </w:rPr>
              <w:t>Read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ascii="Myanmar Text" w:eastAsia="Zawgyi-One" w:hAnsi="Myanmar Text" w:cs="Myanmar Text"/>
              </w:rPr>
              <w:t>အလံာ်ပာ်ဖျါလၢအမ့ၢ်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eastAsia="Zawgyi-One" w:cs="Myanmar Text"/>
              </w:rPr>
              <w:t>Action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eastAsia="Zawgyi-One" w:cs="Myanmar Text"/>
              </w:rPr>
              <w:t>Plan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ascii="Myanmar Text" w:eastAsia="Zawgyi-One" w:hAnsi="Myanmar Text" w:cs="Myanmar Text"/>
              </w:rPr>
              <w:t>လၢပပှာ်ယဲၤသန့အပူၤသ့လီၤ</w:t>
            </w:r>
            <w:r w:rsidRPr="00683D69">
              <w:rPr>
                <w:rFonts w:eastAsia="Zawgyi-One" w:cs="Myanmar Text"/>
              </w:rPr>
              <w:t>.</w:t>
            </w:r>
          </w:p>
          <w:p w14:paraId="2C85C1D7" w14:textId="0345B3D7" w:rsidR="00A35DF3" w:rsidRPr="00683D69" w:rsidRDefault="00000000" w:rsidP="00EF2D47">
            <w:pPr>
              <w:spacing w:line="240" w:lineRule="auto"/>
              <w:rPr>
                <w:rFonts w:cs="Myanmar Text"/>
                <w:highlight w:val="yellow"/>
              </w:rPr>
            </w:pPr>
            <w:hyperlink r:id="rId125" w:history="1">
              <w:r w:rsidR="006F12B2" w:rsidRPr="00683D69">
                <w:rPr>
                  <w:rStyle w:val="Hyperlink"/>
                  <w:rFonts w:eastAsia="Zawgyi-One" w:cs="Myanmar Text"/>
                </w:rPr>
                <w:t>www.ndis.gov.au/CALD</w:t>
              </w:r>
            </w:hyperlink>
            <w:r w:rsidR="00EF2D47" w:rsidRPr="00683D69">
              <w:rPr>
                <w:rFonts w:eastAsia="Zawgyi-One" w:cs="FS Me Pro"/>
              </w:rPr>
              <w:t> </w:t>
            </w:r>
          </w:p>
        </w:tc>
      </w:tr>
      <w:tr w:rsidR="002465FE" w:rsidRPr="00EF2D47" w14:paraId="532D7CB9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5A845A88" w14:textId="77777777" w:rsidR="00927762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64B8A5F8" wp14:editId="02A9A1FE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387350</wp:posOffset>
                      </wp:positionV>
                      <wp:extent cx="787400" cy="294005"/>
                      <wp:effectExtent l="0" t="0" r="12700" b="10795"/>
                      <wp:wrapNone/>
                      <wp:docPr id="12001055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7400" cy="294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23E2CE" w14:textId="77777777" w:rsidR="00576E67" w:rsidRPr="004D7544" w:rsidRDefault="00576E67" w:rsidP="004D754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lang w:val="en-PH"/>
                                    </w:rPr>
                                  </w:pPr>
                                  <w:r w:rsidRPr="004D7544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</w:rPr>
                                    <w:t>တၢ်ပာ်ဖျါ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8A5F8" id="_x0000_s1047" type="#_x0000_t202" alt="&quot;&quot;" style="position:absolute;left:0;text-align:left;margin-left:27pt;margin-top:30.5pt;width:62pt;height:23.1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" filled="f" stroked="f">
                      <v:textbox inset="0,0,0,0">
                        <w:txbxContent>
                          <w:p w14:paraId="1323E2CE" w14:textId="77777777" w:rsidR="00576E67" w:rsidRPr="004D7544" w:rsidRDefault="00576E67" w:rsidP="004D754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lang w:val="en-PH"/>
                              </w:rPr>
                            </w:pPr>
                            <w:r w:rsidRPr="004D7544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</w:rPr>
                              <w:t>တၢ်ပာ်ဖျါ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273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FC84ABF" wp14:editId="71E86903">
                  <wp:extent cx="1482725" cy="1482725"/>
                  <wp:effectExtent l="0" t="0" r="3175" b="3175"/>
                  <wp:docPr id="338417840" name="Picture 25" descr="တၢ်ပာ်ဖျါ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17840" name="Picture 25" descr="တၢ်ပာ်ဖျါအလံာ်တဘ့ၣ်လီၤ.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91EC93" w14:textId="04A8A1A3" w:rsidR="00927762" w:rsidRPr="00683D69" w:rsidRDefault="00576E67" w:rsidP="00EF2D47">
            <w:pPr>
              <w:spacing w:line="240" w:lineRule="auto"/>
              <w:rPr>
                <w:rFonts w:cs="Myanmar Text"/>
              </w:rPr>
            </w:pPr>
            <w:r w:rsidRPr="00683D69">
              <w:rPr>
                <w:rFonts w:ascii="Myanmar Text" w:eastAsia="Zawgyi-One" w:hAnsi="Myanmar Text" w:cs="Myanmar Text"/>
              </w:rPr>
              <w:t>ဖဲ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ascii="Myanmar Text" w:eastAsia="Zawgyi-One" w:hAnsi="Myanmar Text" w:cs="Myanmar Text"/>
              </w:rPr>
              <w:t>၂၀၂၄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ascii="Myanmar Text" w:eastAsia="Zawgyi-One" w:hAnsi="Myanmar Text" w:cs="Myanmar Text"/>
              </w:rPr>
              <w:t>အလၢာ်န့ၣ်</w:t>
            </w:r>
            <w:r w:rsidRPr="00683D69">
              <w:rPr>
                <w:rFonts w:eastAsia="Zawgyi-One" w:cs="Myanmar Text"/>
              </w:rPr>
              <w:t>,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ascii="Myanmar Text" w:eastAsia="Zawgyi-One" w:hAnsi="Myanmar Text" w:cs="Myanmar Text"/>
              </w:rPr>
              <w:t>ပကနီၤဟ့ၣ်ပတၢ်ပာ်ဖျါလၢအမ့ၢ်ပတၢ်မၤလၢပမၤ၀ံၤအီၤတဖၣ်လၢတၢ်ကဆီၣ်ထွဲ</w:t>
            </w:r>
            <w:r w:rsidR="004D7544">
              <w:rPr>
                <w:rFonts w:ascii="Myanmar Text" w:eastAsia="Zawgyi-One" w:hAnsi="Myanmar Text" w:cs="Myanmar Text"/>
              </w:rPr>
              <w:t> </w:t>
            </w:r>
            <w:r w:rsidRPr="00683D69">
              <w:rPr>
                <w:rFonts w:eastAsia="Zawgyi-One" w:cs="Myanmar Text"/>
              </w:rPr>
              <w:t>Strategy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ascii="Myanmar Text" w:eastAsia="Zawgyi-One" w:hAnsi="Myanmar Text" w:cs="Myanmar Text"/>
              </w:rPr>
              <w:t>အဂီၢ်လီၤ</w:t>
            </w:r>
            <w:r w:rsidRPr="00683D69">
              <w:rPr>
                <w:rFonts w:eastAsia="Zawgyi-One" w:cs="Myanmar Text"/>
              </w:rPr>
              <w:t>.</w:t>
            </w:r>
          </w:p>
        </w:tc>
      </w:tr>
      <w:tr w:rsidR="002465FE" w:rsidRPr="00EF2D47" w14:paraId="03A3C5D1" w14:textId="77777777" w:rsidTr="00576E67">
        <w:tc>
          <w:tcPr>
            <w:tcW w:w="2551" w:type="dxa"/>
            <w:vAlign w:val="center"/>
          </w:tcPr>
          <w:p w14:paraId="13169D53" w14:textId="77777777" w:rsidR="00927762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C117A05" wp14:editId="4582FB3E">
                  <wp:extent cx="1482725" cy="1482725"/>
                  <wp:effectExtent l="0" t="0" r="3175" b="3175"/>
                  <wp:docPr id="701275079" name="Picture 26" descr="ပှၤတဂၤဃုာ်ဒီးတၢ်ကတိၤအတၢ်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75079" name="Picture 26" descr="ပှၤတဂၤဃုာ်ဒီးတၢ်ကတိၤအတၢ်ပနီၣ်တခါလီၤ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9E4401" w14:textId="0AADC096" w:rsidR="00927762" w:rsidRPr="00683D69" w:rsidRDefault="00576E67" w:rsidP="00EF2D47">
            <w:pPr>
              <w:spacing w:line="240" w:lineRule="auto"/>
              <w:rPr>
                <w:rFonts w:cs="Myanmar Text"/>
              </w:rPr>
            </w:pPr>
            <w:r w:rsidRPr="00683D69">
              <w:rPr>
                <w:rFonts w:ascii="Myanmar Text" w:eastAsia="Zawgyi-One" w:hAnsi="Myanmar Text" w:cs="Myanmar Text"/>
              </w:rPr>
              <w:t>ဒီးပကသံကွၢ်ပှၤအဂၤတဖၣ်လၢအကနီၤဟ့ၣ်မ့ၢ်အ၀ဲသ့ၣ်ဆိကမိၣ်၀ဲဒၣ်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eastAsia="Zawgyi-One" w:cs="Myanmar Text"/>
              </w:rPr>
              <w:t>Strategy</w:t>
            </w:r>
            <w:r w:rsidR="00EF2D47" w:rsidRPr="00683D69">
              <w:rPr>
                <w:rFonts w:eastAsia="Zawgyi-One" w:cs="FS Me Pro"/>
              </w:rPr>
              <w:t> </w:t>
            </w:r>
            <w:r w:rsidRPr="00683D69">
              <w:rPr>
                <w:rFonts w:ascii="Myanmar Text" w:eastAsia="Zawgyi-One" w:hAnsi="Myanmar Text" w:cs="Myanmar Text"/>
              </w:rPr>
              <w:t>ဒ်လဲၣ်အဂ့ၢ်လီၤ</w:t>
            </w:r>
            <w:r w:rsidRPr="00683D69">
              <w:rPr>
                <w:rFonts w:eastAsia="Zawgyi-One" w:cs="Myanmar Text"/>
              </w:rPr>
              <w:t>.</w:t>
            </w:r>
          </w:p>
        </w:tc>
      </w:tr>
    </w:tbl>
    <w:p w14:paraId="3CE8822C" w14:textId="77777777" w:rsidR="009B4B96" w:rsidRPr="00EF2D47" w:rsidRDefault="00576E67" w:rsidP="00EF2D47">
      <w:pPr>
        <w:spacing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0CA10CDE" w14:textId="77777777" w:rsidTr="00576E67">
        <w:tc>
          <w:tcPr>
            <w:tcW w:w="2551" w:type="dxa"/>
            <w:vAlign w:val="center"/>
          </w:tcPr>
          <w:p w14:paraId="3ED6A202" w14:textId="77777777" w:rsidR="00927762" w:rsidRPr="00EF2D47" w:rsidRDefault="00927762" w:rsidP="00EF2D47">
            <w:pPr>
              <w:pStyle w:val="Image"/>
              <w:spacing w:before="360" w:after="0" w:line="240" w:lineRule="auto"/>
              <w:rPr>
                <w:rFonts w:cs="Myanmar Text"/>
                <w:sz w:val="24"/>
                <w:szCs w:val="24"/>
              </w:rPr>
            </w:pPr>
          </w:p>
        </w:tc>
        <w:tc>
          <w:tcPr>
            <w:tcW w:w="6576" w:type="dxa"/>
            <w:vAlign w:val="center"/>
          </w:tcPr>
          <w:p w14:paraId="4B120044" w14:textId="77777777" w:rsidR="00927762" w:rsidRPr="00E23E49" w:rsidRDefault="00576E67" w:rsidP="00EF2D47">
            <w:pPr>
              <w:spacing w:before="360" w:after="0" w:line="240" w:lineRule="auto"/>
              <w:rPr>
                <w:rFonts w:cs="Myanmar Text"/>
              </w:rPr>
            </w:pPr>
            <w:r w:rsidRPr="00E23E49">
              <w:rPr>
                <w:rFonts w:ascii="Myanmar Text" w:eastAsia="Zawgyi-One" w:hAnsi="Myanmar Text" w:cs="Myanmar Text"/>
              </w:rPr>
              <w:t>တၢ်အံၤပၣ်ဃုၥ်</w:t>
            </w:r>
            <w:r w:rsidRPr="00E23E49">
              <w:rPr>
                <w:rFonts w:eastAsia="Zawgyi-One" w:cs="Myanmar Text"/>
              </w:rPr>
              <w:t>-</w:t>
            </w:r>
          </w:p>
        </w:tc>
      </w:tr>
      <w:tr w:rsidR="002465FE" w:rsidRPr="00EF2D47" w14:paraId="005DBE9B" w14:textId="77777777" w:rsidTr="00576E67">
        <w:tc>
          <w:tcPr>
            <w:tcW w:w="2551" w:type="dxa"/>
            <w:vAlign w:val="center"/>
          </w:tcPr>
          <w:p w14:paraId="19776429" w14:textId="77777777" w:rsidR="00723BCB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CED42E1" wp14:editId="452B84E9">
                  <wp:extent cx="1482725" cy="1482725"/>
                  <wp:effectExtent l="0" t="0" r="3175" b="3175"/>
                  <wp:docPr id="758162148" name="Picture 26" descr="CALD အပှၤတဖ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2148" name="Picture 26" descr="CALD အပှၤတဖုလီၤ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44A45A0" w14:textId="1BDB31DA" w:rsidR="00723BCB" w:rsidRPr="00E23E49" w:rsidRDefault="00576E67" w:rsidP="00EF2D47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cs="Myanmar Text"/>
              </w:rPr>
            </w:pPr>
            <w:r w:rsidRPr="00E23E49">
              <w:rPr>
                <w:rFonts w:eastAsia="Zawgyi-One" w:cs="Myanmar Text"/>
              </w:rPr>
              <w:t>CALD</w:t>
            </w:r>
            <w:r w:rsidR="00EF2D47" w:rsidRPr="00E23E49">
              <w:rPr>
                <w:rFonts w:eastAsia="Zawgyi-One" w:cs="FS Me Pro"/>
              </w:rPr>
              <w:t> </w:t>
            </w:r>
            <w:r w:rsidRPr="00E23E49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</w:t>
            </w:r>
          </w:p>
        </w:tc>
      </w:tr>
      <w:tr w:rsidR="002465FE" w:rsidRPr="00EF2D47" w14:paraId="65D852FE" w14:textId="77777777" w:rsidTr="00576E67">
        <w:tc>
          <w:tcPr>
            <w:tcW w:w="2551" w:type="dxa"/>
            <w:vAlign w:val="center"/>
          </w:tcPr>
          <w:p w14:paraId="2765EB9E" w14:textId="77777777" w:rsidR="00723BCB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3196A9F3" wp14:editId="7C0297CE">
                  <wp:extent cx="1482725" cy="1482725"/>
                  <wp:effectExtent l="0" t="0" r="3175" b="3175"/>
                  <wp:docPr id="919010098" name="Picture 27" descr="ပှၤစဲၣ်နီၤတဖုလၢအအိၣ်လၢ၀ဲၤဒၢးတၢ်သူၣ်ထီၣ်တဖျၢၣ်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0098" name="Picture 27" descr="ပှၤစဲၣ်နီၤတဖုလၢအအိၣ်လၢ၀ဲၤဒၢးတၢ်သူၣ်ထီၣ်တဖျၢၣ်အမဲာ်ညါလီၤ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0CE5CB" w14:textId="77777777" w:rsidR="00723BCB" w:rsidRPr="00E23E49" w:rsidRDefault="00576E67" w:rsidP="00EF2D47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cs="Myanmar Text"/>
              </w:rPr>
            </w:pPr>
            <w:r w:rsidRPr="00E23E49">
              <w:rPr>
                <w:rFonts w:ascii="Myanmar Text" w:eastAsia="Zawgyi-One" w:hAnsi="Myanmar Text" w:cs="Myanmar Text"/>
              </w:rPr>
              <w:t>ပှၤတ၀ၢအတၢ်ကရၢကရိတဖၣ်</w:t>
            </w:r>
          </w:p>
        </w:tc>
      </w:tr>
      <w:tr w:rsidR="002465FE" w:rsidRPr="00EF2D47" w14:paraId="1715EC38" w14:textId="77777777" w:rsidTr="00576E67">
        <w:tc>
          <w:tcPr>
            <w:tcW w:w="2551" w:type="dxa"/>
            <w:vAlign w:val="center"/>
          </w:tcPr>
          <w:p w14:paraId="36F4C798" w14:textId="77777777" w:rsidR="00723BCB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0A86B373" wp14:editId="6C9EEEC2">
                  <wp:extent cx="1482725" cy="1482725"/>
                  <wp:effectExtent l="0" t="0" r="3175" b="3175"/>
                  <wp:docPr id="1470545733" name="Picture 28" descr="ပှၤ ၃ ဂၤအိၣ်လၢတၢ်ကတိၤအပနီၣ် ၂ ခါအဖီလာ်လီၤ. တၢ်ကတိၤအပနီၣ်တခါန့ၣ်ဒုးနဲၣ်စုမုၢ်တဘိယူာ်ထီၣ်အသးလီၤ. တၢ်ကတိၤအပနီၣ်အဂၤတခါဒုးနဲၣ်စုမုၢ်တဘိယူာ်ဆူ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45733" name="Picture 28" descr="ပှၤ ၃ ဂၤအိၣ်လၢတၢ်ကတိၤအပနီၣ် ၂ ခါအဖီလာ်လီၤ. တၢ်ကတိၤအပနီၣ်တခါန့ၣ်ဒုးနဲၣ်စုမုၢ်တဘိယူာ်ထီၣ်အသးလီၤ. တၢ်ကတိၤအပနီၣ်အဂၤတခါဒုးနဲၣ်စုမုၢ်တဘိယူာ်ဆူလာ်လီၤ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99EC95" w14:textId="4F9EC7CD" w:rsidR="00723BCB" w:rsidRPr="00E23E49" w:rsidRDefault="00576E67" w:rsidP="00EF2D47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cs="Myanmar Text"/>
              </w:rPr>
            </w:pPr>
            <w:r w:rsidRPr="00E23E49">
              <w:rPr>
                <w:rFonts w:ascii="Myanmar Text" w:eastAsia="Zawgyi-One" w:hAnsi="Myanmar Text" w:cs="Myanmar Text"/>
              </w:rPr>
              <w:t>တၢ်ဟ့ၣ်ကူၣ်ဟ့ၣ်ဖးအကရူၢ်တဖၣ်လၢအအိၣ်လၢ</w:t>
            </w:r>
            <w:r w:rsidR="00E23E49">
              <w:rPr>
                <w:rFonts w:eastAsia="Zawgyi-One" w:cs="FS Me Pro"/>
              </w:rPr>
              <w:t xml:space="preserve"> </w:t>
            </w:r>
            <w:r w:rsidRPr="00E23E49">
              <w:rPr>
                <w:rFonts w:eastAsia="Zawgyi-One" w:cs="Myanmar Text"/>
              </w:rPr>
              <w:t>NDIA</w:t>
            </w:r>
            <w:r w:rsidR="00EF2D47" w:rsidRPr="00E23E49">
              <w:rPr>
                <w:rFonts w:eastAsia="Zawgyi-One" w:cs="FS Me Pro"/>
              </w:rPr>
              <w:t> </w:t>
            </w:r>
            <w:r w:rsidRPr="00E23E49">
              <w:rPr>
                <w:rFonts w:ascii="Myanmar Text" w:eastAsia="Zawgyi-One" w:hAnsi="Myanmar Text" w:cs="Myanmar Text"/>
              </w:rPr>
              <w:t>အချၢ</w:t>
            </w:r>
          </w:p>
        </w:tc>
      </w:tr>
      <w:tr w:rsidR="002465FE" w:rsidRPr="00EF2D47" w14:paraId="4F094688" w14:textId="77777777" w:rsidTr="00576E67">
        <w:tc>
          <w:tcPr>
            <w:tcW w:w="2551" w:type="dxa"/>
            <w:vAlign w:val="center"/>
          </w:tcPr>
          <w:p w14:paraId="3F13DCE3" w14:textId="77777777" w:rsidR="003267DF" w:rsidRPr="00EF2D47" w:rsidRDefault="00576E67" w:rsidP="00EF2D47">
            <w:pPr>
              <w:pStyle w:val="Image"/>
              <w:spacing w:before="96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83A7A38" wp14:editId="666F85FE">
                  <wp:extent cx="1482725" cy="1482725"/>
                  <wp:effectExtent l="0" t="0" r="3175" b="3175"/>
                  <wp:docPr id="1672192175" name="Picture 27" descr="ပှၤတဂၤကွဲးလီၤတၢ်လၢလံာ်တဘ့ၣ်အပူၤန့ၣ်အိၣ်လၢတၢ်ဆိကမိၣ်အတၢ်ပနီၣ်တခါအဖီလာ်လီၤ. တၢ်ဆိကမိၣ်အပနီၣ်ဒုးနဲၣ်စုမုၢ်ကျၢၢ်ယူာ်ထီၣ်အသးဃုာ်ဒီးပျၢ်တဘိနဲၣ်ဃီၤအသးဆူထ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192175" name="Picture 27" descr="ပှၤတဂၤကွဲးလီၤတၢ်လၢလံာ်တဘ့ၣ်အပူၤန့ၣ်အိၣ်လၢတၢ်ဆိကမိၣ်အတၢ်ပနီၣ်တခါအဖီလာ်လီၤ. တၢ်ဆိကမိၣ်အပနီၣ်ဒုးနဲၣ်စုမုၢ်ကျၢၢ်ယူာ်ထီၣ်အသးဃုာ်ဒီးပျၢ်တဘိနဲၣ်ဃီၤအသးဆူထးလီၤ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0DC14F" w14:textId="24354680" w:rsidR="003267DF" w:rsidRPr="00E23E49" w:rsidRDefault="00576E67" w:rsidP="00EF2D47">
            <w:pPr>
              <w:spacing w:before="960" w:line="240" w:lineRule="auto"/>
              <w:rPr>
                <w:rFonts w:cs="Myanmar Text"/>
              </w:rPr>
            </w:pPr>
            <w:r w:rsidRPr="00E23E49">
              <w:rPr>
                <w:rFonts w:ascii="Myanmar Text" w:eastAsia="Zawgyi-One" w:hAnsi="Myanmar Text" w:cs="Myanmar Text"/>
              </w:rPr>
              <w:t>တၢ်အံၤကမၤစၢၤပှၤလၢတၢ်ကနၢ်ပၢၢ်</w:t>
            </w:r>
            <w:r w:rsidR="00EF2D47" w:rsidRPr="00E23E49">
              <w:rPr>
                <w:rFonts w:eastAsia="Zawgyi-One" w:cs="FS Me Pro"/>
              </w:rPr>
              <w:t> </w:t>
            </w:r>
            <w:r w:rsidRPr="00E23E49">
              <w:rPr>
                <w:rFonts w:eastAsia="Zawgyi-One" w:cs="Myanmar Text"/>
              </w:rPr>
              <w:t>Strategy</w:t>
            </w:r>
            <w:r w:rsidR="00EF2D47" w:rsidRPr="00E23E49">
              <w:rPr>
                <w:rFonts w:eastAsia="Zawgyi-One" w:cs="FS Me Pro"/>
              </w:rPr>
              <w:t> </w:t>
            </w:r>
            <w:r w:rsidRPr="00E23E49">
              <w:rPr>
                <w:rFonts w:ascii="Myanmar Text" w:eastAsia="Zawgyi-One" w:hAnsi="Myanmar Text" w:cs="Myanmar Text"/>
              </w:rPr>
              <w:t>အကူာ်ဖဲလဲၣ်တခါန့ၣ်</w:t>
            </w:r>
            <w:r w:rsidRPr="00E23E49">
              <w:rPr>
                <w:rFonts w:eastAsia="Zawgyi-One" w:cs="Myanmar Text"/>
              </w:rPr>
              <w:t>-</w:t>
            </w:r>
          </w:p>
          <w:p w14:paraId="42BDF387" w14:textId="77777777" w:rsidR="003267DF" w:rsidRPr="00E23E49" w:rsidRDefault="00576E67" w:rsidP="00EF2D47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cs="Myanmar Text"/>
              </w:rPr>
            </w:pPr>
            <w:r w:rsidRPr="00E23E49">
              <w:rPr>
                <w:rFonts w:ascii="Myanmar Text" w:eastAsia="Zawgyi-One" w:hAnsi="Myanmar Text" w:cs="Myanmar Text"/>
              </w:rPr>
              <w:t>မၤတၢ်ဂ့ၤဂ့ၤလဲၣ်</w:t>
            </w:r>
          </w:p>
          <w:p w14:paraId="0C345764" w14:textId="77777777" w:rsidR="003267DF" w:rsidRPr="00E23E49" w:rsidRDefault="00576E67" w:rsidP="00EF2D47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cs="Myanmar Text"/>
              </w:rPr>
            </w:pPr>
            <w:r w:rsidRPr="00E23E49">
              <w:rPr>
                <w:rFonts w:ascii="Myanmar Text" w:eastAsia="Zawgyi-One" w:hAnsi="Myanmar Text" w:cs="Myanmar Text"/>
              </w:rPr>
              <w:t>လိၣ်တၢ်မၤဂ့ၤထီၣ်အီၤလဲၣ်န့ၣ်လီၤ</w:t>
            </w:r>
            <w:r w:rsidRPr="00E23E49">
              <w:rPr>
                <w:rFonts w:eastAsia="Zawgyi-One" w:cs="Myanmar Text"/>
              </w:rPr>
              <w:t>.</w:t>
            </w:r>
          </w:p>
        </w:tc>
      </w:tr>
    </w:tbl>
    <w:p w14:paraId="31E3B9E1" w14:textId="77777777" w:rsidR="0028416F" w:rsidRPr="00EF2D47" w:rsidRDefault="00576E67" w:rsidP="00EF2D47">
      <w:pPr>
        <w:spacing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p w14:paraId="085ECADA" w14:textId="77777777" w:rsidR="00493D5D" w:rsidRPr="00E23E49" w:rsidRDefault="00576E67" w:rsidP="00EF2D47">
      <w:pPr>
        <w:pStyle w:val="Heading2"/>
        <w:spacing w:line="240" w:lineRule="auto"/>
        <w:rPr>
          <w:rFonts w:cs="Myanmar Text"/>
        </w:rPr>
      </w:pPr>
      <w:bookmarkStart w:id="100" w:name="_Toc12634029"/>
      <w:bookmarkStart w:id="101" w:name="_Toc12636487"/>
      <w:bookmarkStart w:id="102" w:name="_Toc43391451"/>
      <w:bookmarkStart w:id="103" w:name="_Toc43391513"/>
      <w:bookmarkStart w:id="104" w:name="_Toc158276976"/>
      <w:r w:rsidRPr="00E23E49">
        <w:rPr>
          <w:rFonts w:ascii="Myanmar Text" w:eastAsia="Zawgyi-One" w:hAnsi="Myanmar Text" w:cs="Myanmar Text"/>
        </w:rPr>
        <w:lastRenderedPageBreak/>
        <w:t>တၢ်ဂ့ၢ်တၢ်ကျိၤအါထီၣ်</w:t>
      </w:r>
      <w:bookmarkEnd w:id="100"/>
      <w:bookmarkEnd w:id="101"/>
      <w:bookmarkEnd w:id="102"/>
      <w:bookmarkEnd w:id="103"/>
      <w:bookmarkEnd w:id="104"/>
    </w:p>
    <w:p w14:paraId="3798C611" w14:textId="77777777" w:rsidR="008A5DB9" w:rsidRPr="00E23E49" w:rsidRDefault="00576E67" w:rsidP="00EF2D47">
      <w:pPr>
        <w:spacing w:line="240" w:lineRule="auto"/>
        <w:rPr>
          <w:rFonts w:cs="Myanmar Text"/>
          <w:lang w:val="x-none" w:eastAsia="x-none"/>
        </w:rPr>
      </w:pPr>
      <w:r w:rsidRPr="00E23E49">
        <w:rPr>
          <w:rFonts w:ascii="Myanmar Text" w:eastAsia="Zawgyi-One" w:hAnsi="Myanmar Text" w:cs="Myanmar Text"/>
        </w:rPr>
        <w:t>လၢတၢ်ဂ့ၢ်တၢ်ကျိၤဆူညါဘၣ်ဃးတၢ်မၤအကျဲခိၣ်သ့ၣ်တခါအံၤအဂီၢ်</w:t>
      </w:r>
      <w:r w:rsidRPr="00E23E49">
        <w:rPr>
          <w:rFonts w:eastAsia="Zawgyi-One" w:cs="Myanmar Text"/>
        </w:rPr>
        <w:t>,</w:t>
      </w:r>
      <w:r w:rsidRPr="00E23E49">
        <w:rPr>
          <w:rFonts w:ascii="Myanmar Text" w:eastAsia="Zawgyi-One" w:hAnsi="Myanmar Text" w:cs="Myanmar Text"/>
        </w:rPr>
        <w:t>၀ံသးစူၤဆဲးကျိးဘၣ်ပှၤတက့ၢ်</w:t>
      </w:r>
      <w:r w:rsidRPr="00E23E49">
        <w:rPr>
          <w:rFonts w:eastAsia="Zawgyi-One" w:cs="Myanmar Text"/>
        </w:rPr>
        <w:t>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624E418E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AF34ED7" w14:textId="77777777" w:rsidR="00493D5D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F743E55" wp14:editId="098833A6">
                  <wp:extent cx="1440000" cy="1440000"/>
                  <wp:effectExtent l="0" t="0" r="8255" b="8255"/>
                  <wp:docPr id="3" name="Picture 3" descr="မ့ၢ်ပှာ်ယဲၤသန့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မ့ၢ်ပှာ်ယဲၤသန့အပ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324980C" w14:textId="77777777" w:rsidR="00153FC3" w:rsidRPr="00E23E49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E23E49">
              <w:rPr>
                <w:rFonts w:ascii="Myanmar Text" w:eastAsia="Zawgyi-One" w:hAnsi="Myanmar Text" w:cs="Myanmar Text"/>
              </w:rPr>
              <w:t>နကွၢ်ဘၣ်ပပှၥ်ယဲၤသ့ဖဲ</w:t>
            </w:r>
            <w:r w:rsidRPr="00E23E49">
              <w:rPr>
                <w:rFonts w:eastAsia="Zawgyi-One" w:cs="Myanmar Text"/>
              </w:rPr>
              <w:t>-</w:t>
            </w:r>
          </w:p>
          <w:p w14:paraId="0DE9EDA3" w14:textId="77777777" w:rsidR="00493D5D" w:rsidRPr="00E23E49" w:rsidRDefault="00000000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hyperlink r:id="rId133" w:history="1">
              <w:r w:rsidR="00153FC3" w:rsidRPr="00E23E49">
                <w:rPr>
                  <w:rStyle w:val="Hyperlink"/>
                  <w:rFonts w:eastAsia="Zawgyi-One" w:cs="Myanmar Text"/>
                  <w:bCs/>
                </w:rPr>
                <w:t>www.ndis.gov.au</w:t>
              </w:r>
            </w:hyperlink>
          </w:p>
        </w:tc>
      </w:tr>
      <w:tr w:rsidR="002465FE" w:rsidRPr="00EF2D47" w14:paraId="3A05B4B1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35DF64" w14:textId="77777777" w:rsidR="00493D5D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93228F1" wp14:editId="245983E3">
                  <wp:extent cx="1440000" cy="1440000"/>
                  <wp:effectExtent l="0" t="0" r="8255" b="8255"/>
                  <wp:docPr id="36" name="Picture 36" descr="လီတဲစိတဖျၢၣ်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လီတဲစိတဖျၢၣ်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0C7F45F" w14:textId="77777777" w:rsidR="00153FC3" w:rsidRPr="00E23E49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E23E49">
              <w:rPr>
                <w:rFonts w:ascii="Myanmar Text" w:eastAsia="Zawgyi-One" w:hAnsi="Myanmar Text" w:cs="Myanmar Text"/>
              </w:rPr>
              <w:t>နကိးပှၤသ့ဖဲ</w:t>
            </w:r>
            <w:r w:rsidRPr="00E23E49">
              <w:rPr>
                <w:rFonts w:eastAsia="Zawgyi-One" w:cs="Myanmar Text"/>
              </w:rPr>
              <w:t>-</w:t>
            </w:r>
          </w:p>
          <w:p w14:paraId="11F68980" w14:textId="04F08279" w:rsidR="00493D5D" w:rsidRPr="00E23E49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E23E49">
              <w:rPr>
                <w:rStyle w:val="IntenseEmphasis1"/>
                <w:rFonts w:eastAsia="Zawgyi-One" w:cs="Myanmar Text"/>
                <w:bCs/>
              </w:rPr>
              <w:t>1800</w:t>
            </w:r>
            <w:r w:rsidR="00EF2D47" w:rsidRPr="00E23E49">
              <w:rPr>
                <w:rStyle w:val="IntenseEmphasis1"/>
                <w:rFonts w:eastAsia="Zawgyi-One" w:cs="FS Me Pro"/>
                <w:bCs/>
              </w:rPr>
              <w:t> </w:t>
            </w:r>
            <w:r w:rsidRPr="00E23E49">
              <w:rPr>
                <w:rStyle w:val="IntenseEmphasis1"/>
                <w:rFonts w:eastAsia="Zawgyi-One" w:cs="Myanmar Text"/>
                <w:bCs/>
              </w:rPr>
              <w:t>800</w:t>
            </w:r>
            <w:r w:rsidR="00EF2D47" w:rsidRPr="00E23E49">
              <w:rPr>
                <w:rStyle w:val="IntenseEmphasis1"/>
                <w:rFonts w:eastAsia="Zawgyi-One" w:cs="FS Me Pro"/>
                <w:bCs/>
              </w:rPr>
              <w:t> </w:t>
            </w:r>
            <w:r w:rsidRPr="00E23E49">
              <w:rPr>
                <w:rStyle w:val="IntenseEmphasis1"/>
                <w:rFonts w:eastAsia="Zawgyi-One" w:cs="Myanmar Text"/>
                <w:bCs/>
              </w:rPr>
              <w:t>110</w:t>
            </w:r>
          </w:p>
        </w:tc>
      </w:tr>
      <w:tr w:rsidR="002465FE" w:rsidRPr="00EF2D47" w14:paraId="3FBF7765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7F1AA55" w14:textId="77777777" w:rsidR="00CD310C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1925693E" wp14:editId="4B4337D4">
                  <wp:extent cx="792000" cy="792000"/>
                  <wp:effectExtent l="0" t="0" r="8255" b="8255"/>
                  <wp:docPr id="15" name="Picture 15" descr="Facebook တခါ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Facebook တခါ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D202757" w14:textId="4C6BFB34" w:rsidR="00CD310C" w:rsidRPr="00E23E49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E23E49">
              <w:rPr>
                <w:rFonts w:ascii="Myanmar Text" w:eastAsia="Zawgyi-One" w:hAnsi="Myanmar Text" w:cs="Myanmar Text"/>
              </w:rPr>
              <w:t>နလူၤပိာ်ကွၢ်ပှၤလၢ</w:t>
            </w:r>
            <w:r w:rsidR="00EF2D47" w:rsidRPr="00E23E49">
              <w:rPr>
                <w:rFonts w:eastAsia="Zawgyi-One" w:cs="FS Me Pro"/>
              </w:rPr>
              <w:t> </w:t>
            </w:r>
            <w:r w:rsidRPr="00E23E49">
              <w:rPr>
                <w:rFonts w:eastAsia="Zawgyi-One" w:cs="Myanmar Text"/>
              </w:rPr>
              <w:t>Facebook</w:t>
            </w:r>
            <w:r w:rsidR="00EF2D47" w:rsidRPr="00E23E49">
              <w:rPr>
                <w:rFonts w:eastAsia="Zawgyi-One" w:cs="FS Me Pro"/>
              </w:rPr>
              <w:t> </w:t>
            </w:r>
            <w:r w:rsidRPr="00E23E49">
              <w:rPr>
                <w:rFonts w:ascii="Myanmar Text" w:eastAsia="Zawgyi-One" w:hAnsi="Myanmar Text" w:cs="Myanmar Text"/>
              </w:rPr>
              <w:t>အလိၤသ့လီၤ</w:t>
            </w:r>
            <w:r w:rsidRPr="00E23E49">
              <w:rPr>
                <w:rFonts w:eastAsia="Zawgyi-One" w:cs="Myanmar Text"/>
              </w:rPr>
              <w:t>.</w:t>
            </w:r>
          </w:p>
          <w:p w14:paraId="359211BE" w14:textId="77777777" w:rsidR="00CD310C" w:rsidRPr="00E23E49" w:rsidRDefault="00000000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Myanmar Text"/>
                <w:bCs/>
              </w:rPr>
            </w:pPr>
            <w:hyperlink r:id="rId136" w:history="1">
              <w:r w:rsidR="00DE6B8B" w:rsidRPr="00E23E49">
                <w:rPr>
                  <w:rStyle w:val="Hyperlink"/>
                  <w:rFonts w:eastAsia="Zawgyi-One" w:cs="Myanmar Text"/>
                  <w:bCs/>
                </w:rPr>
                <w:t>www.facebook.com/NDISAus</w:t>
              </w:r>
            </w:hyperlink>
          </w:p>
        </w:tc>
      </w:tr>
      <w:tr w:rsidR="002465FE" w:rsidRPr="00EF2D47" w14:paraId="139E1854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544192" w14:textId="77777777" w:rsidR="00CD310C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6CC1A4B8" wp14:editId="5BD9057A">
                  <wp:extent cx="792000" cy="792000"/>
                  <wp:effectExtent l="0" t="0" r="8255" b="8255"/>
                  <wp:docPr id="16" name="Picture 16" descr="Twitter တခါ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Twitter တခါ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E645CBF" w14:textId="78A9AA29" w:rsidR="00CD310C" w:rsidRPr="00E23E49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E23E49">
              <w:rPr>
                <w:rFonts w:ascii="Myanmar Text" w:eastAsia="Zawgyi-One" w:hAnsi="Myanmar Text" w:cs="Myanmar Text"/>
              </w:rPr>
              <w:t>နလူၤပိာ်ကွၢ်ပှၤလၢ</w:t>
            </w:r>
            <w:r w:rsidR="00EF2D47" w:rsidRPr="00E23E49">
              <w:rPr>
                <w:rFonts w:eastAsia="Zawgyi-One" w:cs="FS Me Pro"/>
              </w:rPr>
              <w:t> </w:t>
            </w:r>
            <w:r w:rsidRPr="00E23E49">
              <w:rPr>
                <w:rFonts w:eastAsia="Zawgyi-One" w:cs="Myanmar Text"/>
              </w:rPr>
              <w:t>Twitter</w:t>
            </w:r>
            <w:r w:rsidR="00EF2D47" w:rsidRPr="00E23E49">
              <w:rPr>
                <w:rFonts w:eastAsia="Zawgyi-One" w:cs="FS Me Pro"/>
              </w:rPr>
              <w:t> </w:t>
            </w:r>
            <w:r w:rsidRPr="00E23E49">
              <w:rPr>
                <w:rFonts w:ascii="Myanmar Text" w:eastAsia="Zawgyi-One" w:hAnsi="Myanmar Text" w:cs="Myanmar Text"/>
              </w:rPr>
              <w:t>အလိၤသ့လီၤ</w:t>
            </w:r>
            <w:r w:rsidRPr="00E23E49">
              <w:rPr>
                <w:rFonts w:eastAsia="Zawgyi-One" w:cs="Myanmar Text"/>
              </w:rPr>
              <w:t>.</w:t>
            </w:r>
          </w:p>
          <w:p w14:paraId="7B46FC00" w14:textId="77777777" w:rsidR="00CD310C" w:rsidRPr="00E23E49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E23E49">
              <w:rPr>
                <w:rStyle w:val="IntenseEmphasis1"/>
                <w:rFonts w:eastAsia="Zawgyi-One" w:cs="Myanmar Text"/>
                <w:bCs/>
              </w:rPr>
              <w:t>@NDIS</w:t>
            </w:r>
          </w:p>
          <w:p w14:paraId="6D3E8C6D" w14:textId="5F69727C" w:rsidR="00771597" w:rsidRPr="00E23E49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E23E49">
              <w:rPr>
                <w:rFonts w:eastAsia="Zawgyi-One" w:cs="Myanmar Text"/>
              </w:rPr>
              <w:t>Twitter</w:t>
            </w:r>
            <w:r w:rsidR="00EF2D47" w:rsidRPr="00E23E49">
              <w:rPr>
                <w:rFonts w:eastAsia="Zawgyi-One" w:cs="FS Me Pro"/>
              </w:rPr>
              <w:t> </w:t>
            </w:r>
            <w:r w:rsidRPr="00E23E49">
              <w:rPr>
                <w:rFonts w:ascii="Myanmar Text" w:eastAsia="Zawgyi-One" w:hAnsi="Myanmar Text" w:cs="Myanmar Text"/>
              </w:rPr>
              <w:t>န့ၣ်တၢ်ကိးစ့ၢ်ကီးအီၤဒ်</w:t>
            </w:r>
            <w:r w:rsidR="00EF2D47" w:rsidRPr="00E23E49">
              <w:rPr>
                <w:rFonts w:eastAsia="Zawgyi-One" w:cs="FS Me Pro"/>
              </w:rPr>
              <w:t> </w:t>
            </w:r>
            <w:r w:rsidRPr="00E23E49">
              <w:rPr>
                <w:rFonts w:eastAsia="Zawgyi-One" w:cs="Myanmar Text"/>
              </w:rPr>
              <w:t>X</w:t>
            </w:r>
            <w:r w:rsidR="00EF2D47" w:rsidRPr="00E23E49">
              <w:rPr>
                <w:rFonts w:eastAsia="Zawgyi-One" w:cs="FS Me Pro"/>
              </w:rPr>
              <w:t> </w:t>
            </w:r>
            <w:r w:rsidRPr="00E23E49">
              <w:rPr>
                <w:rFonts w:ascii="Myanmar Text" w:eastAsia="Zawgyi-One" w:hAnsi="Myanmar Text" w:cs="Myanmar Text"/>
              </w:rPr>
              <w:t>လီၤ</w:t>
            </w:r>
            <w:r w:rsidRPr="00E23E49">
              <w:rPr>
                <w:rFonts w:eastAsia="Zawgyi-One" w:cs="Myanmar Text"/>
              </w:rPr>
              <w:t>.</w:t>
            </w:r>
          </w:p>
        </w:tc>
      </w:tr>
    </w:tbl>
    <w:p w14:paraId="33180331" w14:textId="77777777" w:rsidR="00AE2123" w:rsidRPr="00EF2D47" w:rsidRDefault="00576E67" w:rsidP="00EF2D47">
      <w:pPr>
        <w:spacing w:line="240" w:lineRule="auto"/>
        <w:rPr>
          <w:rFonts w:cs="Myanmar Text"/>
          <w:szCs w:val="24"/>
        </w:rPr>
      </w:pPr>
      <w:bookmarkStart w:id="105" w:name="_Toc43391514"/>
      <w:r w:rsidRPr="00EF2D47">
        <w:rPr>
          <w:rFonts w:cs="Myanmar Text"/>
          <w:sz w:val="24"/>
          <w:szCs w:val="24"/>
        </w:rPr>
        <w:br w:type="page"/>
      </w:r>
    </w:p>
    <w:p w14:paraId="3B3F3CE0" w14:textId="77777777" w:rsidR="00CD310C" w:rsidRPr="00450466" w:rsidRDefault="00576E67" w:rsidP="00EF2D47">
      <w:pPr>
        <w:pStyle w:val="Heading3"/>
        <w:spacing w:line="240" w:lineRule="auto"/>
        <w:rPr>
          <w:rFonts w:cs="Myanmar Text"/>
        </w:rPr>
      </w:pPr>
      <w:r w:rsidRPr="00450466">
        <w:rPr>
          <w:rFonts w:ascii="Myanmar Text" w:eastAsia="Zawgyi-One" w:hAnsi="Myanmar Text" w:cs="Myanmar Text"/>
        </w:rPr>
        <w:lastRenderedPageBreak/>
        <w:t>ဆီၣ်ထွဲလၢကကတိၤတၢ်ဒီးပှၤအဂီၢ်</w:t>
      </w:r>
      <w:bookmarkEnd w:id="105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2B1483A8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40F418F" w14:textId="77777777" w:rsidR="00115682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27872" behindDoc="0" locked="0" layoutInCell="1" allowOverlap="1" wp14:anchorId="2FB4030C" wp14:editId="76656BE7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428625</wp:posOffset>
                      </wp:positionV>
                      <wp:extent cx="672465" cy="147955"/>
                      <wp:effectExtent l="0" t="0" r="13335" b="4445"/>
                      <wp:wrapNone/>
                      <wp:docPr id="37674716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9E9CB2" w14:textId="77777777" w:rsidR="00576E67" w:rsidRPr="00EF2D47" w:rsidRDefault="00576E67" w:rsidP="00934B0E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EF2D47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Webchat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4030C" id="_x0000_s1048" type="#_x0000_t202" alt="&quot;&quot;" style="position:absolute;left:0;text-align:left;margin-left:36.05pt;margin-top:33.75pt;width:52.95pt;height:11.6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" filled="f" stroked="f">
                      <v:textbox inset="0,0,0,0">
                        <w:txbxContent>
                          <w:p w14:paraId="189E9CB2" w14:textId="77777777" w:rsidR="00576E67" w:rsidRPr="00EF2D47" w:rsidRDefault="00576E67" w:rsidP="00934B0E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EF2D47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6"/>
                                <w:szCs w:val="16"/>
                              </w:rPr>
                              <w:t>Webchat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F8A6DE3" wp14:editId="6CA66E63">
                  <wp:extent cx="1440000" cy="1440000"/>
                  <wp:effectExtent l="0" t="0" r="8255" b="8255"/>
                  <wp:docPr id="23" name="Picture 23" descr="Webchat တခါ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Webchat တခါ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852B8CE" w14:textId="71A5C557" w:rsidR="00115682" w:rsidRPr="00010D83" w:rsidRDefault="00576E67" w:rsidP="00EF2D4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010D83">
              <w:rPr>
                <w:rFonts w:ascii="Myanmar Text" w:eastAsia="Zawgyi-One" w:hAnsi="Myanmar Text" w:cs="Myanmar Text"/>
              </w:rPr>
              <w:t>နကတိၤတၢ်ဒီးပှၤလၢလီကျိၤခိၣ်သူ၀ဲပပှၥ်ယဲၤတၢ်ကတိၤသကိးတၢ်အတၢ်မၤနီၣ်ဖဲပပှာ်ယဲၤအဖီခိၣ်သ့လီၤ</w:t>
            </w:r>
            <w:r w:rsidRPr="00010D83">
              <w:rPr>
                <w:rFonts w:eastAsia="Zawgyi-One" w:cs="Myanmar Text"/>
              </w:rPr>
              <w:t>.</w:t>
            </w:r>
            <w:r w:rsidR="00EF2D47" w:rsidRPr="00010D83">
              <w:rPr>
                <w:rFonts w:eastAsia="Zawgyi-One" w:cs="FS Me Pro"/>
              </w:rPr>
              <w:t> </w:t>
            </w:r>
          </w:p>
          <w:p w14:paraId="788896F7" w14:textId="77777777" w:rsidR="00115682" w:rsidRPr="00010D83" w:rsidRDefault="00000000" w:rsidP="00D845C0">
            <w:pPr>
              <w:pStyle w:val="Body"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/>
                <w:bCs/>
                <w:color w:val="6B2976"/>
                <w:w w:val="100"/>
              </w:rPr>
            </w:pPr>
            <w:hyperlink r:id="rId139" w:history="1">
              <w:r w:rsidR="00576E67" w:rsidRPr="00010D83">
                <w:rPr>
                  <w:rStyle w:val="Hyperlink"/>
                  <w:rFonts w:eastAsia="Zawgyi-One" w:cs="Myanmar Text"/>
                  <w:bCs/>
                  <w:w w:val="100"/>
                </w:rPr>
                <w:t>www.ndis.gov.au</w:t>
              </w:r>
            </w:hyperlink>
          </w:p>
        </w:tc>
      </w:tr>
      <w:tr w:rsidR="002465FE" w:rsidRPr="00EF2D47" w14:paraId="277B85B7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D0B9CAC" w14:textId="77777777" w:rsidR="00CD310C" w:rsidRPr="00EF2D47" w:rsidRDefault="00CD310C" w:rsidP="00EF2D47">
            <w:pPr>
              <w:pStyle w:val="Image"/>
              <w:spacing w:before="120" w:after="0" w:line="240" w:lineRule="auto"/>
              <w:rPr>
                <w:rFonts w:cs="Myanmar Text"/>
                <w:sz w:val="24"/>
                <w:szCs w:val="24"/>
                <w:lang w:eastAsia="en-AU"/>
              </w:rPr>
            </w:pPr>
          </w:p>
        </w:tc>
        <w:tc>
          <w:tcPr>
            <w:tcW w:w="6576" w:type="dxa"/>
          </w:tcPr>
          <w:p w14:paraId="518647C1" w14:textId="67C3DDA3" w:rsidR="00CD310C" w:rsidRPr="00010D83" w:rsidRDefault="00576E67" w:rsidP="00EF2D47">
            <w:pPr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010D83">
              <w:rPr>
                <w:rFonts w:ascii="Myanmar Text" w:eastAsia="Zawgyi-One" w:hAnsi="Myanmar Text" w:cs="Myanmar Text"/>
              </w:rPr>
              <w:t>နမ့ၢ်ကတိၤကျိၥ်အါန့ၢ်ဒံးအဲးကလံးကျိၥ်န့ၣ်</w:t>
            </w:r>
            <w:r w:rsidRPr="00010D83">
              <w:rPr>
                <w:rFonts w:eastAsia="Zawgyi-One" w:cs="Myanmar Text"/>
              </w:rPr>
              <w:t>,</w:t>
            </w:r>
            <w:r w:rsidR="00EF2D47" w:rsidRPr="00010D83">
              <w:rPr>
                <w:rFonts w:eastAsia="Zawgyi-One" w:cs="FS Me Pro"/>
              </w:rPr>
              <w:t> </w:t>
            </w:r>
            <w:r w:rsidRPr="00010D83">
              <w:rPr>
                <w:rFonts w:ascii="Myanmar Text" w:eastAsia="Zawgyi-One" w:hAnsi="Myanmar Text" w:cs="Myanmar Text"/>
              </w:rPr>
              <w:t>နကိးနဲသ့ဖဲ</w:t>
            </w:r>
            <w:r w:rsidRPr="00010D83">
              <w:rPr>
                <w:rFonts w:eastAsia="Zawgyi-One" w:cs="Myanmar Text"/>
              </w:rPr>
              <w:t>-</w:t>
            </w:r>
          </w:p>
        </w:tc>
      </w:tr>
      <w:tr w:rsidR="002465FE" w:rsidRPr="00EF2D47" w14:paraId="29C9A08E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8C585B6" w14:textId="77777777" w:rsidR="00493D5D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47E5AC66" wp14:editId="51139634">
                  <wp:extent cx="1440000" cy="1440000"/>
                  <wp:effectExtent l="0" t="0" r="8255" b="8255"/>
                  <wp:docPr id="13" name="Picture 13" descr="တၢ်ကျိးထံဒီးတၢ်ကတိၤကျိးထံအတၢ်မၤစၢၤတခါ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တၢ်ကျိးထံဒီးတၢ်ကတိၤကျိးထံအတၢ်မၤစၢၤတခါ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CA774DA" w14:textId="1E4E2D31" w:rsidR="00092D2F" w:rsidRPr="00010D83" w:rsidRDefault="00576E67" w:rsidP="00EF2D4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010D83">
              <w:rPr>
                <w:rFonts w:ascii="Myanmar Text" w:eastAsia="Zawgyi-One" w:hAnsi="Myanmar Text" w:cs="Myanmar Text"/>
              </w:rPr>
              <w:t>တၢ်ကျိးထံဒီးတၢ်ကတိၤကျိးထံတၢ်မၤစၢၤအကျိၤအကျဲ</w:t>
            </w:r>
            <w:r w:rsidR="00010D83">
              <w:rPr>
                <w:rFonts w:ascii="Myanmar Text" w:eastAsia="Zawgyi-One" w:hAnsi="Myanmar Text" w:cs="Myanmar Text"/>
              </w:rPr>
              <w:t> </w:t>
            </w:r>
            <w:r w:rsidRPr="00010D83">
              <w:rPr>
                <w:rFonts w:eastAsia="Zawgyi-One" w:cs="Myanmar Text"/>
              </w:rPr>
              <w:t>(TIS)</w:t>
            </w:r>
          </w:p>
          <w:p w14:paraId="1F3AB1F4" w14:textId="782622F5" w:rsidR="00493D5D" w:rsidRPr="00010D83" w:rsidRDefault="00576E67" w:rsidP="00D845C0">
            <w:pPr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010D83">
              <w:rPr>
                <w:rStyle w:val="IntenseEmphasis1"/>
                <w:rFonts w:eastAsia="Zawgyi-One" w:cs="Myanmar Text"/>
                <w:bCs/>
              </w:rPr>
              <w:t>131</w:t>
            </w:r>
            <w:r w:rsidR="00EF2D47" w:rsidRPr="00010D83">
              <w:rPr>
                <w:rStyle w:val="IntenseEmphasis1"/>
                <w:rFonts w:eastAsia="Zawgyi-One" w:cs="FS Me Pro"/>
                <w:bCs/>
              </w:rPr>
              <w:t> </w:t>
            </w:r>
            <w:r w:rsidRPr="00010D83">
              <w:rPr>
                <w:rStyle w:val="IntenseEmphasis1"/>
                <w:rFonts w:eastAsia="Zawgyi-One" w:cs="Myanmar Text"/>
                <w:bCs/>
              </w:rPr>
              <w:t>450</w:t>
            </w:r>
          </w:p>
        </w:tc>
      </w:tr>
      <w:tr w:rsidR="002465FE" w:rsidRPr="00EF2D47" w14:paraId="4B9F0AF5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72122EE" w14:textId="77777777" w:rsidR="00CD310C" w:rsidRPr="00EF2D47" w:rsidRDefault="00CD310C" w:rsidP="00EF2D47">
            <w:pPr>
              <w:pStyle w:val="Image"/>
              <w:spacing w:before="120" w:after="0" w:line="240" w:lineRule="auto"/>
              <w:rPr>
                <w:rFonts w:cs="Myanmar Text"/>
                <w:sz w:val="24"/>
                <w:szCs w:val="24"/>
                <w:lang w:eastAsia="en-AU"/>
              </w:rPr>
            </w:pPr>
          </w:p>
        </w:tc>
        <w:tc>
          <w:tcPr>
            <w:tcW w:w="6576" w:type="dxa"/>
          </w:tcPr>
          <w:p w14:paraId="0D45D8E9" w14:textId="38287270" w:rsidR="00CD310C" w:rsidRPr="00010D83" w:rsidRDefault="00576E67" w:rsidP="00EF2D47">
            <w:pPr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010D83">
              <w:rPr>
                <w:rFonts w:ascii="Myanmar Text" w:eastAsia="Zawgyi-One" w:hAnsi="Myanmar Text" w:cs="Myanmar Text"/>
              </w:rPr>
              <w:t>နမ့ၢ်အိၣ်ဒီးတၢ်ကတိၤမ့တမ့ၢ်တၢ်နၣ်ဟူတၢ်အတၢ်ဂ့ၢ်ကီန့ၣ်</w:t>
            </w:r>
            <w:r w:rsidRPr="00010D83">
              <w:rPr>
                <w:rFonts w:eastAsia="Zawgyi-One" w:cs="Myanmar Text"/>
              </w:rPr>
              <w:t>,</w:t>
            </w:r>
            <w:r w:rsidR="00010D83">
              <w:rPr>
                <w:rFonts w:eastAsia="Zawgyi-One" w:cs="Myanmar Text"/>
              </w:rPr>
              <w:t xml:space="preserve"> </w:t>
            </w:r>
            <w:r w:rsidRPr="00010D83">
              <w:rPr>
                <w:rFonts w:ascii="Myanmar Text" w:eastAsia="Zawgyi-One" w:hAnsi="Myanmar Text" w:cs="Myanmar Text"/>
              </w:rPr>
              <w:t>နကိးနဲသ့ဖဲ</w:t>
            </w:r>
            <w:r w:rsidRPr="00010D83">
              <w:rPr>
                <w:rFonts w:eastAsia="Zawgyi-One" w:cs="Myanmar Text"/>
              </w:rPr>
              <w:t>-</w:t>
            </w:r>
          </w:p>
        </w:tc>
      </w:tr>
      <w:tr w:rsidR="002465FE" w:rsidRPr="00EF2D47" w14:paraId="3EDE7D07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742834" w14:textId="39A0A142" w:rsidR="00493D5D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777617DD" wp14:editId="27D0B3FD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283845</wp:posOffset>
                      </wp:positionV>
                      <wp:extent cx="723900" cy="928370"/>
                      <wp:effectExtent l="0" t="0" r="0" b="5080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9283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9EA159" w14:textId="77777777" w:rsidR="00576E67" w:rsidRPr="00224887" w:rsidRDefault="00576E67" w:rsidP="0022488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224887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ဟဲလိၣ်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617DD" id="_x0000_s1049" type="#_x0000_t202" alt="&quot;&quot;" style="position:absolute;left:0;text-align:left;margin-left:29.1pt;margin-top:22.35pt;width:57pt;height:73.1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" filled="f" stroked="f">
                      <v:textbox inset="0,0,0,0">
                        <w:txbxContent>
                          <w:p w14:paraId="269EA159" w14:textId="77777777" w:rsidR="00576E67" w:rsidRPr="00224887" w:rsidRDefault="00576E67" w:rsidP="0022488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224887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32"/>
                                <w:szCs w:val="32"/>
                              </w:rPr>
                              <w:t>ဟဲလိၣ်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EF2D47">
              <w:rPr>
                <w:rFonts w:cs="Myanmar Text"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73DCE6A0" wp14:editId="7C8873B8">
                  <wp:extent cx="1440000" cy="1440000"/>
                  <wp:effectExtent l="0" t="0" r="8255" b="8255"/>
                  <wp:docPr id="9" name="Picture 9" descr="TTY 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TY 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2D47" w:rsidRPr="00EF2D47">
              <w:rPr>
                <w:rFonts w:cs="FS Me Pro"/>
                <w:sz w:val="24"/>
                <w:szCs w:val="24"/>
              </w:rPr>
              <w:t> </w:t>
            </w:r>
          </w:p>
        </w:tc>
        <w:tc>
          <w:tcPr>
            <w:tcW w:w="6576" w:type="dxa"/>
          </w:tcPr>
          <w:p w14:paraId="16372C82" w14:textId="77777777" w:rsidR="00CD310C" w:rsidRPr="00010D83" w:rsidRDefault="00576E67" w:rsidP="00010D8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010D83">
              <w:rPr>
                <w:rFonts w:eastAsia="Zawgyi-One" w:cs="Myanmar Text"/>
              </w:rPr>
              <w:t>TTY</w:t>
            </w:r>
          </w:p>
          <w:p w14:paraId="5DB333FE" w14:textId="2D7771C7" w:rsidR="00493D5D" w:rsidRPr="00010D83" w:rsidRDefault="00576E67" w:rsidP="00010D8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010D83">
              <w:rPr>
                <w:rStyle w:val="IntenseEmphasis1"/>
                <w:rFonts w:eastAsia="Zawgyi-One" w:cs="Myanmar Text"/>
                <w:bCs/>
              </w:rPr>
              <w:t>1800</w:t>
            </w:r>
            <w:r w:rsidR="00EF2D47" w:rsidRPr="00010D83">
              <w:rPr>
                <w:rStyle w:val="IntenseEmphasis1"/>
                <w:rFonts w:eastAsia="Zawgyi-One" w:cs="FS Me Pro"/>
                <w:bCs/>
              </w:rPr>
              <w:t> </w:t>
            </w:r>
            <w:r w:rsidRPr="00010D83">
              <w:rPr>
                <w:rStyle w:val="IntenseEmphasis1"/>
                <w:rFonts w:eastAsia="Zawgyi-One" w:cs="Myanmar Text"/>
                <w:bCs/>
              </w:rPr>
              <w:t>555</w:t>
            </w:r>
            <w:r w:rsidR="00EF2D47" w:rsidRPr="00010D83">
              <w:rPr>
                <w:rStyle w:val="IntenseEmphasis1"/>
                <w:rFonts w:eastAsia="Zawgyi-One" w:cs="FS Me Pro"/>
                <w:bCs/>
              </w:rPr>
              <w:t> </w:t>
            </w:r>
            <w:r w:rsidRPr="00010D83">
              <w:rPr>
                <w:rStyle w:val="IntenseEmphasis1"/>
                <w:rFonts w:eastAsia="Zawgyi-One" w:cs="Myanmar Text"/>
                <w:bCs/>
              </w:rPr>
              <w:t>677</w:t>
            </w:r>
          </w:p>
        </w:tc>
      </w:tr>
      <w:tr w:rsidR="002465FE" w:rsidRPr="00EF2D47" w14:paraId="7B77160A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86F42A4" w14:textId="77777777" w:rsidR="00493D5D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19CC53C1" wp14:editId="4EB5DAF8">
                  <wp:extent cx="1440000" cy="1440000"/>
                  <wp:effectExtent l="0" t="0" r="8255" b="8255"/>
                  <wp:docPr id="14" name="Picture 14" descr="Speak and Listen 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Speak and Listen 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F5C8A42" w14:textId="106DDD6F" w:rsidR="00CD310C" w:rsidRPr="00010D83" w:rsidRDefault="00576E67" w:rsidP="00EF2D4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010D83">
              <w:rPr>
                <w:rFonts w:ascii="Myanmar Text" w:eastAsia="Zawgyi-One" w:hAnsi="Myanmar Text" w:cs="Myanmar Text"/>
              </w:rPr>
              <w:t>ကတိၤဒီးဒိကနၣ်</w:t>
            </w:r>
            <w:r w:rsidR="00EF2D47" w:rsidRPr="00010D83">
              <w:rPr>
                <w:rFonts w:eastAsia="Zawgyi-One" w:cs="FS Me Pro"/>
              </w:rPr>
              <w:t> </w:t>
            </w:r>
            <w:r w:rsidRPr="00010D83">
              <w:rPr>
                <w:rFonts w:eastAsia="Zawgyi-One" w:cs="Myanmar Text"/>
              </w:rPr>
              <w:t>(Speak</w:t>
            </w:r>
            <w:r w:rsidR="00EF2D47" w:rsidRPr="00010D83">
              <w:rPr>
                <w:rFonts w:eastAsia="Zawgyi-One" w:cs="FS Me Pro"/>
              </w:rPr>
              <w:t> </w:t>
            </w:r>
            <w:r w:rsidRPr="00010D83">
              <w:rPr>
                <w:rFonts w:eastAsia="Zawgyi-One" w:cs="Myanmar Text"/>
              </w:rPr>
              <w:t>and</w:t>
            </w:r>
            <w:r w:rsidR="00EF2D47" w:rsidRPr="00010D83">
              <w:rPr>
                <w:rFonts w:eastAsia="Zawgyi-One" w:cs="FS Me Pro"/>
              </w:rPr>
              <w:t> </w:t>
            </w:r>
            <w:r w:rsidRPr="00010D83">
              <w:rPr>
                <w:rFonts w:eastAsia="Zawgyi-One" w:cs="Myanmar Text"/>
              </w:rPr>
              <w:t>Listen)</w:t>
            </w:r>
          </w:p>
          <w:p w14:paraId="7C30E967" w14:textId="773EDEDB" w:rsidR="00493D5D" w:rsidRPr="00010D83" w:rsidRDefault="00576E67" w:rsidP="00010D83">
            <w:pPr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010D83">
              <w:rPr>
                <w:rStyle w:val="IntenseEmphasis1"/>
                <w:rFonts w:eastAsia="Zawgyi-One" w:cs="Myanmar Text"/>
                <w:bCs/>
              </w:rPr>
              <w:t>1800</w:t>
            </w:r>
            <w:r w:rsidR="00EF2D47" w:rsidRPr="00010D83">
              <w:rPr>
                <w:rStyle w:val="IntenseEmphasis1"/>
                <w:rFonts w:eastAsia="Zawgyi-One" w:cs="FS Me Pro"/>
                <w:bCs/>
              </w:rPr>
              <w:t> </w:t>
            </w:r>
            <w:r w:rsidRPr="00010D83">
              <w:rPr>
                <w:rStyle w:val="IntenseEmphasis1"/>
                <w:rFonts w:eastAsia="Zawgyi-One" w:cs="Myanmar Text"/>
                <w:bCs/>
              </w:rPr>
              <w:t>555</w:t>
            </w:r>
            <w:r w:rsidR="00EF2D47" w:rsidRPr="00010D83">
              <w:rPr>
                <w:rStyle w:val="IntenseEmphasis1"/>
                <w:rFonts w:eastAsia="Zawgyi-One" w:cs="FS Me Pro"/>
                <w:bCs/>
              </w:rPr>
              <w:t> </w:t>
            </w:r>
            <w:r w:rsidRPr="00010D83">
              <w:rPr>
                <w:rStyle w:val="IntenseEmphasis1"/>
                <w:rFonts w:eastAsia="Zawgyi-One" w:cs="Myanmar Text"/>
                <w:bCs/>
              </w:rPr>
              <w:t>727</w:t>
            </w:r>
          </w:p>
        </w:tc>
      </w:tr>
      <w:tr w:rsidR="002465FE" w:rsidRPr="00EF2D47" w14:paraId="70F5C65D" w14:textId="77777777" w:rsidTr="009B4B96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2958721" w14:textId="77777777" w:rsidR="00CD310C" w:rsidRPr="00EF2D47" w:rsidRDefault="00576E67" w:rsidP="00EF2D47">
            <w:pPr>
              <w:pStyle w:val="Image"/>
              <w:spacing w:before="0" w:after="0"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319E3D5A" wp14:editId="1EA476B2">
                  <wp:extent cx="1260000" cy="1017642"/>
                  <wp:effectExtent l="0" t="0" r="0" b="0"/>
                  <wp:docPr id="58" name="Picture 58" descr="National Relay Service 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National Relay Service 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D6DBC73" w14:textId="224E0C06" w:rsidR="00CD310C" w:rsidRPr="00010D83" w:rsidRDefault="00576E67" w:rsidP="00EF2D4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010D83">
              <w:rPr>
                <w:rFonts w:ascii="Myanmar Text" w:eastAsia="Zawgyi-One" w:hAnsi="Myanmar Text" w:cs="Myanmar Text"/>
              </w:rPr>
              <w:t>ထံကီၢ်ပူၤတၢ်ဆှၢခီတၢ်မၤစၢၤအကျိၤအကျဲအတၢ်ပနီၣ်</w:t>
            </w:r>
            <w:r w:rsidR="00010D83">
              <w:rPr>
                <w:rFonts w:eastAsia="Zawgyi-One" w:cs="FS Me Pro"/>
              </w:rPr>
              <w:t xml:space="preserve"> </w:t>
            </w:r>
            <w:r w:rsidRPr="00010D83">
              <w:rPr>
                <w:rFonts w:eastAsia="Zawgyi-One" w:cs="Myanmar Text"/>
              </w:rPr>
              <w:t>(National</w:t>
            </w:r>
            <w:r w:rsidR="00EF2D47" w:rsidRPr="00010D83">
              <w:rPr>
                <w:rFonts w:eastAsia="Zawgyi-One" w:cs="FS Me Pro"/>
              </w:rPr>
              <w:t> </w:t>
            </w:r>
            <w:r w:rsidRPr="00010D83">
              <w:rPr>
                <w:rFonts w:eastAsia="Zawgyi-One" w:cs="Myanmar Text"/>
              </w:rPr>
              <w:t>Relay</w:t>
            </w:r>
            <w:r w:rsidR="00EF2D47" w:rsidRPr="00010D83">
              <w:rPr>
                <w:rFonts w:eastAsia="Zawgyi-One" w:cs="FS Me Pro"/>
              </w:rPr>
              <w:t> </w:t>
            </w:r>
            <w:r w:rsidRPr="00010D83">
              <w:rPr>
                <w:rFonts w:eastAsia="Zawgyi-One" w:cs="Myanmar Text"/>
              </w:rPr>
              <w:t>Service)</w:t>
            </w:r>
          </w:p>
          <w:p w14:paraId="55E38236" w14:textId="3FE3CBE8" w:rsidR="00CD310C" w:rsidRPr="00010D83" w:rsidRDefault="00576E67" w:rsidP="00010D8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010D83">
              <w:rPr>
                <w:rStyle w:val="IntenseEmphasis1"/>
                <w:rFonts w:eastAsia="Zawgyi-One" w:cs="Myanmar Text"/>
                <w:bCs/>
              </w:rPr>
              <w:t>133</w:t>
            </w:r>
            <w:r w:rsidR="00EF2D47" w:rsidRPr="00010D83">
              <w:rPr>
                <w:rStyle w:val="IntenseEmphasis1"/>
                <w:rFonts w:eastAsia="Zawgyi-One" w:cs="FS Me Pro"/>
                <w:bCs/>
              </w:rPr>
              <w:t> </w:t>
            </w:r>
            <w:r w:rsidRPr="00010D83">
              <w:rPr>
                <w:rStyle w:val="IntenseEmphasis1"/>
                <w:rFonts w:eastAsia="Zawgyi-One" w:cs="Myanmar Text"/>
                <w:bCs/>
              </w:rPr>
              <w:t>677</w:t>
            </w:r>
          </w:p>
          <w:p w14:paraId="140723D1" w14:textId="7A8F9728" w:rsidR="00CD310C" w:rsidRPr="00010D83" w:rsidRDefault="00000000" w:rsidP="00010D8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Myanmar Text"/>
              </w:rPr>
            </w:pPr>
            <w:hyperlink r:id="rId144" w:history="1">
              <w:r w:rsidR="004D16D1" w:rsidRPr="00010D83">
                <w:rPr>
                  <w:rStyle w:val="Hyperlink"/>
                  <w:rFonts w:eastAsia="Zawgyi-One" w:cs="Myanmar Text"/>
                  <w:bCs/>
                </w:rPr>
                <w:t>www.accesshub.gov.au/about-the-nrs</w:t>
              </w:r>
            </w:hyperlink>
            <w:r w:rsidR="00EF2D47" w:rsidRPr="00010D83">
              <w:rPr>
                <w:rStyle w:val="Hyperlink"/>
                <w:rFonts w:eastAsia="Zawgyi-One" w:cs="FS Me Pro"/>
              </w:rPr>
              <w:t>   </w:t>
            </w:r>
          </w:p>
        </w:tc>
      </w:tr>
    </w:tbl>
    <w:p w14:paraId="1FC7DBE4" w14:textId="2244E599" w:rsidR="008928D5" w:rsidRPr="00D845C0" w:rsidRDefault="00576E67" w:rsidP="00EF2D47">
      <w:pPr>
        <w:pStyle w:val="Heading2"/>
        <w:spacing w:line="240" w:lineRule="auto"/>
        <w:rPr>
          <w:rFonts w:cs="Myanmar Text"/>
        </w:rPr>
      </w:pPr>
      <w:bookmarkStart w:id="106" w:name="_Toc43391452"/>
      <w:bookmarkStart w:id="107" w:name="_Toc43391515"/>
      <w:bookmarkStart w:id="108" w:name="_Ref117079481"/>
      <w:bookmarkStart w:id="109" w:name="_Ref124149671"/>
      <w:bookmarkStart w:id="110" w:name="_Ref124149688"/>
      <w:bookmarkStart w:id="111" w:name="_Ref155785641"/>
      <w:bookmarkStart w:id="112" w:name="_Toc158276977"/>
      <w:r w:rsidRPr="00D845C0">
        <w:rPr>
          <w:rFonts w:ascii="Myanmar Text" w:eastAsia="Zawgyi-One" w:hAnsi="Myanmar Text" w:cs="Myanmar Text"/>
        </w:rPr>
        <w:lastRenderedPageBreak/>
        <w:t>လံၥ်ဖျၢၣ်ဆီရဲၣ်အတၢ်ပနီၣ်</w:t>
      </w:r>
      <w:bookmarkEnd w:id="106"/>
      <w:bookmarkEnd w:id="107"/>
      <w:bookmarkEnd w:id="108"/>
      <w:bookmarkEnd w:id="109"/>
      <w:bookmarkEnd w:id="110"/>
      <w:bookmarkEnd w:id="111"/>
      <w:bookmarkEnd w:id="112"/>
    </w:p>
    <w:p w14:paraId="514B8847" w14:textId="29ED482F" w:rsidR="00115682" w:rsidRPr="00D845C0" w:rsidRDefault="00576E67" w:rsidP="00EF2D47">
      <w:pPr>
        <w:spacing w:line="240" w:lineRule="auto"/>
        <w:rPr>
          <w:rFonts w:cs="Myanmar Text"/>
          <w:lang w:val="x-none" w:eastAsia="x-none"/>
        </w:rPr>
      </w:pPr>
      <w:r w:rsidRPr="00D845C0">
        <w:rPr>
          <w:rFonts w:ascii="Myanmar Text" w:eastAsia="Zawgyi-One" w:hAnsi="Myanmar Text" w:cs="Myanmar Text"/>
          <w:lang w:eastAsia="x-none"/>
        </w:rPr>
        <w:t>တၢ်ဂ့ၢ်ဆီရဲၣ်တဲဖျါ၀ဲ</w:t>
      </w:r>
      <w:r w:rsidRPr="00D845C0">
        <w:rPr>
          <w:rStyle w:val="Strong"/>
          <w:rFonts w:ascii="Myanmar Text" w:eastAsia="Zawgyi-One" w:hAnsi="Myanmar Text" w:cs="Myanmar Text"/>
          <w:lang w:eastAsia="x-none"/>
        </w:rPr>
        <w:t>လံၥ်မဲၥ်ဖျၢၣ်အသူ</w:t>
      </w:r>
      <w:r w:rsidR="00EF2D47" w:rsidRPr="00D845C0">
        <w:rPr>
          <w:rFonts w:eastAsia="Zawgyi-One" w:cs="FS Me Pro"/>
          <w:lang w:eastAsia="x-none"/>
        </w:rPr>
        <w:t> </w:t>
      </w:r>
      <w:r w:rsidRPr="00D845C0">
        <w:rPr>
          <w:rFonts w:ascii="Myanmar Text" w:eastAsia="Zawgyi-One" w:hAnsi="Myanmar Text" w:cs="Myanmar Text"/>
          <w:lang w:eastAsia="x-none"/>
        </w:rPr>
        <w:t>ဖျၢၣ်တဖၣ်ဖဲလံၥ်တၢ်ကွဲးအံၤအပူၤအခီပညီမ့ၢ်</w:t>
      </w:r>
      <w:r w:rsidRPr="00D845C0">
        <w:rPr>
          <w:rFonts w:eastAsia="Zawgyi-One" w:cs="Myanmar Text"/>
          <w:lang w:eastAsia="x-none"/>
        </w:rPr>
        <w:t>-</w:t>
      </w:r>
    </w:p>
    <w:tbl>
      <w:tblPr>
        <w:tblStyle w:val="Style1"/>
        <w:tblW w:w="921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87"/>
      </w:tblGrid>
      <w:tr w:rsidR="002465FE" w:rsidRPr="00EF2D47" w14:paraId="7EE66331" w14:textId="77777777" w:rsidTr="00B746F7">
        <w:trPr>
          <w:gridAfter w:val="1"/>
          <w:wAfter w:w="87" w:type="dxa"/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9B7EC73" w14:textId="77777777" w:rsidR="00A94CA7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66A4BB4" wp14:editId="56E70557">
                  <wp:extent cx="1482725" cy="1482725"/>
                  <wp:effectExtent l="0" t="0" r="3175" b="3175"/>
                  <wp:docPr id="167049650" name="Picture 29" descr="ပှၤတဂၤနဲၣ်လီၤက့ၤအသးလီၤ. လၢအ၀ဲသ့ၣ်အဖီခိၣ်မ့ၢ်တၢ်ဆိကမိၣ်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9650" name="Picture 29" descr="ပှၤတဂၤနဲၣ်လီၤက့ၤအသးလီၤ. လၢအ၀ဲသ့ၣ်အဖီခိၣ်မ့ၢ်တၢ်ဆိကမိၣ်အပနီၣ်တခါလီၤ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FF6DDC0" w14:textId="77777777" w:rsidR="00A94CA7" w:rsidRPr="00D845C0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D845C0">
              <w:rPr>
                <w:rFonts w:ascii="Myanmar Text" w:eastAsia="Zawgyi-One" w:hAnsi="Myanmar Text" w:cs="Myanmar Text"/>
                <w:bCs/>
              </w:rPr>
              <w:t>တၢ်ပာ်သူၣ်ပာ်သးတဖၣ်</w:t>
            </w:r>
          </w:p>
          <w:p w14:paraId="3CA6171F" w14:textId="77777777" w:rsidR="008F445F" w:rsidRPr="00D845C0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D845C0">
              <w:rPr>
                <w:rFonts w:ascii="Myanmar Text" w:eastAsia="Zawgyi-One" w:hAnsi="Myanmar Text" w:cs="Myanmar Text"/>
              </w:rPr>
              <w:t>တၢ်ပာ်သူၣ်ပာ်သးမ့ၢ်တၢ်လၢန</w:t>
            </w:r>
            <w:r w:rsidRPr="00D845C0">
              <w:rPr>
                <w:rFonts w:eastAsia="Zawgyi-One" w:cs="Myanmar Text"/>
              </w:rPr>
              <w:t>-</w:t>
            </w:r>
          </w:p>
          <w:p w14:paraId="4AD1CA37" w14:textId="77777777" w:rsidR="008F445F" w:rsidRPr="00D845C0" w:rsidRDefault="00576E67" w:rsidP="00EF2D47">
            <w:pPr>
              <w:pStyle w:val="ListParagraph"/>
              <w:numPr>
                <w:ilvl w:val="0"/>
                <w:numId w:val="1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D845C0">
              <w:rPr>
                <w:rFonts w:ascii="Myanmar Text" w:eastAsia="Zawgyi-One" w:hAnsi="Myanmar Text" w:cs="Myanmar Text"/>
              </w:rPr>
              <w:t>တၢ်ဆိကမိၣ်</w:t>
            </w:r>
          </w:p>
          <w:p w14:paraId="6D478488" w14:textId="77777777" w:rsidR="008F445F" w:rsidRPr="00D845C0" w:rsidRDefault="00576E67" w:rsidP="00EF2D47">
            <w:pPr>
              <w:pStyle w:val="ListParagraph"/>
              <w:numPr>
                <w:ilvl w:val="0"/>
                <w:numId w:val="1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D845C0">
              <w:rPr>
                <w:rFonts w:ascii="Myanmar Text" w:eastAsia="Zawgyi-One" w:hAnsi="Myanmar Text" w:cs="Myanmar Text"/>
              </w:rPr>
              <w:t>တၢ်တူၢ်ဘၣ်</w:t>
            </w:r>
          </w:p>
          <w:p w14:paraId="6BB44C77" w14:textId="77777777" w:rsidR="00A94CA7" w:rsidRPr="00D845C0" w:rsidRDefault="00576E67" w:rsidP="00EF2D47">
            <w:pPr>
              <w:pStyle w:val="ListParagraph"/>
              <w:numPr>
                <w:ilvl w:val="0"/>
                <w:numId w:val="1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D845C0">
              <w:rPr>
                <w:rFonts w:ascii="Myanmar Text" w:eastAsia="Zawgyi-One" w:hAnsi="Myanmar Text" w:cs="Myanmar Text"/>
              </w:rPr>
              <w:t>တၢ်နာ်န့ၣ်လီၤ</w:t>
            </w:r>
            <w:r w:rsidRPr="00D845C0">
              <w:rPr>
                <w:rFonts w:eastAsia="Zawgyi-One" w:cs="Myanmar Text"/>
              </w:rPr>
              <w:t>.</w:t>
            </w:r>
          </w:p>
        </w:tc>
      </w:tr>
      <w:tr w:rsidR="002465FE" w:rsidRPr="00EF2D47" w14:paraId="24C9C904" w14:textId="77777777" w:rsidTr="00B746F7">
        <w:trPr>
          <w:gridAfter w:val="1"/>
          <w:wAfter w:w="87" w:type="dxa"/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77859A4" w14:textId="77777777" w:rsidR="000349ED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7C4C959" wp14:editId="536D4701">
                  <wp:extent cx="1482725" cy="1482725"/>
                  <wp:effectExtent l="0" t="0" r="3175" b="3175"/>
                  <wp:docPr id="1441004690" name="Picture 30" descr="ပှၤ ၃ ဂၤအိၣ်လၢတၢ်ကတိၤအပနီၣ် ၂ ခါအဖီလာ်လီၤ. တၢ်ကတိၤအပနီၣ်တခါန့ၣ်ဒုးနဲၣ်စုမုၢ်တဘိယူာ်ထီၣ်အသးလီၤ. တၢ်ကတိၤအပနီၣ်အဂၤတခါဒုးနဲၣ်စုမုၢ်တဘိယူာ်ဆူ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4690" name="Picture 30" descr="ပှၤ ၃ ဂၤအိၣ်လၢတၢ်ကတိၤအပနီၣ် ၂ ခါအဖီလာ်လီၤ. တၢ်ကတိၤအပနီၣ်တခါန့ၣ်ဒုးနဲၣ်စုမုၢ်တဘိယူာ်ထီၣ်အသးလီၤ. တၢ်ကတိၤအပနီၣ်အဂၤတခါဒုးနဲၣ်စုမုၢ်တဘိယူာ်ဆူလာ်လီၤ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F13D8C0" w14:textId="77777777" w:rsidR="000349ED" w:rsidRPr="00D845C0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D845C0">
              <w:rPr>
                <w:rFonts w:ascii="Myanmar Text" w:eastAsia="Zawgyi-One" w:hAnsi="Myanmar Text" w:cs="Myanmar Text"/>
                <w:bCs/>
              </w:rPr>
              <w:t>တၢ်ဟ့ၣ်ကူၣ်ဟ့ၣ်ဖးကရူၢ်</w:t>
            </w:r>
          </w:p>
          <w:p w14:paraId="076EEE02" w14:textId="77777777" w:rsidR="000349ED" w:rsidRPr="00D845C0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D845C0">
              <w:rPr>
                <w:rFonts w:ascii="Myanmar Text" w:eastAsia="Zawgyi-One" w:hAnsi="Myanmar Text" w:cs="Myanmar Text"/>
              </w:rPr>
              <w:t>တၢ်ဟ့ၣ်ကူၣ်ဟ့ၣ်ဖးတၢ်ကရူၢ်န့ၣ်မ့ၢ်ကရူၢ်တဖုလၢအမၤဃုၥ်တၢ်ဒီးပှၤလၢကနီၤဟ့ၣ်လီၤတၢ်လၢအ</w:t>
            </w:r>
            <w:r w:rsidRPr="00D845C0">
              <w:rPr>
                <w:rFonts w:eastAsia="Zawgyi-One" w:cs="Myanmar Text"/>
              </w:rPr>
              <w:t>-</w:t>
            </w:r>
          </w:p>
          <w:p w14:paraId="45AD754E" w14:textId="31D1F711" w:rsidR="000349ED" w:rsidRPr="00D845C0" w:rsidRDefault="00576E67" w:rsidP="00EF2D47">
            <w:pPr>
              <w:pStyle w:val="ListParagraph"/>
              <w:numPr>
                <w:ilvl w:val="0"/>
                <w:numId w:val="1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D845C0">
              <w:rPr>
                <w:rFonts w:ascii="Myanmar Text" w:eastAsia="Zawgyi-One" w:hAnsi="Myanmar Text" w:cs="Myanmar Text"/>
              </w:rPr>
              <w:t>အမၤတၢ်န့ၢ်ဂ့ၤဂ့ၤ</w:t>
            </w:r>
            <w:r w:rsidR="00EF2D47" w:rsidRPr="00D845C0">
              <w:rPr>
                <w:rFonts w:eastAsia="Zawgyi-One" w:cs="FS Me Pro"/>
              </w:rPr>
              <w:t> </w:t>
            </w:r>
          </w:p>
          <w:p w14:paraId="2A79FC1E" w14:textId="77777777" w:rsidR="000349ED" w:rsidRPr="00D845C0" w:rsidRDefault="00576E67" w:rsidP="00EF2D47">
            <w:pPr>
              <w:pStyle w:val="ListParagraph"/>
              <w:numPr>
                <w:ilvl w:val="0"/>
                <w:numId w:val="1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D845C0">
              <w:rPr>
                <w:rFonts w:ascii="Myanmar Text" w:eastAsia="Zawgyi-One" w:hAnsi="Myanmar Text" w:cs="Myanmar Text"/>
              </w:rPr>
              <w:t>ကလိၣ်မၤတၢ်ဂ့ၤန့ၢ်အလီၢ်န့ၣ်လီၤ</w:t>
            </w:r>
            <w:r w:rsidRPr="00D845C0">
              <w:rPr>
                <w:rFonts w:eastAsia="Zawgyi-One" w:cs="Myanmar Text"/>
              </w:rPr>
              <w:t>.</w:t>
            </w:r>
          </w:p>
        </w:tc>
      </w:tr>
      <w:tr w:rsidR="002465FE" w:rsidRPr="00EF2D47" w14:paraId="5EE385D4" w14:textId="77777777" w:rsidTr="00B746F7">
        <w:trPr>
          <w:gridAfter w:val="1"/>
          <w:wAfter w:w="87" w:type="dxa"/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C31682E" w14:textId="77777777" w:rsidR="00C43AAB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249CBF4" wp14:editId="04221A46">
                  <wp:extent cx="1482725" cy="1482725"/>
                  <wp:effectExtent l="0" t="0" r="3175" b="3175"/>
                  <wp:docPr id="748513853" name="Picture 31" descr="ပှၤ ၂ ဂၤအိၣ်လၢတၢ်ဒူၣ်တခါအလီၢ်ခံလီၤ. တဂၤန့ၣ်ယူာ်ထီၣ်အစ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13853" name="Picture 31" descr="ပှၤ ၂ ဂၤအိၣ်လၢတၢ်ဒူၣ်တခါအလီၢ်ခံလီၤ. တဂၤန့ၣ်ယူာ်ထီၣ်အစုလီၤ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E76A2B9" w14:textId="77777777" w:rsidR="00C43AAB" w:rsidRPr="00D845C0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D845C0">
              <w:rPr>
                <w:rFonts w:ascii="Myanmar Text" w:eastAsia="Zawgyi-One" w:hAnsi="Myanmar Text" w:cs="Myanmar Text"/>
                <w:bCs/>
              </w:rPr>
              <w:t>တၢ်နိးတၢ်ဘျး</w:t>
            </w:r>
          </w:p>
          <w:p w14:paraId="684D7057" w14:textId="77777777" w:rsidR="00C43AAB" w:rsidRPr="00D845C0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D845C0">
              <w:rPr>
                <w:rFonts w:ascii="Myanmar Text" w:eastAsia="Zawgyi-One" w:hAnsi="Myanmar Text" w:cs="Myanmar Text"/>
              </w:rPr>
              <w:t>တၢ်နိးတၢ်ဘျးတခါန့ၣ်မ့ၢ်တၢ်တမံၤလၢအပာ်ပတုာ်နၤလၢနကမၤတၢ်တမံၤမံၤလၢန</w:t>
            </w:r>
            <w:r w:rsidRPr="00D845C0">
              <w:rPr>
                <w:rFonts w:eastAsia="Zawgyi-One" w:cs="Myanmar Text"/>
              </w:rPr>
              <w:t>-</w:t>
            </w:r>
          </w:p>
          <w:p w14:paraId="7DDBB156" w14:textId="21FCB3C4" w:rsidR="00C43AAB" w:rsidRPr="00D845C0" w:rsidRDefault="00576E67" w:rsidP="00EF2D47">
            <w:pPr>
              <w:pStyle w:val="ListParagraph"/>
              <w:numPr>
                <w:ilvl w:val="0"/>
                <w:numId w:val="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D845C0">
              <w:rPr>
                <w:rFonts w:ascii="Myanmar Text" w:eastAsia="Zawgyi-One" w:hAnsi="Myanmar Text" w:cs="Myanmar Text"/>
              </w:rPr>
              <w:t>လိၣ်မၤအီၤ</w:t>
            </w:r>
            <w:r w:rsidR="00EF2D47" w:rsidRPr="00D845C0">
              <w:rPr>
                <w:rFonts w:eastAsia="Zawgyi-One" w:cs="FS Me Pro"/>
              </w:rPr>
              <w:t> </w:t>
            </w:r>
          </w:p>
          <w:p w14:paraId="702F3A7B" w14:textId="77777777" w:rsidR="00C43AAB" w:rsidRPr="00D845C0" w:rsidRDefault="00576E67" w:rsidP="00EF2D47">
            <w:pPr>
              <w:pStyle w:val="ListParagraph"/>
              <w:numPr>
                <w:ilvl w:val="0"/>
                <w:numId w:val="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D845C0">
              <w:rPr>
                <w:rFonts w:ascii="Myanmar Text" w:eastAsia="Zawgyi-One" w:hAnsi="Myanmar Text" w:cs="Myanmar Text"/>
              </w:rPr>
              <w:t>အဲၣ်ဒိးမၤအီၤန့ၣ်လီၤ</w:t>
            </w:r>
            <w:r w:rsidRPr="00D845C0">
              <w:rPr>
                <w:rFonts w:eastAsia="Zawgyi-One" w:cs="Myanmar Text"/>
              </w:rPr>
              <w:t>.</w:t>
            </w:r>
          </w:p>
        </w:tc>
      </w:tr>
      <w:tr w:rsidR="002465FE" w:rsidRPr="00EF2D47" w14:paraId="2671DB84" w14:textId="77777777" w:rsidTr="00B746F7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9920DAD" w14:textId="77777777" w:rsidR="00C43AAB" w:rsidRPr="00EF2D47" w:rsidRDefault="00576E67" w:rsidP="00EF2D47">
            <w:pPr>
              <w:pStyle w:val="Image"/>
              <w:spacing w:before="120"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w:drawing>
                <wp:inline distT="0" distB="0" distL="0" distR="0" wp14:anchorId="2B569F9C" wp14:editId="3535F5A5">
                  <wp:extent cx="1440000" cy="1440000"/>
                  <wp:effectExtent l="0" t="0" r="8255" b="8255"/>
                  <wp:docPr id="1682197754" name="Picture 1682197754" descr="ပှၤ ၃ ဂၤမၤသကိးတၢ်တပူၤဃီလၢလံာ်ဖးလဲၢ်တဘ့ၣ်အလိၤလီၤ. ပှၤတဂၤနဲၣ်အစုဆူလံာ်ဖးလဲၢ်တဘ့ၣ်အလိ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197754" name="Picture 1682197754" descr="ပှၤ ၃ ဂၤမၤသကိးတၢ်တပူၤဃီလၢလံာ်ဖးလဲၢ်တဘ့ၣ်အလိၤလီၤ. ပှၤတဂၤနဲၣ်အစုဆူလံာ်ဖးလဲၢ်တဘ့ၣ်အလိၤ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14:paraId="532382C2" w14:textId="0870CE6F" w:rsidR="00C43AAB" w:rsidRPr="00B746F7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  <w:bCs/>
              </w:rPr>
              <w:t>တၢ်မၤကဲထီၣ်သကိး</w:t>
            </w:r>
            <w:r w:rsidR="00EF2D47" w:rsidRPr="00B746F7">
              <w:rPr>
                <w:rFonts w:eastAsia="Zawgyi-One" w:cs="FS Me Pro"/>
                <w:bCs/>
              </w:rPr>
              <w:t> </w:t>
            </w:r>
          </w:p>
          <w:p w14:paraId="145C2F4F" w14:textId="14C41576" w:rsidR="00E432CA" w:rsidRPr="00B746F7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eastAsia="Zawgyi-One" w:cs="Myanmar Text"/>
              </w:rPr>
              <w:t>Co</w:t>
            </w:r>
            <w:r w:rsidR="00B746F7">
              <w:rPr>
                <w:rFonts w:eastAsia="Zawgyi-One" w:cs="Myanmar Text"/>
              </w:rPr>
              <w:noBreakHyphen/>
            </w:r>
            <w:r w:rsidRPr="00B746F7">
              <w:rPr>
                <w:rFonts w:eastAsia="Zawgyi-One" w:cs="Myanmar Text"/>
              </w:rPr>
              <w:t>design</w:t>
            </w:r>
            <w:r w:rsidR="00EF2D47" w:rsidRPr="00B746F7">
              <w:rPr>
                <w:rFonts w:eastAsia="Zawgyi-One" w:cs="FS Me Pro"/>
              </w:rPr>
              <w:t> </w:t>
            </w:r>
            <w:r w:rsidRPr="00B746F7">
              <w:rPr>
                <w:rFonts w:ascii="Myanmar Text" w:eastAsia="Zawgyi-One" w:hAnsi="Myanmar Text" w:cs="Myanmar Text"/>
              </w:rPr>
              <w:t>န့ၣ်အခါဖဲပှၤမၤသကိးဃုာ်တၢ်တပူၤဃီလၢတၢ်က</w:t>
            </w:r>
            <w:r w:rsidRPr="00B746F7">
              <w:rPr>
                <w:rFonts w:eastAsia="Zawgyi-One" w:cs="Myanmar Text"/>
              </w:rPr>
              <w:t>-</w:t>
            </w:r>
          </w:p>
          <w:p w14:paraId="2F8FB394" w14:textId="77777777" w:rsidR="00E432CA" w:rsidRPr="00B746F7" w:rsidRDefault="00576E67" w:rsidP="00EF2D47">
            <w:pPr>
              <w:pStyle w:val="ListParagraph"/>
              <w:numPr>
                <w:ilvl w:val="0"/>
                <w:numId w:val="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မၤကဲထီၣ်တၢ်အသီတမံၤ</w:t>
            </w:r>
          </w:p>
          <w:p w14:paraId="36E9125A" w14:textId="77777777" w:rsidR="00C43AAB" w:rsidRPr="00B746F7" w:rsidRDefault="00576E67" w:rsidP="00EF2D47">
            <w:pPr>
              <w:pStyle w:val="ListParagraph"/>
              <w:numPr>
                <w:ilvl w:val="0"/>
                <w:numId w:val="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မၤဂ့ၤထီၣ်မ့ၢ်တၢ်တမံၤမၤတၢ်ဒ်လဲၣ်</w:t>
            </w:r>
            <w:r w:rsidRPr="00B746F7">
              <w:rPr>
                <w:rFonts w:eastAsia="Zawgyi-One" w:cs="Myanmar Text"/>
              </w:rPr>
              <w:t>.</w:t>
            </w:r>
          </w:p>
        </w:tc>
      </w:tr>
      <w:tr w:rsidR="002465FE" w:rsidRPr="00EF2D47" w14:paraId="04FF0593" w14:textId="77777777" w:rsidTr="00B746F7">
        <w:trPr>
          <w:gridAfter w:val="1"/>
          <w:wAfter w:w="87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8FF221A" w14:textId="77777777" w:rsidR="001F49AB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21D89D7" wp14:editId="723DE135">
                  <wp:extent cx="1440000" cy="1440000"/>
                  <wp:effectExtent l="0" t="0" r="8255" b="8255"/>
                  <wp:docPr id="1474991052" name="Picture 1474991052" descr="CALD အပှၤတရူၢ်အိၣ်လၢ တၢ်ကတိၤအပနီၣ် ၃ ခါလၢအစံး &quot;ဟဲလိၣ်&quot;လၢကျိာ် ၃ ကျိာ်အဖီလာ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91052" name="Picture 1474991052" descr="CALD အပှၤတရူၢ်အိၣ်လၢ တၢ်ကတိၤအပနီၣ် ၃ ခါလၢအစံး &quot;ဟဲလိၣ်&quot;လၢကျိာ် ၃ ကျိာ်အဖီလာ်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ECC46C3" w14:textId="7838F40F" w:rsidR="001F49AB" w:rsidRPr="00B746F7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B746F7">
              <w:rPr>
                <w:rFonts w:ascii="Myanmar Text" w:eastAsia="Zawgyi-One" w:hAnsi="Myanmar Text" w:cs="Myanmar Text"/>
                <w:bCs/>
              </w:rPr>
              <w:t>ဆဲးလၤဒီးကျိၥ်အတၢ်လီၤဆီလိၥ်သး</w:t>
            </w:r>
            <w:r w:rsidR="00EF2D47" w:rsidRPr="00B746F7">
              <w:rPr>
                <w:rFonts w:eastAsia="Zawgyi-One" w:cs="FS Me Pro"/>
                <w:bCs/>
              </w:rPr>
              <w:t> </w:t>
            </w:r>
            <w:r w:rsidRPr="00B746F7">
              <w:rPr>
                <w:rFonts w:eastAsia="Zawgyi-One" w:cs="Myanmar Text"/>
                <w:bCs/>
              </w:rPr>
              <w:t>(CALD)</w:t>
            </w:r>
          </w:p>
          <w:p w14:paraId="2DC3A8D8" w14:textId="2C7B76BB" w:rsidR="00891723" w:rsidRPr="00B746F7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eastAsia="Zawgyi-One" w:cs="Myanmar Text"/>
              </w:rPr>
              <w:t>CALD</w:t>
            </w:r>
            <w:r w:rsidR="00EF2D47" w:rsidRPr="00B746F7">
              <w:rPr>
                <w:rFonts w:eastAsia="Zawgyi-One" w:cs="FS Me Pro"/>
              </w:rPr>
              <w:t> </w:t>
            </w:r>
            <w:r w:rsidRPr="00B746F7">
              <w:rPr>
                <w:rFonts w:ascii="Myanmar Text" w:eastAsia="Zawgyi-One" w:hAnsi="Myanmar Text" w:cs="Myanmar Text"/>
              </w:rPr>
              <w:t>အပှၤမ့ၢ်ပှၤလၢအ</w:t>
            </w:r>
            <w:r w:rsidRPr="00B746F7">
              <w:rPr>
                <w:rFonts w:eastAsia="Zawgyi-One" w:cs="Myanmar Text"/>
              </w:rPr>
              <w:t>-</w:t>
            </w:r>
          </w:p>
          <w:p w14:paraId="46311FA4" w14:textId="77777777" w:rsidR="00891723" w:rsidRPr="00B746F7" w:rsidRDefault="00576E67" w:rsidP="00EF2D47">
            <w:pPr>
              <w:pStyle w:val="ListParagraph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ဟဲ၀ဲလၢတၢ်လီၢ်လီၤဆီလိၥ်သးအါတီၤ</w:t>
            </w:r>
          </w:p>
          <w:p w14:paraId="6597A0C1" w14:textId="77777777" w:rsidR="001F49AB" w:rsidRPr="00B746F7" w:rsidRDefault="00576E67" w:rsidP="00EF2D47">
            <w:pPr>
              <w:pStyle w:val="ListParagraph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ကတိၤကျိၥ်အါန့ၢ်ဒံးအဲကလံးကျိာ်လီၤ</w:t>
            </w:r>
            <w:r w:rsidRPr="00B746F7">
              <w:rPr>
                <w:rFonts w:eastAsia="Zawgyi-One" w:cs="Myanmar Text"/>
              </w:rPr>
              <w:t>.</w:t>
            </w:r>
          </w:p>
        </w:tc>
      </w:tr>
      <w:tr w:rsidR="002465FE" w:rsidRPr="00EF2D47" w14:paraId="0F895E21" w14:textId="77777777" w:rsidTr="00B746F7">
        <w:trPr>
          <w:gridAfter w:val="1"/>
          <w:wAfter w:w="87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6859CBD" w14:textId="77777777" w:rsidR="00A94CA7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AF5A1DE" wp14:editId="4C4FA5FA">
                  <wp:extent cx="1483200" cy="1112400"/>
                  <wp:effectExtent l="0" t="0" r="3175" b="0"/>
                  <wp:docPr id="1243858087" name="Picture 1243858087" descr="ပှၤတကရူၢ်ကူသိး၀ဲဒၣ်တၢ်ကူတၢ်သိးလၢအလွဲၢ်ဖျါကပီၤဒီးဂဲၤဒိမၤဖျါထီၣ်လုၢ်လၢ်တၢ်ဆဲးတၢ်လၤတၢ်ဂဲၤကလံ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858087" name="Picture 1243858087" descr="ပှၤတကရူၢ်ကူသိး၀ဲဒၣ်တၢ်ကူတၢ်သိးလၢအလွဲၢ်ဖျါကပီၤဒီးဂဲၤဒိမၤဖျါထီၣ်လုၢ်လၢ်တၢ်ဆဲးတၢ်လၤတၢ်ဂဲၤကလံ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EDACB51" w14:textId="77777777" w:rsidR="00A94CA7" w:rsidRPr="00B746F7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B746F7">
              <w:rPr>
                <w:rFonts w:ascii="Myanmar Text" w:eastAsia="Zawgyi-One" w:hAnsi="Myanmar Text" w:cs="Myanmar Text"/>
                <w:bCs/>
              </w:rPr>
              <w:t>လုၢ်လၢ်တၢ်ဆဲးတၢ်လၤ</w:t>
            </w:r>
          </w:p>
          <w:p w14:paraId="7AB68EEE" w14:textId="77777777" w:rsidR="00A94CA7" w:rsidRPr="00B746F7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နတၢ်ဆဲးတၢ်လၤန့ၣ်မ့ၢ်၀ဲ</w:t>
            </w:r>
            <w:r w:rsidRPr="00B746F7">
              <w:rPr>
                <w:rFonts w:eastAsia="Zawgyi-One" w:cs="Myanmar Text"/>
              </w:rPr>
              <w:t>-</w:t>
            </w:r>
          </w:p>
          <w:p w14:paraId="48963C9E" w14:textId="77777777" w:rsidR="00A94CA7" w:rsidRPr="00B746F7" w:rsidRDefault="00576E67" w:rsidP="00EF2D47">
            <w:pPr>
              <w:pStyle w:val="ListParagraph"/>
              <w:numPr>
                <w:ilvl w:val="0"/>
                <w:numId w:val="1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နတၢ်အိၣ်မူအကျဲ</w:t>
            </w:r>
          </w:p>
          <w:p w14:paraId="46A0527D" w14:textId="77777777" w:rsidR="00A94CA7" w:rsidRPr="00B746F7" w:rsidRDefault="00576E67" w:rsidP="00EF2D47">
            <w:pPr>
              <w:pStyle w:val="ListParagraph"/>
              <w:numPr>
                <w:ilvl w:val="0"/>
                <w:numId w:val="1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လၢနဂီၢ်တၢ်မနုၤအကါဒိၣ်လဲၣ်</w:t>
            </w:r>
            <w:r w:rsidRPr="00B746F7">
              <w:rPr>
                <w:rFonts w:eastAsia="Zawgyi-One" w:cs="Myanmar Text"/>
              </w:rPr>
              <w:t>.</w:t>
            </w:r>
          </w:p>
        </w:tc>
      </w:tr>
      <w:tr w:rsidR="002465FE" w:rsidRPr="00EF2D47" w14:paraId="7EAE9BCE" w14:textId="77777777" w:rsidTr="00B746F7">
        <w:trPr>
          <w:gridAfter w:val="1"/>
          <w:wAfter w:w="87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3ECCDDD" w14:textId="77777777" w:rsidR="00971D1A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269F49FA" wp14:editId="01E6A5F3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728345</wp:posOffset>
                      </wp:positionV>
                      <wp:extent cx="482600" cy="160655"/>
                      <wp:effectExtent l="0" t="0" r="12700" b="10795"/>
                      <wp:wrapNone/>
                      <wp:docPr id="154813840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160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DB45C2" w14:textId="77777777" w:rsidR="00576E67" w:rsidRPr="00B746F7" w:rsidRDefault="00576E67" w:rsidP="00B746F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B746F7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တၢ်မၤနီၣ်မၤဃါ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F49FA" id="_x0000_s1050" type="#_x0000_t202" alt="&quot;&quot;" style="position:absolute;left:0;text-align:left;margin-left:62.55pt;margin-top:57.35pt;width:38pt;height:12.6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" filled="f" stroked="f">
                      <v:textbox inset="0,0,0,0">
                        <w:txbxContent>
                          <w:p w14:paraId="64DB45C2" w14:textId="77777777" w:rsidR="00576E67" w:rsidRPr="00B746F7" w:rsidRDefault="00576E67" w:rsidP="00B746F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B746F7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2"/>
                                <w:szCs w:val="12"/>
                              </w:rPr>
                              <w:t>တၢ်မၤနီၣ်မၤဃါ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1D1A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56F7C96E" wp14:editId="7AF75268">
                  <wp:extent cx="1440000" cy="1440000"/>
                  <wp:effectExtent l="0" t="0" r="8255" b="8255"/>
                  <wp:docPr id="1388733303" name="Picture 1388733303" descr="တၢ်ဂ့ၢ်တၢ်ကျိၤအလံာ်တဘ့ၣ်,တၢ်မၤနီၣ်မၤဃါအလံာ်တဘ့ၣ်ဒီးလံာ်တိၤပြံတဘိ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33303" name="Picture 1388733303" descr="တၢ်ဂ့ၢ်တၢ်ကျိၤအလံာ်တဘ့ၣ်,တၢ်မၤနီၣ်မၤဃါအလံာ်တဘ့ၣ်ဒီးလံာ်တိၤပြံတဘိ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EA261C3" w14:textId="77777777" w:rsidR="00971D1A" w:rsidRPr="00B746F7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B746F7">
              <w:rPr>
                <w:rFonts w:ascii="Myanmar Text" w:eastAsia="Zawgyi-One" w:hAnsi="Myanmar Text" w:cs="Myanmar Text"/>
                <w:bCs/>
              </w:rPr>
              <w:t>တၢ်ဂ့ၢ်ထၢဖှိၣ်</w:t>
            </w:r>
          </w:p>
          <w:p w14:paraId="468D64CF" w14:textId="262B521D" w:rsidR="00971D1A" w:rsidRPr="00B746F7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ဖဲပကတိၤတၢ်ဘၣ်ဃးတၢ်ထၢဖှိၣ်န့ၣ်</w:t>
            </w:r>
            <w:r w:rsidRPr="00B746F7">
              <w:rPr>
                <w:rFonts w:eastAsia="Zawgyi-One" w:cs="Myanmar Text"/>
              </w:rPr>
              <w:t>,</w:t>
            </w:r>
            <w:r w:rsidR="00EF2D47" w:rsidRPr="00B746F7">
              <w:rPr>
                <w:rFonts w:eastAsia="Zawgyi-One" w:cs="FS Me Pro"/>
              </w:rPr>
              <w:t> </w:t>
            </w:r>
            <w:r w:rsidRPr="00B746F7">
              <w:rPr>
                <w:rFonts w:ascii="Myanmar Text" w:eastAsia="Zawgyi-One" w:hAnsi="Myanmar Text" w:cs="Myanmar Text"/>
              </w:rPr>
              <w:t>ပပၥ်အခီပညီဒ်</w:t>
            </w:r>
            <w:r w:rsidRPr="00B746F7">
              <w:rPr>
                <w:rFonts w:eastAsia="Zawgyi-One" w:cs="Myanmar Text"/>
              </w:rPr>
              <w:t>-</w:t>
            </w:r>
          </w:p>
          <w:p w14:paraId="3961336A" w14:textId="77777777" w:rsidR="00971D1A" w:rsidRPr="00B746F7" w:rsidRDefault="00576E67" w:rsidP="00EF2D47">
            <w:pPr>
              <w:pStyle w:val="ListParagraph"/>
              <w:numPr>
                <w:ilvl w:val="0"/>
                <w:numId w:val="3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တၢ်ဂ့ၢ်နီၢ်နီၢ်</w:t>
            </w:r>
          </w:p>
          <w:p w14:paraId="60FE37A8" w14:textId="77777777" w:rsidR="00971D1A" w:rsidRPr="00B746F7" w:rsidRDefault="00576E67" w:rsidP="00EF2D47">
            <w:pPr>
              <w:pStyle w:val="ListParagraph"/>
              <w:numPr>
                <w:ilvl w:val="0"/>
                <w:numId w:val="3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တၢ်ဂ့ၢ်တၢ်ကျိၤ</w:t>
            </w:r>
          </w:p>
          <w:p w14:paraId="13AA132F" w14:textId="77777777" w:rsidR="00971D1A" w:rsidRPr="00B746F7" w:rsidRDefault="00576E67" w:rsidP="00EF2D47">
            <w:pPr>
              <w:pStyle w:val="ListParagraph"/>
              <w:numPr>
                <w:ilvl w:val="0"/>
                <w:numId w:val="3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တၢ်ပၥ်ကီၤတဖၣ်န့ၣ်လီၤ</w:t>
            </w:r>
            <w:r w:rsidRPr="00B746F7">
              <w:rPr>
                <w:rFonts w:eastAsia="Zawgyi-One" w:cs="Myanmar Text"/>
              </w:rPr>
              <w:t>.</w:t>
            </w:r>
          </w:p>
        </w:tc>
      </w:tr>
      <w:tr w:rsidR="002465FE" w:rsidRPr="00EF2D47" w14:paraId="23F7D3D9" w14:textId="77777777" w:rsidTr="00B746F7">
        <w:trPr>
          <w:gridAfter w:val="1"/>
          <w:wAfter w:w="87" w:type="dxa"/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B9C34B6" w14:textId="77777777" w:rsidR="002327D5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w:drawing>
                <wp:inline distT="0" distB="0" distL="0" distR="0" wp14:anchorId="7D214AA0" wp14:editId="0138DD3B">
                  <wp:extent cx="1482725" cy="1482725"/>
                  <wp:effectExtent l="0" t="0" r="3175" b="3175"/>
                  <wp:docPr id="1612959339" name="Picture 41" descr="ပှၤတဂၤနဲၣ်လီၤအသးဒီးယူာ်ထီၣ်အစုလၢပှၤအဂၤ ၂ ဂၤ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59339" name="Picture 41" descr="ပှၤတဂၤနဲၣ်လီၤအသးဒီးယူာ်ထီၣ်အစုလၢပှၤအဂၤ ၂ ဂၤအမဲာ်ညါလီၤ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29EDBCC" w14:textId="77777777" w:rsidR="002327D5" w:rsidRPr="00B746F7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B746F7">
              <w:rPr>
                <w:rFonts w:ascii="Myanmar Text" w:eastAsia="Zawgyi-One" w:hAnsi="Myanmar Text" w:cs="Myanmar Text"/>
                <w:bCs/>
              </w:rPr>
              <w:t>နဲၣ်ဖျါထီၣ်</w:t>
            </w:r>
          </w:p>
          <w:p w14:paraId="2362E4FF" w14:textId="2F7DCAA3" w:rsidR="002327D5" w:rsidRPr="00B746F7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ဖဲန</w:t>
            </w:r>
            <w:r w:rsidR="00EF2D47" w:rsidRPr="00B746F7">
              <w:rPr>
                <w:rFonts w:eastAsia="Zawgyi-One" w:cs="FS Me Pro"/>
              </w:rPr>
              <w:t> </w:t>
            </w:r>
            <w:r w:rsidRPr="00B746F7">
              <w:rPr>
                <w:rFonts w:ascii="Myanmar Text" w:eastAsia="Zawgyi-One" w:hAnsi="Myanmar Text" w:cs="Myanmar Text"/>
              </w:rPr>
              <w:t>နဲၣ်ဖျါပာ်ဖျါ</w:t>
            </w:r>
            <w:r w:rsidR="00EF2D47" w:rsidRPr="00B746F7">
              <w:rPr>
                <w:rFonts w:eastAsia="Zawgyi-One" w:cs="FS Me Pro"/>
              </w:rPr>
              <w:t> </w:t>
            </w:r>
            <w:r w:rsidRPr="00B746F7">
              <w:rPr>
                <w:rFonts w:ascii="Myanmar Text" w:eastAsia="Zawgyi-One" w:hAnsi="Myanmar Text" w:cs="Myanmar Text"/>
              </w:rPr>
              <w:t>ဒ်တၢ်တမံၤမံၤန့ၣ်</w:t>
            </w:r>
            <w:r w:rsidRPr="00B746F7">
              <w:rPr>
                <w:rFonts w:eastAsia="Zawgyi-One" w:cs="Myanmar Text"/>
              </w:rPr>
              <w:t>,</w:t>
            </w:r>
            <w:r w:rsidRPr="00B746F7">
              <w:rPr>
                <w:rFonts w:ascii="Myanmar Text" w:eastAsia="Zawgyi-One" w:hAnsi="Myanmar Text" w:cs="Myanmar Text"/>
              </w:rPr>
              <w:t>နစံး၀ဲဒၣ်နပာ်ထွဲဘၣ်ဃးဒီးပှၤတကရူၢ်လီၤလီၤဆီဆီန့ၣ်လီၤ</w:t>
            </w:r>
            <w:r w:rsidRPr="00B746F7">
              <w:rPr>
                <w:rFonts w:eastAsia="Zawgyi-One" w:cs="Myanmar Text"/>
              </w:rPr>
              <w:t>.</w:t>
            </w:r>
          </w:p>
        </w:tc>
      </w:tr>
      <w:tr w:rsidR="002465FE" w:rsidRPr="00EF2D47" w14:paraId="2149B28E" w14:textId="77777777" w:rsidTr="00B746F7">
        <w:trPr>
          <w:gridAfter w:val="1"/>
          <w:wAfter w:w="87" w:type="dxa"/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586E1B4" w14:textId="77777777" w:rsidR="00971D1A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D8BD2B5" wp14:editId="781F6562">
                  <wp:extent cx="1482725" cy="1482725"/>
                  <wp:effectExtent l="0" t="0" r="3175" b="3175"/>
                  <wp:docPr id="1475928603" name="Picture 32" descr="ပှၤတကရူၢ်ဃုာ်ဒီးပျၢ်တဘိက၀ီၤတံၢ်ဃၥ်အ၀ဲသ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28603" name="Picture 32" descr="ပှၤတကရူၢ်ဃုာ်ဒီးပျၢ်တဘိက၀ီၤတံၢ်ဃၥ်အ၀ဲသ့ၣ်လီၤ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28DA73B" w14:textId="77777777" w:rsidR="00971D1A" w:rsidRPr="00B746F7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B746F7">
              <w:rPr>
                <w:rFonts w:ascii="Myanmar Text" w:eastAsia="Zawgyi-One" w:hAnsi="Myanmar Text" w:cs="Myanmar Text"/>
                <w:bCs/>
              </w:rPr>
              <w:t>တၢ်ဒုးပၣ်ဃုၥ်</w:t>
            </w:r>
          </w:p>
          <w:p w14:paraId="1F55718E" w14:textId="77777777" w:rsidR="00971D1A" w:rsidRPr="00B746F7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ဖဲတၢ်တမံၤမ့ၢ်ဒုးပၣ်ဃုၥ်ပၣ်ဂီၢ်တၢ်ခဲလၢာ်န့ၣ်</w:t>
            </w:r>
            <w:r w:rsidRPr="00B746F7">
              <w:rPr>
                <w:rFonts w:eastAsia="Zawgyi-One" w:cs="Myanmar Text"/>
              </w:rPr>
              <w:t>,</w:t>
            </w:r>
            <w:r w:rsidRPr="00B746F7">
              <w:rPr>
                <w:rFonts w:ascii="Myanmar Text" w:eastAsia="Zawgyi-One" w:hAnsi="Myanmar Text" w:cs="Myanmar Text"/>
              </w:rPr>
              <w:t>ပှၤကိးဂၤဒဲးန့ၣ်</w:t>
            </w:r>
            <w:r w:rsidRPr="00B746F7">
              <w:rPr>
                <w:rFonts w:eastAsia="Zawgyi-One" w:cs="Myanmar Text"/>
              </w:rPr>
              <w:t>-</w:t>
            </w:r>
          </w:p>
          <w:p w14:paraId="2BF21660" w14:textId="5D1ABA7E" w:rsidR="00971D1A" w:rsidRPr="00B746F7" w:rsidRDefault="00576E67" w:rsidP="00EF2D47">
            <w:pPr>
              <w:pStyle w:val="ListParagraph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နုၥ်ပၣ်ဃုာ်လၢအပူၤသ့</w:t>
            </w:r>
            <w:r w:rsidR="00EF2D47" w:rsidRPr="00B746F7">
              <w:rPr>
                <w:rFonts w:eastAsia="Zawgyi-One" w:cs="FS Me Pro"/>
              </w:rPr>
              <w:t> </w:t>
            </w:r>
          </w:p>
          <w:p w14:paraId="015126CA" w14:textId="77777777" w:rsidR="00971D1A" w:rsidRPr="00B746F7" w:rsidRDefault="00576E67" w:rsidP="00EF2D47">
            <w:pPr>
              <w:pStyle w:val="ListParagraph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တူၢ်ဘၣ်လၢအ၀ဲသ့ၣ်ဘၣ်ထွဲဘၣ်ဃးန့ၣ်လီၤ</w:t>
            </w:r>
            <w:r w:rsidRPr="00B746F7">
              <w:rPr>
                <w:rFonts w:eastAsia="Zawgyi-One" w:cs="Myanmar Text"/>
              </w:rPr>
              <w:t>.</w:t>
            </w:r>
          </w:p>
        </w:tc>
      </w:tr>
      <w:tr w:rsidR="002465FE" w:rsidRPr="00EF2D47" w14:paraId="38BAA512" w14:textId="77777777" w:rsidTr="00B746F7">
        <w:trPr>
          <w:gridAfter w:val="1"/>
          <w:wAfter w:w="87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353BAA5" w14:textId="77777777" w:rsidR="00971D1A" w:rsidRPr="00EF2D47" w:rsidRDefault="00576E67" w:rsidP="00EF2D47">
            <w:pPr>
              <w:pStyle w:val="Image"/>
              <w:spacing w:before="480"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6781611A" wp14:editId="69771010">
                  <wp:extent cx="1482725" cy="1482725"/>
                  <wp:effectExtent l="0" t="0" r="3175" b="3175"/>
                  <wp:docPr id="1857484238" name="Picture 33" descr="ပှၤကတိၤကျိးထံတၢ်တဂၤတဲသကိးတၢ်ဒီးပှၤ ၂ ဂၤ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484238" name="Picture 33" descr="ပှၤကတိၤကျိးထံတၢ်တဂၤတဲသကိးတၢ်ဒီးပှၤ ၂ ဂၤ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E2C0EBD" w14:textId="77777777" w:rsidR="00971D1A" w:rsidRPr="00B746F7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B746F7">
              <w:rPr>
                <w:rFonts w:ascii="Myanmar Text" w:eastAsia="Zawgyi-One" w:hAnsi="Myanmar Text" w:cs="Myanmar Text"/>
                <w:bCs/>
              </w:rPr>
              <w:t>ပှၤကျိးထံတၢ်ဖိ</w:t>
            </w:r>
          </w:p>
          <w:p w14:paraId="5B3E5318" w14:textId="77777777" w:rsidR="000F29E2" w:rsidRPr="00B746F7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ပှၤကျိးထံတၢ်တဂၤန့ၣ်မ့ၢ်ပှၤတဂၤလၢအ</w:t>
            </w:r>
            <w:r w:rsidRPr="00B746F7">
              <w:rPr>
                <w:rFonts w:eastAsia="Zawgyi-One" w:cs="Myanmar Text"/>
              </w:rPr>
              <w:t>-</w:t>
            </w:r>
          </w:p>
          <w:p w14:paraId="0106AD91" w14:textId="77777777" w:rsidR="000F29E2" w:rsidRPr="00B746F7" w:rsidRDefault="00576E67" w:rsidP="00EF2D47">
            <w:pPr>
              <w:pStyle w:val="ListParagraph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သူနကျိာ်</w:t>
            </w:r>
          </w:p>
          <w:p w14:paraId="783D5217" w14:textId="77777777" w:rsidR="000F29E2" w:rsidRPr="00B746F7" w:rsidRDefault="00576E67" w:rsidP="00EF2D47">
            <w:pPr>
              <w:pStyle w:val="ListParagraph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မၤစၢၤနၤလၢကဆဲးကျိးဒီးပှၤအဂၤတဖၣ်</w:t>
            </w:r>
          </w:p>
          <w:p w14:paraId="638321F5" w14:textId="77777777" w:rsidR="00971D1A" w:rsidRPr="00B746F7" w:rsidRDefault="00576E67" w:rsidP="00EF2D47">
            <w:pPr>
              <w:pStyle w:val="ListParagraph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မၤစၢၤနၤလၢတၢ်ကနၢ်ပၢၢ်ပှၤအဂၤတဂၤတဲတၢ်မနုၤလဲၣ်န့ၣ်လီၤ</w:t>
            </w:r>
            <w:r w:rsidRPr="00B746F7">
              <w:rPr>
                <w:rFonts w:eastAsia="Zawgyi-One" w:cs="Myanmar Text"/>
              </w:rPr>
              <w:t>.</w:t>
            </w:r>
          </w:p>
        </w:tc>
      </w:tr>
      <w:tr w:rsidR="002465FE" w:rsidRPr="00EF2D47" w14:paraId="6D7BB04C" w14:textId="77777777" w:rsidTr="00B746F7">
        <w:trPr>
          <w:gridAfter w:val="1"/>
          <w:wAfter w:w="87" w:type="dxa"/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B5B810C" w14:textId="77777777" w:rsidR="00971D1A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17B02C0D" wp14:editId="5C96BA53">
                  <wp:extent cx="1482725" cy="1482725"/>
                  <wp:effectExtent l="0" t="0" r="3175" b="3175"/>
                  <wp:docPr id="1361983680" name="Picture 34" descr="NDIS ပှၤမၤသကိးဃုာ်တၢ်တဂၤဖီၣ်ဃာ်လံၥ်တၢ်ကွဲးတဘ့ၣ်လၢ၀ဲၤဒၢးတၢ်သူၣ်ထီၣ်တခါ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83680" name="Picture 34" descr="NDIS ပှၤမၤသကိးဃုာ်တၢ်တဂၤဖီၣ်ဃာ်လံၥ်တၢ်ကွဲးတဘ့ၣ်လၢ၀ဲၤဒၢးတၢ်သူၣ်ထီၣ်တခါအမဲာ်ညါလီၤ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0729D93" w14:textId="462E780B" w:rsidR="00971D1A" w:rsidRPr="00B746F7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B746F7">
              <w:rPr>
                <w:rFonts w:eastAsia="Zawgyi-One" w:cs="Myanmar Text"/>
                <w:bCs/>
              </w:rPr>
              <w:t>NDIS</w:t>
            </w:r>
            <w:r w:rsidR="00EF2D47" w:rsidRPr="00B746F7">
              <w:rPr>
                <w:rFonts w:eastAsia="Zawgyi-One" w:cs="FS Me Pro"/>
                <w:bCs/>
              </w:rPr>
              <w:t> </w:t>
            </w:r>
            <w:r w:rsidRPr="00B746F7">
              <w:rPr>
                <w:rFonts w:ascii="Myanmar Text" w:eastAsia="Zawgyi-One" w:hAnsi="Myanmar Text" w:cs="Myanmar Text"/>
                <w:bCs/>
              </w:rPr>
              <w:t>ပှၤမၤသကိးဃုာ်တၢ်တဖၣ်</w:t>
            </w:r>
          </w:p>
          <w:p w14:paraId="3813DFC1" w14:textId="08D20DBC" w:rsidR="00971D1A" w:rsidRPr="00E74361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  <w:sz w:val="27"/>
                <w:szCs w:val="27"/>
              </w:rPr>
            </w:pPr>
            <w:r w:rsidRPr="00E74361">
              <w:rPr>
                <w:rFonts w:eastAsia="Zawgyi-One" w:cs="Myanmar Text"/>
                <w:sz w:val="27"/>
                <w:szCs w:val="27"/>
              </w:rPr>
              <w:t>NDIS</w:t>
            </w:r>
            <w:r w:rsidR="00EF2D47" w:rsidRPr="00E74361">
              <w:rPr>
                <w:rFonts w:eastAsia="Zawgyi-One" w:cs="FS Me Pro"/>
                <w:sz w:val="27"/>
                <w:szCs w:val="27"/>
              </w:rPr>
              <w:t> </w:t>
            </w:r>
            <w:r w:rsidRPr="00E74361">
              <w:rPr>
                <w:rFonts w:ascii="Myanmar Text" w:eastAsia="Zawgyi-One" w:hAnsi="Myanmar Text" w:cs="Myanmar Text"/>
                <w:sz w:val="27"/>
                <w:szCs w:val="27"/>
              </w:rPr>
              <w:t>အပှၤမၤသကိးဃုာ်တၢ်တဖၣ်မ့ၢ်ပှၤလၢအမၤစၢၤပှၤအဂၤတဖၣ်လၢကကွၢ်ဃုဒီးသူ၀ဲဒၣ်တၢ်ဟ့ၣ်လီၤမၤစၢၤတဖၣ်န့ၣ်လီၤ</w:t>
            </w:r>
            <w:r w:rsidRPr="00E74361">
              <w:rPr>
                <w:rFonts w:eastAsia="Zawgyi-One" w:cs="Myanmar Text"/>
                <w:sz w:val="27"/>
                <w:szCs w:val="27"/>
              </w:rPr>
              <w:t>.</w:t>
            </w:r>
          </w:p>
        </w:tc>
      </w:tr>
      <w:tr w:rsidR="002465FE" w:rsidRPr="00EF2D47" w14:paraId="324F2B65" w14:textId="77777777" w:rsidTr="00B746F7">
        <w:trPr>
          <w:gridAfter w:val="1"/>
          <w:wAfter w:w="87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D2754DC" w14:textId="77777777" w:rsidR="00EB50E5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1D76E68F" wp14:editId="68D9F5E0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427355</wp:posOffset>
                      </wp:positionV>
                      <wp:extent cx="781050" cy="194945"/>
                      <wp:effectExtent l="0" t="0" r="0" b="0"/>
                      <wp:wrapNone/>
                      <wp:docPr id="208759481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194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77898" w14:textId="77777777" w:rsidR="00576E67" w:rsidRPr="002F6AEF" w:rsidRDefault="00576E67" w:rsidP="00B746F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6"/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2F6AEF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12"/>
                                      <w:szCs w:val="12"/>
                                    </w:rPr>
                                    <w:t>တၢ်အစၢလၢအဟဲထီၣ်တဖၣ်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6E68F" id="_x0000_s1051" type="#_x0000_t202" alt="&quot;&quot;" style="position:absolute;left:0;text-align:left;margin-left:27.2pt;margin-top:33.65pt;width:61.5pt;height:15.3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" filled="f" stroked="f">
                      <v:textbox inset="0,0,0,0">
                        <w:txbxContent>
                          <w:p w14:paraId="42B77898" w14:textId="77777777" w:rsidR="00576E67" w:rsidRPr="002F6AEF" w:rsidRDefault="00576E67" w:rsidP="00B746F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6"/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2F6AEF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12"/>
                                <w:szCs w:val="12"/>
                              </w:rPr>
                              <w:t>တၢ်အစၢလၢအဟဲထီၣ်တဖၣ်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F76" w:rsidRPr="00EF2D47">
              <w:rPr>
                <w:rFonts w:cs="Myanmar Text"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0DDC1FE4" wp14:editId="50C0244D">
                  <wp:extent cx="1482725" cy="1482725"/>
                  <wp:effectExtent l="0" t="0" r="3175" b="3175"/>
                  <wp:docPr id="1676515903" name="Picture 35" descr="တၢ်အစၢလၢအအိၣ်ထီၣ်တဖၣ်အလံာ်တဘ့ၣ်လၢအဒုးနဲၣ်စရီတဘ့ၣ်ဃုာ်ဒီးတၢ်မ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15903" name="Picture 35" descr="တၢ်အစၢလၢအအိၣ်ထီၣ်တဖၣ်အလံာ်တဘ့ၣ်လၢအဒုးနဲၣ်စရီတဘ့ၣ်ဃုာ်ဒီးတၢ်မၤနီၣ်တခါလီၤ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8EF6280" w14:textId="77777777" w:rsidR="00EB50E5" w:rsidRPr="00B746F7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B746F7">
              <w:rPr>
                <w:rFonts w:ascii="Myanmar Text" w:eastAsia="Zawgyi-One" w:hAnsi="Myanmar Text" w:cs="Myanmar Text"/>
                <w:bCs/>
              </w:rPr>
              <w:t>တၢ်အစၢလၢအဟဲထီၣ်တဖၣ်</w:t>
            </w:r>
          </w:p>
          <w:p w14:paraId="02A29588" w14:textId="77777777" w:rsidR="00EB50E5" w:rsidRPr="00B746F7" w:rsidRDefault="00576E67" w:rsidP="00EF2D47">
            <w:pPr>
              <w:keepNext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တၢ်အစၢလၢအဟဲထီၣ်တဖၣ်မ့ၢ်ကျိၤကျဲလၢပတၢ်မၤန့ၣ်ဆီတလဲပှၤအတၢ်အိၣ်မူတဖၣ်န့ၣ်လီၤ</w:t>
            </w:r>
            <w:r w:rsidRPr="00B746F7">
              <w:rPr>
                <w:rFonts w:eastAsia="Zawgyi-One" w:cs="Myanmar Text"/>
              </w:rPr>
              <w:t>.</w:t>
            </w:r>
          </w:p>
        </w:tc>
      </w:tr>
      <w:tr w:rsidR="002465FE" w:rsidRPr="00EF2D47" w14:paraId="0D686EFC" w14:textId="77777777" w:rsidTr="00B746F7">
        <w:trPr>
          <w:gridAfter w:val="1"/>
          <w:wAfter w:w="87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24082E2" w14:textId="77777777" w:rsidR="00971D1A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763D79D5" wp14:editId="2F77D4BE">
                  <wp:extent cx="1440000" cy="1440000"/>
                  <wp:effectExtent l="0" t="0" r="8255" b="8255"/>
                  <wp:docPr id="154398856" name="Picture 154398856" descr="ပှၤပၣ် ဃုာ်ပၣ်ဂီၢ်တဂၤအတၢ်ပနီၣ်ဒုးနဲၣ်၀ဲပှၤပၣ်ဃုာ်ပၣ်ဂီၢ်တကရူၢ်လီၤ. ၂ ဂၤန့ၣ်ယူာ်ထီၣ်အစု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ပှၤပၣ် ဃုာ်ပၣ်ဂီၢ်တဂၤအတၢ်ပနီၣ်ဒုးနဲၣ်၀ဲပှၤပၣ်ဃုာ်ပၣ်ဂီၢ်တကရူၢ်လီၤ. ၂ ဂၤန့ၣ်ယူာ်ထီၣ်အစုတဖ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FE9E3A2" w14:textId="77777777" w:rsidR="00971D1A" w:rsidRPr="00B746F7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B746F7">
              <w:rPr>
                <w:rFonts w:ascii="Myanmar Text" w:eastAsia="Zawgyi-One" w:hAnsi="Myanmar Text" w:cs="Myanmar Text"/>
                <w:bCs/>
              </w:rPr>
              <w:t>ပှၤပၣ်ဃုၥ်ပၣ်ဂီၢ်တဖၣ်</w:t>
            </w:r>
          </w:p>
          <w:p w14:paraId="6ACE74EC" w14:textId="3C00F4FF" w:rsidR="00971D1A" w:rsidRPr="00B746F7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ပှၤပၣ်ဃုၥ်ပၣ်ဂီၢ်တဖၣ်မ့ၢ်ပှၤလၢအအိၣ်ဒီးသးနီၢ်ခိက့ၢ်ဂီၤတဆူၣ်တချ့တလၢတပှဲၤလၢအပာ်ဃုာ်ပာ်ဂီၢ်လၢ</w:t>
            </w:r>
            <w:r w:rsidR="00EF2D47" w:rsidRPr="00B746F7">
              <w:rPr>
                <w:rStyle w:val="Strong"/>
                <w:rFonts w:eastAsia="Zawgyi-One" w:cs="FS Me Pro"/>
                <w:b w:val="0"/>
                <w:bCs w:val="0"/>
                <w:color w:val="auto"/>
              </w:rPr>
              <w:t> </w:t>
            </w:r>
            <w:r w:rsidRPr="00B746F7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>NDIS</w:t>
            </w:r>
            <w:r w:rsidR="00EF2D47" w:rsidRPr="00B746F7">
              <w:rPr>
                <w:rStyle w:val="Strong"/>
                <w:rFonts w:eastAsia="Zawgyi-One" w:cs="FS Me Pro"/>
                <w:b w:val="0"/>
                <w:bCs w:val="0"/>
                <w:color w:val="auto"/>
              </w:rPr>
              <w:t> </w:t>
            </w:r>
            <w:r w:rsidRPr="00B746F7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အပူၤန့ၣ်လီၤ</w:t>
            </w:r>
            <w:r w:rsidRPr="00B746F7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>.</w:t>
            </w:r>
          </w:p>
        </w:tc>
      </w:tr>
      <w:tr w:rsidR="002465FE" w:rsidRPr="00EF2D47" w14:paraId="4E977B6D" w14:textId="77777777" w:rsidTr="00B746F7">
        <w:trPr>
          <w:gridAfter w:val="1"/>
          <w:wAfter w:w="87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A7666BA" w14:textId="77777777" w:rsidR="00971D1A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3295A50" wp14:editId="047A6803">
                  <wp:extent cx="1440000" cy="1440000"/>
                  <wp:effectExtent l="0" t="0" r="8255" b="8255"/>
                  <wp:docPr id="597583069" name="Picture 597583069" descr="တၢ်ဆီၣ်ထွဲမၤစၢၤအပှၤမၤတၢ်ဖိ ၃ ဂၤလီၤ. တဂၤန့ၣ်လံာ်ဃာ်နီၣ်ကနၣ်သးဖျၢၣ်ဒီးတၢ်ကသါလၢအကိာ်ဘိလိၤလီၤ. အဂၤတဂၤန့ၣ်ဖီၣ်ဃာ်လံၥ်ကွဲး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တၢ်ဆီၣ်ထွဲမၤစၢၤအပှၤမၤတၢ်ဖိ ၃ ဂၤလီၤ. တဂၤန့ၣ်လံာ်ဃာ်နီၣ်ကနၣ်သးဖျၢၣ်ဒီးတၢ်ကသါလၢအကိာ်ဘိလိၤလီၤ. အဂၤတဂၤန့ၣ်ဖီၣ်ဃာ်လံၥ်ကွဲး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B4FDBB7" w14:textId="77777777" w:rsidR="00971D1A" w:rsidRPr="00B746F7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B746F7">
              <w:rPr>
                <w:rFonts w:ascii="Myanmar Text" w:eastAsia="Zawgyi-One" w:hAnsi="Myanmar Text" w:cs="Myanmar Text"/>
                <w:bCs/>
              </w:rPr>
              <w:t>ပှၤဟ့ၣ်တၢ်မၤစၢၤတဖၣ်</w:t>
            </w:r>
          </w:p>
          <w:p w14:paraId="31ACD5EC" w14:textId="77777777" w:rsidR="00971D1A" w:rsidRPr="00B746F7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ပှၤဟ့ၣ်တၢ်မၤစၢၤတဖၣ်ဆီၣ်ထွဲပှၤပၣ်ဃုၥ်ပၣ်ဂီၢ်တဖၣ်ခီဖျိတၢ်ဟ့ၣ်လီၤတၢ်မၤစၢၤတခါန့ၣ်လီၤ</w:t>
            </w:r>
            <w:r w:rsidRPr="00B746F7">
              <w:rPr>
                <w:rFonts w:eastAsia="Zawgyi-One" w:cs="Myanmar Text"/>
              </w:rPr>
              <w:t>.</w:t>
            </w:r>
          </w:p>
        </w:tc>
      </w:tr>
      <w:tr w:rsidR="002465FE" w:rsidRPr="00EF2D47" w14:paraId="66752242" w14:textId="77777777" w:rsidTr="00B746F7">
        <w:trPr>
          <w:gridAfter w:val="1"/>
          <w:wAfter w:w="87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466E362" w14:textId="77777777" w:rsidR="00971D1A" w:rsidRPr="00EF2D47" w:rsidRDefault="00576E67" w:rsidP="00EF2D47">
            <w:pPr>
              <w:pStyle w:val="Image"/>
              <w:spacing w:line="240" w:lineRule="auto"/>
              <w:rPr>
                <w:rFonts w:cs="Myanmar Text"/>
                <w:noProof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66F4F05D" wp14:editId="0801A315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417195</wp:posOffset>
                      </wp:positionV>
                      <wp:extent cx="740410" cy="269240"/>
                      <wp:effectExtent l="0" t="0" r="2540" b="0"/>
                      <wp:wrapNone/>
                      <wp:docPr id="192353967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0410" cy="2692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9A50FD" w14:textId="77777777" w:rsidR="00576E67" w:rsidRPr="002F6AEF" w:rsidRDefault="00576E67" w:rsidP="002F6A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2F6AEF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ခွဲးယာ်တဖၣ်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4F05D" id="_x0000_s1052" type="#_x0000_t202" alt="&quot;&quot;" style="position:absolute;left:0;text-align:left;margin-left:27.25pt;margin-top:32.85pt;width:58.3pt;height:21.2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" filled="f" stroked="f">
                      <v:textbox inset="0,0,0,0">
                        <w:txbxContent>
                          <w:p w14:paraId="1D9A50FD" w14:textId="77777777" w:rsidR="00576E67" w:rsidRPr="002F6AEF" w:rsidRDefault="00576E67" w:rsidP="002F6A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2F6AEF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>ခွဲးယာ်တဖၣ်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19E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2A0DD719" wp14:editId="7001B14C">
                  <wp:extent cx="1482725" cy="1482725"/>
                  <wp:effectExtent l="0" t="0" r="3175" b="3175"/>
                  <wp:docPr id="564415333" name="Picture 36" descr="လံာ်တဘ့ၣ်န့ၣ်စံး၀ဲဒၣ်&quot;ခွဲးယာ်တဖၣ်&quot;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15333" name="Picture 36" descr="လံာ်တဘ့ၣ်န့ၣ်စံး၀ဲဒၣ်&quot;ခွဲးယာ်တဖၣ်&quot;လီၤ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A2DF7D4" w14:textId="77777777" w:rsidR="00971D1A" w:rsidRPr="00B746F7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B746F7">
              <w:rPr>
                <w:rFonts w:ascii="Myanmar Text" w:eastAsia="Zawgyi-One" w:hAnsi="Myanmar Text" w:cs="Myanmar Text"/>
                <w:bCs/>
              </w:rPr>
              <w:t>ခွဲးယာ်တဖၣ်</w:t>
            </w:r>
          </w:p>
          <w:p w14:paraId="70892F98" w14:textId="77777777" w:rsidR="00971D1A" w:rsidRPr="00B746F7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ခွဲးယာ်တဖၣ်မ့ၢ်တၢ်ဘျၢတဖၣ်လၢအဘၣ်ဃးဒီးမ့ၢ်ပှၤအဂၤကဘၣ်မၤန့ၢ်နတၢ်ရ့နၤ</w:t>
            </w:r>
            <w:r w:rsidRPr="00B746F7">
              <w:rPr>
                <w:rFonts w:eastAsia="Zawgyi-One" w:cs="Myanmar Text"/>
              </w:rPr>
              <w:t>-</w:t>
            </w:r>
          </w:p>
          <w:p w14:paraId="59F3C12B" w14:textId="6EF7F217" w:rsidR="00971D1A" w:rsidRPr="00B746F7" w:rsidRDefault="00576E67" w:rsidP="00EF2D47">
            <w:pPr>
              <w:pStyle w:val="ListParagraph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ပှဲၤတၢ်တီတၢ်တြၢ်</w:t>
            </w:r>
            <w:r w:rsidR="00EF2D47" w:rsidRPr="00B746F7">
              <w:rPr>
                <w:rFonts w:eastAsia="Zawgyi-One" w:cs="FS Me Pro"/>
              </w:rPr>
              <w:t> </w:t>
            </w:r>
          </w:p>
          <w:p w14:paraId="77467EA3" w14:textId="77777777" w:rsidR="00971D1A" w:rsidRPr="00B746F7" w:rsidRDefault="00576E67" w:rsidP="00EF2D47">
            <w:pPr>
              <w:pStyle w:val="ListParagraph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B746F7">
              <w:rPr>
                <w:rFonts w:ascii="Myanmar Text" w:eastAsia="Zawgyi-One" w:hAnsi="Myanmar Text" w:cs="Myanmar Text"/>
              </w:rPr>
              <w:t>တုၤသိးထဲသိးန့ၣ်လီၤ</w:t>
            </w:r>
            <w:r w:rsidRPr="00B746F7">
              <w:rPr>
                <w:rFonts w:eastAsia="Zawgyi-One" w:cs="Myanmar Text"/>
              </w:rPr>
              <w:t>.</w:t>
            </w:r>
          </w:p>
        </w:tc>
      </w:tr>
    </w:tbl>
    <w:p w14:paraId="36B01F4F" w14:textId="77777777" w:rsidR="000F3FD8" w:rsidRPr="00EF2D47" w:rsidRDefault="00576E67" w:rsidP="00EF2D47">
      <w:pPr>
        <w:spacing w:line="240" w:lineRule="auto"/>
        <w:rPr>
          <w:rFonts w:cs="Myanmar Text"/>
          <w:sz w:val="24"/>
          <w:szCs w:val="24"/>
        </w:rPr>
      </w:pPr>
      <w:r w:rsidRPr="00EF2D47">
        <w:rPr>
          <w:rFonts w:cs="Myanmar Text"/>
          <w:sz w:val="24"/>
          <w:szCs w:val="24"/>
        </w:rPr>
        <w:br w:type="page"/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2465FE" w:rsidRPr="00EF2D47" w14:paraId="3120F83A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DADF1AB" w14:textId="77777777" w:rsidR="00971D1A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0BFB9AF0" wp14:editId="42D68D89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494665</wp:posOffset>
                      </wp:positionV>
                      <wp:extent cx="675640" cy="194310"/>
                      <wp:effectExtent l="0" t="0" r="10160" b="0"/>
                      <wp:wrapNone/>
                      <wp:docPr id="298875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5640" cy="1943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6BFDC" w14:textId="77777777" w:rsidR="00576E67" w:rsidRPr="002F6AEF" w:rsidRDefault="00576E67" w:rsidP="002F6A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4"/>
                                      <w:szCs w:val="14"/>
                                      <w:lang w:val="en-PH"/>
                                    </w:rPr>
                                  </w:pPr>
                                  <w:r w:rsidRPr="002F6AEF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တၢ်ဂ့ၢ်ခိၣ်တီတဖၣ်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B9AF0" id="_x0000_s1053" type="#_x0000_t202" alt="&quot;&quot;" style="position:absolute;left:0;text-align:left;margin-left:31.5pt;margin-top:38.95pt;width:53.2pt;height:15.3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" filled="f" stroked="f">
                      <v:textbox inset="0,0,0,0">
                        <w:txbxContent>
                          <w:p w14:paraId="5B16BFDC" w14:textId="77777777" w:rsidR="00576E67" w:rsidRPr="002F6AEF" w:rsidRDefault="00576E67" w:rsidP="002F6A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4"/>
                                <w:szCs w:val="14"/>
                                <w:lang w:val="en-PH"/>
                              </w:rPr>
                            </w:pPr>
                            <w:r w:rsidRPr="002F6AEF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4"/>
                                <w:szCs w:val="14"/>
                              </w:rPr>
                              <w:t>တၢ်ဂ့ၢ်ခိၣ်တီတဖၣ်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2A83" w:rsidRPr="00EF2D47">
              <w:rPr>
                <w:rFonts w:cs="Myanmar Text"/>
                <w:noProof/>
                <w:sz w:val="24"/>
                <w:szCs w:val="24"/>
              </w:rPr>
              <w:drawing>
                <wp:inline distT="0" distB="0" distL="0" distR="0" wp14:anchorId="42DE07FC" wp14:editId="5AE51E58">
                  <wp:extent cx="1482725" cy="1482725"/>
                  <wp:effectExtent l="0" t="0" r="3175" b="3175"/>
                  <wp:docPr id="1192365120" name="Picture 1192365120" descr="တၢ်ဂ့ၢ်ခိၣ်သ့ၣ်အလံာ်တဘ့ၣ်လၢအဒုးနဲၣ်လီမ့ၣ်အူအဖျၢၣ်တဖျၢၣ်ဒီးတၢ်အကါဒိၣ်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65120" name="Picture 1192365120" descr="တၢ်ဂ့ၢ်ခိၣ်သ့ၣ်အလံာ်တဘ့ၣ်လၢအဒုးနဲၣ်လီမ့ၣ်အူအဖျၢၣ်တဖျၢၣ်ဒီးတၢ်အကါဒိၣ်အပနီၣ်တခါလီၤ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51CEA0A" w14:textId="77777777" w:rsidR="00971D1A" w:rsidRPr="002F6AEF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2F6AEF">
              <w:rPr>
                <w:rFonts w:ascii="Myanmar Text" w:eastAsia="Zawgyi-One" w:hAnsi="Myanmar Text" w:cs="Myanmar Text"/>
                <w:bCs/>
              </w:rPr>
              <w:t>တၢ်ဂ့ၢ်ခိၣ်တီတဖၣ်</w:t>
            </w:r>
          </w:p>
          <w:p w14:paraId="314B4EF6" w14:textId="77777777" w:rsidR="00971D1A" w:rsidRPr="002F6AEF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2F6AEF">
              <w:rPr>
                <w:rFonts w:ascii="Myanmar Text" w:eastAsia="Zawgyi-One" w:hAnsi="Myanmar Text" w:cs="Myanmar Text"/>
              </w:rPr>
              <w:t>တၢ်ဂ့ၢ်ခိၣ်တီတဖၣ်န့ၣ်မ့ၢ်တၢ်ဆိကမိၣ်ဆိကမးအကါဒိၣ်လၢအဟဲပၢၢ်ထီၣ်လၢအဘၣ်ထွဲဒီးပတၢ်ဖံးတၢ်မၤဒီးတၢ်အိၣ်မူအက့ၢ်အဂီၤလၢတဒ်သိးတဖၣ်န့ၣ်လီၤ</w:t>
            </w:r>
            <w:r w:rsidRPr="002F6AEF">
              <w:rPr>
                <w:rFonts w:eastAsia="Zawgyi-One" w:cs="Myanmar Text"/>
              </w:rPr>
              <w:t>.</w:t>
            </w:r>
          </w:p>
        </w:tc>
      </w:tr>
      <w:tr w:rsidR="002465FE" w:rsidRPr="00EF2D47" w14:paraId="4C9F372D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8DFA023" w14:textId="77777777" w:rsidR="00971D1A" w:rsidRPr="00EF2D47" w:rsidRDefault="00576E67" w:rsidP="00EF2D47">
            <w:pPr>
              <w:pStyle w:val="Image"/>
              <w:spacing w:line="240" w:lineRule="auto"/>
              <w:rPr>
                <w:rFonts w:cs="Myanmar Text"/>
                <w:sz w:val="24"/>
                <w:szCs w:val="24"/>
                <w:lang w:eastAsia="en-AU"/>
              </w:rPr>
            </w:pPr>
            <w:r w:rsidRPr="00EF2D47">
              <w:rPr>
                <w:rFonts w:cs="Myanmar Text"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22CA00F8" wp14:editId="3A93EC42">
                  <wp:extent cx="1482725" cy="1482725"/>
                  <wp:effectExtent l="0" t="0" r="3175" b="3175"/>
                  <wp:docPr id="1821442464" name="Picture 37" descr="ပှၤတဂၤအိၣ်ဖျါအသးအုးလီၤ. လၢအ၀ဲသ့ၣ်အဖီခိၣ်မ့ၢ်တၢ်ဆိကမိၣ်အပနီၣ်တခါလၢအဒုးနဲၣ်အ၀ဲသ့ၣ်ဟီၣ်ဒီးလၢအ၀ဲသ့ၣ်အကပၤန့ၣ်မ့ၢ်တၢ်ဂ့ၢ်ကီ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42464" name="Picture 37" descr="ပှၤတဂၤအိၣ်ဖျါအသးအုးလီၤ. လၢအ၀ဲသ့ၣ်အဖီခိၣ်မ့ၢ်တၢ်ဆိကမိၣ်အပနီၣ်တခါလၢအဒုးနဲၣ်အ၀ဲသ့ၣ်ဟီၣ်ဒီးလၢအ၀ဲသ့ၣ်အကပၤန့ၣ်မ့ၢ်တၢ်ဂ့ၢ်ကီအပနီၣ်တခါလီၤ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60F3B1B" w14:textId="1DF9E4B7" w:rsidR="00971D1A" w:rsidRPr="002F6AEF" w:rsidRDefault="00576E67" w:rsidP="00EF2D47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2F6AEF">
              <w:rPr>
                <w:rFonts w:eastAsia="Zawgyi-One" w:cs="Myanmar Text"/>
                <w:bCs/>
              </w:rPr>
              <w:t>Trauma</w:t>
            </w:r>
            <w:r w:rsidR="00EF2D47" w:rsidRPr="002F6AEF">
              <w:rPr>
                <w:rFonts w:eastAsia="Zawgyi-One" w:cs="FS Me Pro"/>
                <w:bCs/>
              </w:rPr>
              <w:t> </w:t>
            </w:r>
            <w:r w:rsidRPr="002F6AEF">
              <w:rPr>
                <w:rFonts w:eastAsia="Zawgyi-One" w:cs="Myanmar Text"/>
                <w:bCs/>
              </w:rPr>
              <w:t>(</w:t>
            </w:r>
            <w:r w:rsidRPr="002F6AEF">
              <w:rPr>
                <w:rFonts w:ascii="Myanmar Text" w:eastAsia="Zawgyi-One" w:hAnsi="Myanmar Text" w:cs="Myanmar Text"/>
                <w:bCs/>
              </w:rPr>
              <w:t>တၢ်ပျံၤတီၢ်တၢ်ဆါ</w:t>
            </w:r>
            <w:r w:rsidRPr="002F6AEF">
              <w:rPr>
                <w:rFonts w:eastAsia="Zawgyi-One" w:cs="Myanmar Text"/>
                <w:bCs/>
              </w:rPr>
              <w:t>)</w:t>
            </w:r>
          </w:p>
          <w:p w14:paraId="615B2CDC" w14:textId="7CF29DB4" w:rsidR="00971D1A" w:rsidRPr="002F6AEF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2F6AEF">
              <w:rPr>
                <w:rFonts w:eastAsia="Zawgyi-One" w:cs="Myanmar Text"/>
              </w:rPr>
              <w:t>Trauma</w:t>
            </w:r>
            <w:r w:rsidR="00EF2D47" w:rsidRPr="002F6AEF">
              <w:rPr>
                <w:rFonts w:eastAsia="Zawgyi-One" w:cs="FS Me Pro"/>
              </w:rPr>
              <w:t> </w:t>
            </w:r>
            <w:r w:rsidRPr="002F6AEF">
              <w:rPr>
                <w:rFonts w:ascii="Myanmar Text" w:eastAsia="Zawgyi-One" w:hAnsi="Myanmar Text" w:cs="Myanmar Text"/>
              </w:rPr>
              <w:t>မ့ၢ်ကျိၤကျဲတဘိလၢနတူၢ်ဘၣ်ဘၣ်ဃးတၢ်လၢအတဂ့ၤဘၣ်တမံၤမံၤကဲထီၣ်တ့ၢ်အသးဒီးနၤန့ၣ်လီၤ</w:t>
            </w:r>
            <w:r w:rsidRPr="002F6AEF">
              <w:rPr>
                <w:rFonts w:eastAsia="Zawgyi-One" w:cs="Myanmar Text"/>
              </w:rPr>
              <w:t>.</w:t>
            </w:r>
            <w:r w:rsidR="00EF2D47" w:rsidRPr="002F6AEF">
              <w:rPr>
                <w:rFonts w:eastAsia="Zawgyi-One" w:cs="FS Me Pro"/>
              </w:rPr>
              <w:t> </w:t>
            </w:r>
          </w:p>
          <w:p w14:paraId="01D4DAA7" w14:textId="77777777" w:rsidR="00971D1A" w:rsidRPr="002F6AEF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2F6AEF">
              <w:rPr>
                <w:rFonts w:ascii="Myanmar Text" w:eastAsia="Zawgyi-One" w:hAnsi="Myanmar Text" w:cs="Myanmar Text"/>
              </w:rPr>
              <w:t>အဒိန့ၣ်</w:t>
            </w:r>
            <w:r w:rsidRPr="002F6AEF">
              <w:rPr>
                <w:rFonts w:eastAsia="Zawgyi-One" w:cs="Myanmar Text"/>
              </w:rPr>
              <w:t>,</w:t>
            </w:r>
            <w:r w:rsidRPr="002F6AEF">
              <w:rPr>
                <w:rFonts w:ascii="Myanmar Text" w:eastAsia="Zawgyi-One" w:hAnsi="Myanmar Text" w:cs="Myanmar Text"/>
              </w:rPr>
              <w:t>ဘၣ်သ့ၣ်သ့ၣ်နကတူၢ်ဘၣ်တၢ်ပျံၤတၢ်ဖုးမ့တမ့ၢ်သးတၢ်ဆီၣ်သနံးန့ၣ်လီၤ</w:t>
            </w:r>
            <w:r w:rsidRPr="002F6AEF">
              <w:rPr>
                <w:rFonts w:eastAsia="Zawgyi-One" w:cs="Myanmar Text"/>
              </w:rPr>
              <w:t>.</w:t>
            </w:r>
          </w:p>
          <w:p w14:paraId="5DD4ED44" w14:textId="44A62023" w:rsidR="00971D1A" w:rsidRPr="002F6AEF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2F6AEF">
              <w:rPr>
                <w:rFonts w:eastAsia="Zawgyi-One" w:cs="Myanmar Text"/>
              </w:rPr>
              <w:t>Trauma</w:t>
            </w:r>
            <w:r w:rsidR="00EF2D47" w:rsidRPr="002F6AEF">
              <w:rPr>
                <w:rFonts w:eastAsia="Zawgyi-One" w:cs="FS Me Pro"/>
              </w:rPr>
              <w:t> </w:t>
            </w:r>
            <w:r w:rsidRPr="002F6AEF">
              <w:rPr>
                <w:rFonts w:ascii="Myanmar Text" w:eastAsia="Zawgyi-One" w:hAnsi="Myanmar Text" w:cs="Myanmar Text"/>
              </w:rPr>
              <w:t>န့ၣ်မၤတံာ်တာ်မၤဘၣ်ဒိပှၤလၢကျိၤကျဲတဒ်သိးလိာ်အသးအပူၤသ့လီၤ</w:t>
            </w:r>
            <w:r w:rsidRPr="002F6AEF">
              <w:rPr>
                <w:rFonts w:eastAsia="Zawgyi-One" w:cs="Myanmar Text"/>
              </w:rPr>
              <w:t>.</w:t>
            </w:r>
          </w:p>
        </w:tc>
      </w:tr>
    </w:tbl>
    <w:p w14:paraId="1314924A" w14:textId="77777777" w:rsidR="00463A40" w:rsidRPr="00EF2D47" w:rsidRDefault="00463A40" w:rsidP="000A2FAE">
      <w:pPr>
        <w:pStyle w:val="NoSpacing"/>
        <w:spacing w:before="3000" w:after="120"/>
        <w:rPr>
          <w:rFonts w:ascii="FS Me Pro" w:hAnsi="FS Me Pro" w:cs="Myanmar Text"/>
          <w:sz w:val="24"/>
          <w:szCs w:val="21"/>
        </w:rPr>
      </w:pPr>
    </w:p>
    <w:tbl>
      <w:tblPr>
        <w:tblStyle w:val="Style1"/>
        <w:tblW w:w="9356" w:type="dxa"/>
        <w:tblLayout w:type="fixed"/>
        <w:tblLook w:val="04A0" w:firstRow="1" w:lastRow="0" w:firstColumn="1" w:lastColumn="0" w:noHBand="0" w:noVBand="1"/>
      </w:tblPr>
      <w:tblGrid>
        <w:gridCol w:w="1633"/>
        <w:gridCol w:w="7723"/>
      </w:tblGrid>
      <w:tr w:rsidR="002465FE" w:rsidRPr="00EF2D47" w14:paraId="318DD91B" w14:textId="77777777" w:rsidTr="00A013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173CEBAA" w14:textId="77777777" w:rsidR="000E4E3C" w:rsidRPr="00EF2D47" w:rsidRDefault="00576E67" w:rsidP="00EF2D47">
            <w:pPr>
              <w:spacing w:line="240" w:lineRule="auto"/>
              <w:rPr>
                <w:rFonts w:cs="Myanmar Text"/>
                <w:sz w:val="24"/>
                <w:szCs w:val="24"/>
              </w:rPr>
            </w:pPr>
            <w:r w:rsidRPr="00EF2D47">
              <w:rPr>
                <w:rFonts w:cs="Myanmar Text"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57DB625D" wp14:editId="16596114">
                  <wp:extent cx="864000" cy="864000"/>
                  <wp:effectExtent l="0" t="0" r="0" b="0"/>
                  <wp:docPr id="74" name="Picture 74" descr="Information Access Group 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Information Access Group 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3" w:type="dxa"/>
            <w:hideMark/>
          </w:tcPr>
          <w:p w14:paraId="172996E0" w14:textId="5F237432" w:rsidR="000E4E3C" w:rsidRPr="00A01368" w:rsidRDefault="00576E67" w:rsidP="00EF2D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sz w:val="24"/>
                <w:szCs w:val="24"/>
              </w:rPr>
            </w:pPr>
            <w:r w:rsidRPr="00A01368">
              <w:rPr>
                <w:rFonts w:ascii="Myanmar Text" w:eastAsia="Zawgyi-One" w:hAnsi="Myanmar Text" w:cs="Myanmar Text"/>
                <w:sz w:val="24"/>
                <w:szCs w:val="24"/>
              </w:rPr>
              <w:t>တၢ်မၤန့ၢ်သူတၢ်ဂ့ၢ်တၢ်ကျိၤဂ့ၢ်၀ီအကရူၢ်</w:t>
            </w:r>
            <w:r w:rsidR="00A01368">
              <w:rPr>
                <w:rFonts w:ascii="Myanmar Text" w:eastAsia="Zawgyi-One" w:hAnsi="Myanmar Text" w:cs="Myanmar Text"/>
                <w:sz w:val="24"/>
                <w:szCs w:val="24"/>
              </w:rPr>
              <w:t> </w:t>
            </w:r>
            <w:r w:rsidRPr="00A01368">
              <w:rPr>
                <w:rFonts w:eastAsia="Zawgyi-One" w:cs="Myanmar Text"/>
                <w:sz w:val="24"/>
                <w:szCs w:val="24"/>
              </w:rPr>
              <w:t>(Information</w:t>
            </w:r>
            <w:r w:rsidR="00EF2D47" w:rsidRPr="00A01368">
              <w:rPr>
                <w:rFonts w:eastAsia="Zawgyi-One" w:cs="FS Me Pro"/>
                <w:sz w:val="24"/>
                <w:szCs w:val="24"/>
              </w:rPr>
              <w:t> </w:t>
            </w:r>
            <w:r w:rsidRPr="00A01368">
              <w:rPr>
                <w:rFonts w:eastAsia="Zawgyi-One" w:cs="Myanmar Text"/>
                <w:sz w:val="24"/>
                <w:szCs w:val="24"/>
              </w:rPr>
              <w:t>Access</w:t>
            </w:r>
            <w:r w:rsidR="00EF2D47" w:rsidRPr="00A01368">
              <w:rPr>
                <w:rFonts w:eastAsia="Zawgyi-One" w:cs="FS Me Pro"/>
                <w:sz w:val="24"/>
                <w:szCs w:val="24"/>
              </w:rPr>
              <w:t> </w:t>
            </w:r>
            <w:r w:rsidRPr="00A01368">
              <w:rPr>
                <w:rFonts w:eastAsia="Zawgyi-One" w:cs="Myanmar Text"/>
                <w:sz w:val="24"/>
                <w:szCs w:val="24"/>
              </w:rPr>
              <w:t>Group)</w:t>
            </w:r>
            <w:r w:rsidR="00EF2D47" w:rsidRPr="00A01368">
              <w:rPr>
                <w:rFonts w:eastAsia="Zawgyi-One" w:cs="FS Me Pro"/>
                <w:sz w:val="24"/>
                <w:szCs w:val="24"/>
              </w:rPr>
              <w:t> </w:t>
            </w:r>
            <w:r w:rsidRPr="00A01368">
              <w:rPr>
                <w:rFonts w:ascii="Myanmar Text" w:eastAsia="Zawgyi-One" w:hAnsi="Myanmar Text" w:cs="Myanmar Text"/>
                <w:sz w:val="24"/>
                <w:szCs w:val="24"/>
              </w:rPr>
              <w:t>တ့ကဲထီၣ်၀ဲလံၥ်လဲၢ်လၢတၢ်ဖးအီၤသ့ညီညီတခါအံၤဒီးသူ၀ဲတၢ်ဂီၤပၥ်ဖှိၣ်ဒီးခီၣ်ဖၠူထၢၣ်တၢ်ဂီၤအတၢ်ပီးတၢ်လီတဖၣ်န့ၣ်လီၤ</w:t>
            </w:r>
            <w:r w:rsidRPr="00A01368">
              <w:rPr>
                <w:rFonts w:eastAsia="Zawgyi-One" w:cs="Myanmar Text"/>
                <w:sz w:val="24"/>
                <w:szCs w:val="24"/>
              </w:rPr>
              <w:t>.</w:t>
            </w:r>
            <w:r w:rsidR="00EF2D47" w:rsidRPr="00A01368">
              <w:rPr>
                <w:rFonts w:eastAsia="Zawgyi-One" w:cs="FS Me Pro"/>
                <w:sz w:val="24"/>
                <w:szCs w:val="24"/>
              </w:rPr>
              <w:t> </w:t>
            </w:r>
            <w:r w:rsidRPr="00A01368">
              <w:rPr>
                <w:rFonts w:ascii="Myanmar Text" w:eastAsia="Zawgyi-One" w:hAnsi="Myanmar Text" w:cs="Myanmar Text"/>
                <w:sz w:val="24"/>
                <w:szCs w:val="24"/>
              </w:rPr>
              <w:t>မ့ၢ်တန့ၢ်တၢ်ပျဲဘၣ်န့ၣ်တၢ်ဂီၤတဖၣ်တၢ်ကသူက့ၤအီၤတသ့၀ဲဘၣ်</w:t>
            </w:r>
            <w:r w:rsidRPr="00A01368">
              <w:rPr>
                <w:rFonts w:eastAsia="Zawgyi-One" w:cs="Myanmar Text"/>
                <w:sz w:val="24"/>
                <w:szCs w:val="24"/>
              </w:rPr>
              <w:t>.</w:t>
            </w:r>
            <w:r w:rsidR="00EF2D47" w:rsidRPr="00A01368">
              <w:rPr>
                <w:rFonts w:eastAsia="Zawgyi-One" w:cs="FS Me Pro"/>
                <w:sz w:val="24"/>
                <w:szCs w:val="24"/>
              </w:rPr>
              <w:t> </w:t>
            </w:r>
            <w:r w:rsidRPr="00A01368">
              <w:rPr>
                <w:rFonts w:ascii="Myanmar Text" w:eastAsia="Zawgyi-One" w:hAnsi="Myanmar Text" w:cs="Myanmar Text"/>
                <w:sz w:val="24"/>
                <w:szCs w:val="24"/>
              </w:rPr>
              <w:t>လၢတၢ်သံကွၢ်သံဒိးဘၣ်ဃးတၢ်ဂီၤတဖၣ်အဂီၢ်</w:t>
            </w:r>
            <w:r w:rsidRPr="00A01368">
              <w:rPr>
                <w:rFonts w:eastAsia="Zawgyi-One" w:cs="Myanmar Text"/>
                <w:sz w:val="24"/>
                <w:szCs w:val="24"/>
              </w:rPr>
              <w:t>,</w:t>
            </w:r>
            <w:r w:rsidR="00EF2D47" w:rsidRPr="00A01368">
              <w:rPr>
                <w:rFonts w:eastAsia="Zawgyi-One" w:cs="FS Me Pro"/>
                <w:sz w:val="24"/>
                <w:szCs w:val="24"/>
              </w:rPr>
              <w:t> </w:t>
            </w:r>
            <w:r w:rsidRPr="00A01368">
              <w:rPr>
                <w:rFonts w:ascii="Myanmar Text" w:eastAsia="Zawgyi-One" w:hAnsi="Myanmar Text" w:cs="Myanmar Text"/>
                <w:sz w:val="24"/>
                <w:szCs w:val="24"/>
              </w:rPr>
              <w:t>လဲၤကွၢ်ဘၣ်ဖဲ</w:t>
            </w:r>
            <w:r w:rsidR="00A01368">
              <w:rPr>
                <w:rFonts w:ascii="Myanmar Text" w:eastAsia="Zawgyi-One" w:hAnsi="Myanmar Text" w:cs="Myanmar Text"/>
                <w:sz w:val="24"/>
                <w:szCs w:val="24"/>
              </w:rPr>
              <w:t xml:space="preserve"> </w:t>
            </w:r>
            <w:hyperlink r:id="rId150" w:history="1">
              <w:r w:rsidR="00A01368" w:rsidRPr="00C643A9">
                <w:rPr>
                  <w:rStyle w:val="Hyperlink"/>
                  <w:rFonts w:eastAsia="Zawgyi-One" w:cs="Myanmar Text"/>
                  <w:bCs/>
                  <w:sz w:val="24"/>
                  <w:szCs w:val="24"/>
                </w:rPr>
                <w:t>www.informationaccessgroup.com</w:t>
              </w:r>
            </w:hyperlink>
            <w:r w:rsidR="00EF2D47" w:rsidRPr="00A01368">
              <w:rPr>
                <w:rFonts w:eastAsia="Zawgyi-One" w:cs="FS Me Pro"/>
                <w:sz w:val="24"/>
                <w:szCs w:val="24"/>
              </w:rPr>
              <w:t> </w:t>
            </w:r>
            <w:r w:rsidRPr="00A01368">
              <w:rPr>
                <w:rFonts w:ascii="Myanmar Text" w:eastAsia="Zawgyi-One" w:hAnsi="Myanmar Text" w:cs="Myanmar Text"/>
                <w:sz w:val="24"/>
                <w:szCs w:val="24"/>
              </w:rPr>
              <w:t>တက့ၢ်</w:t>
            </w:r>
            <w:r w:rsidRPr="00A01368">
              <w:rPr>
                <w:rFonts w:eastAsia="Zawgyi-One" w:cs="Myanmar Text"/>
                <w:sz w:val="24"/>
                <w:szCs w:val="24"/>
              </w:rPr>
              <w:t>.</w:t>
            </w:r>
            <w:r w:rsidR="00EF2D47" w:rsidRPr="00A01368">
              <w:rPr>
                <w:rFonts w:eastAsia="Zawgyi-One" w:cs="FS Me Pro"/>
                <w:sz w:val="24"/>
                <w:szCs w:val="24"/>
              </w:rPr>
              <w:t> </w:t>
            </w:r>
            <w:r w:rsidRPr="00A01368">
              <w:rPr>
                <w:rFonts w:ascii="Myanmar Text" w:eastAsia="Zawgyi-One" w:hAnsi="Myanmar Text" w:cs="Myanmar Text"/>
                <w:sz w:val="24"/>
                <w:szCs w:val="24"/>
              </w:rPr>
              <w:t>ယၢၤထီၣ်တၢ်မၤအနီၢ်ဂံၢ်</w:t>
            </w:r>
            <w:r w:rsidR="00EF2D47" w:rsidRPr="00A01368">
              <w:rPr>
                <w:rFonts w:eastAsia="Zawgyi-One" w:cs="FS Me Pro"/>
                <w:sz w:val="24"/>
                <w:szCs w:val="24"/>
              </w:rPr>
              <w:t> </w:t>
            </w:r>
            <w:r w:rsidRPr="00A01368">
              <w:rPr>
                <w:rFonts w:eastAsia="Zawgyi-One" w:cs="Myanmar Text"/>
                <w:sz w:val="24"/>
                <w:szCs w:val="24"/>
              </w:rPr>
              <w:t>5212</w:t>
            </w:r>
            <w:r w:rsidR="00A01368">
              <w:rPr>
                <w:rFonts w:eastAsia="Zawgyi-One" w:cs="Myanmar Text"/>
                <w:sz w:val="24"/>
                <w:szCs w:val="24"/>
              </w:rPr>
              <w:noBreakHyphen/>
            </w:r>
            <w:r w:rsidRPr="00A01368">
              <w:rPr>
                <w:rFonts w:eastAsia="Zawgyi-One" w:cs="Myanmar Text"/>
                <w:sz w:val="24"/>
                <w:szCs w:val="24"/>
              </w:rPr>
              <w:t>A</w:t>
            </w:r>
            <w:r w:rsidR="00FB73A4">
              <w:rPr>
                <w:rFonts w:eastAsia="Zawgyi-One" w:cs="FS Me Pro"/>
                <w:sz w:val="24"/>
                <w:szCs w:val="24"/>
              </w:rPr>
              <w:t xml:space="preserve"> </w:t>
            </w:r>
            <w:r w:rsidRPr="00A01368">
              <w:rPr>
                <w:rFonts w:ascii="Myanmar Text" w:eastAsia="Zawgyi-One" w:hAnsi="Myanmar Text" w:cs="Myanmar Text"/>
                <w:sz w:val="24"/>
                <w:szCs w:val="24"/>
              </w:rPr>
              <w:t>တက့ၢ်</w:t>
            </w:r>
            <w:r w:rsidRPr="00A01368">
              <w:rPr>
                <w:rFonts w:eastAsia="Zawgyi-One" w:cs="Myanmar Text"/>
                <w:sz w:val="24"/>
                <w:szCs w:val="24"/>
              </w:rPr>
              <w:t>.</w:t>
            </w:r>
          </w:p>
        </w:tc>
      </w:tr>
      <w:bookmarkEnd w:id="90"/>
      <w:bookmarkEnd w:id="91"/>
    </w:tbl>
    <w:p w14:paraId="29CEB076" w14:textId="77777777" w:rsidR="006A3B43" w:rsidRPr="00EF2D47" w:rsidRDefault="006A3B43" w:rsidP="00EF2D47">
      <w:pPr>
        <w:pStyle w:val="Tablespacerrow"/>
        <w:rPr>
          <w:rFonts w:cs="Myanmar Text"/>
          <w:sz w:val="6"/>
          <w:szCs w:val="28"/>
        </w:rPr>
        <w:sectPr w:rsidR="006A3B43" w:rsidRPr="00EF2D47" w:rsidSect="007F7680">
          <w:footerReference w:type="default" r:id="rId151"/>
          <w:headerReference w:type="first" r:id="rId152"/>
          <w:footerReference w:type="first" r:id="rId153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79545590" w14:textId="77777777" w:rsidR="00EC31C6" w:rsidRPr="00EF2D47" w:rsidRDefault="00EC31C6" w:rsidP="00EF2D47">
      <w:pPr>
        <w:spacing w:line="240" w:lineRule="auto"/>
        <w:rPr>
          <w:rFonts w:cs="Myanmar Text"/>
          <w:sz w:val="24"/>
          <w:szCs w:val="24"/>
          <w:lang w:val="en-US"/>
        </w:rPr>
      </w:pPr>
    </w:p>
    <w:sectPr w:rsidR="00EC31C6" w:rsidRPr="00EF2D47" w:rsidSect="007F7680">
      <w:footerReference w:type="default" r:id="rId154"/>
      <w:headerReference w:type="first" r:id="rId155"/>
      <w:footerReference w:type="first" r:id="rId15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B31F3" w14:textId="77777777" w:rsidR="007F7680" w:rsidRDefault="007F7680">
      <w:pPr>
        <w:spacing w:before="0" w:after="0" w:line="240" w:lineRule="auto"/>
      </w:pPr>
      <w:r>
        <w:separator/>
      </w:r>
    </w:p>
  </w:endnote>
  <w:endnote w:type="continuationSeparator" w:id="0">
    <w:p w14:paraId="5CF54BFC" w14:textId="77777777" w:rsidR="007F7680" w:rsidRDefault="007F76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1" w:fontKey="{804CD002-9BE6-4718-85B9-892BDEE3615B}"/>
    <w:embedBold r:id="rId2" w:fontKey="{2E2B4E64-F8BD-4E00-91A5-058464418CE1}"/>
    <w:embedItalic r:id="rId3" w:fontKey="{08A82ECA-A1FD-4554-B425-CC94FDDBA9E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charset w:val="00"/>
    <w:family w:val="auto"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4" w:fontKey="{9B460D59-8364-4894-9C3A-8B689A897317}"/>
    <w:embedBold r:id="rId5" w:fontKey="{46F0886C-ECFC-46C6-B37F-39D712AC93C1}"/>
    <w:embedItalic r:id="rId6" w:fontKey="{90D9D270-080F-48C0-BE20-24E518BA34F2}"/>
  </w:font>
  <w:font w:name="Zawgyi-One">
    <w:altName w:val="Cambria"/>
    <w:charset w:val="00"/>
    <w:family w:val="swiss"/>
    <w:pitch w:val="variable"/>
    <w:sig w:usb0="61002A87" w:usb1="80000000" w:usb2="00000008" w:usb3="00000000" w:csb0="000101FF" w:csb1="00000000"/>
    <w:embedRegular r:id="rId7" w:fontKey="{F9DCED02-6EB1-4DB7-96F6-4C7423503EE5}"/>
    <w:embedBold r:id="rId8" w:fontKey="{3CECF01D-5B5C-4359-9A64-0795B2BF208D}"/>
    <w:embedItalic r:id="rId9" w:fontKey="{1C0453AF-D95B-4C75-8C30-224FFA383D4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9E8A7" w14:textId="1ED56876" w:rsidR="00576E67" w:rsidRPr="00613B03" w:rsidRDefault="00934233" w:rsidP="00613B03">
    <w:pPr>
      <w:pStyle w:val="Footer"/>
      <w:spacing w:line="240" w:lineRule="auto"/>
      <w:rPr>
        <w:rFonts w:cs="Myanmar Text"/>
      </w:rPr>
    </w:pPr>
    <w:r w:rsidRPr="000749C5">
      <w:drawing>
        <wp:anchor distT="0" distB="0" distL="114300" distR="114300" simplePos="0" relativeHeight="251661312" behindDoc="1" locked="1" layoutInCell="1" allowOverlap="1" wp14:anchorId="7C152A7D" wp14:editId="2CE27C4F">
          <wp:simplePos x="0" y="0"/>
          <wp:positionH relativeFrom="page">
            <wp:posOffset>-38100</wp:posOffset>
          </wp:positionH>
          <wp:positionV relativeFrom="page">
            <wp:posOffset>9593580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6E67" w:rsidRPr="00613B03">
      <w:rPr>
        <w:rFonts w:ascii="Myanmar Text" w:eastAsia="Zawgyi-One" w:hAnsi="Myanmar Text" w:cs="Myanmar Text"/>
      </w:rPr>
      <w:t>ကဘျံးပၤ</w:t>
    </w:r>
    <w:r w:rsidR="00576E67" w:rsidRPr="00EF2D47">
      <w:rPr>
        <w:rFonts w:eastAsia="Zawgyi-One" w:cs="FS Me Pro"/>
      </w:rPr>
      <w:t> </w:t>
    </w:r>
    <w:r w:rsidR="00576E67" w:rsidRPr="00613B03">
      <w:rPr>
        <w:rFonts w:cs="Myanmar Text"/>
      </w:rPr>
      <w:fldChar w:fldCharType="begin"/>
    </w:r>
    <w:r w:rsidR="00576E67" w:rsidRPr="00613B03">
      <w:rPr>
        <w:rFonts w:eastAsia="Zawgyi-One" w:cs="Myanmar Text"/>
      </w:rPr>
      <w:instrText xml:space="preserve"> PAGE   \* MERGEFORMAT </w:instrText>
    </w:r>
    <w:r w:rsidR="00576E67" w:rsidRPr="00613B03">
      <w:rPr>
        <w:rFonts w:cs="Myanmar Text"/>
      </w:rPr>
      <w:fldChar w:fldCharType="separate"/>
    </w:r>
    <w:r w:rsidR="00576E67" w:rsidRPr="00613B03">
      <w:rPr>
        <w:rFonts w:eastAsia="Zawgyi-One" w:cs="Myanmar Text"/>
      </w:rPr>
      <w:t>48</w:t>
    </w:r>
    <w:r w:rsidR="00576E67" w:rsidRPr="00613B03">
      <w:rPr>
        <w:rFonts w:cs="Myanmar Text"/>
      </w:rPr>
      <w:fldChar w:fldCharType="end"/>
    </w:r>
    <w:r w:rsidR="00576E67" w:rsidRPr="00EF2D47">
      <w:rPr>
        <w:rFonts w:cs="FS Me Pro"/>
      </w:rPr>
      <w:t> </w:t>
    </w:r>
    <w:r w:rsidR="00576E67" w:rsidRPr="00613B03">
      <w:rPr>
        <w:rFonts w:ascii="Myanmar Text" w:eastAsia="Zawgyi-One" w:hAnsi="Myanmar Text" w:cs="Myanmar Text"/>
      </w:rPr>
      <w:t>လၢ</w:t>
    </w:r>
    <w:r w:rsidR="00576E67" w:rsidRPr="00EF2D47">
      <w:rPr>
        <w:rFonts w:eastAsia="Zawgyi-One" w:cs="FS Me Pro"/>
      </w:rPr>
      <w:t> </w:t>
    </w:r>
    <w:r w:rsidR="00576E67" w:rsidRPr="00613B03">
      <w:rPr>
        <w:rFonts w:cs="Myanmar Text"/>
      </w:rPr>
      <w:fldChar w:fldCharType="begin"/>
    </w:r>
    <w:r w:rsidR="00576E67" w:rsidRPr="00613B03">
      <w:rPr>
        <w:rFonts w:eastAsia="Zawgyi-One" w:cs="Myanmar Text"/>
      </w:rPr>
      <w:instrText xml:space="preserve"> NUMPAGES   \* MERGEFORMAT </w:instrText>
    </w:r>
    <w:r w:rsidR="00576E67" w:rsidRPr="00613B03">
      <w:rPr>
        <w:rFonts w:cs="Myanmar Text"/>
      </w:rPr>
      <w:fldChar w:fldCharType="separate"/>
    </w:r>
    <w:r w:rsidR="00576E67" w:rsidRPr="00613B03">
      <w:rPr>
        <w:rFonts w:eastAsia="Zawgyi-One" w:cs="Myanmar Text"/>
      </w:rPr>
      <w:t>49</w:t>
    </w:r>
    <w:r w:rsidR="00576E67" w:rsidRPr="00613B03">
      <w:rPr>
        <w:rFonts w:cs="Myanmar Tex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EAB44" w14:textId="0C6E66A9" w:rsidR="00576E67" w:rsidRPr="00613B03" w:rsidRDefault="00576E67" w:rsidP="00EC34F7">
    <w:pPr>
      <w:pStyle w:val="Footerfrontpage"/>
    </w:pPr>
    <w:r w:rsidRPr="00613B03">
      <w:rPr>
        <w:noProof/>
      </w:rPr>
      <w:drawing>
        <wp:inline distT="0" distB="0" distL="0" distR="0" wp14:anchorId="33B5515E" wp14:editId="4DFF472F">
          <wp:extent cx="1260000" cy="624393"/>
          <wp:effectExtent l="0" t="0" r="0" b="4445"/>
          <wp:docPr id="20" name="Picture 20" descr="NDI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248377" name="Picture 20" descr="NDIS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613B03">
      <w:rPr>
        <w:rFonts w:eastAsia="Zawgyi-One" w:cs="Zawgyi-One"/>
      </w:rPr>
      <w:tab/>
    </w:r>
    <w:r w:rsidRPr="00613B03">
      <w:rPr>
        <w:rFonts w:eastAsia="Zawgyi-One" w:cs="Zawgyi-One"/>
      </w:rPr>
      <w:tab/>
    </w:r>
    <w:r w:rsidRPr="00613B03">
      <w:rPr>
        <w:rFonts w:eastAsia="Zawgyi-One" w:cs="Zawgyi-One"/>
      </w:rPr>
      <w:tab/>
    </w:r>
    <w:r w:rsidRPr="00613B03">
      <w:rPr>
        <w:rFonts w:eastAsia="Zawgyi-One" w:cs="Zawgyi-One"/>
      </w:rPr>
      <w:tab/>
    </w:r>
    <w:r w:rsidRPr="00613B03">
      <w:rPr>
        <w:rFonts w:eastAsia="Zawgyi-One" w:cs="Zawgyi-One"/>
      </w:rPr>
      <w:tab/>
    </w:r>
    <w:r w:rsidRPr="00613B03">
      <w:rPr>
        <w:rFonts w:eastAsia="Zawgyi-One" w:cs="Zawgyi-One"/>
      </w:rPr>
      <w:tab/>
    </w:r>
    <w:r w:rsidRPr="00613B03">
      <w:rPr>
        <w:rFonts w:eastAsia="Zawgyi-One" w:cs="Zawgyi-One"/>
      </w:rPr>
      <w:tab/>
    </w:r>
    <w:r w:rsidRPr="00613B03">
      <w:rPr>
        <w:rFonts w:eastAsia="Zawgyi-One" w:cs="Zawgyi-One"/>
      </w:rPr>
      <w:tab/>
    </w:r>
    <w:r w:rsidRPr="00EF2D47">
      <w:rPr>
        <w:rFonts w:eastAsia="Zawgyi-One" w:cs="FS Me Pro"/>
      </w:rPr>
      <w:t> </w:t>
    </w:r>
    <w:r w:rsidRPr="00613B03">
      <w:rPr>
        <w:rFonts w:eastAsia="Zawgyi-One" w:cs="Zawgyi-One"/>
      </w:rPr>
      <w:t>ndis.gov.au</w:t>
    </w:r>
  </w:p>
  <w:p w14:paraId="2A2D1982" w14:textId="77777777" w:rsidR="00576E67" w:rsidRPr="00613B03" w:rsidRDefault="00576E67" w:rsidP="00EC34F7">
    <w:pPr>
      <w:pStyle w:val="Tablespacerrow"/>
    </w:pPr>
    <w:r w:rsidRPr="00613B03">
      <w:br/>
    </w:r>
  </w:p>
  <w:p w14:paraId="1F3866D9" w14:textId="77777777" w:rsidR="00576E67" w:rsidRPr="00613B03" w:rsidRDefault="00576E67" w:rsidP="00C36784">
    <w:pPr>
      <w:pStyle w:val="Default"/>
      <w:rPr>
        <w:rFonts w:ascii="FS Me Pro" w:hAnsi="FS Me P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997EC" w14:textId="289D0B9F" w:rsidR="00576E67" w:rsidRPr="001A07DF" w:rsidRDefault="00576E67" w:rsidP="000749C5">
    <w:pPr>
      <w:pStyle w:val="Footer"/>
    </w:pPr>
    <w:r w:rsidRPr="00AD2EFB">
      <w:rPr>
        <w:rStyle w:val="IntenseEmphasis1"/>
        <w:rFonts w:ascii="Zawgyi-One" w:eastAsia="Zawgyi-One" w:hAnsi="Zawgyi-One" w:cs="Zawgyi-One"/>
      </w:rPr>
      <w:t>ndis.gov.au</w:t>
    </w:r>
    <w:r w:rsidRPr="00AD2EFB">
      <w:rPr>
        <w:rStyle w:val="IntenseEmphasis1"/>
        <w:rFonts w:ascii="Zawgyi-One" w:eastAsia="Zawgyi-One" w:hAnsi="Zawgyi-One" w:cs="Zawgyi-One"/>
      </w:rPr>
      <w:tab/>
    </w:r>
    <w:sdt>
      <w:sdtPr>
        <w:rPr>
          <w:rFonts w:cs="FS Me Pro"/>
        </w:rPr>
        <w:alias w:val="Title"/>
        <w:id w:val="899870649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EF2D47">
          <w:rPr>
            <w:rFonts w:cs="FS Me Pro"/>
          </w:rPr>
          <w:t>Cultural and Linguistic Diversity Strategy 2024–2028</w:t>
        </w:r>
      </w:sdtContent>
    </w:sdt>
    <w:r w:rsidRPr="00EF2D47">
      <w:rPr>
        <w:rFonts w:eastAsia="Zawgyi-One" w:cs="FS Me Pro"/>
      </w:rPr>
      <w:t> </w:t>
    </w:r>
    <w:r>
      <w:rPr>
        <w:rFonts w:ascii="Zawgyi-One" w:eastAsia="Zawgyi-One" w:hAnsi="Zawgyi-One" w:cs="Zawgyi-One"/>
      </w:rPr>
      <w:t>|</w:t>
    </w:r>
    <w:r w:rsidRPr="00EF2D47">
      <w:rPr>
        <w:rFonts w:eastAsia="Zawgyi-One" w:cs="FS Me Pro"/>
      </w:rPr>
      <w:t> </w:t>
    </w:r>
    <w:sdt>
      <w:sdtPr>
        <w:id w:val="882423584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Fonts w:ascii="Zawgyi-One" w:eastAsia="Zawgyi-One" w:hAnsi="Zawgyi-One" w:cs="Zawgyi-One"/>
          </w:rPr>
          <w:t>Click or tap to enter a date.</w:t>
        </w:r>
      </w:sdtContent>
    </w:sdt>
    <w:r w:rsidRPr="00AD2EFB">
      <w:rPr>
        <w:rStyle w:val="IntenseEmphasis1"/>
        <w:rFonts w:ascii="Zawgyi-One" w:eastAsia="Zawgyi-One" w:hAnsi="Zawgyi-One" w:cs="Zawgyi-One"/>
      </w:rPr>
      <w:tab/>
    </w:r>
    <w:sdt>
      <w:sdtPr>
        <w:id w:val="882405426"/>
        <w:docPartObj>
          <w:docPartGallery w:val="Page Numbers (Bottom of Page)"/>
          <w:docPartUnique/>
        </w:docPartObj>
      </w:sdtPr>
      <w:sdtContent>
        <w:r w:rsidRPr="001A07DF">
          <w:rPr>
            <w:rFonts w:ascii="Zawgyi-One" w:eastAsia="Zawgyi-One" w:hAnsi="Zawgyi-One" w:cs="Zawgyi-One"/>
          </w:rPr>
          <w:t xml:space="preserve">ကဘျံး </w:t>
        </w:r>
        <w:r w:rsidRPr="001A07DF">
          <w:fldChar w:fldCharType="begin"/>
        </w:r>
        <w:r w:rsidRPr="001A07DF">
          <w:rPr>
            <w:rFonts w:ascii="Zawgyi-One" w:eastAsia="Zawgyi-One" w:hAnsi="Zawgyi-One" w:cs="Zawgyi-One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Fonts w:ascii="Zawgyi-One" w:eastAsia="Zawgyi-One" w:hAnsi="Zawgyi-One" w:cs="Zawgyi-One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25727" w14:textId="77777777" w:rsidR="00576E67" w:rsidRPr="00807021" w:rsidRDefault="00576E67" w:rsidP="00C65783">
    <w:pPr>
      <w:rPr>
        <w:rFonts w:cs="FS Me Pro"/>
        <w:szCs w:val="44"/>
        <w:lang w:val="en-US"/>
      </w:rPr>
    </w:pPr>
    <w:r w:rsidRPr="00807021">
      <w:rPr>
        <w:rFonts w:cs="FS Me Pro"/>
        <w:noProof/>
        <w:szCs w:val="44"/>
        <w:lang w:val="en-US"/>
      </w:rPr>
      <w:drawing>
        <wp:inline distT="0" distB="0" distL="0" distR="0" wp14:anchorId="1D97898A" wp14:editId="598433DF">
          <wp:extent cx="1620000" cy="919733"/>
          <wp:effectExtent l="0" t="0" r="0" b="0"/>
          <wp:docPr id="7" name="Picture 7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418724" name="Picture 7" descr="NDI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766462" w14:textId="77777777" w:rsidR="00576E67" w:rsidRPr="00807021" w:rsidRDefault="00576E67" w:rsidP="00CB3B8E">
    <w:pPr>
      <w:rPr>
        <w:rFonts w:cs="FS Me Pro"/>
        <w:szCs w:val="44"/>
      </w:rPr>
    </w:pPr>
  </w:p>
  <w:p w14:paraId="07F5EF21" w14:textId="77777777" w:rsidR="00576E67" w:rsidRPr="00807021" w:rsidRDefault="00576E67" w:rsidP="00CB3B8E">
    <w:pPr>
      <w:pStyle w:val="Backpagetext"/>
      <w:rPr>
        <w:rFonts w:cs="FS Me Pro"/>
        <w:szCs w:val="44"/>
      </w:rPr>
    </w:pPr>
    <w:r w:rsidRPr="00807021">
      <w:rPr>
        <w:rFonts w:eastAsia="Zawgyi-One" w:cs="FS Me Pro"/>
        <w:szCs w:val="44"/>
      </w:rPr>
      <w:t>ndis.gov.au</w:t>
    </w:r>
  </w:p>
  <w:p w14:paraId="00E36B48" w14:textId="77777777" w:rsidR="00576E67" w:rsidRPr="00807021" w:rsidRDefault="00576E67" w:rsidP="00CB3B8E">
    <w:pPr>
      <w:pStyle w:val="Backpagetext"/>
      <w:rPr>
        <w:rFonts w:cs="FS Me Pro"/>
        <w:szCs w:val="44"/>
      </w:rPr>
    </w:pPr>
  </w:p>
  <w:p w14:paraId="2F9755AA" w14:textId="77777777" w:rsidR="00576E67" w:rsidRPr="00807021" w:rsidRDefault="00576E67" w:rsidP="00CB3B8E">
    <w:pPr>
      <w:pStyle w:val="Backpagetext"/>
      <w:rPr>
        <w:rFonts w:cs="FS Me Pro"/>
        <w:szCs w:val="44"/>
      </w:rPr>
    </w:pPr>
  </w:p>
  <w:p w14:paraId="5BBE308D" w14:textId="77777777" w:rsidR="00576E67" w:rsidRPr="00807021" w:rsidRDefault="00576E67" w:rsidP="00CB3B8E">
    <w:pPr>
      <w:pStyle w:val="ProductCode"/>
      <w:rPr>
        <w:rFonts w:cs="FS Me Pro"/>
        <w:szCs w:val="44"/>
      </w:rPr>
    </w:pPr>
    <w:r w:rsidRPr="00807021">
      <w:rPr>
        <w:rFonts w:cs="FS Me Pro"/>
        <w:szCs w:val="4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7EBA9" w14:textId="77777777" w:rsidR="007F7680" w:rsidRDefault="007F7680">
      <w:pPr>
        <w:spacing w:before="0" w:after="0" w:line="240" w:lineRule="auto"/>
      </w:pPr>
      <w:r>
        <w:separator/>
      </w:r>
    </w:p>
  </w:footnote>
  <w:footnote w:type="continuationSeparator" w:id="0">
    <w:p w14:paraId="25634700" w14:textId="77777777" w:rsidR="007F7680" w:rsidRDefault="007F768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2F304" w14:textId="77777777" w:rsidR="00576E67" w:rsidRDefault="00576E67">
    <w:pPr>
      <w:pStyle w:val="Header"/>
    </w:pPr>
    <w:r>
      <w:drawing>
        <wp:anchor distT="0" distB="0" distL="114300" distR="114300" simplePos="0" relativeHeight="251658240" behindDoc="1" locked="0" layoutInCell="1" allowOverlap="1" wp14:anchorId="0649E0BF" wp14:editId="5B3FA54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5758" cy="10908000"/>
          <wp:effectExtent l="0" t="0" r="0" b="825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204947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5758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B90CA" w14:textId="77777777" w:rsidR="00576E67" w:rsidRPr="00C65783" w:rsidRDefault="00576E67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555AAD37" wp14:editId="12B3FA57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o:spid="_x0000_s2049" alt="&quot;&quot;" style="width:612.3pt;height:850.4pt;margin-top:-17.75pt;margin-left:-8.4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middle;visibility:visible;z-index:-251656192" fillcolor="#6b2976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281406FA"/>
    <w:lvl w:ilvl="0" w:tplc="4D2E4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388F1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A8AF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2F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36D5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D6C5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6F4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EB7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98B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D7C"/>
    <w:multiLevelType w:val="hybridMultilevel"/>
    <w:tmpl w:val="1EEA5CBE"/>
    <w:lvl w:ilvl="0" w:tplc="707CC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20484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1E4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34B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BCCB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8CA9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A6A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43A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6D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1258"/>
    <w:multiLevelType w:val="hybridMultilevel"/>
    <w:tmpl w:val="BD6E95E8"/>
    <w:lvl w:ilvl="0" w:tplc="D97E3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0E3A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52D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F44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70A8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44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4B6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409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16B3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77A2"/>
    <w:multiLevelType w:val="hybridMultilevel"/>
    <w:tmpl w:val="C616CD64"/>
    <w:lvl w:ilvl="0" w:tplc="0E12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662FD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D41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1E2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626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A420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B03B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A8A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FE8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6F0E"/>
    <w:multiLevelType w:val="hybridMultilevel"/>
    <w:tmpl w:val="F3C0C1EE"/>
    <w:lvl w:ilvl="0" w:tplc="3072C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36447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20C5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60CD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CAE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F0D3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41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200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6C66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C5804"/>
    <w:multiLevelType w:val="hybridMultilevel"/>
    <w:tmpl w:val="A678C7D8"/>
    <w:lvl w:ilvl="0" w:tplc="CB9E1604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DBB0A99C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43207314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36467072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3BF6D11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179039D2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997E0A8C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E5383654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956001AE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08083C12"/>
    <w:multiLevelType w:val="hybridMultilevel"/>
    <w:tmpl w:val="3E20E59A"/>
    <w:lvl w:ilvl="0" w:tplc="F8D6D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48A9A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F09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42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0A2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C4C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CC3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4CE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74C8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1349"/>
    <w:multiLevelType w:val="hybridMultilevel"/>
    <w:tmpl w:val="687A93E2"/>
    <w:lvl w:ilvl="0" w:tplc="837CC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6A85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BCF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813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B2C4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7C50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7A11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60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98A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54B90"/>
    <w:multiLevelType w:val="hybridMultilevel"/>
    <w:tmpl w:val="46ACB930"/>
    <w:lvl w:ilvl="0" w:tplc="0554A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8E2A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C02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ECDB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AE6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44CA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7E0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026A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E2E3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36215"/>
    <w:multiLevelType w:val="hybridMultilevel"/>
    <w:tmpl w:val="4A68ECF8"/>
    <w:lvl w:ilvl="0" w:tplc="5B30C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EC07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464A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E6F1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61C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E2E8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235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3216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9462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212E5"/>
    <w:multiLevelType w:val="hybridMultilevel"/>
    <w:tmpl w:val="71006F82"/>
    <w:lvl w:ilvl="0" w:tplc="163A2B4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EFE2586E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EA02D740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6D9A4226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6C4B1C4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32DC9B82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5ED6D494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DFA45912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6B52A7BE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0B92FF2"/>
    <w:multiLevelType w:val="hybridMultilevel"/>
    <w:tmpl w:val="2F740076"/>
    <w:lvl w:ilvl="0" w:tplc="735E7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D8DB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92D8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58E0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66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D65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E10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704F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5465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450B0"/>
    <w:multiLevelType w:val="hybridMultilevel"/>
    <w:tmpl w:val="66124178"/>
    <w:lvl w:ilvl="0" w:tplc="BC64C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746A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18C3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4471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A4E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E0B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F28F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824B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764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762C1"/>
    <w:multiLevelType w:val="hybridMultilevel"/>
    <w:tmpl w:val="9466B76A"/>
    <w:lvl w:ilvl="0" w:tplc="14F2F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0BC3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32D1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90CD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AAA6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66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4B0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8F3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18CB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20021"/>
    <w:multiLevelType w:val="hybridMultilevel"/>
    <w:tmpl w:val="1D163C34"/>
    <w:lvl w:ilvl="0" w:tplc="39168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F693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34AC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4A0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2D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7CEE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D0C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866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A4D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4DD"/>
    <w:multiLevelType w:val="hybridMultilevel"/>
    <w:tmpl w:val="E4AE912C"/>
    <w:lvl w:ilvl="0" w:tplc="967CC0DA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E6D65A0A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B8A4095E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D4346A64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4EEED2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7EF287BC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CC5EE22E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850C8916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7210726A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56D2D82"/>
    <w:multiLevelType w:val="hybridMultilevel"/>
    <w:tmpl w:val="1C4296B8"/>
    <w:lvl w:ilvl="0" w:tplc="CEFE7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B626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BA60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C7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80BB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704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2EE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A1D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FABD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E1BE8"/>
    <w:multiLevelType w:val="hybridMultilevel"/>
    <w:tmpl w:val="480C7CE0"/>
    <w:lvl w:ilvl="0" w:tplc="2BFCA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4D825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328B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EEA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01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405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AB8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A74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74F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24B86"/>
    <w:multiLevelType w:val="hybridMultilevel"/>
    <w:tmpl w:val="FA7E3658"/>
    <w:lvl w:ilvl="0" w:tplc="DF789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03802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8818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659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E3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16A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4B4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27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1296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81836"/>
    <w:multiLevelType w:val="hybridMultilevel"/>
    <w:tmpl w:val="14404686"/>
    <w:lvl w:ilvl="0" w:tplc="0344A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F3CA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04A0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3248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221B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2E6A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035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83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D8A7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44E89"/>
    <w:multiLevelType w:val="hybridMultilevel"/>
    <w:tmpl w:val="A8600788"/>
    <w:lvl w:ilvl="0" w:tplc="0FAA3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39CFD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AE48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001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86E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1E50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62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2D9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A894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30ED"/>
    <w:multiLevelType w:val="hybridMultilevel"/>
    <w:tmpl w:val="75C46E38"/>
    <w:lvl w:ilvl="0" w:tplc="ED928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0FF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0EF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C4D3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2CA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0C1E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22D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9CEE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825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F50F0"/>
    <w:multiLevelType w:val="hybridMultilevel"/>
    <w:tmpl w:val="9AC0395E"/>
    <w:lvl w:ilvl="0" w:tplc="B72CC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36E7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900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01F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E8C5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468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2A9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8A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86D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5368B4"/>
    <w:multiLevelType w:val="hybridMultilevel"/>
    <w:tmpl w:val="2C6CA4F8"/>
    <w:lvl w:ilvl="0" w:tplc="A7AE2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440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9EC1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05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E4A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266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CE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CEE0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5AA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FD06D2E"/>
    <w:multiLevelType w:val="hybridMultilevel"/>
    <w:tmpl w:val="89203090"/>
    <w:lvl w:ilvl="0" w:tplc="F6328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B5A98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5C0C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69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1A0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230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A12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AD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94A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B7F59"/>
    <w:multiLevelType w:val="hybridMultilevel"/>
    <w:tmpl w:val="7E10CC8C"/>
    <w:lvl w:ilvl="0" w:tplc="9A9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EEE2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6E1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DC6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A09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9889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1E70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4A8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260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E15BF"/>
    <w:multiLevelType w:val="hybridMultilevel"/>
    <w:tmpl w:val="33689E30"/>
    <w:lvl w:ilvl="0" w:tplc="829E7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2F6B4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7A48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AC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C4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E84A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6FB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C18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725B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C2359"/>
    <w:multiLevelType w:val="hybridMultilevel"/>
    <w:tmpl w:val="A7F4B28A"/>
    <w:lvl w:ilvl="0" w:tplc="61B61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E6F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7612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46A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9E9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29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868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2213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644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522BE"/>
    <w:multiLevelType w:val="hybridMultilevel"/>
    <w:tmpl w:val="DF0087F2"/>
    <w:lvl w:ilvl="0" w:tplc="D1843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96E6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B071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24F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0A4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A044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44B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8071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F435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F16336"/>
    <w:multiLevelType w:val="hybridMultilevel"/>
    <w:tmpl w:val="1E482024"/>
    <w:lvl w:ilvl="0" w:tplc="B2BC4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A4E90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2CE8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8E07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5C4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F0A2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786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A7E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F2EF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142"/>
    <w:multiLevelType w:val="hybridMultilevel"/>
    <w:tmpl w:val="D4FC81EA"/>
    <w:lvl w:ilvl="0" w:tplc="30B61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C0883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369F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695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288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F03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A46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649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5AEE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4F8"/>
    <w:multiLevelType w:val="hybridMultilevel"/>
    <w:tmpl w:val="C4AC8220"/>
    <w:lvl w:ilvl="0" w:tplc="0D4EB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5D45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D40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C54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030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5A92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46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0AB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F615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06150"/>
    <w:multiLevelType w:val="hybridMultilevel"/>
    <w:tmpl w:val="191A65F6"/>
    <w:lvl w:ilvl="0" w:tplc="99280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FE2DC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A60D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148C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E2A6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80E4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0A0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1225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5615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A5FD1"/>
    <w:multiLevelType w:val="hybridMultilevel"/>
    <w:tmpl w:val="5AC47F54"/>
    <w:lvl w:ilvl="0" w:tplc="E370E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4E82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620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DCA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A69A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C6A9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36BD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42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DEBA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556E5"/>
    <w:multiLevelType w:val="hybridMultilevel"/>
    <w:tmpl w:val="E1C627D4"/>
    <w:lvl w:ilvl="0" w:tplc="4822B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89E5A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5A54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4C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EB9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F8B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2A7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E1E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5209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F11E0"/>
    <w:multiLevelType w:val="hybridMultilevel"/>
    <w:tmpl w:val="405EB1DE"/>
    <w:lvl w:ilvl="0" w:tplc="E0640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E4291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06D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25D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38DA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D046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A1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26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9C2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02169"/>
    <w:multiLevelType w:val="hybridMultilevel"/>
    <w:tmpl w:val="91002EFC"/>
    <w:lvl w:ilvl="0" w:tplc="DC288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56CF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42CB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6A6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62A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00C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F6A2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427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BAAD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A4F4C"/>
    <w:multiLevelType w:val="hybridMultilevel"/>
    <w:tmpl w:val="76B0D7E4"/>
    <w:lvl w:ilvl="0" w:tplc="CD98F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3AEA0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A47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8AA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9C2A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469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B618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458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84C9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F20046"/>
    <w:multiLevelType w:val="hybridMultilevel"/>
    <w:tmpl w:val="53F2BDFC"/>
    <w:lvl w:ilvl="0" w:tplc="4348A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C0C1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289C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A89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43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7063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06B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ABB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A7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1276D"/>
    <w:multiLevelType w:val="hybridMultilevel"/>
    <w:tmpl w:val="5B20678A"/>
    <w:lvl w:ilvl="0" w:tplc="0C30F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7E7C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4A6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AEF8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E3F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ACE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005A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6BD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099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B8177C"/>
    <w:multiLevelType w:val="hybridMultilevel"/>
    <w:tmpl w:val="A42A64BA"/>
    <w:lvl w:ilvl="0" w:tplc="BEB23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F7A1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E88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2D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2EB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EE0D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2FA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4689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E0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ED15CE"/>
    <w:multiLevelType w:val="hybridMultilevel"/>
    <w:tmpl w:val="C18A4A34"/>
    <w:lvl w:ilvl="0" w:tplc="5A9C8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DF83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80A4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E5B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46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C06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85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6AC3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C4A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B3812"/>
    <w:multiLevelType w:val="hybridMultilevel"/>
    <w:tmpl w:val="56382C4C"/>
    <w:lvl w:ilvl="0" w:tplc="FF9CA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3FA6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861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82C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A2F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F01C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C2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EB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C7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043A99"/>
    <w:multiLevelType w:val="hybridMultilevel"/>
    <w:tmpl w:val="8A46065C"/>
    <w:lvl w:ilvl="0" w:tplc="81DE9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A668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103F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42DA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06E9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724F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44DF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062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14B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C657D"/>
    <w:multiLevelType w:val="hybridMultilevel"/>
    <w:tmpl w:val="88DAA974"/>
    <w:lvl w:ilvl="0" w:tplc="82D22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7690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7EB6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E66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688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42CB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EC1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C69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6ECA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86F0A"/>
    <w:multiLevelType w:val="hybridMultilevel"/>
    <w:tmpl w:val="A3129B2C"/>
    <w:lvl w:ilvl="0" w:tplc="F83E186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E8440342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4FB40BEE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4F633EA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136AD78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62B884DC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73643B8A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83E8B950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C91CB998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7" w15:restartNumberingAfterBreak="0">
    <w:nsid w:val="609A4362"/>
    <w:multiLevelType w:val="hybridMultilevel"/>
    <w:tmpl w:val="7A7C5A64"/>
    <w:lvl w:ilvl="0" w:tplc="41D86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9060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B26C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B6D9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B21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50DE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22F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E6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F8D7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E0E93"/>
    <w:multiLevelType w:val="hybridMultilevel"/>
    <w:tmpl w:val="A4B087F8"/>
    <w:lvl w:ilvl="0" w:tplc="1AEAD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9D259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7688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3A98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282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5A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E695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C1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6C6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906E5"/>
    <w:multiLevelType w:val="hybridMultilevel"/>
    <w:tmpl w:val="268059EA"/>
    <w:lvl w:ilvl="0" w:tplc="3F367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36C9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3045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CF8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3CF4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A8A8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C56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1CD6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0CE3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F855A0"/>
    <w:multiLevelType w:val="hybridMultilevel"/>
    <w:tmpl w:val="CA301826"/>
    <w:lvl w:ilvl="0" w:tplc="35789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A225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5C82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C01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4BC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A2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265F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AE1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A427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7E57DE"/>
    <w:multiLevelType w:val="hybridMultilevel"/>
    <w:tmpl w:val="78F4CC92"/>
    <w:lvl w:ilvl="0" w:tplc="D2545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BF892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0AB8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24E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E07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106B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AA1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D442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A64E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425021"/>
    <w:multiLevelType w:val="hybridMultilevel"/>
    <w:tmpl w:val="6B7AA448"/>
    <w:lvl w:ilvl="0" w:tplc="F48E8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9D691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AEF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66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B8AA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A4B2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6E7D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68D3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4A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6D141A"/>
    <w:multiLevelType w:val="hybridMultilevel"/>
    <w:tmpl w:val="1F52EE80"/>
    <w:lvl w:ilvl="0" w:tplc="41640CEC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19F89A16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ACE094D6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6BA28782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58C484C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E8409A74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BA1427A2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B59A685E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5D1A4AF4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4" w15:restartNumberingAfterBreak="0">
    <w:nsid w:val="68D75AD7"/>
    <w:multiLevelType w:val="hybridMultilevel"/>
    <w:tmpl w:val="589847CE"/>
    <w:lvl w:ilvl="0" w:tplc="5D502070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C688FC38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9DAC437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865877A4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59AECF70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829E7C50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AEF6C97A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FF54DA6A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C17C4E68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5" w15:restartNumberingAfterBreak="0">
    <w:nsid w:val="694D77F2"/>
    <w:multiLevelType w:val="hybridMultilevel"/>
    <w:tmpl w:val="1B84D5E4"/>
    <w:lvl w:ilvl="0" w:tplc="7D7C8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5B650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011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016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B8E2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B80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E2DE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479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B0FA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F47F2"/>
    <w:multiLevelType w:val="hybridMultilevel"/>
    <w:tmpl w:val="BAAE1B82"/>
    <w:lvl w:ilvl="0" w:tplc="DB086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D2D2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48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280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858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C645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6049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25B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FA63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DE051A"/>
    <w:multiLevelType w:val="hybridMultilevel"/>
    <w:tmpl w:val="F118E430"/>
    <w:lvl w:ilvl="0" w:tplc="3ED4B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2C0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F87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ACD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CEC8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1EF4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25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A453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180C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6220C0"/>
    <w:multiLevelType w:val="hybridMultilevel"/>
    <w:tmpl w:val="BBBA6030"/>
    <w:lvl w:ilvl="0" w:tplc="17F6BB40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AEAFD52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E952B0CE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3AE6E9C6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AA6003C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52E806B0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125A80B2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A2B2FA16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B6F4356C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9" w15:restartNumberingAfterBreak="0">
    <w:nsid w:val="75520F1B"/>
    <w:multiLevelType w:val="hybridMultilevel"/>
    <w:tmpl w:val="15EECC58"/>
    <w:lvl w:ilvl="0" w:tplc="5C0A4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CB081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4E2B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5893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E7D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AC6D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DC45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8B1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561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22676A"/>
    <w:multiLevelType w:val="hybridMultilevel"/>
    <w:tmpl w:val="49826F42"/>
    <w:lvl w:ilvl="0" w:tplc="745C6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8CE6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AAC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05E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F6D0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9CC2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470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46A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20A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06BE2"/>
    <w:multiLevelType w:val="hybridMultilevel"/>
    <w:tmpl w:val="94B424CE"/>
    <w:lvl w:ilvl="0" w:tplc="1E727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54AFC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AE27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A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725E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80C7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4BF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6C2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96F6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F6D29"/>
    <w:multiLevelType w:val="hybridMultilevel"/>
    <w:tmpl w:val="4F6C6D42"/>
    <w:lvl w:ilvl="0" w:tplc="1F30B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7E835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B4E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9A92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47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147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2FF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B0F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168B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372CE"/>
    <w:multiLevelType w:val="hybridMultilevel"/>
    <w:tmpl w:val="14F426DE"/>
    <w:lvl w:ilvl="0" w:tplc="95F69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6E6DE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CA3C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EFC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E8DE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701D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F6D0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16B2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02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D6CD1"/>
    <w:multiLevelType w:val="hybridMultilevel"/>
    <w:tmpl w:val="2CCA968A"/>
    <w:lvl w:ilvl="0" w:tplc="734CB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7541B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0EB4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B44D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09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A79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A6B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AB7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3C47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26755"/>
    <w:multiLevelType w:val="hybridMultilevel"/>
    <w:tmpl w:val="CC4E4AAE"/>
    <w:lvl w:ilvl="0" w:tplc="8AFEA4B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9C0CE72C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3861C22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923EDAD2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559CCEC4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B402350A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2D0286E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5844900A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4D426232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854079586">
    <w:abstractNumId w:val="24"/>
  </w:num>
  <w:num w:numId="2" w16cid:durableId="464547164">
    <w:abstractNumId w:val="41"/>
  </w:num>
  <w:num w:numId="3" w16cid:durableId="998507895">
    <w:abstractNumId w:val="26"/>
  </w:num>
  <w:num w:numId="4" w16cid:durableId="1660228900">
    <w:abstractNumId w:val="53"/>
  </w:num>
  <w:num w:numId="5" w16cid:durableId="452871981">
    <w:abstractNumId w:val="38"/>
  </w:num>
  <w:num w:numId="6" w16cid:durableId="1579900004">
    <w:abstractNumId w:val="9"/>
  </w:num>
  <w:num w:numId="7" w16cid:durableId="1634754354">
    <w:abstractNumId w:val="33"/>
  </w:num>
  <w:num w:numId="8" w16cid:durableId="1076587913">
    <w:abstractNumId w:val="50"/>
  </w:num>
  <w:num w:numId="9" w16cid:durableId="548108905">
    <w:abstractNumId w:val="48"/>
  </w:num>
  <w:num w:numId="10" w16cid:durableId="664086765">
    <w:abstractNumId w:val="36"/>
  </w:num>
  <w:num w:numId="11" w16cid:durableId="871306233">
    <w:abstractNumId w:val="59"/>
  </w:num>
  <w:num w:numId="12" w16cid:durableId="1399476432">
    <w:abstractNumId w:val="30"/>
  </w:num>
  <w:num w:numId="13" w16cid:durableId="1285236786">
    <w:abstractNumId w:val="43"/>
  </w:num>
  <w:num w:numId="14" w16cid:durableId="2045399499">
    <w:abstractNumId w:val="4"/>
  </w:num>
  <w:num w:numId="15" w16cid:durableId="1322543394">
    <w:abstractNumId w:val="57"/>
  </w:num>
  <w:num w:numId="16" w16cid:durableId="490491128">
    <w:abstractNumId w:val="34"/>
  </w:num>
  <w:num w:numId="17" w16cid:durableId="1709142480">
    <w:abstractNumId w:val="5"/>
  </w:num>
  <w:num w:numId="18" w16cid:durableId="1466388352">
    <w:abstractNumId w:val="1"/>
  </w:num>
  <w:num w:numId="19" w16cid:durableId="1951890865">
    <w:abstractNumId w:val="28"/>
  </w:num>
  <w:num w:numId="20" w16cid:durableId="2026398281">
    <w:abstractNumId w:val="0"/>
  </w:num>
  <w:num w:numId="21" w16cid:durableId="918515963">
    <w:abstractNumId w:val="60"/>
  </w:num>
  <w:num w:numId="22" w16cid:durableId="842859297">
    <w:abstractNumId w:val="39"/>
  </w:num>
  <w:num w:numId="23" w16cid:durableId="2116552194">
    <w:abstractNumId w:val="6"/>
  </w:num>
  <w:num w:numId="24" w16cid:durableId="362101338">
    <w:abstractNumId w:val="35"/>
  </w:num>
  <w:num w:numId="25" w16cid:durableId="1637641676">
    <w:abstractNumId w:val="45"/>
  </w:num>
  <w:num w:numId="26" w16cid:durableId="1737778211">
    <w:abstractNumId w:val="21"/>
  </w:num>
  <w:num w:numId="27" w16cid:durableId="1022706661">
    <w:abstractNumId w:val="54"/>
  </w:num>
  <w:num w:numId="28" w16cid:durableId="560137258">
    <w:abstractNumId w:val="51"/>
  </w:num>
  <w:num w:numId="29" w16cid:durableId="20515237">
    <w:abstractNumId w:val="42"/>
  </w:num>
  <w:num w:numId="30" w16cid:durableId="905800110">
    <w:abstractNumId w:val="52"/>
  </w:num>
  <w:num w:numId="31" w16cid:durableId="580255887">
    <w:abstractNumId w:val="13"/>
  </w:num>
  <w:num w:numId="32" w16cid:durableId="1863728">
    <w:abstractNumId w:val="18"/>
  </w:num>
  <w:num w:numId="33" w16cid:durableId="652635656">
    <w:abstractNumId w:val="7"/>
  </w:num>
  <w:num w:numId="34" w16cid:durableId="1984382911">
    <w:abstractNumId w:val="20"/>
  </w:num>
  <w:num w:numId="35" w16cid:durableId="1060597956">
    <w:abstractNumId w:val="58"/>
  </w:num>
  <w:num w:numId="36" w16cid:durableId="266237235">
    <w:abstractNumId w:val="32"/>
  </w:num>
  <w:num w:numId="37" w16cid:durableId="1702241705">
    <w:abstractNumId w:val="62"/>
  </w:num>
  <w:num w:numId="38" w16cid:durableId="311176145">
    <w:abstractNumId w:val="2"/>
  </w:num>
  <w:num w:numId="39" w16cid:durableId="1163549296">
    <w:abstractNumId w:val="15"/>
  </w:num>
  <w:num w:numId="40" w16cid:durableId="1381250627">
    <w:abstractNumId w:val="16"/>
  </w:num>
  <w:num w:numId="41" w16cid:durableId="2094471979">
    <w:abstractNumId w:val="14"/>
  </w:num>
  <w:num w:numId="42" w16cid:durableId="540482033">
    <w:abstractNumId w:val="27"/>
  </w:num>
  <w:num w:numId="43" w16cid:durableId="2062290137">
    <w:abstractNumId w:val="44"/>
  </w:num>
  <w:num w:numId="44" w16cid:durableId="1547637683">
    <w:abstractNumId w:val="23"/>
  </w:num>
  <w:num w:numId="45" w16cid:durableId="1404912633">
    <w:abstractNumId w:val="11"/>
  </w:num>
  <w:num w:numId="46" w16cid:durableId="1064568635">
    <w:abstractNumId w:val="40"/>
  </w:num>
  <w:num w:numId="47" w16cid:durableId="397167559">
    <w:abstractNumId w:val="65"/>
  </w:num>
  <w:num w:numId="48" w16cid:durableId="661929906">
    <w:abstractNumId w:val="19"/>
  </w:num>
  <w:num w:numId="49" w16cid:durableId="15928514">
    <w:abstractNumId w:val="22"/>
  </w:num>
  <w:num w:numId="50" w16cid:durableId="2146124019">
    <w:abstractNumId w:val="8"/>
  </w:num>
  <w:num w:numId="51" w16cid:durableId="2114130330">
    <w:abstractNumId w:val="31"/>
  </w:num>
  <w:num w:numId="52" w16cid:durableId="1374430365">
    <w:abstractNumId w:val="63"/>
  </w:num>
  <w:num w:numId="53" w16cid:durableId="660740055">
    <w:abstractNumId w:val="10"/>
  </w:num>
  <w:num w:numId="54" w16cid:durableId="78333726">
    <w:abstractNumId w:val="46"/>
  </w:num>
  <w:num w:numId="55" w16cid:durableId="1071149463">
    <w:abstractNumId w:val="56"/>
  </w:num>
  <w:num w:numId="56" w16cid:durableId="1043285018">
    <w:abstractNumId w:val="61"/>
  </w:num>
  <w:num w:numId="57" w16cid:durableId="1415007507">
    <w:abstractNumId w:val="47"/>
  </w:num>
  <w:num w:numId="58" w16cid:durableId="1479954492">
    <w:abstractNumId w:val="12"/>
  </w:num>
  <w:num w:numId="59" w16cid:durableId="1084186835">
    <w:abstractNumId w:val="25"/>
  </w:num>
  <w:num w:numId="60" w16cid:durableId="1614555846">
    <w:abstractNumId w:val="55"/>
  </w:num>
  <w:num w:numId="61" w16cid:durableId="1536385304">
    <w:abstractNumId w:val="64"/>
  </w:num>
  <w:num w:numId="62" w16cid:durableId="541746585">
    <w:abstractNumId w:val="37"/>
  </w:num>
  <w:num w:numId="63" w16cid:durableId="663437252">
    <w:abstractNumId w:val="17"/>
  </w:num>
  <w:num w:numId="64" w16cid:durableId="27338888">
    <w:abstractNumId w:val="49"/>
  </w:num>
  <w:num w:numId="65" w16cid:durableId="412701035">
    <w:abstractNumId w:val="29"/>
  </w:num>
  <w:num w:numId="66" w16cid:durableId="999230314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0D83"/>
    <w:rsid w:val="00011468"/>
    <w:rsid w:val="00011F45"/>
    <w:rsid w:val="00012201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2890"/>
    <w:rsid w:val="00022A6E"/>
    <w:rsid w:val="000236B5"/>
    <w:rsid w:val="00023867"/>
    <w:rsid w:val="00025085"/>
    <w:rsid w:val="00026D9B"/>
    <w:rsid w:val="00026E8E"/>
    <w:rsid w:val="000276DA"/>
    <w:rsid w:val="0003212C"/>
    <w:rsid w:val="000326CA"/>
    <w:rsid w:val="00032C87"/>
    <w:rsid w:val="00033014"/>
    <w:rsid w:val="0003438E"/>
    <w:rsid w:val="000349ED"/>
    <w:rsid w:val="00034C79"/>
    <w:rsid w:val="00035CE8"/>
    <w:rsid w:val="00035D95"/>
    <w:rsid w:val="00036E23"/>
    <w:rsid w:val="00037460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58B3"/>
    <w:rsid w:val="00046373"/>
    <w:rsid w:val="000464C1"/>
    <w:rsid w:val="00046C00"/>
    <w:rsid w:val="00047818"/>
    <w:rsid w:val="00047EB1"/>
    <w:rsid w:val="0005049B"/>
    <w:rsid w:val="000506D4"/>
    <w:rsid w:val="0005115A"/>
    <w:rsid w:val="0005158E"/>
    <w:rsid w:val="00051741"/>
    <w:rsid w:val="00052332"/>
    <w:rsid w:val="000529ED"/>
    <w:rsid w:val="00052C01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308"/>
    <w:rsid w:val="000625EB"/>
    <w:rsid w:val="0006339E"/>
    <w:rsid w:val="000638F0"/>
    <w:rsid w:val="00063FB9"/>
    <w:rsid w:val="00064806"/>
    <w:rsid w:val="00065443"/>
    <w:rsid w:val="00067033"/>
    <w:rsid w:val="0006719A"/>
    <w:rsid w:val="00067268"/>
    <w:rsid w:val="000676E6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20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7EF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36A"/>
    <w:rsid w:val="00097C02"/>
    <w:rsid w:val="000A04BE"/>
    <w:rsid w:val="000A0B89"/>
    <w:rsid w:val="000A12ED"/>
    <w:rsid w:val="000A1627"/>
    <w:rsid w:val="000A1AC3"/>
    <w:rsid w:val="000A2CA7"/>
    <w:rsid w:val="000A2FAE"/>
    <w:rsid w:val="000A31E6"/>
    <w:rsid w:val="000A5D45"/>
    <w:rsid w:val="000A6160"/>
    <w:rsid w:val="000A6221"/>
    <w:rsid w:val="000A627C"/>
    <w:rsid w:val="000A6AC9"/>
    <w:rsid w:val="000A7480"/>
    <w:rsid w:val="000A767E"/>
    <w:rsid w:val="000A7B00"/>
    <w:rsid w:val="000A7E84"/>
    <w:rsid w:val="000B0B85"/>
    <w:rsid w:val="000B1CA0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D35"/>
    <w:rsid w:val="000B54BD"/>
    <w:rsid w:val="000B573C"/>
    <w:rsid w:val="000B58C9"/>
    <w:rsid w:val="000B684C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40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5DCA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558"/>
    <w:rsid w:val="000F1288"/>
    <w:rsid w:val="000F1FDA"/>
    <w:rsid w:val="000F29E2"/>
    <w:rsid w:val="000F32BB"/>
    <w:rsid w:val="000F32D8"/>
    <w:rsid w:val="000F3C06"/>
    <w:rsid w:val="000F3DAB"/>
    <w:rsid w:val="000F3DEF"/>
    <w:rsid w:val="000F3E68"/>
    <w:rsid w:val="000F3FD8"/>
    <w:rsid w:val="000F4040"/>
    <w:rsid w:val="000F431B"/>
    <w:rsid w:val="000F4B81"/>
    <w:rsid w:val="000F4FCC"/>
    <w:rsid w:val="000F52F4"/>
    <w:rsid w:val="00100247"/>
    <w:rsid w:val="00101DC6"/>
    <w:rsid w:val="0010205D"/>
    <w:rsid w:val="0010274C"/>
    <w:rsid w:val="00104C96"/>
    <w:rsid w:val="00104CF5"/>
    <w:rsid w:val="0010561C"/>
    <w:rsid w:val="001056CB"/>
    <w:rsid w:val="001066AD"/>
    <w:rsid w:val="001077C6"/>
    <w:rsid w:val="001078E4"/>
    <w:rsid w:val="00110CC5"/>
    <w:rsid w:val="001110D2"/>
    <w:rsid w:val="001118E7"/>
    <w:rsid w:val="00111BC2"/>
    <w:rsid w:val="00112A4D"/>
    <w:rsid w:val="001131E0"/>
    <w:rsid w:val="001135BF"/>
    <w:rsid w:val="00113808"/>
    <w:rsid w:val="00113CE3"/>
    <w:rsid w:val="00114898"/>
    <w:rsid w:val="00114B3B"/>
    <w:rsid w:val="00115336"/>
    <w:rsid w:val="00115682"/>
    <w:rsid w:val="001156E7"/>
    <w:rsid w:val="00115BCF"/>
    <w:rsid w:val="00115E73"/>
    <w:rsid w:val="001179C2"/>
    <w:rsid w:val="00117AEC"/>
    <w:rsid w:val="001207BF"/>
    <w:rsid w:val="00120A79"/>
    <w:rsid w:val="00120C33"/>
    <w:rsid w:val="00120CB9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14E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67D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725"/>
    <w:rsid w:val="00147C2C"/>
    <w:rsid w:val="00147F76"/>
    <w:rsid w:val="00150649"/>
    <w:rsid w:val="00150B3C"/>
    <w:rsid w:val="00150F3C"/>
    <w:rsid w:val="001513F4"/>
    <w:rsid w:val="00151618"/>
    <w:rsid w:val="00151817"/>
    <w:rsid w:val="00151B51"/>
    <w:rsid w:val="00151C4E"/>
    <w:rsid w:val="001529D0"/>
    <w:rsid w:val="0015329D"/>
    <w:rsid w:val="00153E51"/>
    <w:rsid w:val="00153FC3"/>
    <w:rsid w:val="0015569B"/>
    <w:rsid w:val="001565A8"/>
    <w:rsid w:val="00157ACA"/>
    <w:rsid w:val="001600B3"/>
    <w:rsid w:val="0016092C"/>
    <w:rsid w:val="00160B29"/>
    <w:rsid w:val="001619E4"/>
    <w:rsid w:val="001620F2"/>
    <w:rsid w:val="001626A7"/>
    <w:rsid w:val="00162701"/>
    <w:rsid w:val="00164186"/>
    <w:rsid w:val="001646AE"/>
    <w:rsid w:val="00165099"/>
    <w:rsid w:val="0016570E"/>
    <w:rsid w:val="00165863"/>
    <w:rsid w:val="00165DF8"/>
    <w:rsid w:val="001663A3"/>
    <w:rsid w:val="00166689"/>
    <w:rsid w:val="00166B61"/>
    <w:rsid w:val="00167927"/>
    <w:rsid w:val="001711FF"/>
    <w:rsid w:val="00172FC5"/>
    <w:rsid w:val="00173B3A"/>
    <w:rsid w:val="00173F69"/>
    <w:rsid w:val="00174829"/>
    <w:rsid w:val="00174A7F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41C2"/>
    <w:rsid w:val="001869AE"/>
    <w:rsid w:val="00187383"/>
    <w:rsid w:val="001875A1"/>
    <w:rsid w:val="0019031B"/>
    <w:rsid w:val="00190B04"/>
    <w:rsid w:val="00190D93"/>
    <w:rsid w:val="001913A3"/>
    <w:rsid w:val="001917D9"/>
    <w:rsid w:val="001930BD"/>
    <w:rsid w:val="00193854"/>
    <w:rsid w:val="0019560B"/>
    <w:rsid w:val="00195E2B"/>
    <w:rsid w:val="0019630A"/>
    <w:rsid w:val="0019631C"/>
    <w:rsid w:val="001977B4"/>
    <w:rsid w:val="00197B5D"/>
    <w:rsid w:val="001A07DF"/>
    <w:rsid w:val="001A089E"/>
    <w:rsid w:val="001A20D1"/>
    <w:rsid w:val="001A2138"/>
    <w:rsid w:val="001A27FA"/>
    <w:rsid w:val="001A28B4"/>
    <w:rsid w:val="001A2E5E"/>
    <w:rsid w:val="001A2FB3"/>
    <w:rsid w:val="001A375B"/>
    <w:rsid w:val="001A4B24"/>
    <w:rsid w:val="001A4B9E"/>
    <w:rsid w:val="001A4D0F"/>
    <w:rsid w:val="001A5C7B"/>
    <w:rsid w:val="001A6053"/>
    <w:rsid w:val="001A712D"/>
    <w:rsid w:val="001B1575"/>
    <w:rsid w:val="001B2CCF"/>
    <w:rsid w:val="001B2D99"/>
    <w:rsid w:val="001B30A8"/>
    <w:rsid w:val="001B30D8"/>
    <w:rsid w:val="001B337A"/>
    <w:rsid w:val="001B4580"/>
    <w:rsid w:val="001B45AF"/>
    <w:rsid w:val="001B4AD1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0B9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AB"/>
    <w:rsid w:val="001E0ADC"/>
    <w:rsid w:val="001E0B48"/>
    <w:rsid w:val="001E0C39"/>
    <w:rsid w:val="001E0D92"/>
    <w:rsid w:val="001E0FAE"/>
    <w:rsid w:val="001E12A1"/>
    <w:rsid w:val="001E1359"/>
    <w:rsid w:val="001E291A"/>
    <w:rsid w:val="001E29FF"/>
    <w:rsid w:val="001E3790"/>
    <w:rsid w:val="001E3C3E"/>
    <w:rsid w:val="001E48AD"/>
    <w:rsid w:val="001E5232"/>
    <w:rsid w:val="001E52F1"/>
    <w:rsid w:val="001E538A"/>
    <w:rsid w:val="001E57AD"/>
    <w:rsid w:val="001E5FE9"/>
    <w:rsid w:val="001E620E"/>
    <w:rsid w:val="001E662F"/>
    <w:rsid w:val="001E773F"/>
    <w:rsid w:val="001E7FD5"/>
    <w:rsid w:val="001F011B"/>
    <w:rsid w:val="001F0255"/>
    <w:rsid w:val="001F07F6"/>
    <w:rsid w:val="001F0AEE"/>
    <w:rsid w:val="001F0FFA"/>
    <w:rsid w:val="001F1557"/>
    <w:rsid w:val="001F1A59"/>
    <w:rsid w:val="001F23DC"/>
    <w:rsid w:val="001F2C8E"/>
    <w:rsid w:val="001F2ED6"/>
    <w:rsid w:val="001F38D7"/>
    <w:rsid w:val="001F46AA"/>
    <w:rsid w:val="001F49AB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14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3C9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85"/>
    <w:rsid w:val="00222B97"/>
    <w:rsid w:val="00222DD4"/>
    <w:rsid w:val="0022452E"/>
    <w:rsid w:val="00224887"/>
    <w:rsid w:val="00226311"/>
    <w:rsid w:val="00230100"/>
    <w:rsid w:val="00230213"/>
    <w:rsid w:val="00230B06"/>
    <w:rsid w:val="00231385"/>
    <w:rsid w:val="0023217A"/>
    <w:rsid w:val="002321E3"/>
    <w:rsid w:val="0023245A"/>
    <w:rsid w:val="002327D5"/>
    <w:rsid w:val="00233061"/>
    <w:rsid w:val="00233933"/>
    <w:rsid w:val="00233BBD"/>
    <w:rsid w:val="00233F70"/>
    <w:rsid w:val="0023472A"/>
    <w:rsid w:val="0023482A"/>
    <w:rsid w:val="00234A9F"/>
    <w:rsid w:val="00234B6C"/>
    <w:rsid w:val="002355D4"/>
    <w:rsid w:val="00235D23"/>
    <w:rsid w:val="002361EF"/>
    <w:rsid w:val="00236622"/>
    <w:rsid w:val="00236EC0"/>
    <w:rsid w:val="00236F23"/>
    <w:rsid w:val="0023797D"/>
    <w:rsid w:val="00241A33"/>
    <w:rsid w:val="00242F73"/>
    <w:rsid w:val="00242F94"/>
    <w:rsid w:val="00244512"/>
    <w:rsid w:val="002447AB"/>
    <w:rsid w:val="00244915"/>
    <w:rsid w:val="0024496D"/>
    <w:rsid w:val="00245055"/>
    <w:rsid w:val="00245425"/>
    <w:rsid w:val="00245C14"/>
    <w:rsid w:val="00245C7C"/>
    <w:rsid w:val="00245CEC"/>
    <w:rsid w:val="002465FE"/>
    <w:rsid w:val="00246B63"/>
    <w:rsid w:val="00247683"/>
    <w:rsid w:val="00247797"/>
    <w:rsid w:val="00247C11"/>
    <w:rsid w:val="0025072B"/>
    <w:rsid w:val="00250F8A"/>
    <w:rsid w:val="00251618"/>
    <w:rsid w:val="002526D7"/>
    <w:rsid w:val="00252800"/>
    <w:rsid w:val="002535DE"/>
    <w:rsid w:val="0025388D"/>
    <w:rsid w:val="0025430D"/>
    <w:rsid w:val="00255C9D"/>
    <w:rsid w:val="00255E68"/>
    <w:rsid w:val="00256E86"/>
    <w:rsid w:val="00257CF8"/>
    <w:rsid w:val="002601B5"/>
    <w:rsid w:val="00260273"/>
    <w:rsid w:val="002605C8"/>
    <w:rsid w:val="002611B8"/>
    <w:rsid w:val="00261363"/>
    <w:rsid w:val="00261C3A"/>
    <w:rsid w:val="0026225B"/>
    <w:rsid w:val="0026512B"/>
    <w:rsid w:val="00265D26"/>
    <w:rsid w:val="00265DC1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CFA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147"/>
    <w:rsid w:val="0028641E"/>
    <w:rsid w:val="0028667F"/>
    <w:rsid w:val="00286AA5"/>
    <w:rsid w:val="0028736C"/>
    <w:rsid w:val="0028749A"/>
    <w:rsid w:val="002875DD"/>
    <w:rsid w:val="00287F44"/>
    <w:rsid w:val="0029060F"/>
    <w:rsid w:val="00290F99"/>
    <w:rsid w:val="00290FDA"/>
    <w:rsid w:val="0029207F"/>
    <w:rsid w:val="002920B3"/>
    <w:rsid w:val="00293323"/>
    <w:rsid w:val="00294267"/>
    <w:rsid w:val="00294E65"/>
    <w:rsid w:val="00295BFF"/>
    <w:rsid w:val="00296078"/>
    <w:rsid w:val="0029625C"/>
    <w:rsid w:val="0029735F"/>
    <w:rsid w:val="00297660"/>
    <w:rsid w:val="002A02BB"/>
    <w:rsid w:val="002A05A4"/>
    <w:rsid w:val="002A096A"/>
    <w:rsid w:val="002A09EA"/>
    <w:rsid w:val="002A2EFB"/>
    <w:rsid w:val="002A3384"/>
    <w:rsid w:val="002A3997"/>
    <w:rsid w:val="002A3A25"/>
    <w:rsid w:val="002A3CE7"/>
    <w:rsid w:val="002A3D7F"/>
    <w:rsid w:val="002A429B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D11"/>
    <w:rsid w:val="002B3E95"/>
    <w:rsid w:val="002B78FD"/>
    <w:rsid w:val="002B7929"/>
    <w:rsid w:val="002C12F7"/>
    <w:rsid w:val="002C3091"/>
    <w:rsid w:val="002C3A29"/>
    <w:rsid w:val="002C4196"/>
    <w:rsid w:val="002C4461"/>
    <w:rsid w:val="002C55A6"/>
    <w:rsid w:val="002C5B50"/>
    <w:rsid w:val="002C6664"/>
    <w:rsid w:val="002C75B6"/>
    <w:rsid w:val="002C79AC"/>
    <w:rsid w:val="002D080A"/>
    <w:rsid w:val="002D220D"/>
    <w:rsid w:val="002D4144"/>
    <w:rsid w:val="002D5212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63FC"/>
    <w:rsid w:val="002F6AEF"/>
    <w:rsid w:val="002F7283"/>
    <w:rsid w:val="002F79D1"/>
    <w:rsid w:val="002F7AA8"/>
    <w:rsid w:val="00300FF6"/>
    <w:rsid w:val="003018A4"/>
    <w:rsid w:val="00302BF8"/>
    <w:rsid w:val="00302D64"/>
    <w:rsid w:val="00302E6C"/>
    <w:rsid w:val="0030525C"/>
    <w:rsid w:val="0030594A"/>
    <w:rsid w:val="00305AC4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50E"/>
    <w:rsid w:val="00317EA7"/>
    <w:rsid w:val="003200FA"/>
    <w:rsid w:val="00320137"/>
    <w:rsid w:val="00320559"/>
    <w:rsid w:val="00321806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D6"/>
    <w:rsid w:val="003267DF"/>
    <w:rsid w:val="0032794B"/>
    <w:rsid w:val="00331243"/>
    <w:rsid w:val="00331C1F"/>
    <w:rsid w:val="0033269A"/>
    <w:rsid w:val="00332990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3F16"/>
    <w:rsid w:val="00344601"/>
    <w:rsid w:val="00344D04"/>
    <w:rsid w:val="00345859"/>
    <w:rsid w:val="00347BF5"/>
    <w:rsid w:val="00350298"/>
    <w:rsid w:val="003502B8"/>
    <w:rsid w:val="003509A2"/>
    <w:rsid w:val="00350E04"/>
    <w:rsid w:val="0035235E"/>
    <w:rsid w:val="003523D6"/>
    <w:rsid w:val="00352926"/>
    <w:rsid w:val="0035461D"/>
    <w:rsid w:val="003547FD"/>
    <w:rsid w:val="00354C00"/>
    <w:rsid w:val="00354FD6"/>
    <w:rsid w:val="0035558A"/>
    <w:rsid w:val="003563D9"/>
    <w:rsid w:val="003567D6"/>
    <w:rsid w:val="00356A05"/>
    <w:rsid w:val="00357305"/>
    <w:rsid w:val="0035746F"/>
    <w:rsid w:val="00360317"/>
    <w:rsid w:val="003619B1"/>
    <w:rsid w:val="0036245C"/>
    <w:rsid w:val="00362BA7"/>
    <w:rsid w:val="00362F00"/>
    <w:rsid w:val="0036372B"/>
    <w:rsid w:val="00364E77"/>
    <w:rsid w:val="00365437"/>
    <w:rsid w:val="00365F18"/>
    <w:rsid w:val="00366A3D"/>
    <w:rsid w:val="00366D0C"/>
    <w:rsid w:val="00366D82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B1"/>
    <w:rsid w:val="00391C73"/>
    <w:rsid w:val="00391DE8"/>
    <w:rsid w:val="00392562"/>
    <w:rsid w:val="00392C28"/>
    <w:rsid w:val="0039312B"/>
    <w:rsid w:val="003932E2"/>
    <w:rsid w:val="00395194"/>
    <w:rsid w:val="003955F4"/>
    <w:rsid w:val="0039574C"/>
    <w:rsid w:val="003962D0"/>
    <w:rsid w:val="00397314"/>
    <w:rsid w:val="00397682"/>
    <w:rsid w:val="003978EE"/>
    <w:rsid w:val="00397F4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EBE"/>
    <w:rsid w:val="003B3F39"/>
    <w:rsid w:val="003B4BA1"/>
    <w:rsid w:val="003B5252"/>
    <w:rsid w:val="003B5FD8"/>
    <w:rsid w:val="003B63EC"/>
    <w:rsid w:val="003B6F09"/>
    <w:rsid w:val="003B77FF"/>
    <w:rsid w:val="003B7C5D"/>
    <w:rsid w:val="003C063F"/>
    <w:rsid w:val="003C0691"/>
    <w:rsid w:val="003C0CDC"/>
    <w:rsid w:val="003C132E"/>
    <w:rsid w:val="003C1FCE"/>
    <w:rsid w:val="003C25FD"/>
    <w:rsid w:val="003C3145"/>
    <w:rsid w:val="003C31AE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2F99"/>
    <w:rsid w:val="003D31FE"/>
    <w:rsid w:val="003D369B"/>
    <w:rsid w:val="003D3777"/>
    <w:rsid w:val="003D3ED2"/>
    <w:rsid w:val="003D4B1A"/>
    <w:rsid w:val="003D4B35"/>
    <w:rsid w:val="003D528A"/>
    <w:rsid w:val="003D5BA1"/>
    <w:rsid w:val="003D5CF1"/>
    <w:rsid w:val="003D6075"/>
    <w:rsid w:val="003D61D6"/>
    <w:rsid w:val="003D6622"/>
    <w:rsid w:val="003D7355"/>
    <w:rsid w:val="003E0E59"/>
    <w:rsid w:val="003E1DAD"/>
    <w:rsid w:val="003E203E"/>
    <w:rsid w:val="003E37CC"/>
    <w:rsid w:val="003E3989"/>
    <w:rsid w:val="003E3DB0"/>
    <w:rsid w:val="003E4FFB"/>
    <w:rsid w:val="003E6416"/>
    <w:rsid w:val="003E6745"/>
    <w:rsid w:val="003F12F9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4008C7"/>
    <w:rsid w:val="004019A6"/>
    <w:rsid w:val="00401BD0"/>
    <w:rsid w:val="0040210F"/>
    <w:rsid w:val="004027C9"/>
    <w:rsid w:val="004029A2"/>
    <w:rsid w:val="004031C2"/>
    <w:rsid w:val="004047B9"/>
    <w:rsid w:val="004048D7"/>
    <w:rsid w:val="0040525D"/>
    <w:rsid w:val="004052C5"/>
    <w:rsid w:val="00405C0D"/>
    <w:rsid w:val="00406799"/>
    <w:rsid w:val="004077C4"/>
    <w:rsid w:val="00411A9E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5227"/>
    <w:rsid w:val="0042573B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370EE"/>
    <w:rsid w:val="00437DD8"/>
    <w:rsid w:val="0044021C"/>
    <w:rsid w:val="004408DA"/>
    <w:rsid w:val="00440DA1"/>
    <w:rsid w:val="004414F8"/>
    <w:rsid w:val="00441B81"/>
    <w:rsid w:val="004428D8"/>
    <w:rsid w:val="00442C08"/>
    <w:rsid w:val="00443E4B"/>
    <w:rsid w:val="004443B6"/>
    <w:rsid w:val="004444C0"/>
    <w:rsid w:val="00444C85"/>
    <w:rsid w:val="00444E54"/>
    <w:rsid w:val="00445213"/>
    <w:rsid w:val="00446314"/>
    <w:rsid w:val="0044684A"/>
    <w:rsid w:val="0044720B"/>
    <w:rsid w:val="00447301"/>
    <w:rsid w:val="00447FED"/>
    <w:rsid w:val="00450036"/>
    <w:rsid w:val="0045046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25F"/>
    <w:rsid w:val="004574B9"/>
    <w:rsid w:val="00457CDB"/>
    <w:rsid w:val="0046140A"/>
    <w:rsid w:val="00461B6A"/>
    <w:rsid w:val="00462395"/>
    <w:rsid w:val="00463323"/>
    <w:rsid w:val="00463A40"/>
    <w:rsid w:val="0046419E"/>
    <w:rsid w:val="0046428D"/>
    <w:rsid w:val="004642B7"/>
    <w:rsid w:val="00464AC2"/>
    <w:rsid w:val="0046573B"/>
    <w:rsid w:val="004663DB"/>
    <w:rsid w:val="004664EC"/>
    <w:rsid w:val="00467F78"/>
    <w:rsid w:val="004703DB"/>
    <w:rsid w:val="004705FF"/>
    <w:rsid w:val="00470848"/>
    <w:rsid w:val="00470A3B"/>
    <w:rsid w:val="00470A4D"/>
    <w:rsid w:val="0047130E"/>
    <w:rsid w:val="00471D58"/>
    <w:rsid w:val="00471FFB"/>
    <w:rsid w:val="0047205E"/>
    <w:rsid w:val="004738BB"/>
    <w:rsid w:val="00473952"/>
    <w:rsid w:val="004745BD"/>
    <w:rsid w:val="00474979"/>
    <w:rsid w:val="0047544B"/>
    <w:rsid w:val="00475A42"/>
    <w:rsid w:val="00477F80"/>
    <w:rsid w:val="004806A4"/>
    <w:rsid w:val="00482C02"/>
    <w:rsid w:val="004835A1"/>
    <w:rsid w:val="00483754"/>
    <w:rsid w:val="00483E32"/>
    <w:rsid w:val="004854B6"/>
    <w:rsid w:val="00485751"/>
    <w:rsid w:val="0048577D"/>
    <w:rsid w:val="0048639C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50A"/>
    <w:rsid w:val="00495C4F"/>
    <w:rsid w:val="0049616A"/>
    <w:rsid w:val="0049693A"/>
    <w:rsid w:val="004A176E"/>
    <w:rsid w:val="004A17E3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A98"/>
    <w:rsid w:val="004B0454"/>
    <w:rsid w:val="004B0465"/>
    <w:rsid w:val="004B14E6"/>
    <w:rsid w:val="004B2604"/>
    <w:rsid w:val="004B270D"/>
    <w:rsid w:val="004B3BDF"/>
    <w:rsid w:val="004B49BD"/>
    <w:rsid w:val="004B5CAD"/>
    <w:rsid w:val="004B77D7"/>
    <w:rsid w:val="004B798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6D1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B0"/>
    <w:rsid w:val="004D732F"/>
    <w:rsid w:val="004D7544"/>
    <w:rsid w:val="004E01BD"/>
    <w:rsid w:val="004E0C16"/>
    <w:rsid w:val="004E1806"/>
    <w:rsid w:val="004E1912"/>
    <w:rsid w:val="004E2588"/>
    <w:rsid w:val="004E277B"/>
    <w:rsid w:val="004E3C1B"/>
    <w:rsid w:val="004E3C46"/>
    <w:rsid w:val="004E47A9"/>
    <w:rsid w:val="004E55B8"/>
    <w:rsid w:val="004E5938"/>
    <w:rsid w:val="004E6573"/>
    <w:rsid w:val="004E6638"/>
    <w:rsid w:val="004E6781"/>
    <w:rsid w:val="004E7088"/>
    <w:rsid w:val="004E725E"/>
    <w:rsid w:val="004E797A"/>
    <w:rsid w:val="004F099F"/>
    <w:rsid w:val="004F1EAF"/>
    <w:rsid w:val="004F2D9B"/>
    <w:rsid w:val="004F3E54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F6D"/>
    <w:rsid w:val="00516FB7"/>
    <w:rsid w:val="00520927"/>
    <w:rsid w:val="00521622"/>
    <w:rsid w:val="00521681"/>
    <w:rsid w:val="005216A9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5D3D"/>
    <w:rsid w:val="00535D98"/>
    <w:rsid w:val="0054061E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CF4"/>
    <w:rsid w:val="0055235E"/>
    <w:rsid w:val="00552804"/>
    <w:rsid w:val="00552A6A"/>
    <w:rsid w:val="00552D6D"/>
    <w:rsid w:val="00552E16"/>
    <w:rsid w:val="0055311F"/>
    <w:rsid w:val="005537E1"/>
    <w:rsid w:val="00553825"/>
    <w:rsid w:val="005540EE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E53"/>
    <w:rsid w:val="00562E4E"/>
    <w:rsid w:val="00563892"/>
    <w:rsid w:val="00563FCE"/>
    <w:rsid w:val="005641E3"/>
    <w:rsid w:val="00565E00"/>
    <w:rsid w:val="00566767"/>
    <w:rsid w:val="00566F05"/>
    <w:rsid w:val="00567387"/>
    <w:rsid w:val="0056794B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2CE"/>
    <w:rsid w:val="00576331"/>
    <w:rsid w:val="00576476"/>
    <w:rsid w:val="00576E58"/>
    <w:rsid w:val="00576E67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1AEC"/>
    <w:rsid w:val="00591DEF"/>
    <w:rsid w:val="00592746"/>
    <w:rsid w:val="0059275C"/>
    <w:rsid w:val="005935CA"/>
    <w:rsid w:val="005937F4"/>
    <w:rsid w:val="00593808"/>
    <w:rsid w:val="00594ACE"/>
    <w:rsid w:val="00594D50"/>
    <w:rsid w:val="00595A9E"/>
    <w:rsid w:val="00595BF6"/>
    <w:rsid w:val="00596775"/>
    <w:rsid w:val="00596853"/>
    <w:rsid w:val="00596C0C"/>
    <w:rsid w:val="00597CD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200"/>
    <w:rsid w:val="005B0824"/>
    <w:rsid w:val="005B0852"/>
    <w:rsid w:val="005B2DB8"/>
    <w:rsid w:val="005B30A8"/>
    <w:rsid w:val="005B342B"/>
    <w:rsid w:val="005B3A19"/>
    <w:rsid w:val="005B47B8"/>
    <w:rsid w:val="005B4CA3"/>
    <w:rsid w:val="005B4F1E"/>
    <w:rsid w:val="005B5163"/>
    <w:rsid w:val="005B583C"/>
    <w:rsid w:val="005B5B3D"/>
    <w:rsid w:val="005B6E92"/>
    <w:rsid w:val="005C0434"/>
    <w:rsid w:val="005C14D8"/>
    <w:rsid w:val="005C2896"/>
    <w:rsid w:val="005C2C45"/>
    <w:rsid w:val="005C3A36"/>
    <w:rsid w:val="005C45CC"/>
    <w:rsid w:val="005C48A1"/>
    <w:rsid w:val="005C568E"/>
    <w:rsid w:val="005C593D"/>
    <w:rsid w:val="005C5E7C"/>
    <w:rsid w:val="005C636F"/>
    <w:rsid w:val="005D013E"/>
    <w:rsid w:val="005D1C35"/>
    <w:rsid w:val="005D3860"/>
    <w:rsid w:val="005D3AC4"/>
    <w:rsid w:val="005D4403"/>
    <w:rsid w:val="005D52DF"/>
    <w:rsid w:val="005D5B40"/>
    <w:rsid w:val="005D5F72"/>
    <w:rsid w:val="005D66FD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EA"/>
    <w:rsid w:val="005F1711"/>
    <w:rsid w:val="005F1D18"/>
    <w:rsid w:val="005F1D95"/>
    <w:rsid w:val="005F295B"/>
    <w:rsid w:val="005F29AC"/>
    <w:rsid w:val="005F2CAF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57F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07ECE"/>
    <w:rsid w:val="006107CF"/>
    <w:rsid w:val="0061146A"/>
    <w:rsid w:val="0061195E"/>
    <w:rsid w:val="00612302"/>
    <w:rsid w:val="0061265D"/>
    <w:rsid w:val="006127A6"/>
    <w:rsid w:val="00613940"/>
    <w:rsid w:val="00613B03"/>
    <w:rsid w:val="00614114"/>
    <w:rsid w:val="006147DB"/>
    <w:rsid w:val="00614E40"/>
    <w:rsid w:val="006154A9"/>
    <w:rsid w:val="006158C3"/>
    <w:rsid w:val="00615F13"/>
    <w:rsid w:val="00617AA0"/>
    <w:rsid w:val="00617BC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110"/>
    <w:rsid w:val="0063474E"/>
    <w:rsid w:val="00634A87"/>
    <w:rsid w:val="00634CBD"/>
    <w:rsid w:val="006355FB"/>
    <w:rsid w:val="00635FA8"/>
    <w:rsid w:val="0063685C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2F77"/>
    <w:rsid w:val="0064398A"/>
    <w:rsid w:val="00643E55"/>
    <w:rsid w:val="00644449"/>
    <w:rsid w:val="0064491D"/>
    <w:rsid w:val="00644964"/>
    <w:rsid w:val="00644C39"/>
    <w:rsid w:val="00647623"/>
    <w:rsid w:val="0065057E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686"/>
    <w:rsid w:val="00660C3D"/>
    <w:rsid w:val="00660C93"/>
    <w:rsid w:val="00661F97"/>
    <w:rsid w:val="0066341E"/>
    <w:rsid w:val="00663497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8A5"/>
    <w:rsid w:val="00681D9F"/>
    <w:rsid w:val="00683057"/>
    <w:rsid w:val="00683D69"/>
    <w:rsid w:val="00684D62"/>
    <w:rsid w:val="006852B7"/>
    <w:rsid w:val="00685D05"/>
    <w:rsid w:val="0068603B"/>
    <w:rsid w:val="0068651D"/>
    <w:rsid w:val="00686814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5FC5"/>
    <w:rsid w:val="00697B9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A77"/>
    <w:rsid w:val="006A5D18"/>
    <w:rsid w:val="006A604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860"/>
    <w:rsid w:val="006C6077"/>
    <w:rsid w:val="006C7933"/>
    <w:rsid w:val="006D0D00"/>
    <w:rsid w:val="006D170C"/>
    <w:rsid w:val="006D1CF7"/>
    <w:rsid w:val="006D1E9E"/>
    <w:rsid w:val="006D3380"/>
    <w:rsid w:val="006D34D7"/>
    <w:rsid w:val="006D3EA5"/>
    <w:rsid w:val="006D42D3"/>
    <w:rsid w:val="006D5177"/>
    <w:rsid w:val="006D5181"/>
    <w:rsid w:val="006D5691"/>
    <w:rsid w:val="006D6D4C"/>
    <w:rsid w:val="006D762F"/>
    <w:rsid w:val="006E06C4"/>
    <w:rsid w:val="006E08C3"/>
    <w:rsid w:val="006E142A"/>
    <w:rsid w:val="006E166D"/>
    <w:rsid w:val="006E1CC1"/>
    <w:rsid w:val="006E1D30"/>
    <w:rsid w:val="006E2028"/>
    <w:rsid w:val="006E2560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2B2"/>
    <w:rsid w:val="006F1C70"/>
    <w:rsid w:val="006F28B7"/>
    <w:rsid w:val="006F28D2"/>
    <w:rsid w:val="006F2B85"/>
    <w:rsid w:val="006F2C8C"/>
    <w:rsid w:val="006F302C"/>
    <w:rsid w:val="006F31F2"/>
    <w:rsid w:val="006F3B59"/>
    <w:rsid w:val="006F3E43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4AC"/>
    <w:rsid w:val="00711A25"/>
    <w:rsid w:val="0071223B"/>
    <w:rsid w:val="00712417"/>
    <w:rsid w:val="007126B8"/>
    <w:rsid w:val="00712830"/>
    <w:rsid w:val="007138A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0F13"/>
    <w:rsid w:val="0072183B"/>
    <w:rsid w:val="007227CD"/>
    <w:rsid w:val="00722980"/>
    <w:rsid w:val="00722AEB"/>
    <w:rsid w:val="00722F99"/>
    <w:rsid w:val="00723993"/>
    <w:rsid w:val="00723BCB"/>
    <w:rsid w:val="007248CE"/>
    <w:rsid w:val="00724D1F"/>
    <w:rsid w:val="007258BD"/>
    <w:rsid w:val="007259A9"/>
    <w:rsid w:val="00725E3E"/>
    <w:rsid w:val="007260F5"/>
    <w:rsid w:val="007263C8"/>
    <w:rsid w:val="00726490"/>
    <w:rsid w:val="00726502"/>
    <w:rsid w:val="00726AC0"/>
    <w:rsid w:val="007273C6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C79"/>
    <w:rsid w:val="007361CD"/>
    <w:rsid w:val="007363F4"/>
    <w:rsid w:val="0073640F"/>
    <w:rsid w:val="00737409"/>
    <w:rsid w:val="00737802"/>
    <w:rsid w:val="00740F4A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A3"/>
    <w:rsid w:val="00750485"/>
    <w:rsid w:val="00750693"/>
    <w:rsid w:val="007507FD"/>
    <w:rsid w:val="00750B70"/>
    <w:rsid w:val="00750D2C"/>
    <w:rsid w:val="00751D7A"/>
    <w:rsid w:val="00752829"/>
    <w:rsid w:val="00752C9B"/>
    <w:rsid w:val="00752F3F"/>
    <w:rsid w:val="00753B6D"/>
    <w:rsid w:val="00754389"/>
    <w:rsid w:val="00754A62"/>
    <w:rsid w:val="00755DA7"/>
    <w:rsid w:val="0075623E"/>
    <w:rsid w:val="007563AD"/>
    <w:rsid w:val="0075683F"/>
    <w:rsid w:val="00757065"/>
    <w:rsid w:val="007571B9"/>
    <w:rsid w:val="007603D9"/>
    <w:rsid w:val="00761AE0"/>
    <w:rsid w:val="00761FAD"/>
    <w:rsid w:val="00762958"/>
    <w:rsid w:val="00762C85"/>
    <w:rsid w:val="00763076"/>
    <w:rsid w:val="007645DD"/>
    <w:rsid w:val="00764FE7"/>
    <w:rsid w:val="00765D11"/>
    <w:rsid w:val="00766C9E"/>
    <w:rsid w:val="007670E3"/>
    <w:rsid w:val="007675EA"/>
    <w:rsid w:val="0076784B"/>
    <w:rsid w:val="00770057"/>
    <w:rsid w:val="00770726"/>
    <w:rsid w:val="00770965"/>
    <w:rsid w:val="007711E2"/>
    <w:rsid w:val="00771432"/>
    <w:rsid w:val="00771597"/>
    <w:rsid w:val="00771A7E"/>
    <w:rsid w:val="00771DF5"/>
    <w:rsid w:val="0077223E"/>
    <w:rsid w:val="00773FE7"/>
    <w:rsid w:val="00774412"/>
    <w:rsid w:val="00776E94"/>
    <w:rsid w:val="00777314"/>
    <w:rsid w:val="007778FA"/>
    <w:rsid w:val="00780C0E"/>
    <w:rsid w:val="00780CCC"/>
    <w:rsid w:val="00780E50"/>
    <w:rsid w:val="00781ED3"/>
    <w:rsid w:val="007826A8"/>
    <w:rsid w:val="00782A10"/>
    <w:rsid w:val="00782A83"/>
    <w:rsid w:val="00784132"/>
    <w:rsid w:val="00784273"/>
    <w:rsid w:val="007850A8"/>
    <w:rsid w:val="007853DC"/>
    <w:rsid w:val="00785FE2"/>
    <w:rsid w:val="007861AA"/>
    <w:rsid w:val="00786260"/>
    <w:rsid w:val="0078648E"/>
    <w:rsid w:val="007901A0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4EA"/>
    <w:rsid w:val="00797607"/>
    <w:rsid w:val="007977BD"/>
    <w:rsid w:val="007977D5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2DD3"/>
    <w:rsid w:val="007B307D"/>
    <w:rsid w:val="007B3150"/>
    <w:rsid w:val="007B3CE7"/>
    <w:rsid w:val="007B4532"/>
    <w:rsid w:val="007B527C"/>
    <w:rsid w:val="007B55E1"/>
    <w:rsid w:val="007B6649"/>
    <w:rsid w:val="007B6B7F"/>
    <w:rsid w:val="007B6D36"/>
    <w:rsid w:val="007B7087"/>
    <w:rsid w:val="007B72C6"/>
    <w:rsid w:val="007C0092"/>
    <w:rsid w:val="007C3343"/>
    <w:rsid w:val="007C360D"/>
    <w:rsid w:val="007C4EE4"/>
    <w:rsid w:val="007C5191"/>
    <w:rsid w:val="007C53A6"/>
    <w:rsid w:val="007C5556"/>
    <w:rsid w:val="007C7C8A"/>
    <w:rsid w:val="007D2116"/>
    <w:rsid w:val="007D330C"/>
    <w:rsid w:val="007D3F8F"/>
    <w:rsid w:val="007D4743"/>
    <w:rsid w:val="007D6CCC"/>
    <w:rsid w:val="007D73EB"/>
    <w:rsid w:val="007E01CD"/>
    <w:rsid w:val="007E02C0"/>
    <w:rsid w:val="007E051B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396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5F71"/>
    <w:rsid w:val="007F6129"/>
    <w:rsid w:val="007F637A"/>
    <w:rsid w:val="007F6B5E"/>
    <w:rsid w:val="007F72D2"/>
    <w:rsid w:val="007F73FE"/>
    <w:rsid w:val="007F7680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021"/>
    <w:rsid w:val="00807C91"/>
    <w:rsid w:val="00810159"/>
    <w:rsid w:val="0081027F"/>
    <w:rsid w:val="00810468"/>
    <w:rsid w:val="008104A9"/>
    <w:rsid w:val="00810F0F"/>
    <w:rsid w:val="0081128E"/>
    <w:rsid w:val="00811FC6"/>
    <w:rsid w:val="00813AF5"/>
    <w:rsid w:val="00814DB3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147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990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06B"/>
    <w:rsid w:val="008436E7"/>
    <w:rsid w:val="00843DA2"/>
    <w:rsid w:val="00844AA2"/>
    <w:rsid w:val="00845D8F"/>
    <w:rsid w:val="00846038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4E2"/>
    <w:rsid w:val="00855C02"/>
    <w:rsid w:val="00856D98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ACB"/>
    <w:rsid w:val="00864BAE"/>
    <w:rsid w:val="00864C77"/>
    <w:rsid w:val="00865716"/>
    <w:rsid w:val="00866612"/>
    <w:rsid w:val="00867DF3"/>
    <w:rsid w:val="008718A1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385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AEB"/>
    <w:rsid w:val="00883B42"/>
    <w:rsid w:val="0088421A"/>
    <w:rsid w:val="00884790"/>
    <w:rsid w:val="0088513B"/>
    <w:rsid w:val="00885C1C"/>
    <w:rsid w:val="0088624E"/>
    <w:rsid w:val="00886974"/>
    <w:rsid w:val="00886CF8"/>
    <w:rsid w:val="008870F5"/>
    <w:rsid w:val="008911EA"/>
    <w:rsid w:val="00891723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59"/>
    <w:rsid w:val="00897019"/>
    <w:rsid w:val="00897C5F"/>
    <w:rsid w:val="008A052F"/>
    <w:rsid w:val="008A0810"/>
    <w:rsid w:val="008A0EE5"/>
    <w:rsid w:val="008A17E1"/>
    <w:rsid w:val="008A210E"/>
    <w:rsid w:val="008A2EEF"/>
    <w:rsid w:val="008A40E4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72"/>
    <w:rsid w:val="008C3619"/>
    <w:rsid w:val="008C416E"/>
    <w:rsid w:val="008C4DF4"/>
    <w:rsid w:val="008C5C0E"/>
    <w:rsid w:val="008C67FE"/>
    <w:rsid w:val="008C6888"/>
    <w:rsid w:val="008C695E"/>
    <w:rsid w:val="008C6B7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2C1"/>
    <w:rsid w:val="008E1A96"/>
    <w:rsid w:val="008E2344"/>
    <w:rsid w:val="008E2429"/>
    <w:rsid w:val="008E32B5"/>
    <w:rsid w:val="008E4C23"/>
    <w:rsid w:val="008E5A05"/>
    <w:rsid w:val="008E5CF3"/>
    <w:rsid w:val="008E77E2"/>
    <w:rsid w:val="008F0D7E"/>
    <w:rsid w:val="008F0F52"/>
    <w:rsid w:val="008F19A9"/>
    <w:rsid w:val="008F19AC"/>
    <w:rsid w:val="008F1F8A"/>
    <w:rsid w:val="008F21F0"/>
    <w:rsid w:val="008F2A2C"/>
    <w:rsid w:val="008F2C27"/>
    <w:rsid w:val="008F445F"/>
    <w:rsid w:val="008F483D"/>
    <w:rsid w:val="008F4961"/>
    <w:rsid w:val="008F4D67"/>
    <w:rsid w:val="008F5032"/>
    <w:rsid w:val="008F5EDD"/>
    <w:rsid w:val="008F652E"/>
    <w:rsid w:val="008F6E21"/>
    <w:rsid w:val="008F7C50"/>
    <w:rsid w:val="009002A3"/>
    <w:rsid w:val="009002CF"/>
    <w:rsid w:val="00901638"/>
    <w:rsid w:val="00901944"/>
    <w:rsid w:val="00901AED"/>
    <w:rsid w:val="00903A25"/>
    <w:rsid w:val="00904103"/>
    <w:rsid w:val="00904FF4"/>
    <w:rsid w:val="009056FF"/>
    <w:rsid w:val="00906257"/>
    <w:rsid w:val="00906890"/>
    <w:rsid w:val="00906EF6"/>
    <w:rsid w:val="00906FF7"/>
    <w:rsid w:val="00907324"/>
    <w:rsid w:val="00907488"/>
    <w:rsid w:val="00907851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5E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762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233"/>
    <w:rsid w:val="00934B0E"/>
    <w:rsid w:val="00934D22"/>
    <w:rsid w:val="00934D33"/>
    <w:rsid w:val="00935850"/>
    <w:rsid w:val="009360E2"/>
    <w:rsid w:val="0093668E"/>
    <w:rsid w:val="00936990"/>
    <w:rsid w:val="00937061"/>
    <w:rsid w:val="009377D7"/>
    <w:rsid w:val="009402B2"/>
    <w:rsid w:val="00940496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D7"/>
    <w:rsid w:val="0095087C"/>
    <w:rsid w:val="00951202"/>
    <w:rsid w:val="00951ED8"/>
    <w:rsid w:val="00951FD9"/>
    <w:rsid w:val="00951FDA"/>
    <w:rsid w:val="009528D1"/>
    <w:rsid w:val="00952CE6"/>
    <w:rsid w:val="009539E3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1BB9"/>
    <w:rsid w:val="00962E17"/>
    <w:rsid w:val="009632BD"/>
    <w:rsid w:val="009632DE"/>
    <w:rsid w:val="00964834"/>
    <w:rsid w:val="009648DF"/>
    <w:rsid w:val="00967629"/>
    <w:rsid w:val="00967B6F"/>
    <w:rsid w:val="00970061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77E3B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75E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B62"/>
    <w:rsid w:val="009B2E1E"/>
    <w:rsid w:val="009B3499"/>
    <w:rsid w:val="009B3DBC"/>
    <w:rsid w:val="009B3E1B"/>
    <w:rsid w:val="009B3EEE"/>
    <w:rsid w:val="009B4B96"/>
    <w:rsid w:val="009B5265"/>
    <w:rsid w:val="009B5861"/>
    <w:rsid w:val="009B5F33"/>
    <w:rsid w:val="009B6614"/>
    <w:rsid w:val="009B6711"/>
    <w:rsid w:val="009B6C53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9DC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54B"/>
    <w:rsid w:val="009E3FBF"/>
    <w:rsid w:val="009E4241"/>
    <w:rsid w:val="009E6D91"/>
    <w:rsid w:val="009F0214"/>
    <w:rsid w:val="009F0728"/>
    <w:rsid w:val="009F08A4"/>
    <w:rsid w:val="009F0A48"/>
    <w:rsid w:val="009F1282"/>
    <w:rsid w:val="009F1A39"/>
    <w:rsid w:val="009F26B1"/>
    <w:rsid w:val="009F2AEE"/>
    <w:rsid w:val="009F3783"/>
    <w:rsid w:val="009F3EA5"/>
    <w:rsid w:val="009F4856"/>
    <w:rsid w:val="009F4B56"/>
    <w:rsid w:val="009F4E5B"/>
    <w:rsid w:val="009F7C3B"/>
    <w:rsid w:val="00A01368"/>
    <w:rsid w:val="00A0150A"/>
    <w:rsid w:val="00A0258A"/>
    <w:rsid w:val="00A04142"/>
    <w:rsid w:val="00A04529"/>
    <w:rsid w:val="00A047CD"/>
    <w:rsid w:val="00A04C3B"/>
    <w:rsid w:val="00A04DD4"/>
    <w:rsid w:val="00A05276"/>
    <w:rsid w:val="00A057E6"/>
    <w:rsid w:val="00A06064"/>
    <w:rsid w:val="00A063CF"/>
    <w:rsid w:val="00A067AF"/>
    <w:rsid w:val="00A07F0A"/>
    <w:rsid w:val="00A10816"/>
    <w:rsid w:val="00A10EB2"/>
    <w:rsid w:val="00A10EB3"/>
    <w:rsid w:val="00A11E17"/>
    <w:rsid w:val="00A123AE"/>
    <w:rsid w:val="00A12731"/>
    <w:rsid w:val="00A13482"/>
    <w:rsid w:val="00A1457C"/>
    <w:rsid w:val="00A145F2"/>
    <w:rsid w:val="00A1485A"/>
    <w:rsid w:val="00A15079"/>
    <w:rsid w:val="00A15080"/>
    <w:rsid w:val="00A15641"/>
    <w:rsid w:val="00A16150"/>
    <w:rsid w:val="00A17A35"/>
    <w:rsid w:val="00A2185F"/>
    <w:rsid w:val="00A2374A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181"/>
    <w:rsid w:val="00A26257"/>
    <w:rsid w:val="00A30010"/>
    <w:rsid w:val="00A30025"/>
    <w:rsid w:val="00A301AA"/>
    <w:rsid w:val="00A301B3"/>
    <w:rsid w:val="00A30E11"/>
    <w:rsid w:val="00A31074"/>
    <w:rsid w:val="00A33000"/>
    <w:rsid w:val="00A33062"/>
    <w:rsid w:val="00A342E8"/>
    <w:rsid w:val="00A343EE"/>
    <w:rsid w:val="00A34E80"/>
    <w:rsid w:val="00A351C8"/>
    <w:rsid w:val="00A35DF3"/>
    <w:rsid w:val="00A36E19"/>
    <w:rsid w:val="00A40236"/>
    <w:rsid w:val="00A402C5"/>
    <w:rsid w:val="00A4078D"/>
    <w:rsid w:val="00A4088C"/>
    <w:rsid w:val="00A4152F"/>
    <w:rsid w:val="00A41EF1"/>
    <w:rsid w:val="00A42B60"/>
    <w:rsid w:val="00A42CA6"/>
    <w:rsid w:val="00A43618"/>
    <w:rsid w:val="00A43AE7"/>
    <w:rsid w:val="00A4405B"/>
    <w:rsid w:val="00A44B53"/>
    <w:rsid w:val="00A44C2C"/>
    <w:rsid w:val="00A45A07"/>
    <w:rsid w:val="00A46186"/>
    <w:rsid w:val="00A47051"/>
    <w:rsid w:val="00A473C8"/>
    <w:rsid w:val="00A474BD"/>
    <w:rsid w:val="00A47539"/>
    <w:rsid w:val="00A47798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355"/>
    <w:rsid w:val="00A575D6"/>
    <w:rsid w:val="00A57F4A"/>
    <w:rsid w:val="00A612A7"/>
    <w:rsid w:val="00A613F0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DD4"/>
    <w:rsid w:val="00A72B89"/>
    <w:rsid w:val="00A72D15"/>
    <w:rsid w:val="00A72FC6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A"/>
    <w:rsid w:val="00A9232D"/>
    <w:rsid w:val="00A92415"/>
    <w:rsid w:val="00A925AA"/>
    <w:rsid w:val="00A92E94"/>
    <w:rsid w:val="00A93A15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1B4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56F"/>
    <w:rsid w:val="00AC4DC9"/>
    <w:rsid w:val="00AC5A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019"/>
    <w:rsid w:val="00AD28BB"/>
    <w:rsid w:val="00AD2924"/>
    <w:rsid w:val="00AD2EFB"/>
    <w:rsid w:val="00AD3642"/>
    <w:rsid w:val="00AD383A"/>
    <w:rsid w:val="00AD3B58"/>
    <w:rsid w:val="00AD3B62"/>
    <w:rsid w:val="00AD4BEA"/>
    <w:rsid w:val="00AD5A64"/>
    <w:rsid w:val="00AD6448"/>
    <w:rsid w:val="00AD6E3F"/>
    <w:rsid w:val="00AD7328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419"/>
    <w:rsid w:val="00AE572F"/>
    <w:rsid w:val="00AE5BB3"/>
    <w:rsid w:val="00AE6421"/>
    <w:rsid w:val="00AE6C21"/>
    <w:rsid w:val="00AE71A7"/>
    <w:rsid w:val="00AE72D0"/>
    <w:rsid w:val="00AE737C"/>
    <w:rsid w:val="00AE7C3E"/>
    <w:rsid w:val="00AE7D44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537"/>
    <w:rsid w:val="00B00801"/>
    <w:rsid w:val="00B01A0A"/>
    <w:rsid w:val="00B01D10"/>
    <w:rsid w:val="00B01DB4"/>
    <w:rsid w:val="00B027D8"/>
    <w:rsid w:val="00B0357F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C6"/>
    <w:rsid w:val="00B15430"/>
    <w:rsid w:val="00B15539"/>
    <w:rsid w:val="00B16200"/>
    <w:rsid w:val="00B17021"/>
    <w:rsid w:val="00B17218"/>
    <w:rsid w:val="00B1757D"/>
    <w:rsid w:val="00B20619"/>
    <w:rsid w:val="00B20D5A"/>
    <w:rsid w:val="00B2231F"/>
    <w:rsid w:val="00B22F30"/>
    <w:rsid w:val="00B23321"/>
    <w:rsid w:val="00B23DEB"/>
    <w:rsid w:val="00B24473"/>
    <w:rsid w:val="00B247D7"/>
    <w:rsid w:val="00B24B9D"/>
    <w:rsid w:val="00B25FC5"/>
    <w:rsid w:val="00B26876"/>
    <w:rsid w:val="00B271F2"/>
    <w:rsid w:val="00B27A0D"/>
    <w:rsid w:val="00B30C60"/>
    <w:rsid w:val="00B30DAC"/>
    <w:rsid w:val="00B316EE"/>
    <w:rsid w:val="00B31B59"/>
    <w:rsid w:val="00B3234D"/>
    <w:rsid w:val="00B3258F"/>
    <w:rsid w:val="00B3292E"/>
    <w:rsid w:val="00B32C5E"/>
    <w:rsid w:val="00B339ED"/>
    <w:rsid w:val="00B340CE"/>
    <w:rsid w:val="00B341F0"/>
    <w:rsid w:val="00B34CBE"/>
    <w:rsid w:val="00B356FD"/>
    <w:rsid w:val="00B36888"/>
    <w:rsid w:val="00B37395"/>
    <w:rsid w:val="00B3786C"/>
    <w:rsid w:val="00B406B8"/>
    <w:rsid w:val="00B40DE6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414"/>
    <w:rsid w:val="00B609E5"/>
    <w:rsid w:val="00B60B5F"/>
    <w:rsid w:val="00B60B81"/>
    <w:rsid w:val="00B6107C"/>
    <w:rsid w:val="00B61F0D"/>
    <w:rsid w:val="00B62904"/>
    <w:rsid w:val="00B62A2A"/>
    <w:rsid w:val="00B63AAD"/>
    <w:rsid w:val="00B6417C"/>
    <w:rsid w:val="00B64927"/>
    <w:rsid w:val="00B66ABB"/>
    <w:rsid w:val="00B6717C"/>
    <w:rsid w:val="00B676E1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6F7"/>
    <w:rsid w:val="00B74DD6"/>
    <w:rsid w:val="00B7537E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5A5C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F6D"/>
    <w:rsid w:val="00B94569"/>
    <w:rsid w:val="00B948BC"/>
    <w:rsid w:val="00B9514E"/>
    <w:rsid w:val="00B957C3"/>
    <w:rsid w:val="00B96B22"/>
    <w:rsid w:val="00B973F2"/>
    <w:rsid w:val="00B976B5"/>
    <w:rsid w:val="00B97CC6"/>
    <w:rsid w:val="00BA0C6D"/>
    <w:rsid w:val="00BA0D34"/>
    <w:rsid w:val="00BA155C"/>
    <w:rsid w:val="00BA186A"/>
    <w:rsid w:val="00BA1926"/>
    <w:rsid w:val="00BA21F3"/>
    <w:rsid w:val="00BA377E"/>
    <w:rsid w:val="00BA42E9"/>
    <w:rsid w:val="00BA4443"/>
    <w:rsid w:val="00BA542A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663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05E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8ED"/>
    <w:rsid w:val="00BD210F"/>
    <w:rsid w:val="00BD2E5A"/>
    <w:rsid w:val="00BD367D"/>
    <w:rsid w:val="00BD382D"/>
    <w:rsid w:val="00BD4009"/>
    <w:rsid w:val="00BD4B7C"/>
    <w:rsid w:val="00BD5860"/>
    <w:rsid w:val="00BD6442"/>
    <w:rsid w:val="00BD6BA3"/>
    <w:rsid w:val="00BD722E"/>
    <w:rsid w:val="00BE10F0"/>
    <w:rsid w:val="00BE1255"/>
    <w:rsid w:val="00BE1680"/>
    <w:rsid w:val="00BE1C27"/>
    <w:rsid w:val="00BE1F51"/>
    <w:rsid w:val="00BE2452"/>
    <w:rsid w:val="00BE3FC7"/>
    <w:rsid w:val="00BE4C01"/>
    <w:rsid w:val="00BE57AE"/>
    <w:rsid w:val="00BE59FC"/>
    <w:rsid w:val="00BE679B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6FB9"/>
    <w:rsid w:val="00C070C7"/>
    <w:rsid w:val="00C07429"/>
    <w:rsid w:val="00C102E8"/>
    <w:rsid w:val="00C10BFC"/>
    <w:rsid w:val="00C1107A"/>
    <w:rsid w:val="00C11420"/>
    <w:rsid w:val="00C118A4"/>
    <w:rsid w:val="00C122C9"/>
    <w:rsid w:val="00C1248F"/>
    <w:rsid w:val="00C12C01"/>
    <w:rsid w:val="00C14B83"/>
    <w:rsid w:val="00C14E56"/>
    <w:rsid w:val="00C157B9"/>
    <w:rsid w:val="00C16B4E"/>
    <w:rsid w:val="00C201D9"/>
    <w:rsid w:val="00C20DFF"/>
    <w:rsid w:val="00C21068"/>
    <w:rsid w:val="00C21AB0"/>
    <w:rsid w:val="00C2290A"/>
    <w:rsid w:val="00C23918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38F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C4F"/>
    <w:rsid w:val="00C510AC"/>
    <w:rsid w:val="00C52C2E"/>
    <w:rsid w:val="00C52CBA"/>
    <w:rsid w:val="00C534C6"/>
    <w:rsid w:val="00C5354A"/>
    <w:rsid w:val="00C5387F"/>
    <w:rsid w:val="00C54117"/>
    <w:rsid w:val="00C549B7"/>
    <w:rsid w:val="00C55638"/>
    <w:rsid w:val="00C5563A"/>
    <w:rsid w:val="00C55894"/>
    <w:rsid w:val="00C567AC"/>
    <w:rsid w:val="00C56890"/>
    <w:rsid w:val="00C57D1B"/>
    <w:rsid w:val="00C60BB9"/>
    <w:rsid w:val="00C61160"/>
    <w:rsid w:val="00C61BE3"/>
    <w:rsid w:val="00C62FD1"/>
    <w:rsid w:val="00C6474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E0D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2FC2"/>
    <w:rsid w:val="00C93264"/>
    <w:rsid w:val="00C93D40"/>
    <w:rsid w:val="00C94F8F"/>
    <w:rsid w:val="00C9543C"/>
    <w:rsid w:val="00C96642"/>
    <w:rsid w:val="00C973C5"/>
    <w:rsid w:val="00C976B1"/>
    <w:rsid w:val="00CA093D"/>
    <w:rsid w:val="00CA0D1E"/>
    <w:rsid w:val="00CA1F4B"/>
    <w:rsid w:val="00CA223D"/>
    <w:rsid w:val="00CA22F8"/>
    <w:rsid w:val="00CA2ADB"/>
    <w:rsid w:val="00CA33C2"/>
    <w:rsid w:val="00CA3458"/>
    <w:rsid w:val="00CA4248"/>
    <w:rsid w:val="00CA42D7"/>
    <w:rsid w:val="00CA4E5A"/>
    <w:rsid w:val="00CA6848"/>
    <w:rsid w:val="00CA6C4C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F3"/>
    <w:rsid w:val="00CB4476"/>
    <w:rsid w:val="00CB47C9"/>
    <w:rsid w:val="00CB4AD7"/>
    <w:rsid w:val="00CB4E58"/>
    <w:rsid w:val="00CB5C2F"/>
    <w:rsid w:val="00CB641C"/>
    <w:rsid w:val="00CB6DD2"/>
    <w:rsid w:val="00CB6EF1"/>
    <w:rsid w:val="00CB76E4"/>
    <w:rsid w:val="00CB7D2F"/>
    <w:rsid w:val="00CC0618"/>
    <w:rsid w:val="00CC126C"/>
    <w:rsid w:val="00CC248A"/>
    <w:rsid w:val="00CC3E7F"/>
    <w:rsid w:val="00CC3ED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754"/>
    <w:rsid w:val="00CD72BE"/>
    <w:rsid w:val="00CE065D"/>
    <w:rsid w:val="00CE0786"/>
    <w:rsid w:val="00CE1134"/>
    <w:rsid w:val="00CE13CF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0E0A"/>
    <w:rsid w:val="00CF1B91"/>
    <w:rsid w:val="00CF259A"/>
    <w:rsid w:val="00CF2845"/>
    <w:rsid w:val="00CF3AE5"/>
    <w:rsid w:val="00CF3CEE"/>
    <w:rsid w:val="00CF4E8B"/>
    <w:rsid w:val="00CF54B4"/>
    <w:rsid w:val="00CF67C2"/>
    <w:rsid w:val="00CF6A0B"/>
    <w:rsid w:val="00CF6BDA"/>
    <w:rsid w:val="00CF77B5"/>
    <w:rsid w:val="00CF7BBA"/>
    <w:rsid w:val="00CF7E0E"/>
    <w:rsid w:val="00D00823"/>
    <w:rsid w:val="00D0092D"/>
    <w:rsid w:val="00D0139E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C1E"/>
    <w:rsid w:val="00D0708F"/>
    <w:rsid w:val="00D07180"/>
    <w:rsid w:val="00D07945"/>
    <w:rsid w:val="00D107E7"/>
    <w:rsid w:val="00D10A12"/>
    <w:rsid w:val="00D11D5E"/>
    <w:rsid w:val="00D1201A"/>
    <w:rsid w:val="00D12365"/>
    <w:rsid w:val="00D1287E"/>
    <w:rsid w:val="00D136C9"/>
    <w:rsid w:val="00D140AD"/>
    <w:rsid w:val="00D1670F"/>
    <w:rsid w:val="00D179E8"/>
    <w:rsid w:val="00D17AA0"/>
    <w:rsid w:val="00D20FB6"/>
    <w:rsid w:val="00D221E1"/>
    <w:rsid w:val="00D223F5"/>
    <w:rsid w:val="00D233BC"/>
    <w:rsid w:val="00D2376D"/>
    <w:rsid w:val="00D2465C"/>
    <w:rsid w:val="00D24908"/>
    <w:rsid w:val="00D24CB6"/>
    <w:rsid w:val="00D24F67"/>
    <w:rsid w:val="00D25A24"/>
    <w:rsid w:val="00D25C78"/>
    <w:rsid w:val="00D25E9E"/>
    <w:rsid w:val="00D26167"/>
    <w:rsid w:val="00D26653"/>
    <w:rsid w:val="00D2757D"/>
    <w:rsid w:val="00D2782C"/>
    <w:rsid w:val="00D316EF"/>
    <w:rsid w:val="00D3321D"/>
    <w:rsid w:val="00D33A31"/>
    <w:rsid w:val="00D33C1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C73"/>
    <w:rsid w:val="00D449EB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439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5A5B"/>
    <w:rsid w:val="00D75EC3"/>
    <w:rsid w:val="00D8040C"/>
    <w:rsid w:val="00D809FB"/>
    <w:rsid w:val="00D819EC"/>
    <w:rsid w:val="00D81F31"/>
    <w:rsid w:val="00D82628"/>
    <w:rsid w:val="00D83A0E"/>
    <w:rsid w:val="00D83DD1"/>
    <w:rsid w:val="00D84205"/>
    <w:rsid w:val="00D845C0"/>
    <w:rsid w:val="00D8577E"/>
    <w:rsid w:val="00D858F7"/>
    <w:rsid w:val="00D85FBF"/>
    <w:rsid w:val="00D8674C"/>
    <w:rsid w:val="00D868CD"/>
    <w:rsid w:val="00D86CEB"/>
    <w:rsid w:val="00D870E4"/>
    <w:rsid w:val="00D8726C"/>
    <w:rsid w:val="00D87E35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1730"/>
    <w:rsid w:val="00DA17F8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0437"/>
    <w:rsid w:val="00DB12BD"/>
    <w:rsid w:val="00DB35E1"/>
    <w:rsid w:val="00DB3C1C"/>
    <w:rsid w:val="00DB3CAF"/>
    <w:rsid w:val="00DB4541"/>
    <w:rsid w:val="00DB675D"/>
    <w:rsid w:val="00DB6C61"/>
    <w:rsid w:val="00DB6C65"/>
    <w:rsid w:val="00DC176E"/>
    <w:rsid w:val="00DC1E15"/>
    <w:rsid w:val="00DC1E22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C0"/>
    <w:rsid w:val="00DF5D9A"/>
    <w:rsid w:val="00DF7B10"/>
    <w:rsid w:val="00DF7F6B"/>
    <w:rsid w:val="00E0094C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159"/>
    <w:rsid w:val="00E108FB"/>
    <w:rsid w:val="00E1099F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3E49"/>
    <w:rsid w:val="00E242AB"/>
    <w:rsid w:val="00E24DDB"/>
    <w:rsid w:val="00E25323"/>
    <w:rsid w:val="00E25720"/>
    <w:rsid w:val="00E26856"/>
    <w:rsid w:val="00E26BF5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251"/>
    <w:rsid w:val="00E42703"/>
    <w:rsid w:val="00E42890"/>
    <w:rsid w:val="00E432CA"/>
    <w:rsid w:val="00E43A0B"/>
    <w:rsid w:val="00E44C33"/>
    <w:rsid w:val="00E45C36"/>
    <w:rsid w:val="00E4611C"/>
    <w:rsid w:val="00E46122"/>
    <w:rsid w:val="00E4627E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FBB"/>
    <w:rsid w:val="00E604E2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361"/>
    <w:rsid w:val="00E74522"/>
    <w:rsid w:val="00E74BE8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552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198D"/>
    <w:rsid w:val="00EA1BFD"/>
    <w:rsid w:val="00EA231C"/>
    <w:rsid w:val="00EA2BDF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B71"/>
    <w:rsid w:val="00EB6D8F"/>
    <w:rsid w:val="00EB77DF"/>
    <w:rsid w:val="00EB78A0"/>
    <w:rsid w:val="00EC0AA4"/>
    <w:rsid w:val="00EC1011"/>
    <w:rsid w:val="00EC1317"/>
    <w:rsid w:val="00EC15EF"/>
    <w:rsid w:val="00EC2642"/>
    <w:rsid w:val="00EC2E8A"/>
    <w:rsid w:val="00EC31C6"/>
    <w:rsid w:val="00EC34F7"/>
    <w:rsid w:val="00EC3564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BFA"/>
    <w:rsid w:val="00EE5670"/>
    <w:rsid w:val="00EE56DD"/>
    <w:rsid w:val="00EE66C2"/>
    <w:rsid w:val="00EE67E1"/>
    <w:rsid w:val="00EE6856"/>
    <w:rsid w:val="00EE69F8"/>
    <w:rsid w:val="00EE7006"/>
    <w:rsid w:val="00EE7EBA"/>
    <w:rsid w:val="00EF1701"/>
    <w:rsid w:val="00EF19A7"/>
    <w:rsid w:val="00EF2111"/>
    <w:rsid w:val="00EF2D47"/>
    <w:rsid w:val="00EF3133"/>
    <w:rsid w:val="00EF31D3"/>
    <w:rsid w:val="00EF3C9C"/>
    <w:rsid w:val="00EF3E44"/>
    <w:rsid w:val="00EF69D8"/>
    <w:rsid w:val="00EF70A1"/>
    <w:rsid w:val="00EF75D2"/>
    <w:rsid w:val="00EF7DCF"/>
    <w:rsid w:val="00EF7F54"/>
    <w:rsid w:val="00F016C9"/>
    <w:rsid w:val="00F01983"/>
    <w:rsid w:val="00F01DC1"/>
    <w:rsid w:val="00F03072"/>
    <w:rsid w:val="00F030EA"/>
    <w:rsid w:val="00F03488"/>
    <w:rsid w:val="00F0422E"/>
    <w:rsid w:val="00F042AE"/>
    <w:rsid w:val="00F05356"/>
    <w:rsid w:val="00F0540A"/>
    <w:rsid w:val="00F05CBB"/>
    <w:rsid w:val="00F05FC3"/>
    <w:rsid w:val="00F06CD8"/>
    <w:rsid w:val="00F06DF6"/>
    <w:rsid w:val="00F0707F"/>
    <w:rsid w:val="00F07345"/>
    <w:rsid w:val="00F111CF"/>
    <w:rsid w:val="00F1206E"/>
    <w:rsid w:val="00F122D1"/>
    <w:rsid w:val="00F128A2"/>
    <w:rsid w:val="00F12AF4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9D7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81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FCB"/>
    <w:rsid w:val="00F619ED"/>
    <w:rsid w:val="00F627B6"/>
    <w:rsid w:val="00F62EDC"/>
    <w:rsid w:val="00F63238"/>
    <w:rsid w:val="00F632B1"/>
    <w:rsid w:val="00F63497"/>
    <w:rsid w:val="00F63982"/>
    <w:rsid w:val="00F6445B"/>
    <w:rsid w:val="00F64870"/>
    <w:rsid w:val="00F65BCE"/>
    <w:rsid w:val="00F664B0"/>
    <w:rsid w:val="00F665F5"/>
    <w:rsid w:val="00F677EA"/>
    <w:rsid w:val="00F67D88"/>
    <w:rsid w:val="00F708BA"/>
    <w:rsid w:val="00F72AF7"/>
    <w:rsid w:val="00F72B08"/>
    <w:rsid w:val="00F73058"/>
    <w:rsid w:val="00F730C0"/>
    <w:rsid w:val="00F74001"/>
    <w:rsid w:val="00F74375"/>
    <w:rsid w:val="00F744E5"/>
    <w:rsid w:val="00F74B03"/>
    <w:rsid w:val="00F7566F"/>
    <w:rsid w:val="00F75A05"/>
    <w:rsid w:val="00F76573"/>
    <w:rsid w:val="00F76C6A"/>
    <w:rsid w:val="00F80132"/>
    <w:rsid w:val="00F81713"/>
    <w:rsid w:val="00F8184A"/>
    <w:rsid w:val="00F81F27"/>
    <w:rsid w:val="00F82BDA"/>
    <w:rsid w:val="00F839CC"/>
    <w:rsid w:val="00F84588"/>
    <w:rsid w:val="00F84877"/>
    <w:rsid w:val="00F84993"/>
    <w:rsid w:val="00F84CD1"/>
    <w:rsid w:val="00F85D03"/>
    <w:rsid w:val="00F8659E"/>
    <w:rsid w:val="00F90983"/>
    <w:rsid w:val="00F91A79"/>
    <w:rsid w:val="00F942A7"/>
    <w:rsid w:val="00F94A87"/>
    <w:rsid w:val="00F94C76"/>
    <w:rsid w:val="00FA02B9"/>
    <w:rsid w:val="00FA06A7"/>
    <w:rsid w:val="00FA0A62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BD3"/>
    <w:rsid w:val="00FB07D9"/>
    <w:rsid w:val="00FB0C21"/>
    <w:rsid w:val="00FB1298"/>
    <w:rsid w:val="00FB1C47"/>
    <w:rsid w:val="00FB2631"/>
    <w:rsid w:val="00FB27CE"/>
    <w:rsid w:val="00FB2CBC"/>
    <w:rsid w:val="00FB3503"/>
    <w:rsid w:val="00FB4D19"/>
    <w:rsid w:val="00FB4F76"/>
    <w:rsid w:val="00FB564C"/>
    <w:rsid w:val="00FB5A6C"/>
    <w:rsid w:val="00FB5E75"/>
    <w:rsid w:val="00FB653D"/>
    <w:rsid w:val="00FB6A6A"/>
    <w:rsid w:val="00FB7005"/>
    <w:rsid w:val="00FB73A4"/>
    <w:rsid w:val="00FC13BF"/>
    <w:rsid w:val="00FC1622"/>
    <w:rsid w:val="00FC1F95"/>
    <w:rsid w:val="00FC1FAF"/>
    <w:rsid w:val="00FC2079"/>
    <w:rsid w:val="00FC44C5"/>
    <w:rsid w:val="00FC4F0B"/>
    <w:rsid w:val="00FC5016"/>
    <w:rsid w:val="00FC5717"/>
    <w:rsid w:val="00FC6C4E"/>
    <w:rsid w:val="00FC74B2"/>
    <w:rsid w:val="00FD0AE2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219"/>
    <w:rsid w:val="00FE7766"/>
    <w:rsid w:val="00FE7AB4"/>
    <w:rsid w:val="00FF0517"/>
    <w:rsid w:val="00FF0945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DBF18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A6053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05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726C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7D88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5A5C"/>
    <w:pPr>
      <w:keepNext/>
      <w:keepLines/>
      <w:spacing w:line="240" w:lineRule="auto"/>
      <w:outlineLvl w:val="3"/>
    </w:pPr>
    <w:rPr>
      <w:rFonts w:eastAsiaTheme="majorEastAsia" w:cstheme="majorBidi"/>
      <w:b/>
      <w:bCs/>
      <w:color w:val="6B297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6053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8726C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67D88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214F6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B85A5C"/>
    <w:rPr>
      <w:rFonts w:ascii="FS Me Pro" w:eastAsiaTheme="majorEastAsia" w:hAnsi="FS Me Pro" w:cstheme="majorBidi"/>
      <w:b/>
      <w:bCs/>
      <w:color w:val="6B297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24473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6053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6053"/>
    <w:rPr>
      <w:rFonts w:ascii="FS Me Pro" w:hAnsi="FS Me Pro"/>
      <w:b/>
      <w:bCs/>
      <w:color w:val="FFFFFF" w:themeColor="background1"/>
      <w:sz w:val="40"/>
      <w:szCs w:val="40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7901A0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9C19DC"/>
    <w:pPr>
      <w:outlineLvl w:val="2"/>
    </w:pPr>
    <w:rPr>
      <w:b/>
      <w:color w:val="6B2976"/>
    </w:rPr>
  </w:style>
  <w:style w:type="character" w:styleId="UnresolvedMention">
    <w:name w:val="Unresolved Mention"/>
    <w:basedOn w:val="DefaultParagraphFont"/>
    <w:uiPriority w:val="99"/>
    <w:rsid w:val="00A01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1.jpeg"/><Relationship Id="rId138" Type="http://schemas.openxmlformats.org/officeDocument/2006/relationships/image" Target="media/image117.jpeg"/><Relationship Id="rId159" Type="http://schemas.openxmlformats.org/officeDocument/2006/relationships/theme" Target="theme/theme1.xml"/><Relationship Id="rId107" Type="http://schemas.openxmlformats.org/officeDocument/2006/relationships/image" Target="media/image91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2.jpeg"/><Relationship Id="rId128" Type="http://schemas.openxmlformats.org/officeDocument/2006/relationships/image" Target="media/image109.jpeg"/><Relationship Id="rId149" Type="http://schemas.openxmlformats.org/officeDocument/2006/relationships/image" Target="media/image126.png"/><Relationship Id="rId5" Type="http://schemas.openxmlformats.org/officeDocument/2006/relationships/numbering" Target="numbering.xml"/><Relationship Id="rId95" Type="http://schemas.openxmlformats.org/officeDocument/2006/relationships/image" Target="media/image81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1.jpeg"/><Relationship Id="rId139" Type="http://schemas.openxmlformats.org/officeDocument/2006/relationships/hyperlink" Target="http://www.ndis.gov.au" TargetMode="External"/><Relationship Id="rId80" Type="http://schemas.openxmlformats.org/officeDocument/2006/relationships/image" Target="media/image68.jpeg"/><Relationship Id="rId85" Type="http://schemas.openxmlformats.org/officeDocument/2006/relationships/image" Target="media/image72.png"/><Relationship Id="rId150" Type="http://schemas.openxmlformats.org/officeDocument/2006/relationships/hyperlink" Target="http://www.informationaccessgroup.com" TargetMode="External"/><Relationship Id="rId155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88.jpeg"/><Relationship Id="rId108" Type="http://schemas.openxmlformats.org/officeDocument/2006/relationships/image" Target="media/image92.jpeg"/><Relationship Id="rId124" Type="http://schemas.openxmlformats.org/officeDocument/2006/relationships/image" Target="media/image106.jpeg"/><Relationship Id="rId129" Type="http://schemas.openxmlformats.org/officeDocument/2006/relationships/image" Target="media/image110.jpe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40" Type="http://schemas.openxmlformats.org/officeDocument/2006/relationships/image" Target="media/image118.jpeg"/><Relationship Id="rId145" Type="http://schemas.openxmlformats.org/officeDocument/2006/relationships/image" Target="media/image12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98.jpeg"/><Relationship Id="rId119" Type="http://schemas.openxmlformats.org/officeDocument/2006/relationships/image" Target="media/image102.jpeg"/><Relationship Id="rId44" Type="http://schemas.openxmlformats.org/officeDocument/2006/relationships/image" Target="media/image3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81" Type="http://schemas.openxmlformats.org/officeDocument/2006/relationships/image" Target="media/image69.jpeg"/><Relationship Id="rId86" Type="http://schemas.openxmlformats.org/officeDocument/2006/relationships/image" Target="media/image73.jpeg"/><Relationship Id="rId130" Type="http://schemas.openxmlformats.org/officeDocument/2006/relationships/image" Target="media/image111.jpeg"/><Relationship Id="rId135" Type="http://schemas.openxmlformats.org/officeDocument/2006/relationships/image" Target="media/image115.png"/><Relationship Id="rId151" Type="http://schemas.openxmlformats.org/officeDocument/2006/relationships/footer" Target="footer1.xml"/><Relationship Id="rId156" Type="http://schemas.openxmlformats.org/officeDocument/2006/relationships/footer" Target="footer4.xml"/><Relationship Id="rId13" Type="http://schemas.openxmlformats.org/officeDocument/2006/relationships/image" Target="media/image3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109" Type="http://schemas.openxmlformats.org/officeDocument/2006/relationships/image" Target="media/image93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4.jpeg"/><Relationship Id="rId97" Type="http://schemas.openxmlformats.org/officeDocument/2006/relationships/hyperlink" Target="http://www.ndis.gov.au/CALD" TargetMode="External"/><Relationship Id="rId104" Type="http://schemas.openxmlformats.org/officeDocument/2006/relationships/image" Target="media/image89.jpeg"/><Relationship Id="rId120" Type="http://schemas.openxmlformats.org/officeDocument/2006/relationships/image" Target="media/image103.jpeg"/><Relationship Id="rId125" Type="http://schemas.openxmlformats.org/officeDocument/2006/relationships/hyperlink" Target="http://www.ndis.gov.au/CALD" TargetMode="External"/><Relationship Id="rId141" Type="http://schemas.openxmlformats.org/officeDocument/2006/relationships/image" Target="media/image119.jpeg"/><Relationship Id="rId146" Type="http://schemas.openxmlformats.org/officeDocument/2006/relationships/image" Target="media/image123.jpeg"/><Relationship Id="rId7" Type="http://schemas.openxmlformats.org/officeDocument/2006/relationships/settings" Target="settings.xml"/><Relationship Id="rId71" Type="http://schemas.openxmlformats.org/officeDocument/2006/relationships/image" Target="media/image60.jpeg"/><Relationship Id="rId92" Type="http://schemas.openxmlformats.org/officeDocument/2006/relationships/image" Target="media/image78.jpe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110" Type="http://schemas.openxmlformats.org/officeDocument/2006/relationships/image" Target="media/image94.jpeg"/><Relationship Id="rId115" Type="http://schemas.openxmlformats.org/officeDocument/2006/relationships/hyperlink" Target="http://www.ndis.gov.au/CALD" TargetMode="External"/><Relationship Id="rId131" Type="http://schemas.openxmlformats.org/officeDocument/2006/relationships/image" Target="media/image112.jpeg"/><Relationship Id="rId136" Type="http://schemas.openxmlformats.org/officeDocument/2006/relationships/hyperlink" Target="https://www.facebook.com/NDISAus" TargetMode="External"/><Relationship Id="rId15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hyperlink" Target="http://www.ndis.gov.au/CALD" TargetMode="External"/><Relationship Id="rId152" Type="http://schemas.openxmlformats.org/officeDocument/2006/relationships/header" Target="header1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5.jpeg"/><Relationship Id="rId105" Type="http://schemas.openxmlformats.org/officeDocument/2006/relationships/hyperlink" Target="http://www.ndis.gov.au/CALD" TargetMode="External"/><Relationship Id="rId126" Type="http://schemas.openxmlformats.org/officeDocument/2006/relationships/image" Target="media/image107.jpeg"/><Relationship Id="rId147" Type="http://schemas.openxmlformats.org/officeDocument/2006/relationships/image" Target="media/image124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hyperlink" Target="http://www.ndis.gov.au/CALD" TargetMode="External"/><Relationship Id="rId93" Type="http://schemas.openxmlformats.org/officeDocument/2006/relationships/image" Target="media/image79.jpeg"/><Relationship Id="rId98" Type="http://schemas.openxmlformats.org/officeDocument/2006/relationships/image" Target="media/image83.jpeg"/><Relationship Id="rId121" Type="http://schemas.openxmlformats.org/officeDocument/2006/relationships/image" Target="media/image104.jpeg"/><Relationship Id="rId142" Type="http://schemas.openxmlformats.org/officeDocument/2006/relationships/image" Target="media/image120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99.jpeg"/><Relationship Id="rId137" Type="http://schemas.openxmlformats.org/officeDocument/2006/relationships/image" Target="media/image116.jpeg"/><Relationship Id="rId158" Type="http://schemas.openxmlformats.org/officeDocument/2006/relationships/glossaryDocument" Target="glossary/document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5.jpeg"/><Relationship Id="rId132" Type="http://schemas.openxmlformats.org/officeDocument/2006/relationships/image" Target="media/image113.jpeg"/><Relationship Id="rId153" Type="http://schemas.openxmlformats.org/officeDocument/2006/relationships/footer" Target="footer2.xm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0.jpeg"/><Relationship Id="rId127" Type="http://schemas.openxmlformats.org/officeDocument/2006/relationships/image" Target="media/image108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0.pn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5.jpeg"/><Relationship Id="rId143" Type="http://schemas.openxmlformats.org/officeDocument/2006/relationships/image" Target="media/image121.png"/><Relationship Id="rId148" Type="http://schemas.openxmlformats.org/officeDocument/2006/relationships/image" Target="media/image12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hyperlink" Target="http://www.ndis.gov.au/CALD" TargetMode="External"/><Relationship Id="rId112" Type="http://schemas.openxmlformats.org/officeDocument/2006/relationships/image" Target="media/image96.jpeg"/><Relationship Id="rId133" Type="http://schemas.openxmlformats.org/officeDocument/2006/relationships/hyperlink" Target="http://www.ndis.gov.au" TargetMode="External"/><Relationship Id="rId154" Type="http://schemas.openxmlformats.org/officeDocument/2006/relationships/footer" Target="footer3.xml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7.jpeg"/><Relationship Id="rId102" Type="http://schemas.openxmlformats.org/officeDocument/2006/relationships/image" Target="media/image87.jpeg"/><Relationship Id="rId123" Type="http://schemas.openxmlformats.org/officeDocument/2006/relationships/hyperlink" Target="http://www.ndis.gov.au/CALD" TargetMode="External"/><Relationship Id="rId144" Type="http://schemas.openxmlformats.org/officeDocument/2006/relationships/hyperlink" Target="http://www.accesshub.gov.au/about-the-nrs" TargetMode="External"/><Relationship Id="rId90" Type="http://schemas.openxmlformats.org/officeDocument/2006/relationships/image" Target="media/image76.jpeg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97.jpeg"/><Relationship Id="rId134" Type="http://schemas.openxmlformats.org/officeDocument/2006/relationships/image" Target="media/image11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6C00F9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6C00F9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charset w:val="00"/>
    <w:family w:val="auto"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Zawgyi-One">
    <w:altName w:val="Cambria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C445F"/>
    <w:rsid w:val="000E6558"/>
    <w:rsid w:val="000F132A"/>
    <w:rsid w:val="001E1925"/>
    <w:rsid w:val="0023322F"/>
    <w:rsid w:val="002A4536"/>
    <w:rsid w:val="00315B2A"/>
    <w:rsid w:val="00317CAB"/>
    <w:rsid w:val="00366B23"/>
    <w:rsid w:val="003710BD"/>
    <w:rsid w:val="00412BB5"/>
    <w:rsid w:val="00432856"/>
    <w:rsid w:val="00507C2D"/>
    <w:rsid w:val="00536784"/>
    <w:rsid w:val="0062434D"/>
    <w:rsid w:val="00624E95"/>
    <w:rsid w:val="006C00F9"/>
    <w:rsid w:val="0079589E"/>
    <w:rsid w:val="007D4641"/>
    <w:rsid w:val="007E409B"/>
    <w:rsid w:val="00871DAB"/>
    <w:rsid w:val="008902C5"/>
    <w:rsid w:val="0095447F"/>
    <w:rsid w:val="00997A79"/>
    <w:rsid w:val="009E29C5"/>
    <w:rsid w:val="009F3189"/>
    <w:rsid w:val="00A93A70"/>
    <w:rsid w:val="00B90C78"/>
    <w:rsid w:val="00BC33EE"/>
    <w:rsid w:val="00CD28C3"/>
    <w:rsid w:val="00CF48B8"/>
    <w:rsid w:val="00D27D09"/>
    <w:rsid w:val="00D30C95"/>
    <w:rsid w:val="00D65062"/>
    <w:rsid w:val="00DA484E"/>
    <w:rsid w:val="00DA6EF4"/>
    <w:rsid w:val="00E10EBA"/>
    <w:rsid w:val="00E44C1C"/>
    <w:rsid w:val="00F05282"/>
    <w:rsid w:val="00F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856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F91E-38B2-4BDF-932D-8B5CB058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F615D-36F9-4F0D-89EC-999B93C856CE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3.xml><?xml version="1.0" encoding="utf-8"?>
<ds:datastoreItem xmlns:ds="http://schemas.openxmlformats.org/officeDocument/2006/customXml" ds:itemID="{F65B31EA-3FF8-465A-85CC-AB139E45F0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5FDDBF-469F-481F-8608-BE732940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6</TotalTime>
  <Pages>39</Pages>
  <Words>2758</Words>
  <Characters>15723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လုၢ်လၢ်တၢ်ဆဲးတၢ်လၤဒီးကျိာ်တၢ်လီၤဆီလိာ်သးအတၢ်မၤအကျဲခိၣ်သ့ၣ် ၂၀၂၄-၂၀၂၈</vt:lpstr>
    </vt:vector>
  </TitlesOfParts>
  <Company>Hewlett-Packard</Company>
  <LinksUpToDate>false</LinksUpToDate>
  <CharactersWithSpaces>18445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လုၢ်လၢ်တၢ်ဆဲးတၢ်လၤဒီးကျိာ်တၢ်လီၤဆီလိာ်သးအတၢ်မၤအကျဲခိၣ်သ့ၣ် ၂၀၂၄-၂၀၂၈</dc:title>
  <dc:creator>National Disability Insurance Agency</dc:creator>
  <cp:lastModifiedBy>Thomas Kiorgaard</cp:lastModifiedBy>
  <cp:revision>4</cp:revision>
  <cp:lastPrinted>2024-02-28T22:43:00Z</cp:lastPrinted>
  <dcterms:created xsi:type="dcterms:W3CDTF">2024-02-28T02:40:00Z</dcterms:created>
  <dcterms:modified xsi:type="dcterms:W3CDTF">2024-02-28T23:50:00Z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9bde7fa0-576e-4fb7-9ce2-c772cc247da9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2024-01-01T21:59:58Z</vt:lpwstr>
  </property>
  <property fmtid="{D5CDD505-2E9C-101B-9397-08002B2CF9AE}" pid="9" name="MSIP_Label_2b83f8d7-e91f-4eee-a336-52a8061c0503_SiteId">
    <vt:lpwstr>cd778b65-752d-454a-87cf-b9990fe58993</vt:lpwstr>
  </property>
</Properties>
</file>