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FA5B38" w14:textId="025D3A76" w:rsidR="00DF7B10" w:rsidRPr="0081328C" w:rsidRDefault="003C31AE" w:rsidP="00806499">
      <w:pPr>
        <w:pStyle w:val="Heading1"/>
        <w:bidi/>
        <w:spacing w:before="7800" w:after="120" w:line="240" w:lineRule="auto"/>
        <w:rPr>
          <w:rFonts w:cs="Dubai"/>
          <w:lang w:bidi="fa-IR"/>
        </w:rPr>
      </w:pPr>
      <w:bookmarkStart w:id="0" w:name="_Toc43391490"/>
      <w:bookmarkStart w:id="1" w:name="_Hlk41920175"/>
      <w:bookmarkStart w:id="2" w:name="_Toc349720822"/>
      <w:bookmarkStart w:id="3" w:name="_Toc436041083"/>
      <w:bookmarkStart w:id="4" w:name="_Toc436041104"/>
      <w:bookmarkStart w:id="5" w:name="_Toc436042092"/>
      <w:bookmarkStart w:id="6" w:name="_Toc436045528"/>
      <w:bookmarkStart w:id="7" w:name="_Toc436047507"/>
      <w:bookmarkStart w:id="8" w:name="_Toc436404418"/>
      <w:bookmarkStart w:id="9" w:name="_Toc436405278"/>
      <w:bookmarkStart w:id="10" w:name="_Toc436408280"/>
      <w:bookmarkStart w:id="11" w:name="_Toc436413472"/>
      <w:bookmarkStart w:id="12" w:name="_Toc436919461"/>
      <w:bookmarkStart w:id="13" w:name="_Toc456265824"/>
      <w:bookmarkStart w:id="14" w:name="_Toc456356067"/>
      <w:bookmarkStart w:id="15" w:name="_Toc456361565"/>
      <w:bookmarkStart w:id="16" w:name="_Toc456689002"/>
      <w:bookmarkStart w:id="17" w:name="_Toc457399254"/>
      <w:bookmarkStart w:id="18" w:name="_Toc457998488"/>
      <w:bookmarkStart w:id="19" w:name="_Toc458078844"/>
      <w:bookmarkStart w:id="20" w:name="_Toc459970016"/>
      <w:bookmarkStart w:id="21" w:name="_Toc461529570"/>
      <w:bookmarkStart w:id="22" w:name="_Toc462754404"/>
      <w:bookmarkStart w:id="23" w:name="_Toc465164043"/>
      <w:bookmarkStart w:id="24" w:name="_Toc476219418"/>
      <w:bookmarkStart w:id="25" w:name="_Toc476231074"/>
      <w:bookmarkStart w:id="26" w:name="_Toc476235959"/>
      <w:bookmarkStart w:id="27" w:name="_Toc476306061"/>
      <w:bookmarkStart w:id="28" w:name="_Toc497142653"/>
      <w:bookmarkStart w:id="29" w:name="_Toc497209780"/>
      <w:bookmarkStart w:id="30" w:name="_Toc497212948"/>
      <w:bookmarkStart w:id="31" w:name="_Toc497215532"/>
      <w:bookmarkStart w:id="32" w:name="_Toc497302119"/>
      <w:bookmarkStart w:id="33" w:name="_Toc498339416"/>
      <w:bookmarkStart w:id="34" w:name="_Toc527635162"/>
      <w:bookmarkStart w:id="35" w:name="_Toc527644811"/>
      <w:bookmarkStart w:id="36" w:name="_Toc527704574"/>
      <w:bookmarkStart w:id="37" w:name="_Toc529882154"/>
      <w:bookmarkStart w:id="38" w:name="_Toc533076399"/>
      <w:bookmarkStart w:id="39" w:name="_Toc533077009"/>
      <w:bookmarkStart w:id="40" w:name="_Toc533079087"/>
      <w:bookmarkStart w:id="41" w:name="_Toc533084357"/>
      <w:bookmarkStart w:id="42" w:name="_Toc5878085"/>
      <w:bookmarkStart w:id="43" w:name="_Toc5975100"/>
      <w:bookmarkStart w:id="44" w:name="_Toc5979654"/>
      <w:bookmarkStart w:id="45" w:name="_Toc6302388"/>
      <w:bookmarkStart w:id="46" w:name="_Toc6305501"/>
      <w:bookmarkStart w:id="47" w:name="_Toc6306673"/>
      <w:bookmarkStart w:id="48" w:name="_Toc6390563"/>
      <w:bookmarkStart w:id="49" w:name="_Toc349720821"/>
      <w:r w:rsidRPr="0081328C">
        <w:rPr>
          <w:rFonts w:cs="Dubai"/>
          <w:rtl/>
          <w:lang w:bidi="fa-IR"/>
        </w:rPr>
        <w:t>از نظر فرهنگی و زبانی متنوع</w:t>
      </w:r>
    </w:p>
    <w:p w14:paraId="708A27DE" w14:textId="77777777" w:rsidR="00DF7B10" w:rsidRPr="0081328C" w:rsidRDefault="00AC7532" w:rsidP="00806499">
      <w:pPr>
        <w:pStyle w:val="Subtitle"/>
        <w:bidi/>
        <w:spacing w:before="120" w:after="120" w:line="240" w:lineRule="auto"/>
        <w:rPr>
          <w:rFonts w:cs="Dubai"/>
          <w:lang w:bidi="fa-IR"/>
        </w:rPr>
      </w:pPr>
      <w:r w:rsidRPr="0081328C">
        <w:rPr>
          <w:rFonts w:cs="Dubai"/>
          <w:rtl/>
          <w:lang w:bidi="fa-IR"/>
        </w:rPr>
        <w:t xml:space="preserve">استراتجی ازمو </w:t>
      </w:r>
    </w:p>
    <w:bookmarkEnd w:id="0"/>
    <w:p w14:paraId="7F285626" w14:textId="77777777" w:rsidR="001A6053" w:rsidRPr="0081328C" w:rsidRDefault="00AC7532" w:rsidP="00806499">
      <w:pPr>
        <w:pStyle w:val="Subtitle"/>
        <w:bidi/>
        <w:spacing w:before="120" w:after="120" w:line="240" w:lineRule="auto"/>
        <w:rPr>
          <w:rFonts w:cs="Dubai"/>
          <w:sz w:val="32"/>
          <w:szCs w:val="32"/>
          <w:lang w:bidi="fa-IR"/>
        </w:rPr>
      </w:pPr>
      <w:r w:rsidRPr="0081328C">
        <w:rPr>
          <w:rFonts w:cs="Dubai"/>
          <w:sz w:val="32"/>
          <w:szCs w:val="32"/>
          <w:rtl/>
          <w:lang w:bidi="fa-IR"/>
        </w:rPr>
        <w:t>2024–2028</w:t>
      </w:r>
    </w:p>
    <w:p w14:paraId="497DDC3A" w14:textId="77777777" w:rsidR="001A6053" w:rsidRPr="0081328C" w:rsidRDefault="00AC7532" w:rsidP="00806499">
      <w:pPr>
        <w:bidi/>
        <w:spacing w:before="120" w:after="120" w:line="240" w:lineRule="auto"/>
        <w:rPr>
          <w:rFonts w:cs="Dubai"/>
          <w:color w:val="FFFFFF" w:themeColor="background1"/>
          <w:lang w:bidi="fa-IR"/>
        </w:rPr>
      </w:pPr>
      <w:r w:rsidRPr="0081328C">
        <w:rPr>
          <w:rFonts w:cs="FS Me Pro"/>
          <w:color w:val="FFFFFF" w:themeColor="background1"/>
          <w:rtl/>
          <w:lang w:bidi="fa-IR"/>
        </w:rPr>
        <w:t>Hazaragi</w:t>
      </w:r>
      <w:r w:rsidRPr="0081328C">
        <w:rPr>
          <w:rFonts w:cs="Dubai"/>
          <w:color w:val="FFFFFF" w:themeColor="background1"/>
          <w:rtl/>
          <w:lang w:bidi="fa-IR"/>
        </w:rPr>
        <w:t xml:space="preserve"> | هزارگی</w:t>
      </w:r>
    </w:p>
    <w:p w14:paraId="7C76709D" w14:textId="77777777" w:rsidR="00B60B5F" w:rsidRPr="0081328C" w:rsidRDefault="00AC7532" w:rsidP="00806499">
      <w:pPr>
        <w:bidi/>
        <w:spacing w:before="120" w:after="120" w:line="240" w:lineRule="auto"/>
        <w:rPr>
          <w:rFonts w:cs="Dubai"/>
          <w:color w:val="FFFFFF" w:themeColor="background1"/>
          <w:lang w:bidi="fa-IR"/>
        </w:rPr>
      </w:pPr>
      <w:r w:rsidRPr="0081328C">
        <w:rPr>
          <w:rFonts w:cs="Dubai"/>
          <w:color w:val="FFFFFF" w:themeColor="background1"/>
          <w:rtl/>
          <w:lang w:bidi="fa-IR"/>
        </w:rPr>
        <w:t>نسخه قابل خواندون آسو</w:t>
      </w:r>
    </w:p>
    <w:p w14:paraId="66CB252D" w14:textId="77777777" w:rsidR="007C5556" w:rsidRPr="0081328C" w:rsidRDefault="00AC7532" w:rsidP="00806499">
      <w:pPr>
        <w:spacing w:before="120" w:line="240" w:lineRule="auto"/>
        <w:jc w:val="right"/>
        <w:rPr>
          <w:rFonts w:cs="Dubai"/>
          <w:lang w:bidi="fa-IR"/>
        </w:rPr>
      </w:pPr>
      <w:r w:rsidRPr="0081328C">
        <w:rPr>
          <w:rFonts w:cs="Dubai"/>
          <w:noProof/>
          <w:lang w:bidi="fa-IR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0331DA01" wp14:editId="36232FF9">
                <wp:simplePos x="0" y="0"/>
                <wp:positionH relativeFrom="column">
                  <wp:posOffset>4498975</wp:posOffset>
                </wp:positionH>
                <wp:positionV relativeFrom="paragraph">
                  <wp:posOffset>108255</wp:posOffset>
                </wp:positionV>
                <wp:extent cx="1575487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87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83A28C" w14:textId="77777777" w:rsidR="00AC7532" w:rsidRPr="00AC7532" w:rsidRDefault="00AC7532" w:rsidP="008A0EE5">
                            <w:pPr>
                              <w:bidi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color w:val="6B2976"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AC7532">
                              <w:rPr>
                                <w:rFonts w:ascii="Dubai" w:hAnsi="Dubai" w:cs="Dubai"/>
                                <w:b/>
                                <w:bCs/>
                                <w:color w:val="6B2976"/>
                                <w:sz w:val="16"/>
                                <w:szCs w:val="16"/>
                                <w:rtl/>
                              </w:rPr>
                              <w:t>قابل خواندون آسو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31DA0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left:0;text-align:left;margin-left:354.25pt;margin-top:8.5pt;width:124.05pt;height:49.8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" filled="f" stroked="f">
                <v:textbox inset="0,0,0,0">
                  <w:txbxContent>
                    <w:p w14:paraId="2883A28C" w14:textId="77777777" w:rsidR="00AC7532" w:rsidRPr="00AC7532" w:rsidRDefault="00AC7532" w:rsidP="008A0EE5">
                      <w:pPr>
                        <w:bidi/>
                        <w:jc w:val="center"/>
                        <w:rPr>
                          <w:rFonts w:ascii="Dubai" w:hAnsi="Dubai" w:cs="Dubai"/>
                          <w:b/>
                          <w:bCs/>
                          <w:color w:val="6B2976"/>
                          <w:sz w:val="16"/>
                          <w:szCs w:val="16"/>
                          <w:lang w:val="en-PH"/>
                        </w:rPr>
                      </w:pPr>
                      <w:r w:rsidRPr="00AC7532">
                        <w:rPr>
                          <w:rFonts w:ascii="Dubai" w:hAnsi="Dubai" w:cs="Dubai"/>
                          <w:b/>
                          <w:bCs/>
                          <w:color w:val="6B2976"/>
                          <w:sz w:val="16"/>
                          <w:szCs w:val="16"/>
                          <w:rtl/>
                        </w:rPr>
                        <w:t>قابل خواندون آسو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81328C">
        <w:rPr>
          <w:rFonts w:cs="Dubai"/>
          <w:noProof/>
          <w:lang w:eastAsia="en-AU" w:bidi="fa-IR"/>
        </w:rPr>
        <w:drawing>
          <wp:inline distT="0" distB="0" distL="0" distR="0" wp14:anchorId="4F8B2D1A" wp14:editId="42A6824E">
            <wp:extent cx="900000" cy="853178"/>
            <wp:effectExtent l="0" t="0" r="0" b="4445"/>
            <wp:docPr id="18" name="Picture 18" descr="نشان logo.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نشان logo.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81328C">
        <w:rPr>
          <w:rFonts w:cs="Dubai"/>
          <w:lang w:bidi="fa-IR"/>
        </w:rPr>
        <w:br w:type="page"/>
      </w:r>
    </w:p>
    <w:p w14:paraId="1A5E3027" w14:textId="77777777" w:rsidR="00F3744E" w:rsidRPr="0081328C" w:rsidRDefault="00AC7532" w:rsidP="00806499">
      <w:pPr>
        <w:pStyle w:val="TOCHeading"/>
        <w:bidi/>
        <w:spacing w:after="240" w:line="240" w:lineRule="auto"/>
        <w:rPr>
          <w:rFonts w:cs="Dubai"/>
          <w:lang w:bidi="fa-IR"/>
        </w:rPr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1"/>
      <w:r w:rsidRPr="0081328C">
        <w:rPr>
          <w:rFonts w:cs="Dubai"/>
          <w:rtl/>
          <w:lang w:bidi="fa-IR"/>
        </w:rPr>
        <w:lastRenderedPageBreak/>
        <w:t>ای استراتجی ره چی رقم استفاده کنیم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tbl>
      <w:tblPr>
        <w:tblStyle w:val="Style1"/>
        <w:bidiVisual/>
        <w:tblW w:w="929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</w:tblGrid>
      <w:tr w:rsidR="00A70131" w:rsidRPr="0081328C" w14:paraId="318196C4" w14:textId="77777777" w:rsidTr="0080649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A6A04DD" w14:textId="77777777" w:rsidR="00665419" w:rsidRPr="0081328C" w:rsidRDefault="00AC7532" w:rsidP="00806499">
            <w:pPr>
              <w:pStyle w:val="Image"/>
              <w:spacing w:before="0" w:after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0" layoutInCell="1" allowOverlap="1" wp14:anchorId="3778F27D" wp14:editId="68E554DC">
                      <wp:simplePos x="0" y="0"/>
                      <wp:positionH relativeFrom="column">
                        <wp:posOffset>78740</wp:posOffset>
                      </wp:positionH>
                      <wp:positionV relativeFrom="paragraph">
                        <wp:posOffset>271780</wp:posOffset>
                      </wp:positionV>
                      <wp:extent cx="1402080" cy="811530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811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E3F176" w14:textId="77777777" w:rsidR="00AC7532" w:rsidRPr="00806499" w:rsidRDefault="00AC7532" w:rsidP="00695FC5">
                                  <w:pPr>
                                    <w:bidi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</w:pPr>
                                  <w:r w:rsidRPr="00806499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4"/>
                                      <w:szCs w:val="44"/>
                                      <w:rtl/>
                                    </w:rPr>
                                    <w:t>مو</w:t>
                                  </w:r>
                                </w:p>
                              </w:txbxContent>
                            </wps:txbx>
                            <wps:bodyPr rot="0" vert="horz" wrap="square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78F27D" id="_x0000_s1027" type="#_x0000_t202" alt="&quot;&quot;" style="position:absolute;left:0;text-align:left;margin-left:6.2pt;margin-top:21.4pt;width:110.4pt;height:63.9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" filled="f" stroked="f">
                      <v:textbox>
                        <w:txbxContent>
                          <w:p w14:paraId="55E3F176" w14:textId="77777777" w:rsidR="00AC7532" w:rsidRPr="00806499" w:rsidRDefault="00AC7532" w:rsidP="00695FC5">
                            <w:pPr>
                              <w:bidi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806499">
                              <w:rPr>
                                <w:rFonts w:ascii="Dubai" w:hAnsi="Dubai" w:cs="Dubai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مو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5DD1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0C5BEB47" wp14:editId="3D5DC794">
                  <wp:extent cx="1404000" cy="1084153"/>
                  <wp:effectExtent l="0" t="0" r="5715" b="1905"/>
                  <wp:docPr id="95" name="Picture 95" descr="یک گروپی از مردم. د پیش روی یک نفر استه که د دست خو یک کارت ره گرفته که د روی شی «مو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یک گروپی از مردم. د پیش روی یک نفر استه که د دست خو یک کارت ره گرفته که د روی شی «مو» نوشته اس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84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0494AB5" w14:textId="77777777" w:rsidR="003D6075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FS Me Pro"/>
                <w:rtl/>
                <w:lang w:bidi="fa-IR"/>
              </w:rPr>
              <w:t>NDIA</w:t>
            </w:r>
            <w:r w:rsidRPr="0081328C">
              <w:rPr>
                <w:rFonts w:cs="Dubai"/>
                <w:rtl/>
                <w:lang w:bidi="fa-IR"/>
              </w:rPr>
              <w:t xml:space="preserve"> سازمان ملی بیمه معیوبیت (</w:t>
            </w:r>
            <w:r w:rsidRPr="0081328C">
              <w:rPr>
                <w:rFonts w:cs="FS Me Pro"/>
                <w:rtl/>
                <w:lang w:bidi="fa-IR"/>
              </w:rPr>
              <w:t>National</w:t>
            </w:r>
            <w:r w:rsidRPr="0081328C">
              <w:rPr>
                <w:rFonts w:cs="Dubai"/>
                <w:rtl/>
                <w:lang w:bidi="fa-IR"/>
              </w:rPr>
              <w:t xml:space="preserve"> </w:t>
            </w:r>
            <w:r w:rsidRPr="0081328C">
              <w:rPr>
                <w:rFonts w:cs="FS Me Pro"/>
                <w:rtl/>
                <w:lang w:bidi="fa-IR"/>
              </w:rPr>
              <w:t>Disability</w:t>
            </w:r>
            <w:r w:rsidRPr="0081328C">
              <w:rPr>
                <w:rFonts w:cs="Dubai"/>
                <w:rtl/>
                <w:lang w:bidi="fa-IR"/>
              </w:rPr>
              <w:t xml:space="preserve"> </w:t>
            </w:r>
            <w:r w:rsidRPr="0081328C">
              <w:rPr>
                <w:rFonts w:cs="FS Me Pro"/>
                <w:rtl/>
                <w:lang w:bidi="fa-IR"/>
              </w:rPr>
              <w:t>Insurance</w:t>
            </w:r>
            <w:r w:rsidRPr="0081328C">
              <w:rPr>
                <w:rFonts w:cs="Dubai"/>
                <w:rtl/>
                <w:lang w:bidi="fa-IR"/>
              </w:rPr>
              <w:t xml:space="preserve"> </w:t>
            </w:r>
            <w:r w:rsidRPr="0081328C">
              <w:rPr>
                <w:rFonts w:cs="FS Me Pro"/>
                <w:rtl/>
                <w:lang w:bidi="fa-IR"/>
              </w:rPr>
              <w:t>Agency</w:t>
            </w:r>
            <w:r w:rsidRPr="0081328C">
              <w:rPr>
                <w:rFonts w:cs="Dubai"/>
                <w:rtl/>
                <w:lang w:bidi="fa-IR"/>
              </w:rPr>
              <w:t xml:space="preserve">) ای استراتجی ره نوشته کیده. </w:t>
            </w:r>
          </w:p>
          <w:p w14:paraId="56C3D2FA" w14:textId="77777777" w:rsidR="00665419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وقتی که کلمه ’مو‘ (</w:t>
            </w:r>
            <w:r w:rsidRPr="0081328C">
              <w:rPr>
                <w:rFonts w:cs="FS Me Pro"/>
                <w:rtl/>
                <w:lang w:bidi="fa-IR"/>
              </w:rPr>
              <w:t>we</w:t>
            </w:r>
            <w:r w:rsidRPr="0081328C">
              <w:rPr>
                <w:rFonts w:cs="Dubai"/>
                <w:rtl/>
                <w:lang w:bidi="fa-IR"/>
              </w:rPr>
              <w:t xml:space="preserve">) ره دیدید، ای به معنی یی </w:t>
            </w:r>
            <w:r w:rsidRPr="0081328C">
              <w:rPr>
                <w:rFonts w:cs="FS Me Pro"/>
                <w:rtl/>
                <w:lang w:bidi="fa-IR"/>
              </w:rPr>
              <w:t>NDIA</w:t>
            </w:r>
            <w:r w:rsidRPr="0081328C">
              <w:rPr>
                <w:rFonts w:cs="Dubai"/>
                <w:rtl/>
                <w:lang w:bidi="fa-IR"/>
              </w:rPr>
              <w:t xml:space="preserve"> استه.</w:t>
            </w:r>
          </w:p>
        </w:tc>
      </w:tr>
      <w:tr w:rsidR="00A70131" w:rsidRPr="0081328C" w14:paraId="5951D27B" w14:textId="77777777" w:rsidTr="0080649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3819DCA" w14:textId="3FCF121E" w:rsidR="00665419" w:rsidRPr="0081328C" w:rsidRDefault="006F28D2" w:rsidP="00806499">
            <w:pPr>
              <w:pStyle w:val="Image"/>
              <w:spacing w:before="0" w:after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302311CA" wp14:editId="1E7046D4">
                  <wp:extent cx="1332000" cy="1332000"/>
                  <wp:effectExtent l="0" t="0" r="1905" b="1905"/>
                  <wp:docPr id="6" name="Picture 6" descr="یک سند قابل خواندون آسو و یک علامت تی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یک سند قابل خواندون آسو و یک علامت تی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E8F3E41" w14:textId="77777777" w:rsidR="00115682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ای گزارش ره قسمی نوشته کیدیم که آسو خوانده شونه.</w:t>
            </w:r>
          </w:p>
          <w:p w14:paraId="4853FE5B" w14:textId="77777777" w:rsidR="00665419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از عکسا بلده توضیح ددون باضی از نظریا استفاده مونیم.</w:t>
            </w:r>
          </w:p>
        </w:tc>
      </w:tr>
      <w:tr w:rsidR="00A70131" w:rsidRPr="0081328C" w14:paraId="33EDF339" w14:textId="77777777" w:rsidTr="0080649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304A854" w14:textId="05F6E55D" w:rsidR="00E05DD1" w:rsidRPr="0081328C" w:rsidRDefault="00984A06" w:rsidP="00806499">
            <w:pPr>
              <w:pStyle w:val="Image"/>
              <w:spacing w:before="120" w:after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687936" behindDoc="0" locked="0" layoutInCell="1" allowOverlap="1" wp14:anchorId="51BE48DD" wp14:editId="6CDECAC2">
                      <wp:simplePos x="0" y="0"/>
                      <wp:positionH relativeFrom="column">
                        <wp:posOffset>-29845</wp:posOffset>
                      </wp:positionH>
                      <wp:positionV relativeFrom="paragraph">
                        <wp:posOffset>47625</wp:posOffset>
                      </wp:positionV>
                      <wp:extent cx="1532890" cy="1038860"/>
                      <wp:effectExtent l="0" t="0" r="10160" b="8890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2890" cy="10388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B9596A" w14:textId="77777777" w:rsidR="00AC7532" w:rsidRPr="00984A06" w:rsidRDefault="00AC7532" w:rsidP="00984A06">
                                  <w:pPr>
                                    <w:bidi/>
                                    <w:spacing w:before="0" w:after="0" w:line="216" w:lineRule="auto"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52"/>
                                      <w:szCs w:val="52"/>
                                      <w:lang w:val="en-PH"/>
                                    </w:rPr>
                                  </w:pPr>
                                  <w:r w:rsidRPr="00984A0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>پررنگ</w:t>
                                  </w:r>
                                </w:p>
                                <w:p w14:paraId="55A7E2E4" w14:textId="77777777" w:rsidR="00AC7532" w:rsidRPr="00984A06" w:rsidRDefault="00AC7532" w:rsidP="00984A06">
                                  <w:pPr>
                                    <w:bidi/>
                                    <w:spacing w:before="0" w:after="0" w:line="216" w:lineRule="auto"/>
                                    <w:jc w:val="center"/>
                                    <w:rPr>
                                      <w:rFonts w:ascii="Dubai" w:hAnsi="Dubai" w:cs="Dubai"/>
                                      <w:sz w:val="48"/>
                                      <w:szCs w:val="48"/>
                                      <w:lang w:val="en-PH"/>
                                    </w:rPr>
                                  </w:pPr>
                                  <w:r w:rsidRPr="00984A06">
                                    <w:rPr>
                                      <w:rFonts w:ascii="Dubai" w:hAnsi="Dubai" w:cs="Dubai"/>
                                      <w:sz w:val="48"/>
                                      <w:szCs w:val="48"/>
                                      <w:rtl/>
                                    </w:rPr>
                                    <w:t>غیر پررنگ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BE48DD" id="_x0000_s1028" type="#_x0000_t202" alt="&quot;&quot;" style="position:absolute;left:0;text-align:left;margin-left:-2.35pt;margin-top:3.75pt;width:120.7pt;height:81.8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" filled="f" stroked="f">
                      <v:textbox inset="0,0,0,0">
                        <w:txbxContent>
                          <w:p w14:paraId="04B9596A" w14:textId="77777777" w:rsidR="00AC7532" w:rsidRPr="00984A06" w:rsidRDefault="00AC7532" w:rsidP="00984A06">
                            <w:pPr>
                              <w:bidi/>
                              <w:spacing w:before="0" w:after="0" w:line="216" w:lineRule="auto"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52"/>
                                <w:szCs w:val="52"/>
                                <w:lang w:val="en-PH"/>
                              </w:rPr>
                            </w:pPr>
                            <w:r w:rsidRPr="00984A06">
                              <w:rPr>
                                <w:rFonts w:ascii="Dubai" w:hAnsi="Dubai" w:cs="Dubai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پررنگ</w:t>
                            </w:r>
                          </w:p>
                          <w:p w14:paraId="55A7E2E4" w14:textId="77777777" w:rsidR="00AC7532" w:rsidRPr="00984A06" w:rsidRDefault="00AC7532" w:rsidP="00984A06">
                            <w:pPr>
                              <w:bidi/>
                              <w:spacing w:before="0" w:after="0" w:line="216" w:lineRule="auto"/>
                              <w:jc w:val="center"/>
                              <w:rPr>
                                <w:rFonts w:ascii="Dubai" w:hAnsi="Dubai" w:cs="Dubai"/>
                                <w:sz w:val="48"/>
                                <w:szCs w:val="48"/>
                                <w:lang w:val="en-PH"/>
                              </w:rPr>
                            </w:pPr>
                            <w:r w:rsidRPr="00984A06">
                              <w:rPr>
                                <w:rFonts w:ascii="Dubai" w:hAnsi="Dubai" w:cs="Dubai"/>
                                <w:sz w:val="48"/>
                                <w:szCs w:val="48"/>
                                <w:rtl/>
                              </w:rPr>
                              <w:t>غیر پررنگ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3B24BE46" wp14:editId="0BA448AB">
                  <wp:extent cx="1295500" cy="911833"/>
                  <wp:effectExtent l="0" t="0" r="0" b="3175"/>
                  <wp:docPr id="4" name="Picture 4" descr="کلمای &quot;پُر رنگ&quot; و &quot;کم رنگ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کلمای &quot;پُر رنگ&quot; و &quot;کم رنگ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4BA6AB7" w14:textId="77777777" w:rsidR="00E05DD1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باضی کلمای مهم ره به شکل </w:t>
            </w:r>
            <w:r w:rsidRPr="0081328C">
              <w:rPr>
                <w:rStyle w:val="Strong"/>
                <w:rFonts w:cs="Dubai"/>
                <w:rtl/>
                <w:lang w:bidi="fa-IR"/>
              </w:rPr>
              <w:t>پُر رنگ (</w:t>
            </w:r>
            <w:r w:rsidRPr="0081328C">
              <w:rPr>
                <w:rStyle w:val="Strong"/>
                <w:rFonts w:cs="FS Me Pro"/>
                <w:rtl/>
                <w:lang w:bidi="fa-IR"/>
              </w:rPr>
              <w:t>bold</w:t>
            </w:r>
            <w:r w:rsidRPr="0081328C">
              <w:rPr>
                <w:rStyle w:val="Strong"/>
                <w:rFonts w:cs="Dubai"/>
                <w:rtl/>
                <w:lang w:bidi="fa-IR"/>
              </w:rPr>
              <w:t>)</w:t>
            </w:r>
            <w:r w:rsidRPr="0081328C">
              <w:rPr>
                <w:rFonts w:cs="Dubai"/>
                <w:rtl/>
                <w:lang w:bidi="fa-IR"/>
              </w:rPr>
              <w:t xml:space="preserve"> نوشته کدیم.</w:t>
            </w:r>
          </w:p>
          <w:p w14:paraId="0E9CE445" w14:textId="77777777" w:rsidR="00E05DD1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ای به ای معنی که کلما دبل تر و تیره تر استن.</w:t>
            </w:r>
          </w:p>
        </w:tc>
      </w:tr>
      <w:tr w:rsidR="00A70131" w:rsidRPr="0081328C" w14:paraId="7E591D05" w14:textId="77777777" w:rsidTr="0080649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A98A879" w14:textId="77777777" w:rsidR="009D031E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3884754E" wp14:editId="0A1A1847">
                      <wp:simplePos x="0" y="0"/>
                      <wp:positionH relativeFrom="column">
                        <wp:posOffset>311150</wp:posOffset>
                      </wp:positionH>
                      <wp:positionV relativeFrom="paragraph">
                        <wp:posOffset>184150</wp:posOffset>
                      </wp:positionV>
                      <wp:extent cx="892175" cy="231775"/>
                      <wp:effectExtent l="0" t="0" r="3175" b="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776C8B" w14:textId="77777777" w:rsidR="00AC7532" w:rsidRPr="00984A06" w:rsidRDefault="00AC7532" w:rsidP="00D316EF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984A0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لست کلمه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84754E" id="_x0000_s1029" type="#_x0000_t202" alt="&quot;&quot;" style="position:absolute;left:0;text-align:left;margin-left:24.5pt;margin-top:14.5pt;width:70.25pt;height:18.2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" filled="f" stroked="f">
                      <v:textbox inset="0,0,0,0">
                        <w:txbxContent>
                          <w:p w14:paraId="47776C8B" w14:textId="77777777" w:rsidR="00AC7532" w:rsidRPr="00984A06" w:rsidRDefault="00AC7532" w:rsidP="00D316EF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984A06">
                              <w:rPr>
                                <w:rFonts w:ascii="Dubai" w:hAnsi="Dubai" w:cs="Duba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لست کلمه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0A25CE31" wp14:editId="6763DC8E">
                  <wp:extent cx="1332000" cy="1332000"/>
                  <wp:effectExtent l="0" t="0" r="0" b="0"/>
                  <wp:docPr id="10" name="Picture 10" descr="یک سند لست کلم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یک سند لست کلما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D8410D5" w14:textId="77777777" w:rsidR="003D6075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توضیح می دیم که ای کلما چی معنی میدیَن.</w:t>
            </w:r>
          </w:p>
          <w:p w14:paraId="2E86A448" w14:textId="7DD9F6A3" w:rsidR="009D031E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یک لیستی از کلما د صفه</w:t>
            </w:r>
            <w:r w:rsidR="00090098">
              <w:rPr>
                <w:rFonts w:cs="Dubai"/>
                <w:lang w:bidi="fa-IR"/>
              </w:rPr>
              <w:t xml:space="preserve"> </w:t>
            </w:r>
            <w:r w:rsidR="00090098" w:rsidRPr="0081328C">
              <w:rPr>
                <w:rFonts w:cs="FS Me Pro"/>
                <w:lang w:bidi="fa-IR"/>
              </w:rPr>
              <w:fldChar w:fldCharType="begin"/>
            </w:r>
            <w:r w:rsidR="00090098" w:rsidRPr="0081328C">
              <w:rPr>
                <w:rFonts w:cs="FS Me Pro"/>
                <w:rtl/>
                <w:lang w:bidi="fa-IR"/>
              </w:rPr>
              <w:instrText xml:space="preserve"> PAGEREF _Ref155785641 \h </w:instrText>
            </w:r>
            <w:r w:rsidR="00090098" w:rsidRPr="0081328C">
              <w:rPr>
                <w:rFonts w:cs="FS Me Pro"/>
                <w:lang w:bidi="fa-IR"/>
              </w:rPr>
            </w:r>
            <w:r w:rsidR="00090098" w:rsidRPr="0081328C">
              <w:rPr>
                <w:rFonts w:cs="FS Me Pro"/>
                <w:lang w:bidi="fa-IR"/>
              </w:rPr>
              <w:fldChar w:fldCharType="separate"/>
            </w:r>
            <w:r w:rsidR="0096402F">
              <w:rPr>
                <w:rFonts w:cs="Times New Roman"/>
                <w:noProof/>
                <w:rtl/>
                <w:lang w:bidi="fa-IR"/>
              </w:rPr>
              <w:t>34</w:t>
            </w:r>
            <w:r w:rsidR="00090098" w:rsidRPr="0081328C">
              <w:rPr>
                <w:rFonts w:cs="FS Me Pro"/>
                <w:lang w:bidi="fa-IR"/>
              </w:rPr>
              <w:fldChar w:fldCharType="end"/>
            </w:r>
            <w:r w:rsidRPr="0081328C">
              <w:rPr>
                <w:rFonts w:cs="Dubai"/>
                <w:rtl/>
                <w:lang w:bidi="fa-IR"/>
              </w:rPr>
              <w:t xml:space="preserve"> نوشته استه</w:t>
            </w:r>
            <w:r w:rsidRPr="0081328C">
              <w:rPr>
                <w:rFonts w:cs="FS Me Pro"/>
                <w:rtl/>
                <w:lang w:bidi="fa-IR"/>
              </w:rPr>
              <w:t>.</w:t>
            </w:r>
          </w:p>
        </w:tc>
      </w:tr>
      <w:tr w:rsidR="00A70131" w:rsidRPr="0081328C" w14:paraId="798C8253" w14:textId="77777777" w:rsidTr="00806499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BBB31DE" w14:textId="77777777" w:rsidR="009D031E" w:rsidRPr="0081328C" w:rsidRDefault="00AC7532" w:rsidP="00806499">
            <w:pPr>
              <w:pStyle w:val="Image"/>
              <w:spacing w:before="120" w:after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D111A9C" wp14:editId="1436C983">
                  <wp:extent cx="1332000" cy="1332000"/>
                  <wp:effectExtent l="0" t="0" r="1905" b="1905"/>
                  <wp:docPr id="11" name="Picture 11" descr="یک نفر یک سند ره که خواندون شی آسو استه د دست خو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یک نفر یک سند ره که خواندون شی آسو استه د دست خو گرف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1774DE9A" w14:textId="77777777" w:rsidR="00641C3E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ای یک نسخه قابل خوانش آسو از </w:t>
            </w:r>
            <w:r w:rsidR="00114B3B" w:rsidRPr="00AC7532">
              <w:rPr>
                <w:rFonts w:cs="Dubai"/>
                <w:i/>
                <w:iCs/>
                <w:rtl/>
                <w:lang w:bidi="fa-IR"/>
              </w:rPr>
              <w:t>استراتجی تن</w:t>
            </w:r>
            <w:r w:rsidR="00114B3B" w:rsidRPr="0081328C">
              <w:rPr>
                <w:rFonts w:cs="Dubai"/>
                <w:i/>
                <w:iCs/>
                <w:rtl/>
                <w:lang w:bidi="fa-IR"/>
              </w:rPr>
              <w:t xml:space="preserve">وع فرهنگی و زبانی </w:t>
            </w:r>
            <w:r w:rsidR="00114B3B" w:rsidRPr="0081328C">
              <w:rPr>
                <w:rFonts w:cs="FS Me Pro"/>
                <w:i/>
                <w:iCs/>
                <w:rtl/>
                <w:lang w:bidi="fa-IR"/>
              </w:rPr>
              <w:t>2024</w:t>
            </w:r>
            <w:r w:rsidR="00114B3B" w:rsidRPr="0081328C">
              <w:rPr>
                <w:rFonts w:cs="Dubai"/>
                <w:i/>
                <w:iCs/>
                <w:rtl/>
                <w:lang w:bidi="fa-IR"/>
              </w:rPr>
              <w:t xml:space="preserve"> - </w:t>
            </w:r>
            <w:r w:rsidR="00114B3B" w:rsidRPr="0081328C">
              <w:rPr>
                <w:rFonts w:cs="FS Me Pro"/>
                <w:i/>
                <w:iCs/>
                <w:rtl/>
                <w:lang w:bidi="fa-IR"/>
              </w:rPr>
              <w:t>2028</w:t>
            </w:r>
            <w:r w:rsidR="00114B3B" w:rsidRPr="0081328C">
              <w:rPr>
                <w:rFonts w:cs="Dubai"/>
                <w:i/>
                <w:iCs/>
                <w:rtl/>
                <w:lang w:bidi="fa-IR"/>
              </w:rPr>
              <w:t xml:space="preserve"> استه</w:t>
            </w:r>
            <w:r w:rsidRPr="0081328C">
              <w:rPr>
                <w:rFonts w:cs="Dubai"/>
                <w:rtl/>
                <w:lang w:bidi="fa-IR"/>
              </w:rPr>
              <w:t>.</w:t>
            </w:r>
          </w:p>
        </w:tc>
      </w:tr>
      <w:tr w:rsidR="00A70131" w:rsidRPr="0081328C" w14:paraId="071139B7" w14:textId="77777777" w:rsidTr="00806499">
        <w:trPr>
          <w:gridAfter w:val="1"/>
          <w:wAfter w:w="170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E7095D4" w14:textId="77777777" w:rsidR="009D031E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4DD5D5E" wp14:editId="0B538A29">
                  <wp:extent cx="1332000" cy="1332000"/>
                  <wp:effectExtent l="0" t="0" r="1905" b="1905"/>
                  <wp:docPr id="12" name="Picture 12" descr="یک نشان وبسای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یک نشان وبسای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0309A3D" w14:textId="77777777" w:rsidR="008E2344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شیمو می تنید</w:t>
            </w:r>
            <w:r w:rsidR="00114B3B" w:rsidRPr="0081328C">
              <w:rPr>
                <w:rFonts w:cs="Dubai"/>
                <w:i/>
                <w:iCs/>
                <w:rtl/>
                <w:lang w:bidi="fa-IR"/>
              </w:rPr>
              <w:t xml:space="preserve"> استراتجی تنوع فرهنگی و زبانی </w:t>
            </w:r>
            <w:r w:rsidR="00114B3B" w:rsidRPr="0081328C">
              <w:rPr>
                <w:rFonts w:cs="FS Me Pro"/>
                <w:i/>
                <w:iCs/>
                <w:rtl/>
                <w:lang w:bidi="fa-IR"/>
              </w:rPr>
              <w:t>2024</w:t>
            </w:r>
            <w:r w:rsidR="00114B3B" w:rsidRPr="0081328C">
              <w:rPr>
                <w:rFonts w:cs="Dubai"/>
                <w:i/>
                <w:iCs/>
                <w:rtl/>
                <w:lang w:bidi="fa-IR"/>
              </w:rPr>
              <w:t xml:space="preserve"> - </w:t>
            </w:r>
            <w:r w:rsidR="00114B3B" w:rsidRPr="0081328C">
              <w:rPr>
                <w:rFonts w:cs="FS Me Pro"/>
                <w:i/>
                <w:iCs/>
                <w:rtl/>
                <w:lang w:bidi="fa-IR"/>
              </w:rPr>
              <w:t>2028</w:t>
            </w:r>
            <w:r w:rsidR="00114B3B" w:rsidRPr="0081328C">
              <w:rPr>
                <w:rFonts w:cs="Dubai"/>
                <w:i/>
                <w:iCs/>
                <w:rtl/>
                <w:lang w:bidi="fa-IR"/>
              </w:rPr>
              <w:t xml:space="preserve"> </w:t>
            </w:r>
            <w:r w:rsidR="00114B3B" w:rsidRPr="0081328C">
              <w:rPr>
                <w:rFonts w:cs="Dubai"/>
                <w:rtl/>
                <w:lang w:bidi="fa-IR"/>
              </w:rPr>
              <w:t>ره د وبسایت مو</w:t>
            </w:r>
            <w:r w:rsidR="00114B3B" w:rsidRPr="0081328C">
              <w:rPr>
                <w:rFonts w:cs="Dubai"/>
                <w:i/>
                <w:iCs/>
                <w:rtl/>
                <w:lang w:bidi="fa-IR"/>
              </w:rPr>
              <w:t xml:space="preserve"> پیدا کنید.</w:t>
            </w:r>
          </w:p>
          <w:p w14:paraId="439A0727" w14:textId="77777777" w:rsidR="00723993" w:rsidRPr="0081328C" w:rsidRDefault="00000000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bCs/>
                <w:lang w:bidi="fa-IR"/>
              </w:rPr>
            </w:pPr>
            <w:hyperlink r:id="rId18" w:history="1">
              <w:r w:rsidR="002A3CE7" w:rsidRPr="0081328C">
                <w:rPr>
                  <w:rStyle w:val="Hyperlink"/>
                  <w:rFonts w:cs="FS Me Pro"/>
                  <w:bCs/>
                  <w:rtl/>
                  <w:lang w:bidi="fa-IR"/>
                </w:rPr>
                <w:t>www.ndis.gov.au/CALD</w:t>
              </w:r>
            </w:hyperlink>
            <w:r w:rsidR="002A3CE7" w:rsidRPr="0081328C">
              <w:rPr>
                <w:rFonts w:cs="FS Me Pro"/>
                <w:bCs/>
                <w:rtl/>
                <w:lang w:bidi="fa-IR"/>
              </w:rPr>
              <w:t xml:space="preserve"> </w:t>
            </w:r>
          </w:p>
        </w:tc>
      </w:tr>
      <w:tr w:rsidR="00A70131" w:rsidRPr="0081328C" w14:paraId="028DE719" w14:textId="77777777" w:rsidTr="00806499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ADFCD17" w14:textId="77777777" w:rsidR="00E05DD1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lastRenderedPageBreak/>
              <w:drawing>
                <wp:inline distT="0" distB="0" distL="0" distR="0" wp14:anchorId="1EE8046A" wp14:editId="45FE0EDB">
                  <wp:extent cx="1368000" cy="1219128"/>
                  <wp:effectExtent l="0" t="0" r="3810" b="635"/>
                  <wp:docPr id="56" name="Picture 56" descr="یک نفر دیگه نفر ره کمک نه یک سند ره بخوا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یک نفر دیگه نفر ره کمک نه یک سند ره بخوان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19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6CBBA41" w14:textId="77777777" w:rsidR="003D6075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بلده خواندون ازی گزارش می تنید درخواست کمک کنید.</w:t>
            </w:r>
          </w:p>
          <w:p w14:paraId="40B533B8" w14:textId="672205D0" w:rsidR="00E05DD1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یک رفیق، عضو فامیل یا نفر کمکی شاید بی تنن شیموره کمک</w:t>
            </w:r>
            <w:r w:rsidR="006A07EE">
              <w:rPr>
                <w:rFonts w:cs="Dubai"/>
                <w:lang w:bidi="fa-IR"/>
              </w:rPr>
              <w:t> </w:t>
            </w:r>
            <w:r w:rsidRPr="0081328C">
              <w:rPr>
                <w:rFonts w:cs="Dubai"/>
                <w:rtl/>
                <w:lang w:bidi="fa-IR"/>
              </w:rPr>
              <w:t>کنن.</w:t>
            </w:r>
          </w:p>
        </w:tc>
      </w:tr>
      <w:tr w:rsidR="00A70131" w:rsidRPr="0081328C" w14:paraId="2C7C2AF5" w14:textId="77777777" w:rsidTr="00806499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8E767FA" w14:textId="77777777" w:rsidR="007074AC" w:rsidRPr="0081328C" w:rsidRDefault="00AC7532" w:rsidP="00806499">
            <w:pPr>
              <w:pStyle w:val="Image"/>
              <w:spacing w:before="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3E8CB1D0" wp14:editId="368E52A1">
                  <wp:extent cx="1332000" cy="1332000"/>
                  <wp:effectExtent l="0" t="0" r="1905" b="1905"/>
                  <wp:docPr id="1437398254" name="Picture 2" descr="یک سند کلان که خواندون شی آسو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یک سند کلان که خواندون شی آسو استه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08C96A7" w14:textId="77777777" w:rsidR="007074AC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ای یک سند کلان استه.  </w:t>
            </w:r>
          </w:p>
        </w:tc>
      </w:tr>
      <w:tr w:rsidR="00A70131" w:rsidRPr="0081328C" w14:paraId="0C197525" w14:textId="77777777" w:rsidTr="00806499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288CBE0" w14:textId="77777777" w:rsidR="007074AC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0D04AAB5" wp14:editId="0715886C">
                  <wp:extent cx="1332000" cy="1430941"/>
                  <wp:effectExtent l="0" t="0" r="1905" b="0"/>
                  <wp:docPr id="1936304216" name="Picture 3" descr="یک نفر که یک سند ره می خوانه. د بله سر شی یک نشان ساعت دیوا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یک نفر که یک سند ره می خوانه. د بله سر شی یک نشان ساعت دیواری اس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43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50231AB" w14:textId="77777777" w:rsidR="007074AC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نیاز نیسته که تمام شی ره یکدفه بخوانید.  </w:t>
            </w:r>
          </w:p>
          <w:p w14:paraId="003854CA" w14:textId="77777777" w:rsidR="007074AC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می تنید قدراس بخوانید.</w:t>
            </w:r>
          </w:p>
        </w:tc>
      </w:tr>
      <w:tr w:rsidR="00A70131" w:rsidRPr="0081328C" w14:paraId="63FFD22B" w14:textId="77777777" w:rsidTr="00806499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7AFC2EA" w14:textId="77777777" w:rsidR="00EC64ED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601F4038" wp14:editId="29EF8BE5">
                  <wp:extent cx="1332000" cy="1332000"/>
                  <wp:effectExtent l="0" t="0" r="1905" b="1905"/>
                  <wp:docPr id="2053108729" name="Picture 1" descr="3 نفر ملل اول د زیر بیرق بومی و بیرق جزیره نیشنای تنگی تورس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3 نفر ملل اول د زیر بیرق بومی و بیرق جزیره نیشنای تنگی تورس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CD5753F" w14:textId="77777777" w:rsidR="00EC64ED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مردمای بومی و جزیره نشینای تنگه تورس ره به حیث صاحبای سنتی سرزمین خو - استرالیا می شناسیم.</w:t>
            </w:r>
          </w:p>
        </w:tc>
      </w:tr>
      <w:tr w:rsidR="00A70131" w:rsidRPr="0081328C" w14:paraId="4F8EA227" w14:textId="77777777" w:rsidTr="00806499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82EA51E" w14:textId="77777777" w:rsidR="00EC64ED" w:rsidRPr="0081328C" w:rsidRDefault="00AC7532" w:rsidP="00806499">
            <w:pPr>
              <w:pStyle w:val="Image"/>
              <w:spacing w:before="36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eastAsia="en-AU" w:bidi="fa-IR"/>
              </w:rPr>
              <w:drawing>
                <wp:inline distT="0" distB="0" distL="0" distR="0" wp14:anchorId="65D6AB14" wp14:editId="776E04C4">
                  <wp:extent cx="1440000" cy="1080000"/>
                  <wp:effectExtent l="0" t="0" r="8255" b="6350"/>
                  <wp:docPr id="1948645758" name="Picture 1948645758" descr="یک خط ساحل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یک خط ساحلی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0816682" w14:textId="77777777" w:rsidR="00EC64ED" w:rsidRPr="0081328C" w:rsidRDefault="00AC7532" w:rsidP="0080649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3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اونا اولین مردمی بودن که از (موارد زیر) زندگی و استفاده کیدن:</w:t>
            </w:r>
          </w:p>
          <w:p w14:paraId="5F4677AB" w14:textId="77777777" w:rsidR="007074AC" w:rsidRPr="0081328C" w:rsidRDefault="00AC7532" w:rsidP="00806499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سرزمین </w:t>
            </w:r>
          </w:p>
          <w:p w14:paraId="2D69D149" w14:textId="77777777" w:rsidR="007074AC" w:rsidRPr="0081328C" w:rsidRDefault="00AC7532" w:rsidP="00806499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آو.</w:t>
            </w:r>
          </w:p>
        </w:tc>
      </w:tr>
    </w:tbl>
    <w:p w14:paraId="2DEF9AB2" w14:textId="77777777" w:rsidR="00EC64ED" w:rsidRPr="0081328C" w:rsidRDefault="00AC7532" w:rsidP="00806499">
      <w:pPr>
        <w:spacing w:before="0" w:after="0"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bookmarkStart w:id="60" w:name="_Toc42086742" w:displacedByCustomXml="next"/>
    <w:bookmarkStart w:id="61" w:name="_Toc42093324" w:displacedByCustomXml="next"/>
    <w:bookmarkStart w:id="62" w:name="_Hlk41661236" w:displacedByCustomXml="next"/>
    <w:bookmarkStart w:id="63" w:name="_Hlk42013068" w:displacedByCustomXml="next"/>
    <w:bookmarkStart w:id="64" w:name="_Toc497142654" w:displacedByCustomXml="next"/>
    <w:bookmarkStart w:id="65" w:name="_Toc497209781" w:displacedByCustomXml="next"/>
    <w:bookmarkStart w:id="66" w:name="_Toc497212949" w:displacedByCustomXml="next"/>
    <w:bookmarkStart w:id="67" w:name="_Toc497215533" w:displacedByCustomXml="next"/>
    <w:bookmarkStart w:id="68" w:name="_Toc497302120" w:displacedByCustomXml="next"/>
    <w:bookmarkStart w:id="69" w:name="_Toc498339417" w:displacedByCustomXml="next"/>
    <w:bookmarkStart w:id="70" w:name="_Toc527635163" w:displacedByCustomXml="next"/>
    <w:bookmarkStart w:id="71" w:name="_Toc527644812" w:displacedByCustomXml="next"/>
    <w:bookmarkStart w:id="72" w:name="_Toc529882155" w:displacedByCustomXml="next"/>
    <w:bookmarkStart w:id="73" w:name="_Toc533076400" w:displacedByCustomXml="next"/>
    <w:bookmarkStart w:id="74" w:name="_Toc533077010" w:displacedByCustomXml="next"/>
    <w:bookmarkStart w:id="75" w:name="_Toc533079088" w:displacedByCustomXml="next"/>
    <w:bookmarkStart w:id="76" w:name="_Toc533084358" w:displacedByCustomXml="next"/>
    <w:bookmarkStart w:id="77" w:name="_Toc5878086" w:displacedByCustomXml="next"/>
    <w:bookmarkStart w:id="78" w:name="_Toc5975101" w:displacedByCustomXml="next"/>
    <w:bookmarkStart w:id="79" w:name="_Toc5979655" w:displacedByCustomXml="next"/>
    <w:bookmarkStart w:id="80" w:name="_Toc6302389" w:displacedByCustomXml="next"/>
    <w:bookmarkStart w:id="81" w:name="_Toc6305502" w:displacedByCustomXml="next"/>
    <w:bookmarkStart w:id="82" w:name="_Toc6306674" w:displacedByCustomXml="next"/>
    <w:bookmarkStart w:id="83" w:name="_Toc6390564" w:displacedByCustomXml="next"/>
    <w:bookmarkStart w:id="84" w:name="_Toc12634015" w:displacedByCustomXml="next"/>
    <w:bookmarkStart w:id="85" w:name="_Toc12636473" w:displacedByCustomXml="next"/>
    <w:bookmarkStart w:id="86" w:name="_Toc41655088" w:displacedByCustomXml="next"/>
    <w:bookmarkStart w:id="87" w:name="_Toc41661250" w:displacedByCustomXml="next"/>
    <w:sdt>
      <w:sdtPr>
        <w:rPr>
          <w:rFonts w:cs="Dubai"/>
          <w:b w:val="0"/>
          <w:bCs w:val="0"/>
          <w:color w:val="auto"/>
          <w:sz w:val="28"/>
          <w:szCs w:val="22"/>
          <w:rtl/>
          <w:lang w:val="en-AU" w:eastAsia="en-US" w:bidi="fa-IR"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  <w:rtl w:val="0"/>
        </w:rPr>
      </w:sdtEndPr>
      <w:sdtContent>
        <w:p w14:paraId="5C0E610D" w14:textId="77777777" w:rsidR="007074AC" w:rsidRPr="0081328C" w:rsidRDefault="00AC7532" w:rsidP="00806499">
          <w:pPr>
            <w:pStyle w:val="TOCHeading"/>
            <w:bidi/>
            <w:spacing w:line="240" w:lineRule="auto"/>
            <w:rPr>
              <w:rFonts w:cs="Dubai"/>
              <w:noProof/>
              <w:lang w:bidi="fa-IR"/>
            </w:rPr>
          </w:pPr>
          <w:r w:rsidRPr="0081328C">
            <w:rPr>
              <w:rFonts w:cs="Dubai"/>
              <w:rtl/>
              <w:lang w:bidi="fa-IR"/>
            </w:rPr>
            <w:t>ای استراتجی چیز استه؟</w:t>
          </w:r>
          <w:r w:rsidRPr="0081328C">
            <w:rPr>
              <w:rFonts w:cs="Dubai"/>
              <w:szCs w:val="26"/>
              <w:lang w:bidi="fa-IR"/>
            </w:rPr>
            <w:fldChar w:fldCharType="begin"/>
          </w:r>
          <w:r w:rsidRPr="0081328C">
            <w:rPr>
              <w:rFonts w:cs="Dubai"/>
              <w:rtl/>
              <w:lang w:bidi="fa-IR"/>
            </w:rPr>
            <w:instrText xml:space="preserve"> TOC \h \z \t "Heading 2,1,Heading 2 Numbered,1" </w:instrText>
          </w:r>
          <w:r w:rsidRPr="0081328C">
            <w:rPr>
              <w:rFonts w:cs="Dubai"/>
              <w:szCs w:val="26"/>
              <w:lang w:bidi="fa-IR"/>
            </w:rPr>
            <w:fldChar w:fldCharType="separate"/>
          </w:r>
        </w:p>
        <w:p w14:paraId="2EAE0704" w14:textId="552B9677" w:rsidR="00A70131" w:rsidRPr="0081328C" w:rsidRDefault="00000000" w:rsidP="00806499">
          <w:pPr>
            <w:pStyle w:val="TOC1"/>
            <w:bidi/>
            <w:spacing w:line="240" w:lineRule="auto"/>
            <w:rPr>
              <w:rFonts w:cs="Dubai"/>
              <w:sz w:val="22"/>
              <w:lang w:bidi="fa-IR"/>
            </w:rPr>
          </w:pPr>
          <w:hyperlink w:anchor="_Toc256000000" w:history="1">
            <w:r w:rsidR="00AC7532" w:rsidRPr="0081328C">
              <w:rPr>
                <w:rStyle w:val="Hyperlink"/>
                <w:rFonts w:cs="Dubai"/>
                <w:rtl/>
                <w:lang w:bidi="fa-IR"/>
              </w:rPr>
              <w:t>CALD چیز معنی میدیه؟</w:t>
            </w:r>
            <w:r w:rsidR="00AC7532" w:rsidRPr="0081328C">
              <w:rPr>
                <w:rFonts w:cs="Dubai"/>
                <w:lang w:bidi="fa-IR"/>
              </w:rPr>
              <w:tab/>
            </w:r>
            <w:r w:rsidR="00AC7532" w:rsidRPr="0081328C">
              <w:rPr>
                <w:rFonts w:cs="Dubai"/>
                <w:lang w:bidi="fa-IR"/>
              </w:rPr>
              <w:fldChar w:fldCharType="begin"/>
            </w:r>
            <w:r w:rsidR="00AC7532" w:rsidRPr="0081328C">
              <w:rPr>
                <w:rFonts w:cs="Dubai"/>
                <w:lang w:bidi="fa-IR"/>
              </w:rPr>
              <w:instrText xml:space="preserve"> PAGEREF _Toc256000000 \h </w:instrText>
            </w:r>
            <w:r w:rsidR="00AC7532" w:rsidRPr="0081328C">
              <w:rPr>
                <w:rFonts w:cs="Dubai"/>
                <w:lang w:bidi="fa-IR"/>
              </w:rPr>
            </w:r>
            <w:r w:rsidR="00AC7532" w:rsidRPr="0081328C">
              <w:rPr>
                <w:rFonts w:cs="Dubai"/>
                <w:lang w:bidi="fa-IR"/>
              </w:rPr>
              <w:fldChar w:fldCharType="separate"/>
            </w:r>
            <w:r w:rsidR="0096402F">
              <w:rPr>
                <w:rFonts w:cs="Dubai"/>
                <w:rtl/>
                <w:lang w:bidi="fa-IR"/>
              </w:rPr>
              <w:t>5</w:t>
            </w:r>
            <w:r w:rsidR="00AC7532" w:rsidRPr="0081328C">
              <w:rPr>
                <w:rFonts w:cs="Dubai"/>
                <w:lang w:bidi="fa-IR"/>
              </w:rPr>
              <w:fldChar w:fldCharType="end"/>
            </w:r>
          </w:hyperlink>
        </w:p>
        <w:p w14:paraId="654FEF61" w14:textId="7D6777B4" w:rsidR="00A70131" w:rsidRPr="0081328C" w:rsidRDefault="00000000" w:rsidP="00806499">
          <w:pPr>
            <w:pStyle w:val="TOC1"/>
            <w:bidi/>
            <w:spacing w:line="240" w:lineRule="auto"/>
            <w:rPr>
              <w:rFonts w:cs="Dubai"/>
              <w:sz w:val="22"/>
              <w:lang w:bidi="fa-IR"/>
            </w:rPr>
          </w:pPr>
          <w:hyperlink w:anchor="_Toc256000001" w:history="1">
            <w:r w:rsidR="00AC7532" w:rsidRPr="0081328C">
              <w:rPr>
                <w:rStyle w:val="Hyperlink"/>
                <w:rFonts w:cs="Dubai"/>
                <w:rtl/>
                <w:lang w:bidi="fa-IR"/>
              </w:rPr>
              <w:t>ای استراتجی د باره چیز استه؟</w:t>
            </w:r>
            <w:r w:rsidR="00AC7532" w:rsidRPr="0081328C">
              <w:rPr>
                <w:rFonts w:cs="Dubai"/>
                <w:lang w:bidi="fa-IR"/>
              </w:rPr>
              <w:tab/>
            </w:r>
            <w:r w:rsidR="00AC7532" w:rsidRPr="0081328C">
              <w:rPr>
                <w:rFonts w:cs="Dubai"/>
                <w:lang w:bidi="fa-IR"/>
              </w:rPr>
              <w:fldChar w:fldCharType="begin"/>
            </w:r>
            <w:r w:rsidR="00AC7532" w:rsidRPr="0081328C">
              <w:rPr>
                <w:rFonts w:cs="Dubai"/>
                <w:lang w:bidi="fa-IR"/>
              </w:rPr>
              <w:instrText xml:space="preserve"> PAGEREF _Toc256000001 \h </w:instrText>
            </w:r>
            <w:r w:rsidR="00AC7532" w:rsidRPr="0081328C">
              <w:rPr>
                <w:rFonts w:cs="Dubai"/>
                <w:lang w:bidi="fa-IR"/>
              </w:rPr>
            </w:r>
            <w:r w:rsidR="00AC7532" w:rsidRPr="0081328C">
              <w:rPr>
                <w:rFonts w:cs="Dubai"/>
                <w:lang w:bidi="fa-IR"/>
              </w:rPr>
              <w:fldChar w:fldCharType="separate"/>
            </w:r>
            <w:r w:rsidR="0096402F">
              <w:rPr>
                <w:rFonts w:cs="Dubai"/>
                <w:rtl/>
                <w:lang w:bidi="fa-IR"/>
              </w:rPr>
              <w:t>7</w:t>
            </w:r>
            <w:r w:rsidR="00AC7532" w:rsidRPr="0081328C">
              <w:rPr>
                <w:rFonts w:cs="Dubai"/>
                <w:lang w:bidi="fa-IR"/>
              </w:rPr>
              <w:fldChar w:fldCharType="end"/>
            </w:r>
          </w:hyperlink>
        </w:p>
        <w:p w14:paraId="469F4EA7" w14:textId="08C507D5" w:rsidR="00A70131" w:rsidRPr="0081328C" w:rsidRDefault="00000000" w:rsidP="00806499">
          <w:pPr>
            <w:pStyle w:val="TOC1"/>
            <w:bidi/>
            <w:spacing w:line="240" w:lineRule="auto"/>
            <w:rPr>
              <w:rFonts w:cs="Dubai"/>
              <w:sz w:val="22"/>
              <w:lang w:bidi="fa-IR"/>
            </w:rPr>
          </w:pPr>
          <w:hyperlink w:anchor="_Toc256000002" w:history="1">
            <w:r w:rsidR="00AC7532" w:rsidRPr="0081328C">
              <w:rPr>
                <w:rStyle w:val="Hyperlink"/>
                <w:rFonts w:cs="Dubai"/>
                <w:rtl/>
                <w:lang w:bidi="fa-IR"/>
              </w:rPr>
              <w:t>چره ای استراتجی مهم استه؟</w:t>
            </w:r>
            <w:r w:rsidR="00AC7532" w:rsidRPr="0081328C">
              <w:rPr>
                <w:rFonts w:cs="Dubai"/>
                <w:lang w:bidi="fa-IR"/>
              </w:rPr>
              <w:tab/>
            </w:r>
            <w:r w:rsidR="00AC7532" w:rsidRPr="0081328C">
              <w:rPr>
                <w:rFonts w:cs="Dubai"/>
                <w:lang w:bidi="fa-IR"/>
              </w:rPr>
              <w:fldChar w:fldCharType="begin"/>
            </w:r>
            <w:r w:rsidR="00AC7532" w:rsidRPr="0081328C">
              <w:rPr>
                <w:rFonts w:cs="Dubai"/>
                <w:lang w:bidi="fa-IR"/>
              </w:rPr>
              <w:instrText xml:space="preserve"> PAGEREF _Toc256000002 \h </w:instrText>
            </w:r>
            <w:r w:rsidR="00AC7532" w:rsidRPr="0081328C">
              <w:rPr>
                <w:rFonts w:cs="Dubai"/>
                <w:lang w:bidi="fa-IR"/>
              </w:rPr>
            </w:r>
            <w:r w:rsidR="00AC7532" w:rsidRPr="0081328C">
              <w:rPr>
                <w:rFonts w:cs="Dubai"/>
                <w:lang w:bidi="fa-IR"/>
              </w:rPr>
              <w:fldChar w:fldCharType="separate"/>
            </w:r>
            <w:r w:rsidR="0096402F">
              <w:rPr>
                <w:rFonts w:cs="Dubai"/>
                <w:rtl/>
                <w:lang w:bidi="fa-IR"/>
              </w:rPr>
              <w:t>10</w:t>
            </w:r>
            <w:r w:rsidR="00AC7532" w:rsidRPr="0081328C">
              <w:rPr>
                <w:rFonts w:cs="Dubai"/>
                <w:lang w:bidi="fa-IR"/>
              </w:rPr>
              <w:fldChar w:fldCharType="end"/>
            </w:r>
          </w:hyperlink>
        </w:p>
        <w:p w14:paraId="68994484" w14:textId="2CD11B6E" w:rsidR="00A70131" w:rsidRPr="0081328C" w:rsidRDefault="00000000" w:rsidP="00806499">
          <w:pPr>
            <w:pStyle w:val="TOC1"/>
            <w:bidi/>
            <w:spacing w:line="240" w:lineRule="auto"/>
            <w:rPr>
              <w:rFonts w:cs="Dubai"/>
              <w:sz w:val="22"/>
              <w:lang w:bidi="fa-IR"/>
            </w:rPr>
          </w:pPr>
          <w:hyperlink w:anchor="_Toc256000003" w:history="1">
            <w:r w:rsidR="00AC7532" w:rsidRPr="0081328C">
              <w:rPr>
                <w:rStyle w:val="Hyperlink"/>
                <w:rFonts w:cs="Dubai"/>
                <w:rtl/>
                <w:lang w:bidi="fa-IR"/>
              </w:rPr>
              <w:t>مو ای استراتجی ره چی رقم جور کدیم؟</w:t>
            </w:r>
            <w:r w:rsidR="00AC7532" w:rsidRPr="0081328C">
              <w:rPr>
                <w:rFonts w:cs="Dubai"/>
                <w:lang w:bidi="fa-IR"/>
              </w:rPr>
              <w:tab/>
            </w:r>
            <w:r w:rsidR="00AC7532" w:rsidRPr="0081328C">
              <w:rPr>
                <w:rFonts w:cs="Dubai"/>
                <w:lang w:bidi="fa-IR"/>
              </w:rPr>
              <w:fldChar w:fldCharType="begin"/>
            </w:r>
            <w:r w:rsidR="00AC7532" w:rsidRPr="0081328C">
              <w:rPr>
                <w:rFonts w:cs="Dubai"/>
                <w:lang w:bidi="fa-IR"/>
              </w:rPr>
              <w:instrText xml:space="preserve"> PAGEREF _Toc256000003 \h </w:instrText>
            </w:r>
            <w:r w:rsidR="00AC7532" w:rsidRPr="0081328C">
              <w:rPr>
                <w:rFonts w:cs="Dubai"/>
                <w:lang w:bidi="fa-IR"/>
              </w:rPr>
            </w:r>
            <w:r w:rsidR="00AC7532" w:rsidRPr="0081328C">
              <w:rPr>
                <w:rFonts w:cs="Dubai"/>
                <w:lang w:bidi="fa-IR"/>
              </w:rPr>
              <w:fldChar w:fldCharType="separate"/>
            </w:r>
            <w:r w:rsidR="0096402F">
              <w:rPr>
                <w:rFonts w:cs="Dubai"/>
                <w:rtl/>
                <w:lang w:bidi="fa-IR"/>
              </w:rPr>
              <w:t>12</w:t>
            </w:r>
            <w:r w:rsidR="00AC7532" w:rsidRPr="0081328C">
              <w:rPr>
                <w:rFonts w:cs="Dubai"/>
                <w:lang w:bidi="fa-IR"/>
              </w:rPr>
              <w:fldChar w:fldCharType="end"/>
            </w:r>
          </w:hyperlink>
        </w:p>
        <w:p w14:paraId="5AE672B7" w14:textId="01D728F5" w:rsidR="00A70131" w:rsidRPr="0081328C" w:rsidRDefault="00000000" w:rsidP="00806499">
          <w:pPr>
            <w:pStyle w:val="TOC1"/>
            <w:bidi/>
            <w:spacing w:line="240" w:lineRule="auto"/>
            <w:rPr>
              <w:rFonts w:cs="Dubai"/>
              <w:sz w:val="22"/>
              <w:lang w:bidi="fa-IR"/>
            </w:rPr>
          </w:pPr>
          <w:hyperlink w:anchor="_Toc256000004" w:history="1">
            <w:r w:rsidR="00AC7532" w:rsidRPr="0081328C">
              <w:rPr>
                <w:rStyle w:val="Hyperlink"/>
                <w:rFonts w:cs="Dubai"/>
                <w:rtl/>
                <w:lang w:bidi="fa-IR"/>
              </w:rPr>
              <w:t>هدفای ازمو بلده ازی استراتجی چیز استه؟</w:t>
            </w:r>
            <w:r w:rsidR="00AC7532" w:rsidRPr="0081328C">
              <w:rPr>
                <w:rFonts w:cs="Dubai"/>
                <w:lang w:bidi="fa-IR"/>
              </w:rPr>
              <w:tab/>
            </w:r>
            <w:r w:rsidR="00AC7532" w:rsidRPr="0081328C">
              <w:rPr>
                <w:rFonts w:cs="Dubai"/>
                <w:lang w:bidi="fa-IR"/>
              </w:rPr>
              <w:fldChar w:fldCharType="begin"/>
            </w:r>
            <w:r w:rsidR="00AC7532" w:rsidRPr="0081328C">
              <w:rPr>
                <w:rFonts w:cs="Dubai"/>
                <w:lang w:bidi="fa-IR"/>
              </w:rPr>
              <w:instrText xml:space="preserve"> PAGEREF _Toc256000004 \h </w:instrText>
            </w:r>
            <w:r w:rsidR="00AC7532" w:rsidRPr="0081328C">
              <w:rPr>
                <w:rFonts w:cs="Dubai"/>
                <w:lang w:bidi="fa-IR"/>
              </w:rPr>
            </w:r>
            <w:r w:rsidR="00AC7532" w:rsidRPr="0081328C">
              <w:rPr>
                <w:rFonts w:cs="Dubai"/>
                <w:lang w:bidi="fa-IR"/>
              </w:rPr>
              <w:fldChar w:fldCharType="separate"/>
            </w:r>
            <w:r w:rsidR="0096402F">
              <w:rPr>
                <w:rFonts w:cs="Dubai"/>
                <w:rtl/>
                <w:lang w:bidi="fa-IR"/>
              </w:rPr>
              <w:t>15</w:t>
            </w:r>
            <w:r w:rsidR="00AC7532" w:rsidRPr="0081328C">
              <w:rPr>
                <w:rFonts w:cs="Dubai"/>
                <w:lang w:bidi="fa-IR"/>
              </w:rPr>
              <w:fldChar w:fldCharType="end"/>
            </w:r>
          </w:hyperlink>
        </w:p>
        <w:p w14:paraId="55CBAC7F" w14:textId="71AA485C" w:rsidR="00A70131" w:rsidRPr="0081328C" w:rsidRDefault="00000000" w:rsidP="00806499">
          <w:pPr>
            <w:pStyle w:val="TOC1"/>
            <w:bidi/>
            <w:spacing w:line="240" w:lineRule="auto"/>
            <w:rPr>
              <w:rFonts w:cs="Dubai"/>
              <w:sz w:val="22"/>
              <w:lang w:bidi="fa-IR"/>
            </w:rPr>
          </w:pPr>
          <w:hyperlink w:anchor="_Toc256000005" w:history="1">
            <w:r w:rsidR="00AC7532" w:rsidRPr="0081328C">
              <w:rPr>
                <w:rStyle w:val="Hyperlink"/>
                <w:rFonts w:cs="Dubai"/>
                <w:rtl/>
                <w:lang w:bidi="fa-IR"/>
              </w:rPr>
              <w:t>مو د مرحله بعدی چی کار خواد کدیم؟</w:t>
            </w:r>
            <w:r w:rsidR="00AC7532" w:rsidRPr="0081328C">
              <w:rPr>
                <w:rFonts w:cs="Dubai"/>
                <w:lang w:bidi="fa-IR"/>
              </w:rPr>
              <w:tab/>
            </w:r>
            <w:r w:rsidR="00AC7532" w:rsidRPr="0081328C">
              <w:rPr>
                <w:rFonts w:cs="Dubai"/>
                <w:lang w:bidi="fa-IR"/>
              </w:rPr>
              <w:fldChar w:fldCharType="begin"/>
            </w:r>
            <w:r w:rsidR="00AC7532" w:rsidRPr="0081328C">
              <w:rPr>
                <w:rFonts w:cs="Dubai"/>
                <w:lang w:bidi="fa-IR"/>
              </w:rPr>
              <w:instrText xml:space="preserve"> PAGEREF _Toc256000005 \h </w:instrText>
            </w:r>
            <w:r w:rsidR="00AC7532" w:rsidRPr="0081328C">
              <w:rPr>
                <w:rFonts w:cs="Dubai"/>
                <w:lang w:bidi="fa-IR"/>
              </w:rPr>
            </w:r>
            <w:r w:rsidR="00AC7532" w:rsidRPr="0081328C">
              <w:rPr>
                <w:rFonts w:cs="Dubai"/>
                <w:lang w:bidi="fa-IR"/>
              </w:rPr>
              <w:fldChar w:fldCharType="separate"/>
            </w:r>
            <w:r w:rsidR="0096402F">
              <w:rPr>
                <w:rFonts w:cs="Dubai"/>
                <w:rtl/>
                <w:lang w:bidi="fa-IR"/>
              </w:rPr>
              <w:t>29</w:t>
            </w:r>
            <w:r w:rsidR="00AC7532" w:rsidRPr="0081328C">
              <w:rPr>
                <w:rFonts w:cs="Dubai"/>
                <w:lang w:bidi="fa-IR"/>
              </w:rPr>
              <w:fldChar w:fldCharType="end"/>
            </w:r>
          </w:hyperlink>
        </w:p>
        <w:p w14:paraId="01A57210" w14:textId="18BED943" w:rsidR="00A70131" w:rsidRPr="0081328C" w:rsidRDefault="00000000" w:rsidP="00806499">
          <w:pPr>
            <w:pStyle w:val="TOC1"/>
            <w:bidi/>
            <w:spacing w:line="240" w:lineRule="auto"/>
            <w:rPr>
              <w:rFonts w:cs="Dubai"/>
              <w:sz w:val="22"/>
              <w:lang w:bidi="fa-IR"/>
            </w:rPr>
          </w:pPr>
          <w:hyperlink w:anchor="_Toc256000006" w:history="1">
            <w:r w:rsidR="00AC7532" w:rsidRPr="0081328C">
              <w:rPr>
                <w:rStyle w:val="Hyperlink"/>
                <w:rFonts w:cs="Dubai"/>
                <w:rtl/>
                <w:lang w:bidi="fa-IR"/>
              </w:rPr>
              <w:t>مالومات زیادتر</w:t>
            </w:r>
            <w:r w:rsidR="00AC7532" w:rsidRPr="0081328C">
              <w:rPr>
                <w:rFonts w:cs="Dubai"/>
                <w:lang w:bidi="fa-IR"/>
              </w:rPr>
              <w:tab/>
            </w:r>
            <w:r w:rsidR="00AC7532" w:rsidRPr="0081328C">
              <w:rPr>
                <w:rFonts w:cs="Dubai"/>
                <w:lang w:bidi="fa-IR"/>
              </w:rPr>
              <w:fldChar w:fldCharType="begin"/>
            </w:r>
            <w:r w:rsidR="00AC7532" w:rsidRPr="0081328C">
              <w:rPr>
                <w:rFonts w:cs="Dubai"/>
                <w:lang w:bidi="fa-IR"/>
              </w:rPr>
              <w:instrText xml:space="preserve"> PAGEREF _Toc256000006 \h </w:instrText>
            </w:r>
            <w:r w:rsidR="00AC7532" w:rsidRPr="0081328C">
              <w:rPr>
                <w:rFonts w:cs="Dubai"/>
                <w:lang w:bidi="fa-IR"/>
              </w:rPr>
            </w:r>
            <w:r w:rsidR="00AC7532" w:rsidRPr="0081328C">
              <w:rPr>
                <w:rFonts w:cs="Dubai"/>
                <w:lang w:bidi="fa-IR"/>
              </w:rPr>
              <w:fldChar w:fldCharType="separate"/>
            </w:r>
            <w:r w:rsidR="0096402F">
              <w:rPr>
                <w:rFonts w:cs="Dubai"/>
                <w:rtl/>
                <w:lang w:bidi="fa-IR"/>
              </w:rPr>
              <w:t>32</w:t>
            </w:r>
            <w:r w:rsidR="00AC7532" w:rsidRPr="0081328C">
              <w:rPr>
                <w:rFonts w:cs="Dubai"/>
                <w:lang w:bidi="fa-IR"/>
              </w:rPr>
              <w:fldChar w:fldCharType="end"/>
            </w:r>
          </w:hyperlink>
        </w:p>
        <w:p w14:paraId="43156ED5" w14:textId="0D4250D6" w:rsidR="00A70131" w:rsidRPr="0081328C" w:rsidRDefault="00000000" w:rsidP="00806499">
          <w:pPr>
            <w:pStyle w:val="TOC1"/>
            <w:bidi/>
            <w:spacing w:line="240" w:lineRule="auto"/>
            <w:rPr>
              <w:rFonts w:cs="Dubai"/>
              <w:sz w:val="22"/>
              <w:lang w:bidi="fa-IR"/>
            </w:rPr>
          </w:pPr>
          <w:hyperlink w:anchor="_Toc256000007" w:history="1">
            <w:r w:rsidR="00AC7532" w:rsidRPr="0081328C">
              <w:rPr>
                <w:rStyle w:val="Hyperlink"/>
                <w:rFonts w:cs="Dubai"/>
                <w:rtl/>
                <w:lang w:bidi="fa-IR"/>
              </w:rPr>
              <w:t>لست کلمه</w:t>
            </w:r>
            <w:r w:rsidR="00AC7532" w:rsidRPr="0081328C">
              <w:rPr>
                <w:rFonts w:cs="Dubai"/>
                <w:lang w:bidi="fa-IR"/>
              </w:rPr>
              <w:tab/>
            </w:r>
            <w:r w:rsidR="00AC7532" w:rsidRPr="0081328C">
              <w:rPr>
                <w:rFonts w:cs="Dubai"/>
                <w:lang w:bidi="fa-IR"/>
              </w:rPr>
              <w:fldChar w:fldCharType="begin"/>
            </w:r>
            <w:r w:rsidR="00AC7532" w:rsidRPr="0081328C">
              <w:rPr>
                <w:rFonts w:cs="Dubai"/>
                <w:lang w:bidi="fa-IR"/>
              </w:rPr>
              <w:instrText xml:space="preserve"> PAGEREF _Toc256000007 \h </w:instrText>
            </w:r>
            <w:r w:rsidR="00AC7532" w:rsidRPr="0081328C">
              <w:rPr>
                <w:rFonts w:cs="Dubai"/>
                <w:lang w:bidi="fa-IR"/>
              </w:rPr>
            </w:r>
            <w:r w:rsidR="00AC7532" w:rsidRPr="0081328C">
              <w:rPr>
                <w:rFonts w:cs="Dubai"/>
                <w:lang w:bidi="fa-IR"/>
              </w:rPr>
              <w:fldChar w:fldCharType="separate"/>
            </w:r>
            <w:r w:rsidR="0096402F">
              <w:rPr>
                <w:rFonts w:cs="Dubai"/>
                <w:rtl/>
                <w:lang w:bidi="fa-IR"/>
              </w:rPr>
              <w:t>34</w:t>
            </w:r>
            <w:r w:rsidR="00AC7532" w:rsidRPr="0081328C">
              <w:rPr>
                <w:rFonts w:cs="Dubai"/>
                <w:lang w:bidi="fa-IR"/>
              </w:rPr>
              <w:fldChar w:fldCharType="end"/>
            </w:r>
          </w:hyperlink>
        </w:p>
        <w:p w14:paraId="2849C2DD" w14:textId="77777777" w:rsidR="00C1107A" w:rsidRPr="0081328C" w:rsidRDefault="00AC7532" w:rsidP="00806499">
          <w:pPr>
            <w:spacing w:before="0" w:after="0" w:line="240" w:lineRule="auto"/>
            <w:rPr>
              <w:rFonts w:cs="Dubai"/>
              <w:noProof/>
              <w:lang w:bidi="fa-IR"/>
            </w:rPr>
          </w:pPr>
          <w:r w:rsidRPr="0081328C">
            <w:rPr>
              <w:rFonts w:cs="Dubai"/>
              <w:lang w:bidi="fa-IR"/>
            </w:rPr>
            <w:fldChar w:fldCharType="end"/>
          </w:r>
        </w:p>
      </w:sdtContent>
    </w:sdt>
    <w:p w14:paraId="30C5634A" w14:textId="77777777" w:rsidR="00B676E1" w:rsidRPr="0081328C" w:rsidRDefault="00AC7532" w:rsidP="00806499">
      <w:pPr>
        <w:spacing w:before="0" w:after="0"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  <w:bookmarkStart w:id="88" w:name="_Toc43391446"/>
      <w:bookmarkStart w:id="89" w:name="_Toc43391495"/>
      <w:bookmarkStart w:id="90" w:name="_Toc6390577"/>
      <w:bookmarkStart w:id="91" w:name="_Toc12634028"/>
      <w:bookmarkEnd w:id="49"/>
      <w:bookmarkEnd w:id="87"/>
      <w:bookmarkEnd w:id="86"/>
      <w:bookmarkEnd w:id="85"/>
      <w:bookmarkEnd w:id="84"/>
      <w:bookmarkEnd w:id="83"/>
      <w:bookmarkEnd w:id="82"/>
      <w:bookmarkEnd w:id="81"/>
      <w:bookmarkEnd w:id="80"/>
      <w:bookmarkEnd w:id="79"/>
      <w:bookmarkEnd w:id="78"/>
      <w:bookmarkEnd w:id="77"/>
      <w:bookmarkEnd w:id="76"/>
      <w:bookmarkEnd w:id="75"/>
      <w:bookmarkEnd w:id="74"/>
      <w:bookmarkEnd w:id="73"/>
      <w:bookmarkEnd w:id="72"/>
      <w:bookmarkEnd w:id="71"/>
      <w:bookmarkEnd w:id="70"/>
      <w:bookmarkEnd w:id="69"/>
      <w:bookmarkEnd w:id="68"/>
      <w:bookmarkEnd w:id="67"/>
      <w:bookmarkEnd w:id="66"/>
      <w:bookmarkEnd w:id="65"/>
      <w:bookmarkEnd w:id="64"/>
      <w:bookmarkEnd w:id="63"/>
      <w:bookmarkEnd w:id="62"/>
      <w:bookmarkEnd w:id="61"/>
      <w:bookmarkEnd w:id="60"/>
    </w:p>
    <w:p w14:paraId="1F7EE0E8" w14:textId="77777777" w:rsidR="00B676E1" w:rsidRPr="0081328C" w:rsidRDefault="00AC7532" w:rsidP="00806499">
      <w:pPr>
        <w:pStyle w:val="Heading2"/>
        <w:bidi/>
        <w:spacing w:line="240" w:lineRule="auto"/>
        <w:rPr>
          <w:rFonts w:cs="Dubai"/>
          <w:lang w:val="en-AU" w:bidi="fa-IR"/>
        </w:rPr>
      </w:pPr>
      <w:bookmarkStart w:id="92" w:name="_Toc256000000"/>
      <w:r w:rsidRPr="0081328C">
        <w:rPr>
          <w:rFonts w:cs="FS Me Pro"/>
          <w:rtl/>
          <w:lang w:bidi="fa-IR"/>
        </w:rPr>
        <w:lastRenderedPageBreak/>
        <w:t>CALD</w:t>
      </w:r>
      <w:r w:rsidRPr="0081328C">
        <w:rPr>
          <w:rFonts w:cs="Dubai"/>
          <w:rtl/>
          <w:lang w:bidi="fa-IR"/>
        </w:rPr>
        <w:t xml:space="preserve"> چیز معنی میدیه؟</w:t>
      </w:r>
      <w:bookmarkEnd w:id="92"/>
    </w:p>
    <w:tbl>
      <w:tblPr>
        <w:bidiVisual/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A70131" w:rsidRPr="0081328C" w14:paraId="74688EC9" w14:textId="77777777" w:rsidTr="00806499">
        <w:trPr>
          <w:trHeight w:val="3628"/>
        </w:trPr>
        <w:tc>
          <w:tcPr>
            <w:tcW w:w="2551" w:type="dxa"/>
            <w:vAlign w:val="center"/>
          </w:tcPr>
          <w:p w14:paraId="6186E1A5" w14:textId="77777777" w:rsidR="00B676E1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2B9BFA0" wp14:editId="3AF930AC">
                  <wp:extent cx="1440000" cy="1440000"/>
                  <wp:effectExtent l="0" t="0" r="8255" b="8255"/>
                  <wp:docPr id="5" name="Picture 5" descr="یک گروپی از نفرای CALD د زیر سه حباب گفتاری استن که بله شی د سه زیبون مختلف «سلام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یک گروپی از نفرای CALD د زیر سه حباب گفتاری استن که بله شی د سه زیبون مختلف «سلام» نوشته اس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0E8B6E15" w14:textId="77777777" w:rsidR="00B676E1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Style w:val="Strong"/>
                <w:rFonts w:cs="Dubai"/>
                <w:rtl/>
                <w:lang w:bidi="fa-IR"/>
              </w:rPr>
              <w:t>از نظر فرهنگی و زبانی متنوع (</w:t>
            </w:r>
            <w:r w:rsidRPr="0081328C">
              <w:rPr>
                <w:rStyle w:val="Strong"/>
                <w:rFonts w:cs="FS Me Pro"/>
                <w:rtl/>
                <w:lang w:bidi="fa-IR"/>
              </w:rPr>
              <w:t>CALD</w:t>
            </w:r>
            <w:r w:rsidRPr="0081328C">
              <w:rPr>
                <w:rStyle w:val="Strong"/>
                <w:rFonts w:cs="Dubai"/>
                <w:rtl/>
                <w:lang w:bidi="fa-IR"/>
              </w:rPr>
              <w:t xml:space="preserve">) </w:t>
            </w:r>
            <w:r w:rsidR="005F295B" w:rsidRPr="0081328C">
              <w:rPr>
                <w:rFonts w:cs="Dubai"/>
                <w:rtl/>
                <w:lang w:bidi="fa-IR"/>
              </w:rPr>
              <w:t>کسایی استن که:</w:t>
            </w:r>
          </w:p>
          <w:p w14:paraId="160AC7C4" w14:textId="77777777" w:rsidR="00B676E1" w:rsidRPr="0081328C" w:rsidRDefault="00AC7532" w:rsidP="00806499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از پیشینه های مختلف استن</w:t>
            </w:r>
          </w:p>
          <w:p w14:paraId="369E5D28" w14:textId="77777777" w:rsidR="00B676E1" w:rsidRPr="0081328C" w:rsidRDefault="00AC7532" w:rsidP="00806499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د زیبونای بغیر از انگلیسی توره موگیَن.</w:t>
            </w:r>
          </w:p>
        </w:tc>
      </w:tr>
      <w:tr w:rsidR="00A70131" w:rsidRPr="0081328C" w14:paraId="1DAFA7EA" w14:textId="77777777" w:rsidTr="00806499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6A3AAB41" w14:textId="77777777" w:rsidR="00B676E1" w:rsidRPr="0081328C" w:rsidRDefault="00B676E1" w:rsidP="00806499">
            <w:pPr>
              <w:pStyle w:val="Image"/>
              <w:spacing w:before="600" w:after="0" w:line="240" w:lineRule="auto"/>
              <w:rPr>
                <w:rFonts w:cs="Dubai"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67C8CEBA" w14:textId="77777777" w:rsidR="002327D5" w:rsidRPr="0081328C" w:rsidRDefault="00AC7532" w:rsidP="00806499">
            <w:pPr>
              <w:bidi/>
              <w:spacing w:before="60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د استرالیا:</w:t>
            </w:r>
          </w:p>
        </w:tc>
      </w:tr>
      <w:tr w:rsidR="00A70131" w:rsidRPr="0081328C" w14:paraId="68AA82F4" w14:textId="77777777" w:rsidTr="00806499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76C97686" w14:textId="77777777" w:rsidR="00B676E1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04CCFE45" wp14:editId="474350FE">
                  <wp:extent cx="1482725" cy="1482725"/>
                  <wp:effectExtent l="0" t="0" r="3175" b="3175"/>
                  <wp:docPr id="1049760633" name="Picture 38" descr="یک نیلغه و یک نشان تیر که د گرد یک نقشه دنیا دور خورده و نشان شی طرف استرالیا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یک نیلغه و یک نشان تیر که د گرد یک نقشه دنیا دور خورده و نشان شی طرف استرالیا استه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D4ED90" w14:textId="143725EF" w:rsidR="00B676E1" w:rsidRPr="0081328C" w:rsidRDefault="00AC7532" w:rsidP="00806499">
            <w:pPr>
              <w:pStyle w:val="ListParagraph"/>
              <w:numPr>
                <w:ilvl w:val="0"/>
                <w:numId w:val="3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نزدیک به </w:t>
            </w:r>
            <w:r w:rsidR="001F49AB" w:rsidRPr="0081328C">
              <w:rPr>
                <w:rStyle w:val="Statisticstyle"/>
                <w:rFonts w:cs="FS Me Pro"/>
                <w:bCs/>
                <w:position w:val="0"/>
                <w:szCs w:val="36"/>
                <w:rtl/>
                <w:lang w:bidi="fa-IR"/>
              </w:rPr>
              <w:t>8</w:t>
            </w:r>
            <w:r w:rsidR="001F49AB" w:rsidRPr="0081328C">
              <w:rPr>
                <w:rStyle w:val="Statisticstyle"/>
                <w:rFonts w:cs="Dubai"/>
                <w:bCs/>
                <w:position w:val="0"/>
                <w:szCs w:val="36"/>
                <w:rtl/>
                <w:lang w:bidi="fa-IR"/>
              </w:rPr>
              <w:t xml:space="preserve"> میلیون</w:t>
            </w:r>
            <w:r w:rsidRPr="0081328C">
              <w:rPr>
                <w:rFonts w:cs="Dubai"/>
                <w:rtl/>
                <w:lang w:bidi="fa-IR"/>
              </w:rPr>
              <w:t xml:space="preserve"> نفر شی د بیرون ازی کشور تولد</w:t>
            </w:r>
            <w:r w:rsidR="006A07EE">
              <w:rPr>
                <w:rFonts w:cs="Dubai"/>
                <w:lang w:bidi="fa-IR"/>
              </w:rPr>
              <w:t> </w:t>
            </w:r>
            <w:r w:rsidRPr="0081328C">
              <w:rPr>
                <w:rFonts w:cs="Dubai"/>
                <w:rtl/>
                <w:lang w:bidi="fa-IR"/>
              </w:rPr>
              <w:t>شدن.</w:t>
            </w:r>
          </w:p>
        </w:tc>
      </w:tr>
      <w:tr w:rsidR="00A70131" w:rsidRPr="0081328C" w14:paraId="1B8BCC16" w14:textId="77777777" w:rsidTr="00806499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706EBC14" w14:textId="77777777" w:rsidR="001F49AB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C86F563" wp14:editId="6080E45A">
                  <wp:extent cx="1482725" cy="1482725"/>
                  <wp:effectExtent l="0" t="0" r="3175" b="3175"/>
                  <wp:docPr id="253724778" name="Picture 39" descr="یک گروپی از نفرای CALD د زیر سه حباب گفتاری استن که بله شی د سه زیبون مختلف «سلام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یک گروپی از نفرای CALD د زیر سه حباب گفتاری استن که بله شی د سه زیبون مختلف «سلام» نوشته استه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324B9E" w14:textId="77777777" w:rsidR="001F49AB" w:rsidRPr="0081328C" w:rsidRDefault="00AC7532" w:rsidP="00806499">
            <w:pPr>
              <w:pStyle w:val="ListParagraph"/>
              <w:numPr>
                <w:ilvl w:val="0"/>
                <w:numId w:val="3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مردم به بیشتر از </w:t>
            </w:r>
            <w:r w:rsidRPr="0081328C">
              <w:rPr>
                <w:rStyle w:val="Statisticstyle"/>
                <w:rFonts w:cs="Dubai"/>
                <w:bCs/>
                <w:position w:val="0"/>
                <w:szCs w:val="36"/>
                <w:rtl/>
                <w:lang w:bidi="fa-IR"/>
              </w:rPr>
              <w:t xml:space="preserve">300 </w:t>
            </w:r>
            <w:r w:rsidRPr="0081328C">
              <w:rPr>
                <w:rFonts w:cs="Dubai"/>
                <w:rtl/>
                <w:lang w:bidi="fa-IR"/>
              </w:rPr>
              <w:t>زیبون مختلف توره موگین.</w:t>
            </w:r>
          </w:p>
        </w:tc>
      </w:tr>
    </w:tbl>
    <w:p w14:paraId="5D2119BE" w14:textId="77777777" w:rsidR="00F74375" w:rsidRPr="0081328C" w:rsidRDefault="00AC7532" w:rsidP="00806499">
      <w:pPr>
        <w:spacing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7D555047" w14:textId="77777777" w:rsidTr="003F74DC">
        <w:trPr>
          <w:trHeight w:val="3402"/>
        </w:trPr>
        <w:tc>
          <w:tcPr>
            <w:tcW w:w="2551" w:type="dxa"/>
            <w:vAlign w:val="center"/>
          </w:tcPr>
          <w:p w14:paraId="59E57F3D" w14:textId="77777777" w:rsidR="002327D5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lastRenderedPageBreak/>
              <w:drawing>
                <wp:inline distT="0" distB="0" distL="0" distR="0" wp14:anchorId="4BC5479B" wp14:editId="6A58E943">
                  <wp:extent cx="1482725" cy="1482725"/>
                  <wp:effectExtent l="0" t="0" r="3175" b="3175"/>
                  <wp:docPr id="1908268187" name="Picture 40" descr="یک نفر که طرف خودون خو اشاره نه و دست خوره د پیش 2 نفر دیگه دیراز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یک نفر که طرف خودون خو اشاره نه و دست خوره د پیش 2 نفر دیگه دیراز مونه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4F329B" w14:textId="77777777" w:rsidR="002327D5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وقتی شیمو به حیث بخشی </w:t>
            </w:r>
            <w:r w:rsidRPr="0081328C">
              <w:rPr>
                <w:rStyle w:val="Strong"/>
                <w:rFonts w:cs="Dubai"/>
                <w:rtl/>
                <w:lang w:bidi="fa-IR"/>
              </w:rPr>
              <w:t xml:space="preserve">شناسایی </w:t>
            </w:r>
            <w:r w:rsidRPr="0081328C">
              <w:rPr>
                <w:rFonts w:cs="Dubai"/>
                <w:rtl/>
                <w:lang w:bidi="fa-IR"/>
              </w:rPr>
              <w:t>موشید، ای تر موگید که شیمو تعلق به یک گروپی خاصی از مردم دیرید.</w:t>
            </w:r>
          </w:p>
        </w:tc>
      </w:tr>
      <w:tr w:rsidR="00A70131" w:rsidRPr="0081328C" w14:paraId="00DAF36A" w14:textId="77777777" w:rsidTr="003F74DC">
        <w:trPr>
          <w:trHeight w:val="3402"/>
        </w:trPr>
        <w:tc>
          <w:tcPr>
            <w:tcW w:w="2551" w:type="dxa"/>
            <w:vAlign w:val="center"/>
          </w:tcPr>
          <w:p w14:paraId="4CF5AA2E" w14:textId="77777777" w:rsidR="00B676E1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6FF99504" wp14:editId="54D6A6F3">
                  <wp:extent cx="1482725" cy="1482725"/>
                  <wp:effectExtent l="0" t="0" r="3175" b="3175"/>
                  <wp:docPr id="626339655" name="Picture 42" descr="یک نفر که طرف خودون خو اشاره نه و دست خوره و یک نقشه استرالیا ره بلند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یک نفر که طرف خودون خو اشاره نه و دست خوره و یک نقشه استرالیا ره بلند مونه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8E8041" w14:textId="77777777" w:rsidR="00B676E1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6A07EE">
              <w:rPr>
                <w:rStyle w:val="Statisticstyle"/>
                <w:rFonts w:cs="Dubai"/>
                <w:bCs/>
                <w:position w:val="0"/>
                <w:szCs w:val="36"/>
                <w:rtl/>
                <w:lang w:bidi="fa-IR"/>
              </w:rPr>
              <w:t>30</w:t>
            </w:r>
            <w:r w:rsidRPr="0081328C">
              <w:rPr>
                <w:rStyle w:val="Statisticstyle"/>
                <w:rFonts w:cs="Dubai"/>
                <w:bCs/>
                <w:position w:val="0"/>
                <w:rtl/>
                <w:lang w:bidi="fa-IR"/>
              </w:rPr>
              <w:t xml:space="preserve"> </w:t>
            </w:r>
            <w:r w:rsidRPr="006A07EE">
              <w:rPr>
                <w:rStyle w:val="Statisticstyle"/>
                <w:rFonts w:cs="Dubai"/>
                <w:bCs/>
                <w:position w:val="0"/>
                <w:szCs w:val="36"/>
                <w:rtl/>
                <w:lang w:bidi="fa-IR"/>
              </w:rPr>
              <w:t>فیصد</w:t>
            </w:r>
            <w:r w:rsidRPr="0081328C">
              <w:rPr>
                <w:rFonts w:cs="Dubai"/>
                <w:bCs/>
                <w:rtl/>
                <w:lang w:bidi="fa-IR"/>
              </w:rPr>
              <w:t xml:space="preserve"> </w:t>
            </w:r>
            <w:r w:rsidRPr="006A07EE">
              <w:rPr>
                <w:rFonts w:cs="Dubai"/>
                <w:rtl/>
                <w:lang w:bidi="fa-IR"/>
              </w:rPr>
              <w:t xml:space="preserve">از مردمی که د استرالیا زندگی نن به حیث یک نفر </w:t>
            </w:r>
            <w:r w:rsidRPr="006A07EE">
              <w:rPr>
                <w:rFonts w:cs="FS Me Pro"/>
                <w:rtl/>
                <w:lang w:bidi="fa-IR"/>
              </w:rPr>
              <w:t>CALD</w:t>
            </w:r>
            <w:r w:rsidRPr="006A07EE">
              <w:rPr>
                <w:rFonts w:cs="Dubai"/>
                <w:rtl/>
                <w:lang w:bidi="fa-IR"/>
              </w:rPr>
              <w:t xml:space="preserve"> شناسایی موشن</w:t>
            </w:r>
            <w:r w:rsidRPr="0081328C">
              <w:rPr>
                <w:rFonts w:cs="Dubai"/>
                <w:bCs/>
                <w:rtl/>
                <w:lang w:bidi="fa-IR"/>
              </w:rPr>
              <w:t>.</w:t>
            </w:r>
          </w:p>
        </w:tc>
      </w:tr>
      <w:tr w:rsidR="00A70131" w:rsidRPr="0081328C" w14:paraId="1700AACD" w14:textId="77777777" w:rsidTr="003F74DC">
        <w:trPr>
          <w:trHeight w:val="3402"/>
        </w:trPr>
        <w:tc>
          <w:tcPr>
            <w:tcW w:w="2551" w:type="dxa"/>
            <w:vAlign w:val="center"/>
          </w:tcPr>
          <w:p w14:paraId="6AB8ED04" w14:textId="77777777" w:rsidR="001F49AB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9CF92B7" wp14:editId="3B3C5989">
                  <wp:extent cx="1482725" cy="1482725"/>
                  <wp:effectExtent l="0" t="0" r="3175" b="3175"/>
                  <wp:docPr id="154003351" name="Picture 43" descr="یک نفر که دست خوره د پیش فامیلی خو بلند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یک نفر که دست خوره د پیش فامیلی خو بلند مونه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69A58B" w14:textId="77777777" w:rsidR="001F49AB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6A07EE">
              <w:rPr>
                <w:rStyle w:val="Statisticstyle"/>
                <w:rFonts w:cs="Dubai"/>
                <w:bCs/>
                <w:position w:val="0"/>
                <w:szCs w:val="36"/>
                <w:rtl/>
                <w:lang w:bidi="fa-IR"/>
              </w:rPr>
              <w:t>10</w:t>
            </w:r>
            <w:r w:rsidRPr="0081328C">
              <w:rPr>
                <w:rStyle w:val="Statisticstyle"/>
                <w:rFonts w:cs="Dubai"/>
                <w:bCs/>
                <w:position w:val="0"/>
                <w:rtl/>
                <w:lang w:bidi="fa-IR"/>
              </w:rPr>
              <w:t xml:space="preserve"> </w:t>
            </w:r>
            <w:r w:rsidRPr="006A07EE">
              <w:rPr>
                <w:rStyle w:val="Statisticstyle"/>
                <w:rFonts w:cs="Dubai"/>
                <w:bCs/>
                <w:position w:val="0"/>
                <w:szCs w:val="36"/>
                <w:rtl/>
                <w:lang w:bidi="fa-IR"/>
              </w:rPr>
              <w:t>فیصد</w:t>
            </w:r>
            <w:r w:rsidRPr="0081328C">
              <w:rPr>
                <w:rFonts w:cs="Dubai"/>
                <w:rtl/>
                <w:lang w:bidi="fa-IR"/>
              </w:rPr>
              <w:t xml:space="preserve"> از </w:t>
            </w:r>
            <w:r w:rsidRPr="0081328C">
              <w:rPr>
                <w:rStyle w:val="Strong"/>
                <w:rFonts w:cs="Dubai"/>
                <w:rtl/>
                <w:lang w:bidi="fa-IR"/>
              </w:rPr>
              <w:t>شرکت کنندا</w:t>
            </w:r>
            <w:r w:rsidRPr="0081328C">
              <w:rPr>
                <w:rFonts w:cs="Dubai"/>
                <w:rtl/>
                <w:lang w:bidi="fa-IR"/>
              </w:rPr>
              <w:t xml:space="preserve"> د طرح ملی بیمه معیوبیت (</w:t>
            </w:r>
            <w:r w:rsidRPr="0081328C">
              <w:rPr>
                <w:rFonts w:cs="FS Me Pro"/>
                <w:rtl/>
                <w:lang w:bidi="fa-IR"/>
              </w:rPr>
              <w:t>NDIS</w:t>
            </w:r>
            <w:r w:rsidRPr="0081328C">
              <w:rPr>
                <w:rFonts w:cs="Dubai"/>
                <w:rtl/>
                <w:lang w:bidi="fa-IR"/>
              </w:rPr>
              <w:t xml:space="preserve">) به حیث یک نفر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شناسایی موشن.</w:t>
            </w:r>
          </w:p>
        </w:tc>
      </w:tr>
      <w:tr w:rsidR="00A70131" w:rsidRPr="0081328C" w14:paraId="1A29774E" w14:textId="77777777" w:rsidTr="003F74DC">
        <w:trPr>
          <w:trHeight w:val="3402"/>
        </w:trPr>
        <w:tc>
          <w:tcPr>
            <w:tcW w:w="2551" w:type="dxa"/>
            <w:vAlign w:val="center"/>
          </w:tcPr>
          <w:p w14:paraId="0FA54421" w14:textId="77777777" w:rsidR="001F49AB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543BB8F" wp14:editId="627F07CE">
                  <wp:extent cx="1483200" cy="1483200"/>
                  <wp:effectExtent l="0" t="0" r="3175" b="3175"/>
                  <wp:docPr id="768595154" name="Picture 768595154" descr="یک نشان شرکت کننده که یک گروپی از شرکت کنندا ره نیشو میدیه. دو دنه شی دست خوره بال کی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یک نشان شرکت کننده که یک گروپی از شرکت کنندا ره نیشو میدیه. دو دنه شی دست خوره بال کید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2336EAB" w14:textId="678EA6D5" w:rsidR="001F49AB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Style w:val="Strong"/>
                <w:rFonts w:cs="Dubai"/>
                <w:b w:val="0"/>
                <w:bCs w:val="0"/>
                <w:color w:val="auto"/>
                <w:rtl/>
                <w:lang w:bidi="fa-IR"/>
              </w:rPr>
              <w:t xml:space="preserve">شرکت کنندا مردمای دارای معیوبیت استن که د </w:t>
            </w:r>
            <w:r w:rsidRPr="0081328C">
              <w:rPr>
                <w:rStyle w:val="Strong"/>
                <w:rFonts w:cs="FS Me Pro"/>
                <w:b w:val="0"/>
                <w:bCs w:val="0"/>
                <w:color w:val="auto"/>
                <w:rtl/>
                <w:lang w:bidi="fa-IR"/>
              </w:rPr>
              <w:t>NDIS</w:t>
            </w:r>
            <w:r w:rsidRPr="0081328C">
              <w:rPr>
                <w:rStyle w:val="Strong"/>
                <w:rFonts w:cs="Dubai"/>
                <w:b w:val="0"/>
                <w:bCs w:val="0"/>
                <w:color w:val="auto"/>
                <w:rtl/>
                <w:lang w:bidi="fa-IR"/>
              </w:rPr>
              <w:t xml:space="preserve"> حصه</w:t>
            </w:r>
            <w:r w:rsidR="00EF565D">
              <w:rPr>
                <w:lang w:bidi="fa-IR"/>
              </w:rPr>
              <w:t> </w:t>
            </w:r>
            <w:r w:rsidRPr="0081328C">
              <w:rPr>
                <w:rStyle w:val="Strong"/>
                <w:rFonts w:cs="Dubai"/>
                <w:b w:val="0"/>
                <w:bCs w:val="0"/>
                <w:color w:val="auto"/>
                <w:rtl/>
                <w:lang w:bidi="fa-IR"/>
              </w:rPr>
              <w:t>میگرن.</w:t>
            </w:r>
          </w:p>
        </w:tc>
      </w:tr>
    </w:tbl>
    <w:p w14:paraId="43D2B55D" w14:textId="77777777" w:rsidR="00B676E1" w:rsidRPr="0081328C" w:rsidRDefault="00AC7532" w:rsidP="00806499">
      <w:pPr>
        <w:spacing w:before="0" w:after="0"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p w14:paraId="05849C50" w14:textId="77777777" w:rsidR="00D01D6C" w:rsidRPr="0081328C" w:rsidRDefault="00AC7532" w:rsidP="00806499">
      <w:pPr>
        <w:pStyle w:val="Heading2"/>
        <w:bidi/>
        <w:spacing w:line="240" w:lineRule="auto"/>
        <w:rPr>
          <w:rFonts w:cs="Dubai"/>
          <w:lang w:val="en-AU" w:bidi="fa-IR"/>
        </w:rPr>
      </w:pPr>
      <w:bookmarkStart w:id="93" w:name="_Toc256000001"/>
      <w:r w:rsidRPr="0081328C">
        <w:rPr>
          <w:rFonts w:cs="Dubai"/>
          <w:rtl/>
          <w:lang w:bidi="fa-IR"/>
        </w:rPr>
        <w:lastRenderedPageBreak/>
        <w:t>ای استراتجی د باره چیز استه؟</w:t>
      </w:r>
      <w:bookmarkEnd w:id="88"/>
      <w:bookmarkEnd w:id="89"/>
      <w:bookmarkEnd w:id="93"/>
    </w:p>
    <w:tbl>
      <w:tblPr>
        <w:bidiVisual/>
        <w:tblW w:w="9356" w:type="dxa"/>
        <w:tblLayout w:type="fixed"/>
        <w:tblLook w:val="04A0" w:firstRow="1" w:lastRow="0" w:firstColumn="1" w:lastColumn="0" w:noHBand="0" w:noVBand="1"/>
      </w:tblPr>
      <w:tblGrid>
        <w:gridCol w:w="2537"/>
        <w:gridCol w:w="6592"/>
        <w:gridCol w:w="227"/>
      </w:tblGrid>
      <w:tr w:rsidR="00A70131" w:rsidRPr="0081328C" w14:paraId="35966668" w14:textId="77777777" w:rsidTr="003F74DC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4B6D4F47" w14:textId="77777777" w:rsidR="005F45F4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bookmarkStart w:id="94" w:name="_Hlk152854252"/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692032" behindDoc="0" locked="0" layoutInCell="1" allowOverlap="1" wp14:anchorId="3E5B6624" wp14:editId="41A1B280">
                      <wp:simplePos x="0" y="0"/>
                      <wp:positionH relativeFrom="column">
                        <wp:posOffset>297815</wp:posOffset>
                      </wp:positionH>
                      <wp:positionV relativeFrom="paragraph">
                        <wp:posOffset>442595</wp:posOffset>
                      </wp:positionV>
                      <wp:extent cx="892175" cy="28638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863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9BAE94" w14:textId="77777777" w:rsidR="00AC7532" w:rsidRPr="00984A06" w:rsidRDefault="00AC7532" w:rsidP="0023797D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984A06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استراتجی</w:t>
                                  </w:r>
                                </w:p>
                                <w:p w14:paraId="22855668" w14:textId="77777777" w:rsidR="00AC7532" w:rsidRPr="00984A06" w:rsidRDefault="00AC7532" w:rsidP="00D316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5B6624" id="_x0000_s1030" type="#_x0000_t202" alt="&quot;&quot;" style="position:absolute;left:0;text-align:left;margin-left:23.45pt;margin-top:34.85pt;width:70.25pt;height:22.5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" filled="f" stroked="f">
                      <v:textbox inset="0,0,0,0">
                        <w:txbxContent>
                          <w:p w14:paraId="4F9BAE94" w14:textId="77777777" w:rsidR="00AC7532" w:rsidRPr="00984A06" w:rsidRDefault="00AC7532" w:rsidP="0023797D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984A06">
                              <w:rPr>
                                <w:rFonts w:ascii="Dubai" w:hAnsi="Dubai" w:cs="Duba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استراتجی</w:t>
                            </w:r>
                          </w:p>
                          <w:p w14:paraId="22855668" w14:textId="77777777" w:rsidR="00AC7532" w:rsidRPr="00984A06" w:rsidRDefault="00AC7532" w:rsidP="00D316E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b/>
                                <w:bCs/>
                                <w:sz w:val="22"/>
                                <w:szCs w:val="22"/>
                                <w:lang w:val="en-PH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16F6D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320CAE69" wp14:editId="2B8BD341">
                  <wp:extent cx="1482725" cy="1482725"/>
                  <wp:effectExtent l="0" t="0" r="3175" b="3175"/>
                  <wp:docPr id="478145865" name="Picture 44" descr="یک سند استراتج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یک سند استراتجی.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3B8722B2" w14:textId="0B33E6B4" w:rsidR="00F05FC3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</w:t>
            </w:r>
            <w:r w:rsidR="00090098" w:rsidRPr="00090098">
              <w:rPr>
                <w:rFonts w:cs="Dubai"/>
                <w:rtl/>
                <w:lang w:bidi="fa-IR"/>
              </w:rPr>
              <w:t>استراتجی</w:t>
            </w:r>
            <w:r w:rsidR="00090098">
              <w:rPr>
                <w:rFonts w:cs="Dubai"/>
                <w:lang w:bidi="fa-IR"/>
              </w:rPr>
              <w:t xml:space="preserve"> </w:t>
            </w:r>
            <w:r w:rsidRPr="0081328C">
              <w:rPr>
                <w:rFonts w:cs="Dubai"/>
                <w:rtl/>
                <w:lang w:bidi="fa-IR"/>
              </w:rPr>
              <w:t>تنوع فرهنگی و زبانی 2024 - 2028 ره نوشته</w:t>
            </w:r>
            <w:r w:rsidR="00EF565D">
              <w:rPr>
                <w:rFonts w:cs="Dubai"/>
                <w:lang w:bidi="fa-IR"/>
              </w:rPr>
              <w:t> </w:t>
            </w:r>
            <w:r w:rsidRPr="0081328C">
              <w:rPr>
                <w:rFonts w:cs="Dubai"/>
                <w:rtl/>
                <w:lang w:bidi="fa-IR"/>
              </w:rPr>
              <w:t>کدیم.</w:t>
            </w:r>
          </w:p>
          <w:p w14:paraId="4A4AE094" w14:textId="77777777" w:rsidR="005F45F4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ای ره، ای استراتیجی موگیم.</w:t>
            </w:r>
          </w:p>
        </w:tc>
      </w:tr>
      <w:tr w:rsidR="00A70131" w:rsidRPr="0081328C" w14:paraId="570A5662" w14:textId="77777777" w:rsidTr="003F74DC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65E3790C" w14:textId="77777777" w:rsidR="00230B06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2E3427AD" wp14:editId="21E2E121">
                  <wp:extent cx="1483200" cy="1483200"/>
                  <wp:effectExtent l="0" t="0" r="3175" b="3175"/>
                  <wp:docPr id="420215641" name="Picture 1" descr="یک گروپی از شرکت کنندای CALD. د پالوی ازوا یک علامت انگشت ایرکه بالاگرفته قد یک تیری استه که روی شی طرف بال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215641" name="Picture 1" descr="یک گروپی از شرکت کنندای CALD. د پالوی ازوا یک علامت انگشت ایرکه بالاگرفته قد یک تیری استه که روی شی طرف بال استه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62A7B652" w14:textId="14F469F9" w:rsidR="00230B06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ای </w:t>
            </w:r>
            <w:r w:rsidR="00090098" w:rsidRPr="00090098">
              <w:rPr>
                <w:rFonts w:cs="Dubai"/>
                <w:rtl/>
                <w:lang w:bidi="fa-IR"/>
              </w:rPr>
              <w:t>استراتجی</w:t>
            </w:r>
            <w:r w:rsidRPr="0081328C">
              <w:rPr>
                <w:rFonts w:cs="Dubai"/>
                <w:rtl/>
                <w:lang w:bidi="fa-IR"/>
              </w:rPr>
              <w:t xml:space="preserve"> عبارت از یک پلانی استه که مو چی رقم </w:t>
            </w:r>
            <w:r w:rsidRPr="0081328C">
              <w:rPr>
                <w:rFonts w:cs="FS Me Pro"/>
                <w:rtl/>
                <w:lang w:bidi="fa-IR"/>
              </w:rPr>
              <w:t>NDIS</w:t>
            </w:r>
            <w:r w:rsidRPr="0081328C">
              <w:rPr>
                <w:rFonts w:cs="Dubai"/>
                <w:rtl/>
                <w:lang w:bidi="fa-IR"/>
              </w:rPr>
              <w:t xml:space="preserve"> ره بلده شرکت کنندای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خوبتر کنیم.</w:t>
            </w:r>
          </w:p>
        </w:tc>
      </w:tr>
      <w:bookmarkEnd w:id="94"/>
      <w:tr w:rsidR="00A70131" w:rsidRPr="0081328C" w14:paraId="41EC13E9" w14:textId="77777777" w:rsidTr="003F74DC">
        <w:trPr>
          <w:trHeight w:val="3628"/>
        </w:trPr>
        <w:tc>
          <w:tcPr>
            <w:tcW w:w="2537" w:type="dxa"/>
            <w:vAlign w:val="center"/>
          </w:tcPr>
          <w:p w14:paraId="42A0CB56" w14:textId="77777777" w:rsidR="005F45F4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7E37B31" wp14:editId="0CF9D63A">
                  <wp:extent cx="1482725" cy="1482725"/>
                  <wp:effectExtent l="0" t="0" r="3175" b="3175"/>
                  <wp:docPr id="781709884" name="Picture 5" descr="یک شرکت کننده یک سند NDIS ره د دست خو گرفته. د پالوی ازوا یک علامت انگشت بالاگرفته قد یک تیری استه که روی شی طرف بال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709884" name="Picture 5" descr="یک شرکت کننده یک سند NDIS ره د دست خو گرفته. د پالوی ازوا یک علامت انگشت بالاگرفته قد یک تیری استه که روی شی طرف بال استه.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9" w:type="dxa"/>
            <w:gridSpan w:val="2"/>
            <w:vAlign w:val="center"/>
          </w:tcPr>
          <w:p w14:paraId="2DA58500" w14:textId="77777777" w:rsidR="007138A0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ای همچنین توضیح میدیه که مو چی رقم می تنیم تجربای شرکت کنندای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ره قد </w:t>
            </w:r>
            <w:r w:rsidRPr="0081328C">
              <w:rPr>
                <w:rFonts w:cs="FS Me Pro"/>
                <w:rtl/>
                <w:lang w:bidi="fa-IR"/>
              </w:rPr>
              <w:t>NDIS</w:t>
            </w:r>
            <w:r w:rsidRPr="0081328C">
              <w:rPr>
                <w:rFonts w:cs="Dubai"/>
                <w:rtl/>
                <w:lang w:bidi="fa-IR"/>
              </w:rPr>
              <w:t xml:space="preserve"> خوبتر کنیم.</w:t>
            </w:r>
          </w:p>
        </w:tc>
      </w:tr>
    </w:tbl>
    <w:p w14:paraId="18C4B35B" w14:textId="77777777" w:rsidR="00F74375" w:rsidRPr="0081328C" w:rsidRDefault="00AC7532" w:rsidP="00806499">
      <w:pPr>
        <w:spacing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tbl>
      <w:tblPr>
        <w:bidiVisual/>
        <w:tblW w:w="9113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</w:tblGrid>
      <w:tr w:rsidR="00A70131" w:rsidRPr="0081328C" w14:paraId="797E5A4F" w14:textId="77777777" w:rsidTr="003F74DC">
        <w:tc>
          <w:tcPr>
            <w:tcW w:w="2537" w:type="dxa"/>
            <w:vAlign w:val="center"/>
          </w:tcPr>
          <w:p w14:paraId="4D215824" w14:textId="77777777" w:rsidR="00115682" w:rsidRPr="0081328C" w:rsidRDefault="00115682" w:rsidP="00806499">
            <w:pPr>
              <w:pStyle w:val="Image"/>
              <w:spacing w:after="0" w:line="240" w:lineRule="auto"/>
              <w:rPr>
                <w:rFonts w:cs="Dubai"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133F2BC2" w14:textId="77777777" w:rsidR="000D0ABE" w:rsidRPr="0081328C" w:rsidRDefault="00AC7532" w:rsidP="00806499">
            <w:pPr>
              <w:bidi/>
              <w:spacing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ای شامل تجربای ازونا قد موارد زیر موشه:</w:t>
            </w:r>
          </w:p>
        </w:tc>
      </w:tr>
      <w:tr w:rsidR="00A70131" w:rsidRPr="0081328C" w14:paraId="454B57A6" w14:textId="77777777" w:rsidTr="003F74DC">
        <w:trPr>
          <w:trHeight w:val="2126"/>
        </w:trPr>
        <w:tc>
          <w:tcPr>
            <w:tcW w:w="2537" w:type="dxa"/>
            <w:vAlign w:val="center"/>
          </w:tcPr>
          <w:p w14:paraId="7F5B88AC" w14:textId="77777777" w:rsidR="00233933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679C3739" wp14:editId="6EFF82D6">
                  <wp:extent cx="1482725" cy="1482725"/>
                  <wp:effectExtent l="0" t="0" r="3175" b="3175"/>
                  <wp:docPr id="686706921" name="Picture 4" descr="یک نفر سند NDIS ره د دست خو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706921" name="Picture 4" descr="یک نفر سند NDIS ره د دست خو گرفته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9737FA" w14:textId="77777777" w:rsidR="00233933" w:rsidRPr="0081328C" w:rsidRDefault="00AC7532" w:rsidP="00806499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استفاده از </w:t>
            </w:r>
            <w:r w:rsidRPr="0081328C">
              <w:rPr>
                <w:rFonts w:cs="FS Me Pro"/>
                <w:rtl/>
                <w:lang w:bidi="fa-IR"/>
              </w:rPr>
              <w:t>NDIS</w:t>
            </w:r>
          </w:p>
        </w:tc>
      </w:tr>
      <w:tr w:rsidR="00A70131" w:rsidRPr="0081328C" w14:paraId="4A054862" w14:textId="77777777" w:rsidTr="003F74DC">
        <w:tc>
          <w:tcPr>
            <w:tcW w:w="2537" w:type="dxa"/>
            <w:vAlign w:val="center"/>
          </w:tcPr>
          <w:p w14:paraId="766E4F72" w14:textId="77777777" w:rsidR="00233933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B4B329E" wp14:editId="6EE1C05F">
                  <wp:extent cx="1482725" cy="1482725"/>
                  <wp:effectExtent l="0" t="0" r="3175" b="3175"/>
                  <wp:docPr id="127817640" name="Picture 6" descr="3 کارمند NDIS. یک شی د دست شی یک سند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17640" name="Picture 6" descr="3 کارمند NDIS. یک شی د دست شی یک سند استه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0EAC7F2" w14:textId="77777777" w:rsidR="00233933" w:rsidRPr="0081328C" w:rsidRDefault="00AC7532" w:rsidP="00806499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کارمندای </w:t>
            </w:r>
            <w:r w:rsidRPr="0081328C">
              <w:rPr>
                <w:rFonts w:cs="FS Me Pro"/>
                <w:rtl/>
                <w:lang w:bidi="fa-IR"/>
              </w:rPr>
              <w:t>NDIS</w:t>
            </w:r>
          </w:p>
        </w:tc>
      </w:tr>
      <w:tr w:rsidR="00A70131" w:rsidRPr="0081328C" w14:paraId="562283FD" w14:textId="77777777" w:rsidTr="003F74DC">
        <w:tc>
          <w:tcPr>
            <w:tcW w:w="2537" w:type="dxa"/>
            <w:vAlign w:val="center"/>
          </w:tcPr>
          <w:p w14:paraId="47B6BDA8" w14:textId="77777777" w:rsidR="0026512B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659DE8B5" wp14:editId="75F54CAE">
                  <wp:extent cx="1482725" cy="1482725"/>
                  <wp:effectExtent l="0" t="0" r="3175" b="3175"/>
                  <wp:docPr id="1006732294" name="Picture 1006732294" descr="یک همکار NDIS یک سند ره د پیش یک ساختمان اداری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732294" name="Picture 1006732294" descr="یک همکار NDIS یک سند ره د پیش یک ساختمان اداری گرفته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896A41B" w14:textId="77777777" w:rsidR="0026512B" w:rsidRPr="0081328C" w:rsidRDefault="00AC7532" w:rsidP="00806499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Style w:val="Strong"/>
                <w:rFonts w:cs="Dubai"/>
                <w:rtl/>
                <w:lang w:bidi="fa-IR"/>
              </w:rPr>
              <w:t xml:space="preserve">شریکای </w:t>
            </w:r>
            <w:r w:rsidRPr="0081328C">
              <w:rPr>
                <w:rStyle w:val="Strong"/>
                <w:rFonts w:cs="FS Me Pro"/>
                <w:rtl/>
                <w:lang w:bidi="fa-IR"/>
              </w:rPr>
              <w:t>NDIS</w:t>
            </w:r>
            <w:r w:rsidRPr="0081328C">
              <w:rPr>
                <w:rFonts w:cs="Dubai"/>
                <w:rtl/>
                <w:lang w:bidi="fa-IR"/>
              </w:rPr>
              <w:t>.</w:t>
            </w:r>
          </w:p>
        </w:tc>
      </w:tr>
      <w:tr w:rsidR="00A70131" w:rsidRPr="0081328C" w14:paraId="7BDF8224" w14:textId="77777777" w:rsidTr="003F74DC">
        <w:tc>
          <w:tcPr>
            <w:tcW w:w="2537" w:type="dxa"/>
            <w:vAlign w:val="center"/>
          </w:tcPr>
          <w:p w14:paraId="052E5522" w14:textId="77777777" w:rsidR="0026512B" w:rsidRPr="0081328C" w:rsidRDefault="00AC7532" w:rsidP="00806499">
            <w:pPr>
              <w:pStyle w:val="Image"/>
              <w:spacing w:before="840" w:after="12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E8BA2C0" wp14:editId="2DEF7D30">
                  <wp:extent cx="1473835" cy="1038313"/>
                  <wp:effectExtent l="0" t="0" r="0" b="9525"/>
                  <wp:docPr id="1158345630" name="Picture 3" descr="یک همکار NDIS قد یک نفر کمک نه که یک کمپیوتر را استفاده ک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345630" name="Picture 3" descr="یک همکار NDIS قد یک نفر کمک نه که یک کمپیوتر را استفاده کنه.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1038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D84B31F" w14:textId="77777777" w:rsidR="0026512B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شریکای </w:t>
            </w:r>
            <w:r w:rsidRPr="0081328C">
              <w:rPr>
                <w:rFonts w:cs="FS Me Pro"/>
                <w:rtl/>
                <w:lang w:bidi="fa-IR"/>
              </w:rPr>
              <w:t>NDIS</w:t>
            </w:r>
            <w:r w:rsidRPr="0081328C">
              <w:rPr>
                <w:rFonts w:cs="Dubai"/>
                <w:rtl/>
                <w:lang w:bidi="fa-IR"/>
              </w:rPr>
              <w:t xml:space="preserve"> کسایی استن که دیگرو ره کمک مونن خدمات را پیدا کیده و استفاده کنن.</w:t>
            </w:r>
          </w:p>
          <w:p w14:paraId="46D887D3" w14:textId="77777777" w:rsidR="007977D5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د ای استراتجی، مو اوناره شریکای خو موگیم.</w:t>
            </w:r>
          </w:p>
        </w:tc>
      </w:tr>
    </w:tbl>
    <w:p w14:paraId="48908CC6" w14:textId="77777777" w:rsidR="00735C79" w:rsidRPr="0081328C" w:rsidRDefault="00AC7532" w:rsidP="00806499">
      <w:pPr>
        <w:spacing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tbl>
      <w:tblPr>
        <w:bidiVisual/>
        <w:tblW w:w="9454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  <w:gridCol w:w="341"/>
      </w:tblGrid>
      <w:tr w:rsidR="00A70131" w:rsidRPr="0081328C" w14:paraId="37273613" w14:textId="77777777" w:rsidTr="003F74DC">
        <w:tc>
          <w:tcPr>
            <w:tcW w:w="2537" w:type="dxa"/>
            <w:vAlign w:val="center"/>
          </w:tcPr>
          <w:p w14:paraId="6C755EC5" w14:textId="77777777" w:rsidR="000D0ABE" w:rsidRPr="0081328C" w:rsidRDefault="000D0ABE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</w:p>
        </w:tc>
        <w:tc>
          <w:tcPr>
            <w:tcW w:w="6917" w:type="dxa"/>
            <w:gridSpan w:val="2"/>
            <w:vAlign w:val="center"/>
          </w:tcPr>
          <w:p w14:paraId="6DC19969" w14:textId="638985DE" w:rsidR="000D0ABE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همچنین ای استراتجی بیان مونه که مو نفرای زیر ره چی رقم کمک</w:t>
            </w:r>
            <w:r w:rsidR="00EF565D">
              <w:rPr>
                <w:rFonts w:cs="Dubai"/>
                <w:lang w:bidi="fa-IR"/>
              </w:rPr>
              <w:t> </w:t>
            </w:r>
            <w:r w:rsidRPr="0081328C">
              <w:rPr>
                <w:rFonts w:cs="Dubai"/>
                <w:rtl/>
                <w:lang w:bidi="fa-IR"/>
              </w:rPr>
              <w:t>مونیم:</w:t>
            </w:r>
          </w:p>
        </w:tc>
      </w:tr>
      <w:tr w:rsidR="00A70131" w:rsidRPr="0081328C" w14:paraId="179EBA93" w14:textId="77777777" w:rsidTr="003F74DC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76524427" w14:textId="77777777" w:rsidR="000D0ABE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7A26152" wp14:editId="0B7C5A30">
                  <wp:extent cx="1482725" cy="1482725"/>
                  <wp:effectExtent l="0" t="0" r="3175" b="3175"/>
                  <wp:docPr id="258620248" name="Picture 45" descr="یک کارگر NDIS قد دونفر دیگه قول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20248" name="Picture 45" descr="یک کارگر NDIS قد دونفر دیگه قول میدیه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0D706C" w14:textId="77777777" w:rsidR="000D0ABE" w:rsidRPr="0081328C" w:rsidRDefault="00AC7532" w:rsidP="00806499">
            <w:pPr>
              <w:pStyle w:val="ListParagraph"/>
              <w:numPr>
                <w:ilvl w:val="0"/>
                <w:numId w:val="5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جوامع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ره که د </w:t>
            </w:r>
            <w:r w:rsidRPr="0081328C">
              <w:rPr>
                <w:rFonts w:cs="FS Me Pro"/>
                <w:rtl/>
                <w:lang w:bidi="fa-IR"/>
              </w:rPr>
              <w:t>NDIS</w:t>
            </w:r>
            <w:r w:rsidRPr="0081328C">
              <w:rPr>
                <w:rFonts w:cs="Dubai"/>
                <w:rtl/>
                <w:lang w:bidi="fa-IR"/>
              </w:rPr>
              <w:t xml:space="preserve"> سهم بیگرن</w:t>
            </w:r>
          </w:p>
        </w:tc>
      </w:tr>
      <w:tr w:rsidR="00A70131" w:rsidRPr="0081328C" w14:paraId="7D7CF506" w14:textId="77777777" w:rsidTr="003F74DC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3F685CFD" w14:textId="77777777" w:rsidR="000D0ABE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3C9C9D48" wp14:editId="5F4AB5AF">
                  <wp:extent cx="1482725" cy="1482725"/>
                  <wp:effectExtent l="0" t="0" r="3175" b="3175"/>
                  <wp:docPr id="1864075353" name="Picture 46" descr="یک کارگر NDIS یک شرکت کننده ره کمک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075353" name="Picture 46" descr="یک کارگر NDIS یک شرکت کننده ره کمک مونه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1C4299B" w14:textId="77777777" w:rsidR="000D0ABE" w:rsidRPr="0081328C" w:rsidRDefault="00AC7532" w:rsidP="00806499">
            <w:pPr>
              <w:pStyle w:val="ListParagraph"/>
              <w:numPr>
                <w:ilvl w:val="0"/>
                <w:numId w:val="5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جوامع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ره که از </w:t>
            </w:r>
            <w:r w:rsidRPr="0081328C">
              <w:rPr>
                <w:rFonts w:cs="FS Me Pro"/>
                <w:rtl/>
                <w:lang w:bidi="fa-IR"/>
              </w:rPr>
              <w:t>NDIS</w:t>
            </w:r>
            <w:r w:rsidRPr="0081328C">
              <w:rPr>
                <w:rFonts w:cs="Dubai"/>
                <w:rtl/>
                <w:lang w:bidi="fa-IR"/>
              </w:rPr>
              <w:t xml:space="preserve"> استفاده کنن.</w:t>
            </w:r>
          </w:p>
        </w:tc>
      </w:tr>
    </w:tbl>
    <w:p w14:paraId="3DD0DF97" w14:textId="77777777" w:rsidR="002A6A49" w:rsidRPr="0081328C" w:rsidRDefault="00AC7532" w:rsidP="00806499">
      <w:pPr>
        <w:spacing w:before="0" w:after="0"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p w14:paraId="111E79CD" w14:textId="77777777" w:rsidR="002A6A49" w:rsidRPr="0081328C" w:rsidRDefault="00AC7532" w:rsidP="00806499">
      <w:pPr>
        <w:pStyle w:val="Heading2"/>
        <w:bidi/>
        <w:spacing w:line="240" w:lineRule="auto"/>
        <w:rPr>
          <w:rFonts w:cs="Dubai"/>
          <w:lang w:bidi="fa-IR"/>
        </w:rPr>
      </w:pPr>
      <w:bookmarkStart w:id="95" w:name="_Toc256000002"/>
      <w:r w:rsidRPr="0081328C">
        <w:rPr>
          <w:rFonts w:cs="Dubai"/>
          <w:rtl/>
          <w:lang w:bidi="fa-IR"/>
        </w:rPr>
        <w:lastRenderedPageBreak/>
        <w:t>چره ای استراتجی مهم استه؟</w:t>
      </w:r>
      <w:bookmarkEnd w:id="95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442E7588" w14:textId="77777777" w:rsidTr="003F74DC">
        <w:trPr>
          <w:trHeight w:val="3061"/>
        </w:trPr>
        <w:tc>
          <w:tcPr>
            <w:tcW w:w="2551" w:type="dxa"/>
            <w:vAlign w:val="center"/>
          </w:tcPr>
          <w:p w14:paraId="59336E0F" w14:textId="77777777" w:rsidR="00EE6856" w:rsidRPr="0081328C" w:rsidRDefault="00AC7532" w:rsidP="00806499">
            <w:pPr>
              <w:pStyle w:val="Image"/>
              <w:spacing w:line="240" w:lineRule="auto"/>
              <w:jc w:val="left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028F54E" wp14:editId="4E579F68">
                  <wp:extent cx="1402798" cy="1402798"/>
                  <wp:effectExtent l="0" t="0" r="6985" b="6985"/>
                  <wp:docPr id="1251027194" name="Picture 7" descr="یک نفر د پشت یک موانع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027194" name="Picture 7" descr="یک نفر د پشت یک موانع. 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98" cy="140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122552" w14:textId="77777777" w:rsidR="00EE6856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باضی از مردمای CALD د وقتی که می خوایین د NDIS شرکت کنن به </w:t>
            </w:r>
            <w:r w:rsidRPr="0081328C">
              <w:rPr>
                <w:rStyle w:val="Strong"/>
                <w:rFonts w:cs="Dubai"/>
                <w:rtl/>
                <w:lang w:bidi="fa-IR"/>
              </w:rPr>
              <w:t xml:space="preserve">موانعی </w:t>
            </w:r>
            <w:r w:rsidRPr="0081328C">
              <w:rPr>
                <w:rFonts w:cs="Dubai"/>
                <w:rtl/>
                <w:lang w:bidi="fa-IR"/>
              </w:rPr>
              <w:t>زیادتری روبروی موشن.</w:t>
            </w:r>
          </w:p>
        </w:tc>
      </w:tr>
      <w:tr w:rsidR="00A70131" w:rsidRPr="0081328C" w14:paraId="3A4953E2" w14:textId="77777777" w:rsidTr="003F74DC">
        <w:trPr>
          <w:trHeight w:val="3061"/>
        </w:trPr>
        <w:tc>
          <w:tcPr>
            <w:tcW w:w="2551" w:type="dxa"/>
            <w:vAlign w:val="center"/>
          </w:tcPr>
          <w:p w14:paraId="455FCBD5" w14:textId="77777777" w:rsidR="00EE6856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28B2C1B" wp14:editId="0027BAB0">
                  <wp:extent cx="1482725" cy="1482725"/>
                  <wp:effectExtent l="0" t="0" r="3175" b="3175"/>
                  <wp:docPr id="1981921844" name="Picture 8" descr="2 نفر د پیش یک موانع. یکدنه شی دست خو بال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21844" name="Picture 8" descr="2 نفر د پیش یک موانع. یکدنه شی دست خو بال گرفته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1B73AA" w14:textId="77777777" w:rsidR="00EE6856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یک موانع چیزی استه که شیمو ره جلوگیری نه از چیزی که:</w:t>
            </w:r>
          </w:p>
          <w:p w14:paraId="4330E699" w14:textId="77777777" w:rsidR="00EE6856" w:rsidRPr="0081328C" w:rsidRDefault="00AC7532" w:rsidP="00806499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نیاز دیرید انجام بی دید </w:t>
            </w:r>
          </w:p>
          <w:p w14:paraId="460B4B02" w14:textId="77777777" w:rsidR="00EE6856" w:rsidRPr="0081328C" w:rsidRDefault="00AC7532" w:rsidP="00806499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می خوایید انجام بی دید.</w:t>
            </w:r>
          </w:p>
        </w:tc>
      </w:tr>
      <w:tr w:rsidR="00A70131" w:rsidRPr="0081328C" w14:paraId="491E8F94" w14:textId="77777777" w:rsidTr="003F74DC">
        <w:tc>
          <w:tcPr>
            <w:tcW w:w="2551" w:type="dxa"/>
            <w:vAlign w:val="center"/>
          </w:tcPr>
          <w:p w14:paraId="2A23DBDF" w14:textId="77777777" w:rsidR="00EE6856" w:rsidRPr="0081328C" w:rsidRDefault="00EE6856" w:rsidP="00806499">
            <w:pPr>
              <w:pStyle w:val="Image"/>
              <w:spacing w:before="840" w:after="0" w:line="240" w:lineRule="auto"/>
              <w:rPr>
                <w:rFonts w:cs="Dubai"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3CB6BA87" w14:textId="77777777" w:rsidR="00EE6856" w:rsidRPr="0081328C" w:rsidRDefault="00AC7532" w:rsidP="00806499">
            <w:pPr>
              <w:bidi/>
              <w:spacing w:before="84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موانع بلده مردمای CALD مشکل مونه که:</w:t>
            </w:r>
          </w:p>
        </w:tc>
      </w:tr>
      <w:tr w:rsidR="00A70131" w:rsidRPr="0081328C" w14:paraId="58B79EF4" w14:textId="77777777" w:rsidTr="003F74DC">
        <w:trPr>
          <w:trHeight w:val="3061"/>
        </w:trPr>
        <w:tc>
          <w:tcPr>
            <w:tcW w:w="2551" w:type="dxa"/>
            <w:vAlign w:val="center"/>
          </w:tcPr>
          <w:p w14:paraId="347705FF" w14:textId="77777777" w:rsidR="005D3AC4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0F31B23B" wp14:editId="008F2F12">
                  <wp:extent cx="1482725" cy="1482725"/>
                  <wp:effectExtent l="0" t="0" r="3175" b="3175"/>
                  <wp:docPr id="324798248" name="Picture 9" descr="یک نفری که یک سند ره می خوانه، یک نشان مالوماتی و یک نشان مشک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798248" name="Picture 9" descr="یک نفری که یک سند ره می خوانه، یک نشان مالوماتی و یک نشان مشکل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2DCA52" w14:textId="77777777" w:rsidR="005D3AC4" w:rsidRPr="0081328C" w:rsidRDefault="00AC7532" w:rsidP="00806499">
            <w:pPr>
              <w:pStyle w:val="ListParagraph"/>
              <w:numPr>
                <w:ilvl w:val="0"/>
                <w:numId w:val="37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 د باره NDIS مالومات پیدا کنن.</w:t>
            </w:r>
          </w:p>
        </w:tc>
      </w:tr>
      <w:tr w:rsidR="00A70131" w:rsidRPr="0081328C" w14:paraId="7C9D8447" w14:textId="77777777" w:rsidTr="003F74DC">
        <w:trPr>
          <w:trHeight w:val="3061"/>
        </w:trPr>
        <w:tc>
          <w:tcPr>
            <w:tcW w:w="2551" w:type="dxa"/>
            <w:vAlign w:val="center"/>
          </w:tcPr>
          <w:p w14:paraId="1759D773" w14:textId="77777777" w:rsidR="005D3AC4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00D78C6" wp14:editId="6FDF088B">
                  <wp:extent cx="1482725" cy="1482725"/>
                  <wp:effectExtent l="0" t="0" r="3175" b="3175"/>
                  <wp:docPr id="371728563" name="Picture 10" descr="یک نفر سند NDIS ره د دست خو گرفته. د بله سر شی یک نشان یک مشکل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728563" name="Picture 10" descr="یک نفر سند NDIS ره د دست خو گرفته. د بله سر شی یک نشان یک مشکل استه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CAB2453" w14:textId="77777777" w:rsidR="005D3AC4" w:rsidRPr="0081328C" w:rsidRDefault="00AC7532" w:rsidP="00806499">
            <w:pPr>
              <w:pStyle w:val="ListParagraph"/>
              <w:numPr>
                <w:ilvl w:val="0"/>
                <w:numId w:val="37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از NDIS استفاده کنن.</w:t>
            </w:r>
          </w:p>
        </w:tc>
      </w:tr>
      <w:tr w:rsidR="00A70131" w:rsidRPr="0081328C" w14:paraId="08EC4CD5" w14:textId="77777777" w:rsidTr="003F74DC">
        <w:trPr>
          <w:trHeight w:val="2721"/>
        </w:trPr>
        <w:tc>
          <w:tcPr>
            <w:tcW w:w="2551" w:type="dxa"/>
            <w:vAlign w:val="center"/>
          </w:tcPr>
          <w:p w14:paraId="41E88903" w14:textId="77777777" w:rsidR="00412343" w:rsidRPr="0081328C" w:rsidRDefault="00AC7532" w:rsidP="00806499">
            <w:pPr>
              <w:pStyle w:val="Image"/>
              <w:spacing w:before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lastRenderedPageBreak/>
              <w:drawing>
                <wp:inline distT="0" distB="0" distL="0" distR="0" wp14:anchorId="5A57B85F" wp14:editId="7248F04C">
                  <wp:extent cx="1482725" cy="1482725"/>
                  <wp:effectExtent l="0" t="0" r="3175" b="3175"/>
                  <wp:docPr id="1844680602" name="Picture 4" descr="یک نفر یک سند ره گرفته و فکر نه. د بله سر ازوا یک حباب فکر قد شرکت کنندای CALD د داخل شی ویک علامت صلیب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80602" name="Picture 4" descr="یک نفر یک سند ره گرفته و فکر نه. د بله سر ازوا یک حباب فکر قد شرکت کنندای CALD د داخل شی ویک علامت صلیب استه.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0DCFD40" w14:textId="77777777" w:rsidR="00412343" w:rsidRPr="0081328C" w:rsidRDefault="00AC7532" w:rsidP="00806499">
            <w:pPr>
              <w:bidi/>
              <w:spacing w:before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کارمندا و شریکای مو همیشه نه موفامن که چی رقم شرکت کنندای CALD ره کمک کنن.</w:t>
            </w:r>
          </w:p>
        </w:tc>
      </w:tr>
      <w:tr w:rsidR="00A70131" w:rsidRPr="0081328C" w14:paraId="62B43429" w14:textId="77777777" w:rsidTr="003F74DC">
        <w:trPr>
          <w:trHeight w:val="2721"/>
        </w:trPr>
        <w:tc>
          <w:tcPr>
            <w:tcW w:w="2551" w:type="dxa"/>
            <w:vAlign w:val="center"/>
          </w:tcPr>
          <w:p w14:paraId="6C4C2CEA" w14:textId="77777777" w:rsidR="00412343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3378100" wp14:editId="335CE4B2">
                  <wp:extent cx="1440000" cy="1440000"/>
                  <wp:effectExtent l="0" t="0" r="8255" b="8255"/>
                  <wp:docPr id="128" name="Picture 128" descr="یک شرکت کننده د حال فکر کیدو استه و 2 کارگر خدمات سند د دست خو گرفت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یک شرکت کننده د حال فکر کیدو استه و 2 کارگر خدمات سند د دست خو گرفت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640D49" w14:textId="77777777" w:rsidR="00412343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بلده باضی از شرکت کنندای CALD سخت استه که ای خدمات ره که نیاز دیرن پیدا کنن.</w:t>
            </w:r>
          </w:p>
          <w:p w14:paraId="365E8229" w14:textId="77777777" w:rsidR="002D5212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و به او اندازه خدمات هم موجود نیسته که بلده تمام </w:t>
            </w:r>
            <w:r w:rsidRPr="0081328C">
              <w:rPr>
                <w:rStyle w:val="Strong"/>
                <w:rFonts w:cs="Dubai"/>
                <w:rtl/>
                <w:lang w:bidi="fa-IR"/>
              </w:rPr>
              <w:t xml:space="preserve">فرهنگا </w:t>
            </w:r>
            <w:r w:rsidRPr="0081328C">
              <w:rPr>
                <w:rFonts w:cs="Dubai"/>
                <w:rtl/>
                <w:lang w:bidi="fa-IR"/>
              </w:rPr>
              <w:t>ایمن باشه.</w:t>
            </w:r>
          </w:p>
        </w:tc>
      </w:tr>
      <w:tr w:rsidR="00A70131" w:rsidRPr="0081328C" w14:paraId="234899C3" w14:textId="77777777" w:rsidTr="003F74DC">
        <w:trPr>
          <w:trHeight w:val="2721"/>
        </w:trPr>
        <w:tc>
          <w:tcPr>
            <w:tcW w:w="2551" w:type="dxa"/>
            <w:vAlign w:val="center"/>
          </w:tcPr>
          <w:p w14:paraId="3641FDDC" w14:textId="77777777" w:rsidR="002D5212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0DBE58B5" wp14:editId="5A5DDBA3">
                  <wp:extent cx="1483200" cy="1112400"/>
                  <wp:effectExtent l="0" t="0" r="3175" b="0"/>
                  <wp:docPr id="1487494377" name="Picture 1487494377" descr="یک گروپی از نفرا لباس رنگه روشن پوشیدن و یک رقص فرهنگی اجرا مو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 descr="یک گروپی از نفرا لباس رنگه روشن پوشیدن و یک رقص فرهنگی اجرا مون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CB4A928" w14:textId="77777777" w:rsidR="002D5212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فرهنگ شیم شامل ازی چیزا موشه:</w:t>
            </w:r>
          </w:p>
          <w:p w14:paraId="59CA1AE7" w14:textId="77777777" w:rsidR="002D5212" w:rsidRPr="0081328C" w:rsidRDefault="00AC7532" w:rsidP="00806499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طریقه زندگی شیم</w:t>
            </w:r>
          </w:p>
          <w:p w14:paraId="3976F2AD" w14:textId="77777777" w:rsidR="002D5212" w:rsidRPr="0081328C" w:rsidRDefault="00AC7532" w:rsidP="00806499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چی چیزایی برای شیم مهم استه.</w:t>
            </w:r>
          </w:p>
        </w:tc>
      </w:tr>
      <w:tr w:rsidR="00A70131" w:rsidRPr="0081328C" w14:paraId="407A50FE" w14:textId="77777777" w:rsidTr="003F74DC">
        <w:trPr>
          <w:trHeight w:val="2721"/>
        </w:trPr>
        <w:tc>
          <w:tcPr>
            <w:tcW w:w="2551" w:type="dxa"/>
            <w:vAlign w:val="center"/>
          </w:tcPr>
          <w:p w14:paraId="333F892F" w14:textId="77777777" w:rsidR="00412343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DBFEBC8" wp14:editId="26C54341">
                  <wp:extent cx="1482725" cy="1482725"/>
                  <wp:effectExtent l="0" t="0" r="3175" b="3175"/>
                  <wp:docPr id="584460863" name="Picture 12" descr="یک نفر د زیر سه حباب گفتاری فکر مونه که د سه زیبون مختلف بله شی «سلام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60863" name="Picture 12" descr="یک نفر د زیر سه حباب گفتاری فکر مونه که د سه زیبون مختلف بله شی «سلام» نوشته استه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7EA485" w14:textId="77777777" w:rsidR="00412343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مالومات د دیگه زیبونا همیشه بلده مردمای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آسو نیسته که استفاده کنن.</w:t>
            </w:r>
          </w:p>
        </w:tc>
      </w:tr>
      <w:tr w:rsidR="00A70131" w:rsidRPr="0081328C" w14:paraId="11FBB4FB" w14:textId="77777777" w:rsidTr="003F74DC">
        <w:trPr>
          <w:trHeight w:val="2721"/>
        </w:trPr>
        <w:tc>
          <w:tcPr>
            <w:tcW w:w="2551" w:type="dxa"/>
            <w:vAlign w:val="center"/>
          </w:tcPr>
          <w:p w14:paraId="2F81EF79" w14:textId="77777777" w:rsidR="00412343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8B1E828" wp14:editId="5C2434AD">
                  <wp:extent cx="1482725" cy="1482725"/>
                  <wp:effectExtent l="0" t="0" r="3175" b="3175"/>
                  <wp:docPr id="330540206" name="Picture 47" descr="یک شرکت کننده دست خوره بال گرفته. د پالوی شی یک نشان مالومات و یک صلیب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540206" name="Picture 47" descr="یک شرکت کننده دست خوره بال گرفته. د پالوی شی یک نشان مالومات و یک صلیب استه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CCCE93" w14:textId="77777777" w:rsidR="007138A0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و اوقدر مالومات کافی د دسترس نیسته که د باره شی شرکت کنندای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>:</w:t>
            </w:r>
          </w:p>
          <w:p w14:paraId="1A1D9A2C" w14:textId="77777777" w:rsidR="007138A0" w:rsidRPr="0081328C" w:rsidRDefault="00AC7532" w:rsidP="00806499">
            <w:pPr>
              <w:pStyle w:val="ListParagraph"/>
              <w:numPr>
                <w:ilvl w:val="0"/>
                <w:numId w:val="56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تجربه دیرن </w:t>
            </w:r>
          </w:p>
          <w:p w14:paraId="7CB0495F" w14:textId="77777777" w:rsidR="00412343" w:rsidRPr="0081328C" w:rsidRDefault="00AC7532" w:rsidP="00806499">
            <w:pPr>
              <w:pStyle w:val="ListParagraph"/>
              <w:numPr>
                <w:ilvl w:val="0"/>
                <w:numId w:val="56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نیاز دیرن.</w:t>
            </w:r>
          </w:p>
        </w:tc>
      </w:tr>
    </w:tbl>
    <w:p w14:paraId="005AB138" w14:textId="77777777" w:rsidR="007F4962" w:rsidRPr="0081328C" w:rsidRDefault="00AC7532" w:rsidP="00806499">
      <w:pPr>
        <w:pStyle w:val="Heading2"/>
        <w:bidi/>
        <w:spacing w:line="240" w:lineRule="auto"/>
        <w:rPr>
          <w:rFonts w:cs="Dubai"/>
          <w:lang w:val="en-AU" w:bidi="fa-IR"/>
        </w:rPr>
      </w:pPr>
      <w:bookmarkStart w:id="96" w:name="_Toc256000003"/>
      <w:r w:rsidRPr="0081328C">
        <w:rPr>
          <w:rFonts w:cs="Dubai"/>
          <w:rtl/>
          <w:lang w:bidi="fa-IR"/>
        </w:rPr>
        <w:lastRenderedPageBreak/>
        <w:t>مو ای استراتجی ره چی رقم جور کدیم؟</w:t>
      </w:r>
      <w:bookmarkEnd w:id="96"/>
    </w:p>
    <w:tbl>
      <w:tblPr>
        <w:bidiVisual/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A70131" w:rsidRPr="0081328C" w14:paraId="4AC97C85" w14:textId="77777777" w:rsidTr="003F74DC">
        <w:trPr>
          <w:trHeight w:val="2550"/>
        </w:trPr>
        <w:tc>
          <w:tcPr>
            <w:tcW w:w="2551" w:type="dxa"/>
            <w:vAlign w:val="center"/>
          </w:tcPr>
          <w:p w14:paraId="324D4F04" w14:textId="77777777" w:rsidR="007F4962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405AB49" wp14:editId="1888F294">
                  <wp:extent cx="1368000" cy="1368000"/>
                  <wp:effectExtent l="0" t="0" r="3810" b="3810"/>
                  <wp:docPr id="2051497661" name="Picture 2051497661" descr="3 نفر قد یکدیگه خو د بله یک سند کلان کار مونن. یک نفر طرف یک سند کلان اشاره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497661" name="Picture 2051497661" descr="3 نفر قد یکدیگه خو د بله یک سند کلان کار مونن. یک نفر طرف یک سند کلان اشاره مون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DD2398" w14:textId="77777777" w:rsidR="007F4962" w:rsidRPr="0081328C" w:rsidRDefault="00AC7532" w:rsidP="00806499">
            <w:pPr>
              <w:bidi/>
              <w:spacing w:before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بلده ایجاد ازی استراتجی از </w:t>
            </w:r>
            <w:r w:rsidRPr="0081328C">
              <w:rPr>
                <w:rStyle w:val="Strong"/>
                <w:rFonts w:cs="Dubai"/>
                <w:rtl/>
                <w:lang w:bidi="fa-IR"/>
              </w:rPr>
              <w:t>طراحی-شریکی</w:t>
            </w:r>
            <w:r w:rsidRPr="0081328C">
              <w:rPr>
                <w:rFonts w:cs="Dubai"/>
                <w:rtl/>
                <w:lang w:bidi="fa-IR"/>
              </w:rPr>
              <w:t xml:space="preserve"> استفاده کدیم.</w:t>
            </w:r>
          </w:p>
          <w:p w14:paraId="70AB6FF5" w14:textId="77777777" w:rsidR="00891723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طراحی-شریکی چیزی استه که مردم یکجای کار مونن که:</w:t>
            </w:r>
          </w:p>
          <w:p w14:paraId="7BF2FFDD" w14:textId="77777777" w:rsidR="00891723" w:rsidRPr="0081328C" w:rsidRDefault="00AC7532" w:rsidP="00806499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کدام چیز نو جور کنن</w:t>
            </w:r>
          </w:p>
          <w:p w14:paraId="344EB6D9" w14:textId="77777777" w:rsidR="00C43AAB" w:rsidRPr="0081328C" w:rsidRDefault="00AC7532" w:rsidP="00806499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طریقه کار کدام چیز ره خوبتر کنن.</w:t>
            </w:r>
          </w:p>
        </w:tc>
      </w:tr>
      <w:tr w:rsidR="00A70131" w:rsidRPr="0081328C" w14:paraId="00AE6A8F" w14:textId="77777777" w:rsidTr="003F74DC">
        <w:tc>
          <w:tcPr>
            <w:tcW w:w="2551" w:type="dxa"/>
            <w:vAlign w:val="center"/>
          </w:tcPr>
          <w:p w14:paraId="2EBAE46B" w14:textId="77777777" w:rsidR="00C43AAB" w:rsidRPr="0081328C" w:rsidRDefault="00C43AAB" w:rsidP="00806499">
            <w:pPr>
              <w:pStyle w:val="Image"/>
              <w:spacing w:before="360" w:after="0" w:line="240" w:lineRule="auto"/>
              <w:rPr>
                <w:rFonts w:cs="Dubai"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52D99823" w14:textId="77777777" w:rsidR="00C43AAB" w:rsidRPr="0081328C" w:rsidRDefault="00AC7532" w:rsidP="00806499">
            <w:pPr>
              <w:bidi/>
              <w:spacing w:before="36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یقین خوره ثابت کدیم که قد یک تعداد زیادی از مردم مشوره کنیم، از جمله:</w:t>
            </w:r>
          </w:p>
        </w:tc>
      </w:tr>
      <w:tr w:rsidR="00A70131" w:rsidRPr="0081328C" w14:paraId="0DFE8033" w14:textId="77777777" w:rsidTr="003F74DC">
        <w:trPr>
          <w:trHeight w:val="2370"/>
        </w:trPr>
        <w:tc>
          <w:tcPr>
            <w:tcW w:w="2551" w:type="dxa"/>
            <w:vAlign w:val="center"/>
          </w:tcPr>
          <w:p w14:paraId="3E3A9C62" w14:textId="77777777" w:rsidR="0010274C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8CED056" wp14:editId="111B5268">
                  <wp:extent cx="1368000" cy="1368000"/>
                  <wp:effectExtent l="0" t="0" r="3810" b="3810"/>
                  <wp:docPr id="19" name="Picture 19" descr="یک گروپی از مردمای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یک گروپی از مردمای CA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98E2A6D" w14:textId="77777777" w:rsidR="0010274C" w:rsidRPr="0081328C" w:rsidRDefault="00AC7532" w:rsidP="00806499">
            <w:pPr>
              <w:pStyle w:val="ListParagraph"/>
              <w:numPr>
                <w:ilvl w:val="0"/>
                <w:numId w:val="7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مردمای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قد معیوبیت</w:t>
            </w:r>
          </w:p>
        </w:tc>
      </w:tr>
      <w:tr w:rsidR="00A70131" w:rsidRPr="0081328C" w14:paraId="2DCEAAE2" w14:textId="77777777" w:rsidTr="003F74DC">
        <w:tc>
          <w:tcPr>
            <w:tcW w:w="2551" w:type="dxa"/>
            <w:vAlign w:val="center"/>
          </w:tcPr>
          <w:p w14:paraId="7788EDE1" w14:textId="77777777" w:rsidR="0010274C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6035071E" wp14:editId="6D5EF199">
                  <wp:extent cx="1368000" cy="1368000"/>
                  <wp:effectExtent l="0" t="0" r="3810" b="3810"/>
                  <wp:docPr id="35" name="Picture 35" descr="یک فامیل تشکیل شده از 2 والدین و 2 طف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یک فامیل تشکیل شده از 2 والدین و 2 طفل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1ACA45" w14:textId="77777777" w:rsidR="0010274C" w:rsidRPr="0081328C" w:rsidRDefault="00AC7532" w:rsidP="00806499">
            <w:pPr>
              <w:pStyle w:val="ListParagraph"/>
              <w:numPr>
                <w:ilvl w:val="0"/>
                <w:numId w:val="7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فامیلی و سرپرستای شی</w:t>
            </w:r>
          </w:p>
        </w:tc>
      </w:tr>
      <w:tr w:rsidR="00A70131" w:rsidRPr="0081328C" w14:paraId="32979B18" w14:textId="77777777" w:rsidTr="003F74DC">
        <w:tc>
          <w:tcPr>
            <w:tcW w:w="2551" w:type="dxa"/>
            <w:vAlign w:val="center"/>
          </w:tcPr>
          <w:p w14:paraId="6C7E7691" w14:textId="77777777" w:rsidR="0010274C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6E676367" wp14:editId="0F5D6B1F">
                  <wp:extent cx="1368000" cy="1368000"/>
                  <wp:effectExtent l="0" t="0" r="3810" b="3810"/>
                  <wp:docPr id="126" name="Picture 126" descr="3 نفر مسلکی د پیش ساختمان یک دفت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3 نفر مسلکی د پیش ساختمان یک دفت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A978A0B" w14:textId="77777777" w:rsidR="0010274C" w:rsidRPr="0081328C" w:rsidRDefault="00AC7532" w:rsidP="00806499">
            <w:pPr>
              <w:pStyle w:val="ListParagraph"/>
              <w:numPr>
                <w:ilvl w:val="0"/>
                <w:numId w:val="7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سازمانایی که قد مردمای که از دیگه فرهنگ و زیبو استن کار مونن </w:t>
            </w:r>
          </w:p>
        </w:tc>
      </w:tr>
      <w:tr w:rsidR="00A70131" w:rsidRPr="0081328C" w14:paraId="0C20629C" w14:textId="77777777" w:rsidTr="003F74DC">
        <w:tc>
          <w:tcPr>
            <w:tcW w:w="2551" w:type="dxa"/>
            <w:vAlign w:val="center"/>
          </w:tcPr>
          <w:p w14:paraId="7D25AC0D" w14:textId="77777777" w:rsidR="0010274C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0DE32BC1" wp14:editId="5F123406">
                  <wp:extent cx="1368000" cy="1368000"/>
                  <wp:effectExtent l="0" t="0" r="3810" b="3810"/>
                  <wp:docPr id="37" name="Picture 37" descr="3 نفر مسلکی د پیش یک ساختمان اداری و یک نشان معیوبی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3 نفر مسلکی د پیش یک ساختمان اداری و یک نشان معیوبی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4661BD" w14:textId="77777777" w:rsidR="0010274C" w:rsidRPr="0081328C" w:rsidRDefault="00AC7532" w:rsidP="00806499">
            <w:pPr>
              <w:pStyle w:val="ListParagraph"/>
              <w:numPr>
                <w:ilvl w:val="0"/>
                <w:numId w:val="7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سازمانایی معیوبین.</w:t>
            </w:r>
          </w:p>
        </w:tc>
      </w:tr>
      <w:tr w:rsidR="00A70131" w:rsidRPr="0081328C" w14:paraId="1F6F8A41" w14:textId="77777777" w:rsidTr="003F74DC">
        <w:trPr>
          <w:trHeight w:val="2665"/>
        </w:trPr>
        <w:tc>
          <w:tcPr>
            <w:tcW w:w="2551" w:type="dxa"/>
            <w:vAlign w:val="center"/>
          </w:tcPr>
          <w:p w14:paraId="5173B112" w14:textId="77777777" w:rsidR="00412343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lastRenderedPageBreak/>
              <w:drawing>
                <wp:inline distT="0" distB="0" distL="0" distR="0" wp14:anchorId="5862AAC3" wp14:editId="5C3DD9D9">
                  <wp:extent cx="1483200" cy="989012"/>
                  <wp:effectExtent l="0" t="0" r="3175" b="1905"/>
                  <wp:docPr id="39" name="Picture 39" descr="یک گروپی از مردما د پشت میز جلسه دیرن. یک نفر از لپتاپ استفاده 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یک گروپی از مردما د پشت میز جلسه دیرن. یک نفر از لپتاپ استفاده ن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989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E5CD46E" w14:textId="77777777" w:rsidR="003D3ED2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یقین خوره ثابت کدیم تاکه بهترین طریقه کاری ره قد مردمای مختلف پیدا کنیم.</w:t>
            </w:r>
          </w:p>
          <w:p w14:paraId="2A4E7873" w14:textId="77777777" w:rsidR="00412343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بلده مثال، مو جلسایی ره دریم که مردما می تنن د باره نظریه های خو توره بوگیَن.</w:t>
            </w:r>
          </w:p>
        </w:tc>
      </w:tr>
      <w:tr w:rsidR="00A70131" w:rsidRPr="0081328C" w14:paraId="1F852FFC" w14:textId="77777777" w:rsidTr="003F74DC">
        <w:trPr>
          <w:trHeight w:val="2665"/>
        </w:trPr>
        <w:tc>
          <w:tcPr>
            <w:tcW w:w="2551" w:type="dxa"/>
            <w:vAlign w:val="center"/>
          </w:tcPr>
          <w:p w14:paraId="1517951D" w14:textId="77777777" w:rsidR="00412343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BDB3FF5" wp14:editId="353189F3">
                  <wp:extent cx="1482725" cy="1482725"/>
                  <wp:effectExtent l="0" t="0" r="3175" b="3175"/>
                  <wp:docPr id="40" name="Picture 40" descr="2 نفر یکجای طرف یک سند توغ مو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2 نفر یکجای طرف یک سند توغ مون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4C04789" w14:textId="77777777" w:rsidR="00412343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و مو قد نفرا به شکل تن-به-تن توره گفتیم.</w:t>
            </w:r>
          </w:p>
        </w:tc>
      </w:tr>
      <w:tr w:rsidR="00A70131" w:rsidRPr="0081328C" w14:paraId="1CC659AA" w14:textId="77777777" w:rsidTr="003F74DC">
        <w:trPr>
          <w:trHeight w:val="2665"/>
        </w:trPr>
        <w:tc>
          <w:tcPr>
            <w:tcW w:w="2551" w:type="dxa"/>
            <w:vAlign w:val="center"/>
          </w:tcPr>
          <w:p w14:paraId="538E8886" w14:textId="77777777" w:rsidR="00412343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885F0FD" wp14:editId="557AFF36">
                  <wp:extent cx="1482725" cy="1482725"/>
                  <wp:effectExtent l="0" t="0" r="3175" b="3175"/>
                  <wp:docPr id="1868889395" name="Picture 48" descr="3 نفر د پشت یک درازچوکی استن بله شی «NEDA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889395" name="Picture 48" descr="3 نفر د پشت یک درازچوکی استن بله شی «NEDA» نوشته استه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E185C71" w14:textId="3F983C63" w:rsidR="008A052F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همچنین نظر اتحادیه ملی معیوبین قومی (</w:t>
            </w:r>
            <w:r w:rsidRPr="0081328C">
              <w:rPr>
                <w:rFonts w:cs="FS Me Pro"/>
                <w:rtl/>
                <w:lang w:bidi="fa-IR"/>
              </w:rPr>
              <w:t>NEDA</w:t>
            </w:r>
            <w:r w:rsidRPr="0081328C">
              <w:rPr>
                <w:rFonts w:cs="Dubai"/>
                <w:rtl/>
                <w:lang w:bidi="fa-IR"/>
              </w:rPr>
              <w:t>) ره</w:t>
            </w:r>
            <w:r w:rsidR="00EF565D">
              <w:rPr>
                <w:lang w:bidi="fa-IR"/>
              </w:rPr>
              <w:t> </w:t>
            </w:r>
            <w:r w:rsidRPr="0081328C">
              <w:rPr>
                <w:rFonts w:cs="Dubai"/>
                <w:rtl/>
                <w:lang w:bidi="fa-IR"/>
              </w:rPr>
              <w:t>گرفتیم.</w:t>
            </w:r>
          </w:p>
          <w:p w14:paraId="279F13C6" w14:textId="77777777" w:rsidR="00412343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FS Me Pro"/>
                <w:rtl/>
                <w:lang w:bidi="fa-IR"/>
              </w:rPr>
              <w:t>NEDA</w:t>
            </w:r>
            <w:r w:rsidRPr="0081328C">
              <w:rPr>
                <w:rFonts w:cs="Dubai"/>
                <w:rtl/>
                <w:lang w:bidi="fa-IR"/>
              </w:rPr>
              <w:t xml:space="preserve"> یک سازمانی استه که از </w:t>
            </w:r>
            <w:r w:rsidRPr="0081328C">
              <w:rPr>
                <w:rStyle w:val="Strong"/>
                <w:rFonts w:cs="Dubai"/>
                <w:rtl/>
                <w:lang w:bidi="fa-IR"/>
              </w:rPr>
              <w:t xml:space="preserve">حقوق </w:t>
            </w:r>
            <w:r w:rsidRPr="0081328C">
              <w:rPr>
                <w:rFonts w:cs="Dubai"/>
                <w:rtl/>
                <w:lang w:bidi="fa-IR"/>
              </w:rPr>
              <w:t xml:space="preserve">مردمای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قد یک معیوبیت و فامیلای شی حمایت نه.</w:t>
            </w:r>
          </w:p>
        </w:tc>
      </w:tr>
      <w:tr w:rsidR="00A70131" w:rsidRPr="0081328C" w14:paraId="0FB1EA65" w14:textId="77777777" w:rsidTr="003F74DC">
        <w:trPr>
          <w:trHeight w:val="2665"/>
        </w:trPr>
        <w:tc>
          <w:tcPr>
            <w:tcW w:w="2551" w:type="dxa"/>
            <w:vAlign w:val="center"/>
          </w:tcPr>
          <w:p w14:paraId="006A9438" w14:textId="77777777" w:rsidR="00412343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694080" behindDoc="0" locked="0" layoutInCell="1" allowOverlap="1" wp14:anchorId="6A9DAAA2" wp14:editId="2E4E8281">
                      <wp:simplePos x="0" y="0"/>
                      <wp:positionH relativeFrom="column">
                        <wp:posOffset>287020</wp:posOffset>
                      </wp:positionH>
                      <wp:positionV relativeFrom="paragraph">
                        <wp:posOffset>339725</wp:posOffset>
                      </wp:positionV>
                      <wp:extent cx="892175" cy="397510"/>
                      <wp:effectExtent l="0" t="0" r="3175" b="2540"/>
                      <wp:wrapNone/>
                      <wp:docPr id="181824231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975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9D4461" w14:textId="77777777" w:rsidR="00AC7532" w:rsidRPr="006A07EE" w:rsidRDefault="00AC7532" w:rsidP="005F657F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6A07EE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0"/>
                                      <w:szCs w:val="40"/>
                                      <w:rtl/>
                                    </w:rPr>
                                    <w:t>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9DAAA2" id="_x0000_s1031" type="#_x0000_t202" alt="&quot;&quot;" style="position:absolute;left:0;text-align:left;margin-left:22.6pt;margin-top:26.75pt;width:70.25pt;height:31.3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" filled="f" stroked="f">
                      <v:textbox inset="0,0,0,0">
                        <w:txbxContent>
                          <w:p w14:paraId="619D4461" w14:textId="77777777" w:rsidR="00AC7532" w:rsidRPr="006A07EE" w:rsidRDefault="00AC7532" w:rsidP="005F657F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6A07EE">
                              <w:rPr>
                                <w:rFonts w:ascii="Dubai" w:hAnsi="Dubai" w:cs="Dubai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0C60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6FDDED5F" wp14:editId="2FE845E8">
                  <wp:extent cx="1482725" cy="1482725"/>
                  <wp:effectExtent l="0" t="0" r="3175" b="3175"/>
                  <wp:docPr id="1541128915" name="Picture 13" descr="یک سندی که بله شی «Rights (حقوق)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128915" name="Picture 13" descr="یک سندی که بله شی «Rights (حقوق)» نوشته استه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3C4EA6F" w14:textId="77777777" w:rsidR="00412343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حقوقی که تعیین مونه مردم به طریقای زیر قد شیم رفتار کنن:</w:t>
            </w:r>
          </w:p>
          <w:p w14:paraId="04625FBF" w14:textId="77777777" w:rsidR="00412343" w:rsidRPr="0081328C" w:rsidRDefault="00AC7532" w:rsidP="00806499">
            <w:pPr>
              <w:pStyle w:val="ListParagraph"/>
              <w:numPr>
                <w:ilvl w:val="0"/>
                <w:numId w:val="9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منصفانه </w:t>
            </w:r>
          </w:p>
          <w:p w14:paraId="4CFFE2F0" w14:textId="77777777" w:rsidR="00412343" w:rsidRPr="0081328C" w:rsidRDefault="00AC7532" w:rsidP="00806499">
            <w:pPr>
              <w:pStyle w:val="ListParagraph"/>
              <w:numPr>
                <w:ilvl w:val="0"/>
                <w:numId w:val="9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برابر.</w:t>
            </w:r>
          </w:p>
        </w:tc>
      </w:tr>
      <w:tr w:rsidR="00A70131" w:rsidRPr="0081328C" w14:paraId="1BD401E1" w14:textId="77777777" w:rsidTr="003F74DC">
        <w:trPr>
          <w:trHeight w:val="2494"/>
        </w:trPr>
        <w:tc>
          <w:tcPr>
            <w:tcW w:w="2551" w:type="dxa"/>
            <w:vAlign w:val="center"/>
          </w:tcPr>
          <w:p w14:paraId="3779CE5A" w14:textId="77777777" w:rsidR="00412343" w:rsidRPr="0081328C" w:rsidRDefault="00AC7532" w:rsidP="00806499">
            <w:pPr>
              <w:pStyle w:val="Image"/>
              <w:spacing w:before="120" w:after="12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7CCE9A70" wp14:editId="789C5D47">
                      <wp:simplePos x="0" y="0"/>
                      <wp:positionH relativeFrom="column">
                        <wp:posOffset>297815</wp:posOffset>
                      </wp:positionH>
                      <wp:positionV relativeFrom="paragraph">
                        <wp:posOffset>305435</wp:posOffset>
                      </wp:positionV>
                      <wp:extent cx="892175" cy="311785"/>
                      <wp:effectExtent l="0" t="0" r="3175" b="12065"/>
                      <wp:wrapNone/>
                      <wp:docPr id="2964832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BB6E62" w14:textId="77777777" w:rsidR="00AC7532" w:rsidRPr="006A07EE" w:rsidRDefault="00AC7532" w:rsidP="00B40DE6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6A07EE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>مشوره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CE9A70" id="_x0000_s1032" type="#_x0000_t202" alt="&quot;&quot;" style="position:absolute;left:0;text-align:left;margin-left:23.45pt;margin-top:24.05pt;width:70.25pt;height:24.5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" filled="f" stroked="f">
                      <v:textbox inset="0,0,0,0">
                        <w:txbxContent>
                          <w:p w14:paraId="05BB6E62" w14:textId="77777777" w:rsidR="00AC7532" w:rsidRPr="006A07EE" w:rsidRDefault="00AC7532" w:rsidP="00B40DE6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6A07EE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>مشوره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B2DB8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A9CC58A" wp14:editId="7B5326FB">
                  <wp:extent cx="1482725" cy="1482725"/>
                  <wp:effectExtent l="0" t="0" r="3175" b="3175"/>
                  <wp:docPr id="777249014" name="Picture 49" descr="یک سند مشوره و قل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249014" name="Picture 49" descr="یک سند مشوره و قلم.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EE2C3C" w14:textId="77777777" w:rsidR="00412343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FS Me Pro"/>
                <w:rtl/>
                <w:lang w:bidi="fa-IR"/>
              </w:rPr>
              <w:t>NEDA</w:t>
            </w:r>
            <w:r w:rsidRPr="0081328C">
              <w:rPr>
                <w:rFonts w:cs="Dubai"/>
                <w:rtl/>
                <w:lang w:bidi="fa-IR"/>
              </w:rPr>
              <w:t xml:space="preserve"> نظریه خوره د باره حقوق مردمای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قد معیوبیت قد ازمو شریک کد.</w:t>
            </w:r>
          </w:p>
          <w:p w14:paraId="0A23D5F6" w14:textId="77777777" w:rsidR="00C06FB9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بلده ایجاد ازی استراتجی از ای مشورا استفاده کدیم.</w:t>
            </w:r>
          </w:p>
        </w:tc>
      </w:tr>
      <w:tr w:rsidR="00A70131" w:rsidRPr="0081328C" w14:paraId="2D14C036" w14:textId="77777777" w:rsidTr="003F74DC">
        <w:trPr>
          <w:trHeight w:val="3402"/>
        </w:trPr>
        <w:tc>
          <w:tcPr>
            <w:tcW w:w="2551" w:type="dxa"/>
            <w:vAlign w:val="center"/>
          </w:tcPr>
          <w:p w14:paraId="2F58E177" w14:textId="77777777" w:rsidR="00B1757D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lastRenderedPageBreak/>
              <w:drawing>
                <wp:inline distT="0" distB="0" distL="0" distR="0" wp14:anchorId="400B61F2" wp14:editId="0FB95703">
                  <wp:extent cx="1482725" cy="1482725"/>
                  <wp:effectExtent l="0" t="0" r="3175" b="3175"/>
                  <wp:docPr id="847992873" name="Picture 14" descr="3 نفر د زیر 2 حباب گفتاری. یک حباب گفتاری یک انگشت ایرکه بالاگرفته ره نیشو میدیه. دیگه حباب گفتاری یک انگشت ایرکه سرشیو گرفته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92873" name="Picture 14" descr="3 نفر د زیر 2 حباب گفتاری. یک حباب گفتاری یک انگشت ایرکه بالاگرفته ره نیشو میدیه. دیگه حباب گفتاری یک انگشت ایرکه سرشیو گرفته ره نیشو میدیه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CE6C11" w14:textId="77777777" w:rsidR="00B1757D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همچنین یک </w:t>
            </w:r>
            <w:r w:rsidRPr="0081328C">
              <w:rPr>
                <w:rStyle w:val="Strong"/>
                <w:rFonts w:cs="Dubai"/>
                <w:rtl/>
                <w:lang w:bidi="fa-IR"/>
              </w:rPr>
              <w:t>گروپ مشاوره</w:t>
            </w:r>
            <w:r w:rsidRPr="0081328C">
              <w:rPr>
                <w:rFonts w:cs="Dubai"/>
                <w:rtl/>
                <w:lang w:bidi="fa-IR"/>
              </w:rPr>
              <w:t xml:space="preserve"> د خارج از </w:t>
            </w:r>
            <w:r w:rsidRPr="0081328C">
              <w:rPr>
                <w:rFonts w:cs="FS Me Pro"/>
                <w:rtl/>
                <w:lang w:bidi="fa-IR"/>
              </w:rPr>
              <w:t>NDIA</w:t>
            </w:r>
            <w:r w:rsidRPr="0081328C">
              <w:rPr>
                <w:rFonts w:cs="Dubai"/>
                <w:rtl/>
                <w:lang w:bidi="fa-IR"/>
              </w:rPr>
              <w:t xml:space="preserve"> ایجاد کدیم.</w:t>
            </w:r>
          </w:p>
        </w:tc>
      </w:tr>
      <w:tr w:rsidR="00A70131" w:rsidRPr="0081328C" w14:paraId="6965E4BD" w14:textId="77777777" w:rsidTr="003F74DC">
        <w:trPr>
          <w:trHeight w:val="3402"/>
        </w:trPr>
        <w:tc>
          <w:tcPr>
            <w:tcW w:w="2551" w:type="dxa"/>
            <w:vAlign w:val="center"/>
          </w:tcPr>
          <w:p w14:paraId="101EB129" w14:textId="77777777" w:rsidR="00B1757D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44BB640" wp14:editId="779B9CDF">
                  <wp:extent cx="1482725" cy="1482725"/>
                  <wp:effectExtent l="0" t="0" r="3175" b="3175"/>
                  <wp:docPr id="1924179488" name="Picture 15" descr="یک گروپی از مردما د حال گفتگو استن. د بلی سر ازوا یک علامت تیک و یک علامت انگشت ایرکه بالا گرفته قد یک تیر به طرف بالا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179488" name="Picture 15" descr="یک گروپی از مردما د حال گفتگو استن. د بلی سر ازوا یک علامت تیک و یک علامت انگشت ایرکه بالا گرفته قد یک تیر به طرف بالا استه.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47F27B2" w14:textId="77777777" w:rsidR="00B1757D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یک گروپ مشورتی عبارت از یک گروپی از مردم استه که قد ازمو کار مونه تا شریک کنه که چی چیز: </w:t>
            </w:r>
          </w:p>
          <w:p w14:paraId="1D229B2D" w14:textId="77777777" w:rsidR="00B1757D" w:rsidRPr="0081328C" w:rsidRDefault="00AC7532" w:rsidP="00806499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خوب کار نه </w:t>
            </w:r>
          </w:p>
          <w:p w14:paraId="53A7DA13" w14:textId="77777777" w:rsidR="00B1757D" w:rsidRPr="0081328C" w:rsidRDefault="00AC7532" w:rsidP="00806499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باید خوبتر کار کنه.</w:t>
            </w:r>
          </w:p>
        </w:tc>
      </w:tr>
      <w:tr w:rsidR="00A70131" w:rsidRPr="0081328C" w14:paraId="7079234F" w14:textId="77777777" w:rsidTr="003F74DC">
        <w:trPr>
          <w:trHeight w:val="3402"/>
        </w:trPr>
        <w:tc>
          <w:tcPr>
            <w:tcW w:w="2551" w:type="dxa"/>
            <w:vAlign w:val="center"/>
          </w:tcPr>
          <w:p w14:paraId="05051EB3" w14:textId="77777777" w:rsidR="008A052F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27DE1F3C" wp14:editId="0F60FCF8">
                  <wp:extent cx="1482725" cy="1482725"/>
                  <wp:effectExtent l="0" t="0" r="3175" b="3175"/>
                  <wp:docPr id="763754825" name="Picture 2" descr="یک گروپی از مردم CALD و یک نشان مه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754825" name="Picture 2" descr="یک گروپی از مردم CALD و یک نشان مهم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0776C0E" w14:textId="77777777" w:rsidR="008A052F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نفرای معیوب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یک بخشی مهم ازی گروپ مشاوره بودن.</w:t>
            </w:r>
          </w:p>
        </w:tc>
      </w:tr>
      <w:tr w:rsidR="00A70131" w:rsidRPr="0081328C" w14:paraId="2C2BDCD4" w14:textId="77777777" w:rsidTr="003F74DC">
        <w:trPr>
          <w:trHeight w:val="3402"/>
        </w:trPr>
        <w:tc>
          <w:tcPr>
            <w:tcW w:w="2551" w:type="dxa"/>
            <w:vAlign w:val="center"/>
          </w:tcPr>
          <w:p w14:paraId="724C7FD0" w14:textId="77777777" w:rsidR="00B1757D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698176" behindDoc="0" locked="0" layoutInCell="1" allowOverlap="1" wp14:anchorId="16D5641A" wp14:editId="50677484">
                      <wp:simplePos x="0" y="0"/>
                      <wp:positionH relativeFrom="column">
                        <wp:posOffset>285750</wp:posOffset>
                      </wp:positionH>
                      <wp:positionV relativeFrom="paragraph">
                        <wp:posOffset>352425</wp:posOffset>
                      </wp:positionV>
                      <wp:extent cx="930275" cy="335280"/>
                      <wp:effectExtent l="0" t="0" r="3175" b="7620"/>
                      <wp:wrapNone/>
                      <wp:docPr id="146075833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0275" cy="3352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3F6F81" w14:textId="77777777" w:rsidR="00AC7532" w:rsidRPr="006A07EE" w:rsidRDefault="00AC7532" w:rsidP="00FD0AE2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6A07EE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>نتیجه ها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D5641A" id="_x0000_s1033" type="#_x0000_t202" alt="&quot;&quot;" style="position:absolute;left:0;text-align:left;margin-left:22.5pt;margin-top:27.75pt;width:73.25pt;height:26.4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" filled="f" stroked="f">
                      <v:textbox inset="0,0,0,0">
                        <w:txbxContent>
                          <w:p w14:paraId="763F6F81" w14:textId="77777777" w:rsidR="00AC7532" w:rsidRPr="006A07EE" w:rsidRDefault="00AC7532" w:rsidP="00FD0AE2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6A07EE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>نتیجه ها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4A87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E2F087C" wp14:editId="6D657CA6">
                  <wp:extent cx="1482725" cy="1482725"/>
                  <wp:effectExtent l="0" t="0" r="3175" b="3175"/>
                  <wp:docPr id="925835610" name="Picture 16" descr="یک سند نتیجه یک لست قد علامت تیک ره نیشو میدیه. د پالوی ازو یک علامت انگشت بالاگرفته قد یک تیری استه که روی شی طرف بال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835610" name="Picture 16" descr="یک سند نتیجه یک لست قد علامت تیک ره نیشو میدیه. د پالوی ازو یک علامت انگشت بالاگرفته قد یک تیری استه که روی شی طرف بال استه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BD040FA" w14:textId="77777777" w:rsidR="00B1757D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به مشوره گروپ مشاوره د باره ازیکه چی رقم </w:t>
            </w:r>
            <w:r w:rsidRPr="0081328C">
              <w:rPr>
                <w:rStyle w:val="Strong"/>
                <w:rFonts w:cs="Dubai"/>
                <w:rtl/>
                <w:lang w:bidi="fa-IR"/>
              </w:rPr>
              <w:t xml:space="preserve">نتیجا </w:t>
            </w:r>
            <w:r w:rsidRPr="0081328C">
              <w:rPr>
                <w:rFonts w:cs="Dubai"/>
                <w:rtl/>
                <w:lang w:bidi="fa-IR"/>
              </w:rPr>
              <w:t xml:space="preserve">ره بلده شرکت کنندای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خوبتر کنیم، گوش ددیم.</w:t>
            </w:r>
          </w:p>
          <w:p w14:paraId="7F599EBE" w14:textId="77777777" w:rsidR="00B1757D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نتیجا طریقایی استه که کارای ازمو زندگی مردم ره تغیر میدیه.</w:t>
            </w:r>
          </w:p>
        </w:tc>
      </w:tr>
    </w:tbl>
    <w:p w14:paraId="29C389F5" w14:textId="77777777" w:rsidR="002A6A49" w:rsidRPr="0081328C" w:rsidRDefault="002A6A49" w:rsidP="00806499">
      <w:pPr>
        <w:spacing w:before="0" w:after="0" w:line="240" w:lineRule="auto"/>
        <w:rPr>
          <w:rFonts w:cs="Dubai"/>
          <w:lang w:bidi="fa-IR"/>
        </w:rPr>
      </w:pPr>
    </w:p>
    <w:p w14:paraId="4D9046C8" w14:textId="77777777" w:rsidR="002A6A49" w:rsidRPr="0081328C" w:rsidRDefault="00AC7532" w:rsidP="00806499">
      <w:pPr>
        <w:spacing w:before="0" w:after="0"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p w14:paraId="32F84B23" w14:textId="77777777" w:rsidR="00115682" w:rsidRPr="0081328C" w:rsidRDefault="00AC7532" w:rsidP="00806499">
      <w:pPr>
        <w:pStyle w:val="Heading2"/>
        <w:bidi/>
        <w:spacing w:line="240" w:lineRule="auto"/>
        <w:rPr>
          <w:rFonts w:cs="Dubai"/>
          <w:lang w:val="en-AU" w:bidi="fa-IR"/>
        </w:rPr>
      </w:pPr>
      <w:bookmarkStart w:id="97" w:name="_Toc256000004"/>
      <w:r w:rsidRPr="0081328C">
        <w:rPr>
          <w:rFonts w:cs="Dubai"/>
          <w:rtl/>
          <w:lang w:bidi="fa-IR"/>
        </w:rPr>
        <w:lastRenderedPageBreak/>
        <w:t>هدفای ازمو بلده ازی استراتجی چیز استه؟</w:t>
      </w:r>
      <w:bookmarkEnd w:id="97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038E65A7" w14:textId="77777777" w:rsidTr="003F74DC">
        <w:trPr>
          <w:trHeight w:val="3628"/>
        </w:trPr>
        <w:tc>
          <w:tcPr>
            <w:tcW w:w="2551" w:type="dxa"/>
            <w:vAlign w:val="center"/>
          </w:tcPr>
          <w:p w14:paraId="7A674771" w14:textId="77777777" w:rsidR="007F4962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696BD307" wp14:editId="006F8030">
                      <wp:simplePos x="0" y="0"/>
                      <wp:positionH relativeFrom="column">
                        <wp:posOffset>317500</wp:posOffset>
                      </wp:positionH>
                      <wp:positionV relativeFrom="paragraph">
                        <wp:posOffset>381635</wp:posOffset>
                      </wp:positionV>
                      <wp:extent cx="892175" cy="375285"/>
                      <wp:effectExtent l="0" t="0" r="3175" b="5715"/>
                      <wp:wrapNone/>
                      <wp:docPr id="66378477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752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D180FD" w14:textId="7A5E0C97" w:rsidR="00AC7532" w:rsidRPr="00806499" w:rsidRDefault="00AC7532" w:rsidP="00D2376D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806499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>موضوع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6BD307" id="_x0000_s1034" type="#_x0000_t202" alt="&quot;&quot;" style="position:absolute;left:0;text-align:left;margin-left:25pt;margin-top:30.05pt;width:70.25pt;height:29.5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" filled="f" stroked="f">
                      <v:textbox inset="0,0,0,0">
                        <w:txbxContent>
                          <w:p w14:paraId="3FD180FD" w14:textId="7A5E0C97" w:rsidR="00AC7532" w:rsidRPr="00806499" w:rsidRDefault="00AC7532" w:rsidP="00D2376D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806499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>موضوع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2D2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2A975FD" wp14:editId="4A204F17">
                  <wp:extent cx="1482725" cy="1482725"/>
                  <wp:effectExtent l="0" t="0" r="3175" b="3175"/>
                  <wp:docPr id="1434070743" name="Picture 1" descr="یک سند موضوعی یک گروپ برق و یک نشان مهم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70743" name="Picture 1" descr="یک سند موضوعی یک گروپ برق و یک نشان مهم ره نیشو میدیه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2CB010" w14:textId="77777777" w:rsidR="00EA1BFD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Style w:val="Strong"/>
                <w:rFonts w:cs="Dubai"/>
                <w:rtl/>
                <w:lang w:bidi="fa-IR"/>
              </w:rPr>
              <w:t>موضوعا</w:t>
            </w:r>
            <w:r w:rsidRPr="0081328C">
              <w:rPr>
                <w:rFonts w:cs="Dubai"/>
                <w:rtl/>
                <w:lang w:bidi="fa-IR"/>
              </w:rPr>
              <w:t xml:space="preserve"> عبارت از نظریه های مهم استه که د بخشای مختلف کار و زندگی ازمو مه یه.</w:t>
            </w:r>
          </w:p>
          <w:p w14:paraId="386B32F3" w14:textId="77777777" w:rsidR="00E42251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ای استراتجی داری </w:t>
            </w:r>
            <w:r w:rsidRPr="0081328C">
              <w:rPr>
                <w:rStyle w:val="Statisticstyle"/>
                <w:rFonts w:cs="Dubai"/>
                <w:position w:val="0"/>
                <w:szCs w:val="36"/>
                <w:rtl/>
                <w:lang w:bidi="fa-IR"/>
              </w:rPr>
              <w:t xml:space="preserve">6 </w:t>
            </w:r>
            <w:r w:rsidRPr="0081328C">
              <w:rPr>
                <w:rFonts w:cs="Dubai"/>
                <w:rtl/>
                <w:lang w:bidi="fa-IR"/>
              </w:rPr>
              <w:t>موضوع استه.</w:t>
            </w:r>
          </w:p>
        </w:tc>
      </w:tr>
      <w:tr w:rsidR="00A70131" w:rsidRPr="0081328C" w14:paraId="0BAB367F" w14:textId="77777777" w:rsidTr="003F74DC">
        <w:trPr>
          <w:trHeight w:val="3628"/>
        </w:trPr>
        <w:tc>
          <w:tcPr>
            <w:tcW w:w="2551" w:type="dxa"/>
            <w:vAlign w:val="center"/>
          </w:tcPr>
          <w:p w14:paraId="08DE7530" w14:textId="77777777" w:rsidR="00DF3E41" w:rsidRPr="0081328C" w:rsidRDefault="00AC7532" w:rsidP="00806499">
            <w:pPr>
              <w:pStyle w:val="Image"/>
              <w:spacing w:before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486F993" wp14:editId="59215C89">
                  <wp:extent cx="1482725" cy="1482725"/>
                  <wp:effectExtent l="0" t="0" r="3175" b="3175"/>
                  <wp:docPr id="2014293418" name="Picture 17" descr="یک نفر طرف یک سند توغ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293418" name="Picture 17" descr="یک نفر طرف یک سند توغ مونه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426AC8" w14:textId="77777777" w:rsidR="00DF3E41" w:rsidRPr="0081328C" w:rsidRDefault="00AC7532" w:rsidP="00806499">
            <w:pPr>
              <w:bidi/>
              <w:spacing w:before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هر موضوع ره د صفحای بعدی توضیح میدیم.</w:t>
            </w:r>
          </w:p>
          <w:p w14:paraId="64076B46" w14:textId="77777777" w:rsidR="00A04C3B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هر موضوع شامل هدفای ازمو استه که شرکت کنندای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ره خوبتر حمایت کنیم.</w:t>
            </w:r>
          </w:p>
        </w:tc>
      </w:tr>
      <w:tr w:rsidR="00A70131" w:rsidRPr="0081328C" w14:paraId="27D0A79B" w14:textId="77777777" w:rsidTr="003F74DC">
        <w:trPr>
          <w:trHeight w:val="3628"/>
        </w:trPr>
        <w:tc>
          <w:tcPr>
            <w:tcW w:w="2551" w:type="dxa"/>
            <w:vAlign w:val="center"/>
          </w:tcPr>
          <w:p w14:paraId="4256665A" w14:textId="77777777" w:rsidR="00A04C3B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6FE7CF54" wp14:editId="675CFBCC">
                      <wp:simplePos x="0" y="0"/>
                      <wp:positionH relativeFrom="column">
                        <wp:posOffset>289560</wp:posOffset>
                      </wp:positionH>
                      <wp:positionV relativeFrom="paragraph">
                        <wp:posOffset>416560</wp:posOffset>
                      </wp:positionV>
                      <wp:extent cx="892175" cy="401955"/>
                      <wp:effectExtent l="0" t="0" r="3175" b="0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01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A3A1BF" w14:textId="77777777" w:rsidR="00AC7532" w:rsidRPr="006A07EE" w:rsidRDefault="00AC7532" w:rsidP="00150F3C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6A07EE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پلان کاری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E7CF54" id="_x0000_s1035" type="#_x0000_t202" alt="&quot;&quot;" style="position:absolute;left:0;text-align:left;margin-left:22.8pt;margin-top:32.8pt;width:70.25pt;height:31.6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" filled="f" stroked="f">
                      <v:textbox inset="0,0,0,0">
                        <w:txbxContent>
                          <w:p w14:paraId="4DA3A1BF" w14:textId="77777777" w:rsidR="00AC7532" w:rsidRPr="006A07EE" w:rsidRDefault="00AC7532" w:rsidP="00150F3C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6A07EE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پلان کاری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66FD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3158ABEB" wp14:editId="31C8342F">
                  <wp:extent cx="1482725" cy="1482725"/>
                  <wp:effectExtent l="0" t="0" r="3175" b="3175"/>
                  <wp:docPr id="1950587529" name="Picture 2" descr="یک سند پلان کاری یک لست ره قد علامت تیک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587529" name="Picture 2" descr="یک سند پلان کاری یک لست ره قد علامت تیک نیشو میدیه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A157BA" w14:textId="77777777" w:rsidR="00A04C3B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بلده رسیدو به هر کدم از هدفای خو یک پلان دیریم.</w:t>
            </w:r>
          </w:p>
          <w:p w14:paraId="53AF238E" w14:textId="77777777" w:rsidR="00A04C3B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ای چیز ره پلان کاری موگیم.</w:t>
            </w:r>
          </w:p>
          <w:p w14:paraId="00F3E624" w14:textId="2BDA6C7C" w:rsidR="00286147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ای ره د صفحه</w:t>
            </w:r>
            <w:r w:rsidR="00EF565D" w:rsidRPr="0081328C">
              <w:rPr>
                <w:rFonts w:cs="Dubai"/>
                <w:rtl/>
                <w:lang w:bidi="fa-IR"/>
              </w:rPr>
              <w:t xml:space="preserve"> </w:t>
            </w:r>
            <w:r w:rsidR="005F29AC" w:rsidRPr="0081328C">
              <w:rPr>
                <w:rFonts w:cs="Dubai"/>
                <w:lang w:bidi="fa-IR"/>
              </w:rPr>
              <w:fldChar w:fldCharType="begin"/>
            </w:r>
            <w:r w:rsidR="005F29AC" w:rsidRPr="0081328C">
              <w:rPr>
                <w:rFonts w:cs="Dubai"/>
                <w:rtl/>
                <w:lang w:bidi="fa-IR"/>
              </w:rPr>
              <w:instrText xml:space="preserve"> PAGEREF _Ref145516795 \h </w:instrText>
            </w:r>
            <w:r w:rsidR="005F29AC" w:rsidRPr="0081328C">
              <w:rPr>
                <w:rFonts w:cs="Dubai"/>
                <w:lang w:bidi="fa-IR"/>
              </w:rPr>
            </w:r>
            <w:r w:rsidR="005F29AC" w:rsidRPr="0081328C">
              <w:rPr>
                <w:rFonts w:cs="Dubai"/>
                <w:lang w:bidi="fa-IR"/>
              </w:rPr>
              <w:fldChar w:fldCharType="separate"/>
            </w:r>
            <w:r w:rsidR="0096402F">
              <w:rPr>
                <w:rFonts w:cs="Dubai"/>
                <w:noProof/>
                <w:rtl/>
                <w:lang w:bidi="fa-IR"/>
              </w:rPr>
              <w:t>29</w:t>
            </w:r>
            <w:r w:rsidR="005F29AC" w:rsidRPr="0081328C">
              <w:rPr>
                <w:rFonts w:cs="Dubai"/>
                <w:lang w:bidi="fa-IR"/>
              </w:rPr>
              <w:fldChar w:fldCharType="end"/>
            </w:r>
            <w:r w:rsidRPr="0081328C">
              <w:rPr>
                <w:rFonts w:cs="Dubai"/>
                <w:rtl/>
                <w:lang w:bidi="fa-IR"/>
              </w:rPr>
              <w:t xml:space="preserve"> بیشتر توضیح می دیم.</w:t>
            </w:r>
          </w:p>
        </w:tc>
      </w:tr>
    </w:tbl>
    <w:p w14:paraId="0ABAA574" w14:textId="77777777" w:rsidR="00977E3B" w:rsidRPr="0081328C" w:rsidRDefault="00AC7532" w:rsidP="00806499">
      <w:pPr>
        <w:spacing w:before="0" w:after="0" w:line="240" w:lineRule="auto"/>
        <w:rPr>
          <w:rFonts w:cs="Dubai"/>
          <w:b/>
          <w:bCs/>
          <w:sz w:val="32"/>
          <w:szCs w:val="26"/>
          <w:lang w:bidi="fa-IR"/>
        </w:rPr>
      </w:pPr>
      <w:r w:rsidRPr="0081328C">
        <w:rPr>
          <w:rFonts w:cs="Dubai"/>
          <w:lang w:bidi="fa-IR"/>
        </w:rPr>
        <w:br w:type="page"/>
      </w:r>
    </w:p>
    <w:p w14:paraId="3569FE56" w14:textId="3301F45E" w:rsidR="00F84CD1" w:rsidRPr="0081328C" w:rsidRDefault="00AC7532" w:rsidP="00806499">
      <w:pPr>
        <w:pStyle w:val="Heading3"/>
        <w:bidi/>
        <w:spacing w:before="480" w:after="240" w:line="240" w:lineRule="auto"/>
        <w:rPr>
          <w:rFonts w:cs="Dubai"/>
          <w:lang w:bidi="fa-IR"/>
        </w:rPr>
      </w:pPr>
      <w:r w:rsidRPr="0081328C">
        <w:rPr>
          <w:rStyle w:val="Heading2Char"/>
          <w:rFonts w:cs="Dubai"/>
          <w:b/>
          <w:bCs/>
          <w:noProof/>
          <w:color w:val="000000" w:themeColor="text1"/>
          <w:lang w:bidi="fa-IR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6886B26F" wp14:editId="38E3AE25">
                <wp:simplePos x="0" y="0"/>
                <wp:positionH relativeFrom="margin">
                  <wp:posOffset>-349085</wp:posOffset>
                </wp:positionH>
                <wp:positionV relativeFrom="paragraph">
                  <wp:posOffset>-153200</wp:posOffset>
                </wp:positionV>
                <wp:extent cx="6421120" cy="966602"/>
                <wp:effectExtent l="19050" t="19050" r="17780" b="24130"/>
                <wp:wrapNone/>
                <wp:docPr id="106" name="Rectangle: Rounded Corners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1120" cy="966602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C6E805" id="Rectangle: Rounded Corners 106" o:spid="_x0000_s1026" alt="&quot;&quot;" style="position:absolute;margin-left:-27.5pt;margin-top:-12.05pt;width:505.6pt;height:76.1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" fillcolor="#8ac640" strokecolor="#6b2976" strokeweight="3pt">
                <w10:wrap anchorx="margin"/>
              </v:roundrect>
            </w:pict>
          </mc:Fallback>
        </mc:AlternateContent>
      </w:r>
      <w:r w:rsidRPr="0081328C">
        <w:rPr>
          <w:rFonts w:cs="Dubai"/>
          <w:rtl/>
          <w:lang w:bidi="fa-IR"/>
        </w:rPr>
        <w:t>1. د وقتایی کاری بله شرکت کنندای که از دیگه فرهنگ و زیبو استن زیا</w:t>
      </w:r>
      <w:r w:rsidR="00FF6599" w:rsidRPr="0081328C">
        <w:rPr>
          <w:rFonts w:cs="Dubai"/>
          <w:rtl/>
          <w:lang w:bidi="fa-IR"/>
        </w:rPr>
        <w:t>د</w:t>
      </w:r>
      <w:r w:rsidRPr="0081328C">
        <w:rPr>
          <w:rFonts w:cs="Dubai"/>
          <w:rtl/>
          <w:lang w:bidi="fa-IR"/>
        </w:rPr>
        <w:t>تر تمرکز کنیم</w:t>
      </w:r>
    </w:p>
    <w:tbl>
      <w:tblPr>
        <w:bidiVisual/>
        <w:tblW w:w="9268" w:type="dxa"/>
        <w:tblLayout w:type="fixed"/>
        <w:tblLook w:val="04A0" w:firstRow="1" w:lastRow="0" w:firstColumn="1" w:lastColumn="0" w:noHBand="0" w:noVBand="1"/>
      </w:tblPr>
      <w:tblGrid>
        <w:gridCol w:w="2551"/>
        <w:gridCol w:w="6717"/>
      </w:tblGrid>
      <w:tr w:rsidR="00A70131" w:rsidRPr="0081328C" w14:paraId="2B251AD1" w14:textId="77777777" w:rsidTr="00EF565D">
        <w:trPr>
          <w:trHeight w:val="3288"/>
        </w:trPr>
        <w:tc>
          <w:tcPr>
            <w:tcW w:w="2551" w:type="dxa"/>
            <w:vAlign w:val="center"/>
          </w:tcPr>
          <w:p w14:paraId="3E4F0B5C" w14:textId="77777777" w:rsidR="007F4962" w:rsidRPr="0081328C" w:rsidRDefault="00AC7532" w:rsidP="00806499">
            <w:pPr>
              <w:pStyle w:val="Image"/>
              <w:spacing w:before="3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280EF767" wp14:editId="6135FB57">
                  <wp:extent cx="1440000" cy="1440000"/>
                  <wp:effectExtent l="0" t="0" r="8255" b="8255"/>
                  <wp:docPr id="64" name="Picture 64" descr="یک نفر سند و یک حباب فکر قد 3 شرکت کننده CALD د داخل شی ره د دست خو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یک نفر سند و یک حباب فکر قد 3 شرکت کننده CALD د داخل شی ره د دست خو گرف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17" w:type="dxa"/>
            <w:vAlign w:val="center"/>
          </w:tcPr>
          <w:p w14:paraId="7973AFF8" w14:textId="77777777" w:rsidR="00B84C93" w:rsidRPr="0081328C" w:rsidRDefault="00AC7532" w:rsidP="00806499">
            <w:pPr>
              <w:bidi/>
              <w:spacing w:before="3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وقتی که مو می خوایم طریقه کاری خوره د موارد زیر ایجاد کنیم، باید به نیازمندی های هر کدم از شرکت کنندای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توجه کنیم:</w:t>
            </w:r>
          </w:p>
          <w:p w14:paraId="6632BE58" w14:textId="77777777" w:rsidR="00F84CD1" w:rsidRPr="0081328C" w:rsidRDefault="00AC7532" w:rsidP="00806499">
            <w:pPr>
              <w:pStyle w:val="ListParagraph"/>
              <w:numPr>
                <w:ilvl w:val="0"/>
                <w:numId w:val="13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استفاده شرکت کنندا از </w:t>
            </w:r>
            <w:r w:rsidRPr="0081328C">
              <w:rPr>
                <w:rFonts w:cs="FS Me Pro"/>
                <w:rtl/>
                <w:lang w:bidi="fa-IR"/>
              </w:rPr>
              <w:t>NDIS</w:t>
            </w:r>
          </w:p>
          <w:p w14:paraId="43BD1C8C" w14:textId="77777777" w:rsidR="00B84C93" w:rsidRPr="0081328C" w:rsidRDefault="00AC7532" w:rsidP="00806499">
            <w:pPr>
              <w:pStyle w:val="ListParagraph"/>
              <w:numPr>
                <w:ilvl w:val="0"/>
                <w:numId w:val="13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مالومات ره شریک نیم</w:t>
            </w:r>
          </w:p>
          <w:p w14:paraId="48FCF3E3" w14:textId="77777777" w:rsidR="007F4962" w:rsidRPr="0081328C" w:rsidRDefault="00AC7532" w:rsidP="00806499">
            <w:pPr>
              <w:pStyle w:val="ListParagraph"/>
              <w:numPr>
                <w:ilvl w:val="0"/>
                <w:numId w:val="13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کارخوره انجام می دیم.</w:t>
            </w:r>
          </w:p>
        </w:tc>
      </w:tr>
    </w:tbl>
    <w:p w14:paraId="4982851D" w14:textId="77777777" w:rsidR="002A6A49" w:rsidRPr="0081328C" w:rsidRDefault="00AC7532" w:rsidP="00806499">
      <w:pPr>
        <w:pStyle w:val="Heading4"/>
        <w:bidi/>
        <w:spacing w:before="480" w:after="120"/>
        <w:rPr>
          <w:rFonts w:cs="Dubai"/>
          <w:lang w:bidi="fa-IR"/>
        </w:rPr>
      </w:pPr>
      <w:r w:rsidRPr="0081328C">
        <w:rPr>
          <w:rFonts w:cs="Dubai"/>
          <w:noProof/>
          <w:lang w:bidi="fa-IR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6EF81909" wp14:editId="7E4EDB6A">
                <wp:simplePos x="0" y="0"/>
                <wp:positionH relativeFrom="margin">
                  <wp:posOffset>-78550</wp:posOffset>
                </wp:positionH>
                <wp:positionV relativeFrom="paragraph">
                  <wp:posOffset>588645</wp:posOffset>
                </wp:positionV>
                <wp:extent cx="5798820" cy="241300"/>
                <wp:effectExtent l="19050" t="19050" r="30480" b="25400"/>
                <wp:wrapNone/>
                <wp:docPr id="102" name="Group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00" name="Straight Connector 100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Oval 10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D1B684" id="Group 102" o:spid="_x0000_s1026" alt="&quot;&quot;" style="position:absolute;margin-left:-6.2pt;margin-top:46.35pt;width:456.6pt;height:19pt;flip:x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">
                <v:line id="Straight Connector 100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" strokecolor="#65276f [3044]" strokeweight="3pt">
                  <v:stroke endcap="round"/>
                </v:line>
                <v:oval id="Oval 10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" fillcolor="#8ac640" strokecolor="#6b2976" strokeweight="3pt"/>
                <w10:wrap anchorx="margin"/>
              </v:group>
            </w:pict>
          </mc:Fallback>
        </mc:AlternateContent>
      </w:r>
      <w:r w:rsidR="00751D7A" w:rsidRPr="0081328C">
        <w:rPr>
          <w:rFonts w:cs="Dubai"/>
          <w:rtl/>
          <w:lang w:bidi="fa-IR"/>
        </w:rPr>
        <w:t xml:space="preserve">هدفای ازمو </w:t>
      </w:r>
    </w:p>
    <w:tbl>
      <w:tblPr>
        <w:bidiVisual/>
        <w:tblW w:w="9297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  <w:gridCol w:w="153"/>
      </w:tblGrid>
      <w:tr w:rsidR="00A70131" w:rsidRPr="0081328C" w14:paraId="4C745DB8" w14:textId="77777777" w:rsidTr="003F74DC">
        <w:trPr>
          <w:trHeight w:val="3288"/>
        </w:trPr>
        <w:tc>
          <w:tcPr>
            <w:tcW w:w="2568" w:type="dxa"/>
            <w:vAlign w:val="center"/>
          </w:tcPr>
          <w:p w14:paraId="2F39846D" w14:textId="77777777" w:rsidR="00E26BF5" w:rsidRPr="0081328C" w:rsidRDefault="00AC7532" w:rsidP="00806499">
            <w:pPr>
              <w:pStyle w:val="Image"/>
              <w:spacing w:before="60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017B98EA" wp14:editId="7DA5F968">
                  <wp:extent cx="1493520" cy="1493520"/>
                  <wp:effectExtent l="0" t="0" r="0" b="0"/>
                  <wp:docPr id="448963922" name="Picture 3" descr="یک حباب گفتاری و یک نشان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63922" name="Picture 3" descr="یک حباب گفتاری و یک نشان ایمنی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9" w:type="dxa"/>
            <w:gridSpan w:val="2"/>
            <w:vAlign w:val="center"/>
          </w:tcPr>
          <w:p w14:paraId="4C9A09BC" w14:textId="77777777" w:rsidR="00E26BF5" w:rsidRPr="0081328C" w:rsidRDefault="00AC7532" w:rsidP="00806499">
            <w:pPr>
              <w:bidi/>
              <w:spacing w:before="60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میخوایم قد دیگرو کار کنیم تا توافق ازوا ره دباره کلماتی که استفاده مونیم بلده تمام فرهنگا ایمن باشن بگریم. </w:t>
            </w:r>
          </w:p>
        </w:tc>
      </w:tr>
      <w:tr w:rsidR="00A70131" w:rsidRPr="0081328C" w14:paraId="72ECBD91" w14:textId="77777777" w:rsidTr="003F74DC">
        <w:trPr>
          <w:gridAfter w:val="1"/>
          <w:wAfter w:w="153" w:type="dxa"/>
          <w:trHeight w:val="3288"/>
        </w:trPr>
        <w:tc>
          <w:tcPr>
            <w:tcW w:w="2568" w:type="dxa"/>
            <w:vAlign w:val="center"/>
          </w:tcPr>
          <w:p w14:paraId="273C2F51" w14:textId="77777777" w:rsidR="00751D7A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635E1805" wp14:editId="2BCC6C55">
                  <wp:extent cx="1493520" cy="1493520"/>
                  <wp:effectExtent l="0" t="0" r="0" b="0"/>
                  <wp:docPr id="2100879869" name="Picture 4" descr="یک نفر پلان NDIS ره د دست خو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879869" name="Picture 4" descr="یک نفر پلان NDIS ره د دست خو گرفته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1328C">
              <w:rPr>
                <w:rFonts w:cs="Dubai"/>
                <w:lang w:bidi="fa-IR"/>
              </w:rPr>
              <w:t xml:space="preserve"> </w:t>
            </w:r>
          </w:p>
        </w:tc>
        <w:tc>
          <w:tcPr>
            <w:tcW w:w="6576" w:type="dxa"/>
            <w:vAlign w:val="center"/>
          </w:tcPr>
          <w:p w14:paraId="4AEFF73D" w14:textId="77777777" w:rsidR="00751D7A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و مو می خوایم یقین خوره ثابت کنیم که تعداد زیادتری نفرای معیوب از مردمای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بی تنن د </w:t>
            </w:r>
            <w:r w:rsidRPr="0081328C">
              <w:rPr>
                <w:rFonts w:cs="FS Me Pro"/>
                <w:rtl/>
                <w:lang w:bidi="fa-IR"/>
              </w:rPr>
              <w:t>NDIS</w:t>
            </w:r>
            <w:r w:rsidRPr="0081328C">
              <w:rPr>
                <w:rFonts w:cs="Dubai"/>
                <w:rtl/>
                <w:lang w:bidi="fa-IR"/>
              </w:rPr>
              <w:t xml:space="preserve"> سهم بگیرن.</w:t>
            </w:r>
          </w:p>
        </w:tc>
      </w:tr>
    </w:tbl>
    <w:p w14:paraId="7F315EC8" w14:textId="77777777" w:rsidR="00977E3B" w:rsidRPr="0081328C" w:rsidRDefault="00AC7532" w:rsidP="00806499">
      <w:pPr>
        <w:spacing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tbl>
      <w:tblPr>
        <w:bidiVisual/>
        <w:tblW w:w="9144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</w:tblGrid>
      <w:tr w:rsidR="00A70131" w:rsidRPr="0081328C" w14:paraId="54A2F2F8" w14:textId="77777777" w:rsidTr="003F74DC">
        <w:tc>
          <w:tcPr>
            <w:tcW w:w="2568" w:type="dxa"/>
            <w:vAlign w:val="center"/>
          </w:tcPr>
          <w:p w14:paraId="240E0948" w14:textId="77777777" w:rsidR="00751D7A" w:rsidRPr="0081328C" w:rsidRDefault="00751D7A" w:rsidP="00806499">
            <w:pPr>
              <w:pStyle w:val="Image"/>
              <w:spacing w:after="0" w:line="240" w:lineRule="auto"/>
              <w:rPr>
                <w:rFonts w:cs="Dubai"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4986D4EA" w14:textId="77777777" w:rsidR="00751D7A" w:rsidRPr="0081328C" w:rsidRDefault="00AC7532" w:rsidP="00806499">
            <w:pPr>
              <w:bidi/>
              <w:spacing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ای شامل اطمینان از موارد زیر موشه:</w:t>
            </w:r>
          </w:p>
        </w:tc>
      </w:tr>
      <w:tr w:rsidR="00A70131" w:rsidRPr="0081328C" w14:paraId="0635A8FF" w14:textId="77777777" w:rsidTr="003F74DC">
        <w:trPr>
          <w:trHeight w:val="2268"/>
        </w:trPr>
        <w:tc>
          <w:tcPr>
            <w:tcW w:w="2568" w:type="dxa"/>
            <w:vAlign w:val="center"/>
          </w:tcPr>
          <w:p w14:paraId="0A4FE565" w14:textId="77777777" w:rsidR="00280CFA" w:rsidRPr="0081328C" w:rsidRDefault="00AC7532" w:rsidP="00806499">
            <w:pPr>
              <w:pStyle w:val="Image"/>
              <w:spacing w:before="120" w:after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C64BDA9" wp14:editId="1FCCF2DC">
                  <wp:extent cx="1493520" cy="1493520"/>
                  <wp:effectExtent l="0" t="0" r="0" b="0"/>
                  <wp:docPr id="31690645" name="Picture 3" descr="یک مجموعه ترزوی عدالت و انگشت ایرکای بالا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90645" name="Picture 3" descr="یک مجموعه ترزوی عدالت و انگشت ایرکای بالا گرفته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200A3D" w14:textId="77777777" w:rsidR="00280CFA" w:rsidRPr="0081328C" w:rsidRDefault="00AC7532" w:rsidP="00806499">
            <w:pPr>
              <w:pStyle w:val="ListParagraph"/>
              <w:numPr>
                <w:ilvl w:val="0"/>
                <w:numId w:val="53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که </w:t>
            </w:r>
            <w:r w:rsidRPr="0081328C">
              <w:rPr>
                <w:rFonts w:cs="FS Me Pro"/>
                <w:rtl/>
                <w:lang w:bidi="fa-IR"/>
              </w:rPr>
              <w:t>NDIS</w:t>
            </w:r>
            <w:r w:rsidRPr="0081328C">
              <w:rPr>
                <w:rFonts w:cs="Dubai"/>
                <w:rtl/>
                <w:lang w:bidi="fa-IR"/>
              </w:rPr>
              <w:t xml:space="preserve"> بلده شرکت کنندای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منصفانه باشه</w:t>
            </w:r>
          </w:p>
        </w:tc>
      </w:tr>
      <w:tr w:rsidR="00A70131" w:rsidRPr="0081328C" w14:paraId="45FEF3EF" w14:textId="77777777" w:rsidTr="003F74DC">
        <w:trPr>
          <w:trHeight w:val="2268"/>
        </w:trPr>
        <w:tc>
          <w:tcPr>
            <w:tcW w:w="2568" w:type="dxa"/>
            <w:vAlign w:val="center"/>
          </w:tcPr>
          <w:p w14:paraId="53A0E227" w14:textId="77777777" w:rsidR="00280CFA" w:rsidRPr="0081328C" w:rsidRDefault="00AC7532" w:rsidP="00806499">
            <w:pPr>
              <w:pStyle w:val="Image"/>
              <w:spacing w:before="120" w:after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148D9C12" wp14:editId="4C1C07EF">
                      <wp:simplePos x="0" y="0"/>
                      <wp:positionH relativeFrom="column">
                        <wp:posOffset>875030</wp:posOffset>
                      </wp:positionH>
                      <wp:positionV relativeFrom="paragraph">
                        <wp:posOffset>696595</wp:posOffset>
                      </wp:positionV>
                      <wp:extent cx="631825" cy="203200"/>
                      <wp:effectExtent l="19050" t="57150" r="15875" b="44450"/>
                      <wp:wrapNone/>
                      <wp:docPr id="35798293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444347">
                                <a:off x="0" y="0"/>
                                <a:ext cx="631825" cy="2032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19423A" w14:textId="77777777" w:rsidR="00AC7532" w:rsidRPr="006A07EE" w:rsidRDefault="00AC7532" w:rsidP="00150F3C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0"/>
                                      <w:szCs w:val="24"/>
                                      <w:lang w:val="en-PH"/>
                                    </w:rPr>
                                  </w:pPr>
                                  <w:r w:rsidRPr="006A07EE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4"/>
                                      <w:rtl/>
                                    </w:rPr>
                                    <w:t>پلان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8D9C12" id="_x0000_s1036" type="#_x0000_t202" alt="&quot;&quot;" style="position:absolute;left:0;text-align:left;margin-left:68.9pt;margin-top:54.85pt;width:49.75pt;height:16pt;rotation:485345fd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" filled="f" stroked="f">
                      <v:textbox inset="0,0,0,0">
                        <w:txbxContent>
                          <w:p w14:paraId="0619423A" w14:textId="77777777" w:rsidR="00AC7532" w:rsidRPr="006A07EE" w:rsidRDefault="00AC7532" w:rsidP="00150F3C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0"/>
                                <w:szCs w:val="24"/>
                                <w:lang w:val="en-PH"/>
                              </w:rPr>
                            </w:pPr>
                            <w:r w:rsidRPr="006A07EE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4"/>
                                <w:rtl/>
                              </w:rPr>
                              <w:t>پلان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67DF3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BDFF83A" wp14:editId="6A42B8A3">
                  <wp:extent cx="1493520" cy="1493520"/>
                  <wp:effectExtent l="0" t="0" r="0" b="0"/>
                  <wp:docPr id="1637987145" name="Picture 1" descr="یک شرکت کننده که انگشت ایرکه خوره بالا گرفته و یک پلان NDIS د دست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987145" name="Picture 1" descr="یک شرکت کننده که انگشت ایرکه خوره بالا گرفته و یک پلان NDIS د دست شی استه.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E10CFC0" w14:textId="77777777" w:rsidR="00280CFA" w:rsidRPr="0081328C" w:rsidRDefault="00AC7532" w:rsidP="00806499">
            <w:pPr>
              <w:pStyle w:val="ListParagraph"/>
              <w:numPr>
                <w:ilvl w:val="0"/>
                <w:numId w:val="63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تعداد زیادتری از شرکت کنندای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بوفامن که چی رقم از پلانای </w:t>
            </w:r>
            <w:r w:rsidRPr="0081328C">
              <w:rPr>
                <w:rFonts w:cs="FS Me Pro"/>
                <w:rtl/>
                <w:lang w:bidi="fa-IR"/>
              </w:rPr>
              <w:t>NDIS</w:t>
            </w:r>
            <w:r w:rsidRPr="0081328C">
              <w:rPr>
                <w:rFonts w:cs="Dubai"/>
                <w:rtl/>
                <w:lang w:bidi="fa-IR"/>
              </w:rPr>
              <w:t xml:space="preserve"> استفاده کنن.</w:t>
            </w:r>
          </w:p>
        </w:tc>
      </w:tr>
      <w:tr w:rsidR="00A70131" w:rsidRPr="0081328C" w14:paraId="3C554DBA" w14:textId="77777777" w:rsidTr="003F74DC">
        <w:trPr>
          <w:trHeight w:val="3628"/>
        </w:trPr>
        <w:tc>
          <w:tcPr>
            <w:tcW w:w="2568" w:type="dxa"/>
            <w:vAlign w:val="center"/>
          </w:tcPr>
          <w:p w14:paraId="60E0E2FA" w14:textId="77777777" w:rsidR="00751D7A" w:rsidRPr="0081328C" w:rsidRDefault="00AC7532" w:rsidP="00806499">
            <w:pPr>
              <w:pStyle w:val="Image"/>
              <w:spacing w:before="7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CB230D0" wp14:editId="7B076F1B">
                  <wp:extent cx="1493520" cy="1493520"/>
                  <wp:effectExtent l="0" t="0" r="0" b="0"/>
                  <wp:docPr id="331969078" name="Picture 2" descr="یک کارگر NDIS یک شرکت کننده ره کمک مونه. د پالوی ازوا یک علامت ایمنی و یک انگشت ایرکه بالاگرف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969078" name="Picture 2" descr="یک کارگر NDIS یک شرکت کننده ره کمک مونه. د پالوی ازوا یک علامت ایمنی و یک انگشت ایرکه بالاگرفته استه.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7071C7" w14:textId="7A73A5F4" w:rsidR="00821147" w:rsidRPr="0081328C" w:rsidRDefault="00AC7532" w:rsidP="00806499">
            <w:pPr>
              <w:bidi/>
              <w:spacing w:before="7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هنگامیکه مو قد جوامع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توره موگیم، مو یقین خوره ثابت </w:t>
            </w:r>
            <w:r w:rsidR="00090098" w:rsidRPr="00090098">
              <w:rPr>
                <w:rFonts w:cs="Dubai"/>
                <w:rtl/>
                <w:lang w:bidi="fa-IR"/>
              </w:rPr>
              <w:t>مونیم</w:t>
            </w:r>
            <w:r w:rsidR="00090098">
              <w:rPr>
                <w:rFonts w:cs="Dubai"/>
                <w:lang w:bidi="fa-IR"/>
              </w:rPr>
              <w:t xml:space="preserve"> </w:t>
            </w:r>
            <w:r w:rsidRPr="0081328C">
              <w:rPr>
                <w:rFonts w:cs="Dubai"/>
                <w:rtl/>
                <w:lang w:bidi="fa-IR"/>
              </w:rPr>
              <w:t>که ای:</w:t>
            </w:r>
          </w:p>
          <w:p w14:paraId="2AC9BAC8" w14:textId="77777777" w:rsidR="00751D7A" w:rsidRPr="0081328C" w:rsidRDefault="00AC7532" w:rsidP="00806499">
            <w:pPr>
              <w:pStyle w:val="ListParagraph"/>
              <w:numPr>
                <w:ilvl w:val="0"/>
                <w:numId w:val="54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بلده تمام فرهنگا ایمن باشن</w:t>
            </w:r>
          </w:p>
          <w:p w14:paraId="180F5C2E" w14:textId="77777777" w:rsidR="00821147" w:rsidRPr="0081328C" w:rsidRDefault="00AC7532" w:rsidP="00806499">
            <w:pPr>
              <w:pStyle w:val="ListParagraph"/>
              <w:numPr>
                <w:ilvl w:val="0"/>
                <w:numId w:val="54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خوب کار مونه </w:t>
            </w:r>
          </w:p>
          <w:p w14:paraId="20501C2A" w14:textId="4367D8F1" w:rsidR="00821147" w:rsidRPr="0081328C" w:rsidRDefault="00AC7532" w:rsidP="00806499">
            <w:pPr>
              <w:pStyle w:val="ListParagraph"/>
              <w:numPr>
                <w:ilvl w:val="0"/>
                <w:numId w:val="54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به مردمای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کمک کنه که بله </w:t>
            </w:r>
            <w:r w:rsidRPr="0081328C">
              <w:rPr>
                <w:rFonts w:cs="FS Me Pro"/>
                <w:rtl/>
                <w:lang w:bidi="fa-IR"/>
              </w:rPr>
              <w:t>NDIS</w:t>
            </w:r>
            <w:r w:rsidRPr="0081328C">
              <w:rPr>
                <w:rFonts w:cs="Dubai"/>
                <w:rtl/>
                <w:lang w:bidi="fa-IR"/>
              </w:rPr>
              <w:t xml:space="preserve"> اعتبار دیشته</w:t>
            </w:r>
            <w:r w:rsidR="00EF565D">
              <w:rPr>
                <w:rFonts w:cs="Dubai"/>
                <w:lang w:bidi="fa-IR"/>
              </w:rPr>
              <w:t> </w:t>
            </w:r>
            <w:r w:rsidRPr="0081328C">
              <w:rPr>
                <w:rFonts w:cs="Dubai"/>
                <w:rtl/>
                <w:lang w:bidi="fa-IR"/>
              </w:rPr>
              <w:t>شن.</w:t>
            </w:r>
          </w:p>
        </w:tc>
      </w:tr>
      <w:tr w:rsidR="00A70131" w:rsidRPr="0081328C" w14:paraId="1DEAA25D" w14:textId="77777777" w:rsidTr="003F74DC">
        <w:trPr>
          <w:trHeight w:val="3402"/>
        </w:trPr>
        <w:tc>
          <w:tcPr>
            <w:tcW w:w="2568" w:type="dxa"/>
            <w:vAlign w:val="center"/>
          </w:tcPr>
          <w:p w14:paraId="2F93A393" w14:textId="77777777" w:rsidR="0045725F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673E4CF3" wp14:editId="1900F193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411480</wp:posOffset>
                      </wp:positionV>
                      <wp:extent cx="892175" cy="417830"/>
                      <wp:effectExtent l="0" t="0" r="3175" b="1270"/>
                      <wp:wrapNone/>
                      <wp:docPr id="123887976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178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374A96" w14:textId="77777777" w:rsidR="00AC7532" w:rsidRPr="00806499" w:rsidRDefault="00AC7532" w:rsidP="00E1099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806499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پلان کاری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3E4CF3" id="_x0000_s1037" type="#_x0000_t202" alt="&quot;&quot;" style="position:absolute;left:0;text-align:left;margin-left:24.9pt;margin-top:32.4pt;width:70.25pt;height:32.9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" filled="f" stroked="f">
                      <v:textbox inset="0,0,0,0">
                        <w:txbxContent>
                          <w:p w14:paraId="4A374A96" w14:textId="77777777" w:rsidR="00AC7532" w:rsidRPr="00806499" w:rsidRDefault="00AC7532" w:rsidP="00E1099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806499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پلان کاری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6814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3EB6D53" wp14:editId="49CDC193">
                  <wp:extent cx="1493520" cy="1493520"/>
                  <wp:effectExtent l="0" t="0" r="0" b="0"/>
                  <wp:docPr id="448415310" name="Picture 3" descr="یک پلان اقدام یک لست ره قد علامتای تیک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415310" name="Picture 3" descr="یک پلان اقدام یک لست ره قد علامتای تیک نیشو میدیه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F7116C" w14:textId="7EC40A2E" w:rsidR="00F122D1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شیمو می تنید د باره کارای ازمو د صفحه 8 پلان کاری ازمو</w:t>
            </w:r>
            <w:r w:rsidR="00EF565D">
              <w:rPr>
                <w:rFonts w:cs="Dubai"/>
                <w:lang w:bidi="fa-IR"/>
              </w:rPr>
              <w:t> </w:t>
            </w:r>
            <w:r w:rsidRPr="0081328C">
              <w:rPr>
                <w:rFonts w:cs="Dubai"/>
                <w:rtl/>
                <w:lang w:bidi="fa-IR"/>
              </w:rPr>
              <w:t>بخوانید.</w:t>
            </w:r>
          </w:p>
          <w:p w14:paraId="1A643FF7" w14:textId="77777777" w:rsidR="00F122D1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می تنید پلان کاری ازموره د وبسایت مو پیدا کنید.</w:t>
            </w:r>
          </w:p>
          <w:p w14:paraId="12F6B782" w14:textId="77777777" w:rsidR="0045725F" w:rsidRPr="0081328C" w:rsidRDefault="00000000" w:rsidP="00806499">
            <w:pPr>
              <w:bidi/>
              <w:spacing w:line="240" w:lineRule="auto"/>
              <w:rPr>
                <w:rFonts w:cs="FS Me Pro"/>
                <w:bCs/>
                <w:lang w:bidi="fa-IR"/>
              </w:rPr>
            </w:pPr>
            <w:hyperlink r:id="rId72" w:history="1">
              <w:r w:rsidR="00AE4419" w:rsidRPr="0081328C">
                <w:rPr>
                  <w:rStyle w:val="Hyperlink"/>
                  <w:rFonts w:cs="FS Me Pro"/>
                  <w:bCs/>
                  <w:rtl/>
                  <w:lang w:bidi="fa-IR"/>
                </w:rPr>
                <w:t>www.ndis.gov.au/CALD</w:t>
              </w:r>
            </w:hyperlink>
            <w:r w:rsidR="00F122D1" w:rsidRPr="0081328C">
              <w:rPr>
                <w:rFonts w:cs="FS Me Pro"/>
                <w:bCs/>
                <w:rtl/>
                <w:lang w:bidi="fa-IR"/>
              </w:rPr>
              <w:t xml:space="preserve"> </w:t>
            </w:r>
          </w:p>
        </w:tc>
      </w:tr>
    </w:tbl>
    <w:p w14:paraId="4D637CBC" w14:textId="77777777" w:rsidR="00AA2B19" w:rsidRPr="0081328C" w:rsidRDefault="00AC7532" w:rsidP="00806499">
      <w:pPr>
        <w:pStyle w:val="Heading3"/>
        <w:bidi/>
        <w:spacing w:before="480" w:after="240" w:line="240" w:lineRule="auto"/>
        <w:rPr>
          <w:rFonts w:cs="Dubai"/>
          <w:lang w:bidi="fa-IR"/>
        </w:rPr>
      </w:pPr>
      <w:r w:rsidRPr="0081328C">
        <w:rPr>
          <w:rFonts w:cs="Dubai"/>
          <w:noProof/>
          <w:color w:val="000000" w:themeColor="text1"/>
          <w:lang w:bidi="fa-IR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7587F59F" wp14:editId="19405242">
                <wp:simplePos x="0" y="0"/>
                <wp:positionH relativeFrom="page">
                  <wp:posOffset>570230</wp:posOffset>
                </wp:positionH>
                <wp:positionV relativeFrom="paragraph">
                  <wp:posOffset>-205295</wp:posOffset>
                </wp:positionV>
                <wp:extent cx="6422400" cy="691200"/>
                <wp:effectExtent l="19050" t="19050" r="16510" b="1397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A5F196" id="Rectangle: Rounded Corners 110" o:spid="_x0000_s1026" alt="&quot;&quot;" style="position:absolute;margin-left:44.9pt;margin-top:-16.15pt;width:505.7pt;height:54.4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" fillcolor="#faa320" strokecolor="#6b2976" strokeweight="3pt">
                <w10:wrap anchorx="page"/>
              </v:roundrect>
            </w:pict>
          </mc:Fallback>
        </mc:AlternateContent>
      </w:r>
      <w:r w:rsidR="00B676E1" w:rsidRPr="0081328C">
        <w:rPr>
          <w:rFonts w:cs="Dubai"/>
          <w:rtl/>
          <w:lang w:bidi="fa-IR"/>
        </w:rPr>
        <w:t xml:space="preserve"> 2. یقین خوره ثابت کنیم که کارمندای مو مهارت درست ره دشته شن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1ABF1F79" w14:textId="77777777" w:rsidTr="00AB275E">
        <w:trPr>
          <w:trHeight w:val="3531"/>
        </w:trPr>
        <w:tc>
          <w:tcPr>
            <w:tcW w:w="2551" w:type="dxa"/>
            <w:vAlign w:val="center"/>
          </w:tcPr>
          <w:p w14:paraId="7CB525EA" w14:textId="77777777" w:rsidR="007F4213" w:rsidRPr="0081328C" w:rsidRDefault="00AC7532" w:rsidP="00806499">
            <w:pPr>
              <w:pStyle w:val="Image"/>
              <w:spacing w:before="3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60EF6033" wp14:editId="5A4A7B70">
                  <wp:extent cx="1483200" cy="1112400"/>
                  <wp:effectExtent l="0" t="0" r="3175" b="0"/>
                  <wp:docPr id="157029532" name="Picture 4" descr="یک شرکت کننده قد فامیل خو موسخندی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9532" name="Picture 4" descr="یک شرکت کننده قد فامیل خو موسخندی مونه.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2" t="6248" r="3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7C783F" w14:textId="77777777" w:rsidR="007F4213" w:rsidRPr="0081328C" w:rsidRDefault="00AC7532" w:rsidP="00806499">
            <w:pPr>
              <w:bidi/>
              <w:spacing w:before="3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کارمندا و شریکای ازمو باید موارد زیر ره بوفامن:</w:t>
            </w:r>
          </w:p>
          <w:p w14:paraId="5E1DD4A3" w14:textId="1C59613D" w:rsidR="00F34816" w:rsidRPr="0081328C" w:rsidRDefault="00AC7532" w:rsidP="00806499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طریقه کار قد شرکت کنندای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>، فامیلا و سرپرستای</w:t>
            </w:r>
            <w:r w:rsidR="00EF565D">
              <w:rPr>
                <w:rFonts w:cs="Dubai"/>
                <w:lang w:bidi="fa-IR"/>
              </w:rPr>
              <w:t> </w:t>
            </w:r>
            <w:r w:rsidRPr="0081328C">
              <w:rPr>
                <w:rFonts w:cs="Dubai"/>
                <w:rtl/>
                <w:lang w:bidi="fa-IR"/>
              </w:rPr>
              <w:t>شی</w:t>
            </w:r>
          </w:p>
          <w:p w14:paraId="3973638E" w14:textId="77777777" w:rsidR="007F4213" w:rsidRPr="0081328C" w:rsidRDefault="00AC7532" w:rsidP="00806499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چی کمکا ره نیاز دیرن.</w:t>
            </w:r>
          </w:p>
        </w:tc>
      </w:tr>
      <w:tr w:rsidR="00A70131" w:rsidRPr="0081328C" w14:paraId="52D82F1F" w14:textId="77777777" w:rsidTr="00AB275E">
        <w:trPr>
          <w:trHeight w:val="2892"/>
        </w:trPr>
        <w:tc>
          <w:tcPr>
            <w:tcW w:w="2551" w:type="dxa"/>
            <w:vAlign w:val="center"/>
          </w:tcPr>
          <w:p w14:paraId="3127131D" w14:textId="77777777" w:rsidR="007F4213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66E5BA4" wp14:editId="02BE8843">
                  <wp:extent cx="1483200" cy="1112400"/>
                  <wp:effectExtent l="0" t="0" r="3175" b="0"/>
                  <wp:docPr id="2116314676" name="Picture 5" descr="کدام کس یک شرکت کننده ره کمک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314676" name="Picture 5" descr="کدام کس یک شرکت کننده ره کمک مونه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3" t="-874" r="43" b="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15152E" w14:textId="77777777" w:rsidR="007F4213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اونا همچنان باید بلد باشن که خدماتی ره ارائه کنن که:</w:t>
            </w:r>
          </w:p>
          <w:p w14:paraId="1ADA50CB" w14:textId="77777777" w:rsidR="0041463B" w:rsidRPr="0081328C" w:rsidRDefault="00AC7532" w:rsidP="00806499">
            <w:pPr>
              <w:pStyle w:val="ListParagraph"/>
              <w:numPr>
                <w:ilvl w:val="0"/>
                <w:numId w:val="43"/>
              </w:numPr>
              <w:bidi/>
              <w:spacing w:line="240" w:lineRule="auto"/>
              <w:rPr>
                <w:rStyle w:val="Strong"/>
                <w:rFonts w:cs="Dubai"/>
                <w:lang w:bidi="fa-IR"/>
              </w:rPr>
            </w:pPr>
            <w:r w:rsidRPr="0081328C">
              <w:rPr>
                <w:rStyle w:val="Strong"/>
                <w:rFonts w:cs="Dubai"/>
                <w:rtl/>
                <w:lang w:bidi="fa-IR"/>
              </w:rPr>
              <w:t>همه شمول و</w:t>
            </w:r>
          </w:p>
          <w:p w14:paraId="445A2F5F" w14:textId="77777777" w:rsidR="0041463B" w:rsidRPr="0081328C" w:rsidRDefault="00AC7532" w:rsidP="00806499">
            <w:pPr>
              <w:pStyle w:val="ListParagraph"/>
              <w:numPr>
                <w:ilvl w:val="0"/>
                <w:numId w:val="43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بلده تمام فرهنگا بی خطر باشن.</w:t>
            </w:r>
          </w:p>
        </w:tc>
      </w:tr>
      <w:tr w:rsidR="00A70131" w:rsidRPr="0081328C" w14:paraId="09C67520" w14:textId="77777777" w:rsidTr="00AB275E">
        <w:trPr>
          <w:trHeight w:val="3387"/>
        </w:trPr>
        <w:tc>
          <w:tcPr>
            <w:tcW w:w="2551" w:type="dxa"/>
            <w:vAlign w:val="center"/>
          </w:tcPr>
          <w:p w14:paraId="4A948969" w14:textId="77777777" w:rsidR="00076E20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627E122F" wp14:editId="198C767C">
                  <wp:extent cx="1482725" cy="1482725"/>
                  <wp:effectExtent l="0" t="0" r="3175" b="3175"/>
                  <wp:docPr id="1845511611" name="Picture 18" descr="یک گروپی از مردما قد یک تیر که د گِرد ازونا کج ش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511611" name="Picture 18" descr="یک گروپی از مردما قد یک تیر که د گِرد ازونا کج شده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68501F" w14:textId="77777777" w:rsidR="00076E20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وقتیکه کدام چیز فراگیر باشه، هرکس:</w:t>
            </w:r>
          </w:p>
          <w:p w14:paraId="1FD679F9" w14:textId="77777777" w:rsidR="00076E20" w:rsidRPr="0081328C" w:rsidRDefault="00AC7532" w:rsidP="00806499">
            <w:pPr>
              <w:pStyle w:val="ListParagraph"/>
              <w:numPr>
                <w:ilvl w:val="0"/>
                <w:numId w:val="18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بی تنن سهم بیگرن </w:t>
            </w:r>
          </w:p>
          <w:p w14:paraId="02120E97" w14:textId="77777777" w:rsidR="00076E20" w:rsidRPr="0081328C" w:rsidRDefault="00AC7532" w:rsidP="00806499">
            <w:pPr>
              <w:pStyle w:val="ListParagraph"/>
              <w:numPr>
                <w:ilvl w:val="0"/>
                <w:numId w:val="18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فکر کنن که د نظر گرفته موشن.</w:t>
            </w:r>
          </w:p>
        </w:tc>
      </w:tr>
    </w:tbl>
    <w:p w14:paraId="1D87FDEF" w14:textId="77777777" w:rsidR="00AA2B19" w:rsidRPr="0081328C" w:rsidRDefault="00AC7532" w:rsidP="00806499">
      <w:pPr>
        <w:pStyle w:val="Heading4"/>
        <w:bidi/>
        <w:spacing w:before="480" w:after="120"/>
        <w:rPr>
          <w:rFonts w:cs="Dubai"/>
          <w:lang w:bidi="fa-IR"/>
        </w:rPr>
      </w:pPr>
      <w:r w:rsidRPr="0081328C">
        <w:rPr>
          <w:rFonts w:cs="Dubai"/>
          <w:noProof/>
          <w:lang w:bidi="fa-IR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CAA429F" wp14:editId="60D8F51C">
                <wp:simplePos x="0" y="0"/>
                <wp:positionH relativeFrom="margin">
                  <wp:posOffset>-51245</wp:posOffset>
                </wp:positionH>
                <wp:positionV relativeFrom="paragraph">
                  <wp:posOffset>571500</wp:posOffset>
                </wp:positionV>
                <wp:extent cx="5786755" cy="241300"/>
                <wp:effectExtent l="19050" t="19050" r="4254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EAFC2D" id="Group 111" o:spid="_x0000_s1026" alt="&quot;&quot;" style="position:absolute;margin-left:-4.05pt;margin-top:45pt;width:455.65pt;height:19pt;flip:x;z-index:2516643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821147" w:rsidRPr="0081328C">
        <w:rPr>
          <w:rFonts w:cs="Dubai"/>
          <w:rtl/>
          <w:lang w:bidi="fa-IR"/>
        </w:rPr>
        <w:t>هدفای ازمو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6EE54622" w14:textId="77777777" w:rsidTr="008E4C07">
        <w:tc>
          <w:tcPr>
            <w:tcW w:w="2551" w:type="dxa"/>
            <w:vAlign w:val="center"/>
          </w:tcPr>
          <w:p w14:paraId="052571DD" w14:textId="77777777" w:rsidR="00AA2B19" w:rsidRPr="0081328C" w:rsidRDefault="00AC7532" w:rsidP="00806499">
            <w:pPr>
              <w:pStyle w:val="Image"/>
              <w:spacing w:before="60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AFCD715" wp14:editId="50D42841">
                  <wp:extent cx="1482725" cy="1482725"/>
                  <wp:effectExtent l="0" t="0" r="3175" b="3175"/>
                  <wp:docPr id="1479782826" name="Picture 7" descr="یک شرکت کننده دست خوره د زیر حباب گفتاری بال کیده یک زیبون بغیر از انگلیسی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782826" name="Picture 7" descr="یک شرکت کننده دست خوره د زیر حباب گفتاری بال کیده یک زیبون بغیر از انگلیسی ره نیشو میدیه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8DF0C9" w14:textId="77777777" w:rsidR="00AA2B19" w:rsidRPr="0081328C" w:rsidRDefault="00AC7532" w:rsidP="00806499">
            <w:pPr>
              <w:bidi/>
              <w:spacing w:before="60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از کارمندا و شریکای خو می خوایی که نیازمندی های شرکت کنندای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ره د موارد زیر بوفامن:</w:t>
            </w:r>
          </w:p>
          <w:p w14:paraId="485B0169" w14:textId="77777777" w:rsidR="00AA2B19" w:rsidRPr="0081328C" w:rsidRDefault="00AC7532" w:rsidP="00806499">
            <w:pPr>
              <w:pStyle w:val="ListParagraph"/>
              <w:numPr>
                <w:ilvl w:val="0"/>
                <w:numId w:val="23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فرهنگ</w:t>
            </w:r>
          </w:p>
          <w:p w14:paraId="6651E5AF" w14:textId="77777777" w:rsidR="00AA2B19" w:rsidRPr="0081328C" w:rsidRDefault="00AC7532" w:rsidP="00806499">
            <w:pPr>
              <w:pStyle w:val="ListParagraph"/>
              <w:numPr>
                <w:ilvl w:val="0"/>
                <w:numId w:val="23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زیبو.</w:t>
            </w:r>
          </w:p>
        </w:tc>
      </w:tr>
      <w:tr w:rsidR="00A70131" w:rsidRPr="0081328C" w14:paraId="45567648" w14:textId="77777777" w:rsidTr="008E4C07">
        <w:tc>
          <w:tcPr>
            <w:tcW w:w="2551" w:type="dxa"/>
            <w:vAlign w:val="center"/>
          </w:tcPr>
          <w:p w14:paraId="6CC08534" w14:textId="77777777" w:rsidR="00AA2B19" w:rsidRPr="0081328C" w:rsidRDefault="00AC7532" w:rsidP="00806499">
            <w:pPr>
              <w:pStyle w:val="Image"/>
              <w:spacing w:before="0" w:after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lastRenderedPageBreak/>
              <w:drawing>
                <wp:inline distT="0" distB="0" distL="0" distR="0" wp14:anchorId="7619278B" wp14:editId="3E0EE8D9">
                  <wp:extent cx="1440000" cy="1080000"/>
                  <wp:effectExtent l="0" t="0" r="8255" b="6350"/>
                  <wp:docPr id="920881929" name="Picture 8" descr="یک کارگر NDIS قد یک شرکت کننده گفتگو مونه و د یک سند نوشته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881929" name="Picture 8" descr="یک کارگر NDIS قد یک شرکت کننده گفتگو مونه و د یک سند نوشته مونه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93" t="-1201" r="43" b="1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0C309A9" w14:textId="77777777" w:rsidR="00AA2B19" w:rsidRPr="0081328C" w:rsidRDefault="00AC7532" w:rsidP="00806499">
            <w:pPr>
              <w:bidi/>
              <w:spacing w:before="0" w:after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و چی رقم کمکای شی نظر به فرهنگ و زیبون شی باید کار کنن.</w:t>
            </w:r>
          </w:p>
        </w:tc>
      </w:tr>
      <w:tr w:rsidR="00A70131" w:rsidRPr="0081328C" w14:paraId="63A941B8" w14:textId="77777777" w:rsidTr="008E4C07">
        <w:tc>
          <w:tcPr>
            <w:tcW w:w="2551" w:type="dxa"/>
            <w:vAlign w:val="center"/>
          </w:tcPr>
          <w:p w14:paraId="2104727D" w14:textId="77777777" w:rsidR="00821147" w:rsidRPr="0081328C" w:rsidRDefault="00821147" w:rsidP="00806499">
            <w:pPr>
              <w:pStyle w:val="Image"/>
              <w:spacing w:after="0" w:line="240" w:lineRule="auto"/>
              <w:rPr>
                <w:rFonts w:cs="Dubai"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42A8E014" w14:textId="5669D0D9" w:rsidR="00821147" w:rsidRPr="0081328C" w:rsidRDefault="00AC7532" w:rsidP="00806499">
            <w:pPr>
              <w:bidi/>
              <w:spacing w:before="36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همچنین از کارمندا و </w:t>
            </w:r>
            <w:r w:rsidR="00090098" w:rsidRPr="00090098">
              <w:rPr>
                <w:rFonts w:cs="Dubai"/>
                <w:rtl/>
                <w:lang w:bidi="fa-IR"/>
              </w:rPr>
              <w:t>همکارای</w:t>
            </w:r>
            <w:r w:rsidRPr="0081328C">
              <w:rPr>
                <w:rFonts w:cs="Dubai"/>
                <w:rtl/>
                <w:lang w:bidi="fa-IR"/>
              </w:rPr>
              <w:t xml:space="preserve"> خو می خوایی که به یک طریقه ای کار کنن که از نظر موارد زیر ایمن باشه:</w:t>
            </w:r>
          </w:p>
        </w:tc>
      </w:tr>
      <w:tr w:rsidR="00A70131" w:rsidRPr="0081328C" w14:paraId="4DA17872" w14:textId="77777777" w:rsidTr="008E4C07">
        <w:tc>
          <w:tcPr>
            <w:tcW w:w="2551" w:type="dxa"/>
            <w:vAlign w:val="center"/>
          </w:tcPr>
          <w:p w14:paraId="6F4B239B" w14:textId="77777777" w:rsidR="00821147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D078F4B" wp14:editId="06110E82">
                  <wp:extent cx="1440000" cy="1440000"/>
                  <wp:effectExtent l="0" t="0" r="8255" b="8255"/>
                  <wp:docPr id="486016409" name="Picture 9" descr="3 شرکت کننده و یک نشان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016409" name="Picture 9" descr="3 شرکت کننده و یک نشان ایمنی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0A1E380" w14:textId="77777777" w:rsidR="00821147" w:rsidRPr="0081328C" w:rsidRDefault="00AC7532" w:rsidP="00806499">
            <w:pPr>
              <w:pStyle w:val="ListParagraph"/>
              <w:numPr>
                <w:ilvl w:val="0"/>
                <w:numId w:val="24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هر فرهنگ</w:t>
            </w:r>
          </w:p>
        </w:tc>
      </w:tr>
      <w:tr w:rsidR="00A70131" w:rsidRPr="0081328C" w14:paraId="5F18DDA5" w14:textId="77777777" w:rsidTr="008E4C07">
        <w:tc>
          <w:tcPr>
            <w:tcW w:w="2551" w:type="dxa"/>
            <w:vAlign w:val="center"/>
          </w:tcPr>
          <w:p w14:paraId="46968A2D" w14:textId="77777777" w:rsidR="00821147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7665808" wp14:editId="0C4C1DB3">
                  <wp:extent cx="1440000" cy="1440000"/>
                  <wp:effectExtent l="0" t="0" r="8255" b="8255"/>
                  <wp:docPr id="192786036" name="Picture 10" descr="یک کارگر NDIS یک شرکت کننده ره کمک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86036" name="Picture 10" descr="یک کارگر NDIS یک شرکت کننده ره کمک مونه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83FB53F" w14:textId="77777777" w:rsidR="00821147" w:rsidRPr="0081328C" w:rsidRDefault="00AC7532" w:rsidP="00806499">
            <w:pPr>
              <w:pStyle w:val="ListParagraph"/>
              <w:numPr>
                <w:ilvl w:val="0"/>
                <w:numId w:val="24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کسایی که </w:t>
            </w:r>
            <w:r w:rsidRPr="0081328C">
              <w:rPr>
                <w:rStyle w:val="Strong"/>
                <w:rFonts w:cs="Dubai"/>
                <w:rtl/>
                <w:lang w:bidi="fa-IR"/>
              </w:rPr>
              <w:t>صدمه روانی</w:t>
            </w:r>
            <w:r w:rsidRPr="0081328C">
              <w:rPr>
                <w:rFonts w:cs="Dubai"/>
                <w:rtl/>
                <w:lang w:bidi="fa-IR"/>
              </w:rPr>
              <w:t xml:space="preserve"> ره تجربه کیدن.</w:t>
            </w:r>
          </w:p>
        </w:tc>
      </w:tr>
      <w:tr w:rsidR="00A70131" w:rsidRPr="0081328C" w14:paraId="10EC8C9D" w14:textId="77777777" w:rsidTr="008E4C07">
        <w:tc>
          <w:tcPr>
            <w:tcW w:w="2551" w:type="dxa"/>
            <w:vAlign w:val="center"/>
          </w:tcPr>
          <w:p w14:paraId="57FBDFC7" w14:textId="77777777" w:rsidR="00821147" w:rsidRPr="0081328C" w:rsidRDefault="00AC7532" w:rsidP="00806499">
            <w:pPr>
              <w:pStyle w:val="Image"/>
              <w:spacing w:before="3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F1C19FE" wp14:editId="541E076E">
                  <wp:extent cx="1440000" cy="1440000"/>
                  <wp:effectExtent l="0" t="0" r="8255" b="8255"/>
                  <wp:docPr id="1035255781" name="Picture 1" descr="یک نفر ناراحت مالوم موشه. د بله سر شی یک حباب فکری استه که اوناره د حال گریه کیدو نیشو میدیه و د پالوی شیی یک نشان مشکل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255781" name="Picture 1" descr="یک نفر ناراحت مالوم موشه. د بله سر شی یک حباب فکری استه که اوناره د حال گریه کیدو نیشو میدیه و د پالوی شیی یک نشان مشکل استه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C4B127" w14:textId="77777777" w:rsidR="00821147" w:rsidRPr="0081328C" w:rsidRDefault="00AC7532" w:rsidP="00806499">
            <w:pPr>
              <w:bidi/>
              <w:spacing w:before="3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صدمه روانی طریقه احساس شیم د باره کدام چیز بد که بلده شیم اتفاق افتاده استه.</w:t>
            </w:r>
          </w:p>
          <w:p w14:paraId="38CD1988" w14:textId="77777777" w:rsidR="00821147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بلده مثال، شاید احساس ترس یا پریشانی کنید.</w:t>
            </w:r>
          </w:p>
          <w:p w14:paraId="2F5953B1" w14:textId="77777777" w:rsidR="00821147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صدمه روانی می تینه بله مردم به طریقای مختلف تاثیر کنه.</w:t>
            </w:r>
          </w:p>
        </w:tc>
      </w:tr>
      <w:tr w:rsidR="00A70131" w:rsidRPr="0081328C" w14:paraId="5F349580" w14:textId="77777777" w:rsidTr="008E4C07">
        <w:tc>
          <w:tcPr>
            <w:tcW w:w="2551" w:type="dxa"/>
            <w:vAlign w:val="center"/>
          </w:tcPr>
          <w:p w14:paraId="5DDB184F" w14:textId="77777777" w:rsidR="0045725F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1F0FDEDB" wp14:editId="6A48A06E">
                      <wp:simplePos x="0" y="0"/>
                      <wp:positionH relativeFrom="column">
                        <wp:posOffset>305435</wp:posOffset>
                      </wp:positionH>
                      <wp:positionV relativeFrom="paragraph">
                        <wp:posOffset>405765</wp:posOffset>
                      </wp:positionV>
                      <wp:extent cx="892175" cy="417830"/>
                      <wp:effectExtent l="0" t="0" r="3175" b="1270"/>
                      <wp:wrapNone/>
                      <wp:docPr id="164616326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178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442EA0" w14:textId="77777777" w:rsidR="00AC7532" w:rsidRPr="006A07EE" w:rsidRDefault="00AC7532" w:rsidP="00E1099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1"/>
                                      <w:szCs w:val="31"/>
                                      <w:lang w:val="en-PH"/>
                                    </w:rPr>
                                  </w:pPr>
                                  <w:r w:rsidRPr="006A07EE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1"/>
                                      <w:szCs w:val="31"/>
                                      <w:rtl/>
                                    </w:rPr>
                                    <w:t>پلان کاری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0FDEDB" id="_x0000_s1038" type="#_x0000_t202" alt="&quot;&quot;" style="position:absolute;left:0;text-align:left;margin-left:24.05pt;margin-top:31.95pt;width:70.25pt;height:32.9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" filled="f" stroked="f">
                      <v:textbox inset="0,0,0,0">
                        <w:txbxContent>
                          <w:p w14:paraId="02442EA0" w14:textId="77777777" w:rsidR="00AC7532" w:rsidRPr="006A07EE" w:rsidRDefault="00AC7532" w:rsidP="00E1099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1"/>
                                <w:szCs w:val="31"/>
                                <w:lang w:val="en-PH"/>
                              </w:rPr>
                            </w:pPr>
                            <w:r w:rsidRPr="006A07EE">
                              <w:rPr>
                                <w:rFonts w:ascii="Dubai" w:hAnsi="Dubai" w:cs="Dubai"/>
                                <w:b/>
                                <w:bCs/>
                                <w:sz w:val="31"/>
                                <w:szCs w:val="31"/>
                                <w:rtl/>
                              </w:rPr>
                              <w:t>پلان کاری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A7A98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90FA5AC" wp14:editId="6853A254">
                  <wp:extent cx="1440000" cy="1440000"/>
                  <wp:effectExtent l="0" t="0" r="8255" b="8255"/>
                  <wp:docPr id="636300841" name="Picture 6" descr="یک پلان اقدام یک لست ره قد علامتای تیک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300841" name="Picture 6" descr="یک پلان اقدام یک لست ره قد علامتای تیک نیشو میدیه.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406E29" w14:textId="730015E3" w:rsidR="00F122D1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شیمو می تنید د باره کارای ازمو د صفحه </w:t>
            </w:r>
            <w:r w:rsidR="00565699">
              <w:rPr>
                <w:rFonts w:cs="Dubai"/>
                <w:lang w:bidi="fa-IR"/>
              </w:rPr>
              <w:t>16</w:t>
            </w:r>
            <w:r w:rsidRPr="0081328C">
              <w:rPr>
                <w:rFonts w:cs="Dubai"/>
                <w:rtl/>
                <w:lang w:bidi="fa-IR"/>
              </w:rPr>
              <w:t xml:space="preserve"> پلان کاری ازمو</w:t>
            </w:r>
            <w:r w:rsidR="00EF565D">
              <w:rPr>
                <w:rFonts w:cs="Dubai"/>
                <w:lang w:bidi="fa-IR"/>
              </w:rPr>
              <w:t> </w:t>
            </w:r>
            <w:r w:rsidRPr="0081328C">
              <w:rPr>
                <w:rFonts w:cs="Dubai"/>
                <w:rtl/>
                <w:lang w:bidi="fa-IR"/>
              </w:rPr>
              <w:t>بخوانید.</w:t>
            </w:r>
          </w:p>
          <w:p w14:paraId="77CEDE1A" w14:textId="77777777" w:rsidR="00F122D1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می تنید پلان کاری ازموره د وبسایت مو پیدا کنید.</w:t>
            </w:r>
          </w:p>
          <w:p w14:paraId="562B8906" w14:textId="77777777" w:rsidR="0045725F" w:rsidRPr="0081328C" w:rsidRDefault="00000000" w:rsidP="00806499">
            <w:pPr>
              <w:bidi/>
              <w:spacing w:line="240" w:lineRule="auto"/>
              <w:rPr>
                <w:rFonts w:cs="FS Me Pro"/>
                <w:bCs/>
                <w:lang w:bidi="fa-IR"/>
              </w:rPr>
            </w:pPr>
            <w:hyperlink r:id="rId82" w:history="1">
              <w:r w:rsidR="006A604C" w:rsidRPr="0081328C">
                <w:rPr>
                  <w:rStyle w:val="Hyperlink"/>
                  <w:rFonts w:cs="FS Me Pro"/>
                  <w:bCs/>
                  <w:rtl/>
                  <w:lang w:bidi="fa-IR"/>
                </w:rPr>
                <w:t>www.ndis.gov.au/CALD</w:t>
              </w:r>
            </w:hyperlink>
          </w:p>
        </w:tc>
      </w:tr>
    </w:tbl>
    <w:p w14:paraId="7F584608" w14:textId="77777777" w:rsidR="00110CC5" w:rsidRPr="0081328C" w:rsidRDefault="00AC7532" w:rsidP="00806499">
      <w:pPr>
        <w:spacing w:before="0" w:after="0"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p w14:paraId="7883AEBE" w14:textId="77777777" w:rsidR="00B676E1" w:rsidRPr="0081328C" w:rsidRDefault="00AC7532" w:rsidP="00806499">
      <w:pPr>
        <w:pStyle w:val="Heading3"/>
        <w:bidi/>
        <w:spacing w:before="480" w:after="240" w:line="240" w:lineRule="auto"/>
        <w:rPr>
          <w:rFonts w:cs="Dubai"/>
          <w:lang w:bidi="fa-IR"/>
        </w:rPr>
      </w:pPr>
      <w:r w:rsidRPr="0081328C">
        <w:rPr>
          <w:rFonts w:cs="Dubai"/>
          <w:noProof/>
          <w:color w:val="000000" w:themeColor="text1"/>
          <w:lang w:bidi="fa-IR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6B87719D" wp14:editId="2EBAC0CB">
                <wp:simplePos x="0" y="0"/>
                <wp:positionH relativeFrom="page">
                  <wp:posOffset>570230</wp:posOffset>
                </wp:positionH>
                <wp:positionV relativeFrom="paragraph">
                  <wp:posOffset>-202755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F2104B" id="Rectangle: Rounded Corners 125" o:spid="_x0000_s1026" alt="&quot;&quot;" style="position:absolute;margin-left:44.9pt;margin-top:-15.95pt;width:505.7pt;height:54.4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" fillcolor="#43a7de" strokecolor="#6b2976" strokeweight="3pt">
                <w10:wrap anchorx="page"/>
              </v:roundrect>
            </w:pict>
          </mc:Fallback>
        </mc:AlternateContent>
      </w:r>
      <w:r w:rsidRPr="0081328C">
        <w:rPr>
          <w:rFonts w:cs="Dubai"/>
          <w:rtl/>
          <w:lang w:bidi="fa-IR"/>
        </w:rPr>
        <w:t>3. مو مالومات ره چی رقم شریک مونیم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2777CE5D" w14:textId="77777777" w:rsidTr="008E4C07">
        <w:tc>
          <w:tcPr>
            <w:tcW w:w="2551" w:type="dxa"/>
            <w:vAlign w:val="center"/>
          </w:tcPr>
          <w:p w14:paraId="6ED3A961" w14:textId="77777777" w:rsidR="0008380D" w:rsidRPr="0081328C" w:rsidRDefault="00AC7532" w:rsidP="00806499">
            <w:pPr>
              <w:pStyle w:val="Image"/>
              <w:spacing w:before="3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DF8DC2F" wp14:editId="6F23B15E">
                  <wp:extent cx="1440000" cy="1440000"/>
                  <wp:effectExtent l="0" t="0" r="8255" b="8255"/>
                  <wp:docPr id="84" name="Picture 84" descr="یک نفر سندی ره می خوانه که یک حباب فکری قد یک علامت تیک د داخل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یک نفر سندی ره می خوانه که یک حباب فکری قد یک علامت تیک د داخل شی اس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915DFE7" w14:textId="77777777" w:rsidR="00A9232A" w:rsidRPr="0081328C" w:rsidRDefault="00AC7532" w:rsidP="00806499">
            <w:pPr>
              <w:bidi/>
              <w:spacing w:before="3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وقتیکه مو مالومات ره شریک مونیم، باید بلده کسایی زیر فامیدون شی آسو باشه:</w:t>
            </w:r>
          </w:p>
          <w:p w14:paraId="673B8FE2" w14:textId="77777777" w:rsidR="0008380D" w:rsidRPr="0081328C" w:rsidRDefault="00AC7532" w:rsidP="00806499">
            <w:pPr>
              <w:pStyle w:val="ListParagraph"/>
              <w:numPr>
                <w:ilvl w:val="0"/>
                <w:numId w:val="58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جوامع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</w:p>
          <w:p w14:paraId="730BD1AD" w14:textId="77777777" w:rsidR="0008380D" w:rsidRPr="0081328C" w:rsidRDefault="00AC7532" w:rsidP="00806499">
            <w:pPr>
              <w:pStyle w:val="ListParagraph"/>
              <w:numPr>
                <w:ilvl w:val="0"/>
                <w:numId w:val="58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شرکت کنندا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>، فامیلی و سرپرستای شی.</w:t>
            </w:r>
          </w:p>
        </w:tc>
      </w:tr>
      <w:tr w:rsidR="00A70131" w:rsidRPr="0081328C" w14:paraId="7E5B301C" w14:textId="77777777" w:rsidTr="008E4C07">
        <w:tc>
          <w:tcPr>
            <w:tcW w:w="2551" w:type="dxa"/>
            <w:vAlign w:val="center"/>
          </w:tcPr>
          <w:p w14:paraId="3A348AA5" w14:textId="77777777" w:rsidR="0008380D" w:rsidRPr="0081328C" w:rsidRDefault="0008380D" w:rsidP="00806499">
            <w:pPr>
              <w:pStyle w:val="Image"/>
              <w:spacing w:before="480" w:after="0" w:line="240" w:lineRule="auto"/>
              <w:rPr>
                <w:rFonts w:cs="Dubai"/>
                <w:noProof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0CB7B303" w14:textId="77777777" w:rsidR="00F84CD1" w:rsidRPr="0081328C" w:rsidRDefault="00AC7532" w:rsidP="00806499">
            <w:pPr>
              <w:bidi/>
              <w:spacing w:before="48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مالومات باید به طریقای مختلف زیر باشه:</w:t>
            </w:r>
          </w:p>
        </w:tc>
      </w:tr>
      <w:tr w:rsidR="00A70131" w:rsidRPr="0081328C" w14:paraId="54340E53" w14:textId="77777777" w:rsidTr="008E4C07">
        <w:tc>
          <w:tcPr>
            <w:tcW w:w="2551" w:type="dxa"/>
            <w:vAlign w:val="center"/>
          </w:tcPr>
          <w:p w14:paraId="0B51A0F4" w14:textId="77777777" w:rsidR="008C3472" w:rsidRPr="0081328C" w:rsidRDefault="00AC7532" w:rsidP="00806499">
            <w:pPr>
              <w:pStyle w:val="Image"/>
              <w:spacing w:before="120" w:after="12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7584920" wp14:editId="20FA32B5">
                  <wp:extent cx="1482725" cy="1482725"/>
                  <wp:effectExtent l="0" t="0" r="3175" b="3175"/>
                  <wp:docPr id="1566266494" name="Picture 1566266494" descr="یک گروپی از نفرای CALD د زیر سه حباب گفتاری استن که بله شی د سه زیبون مختلف «سلام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266494" name="Picture 1566266494" descr="یک گروپی از نفرای CALD د زیر سه حباب گفتاری استن که بله شی د سه زیبون مختلف «سلام» نوشته استه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987101" w14:textId="77777777" w:rsidR="008C3472" w:rsidRPr="0081328C" w:rsidRDefault="00AC7532" w:rsidP="00806499">
            <w:pPr>
              <w:pStyle w:val="ListParagraph"/>
              <w:numPr>
                <w:ilvl w:val="0"/>
                <w:numId w:val="64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زیبو</w:t>
            </w:r>
          </w:p>
        </w:tc>
      </w:tr>
      <w:tr w:rsidR="00A70131" w:rsidRPr="0081328C" w14:paraId="28D6D0A9" w14:textId="77777777" w:rsidTr="008E4C07">
        <w:tc>
          <w:tcPr>
            <w:tcW w:w="2551" w:type="dxa"/>
            <w:vAlign w:val="center"/>
          </w:tcPr>
          <w:p w14:paraId="6C16739F" w14:textId="77777777" w:rsidR="008C3472" w:rsidRPr="0081328C" w:rsidRDefault="00AC7532" w:rsidP="00806499">
            <w:pPr>
              <w:pStyle w:val="Image"/>
              <w:spacing w:before="120" w:after="12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39781AAD" wp14:editId="4FA43F48">
                  <wp:extent cx="1482725" cy="1482725"/>
                  <wp:effectExtent l="0" t="0" r="3175" b="3175"/>
                  <wp:docPr id="951173212" name="Picture 11" descr="یک کمپیوتر د حال نیشو ددون یک ویدیو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173212" name="Picture 11" descr="یک کمپیوتر د حال نیشو ددون یک ویدیو استه.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5E8310" w14:textId="77777777" w:rsidR="008C3472" w:rsidRPr="0081328C" w:rsidRDefault="00AC7532" w:rsidP="00806499">
            <w:pPr>
              <w:pStyle w:val="ListParagraph"/>
              <w:numPr>
                <w:ilvl w:val="0"/>
                <w:numId w:val="65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فرمت ها - مانند تصویری.</w:t>
            </w:r>
          </w:p>
        </w:tc>
      </w:tr>
    </w:tbl>
    <w:p w14:paraId="540FA0AF" w14:textId="77777777" w:rsidR="002535DE" w:rsidRPr="0081328C" w:rsidRDefault="00AC7532" w:rsidP="00806499">
      <w:pPr>
        <w:pStyle w:val="Heading4"/>
        <w:bidi/>
        <w:spacing w:before="480"/>
        <w:rPr>
          <w:rFonts w:cs="Dubai"/>
          <w:lang w:bidi="fa-IR"/>
        </w:rPr>
      </w:pPr>
      <w:r w:rsidRPr="0081328C">
        <w:rPr>
          <w:rFonts w:cs="Dubai"/>
          <w:noProof/>
          <w:lang w:bidi="fa-IR"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6B1C7E3A" wp14:editId="5AB473B0">
                <wp:simplePos x="0" y="0"/>
                <wp:positionH relativeFrom="margin">
                  <wp:posOffset>-6985</wp:posOffset>
                </wp:positionH>
                <wp:positionV relativeFrom="paragraph">
                  <wp:posOffset>650685</wp:posOffset>
                </wp:positionV>
                <wp:extent cx="5787317" cy="241540"/>
                <wp:effectExtent l="19050" t="19050" r="4254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C42825" id="Group 321763445" o:spid="_x0000_s1026" alt="&quot;&quot;" style="position:absolute;margin-left:-.55pt;margin-top:51.25pt;width:455.7pt;height:19pt;flip:x;z-index:-2516480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="004F3E54" w:rsidRPr="0081328C">
        <w:rPr>
          <w:rFonts w:cs="Dubai"/>
          <w:rtl/>
          <w:lang w:bidi="fa-IR"/>
        </w:rPr>
        <w:t>هدفای ازمو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26337085" w14:textId="77777777" w:rsidTr="008E4C07">
        <w:tc>
          <w:tcPr>
            <w:tcW w:w="2551" w:type="dxa"/>
            <w:vAlign w:val="center"/>
          </w:tcPr>
          <w:p w14:paraId="769449BD" w14:textId="77777777" w:rsidR="008104A9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BF768F5" wp14:editId="6D824EBA">
                  <wp:extent cx="1440000" cy="1364762"/>
                  <wp:effectExtent l="0" t="0" r="8255" b="6985"/>
                  <wp:docPr id="2057867763" name="Picture 2057867763" descr="2 نفر قد یکدیگه خو قول میدین که دیگه دست خوره بله سینه خو گرفت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867763" name="Picture 2057867763" descr="2 نفر قد یکدیگه خو قول میدین که دیگه دست خوره بله سینه خو گرفت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5" b="2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1DDD4A4" w14:textId="77777777" w:rsidR="00EA1BFD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می خوایی که طریقای خوبتر بلده شریک کیدون مالومات قد مردمای که از دیگه فرهنگ و زیبو استن و شرکت کنندای شی پیدا کنیم.</w:t>
            </w:r>
          </w:p>
        </w:tc>
      </w:tr>
      <w:tr w:rsidR="00A70131" w:rsidRPr="0081328C" w14:paraId="1D674842" w14:textId="77777777" w:rsidTr="008E4C07">
        <w:trPr>
          <w:trHeight w:val="3402"/>
        </w:trPr>
        <w:tc>
          <w:tcPr>
            <w:tcW w:w="2551" w:type="dxa"/>
            <w:vAlign w:val="center"/>
          </w:tcPr>
          <w:p w14:paraId="1E706919" w14:textId="77777777" w:rsidR="004F3E54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lastRenderedPageBreak/>
              <w:drawing>
                <wp:inline distT="0" distB="0" distL="0" distR="0" wp14:anchorId="3B13199A" wp14:editId="66C9EF4D">
                  <wp:extent cx="1482725" cy="1482725"/>
                  <wp:effectExtent l="0" t="0" r="3175" b="3175"/>
                  <wp:docPr id="215803121" name="Picture 5" descr="یک نفر د زیر یک حباب فکری. یک حباب فکری که یک علامت تیک ره د داخل یک حباب گفتاری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03121" name="Picture 5" descr="یک نفر د زیر یک حباب فکری. یک حباب فکری که یک علامت تیک ره د داخل یک حباب گفتاری نیشو میدیه.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7CA232" w14:textId="77777777" w:rsidR="004F3E54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می خوایی شرکت کنندای که از دیگه فرهنگ و زیبو استن زیادتر د باره خدمات </w:t>
            </w:r>
            <w:r w:rsidRPr="0081328C">
              <w:rPr>
                <w:rStyle w:val="Strong"/>
                <w:rFonts w:cs="Dubai"/>
                <w:rtl/>
                <w:lang w:bidi="fa-IR"/>
              </w:rPr>
              <w:t xml:space="preserve">ترجمانی </w:t>
            </w:r>
            <w:r w:rsidRPr="0081328C">
              <w:rPr>
                <w:rFonts w:cs="Dubai"/>
                <w:rtl/>
                <w:lang w:bidi="fa-IR"/>
              </w:rPr>
              <w:t>که می تنن استفاده کنن باخبر باشن.</w:t>
            </w:r>
          </w:p>
        </w:tc>
      </w:tr>
      <w:tr w:rsidR="00A70131" w:rsidRPr="0081328C" w14:paraId="751FA837" w14:textId="77777777" w:rsidTr="008E4C07">
        <w:trPr>
          <w:trHeight w:val="3402"/>
        </w:trPr>
        <w:tc>
          <w:tcPr>
            <w:tcW w:w="2551" w:type="dxa"/>
            <w:vAlign w:val="center"/>
          </w:tcPr>
          <w:p w14:paraId="1E4BDBA1" w14:textId="77777777" w:rsidR="00904103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6BEE4C50" wp14:editId="2FF2961E">
                  <wp:extent cx="1482725" cy="1482725"/>
                  <wp:effectExtent l="0" t="0" r="3175" b="3175"/>
                  <wp:docPr id="574560481" name="Picture 4" descr="یک ترجمان که دحال گفتگو قد 2 نفر استه. د بله سر ازوا یک حباب گفتاری استه که یک زیبون بغیر از انگلیسی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یک ترجمان که دحال گفتگو قد 2 نفر استه. د بله سر ازوا یک حباب گفتاری استه که یک زیبون بغیر از انگلیسی ره نیشو میدیه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F35662F" w14:textId="77777777" w:rsidR="00904103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یک ترجمان کسی استه که:</w:t>
            </w:r>
          </w:p>
          <w:p w14:paraId="1E9E09D8" w14:textId="77777777" w:rsidR="00904103" w:rsidRPr="0081328C" w:rsidRDefault="00AC7532" w:rsidP="00806499">
            <w:pPr>
              <w:pStyle w:val="ListParagraph"/>
              <w:numPr>
                <w:ilvl w:val="0"/>
                <w:numId w:val="61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د زیبون خود شیم توره موگیه</w:t>
            </w:r>
          </w:p>
          <w:p w14:paraId="2FEC651B" w14:textId="77777777" w:rsidR="005540EE" w:rsidRPr="0081328C" w:rsidRDefault="00AC7532" w:rsidP="00806499">
            <w:pPr>
              <w:pStyle w:val="ListParagraph"/>
              <w:numPr>
                <w:ilvl w:val="0"/>
                <w:numId w:val="61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شیموره کمک نه قد دیگرو توره بوگید</w:t>
            </w:r>
          </w:p>
          <w:p w14:paraId="1AEF9B25" w14:textId="77777777" w:rsidR="00904103" w:rsidRPr="0081328C" w:rsidRDefault="00AC7532" w:rsidP="00806499">
            <w:pPr>
              <w:pStyle w:val="ListParagraph"/>
              <w:numPr>
                <w:ilvl w:val="0"/>
                <w:numId w:val="60"/>
              </w:numPr>
              <w:bidi/>
              <w:spacing w:line="240" w:lineRule="auto"/>
              <w:contextualSpacing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شیموره کمک مونه که توره اگو کس ره بوفامید.</w:t>
            </w:r>
          </w:p>
        </w:tc>
      </w:tr>
      <w:tr w:rsidR="00A70131" w:rsidRPr="0081328C" w14:paraId="4900703B" w14:textId="77777777" w:rsidTr="008E4C07">
        <w:trPr>
          <w:trHeight w:val="3402"/>
        </w:trPr>
        <w:tc>
          <w:tcPr>
            <w:tcW w:w="2551" w:type="dxa"/>
            <w:vAlign w:val="center"/>
          </w:tcPr>
          <w:p w14:paraId="5A8534A6" w14:textId="77777777" w:rsidR="004F3E54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0875DCE3" wp14:editId="2CA797BB">
                  <wp:extent cx="1482725" cy="1482725"/>
                  <wp:effectExtent l="0" t="0" r="3175" b="3175"/>
                  <wp:docPr id="300222650" name="Picture 13" descr="یک ترجمان که دحال گفتگو قد یک شرکت کننده استه. د بلی سر ازوا یک علامت تیک و یک علامت انگشت ایرکه بالا گرف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222650" name="Picture 13" descr="یک ترجمان که دحال گفتگو قد یک شرکت کننده استه. د بلی سر ازوا یک علامت تیک و یک علامت انگشت ایرکه بالا گرفته استه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41A915" w14:textId="032100E1" w:rsidR="004F3E54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همچنین می خوایم تجربایی که شرکت کنندای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از ترجمانا دیرن ره خوبتر کنیم.</w:t>
            </w:r>
          </w:p>
        </w:tc>
      </w:tr>
      <w:tr w:rsidR="00A70131" w:rsidRPr="0081328C" w14:paraId="64C82068" w14:textId="77777777" w:rsidTr="008E4C07">
        <w:trPr>
          <w:trHeight w:val="3402"/>
        </w:trPr>
        <w:tc>
          <w:tcPr>
            <w:tcW w:w="2551" w:type="dxa"/>
            <w:vAlign w:val="center"/>
          </w:tcPr>
          <w:p w14:paraId="30DE6CF6" w14:textId="77777777" w:rsidR="0045725F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10464" behindDoc="0" locked="0" layoutInCell="1" allowOverlap="1" wp14:anchorId="34749B4E" wp14:editId="0C616FBB">
                      <wp:simplePos x="0" y="0"/>
                      <wp:positionH relativeFrom="column">
                        <wp:posOffset>297180</wp:posOffset>
                      </wp:positionH>
                      <wp:positionV relativeFrom="paragraph">
                        <wp:posOffset>415925</wp:posOffset>
                      </wp:positionV>
                      <wp:extent cx="892175" cy="417830"/>
                      <wp:effectExtent l="0" t="0" r="3175" b="1270"/>
                      <wp:wrapNone/>
                      <wp:docPr id="86170386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178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F3B004" w14:textId="77777777" w:rsidR="00AC7532" w:rsidRPr="00806499" w:rsidRDefault="00AC7532" w:rsidP="00E1099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806499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پلان کاری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749B4E" id="_x0000_s1039" type="#_x0000_t202" alt="&quot;&quot;" style="position:absolute;left:0;text-align:left;margin-left:23.4pt;margin-top:32.75pt;width:70.25pt;height:32.9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" filled="f" stroked="f">
                      <v:textbox inset="0,0,0,0">
                        <w:txbxContent>
                          <w:p w14:paraId="56F3B004" w14:textId="77777777" w:rsidR="00AC7532" w:rsidRPr="00806499" w:rsidRDefault="00AC7532" w:rsidP="00E1099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806499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پلان کاری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2019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F93A641" wp14:editId="5E5DFC61">
                  <wp:extent cx="1482725" cy="1482725"/>
                  <wp:effectExtent l="0" t="0" r="3175" b="3175"/>
                  <wp:docPr id="1812387275" name="Picture 12" descr="یک پلان اقدام یک لست ره قد علامتای تیک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387275" name="Picture 12" descr="یک پلان اقدام یک لست ره قد علامتای تیک نیشو میدیه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006F7ED" w14:textId="0E6D638D" w:rsidR="00F122D1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شیمو می تنید د باره کارای ازمو د صفحه </w:t>
            </w:r>
            <w:r w:rsidR="00565699">
              <w:rPr>
                <w:rFonts w:cs="Dubai"/>
                <w:lang w:bidi="fa-IR"/>
              </w:rPr>
              <w:t>23</w:t>
            </w:r>
            <w:r w:rsidRPr="0081328C">
              <w:rPr>
                <w:rFonts w:cs="Dubai"/>
                <w:rtl/>
                <w:lang w:bidi="fa-IR"/>
              </w:rPr>
              <w:t xml:space="preserve"> پلان کاری مو</w:t>
            </w:r>
            <w:r w:rsidR="00EF565D">
              <w:rPr>
                <w:rFonts w:cs="Dubai"/>
                <w:lang w:bidi="fa-IR"/>
              </w:rPr>
              <w:t> </w:t>
            </w:r>
            <w:r w:rsidRPr="0081328C">
              <w:rPr>
                <w:rFonts w:cs="Dubai"/>
                <w:rtl/>
                <w:lang w:bidi="fa-IR"/>
              </w:rPr>
              <w:t>بخوانید.</w:t>
            </w:r>
          </w:p>
          <w:p w14:paraId="066221C8" w14:textId="77777777" w:rsidR="00F122D1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می تنید پلان کاری ازموره د وبسایت مو پیدا کنید.</w:t>
            </w:r>
          </w:p>
          <w:p w14:paraId="7DB6B198" w14:textId="77777777" w:rsidR="0045725F" w:rsidRPr="0081328C" w:rsidRDefault="00000000" w:rsidP="00806499">
            <w:pPr>
              <w:bidi/>
              <w:spacing w:line="240" w:lineRule="auto"/>
              <w:rPr>
                <w:rFonts w:cs="FS Me Pro"/>
                <w:bCs/>
                <w:lang w:bidi="fa-IR"/>
              </w:rPr>
            </w:pPr>
            <w:hyperlink r:id="rId89" w:history="1">
              <w:r w:rsidR="006A604C" w:rsidRPr="0081328C">
                <w:rPr>
                  <w:rStyle w:val="Hyperlink"/>
                  <w:rFonts w:cs="FS Me Pro"/>
                  <w:bCs/>
                  <w:rtl/>
                  <w:lang w:bidi="fa-IR"/>
                </w:rPr>
                <w:t>www.ndis.gov.au/CALD</w:t>
              </w:r>
            </w:hyperlink>
          </w:p>
        </w:tc>
      </w:tr>
    </w:tbl>
    <w:p w14:paraId="6C903049" w14:textId="77777777" w:rsidR="00B676E1" w:rsidRPr="0081328C" w:rsidRDefault="00AC7532" w:rsidP="00806499">
      <w:pPr>
        <w:pStyle w:val="Heading3"/>
        <w:bidi/>
        <w:spacing w:before="480" w:after="240" w:line="240" w:lineRule="auto"/>
        <w:rPr>
          <w:rFonts w:cs="Dubai"/>
          <w:lang w:bidi="fa-IR"/>
        </w:rPr>
      </w:pPr>
      <w:r w:rsidRPr="0081328C">
        <w:rPr>
          <w:rFonts w:cs="Dubai"/>
          <w:noProof/>
          <w:color w:val="000000" w:themeColor="text1"/>
          <w:lang w:bidi="fa-IR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56A7FD50" wp14:editId="79F9B22F">
                <wp:simplePos x="0" y="0"/>
                <wp:positionH relativeFrom="page">
                  <wp:posOffset>570230</wp:posOffset>
                </wp:positionH>
                <wp:positionV relativeFrom="paragraph">
                  <wp:posOffset>-217360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545AD3" id="Rectangle: Rounded Corners 166023663" o:spid="_x0000_s1026" alt="&quot;&quot;" style="position:absolute;margin-left:44.9pt;margin-top:-17.1pt;width:505.7pt;height:54.4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" fillcolor="#ffcc04" strokecolor="#6b2976" strokeweight="3pt">
                <w10:wrap anchorx="page"/>
              </v:roundrect>
            </w:pict>
          </mc:Fallback>
        </mc:AlternateContent>
      </w:r>
      <w:r w:rsidRPr="0081328C">
        <w:rPr>
          <w:rFonts w:cs="Dubai"/>
          <w:rtl/>
          <w:lang w:bidi="fa-IR"/>
        </w:rPr>
        <w:t xml:space="preserve">4. انتخاب و کنترول </w:t>
      </w:r>
    </w:p>
    <w:tbl>
      <w:tblPr>
        <w:bidiVisual/>
        <w:tblW w:w="8984" w:type="dxa"/>
        <w:tblLayout w:type="fixed"/>
        <w:tblLook w:val="04A0" w:firstRow="1" w:lastRow="0" w:firstColumn="1" w:lastColumn="0" w:noHBand="0" w:noVBand="1"/>
      </w:tblPr>
      <w:tblGrid>
        <w:gridCol w:w="2551"/>
        <w:gridCol w:w="6433"/>
      </w:tblGrid>
      <w:tr w:rsidR="00A70131" w:rsidRPr="0081328C" w14:paraId="733D19ED" w14:textId="77777777" w:rsidTr="00EF565D">
        <w:tc>
          <w:tcPr>
            <w:tcW w:w="2551" w:type="dxa"/>
            <w:vAlign w:val="center"/>
          </w:tcPr>
          <w:p w14:paraId="7299600B" w14:textId="77777777" w:rsidR="00490AD8" w:rsidRPr="0081328C" w:rsidRDefault="00AC7532" w:rsidP="00806499">
            <w:pPr>
              <w:pStyle w:val="Image"/>
              <w:spacing w:before="3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75F9ECD" wp14:editId="2A5C0D85">
                  <wp:extent cx="1482725" cy="1007712"/>
                  <wp:effectExtent l="0" t="0" r="3175" b="2540"/>
                  <wp:docPr id="1982031989" name="Picture 14" descr="2 نفر انگشت ایرکای خوره بالا گرفت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031989" name="Picture 14" descr="2 نفر انگشت ایرکای خوره بالا گرفتن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007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3" w:type="dxa"/>
            <w:vAlign w:val="center"/>
          </w:tcPr>
          <w:p w14:paraId="01068C32" w14:textId="77777777" w:rsidR="00490AD8" w:rsidRPr="0081328C" w:rsidRDefault="00AC7532" w:rsidP="00806499">
            <w:pPr>
              <w:bidi/>
              <w:spacing w:before="3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باید کمک و خدمات زیادتری باشه که ضرورتای شرکت کنندای که از دیگه فرهنگ و زیبو استن ره برآورده کنن.</w:t>
            </w:r>
          </w:p>
        </w:tc>
      </w:tr>
      <w:tr w:rsidR="00A70131" w:rsidRPr="0081328C" w14:paraId="418F1944" w14:textId="77777777" w:rsidTr="00EF565D">
        <w:tc>
          <w:tcPr>
            <w:tcW w:w="2551" w:type="dxa"/>
            <w:vAlign w:val="center"/>
          </w:tcPr>
          <w:p w14:paraId="0A18890C" w14:textId="77777777" w:rsidR="00490AD8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287F6249" wp14:editId="39EA627C">
                  <wp:extent cx="1482725" cy="1482725"/>
                  <wp:effectExtent l="0" t="0" r="3175" b="3175"/>
                  <wp:docPr id="1734651930" name="Picture 6" descr="2 ارائه کنندا. یک شی یک گوشکی داکتر (stethoscope) د گردون خو اوزو کیده دیگه شی یک سند ره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651930" name="Picture 6" descr="2 ارائه کنندا. یک شی یک گوشکی داکتر (stethoscope) د گردون خو اوزو کیده دیگه شی یک سند ره گرفته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3" w:type="dxa"/>
            <w:vAlign w:val="center"/>
          </w:tcPr>
          <w:p w14:paraId="6A4E383F" w14:textId="77777777" w:rsidR="00490AD8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شرکت کنندای که از دیگه فرهنگ و زیبو استن باید بلده پیدا کدو و استفاده </w:t>
            </w:r>
            <w:r w:rsidRPr="0081328C">
              <w:rPr>
                <w:rStyle w:val="Strong"/>
                <w:rFonts w:cs="Dubai"/>
                <w:rtl/>
                <w:lang w:bidi="fa-IR"/>
              </w:rPr>
              <w:t>ارائه دهندا</w:t>
            </w:r>
            <w:r w:rsidRPr="0081328C">
              <w:rPr>
                <w:rFonts w:cs="Dubai"/>
                <w:rtl/>
                <w:lang w:bidi="fa-IR"/>
              </w:rPr>
              <w:t xml:space="preserve"> که مطابق نیازای شی استه کمک دریافت کنن.</w:t>
            </w:r>
          </w:p>
          <w:p w14:paraId="55D0AD24" w14:textId="77777777" w:rsidR="0010274C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ارائه دهندا مردما ره قد مهیا کدون یک خدمت کمک مونن.</w:t>
            </w:r>
          </w:p>
        </w:tc>
      </w:tr>
    </w:tbl>
    <w:p w14:paraId="29C921B7" w14:textId="77777777" w:rsidR="008104A9" w:rsidRPr="0081328C" w:rsidRDefault="00AC7532" w:rsidP="00806499">
      <w:pPr>
        <w:pStyle w:val="Heading4"/>
        <w:bidi/>
        <w:spacing w:before="600" w:after="120"/>
        <w:rPr>
          <w:rFonts w:cs="Dubai"/>
          <w:lang w:bidi="fa-IR"/>
        </w:rPr>
      </w:pPr>
      <w:r w:rsidRPr="0081328C">
        <w:rPr>
          <w:rFonts w:cs="Dubai"/>
          <w:noProof/>
          <w:lang w:bidi="fa-IR"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6FD11253" wp14:editId="3B445467">
                <wp:simplePos x="0" y="0"/>
                <wp:positionH relativeFrom="margin">
                  <wp:posOffset>-5525</wp:posOffset>
                </wp:positionH>
                <wp:positionV relativeFrom="paragraph">
                  <wp:posOffset>648335</wp:posOffset>
                </wp:positionV>
                <wp:extent cx="5786755" cy="241300"/>
                <wp:effectExtent l="19050" t="19050" r="4254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E5FE2D" id="Group 133" o:spid="_x0000_s1026" alt="&quot;&quot;" style="position:absolute;margin-left:-.45pt;margin-top:51.05pt;width:455.65pt;height:19pt;flip:x;z-index:-25164390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="00FE7219" w:rsidRPr="0081328C">
        <w:rPr>
          <w:rFonts w:cs="Dubai"/>
          <w:rtl/>
          <w:lang w:bidi="fa-IR"/>
        </w:rPr>
        <w:t>هدفای ازمو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2AF58732" w14:textId="77777777" w:rsidTr="00AB275E">
        <w:trPr>
          <w:trHeight w:val="1858"/>
        </w:trPr>
        <w:tc>
          <w:tcPr>
            <w:tcW w:w="2551" w:type="dxa"/>
            <w:vAlign w:val="center"/>
          </w:tcPr>
          <w:p w14:paraId="241F456B" w14:textId="77777777" w:rsidR="008104A9" w:rsidRPr="0081328C" w:rsidRDefault="008104A9" w:rsidP="00806499">
            <w:pPr>
              <w:pStyle w:val="Image"/>
              <w:spacing w:before="600" w:after="0" w:line="240" w:lineRule="auto"/>
              <w:rPr>
                <w:rFonts w:cs="Dubai"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5EB6EED7" w14:textId="77777777" w:rsidR="008104A9" w:rsidRPr="0081328C" w:rsidRDefault="00AC7532" w:rsidP="00806499">
            <w:pPr>
              <w:bidi/>
              <w:spacing w:before="60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می خوایی یقین خوره ثابت کنیم که قد جوامع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د باره طریقای زیر مالومات ره شریک کنیم:</w:t>
            </w:r>
          </w:p>
        </w:tc>
      </w:tr>
      <w:tr w:rsidR="00A70131" w:rsidRPr="0081328C" w14:paraId="42A8D14D" w14:textId="77777777" w:rsidTr="008E4C07">
        <w:trPr>
          <w:trHeight w:val="2665"/>
        </w:trPr>
        <w:tc>
          <w:tcPr>
            <w:tcW w:w="2551" w:type="dxa"/>
            <w:vAlign w:val="center"/>
          </w:tcPr>
          <w:p w14:paraId="285061E2" w14:textId="77777777" w:rsidR="008104A9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B893C54" wp14:editId="6ADC3994">
                  <wp:extent cx="1482725" cy="1482725"/>
                  <wp:effectExtent l="0" t="0" r="3175" b="3175"/>
                  <wp:docPr id="2128743046" name="Picture 7" descr="یک نفر سند NDIS ره د دست خو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743046" name="Picture 7" descr="یک نفر سند NDIS ره د دست خو گرفته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C7D0FA" w14:textId="77777777" w:rsidR="008104A9" w:rsidRPr="0081328C" w:rsidRDefault="00AC7532" w:rsidP="00806499">
            <w:pPr>
              <w:pStyle w:val="ListParagraph"/>
              <w:numPr>
                <w:ilvl w:val="0"/>
                <w:numId w:val="29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د </w:t>
            </w:r>
            <w:r w:rsidRPr="0081328C">
              <w:rPr>
                <w:rFonts w:cs="FS Me Pro"/>
                <w:rtl/>
                <w:lang w:bidi="fa-IR"/>
              </w:rPr>
              <w:t>NDIS</w:t>
            </w:r>
            <w:r w:rsidRPr="0081328C">
              <w:rPr>
                <w:rFonts w:cs="Dubai"/>
                <w:rtl/>
                <w:lang w:bidi="fa-IR"/>
              </w:rPr>
              <w:t xml:space="preserve"> سهم بیگرن</w:t>
            </w:r>
          </w:p>
        </w:tc>
      </w:tr>
      <w:tr w:rsidR="00A70131" w:rsidRPr="0081328C" w14:paraId="062C6D56" w14:textId="77777777" w:rsidTr="008E4C07">
        <w:trPr>
          <w:trHeight w:val="2665"/>
        </w:trPr>
        <w:tc>
          <w:tcPr>
            <w:tcW w:w="2551" w:type="dxa"/>
            <w:vAlign w:val="center"/>
          </w:tcPr>
          <w:p w14:paraId="61723F94" w14:textId="77777777" w:rsidR="008104A9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D99E585" wp14:editId="3406D172">
                  <wp:extent cx="1482725" cy="1482725"/>
                  <wp:effectExtent l="0" t="0" r="3175" b="3175"/>
                  <wp:docPr id="983052153" name="Picture 8" descr="یک شرکت کننده دست خوره بال گرفته و یک نشان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052153" name="Picture 8" descr="یک شرکت کننده دست خوره بال گرفته و یک نشان ایمنی.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FDEAFA" w14:textId="35D3B25B" w:rsidR="008104A9" w:rsidRPr="0081328C" w:rsidRDefault="00AC7532" w:rsidP="00806499">
            <w:pPr>
              <w:pStyle w:val="ListParagraph"/>
              <w:numPr>
                <w:ilvl w:val="0"/>
                <w:numId w:val="29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خدماتی ره پیدا و استفاده کنن که بلده فرهنگ شی ایمن</w:t>
            </w:r>
            <w:r w:rsidR="00EF565D">
              <w:rPr>
                <w:rFonts w:cs="Dubai"/>
                <w:lang w:bidi="fa-IR"/>
              </w:rPr>
              <w:t> </w:t>
            </w:r>
            <w:r w:rsidRPr="0081328C">
              <w:rPr>
                <w:rFonts w:cs="Dubai"/>
                <w:rtl/>
                <w:lang w:bidi="fa-IR"/>
              </w:rPr>
              <w:t>باشن.</w:t>
            </w:r>
          </w:p>
        </w:tc>
      </w:tr>
      <w:tr w:rsidR="00A70131" w:rsidRPr="0081328C" w14:paraId="274FD321" w14:textId="77777777" w:rsidTr="008E4C07">
        <w:tc>
          <w:tcPr>
            <w:tcW w:w="2551" w:type="dxa"/>
            <w:vAlign w:val="bottom"/>
          </w:tcPr>
          <w:p w14:paraId="716B4119" w14:textId="77777777" w:rsidR="00FE7219" w:rsidRPr="0081328C" w:rsidRDefault="00FE7219" w:rsidP="00806499">
            <w:pPr>
              <w:pStyle w:val="Image"/>
              <w:spacing w:after="0" w:line="240" w:lineRule="auto"/>
              <w:rPr>
                <w:rFonts w:cs="Dubai"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3AAD5983" w14:textId="77777777" w:rsidR="00FE7219" w:rsidRPr="0081328C" w:rsidRDefault="00AC7532" w:rsidP="00806499">
            <w:pPr>
              <w:bidi/>
              <w:spacing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همچنین ارائه دهندای زیادتری ره می خوایی که خدمات خوبی ره مهیا کنه که:</w:t>
            </w:r>
          </w:p>
        </w:tc>
      </w:tr>
      <w:tr w:rsidR="00A70131" w:rsidRPr="0081328C" w14:paraId="5EF7850C" w14:textId="77777777" w:rsidTr="008E4C07">
        <w:tc>
          <w:tcPr>
            <w:tcW w:w="2551" w:type="dxa"/>
            <w:vAlign w:val="bottom"/>
          </w:tcPr>
          <w:p w14:paraId="3C6358FA" w14:textId="77777777" w:rsidR="004E1806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049DC9C0" wp14:editId="34517B3B">
                  <wp:extent cx="1482725" cy="1482725"/>
                  <wp:effectExtent l="0" t="0" r="3175" b="3175"/>
                  <wp:docPr id="1464946712" name="Picture 16" descr="2 نفر قد یکدیگه خو قول میدین که دیگه دست خوره بله سینه خو گرفت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946712" name="Picture 16" descr="2 نفر قد یکدیگه خو قول میدین که دیگه دست خوره بله سینه خو گرفتن.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A594D4E" w14:textId="77777777" w:rsidR="004E1806" w:rsidRPr="0081328C" w:rsidRDefault="00AC7532" w:rsidP="00806499">
            <w:pPr>
              <w:pStyle w:val="ListParagraph"/>
              <w:numPr>
                <w:ilvl w:val="0"/>
                <w:numId w:val="31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تمام فرهنگا ره احترام کنه</w:t>
            </w:r>
          </w:p>
        </w:tc>
      </w:tr>
      <w:tr w:rsidR="00A70131" w:rsidRPr="0081328C" w14:paraId="1C08C88D" w14:textId="77777777" w:rsidTr="008E4C07">
        <w:tc>
          <w:tcPr>
            <w:tcW w:w="2551" w:type="dxa"/>
            <w:vAlign w:val="bottom"/>
          </w:tcPr>
          <w:p w14:paraId="58B803C9" w14:textId="77777777" w:rsidR="004E1806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34F14DEB" wp14:editId="2846EECA">
                  <wp:extent cx="1482725" cy="1482725"/>
                  <wp:effectExtent l="0" t="0" r="3175" b="3175"/>
                  <wp:docPr id="1465212638" name="Picture 17" descr="یک گروپی از مردمای CALD و یک انگشت ایرکه بالا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212638" name="Picture 17" descr="یک گروپی از مردمای CALD و یک انگشت ایرکه بالا گرفته.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761B79" w14:textId="77777777" w:rsidR="004E1806" w:rsidRPr="0081328C" w:rsidRDefault="00AC7532" w:rsidP="00806499">
            <w:pPr>
              <w:pStyle w:val="ListParagraph"/>
              <w:numPr>
                <w:ilvl w:val="0"/>
                <w:numId w:val="31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بلده شرکت کنندای که از دیگه فرهنگ و زیبو استن خوب کار کنه</w:t>
            </w:r>
          </w:p>
        </w:tc>
      </w:tr>
      <w:tr w:rsidR="00A70131" w:rsidRPr="0081328C" w14:paraId="13FB2B81" w14:textId="77777777" w:rsidTr="008E4C07">
        <w:tc>
          <w:tcPr>
            <w:tcW w:w="2551" w:type="dxa"/>
            <w:vAlign w:val="bottom"/>
          </w:tcPr>
          <w:p w14:paraId="180289AA" w14:textId="77777777" w:rsidR="004E1806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4437A9F" wp14:editId="6BC40B4A">
                  <wp:extent cx="1482725" cy="1482725"/>
                  <wp:effectExtent l="0" t="0" r="3175" b="3175"/>
                  <wp:docPr id="1496978836" name="Picture 18" descr="3 شرکت کننده و یک نشان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978836" name="Picture 18" descr="3 شرکت کننده و یک نشان ایمنی.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67FA54" w14:textId="77777777" w:rsidR="004E1806" w:rsidRPr="0081328C" w:rsidRDefault="00AC7532" w:rsidP="00806499">
            <w:pPr>
              <w:pStyle w:val="ListParagraph"/>
              <w:numPr>
                <w:ilvl w:val="0"/>
                <w:numId w:val="65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بلده تمام فرهنگا مناسب باشه.</w:t>
            </w:r>
          </w:p>
        </w:tc>
      </w:tr>
      <w:tr w:rsidR="00A70131" w:rsidRPr="0081328C" w14:paraId="54BA60A8" w14:textId="77777777" w:rsidTr="008E4C07">
        <w:tc>
          <w:tcPr>
            <w:tcW w:w="2551" w:type="dxa"/>
            <w:vAlign w:val="bottom"/>
          </w:tcPr>
          <w:p w14:paraId="25C0B62D" w14:textId="77777777" w:rsidR="0045725F" w:rsidRPr="0081328C" w:rsidRDefault="00AC7532" w:rsidP="00806499">
            <w:pPr>
              <w:pStyle w:val="Image"/>
              <w:spacing w:before="60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12512" behindDoc="0" locked="0" layoutInCell="1" allowOverlap="1" wp14:anchorId="5AF1F471" wp14:editId="0B63AA97">
                      <wp:simplePos x="0" y="0"/>
                      <wp:positionH relativeFrom="column">
                        <wp:posOffset>305435</wp:posOffset>
                      </wp:positionH>
                      <wp:positionV relativeFrom="paragraph">
                        <wp:posOffset>652145</wp:posOffset>
                      </wp:positionV>
                      <wp:extent cx="892175" cy="417830"/>
                      <wp:effectExtent l="0" t="0" r="3175" b="1270"/>
                      <wp:wrapNone/>
                      <wp:docPr id="6535183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178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599B7A" w14:textId="77777777" w:rsidR="00AC7532" w:rsidRPr="00806499" w:rsidRDefault="00AC7532" w:rsidP="00E1099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806499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پلان کاری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F1F471" id="_x0000_s1040" type="#_x0000_t202" alt="&quot;&quot;" style="position:absolute;left:0;text-align:left;margin-left:24.05pt;margin-top:51.35pt;width:70.25pt;height:32.9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" filled="f" stroked="f">
                      <v:textbox inset="0,0,0,0">
                        <w:txbxContent>
                          <w:p w14:paraId="70599B7A" w14:textId="77777777" w:rsidR="00AC7532" w:rsidRPr="00806499" w:rsidRDefault="00AC7532" w:rsidP="00E1099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806499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پلان کاری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1806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72628FA" wp14:editId="0DFF02C6">
                  <wp:extent cx="1482725" cy="1482725"/>
                  <wp:effectExtent l="0" t="0" r="3175" b="3175"/>
                  <wp:docPr id="753246717" name="Picture 15" descr="یک پلان اقدام یک لست ره قد علامتای تیک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246717" name="Picture 15" descr="یک پلان اقدام یک لست ره قد علامتای تیک نیشو میدیه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19ACAB" w14:textId="050D798B" w:rsidR="00F122D1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شیمو می تنید د باره کارای ازمو د صفحه </w:t>
            </w:r>
            <w:r w:rsidR="00565699">
              <w:rPr>
                <w:rFonts w:cs="Dubai"/>
                <w:lang w:bidi="fa-IR"/>
              </w:rPr>
              <w:t>31</w:t>
            </w:r>
            <w:r w:rsidRPr="0081328C">
              <w:rPr>
                <w:rFonts w:cs="Dubai"/>
                <w:rtl/>
                <w:lang w:bidi="fa-IR"/>
              </w:rPr>
              <w:t xml:space="preserve"> پلان کاری مو</w:t>
            </w:r>
            <w:r w:rsidR="00EF565D">
              <w:rPr>
                <w:rFonts w:cs="Dubai"/>
                <w:lang w:bidi="fa-IR"/>
              </w:rPr>
              <w:t> </w:t>
            </w:r>
            <w:r w:rsidRPr="0081328C">
              <w:rPr>
                <w:rFonts w:cs="Dubai"/>
                <w:rtl/>
                <w:lang w:bidi="fa-IR"/>
              </w:rPr>
              <w:t>بخوانید.</w:t>
            </w:r>
          </w:p>
          <w:p w14:paraId="0D02118A" w14:textId="77777777" w:rsidR="00F122D1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می تنید پلان کاری ازموره د وبسایت مو پیدا کنید.</w:t>
            </w:r>
          </w:p>
          <w:p w14:paraId="23678086" w14:textId="77777777" w:rsidR="0045725F" w:rsidRPr="0081328C" w:rsidRDefault="00000000" w:rsidP="00806499">
            <w:pPr>
              <w:bidi/>
              <w:spacing w:line="240" w:lineRule="auto"/>
              <w:rPr>
                <w:rFonts w:cs="FS Me Pro"/>
                <w:b/>
                <w:bCs/>
                <w:lang w:bidi="fa-IR"/>
              </w:rPr>
            </w:pPr>
            <w:hyperlink r:id="rId97" w:history="1">
              <w:r w:rsidR="006A604C" w:rsidRPr="0081328C">
                <w:rPr>
                  <w:rStyle w:val="Hyperlink"/>
                  <w:rFonts w:cs="FS Me Pro"/>
                  <w:b w:val="0"/>
                  <w:bCs/>
                  <w:rtl/>
                  <w:lang w:bidi="fa-IR"/>
                </w:rPr>
                <w:t>www.ndis.gov.au/CALD</w:t>
              </w:r>
            </w:hyperlink>
          </w:p>
        </w:tc>
      </w:tr>
    </w:tbl>
    <w:p w14:paraId="0D1AEDEB" w14:textId="77777777" w:rsidR="00B676E1" w:rsidRPr="0081328C" w:rsidRDefault="00AC7532" w:rsidP="00806499">
      <w:pPr>
        <w:pStyle w:val="Heading3"/>
        <w:bidi/>
        <w:spacing w:before="480" w:after="240" w:line="240" w:lineRule="auto"/>
        <w:rPr>
          <w:rFonts w:cs="Dubai"/>
          <w:lang w:bidi="fa-IR"/>
        </w:rPr>
      </w:pPr>
      <w:r w:rsidRPr="0081328C">
        <w:rPr>
          <w:rFonts w:cs="Dubai"/>
          <w:noProof/>
          <w:color w:val="000000" w:themeColor="text1"/>
          <w:lang w:bidi="fa-IR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0B1A1477" wp14:editId="095D156F">
                <wp:simplePos x="0" y="0"/>
                <wp:positionH relativeFrom="margin">
                  <wp:posOffset>-344170</wp:posOffset>
                </wp:positionH>
                <wp:positionV relativeFrom="paragraph">
                  <wp:posOffset>-216725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9FF1E1" id="Rectangle: Rounded Corners 565464728" o:spid="_x0000_s1026" alt="&quot;&quot;" style="position:absolute;margin-left:-27.1pt;margin-top:-17.05pt;width:505.7pt;height:54.45pt;z-index:-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" fillcolor="#06a8b5" strokecolor="#6b2976" strokeweight="3pt">
                <w10:wrap anchorx="margin"/>
              </v:roundrect>
            </w:pict>
          </mc:Fallback>
        </mc:AlternateContent>
      </w:r>
      <w:r w:rsidRPr="0081328C">
        <w:rPr>
          <w:rFonts w:cs="Dubai"/>
          <w:rtl/>
          <w:lang w:bidi="fa-IR"/>
        </w:rPr>
        <w:t>5. مالومات د باره شرکت کنندای که از دیگه فرهنگ و زیبو استن 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2682528B" w14:textId="77777777" w:rsidTr="008E4C07">
        <w:trPr>
          <w:trHeight w:val="3175"/>
        </w:trPr>
        <w:tc>
          <w:tcPr>
            <w:tcW w:w="2551" w:type="dxa"/>
            <w:vAlign w:val="center"/>
          </w:tcPr>
          <w:p w14:paraId="5D25FE87" w14:textId="77777777" w:rsidR="00437DD8" w:rsidRPr="0081328C" w:rsidRDefault="00AC7532" w:rsidP="00806499">
            <w:pPr>
              <w:pStyle w:val="Image"/>
              <w:spacing w:before="3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14560" behindDoc="0" locked="0" layoutInCell="1" allowOverlap="1" wp14:anchorId="6084FABF" wp14:editId="4830EC00">
                      <wp:simplePos x="0" y="0"/>
                      <wp:positionH relativeFrom="column">
                        <wp:posOffset>737235</wp:posOffset>
                      </wp:positionH>
                      <wp:positionV relativeFrom="paragraph">
                        <wp:posOffset>776605</wp:posOffset>
                      </wp:positionV>
                      <wp:extent cx="631825" cy="241935"/>
                      <wp:effectExtent l="0" t="0" r="0" b="5715"/>
                      <wp:wrapNone/>
                      <wp:docPr id="19184805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1825" cy="2419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574B20" w14:textId="77777777" w:rsidR="00AC7532" w:rsidRPr="006A07EE" w:rsidRDefault="00AC7532" w:rsidP="00E1099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16"/>
                                      <w:szCs w:val="20"/>
                                      <w:lang w:val="en-PH"/>
                                    </w:rPr>
                                  </w:pPr>
                                  <w:r w:rsidRPr="006A07EE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6"/>
                                      <w:szCs w:val="20"/>
                                      <w:rtl/>
                                    </w:rPr>
                                    <w:t>سوابق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84FABF" id="_x0000_s1041" type="#_x0000_t202" alt="&quot;&quot;" style="position:absolute;left:0;text-align:left;margin-left:58.05pt;margin-top:61.15pt;width:49.75pt;height:19.0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" filled="f" stroked="f">
                      <v:textbox inset="0,0,0,0">
                        <w:txbxContent>
                          <w:p w14:paraId="19574B20" w14:textId="77777777" w:rsidR="00AC7532" w:rsidRPr="006A07EE" w:rsidRDefault="00AC7532" w:rsidP="00E1099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16"/>
                                <w:szCs w:val="20"/>
                                <w:lang w:val="en-PH"/>
                              </w:rPr>
                            </w:pPr>
                            <w:r w:rsidRPr="006A07EE">
                              <w:rPr>
                                <w:rFonts w:ascii="Dubai" w:hAnsi="Dubai" w:cs="Dubai"/>
                                <w:b/>
                                <w:bCs/>
                                <w:sz w:val="16"/>
                                <w:szCs w:val="20"/>
                                <w:rtl/>
                              </w:rPr>
                              <w:t>سوابق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37DD8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C647541" wp14:editId="54F312C2">
                  <wp:extent cx="1440000" cy="1440000"/>
                  <wp:effectExtent l="0" t="0" r="8255" b="8255"/>
                  <wp:docPr id="98" name="Picture 98" descr="یک سند مالوماتی، یک سند سوابق و یک گراف میله ا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یک سند مالوماتی، یک سند سوابق و یک گراف میله ا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A256B0" w14:textId="77777777" w:rsidR="00437DD8" w:rsidRPr="0081328C" w:rsidRDefault="00AC7532" w:rsidP="00806499">
            <w:pPr>
              <w:bidi/>
              <w:spacing w:before="3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وقتی که مو د باره </w:t>
            </w:r>
            <w:r w:rsidRPr="0081328C">
              <w:rPr>
                <w:rStyle w:val="Strong"/>
                <w:rFonts w:cs="Dubai"/>
                <w:rtl/>
                <w:lang w:bidi="fa-IR"/>
              </w:rPr>
              <w:t>مالومات</w:t>
            </w:r>
            <w:r w:rsidRPr="0081328C">
              <w:rPr>
                <w:rFonts w:cs="Dubai"/>
                <w:rtl/>
                <w:lang w:bidi="fa-IR"/>
              </w:rPr>
              <w:t xml:space="preserve"> توره موگیم، به ای معنی یه که:</w:t>
            </w:r>
          </w:p>
          <w:p w14:paraId="0FE46905" w14:textId="77777777" w:rsidR="00437DD8" w:rsidRPr="0081328C" w:rsidRDefault="00AC7532" w:rsidP="0080649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حقیقتا</w:t>
            </w:r>
          </w:p>
          <w:p w14:paraId="489D9871" w14:textId="77777777" w:rsidR="00437DD8" w:rsidRPr="0081328C" w:rsidRDefault="00AC7532" w:rsidP="0080649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مالومات</w:t>
            </w:r>
          </w:p>
          <w:p w14:paraId="60EE06A8" w14:textId="77777777" w:rsidR="00437DD8" w:rsidRPr="0081328C" w:rsidRDefault="00AC7532" w:rsidP="0080649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سوابق.</w:t>
            </w:r>
          </w:p>
        </w:tc>
      </w:tr>
      <w:tr w:rsidR="00A70131" w:rsidRPr="0081328C" w14:paraId="1DC2944C" w14:textId="77777777" w:rsidTr="008E4C07">
        <w:trPr>
          <w:trHeight w:val="3175"/>
        </w:trPr>
        <w:tc>
          <w:tcPr>
            <w:tcW w:w="2551" w:type="dxa"/>
            <w:vAlign w:val="center"/>
          </w:tcPr>
          <w:p w14:paraId="70A56D78" w14:textId="77777777" w:rsidR="00437DD8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0C2375A5" wp14:editId="4764F443">
                  <wp:extent cx="1440000" cy="1440000"/>
                  <wp:effectExtent l="0" t="0" r="8255" b="8255"/>
                  <wp:docPr id="99" name="Picture 99" descr="یک گروپی از مردمای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یک گروپی از مردمای CA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657FAB" w14:textId="77777777" w:rsidR="00437DD8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مالومات خوبتر نیاز دریم که موارد زیر ره بوفامیم:</w:t>
            </w:r>
          </w:p>
          <w:p w14:paraId="71DF8C53" w14:textId="77777777" w:rsidR="00437DD8" w:rsidRPr="0081328C" w:rsidRDefault="00AC7532" w:rsidP="0080649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شرکت کنندای که از دیگه فرهنگ و زیبو استن</w:t>
            </w:r>
          </w:p>
          <w:p w14:paraId="281737C0" w14:textId="77777777" w:rsidR="00437DD8" w:rsidRPr="0081328C" w:rsidRDefault="00AC7532" w:rsidP="0080649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چی کمکا ره نیاز دیرن.</w:t>
            </w:r>
          </w:p>
        </w:tc>
      </w:tr>
      <w:tr w:rsidR="00A70131" w:rsidRPr="0081328C" w14:paraId="5D2AE784" w14:textId="77777777" w:rsidTr="008E4C07">
        <w:tc>
          <w:tcPr>
            <w:tcW w:w="2551" w:type="dxa"/>
            <w:vAlign w:val="center"/>
          </w:tcPr>
          <w:p w14:paraId="4CBFEF64" w14:textId="77777777" w:rsidR="00437DD8" w:rsidRPr="0081328C" w:rsidRDefault="00437DD8" w:rsidP="00806499">
            <w:pPr>
              <w:pStyle w:val="Image"/>
              <w:spacing w:before="600" w:after="0" w:line="240" w:lineRule="auto"/>
              <w:rPr>
                <w:rFonts w:cs="Dubai"/>
                <w:noProof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7A4FA99D" w14:textId="77777777" w:rsidR="00437DD8" w:rsidRPr="0081328C" w:rsidRDefault="00AC7532" w:rsidP="00806499">
            <w:pPr>
              <w:bidi/>
              <w:spacing w:before="60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مالومات زیادتر نیاز دریم که موارد زیر ره بوفامیم:</w:t>
            </w:r>
          </w:p>
        </w:tc>
      </w:tr>
      <w:tr w:rsidR="00A70131" w:rsidRPr="0081328C" w14:paraId="7312C404" w14:textId="77777777" w:rsidTr="008E4C07">
        <w:tc>
          <w:tcPr>
            <w:tcW w:w="2551" w:type="dxa"/>
            <w:vAlign w:val="center"/>
          </w:tcPr>
          <w:p w14:paraId="520099FB" w14:textId="77777777" w:rsidR="005C45CC" w:rsidRPr="0081328C" w:rsidRDefault="00AC7532" w:rsidP="00806499">
            <w:pPr>
              <w:pStyle w:val="Image"/>
              <w:spacing w:before="120" w:after="12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06FB8676" wp14:editId="7A62015B">
                  <wp:extent cx="1482725" cy="1482725"/>
                  <wp:effectExtent l="0" t="0" r="3175" b="3175"/>
                  <wp:docPr id="2039338464" name="Picture 10" descr="یک کارگر یک شرکت کننده ره کمک مونه. د پالوی ازوا یک علامت انگشت بالاگرفته قد یک تیری استه که روی شی طرف بال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338464" name="Picture 10" descr="یک کارگر یک شرکت کننده ره کمک مونه. د پالوی ازوا یک علامت انگشت بالاگرفته قد یک تیری استه که روی شی طرف بال استه.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C2002A7" w14:textId="77777777" w:rsidR="005C45CC" w:rsidRPr="0081328C" w:rsidRDefault="00AC7532" w:rsidP="00806499">
            <w:pPr>
              <w:pStyle w:val="ListParagraph"/>
              <w:numPr>
                <w:ilvl w:val="0"/>
                <w:numId w:val="32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چی رقم می تنیم خدمات خوره خوبتر کنیم</w:t>
            </w:r>
          </w:p>
        </w:tc>
      </w:tr>
      <w:tr w:rsidR="00A70131" w:rsidRPr="0081328C" w14:paraId="20D4AA3C" w14:textId="77777777" w:rsidTr="008E4C07">
        <w:tc>
          <w:tcPr>
            <w:tcW w:w="2551" w:type="dxa"/>
            <w:vAlign w:val="center"/>
          </w:tcPr>
          <w:p w14:paraId="31F6B754" w14:textId="77777777" w:rsidR="005C45CC" w:rsidRPr="0081328C" w:rsidRDefault="00AC7532" w:rsidP="00806499">
            <w:pPr>
              <w:pStyle w:val="Image"/>
              <w:spacing w:before="120" w:after="12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CDAEB82" wp14:editId="15899FFD">
                  <wp:extent cx="1482725" cy="1482725"/>
                  <wp:effectExtent l="0" t="0" r="3175" b="3175"/>
                  <wp:docPr id="1301712445" name="Picture 9" descr="یک سند NDIS و یک علامت سوال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712445" name="Picture 9" descr="یک سند NDIS و یک علامت سوالیه.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0E3DE51" w14:textId="77777777" w:rsidR="005C45CC" w:rsidRPr="0081328C" w:rsidRDefault="00AC7532" w:rsidP="00806499">
            <w:pPr>
              <w:pStyle w:val="ListParagraph"/>
              <w:numPr>
                <w:ilvl w:val="0"/>
                <w:numId w:val="32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FS Me Pro"/>
                <w:rtl/>
                <w:lang w:bidi="fa-IR"/>
              </w:rPr>
              <w:t>NDIS</w:t>
            </w:r>
            <w:r w:rsidRPr="0081328C">
              <w:rPr>
                <w:rFonts w:cs="Dubai"/>
                <w:rtl/>
                <w:lang w:bidi="fa-IR"/>
              </w:rPr>
              <w:t xml:space="preserve"> چی قدر خوب کار خواد کد.</w:t>
            </w:r>
          </w:p>
        </w:tc>
      </w:tr>
    </w:tbl>
    <w:p w14:paraId="19938D5A" w14:textId="77777777" w:rsidR="008104A9" w:rsidRPr="0081328C" w:rsidRDefault="00AC7532" w:rsidP="00806499">
      <w:pPr>
        <w:pStyle w:val="Heading4"/>
        <w:bidi/>
        <w:rPr>
          <w:rFonts w:cs="Dubai"/>
          <w:lang w:bidi="fa-IR"/>
        </w:rPr>
      </w:pPr>
      <w:r w:rsidRPr="0081328C">
        <w:rPr>
          <w:rFonts w:cs="Dubai"/>
          <w:noProof/>
          <w:lang w:bidi="fa-IR"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5BCB6481" wp14:editId="09F514B1">
                <wp:simplePos x="0" y="0"/>
                <wp:positionH relativeFrom="page">
                  <wp:posOffset>867410</wp:posOffset>
                </wp:positionH>
                <wp:positionV relativeFrom="paragraph">
                  <wp:posOffset>345278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8AFFB1" id="Group 136" o:spid="_x0000_s1026" alt="&quot;&quot;" style="position:absolute;margin-left:68.3pt;margin-top:27.2pt;width:455.55pt;height:19pt;flip:x;z-index:-251639808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page"/>
              </v:group>
            </w:pict>
          </mc:Fallback>
        </mc:AlternateContent>
      </w:r>
      <w:r w:rsidR="00FE7219" w:rsidRPr="0081328C">
        <w:rPr>
          <w:rFonts w:cs="Dubai"/>
          <w:rtl/>
          <w:lang w:bidi="fa-IR"/>
        </w:rPr>
        <w:t>هدفای ازمو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4E8C3288" w14:textId="77777777" w:rsidTr="008E4C07">
        <w:trPr>
          <w:trHeight w:val="2240"/>
        </w:trPr>
        <w:tc>
          <w:tcPr>
            <w:tcW w:w="2551" w:type="dxa"/>
            <w:vAlign w:val="center"/>
          </w:tcPr>
          <w:p w14:paraId="4CA26918" w14:textId="77777777" w:rsidR="008104A9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8AA1198" wp14:editId="4F71B0AF">
                  <wp:extent cx="1440000" cy="1440000"/>
                  <wp:effectExtent l="0" t="0" r="8255" b="8255"/>
                  <wp:docPr id="1692890758" name="Picture 1692890758" descr="3 نفر د زیر کلمه «CALD». یک نفر دست خو بال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3 نفر د زیر کلمه «CALD». یک نفر دست خو بال گرف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DA6AECA" w14:textId="77777777" w:rsidR="008104A9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می خوایی «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» ره طوری کمک کنیم که مردم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خواسته باشن. </w:t>
            </w:r>
          </w:p>
        </w:tc>
      </w:tr>
      <w:tr w:rsidR="00A70131" w:rsidRPr="0081328C" w14:paraId="74755FFB" w14:textId="77777777" w:rsidTr="008E4C07">
        <w:tc>
          <w:tcPr>
            <w:tcW w:w="2551" w:type="dxa"/>
            <w:vAlign w:val="center"/>
          </w:tcPr>
          <w:p w14:paraId="737B5941" w14:textId="77777777" w:rsidR="00FE7219" w:rsidRPr="0081328C" w:rsidRDefault="00FE7219" w:rsidP="00806499">
            <w:pPr>
              <w:pStyle w:val="Image"/>
              <w:spacing w:before="360" w:after="0" w:line="240" w:lineRule="auto"/>
              <w:rPr>
                <w:rFonts w:cs="Dubai"/>
                <w:noProof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5E1C0840" w14:textId="77777777" w:rsidR="00FE7219" w:rsidRPr="0081328C" w:rsidRDefault="00AC7532" w:rsidP="00806499">
            <w:pPr>
              <w:bidi/>
              <w:spacing w:before="36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ای مهم استه که مو مالومات خوب ره جم آوری و استفاده کنیم، تاکه بی تنیم:</w:t>
            </w:r>
          </w:p>
        </w:tc>
      </w:tr>
      <w:tr w:rsidR="00A70131" w:rsidRPr="0081328C" w14:paraId="7B798371" w14:textId="77777777" w:rsidTr="008E4C07">
        <w:trPr>
          <w:trHeight w:val="2266"/>
        </w:trPr>
        <w:tc>
          <w:tcPr>
            <w:tcW w:w="2551" w:type="dxa"/>
            <w:vAlign w:val="center"/>
          </w:tcPr>
          <w:p w14:paraId="55F00D21" w14:textId="77777777" w:rsidR="00FE7219" w:rsidRPr="0081328C" w:rsidRDefault="00AC7532" w:rsidP="00806499">
            <w:pPr>
              <w:pStyle w:val="Image"/>
              <w:spacing w:before="120" w:after="12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79419D1" wp14:editId="67AF4482">
                  <wp:extent cx="1482725" cy="1482725"/>
                  <wp:effectExtent l="0" t="0" r="3175" b="3175"/>
                  <wp:docPr id="353773993" name="Picture 11" descr="یک کارگر یک شرکت کننده ره کمک مونه. د پالوی ازوا یک علامت انگشت بالاگرفته قد یک تیری استه که روی شی طرف بال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73993" name="Picture 11" descr="یک کارگر یک شرکت کننده ره کمک مونه. د پالوی ازوا یک علامت انگشت بالاگرفته قد یک تیری استه که روی شی طرف بال استه.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348905" w14:textId="77777777" w:rsidR="00FE7219" w:rsidRPr="0081328C" w:rsidRDefault="00AC7532" w:rsidP="00806499">
            <w:pPr>
              <w:pStyle w:val="ListParagraph"/>
              <w:numPr>
                <w:ilvl w:val="0"/>
                <w:numId w:val="33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خدمات خوبتری ره بلده شرکت کنندای که از دیگه فرهنگ و زیبو استن مهیا کنیم</w:t>
            </w:r>
          </w:p>
        </w:tc>
      </w:tr>
      <w:tr w:rsidR="00A70131" w:rsidRPr="0081328C" w14:paraId="25E4DC2B" w14:textId="77777777" w:rsidTr="008E4C07">
        <w:tc>
          <w:tcPr>
            <w:tcW w:w="2551" w:type="dxa"/>
            <w:vAlign w:val="center"/>
          </w:tcPr>
          <w:p w14:paraId="7FB4855A" w14:textId="77777777" w:rsidR="00FE7219" w:rsidRPr="0081328C" w:rsidRDefault="00AC7532" w:rsidP="00806499">
            <w:pPr>
              <w:pStyle w:val="Image"/>
              <w:spacing w:before="120" w:after="12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9E42A69" wp14:editId="513BC94C">
                  <wp:extent cx="1482725" cy="1482725"/>
                  <wp:effectExtent l="0" t="0" r="3175" b="3175"/>
                  <wp:docPr id="1923862739" name="Picture 12" descr="یک کارگر NDIS د زیر یک علامت تیک و یک چلیپا د داخل یک حباب گفتاری. د پالوی ازوا یک انگشت ایرکه بالاگرف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862739" name="Picture 12" descr="یک کارگر NDIS د زیر یک علامت تیک و یک چلیپا د داخل یک حباب گفتاری. د پالوی ازوا یک انگشت ایرکه بالاگرفته استه.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6CBEE9" w14:textId="77777777" w:rsidR="00FE7219" w:rsidRPr="0081328C" w:rsidRDefault="00AC7532" w:rsidP="00806499">
            <w:pPr>
              <w:pStyle w:val="ListParagraph"/>
              <w:numPr>
                <w:ilvl w:val="0"/>
                <w:numId w:val="33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تصمیمای خوبتری ره بیگریم.</w:t>
            </w:r>
          </w:p>
        </w:tc>
      </w:tr>
      <w:tr w:rsidR="00A70131" w:rsidRPr="0081328C" w14:paraId="516C27B9" w14:textId="77777777" w:rsidTr="008E4C07">
        <w:tc>
          <w:tcPr>
            <w:tcW w:w="2551" w:type="dxa"/>
            <w:vAlign w:val="center"/>
          </w:tcPr>
          <w:p w14:paraId="57DF2A32" w14:textId="77777777" w:rsidR="0045725F" w:rsidRPr="0081328C" w:rsidRDefault="00AC7532" w:rsidP="00806499">
            <w:pPr>
              <w:pStyle w:val="Image"/>
              <w:spacing w:before="48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16608" behindDoc="0" locked="0" layoutInCell="1" allowOverlap="1" wp14:anchorId="7DA64990" wp14:editId="78B116DB">
                      <wp:simplePos x="0" y="0"/>
                      <wp:positionH relativeFrom="column">
                        <wp:posOffset>306070</wp:posOffset>
                      </wp:positionH>
                      <wp:positionV relativeFrom="paragraph">
                        <wp:posOffset>563245</wp:posOffset>
                      </wp:positionV>
                      <wp:extent cx="892175" cy="417830"/>
                      <wp:effectExtent l="0" t="0" r="3175" b="1270"/>
                      <wp:wrapNone/>
                      <wp:docPr id="154298698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178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1FAFB9" w14:textId="77777777" w:rsidR="00AC7532" w:rsidRPr="00806499" w:rsidRDefault="00AC7532" w:rsidP="00D449EB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806499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پلان کاری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A64990" id="_x0000_s1042" type="#_x0000_t202" alt="&quot;&quot;" style="position:absolute;left:0;text-align:left;margin-left:24.1pt;margin-top:44.35pt;width:70.25pt;height:32.9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" filled="f" stroked="f">
                      <v:textbox inset="0,0,0,0">
                        <w:txbxContent>
                          <w:p w14:paraId="5A1FAFB9" w14:textId="77777777" w:rsidR="00AC7532" w:rsidRPr="00806499" w:rsidRDefault="00AC7532" w:rsidP="00D449EB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806499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پلان کاری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4D6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B5BEBDA" wp14:editId="1074030F">
                  <wp:extent cx="1482725" cy="1482725"/>
                  <wp:effectExtent l="0" t="0" r="3175" b="3175"/>
                  <wp:docPr id="1047861810" name="Picture 19" descr="یک سند پلان کاری یک لست ره قد علامت تیک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861810" name="Picture 19" descr="یک سند پلان کاری یک لست ره قد علامت تیک نیشو میدیه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62B26E" w14:textId="2891C4DA" w:rsidR="00F122D1" w:rsidRPr="0081328C" w:rsidRDefault="00AC7532" w:rsidP="00806499">
            <w:pPr>
              <w:bidi/>
              <w:spacing w:before="48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شیمو می تنید د باره کارای ازمو د صفحه </w:t>
            </w:r>
            <w:r w:rsidR="00565699">
              <w:rPr>
                <w:rFonts w:cs="Dubai"/>
                <w:lang w:bidi="fa-IR"/>
              </w:rPr>
              <w:t>37</w:t>
            </w:r>
            <w:r w:rsidRPr="0081328C">
              <w:rPr>
                <w:rFonts w:cs="Dubai"/>
                <w:rtl/>
                <w:lang w:bidi="fa-IR"/>
              </w:rPr>
              <w:t xml:space="preserve"> پلان کاری مو</w:t>
            </w:r>
            <w:r w:rsidR="00EF565D">
              <w:rPr>
                <w:rFonts w:cs="Dubai"/>
                <w:lang w:bidi="fa-IR"/>
              </w:rPr>
              <w:t> </w:t>
            </w:r>
            <w:r w:rsidRPr="0081328C">
              <w:rPr>
                <w:rFonts w:cs="Dubai"/>
                <w:rtl/>
                <w:lang w:bidi="fa-IR"/>
              </w:rPr>
              <w:t>بخوانید.</w:t>
            </w:r>
          </w:p>
          <w:p w14:paraId="1063FFE1" w14:textId="77777777" w:rsidR="00F122D1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می تنید پلان کاری ازموره د وبسایت مو پیدا کنید.</w:t>
            </w:r>
          </w:p>
          <w:p w14:paraId="675C0D03" w14:textId="77777777" w:rsidR="0045725F" w:rsidRPr="00EF565D" w:rsidRDefault="00000000" w:rsidP="00806499">
            <w:pPr>
              <w:bidi/>
              <w:spacing w:line="240" w:lineRule="auto"/>
              <w:rPr>
                <w:rFonts w:cs="FS Me Pro"/>
                <w:b/>
                <w:bCs/>
                <w:lang w:bidi="fa-IR"/>
              </w:rPr>
            </w:pPr>
            <w:hyperlink r:id="rId105" w:history="1">
              <w:r w:rsidR="006A604C" w:rsidRPr="00EF565D">
                <w:rPr>
                  <w:rStyle w:val="Hyperlink"/>
                  <w:rFonts w:cs="FS Me Pro"/>
                  <w:b w:val="0"/>
                  <w:bCs/>
                  <w:rtl/>
                  <w:lang w:bidi="fa-IR"/>
                </w:rPr>
                <w:t>www.ndis.gov.au/CALD</w:t>
              </w:r>
            </w:hyperlink>
          </w:p>
        </w:tc>
      </w:tr>
    </w:tbl>
    <w:p w14:paraId="3D3CB2CF" w14:textId="77777777" w:rsidR="00B676E1" w:rsidRPr="0081328C" w:rsidRDefault="00AC7532" w:rsidP="00806499">
      <w:pPr>
        <w:pStyle w:val="Heading3"/>
        <w:bidi/>
        <w:spacing w:before="480" w:after="240" w:line="240" w:lineRule="auto"/>
        <w:rPr>
          <w:rFonts w:cs="Dubai"/>
          <w:lang w:bidi="fa-IR"/>
        </w:rPr>
      </w:pPr>
      <w:r w:rsidRPr="0081328C">
        <w:rPr>
          <w:rFonts w:cs="Dubai"/>
          <w:noProof/>
          <w:color w:val="000000" w:themeColor="text1"/>
          <w:lang w:bidi="fa-IR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4DA6097A" wp14:editId="63F49D71">
                <wp:simplePos x="0" y="0"/>
                <wp:positionH relativeFrom="page">
                  <wp:posOffset>570230</wp:posOffset>
                </wp:positionH>
                <wp:positionV relativeFrom="paragraph">
                  <wp:posOffset>-204660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18BA36" id="Rectangle: Rounded Corners 604329672" o:spid="_x0000_s1026" alt="&quot;&quot;" style="position:absolute;margin-left:44.9pt;margin-top:-16.1pt;width:505.7pt;height:54.4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" fillcolor="#b6e3f9" strokecolor="#6b2976" strokeweight="3pt">
                <w10:wrap anchorx="page"/>
              </v:roundrect>
            </w:pict>
          </mc:Fallback>
        </mc:AlternateContent>
      </w:r>
      <w:r w:rsidRPr="0081328C">
        <w:rPr>
          <w:rFonts w:cs="Dubai"/>
          <w:rtl/>
          <w:lang w:bidi="fa-IR"/>
        </w:rPr>
        <w:t>6. مو چی رقم قد جامعه متصل موشیم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4203536B" w14:textId="77777777" w:rsidTr="008E4C07">
        <w:tc>
          <w:tcPr>
            <w:tcW w:w="2551" w:type="dxa"/>
            <w:vAlign w:val="center"/>
          </w:tcPr>
          <w:p w14:paraId="5CA4776E" w14:textId="77777777" w:rsidR="001E0C39" w:rsidRPr="0081328C" w:rsidRDefault="00AC7532" w:rsidP="00806499">
            <w:pPr>
              <w:pStyle w:val="Image"/>
              <w:spacing w:before="120" w:after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5B2D59C" wp14:editId="48B9B416">
                  <wp:extent cx="1482725" cy="1482725"/>
                  <wp:effectExtent l="0" t="0" r="3175" b="3175"/>
                  <wp:docPr id="156258991" name="Picture 20" descr="یک کارگر NDIS قد کدام کسی دیگه قول دده، یک انگشت ایرکه بالاگرفته و یک علامت تیر به طرف بال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58991" name="Picture 20" descr="یک کارگر NDIS قد کدام کسی دیگه قول دده، یک انگشت ایرکه بالاگرفته و یک علامت تیر به طرف بالا.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C8694B3" w14:textId="77777777" w:rsidR="001E0C39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قد کسایی که د گذشته به خوبی متصل نشدیم می خواییم که طریقای بهتری ره پیدا کنیم که وصل شونیم. </w:t>
            </w:r>
          </w:p>
        </w:tc>
      </w:tr>
      <w:tr w:rsidR="00A70131" w:rsidRPr="0081328C" w14:paraId="2F3EC040" w14:textId="77777777" w:rsidTr="008E4C07">
        <w:tc>
          <w:tcPr>
            <w:tcW w:w="2551" w:type="dxa"/>
            <w:vAlign w:val="center"/>
          </w:tcPr>
          <w:p w14:paraId="14A41926" w14:textId="77777777" w:rsidR="006A5A77" w:rsidRPr="0081328C" w:rsidRDefault="006A5A77" w:rsidP="00806499">
            <w:pPr>
              <w:pStyle w:val="Image"/>
              <w:spacing w:after="0" w:line="240" w:lineRule="auto"/>
              <w:rPr>
                <w:rFonts w:cs="Dubai"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76658225" w14:textId="77777777" w:rsidR="006A5A77" w:rsidRPr="0081328C" w:rsidRDefault="00AC7532" w:rsidP="00806499">
            <w:pPr>
              <w:bidi/>
              <w:spacing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ای شامل موارد زیر موشه:</w:t>
            </w:r>
          </w:p>
        </w:tc>
      </w:tr>
      <w:tr w:rsidR="00A70131" w:rsidRPr="0081328C" w14:paraId="709EDB1D" w14:textId="77777777" w:rsidTr="008E4C07">
        <w:tc>
          <w:tcPr>
            <w:tcW w:w="2551" w:type="dxa"/>
            <w:vAlign w:val="center"/>
          </w:tcPr>
          <w:p w14:paraId="15622601" w14:textId="77777777" w:rsidR="006A5A77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73E97D8" wp14:editId="575409DE">
                  <wp:extent cx="1482725" cy="1482725"/>
                  <wp:effectExtent l="0" t="0" r="3175" b="3175"/>
                  <wp:docPr id="1848793223" name="Picture 13" descr="کدام کس د زیر یک نشان مالوماتی د داخل یک حباب گفتاری یک سند ره به کدام کسی دیگه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93223" name="Picture 13" descr="کدام کس د زیر یک نشان مالوماتی د داخل یک حباب گفتاری یک سند ره به کدام کسی دیگه میدیه.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58A42A" w14:textId="77777777" w:rsidR="006A5A77" w:rsidRPr="0081328C" w:rsidRDefault="00AC7532" w:rsidP="00806499">
            <w:pPr>
              <w:pStyle w:val="ListParagraph"/>
              <w:numPr>
                <w:ilvl w:val="0"/>
                <w:numId w:val="33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شریک کیدون مالومات قد ازی جوامع</w:t>
            </w:r>
          </w:p>
        </w:tc>
      </w:tr>
      <w:tr w:rsidR="00A70131" w:rsidRPr="0081328C" w14:paraId="0D1CE6E9" w14:textId="77777777" w:rsidTr="008E4C07">
        <w:tc>
          <w:tcPr>
            <w:tcW w:w="2551" w:type="dxa"/>
            <w:vAlign w:val="center"/>
          </w:tcPr>
          <w:p w14:paraId="1948CB1E" w14:textId="77777777" w:rsidR="006A5A77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E0B5FAA" wp14:editId="2561EAAE">
                  <wp:extent cx="1483200" cy="1112400"/>
                  <wp:effectExtent l="0" t="0" r="3175" b="0"/>
                  <wp:docPr id="271332487" name="Picture 21" descr="کدام کسی یک نفر پیر ره کمک مونه که یک سند ره بخوا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32487" name="Picture 21" descr="کدام کسی یک نفر پیر ره کمک مونه که یک سند ره بخوانه.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08" r="2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8A500D0" w14:textId="77777777" w:rsidR="006A5A77" w:rsidRPr="0081328C" w:rsidRDefault="00AC7532" w:rsidP="00806499">
            <w:pPr>
              <w:pStyle w:val="ListParagraph"/>
              <w:numPr>
                <w:ilvl w:val="0"/>
                <w:numId w:val="33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یقین خوره ثابت کنیم که خدمات نیازای ازی جوامع ره برآورده مونه.</w:t>
            </w:r>
          </w:p>
        </w:tc>
      </w:tr>
    </w:tbl>
    <w:p w14:paraId="28D326BA" w14:textId="77777777" w:rsidR="00B676E1" w:rsidRPr="0081328C" w:rsidRDefault="00AC7532" w:rsidP="00806499">
      <w:pPr>
        <w:pStyle w:val="Heading4"/>
        <w:tabs>
          <w:tab w:val="right" w:pos="9026"/>
        </w:tabs>
        <w:bidi/>
        <w:spacing w:before="480"/>
        <w:rPr>
          <w:rFonts w:cs="Dubai"/>
          <w:lang w:bidi="fa-IR"/>
        </w:rPr>
      </w:pPr>
      <w:r w:rsidRPr="0081328C">
        <w:rPr>
          <w:rFonts w:cs="Dubai"/>
          <w:noProof/>
          <w:lang w:bidi="fa-IR"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3874DA98" wp14:editId="0D76697D">
                <wp:simplePos x="0" y="0"/>
                <wp:positionH relativeFrom="page">
                  <wp:posOffset>857885</wp:posOffset>
                </wp:positionH>
                <wp:positionV relativeFrom="paragraph">
                  <wp:posOffset>651983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5C916D" id="Group 1407463667" o:spid="_x0000_s1026" alt="&quot;&quot;" style="position:absolute;margin-left:67.55pt;margin-top:51.35pt;width:455.55pt;height:19pt;flip:x;z-index:-251635712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page"/>
              </v:group>
            </w:pict>
          </mc:Fallback>
        </mc:AlternateContent>
      </w:r>
      <w:r w:rsidR="00FE7219" w:rsidRPr="0081328C">
        <w:rPr>
          <w:rFonts w:cs="Dubai"/>
          <w:rtl/>
          <w:lang w:bidi="fa-IR"/>
        </w:rPr>
        <w:t>هدفای ازمو</w:t>
      </w:r>
      <w:r w:rsidR="00FE7219" w:rsidRPr="0081328C">
        <w:rPr>
          <w:rFonts w:cs="Dubai"/>
          <w:rtl/>
          <w:lang w:bidi="fa-IR"/>
        </w:rPr>
        <w:tab/>
      </w:r>
    </w:p>
    <w:tbl>
      <w:tblPr>
        <w:bidiVisual/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805"/>
      </w:tblGrid>
      <w:tr w:rsidR="00A70131" w:rsidRPr="0081328C" w14:paraId="00DBC19C" w14:textId="77777777" w:rsidTr="008E4C07">
        <w:tc>
          <w:tcPr>
            <w:tcW w:w="2551" w:type="dxa"/>
            <w:vAlign w:val="center"/>
          </w:tcPr>
          <w:p w14:paraId="47817C3F" w14:textId="77777777" w:rsidR="00B676E1" w:rsidRPr="0081328C" w:rsidRDefault="00AC7532" w:rsidP="00806499">
            <w:pPr>
              <w:pStyle w:val="Image"/>
              <w:spacing w:before="3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00BCEAEF" wp14:editId="6A8D877F">
                  <wp:extent cx="1482725" cy="1482725"/>
                  <wp:effectExtent l="0" t="0" r="3175" b="3175"/>
                  <wp:docPr id="1147277086" name="Picture 14" descr="یک نفر که طرف خودون خو اشاره مونه. د بله سر شی یک حباب گفتاری قد یک پلان NDIS د داخل خو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277086" name="Picture 14" descr="یک نفر که طرف خودون خو اشاره مونه. د بله سر شی یک حباب گفتاری قد یک پلان NDIS د داخل خو استه.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vAlign w:val="center"/>
          </w:tcPr>
          <w:p w14:paraId="4D884C16" w14:textId="77777777" w:rsidR="00B676E1" w:rsidRPr="0081328C" w:rsidRDefault="00AC7532" w:rsidP="00806499">
            <w:pPr>
              <w:bidi/>
              <w:spacing w:before="3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می خوایم درک مردمای </w:t>
            </w:r>
            <w:r w:rsidRPr="0081328C">
              <w:rPr>
                <w:rFonts w:cs="FS Me Pro"/>
                <w:rtl/>
                <w:lang w:bidi="fa-IR"/>
              </w:rPr>
              <w:t xml:space="preserve">CALD </w:t>
            </w:r>
            <w:r w:rsidRPr="0081328C">
              <w:rPr>
                <w:rFonts w:cs="Dubai"/>
                <w:rtl/>
                <w:lang w:bidi="fa-IR"/>
              </w:rPr>
              <w:t xml:space="preserve">ره از </w:t>
            </w:r>
            <w:r w:rsidRPr="0081328C">
              <w:rPr>
                <w:rFonts w:cs="FS Me Pro"/>
                <w:rtl/>
                <w:lang w:bidi="fa-IR"/>
              </w:rPr>
              <w:t xml:space="preserve">NDIS </w:t>
            </w:r>
            <w:r w:rsidRPr="0081328C">
              <w:rPr>
                <w:rFonts w:cs="Dubai"/>
                <w:rtl/>
                <w:lang w:bidi="fa-IR"/>
              </w:rPr>
              <w:t>خوبتر کنیم.</w:t>
            </w:r>
          </w:p>
        </w:tc>
      </w:tr>
    </w:tbl>
    <w:p w14:paraId="099F3A71" w14:textId="77777777" w:rsidR="000F3FD8" w:rsidRPr="0081328C" w:rsidRDefault="00AC7532" w:rsidP="00806499">
      <w:pPr>
        <w:spacing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49B0F6AC" w14:textId="77777777" w:rsidTr="008E4C07">
        <w:trPr>
          <w:trHeight w:val="454"/>
        </w:trPr>
        <w:tc>
          <w:tcPr>
            <w:tcW w:w="2551" w:type="dxa"/>
            <w:vAlign w:val="center"/>
          </w:tcPr>
          <w:p w14:paraId="3C91C071" w14:textId="77777777" w:rsidR="006D5181" w:rsidRPr="0081328C" w:rsidRDefault="006D5181" w:rsidP="00806499">
            <w:pPr>
              <w:pStyle w:val="Image"/>
              <w:spacing w:after="0" w:line="240" w:lineRule="auto"/>
              <w:rPr>
                <w:rFonts w:cs="Dubai"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3E9087A7" w14:textId="77777777" w:rsidR="008F445F" w:rsidRPr="0081328C" w:rsidRDefault="00AC7532" w:rsidP="00806499">
            <w:pPr>
              <w:bidi/>
              <w:spacing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ای شامل شریک کیدون مالومات د باره موارد زیر موشه:</w:t>
            </w:r>
          </w:p>
        </w:tc>
      </w:tr>
      <w:tr w:rsidR="00A70131" w:rsidRPr="0081328C" w14:paraId="1E30135B" w14:textId="77777777" w:rsidTr="008E4C07">
        <w:tc>
          <w:tcPr>
            <w:tcW w:w="2551" w:type="dxa"/>
            <w:vAlign w:val="center"/>
          </w:tcPr>
          <w:p w14:paraId="24F3F8A1" w14:textId="77777777" w:rsidR="000B54BD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2940793" wp14:editId="13F3820C">
                  <wp:extent cx="1482725" cy="1482725"/>
                  <wp:effectExtent l="0" t="0" r="3175" b="3175"/>
                  <wp:docPr id="618057097" name="Picture 15" descr="یک گروپ کلانی از مردما د زیر یک علامت سوال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057097" name="Picture 15" descr="یک گروپ کلانی از مردما د زیر یک علامت سوالیه.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9611A7" w14:textId="77777777" w:rsidR="000B54BD" w:rsidRPr="0081328C" w:rsidRDefault="00AC7532" w:rsidP="00806499">
            <w:pPr>
              <w:pStyle w:val="ListParagraph"/>
              <w:numPr>
                <w:ilvl w:val="0"/>
                <w:numId w:val="51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چی کسایی می تنه د </w:t>
            </w:r>
            <w:r w:rsidRPr="0081328C">
              <w:rPr>
                <w:rFonts w:cs="FS Me Pro"/>
                <w:rtl/>
                <w:lang w:bidi="fa-IR"/>
              </w:rPr>
              <w:t xml:space="preserve">NDIS </w:t>
            </w:r>
            <w:r w:rsidRPr="0081328C">
              <w:rPr>
                <w:rFonts w:cs="Dubai"/>
                <w:rtl/>
                <w:lang w:bidi="fa-IR"/>
              </w:rPr>
              <w:t>حصه بیگرن</w:t>
            </w:r>
          </w:p>
        </w:tc>
      </w:tr>
      <w:tr w:rsidR="00A70131" w:rsidRPr="0081328C" w14:paraId="33117EF5" w14:textId="77777777" w:rsidTr="008E4C07">
        <w:tc>
          <w:tcPr>
            <w:tcW w:w="2551" w:type="dxa"/>
            <w:vAlign w:val="center"/>
          </w:tcPr>
          <w:p w14:paraId="35633BD0" w14:textId="77777777" w:rsidR="000B54BD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FD0D28F" wp14:editId="092AADBD">
                  <wp:extent cx="1482725" cy="1482725"/>
                  <wp:effectExtent l="0" t="0" r="3175" b="3175"/>
                  <wp:docPr id="667159773" name="Picture 16" descr="یک نفر پلان NDIS ره د دست خو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159773" name="Picture 16" descr="یک نفر پلان NDIS ره د دست خو گرفته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FA656B" w14:textId="77777777" w:rsidR="000B54BD" w:rsidRPr="0081328C" w:rsidRDefault="00AC7532" w:rsidP="00806499">
            <w:pPr>
              <w:pStyle w:val="ListParagraph"/>
              <w:numPr>
                <w:ilvl w:val="0"/>
                <w:numId w:val="51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چی رقم از </w:t>
            </w:r>
            <w:r w:rsidRPr="0081328C">
              <w:rPr>
                <w:rFonts w:cs="FS Me Pro"/>
                <w:rtl/>
                <w:lang w:bidi="fa-IR"/>
              </w:rPr>
              <w:t xml:space="preserve">NDIS </w:t>
            </w:r>
            <w:r w:rsidRPr="0081328C">
              <w:rPr>
                <w:rFonts w:cs="Dubai"/>
                <w:rtl/>
                <w:lang w:bidi="fa-IR"/>
              </w:rPr>
              <w:t>استفاده کنن.</w:t>
            </w:r>
          </w:p>
        </w:tc>
      </w:tr>
      <w:tr w:rsidR="00A70131" w:rsidRPr="0081328C" w14:paraId="465A85FD" w14:textId="77777777" w:rsidTr="008E4C07">
        <w:trPr>
          <w:trHeight w:val="3288"/>
        </w:trPr>
        <w:tc>
          <w:tcPr>
            <w:tcW w:w="2551" w:type="dxa"/>
            <w:vAlign w:val="center"/>
          </w:tcPr>
          <w:p w14:paraId="4140429D" w14:textId="77777777" w:rsidR="008F445F" w:rsidRPr="0081328C" w:rsidRDefault="00AC7532" w:rsidP="00806499">
            <w:pPr>
              <w:pStyle w:val="Image"/>
              <w:spacing w:before="60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557F3D1" wp14:editId="5A316FB1">
                  <wp:extent cx="1482725" cy="1482725"/>
                  <wp:effectExtent l="0" t="0" r="3175" b="3175"/>
                  <wp:docPr id="225730487" name="Picture 17" descr="یک گروپ کلانی از مردم. د بله سر شی یک حباب گفتاری قد یک نشان تغیر د داخل ش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30487" name="Picture 17" descr="یک گروپ کلانی از مردم. د بله سر شی یک حباب گفتاری قد یک نشان تغیر د داخل شی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48510F" w14:textId="77777777" w:rsidR="007B3CE7" w:rsidRPr="0081328C" w:rsidRDefault="00AC7532" w:rsidP="00806499">
            <w:pPr>
              <w:bidi/>
              <w:spacing w:before="60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همچنین می خوایی مالوماتی ره شریک کنیم که </w:t>
            </w:r>
            <w:r w:rsidRPr="0081328C">
              <w:rPr>
                <w:rStyle w:val="Strong"/>
                <w:rFonts w:cs="Dubai"/>
                <w:rtl/>
                <w:lang w:bidi="fa-IR"/>
              </w:rPr>
              <w:t xml:space="preserve">طرزفکر </w:t>
            </w:r>
            <w:r w:rsidRPr="0081328C">
              <w:rPr>
                <w:rFonts w:cs="Dubai"/>
                <w:rtl/>
                <w:lang w:bidi="fa-IR"/>
              </w:rPr>
              <w:t>جامعه ره د باره معیوبیت تغیر بیدیه.</w:t>
            </w:r>
          </w:p>
        </w:tc>
      </w:tr>
      <w:tr w:rsidR="00A70131" w:rsidRPr="0081328C" w14:paraId="67E544DA" w14:textId="77777777" w:rsidTr="008E4C07">
        <w:trPr>
          <w:trHeight w:val="3458"/>
        </w:trPr>
        <w:tc>
          <w:tcPr>
            <w:tcW w:w="2551" w:type="dxa"/>
            <w:vAlign w:val="center"/>
          </w:tcPr>
          <w:p w14:paraId="19D31713" w14:textId="77777777" w:rsidR="009205EE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3596C02E" wp14:editId="7357673F">
                  <wp:extent cx="1482725" cy="1482725"/>
                  <wp:effectExtent l="0" t="0" r="3175" b="3175"/>
                  <wp:docPr id="2008626073" name="Picture 18" descr="یک نفر که طرف خودون خو اشاره مونه. د بله سر شی یک حباب گفتا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626073" name="Picture 18" descr="یک نفر که طرف خودون خو اشاره مونه. د بله سر شی یک حباب گفتاری استه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228F769" w14:textId="77777777" w:rsidR="009205EE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طرزفکر چیزایی استه که شیمو:</w:t>
            </w:r>
          </w:p>
          <w:p w14:paraId="08A86A3D" w14:textId="77777777" w:rsidR="009205EE" w:rsidRPr="0081328C" w:rsidRDefault="00AC7532" w:rsidP="00806499">
            <w:pPr>
              <w:pStyle w:val="ListParagraph"/>
              <w:numPr>
                <w:ilvl w:val="0"/>
                <w:numId w:val="48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فکر</w:t>
            </w:r>
          </w:p>
          <w:p w14:paraId="400059A3" w14:textId="77777777" w:rsidR="009205EE" w:rsidRPr="0081328C" w:rsidRDefault="00AC7532" w:rsidP="00806499">
            <w:pPr>
              <w:pStyle w:val="ListParagraph"/>
              <w:numPr>
                <w:ilvl w:val="0"/>
                <w:numId w:val="48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حس</w:t>
            </w:r>
          </w:p>
          <w:p w14:paraId="687B93E2" w14:textId="77777777" w:rsidR="009205EE" w:rsidRPr="0081328C" w:rsidRDefault="00AC7532" w:rsidP="00806499">
            <w:pPr>
              <w:pStyle w:val="ListParagraph"/>
              <w:numPr>
                <w:ilvl w:val="0"/>
                <w:numId w:val="48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عقیده دیرید.</w:t>
            </w:r>
          </w:p>
        </w:tc>
      </w:tr>
    </w:tbl>
    <w:p w14:paraId="618F53C8" w14:textId="77777777" w:rsidR="000F3FD8" w:rsidRPr="0081328C" w:rsidRDefault="00AC7532" w:rsidP="00806499">
      <w:pPr>
        <w:spacing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2220D4C7" w14:textId="77777777" w:rsidTr="008E4C07">
        <w:trPr>
          <w:trHeight w:val="3798"/>
        </w:trPr>
        <w:tc>
          <w:tcPr>
            <w:tcW w:w="2551" w:type="dxa"/>
            <w:vAlign w:val="center"/>
          </w:tcPr>
          <w:p w14:paraId="528E11C5" w14:textId="77777777" w:rsidR="00286147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lastRenderedPageBreak/>
              <w:drawing>
                <wp:inline distT="0" distB="0" distL="0" distR="0" wp14:anchorId="7B20C11D" wp14:editId="329D5EA9">
                  <wp:extent cx="1482725" cy="1482725"/>
                  <wp:effectExtent l="0" t="0" r="3175" b="3175"/>
                  <wp:docPr id="1540705034" name="Picture 22" descr="یک نفر د زیر یک نشان معیوبیت د داخل یک حباب فکری. د پالوی ازوا یک انگشت ایرکه به طرف پایین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705034" name="Picture 22" descr="یک نفر د زیر یک نشان معیوبیت د داخل یک حباب فکری. د پالوی ازوا یک انگشت ایرکه به طرف پایین استه.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F4CA4E9" w14:textId="77777777" w:rsidR="00286147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بلدی مثال، باضی کسا د باره معیوبیت فکر بد دیرن.</w:t>
            </w:r>
          </w:p>
          <w:p w14:paraId="2A5F392A" w14:textId="77777777" w:rsidR="00286147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و ای کارا باعث موشه که مردمای معیوب </w:t>
            </w:r>
            <w:r w:rsidRPr="0081328C">
              <w:rPr>
                <w:rFonts w:cs="FS Me Pro"/>
                <w:rtl/>
                <w:lang w:bidi="fa-IR"/>
              </w:rPr>
              <w:t xml:space="preserve">CALD </w:t>
            </w:r>
            <w:r w:rsidRPr="0081328C">
              <w:rPr>
                <w:rFonts w:cs="Dubai"/>
                <w:rtl/>
                <w:lang w:bidi="fa-IR"/>
              </w:rPr>
              <w:t xml:space="preserve">از خدمات </w:t>
            </w:r>
            <w:r w:rsidRPr="0081328C">
              <w:rPr>
                <w:rFonts w:cs="FS Me Pro"/>
                <w:rtl/>
                <w:lang w:bidi="fa-IR"/>
              </w:rPr>
              <w:t xml:space="preserve">NDIS </w:t>
            </w:r>
            <w:r w:rsidRPr="0081328C">
              <w:rPr>
                <w:rFonts w:cs="Dubai"/>
                <w:rtl/>
                <w:lang w:bidi="fa-IR"/>
              </w:rPr>
              <w:t>استفاده نکنن.</w:t>
            </w:r>
          </w:p>
        </w:tc>
      </w:tr>
      <w:tr w:rsidR="00A70131" w:rsidRPr="0081328C" w14:paraId="1791C2CC" w14:textId="77777777" w:rsidTr="008E4C07">
        <w:trPr>
          <w:trHeight w:val="3798"/>
        </w:trPr>
        <w:tc>
          <w:tcPr>
            <w:tcW w:w="2551" w:type="dxa"/>
            <w:vAlign w:val="center"/>
          </w:tcPr>
          <w:p w14:paraId="608FABEF" w14:textId="77777777" w:rsidR="0045725F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18656" behindDoc="0" locked="0" layoutInCell="1" allowOverlap="1" wp14:anchorId="5A454D3D" wp14:editId="06A0881E">
                      <wp:simplePos x="0" y="0"/>
                      <wp:positionH relativeFrom="column">
                        <wp:posOffset>298450</wp:posOffset>
                      </wp:positionH>
                      <wp:positionV relativeFrom="paragraph">
                        <wp:posOffset>400050</wp:posOffset>
                      </wp:positionV>
                      <wp:extent cx="892175" cy="433705"/>
                      <wp:effectExtent l="0" t="0" r="3175" b="4445"/>
                      <wp:wrapNone/>
                      <wp:docPr id="29610512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337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523948" w14:textId="77777777" w:rsidR="00AC7532" w:rsidRPr="00806499" w:rsidRDefault="00AC7532" w:rsidP="00D449EB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806499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پلان کاری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454D3D" id="_x0000_s1043" type="#_x0000_t202" alt="&quot;&quot;" style="position:absolute;left:0;text-align:left;margin-left:23.5pt;margin-top:31.5pt;width:70.25pt;height:34.1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" filled="f" stroked="f">
                      <v:textbox inset="0,0,0,0">
                        <w:txbxContent>
                          <w:p w14:paraId="38523948" w14:textId="77777777" w:rsidR="00AC7532" w:rsidRPr="00806499" w:rsidRDefault="00AC7532" w:rsidP="00D449EB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806499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پلان کاری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4491D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34791BBB" wp14:editId="2529AB8D">
                  <wp:extent cx="1482725" cy="1482725"/>
                  <wp:effectExtent l="0" t="0" r="3175" b="3175"/>
                  <wp:docPr id="112403668" name="Picture 23" descr="یک سند پلان کاری یک لست ره قد علامت تیک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3668" name="Picture 23" descr="یک سند پلان کاری یک لست ره قد علامت تیک نیشو میدیه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2C3E145" w14:textId="745CDDC8" w:rsidR="00F122D1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شیمو می تنید د باره کارای ازمو د صفحه 40 پلان کاری مو</w:t>
            </w:r>
            <w:r w:rsidR="00EF565D">
              <w:rPr>
                <w:rFonts w:cs="Dubai"/>
                <w:lang w:bidi="fa-IR"/>
              </w:rPr>
              <w:t> </w:t>
            </w:r>
            <w:r w:rsidRPr="0081328C">
              <w:rPr>
                <w:rFonts w:cs="Dubai"/>
                <w:rtl/>
                <w:lang w:bidi="fa-IR"/>
              </w:rPr>
              <w:t>بخوانید.</w:t>
            </w:r>
          </w:p>
          <w:p w14:paraId="2FA5C7B1" w14:textId="77777777" w:rsidR="00F122D1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می تنید پلان کاری ازموره د وبسایت مو پیدا کنید.</w:t>
            </w:r>
          </w:p>
          <w:p w14:paraId="05EAB0EA" w14:textId="77777777" w:rsidR="0045725F" w:rsidRPr="0081328C" w:rsidRDefault="00000000" w:rsidP="00806499">
            <w:pPr>
              <w:bidi/>
              <w:spacing w:line="240" w:lineRule="auto"/>
              <w:rPr>
                <w:rFonts w:cs="FS Me Pro"/>
                <w:b/>
                <w:bCs/>
                <w:lang w:bidi="fa-IR"/>
              </w:rPr>
            </w:pPr>
            <w:hyperlink r:id="rId115" w:history="1">
              <w:r w:rsidR="006A604C" w:rsidRPr="0081328C">
                <w:rPr>
                  <w:rStyle w:val="Hyperlink"/>
                  <w:rFonts w:cs="FS Me Pro"/>
                  <w:b w:val="0"/>
                  <w:bCs/>
                  <w:rtl/>
                  <w:lang w:bidi="fa-IR"/>
                </w:rPr>
                <w:t>www.ndis.gov.au/CALD</w:t>
              </w:r>
            </w:hyperlink>
            <w:r w:rsidR="006A604C" w:rsidRPr="0081328C">
              <w:rPr>
                <w:rFonts w:cs="FS Me Pro"/>
                <w:b/>
                <w:bCs/>
                <w:rtl/>
                <w:lang w:bidi="fa-IR"/>
              </w:rPr>
              <w:t xml:space="preserve"> </w:t>
            </w:r>
          </w:p>
        </w:tc>
      </w:tr>
    </w:tbl>
    <w:p w14:paraId="4DEAD204" w14:textId="77777777" w:rsidR="002A6A49" w:rsidRPr="0081328C" w:rsidRDefault="00AC7532" w:rsidP="00806499">
      <w:pPr>
        <w:spacing w:before="0" w:after="0"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p w14:paraId="4487CF5A" w14:textId="77777777" w:rsidR="00115682" w:rsidRPr="0081328C" w:rsidRDefault="00AC7532" w:rsidP="00806499">
      <w:pPr>
        <w:pStyle w:val="Heading2"/>
        <w:bidi/>
        <w:spacing w:line="240" w:lineRule="auto"/>
        <w:rPr>
          <w:rFonts w:cs="Dubai"/>
          <w:lang w:val="en-AU" w:bidi="fa-IR"/>
        </w:rPr>
      </w:pPr>
      <w:bookmarkStart w:id="98" w:name="_Toc256000005"/>
      <w:bookmarkStart w:id="99" w:name="_Ref145516795"/>
      <w:r w:rsidRPr="0081328C">
        <w:rPr>
          <w:rFonts w:cs="Dubai"/>
          <w:rtl/>
          <w:lang w:bidi="fa-IR"/>
        </w:rPr>
        <w:lastRenderedPageBreak/>
        <w:t>مو د مرحله بعدی چی کار خواد کدیم؟</w:t>
      </w:r>
      <w:bookmarkEnd w:id="98"/>
      <w:bookmarkEnd w:id="99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5A4843E4" w14:textId="77777777" w:rsidTr="008E4C07">
        <w:tc>
          <w:tcPr>
            <w:tcW w:w="2551" w:type="dxa"/>
            <w:vAlign w:val="center"/>
          </w:tcPr>
          <w:p w14:paraId="292A78C1" w14:textId="77777777" w:rsidR="007F4962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AA7192A" wp14:editId="077D2B0A">
                  <wp:extent cx="1482725" cy="1482725"/>
                  <wp:effectExtent l="0" t="0" r="3175" b="3175"/>
                  <wp:docPr id="1922265291" name="Picture 19" descr="یک جنتری که بله شی «2024» نوشته استه قد یک تیر که طرف یک جنتری اشاره مونه که بله شی «2028» نوشته 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265291" name="Picture 19" descr="یک جنتری که بله شی «2024» نوشته استه قد یک تیر که طرف یک جنتری اشاره مونه که بله شی «2028» نوشته یه.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D673B69" w14:textId="77777777" w:rsidR="00153FC3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ای استراتجی:</w:t>
            </w:r>
          </w:p>
          <w:p w14:paraId="5C5F06EE" w14:textId="77777777" w:rsidR="00153FC3" w:rsidRPr="0081328C" w:rsidRDefault="00AC7532" w:rsidP="00806499">
            <w:pPr>
              <w:pStyle w:val="ListParagraph"/>
              <w:numPr>
                <w:ilvl w:val="0"/>
                <w:numId w:val="59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د 2024 شروع خواد شد </w:t>
            </w:r>
          </w:p>
          <w:p w14:paraId="4499C5DB" w14:textId="77777777" w:rsidR="007F4962" w:rsidRPr="0081328C" w:rsidRDefault="00AC7532" w:rsidP="00806499">
            <w:pPr>
              <w:pStyle w:val="ListParagraph"/>
              <w:numPr>
                <w:ilvl w:val="0"/>
                <w:numId w:val="59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د 2028 ختم خواد شد.</w:t>
            </w:r>
          </w:p>
        </w:tc>
      </w:tr>
      <w:tr w:rsidR="00A70131" w:rsidRPr="0081328C" w14:paraId="62A76DDE" w14:textId="77777777" w:rsidTr="008E4C07">
        <w:tc>
          <w:tcPr>
            <w:tcW w:w="2551" w:type="dxa"/>
            <w:vAlign w:val="center"/>
          </w:tcPr>
          <w:p w14:paraId="216159CC" w14:textId="77777777" w:rsidR="00115682" w:rsidRPr="0081328C" w:rsidRDefault="00115682" w:rsidP="00806499">
            <w:pPr>
              <w:pStyle w:val="Image"/>
              <w:spacing w:before="360" w:after="0" w:line="240" w:lineRule="auto"/>
              <w:rPr>
                <w:rFonts w:cs="Dubai"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2EBEA407" w14:textId="77777777" w:rsidR="00115682" w:rsidRPr="0081328C" w:rsidRDefault="00AC7532" w:rsidP="00806499">
            <w:pPr>
              <w:bidi/>
              <w:spacing w:before="36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یک پلان کاری ایجاد کدیم که موارد زیر ره توضیح میدیه:</w:t>
            </w:r>
          </w:p>
        </w:tc>
      </w:tr>
      <w:tr w:rsidR="00A70131" w:rsidRPr="0081328C" w14:paraId="6B0CDDA6" w14:textId="77777777" w:rsidTr="008E4C07">
        <w:tc>
          <w:tcPr>
            <w:tcW w:w="2551" w:type="dxa"/>
            <w:vAlign w:val="center"/>
          </w:tcPr>
          <w:p w14:paraId="4C2EC8DF" w14:textId="77777777" w:rsidR="00286147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20704" behindDoc="0" locked="0" layoutInCell="1" allowOverlap="1" wp14:anchorId="67E8DCBF" wp14:editId="6D5064D7">
                      <wp:simplePos x="0" y="0"/>
                      <wp:positionH relativeFrom="column">
                        <wp:posOffset>280670</wp:posOffset>
                      </wp:positionH>
                      <wp:positionV relativeFrom="paragraph">
                        <wp:posOffset>304165</wp:posOffset>
                      </wp:positionV>
                      <wp:extent cx="892175" cy="450215"/>
                      <wp:effectExtent l="0" t="0" r="3175" b="6985"/>
                      <wp:wrapNone/>
                      <wp:docPr id="13977587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3DC73C" w14:textId="77777777" w:rsidR="00AC7532" w:rsidRPr="006A07EE" w:rsidRDefault="00AC7532" w:rsidP="00A4618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6A07EE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هدفا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E8DCBF" id="_x0000_s1044" type="#_x0000_t202" alt="&quot;&quot;" style="position:absolute;left:0;text-align:left;margin-left:22.1pt;margin-top:23.95pt;width:70.25pt;height:35.4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" filled="f" stroked="f">
                      <v:textbox inset="0,0,0,0">
                        <w:txbxContent>
                          <w:p w14:paraId="653DC73C" w14:textId="77777777" w:rsidR="00AC7532" w:rsidRPr="006A07EE" w:rsidRDefault="00AC7532" w:rsidP="00A4618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6A07EE">
                              <w:rPr>
                                <w:rFonts w:ascii="Dubai" w:hAnsi="Dubai" w:cs="Dubai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هدفا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3867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8B2ED55" wp14:editId="1347B305">
                  <wp:extent cx="1482725" cy="1482725"/>
                  <wp:effectExtent l="0" t="0" r="3175" b="3175"/>
                  <wp:docPr id="872201833" name="Picture 20" descr="یک سند هدفا که یک لست قد علامتای تیک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01833" name="Picture 20" descr="یک سند هدفا که یک لست قد علامتای تیک ره نیشو میدیه.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DCEA14" w14:textId="77777777" w:rsidR="00286147" w:rsidRPr="0081328C" w:rsidRDefault="00AC7532" w:rsidP="00806499">
            <w:pPr>
              <w:pStyle w:val="ListParagraph"/>
              <w:numPr>
                <w:ilvl w:val="0"/>
                <w:numId w:val="62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کارایی که مو بلده رسیدو د هدف خو د ای استراتجی باید انجام بیدیم</w:t>
            </w:r>
          </w:p>
        </w:tc>
      </w:tr>
      <w:tr w:rsidR="00A70131" w:rsidRPr="0081328C" w14:paraId="43FE4206" w14:textId="77777777" w:rsidTr="008E4C07">
        <w:tc>
          <w:tcPr>
            <w:tcW w:w="2551" w:type="dxa"/>
            <w:vAlign w:val="center"/>
          </w:tcPr>
          <w:p w14:paraId="67A02815" w14:textId="77777777" w:rsidR="00927762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0AB71D3" wp14:editId="0C3A8F89">
                  <wp:extent cx="1482725" cy="1482725"/>
                  <wp:effectExtent l="0" t="0" r="3175" b="3175"/>
                  <wp:docPr id="547033466" name="Picture 22" descr="یک گروپی از نفرا یک جلسه گرفتن و یکجای طرف یک سند توغ مو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033466" name="Picture 22" descr="یک گروپی از نفرا یک جلسه گرفتن و یکجای طرف یک سند توغ مونن.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2E945C" w14:textId="77777777" w:rsidR="00927762" w:rsidRPr="0081328C" w:rsidRDefault="00AC7532" w:rsidP="00806499">
            <w:pPr>
              <w:pStyle w:val="ListParagraph"/>
              <w:numPr>
                <w:ilvl w:val="0"/>
                <w:numId w:val="34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مو د بله هر کار خو چی رقم کار خواد کدیم </w:t>
            </w:r>
          </w:p>
        </w:tc>
      </w:tr>
      <w:tr w:rsidR="00A70131" w:rsidRPr="0081328C" w14:paraId="43E2E322" w14:textId="77777777" w:rsidTr="008E4C07">
        <w:tc>
          <w:tcPr>
            <w:tcW w:w="2551" w:type="dxa"/>
            <w:vAlign w:val="center"/>
          </w:tcPr>
          <w:p w14:paraId="0C37A74A" w14:textId="77777777" w:rsidR="00927762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3DA1331E" wp14:editId="6C32D026">
                  <wp:extent cx="1482725" cy="1482725"/>
                  <wp:effectExtent l="0" t="0" r="3175" b="3175"/>
                  <wp:docPr id="1018014406" name="Picture 21" descr="یک مجموعه ای از جنتری ها و یک علامت سوال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014406" name="Picture 21" descr="یک مجموعه ای از جنتری ها و یک علامت سوالیه.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E1983D2" w14:textId="77777777" w:rsidR="00927762" w:rsidRPr="0081328C" w:rsidRDefault="00AC7532" w:rsidP="00806499">
            <w:pPr>
              <w:pStyle w:val="ListParagraph"/>
              <w:numPr>
                <w:ilvl w:val="0"/>
                <w:numId w:val="34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د بله هر کار خو چقدر دیر کار خواد کدیم</w:t>
            </w:r>
          </w:p>
        </w:tc>
      </w:tr>
      <w:tr w:rsidR="00A70131" w:rsidRPr="0081328C" w14:paraId="1A17811A" w14:textId="77777777" w:rsidTr="008E4C07">
        <w:tc>
          <w:tcPr>
            <w:tcW w:w="2551" w:type="dxa"/>
            <w:vAlign w:val="center"/>
          </w:tcPr>
          <w:p w14:paraId="72307301" w14:textId="77777777" w:rsidR="00927762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22752" behindDoc="0" locked="0" layoutInCell="1" allowOverlap="1" wp14:anchorId="7468423B" wp14:editId="59DC40E8">
                      <wp:simplePos x="0" y="0"/>
                      <wp:positionH relativeFrom="column">
                        <wp:posOffset>265430</wp:posOffset>
                      </wp:positionH>
                      <wp:positionV relativeFrom="paragraph">
                        <wp:posOffset>215900</wp:posOffset>
                      </wp:positionV>
                      <wp:extent cx="962025" cy="268605"/>
                      <wp:effectExtent l="0" t="0" r="9525" b="0"/>
                      <wp:wrapNone/>
                      <wp:docPr id="19684925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62025" cy="2686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44E38C" w14:textId="77777777" w:rsidR="00AC7532" w:rsidRPr="006A07EE" w:rsidRDefault="00AC7532" w:rsidP="00A4618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6A07EE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>نتیجه ها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68423B" id="_x0000_s1045" type="#_x0000_t202" alt="&quot;&quot;" style="position:absolute;left:0;text-align:left;margin-left:20.9pt;margin-top:17pt;width:75.75pt;height:21.1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" filled="f" stroked="f">
                      <v:textbox inset="0,0,0,0">
                        <w:txbxContent>
                          <w:p w14:paraId="4444E38C" w14:textId="77777777" w:rsidR="00AC7532" w:rsidRPr="006A07EE" w:rsidRDefault="00AC7532" w:rsidP="00A4618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6A07EE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>نتیجه ها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47C6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8C2D7EF" wp14:editId="75E2B9E6">
                  <wp:extent cx="1482725" cy="1482725"/>
                  <wp:effectExtent l="0" t="0" r="3175" b="3175"/>
                  <wp:docPr id="1895519860" name="Picture 23" descr="یک سند نتیجه یک لست قد یک علامت تیک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519860" name="Picture 23" descr="یک سند نتیجه یک لست قد یک علامت تیک ره نیشو میدیه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7B8DD88" w14:textId="77777777" w:rsidR="00927762" w:rsidRPr="0081328C" w:rsidRDefault="00AC7532" w:rsidP="00806499">
            <w:pPr>
              <w:pStyle w:val="ListParagraph"/>
              <w:numPr>
                <w:ilvl w:val="0"/>
                <w:numId w:val="34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نتیجای هر کار.</w:t>
            </w:r>
          </w:p>
        </w:tc>
      </w:tr>
      <w:tr w:rsidR="00A70131" w:rsidRPr="0081328C" w14:paraId="215BE051" w14:textId="77777777" w:rsidTr="008E4C07">
        <w:trPr>
          <w:trHeight w:val="2211"/>
        </w:trPr>
        <w:tc>
          <w:tcPr>
            <w:tcW w:w="2551" w:type="dxa"/>
            <w:vAlign w:val="center"/>
          </w:tcPr>
          <w:p w14:paraId="12C07BFE" w14:textId="77777777" w:rsidR="00153FC3" w:rsidRPr="0081328C" w:rsidRDefault="00AC7532" w:rsidP="00806499">
            <w:pPr>
              <w:pStyle w:val="Image"/>
              <w:spacing w:before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lastRenderedPageBreak/>
              <w:drawing>
                <wp:inline distT="0" distB="0" distL="0" distR="0" wp14:anchorId="160290BD" wp14:editId="7B775097">
                  <wp:extent cx="1483200" cy="1483200"/>
                  <wp:effectExtent l="0" t="0" r="3175" b="3175"/>
                  <wp:docPr id="2137475017" name="Picture 24" descr="یک نفر طرف یک سند توغ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475017" name="Picture 24" descr="یک نفر طرف یک سند توغ مونه.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2" r="9666" b="1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6185ED" w14:textId="77777777" w:rsidR="00153FC3" w:rsidRPr="0081328C" w:rsidRDefault="00AC7532" w:rsidP="00806499">
            <w:pPr>
              <w:bidi/>
              <w:spacing w:before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 از پلان کاری استفاده نیم تا چک کنیم که ای استراتجی چی قدر خوب پیش موره.</w:t>
            </w:r>
          </w:p>
        </w:tc>
      </w:tr>
      <w:tr w:rsidR="00A70131" w:rsidRPr="0081328C" w14:paraId="2C33B936" w14:textId="77777777" w:rsidTr="008E4C07">
        <w:trPr>
          <w:trHeight w:val="2211"/>
        </w:trPr>
        <w:tc>
          <w:tcPr>
            <w:tcW w:w="2551" w:type="dxa"/>
            <w:vAlign w:val="center"/>
          </w:tcPr>
          <w:p w14:paraId="5CB949C8" w14:textId="77777777" w:rsidR="00115682" w:rsidRPr="0081328C" w:rsidRDefault="00AC7532" w:rsidP="00806499">
            <w:pPr>
              <w:pStyle w:val="Image"/>
              <w:spacing w:before="120" w:after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2B5B97F5" wp14:editId="73E16971">
                  <wp:extent cx="1482725" cy="1482725"/>
                  <wp:effectExtent l="0" t="0" r="3175" b="3175"/>
                  <wp:docPr id="476514506" name="Picture 24" descr="یک نشان وبسای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14506" name="Picture 24" descr="یک نشان وبسایت.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506D00" w14:textId="77777777" w:rsidR="00927762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شیمو می تنید پلان کاری ازموره د وبسایت مو پیدا کنید.</w:t>
            </w:r>
          </w:p>
          <w:p w14:paraId="67726FB1" w14:textId="77777777" w:rsidR="00115682" w:rsidRPr="0081328C" w:rsidRDefault="00000000" w:rsidP="00806499">
            <w:pPr>
              <w:bidi/>
              <w:spacing w:line="240" w:lineRule="auto"/>
              <w:rPr>
                <w:rFonts w:cs="FS Me Pro"/>
                <w:b/>
                <w:bCs/>
                <w:lang w:bidi="fa-IR"/>
              </w:rPr>
            </w:pPr>
            <w:hyperlink r:id="rId123" w:history="1">
              <w:r w:rsidR="006F12B2" w:rsidRPr="0081328C">
                <w:rPr>
                  <w:rStyle w:val="Hyperlink"/>
                  <w:rFonts w:cs="FS Me Pro"/>
                  <w:b w:val="0"/>
                  <w:bCs/>
                  <w:rtl/>
                  <w:lang w:bidi="fa-IR"/>
                </w:rPr>
                <w:t>www.ndis.gov.au/CALD</w:t>
              </w:r>
            </w:hyperlink>
            <w:r w:rsidR="006F12B2" w:rsidRPr="0081328C">
              <w:rPr>
                <w:rFonts w:cs="FS Me Pro"/>
                <w:b/>
                <w:bCs/>
                <w:rtl/>
                <w:lang w:bidi="fa-IR"/>
              </w:rPr>
              <w:t xml:space="preserve"> </w:t>
            </w:r>
          </w:p>
        </w:tc>
      </w:tr>
      <w:tr w:rsidR="00A70131" w:rsidRPr="0081328C" w14:paraId="7301300D" w14:textId="77777777" w:rsidTr="008E4C07">
        <w:trPr>
          <w:trHeight w:val="2211"/>
        </w:trPr>
        <w:tc>
          <w:tcPr>
            <w:tcW w:w="2551" w:type="dxa"/>
            <w:vAlign w:val="center"/>
          </w:tcPr>
          <w:p w14:paraId="57551346" w14:textId="77777777" w:rsidR="00A35DF3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24800" behindDoc="0" locked="0" layoutInCell="1" allowOverlap="1" wp14:anchorId="29971348" wp14:editId="3F66499E">
                      <wp:simplePos x="0" y="0"/>
                      <wp:positionH relativeFrom="column">
                        <wp:posOffset>300990</wp:posOffset>
                      </wp:positionH>
                      <wp:positionV relativeFrom="paragraph">
                        <wp:posOffset>499745</wp:posOffset>
                      </wp:positionV>
                      <wp:extent cx="892175" cy="236855"/>
                      <wp:effectExtent l="0" t="0" r="3175" b="10795"/>
                      <wp:wrapNone/>
                      <wp:docPr id="206078866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68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1AF23D" w14:textId="77777777" w:rsidR="00AC7532" w:rsidRPr="006A07EE" w:rsidRDefault="00AC7532" w:rsidP="00052C01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pacing w:val="-6"/>
                                      <w:sz w:val="12"/>
                                      <w:szCs w:val="16"/>
                                      <w:lang w:val="en-PH"/>
                                    </w:rPr>
                                  </w:pPr>
                                  <w:r w:rsidRPr="006A07EE">
                                    <w:rPr>
                                      <w:rFonts w:ascii="Dubai" w:hAnsi="Dubai" w:cs="Dubai"/>
                                      <w:b/>
                                      <w:bCs/>
                                      <w:spacing w:val="-6"/>
                                      <w:sz w:val="12"/>
                                      <w:szCs w:val="16"/>
                                      <w:rtl/>
                                    </w:rPr>
                                    <w:t>قابل خواندون آسو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971348" id="_x0000_s1046" type="#_x0000_t202" alt="&quot;&quot;" style="position:absolute;left:0;text-align:left;margin-left:23.7pt;margin-top:39.35pt;width:70.25pt;height:18.6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" filled="f" stroked="f">
                      <v:textbox inset="0,0,0,0">
                        <w:txbxContent>
                          <w:p w14:paraId="501AF23D" w14:textId="77777777" w:rsidR="00AC7532" w:rsidRPr="006A07EE" w:rsidRDefault="00AC7532" w:rsidP="00052C01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pacing w:val="-6"/>
                                <w:sz w:val="12"/>
                                <w:szCs w:val="16"/>
                                <w:lang w:val="en-PH"/>
                              </w:rPr>
                            </w:pPr>
                            <w:r w:rsidRPr="006A07EE">
                              <w:rPr>
                                <w:rFonts w:ascii="Dubai" w:hAnsi="Dubai" w:cs="Dubai"/>
                                <w:b/>
                                <w:bCs/>
                                <w:spacing w:val="-6"/>
                                <w:sz w:val="12"/>
                                <w:szCs w:val="16"/>
                                <w:rtl/>
                              </w:rPr>
                              <w:t>قابل خواندون آسو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33C1A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F58D012" wp14:editId="1D332A04">
                  <wp:extent cx="1482725" cy="1482725"/>
                  <wp:effectExtent l="0" t="0" r="3175" b="3175"/>
                  <wp:docPr id="562722201" name="Picture 25" descr="یک کمپیوتر یک سندی که خواندون شی آسو استه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722201" name="Picture 25" descr="یک کمپیوتر یک سندی که خواندون شی آسو استه ره نیشو میدیه.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D14948" w14:textId="77777777" w:rsidR="00A35DF3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و شیمو می تنید نسخه قابل خواندون آسوی پلان کاری ره د وبسایت مو پیدا کنید.</w:t>
            </w:r>
          </w:p>
          <w:p w14:paraId="78F53BB9" w14:textId="77777777" w:rsidR="00A35DF3" w:rsidRPr="0081328C" w:rsidRDefault="00000000" w:rsidP="00806499">
            <w:pPr>
              <w:bidi/>
              <w:spacing w:line="240" w:lineRule="auto"/>
              <w:rPr>
                <w:rFonts w:cs="FS Me Pro"/>
                <w:b/>
                <w:bCs/>
                <w:highlight w:val="yellow"/>
                <w:lang w:bidi="fa-IR"/>
              </w:rPr>
            </w:pPr>
            <w:hyperlink r:id="rId125" w:history="1">
              <w:r w:rsidR="006F12B2" w:rsidRPr="0081328C">
                <w:rPr>
                  <w:rStyle w:val="Hyperlink"/>
                  <w:rFonts w:cs="FS Me Pro"/>
                  <w:b w:val="0"/>
                  <w:bCs/>
                  <w:rtl/>
                  <w:lang w:bidi="fa-IR"/>
                </w:rPr>
                <w:t>www.ndis.gov.au/CALD</w:t>
              </w:r>
            </w:hyperlink>
            <w:r w:rsidR="006F12B2" w:rsidRPr="0081328C">
              <w:rPr>
                <w:rFonts w:cs="FS Me Pro"/>
                <w:b/>
                <w:bCs/>
                <w:rtl/>
                <w:lang w:bidi="fa-IR"/>
              </w:rPr>
              <w:t xml:space="preserve"> </w:t>
            </w:r>
          </w:p>
        </w:tc>
      </w:tr>
      <w:tr w:rsidR="00A70131" w:rsidRPr="0081328C" w14:paraId="76014C17" w14:textId="77777777" w:rsidTr="008E4C07">
        <w:trPr>
          <w:trHeight w:val="2211"/>
        </w:trPr>
        <w:tc>
          <w:tcPr>
            <w:tcW w:w="2551" w:type="dxa"/>
            <w:vAlign w:val="center"/>
          </w:tcPr>
          <w:p w14:paraId="0F9D48B4" w14:textId="77777777" w:rsidR="00927762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26848" behindDoc="0" locked="0" layoutInCell="1" allowOverlap="1" wp14:anchorId="4EDFAF5F" wp14:editId="5D907F7F">
                      <wp:simplePos x="0" y="0"/>
                      <wp:positionH relativeFrom="column">
                        <wp:posOffset>297180</wp:posOffset>
                      </wp:positionH>
                      <wp:positionV relativeFrom="paragraph">
                        <wp:posOffset>408305</wp:posOffset>
                      </wp:positionV>
                      <wp:extent cx="892175" cy="262255"/>
                      <wp:effectExtent l="0" t="0" r="3175" b="4445"/>
                      <wp:wrapNone/>
                      <wp:docPr id="12001055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622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5BD979" w14:textId="77777777" w:rsidR="00AC7532" w:rsidRPr="00806499" w:rsidRDefault="00AC7532" w:rsidP="00FB4F7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806499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گزارش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DFAF5F" id="_x0000_s1047" type="#_x0000_t202" alt="&quot;&quot;" style="position:absolute;left:0;text-align:left;margin-left:23.4pt;margin-top:32.15pt;width:70.25pt;height:20.6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" filled="f" stroked="f">
                      <v:textbox inset="0,0,0,0">
                        <w:txbxContent>
                          <w:p w14:paraId="105BD979" w14:textId="77777777" w:rsidR="00AC7532" w:rsidRPr="00806499" w:rsidRDefault="00AC7532" w:rsidP="00FB4F7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806499">
                              <w:rPr>
                                <w:rFonts w:ascii="Dubai" w:hAnsi="Dubai" w:cs="Duba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گزارش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0273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E8C9667" wp14:editId="12729E33">
                  <wp:extent cx="1482725" cy="1482725"/>
                  <wp:effectExtent l="0" t="0" r="3175" b="3175"/>
                  <wp:docPr id="338417840" name="Picture 25" descr="یک سند گزارش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417840" name="Picture 25" descr="یک سند گزارش.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FFADD1C" w14:textId="77777777" w:rsidR="00927762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د آخرای 2024، مو گزارش خوره د باره کارای که تا او وقت بلده کمک استراتجی خو انجام ددیم شریک خواد کدیم.</w:t>
            </w:r>
          </w:p>
        </w:tc>
      </w:tr>
      <w:tr w:rsidR="00A70131" w:rsidRPr="0081328C" w14:paraId="5BA0D466" w14:textId="77777777" w:rsidTr="008E4C07">
        <w:tc>
          <w:tcPr>
            <w:tcW w:w="2551" w:type="dxa"/>
            <w:vAlign w:val="center"/>
          </w:tcPr>
          <w:p w14:paraId="2AD11527" w14:textId="77777777" w:rsidR="00927762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22BC785" wp14:editId="74920D9C">
                  <wp:extent cx="1482725" cy="1482725"/>
                  <wp:effectExtent l="0" t="0" r="3175" b="3175"/>
                  <wp:docPr id="701275079" name="Picture 26" descr="یک نفر قد یک حباب گفتار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275079" name="Picture 26" descr="یک نفر قد یک حباب گفتاری.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2254A51" w14:textId="77777777" w:rsidR="00927762" w:rsidRPr="0081328C" w:rsidRDefault="00AC7532" w:rsidP="00806499">
            <w:p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و مو از دیگرو هم خواد خواستیم که نظر خوره د باره ازی استراتجی بیان کنن.</w:t>
            </w:r>
          </w:p>
        </w:tc>
      </w:tr>
    </w:tbl>
    <w:p w14:paraId="44013821" w14:textId="77777777" w:rsidR="009B4B96" w:rsidRPr="0081328C" w:rsidRDefault="00AC7532" w:rsidP="00806499">
      <w:pPr>
        <w:spacing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51E4F4C9" w14:textId="77777777" w:rsidTr="008E4C07">
        <w:tc>
          <w:tcPr>
            <w:tcW w:w="2551" w:type="dxa"/>
            <w:vAlign w:val="center"/>
          </w:tcPr>
          <w:p w14:paraId="7DD3131D" w14:textId="77777777" w:rsidR="00927762" w:rsidRPr="0081328C" w:rsidRDefault="00927762" w:rsidP="00806499">
            <w:pPr>
              <w:pStyle w:val="Image"/>
              <w:spacing w:before="360" w:after="0" w:line="240" w:lineRule="auto"/>
              <w:rPr>
                <w:rFonts w:cs="Dubai"/>
                <w:lang w:bidi="fa-IR"/>
              </w:rPr>
            </w:pPr>
          </w:p>
        </w:tc>
        <w:tc>
          <w:tcPr>
            <w:tcW w:w="6576" w:type="dxa"/>
            <w:vAlign w:val="center"/>
          </w:tcPr>
          <w:p w14:paraId="25914A87" w14:textId="77777777" w:rsidR="00927762" w:rsidRPr="0081328C" w:rsidRDefault="00AC7532" w:rsidP="00806499">
            <w:pPr>
              <w:bidi/>
              <w:spacing w:before="36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ای شامل موارد زیر موشه:</w:t>
            </w:r>
          </w:p>
        </w:tc>
      </w:tr>
      <w:tr w:rsidR="00A70131" w:rsidRPr="0081328C" w14:paraId="0873D857" w14:textId="77777777" w:rsidTr="008E4C07">
        <w:tc>
          <w:tcPr>
            <w:tcW w:w="2551" w:type="dxa"/>
            <w:vAlign w:val="center"/>
          </w:tcPr>
          <w:p w14:paraId="578F9165" w14:textId="77777777" w:rsidR="00723BCB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222100C6" wp14:editId="6727835E">
                  <wp:extent cx="1482725" cy="1482725"/>
                  <wp:effectExtent l="0" t="0" r="3175" b="3175"/>
                  <wp:docPr id="758162148" name="Picture 26" descr="یک گروپی از مردمای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162148" name="Picture 26" descr="یک گروپی از مردمای CALD.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C9A962" w14:textId="77777777" w:rsidR="00723BCB" w:rsidRPr="0081328C" w:rsidRDefault="00AC7532" w:rsidP="00806499">
            <w:pPr>
              <w:pStyle w:val="ListParagraph"/>
              <w:numPr>
                <w:ilvl w:val="0"/>
                <w:numId w:val="35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مردمای </w:t>
            </w:r>
            <w:r w:rsidRPr="0081328C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قد معیوبیت</w:t>
            </w:r>
          </w:p>
        </w:tc>
      </w:tr>
      <w:tr w:rsidR="00A70131" w:rsidRPr="0081328C" w14:paraId="18EBBFFE" w14:textId="77777777" w:rsidTr="008E4C07">
        <w:tc>
          <w:tcPr>
            <w:tcW w:w="2551" w:type="dxa"/>
            <w:vAlign w:val="center"/>
          </w:tcPr>
          <w:p w14:paraId="5F3F3CDF" w14:textId="77777777" w:rsidR="00723BCB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1E7AC60" wp14:editId="5FCCC90C">
                  <wp:extent cx="1482725" cy="1482725"/>
                  <wp:effectExtent l="0" t="0" r="3175" b="3175"/>
                  <wp:docPr id="919010098" name="Picture 27" descr="یک گروپی از متخصصا د پیش یک ساختمان ادار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010098" name="Picture 27" descr="یک گروپی از متخصصا د پیش یک ساختمان اداری.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80F2ADB" w14:textId="77777777" w:rsidR="00723BCB" w:rsidRPr="0081328C" w:rsidRDefault="00AC7532" w:rsidP="00806499">
            <w:pPr>
              <w:pStyle w:val="ListParagraph"/>
              <w:numPr>
                <w:ilvl w:val="0"/>
                <w:numId w:val="35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سازمانای اجتماعی</w:t>
            </w:r>
          </w:p>
        </w:tc>
      </w:tr>
      <w:tr w:rsidR="00A70131" w:rsidRPr="0081328C" w14:paraId="48ACB3B7" w14:textId="77777777" w:rsidTr="008E4C07">
        <w:tc>
          <w:tcPr>
            <w:tcW w:w="2551" w:type="dxa"/>
            <w:vAlign w:val="center"/>
          </w:tcPr>
          <w:p w14:paraId="2731421A" w14:textId="77777777" w:rsidR="00723BCB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E49BA09" wp14:editId="7D72BB97">
                  <wp:extent cx="1482725" cy="1482725"/>
                  <wp:effectExtent l="0" t="0" r="3175" b="3175"/>
                  <wp:docPr id="1470545733" name="Picture 28" descr="3 نفر د زیر 2 حباب گفتاری. یک حباب گفتاری یک انگشت ایرکه بالاگرفته ره نیشو میدیه. دیگه حباب گفتاری یک انگشت ایرکه سرشیو گرفته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545733" name="Picture 28" descr="3 نفر د زیر 2 حباب گفتاری. یک حباب گفتاری یک انگشت ایرکه بالاگرفته ره نیشو میدیه. دیگه حباب گفتاری یک انگشت ایرکه سرشیو گرفته ره نیشو میدیه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C19638" w14:textId="77777777" w:rsidR="00723BCB" w:rsidRPr="0081328C" w:rsidRDefault="00AC7532" w:rsidP="00806499">
            <w:pPr>
              <w:pStyle w:val="ListParagraph"/>
              <w:numPr>
                <w:ilvl w:val="0"/>
                <w:numId w:val="35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گروپای مشاوره بیرون از </w:t>
            </w:r>
            <w:r w:rsidRPr="0081328C">
              <w:rPr>
                <w:rFonts w:cs="FS Me Pro"/>
                <w:rtl/>
                <w:lang w:bidi="fa-IR"/>
              </w:rPr>
              <w:t>NDIA</w:t>
            </w:r>
            <w:r w:rsidRPr="0081328C">
              <w:rPr>
                <w:rFonts w:cs="Dubai"/>
                <w:rtl/>
                <w:lang w:bidi="fa-IR"/>
              </w:rPr>
              <w:t>.</w:t>
            </w:r>
          </w:p>
        </w:tc>
      </w:tr>
      <w:tr w:rsidR="00A70131" w:rsidRPr="0081328C" w14:paraId="61472816" w14:textId="77777777" w:rsidTr="008E4C07">
        <w:tc>
          <w:tcPr>
            <w:tcW w:w="2551" w:type="dxa"/>
            <w:vAlign w:val="center"/>
          </w:tcPr>
          <w:p w14:paraId="2477575D" w14:textId="77777777" w:rsidR="003267DF" w:rsidRPr="0081328C" w:rsidRDefault="00AC7532" w:rsidP="00806499">
            <w:pPr>
              <w:pStyle w:val="Image"/>
              <w:spacing w:before="9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35938545" wp14:editId="776C73D1">
                  <wp:extent cx="1482725" cy="1482725"/>
                  <wp:effectExtent l="0" t="0" r="3175" b="3175"/>
                  <wp:docPr id="1672192175" name="Picture 27" descr="یک نفر د زیر یک حباب فکری یک سند نوشته نه. یک حباب فکری یک انگشت بالاگرفته ره قد یک علامت تیر به طرف بال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192175" name="Picture 27" descr="یک نفر د زیر یک حباب فکری یک سند نوشته نه. یک حباب فکری یک انگشت بالاگرفته ره قد یک علامت تیر به طرف بال نیشو میدیه.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5F4322" w14:textId="77777777" w:rsidR="003267DF" w:rsidRPr="0081328C" w:rsidRDefault="00AC7532" w:rsidP="00806499">
            <w:pPr>
              <w:bidi/>
              <w:spacing w:before="96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ای موره کمک مونه بوفامیم که کدم قسمتی از استراتجی:</w:t>
            </w:r>
          </w:p>
          <w:p w14:paraId="0E9F399C" w14:textId="77777777" w:rsidR="003267DF" w:rsidRPr="0081328C" w:rsidRDefault="00AC7532" w:rsidP="00806499">
            <w:pPr>
              <w:pStyle w:val="ListParagraph"/>
              <w:numPr>
                <w:ilvl w:val="0"/>
                <w:numId w:val="36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خوب کار مونه</w:t>
            </w:r>
          </w:p>
          <w:p w14:paraId="0D71C960" w14:textId="77777777" w:rsidR="003267DF" w:rsidRPr="0081328C" w:rsidRDefault="00AC7532" w:rsidP="00806499">
            <w:pPr>
              <w:pStyle w:val="ListParagraph"/>
              <w:numPr>
                <w:ilvl w:val="0"/>
                <w:numId w:val="36"/>
              </w:numPr>
              <w:bidi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نیاز دیره که بهتر انجام بی دیم</w:t>
            </w:r>
          </w:p>
        </w:tc>
      </w:tr>
    </w:tbl>
    <w:p w14:paraId="01D9C763" w14:textId="77777777" w:rsidR="0028416F" w:rsidRPr="0081328C" w:rsidRDefault="00AC7532" w:rsidP="00806499">
      <w:pPr>
        <w:spacing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p w14:paraId="1AC2C9F4" w14:textId="77777777" w:rsidR="00493D5D" w:rsidRPr="0081328C" w:rsidRDefault="00AC7532" w:rsidP="00806499">
      <w:pPr>
        <w:pStyle w:val="Heading2"/>
        <w:bidi/>
        <w:spacing w:line="240" w:lineRule="auto"/>
        <w:rPr>
          <w:rFonts w:cs="Dubai"/>
          <w:lang w:bidi="fa-IR"/>
        </w:rPr>
      </w:pPr>
      <w:bookmarkStart w:id="100" w:name="_Toc256000006"/>
      <w:bookmarkStart w:id="101" w:name="_Toc12634029"/>
      <w:bookmarkStart w:id="102" w:name="_Toc12636487"/>
      <w:bookmarkStart w:id="103" w:name="_Toc43391451"/>
      <w:bookmarkStart w:id="104" w:name="_Toc43391513"/>
      <w:r w:rsidRPr="0081328C">
        <w:rPr>
          <w:rFonts w:cs="Dubai"/>
          <w:rtl/>
          <w:lang w:bidi="fa-IR"/>
        </w:rPr>
        <w:lastRenderedPageBreak/>
        <w:t>مالومات زیادتر</w:t>
      </w:r>
      <w:bookmarkEnd w:id="100"/>
      <w:bookmarkEnd w:id="101"/>
      <w:bookmarkEnd w:id="102"/>
      <w:bookmarkEnd w:id="103"/>
      <w:bookmarkEnd w:id="104"/>
    </w:p>
    <w:p w14:paraId="3DCA56D5" w14:textId="77777777" w:rsidR="008A5DB9" w:rsidRPr="0081328C" w:rsidRDefault="00AC7532" w:rsidP="00806499">
      <w:pPr>
        <w:bidi/>
        <w:spacing w:line="240" w:lineRule="auto"/>
        <w:rPr>
          <w:rFonts w:cs="Dubai"/>
          <w:lang w:val="x-none" w:eastAsia="x-none" w:bidi="fa-IR"/>
        </w:rPr>
      </w:pPr>
      <w:r w:rsidRPr="0081328C">
        <w:rPr>
          <w:rFonts w:cs="Dubai"/>
          <w:rtl/>
          <w:lang w:bidi="fa-IR"/>
        </w:rPr>
        <w:t>بلده کسب مالومات زیادتر د باره ازی استراتجی، لطفاً قد مو تماس بیگرید.</w:t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2A2334F8" w14:textId="77777777" w:rsidTr="008E4C07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671F4E9" w14:textId="77777777" w:rsidR="00493D5D" w:rsidRPr="0081328C" w:rsidRDefault="00AC7532" w:rsidP="00806499">
            <w:pPr>
              <w:pStyle w:val="Image"/>
              <w:spacing w:line="240" w:lineRule="auto"/>
              <w:rPr>
                <w:rFonts w:cs="Dubai"/>
                <w:lang w:eastAsia="en-AU"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6A40B45" wp14:editId="2E5110BD">
                  <wp:extent cx="1440000" cy="1440000"/>
                  <wp:effectExtent l="0" t="0" r="8255" b="8255"/>
                  <wp:docPr id="3" name="Picture 3" descr="یک نشان وبسای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یک نشان وبسای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CCD45B8" w14:textId="77777777" w:rsidR="00153FC3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شیمو می تنید از وب سایت مو دیدن کنید.</w:t>
            </w:r>
          </w:p>
          <w:p w14:paraId="59F86ABA" w14:textId="77777777" w:rsidR="00493D5D" w:rsidRPr="0081328C" w:rsidRDefault="00000000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  <w:lang w:bidi="fa-IR"/>
              </w:rPr>
            </w:pPr>
            <w:hyperlink r:id="rId133" w:history="1">
              <w:r w:rsidR="00153FC3" w:rsidRPr="0081328C">
                <w:rPr>
                  <w:rStyle w:val="Hyperlink"/>
                  <w:rFonts w:cs="FS Me Pro"/>
                  <w:bCs/>
                  <w:rtl/>
                  <w:lang w:bidi="fa-IR"/>
                </w:rPr>
                <w:t>www.ndis.gov.au</w:t>
              </w:r>
            </w:hyperlink>
          </w:p>
        </w:tc>
      </w:tr>
      <w:tr w:rsidR="00A70131" w:rsidRPr="0081328C" w14:paraId="7396B4AF" w14:textId="77777777" w:rsidTr="008E4C07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3B3C7F1" w14:textId="77777777" w:rsidR="00493D5D" w:rsidRPr="0081328C" w:rsidRDefault="00AC7532" w:rsidP="00806499">
            <w:pPr>
              <w:pStyle w:val="Image"/>
              <w:spacing w:line="240" w:lineRule="auto"/>
              <w:rPr>
                <w:rFonts w:cs="Dubai"/>
                <w:lang w:eastAsia="en-AU"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76FBDEC0" wp14:editId="379D5F84">
                  <wp:extent cx="1440000" cy="1440000"/>
                  <wp:effectExtent l="0" t="0" r="8255" b="8255"/>
                  <wp:docPr id="36" name="Picture 36" descr="یک نشان تلفو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یک نشان تلفو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30A24B8" w14:textId="77777777" w:rsidR="00153FC3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شیمو می تنید بلده ازمو زنگ ده اید.</w:t>
            </w:r>
          </w:p>
          <w:p w14:paraId="772F7B36" w14:textId="77777777" w:rsidR="00493D5D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  <w:lang w:bidi="fa-IR"/>
              </w:rPr>
            </w:pPr>
            <w:r w:rsidRPr="0081328C">
              <w:rPr>
                <w:rStyle w:val="IntenseEmphasis1"/>
                <w:rFonts w:cs="Dubai"/>
                <w:bCs/>
                <w:rtl/>
                <w:lang w:bidi="fa-IR"/>
              </w:rPr>
              <w:t>110 800 1800</w:t>
            </w:r>
          </w:p>
        </w:tc>
      </w:tr>
      <w:tr w:rsidR="00A70131" w:rsidRPr="0081328C" w14:paraId="493520CF" w14:textId="77777777" w:rsidTr="008E4C07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79E9754" w14:textId="77777777" w:rsidR="00CD310C" w:rsidRPr="0081328C" w:rsidRDefault="00AC7532" w:rsidP="00806499">
            <w:pPr>
              <w:pStyle w:val="Image"/>
              <w:spacing w:line="240" w:lineRule="auto"/>
              <w:rPr>
                <w:rFonts w:cs="Dubai"/>
                <w:lang w:eastAsia="en-AU" w:bidi="fa-IR"/>
              </w:rPr>
            </w:pPr>
            <w:r w:rsidRPr="0081328C">
              <w:rPr>
                <w:rFonts w:cs="Dubai"/>
                <w:noProof/>
                <w:lang w:eastAsia="en-AU" w:bidi="fa-IR"/>
              </w:rPr>
              <w:drawing>
                <wp:inline distT="0" distB="0" distL="0" distR="0" wp14:anchorId="2B6616DB" wp14:editId="0687A97A">
                  <wp:extent cx="792000" cy="792000"/>
                  <wp:effectExtent l="0" t="0" r="8255" b="8255"/>
                  <wp:docPr id="15" name="Picture 15" descr="یک نشان فیسبو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یک نشان فیسبو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A20782A" w14:textId="77777777" w:rsidR="00CD310C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شیمو می تنید موره د فیسبوک دنبال کنید.</w:t>
            </w:r>
          </w:p>
          <w:p w14:paraId="6AAEA677" w14:textId="77777777" w:rsidR="00CD310C" w:rsidRPr="0081328C" w:rsidRDefault="00000000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 Pro"/>
                <w:bCs/>
                <w:lang w:bidi="fa-IR"/>
              </w:rPr>
            </w:pPr>
            <w:hyperlink r:id="rId136" w:history="1">
              <w:r w:rsidR="00DE6B8B" w:rsidRPr="0081328C">
                <w:rPr>
                  <w:rStyle w:val="Hyperlink"/>
                  <w:rFonts w:cs="FS Me Pro"/>
                  <w:bCs/>
                  <w:rtl/>
                  <w:lang w:bidi="fa-IR"/>
                </w:rPr>
                <w:t>www.facebook.com/NDISAus</w:t>
              </w:r>
            </w:hyperlink>
          </w:p>
        </w:tc>
      </w:tr>
      <w:tr w:rsidR="00A70131" w:rsidRPr="0081328C" w14:paraId="080A210B" w14:textId="77777777" w:rsidTr="008E4C07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6388F86" w14:textId="77777777" w:rsidR="00CD310C" w:rsidRPr="0081328C" w:rsidRDefault="00AC7532" w:rsidP="00806499">
            <w:pPr>
              <w:pStyle w:val="Image"/>
              <w:spacing w:line="240" w:lineRule="auto"/>
              <w:rPr>
                <w:rFonts w:cs="Dubai"/>
                <w:lang w:eastAsia="en-AU" w:bidi="fa-IR"/>
              </w:rPr>
            </w:pPr>
            <w:r w:rsidRPr="0081328C">
              <w:rPr>
                <w:rFonts w:cs="Dubai"/>
                <w:noProof/>
                <w:lang w:eastAsia="en-AU" w:bidi="fa-IR"/>
              </w:rPr>
              <w:drawing>
                <wp:inline distT="0" distB="0" distL="0" distR="0" wp14:anchorId="1D7D5F9A" wp14:editId="6DC945D9">
                  <wp:extent cx="792000" cy="792000"/>
                  <wp:effectExtent l="0" t="0" r="8255" b="8255"/>
                  <wp:docPr id="16" name="Picture 16" descr="یک نشان تویت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یک نشان تویت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2E6D7DB" w14:textId="77777777" w:rsidR="00CD310C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شیمو می تنید موره د تویتر دنبال کنید.</w:t>
            </w:r>
          </w:p>
          <w:p w14:paraId="3CF3ADAC" w14:textId="77777777" w:rsidR="00CD310C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  <w:lang w:bidi="fa-IR"/>
              </w:rPr>
            </w:pPr>
            <w:r w:rsidRPr="0081328C">
              <w:rPr>
                <w:rStyle w:val="IntenseEmphasis1"/>
                <w:rFonts w:cs="FS Me Pro"/>
                <w:bCs/>
                <w:rtl/>
                <w:lang w:bidi="fa-IR"/>
              </w:rPr>
              <w:t>NDIS@</w:t>
            </w:r>
          </w:p>
          <w:p w14:paraId="6B5A7367" w14:textId="77777777" w:rsidR="00771597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نام دیگه تویتر </w:t>
            </w:r>
            <w:r w:rsidRPr="0081328C">
              <w:rPr>
                <w:rFonts w:cs="FS Me Pro"/>
                <w:rtl/>
                <w:lang w:bidi="fa-IR"/>
              </w:rPr>
              <w:t>X</w:t>
            </w:r>
            <w:r w:rsidRPr="0081328C">
              <w:rPr>
                <w:rFonts w:cs="Dubai"/>
                <w:rtl/>
                <w:lang w:bidi="fa-IR"/>
              </w:rPr>
              <w:t xml:space="preserve"> استه.</w:t>
            </w:r>
          </w:p>
        </w:tc>
      </w:tr>
    </w:tbl>
    <w:p w14:paraId="07A268C2" w14:textId="77777777" w:rsidR="00AE2123" w:rsidRPr="0081328C" w:rsidRDefault="00AC7532" w:rsidP="00806499">
      <w:pPr>
        <w:spacing w:line="240" w:lineRule="auto"/>
        <w:rPr>
          <w:rFonts w:cs="Dubai"/>
          <w:sz w:val="32"/>
          <w:szCs w:val="26"/>
          <w:lang w:bidi="fa-IR"/>
        </w:rPr>
      </w:pPr>
      <w:bookmarkStart w:id="105" w:name="_Toc43391514"/>
      <w:r w:rsidRPr="0081328C">
        <w:rPr>
          <w:rFonts w:cs="Dubai"/>
          <w:lang w:bidi="fa-IR"/>
        </w:rPr>
        <w:br w:type="page"/>
      </w:r>
    </w:p>
    <w:p w14:paraId="7C999212" w14:textId="77777777" w:rsidR="00CD310C" w:rsidRPr="0081328C" w:rsidRDefault="00AC7532" w:rsidP="00806499">
      <w:pPr>
        <w:pStyle w:val="Heading3"/>
        <w:bidi/>
        <w:spacing w:line="240" w:lineRule="auto"/>
        <w:rPr>
          <w:rFonts w:cs="Dubai"/>
          <w:lang w:bidi="fa-IR"/>
        </w:rPr>
      </w:pPr>
      <w:r w:rsidRPr="0081328C">
        <w:rPr>
          <w:rFonts w:cs="Dubai"/>
          <w:rtl/>
          <w:lang w:bidi="fa-IR"/>
        </w:rPr>
        <w:lastRenderedPageBreak/>
        <w:t>کمک بلده توره گفتو قد ازمو</w:t>
      </w:r>
      <w:bookmarkEnd w:id="105"/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15230E17" w14:textId="77777777" w:rsidTr="008E4C07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A85B434" w14:textId="77777777" w:rsidR="00115682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eastAsia="en-AU"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28896" behindDoc="0" locked="0" layoutInCell="1" allowOverlap="1" wp14:anchorId="5D898ACB" wp14:editId="53492C88">
                      <wp:simplePos x="0" y="0"/>
                      <wp:positionH relativeFrom="column">
                        <wp:posOffset>468630</wp:posOffset>
                      </wp:positionH>
                      <wp:positionV relativeFrom="paragraph">
                        <wp:posOffset>429260</wp:posOffset>
                      </wp:positionV>
                      <wp:extent cx="672465" cy="147955"/>
                      <wp:effectExtent l="0" t="0" r="13335" b="4445"/>
                      <wp:wrapNone/>
                      <wp:docPr id="37674716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47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A2C617" w14:textId="77777777" w:rsidR="00AC7532" w:rsidRPr="006A07EE" w:rsidRDefault="00AC7532" w:rsidP="00934B0E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12"/>
                                      <w:szCs w:val="12"/>
                                      <w:lang w:val="en-PH"/>
                                    </w:rPr>
                                  </w:pPr>
                                  <w:r w:rsidRPr="006A07EE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12"/>
                                      <w:szCs w:val="12"/>
                                      <w:rtl/>
                                    </w:rPr>
                                    <w:t>گفتگوی انترنتی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898ACB" id="_x0000_s1048" type="#_x0000_t202" alt="&quot;&quot;" style="position:absolute;left:0;text-align:left;margin-left:36.9pt;margin-top:33.8pt;width:52.95pt;height:11.6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" filled="f" stroked="f">
                      <v:textbox inset="0,0,0,0">
                        <w:txbxContent>
                          <w:p w14:paraId="18A2C617" w14:textId="77777777" w:rsidR="00AC7532" w:rsidRPr="006A07EE" w:rsidRDefault="00AC7532" w:rsidP="00934B0E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12"/>
                                <w:szCs w:val="12"/>
                                <w:lang w:val="en-PH"/>
                              </w:rPr>
                            </w:pPr>
                            <w:r w:rsidRPr="006A07EE">
                              <w:rPr>
                                <w:rFonts w:ascii="Dubai" w:hAnsi="Dubai" w:cs="Dubai"/>
                                <w:b/>
                                <w:bCs/>
                                <w:sz w:val="12"/>
                                <w:szCs w:val="12"/>
                                <w:rtl/>
                              </w:rPr>
                              <w:t>گفتگوی انترنتی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B17D336" wp14:editId="3C0E9D41">
                  <wp:extent cx="1440000" cy="1440000"/>
                  <wp:effectExtent l="0" t="0" r="8255" b="8255"/>
                  <wp:docPr id="23" name="Picture 23" descr="یک نشان گفتگوی انترنت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یک نشان گفتگوی انترنت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65EE583" w14:textId="77777777" w:rsidR="00115682" w:rsidRPr="0081328C" w:rsidRDefault="00AC7532" w:rsidP="00806499">
            <w:pPr>
              <w:bidi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می تنید آنلاین با استفاده از گزینه گفتگوی انترنیتی د بالنه طرف وب سایت مو قد مو توره بوگید. </w:t>
            </w:r>
          </w:p>
          <w:p w14:paraId="6197BC63" w14:textId="77777777" w:rsidR="00115682" w:rsidRPr="0081328C" w:rsidRDefault="00000000" w:rsidP="00EF565D">
            <w:pPr>
              <w:pStyle w:val="Body"/>
              <w:bidi/>
              <w:spacing w:before="6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b/>
                <w:bCs/>
                <w:color w:val="6B2976"/>
                <w:w w:val="100"/>
                <w:lang w:bidi="fa-IR"/>
              </w:rPr>
            </w:pPr>
            <w:hyperlink r:id="rId139" w:history="1">
              <w:r w:rsidR="00AC7532" w:rsidRPr="0081328C">
                <w:rPr>
                  <w:rStyle w:val="Hyperlink"/>
                  <w:rFonts w:cs="FS Me Pro"/>
                  <w:bCs/>
                  <w:w w:val="100"/>
                  <w:rtl/>
                  <w:lang w:bidi="fa-IR"/>
                </w:rPr>
                <w:t>www.ndis.gov.au</w:t>
              </w:r>
            </w:hyperlink>
          </w:p>
        </w:tc>
      </w:tr>
      <w:tr w:rsidR="00A70131" w:rsidRPr="0081328C" w14:paraId="6C1B882C" w14:textId="77777777" w:rsidTr="008E4C07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CE03FF3" w14:textId="77777777" w:rsidR="00CD310C" w:rsidRPr="0081328C" w:rsidRDefault="00CD310C" w:rsidP="00806499">
            <w:pPr>
              <w:pStyle w:val="Image"/>
              <w:spacing w:before="120" w:after="0" w:line="240" w:lineRule="auto"/>
              <w:rPr>
                <w:rFonts w:cs="Dubai"/>
                <w:lang w:eastAsia="en-AU" w:bidi="fa-IR"/>
              </w:rPr>
            </w:pPr>
          </w:p>
        </w:tc>
        <w:tc>
          <w:tcPr>
            <w:tcW w:w="6576" w:type="dxa"/>
          </w:tcPr>
          <w:p w14:paraId="420244F0" w14:textId="77777777" w:rsidR="00CD310C" w:rsidRPr="0081328C" w:rsidRDefault="00AC7532" w:rsidP="00806499">
            <w:pPr>
              <w:bidi/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اگه د یک زیبون بغیر از انگلیسی توره موگید، می تنید بلده مو زنگ ده اید:</w:t>
            </w:r>
          </w:p>
        </w:tc>
      </w:tr>
      <w:tr w:rsidR="00A70131" w:rsidRPr="0081328C" w14:paraId="5817EFC8" w14:textId="77777777" w:rsidTr="008E4C07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743E9C8" w14:textId="77777777" w:rsidR="00493D5D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eastAsia="en-AU" w:bidi="fa-IR"/>
              </w:rPr>
            </w:pPr>
            <w:r w:rsidRPr="0081328C">
              <w:rPr>
                <w:rFonts w:cs="Dubai"/>
                <w:noProof/>
                <w:lang w:eastAsia="en-AU" w:bidi="fa-IR"/>
              </w:rPr>
              <w:drawing>
                <wp:inline distT="0" distB="0" distL="0" distR="0" wp14:anchorId="17B3955E" wp14:editId="5F75E6F3">
                  <wp:extent cx="1440000" cy="1440000"/>
                  <wp:effectExtent l="0" t="0" r="8255" b="8255"/>
                  <wp:docPr id="13" name="Picture 13" descr="یک نشان خدمت ترجمانی شفاهی و کتب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یک نشان خدمت ترجمانی شفاهی و کتب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36C89C8" w14:textId="77777777" w:rsidR="00092D2F" w:rsidRPr="0081328C" w:rsidRDefault="00AC7532" w:rsidP="00806499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خدمت ترجمانی شفاهی و کتبی (</w:t>
            </w:r>
            <w:r w:rsidRPr="0081328C">
              <w:rPr>
                <w:rFonts w:cs="FS Me Pro"/>
                <w:rtl/>
                <w:lang w:bidi="fa-IR"/>
              </w:rPr>
              <w:t>TIS</w:t>
            </w:r>
            <w:r w:rsidRPr="0081328C">
              <w:rPr>
                <w:rFonts w:cs="Dubai"/>
                <w:rtl/>
                <w:lang w:bidi="fa-IR"/>
              </w:rPr>
              <w:t>)</w:t>
            </w:r>
          </w:p>
          <w:p w14:paraId="75EE7553" w14:textId="77777777" w:rsidR="00493D5D" w:rsidRPr="0081328C" w:rsidRDefault="00AC7532" w:rsidP="00EF565D">
            <w:pPr>
              <w:bidi/>
              <w:spacing w:before="6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  <w:lang w:bidi="fa-IR"/>
              </w:rPr>
            </w:pPr>
            <w:r w:rsidRPr="0081328C">
              <w:rPr>
                <w:rStyle w:val="IntenseEmphasis1"/>
                <w:rFonts w:cs="Dubai"/>
                <w:bCs/>
                <w:rtl/>
                <w:lang w:bidi="fa-IR"/>
              </w:rPr>
              <w:t>450 131</w:t>
            </w:r>
          </w:p>
        </w:tc>
      </w:tr>
      <w:tr w:rsidR="00A70131" w:rsidRPr="0081328C" w14:paraId="0C7F49E7" w14:textId="77777777" w:rsidTr="008E4C07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956A499" w14:textId="77777777" w:rsidR="00CD310C" w:rsidRPr="0081328C" w:rsidRDefault="00CD310C" w:rsidP="00806499">
            <w:pPr>
              <w:pStyle w:val="Image"/>
              <w:spacing w:before="120" w:after="0" w:line="240" w:lineRule="auto"/>
              <w:rPr>
                <w:rFonts w:cs="Dubai"/>
                <w:lang w:eastAsia="en-AU" w:bidi="fa-IR"/>
              </w:rPr>
            </w:pPr>
          </w:p>
        </w:tc>
        <w:tc>
          <w:tcPr>
            <w:tcW w:w="6576" w:type="dxa"/>
          </w:tcPr>
          <w:p w14:paraId="7BF54C5B" w14:textId="77777777" w:rsidR="00CD310C" w:rsidRPr="0081328C" w:rsidRDefault="00AC7532" w:rsidP="00806499">
            <w:pPr>
              <w:bidi/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اگه مشکل شنوایی یا توره گفتو درید، می تنید زنگ ده اید:</w:t>
            </w:r>
          </w:p>
        </w:tc>
      </w:tr>
      <w:tr w:rsidR="00A70131" w:rsidRPr="0081328C" w14:paraId="090EB000" w14:textId="77777777" w:rsidTr="008E4C07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A42ECBA" w14:textId="77777777" w:rsidR="00493D5D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4929F422" wp14:editId="3126D764">
                      <wp:simplePos x="0" y="0"/>
                      <wp:positionH relativeFrom="column">
                        <wp:posOffset>337820</wp:posOffset>
                      </wp:positionH>
                      <wp:positionV relativeFrom="paragraph">
                        <wp:posOffset>260985</wp:posOffset>
                      </wp:positionV>
                      <wp:extent cx="789940" cy="361315"/>
                      <wp:effectExtent l="0" t="0" r="10160" b="635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3613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F8D0B6" w14:textId="77777777" w:rsidR="00AC7532" w:rsidRPr="006A07EE" w:rsidRDefault="00AC7532" w:rsidP="00934B0E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40"/>
                                      <w:szCs w:val="40"/>
                                      <w:lang w:val="en-PH"/>
                                    </w:rPr>
                                  </w:pPr>
                                  <w:r w:rsidRPr="006A07EE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40"/>
                                      <w:szCs w:val="40"/>
                                      <w:rtl/>
                                    </w:rPr>
                                    <w:t>سلام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29F422" id="_x0000_s1049" type="#_x0000_t202" alt="&quot;&quot;" style="position:absolute;left:0;text-align:left;margin-left:26.6pt;margin-top:20.55pt;width:62.2pt;height:28.4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" filled="f" stroked="f">
                      <v:textbox inset="0,0,0,0">
                        <w:txbxContent>
                          <w:p w14:paraId="17F8D0B6" w14:textId="77777777" w:rsidR="00AC7532" w:rsidRPr="006A07EE" w:rsidRDefault="00AC7532" w:rsidP="00934B0E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40"/>
                                <w:szCs w:val="40"/>
                                <w:lang w:val="en-PH"/>
                              </w:rPr>
                            </w:pPr>
                            <w:r w:rsidRPr="006A07EE">
                              <w:rPr>
                                <w:rFonts w:ascii="Dubai" w:hAnsi="Dubai" w:cs="Dubai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سلام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81328C">
              <w:rPr>
                <w:rFonts w:cs="Dubai"/>
                <w:noProof/>
                <w:lang w:eastAsia="en-AU" w:bidi="fa-IR"/>
              </w:rPr>
              <w:drawing>
                <wp:inline distT="0" distB="0" distL="0" distR="0" wp14:anchorId="130C76CB" wp14:editId="6036023E">
                  <wp:extent cx="1440000" cy="1440000"/>
                  <wp:effectExtent l="0" t="0" r="8255" b="8255"/>
                  <wp:docPr id="9" name="Picture 9" descr="یک نشان T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یک نشان TT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81328C">
              <w:rPr>
                <w:rFonts w:cs="Dubai"/>
                <w:lang w:bidi="fa-IR"/>
              </w:rPr>
              <w:t xml:space="preserve"> </w:t>
            </w:r>
          </w:p>
        </w:tc>
        <w:tc>
          <w:tcPr>
            <w:tcW w:w="6576" w:type="dxa"/>
          </w:tcPr>
          <w:p w14:paraId="44804BD3" w14:textId="77777777" w:rsidR="00CD310C" w:rsidRPr="0081328C" w:rsidRDefault="00AC7532" w:rsidP="00EF565D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lang w:bidi="fa-IR"/>
              </w:rPr>
            </w:pPr>
            <w:r w:rsidRPr="0081328C">
              <w:rPr>
                <w:rFonts w:cs="FS Me Pro"/>
                <w:rtl/>
                <w:lang w:bidi="fa-IR"/>
              </w:rPr>
              <w:t>TTY</w:t>
            </w:r>
          </w:p>
          <w:p w14:paraId="08E9B699" w14:textId="77777777" w:rsidR="00493D5D" w:rsidRPr="0081328C" w:rsidRDefault="00AC7532" w:rsidP="00EF565D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  <w:lang w:bidi="fa-IR"/>
              </w:rPr>
            </w:pPr>
            <w:r w:rsidRPr="0081328C">
              <w:rPr>
                <w:rStyle w:val="IntenseEmphasis1"/>
                <w:rFonts w:cs="Dubai"/>
                <w:bCs/>
                <w:rtl/>
                <w:lang w:bidi="fa-IR"/>
              </w:rPr>
              <w:t>677 555 1800</w:t>
            </w:r>
          </w:p>
        </w:tc>
      </w:tr>
      <w:tr w:rsidR="00A70131" w:rsidRPr="0081328C" w14:paraId="115439C7" w14:textId="77777777" w:rsidTr="008E4C07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382AE1E" w14:textId="77777777" w:rsidR="00493D5D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eastAsia="en-AU" w:bidi="fa-IR"/>
              </w:rPr>
            </w:pPr>
            <w:r w:rsidRPr="0081328C">
              <w:rPr>
                <w:rFonts w:cs="Dubai"/>
                <w:noProof/>
                <w:lang w:eastAsia="en-AU" w:bidi="fa-IR"/>
              </w:rPr>
              <w:drawing>
                <wp:inline distT="0" distB="0" distL="0" distR="0" wp14:anchorId="1300DCB8" wp14:editId="23202A4E">
                  <wp:extent cx="1440000" cy="1440000"/>
                  <wp:effectExtent l="0" t="0" r="8255" b="8255"/>
                  <wp:docPr id="14" name="Picture 14" descr="یک نشان بگو و بشنو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یک نشان بگو و بشنو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75E7EA1" w14:textId="77777777" w:rsidR="00CD310C" w:rsidRPr="0081328C" w:rsidRDefault="00AC7532" w:rsidP="00EF565D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lang w:bidi="fa-IR"/>
              </w:rPr>
            </w:pPr>
            <w:r w:rsidRPr="0081328C">
              <w:rPr>
                <w:rFonts w:cs="FS Me Pro"/>
                <w:rtl/>
                <w:lang w:bidi="fa-IR"/>
              </w:rPr>
              <w:t>Speak and Listen</w:t>
            </w:r>
          </w:p>
          <w:p w14:paraId="1F2CB624" w14:textId="77777777" w:rsidR="00493D5D" w:rsidRPr="0081328C" w:rsidRDefault="00AC7532" w:rsidP="00EF565D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  <w:lang w:bidi="fa-IR"/>
              </w:rPr>
            </w:pPr>
            <w:r w:rsidRPr="0081328C">
              <w:rPr>
                <w:rStyle w:val="IntenseEmphasis1"/>
                <w:rFonts w:cs="Dubai"/>
                <w:bCs/>
                <w:rtl/>
                <w:lang w:bidi="fa-IR"/>
              </w:rPr>
              <w:t>727 555 1800</w:t>
            </w:r>
          </w:p>
        </w:tc>
      </w:tr>
      <w:tr w:rsidR="00A70131" w:rsidRPr="0081328C" w14:paraId="0C13FB72" w14:textId="77777777" w:rsidTr="008E4C07">
        <w:trPr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73951B2" w14:textId="77777777" w:rsidR="00CD310C" w:rsidRPr="0081328C" w:rsidRDefault="00AC7532" w:rsidP="00806499">
            <w:pPr>
              <w:pStyle w:val="Image"/>
              <w:spacing w:before="0" w:after="0" w:line="240" w:lineRule="auto"/>
              <w:rPr>
                <w:rFonts w:cs="Dubai"/>
                <w:lang w:eastAsia="en-AU" w:bidi="fa-IR"/>
              </w:rPr>
            </w:pPr>
            <w:r w:rsidRPr="0081328C">
              <w:rPr>
                <w:rFonts w:cs="Dubai"/>
                <w:noProof/>
                <w:lang w:eastAsia="en-AU" w:bidi="fa-IR"/>
              </w:rPr>
              <w:drawing>
                <wp:inline distT="0" distB="0" distL="0" distR="0" wp14:anchorId="2403B34D" wp14:editId="3D0256F5">
                  <wp:extent cx="1260000" cy="1017642"/>
                  <wp:effectExtent l="0" t="0" r="0" b="0"/>
                  <wp:docPr id="58" name="Picture 58" descr="نشان خدمات بازپخش مل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نشان خدمات بازپخش مل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D0001AB" w14:textId="77777777" w:rsidR="00CD310C" w:rsidRPr="0081328C" w:rsidRDefault="00AC7532" w:rsidP="00806499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خدمات ملی ریلی</w:t>
            </w:r>
          </w:p>
          <w:p w14:paraId="244CB518" w14:textId="77777777" w:rsidR="00CD310C" w:rsidRPr="0081328C" w:rsidRDefault="00AC7532" w:rsidP="00EF565D">
            <w:pPr>
              <w:bidi/>
              <w:spacing w:before="6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  <w:lang w:bidi="fa-IR"/>
              </w:rPr>
            </w:pPr>
            <w:r w:rsidRPr="0081328C">
              <w:rPr>
                <w:rStyle w:val="IntenseEmphasis1"/>
                <w:rFonts w:cs="Dubai"/>
                <w:bCs/>
                <w:rtl/>
                <w:lang w:bidi="fa-IR"/>
              </w:rPr>
              <w:t>677 133</w:t>
            </w:r>
          </w:p>
          <w:p w14:paraId="2DCC277F" w14:textId="77777777" w:rsidR="00CD310C" w:rsidRPr="0081328C" w:rsidRDefault="00000000" w:rsidP="00EF565D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 Pro"/>
                <w:lang w:bidi="fa-IR"/>
              </w:rPr>
            </w:pPr>
            <w:hyperlink r:id="rId144" w:history="1">
              <w:r w:rsidR="004D16D1" w:rsidRPr="0081328C">
                <w:rPr>
                  <w:rStyle w:val="Hyperlink"/>
                  <w:rFonts w:cs="FS Me Pro"/>
                  <w:bCs/>
                  <w:rtl/>
                  <w:lang w:bidi="fa-IR"/>
                </w:rPr>
                <w:t>www.accesshub.gov.au/about-the-nrs</w:t>
              </w:r>
            </w:hyperlink>
            <w:r w:rsidR="00C201D9" w:rsidRPr="0081328C">
              <w:rPr>
                <w:rStyle w:val="Hyperlink"/>
                <w:rFonts w:cs="FS Me Pro"/>
                <w:rtl/>
                <w:lang w:bidi="fa-IR"/>
              </w:rPr>
              <w:t xml:space="preserve">   </w:t>
            </w:r>
          </w:p>
        </w:tc>
      </w:tr>
    </w:tbl>
    <w:p w14:paraId="75A202C0" w14:textId="77777777" w:rsidR="008928D5" w:rsidRPr="0081328C" w:rsidRDefault="00AC7532" w:rsidP="00806499">
      <w:pPr>
        <w:pStyle w:val="Heading2"/>
        <w:bidi/>
        <w:spacing w:line="240" w:lineRule="auto"/>
        <w:rPr>
          <w:rFonts w:cs="Dubai"/>
          <w:lang w:bidi="fa-IR"/>
        </w:rPr>
      </w:pPr>
      <w:bookmarkStart w:id="106" w:name="_Toc256000007"/>
      <w:bookmarkStart w:id="107" w:name="_Toc43391452"/>
      <w:bookmarkStart w:id="108" w:name="_Toc43391515"/>
      <w:bookmarkStart w:id="109" w:name="_Ref117079481"/>
      <w:bookmarkStart w:id="110" w:name="_Ref124149671"/>
      <w:bookmarkStart w:id="111" w:name="_Ref124149688"/>
      <w:bookmarkStart w:id="112" w:name="_Ref155785641"/>
      <w:r w:rsidRPr="0081328C">
        <w:rPr>
          <w:rFonts w:cs="Dubai"/>
          <w:rtl/>
          <w:lang w:bidi="fa-IR"/>
        </w:rPr>
        <w:lastRenderedPageBreak/>
        <w:t>لست کلمه</w:t>
      </w:r>
      <w:bookmarkEnd w:id="106"/>
      <w:bookmarkEnd w:id="107"/>
      <w:bookmarkEnd w:id="108"/>
      <w:bookmarkEnd w:id="109"/>
      <w:bookmarkEnd w:id="110"/>
      <w:bookmarkEnd w:id="111"/>
      <w:bookmarkEnd w:id="112"/>
    </w:p>
    <w:p w14:paraId="635084BF" w14:textId="77777777" w:rsidR="00115682" w:rsidRPr="0081328C" w:rsidRDefault="00AC7532" w:rsidP="00806499">
      <w:pPr>
        <w:bidi/>
        <w:spacing w:line="240" w:lineRule="auto"/>
        <w:rPr>
          <w:rFonts w:cs="Dubai"/>
          <w:lang w:val="x-none" w:eastAsia="x-none" w:bidi="fa-IR"/>
        </w:rPr>
      </w:pPr>
      <w:r w:rsidRPr="0081328C">
        <w:rPr>
          <w:rFonts w:cs="Dubai"/>
          <w:rtl/>
          <w:lang w:eastAsia="x-none" w:bidi="fa-IR"/>
        </w:rPr>
        <w:t xml:space="preserve">ای لیست توضیح میدیه که کلمای </w:t>
      </w:r>
      <w:r w:rsidRPr="0081328C">
        <w:rPr>
          <w:rStyle w:val="Strong"/>
          <w:rFonts w:cs="Dubai"/>
          <w:rtl/>
          <w:lang w:eastAsia="x-none" w:bidi="fa-IR"/>
        </w:rPr>
        <w:t>پررنگ</w:t>
      </w:r>
      <w:r w:rsidRPr="0081328C">
        <w:rPr>
          <w:rFonts w:cs="Dubai"/>
          <w:rtl/>
          <w:lang w:eastAsia="x-none" w:bidi="fa-IR"/>
        </w:rPr>
        <w:t xml:space="preserve"> د ای سند چی معنی میدیه.</w:t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2406F3CE" w14:textId="77777777" w:rsidTr="008E4C07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3017D1D" w14:textId="77777777" w:rsidR="00A94CA7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DCEC182" wp14:editId="1FE25D2A">
                  <wp:extent cx="1482725" cy="1482725"/>
                  <wp:effectExtent l="0" t="0" r="3175" b="3175"/>
                  <wp:docPr id="167049650" name="Picture 29" descr="یک نفر که طرف خودون خو اشاره مونه. د بله سر شی یک حباب گفتا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49650" name="Picture 29" descr="یک نفر که طرف خودون خو اشاره مونه. د بله سر شی یک حباب گفتاری استه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B298054" w14:textId="77777777" w:rsidR="00A94CA7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طرزرفتار</w:t>
            </w:r>
          </w:p>
          <w:p w14:paraId="522CD23C" w14:textId="77777777" w:rsidR="008F445F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طرزفکر چیزایی استه که شیمو:</w:t>
            </w:r>
          </w:p>
          <w:p w14:paraId="1C8A18B9" w14:textId="77777777" w:rsidR="008F445F" w:rsidRPr="0081328C" w:rsidRDefault="00AC7532" w:rsidP="00806499">
            <w:pPr>
              <w:pStyle w:val="ListParagraph"/>
              <w:numPr>
                <w:ilvl w:val="0"/>
                <w:numId w:val="1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فکر</w:t>
            </w:r>
          </w:p>
          <w:p w14:paraId="78E32B46" w14:textId="77777777" w:rsidR="008F445F" w:rsidRPr="0081328C" w:rsidRDefault="00AC7532" w:rsidP="00806499">
            <w:pPr>
              <w:pStyle w:val="ListParagraph"/>
              <w:numPr>
                <w:ilvl w:val="0"/>
                <w:numId w:val="1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حس</w:t>
            </w:r>
          </w:p>
          <w:p w14:paraId="3E0013DE" w14:textId="77777777" w:rsidR="00A94CA7" w:rsidRPr="0081328C" w:rsidRDefault="00AC7532" w:rsidP="00806499">
            <w:pPr>
              <w:pStyle w:val="ListParagraph"/>
              <w:numPr>
                <w:ilvl w:val="0"/>
                <w:numId w:val="1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عقیده دیرید.</w:t>
            </w:r>
          </w:p>
        </w:tc>
      </w:tr>
      <w:tr w:rsidR="00A70131" w:rsidRPr="0081328C" w14:paraId="63C7FD00" w14:textId="77777777" w:rsidTr="008E4C07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9C3FC9B" w14:textId="77777777" w:rsidR="000349ED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A1CCBEE" wp14:editId="4DC841BA">
                  <wp:extent cx="1482725" cy="1482725"/>
                  <wp:effectExtent l="0" t="0" r="3175" b="3175"/>
                  <wp:docPr id="1441004690" name="Picture 30" descr="3 نفر د زیر 2 حباب گفتاری. یک حباب گفتاری یک انگشت ایرکه بالاگرفته ره نیشو میدیه. دیگه حباب گفتاری یک انگشت ایرکه سرشیو گرفته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004690" name="Picture 30" descr="3 نفر د زیر 2 حباب گفتاری. یک حباب گفتاری یک انگشت ایرکه بالاگرفته ره نیشو میدیه. دیگه حباب گفتاری یک انگشت ایرکه سرشیو گرفته ره نیشو میدیه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EBE86D3" w14:textId="77777777" w:rsidR="000349ED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گروپ مشورتی</w:t>
            </w:r>
          </w:p>
          <w:p w14:paraId="5E470F30" w14:textId="77777777" w:rsidR="000349ED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یک گروپ مشورتی عبارت از یک گروپی از مردم استه که قد ازمو کار مونه تا شریک کنه که چی چیز:</w:t>
            </w:r>
          </w:p>
          <w:p w14:paraId="671E89AA" w14:textId="77777777" w:rsidR="000349ED" w:rsidRPr="0081328C" w:rsidRDefault="00AC7532" w:rsidP="00806499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خوب کار نه </w:t>
            </w:r>
          </w:p>
          <w:p w14:paraId="199427CF" w14:textId="77777777" w:rsidR="000349ED" w:rsidRPr="0081328C" w:rsidRDefault="00AC7532" w:rsidP="00806499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باید خوبتر کار کنه.</w:t>
            </w:r>
          </w:p>
        </w:tc>
      </w:tr>
      <w:tr w:rsidR="00A70131" w:rsidRPr="0081328C" w14:paraId="799B8858" w14:textId="77777777" w:rsidTr="008E4C07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A41C9D0" w14:textId="77777777" w:rsidR="00C43AAB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68E555D" wp14:editId="6D6D8DA0">
                  <wp:extent cx="1482725" cy="1482725"/>
                  <wp:effectExtent l="0" t="0" r="3175" b="3175"/>
                  <wp:docPr id="748513853" name="Picture 31" descr="2 نفر د پیش یک موانع. یکدنه شی دست خو بال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513853" name="Picture 31" descr="2 نفر د پیش یک موانع. یکدنه شی دست خو بال گرفته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8E7D7C1" w14:textId="77777777" w:rsidR="00C43AAB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موانع</w:t>
            </w:r>
          </w:p>
          <w:p w14:paraId="114CBA84" w14:textId="77777777" w:rsidR="00C43AAB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یک موانع چیزی استه که شیمو ره جلوگیری نه از چیزی که:</w:t>
            </w:r>
          </w:p>
          <w:p w14:paraId="479C24A8" w14:textId="77777777" w:rsidR="00C43AAB" w:rsidRPr="0081328C" w:rsidRDefault="00AC7532" w:rsidP="00806499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نیاز دیرید انجام بی دید </w:t>
            </w:r>
          </w:p>
          <w:p w14:paraId="4C371E8B" w14:textId="77777777" w:rsidR="00C43AAB" w:rsidRPr="0081328C" w:rsidRDefault="00AC7532" w:rsidP="00806499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می خوایید انجام بی دید.</w:t>
            </w:r>
          </w:p>
        </w:tc>
      </w:tr>
      <w:tr w:rsidR="00A70131" w:rsidRPr="0081328C" w14:paraId="2D84DA9E" w14:textId="77777777" w:rsidTr="008E4C07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ECA8D9B" w14:textId="77777777" w:rsidR="00C43AAB" w:rsidRPr="0081328C" w:rsidRDefault="00AC7532" w:rsidP="00806499">
            <w:pPr>
              <w:pStyle w:val="Image"/>
              <w:spacing w:before="120"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lastRenderedPageBreak/>
              <w:drawing>
                <wp:inline distT="0" distB="0" distL="0" distR="0" wp14:anchorId="1EDF1FD9" wp14:editId="70D590E2">
                  <wp:extent cx="1440000" cy="1440000"/>
                  <wp:effectExtent l="0" t="0" r="8255" b="8255"/>
                  <wp:docPr id="1682197754" name="Picture 1682197754" descr="3 نفر قد یکدیگه خو د بله یک سند کلان کار مونن. یک نفر طرف یک سند کلان اشاره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197754" name="Picture 1682197754" descr="3 نفر قد یکدیگه خو د بله یک سند کلان کار مونن. یک نفر طرف یک سند کلان اشاره مون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BA7540B" w14:textId="77777777" w:rsidR="00C43AAB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 xml:space="preserve">طراحی-شریکی </w:t>
            </w:r>
          </w:p>
          <w:p w14:paraId="7D4FF093" w14:textId="77777777" w:rsidR="00E432CA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طراحی-شریکی چیزی استه که مردم یکجای کار مونن که:</w:t>
            </w:r>
          </w:p>
          <w:p w14:paraId="7ECD3BA6" w14:textId="77777777" w:rsidR="00E432CA" w:rsidRPr="0081328C" w:rsidRDefault="00AC7532" w:rsidP="00806499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کدام چیز نو جور کنن</w:t>
            </w:r>
          </w:p>
          <w:p w14:paraId="22764013" w14:textId="77777777" w:rsidR="00C43AAB" w:rsidRPr="0081328C" w:rsidRDefault="00AC7532" w:rsidP="00806499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طریقه کار کدام چیز ره خوبتر کنن.</w:t>
            </w:r>
          </w:p>
        </w:tc>
      </w:tr>
      <w:tr w:rsidR="00A70131" w:rsidRPr="0081328C" w14:paraId="57A84B02" w14:textId="77777777" w:rsidTr="008E4C07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CC39E56" w14:textId="77777777" w:rsidR="001F49AB" w:rsidRPr="0081328C" w:rsidRDefault="00AC7532" w:rsidP="00806499">
            <w:pPr>
              <w:pStyle w:val="Image"/>
              <w:spacing w:line="240" w:lineRule="auto"/>
              <w:rPr>
                <w:rFonts w:cs="Dubai"/>
                <w:lang w:eastAsia="en-AU"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C243220" wp14:editId="23A3D190">
                  <wp:extent cx="1440000" cy="1440000"/>
                  <wp:effectExtent l="0" t="0" r="8255" b="8255"/>
                  <wp:docPr id="1474991052" name="Picture 1474991052" descr="یک گروپی از نفرای CALD د زیر سه حباب گفتاری استن که بله شی د سه زیبون مختلف «سلام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991052" name="Picture 1474991052" descr="یک گروپی از نفرای CALD د زیر سه حباب گفتاری استن که بله شی د سه زیبون مختلف «سلام» نوشته اس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79E3942" w14:textId="67CCDEAC" w:rsidR="001F49AB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تنوع فرهنگی و زبانی (</w:t>
            </w:r>
            <w:r w:rsidRPr="00806499">
              <w:rPr>
                <w:rFonts w:cs="FS Me Pro"/>
                <w:bCs/>
                <w:rtl/>
                <w:lang w:bidi="fa-IR"/>
              </w:rPr>
              <w:t>CALD</w:t>
            </w:r>
            <w:r w:rsidRPr="0081328C">
              <w:rPr>
                <w:rFonts w:cs="Dubai"/>
                <w:bCs/>
                <w:rtl/>
                <w:lang w:bidi="fa-IR"/>
              </w:rPr>
              <w:t>)</w:t>
            </w:r>
            <w:r w:rsidR="00EF565D">
              <w:rPr>
                <w:rFonts w:cs="Dubai"/>
                <w:bCs/>
                <w:lang w:bidi="fa-IR"/>
              </w:rPr>
              <w:br/>
            </w:r>
            <w:r w:rsidRPr="0081328C">
              <w:rPr>
                <w:rFonts w:cs="Dubai"/>
                <w:bCs/>
                <w:rtl/>
                <w:lang w:bidi="fa-IR"/>
              </w:rPr>
              <w:t>(کسایکه از دیگه فرهنگ و</w:t>
            </w:r>
            <w:r w:rsidR="00EF565D">
              <w:rPr>
                <w:rFonts w:cs="Dubai"/>
                <w:bCs/>
                <w:lang w:bidi="fa-IR"/>
              </w:rPr>
              <w:t xml:space="preserve"> </w:t>
            </w:r>
            <w:r w:rsidRPr="0081328C">
              <w:rPr>
                <w:rFonts w:cs="Dubai"/>
                <w:bCs/>
                <w:rtl/>
                <w:lang w:bidi="fa-IR"/>
              </w:rPr>
              <w:t>زیبو استن)</w:t>
            </w:r>
          </w:p>
          <w:p w14:paraId="6C078805" w14:textId="77777777" w:rsidR="00891723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مردمای </w:t>
            </w:r>
            <w:r w:rsidRPr="00806499">
              <w:rPr>
                <w:rFonts w:cs="FS Me Pro"/>
                <w:rtl/>
                <w:lang w:bidi="fa-IR"/>
              </w:rPr>
              <w:t>CALD</w:t>
            </w:r>
            <w:r w:rsidRPr="0081328C">
              <w:rPr>
                <w:rFonts w:cs="Dubai"/>
                <w:rtl/>
                <w:lang w:bidi="fa-IR"/>
              </w:rPr>
              <w:t xml:space="preserve"> کسی استه که:</w:t>
            </w:r>
          </w:p>
          <w:p w14:paraId="77FA08FF" w14:textId="77777777" w:rsidR="00891723" w:rsidRPr="0081328C" w:rsidRDefault="00AC7532" w:rsidP="00806499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از پیشینه های مختلف استن</w:t>
            </w:r>
          </w:p>
          <w:p w14:paraId="4E380F1B" w14:textId="77777777" w:rsidR="001F49AB" w:rsidRPr="0081328C" w:rsidRDefault="00AC7532" w:rsidP="00806499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د زیبونای بغیر از انگلیسی توره موگیَن.</w:t>
            </w:r>
          </w:p>
        </w:tc>
      </w:tr>
      <w:tr w:rsidR="00A70131" w:rsidRPr="0081328C" w14:paraId="4A5AAE70" w14:textId="77777777" w:rsidTr="008E4C07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E528183" w14:textId="77777777" w:rsidR="00A94CA7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EAB5648" wp14:editId="6E19E13E">
                  <wp:extent cx="1483200" cy="1112400"/>
                  <wp:effectExtent l="0" t="0" r="3175" b="0"/>
                  <wp:docPr id="1243858087" name="Picture 1243858087" descr="یک گروپی از نفرا لباس رنگه روشن پوشیدن و یک رقص فرهنگی اجرا مو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858087" name="Picture 1243858087" descr="یک گروپی از نفرا لباس رنگه روشن پوشیدن و یک رقص فرهنگی اجرا مون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E3F6D1B" w14:textId="77777777" w:rsidR="00A94CA7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فرهنگ</w:t>
            </w:r>
          </w:p>
          <w:p w14:paraId="1249A204" w14:textId="77777777" w:rsidR="00A94CA7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فرهنگ شیم شامل ازی چیزا موشه:</w:t>
            </w:r>
          </w:p>
          <w:p w14:paraId="2DD93B03" w14:textId="77777777" w:rsidR="00A94CA7" w:rsidRPr="0081328C" w:rsidRDefault="00AC7532" w:rsidP="00806499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طریقه زندگی شیم</w:t>
            </w:r>
          </w:p>
          <w:p w14:paraId="01B9A77A" w14:textId="77777777" w:rsidR="00A94CA7" w:rsidRPr="0081328C" w:rsidRDefault="00AC7532" w:rsidP="00806499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چی چیزایی برای شیم مهم استه.</w:t>
            </w:r>
          </w:p>
        </w:tc>
      </w:tr>
      <w:tr w:rsidR="00A70131" w:rsidRPr="0081328C" w14:paraId="667158E5" w14:textId="77777777" w:rsidTr="008E4C07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3E2E498" w14:textId="77777777" w:rsidR="00971D1A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71E30699" wp14:editId="213C815B">
                      <wp:simplePos x="0" y="0"/>
                      <wp:positionH relativeFrom="column">
                        <wp:posOffset>684530</wp:posOffset>
                      </wp:positionH>
                      <wp:positionV relativeFrom="paragraph">
                        <wp:posOffset>702945</wp:posOffset>
                      </wp:positionV>
                      <wp:extent cx="672465" cy="170815"/>
                      <wp:effectExtent l="0" t="0" r="13335" b="635"/>
                      <wp:wrapNone/>
                      <wp:docPr id="154813840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708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816743" w14:textId="77777777" w:rsidR="00AC7532" w:rsidRPr="00806499" w:rsidRDefault="00AC7532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806499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سوابق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E30699" id="_x0000_s1050" type="#_x0000_t202" alt="&quot;&quot;" style="position:absolute;left:0;text-align:left;margin-left:53.9pt;margin-top:55.35pt;width:52.95pt;height:13.4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" filled="f" stroked="f">
                      <v:textbox inset="0,0,0,0">
                        <w:txbxContent>
                          <w:p w14:paraId="1D816743" w14:textId="77777777" w:rsidR="00AC7532" w:rsidRPr="00806499" w:rsidRDefault="00AC7532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806499">
                              <w:rPr>
                                <w:rFonts w:ascii="Dubai" w:hAnsi="Dubai" w:cs="Dubai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>سوابق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71D1A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D6FBBA1" wp14:editId="527DDF10">
                  <wp:extent cx="1440000" cy="1440000"/>
                  <wp:effectExtent l="0" t="0" r="8255" b="8255"/>
                  <wp:docPr id="1388733303" name="Picture 1388733303" descr="یک سند مالوماتی، یک سند سوابق و یک گراف میله ا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33303" name="Picture 1388733303" descr="یک سند مالوماتی، یک سند سوابق و یک گراف میله ا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26866E7" w14:textId="77777777" w:rsidR="00971D1A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مالومات</w:t>
            </w:r>
          </w:p>
          <w:p w14:paraId="7A404A8F" w14:textId="77777777" w:rsidR="00971D1A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وقتی که مو د باره مالومات توره موگیم، به ای معنی یه که:</w:t>
            </w:r>
          </w:p>
          <w:p w14:paraId="0F795B52" w14:textId="77777777" w:rsidR="00971D1A" w:rsidRPr="0081328C" w:rsidRDefault="00AC7532" w:rsidP="0080649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حقیقتا</w:t>
            </w:r>
          </w:p>
          <w:p w14:paraId="3DB11DA6" w14:textId="77777777" w:rsidR="00971D1A" w:rsidRPr="0081328C" w:rsidRDefault="00AC7532" w:rsidP="0080649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مالومات</w:t>
            </w:r>
          </w:p>
          <w:p w14:paraId="4ECB405F" w14:textId="77777777" w:rsidR="00971D1A" w:rsidRPr="0081328C" w:rsidRDefault="00AC7532" w:rsidP="00806499">
            <w:pPr>
              <w:pStyle w:val="ListParagraph"/>
              <w:numPr>
                <w:ilvl w:val="0"/>
                <w:numId w:val="3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سوابق.</w:t>
            </w:r>
          </w:p>
        </w:tc>
      </w:tr>
      <w:tr w:rsidR="00A70131" w:rsidRPr="0081328C" w14:paraId="26369EB9" w14:textId="77777777" w:rsidTr="008E4C07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56C47F9" w14:textId="77777777" w:rsidR="002327D5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lastRenderedPageBreak/>
              <w:drawing>
                <wp:inline distT="0" distB="0" distL="0" distR="0" wp14:anchorId="41E33EE8" wp14:editId="45F118CE">
                  <wp:extent cx="1482725" cy="1482725"/>
                  <wp:effectExtent l="0" t="0" r="3175" b="3175"/>
                  <wp:docPr id="1612959339" name="Picture 41" descr="یک نفر که طرف خودون خو اشاره نه و دست خوره د پیش 2 نفر دیگه دیراز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959339" name="Picture 41" descr="یک نفر که طرف خودون خو اشاره نه و دست خوره د پیش 2 نفر دیگه دیراز مونه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611DBD2" w14:textId="77777777" w:rsidR="002327D5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شناسایی</w:t>
            </w:r>
          </w:p>
          <w:p w14:paraId="362AE241" w14:textId="77777777" w:rsidR="002327D5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وقتی شیمو به حیث یک بخشی شناسایی موشید، ای تر موگید که شیمو تعلق به یک گروپی خاصی از مردم دیرید.</w:t>
            </w:r>
          </w:p>
        </w:tc>
      </w:tr>
      <w:tr w:rsidR="00A70131" w:rsidRPr="0081328C" w14:paraId="4658F5F6" w14:textId="77777777" w:rsidTr="008E4C07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873E126" w14:textId="77777777" w:rsidR="00971D1A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4D517E76" wp14:editId="4A6D56B9">
                  <wp:extent cx="1482725" cy="1482725"/>
                  <wp:effectExtent l="0" t="0" r="3175" b="3175"/>
                  <wp:docPr id="1475928603" name="Picture 32" descr="یک گروپی از مردما قد یک تیر که د گِرد ازونا کج ش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928603" name="Picture 32" descr="یک گروپی از مردما قد یک تیر که د گِرد ازونا کج شده.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0911C4A" w14:textId="77777777" w:rsidR="00971D1A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همه شمول</w:t>
            </w:r>
          </w:p>
          <w:p w14:paraId="49F7002D" w14:textId="77777777" w:rsidR="00971D1A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وقتیکه کدام چیز فراگیر باشه، هرکس:</w:t>
            </w:r>
          </w:p>
          <w:p w14:paraId="23CE8827" w14:textId="77777777" w:rsidR="00971D1A" w:rsidRPr="0081328C" w:rsidRDefault="00AC7532" w:rsidP="00806499">
            <w:pPr>
              <w:pStyle w:val="ListParagraph"/>
              <w:numPr>
                <w:ilvl w:val="0"/>
                <w:numId w:val="18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بی تنن سهم بیگرن </w:t>
            </w:r>
          </w:p>
          <w:p w14:paraId="454A16C9" w14:textId="77777777" w:rsidR="00971D1A" w:rsidRPr="0081328C" w:rsidRDefault="00AC7532" w:rsidP="00806499">
            <w:pPr>
              <w:pStyle w:val="ListParagraph"/>
              <w:numPr>
                <w:ilvl w:val="0"/>
                <w:numId w:val="18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فکر کنن که د نظر گرفته موشن.</w:t>
            </w:r>
          </w:p>
        </w:tc>
      </w:tr>
      <w:tr w:rsidR="00A70131" w:rsidRPr="0081328C" w14:paraId="38B3F61E" w14:textId="77777777" w:rsidTr="008E4C07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DE0A925" w14:textId="77777777" w:rsidR="00971D1A" w:rsidRPr="0081328C" w:rsidRDefault="00AC7532" w:rsidP="00806499">
            <w:pPr>
              <w:pStyle w:val="Image"/>
              <w:spacing w:before="480"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5FA4D996" wp14:editId="523C3C4A">
                  <wp:extent cx="1482725" cy="1482725"/>
                  <wp:effectExtent l="0" t="0" r="3175" b="3175"/>
                  <wp:docPr id="1857484238" name="Picture 33" descr="یک ترجمان که دحال گفتگو قد 2 نفر استه. د بله سر ازوا یک حباب گفتاری استه که یک زیبون بغیر از انگلیسی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484238" name="Picture 33" descr="یک ترجمان که دحال گفتگو قد 2 نفر استه. د بله سر ازوا یک حباب گفتاری استه که یک زیبون بغیر از انگلیسی ره نیشو میدیه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EC5D4EC" w14:textId="77777777" w:rsidR="00971D1A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ترجمان</w:t>
            </w:r>
          </w:p>
          <w:p w14:paraId="56862B76" w14:textId="77777777" w:rsidR="000F29E2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یک ترجمان کسی استه که:</w:t>
            </w:r>
          </w:p>
          <w:p w14:paraId="743E43E0" w14:textId="77777777" w:rsidR="000F29E2" w:rsidRPr="0081328C" w:rsidRDefault="00AC7532" w:rsidP="00806499">
            <w:pPr>
              <w:pStyle w:val="ListParagraph"/>
              <w:numPr>
                <w:ilvl w:val="0"/>
                <w:numId w:val="4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د زیبون خود شیم توره موگیه</w:t>
            </w:r>
          </w:p>
          <w:p w14:paraId="13BEEBCD" w14:textId="77777777" w:rsidR="000F29E2" w:rsidRPr="0081328C" w:rsidRDefault="00AC7532" w:rsidP="00806499">
            <w:pPr>
              <w:pStyle w:val="ListParagraph"/>
              <w:numPr>
                <w:ilvl w:val="0"/>
                <w:numId w:val="4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شیموره کمک نه قد دیگرو توره بوگید</w:t>
            </w:r>
          </w:p>
          <w:p w14:paraId="1E68E207" w14:textId="77777777" w:rsidR="00971D1A" w:rsidRPr="0081328C" w:rsidRDefault="00AC7532" w:rsidP="00806499">
            <w:pPr>
              <w:pStyle w:val="ListParagraph"/>
              <w:numPr>
                <w:ilvl w:val="0"/>
                <w:numId w:val="4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شیموره کمک مونه که توره اگو کس ره بوفامید.</w:t>
            </w:r>
          </w:p>
        </w:tc>
      </w:tr>
      <w:tr w:rsidR="00A70131" w:rsidRPr="0081328C" w14:paraId="389CCB3B" w14:textId="77777777" w:rsidTr="008E4C07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AF5B2FD" w14:textId="77777777" w:rsidR="00971D1A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6BE1B2D4" wp14:editId="4C9667F3">
                  <wp:extent cx="1482725" cy="1482725"/>
                  <wp:effectExtent l="0" t="0" r="3175" b="3175"/>
                  <wp:docPr id="1361983680" name="Picture 34" descr="یک همکار NDIS یک سند ره د پیش یک ساختمان اداری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983680" name="Picture 34" descr="یک همکار NDIS یک سند ره د پیش یک ساختمان اداری گرفته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EE088CC" w14:textId="77777777" w:rsidR="00971D1A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 xml:space="preserve">شریکای </w:t>
            </w:r>
            <w:r w:rsidRPr="00806499">
              <w:rPr>
                <w:rFonts w:cs="FS Me Pro"/>
                <w:bCs/>
                <w:rtl/>
                <w:lang w:bidi="fa-IR"/>
              </w:rPr>
              <w:t>NDIS</w:t>
            </w:r>
            <w:r w:rsidRPr="0081328C">
              <w:rPr>
                <w:rFonts w:cs="Dubai"/>
                <w:bCs/>
                <w:rtl/>
                <w:lang w:bidi="fa-IR"/>
              </w:rPr>
              <w:t>.</w:t>
            </w:r>
          </w:p>
          <w:p w14:paraId="36ECE1BC" w14:textId="77777777" w:rsidR="00971D1A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شریکای </w:t>
            </w:r>
            <w:r w:rsidRPr="00806499">
              <w:rPr>
                <w:rFonts w:cs="FS Me Pro"/>
                <w:rtl/>
                <w:lang w:bidi="fa-IR"/>
              </w:rPr>
              <w:t>NDIS</w:t>
            </w:r>
            <w:r w:rsidRPr="0081328C">
              <w:rPr>
                <w:rFonts w:cs="Dubai"/>
                <w:rtl/>
                <w:lang w:bidi="fa-IR"/>
              </w:rPr>
              <w:t xml:space="preserve"> کسایی استن که دیگرو ره کمک مونن خدمات را پیدا کیده و استفاده کنن.</w:t>
            </w:r>
          </w:p>
        </w:tc>
      </w:tr>
      <w:tr w:rsidR="00A70131" w:rsidRPr="0081328C" w14:paraId="74906EFE" w14:textId="77777777" w:rsidTr="008E4C07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22D596B" w14:textId="77777777" w:rsidR="00EB50E5" w:rsidRPr="0081328C" w:rsidRDefault="00AC7532" w:rsidP="00806499">
            <w:pPr>
              <w:pStyle w:val="Image"/>
              <w:spacing w:line="240" w:lineRule="auto"/>
              <w:rPr>
                <w:rFonts w:cs="Dubai"/>
                <w:lang w:eastAsia="en-AU" w:bidi="fa-IR"/>
              </w:rPr>
            </w:pPr>
            <w:r w:rsidRPr="0081328C">
              <w:rPr>
                <w:rFonts w:cs="Dubai"/>
                <w:noProof/>
                <w:lang w:bidi="fa-IR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411EB5B6" wp14:editId="5EA30F5C">
                      <wp:simplePos x="0" y="0"/>
                      <wp:positionH relativeFrom="column">
                        <wp:posOffset>301625</wp:posOffset>
                      </wp:positionH>
                      <wp:positionV relativeFrom="paragraph">
                        <wp:posOffset>390525</wp:posOffset>
                      </wp:positionV>
                      <wp:extent cx="892175" cy="247650"/>
                      <wp:effectExtent l="0" t="0" r="3175" b="0"/>
                      <wp:wrapNone/>
                      <wp:docPr id="208759481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476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387F0D" w14:textId="77777777" w:rsidR="00AC7532" w:rsidRPr="006A07EE" w:rsidRDefault="00AC7532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6A07EE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>نتیجه ها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1EB5B6" id="_x0000_s1051" type="#_x0000_t202" alt="&quot;&quot;" style="position:absolute;left:0;text-align:left;margin-left:23.75pt;margin-top:30.75pt;width:70.25pt;height:19.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" filled="f" stroked="f">
                      <v:textbox inset="0,0,0,0">
                        <w:txbxContent>
                          <w:p w14:paraId="60387F0D" w14:textId="77777777" w:rsidR="00AC7532" w:rsidRPr="006A07EE" w:rsidRDefault="00AC7532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6A07EE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>نتیجه ها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7F76" w:rsidRPr="0081328C">
              <w:rPr>
                <w:rFonts w:cs="Dubai"/>
                <w:noProof/>
                <w:lang w:eastAsia="en-AU" w:bidi="fa-IR"/>
              </w:rPr>
              <w:drawing>
                <wp:inline distT="0" distB="0" distL="0" distR="0" wp14:anchorId="43CB97CF" wp14:editId="748BA907">
                  <wp:extent cx="1482725" cy="1482725"/>
                  <wp:effectExtent l="0" t="0" r="3175" b="3175"/>
                  <wp:docPr id="1676515903" name="Picture 35" descr="یک سند نتیجه یک لست قد یک علامت تیک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515903" name="Picture 35" descr="یک سند نتیجه یک لست قد یک علامت تیک ره نیشو میدیه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0CC468C" w14:textId="77777777" w:rsidR="00EB50E5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نتیجه ها</w:t>
            </w:r>
          </w:p>
          <w:p w14:paraId="47BB3942" w14:textId="77777777" w:rsidR="00EB50E5" w:rsidRPr="0081328C" w:rsidRDefault="00AC7532" w:rsidP="00806499">
            <w:pPr>
              <w:keepNext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نتیجا طریقایی استه که کارای ازمو زندگی مردم ره تغیر میدیه.</w:t>
            </w:r>
          </w:p>
        </w:tc>
      </w:tr>
      <w:tr w:rsidR="00A70131" w:rsidRPr="0081328C" w14:paraId="5F4FA466" w14:textId="77777777" w:rsidTr="008E4C07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3FEF431" w14:textId="77777777" w:rsidR="00971D1A" w:rsidRPr="0081328C" w:rsidRDefault="00AC7532" w:rsidP="00806499">
            <w:pPr>
              <w:pStyle w:val="Image"/>
              <w:spacing w:line="240" w:lineRule="auto"/>
              <w:rPr>
                <w:rFonts w:cs="Dubai"/>
                <w:lang w:eastAsia="en-AU"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2CE060AA" wp14:editId="36E91B9F">
                  <wp:extent cx="1440000" cy="1440000"/>
                  <wp:effectExtent l="0" t="0" r="8255" b="8255"/>
                  <wp:docPr id="154398856" name="Picture 154398856" descr="یک نشان شرکت کننده که یک گروپی از شرکت کنندا ره نیشو میدیه. دو دنه شی دست خوره بال کی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یک نشان شرکت کننده که یک گروپی از شرکت کنندا ره نیشو میدیه. دو دنه شی دست خوره بال کید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6EAE79F" w14:textId="77777777" w:rsidR="00971D1A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شرکت کننده</w:t>
            </w:r>
          </w:p>
          <w:p w14:paraId="3CC4A736" w14:textId="1656C7AE" w:rsidR="00971D1A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Style w:val="Strong"/>
                <w:rFonts w:cs="Dubai"/>
                <w:b w:val="0"/>
                <w:bCs w:val="0"/>
                <w:color w:val="auto"/>
                <w:rtl/>
                <w:lang w:bidi="fa-IR"/>
              </w:rPr>
              <w:t xml:space="preserve">شرکت کنندا مردمای دارای معیوبیت استن که د </w:t>
            </w:r>
            <w:r w:rsidRPr="00806499">
              <w:rPr>
                <w:rStyle w:val="Strong"/>
                <w:rFonts w:cs="FS Me Pro"/>
                <w:b w:val="0"/>
                <w:bCs w:val="0"/>
                <w:color w:val="auto"/>
                <w:rtl/>
                <w:lang w:bidi="fa-IR"/>
              </w:rPr>
              <w:t>NDIS</w:t>
            </w:r>
            <w:r w:rsidRPr="0081328C">
              <w:rPr>
                <w:rStyle w:val="Strong"/>
                <w:rFonts w:cs="Dubai"/>
                <w:b w:val="0"/>
                <w:bCs w:val="0"/>
                <w:color w:val="auto"/>
                <w:rtl/>
                <w:lang w:bidi="fa-IR"/>
              </w:rPr>
              <w:t xml:space="preserve"> حصه</w:t>
            </w:r>
            <w:r w:rsidR="00EF565D">
              <w:rPr>
                <w:rStyle w:val="Strong"/>
                <w:rFonts w:cs="Dubai"/>
                <w:b w:val="0"/>
                <w:bCs w:val="0"/>
                <w:color w:val="auto"/>
                <w:lang w:bidi="fa-IR"/>
              </w:rPr>
              <w:t> </w:t>
            </w:r>
            <w:r w:rsidRPr="0081328C">
              <w:rPr>
                <w:rStyle w:val="Strong"/>
                <w:rFonts w:cs="Dubai"/>
                <w:b w:val="0"/>
                <w:bCs w:val="0"/>
                <w:color w:val="auto"/>
                <w:rtl/>
                <w:lang w:bidi="fa-IR"/>
              </w:rPr>
              <w:t>میگرن.</w:t>
            </w:r>
          </w:p>
        </w:tc>
      </w:tr>
      <w:tr w:rsidR="00A70131" w:rsidRPr="0081328C" w14:paraId="77FF4A54" w14:textId="77777777" w:rsidTr="008E4C07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D62B878" w14:textId="77777777" w:rsidR="00971D1A" w:rsidRPr="0081328C" w:rsidRDefault="00AC7532" w:rsidP="00806499">
            <w:pPr>
              <w:pStyle w:val="Image"/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27D56FA4" wp14:editId="4228A7FE">
                  <wp:extent cx="1440000" cy="1440000"/>
                  <wp:effectExtent l="0" t="0" r="8255" b="8255"/>
                  <wp:docPr id="597583069" name="Picture 597583069" descr="3 کارگر حمایتی. یکدنه شی گوشکی داکتر د گردون شی استه. دیگه شی د دست شی یک سند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3 کارگر حمایتی. یکدنه شی گوشکی داکتر د گردون شی استه. دیگه شی د دست شی یک سند اس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F4B9E26" w14:textId="77777777" w:rsidR="00971D1A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ارائه کنندا</w:t>
            </w:r>
          </w:p>
          <w:p w14:paraId="32FEE761" w14:textId="77777777" w:rsidR="00971D1A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ارائه دهندا مردما ره قد مهیا کدون یک خدمت کمک مونن.</w:t>
            </w:r>
          </w:p>
        </w:tc>
      </w:tr>
      <w:tr w:rsidR="00A70131" w:rsidRPr="0081328C" w14:paraId="4988607A" w14:textId="77777777" w:rsidTr="008E4C07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7D36D68" w14:textId="77777777" w:rsidR="00971D1A" w:rsidRPr="0081328C" w:rsidRDefault="00AC7532" w:rsidP="00806499">
            <w:pPr>
              <w:pStyle w:val="Image"/>
              <w:spacing w:line="240" w:lineRule="auto"/>
              <w:rPr>
                <w:rFonts w:cs="Dubai"/>
                <w:noProof/>
                <w:lang w:bidi="fa-IR"/>
              </w:rPr>
            </w:pPr>
            <w:r w:rsidRPr="0081328C">
              <w:rPr>
                <w:rFonts w:cs="Dubai"/>
                <w:noProof/>
                <w:lang w:bidi="fa-IR"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2CC184B4" wp14:editId="1C55A007">
                      <wp:simplePos x="0" y="0"/>
                      <wp:positionH relativeFrom="column">
                        <wp:posOffset>266700</wp:posOffset>
                      </wp:positionH>
                      <wp:positionV relativeFrom="paragraph">
                        <wp:posOffset>384810</wp:posOffset>
                      </wp:positionV>
                      <wp:extent cx="892175" cy="294640"/>
                      <wp:effectExtent l="0" t="0" r="3175" b="10160"/>
                      <wp:wrapNone/>
                      <wp:docPr id="192353967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946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2DB35A" w14:textId="77777777" w:rsidR="00AC7532" w:rsidRPr="006A07EE" w:rsidRDefault="00AC7532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6A07EE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C184B4" id="_x0000_s1052" type="#_x0000_t202" alt="&quot;&quot;" style="position:absolute;left:0;text-align:left;margin-left:21pt;margin-top:30.3pt;width:70.25pt;height:23.2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" filled="f" stroked="f">
                      <v:textbox inset="0,0,0,0">
                        <w:txbxContent>
                          <w:p w14:paraId="282DB35A" w14:textId="77777777" w:rsidR="00AC7532" w:rsidRPr="006A07EE" w:rsidRDefault="00AC7532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6A07EE">
                              <w:rPr>
                                <w:rFonts w:ascii="Dubai" w:hAnsi="Dubai" w:cs="Dubai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6419E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604F7396" wp14:editId="631230C2">
                  <wp:extent cx="1482725" cy="1482725"/>
                  <wp:effectExtent l="0" t="0" r="3175" b="3175"/>
                  <wp:docPr id="564415333" name="Picture 36" descr="یک سندی که بله شی «Rights (حقوق)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415333" name="Picture 36" descr="یک سندی که بله شی «Rights (حقوق)» نوشته استه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518F00C" w14:textId="77777777" w:rsidR="00971D1A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حقوق</w:t>
            </w:r>
          </w:p>
          <w:p w14:paraId="48BDB7DA" w14:textId="77777777" w:rsidR="00971D1A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حقوقی که تعیین مونه مردم به طریقای زیر قد شیم رفتار کنن:</w:t>
            </w:r>
          </w:p>
          <w:p w14:paraId="31430894" w14:textId="77777777" w:rsidR="00971D1A" w:rsidRPr="0081328C" w:rsidRDefault="00AC7532" w:rsidP="00806499">
            <w:pPr>
              <w:pStyle w:val="ListParagraph"/>
              <w:numPr>
                <w:ilvl w:val="0"/>
                <w:numId w:val="1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منصفانه </w:t>
            </w:r>
          </w:p>
          <w:p w14:paraId="73ACDC32" w14:textId="77777777" w:rsidR="00971D1A" w:rsidRPr="0081328C" w:rsidRDefault="00AC7532" w:rsidP="00806499">
            <w:pPr>
              <w:pStyle w:val="ListParagraph"/>
              <w:numPr>
                <w:ilvl w:val="0"/>
                <w:numId w:val="1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برابر.</w:t>
            </w:r>
          </w:p>
        </w:tc>
      </w:tr>
    </w:tbl>
    <w:p w14:paraId="0FE9FAF8" w14:textId="77777777" w:rsidR="000F3FD8" w:rsidRPr="0081328C" w:rsidRDefault="00AC7532" w:rsidP="00806499">
      <w:pPr>
        <w:spacing w:line="240" w:lineRule="auto"/>
        <w:rPr>
          <w:rFonts w:cs="Dubai"/>
          <w:lang w:bidi="fa-IR"/>
        </w:rPr>
      </w:pPr>
      <w:r w:rsidRPr="0081328C">
        <w:rPr>
          <w:rFonts w:cs="Dubai"/>
          <w:lang w:bidi="fa-IR"/>
        </w:rPr>
        <w:br w:type="page"/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70131" w:rsidRPr="0081328C" w14:paraId="7A8DCDBE" w14:textId="77777777" w:rsidTr="008E4C07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E4DBCFC" w14:textId="77777777" w:rsidR="00971D1A" w:rsidRPr="0081328C" w:rsidRDefault="00AC7532" w:rsidP="00806499">
            <w:pPr>
              <w:pStyle w:val="Image"/>
              <w:spacing w:line="240" w:lineRule="auto"/>
              <w:rPr>
                <w:rFonts w:cs="Dubai"/>
                <w:lang w:eastAsia="en-AU" w:bidi="fa-IR"/>
              </w:rPr>
            </w:pPr>
            <w:r w:rsidRPr="0081328C">
              <w:rPr>
                <w:rFonts w:cs="Dubai"/>
                <w:noProof/>
                <w:lang w:bidi="fa-IR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4BE57890" wp14:editId="2D94A080">
                      <wp:simplePos x="0" y="0"/>
                      <wp:positionH relativeFrom="column">
                        <wp:posOffset>311150</wp:posOffset>
                      </wp:positionH>
                      <wp:positionV relativeFrom="paragraph">
                        <wp:posOffset>409575</wp:posOffset>
                      </wp:positionV>
                      <wp:extent cx="892175" cy="299720"/>
                      <wp:effectExtent l="0" t="0" r="3175" b="5080"/>
                      <wp:wrapNone/>
                      <wp:docPr id="298875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997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F2744A" w14:textId="7A55647C" w:rsidR="00AC7532" w:rsidRPr="00806499" w:rsidRDefault="00AC7532" w:rsidP="00635FA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ascii="Dubai" w:hAnsi="Dubai" w:cs="Dubai"/>
                                      <w:lang w:val="en-PH"/>
                                    </w:rPr>
                                  </w:pPr>
                                  <w:r w:rsidRPr="00806499">
                                    <w:rPr>
                                      <w:rFonts w:ascii="Dubai" w:hAnsi="Dubai" w:cs="Dubai"/>
                                      <w:b/>
                                      <w:bCs/>
                                      <w:rtl/>
                                    </w:rPr>
                                    <w:t>موضوع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E57890" id="_x0000_s1053" type="#_x0000_t202" alt="&quot;&quot;" style="position:absolute;left:0;text-align:left;margin-left:24.5pt;margin-top:32.25pt;width:70.25pt;height:23.6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" filled="f" stroked="f">
                      <v:textbox inset="0,0,0,0">
                        <w:txbxContent>
                          <w:p w14:paraId="30F2744A" w14:textId="7A55647C" w:rsidR="00AC7532" w:rsidRPr="00806499" w:rsidRDefault="00AC7532" w:rsidP="00635FA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ascii="Dubai" w:hAnsi="Dubai" w:cs="Dubai"/>
                                <w:lang w:val="en-PH"/>
                              </w:rPr>
                            </w:pPr>
                            <w:r w:rsidRPr="00806499">
                              <w:rPr>
                                <w:rFonts w:ascii="Dubai" w:hAnsi="Dubai" w:cs="Dubai"/>
                                <w:b/>
                                <w:bCs/>
                                <w:rtl/>
                              </w:rPr>
                              <w:t>موضوع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82A83" w:rsidRPr="0081328C">
              <w:rPr>
                <w:rFonts w:cs="Dubai"/>
                <w:noProof/>
                <w:lang w:bidi="fa-IR"/>
              </w:rPr>
              <w:drawing>
                <wp:inline distT="0" distB="0" distL="0" distR="0" wp14:anchorId="1D32C641" wp14:editId="3FEC6DA0">
                  <wp:extent cx="1482725" cy="1482725"/>
                  <wp:effectExtent l="0" t="0" r="3175" b="3175"/>
                  <wp:docPr id="1192365120" name="Picture 1192365120" descr="یک سند موضوعی یک گروپ برق و یک نشان مهم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365120" name="Picture 1192365120" descr="یک سند موضوعی یک گروپ برق و یک نشان مهم ره نیشو میدیه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757CE90" w14:textId="4D037FAC" w:rsidR="00971D1A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موضوعا (</w:t>
            </w:r>
            <w:r w:rsidR="00EF565D">
              <w:rPr>
                <w:rFonts w:cs="FS Me Pro"/>
                <w:bCs/>
                <w:lang w:bidi="fa-IR"/>
              </w:rPr>
              <w:t>themes</w:t>
            </w:r>
            <w:r w:rsidRPr="0081328C">
              <w:rPr>
                <w:rFonts w:cs="Dubai"/>
                <w:bCs/>
                <w:rtl/>
                <w:lang w:bidi="fa-IR"/>
              </w:rPr>
              <w:t>)</w:t>
            </w:r>
          </w:p>
          <w:p w14:paraId="6E9C3AEF" w14:textId="77777777" w:rsidR="00971D1A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موضوعا عبارت از نظریه های مهم استه که د بخشای مختلف کار و زندگی ازمو مه یه.</w:t>
            </w:r>
          </w:p>
        </w:tc>
      </w:tr>
      <w:tr w:rsidR="00A70131" w:rsidRPr="0081328C" w14:paraId="1355A620" w14:textId="77777777" w:rsidTr="008E4C07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D1AFA05" w14:textId="77777777" w:rsidR="00971D1A" w:rsidRPr="0081328C" w:rsidRDefault="00AC7532" w:rsidP="00806499">
            <w:pPr>
              <w:pStyle w:val="Image"/>
              <w:spacing w:line="240" w:lineRule="auto"/>
              <w:rPr>
                <w:rFonts w:cs="Dubai"/>
                <w:lang w:eastAsia="en-AU" w:bidi="fa-IR"/>
              </w:rPr>
            </w:pPr>
            <w:r w:rsidRPr="0081328C">
              <w:rPr>
                <w:rFonts w:cs="Dubai"/>
                <w:noProof/>
                <w:lang w:eastAsia="en-AU" w:bidi="fa-IR"/>
              </w:rPr>
              <w:drawing>
                <wp:inline distT="0" distB="0" distL="0" distR="0" wp14:anchorId="6C366DF0" wp14:editId="7F246FB8">
                  <wp:extent cx="1482725" cy="1482725"/>
                  <wp:effectExtent l="0" t="0" r="3175" b="3175"/>
                  <wp:docPr id="1821442464" name="Picture 37" descr="یک نفر ناراحت مالوم موشه. د بله سر شی یک حباب فکری استه که اوناره د حال گریه کیدو نیشو میدیه و د پالوی شی یک نشان مشکل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442464" name="Picture 37" descr="یک نفر ناراحت مالوم موشه. د بله سر شی یک حباب فکری استه که اوناره د حال گریه کیدو نیشو میدیه و د پالوی شی یک نشان مشکل استه.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EF65F5D" w14:textId="40F3BCC9" w:rsidR="00971D1A" w:rsidRPr="0081328C" w:rsidRDefault="00AC7532" w:rsidP="00806499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  <w:lang w:bidi="fa-IR"/>
              </w:rPr>
            </w:pPr>
            <w:r w:rsidRPr="0081328C">
              <w:rPr>
                <w:rFonts w:cs="Dubai"/>
                <w:bCs/>
                <w:rtl/>
                <w:lang w:bidi="fa-IR"/>
              </w:rPr>
              <w:t>صدمه روانی (</w:t>
            </w:r>
            <w:r w:rsidR="00EF565D">
              <w:rPr>
                <w:rFonts w:cs="FS Me Pro"/>
                <w:bCs/>
                <w:lang w:bidi="fa-IR"/>
              </w:rPr>
              <w:t>trauma</w:t>
            </w:r>
            <w:r w:rsidRPr="0081328C">
              <w:rPr>
                <w:rFonts w:cs="Dubai"/>
                <w:bCs/>
                <w:rtl/>
                <w:lang w:bidi="fa-IR"/>
              </w:rPr>
              <w:t>)</w:t>
            </w:r>
          </w:p>
          <w:p w14:paraId="4CB572E9" w14:textId="77777777" w:rsidR="00971D1A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 xml:space="preserve">صدمه روانی طریقه احساس شیم د باره کدام چیز بد که بلده شیم اتفاق افتاده استه. </w:t>
            </w:r>
          </w:p>
          <w:p w14:paraId="680645DC" w14:textId="77777777" w:rsidR="00971D1A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بلده مثال، شاید احساس ترس یا پریشانی کنید.</w:t>
            </w:r>
          </w:p>
          <w:p w14:paraId="53B2F45E" w14:textId="77777777" w:rsidR="00971D1A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  <w:lang w:bidi="fa-IR"/>
              </w:rPr>
            </w:pPr>
            <w:r w:rsidRPr="0081328C">
              <w:rPr>
                <w:rFonts w:cs="Dubai"/>
                <w:rtl/>
                <w:lang w:bidi="fa-IR"/>
              </w:rPr>
              <w:t>صدمه روانی می تینه بله مردم به طریقای مختلف تاثیر کنه.</w:t>
            </w:r>
          </w:p>
        </w:tc>
      </w:tr>
    </w:tbl>
    <w:p w14:paraId="57D2C349" w14:textId="77777777" w:rsidR="00463A40" w:rsidRPr="0081328C" w:rsidRDefault="00463A40" w:rsidP="00806499">
      <w:pPr>
        <w:pStyle w:val="NoSpacing"/>
        <w:spacing w:before="4560" w:after="120"/>
        <w:rPr>
          <w:rFonts w:ascii="FS Me Pro" w:hAnsi="FS Me Pro" w:cs="Dubai"/>
          <w:lang w:bidi="fa-IR"/>
        </w:rPr>
      </w:pPr>
    </w:p>
    <w:tbl>
      <w:tblPr>
        <w:tblStyle w:val="Style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A70131" w:rsidRPr="0081328C" w14:paraId="51E8828B" w14:textId="77777777" w:rsidTr="008E4C0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4B9AA10F" w14:textId="77777777" w:rsidR="000E4E3C" w:rsidRPr="0081328C" w:rsidRDefault="00AC7532" w:rsidP="00806499">
            <w:pPr>
              <w:spacing w:line="240" w:lineRule="auto"/>
              <w:rPr>
                <w:rFonts w:cs="Dubai"/>
                <w:lang w:bidi="fa-IR"/>
              </w:rPr>
            </w:pPr>
            <w:r w:rsidRPr="0081328C">
              <w:rPr>
                <w:rFonts w:cs="Dubai"/>
                <w:noProof/>
                <w:lang w:eastAsia="en-AU" w:bidi="fa-IR"/>
              </w:rPr>
              <w:drawing>
                <wp:inline distT="0" distB="0" distL="0" distR="0" wp14:anchorId="33DED676" wp14:editId="06D64702">
                  <wp:extent cx="864000" cy="864000"/>
                  <wp:effectExtent l="0" t="0" r="0" b="0"/>
                  <wp:docPr id="74" name="Picture 74" descr="آرم گروپ دسترسی مالوم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آرم گروپ دسترسی مالوما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0621989D" w14:textId="63D799AD" w:rsidR="000E4E3C" w:rsidRPr="0081328C" w:rsidRDefault="00AC7532" w:rsidP="00806499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sz w:val="22"/>
                <w:lang w:bidi="fa-IR"/>
              </w:rPr>
            </w:pPr>
            <w:r w:rsidRPr="0081328C">
              <w:rPr>
                <w:rFonts w:cs="Dubai"/>
                <w:sz w:val="24"/>
                <w:szCs w:val="24"/>
                <w:rtl/>
                <w:lang w:bidi="fa-IR"/>
              </w:rPr>
              <w:t xml:space="preserve">گروه دسترسی به مالومات ای سند قابل خواندون آسو ره با استفاده از عکاسی موجود و عکسای سفارشی جور کیده. از ای عکسا بدون اجازه استفاده نخاد شد. بلده هر گونه سوال د باره عکسا، لطفاً از وب سایت زیر دیدن کید </w:t>
            </w:r>
            <w:hyperlink r:id="rId150" w:history="1">
              <w:r w:rsidRPr="00806499">
                <w:rPr>
                  <w:rStyle w:val="Hyperlink"/>
                  <w:rFonts w:cs="FS Me Pro"/>
                  <w:bCs/>
                  <w:sz w:val="24"/>
                  <w:szCs w:val="24"/>
                  <w:rtl/>
                  <w:lang w:bidi="fa-IR"/>
                </w:rPr>
                <w:t>www.informationaccessgroup.com</w:t>
              </w:r>
            </w:hyperlink>
            <w:r w:rsidRPr="0081328C">
              <w:rPr>
                <w:rFonts w:cs="Dubai"/>
                <w:sz w:val="24"/>
                <w:szCs w:val="24"/>
                <w:rtl/>
                <w:lang w:bidi="fa-IR"/>
              </w:rPr>
              <w:t xml:space="preserve">. شماره وظیفه </w:t>
            </w:r>
            <w:r w:rsidR="00517E79">
              <w:rPr>
                <w:rFonts w:cs="Dubai"/>
                <w:sz w:val="24"/>
                <w:szCs w:val="24"/>
                <w:lang w:bidi="fa-IR"/>
              </w:rPr>
              <w:t>-A</w:t>
            </w:r>
            <w:r w:rsidRPr="00806499">
              <w:rPr>
                <w:rFonts w:cs="FS Me Pro"/>
                <w:sz w:val="24"/>
                <w:szCs w:val="24"/>
                <w:rtl/>
                <w:lang w:bidi="fa-IR"/>
              </w:rPr>
              <w:t xml:space="preserve">5212 </w:t>
            </w:r>
            <w:r w:rsidRPr="0081328C">
              <w:rPr>
                <w:rFonts w:cs="Dubai"/>
                <w:sz w:val="24"/>
                <w:szCs w:val="24"/>
                <w:rtl/>
                <w:lang w:bidi="fa-IR"/>
              </w:rPr>
              <w:t>ره بوگید.</w:t>
            </w:r>
          </w:p>
        </w:tc>
      </w:tr>
      <w:bookmarkEnd w:id="90"/>
      <w:bookmarkEnd w:id="91"/>
    </w:tbl>
    <w:p w14:paraId="5FE50196" w14:textId="77777777" w:rsidR="006A3B43" w:rsidRPr="0081328C" w:rsidRDefault="006A3B43" w:rsidP="00806499">
      <w:pPr>
        <w:pStyle w:val="Tablespacerrow"/>
        <w:rPr>
          <w:rFonts w:cs="Dubai"/>
          <w:lang w:bidi="fa-IR"/>
        </w:rPr>
        <w:sectPr w:rsidR="006A3B43" w:rsidRPr="0081328C" w:rsidSect="00C96C18">
          <w:footerReference w:type="default" r:id="rId151"/>
          <w:headerReference w:type="first" r:id="rId152"/>
          <w:footerReference w:type="first" r:id="rId153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6F7AB154" w14:textId="77777777" w:rsidR="00EC31C6" w:rsidRPr="0081328C" w:rsidRDefault="00EC31C6" w:rsidP="00806499">
      <w:pPr>
        <w:spacing w:line="240" w:lineRule="auto"/>
        <w:rPr>
          <w:rFonts w:cs="Dubai"/>
          <w:lang w:val="en-US" w:bidi="fa-IR"/>
        </w:rPr>
      </w:pPr>
    </w:p>
    <w:sectPr w:rsidR="00EC31C6" w:rsidRPr="0081328C" w:rsidSect="00C96C18">
      <w:footerReference w:type="default" r:id="rId154"/>
      <w:headerReference w:type="first" r:id="rId155"/>
      <w:footerReference w:type="first" r:id="rId156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3874A5" w14:textId="77777777" w:rsidR="00C96C18" w:rsidRDefault="00C96C18">
      <w:pPr>
        <w:spacing w:before="0" w:after="0" w:line="240" w:lineRule="auto"/>
      </w:pPr>
      <w:r>
        <w:separator/>
      </w:r>
    </w:p>
  </w:endnote>
  <w:endnote w:type="continuationSeparator" w:id="0">
    <w:p w14:paraId="594D2B59" w14:textId="77777777" w:rsidR="00C96C18" w:rsidRDefault="00C96C18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93FC7B1E-2AED-475A-9AA1-F0932A9DAA34}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2" w:fontKey="{84678901-8D05-47A8-98B5-92FD8139A2A4}"/>
    <w:embedBold r:id="rId3" w:fontKey="{24DC310D-C9A9-4985-960F-DF88D5A4ECB9}"/>
    <w:embedItalic r:id="rId4" w:fontKey="{7BB97393-FA08-4DD8-9470-BE32999DD79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B512EB5E-AD25-4EFD-A579-C46A9C108767}"/>
    <w:embedBold r:id="rId6" w:fontKey="{2EC0F775-9D26-4367-8094-50FFE18FEFE9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ubai">
    <w:panose1 w:val="020B0503030403030204"/>
    <w:charset w:val="00"/>
    <w:family w:val="swiss"/>
    <w:pitch w:val="variable"/>
    <w:sig w:usb0="80002067" w:usb1="80000000" w:usb2="00000008" w:usb3="00000000" w:csb0="00000041" w:csb1="00000000"/>
    <w:embedRegular r:id="rId7" w:fontKey="{FF8D3E12-AC12-44B2-882C-530A273648D0}"/>
    <w:embedBold r:id="rId8" w:fontKey="{80FF26E4-8BD4-4B60-B7F0-09763E7DEFB4}"/>
    <w:embedItalic r:id="rId9" w:fontKey="{3B7898B4-FCB9-4207-AE2D-786D1E5E4254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7FD362" w14:textId="6EE86D88" w:rsidR="00AC7532" w:rsidRPr="00806499" w:rsidRDefault="00AC7532" w:rsidP="000A0D67">
    <w:pPr>
      <w:pStyle w:val="Footer"/>
      <w:bidi/>
      <w:spacing w:after="180" w:line="240" w:lineRule="auto"/>
      <w:rPr>
        <w:rFonts w:cs="Dubai"/>
        <w:szCs w:val="22"/>
      </w:rPr>
    </w:pPr>
    <w:r w:rsidRPr="000749C5">
      <w:drawing>
        <wp:anchor distT="0" distB="0" distL="114300" distR="114300" simplePos="0" relativeHeight="251661312" behindDoc="1" locked="1" layoutInCell="1" allowOverlap="1" wp14:anchorId="65BEE27B" wp14:editId="62DED04C">
          <wp:simplePos x="0" y="0"/>
          <wp:positionH relativeFrom="page">
            <wp:posOffset>-217170</wp:posOffset>
          </wp:positionH>
          <wp:positionV relativeFrom="page">
            <wp:posOffset>9570085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806499">
      <w:rPr>
        <w:rFonts w:cs="Dubai"/>
        <w:szCs w:val="22"/>
        <w:rtl/>
      </w:rPr>
      <w:t xml:space="preserve">صفه </w:t>
    </w:r>
    <w:r w:rsidRPr="00806499">
      <w:rPr>
        <w:rFonts w:cs="Dubai"/>
        <w:szCs w:val="22"/>
      </w:rPr>
      <w:fldChar w:fldCharType="begin"/>
    </w:r>
    <w:r w:rsidRPr="00806499">
      <w:rPr>
        <w:rFonts w:cs="Dubai"/>
        <w:szCs w:val="22"/>
        <w:rtl/>
      </w:rPr>
      <w:instrText xml:space="preserve"> PAGE   \* MERGEFORMAT </w:instrText>
    </w:r>
    <w:r w:rsidRPr="00806499">
      <w:rPr>
        <w:rFonts w:cs="Dubai"/>
        <w:szCs w:val="22"/>
      </w:rPr>
      <w:fldChar w:fldCharType="separate"/>
    </w:r>
    <w:r w:rsidRPr="00806499">
      <w:rPr>
        <w:rFonts w:cs="Dubai"/>
        <w:szCs w:val="22"/>
        <w:rtl/>
      </w:rPr>
      <w:t>38</w:t>
    </w:r>
    <w:r w:rsidRPr="00806499">
      <w:rPr>
        <w:rFonts w:cs="Dubai"/>
        <w:szCs w:val="22"/>
      </w:rPr>
      <w:fldChar w:fldCharType="end"/>
    </w:r>
    <w:r w:rsidRPr="00806499">
      <w:rPr>
        <w:rFonts w:cs="Dubai"/>
        <w:szCs w:val="22"/>
        <w:rtl/>
      </w:rPr>
      <w:t xml:space="preserve"> از </w:t>
    </w:r>
    <w:r w:rsidRPr="00806499">
      <w:rPr>
        <w:rFonts w:cs="Dubai"/>
        <w:szCs w:val="22"/>
      </w:rPr>
      <w:fldChar w:fldCharType="begin"/>
    </w:r>
    <w:r w:rsidRPr="00806499">
      <w:rPr>
        <w:rFonts w:cs="Dubai"/>
        <w:szCs w:val="22"/>
        <w:rtl/>
      </w:rPr>
      <w:instrText xml:space="preserve"> NUMPAGES   \* MERGEFORMAT </w:instrText>
    </w:r>
    <w:r w:rsidRPr="00806499">
      <w:rPr>
        <w:rFonts w:cs="Dubai"/>
        <w:szCs w:val="22"/>
      </w:rPr>
      <w:fldChar w:fldCharType="separate"/>
    </w:r>
    <w:r w:rsidRPr="00806499">
      <w:rPr>
        <w:rFonts w:cs="Dubai"/>
        <w:szCs w:val="22"/>
        <w:rtl/>
      </w:rPr>
      <w:t>39</w:t>
    </w:r>
    <w:r w:rsidRPr="00806499">
      <w:rPr>
        <w:rFonts w:cs="Dubai"/>
        <w:szCs w:val="22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BD9F27" w14:textId="77777777" w:rsidR="00AC7532" w:rsidRPr="00806499" w:rsidRDefault="00AC7532" w:rsidP="00EC34F7">
    <w:pPr>
      <w:pStyle w:val="Footerfrontpage"/>
      <w:bidi/>
      <w:rPr>
        <w:rFonts w:cs="FS Me Pro"/>
        <w:szCs w:val="32"/>
      </w:rPr>
    </w:pPr>
    <w:r w:rsidRPr="00806499">
      <w:rPr>
        <w:rFonts w:cs="FS Me Pro"/>
        <w:noProof/>
        <w:szCs w:val="32"/>
      </w:rPr>
      <w:drawing>
        <wp:inline distT="0" distB="0" distL="0" distR="0" wp14:anchorId="0ED03BF1" wp14:editId="60DD9ABB">
          <wp:extent cx="1260000" cy="624393"/>
          <wp:effectExtent l="0" t="0" r="0" b="4445"/>
          <wp:docPr id="1655228495" name="Picture 1655228495" descr="نشان NDIS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55228495" name="Picture 1655228495" descr="نشان NDIS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Pr="00806499">
      <w:rPr>
        <w:rFonts w:cs="FS Me Pro"/>
        <w:szCs w:val="32"/>
        <w:rtl/>
      </w:rPr>
      <w:tab/>
    </w:r>
    <w:r w:rsidRPr="00806499">
      <w:rPr>
        <w:rFonts w:cs="FS Me Pro"/>
        <w:szCs w:val="32"/>
        <w:rtl/>
      </w:rPr>
      <w:tab/>
    </w:r>
    <w:r w:rsidRPr="00806499">
      <w:rPr>
        <w:rFonts w:cs="FS Me Pro"/>
        <w:szCs w:val="32"/>
        <w:rtl/>
      </w:rPr>
      <w:tab/>
    </w:r>
    <w:r w:rsidRPr="00806499">
      <w:rPr>
        <w:rFonts w:cs="FS Me Pro"/>
        <w:szCs w:val="32"/>
        <w:rtl/>
      </w:rPr>
      <w:tab/>
    </w:r>
    <w:r w:rsidRPr="00806499">
      <w:rPr>
        <w:rFonts w:cs="FS Me Pro"/>
        <w:szCs w:val="32"/>
        <w:rtl/>
      </w:rPr>
      <w:tab/>
    </w:r>
    <w:r w:rsidRPr="00806499">
      <w:rPr>
        <w:rFonts w:cs="FS Me Pro"/>
        <w:szCs w:val="32"/>
        <w:rtl/>
      </w:rPr>
      <w:tab/>
    </w:r>
    <w:r w:rsidRPr="00806499">
      <w:rPr>
        <w:rFonts w:cs="FS Me Pro"/>
        <w:szCs w:val="32"/>
        <w:rtl/>
      </w:rPr>
      <w:tab/>
    </w:r>
    <w:r w:rsidRPr="00806499">
      <w:rPr>
        <w:rFonts w:cs="FS Me Pro"/>
        <w:szCs w:val="32"/>
        <w:rtl/>
      </w:rPr>
      <w:tab/>
      <w:t xml:space="preserve"> ndis.gov.au</w:t>
    </w:r>
  </w:p>
  <w:p w14:paraId="5B8F7B13" w14:textId="77777777" w:rsidR="00AC7532" w:rsidRPr="00806499" w:rsidRDefault="00AC7532" w:rsidP="00EC34F7">
    <w:pPr>
      <w:pStyle w:val="Tablespacerrow"/>
      <w:rPr>
        <w:rFonts w:cs="FS Me Pro"/>
      </w:rPr>
    </w:pPr>
    <w:r w:rsidRPr="00806499">
      <w:rPr>
        <w:rFonts w:cs="FS Me Pro"/>
      </w:rPr>
      <w:br/>
    </w:r>
  </w:p>
  <w:p w14:paraId="2A7174ED" w14:textId="77777777" w:rsidR="00AC7532" w:rsidRPr="00806499" w:rsidRDefault="00AC7532" w:rsidP="00C36784">
    <w:pPr>
      <w:pStyle w:val="Default"/>
      <w:rPr>
        <w:rFonts w:cs="FS Me Pro"/>
        <w:szCs w:val="3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F7510" w14:textId="77777777" w:rsidR="00AC7532" w:rsidRPr="001A07DF" w:rsidRDefault="00AC7532" w:rsidP="000749C5">
    <w:pPr>
      <w:pStyle w:val="Footer"/>
      <w:bidi/>
    </w:pPr>
    <w:r w:rsidRPr="00AD2EFB">
      <w:rPr>
        <w:rStyle w:val="IntenseEmphasis1"/>
        <w:rtl/>
      </w:rPr>
      <w:t>ndis.gov.au</w:t>
    </w:r>
    <w:r w:rsidRPr="00AD2EFB">
      <w:rPr>
        <w:rStyle w:val="IntenseEmphasis1"/>
        <w:rtl/>
      </w:rPr>
      <w:tab/>
    </w:r>
    <w:sdt>
      <w:sdtPr>
        <w:rPr>
          <w:rtl/>
        </w:rPr>
        <w:alias w:val="Title"/>
        <w:id w:val="1006056668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 Strategy 2024–2028</w:t>
        </w:r>
      </w:sdtContent>
    </w:sdt>
    <w:r>
      <w:rPr>
        <w:rtl/>
      </w:rPr>
      <w:t xml:space="preserve"> | </w:t>
    </w:r>
    <w:sdt>
      <w:sdtPr>
        <w:rPr>
          <w:rtl/>
        </w:rPr>
        <w:id w:val="1523293202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  <w:rtl/>
          </w:rPr>
          <w:t>Click or tap to enter a date.</w:t>
        </w:r>
      </w:sdtContent>
    </w:sdt>
    <w:r w:rsidRPr="00AD2EFB">
      <w:rPr>
        <w:rStyle w:val="IntenseEmphasis1"/>
        <w:rtl/>
      </w:rPr>
      <w:tab/>
    </w:r>
    <w:sdt>
      <w:sdtPr>
        <w:rPr>
          <w:rtl/>
        </w:rPr>
        <w:id w:val="254049726"/>
        <w:docPartObj>
          <w:docPartGallery w:val="Page Numbers (Bottom of Page)"/>
          <w:docPartUnique/>
        </w:docPartObj>
      </w:sdtPr>
      <w:sdtContent>
        <w:r w:rsidRPr="001A07DF">
          <w:rPr>
            <w:rtl/>
          </w:rPr>
          <w:t xml:space="preserve">صفه </w:t>
        </w:r>
        <w:r w:rsidRPr="001A07DF">
          <w:fldChar w:fldCharType="begin"/>
        </w:r>
        <w:r w:rsidRPr="001A07DF">
          <w:rPr>
            <w:rtl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tl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C6326C" w14:textId="77777777" w:rsidR="00AC7532" w:rsidRPr="00806499" w:rsidRDefault="00AC7532" w:rsidP="00806499">
    <w:pPr>
      <w:jc w:val="right"/>
      <w:rPr>
        <w:rFonts w:cs="FS Me Pro"/>
        <w:lang w:val="en-US"/>
      </w:rPr>
    </w:pPr>
    <w:r w:rsidRPr="00806499">
      <w:rPr>
        <w:rFonts w:cs="FS Me Pro"/>
        <w:noProof/>
        <w:lang w:val="en-US"/>
      </w:rPr>
      <w:drawing>
        <wp:inline distT="0" distB="0" distL="0" distR="0" wp14:anchorId="1742B701" wp14:editId="611871DE">
          <wp:extent cx="1620000" cy="919733"/>
          <wp:effectExtent l="0" t="0" r="0" b="0"/>
          <wp:docPr id="7" name="Picture 7" descr="نشان NDI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نشان NDI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3289188D" w14:textId="77777777" w:rsidR="00AC7532" w:rsidRPr="00806499" w:rsidRDefault="00AC7532" w:rsidP="00CB3B8E">
    <w:pPr>
      <w:rPr>
        <w:rFonts w:cs="FS Me Pro"/>
      </w:rPr>
    </w:pPr>
  </w:p>
  <w:p w14:paraId="507F9F5B" w14:textId="77777777" w:rsidR="00AC7532" w:rsidRPr="00806499" w:rsidRDefault="00AC7532" w:rsidP="00CB3B8E">
    <w:pPr>
      <w:pStyle w:val="Backpagetext"/>
      <w:bidi/>
      <w:rPr>
        <w:rFonts w:cs="FS Me Pro"/>
      </w:rPr>
    </w:pPr>
    <w:r w:rsidRPr="00806499">
      <w:rPr>
        <w:rFonts w:cs="FS Me Pro"/>
        <w:rtl/>
      </w:rPr>
      <w:t>ndis.gov.au</w:t>
    </w:r>
  </w:p>
  <w:p w14:paraId="4B11407F" w14:textId="77777777" w:rsidR="00AC7532" w:rsidRPr="00806499" w:rsidRDefault="00AC7532" w:rsidP="00CB3B8E">
    <w:pPr>
      <w:pStyle w:val="Backpagetext"/>
      <w:rPr>
        <w:rFonts w:cs="FS Me Pro"/>
      </w:rPr>
    </w:pPr>
  </w:p>
  <w:p w14:paraId="6FE42B30" w14:textId="77777777" w:rsidR="00AC7532" w:rsidRPr="00806499" w:rsidRDefault="00AC7532" w:rsidP="00CB3B8E">
    <w:pPr>
      <w:pStyle w:val="Backpagetext"/>
      <w:rPr>
        <w:rFonts w:cs="FS Me Pro"/>
      </w:rPr>
    </w:pPr>
  </w:p>
  <w:p w14:paraId="1F59D596" w14:textId="77777777" w:rsidR="00AC7532" w:rsidRPr="00806499" w:rsidRDefault="00AC7532" w:rsidP="00CB3B8E">
    <w:pPr>
      <w:pStyle w:val="ProductCode"/>
      <w:rPr>
        <w:rFonts w:cs="FS Me Pro"/>
      </w:rPr>
    </w:pPr>
    <w:r w:rsidRPr="00806499">
      <w:rPr>
        <w:rFonts w:cs="FS Me Pro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04859D" w14:textId="77777777" w:rsidR="00C96C18" w:rsidRDefault="00C96C18">
      <w:pPr>
        <w:spacing w:before="0" w:after="0" w:line="240" w:lineRule="auto"/>
      </w:pPr>
      <w:r>
        <w:separator/>
      </w:r>
    </w:p>
  </w:footnote>
  <w:footnote w:type="continuationSeparator" w:id="0">
    <w:p w14:paraId="0CD658EB" w14:textId="77777777" w:rsidR="00C96C18" w:rsidRDefault="00C96C18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FF808F" w14:textId="77777777" w:rsidR="00AC7532" w:rsidRDefault="00AC7532">
    <w:pPr>
      <w:pStyle w:val="Header"/>
    </w:pPr>
    <w:r>
      <w:drawing>
        <wp:anchor distT="0" distB="0" distL="114300" distR="114300" simplePos="0" relativeHeight="251658240" behindDoc="1" locked="0" layoutInCell="1" allowOverlap="1" wp14:anchorId="7D30A406" wp14:editId="321F593E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5758" cy="10908000"/>
          <wp:effectExtent l="0" t="0" r="0" b="8255"/>
          <wp:wrapNone/>
          <wp:docPr id="758980660" name="Picture 758980660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9025358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775758" cy="109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CFEB47" w14:textId="77777777" w:rsidR="00AC7532" w:rsidRPr="00C65783" w:rsidRDefault="00AC7532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1DEE31EE" wp14:editId="55FE48FB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E38FC06" id="Rectangle 8" o:spid="_x0000_s1026" alt="&quot;&quot;" style="position:absolute;margin-left:-8.4pt;margin-top:-17.75pt;width:612.3pt;height:850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281406FA"/>
    <w:lvl w:ilvl="0" w:tplc="ACE697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DA271D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116F6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2B46A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604960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620370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BA8BCB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3C05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5B8C5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35D7C"/>
    <w:multiLevelType w:val="hybridMultilevel"/>
    <w:tmpl w:val="1EEA5CBE"/>
    <w:lvl w:ilvl="0" w:tplc="48ECE6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35835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D9CCF4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4B0E71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BC46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2326A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3C2654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E04FD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FEAA9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5B1258"/>
    <w:multiLevelType w:val="hybridMultilevel"/>
    <w:tmpl w:val="BD6E95E8"/>
    <w:lvl w:ilvl="0" w:tplc="E26274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910F2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786AD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9CAB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6EE013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AEC3C1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602C0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BC706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B6E33D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3D77A2"/>
    <w:multiLevelType w:val="hybridMultilevel"/>
    <w:tmpl w:val="C616CD64"/>
    <w:lvl w:ilvl="0" w:tplc="32E6EE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C7C2C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240EA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176B63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BE2E3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F3C86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72EFC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5CF8D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2BCA78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3C6F0E"/>
    <w:multiLevelType w:val="hybridMultilevel"/>
    <w:tmpl w:val="F3C0C1EE"/>
    <w:lvl w:ilvl="0" w:tplc="E2707E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D9E7B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5B040A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A604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9F80CB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E2E404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19895B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29071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31E98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EC5804"/>
    <w:multiLevelType w:val="hybridMultilevel"/>
    <w:tmpl w:val="A678C7D8"/>
    <w:lvl w:ilvl="0" w:tplc="956E0586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4D0652C2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31C233D0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34421F7C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2B5A763A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13A4BCAE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F10C1932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E6366506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03DC7658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6" w15:restartNumberingAfterBreak="0">
    <w:nsid w:val="08083C12"/>
    <w:multiLevelType w:val="hybridMultilevel"/>
    <w:tmpl w:val="3E20E59A"/>
    <w:lvl w:ilvl="0" w:tplc="35CC42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5CA932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D18E2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114983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3023E0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C08CD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2F09B1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4207C3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92D6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0A1349"/>
    <w:multiLevelType w:val="hybridMultilevel"/>
    <w:tmpl w:val="687A93E2"/>
    <w:lvl w:ilvl="0" w:tplc="79D08F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02631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5D899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A88B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71E09C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90EF1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D3C5B4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BBAB4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7C65E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354B90"/>
    <w:multiLevelType w:val="hybridMultilevel"/>
    <w:tmpl w:val="46ACB930"/>
    <w:lvl w:ilvl="0" w:tplc="E93657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24416C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F204B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D8A06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A6C9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E723DB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B4EB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420B7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F32E8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936215"/>
    <w:multiLevelType w:val="hybridMultilevel"/>
    <w:tmpl w:val="4A68ECF8"/>
    <w:lvl w:ilvl="0" w:tplc="A64AEA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1BE3A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D0E19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36E1D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2A60FC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A32F94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B261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9CB9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916F8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9212E5"/>
    <w:multiLevelType w:val="hybridMultilevel"/>
    <w:tmpl w:val="71006F82"/>
    <w:lvl w:ilvl="0" w:tplc="AD38CA90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B030A9FC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ACE8D06C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753C0C54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4F1C38AE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E250C08E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A6186E6A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4DF89410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D06A0ED2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10B92FF2"/>
    <w:multiLevelType w:val="hybridMultilevel"/>
    <w:tmpl w:val="2F740076"/>
    <w:lvl w:ilvl="0" w:tplc="D4C651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99CB43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BD8F9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B427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24CFEF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65AFD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196B38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BAF3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058FFD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1450B0"/>
    <w:multiLevelType w:val="hybridMultilevel"/>
    <w:tmpl w:val="66124178"/>
    <w:lvl w:ilvl="0" w:tplc="1A9079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3066A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BADCA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A210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7648A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72876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5962FF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A56D5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AC4FC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4762C1"/>
    <w:multiLevelType w:val="hybridMultilevel"/>
    <w:tmpl w:val="9466B76A"/>
    <w:lvl w:ilvl="0" w:tplc="6F964B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4725D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752BD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D823A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C40D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C6864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C449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81AF69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00285F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3E20021"/>
    <w:multiLevelType w:val="hybridMultilevel"/>
    <w:tmpl w:val="1D163C34"/>
    <w:lvl w:ilvl="0" w:tplc="9B0480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792665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DAAD6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2C484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F9475F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C4E44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EDC628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3444F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98084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49124DD"/>
    <w:multiLevelType w:val="hybridMultilevel"/>
    <w:tmpl w:val="E4AE912C"/>
    <w:lvl w:ilvl="0" w:tplc="7DA80E4E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27D69F6E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BE626528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5722BC8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890B7CA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6AB4126E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812ACA68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714A99C0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EA485110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156D2D82"/>
    <w:multiLevelType w:val="hybridMultilevel"/>
    <w:tmpl w:val="1C4296B8"/>
    <w:lvl w:ilvl="0" w:tplc="18909C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3585D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39E1D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84608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C28BA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6B45CF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48A11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208E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92A4C8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75E1BE8"/>
    <w:multiLevelType w:val="hybridMultilevel"/>
    <w:tmpl w:val="480C7CE0"/>
    <w:lvl w:ilvl="0" w:tplc="B67645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022DC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B7AB05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58AD3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726797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6401D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803CF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8E4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7A2B5E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D224B86"/>
    <w:multiLevelType w:val="hybridMultilevel"/>
    <w:tmpl w:val="FA7E3658"/>
    <w:lvl w:ilvl="0" w:tplc="71D0A8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B480E0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83452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A4A1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ACA48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3CE078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46681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860A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4B4ED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281836"/>
    <w:multiLevelType w:val="hybridMultilevel"/>
    <w:tmpl w:val="14404686"/>
    <w:lvl w:ilvl="0" w:tplc="71949D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F4A09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0F421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D6E3A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0466D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13C4D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08198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62CEB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FC443D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44E89"/>
    <w:multiLevelType w:val="hybridMultilevel"/>
    <w:tmpl w:val="A8600788"/>
    <w:lvl w:ilvl="0" w:tplc="E774E6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F4078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2A673E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5E601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D80821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B60F42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D82D1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11E3AE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DE6C67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2B30ED"/>
    <w:multiLevelType w:val="hybridMultilevel"/>
    <w:tmpl w:val="75C46E38"/>
    <w:lvl w:ilvl="0" w:tplc="0F9663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A2AC4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5FAF9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D6F1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A0EDDC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77278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194A9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59C592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00620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BF50F0"/>
    <w:multiLevelType w:val="hybridMultilevel"/>
    <w:tmpl w:val="9AC0395E"/>
    <w:lvl w:ilvl="0" w:tplc="30D252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CB4B1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4F0724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B5604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2B421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974634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98697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E2A8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C4CA9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5368B4"/>
    <w:multiLevelType w:val="hybridMultilevel"/>
    <w:tmpl w:val="2C6CA4F8"/>
    <w:lvl w:ilvl="0" w:tplc="E24041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A1C050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372F1E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02475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B02B5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DEC7D9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9F65B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3EF81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9BCB7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5" w15:restartNumberingAfterBreak="0">
    <w:nsid w:val="2FD06D2E"/>
    <w:multiLevelType w:val="hybridMultilevel"/>
    <w:tmpl w:val="89203090"/>
    <w:lvl w:ilvl="0" w:tplc="ADC4C2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AE4442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F94D15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183F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884C4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E2E1B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0666D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E664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DF0CC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FFB7F59"/>
    <w:multiLevelType w:val="hybridMultilevel"/>
    <w:tmpl w:val="7E10CC8C"/>
    <w:lvl w:ilvl="0" w:tplc="0674D4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F5A17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EFC4A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4B29CB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D4A07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1B646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6A03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6CF7A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DC2CA8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7E15BF"/>
    <w:multiLevelType w:val="hybridMultilevel"/>
    <w:tmpl w:val="33689E30"/>
    <w:lvl w:ilvl="0" w:tplc="E29051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EAC5B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7266E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90FCC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E0C0A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BB4DB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D9EC1B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C50D62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B7CD3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4DC2359"/>
    <w:multiLevelType w:val="hybridMultilevel"/>
    <w:tmpl w:val="A7F4B28A"/>
    <w:lvl w:ilvl="0" w:tplc="16B6B1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0F87C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88CA2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B2E37F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12478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516D8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4506B6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5414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9BCAA4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8522BE"/>
    <w:multiLevelType w:val="hybridMultilevel"/>
    <w:tmpl w:val="DF0087F2"/>
    <w:lvl w:ilvl="0" w:tplc="1988B6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EE041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B62545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4071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F9E677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F8408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31A6DB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C6C22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BC5B6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F16336"/>
    <w:multiLevelType w:val="hybridMultilevel"/>
    <w:tmpl w:val="1E482024"/>
    <w:lvl w:ilvl="0" w:tplc="97483F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0562C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D6E68A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C8F8F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188640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9B695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9E4AD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4C02E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9C6D4F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CC21142"/>
    <w:multiLevelType w:val="hybridMultilevel"/>
    <w:tmpl w:val="D4FC81EA"/>
    <w:lvl w:ilvl="0" w:tplc="F57636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8CEDDD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96820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108D9F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94C4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5061F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F40A1A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DA2C6D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4ECDBE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E424F8"/>
    <w:multiLevelType w:val="hybridMultilevel"/>
    <w:tmpl w:val="C4AC8220"/>
    <w:lvl w:ilvl="0" w:tplc="8EB065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68E82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1CC16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EFA7C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22A3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1EEB0F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D0DE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21C32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7D0E46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F306150"/>
    <w:multiLevelType w:val="hybridMultilevel"/>
    <w:tmpl w:val="191A65F6"/>
    <w:lvl w:ilvl="0" w:tplc="DF5427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F36D8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3763E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6BE783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A5ED9F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85C49E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75C88C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082CE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B2042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15A5FD1"/>
    <w:multiLevelType w:val="hybridMultilevel"/>
    <w:tmpl w:val="5AC47F54"/>
    <w:lvl w:ilvl="0" w:tplc="D674CE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7F444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E3AB10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9E613F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DC662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A4EC2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A1CC66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529A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50CFF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3A556E5"/>
    <w:multiLevelType w:val="hybridMultilevel"/>
    <w:tmpl w:val="E1C627D4"/>
    <w:lvl w:ilvl="0" w:tplc="6DBE7F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08898C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314727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E486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2ECA3B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37C10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E8AB1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2421A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1EC292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BF11E0"/>
    <w:multiLevelType w:val="hybridMultilevel"/>
    <w:tmpl w:val="405EB1DE"/>
    <w:lvl w:ilvl="0" w:tplc="C3F64B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5CC86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07662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C2C3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6D863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C6CA2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E802A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918BD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F86A4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5202169"/>
    <w:multiLevelType w:val="hybridMultilevel"/>
    <w:tmpl w:val="91002EFC"/>
    <w:lvl w:ilvl="0" w:tplc="704C9E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BFA38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338BD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1085F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FCD3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5C3C4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E0078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9CAEA5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F7CA5B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AA4F4C"/>
    <w:multiLevelType w:val="hybridMultilevel"/>
    <w:tmpl w:val="76B0D7E4"/>
    <w:lvl w:ilvl="0" w:tplc="FB6AD5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D46735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256D3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CC84F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4C947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E269B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6CA6F1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026B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93C5D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9F20046"/>
    <w:multiLevelType w:val="hybridMultilevel"/>
    <w:tmpl w:val="53F2BDFC"/>
    <w:lvl w:ilvl="0" w:tplc="C2B083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CD45D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7C474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708D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560A40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9A43A6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996248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5B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ED68D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B01276D"/>
    <w:multiLevelType w:val="hybridMultilevel"/>
    <w:tmpl w:val="5B20678A"/>
    <w:lvl w:ilvl="0" w:tplc="79D2E8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A245B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7B2E1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B84EC5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9C22A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E5287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15C490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984341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9BC6E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BB8177C"/>
    <w:multiLevelType w:val="hybridMultilevel"/>
    <w:tmpl w:val="A42A64BA"/>
    <w:lvl w:ilvl="0" w:tplc="7562CC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07C380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98C23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E2FBF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D9882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2E08F6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78E18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386C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07676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BED15CE"/>
    <w:multiLevelType w:val="hybridMultilevel"/>
    <w:tmpl w:val="C18A4A34"/>
    <w:lvl w:ilvl="0" w:tplc="578AC5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BFC92C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FAEB99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822406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AEAC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3F675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9F859B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12C0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EBC59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D2B3812"/>
    <w:multiLevelType w:val="hybridMultilevel"/>
    <w:tmpl w:val="56382C4C"/>
    <w:lvl w:ilvl="0" w:tplc="9A66E9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D46D0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BF8CA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A7E22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738558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1223A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E7C44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18E049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520873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E043A99"/>
    <w:multiLevelType w:val="hybridMultilevel"/>
    <w:tmpl w:val="8A46065C"/>
    <w:lvl w:ilvl="0" w:tplc="854AEF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442A9D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C0850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CEA56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A684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DA7CC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F5EB3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9E40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292FD7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2AC657D"/>
    <w:multiLevelType w:val="hybridMultilevel"/>
    <w:tmpl w:val="88DAA974"/>
    <w:lvl w:ilvl="0" w:tplc="AFB67B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F4E21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44CAB8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79C02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C827E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B81F7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06074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20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CFA05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9D86F0A"/>
    <w:multiLevelType w:val="hybridMultilevel"/>
    <w:tmpl w:val="A3129B2C"/>
    <w:lvl w:ilvl="0" w:tplc="4C8640C4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FBE41E4A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7D5CA060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FC8E82AC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728E2AD6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CBFC1DEE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8132E9B4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469C23BE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B6E4DB06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47" w15:restartNumberingAfterBreak="0">
    <w:nsid w:val="609A4362"/>
    <w:multiLevelType w:val="hybridMultilevel"/>
    <w:tmpl w:val="7A7C5A64"/>
    <w:lvl w:ilvl="0" w:tplc="B0F2CE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7E8E4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452C80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5AE336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BECC2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5EC27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5960D3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682230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22492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15E0E93"/>
    <w:multiLevelType w:val="hybridMultilevel"/>
    <w:tmpl w:val="A4B087F8"/>
    <w:lvl w:ilvl="0" w:tplc="5CA0C9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22291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41A80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702B93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6B483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484C1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904C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732EDC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EE01E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22906E5"/>
    <w:multiLevelType w:val="hybridMultilevel"/>
    <w:tmpl w:val="268059EA"/>
    <w:lvl w:ilvl="0" w:tplc="D3B0AD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9EEAA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C06E7C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74FFF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74E31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F52025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ED0955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BEDD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FEE6E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4F855A0"/>
    <w:multiLevelType w:val="hybridMultilevel"/>
    <w:tmpl w:val="CA301826"/>
    <w:lvl w:ilvl="0" w:tplc="CBB8CD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9E94F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38E59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1409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0004B7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8B69D5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FAA3D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DD29EB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62A5B7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57E57DE"/>
    <w:multiLevelType w:val="hybridMultilevel"/>
    <w:tmpl w:val="78F4CC92"/>
    <w:lvl w:ilvl="0" w:tplc="CB9825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C5C8F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A8C4AD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95455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9F273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99CAF8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0A4BA7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894308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DE2F2E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6425021"/>
    <w:multiLevelType w:val="hybridMultilevel"/>
    <w:tmpl w:val="6B7AA448"/>
    <w:lvl w:ilvl="0" w:tplc="933E27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C6A2C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0FE76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4058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AC4A79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6889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362455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5CE9A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7AFD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76D141A"/>
    <w:multiLevelType w:val="hybridMultilevel"/>
    <w:tmpl w:val="1F52EE80"/>
    <w:lvl w:ilvl="0" w:tplc="378C498C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0C16E450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785CCB3C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6FDEEF64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756E6956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833C1D42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F4448512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953ED94C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E6CA83C4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4" w15:restartNumberingAfterBreak="0">
    <w:nsid w:val="68D75AD7"/>
    <w:multiLevelType w:val="hybridMultilevel"/>
    <w:tmpl w:val="589847CE"/>
    <w:lvl w:ilvl="0" w:tplc="23363F82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C6BCB90C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71E86E3E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9D36935C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9AE6136A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3DD6C852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ABA0BCEA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CF802028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0C080D76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5" w15:restartNumberingAfterBreak="0">
    <w:nsid w:val="694D77F2"/>
    <w:multiLevelType w:val="hybridMultilevel"/>
    <w:tmpl w:val="1B84D5E4"/>
    <w:lvl w:ilvl="0" w:tplc="33605C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6B8A0A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A9C1D1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48CEE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86A27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D664BB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E2953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E214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AC0B0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DEF47F2"/>
    <w:multiLevelType w:val="hybridMultilevel"/>
    <w:tmpl w:val="BAAE1B82"/>
    <w:lvl w:ilvl="0" w:tplc="45F4387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74AC56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A4CD1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5043D6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B0480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226DA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AC95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1AE50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A809C6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EDE051A"/>
    <w:multiLevelType w:val="hybridMultilevel"/>
    <w:tmpl w:val="F118E430"/>
    <w:lvl w:ilvl="0" w:tplc="03B45F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6C44FF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B1087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4266FB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A56C2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9F27CE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E73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17868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158D6F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46220C0"/>
    <w:multiLevelType w:val="hybridMultilevel"/>
    <w:tmpl w:val="BBBA6030"/>
    <w:lvl w:ilvl="0" w:tplc="59C20046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  <w:color w:val="6B2976"/>
      </w:rPr>
    </w:lvl>
    <w:lvl w:ilvl="1" w:tplc="FB2C49FC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AF0CD754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4E6CF95E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28746464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EAB6CAEA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04E243C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9F44952A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EB18B478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59" w15:restartNumberingAfterBreak="0">
    <w:nsid w:val="75520F1B"/>
    <w:multiLevelType w:val="hybridMultilevel"/>
    <w:tmpl w:val="15EECC58"/>
    <w:lvl w:ilvl="0" w:tplc="51E4FE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0BCA26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92CD4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A387B9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CEE93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576F8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48C873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1A21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EEC95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D22676A"/>
    <w:multiLevelType w:val="hybridMultilevel"/>
    <w:tmpl w:val="49826F42"/>
    <w:lvl w:ilvl="0" w:tplc="B2782D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5DCACD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316EF7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7273F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B30915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6B445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C7071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2C61B9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12ABD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D806BE2"/>
    <w:multiLevelType w:val="hybridMultilevel"/>
    <w:tmpl w:val="94B424CE"/>
    <w:lvl w:ilvl="0" w:tplc="2B1071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E0EF0B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9FA46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589A3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FA73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77689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80C6C6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822686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AAA8C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BF6D29"/>
    <w:multiLevelType w:val="hybridMultilevel"/>
    <w:tmpl w:val="4F6C6D42"/>
    <w:lvl w:ilvl="0" w:tplc="CC58F2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78EF6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31CD3C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57CADC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960813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0843B2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F7AD26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4A5C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1567E2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DC372CE"/>
    <w:multiLevelType w:val="hybridMultilevel"/>
    <w:tmpl w:val="14F426DE"/>
    <w:lvl w:ilvl="0" w:tplc="43A0DC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480645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F0EE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94ABD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B12FA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EEE2F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4B483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B32ACA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684C8E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E6D6CD1"/>
    <w:multiLevelType w:val="hybridMultilevel"/>
    <w:tmpl w:val="2CCA968A"/>
    <w:lvl w:ilvl="0" w:tplc="528E8A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26AC5F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6141A5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7AB93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D8EBB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B88AB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BF4FE7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84C12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2C2C9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EA26755"/>
    <w:multiLevelType w:val="hybridMultilevel"/>
    <w:tmpl w:val="CC4E4AAE"/>
    <w:lvl w:ilvl="0" w:tplc="83EEDAD6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CD4423FC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CF708AB4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A51EED42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992EFD7E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9718DC9C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1F69B20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C98ECC5A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38D0DBA6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 w16cid:durableId="2147236363">
    <w:abstractNumId w:val="24"/>
  </w:num>
  <w:num w:numId="2" w16cid:durableId="8676930">
    <w:abstractNumId w:val="41"/>
  </w:num>
  <w:num w:numId="3" w16cid:durableId="696807870">
    <w:abstractNumId w:val="26"/>
  </w:num>
  <w:num w:numId="4" w16cid:durableId="1152600953">
    <w:abstractNumId w:val="53"/>
  </w:num>
  <w:num w:numId="5" w16cid:durableId="1782412445">
    <w:abstractNumId w:val="38"/>
  </w:num>
  <w:num w:numId="6" w16cid:durableId="802163755">
    <w:abstractNumId w:val="9"/>
  </w:num>
  <w:num w:numId="7" w16cid:durableId="794324868">
    <w:abstractNumId w:val="33"/>
  </w:num>
  <w:num w:numId="8" w16cid:durableId="1394037322">
    <w:abstractNumId w:val="50"/>
  </w:num>
  <w:num w:numId="9" w16cid:durableId="1248425370">
    <w:abstractNumId w:val="48"/>
  </w:num>
  <w:num w:numId="10" w16cid:durableId="1905872316">
    <w:abstractNumId w:val="36"/>
  </w:num>
  <w:num w:numId="11" w16cid:durableId="788477752">
    <w:abstractNumId w:val="59"/>
  </w:num>
  <w:num w:numId="12" w16cid:durableId="139421768">
    <w:abstractNumId w:val="30"/>
  </w:num>
  <w:num w:numId="13" w16cid:durableId="722095602">
    <w:abstractNumId w:val="43"/>
  </w:num>
  <w:num w:numId="14" w16cid:durableId="149254966">
    <w:abstractNumId w:val="4"/>
  </w:num>
  <w:num w:numId="15" w16cid:durableId="721447858">
    <w:abstractNumId w:val="57"/>
  </w:num>
  <w:num w:numId="16" w16cid:durableId="102265342">
    <w:abstractNumId w:val="34"/>
  </w:num>
  <w:num w:numId="17" w16cid:durableId="158742428">
    <w:abstractNumId w:val="5"/>
  </w:num>
  <w:num w:numId="18" w16cid:durableId="669716239">
    <w:abstractNumId w:val="1"/>
  </w:num>
  <w:num w:numId="19" w16cid:durableId="1588465332">
    <w:abstractNumId w:val="28"/>
  </w:num>
  <w:num w:numId="20" w16cid:durableId="1978411287">
    <w:abstractNumId w:val="0"/>
  </w:num>
  <w:num w:numId="21" w16cid:durableId="1589314661">
    <w:abstractNumId w:val="60"/>
  </w:num>
  <w:num w:numId="22" w16cid:durableId="741371046">
    <w:abstractNumId w:val="39"/>
  </w:num>
  <w:num w:numId="23" w16cid:durableId="766388488">
    <w:abstractNumId w:val="6"/>
  </w:num>
  <w:num w:numId="24" w16cid:durableId="560558123">
    <w:abstractNumId w:val="35"/>
  </w:num>
  <w:num w:numId="25" w16cid:durableId="1519462397">
    <w:abstractNumId w:val="45"/>
  </w:num>
  <w:num w:numId="26" w16cid:durableId="1105275040">
    <w:abstractNumId w:val="21"/>
  </w:num>
  <w:num w:numId="27" w16cid:durableId="1978097305">
    <w:abstractNumId w:val="54"/>
  </w:num>
  <w:num w:numId="28" w16cid:durableId="301808143">
    <w:abstractNumId w:val="51"/>
  </w:num>
  <w:num w:numId="29" w16cid:durableId="1744377423">
    <w:abstractNumId w:val="42"/>
  </w:num>
  <w:num w:numId="30" w16cid:durableId="146437303">
    <w:abstractNumId w:val="52"/>
  </w:num>
  <w:num w:numId="31" w16cid:durableId="1776975440">
    <w:abstractNumId w:val="13"/>
  </w:num>
  <w:num w:numId="32" w16cid:durableId="1142309909">
    <w:abstractNumId w:val="18"/>
  </w:num>
  <w:num w:numId="33" w16cid:durableId="1234974285">
    <w:abstractNumId w:val="7"/>
  </w:num>
  <w:num w:numId="34" w16cid:durableId="408505801">
    <w:abstractNumId w:val="20"/>
  </w:num>
  <w:num w:numId="35" w16cid:durableId="1546989792">
    <w:abstractNumId w:val="58"/>
  </w:num>
  <w:num w:numId="36" w16cid:durableId="1659726137">
    <w:abstractNumId w:val="32"/>
  </w:num>
  <w:num w:numId="37" w16cid:durableId="1486817465">
    <w:abstractNumId w:val="62"/>
  </w:num>
  <w:num w:numId="38" w16cid:durableId="2064862770">
    <w:abstractNumId w:val="2"/>
  </w:num>
  <w:num w:numId="39" w16cid:durableId="1326278085">
    <w:abstractNumId w:val="15"/>
  </w:num>
  <w:num w:numId="40" w16cid:durableId="37319785">
    <w:abstractNumId w:val="16"/>
  </w:num>
  <w:num w:numId="41" w16cid:durableId="1485389312">
    <w:abstractNumId w:val="14"/>
  </w:num>
  <w:num w:numId="42" w16cid:durableId="1294216590">
    <w:abstractNumId w:val="27"/>
  </w:num>
  <w:num w:numId="43" w16cid:durableId="1536427758">
    <w:abstractNumId w:val="44"/>
  </w:num>
  <w:num w:numId="44" w16cid:durableId="1695960554">
    <w:abstractNumId w:val="23"/>
  </w:num>
  <w:num w:numId="45" w16cid:durableId="1259367355">
    <w:abstractNumId w:val="11"/>
  </w:num>
  <w:num w:numId="46" w16cid:durableId="130639421">
    <w:abstractNumId w:val="40"/>
  </w:num>
  <w:num w:numId="47" w16cid:durableId="1219779039">
    <w:abstractNumId w:val="65"/>
  </w:num>
  <w:num w:numId="48" w16cid:durableId="239213702">
    <w:abstractNumId w:val="19"/>
  </w:num>
  <w:num w:numId="49" w16cid:durableId="326904013">
    <w:abstractNumId w:val="22"/>
  </w:num>
  <w:num w:numId="50" w16cid:durableId="1771194148">
    <w:abstractNumId w:val="8"/>
  </w:num>
  <w:num w:numId="51" w16cid:durableId="1466503466">
    <w:abstractNumId w:val="31"/>
  </w:num>
  <w:num w:numId="52" w16cid:durableId="965312037">
    <w:abstractNumId w:val="63"/>
  </w:num>
  <w:num w:numId="53" w16cid:durableId="1452091526">
    <w:abstractNumId w:val="10"/>
  </w:num>
  <w:num w:numId="54" w16cid:durableId="1319501938">
    <w:abstractNumId w:val="46"/>
  </w:num>
  <w:num w:numId="55" w16cid:durableId="267347211">
    <w:abstractNumId w:val="56"/>
  </w:num>
  <w:num w:numId="56" w16cid:durableId="1998877441">
    <w:abstractNumId w:val="61"/>
  </w:num>
  <w:num w:numId="57" w16cid:durableId="131487448">
    <w:abstractNumId w:val="47"/>
  </w:num>
  <w:num w:numId="58" w16cid:durableId="900479133">
    <w:abstractNumId w:val="12"/>
  </w:num>
  <w:num w:numId="59" w16cid:durableId="1935743331">
    <w:abstractNumId w:val="25"/>
  </w:num>
  <w:num w:numId="60" w16cid:durableId="190193541">
    <w:abstractNumId w:val="55"/>
  </w:num>
  <w:num w:numId="61" w16cid:durableId="470757594">
    <w:abstractNumId w:val="64"/>
  </w:num>
  <w:num w:numId="62" w16cid:durableId="1774671676">
    <w:abstractNumId w:val="37"/>
  </w:num>
  <w:num w:numId="63" w16cid:durableId="1727679312">
    <w:abstractNumId w:val="17"/>
  </w:num>
  <w:num w:numId="64" w16cid:durableId="1509785290">
    <w:abstractNumId w:val="49"/>
  </w:num>
  <w:num w:numId="65" w16cid:durableId="1839425508">
    <w:abstractNumId w:val="29"/>
  </w:num>
  <w:num w:numId="66" w16cid:durableId="1806044073">
    <w:abstractNumId w:val="3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embedTrueTypeFont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33A2"/>
    <w:rsid w:val="00003F3E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1468"/>
    <w:rsid w:val="00011F45"/>
    <w:rsid w:val="00012201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2890"/>
    <w:rsid w:val="000236B5"/>
    <w:rsid w:val="00023867"/>
    <w:rsid w:val="00025085"/>
    <w:rsid w:val="00026D9B"/>
    <w:rsid w:val="00026E8E"/>
    <w:rsid w:val="000276DA"/>
    <w:rsid w:val="0003212C"/>
    <w:rsid w:val="000326CA"/>
    <w:rsid w:val="00032C87"/>
    <w:rsid w:val="00033014"/>
    <w:rsid w:val="0003438E"/>
    <w:rsid w:val="000349ED"/>
    <w:rsid w:val="00034C79"/>
    <w:rsid w:val="00035CE8"/>
    <w:rsid w:val="00035D95"/>
    <w:rsid w:val="00036E23"/>
    <w:rsid w:val="00037460"/>
    <w:rsid w:val="00037534"/>
    <w:rsid w:val="0004057F"/>
    <w:rsid w:val="000407F8"/>
    <w:rsid w:val="00040894"/>
    <w:rsid w:val="000412EC"/>
    <w:rsid w:val="0004229E"/>
    <w:rsid w:val="0004268F"/>
    <w:rsid w:val="000432B1"/>
    <w:rsid w:val="000434DF"/>
    <w:rsid w:val="00043949"/>
    <w:rsid w:val="000440AA"/>
    <w:rsid w:val="00044D74"/>
    <w:rsid w:val="00046373"/>
    <w:rsid w:val="000464C1"/>
    <w:rsid w:val="00046C00"/>
    <w:rsid w:val="00047818"/>
    <w:rsid w:val="00047EB1"/>
    <w:rsid w:val="0005049B"/>
    <w:rsid w:val="000506D4"/>
    <w:rsid w:val="0005115A"/>
    <w:rsid w:val="0005158E"/>
    <w:rsid w:val="00051741"/>
    <w:rsid w:val="00052332"/>
    <w:rsid w:val="000529ED"/>
    <w:rsid w:val="00052C01"/>
    <w:rsid w:val="00053110"/>
    <w:rsid w:val="00053B9D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308"/>
    <w:rsid w:val="000625EB"/>
    <w:rsid w:val="0006339E"/>
    <w:rsid w:val="000638F0"/>
    <w:rsid w:val="00063FB9"/>
    <w:rsid w:val="00064806"/>
    <w:rsid w:val="00065443"/>
    <w:rsid w:val="00067033"/>
    <w:rsid w:val="0006719A"/>
    <w:rsid w:val="00067268"/>
    <w:rsid w:val="000676E6"/>
    <w:rsid w:val="0007213A"/>
    <w:rsid w:val="00073579"/>
    <w:rsid w:val="000741EF"/>
    <w:rsid w:val="000749C5"/>
    <w:rsid w:val="00074F07"/>
    <w:rsid w:val="0007564C"/>
    <w:rsid w:val="0007577E"/>
    <w:rsid w:val="00075982"/>
    <w:rsid w:val="00076426"/>
    <w:rsid w:val="000765B7"/>
    <w:rsid w:val="00076E20"/>
    <w:rsid w:val="00076E7A"/>
    <w:rsid w:val="00076FDD"/>
    <w:rsid w:val="00077149"/>
    <w:rsid w:val="00080002"/>
    <w:rsid w:val="000802BB"/>
    <w:rsid w:val="00081281"/>
    <w:rsid w:val="00081601"/>
    <w:rsid w:val="00081CF6"/>
    <w:rsid w:val="00082231"/>
    <w:rsid w:val="0008232C"/>
    <w:rsid w:val="00082456"/>
    <w:rsid w:val="00082485"/>
    <w:rsid w:val="00082754"/>
    <w:rsid w:val="000837EF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098"/>
    <w:rsid w:val="00090531"/>
    <w:rsid w:val="000906AA"/>
    <w:rsid w:val="0009121A"/>
    <w:rsid w:val="000912A4"/>
    <w:rsid w:val="0009172A"/>
    <w:rsid w:val="00092D2F"/>
    <w:rsid w:val="000932ED"/>
    <w:rsid w:val="000955BD"/>
    <w:rsid w:val="0009636A"/>
    <w:rsid w:val="00097C02"/>
    <w:rsid w:val="000A04BE"/>
    <w:rsid w:val="000A0B89"/>
    <w:rsid w:val="000A0D67"/>
    <w:rsid w:val="000A12ED"/>
    <w:rsid w:val="000A1627"/>
    <w:rsid w:val="000A1AC3"/>
    <w:rsid w:val="000A2CA7"/>
    <w:rsid w:val="000A31E6"/>
    <w:rsid w:val="000A5D45"/>
    <w:rsid w:val="000A6160"/>
    <w:rsid w:val="000A6221"/>
    <w:rsid w:val="000A627C"/>
    <w:rsid w:val="000A6AC9"/>
    <w:rsid w:val="000A7480"/>
    <w:rsid w:val="000A767E"/>
    <w:rsid w:val="000A7B00"/>
    <w:rsid w:val="000A7E84"/>
    <w:rsid w:val="000B0B85"/>
    <w:rsid w:val="000B1CA0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D35"/>
    <w:rsid w:val="000B54BD"/>
    <w:rsid w:val="000B573C"/>
    <w:rsid w:val="000B58C9"/>
    <w:rsid w:val="000B684C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5BD8"/>
    <w:rsid w:val="000C6865"/>
    <w:rsid w:val="000C73B6"/>
    <w:rsid w:val="000C78D3"/>
    <w:rsid w:val="000C7997"/>
    <w:rsid w:val="000C7C5A"/>
    <w:rsid w:val="000D0240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5DCA"/>
    <w:rsid w:val="000D7347"/>
    <w:rsid w:val="000D78AF"/>
    <w:rsid w:val="000D7998"/>
    <w:rsid w:val="000D7DE3"/>
    <w:rsid w:val="000D7F04"/>
    <w:rsid w:val="000E042D"/>
    <w:rsid w:val="000E1147"/>
    <w:rsid w:val="000E203E"/>
    <w:rsid w:val="000E4C48"/>
    <w:rsid w:val="000E4E3C"/>
    <w:rsid w:val="000E55B2"/>
    <w:rsid w:val="000E5E0E"/>
    <w:rsid w:val="000E6558"/>
    <w:rsid w:val="000F1288"/>
    <w:rsid w:val="000F1FDA"/>
    <w:rsid w:val="000F29E2"/>
    <w:rsid w:val="000F32BB"/>
    <w:rsid w:val="000F32D8"/>
    <w:rsid w:val="000F3C06"/>
    <w:rsid w:val="000F3DAB"/>
    <w:rsid w:val="000F3DEF"/>
    <w:rsid w:val="000F3E68"/>
    <w:rsid w:val="000F3FD8"/>
    <w:rsid w:val="000F4040"/>
    <w:rsid w:val="000F431B"/>
    <w:rsid w:val="000F4B81"/>
    <w:rsid w:val="000F4FCC"/>
    <w:rsid w:val="000F52F4"/>
    <w:rsid w:val="00100247"/>
    <w:rsid w:val="00101DC6"/>
    <w:rsid w:val="0010205D"/>
    <w:rsid w:val="0010274C"/>
    <w:rsid w:val="00104C96"/>
    <w:rsid w:val="00104CF5"/>
    <w:rsid w:val="0010561C"/>
    <w:rsid w:val="001056CB"/>
    <w:rsid w:val="001066AD"/>
    <w:rsid w:val="001077C6"/>
    <w:rsid w:val="001078E4"/>
    <w:rsid w:val="00110CC5"/>
    <w:rsid w:val="001110D2"/>
    <w:rsid w:val="001118E7"/>
    <w:rsid w:val="00111BC2"/>
    <w:rsid w:val="00112A4D"/>
    <w:rsid w:val="001131E0"/>
    <w:rsid w:val="001135BF"/>
    <w:rsid w:val="00113808"/>
    <w:rsid w:val="00113CE3"/>
    <w:rsid w:val="00114898"/>
    <w:rsid w:val="00114B3B"/>
    <w:rsid w:val="00115336"/>
    <w:rsid w:val="00115682"/>
    <w:rsid w:val="001156E7"/>
    <w:rsid w:val="00115BCF"/>
    <w:rsid w:val="00115E73"/>
    <w:rsid w:val="001179C2"/>
    <w:rsid w:val="00117AEC"/>
    <w:rsid w:val="001207BF"/>
    <w:rsid w:val="00120A79"/>
    <w:rsid w:val="00120C33"/>
    <w:rsid w:val="00120CB9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3114E"/>
    <w:rsid w:val="00131635"/>
    <w:rsid w:val="00132D00"/>
    <w:rsid w:val="00132FC1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67D"/>
    <w:rsid w:val="00137E2D"/>
    <w:rsid w:val="001406F8"/>
    <w:rsid w:val="00140DB8"/>
    <w:rsid w:val="0014133F"/>
    <w:rsid w:val="00141AEC"/>
    <w:rsid w:val="00141D69"/>
    <w:rsid w:val="00144000"/>
    <w:rsid w:val="0014402F"/>
    <w:rsid w:val="001448DE"/>
    <w:rsid w:val="00146725"/>
    <w:rsid w:val="00147C2C"/>
    <w:rsid w:val="00147F76"/>
    <w:rsid w:val="00150649"/>
    <w:rsid w:val="00150B3C"/>
    <w:rsid w:val="00150F3C"/>
    <w:rsid w:val="001513F4"/>
    <w:rsid w:val="00151618"/>
    <w:rsid w:val="00151817"/>
    <w:rsid w:val="00151B51"/>
    <w:rsid w:val="00151C4E"/>
    <w:rsid w:val="001529D0"/>
    <w:rsid w:val="0015329D"/>
    <w:rsid w:val="00153E51"/>
    <w:rsid w:val="00153FC3"/>
    <w:rsid w:val="0015569B"/>
    <w:rsid w:val="00157ACA"/>
    <w:rsid w:val="001600B3"/>
    <w:rsid w:val="0016092C"/>
    <w:rsid w:val="00160B29"/>
    <w:rsid w:val="001619E4"/>
    <w:rsid w:val="001620F2"/>
    <w:rsid w:val="001626A7"/>
    <w:rsid w:val="00162701"/>
    <w:rsid w:val="00164186"/>
    <w:rsid w:val="00165099"/>
    <w:rsid w:val="0016570E"/>
    <w:rsid w:val="00165863"/>
    <w:rsid w:val="00165DF8"/>
    <w:rsid w:val="001663A3"/>
    <w:rsid w:val="00166689"/>
    <w:rsid w:val="00166B61"/>
    <w:rsid w:val="00167927"/>
    <w:rsid w:val="001711FF"/>
    <w:rsid w:val="00172FC5"/>
    <w:rsid w:val="00173B3A"/>
    <w:rsid w:val="00173F69"/>
    <w:rsid w:val="00174829"/>
    <w:rsid w:val="00174B02"/>
    <w:rsid w:val="0017586A"/>
    <w:rsid w:val="00176798"/>
    <w:rsid w:val="00176C83"/>
    <w:rsid w:val="0018024C"/>
    <w:rsid w:val="00180349"/>
    <w:rsid w:val="001807DA"/>
    <w:rsid w:val="00183046"/>
    <w:rsid w:val="001831FF"/>
    <w:rsid w:val="001838ED"/>
    <w:rsid w:val="001841C2"/>
    <w:rsid w:val="001869AE"/>
    <w:rsid w:val="00187383"/>
    <w:rsid w:val="001875A1"/>
    <w:rsid w:val="0019031B"/>
    <w:rsid w:val="00190B04"/>
    <w:rsid w:val="00190D93"/>
    <w:rsid w:val="001913A3"/>
    <w:rsid w:val="001917D9"/>
    <w:rsid w:val="001930BD"/>
    <w:rsid w:val="00193854"/>
    <w:rsid w:val="0019560B"/>
    <w:rsid w:val="00195E2B"/>
    <w:rsid w:val="0019630A"/>
    <w:rsid w:val="0019631C"/>
    <w:rsid w:val="001977B4"/>
    <w:rsid w:val="00197B5D"/>
    <w:rsid w:val="001A07DF"/>
    <w:rsid w:val="001A089E"/>
    <w:rsid w:val="001A20D1"/>
    <w:rsid w:val="001A2138"/>
    <w:rsid w:val="001A27FA"/>
    <w:rsid w:val="001A28B4"/>
    <w:rsid w:val="001A2E5E"/>
    <w:rsid w:val="001A2FB3"/>
    <w:rsid w:val="001A375B"/>
    <w:rsid w:val="001A4B24"/>
    <w:rsid w:val="001A4B9E"/>
    <w:rsid w:val="001A4D0F"/>
    <w:rsid w:val="001A5C7B"/>
    <w:rsid w:val="001A6053"/>
    <w:rsid w:val="001A712D"/>
    <w:rsid w:val="001B1575"/>
    <w:rsid w:val="001B2CCF"/>
    <w:rsid w:val="001B2D99"/>
    <w:rsid w:val="001B30A8"/>
    <w:rsid w:val="001B30D8"/>
    <w:rsid w:val="001B337A"/>
    <w:rsid w:val="001B4580"/>
    <w:rsid w:val="001B45AF"/>
    <w:rsid w:val="001B4AD1"/>
    <w:rsid w:val="001B4DFE"/>
    <w:rsid w:val="001B610D"/>
    <w:rsid w:val="001B7021"/>
    <w:rsid w:val="001B7988"/>
    <w:rsid w:val="001C03B4"/>
    <w:rsid w:val="001C0AF6"/>
    <w:rsid w:val="001C0D3C"/>
    <w:rsid w:val="001C0FAF"/>
    <w:rsid w:val="001C30A1"/>
    <w:rsid w:val="001C326A"/>
    <w:rsid w:val="001C37F1"/>
    <w:rsid w:val="001C38D3"/>
    <w:rsid w:val="001C3CDE"/>
    <w:rsid w:val="001C50B9"/>
    <w:rsid w:val="001C6408"/>
    <w:rsid w:val="001C6C2E"/>
    <w:rsid w:val="001D0158"/>
    <w:rsid w:val="001D0608"/>
    <w:rsid w:val="001D0846"/>
    <w:rsid w:val="001D086E"/>
    <w:rsid w:val="001D116F"/>
    <w:rsid w:val="001D2337"/>
    <w:rsid w:val="001D2758"/>
    <w:rsid w:val="001D3FF9"/>
    <w:rsid w:val="001D41D6"/>
    <w:rsid w:val="001D47D5"/>
    <w:rsid w:val="001D5475"/>
    <w:rsid w:val="001D5B7A"/>
    <w:rsid w:val="001E0AAB"/>
    <w:rsid w:val="001E0ADC"/>
    <w:rsid w:val="001E0B48"/>
    <w:rsid w:val="001E0C39"/>
    <w:rsid w:val="001E0D92"/>
    <w:rsid w:val="001E0FAE"/>
    <w:rsid w:val="001E12A1"/>
    <w:rsid w:val="001E1359"/>
    <w:rsid w:val="001E291A"/>
    <w:rsid w:val="001E29FF"/>
    <w:rsid w:val="001E3790"/>
    <w:rsid w:val="001E3C3E"/>
    <w:rsid w:val="001E48AD"/>
    <w:rsid w:val="001E5232"/>
    <w:rsid w:val="001E52F1"/>
    <w:rsid w:val="001E538A"/>
    <w:rsid w:val="001E57AD"/>
    <w:rsid w:val="001E5FE9"/>
    <w:rsid w:val="001E662F"/>
    <w:rsid w:val="001E773F"/>
    <w:rsid w:val="001E7FD5"/>
    <w:rsid w:val="001F011B"/>
    <w:rsid w:val="001F0255"/>
    <w:rsid w:val="001F07F6"/>
    <w:rsid w:val="001F0AEE"/>
    <w:rsid w:val="001F0FFA"/>
    <w:rsid w:val="001F1557"/>
    <w:rsid w:val="001F1A59"/>
    <w:rsid w:val="001F23DC"/>
    <w:rsid w:val="001F2C8E"/>
    <w:rsid w:val="001F2ED6"/>
    <w:rsid w:val="001F38D7"/>
    <w:rsid w:val="001F46AA"/>
    <w:rsid w:val="001F49AB"/>
    <w:rsid w:val="001F6A2E"/>
    <w:rsid w:val="001F7D75"/>
    <w:rsid w:val="002007BC"/>
    <w:rsid w:val="00201F45"/>
    <w:rsid w:val="002021AA"/>
    <w:rsid w:val="00202A4A"/>
    <w:rsid w:val="002033EA"/>
    <w:rsid w:val="00203FDC"/>
    <w:rsid w:val="00204022"/>
    <w:rsid w:val="00206145"/>
    <w:rsid w:val="002063BC"/>
    <w:rsid w:val="0021037A"/>
    <w:rsid w:val="002107E9"/>
    <w:rsid w:val="0021290A"/>
    <w:rsid w:val="00212A6D"/>
    <w:rsid w:val="002130F6"/>
    <w:rsid w:val="0021361E"/>
    <w:rsid w:val="00213A0A"/>
    <w:rsid w:val="00214388"/>
    <w:rsid w:val="002143C9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A85"/>
    <w:rsid w:val="00222B97"/>
    <w:rsid w:val="00222DD4"/>
    <w:rsid w:val="0022452E"/>
    <w:rsid w:val="00226311"/>
    <w:rsid w:val="00230100"/>
    <w:rsid w:val="00230213"/>
    <w:rsid w:val="00230B06"/>
    <w:rsid w:val="00231385"/>
    <w:rsid w:val="0023217A"/>
    <w:rsid w:val="002321E3"/>
    <w:rsid w:val="0023245A"/>
    <w:rsid w:val="002327D5"/>
    <w:rsid w:val="00233061"/>
    <w:rsid w:val="00233933"/>
    <w:rsid w:val="00233BBD"/>
    <w:rsid w:val="00233F70"/>
    <w:rsid w:val="0023472A"/>
    <w:rsid w:val="0023482A"/>
    <w:rsid w:val="00234A9F"/>
    <w:rsid w:val="00234B6C"/>
    <w:rsid w:val="002355D4"/>
    <w:rsid w:val="00235D23"/>
    <w:rsid w:val="002361EF"/>
    <w:rsid w:val="00236622"/>
    <w:rsid w:val="00236EC0"/>
    <w:rsid w:val="00236F23"/>
    <w:rsid w:val="0023797D"/>
    <w:rsid w:val="00241A33"/>
    <w:rsid w:val="00242F73"/>
    <w:rsid w:val="00242F94"/>
    <w:rsid w:val="00244512"/>
    <w:rsid w:val="002447AB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47797"/>
    <w:rsid w:val="00247C11"/>
    <w:rsid w:val="0025072B"/>
    <w:rsid w:val="00250F8A"/>
    <w:rsid w:val="00251618"/>
    <w:rsid w:val="002526D7"/>
    <w:rsid w:val="00252800"/>
    <w:rsid w:val="002535DE"/>
    <w:rsid w:val="0025388D"/>
    <w:rsid w:val="0025430D"/>
    <w:rsid w:val="00255C9D"/>
    <w:rsid w:val="00255E68"/>
    <w:rsid w:val="00256E86"/>
    <w:rsid w:val="00257CF8"/>
    <w:rsid w:val="002601B5"/>
    <w:rsid w:val="00260273"/>
    <w:rsid w:val="002605C8"/>
    <w:rsid w:val="002611B8"/>
    <w:rsid w:val="00261363"/>
    <w:rsid w:val="00261C3A"/>
    <w:rsid w:val="0026225B"/>
    <w:rsid w:val="0026512B"/>
    <w:rsid w:val="00265D26"/>
    <w:rsid w:val="00265DC1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620F"/>
    <w:rsid w:val="002763DB"/>
    <w:rsid w:val="00276A75"/>
    <w:rsid w:val="00276E27"/>
    <w:rsid w:val="00280401"/>
    <w:rsid w:val="00280CFA"/>
    <w:rsid w:val="00281080"/>
    <w:rsid w:val="00281094"/>
    <w:rsid w:val="002810CB"/>
    <w:rsid w:val="00281194"/>
    <w:rsid w:val="00281643"/>
    <w:rsid w:val="002817B5"/>
    <w:rsid w:val="00282503"/>
    <w:rsid w:val="0028370E"/>
    <w:rsid w:val="00283D52"/>
    <w:rsid w:val="0028416F"/>
    <w:rsid w:val="00284DB2"/>
    <w:rsid w:val="00285AEA"/>
    <w:rsid w:val="00285BC5"/>
    <w:rsid w:val="00286147"/>
    <w:rsid w:val="0028641E"/>
    <w:rsid w:val="0028667F"/>
    <w:rsid w:val="00286AA5"/>
    <w:rsid w:val="0028736C"/>
    <w:rsid w:val="0028749A"/>
    <w:rsid w:val="002875DD"/>
    <w:rsid w:val="00287F44"/>
    <w:rsid w:val="0029060F"/>
    <w:rsid w:val="00290F99"/>
    <w:rsid w:val="00290FDA"/>
    <w:rsid w:val="0029207F"/>
    <w:rsid w:val="002920B3"/>
    <w:rsid w:val="00293323"/>
    <w:rsid w:val="00294267"/>
    <w:rsid w:val="00294E65"/>
    <w:rsid w:val="00295BFF"/>
    <w:rsid w:val="00296078"/>
    <w:rsid w:val="0029625C"/>
    <w:rsid w:val="0029735F"/>
    <w:rsid w:val="00297660"/>
    <w:rsid w:val="002A02BB"/>
    <w:rsid w:val="002A05A4"/>
    <w:rsid w:val="002A096A"/>
    <w:rsid w:val="002A09EA"/>
    <w:rsid w:val="002A2EFB"/>
    <w:rsid w:val="002A3384"/>
    <w:rsid w:val="002A3997"/>
    <w:rsid w:val="002A3A25"/>
    <w:rsid w:val="002A3CE7"/>
    <w:rsid w:val="002A3D7F"/>
    <w:rsid w:val="002A429B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5C9"/>
    <w:rsid w:val="002B187C"/>
    <w:rsid w:val="002B1E87"/>
    <w:rsid w:val="002B20DB"/>
    <w:rsid w:val="002B349B"/>
    <w:rsid w:val="002B3706"/>
    <w:rsid w:val="002B37D2"/>
    <w:rsid w:val="002B3D11"/>
    <w:rsid w:val="002B3E95"/>
    <w:rsid w:val="002B78FD"/>
    <w:rsid w:val="002B7929"/>
    <w:rsid w:val="002C3091"/>
    <w:rsid w:val="002C3A29"/>
    <w:rsid w:val="002C4196"/>
    <w:rsid w:val="002C55A6"/>
    <w:rsid w:val="002C5B50"/>
    <w:rsid w:val="002C6664"/>
    <w:rsid w:val="002C75B6"/>
    <w:rsid w:val="002C79AC"/>
    <w:rsid w:val="002D080A"/>
    <w:rsid w:val="002D220D"/>
    <w:rsid w:val="002D4144"/>
    <w:rsid w:val="002D5212"/>
    <w:rsid w:val="002D552C"/>
    <w:rsid w:val="002D55B1"/>
    <w:rsid w:val="002D5F7E"/>
    <w:rsid w:val="002D6314"/>
    <w:rsid w:val="002D6EC8"/>
    <w:rsid w:val="002E0A8A"/>
    <w:rsid w:val="002E0C4C"/>
    <w:rsid w:val="002E100F"/>
    <w:rsid w:val="002E38B5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984"/>
    <w:rsid w:val="002F4CE9"/>
    <w:rsid w:val="002F637F"/>
    <w:rsid w:val="002F63FC"/>
    <w:rsid w:val="002F7283"/>
    <w:rsid w:val="002F79D1"/>
    <w:rsid w:val="002F7AA8"/>
    <w:rsid w:val="00300FF6"/>
    <w:rsid w:val="00302BF8"/>
    <w:rsid w:val="00302D64"/>
    <w:rsid w:val="00302E6C"/>
    <w:rsid w:val="0030525C"/>
    <w:rsid w:val="0030594A"/>
    <w:rsid w:val="00305AC4"/>
    <w:rsid w:val="00305BA9"/>
    <w:rsid w:val="00307200"/>
    <w:rsid w:val="00307AEC"/>
    <w:rsid w:val="0031259F"/>
    <w:rsid w:val="00313E24"/>
    <w:rsid w:val="00314FF9"/>
    <w:rsid w:val="003154C5"/>
    <w:rsid w:val="00316697"/>
    <w:rsid w:val="00317198"/>
    <w:rsid w:val="0031750E"/>
    <w:rsid w:val="00317EA7"/>
    <w:rsid w:val="003200FA"/>
    <w:rsid w:val="00320137"/>
    <w:rsid w:val="00320559"/>
    <w:rsid w:val="00321806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64D6"/>
    <w:rsid w:val="003267DF"/>
    <w:rsid w:val="0032794B"/>
    <w:rsid w:val="00331243"/>
    <w:rsid w:val="00331C1F"/>
    <w:rsid w:val="0033269A"/>
    <w:rsid w:val="00332990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3F16"/>
    <w:rsid w:val="00344601"/>
    <w:rsid w:val="00344D04"/>
    <w:rsid w:val="00345859"/>
    <w:rsid w:val="00347BF5"/>
    <w:rsid w:val="00350298"/>
    <w:rsid w:val="003502B8"/>
    <w:rsid w:val="003509A2"/>
    <w:rsid w:val="00350E04"/>
    <w:rsid w:val="0035235E"/>
    <w:rsid w:val="003523D6"/>
    <w:rsid w:val="00352926"/>
    <w:rsid w:val="0035461D"/>
    <w:rsid w:val="003547FD"/>
    <w:rsid w:val="00354C00"/>
    <w:rsid w:val="00354FD6"/>
    <w:rsid w:val="0035558A"/>
    <w:rsid w:val="003563D9"/>
    <w:rsid w:val="003567D6"/>
    <w:rsid w:val="00356A05"/>
    <w:rsid w:val="00357305"/>
    <w:rsid w:val="0035746F"/>
    <w:rsid w:val="00360317"/>
    <w:rsid w:val="003619B1"/>
    <w:rsid w:val="0036245C"/>
    <w:rsid w:val="00362BA7"/>
    <w:rsid w:val="00362F00"/>
    <w:rsid w:val="0036372B"/>
    <w:rsid w:val="00364E77"/>
    <w:rsid w:val="00365437"/>
    <w:rsid w:val="00365F18"/>
    <w:rsid w:val="00366A3D"/>
    <w:rsid w:val="00366D0C"/>
    <w:rsid w:val="00366D82"/>
    <w:rsid w:val="00367F2B"/>
    <w:rsid w:val="00370A3B"/>
    <w:rsid w:val="00370B82"/>
    <w:rsid w:val="003741D2"/>
    <w:rsid w:val="0037449D"/>
    <w:rsid w:val="0037458D"/>
    <w:rsid w:val="003749C0"/>
    <w:rsid w:val="00374CB3"/>
    <w:rsid w:val="003763EE"/>
    <w:rsid w:val="003766DC"/>
    <w:rsid w:val="00376BB0"/>
    <w:rsid w:val="00377BAF"/>
    <w:rsid w:val="00377BCD"/>
    <w:rsid w:val="003809AE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979"/>
    <w:rsid w:val="00391816"/>
    <w:rsid w:val="00391AB1"/>
    <w:rsid w:val="00391C73"/>
    <w:rsid w:val="00391DE8"/>
    <w:rsid w:val="00392562"/>
    <w:rsid w:val="00392C28"/>
    <w:rsid w:val="0039312B"/>
    <w:rsid w:val="003932E2"/>
    <w:rsid w:val="00395194"/>
    <w:rsid w:val="003955F4"/>
    <w:rsid w:val="0039574C"/>
    <w:rsid w:val="003962D0"/>
    <w:rsid w:val="00397314"/>
    <w:rsid w:val="00397682"/>
    <w:rsid w:val="003978EE"/>
    <w:rsid w:val="00397F4E"/>
    <w:rsid w:val="003A0025"/>
    <w:rsid w:val="003A29BA"/>
    <w:rsid w:val="003A4128"/>
    <w:rsid w:val="003A5211"/>
    <w:rsid w:val="003A52BE"/>
    <w:rsid w:val="003A60F0"/>
    <w:rsid w:val="003A776D"/>
    <w:rsid w:val="003B0746"/>
    <w:rsid w:val="003B0C8A"/>
    <w:rsid w:val="003B34BE"/>
    <w:rsid w:val="003B3832"/>
    <w:rsid w:val="003B3EBE"/>
    <w:rsid w:val="003B3F39"/>
    <w:rsid w:val="003B4BA1"/>
    <w:rsid w:val="003B5252"/>
    <w:rsid w:val="003B5FD8"/>
    <w:rsid w:val="003B63EC"/>
    <w:rsid w:val="003B6F09"/>
    <w:rsid w:val="003B77FF"/>
    <w:rsid w:val="003B7C5D"/>
    <w:rsid w:val="003C063F"/>
    <w:rsid w:val="003C0691"/>
    <w:rsid w:val="003C0CDC"/>
    <w:rsid w:val="003C132E"/>
    <w:rsid w:val="003C1FCE"/>
    <w:rsid w:val="003C25FD"/>
    <w:rsid w:val="003C3145"/>
    <w:rsid w:val="003C31AE"/>
    <w:rsid w:val="003C451A"/>
    <w:rsid w:val="003C4A3D"/>
    <w:rsid w:val="003C55F6"/>
    <w:rsid w:val="003C57C9"/>
    <w:rsid w:val="003C5B88"/>
    <w:rsid w:val="003C5D2C"/>
    <w:rsid w:val="003C61B2"/>
    <w:rsid w:val="003C7928"/>
    <w:rsid w:val="003D19FA"/>
    <w:rsid w:val="003D2B61"/>
    <w:rsid w:val="003D2F99"/>
    <w:rsid w:val="003D31FE"/>
    <w:rsid w:val="003D369B"/>
    <w:rsid w:val="003D3777"/>
    <w:rsid w:val="003D3ED2"/>
    <w:rsid w:val="003D4B1A"/>
    <w:rsid w:val="003D4B35"/>
    <w:rsid w:val="003D528A"/>
    <w:rsid w:val="003D5BA1"/>
    <w:rsid w:val="003D5CF1"/>
    <w:rsid w:val="003D6075"/>
    <w:rsid w:val="003D61D6"/>
    <w:rsid w:val="003D6622"/>
    <w:rsid w:val="003D7355"/>
    <w:rsid w:val="003E0E59"/>
    <w:rsid w:val="003E1DAD"/>
    <w:rsid w:val="003E203E"/>
    <w:rsid w:val="003E37CC"/>
    <w:rsid w:val="003E3989"/>
    <w:rsid w:val="003E3DB0"/>
    <w:rsid w:val="003E4FFB"/>
    <w:rsid w:val="003E6416"/>
    <w:rsid w:val="003F12F9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3F74DC"/>
    <w:rsid w:val="004008C7"/>
    <w:rsid w:val="004019A6"/>
    <w:rsid w:val="00401BD0"/>
    <w:rsid w:val="0040210F"/>
    <w:rsid w:val="004027C9"/>
    <w:rsid w:val="004029A2"/>
    <w:rsid w:val="004031C2"/>
    <w:rsid w:val="004047B9"/>
    <w:rsid w:val="004048D7"/>
    <w:rsid w:val="0040525D"/>
    <w:rsid w:val="004052C5"/>
    <w:rsid w:val="00405C0D"/>
    <w:rsid w:val="00406799"/>
    <w:rsid w:val="004077C4"/>
    <w:rsid w:val="00411A9E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5227"/>
    <w:rsid w:val="0042573B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D3C"/>
    <w:rsid w:val="00433F9E"/>
    <w:rsid w:val="00436C51"/>
    <w:rsid w:val="004370EE"/>
    <w:rsid w:val="00437DD8"/>
    <w:rsid w:val="0044021C"/>
    <w:rsid w:val="004408DA"/>
    <w:rsid w:val="00440DA1"/>
    <w:rsid w:val="004414F8"/>
    <w:rsid w:val="00441B81"/>
    <w:rsid w:val="004428D8"/>
    <w:rsid w:val="00442C08"/>
    <w:rsid w:val="00443E4B"/>
    <w:rsid w:val="004443B6"/>
    <w:rsid w:val="004444C0"/>
    <w:rsid w:val="00444C85"/>
    <w:rsid w:val="00444E54"/>
    <w:rsid w:val="00445213"/>
    <w:rsid w:val="00446314"/>
    <w:rsid w:val="0044684A"/>
    <w:rsid w:val="0044720B"/>
    <w:rsid w:val="00447301"/>
    <w:rsid w:val="00447FED"/>
    <w:rsid w:val="00450036"/>
    <w:rsid w:val="00452016"/>
    <w:rsid w:val="00452057"/>
    <w:rsid w:val="0045208A"/>
    <w:rsid w:val="004530D3"/>
    <w:rsid w:val="00454052"/>
    <w:rsid w:val="00454413"/>
    <w:rsid w:val="004549AD"/>
    <w:rsid w:val="00455BC7"/>
    <w:rsid w:val="00455D52"/>
    <w:rsid w:val="0045681A"/>
    <w:rsid w:val="00456F69"/>
    <w:rsid w:val="0045725F"/>
    <w:rsid w:val="004574B9"/>
    <w:rsid w:val="00457CDB"/>
    <w:rsid w:val="0046140A"/>
    <w:rsid w:val="00461B6A"/>
    <w:rsid w:val="00462395"/>
    <w:rsid w:val="00463323"/>
    <w:rsid w:val="00463A40"/>
    <w:rsid w:val="0046419E"/>
    <w:rsid w:val="0046428D"/>
    <w:rsid w:val="004642B7"/>
    <w:rsid w:val="00464AC2"/>
    <w:rsid w:val="0046573B"/>
    <w:rsid w:val="004663DB"/>
    <w:rsid w:val="004664EC"/>
    <w:rsid w:val="00467F78"/>
    <w:rsid w:val="004703DB"/>
    <w:rsid w:val="00470848"/>
    <w:rsid w:val="00470A3B"/>
    <w:rsid w:val="00470A4D"/>
    <w:rsid w:val="0047130E"/>
    <w:rsid w:val="00471D58"/>
    <w:rsid w:val="00471FFB"/>
    <w:rsid w:val="0047205E"/>
    <w:rsid w:val="004738BB"/>
    <w:rsid w:val="00473952"/>
    <w:rsid w:val="004745BD"/>
    <w:rsid w:val="00474979"/>
    <w:rsid w:val="0047544B"/>
    <w:rsid w:val="00475A42"/>
    <w:rsid w:val="00477F80"/>
    <w:rsid w:val="004806A4"/>
    <w:rsid w:val="00482C02"/>
    <w:rsid w:val="004835A1"/>
    <w:rsid w:val="00483E32"/>
    <w:rsid w:val="004854B6"/>
    <w:rsid w:val="00485751"/>
    <w:rsid w:val="0048577D"/>
    <w:rsid w:val="0048639C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B2"/>
    <w:rsid w:val="0049550A"/>
    <w:rsid w:val="00495C4F"/>
    <w:rsid w:val="0049616A"/>
    <w:rsid w:val="0049693A"/>
    <w:rsid w:val="004A176E"/>
    <w:rsid w:val="004A17E3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A98"/>
    <w:rsid w:val="004B0454"/>
    <w:rsid w:val="004B0465"/>
    <w:rsid w:val="004B14E6"/>
    <w:rsid w:val="004B2604"/>
    <w:rsid w:val="004B270D"/>
    <w:rsid w:val="004B3BDF"/>
    <w:rsid w:val="004B49BD"/>
    <w:rsid w:val="004B5CAD"/>
    <w:rsid w:val="004B77D7"/>
    <w:rsid w:val="004B798D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6D1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67B0"/>
    <w:rsid w:val="004D732F"/>
    <w:rsid w:val="004E01BD"/>
    <w:rsid w:val="004E0C16"/>
    <w:rsid w:val="004E1806"/>
    <w:rsid w:val="004E1912"/>
    <w:rsid w:val="004E2588"/>
    <w:rsid w:val="004E277B"/>
    <w:rsid w:val="004E3C1B"/>
    <w:rsid w:val="004E3C46"/>
    <w:rsid w:val="004E47A9"/>
    <w:rsid w:val="004E55B8"/>
    <w:rsid w:val="004E5938"/>
    <w:rsid w:val="004E6573"/>
    <w:rsid w:val="004E6638"/>
    <w:rsid w:val="004E6781"/>
    <w:rsid w:val="004E7088"/>
    <w:rsid w:val="004E725E"/>
    <w:rsid w:val="004E797A"/>
    <w:rsid w:val="004F1EAF"/>
    <w:rsid w:val="004F2D9B"/>
    <w:rsid w:val="004F3E54"/>
    <w:rsid w:val="004F44AE"/>
    <w:rsid w:val="004F4845"/>
    <w:rsid w:val="004F4D95"/>
    <w:rsid w:val="004F5039"/>
    <w:rsid w:val="004F5044"/>
    <w:rsid w:val="004F519F"/>
    <w:rsid w:val="004F71B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F6D"/>
    <w:rsid w:val="00516FB7"/>
    <w:rsid w:val="00517E79"/>
    <w:rsid w:val="00520927"/>
    <w:rsid w:val="00521622"/>
    <w:rsid w:val="00521681"/>
    <w:rsid w:val="005216A9"/>
    <w:rsid w:val="00522E51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5D3D"/>
    <w:rsid w:val="00535D98"/>
    <w:rsid w:val="00542512"/>
    <w:rsid w:val="00542789"/>
    <w:rsid w:val="00542C13"/>
    <w:rsid w:val="005434E9"/>
    <w:rsid w:val="0054406D"/>
    <w:rsid w:val="0054416C"/>
    <w:rsid w:val="005451D3"/>
    <w:rsid w:val="00545CF4"/>
    <w:rsid w:val="00546E1F"/>
    <w:rsid w:val="0054733D"/>
    <w:rsid w:val="00550080"/>
    <w:rsid w:val="005512D2"/>
    <w:rsid w:val="00551CF4"/>
    <w:rsid w:val="0055235E"/>
    <w:rsid w:val="00552804"/>
    <w:rsid w:val="00552A6A"/>
    <w:rsid w:val="00552D6D"/>
    <w:rsid w:val="00552E16"/>
    <w:rsid w:val="0055311F"/>
    <w:rsid w:val="005537E1"/>
    <w:rsid w:val="00553825"/>
    <w:rsid w:val="005540EE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713"/>
    <w:rsid w:val="00561E53"/>
    <w:rsid w:val="00562E4E"/>
    <w:rsid w:val="00563892"/>
    <w:rsid w:val="00563FCE"/>
    <w:rsid w:val="005641E3"/>
    <w:rsid w:val="00565699"/>
    <w:rsid w:val="00565E00"/>
    <w:rsid w:val="00566767"/>
    <w:rsid w:val="00566F05"/>
    <w:rsid w:val="00567387"/>
    <w:rsid w:val="0056794B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2CE"/>
    <w:rsid w:val="00576331"/>
    <w:rsid w:val="00576476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3079"/>
    <w:rsid w:val="00583D3F"/>
    <w:rsid w:val="00584D66"/>
    <w:rsid w:val="00584EF4"/>
    <w:rsid w:val="00590115"/>
    <w:rsid w:val="0059050E"/>
    <w:rsid w:val="005907BC"/>
    <w:rsid w:val="0059094A"/>
    <w:rsid w:val="00590B90"/>
    <w:rsid w:val="00590CA6"/>
    <w:rsid w:val="005912FB"/>
    <w:rsid w:val="00591AEC"/>
    <w:rsid w:val="00592746"/>
    <w:rsid w:val="0059275C"/>
    <w:rsid w:val="005935CA"/>
    <w:rsid w:val="005937F4"/>
    <w:rsid w:val="00593808"/>
    <w:rsid w:val="00594ACE"/>
    <w:rsid w:val="00594D50"/>
    <w:rsid w:val="00595A9E"/>
    <w:rsid w:val="00595BF6"/>
    <w:rsid w:val="00596775"/>
    <w:rsid w:val="00596C0C"/>
    <w:rsid w:val="005977A3"/>
    <w:rsid w:val="00597CDA"/>
    <w:rsid w:val="005A0F26"/>
    <w:rsid w:val="005A1C6F"/>
    <w:rsid w:val="005A21AC"/>
    <w:rsid w:val="005A450A"/>
    <w:rsid w:val="005A46F1"/>
    <w:rsid w:val="005A4828"/>
    <w:rsid w:val="005A486F"/>
    <w:rsid w:val="005A49FB"/>
    <w:rsid w:val="005A4CF2"/>
    <w:rsid w:val="005A5CCA"/>
    <w:rsid w:val="005A6211"/>
    <w:rsid w:val="005B0200"/>
    <w:rsid w:val="005B0824"/>
    <w:rsid w:val="005B0852"/>
    <w:rsid w:val="005B2DB8"/>
    <w:rsid w:val="005B30A8"/>
    <w:rsid w:val="005B342B"/>
    <w:rsid w:val="005B3A19"/>
    <w:rsid w:val="005B47B8"/>
    <w:rsid w:val="005B4CA3"/>
    <w:rsid w:val="005B4F1E"/>
    <w:rsid w:val="005B5163"/>
    <w:rsid w:val="005B583C"/>
    <w:rsid w:val="005B5B3D"/>
    <w:rsid w:val="005B6E92"/>
    <w:rsid w:val="005C0434"/>
    <w:rsid w:val="005C14D8"/>
    <w:rsid w:val="005C1B27"/>
    <w:rsid w:val="005C2896"/>
    <w:rsid w:val="005C2C45"/>
    <w:rsid w:val="005C3A36"/>
    <w:rsid w:val="005C45CC"/>
    <w:rsid w:val="005C48A1"/>
    <w:rsid w:val="005C568E"/>
    <w:rsid w:val="005C593D"/>
    <w:rsid w:val="005C5E7C"/>
    <w:rsid w:val="005C636F"/>
    <w:rsid w:val="005D013E"/>
    <w:rsid w:val="005D1C35"/>
    <w:rsid w:val="005D3860"/>
    <w:rsid w:val="005D3AC4"/>
    <w:rsid w:val="005D4403"/>
    <w:rsid w:val="005D52DF"/>
    <w:rsid w:val="005D5B40"/>
    <w:rsid w:val="005D5F72"/>
    <w:rsid w:val="005D66FD"/>
    <w:rsid w:val="005D784B"/>
    <w:rsid w:val="005D788A"/>
    <w:rsid w:val="005E1DEF"/>
    <w:rsid w:val="005E1F80"/>
    <w:rsid w:val="005E2083"/>
    <w:rsid w:val="005E2A9E"/>
    <w:rsid w:val="005E3984"/>
    <w:rsid w:val="005E44A1"/>
    <w:rsid w:val="005E4623"/>
    <w:rsid w:val="005E55D9"/>
    <w:rsid w:val="005E5FEA"/>
    <w:rsid w:val="005E664A"/>
    <w:rsid w:val="005E6862"/>
    <w:rsid w:val="005E6F57"/>
    <w:rsid w:val="005F08D9"/>
    <w:rsid w:val="005F0D4A"/>
    <w:rsid w:val="005F11B9"/>
    <w:rsid w:val="005F14EA"/>
    <w:rsid w:val="005F1711"/>
    <w:rsid w:val="005F1D18"/>
    <w:rsid w:val="005F1D95"/>
    <w:rsid w:val="005F295B"/>
    <w:rsid w:val="005F29AC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FA0"/>
    <w:rsid w:val="005F6090"/>
    <w:rsid w:val="005F657F"/>
    <w:rsid w:val="005F66DE"/>
    <w:rsid w:val="005F6711"/>
    <w:rsid w:val="005F7A9E"/>
    <w:rsid w:val="005F7D66"/>
    <w:rsid w:val="00600010"/>
    <w:rsid w:val="00600914"/>
    <w:rsid w:val="00601714"/>
    <w:rsid w:val="00602ED0"/>
    <w:rsid w:val="0060351E"/>
    <w:rsid w:val="00603C17"/>
    <w:rsid w:val="0060568C"/>
    <w:rsid w:val="00605724"/>
    <w:rsid w:val="00605F7A"/>
    <w:rsid w:val="00605FD3"/>
    <w:rsid w:val="00606689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54A9"/>
    <w:rsid w:val="006158C3"/>
    <w:rsid w:val="00615F13"/>
    <w:rsid w:val="00617AA0"/>
    <w:rsid w:val="00617BC7"/>
    <w:rsid w:val="0062090B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110"/>
    <w:rsid w:val="0063474E"/>
    <w:rsid w:val="00634A87"/>
    <w:rsid w:val="00634CBD"/>
    <w:rsid w:val="006355FB"/>
    <w:rsid w:val="00635FA8"/>
    <w:rsid w:val="0063685C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2F77"/>
    <w:rsid w:val="0064398A"/>
    <w:rsid w:val="00643E55"/>
    <w:rsid w:val="00644449"/>
    <w:rsid w:val="0064491D"/>
    <w:rsid w:val="00644964"/>
    <w:rsid w:val="00644C39"/>
    <w:rsid w:val="00647623"/>
    <w:rsid w:val="0065057E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60686"/>
    <w:rsid w:val="00660C3D"/>
    <w:rsid w:val="00660C93"/>
    <w:rsid w:val="00661F97"/>
    <w:rsid w:val="0066341E"/>
    <w:rsid w:val="00663497"/>
    <w:rsid w:val="0066369C"/>
    <w:rsid w:val="00664011"/>
    <w:rsid w:val="00665419"/>
    <w:rsid w:val="006656C1"/>
    <w:rsid w:val="00665BED"/>
    <w:rsid w:val="006661D0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907"/>
    <w:rsid w:val="00677D3B"/>
    <w:rsid w:val="00677E67"/>
    <w:rsid w:val="006809F2"/>
    <w:rsid w:val="00680D13"/>
    <w:rsid w:val="00681077"/>
    <w:rsid w:val="00681663"/>
    <w:rsid w:val="006818A5"/>
    <w:rsid w:val="00681D9F"/>
    <w:rsid w:val="00683057"/>
    <w:rsid w:val="00684D62"/>
    <w:rsid w:val="006852B7"/>
    <w:rsid w:val="00685D05"/>
    <w:rsid w:val="0068603B"/>
    <w:rsid w:val="0068651D"/>
    <w:rsid w:val="00686814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95FC5"/>
    <w:rsid w:val="00697B90"/>
    <w:rsid w:val="006A07ED"/>
    <w:rsid w:val="006A07EE"/>
    <w:rsid w:val="006A2B35"/>
    <w:rsid w:val="006A34BF"/>
    <w:rsid w:val="006A3B43"/>
    <w:rsid w:val="006A4108"/>
    <w:rsid w:val="006A4249"/>
    <w:rsid w:val="006A4475"/>
    <w:rsid w:val="006A50B3"/>
    <w:rsid w:val="006A5A08"/>
    <w:rsid w:val="006A5A77"/>
    <w:rsid w:val="006A5D18"/>
    <w:rsid w:val="006A604C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1FA2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7AFC"/>
    <w:rsid w:val="006B7D83"/>
    <w:rsid w:val="006B7F7C"/>
    <w:rsid w:val="006C03D8"/>
    <w:rsid w:val="006C0EB1"/>
    <w:rsid w:val="006C1258"/>
    <w:rsid w:val="006C15C2"/>
    <w:rsid w:val="006C22F3"/>
    <w:rsid w:val="006C2F73"/>
    <w:rsid w:val="006C3210"/>
    <w:rsid w:val="006C3813"/>
    <w:rsid w:val="006C43B9"/>
    <w:rsid w:val="006C4F2A"/>
    <w:rsid w:val="006C5860"/>
    <w:rsid w:val="006C6077"/>
    <w:rsid w:val="006C7933"/>
    <w:rsid w:val="006D0D00"/>
    <w:rsid w:val="006D170C"/>
    <w:rsid w:val="006D1CF7"/>
    <w:rsid w:val="006D1E9E"/>
    <w:rsid w:val="006D3380"/>
    <w:rsid w:val="006D34D7"/>
    <w:rsid w:val="006D3EA5"/>
    <w:rsid w:val="006D42D3"/>
    <w:rsid w:val="006D5177"/>
    <w:rsid w:val="006D5181"/>
    <w:rsid w:val="006D5691"/>
    <w:rsid w:val="006D6D4C"/>
    <w:rsid w:val="006D762F"/>
    <w:rsid w:val="006E06C4"/>
    <w:rsid w:val="006E08C3"/>
    <w:rsid w:val="006E142A"/>
    <w:rsid w:val="006E166D"/>
    <w:rsid w:val="006E1CC1"/>
    <w:rsid w:val="006E1D30"/>
    <w:rsid w:val="006E2028"/>
    <w:rsid w:val="006E2560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2B2"/>
    <w:rsid w:val="006F1C70"/>
    <w:rsid w:val="006F28B7"/>
    <w:rsid w:val="006F28D2"/>
    <w:rsid w:val="006F2B85"/>
    <w:rsid w:val="006F2C8C"/>
    <w:rsid w:val="006F302C"/>
    <w:rsid w:val="006F31F2"/>
    <w:rsid w:val="006F3B59"/>
    <w:rsid w:val="006F3E43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A02"/>
    <w:rsid w:val="007074AC"/>
    <w:rsid w:val="00711A25"/>
    <w:rsid w:val="0071223B"/>
    <w:rsid w:val="00712417"/>
    <w:rsid w:val="007126B8"/>
    <w:rsid w:val="00712830"/>
    <w:rsid w:val="007138A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3BCB"/>
    <w:rsid w:val="007248CE"/>
    <w:rsid w:val="00724D1F"/>
    <w:rsid w:val="007258BD"/>
    <w:rsid w:val="007259A9"/>
    <w:rsid w:val="00725E3E"/>
    <w:rsid w:val="007260F5"/>
    <w:rsid w:val="007263C8"/>
    <w:rsid w:val="00726490"/>
    <w:rsid w:val="00726502"/>
    <w:rsid w:val="00726AC0"/>
    <w:rsid w:val="007273C6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5C79"/>
    <w:rsid w:val="007361CD"/>
    <w:rsid w:val="007363F4"/>
    <w:rsid w:val="0073640F"/>
    <w:rsid w:val="00737409"/>
    <w:rsid w:val="00737802"/>
    <w:rsid w:val="00740F4A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3A3"/>
    <w:rsid w:val="00750693"/>
    <w:rsid w:val="007507FD"/>
    <w:rsid w:val="00750B70"/>
    <w:rsid w:val="00750D2C"/>
    <w:rsid w:val="00751D7A"/>
    <w:rsid w:val="00752829"/>
    <w:rsid w:val="00752C9B"/>
    <w:rsid w:val="00752F3F"/>
    <w:rsid w:val="00753B6D"/>
    <w:rsid w:val="00754389"/>
    <w:rsid w:val="00754A62"/>
    <w:rsid w:val="00755DA7"/>
    <w:rsid w:val="0075623E"/>
    <w:rsid w:val="007563AD"/>
    <w:rsid w:val="0075683F"/>
    <w:rsid w:val="00757065"/>
    <w:rsid w:val="007571B9"/>
    <w:rsid w:val="007603D9"/>
    <w:rsid w:val="00761AE0"/>
    <w:rsid w:val="00761FAD"/>
    <w:rsid w:val="00762958"/>
    <w:rsid w:val="00762C85"/>
    <w:rsid w:val="00763076"/>
    <w:rsid w:val="007645DD"/>
    <w:rsid w:val="00764FE7"/>
    <w:rsid w:val="00765D11"/>
    <w:rsid w:val="00766C9E"/>
    <w:rsid w:val="007670E3"/>
    <w:rsid w:val="007675EA"/>
    <w:rsid w:val="0076784B"/>
    <w:rsid w:val="00770057"/>
    <w:rsid w:val="00770726"/>
    <w:rsid w:val="00770965"/>
    <w:rsid w:val="007711E2"/>
    <w:rsid w:val="00771432"/>
    <w:rsid w:val="00771597"/>
    <w:rsid w:val="00771A7E"/>
    <w:rsid w:val="00771DF5"/>
    <w:rsid w:val="0077223E"/>
    <w:rsid w:val="00773FE7"/>
    <w:rsid w:val="00774412"/>
    <w:rsid w:val="00776E94"/>
    <w:rsid w:val="00777314"/>
    <w:rsid w:val="007778FA"/>
    <w:rsid w:val="00780C0E"/>
    <w:rsid w:val="00780CCC"/>
    <w:rsid w:val="00780E50"/>
    <w:rsid w:val="00781ED3"/>
    <w:rsid w:val="007826A8"/>
    <w:rsid w:val="00782A10"/>
    <w:rsid w:val="00782A83"/>
    <w:rsid w:val="00784132"/>
    <w:rsid w:val="00784273"/>
    <w:rsid w:val="007850A8"/>
    <w:rsid w:val="007853DC"/>
    <w:rsid w:val="00785FE2"/>
    <w:rsid w:val="007861AA"/>
    <w:rsid w:val="00786260"/>
    <w:rsid w:val="0078648E"/>
    <w:rsid w:val="007901A0"/>
    <w:rsid w:val="007901A8"/>
    <w:rsid w:val="00791498"/>
    <w:rsid w:val="007914E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4EA"/>
    <w:rsid w:val="00797607"/>
    <w:rsid w:val="007977BD"/>
    <w:rsid w:val="007977D5"/>
    <w:rsid w:val="0079791B"/>
    <w:rsid w:val="007A0353"/>
    <w:rsid w:val="007A0397"/>
    <w:rsid w:val="007A05E5"/>
    <w:rsid w:val="007A0C75"/>
    <w:rsid w:val="007A15B4"/>
    <w:rsid w:val="007A2371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389"/>
    <w:rsid w:val="007B258C"/>
    <w:rsid w:val="007B2DD3"/>
    <w:rsid w:val="007B307D"/>
    <w:rsid w:val="007B3150"/>
    <w:rsid w:val="007B3CE7"/>
    <w:rsid w:val="007B4532"/>
    <w:rsid w:val="007B527C"/>
    <w:rsid w:val="007B55E1"/>
    <w:rsid w:val="007B6649"/>
    <w:rsid w:val="007B6D36"/>
    <w:rsid w:val="007B7087"/>
    <w:rsid w:val="007B72C6"/>
    <w:rsid w:val="007C0092"/>
    <w:rsid w:val="007C3343"/>
    <w:rsid w:val="007C360D"/>
    <w:rsid w:val="007C4EE4"/>
    <w:rsid w:val="007C5191"/>
    <w:rsid w:val="007C53A6"/>
    <w:rsid w:val="007C5556"/>
    <w:rsid w:val="007C7C8A"/>
    <w:rsid w:val="007D2116"/>
    <w:rsid w:val="007D330C"/>
    <w:rsid w:val="007D3F8F"/>
    <w:rsid w:val="007D4743"/>
    <w:rsid w:val="007D6CCC"/>
    <w:rsid w:val="007D73EB"/>
    <w:rsid w:val="007E01CD"/>
    <w:rsid w:val="007E02C0"/>
    <w:rsid w:val="007E051B"/>
    <w:rsid w:val="007E075D"/>
    <w:rsid w:val="007E0B18"/>
    <w:rsid w:val="007E1CE7"/>
    <w:rsid w:val="007E1D8D"/>
    <w:rsid w:val="007E2223"/>
    <w:rsid w:val="007E242E"/>
    <w:rsid w:val="007E29CC"/>
    <w:rsid w:val="007E2A65"/>
    <w:rsid w:val="007E2E9C"/>
    <w:rsid w:val="007E39E2"/>
    <w:rsid w:val="007E42B9"/>
    <w:rsid w:val="007E4396"/>
    <w:rsid w:val="007E5055"/>
    <w:rsid w:val="007E51D2"/>
    <w:rsid w:val="007E64FB"/>
    <w:rsid w:val="007E7B5E"/>
    <w:rsid w:val="007F0583"/>
    <w:rsid w:val="007F09A3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5F71"/>
    <w:rsid w:val="007F6129"/>
    <w:rsid w:val="007F637A"/>
    <w:rsid w:val="007F6B5E"/>
    <w:rsid w:val="007F72D2"/>
    <w:rsid w:val="007F73FE"/>
    <w:rsid w:val="007F7BF4"/>
    <w:rsid w:val="00800787"/>
    <w:rsid w:val="008007C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499"/>
    <w:rsid w:val="008068B2"/>
    <w:rsid w:val="00806C69"/>
    <w:rsid w:val="00807C91"/>
    <w:rsid w:val="00810159"/>
    <w:rsid w:val="0081027F"/>
    <w:rsid w:val="00810468"/>
    <w:rsid w:val="008104A9"/>
    <w:rsid w:val="00810F0F"/>
    <w:rsid w:val="0081128E"/>
    <w:rsid w:val="00811FC6"/>
    <w:rsid w:val="0081328C"/>
    <w:rsid w:val="00813AF5"/>
    <w:rsid w:val="00814DB3"/>
    <w:rsid w:val="00814F54"/>
    <w:rsid w:val="008152B5"/>
    <w:rsid w:val="00815653"/>
    <w:rsid w:val="00815CED"/>
    <w:rsid w:val="00816DBA"/>
    <w:rsid w:val="008176E0"/>
    <w:rsid w:val="00817C1E"/>
    <w:rsid w:val="00821035"/>
    <w:rsid w:val="008210C2"/>
    <w:rsid w:val="00821147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0990"/>
    <w:rsid w:val="00831900"/>
    <w:rsid w:val="00832BDA"/>
    <w:rsid w:val="00832DA2"/>
    <w:rsid w:val="008354D5"/>
    <w:rsid w:val="008357FD"/>
    <w:rsid w:val="00835FBA"/>
    <w:rsid w:val="00836145"/>
    <w:rsid w:val="00836DF0"/>
    <w:rsid w:val="00841959"/>
    <w:rsid w:val="0084206B"/>
    <w:rsid w:val="008436E7"/>
    <w:rsid w:val="00843DA2"/>
    <w:rsid w:val="00844AA2"/>
    <w:rsid w:val="00845D8F"/>
    <w:rsid w:val="00846038"/>
    <w:rsid w:val="0084628A"/>
    <w:rsid w:val="00846E78"/>
    <w:rsid w:val="00847B14"/>
    <w:rsid w:val="00850665"/>
    <w:rsid w:val="00852DCF"/>
    <w:rsid w:val="00852E7F"/>
    <w:rsid w:val="00853D8F"/>
    <w:rsid w:val="00853F5C"/>
    <w:rsid w:val="0085424B"/>
    <w:rsid w:val="00854D4A"/>
    <w:rsid w:val="0085518D"/>
    <w:rsid w:val="008554E2"/>
    <w:rsid w:val="00855C02"/>
    <w:rsid w:val="00856D98"/>
    <w:rsid w:val="00856F7A"/>
    <w:rsid w:val="00857436"/>
    <w:rsid w:val="0085761A"/>
    <w:rsid w:val="00857E74"/>
    <w:rsid w:val="008603EA"/>
    <w:rsid w:val="00861888"/>
    <w:rsid w:val="008618FC"/>
    <w:rsid w:val="00862D3D"/>
    <w:rsid w:val="0086357E"/>
    <w:rsid w:val="00864565"/>
    <w:rsid w:val="00864ACB"/>
    <w:rsid w:val="00864BAE"/>
    <w:rsid w:val="00864C77"/>
    <w:rsid w:val="00865716"/>
    <w:rsid w:val="00866612"/>
    <w:rsid w:val="00867DF3"/>
    <w:rsid w:val="008718A1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5385"/>
    <w:rsid w:val="0087637B"/>
    <w:rsid w:val="00877A40"/>
    <w:rsid w:val="00877EF3"/>
    <w:rsid w:val="008806D0"/>
    <w:rsid w:val="00880CC7"/>
    <w:rsid w:val="00881298"/>
    <w:rsid w:val="008813D6"/>
    <w:rsid w:val="00881933"/>
    <w:rsid w:val="00881C0B"/>
    <w:rsid w:val="008824CF"/>
    <w:rsid w:val="00882603"/>
    <w:rsid w:val="0088278B"/>
    <w:rsid w:val="008827EC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723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6759"/>
    <w:rsid w:val="00897019"/>
    <w:rsid w:val="00897C5F"/>
    <w:rsid w:val="008A052F"/>
    <w:rsid w:val="008A0810"/>
    <w:rsid w:val="008A0EE5"/>
    <w:rsid w:val="008A17E1"/>
    <w:rsid w:val="008A210E"/>
    <w:rsid w:val="008A2EEF"/>
    <w:rsid w:val="008A40E4"/>
    <w:rsid w:val="008A4FAA"/>
    <w:rsid w:val="008A5679"/>
    <w:rsid w:val="008A57A7"/>
    <w:rsid w:val="008A5DB9"/>
    <w:rsid w:val="008A677D"/>
    <w:rsid w:val="008A6B5D"/>
    <w:rsid w:val="008A6F57"/>
    <w:rsid w:val="008A706B"/>
    <w:rsid w:val="008B044B"/>
    <w:rsid w:val="008B0D2D"/>
    <w:rsid w:val="008B1E73"/>
    <w:rsid w:val="008B32F5"/>
    <w:rsid w:val="008B3A24"/>
    <w:rsid w:val="008B4330"/>
    <w:rsid w:val="008B5448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472"/>
    <w:rsid w:val="008C3619"/>
    <w:rsid w:val="008C416E"/>
    <w:rsid w:val="008C4DF4"/>
    <w:rsid w:val="008C5C0E"/>
    <w:rsid w:val="008C67FE"/>
    <w:rsid w:val="008C6888"/>
    <w:rsid w:val="008C695E"/>
    <w:rsid w:val="008C6B7E"/>
    <w:rsid w:val="008C77DD"/>
    <w:rsid w:val="008D0770"/>
    <w:rsid w:val="008D0EFF"/>
    <w:rsid w:val="008D134A"/>
    <w:rsid w:val="008D282D"/>
    <w:rsid w:val="008D2E51"/>
    <w:rsid w:val="008D4746"/>
    <w:rsid w:val="008D57E1"/>
    <w:rsid w:val="008D5D8D"/>
    <w:rsid w:val="008D66ED"/>
    <w:rsid w:val="008D6BE1"/>
    <w:rsid w:val="008D7672"/>
    <w:rsid w:val="008D7CBA"/>
    <w:rsid w:val="008E02C1"/>
    <w:rsid w:val="008E1A96"/>
    <w:rsid w:val="008E2344"/>
    <w:rsid w:val="008E2429"/>
    <w:rsid w:val="008E32B5"/>
    <w:rsid w:val="008E4C07"/>
    <w:rsid w:val="008E4C23"/>
    <w:rsid w:val="008E5A05"/>
    <w:rsid w:val="008E5CF3"/>
    <w:rsid w:val="008E77E2"/>
    <w:rsid w:val="008F0D7E"/>
    <w:rsid w:val="008F0F52"/>
    <w:rsid w:val="008F19A9"/>
    <w:rsid w:val="008F19AC"/>
    <w:rsid w:val="008F1F8A"/>
    <w:rsid w:val="008F21F0"/>
    <w:rsid w:val="008F2A2C"/>
    <w:rsid w:val="008F2C27"/>
    <w:rsid w:val="008F445F"/>
    <w:rsid w:val="008F483D"/>
    <w:rsid w:val="008F4961"/>
    <w:rsid w:val="008F4D67"/>
    <w:rsid w:val="008F5032"/>
    <w:rsid w:val="008F5EDD"/>
    <w:rsid w:val="008F652E"/>
    <w:rsid w:val="008F6E21"/>
    <w:rsid w:val="008F7C50"/>
    <w:rsid w:val="009002A3"/>
    <w:rsid w:val="009002CF"/>
    <w:rsid w:val="00901638"/>
    <w:rsid w:val="00901944"/>
    <w:rsid w:val="00901AED"/>
    <w:rsid w:val="00903A25"/>
    <w:rsid w:val="00904103"/>
    <w:rsid w:val="00904FF4"/>
    <w:rsid w:val="009056FF"/>
    <w:rsid w:val="00906257"/>
    <w:rsid w:val="00906890"/>
    <w:rsid w:val="00906FF7"/>
    <w:rsid w:val="00907324"/>
    <w:rsid w:val="00907488"/>
    <w:rsid w:val="00907851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8D0"/>
    <w:rsid w:val="00915A88"/>
    <w:rsid w:val="009160B9"/>
    <w:rsid w:val="00916305"/>
    <w:rsid w:val="00916F9E"/>
    <w:rsid w:val="009205E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27762"/>
    <w:rsid w:val="0093070E"/>
    <w:rsid w:val="009311FC"/>
    <w:rsid w:val="00931B29"/>
    <w:rsid w:val="00931CB8"/>
    <w:rsid w:val="00932B2D"/>
    <w:rsid w:val="00932BF3"/>
    <w:rsid w:val="00932C7F"/>
    <w:rsid w:val="009334A4"/>
    <w:rsid w:val="00933955"/>
    <w:rsid w:val="00933972"/>
    <w:rsid w:val="00933AB7"/>
    <w:rsid w:val="00934B0E"/>
    <w:rsid w:val="00934D22"/>
    <w:rsid w:val="00934D33"/>
    <w:rsid w:val="009360E2"/>
    <w:rsid w:val="0093668E"/>
    <w:rsid w:val="00936990"/>
    <w:rsid w:val="00937061"/>
    <w:rsid w:val="009377D7"/>
    <w:rsid w:val="009402B2"/>
    <w:rsid w:val="00940496"/>
    <w:rsid w:val="0094137F"/>
    <w:rsid w:val="00941718"/>
    <w:rsid w:val="0094218B"/>
    <w:rsid w:val="00944122"/>
    <w:rsid w:val="00944126"/>
    <w:rsid w:val="00945ACE"/>
    <w:rsid w:val="00946523"/>
    <w:rsid w:val="00946BA4"/>
    <w:rsid w:val="009472B7"/>
    <w:rsid w:val="00947482"/>
    <w:rsid w:val="0094784E"/>
    <w:rsid w:val="0094794E"/>
    <w:rsid w:val="00947CD7"/>
    <w:rsid w:val="0095087C"/>
    <w:rsid w:val="00951202"/>
    <w:rsid w:val="00951ED8"/>
    <w:rsid w:val="00951FD9"/>
    <w:rsid w:val="00951FDA"/>
    <w:rsid w:val="009528D1"/>
    <w:rsid w:val="00952CE6"/>
    <w:rsid w:val="009539E3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E17"/>
    <w:rsid w:val="009632BD"/>
    <w:rsid w:val="009632DE"/>
    <w:rsid w:val="0096402F"/>
    <w:rsid w:val="00964834"/>
    <w:rsid w:val="009648DF"/>
    <w:rsid w:val="00967629"/>
    <w:rsid w:val="00967B6F"/>
    <w:rsid w:val="00970061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77E3B"/>
    <w:rsid w:val="00980F0D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4A06"/>
    <w:rsid w:val="00986198"/>
    <w:rsid w:val="009870D3"/>
    <w:rsid w:val="009873D1"/>
    <w:rsid w:val="00990310"/>
    <w:rsid w:val="00990AA1"/>
    <w:rsid w:val="0099131F"/>
    <w:rsid w:val="00991F0A"/>
    <w:rsid w:val="009947BE"/>
    <w:rsid w:val="00996762"/>
    <w:rsid w:val="009969E3"/>
    <w:rsid w:val="00996FF9"/>
    <w:rsid w:val="00997385"/>
    <w:rsid w:val="009A051F"/>
    <w:rsid w:val="009A075E"/>
    <w:rsid w:val="009A08D3"/>
    <w:rsid w:val="009A1A86"/>
    <w:rsid w:val="009A1E24"/>
    <w:rsid w:val="009A416E"/>
    <w:rsid w:val="009A44FE"/>
    <w:rsid w:val="009A474C"/>
    <w:rsid w:val="009A5071"/>
    <w:rsid w:val="009A72C5"/>
    <w:rsid w:val="009B005A"/>
    <w:rsid w:val="009B2B62"/>
    <w:rsid w:val="009B2E1E"/>
    <w:rsid w:val="009B3499"/>
    <w:rsid w:val="009B3DBC"/>
    <w:rsid w:val="009B3E1B"/>
    <w:rsid w:val="009B3EEE"/>
    <w:rsid w:val="009B4B96"/>
    <w:rsid w:val="009B5265"/>
    <w:rsid w:val="009B5861"/>
    <w:rsid w:val="009B5F33"/>
    <w:rsid w:val="009B6614"/>
    <w:rsid w:val="009B6711"/>
    <w:rsid w:val="009B6C53"/>
    <w:rsid w:val="009B6EB2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19DC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5D3D"/>
    <w:rsid w:val="009D662C"/>
    <w:rsid w:val="009D68AC"/>
    <w:rsid w:val="009D71AC"/>
    <w:rsid w:val="009D7353"/>
    <w:rsid w:val="009D750B"/>
    <w:rsid w:val="009E07A6"/>
    <w:rsid w:val="009E0D46"/>
    <w:rsid w:val="009E0D6B"/>
    <w:rsid w:val="009E1387"/>
    <w:rsid w:val="009E14A0"/>
    <w:rsid w:val="009E1C65"/>
    <w:rsid w:val="009E2138"/>
    <w:rsid w:val="009E2C7C"/>
    <w:rsid w:val="009E30AA"/>
    <w:rsid w:val="009E354B"/>
    <w:rsid w:val="009E3FBF"/>
    <w:rsid w:val="009E4241"/>
    <w:rsid w:val="009E6D91"/>
    <w:rsid w:val="009F0214"/>
    <w:rsid w:val="009F0728"/>
    <w:rsid w:val="009F08A4"/>
    <w:rsid w:val="009F0A48"/>
    <w:rsid w:val="009F1282"/>
    <w:rsid w:val="009F1A39"/>
    <w:rsid w:val="009F26B1"/>
    <w:rsid w:val="009F2AEE"/>
    <w:rsid w:val="009F3783"/>
    <w:rsid w:val="009F3EA5"/>
    <w:rsid w:val="009F4856"/>
    <w:rsid w:val="009F4B56"/>
    <w:rsid w:val="009F4E5B"/>
    <w:rsid w:val="009F7C3B"/>
    <w:rsid w:val="00A0150A"/>
    <w:rsid w:val="00A0258A"/>
    <w:rsid w:val="00A04142"/>
    <w:rsid w:val="00A04529"/>
    <w:rsid w:val="00A047CD"/>
    <w:rsid w:val="00A04C3B"/>
    <w:rsid w:val="00A04DD4"/>
    <w:rsid w:val="00A05276"/>
    <w:rsid w:val="00A057E6"/>
    <w:rsid w:val="00A06064"/>
    <w:rsid w:val="00A063CF"/>
    <w:rsid w:val="00A067AF"/>
    <w:rsid w:val="00A07F0A"/>
    <w:rsid w:val="00A10816"/>
    <w:rsid w:val="00A10EB2"/>
    <w:rsid w:val="00A10EB3"/>
    <w:rsid w:val="00A11E17"/>
    <w:rsid w:val="00A123AE"/>
    <w:rsid w:val="00A12731"/>
    <w:rsid w:val="00A13482"/>
    <w:rsid w:val="00A1457C"/>
    <w:rsid w:val="00A145F2"/>
    <w:rsid w:val="00A1485A"/>
    <w:rsid w:val="00A15079"/>
    <w:rsid w:val="00A15080"/>
    <w:rsid w:val="00A15641"/>
    <w:rsid w:val="00A16150"/>
    <w:rsid w:val="00A17A35"/>
    <w:rsid w:val="00A2185F"/>
    <w:rsid w:val="00A2374A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181"/>
    <w:rsid w:val="00A26257"/>
    <w:rsid w:val="00A30010"/>
    <w:rsid w:val="00A30025"/>
    <w:rsid w:val="00A301AA"/>
    <w:rsid w:val="00A301B3"/>
    <w:rsid w:val="00A30E11"/>
    <w:rsid w:val="00A31074"/>
    <w:rsid w:val="00A33000"/>
    <w:rsid w:val="00A33062"/>
    <w:rsid w:val="00A3346B"/>
    <w:rsid w:val="00A342E8"/>
    <w:rsid w:val="00A343EE"/>
    <w:rsid w:val="00A34E80"/>
    <w:rsid w:val="00A351C8"/>
    <w:rsid w:val="00A35DF3"/>
    <w:rsid w:val="00A36E19"/>
    <w:rsid w:val="00A40236"/>
    <w:rsid w:val="00A402C5"/>
    <w:rsid w:val="00A4078D"/>
    <w:rsid w:val="00A4088C"/>
    <w:rsid w:val="00A4152F"/>
    <w:rsid w:val="00A41EF1"/>
    <w:rsid w:val="00A42B60"/>
    <w:rsid w:val="00A42CA6"/>
    <w:rsid w:val="00A43618"/>
    <w:rsid w:val="00A43AE7"/>
    <w:rsid w:val="00A4405B"/>
    <w:rsid w:val="00A44B53"/>
    <w:rsid w:val="00A44C2C"/>
    <w:rsid w:val="00A45A07"/>
    <w:rsid w:val="00A46186"/>
    <w:rsid w:val="00A47051"/>
    <w:rsid w:val="00A473C8"/>
    <w:rsid w:val="00A474BD"/>
    <w:rsid w:val="00A47539"/>
    <w:rsid w:val="00A47798"/>
    <w:rsid w:val="00A478ED"/>
    <w:rsid w:val="00A47E20"/>
    <w:rsid w:val="00A50910"/>
    <w:rsid w:val="00A512EF"/>
    <w:rsid w:val="00A51911"/>
    <w:rsid w:val="00A51B4F"/>
    <w:rsid w:val="00A52276"/>
    <w:rsid w:val="00A52EF9"/>
    <w:rsid w:val="00A53082"/>
    <w:rsid w:val="00A5317D"/>
    <w:rsid w:val="00A539CE"/>
    <w:rsid w:val="00A53CF7"/>
    <w:rsid w:val="00A53F17"/>
    <w:rsid w:val="00A54FEA"/>
    <w:rsid w:val="00A55355"/>
    <w:rsid w:val="00A575D6"/>
    <w:rsid w:val="00A57F4A"/>
    <w:rsid w:val="00A612A7"/>
    <w:rsid w:val="00A613F0"/>
    <w:rsid w:val="00A61730"/>
    <w:rsid w:val="00A617B5"/>
    <w:rsid w:val="00A62558"/>
    <w:rsid w:val="00A645AF"/>
    <w:rsid w:val="00A646E2"/>
    <w:rsid w:val="00A6653F"/>
    <w:rsid w:val="00A674B2"/>
    <w:rsid w:val="00A70131"/>
    <w:rsid w:val="00A7121A"/>
    <w:rsid w:val="00A7132A"/>
    <w:rsid w:val="00A713FF"/>
    <w:rsid w:val="00A71DD4"/>
    <w:rsid w:val="00A72B89"/>
    <w:rsid w:val="00A72D15"/>
    <w:rsid w:val="00A72FC6"/>
    <w:rsid w:val="00A732D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3B6A"/>
    <w:rsid w:val="00A8445A"/>
    <w:rsid w:val="00A85973"/>
    <w:rsid w:val="00A85C74"/>
    <w:rsid w:val="00A85CA2"/>
    <w:rsid w:val="00A85CB0"/>
    <w:rsid w:val="00A8686B"/>
    <w:rsid w:val="00A8707E"/>
    <w:rsid w:val="00A872ED"/>
    <w:rsid w:val="00A90E03"/>
    <w:rsid w:val="00A9232A"/>
    <w:rsid w:val="00A9232D"/>
    <w:rsid w:val="00A92415"/>
    <w:rsid w:val="00A925AA"/>
    <w:rsid w:val="00A92E94"/>
    <w:rsid w:val="00A93A15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2F9"/>
    <w:rsid w:val="00AA574A"/>
    <w:rsid w:val="00AA64F4"/>
    <w:rsid w:val="00AA6D01"/>
    <w:rsid w:val="00AB085B"/>
    <w:rsid w:val="00AB0DF1"/>
    <w:rsid w:val="00AB1AB8"/>
    <w:rsid w:val="00AB275E"/>
    <w:rsid w:val="00AB2E57"/>
    <w:rsid w:val="00AB44CE"/>
    <w:rsid w:val="00AB522D"/>
    <w:rsid w:val="00AB7182"/>
    <w:rsid w:val="00AC0315"/>
    <w:rsid w:val="00AC0924"/>
    <w:rsid w:val="00AC0E9C"/>
    <w:rsid w:val="00AC186C"/>
    <w:rsid w:val="00AC18E6"/>
    <w:rsid w:val="00AC2055"/>
    <w:rsid w:val="00AC2490"/>
    <w:rsid w:val="00AC356F"/>
    <w:rsid w:val="00AC4DC9"/>
    <w:rsid w:val="00AC5A96"/>
    <w:rsid w:val="00AC6629"/>
    <w:rsid w:val="00AC6CC7"/>
    <w:rsid w:val="00AC72B4"/>
    <w:rsid w:val="00AC7525"/>
    <w:rsid w:val="00AC7532"/>
    <w:rsid w:val="00AC75FD"/>
    <w:rsid w:val="00AD0161"/>
    <w:rsid w:val="00AD027F"/>
    <w:rsid w:val="00AD0460"/>
    <w:rsid w:val="00AD0E61"/>
    <w:rsid w:val="00AD1127"/>
    <w:rsid w:val="00AD15E0"/>
    <w:rsid w:val="00AD2019"/>
    <w:rsid w:val="00AD28BB"/>
    <w:rsid w:val="00AD2924"/>
    <w:rsid w:val="00AD2EFB"/>
    <w:rsid w:val="00AD3642"/>
    <w:rsid w:val="00AD383A"/>
    <w:rsid w:val="00AD3B58"/>
    <w:rsid w:val="00AD3B62"/>
    <w:rsid w:val="00AD4BEA"/>
    <w:rsid w:val="00AD5A64"/>
    <w:rsid w:val="00AD6448"/>
    <w:rsid w:val="00AD6E3F"/>
    <w:rsid w:val="00AD7328"/>
    <w:rsid w:val="00AE008F"/>
    <w:rsid w:val="00AE0555"/>
    <w:rsid w:val="00AE0630"/>
    <w:rsid w:val="00AE0FDC"/>
    <w:rsid w:val="00AE1A39"/>
    <w:rsid w:val="00AE2123"/>
    <w:rsid w:val="00AE2FF6"/>
    <w:rsid w:val="00AE3F14"/>
    <w:rsid w:val="00AE4031"/>
    <w:rsid w:val="00AE4419"/>
    <w:rsid w:val="00AE464E"/>
    <w:rsid w:val="00AE572F"/>
    <w:rsid w:val="00AE5BB3"/>
    <w:rsid w:val="00AE6421"/>
    <w:rsid w:val="00AE6C21"/>
    <w:rsid w:val="00AE71A7"/>
    <w:rsid w:val="00AE72D0"/>
    <w:rsid w:val="00AE737C"/>
    <w:rsid w:val="00AE7C3E"/>
    <w:rsid w:val="00AE7D44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537"/>
    <w:rsid w:val="00B00801"/>
    <w:rsid w:val="00B01A0A"/>
    <w:rsid w:val="00B01D10"/>
    <w:rsid w:val="00B01DB4"/>
    <w:rsid w:val="00B027D8"/>
    <w:rsid w:val="00B0357F"/>
    <w:rsid w:val="00B03804"/>
    <w:rsid w:val="00B05872"/>
    <w:rsid w:val="00B05934"/>
    <w:rsid w:val="00B069C4"/>
    <w:rsid w:val="00B06CAC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47C6"/>
    <w:rsid w:val="00B15430"/>
    <w:rsid w:val="00B15539"/>
    <w:rsid w:val="00B16200"/>
    <w:rsid w:val="00B17021"/>
    <w:rsid w:val="00B17218"/>
    <w:rsid w:val="00B1757D"/>
    <w:rsid w:val="00B20619"/>
    <w:rsid w:val="00B20D5A"/>
    <w:rsid w:val="00B2231F"/>
    <w:rsid w:val="00B22F30"/>
    <w:rsid w:val="00B23321"/>
    <w:rsid w:val="00B23DEB"/>
    <w:rsid w:val="00B24473"/>
    <w:rsid w:val="00B247D7"/>
    <w:rsid w:val="00B24B9D"/>
    <w:rsid w:val="00B25FC5"/>
    <w:rsid w:val="00B26876"/>
    <w:rsid w:val="00B271F2"/>
    <w:rsid w:val="00B27A0D"/>
    <w:rsid w:val="00B30C60"/>
    <w:rsid w:val="00B30DAC"/>
    <w:rsid w:val="00B316EE"/>
    <w:rsid w:val="00B31B59"/>
    <w:rsid w:val="00B3234D"/>
    <w:rsid w:val="00B3258F"/>
    <w:rsid w:val="00B3292E"/>
    <w:rsid w:val="00B32C5E"/>
    <w:rsid w:val="00B339ED"/>
    <w:rsid w:val="00B340CE"/>
    <w:rsid w:val="00B341F0"/>
    <w:rsid w:val="00B34CBE"/>
    <w:rsid w:val="00B356FD"/>
    <w:rsid w:val="00B36888"/>
    <w:rsid w:val="00B37395"/>
    <w:rsid w:val="00B3786C"/>
    <w:rsid w:val="00B406B8"/>
    <w:rsid w:val="00B40DE6"/>
    <w:rsid w:val="00B42304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17C"/>
    <w:rsid w:val="00B64927"/>
    <w:rsid w:val="00B66ABB"/>
    <w:rsid w:val="00B6717C"/>
    <w:rsid w:val="00B676E1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4DD6"/>
    <w:rsid w:val="00B7537E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5A5C"/>
    <w:rsid w:val="00B8619E"/>
    <w:rsid w:val="00B876AA"/>
    <w:rsid w:val="00B87CBF"/>
    <w:rsid w:val="00B90127"/>
    <w:rsid w:val="00B90EB8"/>
    <w:rsid w:val="00B91A90"/>
    <w:rsid w:val="00B92A4F"/>
    <w:rsid w:val="00B92EA6"/>
    <w:rsid w:val="00B939C1"/>
    <w:rsid w:val="00B93A1B"/>
    <w:rsid w:val="00B93F6D"/>
    <w:rsid w:val="00B94569"/>
    <w:rsid w:val="00B948BC"/>
    <w:rsid w:val="00B9514E"/>
    <w:rsid w:val="00B957C3"/>
    <w:rsid w:val="00B96B22"/>
    <w:rsid w:val="00B973F2"/>
    <w:rsid w:val="00B976B5"/>
    <w:rsid w:val="00B97CC6"/>
    <w:rsid w:val="00BA0C6D"/>
    <w:rsid w:val="00BA0D34"/>
    <w:rsid w:val="00BA155C"/>
    <w:rsid w:val="00BA186A"/>
    <w:rsid w:val="00BA1926"/>
    <w:rsid w:val="00BA21F3"/>
    <w:rsid w:val="00BA377E"/>
    <w:rsid w:val="00BA42E9"/>
    <w:rsid w:val="00BA4443"/>
    <w:rsid w:val="00BA542A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663"/>
    <w:rsid w:val="00BB1FDE"/>
    <w:rsid w:val="00BB2CBA"/>
    <w:rsid w:val="00BB5B75"/>
    <w:rsid w:val="00BB6196"/>
    <w:rsid w:val="00BB648F"/>
    <w:rsid w:val="00BB698C"/>
    <w:rsid w:val="00BB6BAD"/>
    <w:rsid w:val="00BB77F6"/>
    <w:rsid w:val="00BC0C36"/>
    <w:rsid w:val="00BC3880"/>
    <w:rsid w:val="00BC3982"/>
    <w:rsid w:val="00BC416D"/>
    <w:rsid w:val="00BC51E1"/>
    <w:rsid w:val="00BC52C2"/>
    <w:rsid w:val="00BC52FB"/>
    <w:rsid w:val="00BC59A1"/>
    <w:rsid w:val="00BC6D2A"/>
    <w:rsid w:val="00BC70FF"/>
    <w:rsid w:val="00BC78C0"/>
    <w:rsid w:val="00BC7FEF"/>
    <w:rsid w:val="00BD0080"/>
    <w:rsid w:val="00BD1044"/>
    <w:rsid w:val="00BD18ED"/>
    <w:rsid w:val="00BD210F"/>
    <w:rsid w:val="00BD2E5A"/>
    <w:rsid w:val="00BD367D"/>
    <w:rsid w:val="00BD382D"/>
    <w:rsid w:val="00BD4009"/>
    <w:rsid w:val="00BD4B7C"/>
    <w:rsid w:val="00BD5860"/>
    <w:rsid w:val="00BD6442"/>
    <w:rsid w:val="00BD6BA3"/>
    <w:rsid w:val="00BD722E"/>
    <w:rsid w:val="00BE10F0"/>
    <w:rsid w:val="00BE1255"/>
    <w:rsid w:val="00BE1680"/>
    <w:rsid w:val="00BE1C27"/>
    <w:rsid w:val="00BE1F51"/>
    <w:rsid w:val="00BE2452"/>
    <w:rsid w:val="00BE3FC7"/>
    <w:rsid w:val="00BE4C01"/>
    <w:rsid w:val="00BE57AE"/>
    <w:rsid w:val="00BE59FC"/>
    <w:rsid w:val="00BE679B"/>
    <w:rsid w:val="00BE78D4"/>
    <w:rsid w:val="00BE7FFC"/>
    <w:rsid w:val="00BF1FB1"/>
    <w:rsid w:val="00BF44A8"/>
    <w:rsid w:val="00BF4C02"/>
    <w:rsid w:val="00BF60AC"/>
    <w:rsid w:val="00BF6450"/>
    <w:rsid w:val="00BF6C84"/>
    <w:rsid w:val="00BF74D2"/>
    <w:rsid w:val="00BF7595"/>
    <w:rsid w:val="00BF7AAB"/>
    <w:rsid w:val="00C00AE6"/>
    <w:rsid w:val="00C0124E"/>
    <w:rsid w:val="00C01C6C"/>
    <w:rsid w:val="00C022B6"/>
    <w:rsid w:val="00C022E1"/>
    <w:rsid w:val="00C034E0"/>
    <w:rsid w:val="00C03FC1"/>
    <w:rsid w:val="00C045E6"/>
    <w:rsid w:val="00C04D20"/>
    <w:rsid w:val="00C0507D"/>
    <w:rsid w:val="00C053D3"/>
    <w:rsid w:val="00C05D41"/>
    <w:rsid w:val="00C05F45"/>
    <w:rsid w:val="00C06FB9"/>
    <w:rsid w:val="00C070C7"/>
    <w:rsid w:val="00C07429"/>
    <w:rsid w:val="00C102E8"/>
    <w:rsid w:val="00C10BFC"/>
    <w:rsid w:val="00C1107A"/>
    <w:rsid w:val="00C11420"/>
    <w:rsid w:val="00C118A4"/>
    <w:rsid w:val="00C122C9"/>
    <w:rsid w:val="00C1248F"/>
    <w:rsid w:val="00C12C01"/>
    <w:rsid w:val="00C14B83"/>
    <w:rsid w:val="00C14E56"/>
    <w:rsid w:val="00C157B9"/>
    <w:rsid w:val="00C16B4E"/>
    <w:rsid w:val="00C201D9"/>
    <w:rsid w:val="00C20DFF"/>
    <w:rsid w:val="00C21068"/>
    <w:rsid w:val="00C21AB0"/>
    <w:rsid w:val="00C2290A"/>
    <w:rsid w:val="00C23C12"/>
    <w:rsid w:val="00C248D3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784"/>
    <w:rsid w:val="00C3696A"/>
    <w:rsid w:val="00C36A93"/>
    <w:rsid w:val="00C36F59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C4F"/>
    <w:rsid w:val="00C510AC"/>
    <w:rsid w:val="00C52C2E"/>
    <w:rsid w:val="00C52CBA"/>
    <w:rsid w:val="00C534C6"/>
    <w:rsid w:val="00C5354A"/>
    <w:rsid w:val="00C5387F"/>
    <w:rsid w:val="00C54117"/>
    <w:rsid w:val="00C549B7"/>
    <w:rsid w:val="00C55638"/>
    <w:rsid w:val="00C5563A"/>
    <w:rsid w:val="00C55894"/>
    <w:rsid w:val="00C567AC"/>
    <w:rsid w:val="00C56890"/>
    <w:rsid w:val="00C57D1B"/>
    <w:rsid w:val="00C60BB9"/>
    <w:rsid w:val="00C61160"/>
    <w:rsid w:val="00C61BE3"/>
    <w:rsid w:val="00C62FD1"/>
    <w:rsid w:val="00C6474E"/>
    <w:rsid w:val="00C64F8F"/>
    <w:rsid w:val="00C65783"/>
    <w:rsid w:val="00C65AF5"/>
    <w:rsid w:val="00C65B7F"/>
    <w:rsid w:val="00C66382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3E0D"/>
    <w:rsid w:val="00C75E7F"/>
    <w:rsid w:val="00C762AA"/>
    <w:rsid w:val="00C76946"/>
    <w:rsid w:val="00C76EC2"/>
    <w:rsid w:val="00C778E7"/>
    <w:rsid w:val="00C823BE"/>
    <w:rsid w:val="00C82446"/>
    <w:rsid w:val="00C82FF6"/>
    <w:rsid w:val="00C8316C"/>
    <w:rsid w:val="00C8377B"/>
    <w:rsid w:val="00C85047"/>
    <w:rsid w:val="00C85BE5"/>
    <w:rsid w:val="00C864AA"/>
    <w:rsid w:val="00C8738F"/>
    <w:rsid w:val="00C878CC"/>
    <w:rsid w:val="00C8791D"/>
    <w:rsid w:val="00C87A8F"/>
    <w:rsid w:val="00C901BA"/>
    <w:rsid w:val="00C908BC"/>
    <w:rsid w:val="00C90D0D"/>
    <w:rsid w:val="00C90E00"/>
    <w:rsid w:val="00C92FC2"/>
    <w:rsid w:val="00C93264"/>
    <w:rsid w:val="00C93D40"/>
    <w:rsid w:val="00C94F8F"/>
    <w:rsid w:val="00C9543C"/>
    <w:rsid w:val="00C96642"/>
    <w:rsid w:val="00C96C18"/>
    <w:rsid w:val="00C973C5"/>
    <w:rsid w:val="00C976B1"/>
    <w:rsid w:val="00CA093D"/>
    <w:rsid w:val="00CA0D1E"/>
    <w:rsid w:val="00CA1F4B"/>
    <w:rsid w:val="00CA223D"/>
    <w:rsid w:val="00CA22F8"/>
    <w:rsid w:val="00CA2ADB"/>
    <w:rsid w:val="00CA33C2"/>
    <w:rsid w:val="00CA4248"/>
    <w:rsid w:val="00CA42D7"/>
    <w:rsid w:val="00CA4E5A"/>
    <w:rsid w:val="00CA6848"/>
    <w:rsid w:val="00CA6C4C"/>
    <w:rsid w:val="00CA6D20"/>
    <w:rsid w:val="00CA6D51"/>
    <w:rsid w:val="00CA7450"/>
    <w:rsid w:val="00CA7E63"/>
    <w:rsid w:val="00CA7E85"/>
    <w:rsid w:val="00CB125E"/>
    <w:rsid w:val="00CB2532"/>
    <w:rsid w:val="00CB39FD"/>
    <w:rsid w:val="00CB3B8E"/>
    <w:rsid w:val="00CB40F3"/>
    <w:rsid w:val="00CB4476"/>
    <w:rsid w:val="00CB47C9"/>
    <w:rsid w:val="00CB4AD7"/>
    <w:rsid w:val="00CB4E58"/>
    <w:rsid w:val="00CB5C2F"/>
    <w:rsid w:val="00CB641C"/>
    <w:rsid w:val="00CB6B64"/>
    <w:rsid w:val="00CB6DD2"/>
    <w:rsid w:val="00CB6EF1"/>
    <w:rsid w:val="00CB76E4"/>
    <w:rsid w:val="00CB7D2F"/>
    <w:rsid w:val="00CC0618"/>
    <w:rsid w:val="00CC126C"/>
    <w:rsid w:val="00CC248A"/>
    <w:rsid w:val="00CC3E7F"/>
    <w:rsid w:val="00CC3EDF"/>
    <w:rsid w:val="00CC518C"/>
    <w:rsid w:val="00CC5B38"/>
    <w:rsid w:val="00CC5E2D"/>
    <w:rsid w:val="00CD06F4"/>
    <w:rsid w:val="00CD1D9F"/>
    <w:rsid w:val="00CD1FDB"/>
    <w:rsid w:val="00CD275C"/>
    <w:rsid w:val="00CD2EA9"/>
    <w:rsid w:val="00CD310C"/>
    <w:rsid w:val="00CD34F6"/>
    <w:rsid w:val="00CD376A"/>
    <w:rsid w:val="00CD4480"/>
    <w:rsid w:val="00CD5870"/>
    <w:rsid w:val="00CD5A93"/>
    <w:rsid w:val="00CD5C6E"/>
    <w:rsid w:val="00CD6754"/>
    <w:rsid w:val="00CD72BE"/>
    <w:rsid w:val="00CE065D"/>
    <w:rsid w:val="00CE0786"/>
    <w:rsid w:val="00CE1134"/>
    <w:rsid w:val="00CE13CF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F1A"/>
    <w:rsid w:val="00CE7081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7C2"/>
    <w:rsid w:val="00CF6A0B"/>
    <w:rsid w:val="00CF6BDA"/>
    <w:rsid w:val="00CF77B5"/>
    <w:rsid w:val="00CF7BBA"/>
    <w:rsid w:val="00CF7E0E"/>
    <w:rsid w:val="00D00823"/>
    <w:rsid w:val="00D0092D"/>
    <w:rsid w:val="00D0139E"/>
    <w:rsid w:val="00D01D6C"/>
    <w:rsid w:val="00D02288"/>
    <w:rsid w:val="00D02881"/>
    <w:rsid w:val="00D02D35"/>
    <w:rsid w:val="00D0558F"/>
    <w:rsid w:val="00D05715"/>
    <w:rsid w:val="00D05BF8"/>
    <w:rsid w:val="00D0605A"/>
    <w:rsid w:val="00D06111"/>
    <w:rsid w:val="00D06252"/>
    <w:rsid w:val="00D06420"/>
    <w:rsid w:val="00D06C1E"/>
    <w:rsid w:val="00D0708F"/>
    <w:rsid w:val="00D07180"/>
    <w:rsid w:val="00D07945"/>
    <w:rsid w:val="00D107E7"/>
    <w:rsid w:val="00D10A12"/>
    <w:rsid w:val="00D11D5E"/>
    <w:rsid w:val="00D1201A"/>
    <w:rsid w:val="00D12365"/>
    <w:rsid w:val="00D1287E"/>
    <w:rsid w:val="00D136C9"/>
    <w:rsid w:val="00D140AD"/>
    <w:rsid w:val="00D1670F"/>
    <w:rsid w:val="00D179E8"/>
    <w:rsid w:val="00D17AA0"/>
    <w:rsid w:val="00D20FB6"/>
    <w:rsid w:val="00D221E1"/>
    <w:rsid w:val="00D223F5"/>
    <w:rsid w:val="00D233BC"/>
    <w:rsid w:val="00D2376D"/>
    <w:rsid w:val="00D2465C"/>
    <w:rsid w:val="00D24908"/>
    <w:rsid w:val="00D24CB6"/>
    <w:rsid w:val="00D24F67"/>
    <w:rsid w:val="00D25A24"/>
    <w:rsid w:val="00D25C78"/>
    <w:rsid w:val="00D25E9E"/>
    <w:rsid w:val="00D26167"/>
    <w:rsid w:val="00D26653"/>
    <w:rsid w:val="00D2757D"/>
    <w:rsid w:val="00D2782C"/>
    <w:rsid w:val="00D316EF"/>
    <w:rsid w:val="00D3321D"/>
    <w:rsid w:val="00D33C1A"/>
    <w:rsid w:val="00D34A2A"/>
    <w:rsid w:val="00D34DED"/>
    <w:rsid w:val="00D3520F"/>
    <w:rsid w:val="00D35314"/>
    <w:rsid w:val="00D35CE1"/>
    <w:rsid w:val="00D375A6"/>
    <w:rsid w:val="00D377D8"/>
    <w:rsid w:val="00D40E35"/>
    <w:rsid w:val="00D4100D"/>
    <w:rsid w:val="00D414F3"/>
    <w:rsid w:val="00D41CC9"/>
    <w:rsid w:val="00D421B0"/>
    <w:rsid w:val="00D42C73"/>
    <w:rsid w:val="00D449EB"/>
    <w:rsid w:val="00D465BE"/>
    <w:rsid w:val="00D47423"/>
    <w:rsid w:val="00D4794F"/>
    <w:rsid w:val="00D47FE6"/>
    <w:rsid w:val="00D50A87"/>
    <w:rsid w:val="00D50DC7"/>
    <w:rsid w:val="00D5206A"/>
    <w:rsid w:val="00D52764"/>
    <w:rsid w:val="00D52ECB"/>
    <w:rsid w:val="00D54472"/>
    <w:rsid w:val="00D5451D"/>
    <w:rsid w:val="00D5586D"/>
    <w:rsid w:val="00D565F8"/>
    <w:rsid w:val="00D56AE9"/>
    <w:rsid w:val="00D56E36"/>
    <w:rsid w:val="00D601B3"/>
    <w:rsid w:val="00D603B6"/>
    <w:rsid w:val="00D60827"/>
    <w:rsid w:val="00D615C4"/>
    <w:rsid w:val="00D62439"/>
    <w:rsid w:val="00D62706"/>
    <w:rsid w:val="00D627CE"/>
    <w:rsid w:val="00D63208"/>
    <w:rsid w:val="00D632F0"/>
    <w:rsid w:val="00D634CF"/>
    <w:rsid w:val="00D635C3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5EC3"/>
    <w:rsid w:val="00D8040C"/>
    <w:rsid w:val="00D809FB"/>
    <w:rsid w:val="00D819EC"/>
    <w:rsid w:val="00D81F31"/>
    <w:rsid w:val="00D82628"/>
    <w:rsid w:val="00D83A0E"/>
    <w:rsid w:val="00D83DD1"/>
    <w:rsid w:val="00D84205"/>
    <w:rsid w:val="00D8577E"/>
    <w:rsid w:val="00D858F7"/>
    <w:rsid w:val="00D85FBF"/>
    <w:rsid w:val="00D8674C"/>
    <w:rsid w:val="00D868CD"/>
    <w:rsid w:val="00D86CEB"/>
    <w:rsid w:val="00D870E4"/>
    <w:rsid w:val="00D8726C"/>
    <w:rsid w:val="00D90375"/>
    <w:rsid w:val="00D905B2"/>
    <w:rsid w:val="00D908FA"/>
    <w:rsid w:val="00D90F90"/>
    <w:rsid w:val="00D914B6"/>
    <w:rsid w:val="00D918D3"/>
    <w:rsid w:val="00D918D4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1730"/>
    <w:rsid w:val="00DA17F8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0437"/>
    <w:rsid w:val="00DB12BD"/>
    <w:rsid w:val="00DB35E1"/>
    <w:rsid w:val="00DB3C1C"/>
    <w:rsid w:val="00DB3CAF"/>
    <w:rsid w:val="00DB4541"/>
    <w:rsid w:val="00DB675D"/>
    <w:rsid w:val="00DB6C61"/>
    <w:rsid w:val="00DB6C65"/>
    <w:rsid w:val="00DC176E"/>
    <w:rsid w:val="00DC1E15"/>
    <w:rsid w:val="00DC1E22"/>
    <w:rsid w:val="00DC205F"/>
    <w:rsid w:val="00DC2D52"/>
    <w:rsid w:val="00DC2EE8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ED4"/>
    <w:rsid w:val="00DE106C"/>
    <w:rsid w:val="00DE113D"/>
    <w:rsid w:val="00DE19EE"/>
    <w:rsid w:val="00DE1EF3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C0"/>
    <w:rsid w:val="00DF5D9A"/>
    <w:rsid w:val="00DF7B10"/>
    <w:rsid w:val="00DF7F6B"/>
    <w:rsid w:val="00E0094C"/>
    <w:rsid w:val="00E01311"/>
    <w:rsid w:val="00E0142A"/>
    <w:rsid w:val="00E01687"/>
    <w:rsid w:val="00E01EB4"/>
    <w:rsid w:val="00E02129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159"/>
    <w:rsid w:val="00E108FB"/>
    <w:rsid w:val="00E1099F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60F8"/>
    <w:rsid w:val="00E161AD"/>
    <w:rsid w:val="00E16509"/>
    <w:rsid w:val="00E175FF"/>
    <w:rsid w:val="00E20134"/>
    <w:rsid w:val="00E206ED"/>
    <w:rsid w:val="00E212B6"/>
    <w:rsid w:val="00E21946"/>
    <w:rsid w:val="00E21AB9"/>
    <w:rsid w:val="00E22251"/>
    <w:rsid w:val="00E2228B"/>
    <w:rsid w:val="00E22E59"/>
    <w:rsid w:val="00E23085"/>
    <w:rsid w:val="00E242AB"/>
    <w:rsid w:val="00E24DDB"/>
    <w:rsid w:val="00E25323"/>
    <w:rsid w:val="00E25720"/>
    <w:rsid w:val="00E26856"/>
    <w:rsid w:val="00E26BF5"/>
    <w:rsid w:val="00E310D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251"/>
    <w:rsid w:val="00E42703"/>
    <w:rsid w:val="00E42890"/>
    <w:rsid w:val="00E432CA"/>
    <w:rsid w:val="00E43A0B"/>
    <w:rsid w:val="00E44C33"/>
    <w:rsid w:val="00E45C36"/>
    <w:rsid w:val="00E4611C"/>
    <w:rsid w:val="00E46122"/>
    <w:rsid w:val="00E50343"/>
    <w:rsid w:val="00E51E57"/>
    <w:rsid w:val="00E52987"/>
    <w:rsid w:val="00E52E8E"/>
    <w:rsid w:val="00E533F4"/>
    <w:rsid w:val="00E5446B"/>
    <w:rsid w:val="00E54590"/>
    <w:rsid w:val="00E5462C"/>
    <w:rsid w:val="00E54648"/>
    <w:rsid w:val="00E54B0A"/>
    <w:rsid w:val="00E54D7B"/>
    <w:rsid w:val="00E556E5"/>
    <w:rsid w:val="00E56780"/>
    <w:rsid w:val="00E56C39"/>
    <w:rsid w:val="00E56E4B"/>
    <w:rsid w:val="00E57FBB"/>
    <w:rsid w:val="00E604E2"/>
    <w:rsid w:val="00E608EB"/>
    <w:rsid w:val="00E626EC"/>
    <w:rsid w:val="00E62893"/>
    <w:rsid w:val="00E63AA5"/>
    <w:rsid w:val="00E64494"/>
    <w:rsid w:val="00E648F4"/>
    <w:rsid w:val="00E65441"/>
    <w:rsid w:val="00E65F37"/>
    <w:rsid w:val="00E66D2B"/>
    <w:rsid w:val="00E6776F"/>
    <w:rsid w:val="00E72D79"/>
    <w:rsid w:val="00E72E77"/>
    <w:rsid w:val="00E74522"/>
    <w:rsid w:val="00E74BE8"/>
    <w:rsid w:val="00E74F2B"/>
    <w:rsid w:val="00E751E6"/>
    <w:rsid w:val="00E75C77"/>
    <w:rsid w:val="00E75F77"/>
    <w:rsid w:val="00E77353"/>
    <w:rsid w:val="00E7751F"/>
    <w:rsid w:val="00E7773E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198D"/>
    <w:rsid w:val="00EA1BFD"/>
    <w:rsid w:val="00EA231C"/>
    <w:rsid w:val="00EA2BDF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B0784"/>
    <w:rsid w:val="00EB07E5"/>
    <w:rsid w:val="00EB0832"/>
    <w:rsid w:val="00EB0EBF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B71"/>
    <w:rsid w:val="00EB6D8F"/>
    <w:rsid w:val="00EB77DF"/>
    <w:rsid w:val="00EB78A0"/>
    <w:rsid w:val="00EC0AA4"/>
    <w:rsid w:val="00EC1011"/>
    <w:rsid w:val="00EC1317"/>
    <w:rsid w:val="00EC15EF"/>
    <w:rsid w:val="00EC2642"/>
    <w:rsid w:val="00EC2E8A"/>
    <w:rsid w:val="00EC31C6"/>
    <w:rsid w:val="00EC34F7"/>
    <w:rsid w:val="00EC3564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D0302"/>
    <w:rsid w:val="00ED03C3"/>
    <w:rsid w:val="00ED0C9A"/>
    <w:rsid w:val="00ED1A38"/>
    <w:rsid w:val="00ED1B48"/>
    <w:rsid w:val="00ED1E52"/>
    <w:rsid w:val="00ED2186"/>
    <w:rsid w:val="00ED33EA"/>
    <w:rsid w:val="00ED6FCA"/>
    <w:rsid w:val="00EE0267"/>
    <w:rsid w:val="00EE263C"/>
    <w:rsid w:val="00EE3087"/>
    <w:rsid w:val="00EE3B6B"/>
    <w:rsid w:val="00EE4BFA"/>
    <w:rsid w:val="00EE5670"/>
    <w:rsid w:val="00EE56DD"/>
    <w:rsid w:val="00EE66C2"/>
    <w:rsid w:val="00EE67E1"/>
    <w:rsid w:val="00EE6856"/>
    <w:rsid w:val="00EE69F8"/>
    <w:rsid w:val="00EE7006"/>
    <w:rsid w:val="00EF1701"/>
    <w:rsid w:val="00EF19A7"/>
    <w:rsid w:val="00EF2111"/>
    <w:rsid w:val="00EF3133"/>
    <w:rsid w:val="00EF31D3"/>
    <w:rsid w:val="00EF3C9C"/>
    <w:rsid w:val="00EF3E44"/>
    <w:rsid w:val="00EF565D"/>
    <w:rsid w:val="00EF69D8"/>
    <w:rsid w:val="00EF70A1"/>
    <w:rsid w:val="00EF75D2"/>
    <w:rsid w:val="00EF7DCF"/>
    <w:rsid w:val="00EF7F54"/>
    <w:rsid w:val="00F016C9"/>
    <w:rsid w:val="00F01983"/>
    <w:rsid w:val="00F01DC1"/>
    <w:rsid w:val="00F03072"/>
    <w:rsid w:val="00F030EA"/>
    <w:rsid w:val="00F03488"/>
    <w:rsid w:val="00F0422E"/>
    <w:rsid w:val="00F042AE"/>
    <w:rsid w:val="00F05356"/>
    <w:rsid w:val="00F0540A"/>
    <w:rsid w:val="00F05CBB"/>
    <w:rsid w:val="00F05FC3"/>
    <w:rsid w:val="00F06CD8"/>
    <w:rsid w:val="00F06DF6"/>
    <w:rsid w:val="00F0707F"/>
    <w:rsid w:val="00F07345"/>
    <w:rsid w:val="00F111CF"/>
    <w:rsid w:val="00F1206E"/>
    <w:rsid w:val="00F122D1"/>
    <w:rsid w:val="00F128A2"/>
    <w:rsid w:val="00F12AF4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942"/>
    <w:rsid w:val="00F219C4"/>
    <w:rsid w:val="00F219D7"/>
    <w:rsid w:val="00F21F07"/>
    <w:rsid w:val="00F22506"/>
    <w:rsid w:val="00F23897"/>
    <w:rsid w:val="00F23C02"/>
    <w:rsid w:val="00F24197"/>
    <w:rsid w:val="00F25414"/>
    <w:rsid w:val="00F25E91"/>
    <w:rsid w:val="00F26E00"/>
    <w:rsid w:val="00F273F1"/>
    <w:rsid w:val="00F27975"/>
    <w:rsid w:val="00F3000A"/>
    <w:rsid w:val="00F3017A"/>
    <w:rsid w:val="00F305B4"/>
    <w:rsid w:val="00F3071D"/>
    <w:rsid w:val="00F31CF5"/>
    <w:rsid w:val="00F3309F"/>
    <w:rsid w:val="00F33196"/>
    <w:rsid w:val="00F34816"/>
    <w:rsid w:val="00F356E5"/>
    <w:rsid w:val="00F3587E"/>
    <w:rsid w:val="00F36194"/>
    <w:rsid w:val="00F3744E"/>
    <w:rsid w:val="00F40E4F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0CD4"/>
    <w:rsid w:val="00F5227B"/>
    <w:rsid w:val="00F525C0"/>
    <w:rsid w:val="00F533C3"/>
    <w:rsid w:val="00F54984"/>
    <w:rsid w:val="00F5657D"/>
    <w:rsid w:val="00F608D7"/>
    <w:rsid w:val="00F60FCB"/>
    <w:rsid w:val="00F619ED"/>
    <w:rsid w:val="00F627B6"/>
    <w:rsid w:val="00F62EDC"/>
    <w:rsid w:val="00F63238"/>
    <w:rsid w:val="00F632B1"/>
    <w:rsid w:val="00F63497"/>
    <w:rsid w:val="00F63982"/>
    <w:rsid w:val="00F6445B"/>
    <w:rsid w:val="00F64870"/>
    <w:rsid w:val="00F65BCE"/>
    <w:rsid w:val="00F664B0"/>
    <w:rsid w:val="00F665F5"/>
    <w:rsid w:val="00F677EA"/>
    <w:rsid w:val="00F67D88"/>
    <w:rsid w:val="00F708BA"/>
    <w:rsid w:val="00F72AF7"/>
    <w:rsid w:val="00F72B08"/>
    <w:rsid w:val="00F73058"/>
    <w:rsid w:val="00F730C0"/>
    <w:rsid w:val="00F74375"/>
    <w:rsid w:val="00F744E5"/>
    <w:rsid w:val="00F74B03"/>
    <w:rsid w:val="00F7566F"/>
    <w:rsid w:val="00F75A05"/>
    <w:rsid w:val="00F76573"/>
    <w:rsid w:val="00F76C6A"/>
    <w:rsid w:val="00F80132"/>
    <w:rsid w:val="00F81713"/>
    <w:rsid w:val="00F8184A"/>
    <w:rsid w:val="00F81F27"/>
    <w:rsid w:val="00F82BDA"/>
    <w:rsid w:val="00F839CC"/>
    <w:rsid w:val="00F84588"/>
    <w:rsid w:val="00F84877"/>
    <w:rsid w:val="00F84993"/>
    <w:rsid w:val="00F84CD1"/>
    <w:rsid w:val="00F85D03"/>
    <w:rsid w:val="00F8659E"/>
    <w:rsid w:val="00F90983"/>
    <w:rsid w:val="00F91A79"/>
    <w:rsid w:val="00F942A7"/>
    <w:rsid w:val="00F94A87"/>
    <w:rsid w:val="00F94C76"/>
    <w:rsid w:val="00FA02B9"/>
    <w:rsid w:val="00FA06A7"/>
    <w:rsid w:val="00FA0A62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ABC"/>
    <w:rsid w:val="00FA5B3E"/>
    <w:rsid w:val="00FA5C2E"/>
    <w:rsid w:val="00FA6388"/>
    <w:rsid w:val="00FA65EE"/>
    <w:rsid w:val="00FA6DF6"/>
    <w:rsid w:val="00FA7BD3"/>
    <w:rsid w:val="00FB07D9"/>
    <w:rsid w:val="00FB0C21"/>
    <w:rsid w:val="00FB1298"/>
    <w:rsid w:val="00FB1C47"/>
    <w:rsid w:val="00FB2631"/>
    <w:rsid w:val="00FB27CE"/>
    <w:rsid w:val="00FB2CBC"/>
    <w:rsid w:val="00FB3503"/>
    <w:rsid w:val="00FB4D19"/>
    <w:rsid w:val="00FB4F76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44C5"/>
    <w:rsid w:val="00FC4F0B"/>
    <w:rsid w:val="00FC5016"/>
    <w:rsid w:val="00FC5717"/>
    <w:rsid w:val="00FC6C4E"/>
    <w:rsid w:val="00FC74B2"/>
    <w:rsid w:val="00FD0AE2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E11"/>
    <w:rsid w:val="00FD721F"/>
    <w:rsid w:val="00FD771E"/>
    <w:rsid w:val="00FE1B72"/>
    <w:rsid w:val="00FE2DA5"/>
    <w:rsid w:val="00FE3077"/>
    <w:rsid w:val="00FE3AA0"/>
    <w:rsid w:val="00FE5057"/>
    <w:rsid w:val="00FE7219"/>
    <w:rsid w:val="00FE7766"/>
    <w:rsid w:val="00FE7AB4"/>
    <w:rsid w:val="00FF0945"/>
    <w:rsid w:val="00FF1088"/>
    <w:rsid w:val="00FF16DD"/>
    <w:rsid w:val="00FF274C"/>
    <w:rsid w:val="00FF3882"/>
    <w:rsid w:val="00FF4982"/>
    <w:rsid w:val="00FF544F"/>
    <w:rsid w:val="00FF5FD8"/>
    <w:rsid w:val="00FF6599"/>
    <w:rsid w:val="00FF7036"/>
    <w:rsid w:val="00FF772B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C2F17D2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1A6053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A6053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8726C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F67D88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85A5C"/>
    <w:pPr>
      <w:keepNext/>
      <w:keepLines/>
      <w:spacing w:line="240" w:lineRule="auto"/>
      <w:outlineLvl w:val="3"/>
    </w:pPr>
    <w:rPr>
      <w:rFonts w:eastAsiaTheme="majorEastAsia" w:cstheme="majorBidi"/>
      <w:b/>
      <w:bCs/>
      <w:color w:val="6B2976"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A6053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8726C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F67D88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1214F6"/>
    <w:pPr>
      <w:pBdr>
        <w:between w:val="single" w:sz="4" w:space="4" w:color="6B2976"/>
      </w:pBdr>
      <w:tabs>
        <w:tab w:val="right" w:pos="9323"/>
      </w:tabs>
      <w:spacing w:before="720" w:after="36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B85A5C"/>
    <w:rPr>
      <w:rFonts w:ascii="FS Me Pro" w:eastAsiaTheme="majorEastAsia" w:hAnsi="FS Me Pro" w:cstheme="majorBidi"/>
      <w:b/>
      <w:bCs/>
      <w:color w:val="6B2976"/>
      <w:sz w:val="32"/>
      <w:szCs w:val="3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B24473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6053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6053"/>
    <w:rPr>
      <w:rFonts w:ascii="FS Me Pro" w:hAnsi="FS Me Pro"/>
      <w:b/>
      <w:bCs/>
      <w:color w:val="FFFFFF" w:themeColor="background1"/>
      <w:sz w:val="40"/>
      <w:szCs w:val="40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Statisticstyle">
    <w:name w:val="Statistic style"/>
    <w:basedOn w:val="DefaultParagraphFont"/>
    <w:uiPriority w:val="1"/>
    <w:qFormat/>
    <w:rsid w:val="007901A0"/>
    <w:rPr>
      <w:rFonts w:ascii="FS Me Pro" w:hAnsi="FS Me Pro"/>
      <w:b/>
      <w:color w:val="6B2976"/>
      <w:position w:val="-2"/>
      <w:sz w:val="36"/>
    </w:rPr>
  </w:style>
  <w:style w:type="paragraph" w:customStyle="1" w:styleId="WordList">
    <w:name w:val="Word List"/>
    <w:basedOn w:val="Normal"/>
    <w:qFormat/>
    <w:rsid w:val="009C19DC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17.jpeg"/><Relationship Id="rId159" Type="http://schemas.openxmlformats.org/officeDocument/2006/relationships/theme" Target="theme/theme1.xml"/><Relationship Id="rId107" Type="http://schemas.openxmlformats.org/officeDocument/2006/relationships/image" Target="media/image91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2.jpeg"/><Relationship Id="rId128" Type="http://schemas.openxmlformats.org/officeDocument/2006/relationships/image" Target="media/image109.jpeg"/><Relationship Id="rId149" Type="http://schemas.openxmlformats.org/officeDocument/2006/relationships/image" Target="media/image126.png"/><Relationship Id="rId5" Type="http://schemas.openxmlformats.org/officeDocument/2006/relationships/numbering" Target="numbering.xml"/><Relationship Id="rId95" Type="http://schemas.openxmlformats.org/officeDocument/2006/relationships/image" Target="media/image81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1.jpeg"/><Relationship Id="rId139" Type="http://schemas.openxmlformats.org/officeDocument/2006/relationships/hyperlink" Target="http://www.ndis.gov.au" TargetMode="External"/><Relationship Id="rId80" Type="http://schemas.openxmlformats.org/officeDocument/2006/relationships/image" Target="media/image68.jpeg"/><Relationship Id="rId85" Type="http://schemas.openxmlformats.org/officeDocument/2006/relationships/image" Target="media/image72.png"/><Relationship Id="rId150" Type="http://schemas.openxmlformats.org/officeDocument/2006/relationships/hyperlink" Target="http://www.informationaccessgroup.com" TargetMode="External"/><Relationship Id="rId155" Type="http://schemas.openxmlformats.org/officeDocument/2006/relationships/header" Target="header2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88.jpeg"/><Relationship Id="rId108" Type="http://schemas.openxmlformats.org/officeDocument/2006/relationships/image" Target="media/image92.jpeg"/><Relationship Id="rId124" Type="http://schemas.openxmlformats.org/officeDocument/2006/relationships/image" Target="media/image106.jpeg"/><Relationship Id="rId129" Type="http://schemas.openxmlformats.org/officeDocument/2006/relationships/image" Target="media/image110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18.jpeg"/><Relationship Id="rId145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98.jpeg"/><Relationship Id="rId119" Type="http://schemas.openxmlformats.org/officeDocument/2006/relationships/image" Target="media/image102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69.jpeg"/><Relationship Id="rId86" Type="http://schemas.openxmlformats.org/officeDocument/2006/relationships/image" Target="media/image73.jpeg"/><Relationship Id="rId130" Type="http://schemas.openxmlformats.org/officeDocument/2006/relationships/image" Target="media/image111.jpeg"/><Relationship Id="rId135" Type="http://schemas.openxmlformats.org/officeDocument/2006/relationships/image" Target="media/image115.png"/><Relationship Id="rId151" Type="http://schemas.openxmlformats.org/officeDocument/2006/relationships/footer" Target="footer1.xml"/><Relationship Id="rId156" Type="http://schemas.openxmlformats.org/officeDocument/2006/relationships/footer" Target="footer4.xml"/><Relationship Id="rId13" Type="http://schemas.openxmlformats.org/officeDocument/2006/relationships/image" Target="media/image3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109" Type="http://schemas.openxmlformats.org/officeDocument/2006/relationships/image" Target="media/image93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hyperlink" Target="http://www.ndis.gov.au/CALD" TargetMode="External"/><Relationship Id="rId104" Type="http://schemas.openxmlformats.org/officeDocument/2006/relationships/image" Target="media/image89.jpeg"/><Relationship Id="rId120" Type="http://schemas.openxmlformats.org/officeDocument/2006/relationships/image" Target="media/image103.jpeg"/><Relationship Id="rId125" Type="http://schemas.openxmlformats.org/officeDocument/2006/relationships/hyperlink" Target="http://www.ndis.gov.au/CALD" TargetMode="External"/><Relationship Id="rId141" Type="http://schemas.openxmlformats.org/officeDocument/2006/relationships/image" Target="media/image119.jpeg"/><Relationship Id="rId146" Type="http://schemas.openxmlformats.org/officeDocument/2006/relationships/image" Target="media/image123.jpeg"/><Relationship Id="rId7" Type="http://schemas.openxmlformats.org/officeDocument/2006/relationships/settings" Target="settings.xml"/><Relationship Id="rId71" Type="http://schemas.openxmlformats.org/officeDocument/2006/relationships/image" Target="media/image60.jpeg"/><Relationship Id="rId92" Type="http://schemas.openxmlformats.org/officeDocument/2006/relationships/image" Target="media/image78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4.jpeg"/><Relationship Id="rId110" Type="http://schemas.openxmlformats.org/officeDocument/2006/relationships/image" Target="media/image94.jpeg"/><Relationship Id="rId115" Type="http://schemas.openxmlformats.org/officeDocument/2006/relationships/hyperlink" Target="http://www.ndis.gov.au/CALD" TargetMode="External"/><Relationship Id="rId131" Type="http://schemas.openxmlformats.org/officeDocument/2006/relationships/image" Target="media/image112.jpeg"/><Relationship Id="rId136" Type="http://schemas.openxmlformats.org/officeDocument/2006/relationships/hyperlink" Target="https://www.facebook.com/NDISAus" TargetMode="External"/><Relationship Id="rId157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hyperlink" Target="http://www.ndis.gov.au/CALD" TargetMode="External"/><Relationship Id="rId152" Type="http://schemas.openxmlformats.org/officeDocument/2006/relationships/header" Target="header1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image" Target="media/image85.jpeg"/><Relationship Id="rId105" Type="http://schemas.openxmlformats.org/officeDocument/2006/relationships/hyperlink" Target="http://www.ndis.gov.au/CALD" TargetMode="External"/><Relationship Id="rId126" Type="http://schemas.openxmlformats.org/officeDocument/2006/relationships/image" Target="media/image107.jpeg"/><Relationship Id="rId147" Type="http://schemas.openxmlformats.org/officeDocument/2006/relationships/image" Target="media/image124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hyperlink" Target="http://www.ndis.gov.au/CALD" TargetMode="External"/><Relationship Id="rId93" Type="http://schemas.openxmlformats.org/officeDocument/2006/relationships/image" Target="media/image79.jpeg"/><Relationship Id="rId98" Type="http://schemas.openxmlformats.org/officeDocument/2006/relationships/image" Target="media/image83.jpeg"/><Relationship Id="rId121" Type="http://schemas.openxmlformats.org/officeDocument/2006/relationships/image" Target="media/image104.jpeg"/><Relationship Id="rId142" Type="http://schemas.openxmlformats.org/officeDocument/2006/relationships/image" Target="media/image120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99.jpeg"/><Relationship Id="rId137" Type="http://schemas.openxmlformats.org/officeDocument/2006/relationships/image" Target="media/image116.jpeg"/><Relationship Id="rId158" Type="http://schemas.openxmlformats.org/officeDocument/2006/relationships/glossaryDocument" Target="glossary/document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footer" Target="footer2.xm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0.jpeg"/><Relationship Id="rId127" Type="http://schemas.openxmlformats.org/officeDocument/2006/relationships/image" Target="media/image108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pn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5.jpeg"/><Relationship Id="rId143" Type="http://schemas.openxmlformats.org/officeDocument/2006/relationships/image" Target="media/image121.png"/><Relationship Id="rId148" Type="http://schemas.openxmlformats.org/officeDocument/2006/relationships/image" Target="media/image12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hyperlink" Target="http://www.ndis.gov.au/CALD" TargetMode="External"/><Relationship Id="rId112" Type="http://schemas.openxmlformats.org/officeDocument/2006/relationships/image" Target="media/image96.jpeg"/><Relationship Id="rId133" Type="http://schemas.openxmlformats.org/officeDocument/2006/relationships/hyperlink" Target="http://www.ndis.gov.au" TargetMode="External"/><Relationship Id="rId154" Type="http://schemas.openxmlformats.org/officeDocument/2006/relationships/footer" Target="footer3.xml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7.jpeg"/><Relationship Id="rId102" Type="http://schemas.openxmlformats.org/officeDocument/2006/relationships/image" Target="media/image87.jpeg"/><Relationship Id="rId123" Type="http://schemas.openxmlformats.org/officeDocument/2006/relationships/hyperlink" Target="http://www.ndis.gov.au/CALD" TargetMode="External"/><Relationship Id="rId144" Type="http://schemas.openxmlformats.org/officeDocument/2006/relationships/hyperlink" Target="http://www.accesshub.gov.au/about-the-nrs" TargetMode="External"/><Relationship Id="rId90" Type="http://schemas.openxmlformats.org/officeDocument/2006/relationships/image" Target="media/image76.jpeg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97.jpeg"/><Relationship Id="rId134" Type="http://schemas.openxmlformats.org/officeDocument/2006/relationships/image" Target="media/image11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7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9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1A669B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1A669B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ubai">
    <w:panose1 w:val="020B0503030403030204"/>
    <w:charset w:val="00"/>
    <w:family w:val="swiss"/>
    <w:pitch w:val="variable"/>
    <w:sig w:usb0="80002067" w:usb1="80000000" w:usb2="00000008" w:usb3="00000000" w:csb0="0000004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01F5F"/>
    <w:rsid w:val="000C445F"/>
    <w:rsid w:val="000E6558"/>
    <w:rsid w:val="000F132A"/>
    <w:rsid w:val="00132DF9"/>
    <w:rsid w:val="001A669B"/>
    <w:rsid w:val="001E1925"/>
    <w:rsid w:val="0023322F"/>
    <w:rsid w:val="002A4536"/>
    <w:rsid w:val="00332EEE"/>
    <w:rsid w:val="003710BD"/>
    <w:rsid w:val="00412BB5"/>
    <w:rsid w:val="00432856"/>
    <w:rsid w:val="00507C2D"/>
    <w:rsid w:val="00536784"/>
    <w:rsid w:val="0062434D"/>
    <w:rsid w:val="00624E95"/>
    <w:rsid w:val="0079589E"/>
    <w:rsid w:val="007D4641"/>
    <w:rsid w:val="007E409B"/>
    <w:rsid w:val="00840D57"/>
    <w:rsid w:val="008902C5"/>
    <w:rsid w:val="008F0D0F"/>
    <w:rsid w:val="0095447F"/>
    <w:rsid w:val="00997A79"/>
    <w:rsid w:val="009E29C5"/>
    <w:rsid w:val="009F3189"/>
    <w:rsid w:val="00B02C16"/>
    <w:rsid w:val="00B517D3"/>
    <w:rsid w:val="00B90C78"/>
    <w:rsid w:val="00C039C5"/>
    <w:rsid w:val="00CD28C3"/>
    <w:rsid w:val="00CF48B8"/>
    <w:rsid w:val="00D27055"/>
    <w:rsid w:val="00D30C95"/>
    <w:rsid w:val="00D45704"/>
    <w:rsid w:val="00D65062"/>
    <w:rsid w:val="00DA484E"/>
    <w:rsid w:val="00DA6EF4"/>
    <w:rsid w:val="00E10EBA"/>
    <w:rsid w:val="00F05282"/>
    <w:rsid w:val="00F14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2856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B7F91E-38B2-4BDF-932D-8B5CB058BC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E0F615D-36F9-4F0D-89EC-999B93C856CE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customXml/itemProps3.xml><?xml version="1.0" encoding="utf-8"?>
<ds:datastoreItem xmlns:ds="http://schemas.openxmlformats.org/officeDocument/2006/customXml" ds:itemID="{F65B31EA-3FF8-465A-85CC-AB139E45F0B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5259A1F-816A-4723-A483-1879F40791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512</TotalTime>
  <Pages>39</Pages>
  <Words>2321</Words>
  <Characters>13230</Characters>
  <Application>Microsoft Office Word</Application>
  <DocSecurity>0</DocSecurity>
  <Lines>110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استراتجی تنوع فرهنگی و زبانی 2024 - 2028</vt:lpstr>
    </vt:vector>
  </TitlesOfParts>
  <Company>Hewlett-Packard</Company>
  <LinksUpToDate>false</LinksUpToDate>
  <CharactersWithSpaces>15520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استراتجی تنوع فرهنگی و زبانی 2024 - 2028</dc:title>
  <dc:creator>National Disability Insurance Agency</dc:creator>
  <cp:lastModifiedBy>Thomas Kiorgaard</cp:lastModifiedBy>
  <cp:revision>47</cp:revision>
  <cp:lastPrinted>2024-02-20T03:54:00Z</cp:lastPrinted>
  <dcterms:created xsi:type="dcterms:W3CDTF">2024-01-01T21:59:00Z</dcterms:created>
  <dcterms:modified xsi:type="dcterms:W3CDTF">2024-03-08T06:07:00Z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9bde7fa0-576e-4fb7-9ce2-c772cc247da9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2024-01-01T21:59:58Z</vt:lpwstr>
  </property>
  <property fmtid="{D5CDD505-2E9C-101B-9397-08002B2CF9AE}" pid="9" name="MSIP_Label_2b83f8d7-e91f-4eee-a336-52a8061c0503_SiteId">
    <vt:lpwstr>cd778b65-752d-454a-87cf-b9990fe58993</vt:lpwstr>
  </property>
</Properties>
</file>