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219368" w14:textId="48D1DF17" w:rsidR="00F3744E" w:rsidRPr="004849BD" w:rsidRDefault="00DE0472" w:rsidP="004849BD">
      <w:pPr>
        <w:pStyle w:val="Heading1"/>
        <w:bidi/>
        <w:spacing w:after="120" w:line="240" w:lineRule="auto"/>
        <w:rPr>
          <w:rFonts w:cs="Dubai"/>
        </w:rPr>
      </w:pPr>
      <w:bookmarkStart w:id="0" w:name="_Toc349720821"/>
      <w:r w:rsidRPr="004849BD">
        <w:rPr>
          <w:rFonts w:cs="Dubai"/>
          <w:rtl/>
        </w:rPr>
        <w:t>از نظر فرهنگی و زبانی متنوع</w:t>
      </w:r>
    </w:p>
    <w:p w14:paraId="5620CDC7" w14:textId="77777777" w:rsidR="0026072B" w:rsidRPr="004849BD" w:rsidRDefault="0011586D" w:rsidP="004849BD">
      <w:pPr>
        <w:pStyle w:val="Subtitle"/>
        <w:bidi/>
        <w:spacing w:before="120" w:after="120" w:line="240" w:lineRule="auto"/>
        <w:rPr>
          <w:rFonts w:cs="Dubai"/>
        </w:rPr>
      </w:pPr>
      <w:bookmarkStart w:id="1" w:name="_Toc144723195"/>
      <w:bookmarkStart w:id="2" w:name="_Toc144723243"/>
      <w:bookmarkStart w:id="3" w:name="_Toc146203955"/>
      <w:bookmarkStart w:id="4" w:name="_Toc152855699"/>
      <w:r w:rsidRPr="004849BD">
        <w:rPr>
          <w:rFonts w:cs="Dubai"/>
          <w:rtl/>
        </w:rPr>
        <w:t>پلان کاری مو</w:t>
      </w:r>
      <w:bookmarkEnd w:id="1"/>
      <w:bookmarkEnd w:id="2"/>
      <w:bookmarkEnd w:id="3"/>
      <w:bookmarkEnd w:id="4"/>
    </w:p>
    <w:p w14:paraId="438332B2" w14:textId="77777777" w:rsidR="0062152D" w:rsidRPr="004849BD" w:rsidRDefault="0011586D" w:rsidP="004849BD">
      <w:pPr>
        <w:pStyle w:val="Subtitle"/>
        <w:bidi/>
        <w:spacing w:before="120" w:after="120" w:line="240" w:lineRule="auto"/>
        <w:rPr>
          <w:rFonts w:cs="Dubai"/>
          <w:sz w:val="32"/>
          <w:szCs w:val="32"/>
        </w:rPr>
      </w:pPr>
      <w:r w:rsidRPr="004849BD">
        <w:rPr>
          <w:rFonts w:cs="Dubai"/>
          <w:sz w:val="32"/>
          <w:szCs w:val="32"/>
          <w:rtl/>
        </w:rPr>
        <w:t>2024–2028</w:t>
      </w:r>
    </w:p>
    <w:p w14:paraId="1B3CA39E" w14:textId="77777777" w:rsidR="00754D1B" w:rsidRPr="004849BD" w:rsidRDefault="0011586D" w:rsidP="004849BD">
      <w:pPr>
        <w:bidi/>
        <w:spacing w:before="120" w:after="120" w:line="240" w:lineRule="auto"/>
        <w:rPr>
          <w:rFonts w:cs="Dubai"/>
          <w:color w:val="FFFFFF" w:themeColor="background1"/>
        </w:rPr>
      </w:pPr>
      <w:bookmarkStart w:id="5" w:name="_Toc43391490"/>
      <w:bookmarkStart w:id="6" w:name="_Hlk41920175"/>
      <w:bookmarkStart w:id="7" w:name="_Toc349720822"/>
      <w:bookmarkStart w:id="8" w:name="_Toc436041083"/>
      <w:bookmarkStart w:id="9" w:name="_Toc436041104"/>
      <w:bookmarkStart w:id="10" w:name="_Toc436042092"/>
      <w:bookmarkStart w:id="11" w:name="_Toc436045528"/>
      <w:bookmarkStart w:id="12" w:name="_Toc436047507"/>
      <w:bookmarkStart w:id="13" w:name="_Toc436404418"/>
      <w:bookmarkStart w:id="14" w:name="_Toc436405278"/>
      <w:bookmarkStart w:id="15" w:name="_Toc436408280"/>
      <w:bookmarkStart w:id="16" w:name="_Toc436413472"/>
      <w:bookmarkStart w:id="17" w:name="_Toc436919461"/>
      <w:bookmarkStart w:id="18" w:name="_Toc456265824"/>
      <w:bookmarkStart w:id="19" w:name="_Toc456356067"/>
      <w:bookmarkStart w:id="20" w:name="_Toc456361565"/>
      <w:bookmarkStart w:id="21" w:name="_Toc456689002"/>
      <w:bookmarkStart w:id="22" w:name="_Toc457399254"/>
      <w:bookmarkStart w:id="23" w:name="_Toc457998488"/>
      <w:bookmarkStart w:id="24" w:name="_Toc458078844"/>
      <w:bookmarkStart w:id="25" w:name="_Toc459970016"/>
      <w:bookmarkStart w:id="26" w:name="_Toc461529570"/>
      <w:bookmarkStart w:id="27" w:name="_Toc462754404"/>
      <w:bookmarkStart w:id="28" w:name="_Toc465164043"/>
      <w:bookmarkStart w:id="29" w:name="_Toc476219418"/>
      <w:bookmarkStart w:id="30" w:name="_Toc476231074"/>
      <w:bookmarkStart w:id="31" w:name="_Toc476235959"/>
      <w:bookmarkStart w:id="32" w:name="_Toc476306061"/>
      <w:bookmarkStart w:id="33" w:name="_Toc497142653"/>
      <w:bookmarkStart w:id="34" w:name="_Toc497209780"/>
      <w:bookmarkStart w:id="35" w:name="_Toc497212948"/>
      <w:bookmarkStart w:id="36" w:name="_Toc497215532"/>
      <w:bookmarkStart w:id="37" w:name="_Toc497302119"/>
      <w:bookmarkStart w:id="38" w:name="_Toc498339416"/>
      <w:bookmarkStart w:id="39" w:name="_Toc527635162"/>
      <w:bookmarkStart w:id="40" w:name="_Toc527644811"/>
      <w:bookmarkStart w:id="41" w:name="_Toc527704574"/>
      <w:bookmarkStart w:id="42" w:name="_Toc529882154"/>
      <w:bookmarkStart w:id="43" w:name="_Toc533076399"/>
      <w:bookmarkStart w:id="44" w:name="_Toc533077009"/>
      <w:bookmarkStart w:id="45" w:name="_Toc533079087"/>
      <w:bookmarkStart w:id="46" w:name="_Toc533084357"/>
      <w:bookmarkStart w:id="47" w:name="_Toc5878085"/>
      <w:bookmarkStart w:id="48" w:name="_Toc5975100"/>
      <w:bookmarkStart w:id="49" w:name="_Toc5979654"/>
      <w:bookmarkStart w:id="50" w:name="_Toc6302388"/>
      <w:bookmarkStart w:id="51" w:name="_Toc6305501"/>
      <w:bookmarkStart w:id="52" w:name="_Toc6306673"/>
      <w:bookmarkStart w:id="53" w:name="_Toc6390563"/>
      <w:r w:rsidRPr="005F5E25">
        <w:rPr>
          <w:rFonts w:cs="FS Me Pro"/>
          <w:color w:val="FFFFFF" w:themeColor="background1"/>
          <w:rtl/>
        </w:rPr>
        <w:t>Hazaragi</w:t>
      </w:r>
      <w:r w:rsidRPr="004849BD">
        <w:rPr>
          <w:rFonts w:cs="Dubai"/>
          <w:color w:val="FFFFFF" w:themeColor="background1"/>
          <w:rtl/>
        </w:rPr>
        <w:t xml:space="preserve"> | هزارگی</w:t>
      </w:r>
    </w:p>
    <w:p w14:paraId="005DACC9" w14:textId="77777777" w:rsidR="00B60B5F" w:rsidRPr="004849BD" w:rsidRDefault="0011586D" w:rsidP="004849BD">
      <w:pPr>
        <w:bidi/>
        <w:spacing w:before="120" w:after="0" w:line="240" w:lineRule="auto"/>
        <w:rPr>
          <w:rFonts w:cs="Dubai"/>
          <w:color w:val="FFFFFF" w:themeColor="background1"/>
        </w:rPr>
      </w:pPr>
      <w:r w:rsidRPr="004849BD">
        <w:rPr>
          <w:rFonts w:cs="Dubai"/>
          <w:color w:val="FFFFFF" w:themeColor="background1"/>
          <w:rtl/>
        </w:rPr>
        <w:t>نسخه قابل خواندون آسو</w:t>
      </w:r>
      <w:bookmarkEnd w:id="5"/>
    </w:p>
    <w:p w14:paraId="24BA39F8" w14:textId="77777777" w:rsidR="007C5556" w:rsidRPr="004849BD" w:rsidRDefault="0011586D" w:rsidP="00AD74AE">
      <w:pPr>
        <w:spacing w:before="0" w:line="240" w:lineRule="auto"/>
        <w:jc w:val="right"/>
        <w:rPr>
          <w:rFonts w:cs="Dubai"/>
        </w:rPr>
      </w:pPr>
      <w:r w:rsidRPr="004849BD">
        <w:rPr>
          <w:rFonts w:cs="Dubai"/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1033F0DD" wp14:editId="5BABE563">
                <wp:simplePos x="0" y="0"/>
                <wp:positionH relativeFrom="column">
                  <wp:posOffset>4488815</wp:posOffset>
                </wp:positionH>
                <wp:positionV relativeFrom="paragraph">
                  <wp:posOffset>105410</wp:posOffset>
                </wp:positionV>
                <wp:extent cx="1575487" cy="632460"/>
                <wp:effectExtent l="0" t="0" r="571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87" cy="632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999BB0" w14:textId="77777777" w:rsidR="0011586D" w:rsidRPr="00423C07" w:rsidRDefault="0011586D" w:rsidP="004453F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6B2976"/>
                                <w:sz w:val="19"/>
                                <w:szCs w:val="19"/>
                                <w:lang w:val="en-PH"/>
                              </w:rPr>
                            </w:pPr>
                            <w:r w:rsidRPr="00423C07">
                              <w:rPr>
                                <w:rFonts w:ascii="Arial" w:hAnsi="Arial" w:cs="Arial"/>
                                <w:b/>
                                <w:bCs/>
                                <w:color w:val="6B2976"/>
                                <w:sz w:val="19"/>
                                <w:szCs w:val="19"/>
                                <w:rtl/>
                              </w:rPr>
                              <w:t>قابل خواندون آسو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33F0D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position:absolute;left:0;text-align:left;margin-left:353.45pt;margin-top:8.3pt;width:124.05pt;height:49.8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" filled="f" stroked="f">
                <v:textbox inset="0,0,0,0">
                  <w:txbxContent>
                    <w:p w14:paraId="28999BB0" w14:textId="77777777" w:rsidR="0011586D" w:rsidRPr="00423C07" w:rsidRDefault="0011586D" w:rsidP="004453F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6B2976"/>
                          <w:sz w:val="19"/>
                          <w:szCs w:val="19"/>
                          <w:lang w:val="en-PH"/>
                        </w:rPr>
                      </w:pPr>
                      <w:r w:rsidRPr="00423C07">
                        <w:rPr>
                          <w:rFonts w:ascii="Arial" w:hAnsi="Arial" w:cs="Arial"/>
                          <w:b/>
                          <w:bCs/>
                          <w:color w:val="6B2976"/>
                          <w:sz w:val="19"/>
                          <w:szCs w:val="19"/>
                          <w:rtl/>
                        </w:rPr>
                        <w:t>قابل خواندون آسو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4849BD">
        <w:rPr>
          <w:rFonts w:cs="Dubai"/>
          <w:noProof/>
          <w:lang w:eastAsia="en-AU"/>
        </w:rPr>
        <w:drawing>
          <wp:inline distT="0" distB="0" distL="0" distR="0" wp14:anchorId="6B02AE08" wp14:editId="60DB6270">
            <wp:extent cx="900000" cy="853178"/>
            <wp:effectExtent l="0" t="0" r="0" b="4445"/>
            <wp:docPr id="18" name="Picture 18" descr="قابل خوانش آسو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قابل خوانش آسو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4849BD">
        <w:rPr>
          <w:rFonts w:cs="Dubai"/>
        </w:rPr>
        <w:br w:type="page"/>
      </w:r>
    </w:p>
    <w:p w14:paraId="174E9340" w14:textId="77777777" w:rsidR="00F3744E" w:rsidRPr="004849BD" w:rsidRDefault="0011586D" w:rsidP="004849BD">
      <w:pPr>
        <w:pStyle w:val="TOCHeading"/>
        <w:bidi/>
        <w:spacing w:line="240" w:lineRule="auto"/>
        <w:rPr>
          <w:rFonts w:cs="Dubai"/>
        </w:rPr>
      </w:pPr>
      <w:bookmarkStart w:id="54" w:name="_Toc12634014"/>
      <w:bookmarkStart w:id="55" w:name="_Toc12636472"/>
      <w:bookmarkStart w:id="56" w:name="_Toc41655087"/>
      <w:bookmarkStart w:id="57" w:name="_Toc41661249"/>
      <w:bookmarkStart w:id="58" w:name="_Toc42086741"/>
      <w:bookmarkStart w:id="59" w:name="_Toc42093323"/>
      <w:bookmarkStart w:id="60" w:name="_Toc43391443"/>
      <w:bookmarkStart w:id="61" w:name="_Toc43391491"/>
      <w:bookmarkStart w:id="62" w:name="_Toc43392533"/>
      <w:bookmarkStart w:id="63" w:name="_Toc43393119"/>
      <w:bookmarkEnd w:id="6"/>
      <w:r w:rsidRPr="004849BD">
        <w:rPr>
          <w:rFonts w:cs="Dubai"/>
          <w:rtl/>
        </w:rPr>
        <w:lastRenderedPageBreak/>
        <w:t>ای پلان کاری ره چی رقم استفاده کنیم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</w:p>
    <w:tbl>
      <w:tblPr>
        <w:tblStyle w:val="Style1"/>
        <w:bidiVisual/>
        <w:tblW w:w="9468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  <w:gridCol w:w="171"/>
      </w:tblGrid>
      <w:tr w:rsidR="005702C2" w:rsidRPr="004849BD" w14:paraId="44966F25" w14:textId="77777777" w:rsidTr="00AD74AE">
        <w:trPr>
          <w:gridAfter w:val="2"/>
          <w:wAfter w:w="341" w:type="dxa"/>
          <w:trHeight w:val="8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C73A9EF" w14:textId="77777777" w:rsidR="00665419" w:rsidRPr="004849BD" w:rsidRDefault="0011586D" w:rsidP="004849BD">
            <w:pPr>
              <w:pStyle w:val="Image"/>
              <w:spacing w:before="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5B5C5481" wp14:editId="7E2815CF">
                      <wp:simplePos x="0" y="0"/>
                      <wp:positionH relativeFrom="column">
                        <wp:posOffset>70485</wp:posOffset>
                      </wp:positionH>
                      <wp:positionV relativeFrom="paragraph">
                        <wp:posOffset>292100</wp:posOffset>
                      </wp:positionV>
                      <wp:extent cx="1402080" cy="692785"/>
                      <wp:effectExtent l="0" t="0" r="0" b="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692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8B303C" w14:textId="77777777" w:rsidR="0011586D" w:rsidRPr="00BB3D0D" w:rsidRDefault="0011586D" w:rsidP="00807C91">
                                  <w:pPr>
                                    <w:bidi/>
                                    <w:jc w:val="center"/>
                                    <w:rPr>
                                      <w:rFonts w:cs="Dubai"/>
                                      <w:b/>
                                      <w:bCs/>
                                      <w:sz w:val="48"/>
                                      <w:szCs w:val="40"/>
                                    </w:rPr>
                                  </w:pPr>
                                  <w:r w:rsidRPr="00BB3D0D">
                                    <w:rPr>
                                      <w:rFonts w:cs="Dubai"/>
                                      <w:b/>
                                      <w:bCs/>
                                      <w:sz w:val="48"/>
                                      <w:szCs w:val="40"/>
                                      <w:rtl/>
                                    </w:rPr>
                                    <w:t>مو</w:t>
                                  </w:r>
                                </w:p>
                              </w:txbxContent>
                            </wps:txbx>
                            <wps:bodyPr rot="0" vert="horz" wrap="square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5C5481" id="_x0000_s1027" type="#_x0000_t202" alt="&quot;&quot;" style="position:absolute;left:0;text-align:left;margin-left:5.55pt;margin-top:23pt;width:110.4pt;height:54.5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" filled="f" stroked="f">
                      <v:textbox>
                        <w:txbxContent>
                          <w:p w14:paraId="378B303C" w14:textId="77777777" w:rsidR="0011586D" w:rsidRPr="00BB3D0D" w:rsidRDefault="0011586D" w:rsidP="00807C91">
                            <w:pPr>
                              <w:bidi/>
                              <w:jc w:val="center"/>
                              <w:rPr>
                                <w:rFonts w:cs="Dubai"/>
                                <w:b/>
                                <w:bCs/>
                                <w:sz w:val="48"/>
                                <w:szCs w:val="40"/>
                              </w:rPr>
                            </w:pPr>
                            <w:r w:rsidRPr="00BB3D0D">
                              <w:rPr>
                                <w:rFonts w:cs="Dubai"/>
                                <w:b/>
                                <w:bCs/>
                                <w:sz w:val="48"/>
                                <w:szCs w:val="40"/>
                                <w:rtl/>
                              </w:rPr>
                              <w:t>مو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4849BD">
              <w:rPr>
                <w:rFonts w:cs="Dubai"/>
                <w:noProof/>
              </w:rPr>
              <w:drawing>
                <wp:inline distT="0" distB="0" distL="0" distR="0" wp14:anchorId="4DAD1AE2" wp14:editId="04ED2321">
                  <wp:extent cx="1440000" cy="1111952"/>
                  <wp:effectExtent l="0" t="0" r="8255" b="0"/>
                  <wp:docPr id="95" name="Picture 95" descr="یک گروپی از مردم. د پیش روی یک نفر استه که د دست خو یک کارت ره گرفته که د روی شی «مو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یک گروپی از مردم. د پیش روی یک نفر استه که د دست خو یک کارت ره گرفته که د روی شی «مو» نوشته است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C4B0BB1" w14:textId="05174795" w:rsidR="003D6075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سازمان ملی بیمه معیوبیت (</w:t>
            </w:r>
            <w:r w:rsidRPr="005F5E25">
              <w:rPr>
                <w:rFonts w:cs="FS Me Pro"/>
                <w:rtl/>
              </w:rPr>
              <w:t>NDIA</w:t>
            </w:r>
            <w:r w:rsidRPr="004849BD">
              <w:rPr>
                <w:rFonts w:cs="Dubai"/>
                <w:rtl/>
              </w:rPr>
              <w:t>) ای استراتجی ره</w:t>
            </w:r>
            <w:r w:rsidR="005F5E25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نوشته کیده.</w:t>
            </w:r>
          </w:p>
          <w:p w14:paraId="260C6549" w14:textId="77777777" w:rsidR="00665419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وقتی که کلمه ’مو‘ (</w:t>
            </w:r>
            <w:r w:rsidRPr="005F5E25">
              <w:rPr>
                <w:rFonts w:cs="FS Me Pro"/>
                <w:rtl/>
              </w:rPr>
              <w:t>we</w:t>
            </w:r>
            <w:r w:rsidRPr="004849BD">
              <w:rPr>
                <w:rFonts w:cs="Dubai"/>
                <w:rtl/>
              </w:rPr>
              <w:t xml:space="preserve">) ره دیدید، ای به معنی یی </w:t>
            </w:r>
            <w:r w:rsidRPr="005F5E25">
              <w:rPr>
                <w:rFonts w:cs="FS Me Pro"/>
                <w:rtl/>
              </w:rPr>
              <w:t>NDIA</w:t>
            </w:r>
            <w:r w:rsidRPr="004849BD">
              <w:rPr>
                <w:rFonts w:cs="Dubai"/>
                <w:rtl/>
              </w:rPr>
              <w:t xml:space="preserve"> استه.</w:t>
            </w:r>
          </w:p>
        </w:tc>
      </w:tr>
      <w:tr w:rsidR="005702C2" w:rsidRPr="004849BD" w14:paraId="2BE7E7AA" w14:textId="77777777" w:rsidTr="00AD74AE">
        <w:trPr>
          <w:gridAfter w:val="2"/>
          <w:wAfter w:w="34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A32BF2C" w14:textId="77777777" w:rsidR="00665419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18694E61" wp14:editId="1AF0AB38">
                  <wp:extent cx="1332000" cy="1332000"/>
                  <wp:effectExtent l="0" t="0" r="1905" b="1905"/>
                  <wp:docPr id="6" name="Picture 6" descr="یک سند قابل خواندون آسو و یک علامت تی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یک سند قابل خواندون آسو و یک علامت تی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7DCE7EE" w14:textId="77777777" w:rsidR="00115682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ای پلان کاری ره طوری نوشته کیدیم که آسو خوانده شونه.</w:t>
            </w:r>
          </w:p>
          <w:p w14:paraId="20BA7359" w14:textId="77777777" w:rsidR="00665419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از عکسا بلده توضیح ددون باضی از نظریا استفاده مونیم. </w:t>
            </w:r>
          </w:p>
        </w:tc>
      </w:tr>
      <w:tr w:rsidR="005702C2" w:rsidRPr="004849BD" w14:paraId="0C9F67FB" w14:textId="77777777" w:rsidTr="00AD74AE">
        <w:trPr>
          <w:gridAfter w:val="2"/>
          <w:wAfter w:w="34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AAF1F6C" w14:textId="77777777" w:rsidR="00E05DD1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1DE53DDD" wp14:editId="7E831BCD">
                      <wp:simplePos x="0" y="0"/>
                      <wp:positionH relativeFrom="column">
                        <wp:posOffset>-26670</wp:posOffset>
                      </wp:positionH>
                      <wp:positionV relativeFrom="paragraph">
                        <wp:posOffset>53340</wp:posOffset>
                      </wp:positionV>
                      <wp:extent cx="1532890" cy="1038860"/>
                      <wp:effectExtent l="0" t="0" r="0" b="0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2890" cy="10388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0808CB" w14:textId="77777777" w:rsidR="0011586D" w:rsidRPr="00BB3D0D" w:rsidRDefault="0011586D" w:rsidP="00BB3D0D">
                                  <w:pPr>
                                    <w:bidi/>
                                    <w:spacing w:before="0" w:after="80" w:line="216" w:lineRule="auto"/>
                                    <w:jc w:val="center"/>
                                    <w:rPr>
                                      <w:rFonts w:cs="Dubai"/>
                                      <w:b/>
                                      <w:bCs/>
                                      <w:sz w:val="52"/>
                                      <w:szCs w:val="52"/>
                                      <w:lang w:val="en-PH"/>
                                    </w:rPr>
                                  </w:pPr>
                                  <w:r w:rsidRPr="00BB3D0D">
                                    <w:rPr>
                                      <w:rFonts w:cs="Dubai"/>
                                      <w:b/>
                                      <w:bCs/>
                                      <w:sz w:val="52"/>
                                      <w:szCs w:val="52"/>
                                      <w:rtl/>
                                    </w:rPr>
                                    <w:t>پررنگ</w:t>
                                  </w:r>
                                </w:p>
                                <w:p w14:paraId="3B464710" w14:textId="77777777" w:rsidR="0011586D" w:rsidRPr="00BB3D0D" w:rsidRDefault="0011586D" w:rsidP="00BB3D0D">
                                  <w:pPr>
                                    <w:bidi/>
                                    <w:spacing w:before="0" w:after="0" w:line="216" w:lineRule="auto"/>
                                    <w:jc w:val="center"/>
                                    <w:rPr>
                                      <w:rFonts w:cs="Dubai"/>
                                      <w:sz w:val="44"/>
                                      <w:szCs w:val="44"/>
                                      <w:lang w:val="en-PH"/>
                                    </w:rPr>
                                  </w:pPr>
                                  <w:r w:rsidRPr="00BB3D0D">
                                    <w:rPr>
                                      <w:rFonts w:cs="Dubai"/>
                                      <w:sz w:val="44"/>
                                      <w:szCs w:val="44"/>
                                      <w:rtl/>
                                    </w:rPr>
                                    <w:t>غیر پررنگ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E53DDD" id="_x0000_s1028" type="#_x0000_t202" alt="&quot;&quot;" style="position:absolute;left:0;text-align:left;margin-left:-2.1pt;margin-top:4.2pt;width:120.7pt;height:81.8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" filled="f" stroked="f">
                      <v:textbox inset="0,0,0,0">
                        <w:txbxContent>
                          <w:p w14:paraId="5C0808CB" w14:textId="77777777" w:rsidR="0011586D" w:rsidRPr="00BB3D0D" w:rsidRDefault="0011586D" w:rsidP="00BB3D0D">
                            <w:pPr>
                              <w:bidi/>
                              <w:spacing w:before="0" w:after="80" w:line="216" w:lineRule="auto"/>
                              <w:jc w:val="center"/>
                              <w:rPr>
                                <w:rFonts w:cs="Dubai"/>
                                <w:b/>
                                <w:bCs/>
                                <w:sz w:val="52"/>
                                <w:szCs w:val="52"/>
                                <w:lang w:val="en-PH"/>
                              </w:rPr>
                            </w:pPr>
                            <w:r w:rsidRPr="00BB3D0D">
                              <w:rPr>
                                <w:rFonts w:cs="Dubai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پررنگ</w:t>
                            </w:r>
                          </w:p>
                          <w:p w14:paraId="3B464710" w14:textId="77777777" w:rsidR="0011586D" w:rsidRPr="00BB3D0D" w:rsidRDefault="0011586D" w:rsidP="00BB3D0D">
                            <w:pPr>
                              <w:bidi/>
                              <w:spacing w:before="0" w:after="0" w:line="216" w:lineRule="auto"/>
                              <w:jc w:val="center"/>
                              <w:rPr>
                                <w:rFonts w:cs="Dubai"/>
                                <w:sz w:val="44"/>
                                <w:szCs w:val="44"/>
                                <w:lang w:val="en-PH"/>
                              </w:rPr>
                            </w:pPr>
                            <w:r w:rsidRPr="00BB3D0D">
                              <w:rPr>
                                <w:rFonts w:cs="Dubai"/>
                                <w:sz w:val="44"/>
                                <w:szCs w:val="44"/>
                                <w:rtl/>
                              </w:rPr>
                              <w:t>غیر پررنگ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4849BD">
              <w:rPr>
                <w:rFonts w:cs="Dubai"/>
                <w:noProof/>
              </w:rPr>
              <w:drawing>
                <wp:inline distT="0" distB="0" distL="0" distR="0" wp14:anchorId="06CE837C" wp14:editId="3B96D0D6">
                  <wp:extent cx="1295500" cy="911833"/>
                  <wp:effectExtent l="0" t="0" r="0" b="3175"/>
                  <wp:docPr id="4" name="Picture 4" descr="کلمای &quot;پُر رنگ&quot; و &quot;کم رنگ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کلمای &quot;پُر رنگ&quot; و &quot;کم رنگ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B557B0E" w14:textId="77777777" w:rsidR="00E05DD1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باضی کلمای مهم ره به شکل </w:t>
            </w:r>
            <w:r w:rsidRPr="004849BD">
              <w:rPr>
                <w:rStyle w:val="Strong"/>
                <w:rFonts w:cs="Dubai"/>
                <w:rtl/>
              </w:rPr>
              <w:t>پُر رنگ (</w:t>
            </w:r>
            <w:r w:rsidRPr="005F5E25">
              <w:rPr>
                <w:rStyle w:val="Strong"/>
                <w:rFonts w:cs="FS Me Pro"/>
                <w:rtl/>
              </w:rPr>
              <w:t>bold</w:t>
            </w:r>
            <w:r w:rsidRPr="004849BD">
              <w:rPr>
                <w:rStyle w:val="Strong"/>
                <w:rFonts w:cs="Dubai"/>
                <w:rtl/>
              </w:rPr>
              <w:t>)</w:t>
            </w:r>
            <w:r w:rsidRPr="004849BD">
              <w:rPr>
                <w:rFonts w:cs="Dubai"/>
                <w:rtl/>
              </w:rPr>
              <w:t xml:space="preserve"> نوشته کدیم.</w:t>
            </w:r>
          </w:p>
          <w:p w14:paraId="095E95A4" w14:textId="77777777" w:rsidR="00E05DD1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ای به ای معنی که کلما دبل تر و تیره تر استن.</w:t>
            </w:r>
          </w:p>
        </w:tc>
      </w:tr>
      <w:tr w:rsidR="005702C2" w:rsidRPr="004849BD" w14:paraId="63750CC2" w14:textId="77777777" w:rsidTr="00AD74AE">
        <w:trPr>
          <w:gridAfter w:val="2"/>
          <w:wAfter w:w="34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A64D2E3" w14:textId="77777777" w:rsidR="009D031E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23D682B4" wp14:editId="01C6A979">
                      <wp:simplePos x="0" y="0"/>
                      <wp:positionH relativeFrom="column">
                        <wp:posOffset>309880</wp:posOffset>
                      </wp:positionH>
                      <wp:positionV relativeFrom="paragraph">
                        <wp:posOffset>233045</wp:posOffset>
                      </wp:positionV>
                      <wp:extent cx="892175" cy="231775"/>
                      <wp:effectExtent l="0" t="0" r="3175" b="0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04B87A" w14:textId="77777777" w:rsidR="0011586D" w:rsidRPr="00BB3D0D" w:rsidRDefault="0011586D" w:rsidP="00807C91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BB3D0D">
                                    <w:rPr>
                                      <w:rFonts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لست کلمه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D682B4" id="_x0000_s1029" type="#_x0000_t202" alt="&quot;&quot;" style="position:absolute;left:0;text-align:left;margin-left:24.4pt;margin-top:18.35pt;width:70.25pt;height:18.2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" filled="f" stroked="f">
                      <v:textbox inset="0,0,0,0">
                        <w:txbxContent>
                          <w:p w14:paraId="1604B87A" w14:textId="77777777" w:rsidR="0011586D" w:rsidRPr="00BB3D0D" w:rsidRDefault="0011586D" w:rsidP="00807C91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BB3D0D">
                              <w:rPr>
                                <w:rFonts w:cs="Duba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لست کلمه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4849BD">
              <w:rPr>
                <w:rFonts w:cs="Dubai"/>
                <w:noProof/>
              </w:rPr>
              <w:drawing>
                <wp:inline distT="0" distB="0" distL="0" distR="0" wp14:anchorId="5BC4E179" wp14:editId="2B0AD0C6">
                  <wp:extent cx="1332000" cy="1332000"/>
                  <wp:effectExtent l="0" t="0" r="0" b="0"/>
                  <wp:docPr id="10" name="Picture 10" descr="یک سند لست کلم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یک سند لست کلما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8FB2BF9" w14:textId="77777777" w:rsidR="003D6075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توضیح می دیم که ای کلما چی معنی میدیَن.</w:t>
            </w:r>
          </w:p>
          <w:p w14:paraId="06D2E3AD" w14:textId="33C59485" w:rsidR="009D031E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یک لیستی از کلما د صفه</w:t>
            </w:r>
            <w:r w:rsidR="0010265E">
              <w:rPr>
                <w:rFonts w:cs="Dubai"/>
              </w:rPr>
              <w:t xml:space="preserve"> </w:t>
            </w:r>
            <w:r w:rsidR="0010265E" w:rsidRPr="004849BD">
              <w:rPr>
                <w:rFonts w:cs="Dubai"/>
              </w:rPr>
              <w:fldChar w:fldCharType="begin"/>
            </w:r>
            <w:r w:rsidR="0010265E" w:rsidRPr="004849BD">
              <w:rPr>
                <w:rFonts w:cs="Dubai"/>
                <w:rtl/>
              </w:rPr>
              <w:instrText xml:space="preserve"> PAGEREF _Ref155782163 \h </w:instrText>
            </w:r>
            <w:r w:rsidR="0010265E" w:rsidRPr="004849BD">
              <w:rPr>
                <w:rFonts w:cs="Dubai"/>
              </w:rPr>
            </w:r>
            <w:r w:rsidR="0010265E" w:rsidRPr="004849BD">
              <w:rPr>
                <w:rFonts w:cs="Dubai"/>
              </w:rPr>
              <w:fldChar w:fldCharType="separate"/>
            </w:r>
            <w:r w:rsidR="007F06F2">
              <w:rPr>
                <w:rFonts w:cs="Dubai"/>
                <w:noProof/>
                <w:rtl/>
              </w:rPr>
              <w:t>47</w:t>
            </w:r>
            <w:r w:rsidR="0010265E" w:rsidRPr="004849BD">
              <w:rPr>
                <w:rFonts w:cs="Dubai"/>
              </w:rPr>
              <w:fldChar w:fldCharType="end"/>
            </w:r>
            <w:r w:rsidRPr="004849BD">
              <w:rPr>
                <w:rFonts w:cs="Dubai"/>
                <w:rtl/>
              </w:rPr>
              <w:t xml:space="preserve"> نوشته استه. </w:t>
            </w:r>
          </w:p>
        </w:tc>
      </w:tr>
      <w:tr w:rsidR="005702C2" w:rsidRPr="004849BD" w14:paraId="0E105BA2" w14:textId="77777777" w:rsidTr="00AD74AE">
        <w:trPr>
          <w:trHeight w:val="16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C774F10" w14:textId="77777777" w:rsidR="009D031E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8F81265" wp14:editId="3FE69E0F">
                  <wp:extent cx="1332000" cy="1332000"/>
                  <wp:effectExtent l="0" t="0" r="1905" b="1905"/>
                  <wp:docPr id="11" name="Picture 11" descr="یک نفر یک سند ره که خواندون شی آسو استه د دست خو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یک نفر یک سند ره که خواندون شی آسو استه د دست خو گرفت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7" w:type="dxa"/>
            <w:gridSpan w:val="3"/>
          </w:tcPr>
          <w:p w14:paraId="2820D176" w14:textId="77777777" w:rsidR="00641C3E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 یک نسخه قابل خواندون آسو از </w:t>
            </w:r>
            <w:r w:rsidR="008753A2" w:rsidRPr="004849BD">
              <w:rPr>
                <w:rFonts w:cs="Dubai"/>
                <w:i/>
                <w:iCs/>
                <w:rtl/>
              </w:rPr>
              <w:t xml:space="preserve">استراتجی تنوع فرهنگی و زبانی پلان کاری 2024 - 2028 </w:t>
            </w:r>
            <w:r w:rsidR="008753A2" w:rsidRPr="004849BD">
              <w:rPr>
                <w:rFonts w:cs="Dubai"/>
                <w:rtl/>
              </w:rPr>
              <w:t>استه</w:t>
            </w:r>
            <w:r w:rsidRPr="004849BD">
              <w:rPr>
                <w:rFonts w:cs="Dubai"/>
                <w:rtl/>
              </w:rPr>
              <w:t>.</w:t>
            </w:r>
          </w:p>
        </w:tc>
      </w:tr>
      <w:tr w:rsidR="005702C2" w:rsidRPr="004849BD" w14:paraId="040CE635" w14:textId="77777777" w:rsidTr="00AD74AE">
        <w:trPr>
          <w:gridAfter w:val="1"/>
          <w:wAfter w:w="17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4981F6F" w14:textId="77777777" w:rsidR="009D031E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D4A7879" wp14:editId="557FC62A">
                  <wp:extent cx="1332000" cy="1332000"/>
                  <wp:effectExtent l="0" t="0" r="1905" b="1905"/>
                  <wp:docPr id="12" name="Picture 12" descr="یک نشان وبسای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یک نشان وبسای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7AFAA708" w14:textId="276DFD88" w:rsidR="008E2344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شیمو می تنید</w:t>
            </w:r>
            <w:r w:rsidR="008437BD" w:rsidRPr="004849BD">
              <w:rPr>
                <w:rFonts w:cs="Dubai"/>
                <w:i/>
                <w:iCs/>
                <w:rtl/>
              </w:rPr>
              <w:t xml:space="preserve"> استراتجی تنوع فرهنگی و زبانی پلان کاری </w:t>
            </w:r>
            <w:r>
              <w:rPr>
                <w:rFonts w:cs="Dubai"/>
                <w:i/>
                <w:iCs/>
              </w:rPr>
              <w:br/>
            </w:r>
            <w:r w:rsidR="008437BD" w:rsidRPr="004849BD">
              <w:rPr>
                <w:rFonts w:cs="Dubai"/>
                <w:i/>
                <w:iCs/>
                <w:rtl/>
              </w:rPr>
              <w:t xml:space="preserve">2024 - 2028 </w:t>
            </w:r>
            <w:r w:rsidRPr="004849BD">
              <w:rPr>
                <w:rFonts w:cs="Dubai"/>
                <w:rtl/>
              </w:rPr>
              <w:t>ره د وبسایت مو</w:t>
            </w:r>
            <w:r w:rsidR="008437BD" w:rsidRPr="004849BD">
              <w:rPr>
                <w:rFonts w:cs="Dubai"/>
                <w:rtl/>
              </w:rPr>
              <w:t xml:space="preserve"> پیدا کنید</w:t>
            </w:r>
            <w:r w:rsidR="008437BD" w:rsidRPr="004849BD">
              <w:rPr>
                <w:rFonts w:cs="Dubai"/>
                <w:i/>
                <w:iCs/>
                <w:rtl/>
              </w:rPr>
              <w:t>.</w:t>
            </w:r>
          </w:p>
          <w:p w14:paraId="7CE6E992" w14:textId="77777777" w:rsidR="00723993" w:rsidRPr="00BB3D0D" w:rsidRDefault="00000000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b/>
                <w:bCs/>
              </w:rPr>
            </w:pPr>
            <w:hyperlink r:id="rId18" w:history="1">
              <w:r w:rsidR="001521FB" w:rsidRPr="00BB3D0D">
                <w:rPr>
                  <w:rStyle w:val="Hyperlink"/>
                  <w:rFonts w:cs="FS Me Pro"/>
                  <w:b w:val="0"/>
                  <w:bCs/>
                  <w:rtl/>
                </w:rPr>
                <w:t>www.ndis.gov.au/CALD</w:t>
              </w:r>
            </w:hyperlink>
            <w:r w:rsidR="001521FB" w:rsidRPr="00BB3D0D">
              <w:rPr>
                <w:rFonts w:cs="FS Me Pro"/>
                <w:b/>
                <w:bCs/>
                <w:rtl/>
              </w:rPr>
              <w:t xml:space="preserve"> </w:t>
            </w:r>
          </w:p>
          <w:p w14:paraId="329FC6CD" w14:textId="77777777" w:rsidR="00452F6D" w:rsidRDefault="00452F6D" w:rsidP="004849BD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</w:p>
          <w:p w14:paraId="419B760F" w14:textId="77777777" w:rsidR="00A0264E" w:rsidRPr="00A0264E" w:rsidRDefault="00A0264E" w:rsidP="00A026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</w:p>
        </w:tc>
      </w:tr>
      <w:tr w:rsidR="005702C2" w:rsidRPr="004849BD" w14:paraId="3D6C07DA" w14:textId="77777777" w:rsidTr="00AD74AE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DE8410A" w14:textId="77777777" w:rsidR="00E05DD1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lastRenderedPageBreak/>
              <w:drawing>
                <wp:inline distT="0" distB="0" distL="0" distR="0" wp14:anchorId="7C7A7BEC" wp14:editId="01F105BF">
                  <wp:extent cx="1260000" cy="1122882"/>
                  <wp:effectExtent l="0" t="0" r="0" b="1270"/>
                  <wp:docPr id="56" name="Picture 56" descr="یک نفر دیگه نفر ره کمک نه یک سند ره بخوا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یک نفر دیگه نفر ره کمک نه یک سند ره بخوان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12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21408E7" w14:textId="77777777" w:rsidR="003D6075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بلده خواندون ازی پلان کاری می تنید تقاضای کمک کنید.</w:t>
            </w:r>
          </w:p>
          <w:p w14:paraId="65A671E3" w14:textId="314F533F" w:rsidR="00E05DD1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یک رفیق، عضو فامیل یا نفر کمکی شاید بی تنن شیموره</w:t>
            </w:r>
            <w:r w:rsidR="00BB3D0D">
              <w:rPr>
                <w:rFonts w:cs="Dubai"/>
                <w:rtl/>
              </w:rPr>
              <w:br/>
            </w:r>
            <w:r w:rsidRPr="004849BD">
              <w:rPr>
                <w:rFonts w:cs="Dubai"/>
                <w:rtl/>
              </w:rPr>
              <w:t>کمک کنن.</w:t>
            </w:r>
          </w:p>
        </w:tc>
      </w:tr>
      <w:tr w:rsidR="005702C2" w:rsidRPr="004849BD" w14:paraId="5AFB2187" w14:textId="77777777" w:rsidTr="00AD74AE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4760FBB" w14:textId="77777777" w:rsidR="00F767F3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1676315A" wp14:editId="4F500FAE">
                  <wp:extent cx="1482725" cy="1482725"/>
                  <wp:effectExtent l="0" t="0" r="3175" b="3175"/>
                  <wp:docPr id="1437398254" name="Picture 2" descr="یک سند کلان که خواندون شی آسو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یک سند کلان که خواندون شی آسو استه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0467B75" w14:textId="77777777" w:rsidR="00F767F3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 یک سند کلان استه.  </w:t>
            </w:r>
          </w:p>
        </w:tc>
      </w:tr>
      <w:tr w:rsidR="005702C2" w:rsidRPr="004849BD" w14:paraId="1D4FA731" w14:textId="77777777" w:rsidTr="00AD74AE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F4212C7" w14:textId="77777777" w:rsidR="00F767F3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4D7669B7" wp14:editId="52C273B6">
                  <wp:extent cx="1464021" cy="1572768"/>
                  <wp:effectExtent l="0" t="0" r="3175" b="8890"/>
                  <wp:docPr id="1936304216" name="Picture 3" descr="یک نفر سندی ره د داخل یک پوشه می خوانه. د بله سر شی یک نشان ساعت دیوار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یک نفر سندی ره د داخل یک پوشه می خوانه. د بله سر شی یک نشان ساعت دیواری است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211" cy="157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4D75B38" w14:textId="77777777" w:rsidR="00F767F3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نیاز نیسته که تمام شی ره یکدفه بخوانید.  </w:t>
            </w:r>
          </w:p>
          <w:p w14:paraId="64D36828" w14:textId="77777777" w:rsidR="00F767F3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می تنید ای ره قدراس بخوانید</w:t>
            </w:r>
          </w:p>
        </w:tc>
      </w:tr>
      <w:tr w:rsidR="005702C2" w:rsidRPr="004849BD" w14:paraId="6C7317E8" w14:textId="77777777" w:rsidTr="00AD74AE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3CDC26B" w14:textId="77777777" w:rsidR="00F767F3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8DDEBFB" wp14:editId="44B2AE03">
                  <wp:extent cx="1440000" cy="1440000"/>
                  <wp:effectExtent l="0" t="0" r="8255" b="8255"/>
                  <wp:docPr id="2053108729" name="Picture 1" descr="3 نفر ملل اول د زیر بیرق بومی و بیرق جزیره نیشنای تنگی تورس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3 نفر ملل اول د زیر بیرق بومی و بیرق جزیره نیشنای تنگی تورس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7A83E83" w14:textId="77777777" w:rsidR="00F767F3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مردمای بومی و جزیره نشینای تنگه تورس ره به حیث صاحبای سنتی سرزمین خو - استرالیا می شناسیم.</w:t>
            </w:r>
          </w:p>
        </w:tc>
      </w:tr>
      <w:tr w:rsidR="005702C2" w:rsidRPr="004849BD" w14:paraId="7E14182D" w14:textId="77777777" w:rsidTr="00AD74AE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66903D7" w14:textId="77777777" w:rsidR="00F767F3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  <w:lang w:eastAsia="en-AU"/>
              </w:rPr>
              <w:drawing>
                <wp:inline distT="0" distB="0" distL="0" distR="0" wp14:anchorId="15CA7AEA" wp14:editId="13DA23F9">
                  <wp:extent cx="1440000" cy="1080000"/>
                  <wp:effectExtent l="0" t="0" r="8255" b="6350"/>
                  <wp:docPr id="1948645758" name="Picture 1948645758" descr="یک خط ساحل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یک خط ساحلی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5C4F997" w14:textId="77777777" w:rsidR="00F767F3" w:rsidRPr="004849BD" w:rsidRDefault="0011586D" w:rsidP="004849BD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اونا اولین مردمی بودن که از (موارد زیر) زندگی و استفاده کیدن:</w:t>
            </w:r>
          </w:p>
          <w:p w14:paraId="00A7EF53" w14:textId="77777777" w:rsidR="00F767F3" w:rsidRPr="004849BD" w:rsidRDefault="0011586D" w:rsidP="004849BD">
            <w:pPr>
              <w:pStyle w:val="ListParagraph"/>
              <w:numPr>
                <w:ilvl w:val="0"/>
                <w:numId w:val="74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سرزمین </w:t>
            </w:r>
          </w:p>
          <w:p w14:paraId="4594F1FC" w14:textId="77777777" w:rsidR="00F767F3" w:rsidRPr="004849BD" w:rsidRDefault="0011586D" w:rsidP="004849BD">
            <w:pPr>
              <w:pStyle w:val="ListParagraph"/>
              <w:numPr>
                <w:ilvl w:val="0"/>
                <w:numId w:val="13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آو.</w:t>
            </w:r>
          </w:p>
        </w:tc>
      </w:tr>
    </w:tbl>
    <w:p w14:paraId="63F07486" w14:textId="77777777" w:rsidR="00EC64ED" w:rsidRPr="004849BD" w:rsidRDefault="0011586D" w:rsidP="004849BD">
      <w:pPr>
        <w:spacing w:before="0" w:after="0" w:line="240" w:lineRule="auto"/>
        <w:rPr>
          <w:rFonts w:cs="Dubai"/>
        </w:rPr>
      </w:pPr>
      <w:r w:rsidRPr="004849BD">
        <w:rPr>
          <w:rFonts w:cs="Dubai"/>
        </w:rPr>
        <w:br w:type="page"/>
      </w:r>
    </w:p>
    <w:bookmarkStart w:id="64" w:name="_Toc42086742" w:displacedByCustomXml="next"/>
    <w:bookmarkStart w:id="65" w:name="_Toc42093324" w:displacedByCustomXml="next"/>
    <w:bookmarkStart w:id="66" w:name="_Hlk41661236" w:displacedByCustomXml="next"/>
    <w:bookmarkStart w:id="67" w:name="_Hlk42013068" w:displacedByCustomXml="next"/>
    <w:bookmarkStart w:id="68" w:name="_Toc497142654" w:displacedByCustomXml="next"/>
    <w:bookmarkStart w:id="69" w:name="_Toc497209781" w:displacedByCustomXml="next"/>
    <w:bookmarkStart w:id="70" w:name="_Toc497212949" w:displacedByCustomXml="next"/>
    <w:bookmarkStart w:id="71" w:name="_Toc497215533" w:displacedByCustomXml="next"/>
    <w:bookmarkStart w:id="72" w:name="_Toc497302120" w:displacedByCustomXml="next"/>
    <w:bookmarkStart w:id="73" w:name="_Toc498339417" w:displacedByCustomXml="next"/>
    <w:bookmarkStart w:id="74" w:name="_Toc527635163" w:displacedByCustomXml="next"/>
    <w:bookmarkStart w:id="75" w:name="_Toc527644812" w:displacedByCustomXml="next"/>
    <w:bookmarkStart w:id="76" w:name="_Toc529882155" w:displacedByCustomXml="next"/>
    <w:bookmarkStart w:id="77" w:name="_Toc533076400" w:displacedByCustomXml="next"/>
    <w:bookmarkStart w:id="78" w:name="_Toc533077010" w:displacedByCustomXml="next"/>
    <w:bookmarkStart w:id="79" w:name="_Toc533079088" w:displacedByCustomXml="next"/>
    <w:bookmarkStart w:id="80" w:name="_Toc533084358" w:displacedByCustomXml="next"/>
    <w:bookmarkStart w:id="81" w:name="_Toc5878086" w:displacedByCustomXml="next"/>
    <w:bookmarkStart w:id="82" w:name="_Toc5975101" w:displacedByCustomXml="next"/>
    <w:bookmarkStart w:id="83" w:name="_Toc5979655" w:displacedByCustomXml="next"/>
    <w:bookmarkStart w:id="84" w:name="_Toc6302389" w:displacedByCustomXml="next"/>
    <w:bookmarkStart w:id="85" w:name="_Toc6305502" w:displacedByCustomXml="next"/>
    <w:bookmarkStart w:id="86" w:name="_Toc6306674" w:displacedByCustomXml="next"/>
    <w:bookmarkStart w:id="87" w:name="_Toc6390564" w:displacedByCustomXml="next"/>
    <w:bookmarkStart w:id="88" w:name="_Toc12634015" w:displacedByCustomXml="next"/>
    <w:bookmarkStart w:id="89" w:name="_Toc12636473" w:displacedByCustomXml="next"/>
    <w:bookmarkStart w:id="90" w:name="_Toc41655088" w:displacedByCustomXml="next"/>
    <w:bookmarkStart w:id="91" w:name="_Toc41661250" w:displacedByCustomXml="next"/>
    <w:sdt>
      <w:sdtPr>
        <w:rPr>
          <w:rFonts w:cs="Dubai"/>
          <w:b w:val="0"/>
          <w:bCs w:val="0"/>
          <w:color w:val="auto"/>
          <w:sz w:val="28"/>
          <w:szCs w:val="22"/>
          <w:rtl/>
          <w:lang w:val="en-AU" w:eastAsia="en-US"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</w:rPr>
      </w:sdtEndPr>
      <w:sdtContent>
        <w:p w14:paraId="1AB33464" w14:textId="77777777" w:rsidR="00707F69" w:rsidRPr="004849BD" w:rsidRDefault="0011586D" w:rsidP="00AD74AE">
          <w:pPr>
            <w:pStyle w:val="TOCHeading"/>
            <w:bidi/>
            <w:spacing w:line="240" w:lineRule="auto"/>
            <w:rPr>
              <w:rFonts w:cs="Dubai"/>
              <w:noProof/>
            </w:rPr>
          </w:pPr>
          <w:r w:rsidRPr="004849BD">
            <w:rPr>
              <w:rFonts w:cs="Dubai"/>
              <w:rtl/>
            </w:rPr>
            <w:t>ای پلان کاری چیز استه؟</w:t>
          </w:r>
          <w:r w:rsidRPr="004849BD">
            <w:rPr>
              <w:rFonts w:cs="Dubai"/>
              <w:szCs w:val="26"/>
            </w:rPr>
            <w:fldChar w:fldCharType="begin"/>
          </w:r>
          <w:r w:rsidRPr="004849BD">
            <w:rPr>
              <w:rFonts w:cs="Dubai"/>
              <w:rtl/>
            </w:rPr>
            <w:instrText xml:space="preserve"> TOC \h \z \t "Heading 2,1,Heading 2 Numbered,1" </w:instrText>
          </w:r>
          <w:r w:rsidRPr="004849BD">
            <w:rPr>
              <w:rFonts w:cs="Dubai"/>
              <w:szCs w:val="26"/>
            </w:rPr>
            <w:fldChar w:fldCharType="separate"/>
          </w:r>
        </w:p>
        <w:p w14:paraId="67ED8F88" w14:textId="67188156" w:rsidR="005702C2" w:rsidRPr="004849BD" w:rsidRDefault="00000000" w:rsidP="00AD74AE">
          <w:pPr>
            <w:pStyle w:val="TOC1"/>
            <w:bidi/>
            <w:spacing w:line="240" w:lineRule="auto"/>
            <w:rPr>
              <w:rFonts w:cs="Dubai"/>
              <w:sz w:val="22"/>
            </w:rPr>
          </w:pPr>
          <w:hyperlink w:anchor="_Toc256000000" w:history="1">
            <w:r w:rsidR="0011586D" w:rsidRPr="004849BD">
              <w:rPr>
                <w:rStyle w:val="Hyperlink"/>
                <w:rFonts w:cs="Dubai"/>
                <w:rtl/>
              </w:rPr>
              <w:t>CALD چیز معنی میدیه؟</w:t>
            </w:r>
            <w:r w:rsidR="0011586D" w:rsidRPr="004849BD">
              <w:rPr>
                <w:rFonts w:cs="Dubai"/>
              </w:rPr>
              <w:tab/>
            </w:r>
            <w:r w:rsidR="0011586D" w:rsidRPr="004849BD">
              <w:rPr>
                <w:rFonts w:cs="Dubai"/>
              </w:rPr>
              <w:fldChar w:fldCharType="begin"/>
            </w:r>
            <w:r w:rsidR="0011586D" w:rsidRPr="004849BD">
              <w:rPr>
                <w:rFonts w:cs="Dubai"/>
              </w:rPr>
              <w:instrText xml:space="preserve"> PAGEREF _Toc256000000 \h </w:instrText>
            </w:r>
            <w:r w:rsidR="0011586D" w:rsidRPr="004849BD">
              <w:rPr>
                <w:rFonts w:cs="Dubai"/>
              </w:rPr>
            </w:r>
            <w:r w:rsidR="0011586D" w:rsidRPr="004849BD">
              <w:rPr>
                <w:rFonts w:cs="Dubai"/>
              </w:rPr>
              <w:fldChar w:fldCharType="separate"/>
            </w:r>
            <w:r w:rsidR="007F06F2">
              <w:rPr>
                <w:rFonts w:cs="Dubai"/>
                <w:rtl/>
              </w:rPr>
              <w:t>5</w:t>
            </w:r>
            <w:r w:rsidR="0011586D" w:rsidRPr="004849BD">
              <w:rPr>
                <w:rFonts w:cs="Dubai"/>
              </w:rPr>
              <w:fldChar w:fldCharType="end"/>
            </w:r>
          </w:hyperlink>
        </w:p>
        <w:p w14:paraId="1FA83EE2" w14:textId="137DE96B" w:rsidR="005702C2" w:rsidRPr="004849BD" w:rsidRDefault="00000000" w:rsidP="00AD74AE">
          <w:pPr>
            <w:pStyle w:val="TOC1"/>
            <w:bidi/>
            <w:spacing w:line="240" w:lineRule="auto"/>
            <w:rPr>
              <w:rFonts w:cs="Dubai"/>
              <w:sz w:val="22"/>
            </w:rPr>
          </w:pPr>
          <w:hyperlink w:anchor="_Toc256000001" w:history="1">
            <w:r w:rsidR="0011586D" w:rsidRPr="004849BD">
              <w:rPr>
                <w:rStyle w:val="Hyperlink"/>
                <w:rFonts w:cs="Dubai"/>
                <w:rtl/>
              </w:rPr>
              <w:t>د باره پلان کاری مو</w:t>
            </w:r>
            <w:r w:rsidR="0011586D" w:rsidRPr="004849BD">
              <w:rPr>
                <w:rFonts w:cs="Dubai"/>
              </w:rPr>
              <w:tab/>
            </w:r>
            <w:r w:rsidR="0011586D" w:rsidRPr="004849BD">
              <w:rPr>
                <w:rFonts w:cs="Dubai"/>
              </w:rPr>
              <w:fldChar w:fldCharType="begin"/>
            </w:r>
            <w:r w:rsidR="0011586D" w:rsidRPr="004849BD">
              <w:rPr>
                <w:rFonts w:cs="Dubai"/>
              </w:rPr>
              <w:instrText xml:space="preserve"> PAGEREF _Toc256000001 \h </w:instrText>
            </w:r>
            <w:r w:rsidR="0011586D" w:rsidRPr="004849BD">
              <w:rPr>
                <w:rFonts w:cs="Dubai"/>
              </w:rPr>
            </w:r>
            <w:r w:rsidR="0011586D" w:rsidRPr="004849BD">
              <w:rPr>
                <w:rFonts w:cs="Dubai"/>
              </w:rPr>
              <w:fldChar w:fldCharType="separate"/>
            </w:r>
            <w:r w:rsidR="007F06F2">
              <w:rPr>
                <w:rFonts w:cs="Dubai"/>
                <w:rtl/>
              </w:rPr>
              <w:t>7</w:t>
            </w:r>
            <w:r w:rsidR="0011586D" w:rsidRPr="004849BD">
              <w:rPr>
                <w:rFonts w:cs="Dubai"/>
              </w:rPr>
              <w:fldChar w:fldCharType="end"/>
            </w:r>
          </w:hyperlink>
        </w:p>
        <w:p w14:paraId="14811BDA" w14:textId="51E06A2D" w:rsidR="005702C2" w:rsidRPr="004849BD" w:rsidRDefault="00000000" w:rsidP="00AD74AE">
          <w:pPr>
            <w:pStyle w:val="TOC1"/>
            <w:bidi/>
            <w:spacing w:line="240" w:lineRule="auto"/>
            <w:rPr>
              <w:rFonts w:cs="Dubai"/>
              <w:sz w:val="22"/>
            </w:rPr>
          </w:pPr>
          <w:hyperlink w:anchor="_Toc256000002" w:history="1">
            <w:r w:rsidR="0011586D" w:rsidRPr="004849BD">
              <w:rPr>
                <w:rStyle w:val="Hyperlink"/>
                <w:rFonts w:cs="Dubai"/>
                <w:rtl/>
              </w:rPr>
              <w:t>1. د وقتایی کاری بله شرکت کنندای که از دیگه فرهنگ و زیبو استن زیارتر تمرکز کنیم</w:t>
            </w:r>
            <w:r w:rsidR="0011586D" w:rsidRPr="004849BD">
              <w:rPr>
                <w:rFonts w:cs="Dubai"/>
              </w:rPr>
              <w:tab/>
            </w:r>
            <w:r w:rsidR="0011586D" w:rsidRPr="004849BD">
              <w:rPr>
                <w:rFonts w:cs="Dubai"/>
              </w:rPr>
              <w:fldChar w:fldCharType="begin"/>
            </w:r>
            <w:r w:rsidR="0011586D" w:rsidRPr="004849BD">
              <w:rPr>
                <w:rFonts w:cs="Dubai"/>
              </w:rPr>
              <w:instrText xml:space="preserve"> PAGEREF _Toc256000002 \h </w:instrText>
            </w:r>
            <w:r w:rsidR="0011586D" w:rsidRPr="004849BD">
              <w:rPr>
                <w:rFonts w:cs="Dubai"/>
              </w:rPr>
            </w:r>
            <w:r w:rsidR="0011586D" w:rsidRPr="004849BD">
              <w:rPr>
                <w:rFonts w:cs="Dubai"/>
              </w:rPr>
              <w:fldChar w:fldCharType="separate"/>
            </w:r>
            <w:r w:rsidR="007F06F2">
              <w:rPr>
                <w:rFonts w:cs="Dubai"/>
                <w:rtl/>
              </w:rPr>
              <w:t>8</w:t>
            </w:r>
            <w:r w:rsidR="0011586D" w:rsidRPr="004849BD">
              <w:rPr>
                <w:rFonts w:cs="Dubai"/>
              </w:rPr>
              <w:fldChar w:fldCharType="end"/>
            </w:r>
          </w:hyperlink>
        </w:p>
        <w:p w14:paraId="38163311" w14:textId="68DB223A" w:rsidR="005702C2" w:rsidRPr="004849BD" w:rsidRDefault="00000000" w:rsidP="00AD74AE">
          <w:pPr>
            <w:pStyle w:val="TOC1"/>
            <w:bidi/>
            <w:spacing w:line="240" w:lineRule="auto"/>
            <w:rPr>
              <w:rFonts w:cs="Dubai"/>
              <w:sz w:val="22"/>
            </w:rPr>
          </w:pPr>
          <w:hyperlink w:anchor="_Toc256000003" w:history="1">
            <w:r w:rsidR="00B676E1" w:rsidRPr="004849BD">
              <w:rPr>
                <w:rStyle w:val="Hyperlink"/>
                <w:rFonts w:cs="Dubai"/>
                <w:rtl/>
              </w:rPr>
              <w:t>2. یقین خوره ثابت کنیم که کارمندای مو مهارت درست ره دشته شن</w:t>
            </w:r>
            <w:r w:rsidR="0011586D" w:rsidRPr="004849BD">
              <w:rPr>
                <w:rFonts w:cs="Dubai"/>
              </w:rPr>
              <w:tab/>
            </w:r>
            <w:r w:rsidR="0011586D" w:rsidRPr="004849BD">
              <w:rPr>
                <w:rFonts w:cs="Dubai"/>
              </w:rPr>
              <w:fldChar w:fldCharType="begin"/>
            </w:r>
            <w:r w:rsidR="0011586D" w:rsidRPr="004849BD">
              <w:rPr>
                <w:rFonts w:cs="Dubai"/>
              </w:rPr>
              <w:instrText xml:space="preserve"> PAGEREF _Toc256000003 \h </w:instrText>
            </w:r>
            <w:r w:rsidR="0011586D" w:rsidRPr="004849BD">
              <w:rPr>
                <w:rFonts w:cs="Dubai"/>
              </w:rPr>
            </w:r>
            <w:r w:rsidR="0011586D" w:rsidRPr="004849BD">
              <w:rPr>
                <w:rFonts w:cs="Dubai"/>
              </w:rPr>
              <w:fldChar w:fldCharType="separate"/>
            </w:r>
            <w:r w:rsidR="007F06F2">
              <w:rPr>
                <w:rFonts w:cs="Dubai"/>
                <w:rtl/>
              </w:rPr>
              <w:t>16</w:t>
            </w:r>
            <w:r w:rsidR="0011586D" w:rsidRPr="004849BD">
              <w:rPr>
                <w:rFonts w:cs="Dubai"/>
              </w:rPr>
              <w:fldChar w:fldCharType="end"/>
            </w:r>
          </w:hyperlink>
        </w:p>
        <w:p w14:paraId="46B1E7D8" w14:textId="2066FC25" w:rsidR="005702C2" w:rsidRPr="004849BD" w:rsidRDefault="00000000" w:rsidP="00AD74AE">
          <w:pPr>
            <w:pStyle w:val="TOC1"/>
            <w:bidi/>
            <w:spacing w:line="240" w:lineRule="auto"/>
            <w:rPr>
              <w:rFonts w:cs="Dubai"/>
              <w:sz w:val="22"/>
            </w:rPr>
          </w:pPr>
          <w:hyperlink w:anchor="_Toc256000004" w:history="1">
            <w:r w:rsidR="00B676E1" w:rsidRPr="004849BD">
              <w:rPr>
                <w:rStyle w:val="Hyperlink"/>
                <w:rFonts w:cs="Dubai"/>
                <w:rtl/>
              </w:rPr>
              <w:t>3. مو مالومات ره چی رقم شریک مونیم</w:t>
            </w:r>
            <w:r w:rsidR="0011586D" w:rsidRPr="004849BD">
              <w:rPr>
                <w:rFonts w:cs="Dubai"/>
              </w:rPr>
              <w:tab/>
            </w:r>
            <w:r w:rsidR="0011586D" w:rsidRPr="004849BD">
              <w:rPr>
                <w:rFonts w:cs="Dubai"/>
              </w:rPr>
              <w:fldChar w:fldCharType="begin"/>
            </w:r>
            <w:r w:rsidR="0011586D" w:rsidRPr="004849BD">
              <w:rPr>
                <w:rFonts w:cs="Dubai"/>
              </w:rPr>
              <w:instrText xml:space="preserve"> PAGEREF _Toc256000004 \h </w:instrText>
            </w:r>
            <w:r w:rsidR="0011586D" w:rsidRPr="004849BD">
              <w:rPr>
                <w:rFonts w:cs="Dubai"/>
              </w:rPr>
            </w:r>
            <w:r w:rsidR="0011586D" w:rsidRPr="004849BD">
              <w:rPr>
                <w:rFonts w:cs="Dubai"/>
              </w:rPr>
              <w:fldChar w:fldCharType="separate"/>
            </w:r>
            <w:r w:rsidR="007F06F2">
              <w:rPr>
                <w:rFonts w:cs="Dubai"/>
                <w:rtl/>
              </w:rPr>
              <w:t>23</w:t>
            </w:r>
            <w:r w:rsidR="0011586D" w:rsidRPr="004849BD">
              <w:rPr>
                <w:rFonts w:cs="Dubai"/>
              </w:rPr>
              <w:fldChar w:fldCharType="end"/>
            </w:r>
          </w:hyperlink>
        </w:p>
        <w:p w14:paraId="32182D0D" w14:textId="243F9BC9" w:rsidR="005702C2" w:rsidRPr="004849BD" w:rsidRDefault="00000000" w:rsidP="00AD74AE">
          <w:pPr>
            <w:pStyle w:val="TOC1"/>
            <w:bidi/>
            <w:spacing w:line="240" w:lineRule="auto"/>
            <w:rPr>
              <w:rFonts w:cs="Dubai"/>
              <w:sz w:val="22"/>
            </w:rPr>
          </w:pPr>
          <w:hyperlink w:anchor="_Toc256000005" w:history="1">
            <w:r w:rsidR="00B676E1" w:rsidRPr="004849BD">
              <w:rPr>
                <w:rStyle w:val="Hyperlink"/>
                <w:rFonts w:cs="Dubai"/>
                <w:rtl/>
              </w:rPr>
              <w:t>4. انتخاب و کنترول</w:t>
            </w:r>
            <w:r w:rsidR="0011586D" w:rsidRPr="004849BD">
              <w:rPr>
                <w:rFonts w:cs="Dubai"/>
              </w:rPr>
              <w:tab/>
            </w:r>
            <w:r w:rsidR="0011586D" w:rsidRPr="004849BD">
              <w:rPr>
                <w:rFonts w:cs="Dubai"/>
              </w:rPr>
              <w:fldChar w:fldCharType="begin"/>
            </w:r>
            <w:r w:rsidR="0011586D" w:rsidRPr="004849BD">
              <w:rPr>
                <w:rFonts w:cs="Dubai"/>
              </w:rPr>
              <w:instrText xml:space="preserve"> PAGEREF _Toc256000005 \h </w:instrText>
            </w:r>
            <w:r w:rsidR="0011586D" w:rsidRPr="004849BD">
              <w:rPr>
                <w:rFonts w:cs="Dubai"/>
              </w:rPr>
            </w:r>
            <w:r w:rsidR="0011586D" w:rsidRPr="004849BD">
              <w:rPr>
                <w:rFonts w:cs="Dubai"/>
              </w:rPr>
              <w:fldChar w:fldCharType="separate"/>
            </w:r>
            <w:r w:rsidR="007F06F2">
              <w:rPr>
                <w:rFonts w:cs="Dubai"/>
                <w:rtl/>
              </w:rPr>
              <w:t>31</w:t>
            </w:r>
            <w:r w:rsidR="0011586D" w:rsidRPr="004849BD">
              <w:rPr>
                <w:rFonts w:cs="Dubai"/>
              </w:rPr>
              <w:fldChar w:fldCharType="end"/>
            </w:r>
          </w:hyperlink>
        </w:p>
        <w:p w14:paraId="64850E8F" w14:textId="6705C21D" w:rsidR="005702C2" w:rsidRPr="004849BD" w:rsidRDefault="00000000" w:rsidP="00AD74AE">
          <w:pPr>
            <w:pStyle w:val="TOC1"/>
            <w:bidi/>
            <w:spacing w:line="240" w:lineRule="auto"/>
            <w:rPr>
              <w:rFonts w:cs="Dubai"/>
              <w:sz w:val="22"/>
            </w:rPr>
          </w:pPr>
          <w:hyperlink w:anchor="_Toc256000006" w:history="1">
            <w:r w:rsidR="00B676E1" w:rsidRPr="004849BD">
              <w:rPr>
                <w:rStyle w:val="Hyperlink"/>
                <w:rFonts w:cs="Dubai"/>
                <w:rtl/>
              </w:rPr>
              <w:t>5. مالومات د باره شرکت کنندای که از دیگه فرهنگ و زیبو استن</w:t>
            </w:r>
            <w:r w:rsidR="0011586D" w:rsidRPr="004849BD">
              <w:rPr>
                <w:rFonts w:cs="Dubai"/>
              </w:rPr>
              <w:tab/>
            </w:r>
            <w:r w:rsidR="0011586D" w:rsidRPr="004849BD">
              <w:rPr>
                <w:rFonts w:cs="Dubai"/>
              </w:rPr>
              <w:fldChar w:fldCharType="begin"/>
            </w:r>
            <w:r w:rsidR="0011586D" w:rsidRPr="004849BD">
              <w:rPr>
                <w:rFonts w:cs="Dubai"/>
              </w:rPr>
              <w:instrText xml:space="preserve"> PAGEREF _Toc256000006 \h </w:instrText>
            </w:r>
            <w:r w:rsidR="0011586D" w:rsidRPr="004849BD">
              <w:rPr>
                <w:rFonts w:cs="Dubai"/>
              </w:rPr>
            </w:r>
            <w:r w:rsidR="0011586D" w:rsidRPr="004849BD">
              <w:rPr>
                <w:rFonts w:cs="Dubai"/>
              </w:rPr>
              <w:fldChar w:fldCharType="separate"/>
            </w:r>
            <w:r w:rsidR="007F06F2">
              <w:rPr>
                <w:rFonts w:cs="Dubai"/>
                <w:rtl/>
              </w:rPr>
              <w:t>37</w:t>
            </w:r>
            <w:r w:rsidR="0011586D" w:rsidRPr="004849BD">
              <w:rPr>
                <w:rFonts w:cs="Dubai"/>
              </w:rPr>
              <w:fldChar w:fldCharType="end"/>
            </w:r>
          </w:hyperlink>
        </w:p>
        <w:p w14:paraId="5F8C5EB0" w14:textId="64203B85" w:rsidR="005702C2" w:rsidRPr="004849BD" w:rsidRDefault="00000000" w:rsidP="00AD74AE">
          <w:pPr>
            <w:pStyle w:val="TOC1"/>
            <w:bidi/>
            <w:spacing w:line="240" w:lineRule="auto"/>
            <w:rPr>
              <w:rFonts w:cs="Dubai"/>
              <w:sz w:val="22"/>
            </w:rPr>
          </w:pPr>
          <w:hyperlink w:anchor="_Toc256000007" w:history="1">
            <w:r w:rsidR="00B676E1" w:rsidRPr="004849BD">
              <w:rPr>
                <w:rStyle w:val="Hyperlink"/>
                <w:rFonts w:cs="Dubai"/>
                <w:rtl/>
              </w:rPr>
              <w:t>6. مو چی رقم قد جامعه متصل موشیم</w:t>
            </w:r>
            <w:r w:rsidR="0011586D" w:rsidRPr="004849BD">
              <w:rPr>
                <w:rFonts w:cs="Dubai"/>
              </w:rPr>
              <w:tab/>
            </w:r>
            <w:r w:rsidR="0011586D" w:rsidRPr="004849BD">
              <w:rPr>
                <w:rFonts w:cs="Dubai"/>
              </w:rPr>
              <w:fldChar w:fldCharType="begin"/>
            </w:r>
            <w:r w:rsidR="0011586D" w:rsidRPr="004849BD">
              <w:rPr>
                <w:rFonts w:cs="Dubai"/>
              </w:rPr>
              <w:instrText xml:space="preserve"> PAGEREF _Toc256000007 \h </w:instrText>
            </w:r>
            <w:r w:rsidR="0011586D" w:rsidRPr="004849BD">
              <w:rPr>
                <w:rFonts w:cs="Dubai"/>
              </w:rPr>
            </w:r>
            <w:r w:rsidR="0011586D" w:rsidRPr="004849BD">
              <w:rPr>
                <w:rFonts w:cs="Dubai"/>
              </w:rPr>
              <w:fldChar w:fldCharType="separate"/>
            </w:r>
            <w:r w:rsidR="007F06F2">
              <w:rPr>
                <w:rFonts w:cs="Dubai"/>
                <w:rtl/>
              </w:rPr>
              <w:t>40</w:t>
            </w:r>
            <w:r w:rsidR="0011586D" w:rsidRPr="004849BD">
              <w:rPr>
                <w:rFonts w:cs="Dubai"/>
              </w:rPr>
              <w:fldChar w:fldCharType="end"/>
            </w:r>
          </w:hyperlink>
        </w:p>
        <w:p w14:paraId="27195E81" w14:textId="46F80C9C" w:rsidR="005702C2" w:rsidRPr="004849BD" w:rsidRDefault="00000000" w:rsidP="00AD74AE">
          <w:pPr>
            <w:pStyle w:val="TOC1"/>
            <w:bidi/>
            <w:spacing w:line="240" w:lineRule="auto"/>
            <w:rPr>
              <w:rFonts w:cs="Dubai"/>
              <w:sz w:val="22"/>
            </w:rPr>
          </w:pPr>
          <w:hyperlink w:anchor="_Toc256000008" w:history="1">
            <w:r w:rsidR="0011586D" w:rsidRPr="004849BD">
              <w:rPr>
                <w:rStyle w:val="Hyperlink"/>
                <w:rFonts w:cs="Dubai"/>
                <w:rtl/>
              </w:rPr>
              <w:t>مالومات زیادتر</w:t>
            </w:r>
            <w:r w:rsidR="0011586D" w:rsidRPr="004849BD">
              <w:rPr>
                <w:rFonts w:cs="Dubai"/>
              </w:rPr>
              <w:tab/>
            </w:r>
            <w:r w:rsidR="0011586D" w:rsidRPr="004849BD">
              <w:rPr>
                <w:rFonts w:cs="Dubai"/>
              </w:rPr>
              <w:fldChar w:fldCharType="begin"/>
            </w:r>
            <w:r w:rsidR="0011586D" w:rsidRPr="004849BD">
              <w:rPr>
                <w:rFonts w:cs="Dubai"/>
              </w:rPr>
              <w:instrText xml:space="preserve"> PAGEREF _Toc256000008 \h </w:instrText>
            </w:r>
            <w:r w:rsidR="0011586D" w:rsidRPr="004849BD">
              <w:rPr>
                <w:rFonts w:cs="Dubai"/>
              </w:rPr>
            </w:r>
            <w:r w:rsidR="0011586D" w:rsidRPr="004849BD">
              <w:rPr>
                <w:rFonts w:cs="Dubai"/>
              </w:rPr>
              <w:fldChar w:fldCharType="separate"/>
            </w:r>
            <w:r w:rsidR="007F06F2">
              <w:rPr>
                <w:rFonts w:cs="Dubai"/>
                <w:rtl/>
              </w:rPr>
              <w:t>45</w:t>
            </w:r>
            <w:r w:rsidR="0011586D" w:rsidRPr="004849BD">
              <w:rPr>
                <w:rFonts w:cs="Dubai"/>
              </w:rPr>
              <w:fldChar w:fldCharType="end"/>
            </w:r>
          </w:hyperlink>
        </w:p>
        <w:p w14:paraId="134B492B" w14:textId="257D3186" w:rsidR="005702C2" w:rsidRPr="004849BD" w:rsidRDefault="00000000" w:rsidP="00AD74AE">
          <w:pPr>
            <w:pStyle w:val="TOC1"/>
            <w:bidi/>
            <w:spacing w:line="240" w:lineRule="auto"/>
            <w:rPr>
              <w:rFonts w:cs="Dubai"/>
              <w:sz w:val="22"/>
            </w:rPr>
          </w:pPr>
          <w:hyperlink w:anchor="_Toc256000009" w:history="1">
            <w:r w:rsidR="0011586D" w:rsidRPr="004849BD">
              <w:rPr>
                <w:rStyle w:val="Hyperlink"/>
                <w:rFonts w:cs="Dubai"/>
                <w:rtl/>
              </w:rPr>
              <w:t>لست کلمه</w:t>
            </w:r>
            <w:r w:rsidR="0011586D" w:rsidRPr="004849BD">
              <w:rPr>
                <w:rFonts w:cs="Dubai"/>
              </w:rPr>
              <w:tab/>
            </w:r>
            <w:r w:rsidR="0011586D" w:rsidRPr="004849BD">
              <w:rPr>
                <w:rFonts w:cs="Dubai"/>
              </w:rPr>
              <w:fldChar w:fldCharType="begin"/>
            </w:r>
            <w:r w:rsidR="0011586D" w:rsidRPr="004849BD">
              <w:rPr>
                <w:rFonts w:cs="Dubai"/>
              </w:rPr>
              <w:instrText xml:space="preserve"> PAGEREF _Toc256000009 \h </w:instrText>
            </w:r>
            <w:r w:rsidR="0011586D" w:rsidRPr="004849BD">
              <w:rPr>
                <w:rFonts w:cs="Dubai"/>
              </w:rPr>
            </w:r>
            <w:r w:rsidR="0011586D" w:rsidRPr="004849BD">
              <w:rPr>
                <w:rFonts w:cs="Dubai"/>
              </w:rPr>
              <w:fldChar w:fldCharType="separate"/>
            </w:r>
            <w:r w:rsidR="007F06F2">
              <w:rPr>
                <w:rFonts w:cs="Dubai"/>
                <w:rtl/>
              </w:rPr>
              <w:t>47</w:t>
            </w:r>
            <w:r w:rsidR="0011586D" w:rsidRPr="004849BD">
              <w:rPr>
                <w:rFonts w:cs="Dubai"/>
              </w:rPr>
              <w:fldChar w:fldCharType="end"/>
            </w:r>
          </w:hyperlink>
        </w:p>
        <w:p w14:paraId="4A42A2FA" w14:textId="77777777" w:rsidR="00B676E1" w:rsidRPr="004849BD" w:rsidRDefault="0011586D" w:rsidP="00AD74AE">
          <w:pPr>
            <w:bidi/>
            <w:spacing w:line="240" w:lineRule="auto"/>
            <w:rPr>
              <w:rFonts w:cs="Dubai"/>
            </w:rPr>
          </w:pPr>
          <w:r w:rsidRPr="004849BD">
            <w:rPr>
              <w:rFonts w:cs="Dubai"/>
            </w:rPr>
            <w:fldChar w:fldCharType="end"/>
          </w:r>
        </w:p>
      </w:sdtContent>
    </w:sdt>
    <w:bookmarkEnd w:id="64" w:displacedByCustomXml="prev"/>
    <w:bookmarkEnd w:id="65" w:displacedByCustomXml="prev"/>
    <w:bookmarkEnd w:id="66" w:displacedByCustomXml="prev"/>
    <w:bookmarkEnd w:id="67" w:displacedByCustomXml="prev"/>
    <w:bookmarkEnd w:id="68" w:displacedByCustomXml="prev"/>
    <w:bookmarkEnd w:id="69" w:displacedByCustomXml="prev"/>
    <w:bookmarkEnd w:id="70" w:displacedByCustomXml="prev"/>
    <w:bookmarkEnd w:id="71" w:displacedByCustomXml="prev"/>
    <w:bookmarkEnd w:id="72" w:displacedByCustomXml="prev"/>
    <w:bookmarkEnd w:id="73" w:displacedByCustomXml="prev"/>
    <w:bookmarkEnd w:id="74" w:displacedByCustomXml="prev"/>
    <w:bookmarkEnd w:id="75" w:displacedByCustomXml="prev"/>
    <w:bookmarkEnd w:id="76" w:displacedByCustomXml="prev"/>
    <w:bookmarkEnd w:id="77" w:displacedByCustomXml="prev"/>
    <w:bookmarkEnd w:id="78" w:displacedByCustomXml="prev"/>
    <w:bookmarkEnd w:id="79" w:displacedByCustomXml="prev"/>
    <w:bookmarkEnd w:id="80" w:displacedByCustomXml="prev"/>
    <w:bookmarkEnd w:id="81" w:displacedByCustomXml="prev"/>
    <w:bookmarkEnd w:id="82" w:displacedByCustomXml="prev"/>
    <w:bookmarkEnd w:id="83" w:displacedByCustomXml="prev"/>
    <w:bookmarkEnd w:id="84" w:displacedByCustomXml="prev"/>
    <w:bookmarkEnd w:id="85" w:displacedByCustomXml="prev"/>
    <w:bookmarkEnd w:id="86" w:displacedByCustomXml="prev"/>
    <w:bookmarkEnd w:id="87" w:displacedByCustomXml="prev"/>
    <w:bookmarkEnd w:id="88" w:displacedByCustomXml="prev"/>
    <w:bookmarkEnd w:id="89" w:displacedByCustomXml="prev"/>
    <w:bookmarkEnd w:id="90" w:displacedByCustomXml="prev"/>
    <w:bookmarkEnd w:id="91" w:displacedByCustomXml="prev"/>
    <w:bookmarkEnd w:id="0" w:displacedByCustomXml="prev"/>
    <w:bookmarkStart w:id="92" w:name="_Toc43391446" w:displacedByCustomXml="prev"/>
    <w:bookmarkStart w:id="93" w:name="_Toc43391495" w:displacedByCustomXml="prev"/>
    <w:bookmarkStart w:id="94" w:name="_Toc6390577" w:displacedByCustomXml="prev"/>
    <w:bookmarkStart w:id="95" w:name="_Toc12634028" w:displacedByCustomXml="prev"/>
    <w:p w14:paraId="79733F09" w14:textId="77777777" w:rsidR="008753A2" w:rsidRPr="004849BD" w:rsidRDefault="0011586D" w:rsidP="004849BD">
      <w:pPr>
        <w:pStyle w:val="Heading2"/>
        <w:bidi/>
        <w:spacing w:line="240" w:lineRule="auto"/>
        <w:rPr>
          <w:rFonts w:cs="Dubai"/>
          <w:lang w:val="en-AU"/>
        </w:rPr>
      </w:pPr>
      <w:bookmarkStart w:id="96" w:name="_Toc256000000"/>
      <w:bookmarkStart w:id="97" w:name="_Toc145425733"/>
      <w:bookmarkEnd w:id="93"/>
      <w:bookmarkEnd w:id="92"/>
      <w:r w:rsidRPr="005F5E25">
        <w:rPr>
          <w:rFonts w:cs="FS Me Pro"/>
          <w:rtl/>
        </w:rPr>
        <w:lastRenderedPageBreak/>
        <w:t>CALD</w:t>
      </w:r>
      <w:r w:rsidRPr="004849BD">
        <w:rPr>
          <w:rFonts w:cs="Dubai"/>
          <w:rtl/>
        </w:rPr>
        <w:t xml:space="preserve"> چیز معنی میدیه؟</w:t>
      </w:r>
      <w:bookmarkEnd w:id="96"/>
      <w:bookmarkEnd w:id="97"/>
    </w:p>
    <w:tbl>
      <w:tblPr>
        <w:bidiVisual/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5702C2" w:rsidRPr="004849BD" w14:paraId="3B6C466B" w14:textId="77777777" w:rsidTr="00AD74AE">
        <w:trPr>
          <w:trHeight w:val="3742"/>
        </w:trPr>
        <w:tc>
          <w:tcPr>
            <w:tcW w:w="2551" w:type="dxa"/>
            <w:vAlign w:val="center"/>
          </w:tcPr>
          <w:p w14:paraId="554643E4" w14:textId="77777777" w:rsidR="008753A2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2A2CD71" wp14:editId="2AB0348E">
                  <wp:extent cx="1440000" cy="1440000"/>
                  <wp:effectExtent l="0" t="0" r="8255" b="8255"/>
                  <wp:docPr id="5" name="Picture 5" descr="یک گروپی از نفرای CALD د زیر سه حباب گفتاری استن که بله شی د سه زیبون مختلف «سلام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یک گروپی از نفرای CALD د زیر سه حباب گفتاری استن که بله شی د سه زیبون مختلف «سلام» نوشته است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03A752FB" w14:textId="77777777" w:rsidR="008753A2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Style w:val="Strong"/>
                <w:rFonts w:cs="Dubai"/>
                <w:rtl/>
              </w:rPr>
              <w:t>از نظر فرهنگی و زبانی متنوع (</w:t>
            </w:r>
            <w:r w:rsidRPr="005F5E25">
              <w:rPr>
                <w:rStyle w:val="Strong"/>
                <w:rFonts w:cs="FS Me Pro"/>
                <w:rtl/>
              </w:rPr>
              <w:t>CALD</w:t>
            </w:r>
            <w:r w:rsidRPr="004849BD">
              <w:rPr>
                <w:rStyle w:val="Strong"/>
                <w:rFonts w:cs="Dubai"/>
                <w:rtl/>
              </w:rPr>
              <w:t xml:space="preserve">) </w:t>
            </w:r>
            <w:r w:rsidR="00754D1B" w:rsidRPr="004849BD">
              <w:rPr>
                <w:rFonts w:cs="Dubai"/>
                <w:rtl/>
              </w:rPr>
              <w:t>کسایی استن که:</w:t>
            </w:r>
          </w:p>
          <w:p w14:paraId="45270FCB" w14:textId="77777777" w:rsidR="008753A2" w:rsidRPr="004849BD" w:rsidRDefault="0011586D" w:rsidP="004849BD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از پیشینه های مختلف استن</w:t>
            </w:r>
          </w:p>
          <w:p w14:paraId="0695C9D3" w14:textId="77777777" w:rsidR="008753A2" w:rsidRPr="004849BD" w:rsidRDefault="0011586D" w:rsidP="004849BD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د زیبونای بغیر از انگلیسی توره موگیَن.</w:t>
            </w:r>
          </w:p>
        </w:tc>
      </w:tr>
      <w:tr w:rsidR="005702C2" w:rsidRPr="004849BD" w14:paraId="2015DA08" w14:textId="77777777" w:rsidTr="00AD74AE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43D65B80" w14:textId="77777777" w:rsidR="008753A2" w:rsidRPr="004849BD" w:rsidRDefault="008753A2" w:rsidP="004849BD">
            <w:pPr>
              <w:pStyle w:val="Image"/>
              <w:spacing w:before="48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1181152B" w14:textId="77777777" w:rsidR="008753A2" w:rsidRPr="004849BD" w:rsidRDefault="0011586D" w:rsidP="004849BD">
            <w:pPr>
              <w:bidi/>
              <w:spacing w:before="48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د استرالیا:</w:t>
            </w:r>
          </w:p>
        </w:tc>
      </w:tr>
      <w:tr w:rsidR="005702C2" w:rsidRPr="004849BD" w14:paraId="5943F806" w14:textId="77777777" w:rsidTr="00AD74AE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015A1C5B" w14:textId="77777777" w:rsidR="008753A2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44DCF085" wp14:editId="6B03FC59">
                  <wp:extent cx="1482725" cy="1482725"/>
                  <wp:effectExtent l="0" t="0" r="3175" b="3175"/>
                  <wp:docPr id="1049760633" name="Picture 38" descr="یک نیلغه و یک نشان تیر که د گرد یک نقشه دنیا دور خورده و نشان شی طرف استرالیا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یک نیلغه و یک نشان تیر که د گرد یک نقشه دنیا دور خورده و نشان شی طرف استرالیا استه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FE926A" w14:textId="1A295BF7" w:rsidR="008753A2" w:rsidRPr="004849BD" w:rsidRDefault="0011586D" w:rsidP="004849BD">
            <w:pPr>
              <w:pStyle w:val="ListParagraph"/>
              <w:numPr>
                <w:ilvl w:val="0"/>
                <w:numId w:val="3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نزدیک به </w:t>
            </w:r>
            <w:r w:rsidRPr="004849BD">
              <w:rPr>
                <w:rStyle w:val="Statisticstyle"/>
                <w:rFonts w:cs="Dubai"/>
                <w:bCs/>
                <w:position w:val="0"/>
                <w:szCs w:val="36"/>
                <w:rtl/>
              </w:rPr>
              <w:t>8 میلیون</w:t>
            </w:r>
            <w:r w:rsidRPr="004849BD">
              <w:rPr>
                <w:rFonts w:cs="Dubai"/>
                <w:rtl/>
              </w:rPr>
              <w:t xml:space="preserve"> نفر شی د بیرون ازی کشور</w:t>
            </w:r>
            <w:r w:rsidR="00BB3D0D">
              <w:rPr>
                <w:rFonts w:cs="Dubai"/>
                <w:rtl/>
              </w:rPr>
              <w:br/>
            </w:r>
            <w:r w:rsidRPr="004849BD">
              <w:rPr>
                <w:rFonts w:cs="Dubai"/>
                <w:rtl/>
              </w:rPr>
              <w:t>تولد شدن.</w:t>
            </w:r>
          </w:p>
        </w:tc>
      </w:tr>
      <w:tr w:rsidR="005702C2" w:rsidRPr="004849BD" w14:paraId="0FD00CF0" w14:textId="77777777" w:rsidTr="00AD74AE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1F8EEBCD" w14:textId="77777777" w:rsidR="008753A2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12F4E0F7" wp14:editId="5767164E">
                  <wp:extent cx="1482725" cy="1482725"/>
                  <wp:effectExtent l="0" t="0" r="3175" b="3175"/>
                  <wp:docPr id="253724778" name="Picture 39" descr="یک گروپی از نفرای CALD د زیر سه حباب گفتاری استن که بله شی د سه زیبون مختلف «سلام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یک گروپی از نفرای CALD د زیر سه حباب گفتاری استن که بله شی د سه زیبون مختلف «سلام» نوشته استه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8F8E759" w14:textId="77777777" w:rsidR="008753A2" w:rsidRPr="004849BD" w:rsidRDefault="0011586D" w:rsidP="004849BD">
            <w:pPr>
              <w:pStyle w:val="ListParagraph"/>
              <w:numPr>
                <w:ilvl w:val="0"/>
                <w:numId w:val="3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مردم به بیشتر از </w:t>
            </w:r>
            <w:r w:rsidRPr="004849BD">
              <w:rPr>
                <w:rStyle w:val="Statisticstyle"/>
                <w:rFonts w:cs="Dubai"/>
                <w:bCs/>
                <w:position w:val="0"/>
                <w:szCs w:val="36"/>
                <w:rtl/>
              </w:rPr>
              <w:t xml:space="preserve">300 </w:t>
            </w:r>
            <w:r w:rsidRPr="004849BD">
              <w:rPr>
                <w:rFonts w:cs="Dubai"/>
                <w:rtl/>
              </w:rPr>
              <w:t>زیبون مختلف توره موگین.</w:t>
            </w:r>
          </w:p>
        </w:tc>
      </w:tr>
    </w:tbl>
    <w:p w14:paraId="3B8D113B" w14:textId="77777777" w:rsidR="008753A2" w:rsidRPr="004849BD" w:rsidRDefault="0011586D" w:rsidP="004849BD">
      <w:pPr>
        <w:spacing w:line="240" w:lineRule="auto"/>
        <w:rPr>
          <w:rFonts w:cs="Dubai"/>
        </w:rPr>
      </w:pPr>
      <w:r w:rsidRPr="004849BD">
        <w:rPr>
          <w:rFonts w:cs="Dubai"/>
        </w:rPr>
        <w:br w:type="page"/>
      </w:r>
    </w:p>
    <w:tbl>
      <w:tblPr>
        <w:bidiVisual/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5702C2" w:rsidRPr="004849BD" w14:paraId="74495982" w14:textId="77777777" w:rsidTr="00AD74AE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2DDAC732" w14:textId="77777777" w:rsidR="008753A2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lastRenderedPageBreak/>
              <w:drawing>
                <wp:inline distT="0" distB="0" distL="0" distR="0" wp14:anchorId="28CF9F7B" wp14:editId="4025EFCD">
                  <wp:extent cx="1482725" cy="1482725"/>
                  <wp:effectExtent l="0" t="0" r="3175" b="3175"/>
                  <wp:docPr id="1908268187" name="Picture 40" descr="یک نفر که طرف خودون خو اشاره نه و دست خوره د پیش 2 نفر دیگه دیراز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یک نفر که طرف خودون خو اشاره نه و دست خوره د پیش 2 نفر دیگه دیراز مونه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189CEF" w14:textId="77777777" w:rsidR="008753A2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وقتی شیمو به حیث بخشی </w:t>
            </w:r>
            <w:r w:rsidRPr="004849BD">
              <w:rPr>
                <w:rStyle w:val="Strong"/>
                <w:rFonts w:cs="Dubai"/>
                <w:rtl/>
              </w:rPr>
              <w:t xml:space="preserve">شناسایی </w:t>
            </w:r>
            <w:r w:rsidRPr="004849BD">
              <w:rPr>
                <w:rFonts w:cs="Dubai"/>
                <w:rtl/>
              </w:rPr>
              <w:t>موشید، ای تر موگید که شیمو تعلق به یک گروپی خاصی از مردم دیرید.</w:t>
            </w:r>
          </w:p>
        </w:tc>
      </w:tr>
      <w:tr w:rsidR="005702C2" w:rsidRPr="004849BD" w14:paraId="4AC2A4A0" w14:textId="77777777" w:rsidTr="00AD74AE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3CFBC484" w14:textId="77777777" w:rsidR="008753A2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A6D5535" wp14:editId="1F6A7B8B">
                  <wp:extent cx="1482725" cy="1482725"/>
                  <wp:effectExtent l="0" t="0" r="3175" b="3175"/>
                  <wp:docPr id="626339655" name="Picture 42" descr="یک نفر که طرف خودون خو اشاره نه و دست خوره و یک نقشه استرالیا ره بلند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یک نفر که طرف خودون خو اشاره نه و دست خوره و یک نقشه استرالیا ره بلند مونه.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1AED233" w14:textId="77777777" w:rsidR="008753A2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Style w:val="Statisticstyle"/>
                <w:rFonts w:cs="Dubai"/>
                <w:bCs/>
                <w:position w:val="0"/>
                <w:szCs w:val="36"/>
                <w:rtl/>
              </w:rPr>
              <w:t>30 فیصد</w:t>
            </w:r>
            <w:r w:rsidRPr="004849BD">
              <w:rPr>
                <w:rFonts w:cs="Dubai"/>
                <w:bCs/>
                <w:szCs w:val="36"/>
                <w:rtl/>
              </w:rPr>
              <w:t xml:space="preserve"> </w:t>
            </w:r>
            <w:r w:rsidRPr="00BB3D0D">
              <w:rPr>
                <w:rFonts w:cs="Dubai"/>
                <w:rtl/>
              </w:rPr>
              <w:t xml:space="preserve">از مردمی که د استرالیا زندگی نن به حیث یک نفر </w:t>
            </w:r>
            <w:r w:rsidRPr="00BB3D0D">
              <w:rPr>
                <w:rFonts w:cs="FS Me Pro"/>
                <w:rtl/>
              </w:rPr>
              <w:t>CALD</w:t>
            </w:r>
            <w:r w:rsidRPr="00BB3D0D">
              <w:rPr>
                <w:rFonts w:cs="Dubai"/>
                <w:rtl/>
              </w:rPr>
              <w:t xml:space="preserve"> شناسایی موشن.</w:t>
            </w:r>
          </w:p>
        </w:tc>
      </w:tr>
      <w:tr w:rsidR="005702C2" w:rsidRPr="004849BD" w14:paraId="60CD24B7" w14:textId="77777777" w:rsidTr="00AD74AE">
        <w:trPr>
          <w:trHeight w:val="3515"/>
        </w:trPr>
        <w:tc>
          <w:tcPr>
            <w:tcW w:w="2551" w:type="dxa"/>
            <w:vAlign w:val="center"/>
          </w:tcPr>
          <w:p w14:paraId="28326D83" w14:textId="77777777" w:rsidR="008753A2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3123A31" wp14:editId="7D4F5A90">
                  <wp:extent cx="1482725" cy="1482725"/>
                  <wp:effectExtent l="0" t="0" r="3175" b="3175"/>
                  <wp:docPr id="154003351" name="Picture 43" descr="یک نفر که دست خوره د پیش فامیلی خو بلند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یک نفر که دست خوره د پیش فامیلی خو بلند مونه.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319FF6D5" w14:textId="77777777" w:rsidR="008753A2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Style w:val="Statisticstyle"/>
                <w:rFonts w:cs="Dubai"/>
                <w:bCs/>
                <w:position w:val="0"/>
                <w:szCs w:val="36"/>
                <w:rtl/>
              </w:rPr>
              <w:t>10 فیصد</w:t>
            </w:r>
            <w:r w:rsidRPr="004849BD">
              <w:rPr>
                <w:rFonts w:cs="Dubai"/>
                <w:rtl/>
              </w:rPr>
              <w:t xml:space="preserve"> از </w:t>
            </w:r>
            <w:r w:rsidRPr="004849BD">
              <w:rPr>
                <w:rStyle w:val="Strong"/>
                <w:rFonts w:cs="Dubai"/>
                <w:rtl/>
              </w:rPr>
              <w:t>شرکت کنندا</w:t>
            </w:r>
            <w:r w:rsidRPr="004849BD">
              <w:rPr>
                <w:rFonts w:cs="Dubai"/>
                <w:rtl/>
              </w:rPr>
              <w:t xml:space="preserve"> د طرح ملی بیمه معیوبیت (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) به حیث یک نفر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شناسایی موشن.</w:t>
            </w:r>
          </w:p>
        </w:tc>
      </w:tr>
      <w:tr w:rsidR="005702C2" w:rsidRPr="004849BD" w14:paraId="66D0EFBF" w14:textId="77777777" w:rsidTr="00AD74AE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39066A6E" w14:textId="77777777" w:rsidR="008753A2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85254AD" wp14:editId="39874F2F">
                  <wp:extent cx="1483200" cy="1483200"/>
                  <wp:effectExtent l="0" t="0" r="3175" b="3175"/>
                  <wp:docPr id="768595154" name="Picture 768595154" descr="یک نشان شرکت کننده که یک گروپی از شرکت کنندا ره نیشو میدیه. دو دنه شی دست خوره بال کی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یک نشان شرکت کننده که یک گروپی از شرکت کنندا ره نیشو میدیه. دو دنه شی دست خوره بال کید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62DD1A8" w14:textId="577C73D4" w:rsidR="008753A2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Style w:val="Strong"/>
                <w:rFonts w:cs="Dubai"/>
                <w:b w:val="0"/>
                <w:bCs w:val="0"/>
                <w:color w:val="auto"/>
                <w:rtl/>
              </w:rPr>
              <w:t xml:space="preserve">شرکت کنندا مردمای دارای معیوبیت استن که د </w:t>
            </w:r>
            <w:r w:rsidRPr="005F5E25">
              <w:rPr>
                <w:rStyle w:val="Strong"/>
                <w:rFonts w:cs="FS Me Pro"/>
                <w:b w:val="0"/>
                <w:bCs w:val="0"/>
                <w:color w:val="auto"/>
                <w:rtl/>
              </w:rPr>
              <w:t>NDIS</w:t>
            </w:r>
            <w:r w:rsidR="00BB3D0D">
              <w:rPr>
                <w:rStyle w:val="Strong"/>
                <w:rFonts w:cs="Dubai"/>
                <w:b w:val="0"/>
                <w:bCs w:val="0"/>
                <w:color w:val="auto"/>
              </w:rPr>
              <w:br/>
            </w:r>
            <w:r w:rsidRPr="004849BD">
              <w:rPr>
                <w:rStyle w:val="Strong"/>
                <w:rFonts w:cs="Dubai"/>
                <w:b w:val="0"/>
                <w:bCs w:val="0"/>
                <w:color w:val="auto"/>
                <w:rtl/>
              </w:rPr>
              <w:t>حصه میگرن.</w:t>
            </w:r>
          </w:p>
        </w:tc>
      </w:tr>
    </w:tbl>
    <w:p w14:paraId="788A6ACB" w14:textId="77777777" w:rsidR="00D01D6C" w:rsidRPr="004849BD" w:rsidRDefault="0011586D" w:rsidP="004849BD">
      <w:pPr>
        <w:pStyle w:val="Heading2"/>
        <w:bidi/>
        <w:spacing w:after="120" w:line="240" w:lineRule="auto"/>
        <w:rPr>
          <w:rFonts w:cs="Dubai"/>
          <w:lang w:val="en-AU"/>
        </w:rPr>
      </w:pPr>
      <w:bookmarkStart w:id="98" w:name="_Toc256000001"/>
      <w:r w:rsidRPr="004849BD">
        <w:rPr>
          <w:rFonts w:cs="Dubai"/>
          <w:rtl/>
        </w:rPr>
        <w:lastRenderedPageBreak/>
        <w:t>د باره پلان کاری مو</w:t>
      </w:r>
      <w:bookmarkEnd w:id="98"/>
    </w:p>
    <w:tbl>
      <w:tblPr>
        <w:bidiVisual/>
        <w:tblW w:w="9216" w:type="dxa"/>
        <w:tblLayout w:type="fixed"/>
        <w:tblLook w:val="04A0" w:firstRow="1" w:lastRow="0" w:firstColumn="1" w:lastColumn="0" w:noHBand="0" w:noVBand="1"/>
      </w:tblPr>
      <w:tblGrid>
        <w:gridCol w:w="2551"/>
        <w:gridCol w:w="6336"/>
        <w:gridCol w:w="164"/>
        <w:gridCol w:w="76"/>
        <w:gridCol w:w="89"/>
      </w:tblGrid>
      <w:tr w:rsidR="005702C2" w:rsidRPr="004849BD" w14:paraId="66A4CAD2" w14:textId="77777777" w:rsidTr="00AD74AE">
        <w:trPr>
          <w:gridAfter w:val="2"/>
          <w:wAfter w:w="165" w:type="dxa"/>
          <w:trHeight w:val="2124"/>
        </w:trPr>
        <w:tc>
          <w:tcPr>
            <w:tcW w:w="2551" w:type="dxa"/>
            <w:vAlign w:val="center"/>
          </w:tcPr>
          <w:p w14:paraId="712FE9F9" w14:textId="77777777" w:rsidR="001F34EE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16F58BDA" wp14:editId="138B7E89">
                      <wp:simplePos x="0" y="0"/>
                      <wp:positionH relativeFrom="column">
                        <wp:posOffset>303530</wp:posOffset>
                      </wp:positionH>
                      <wp:positionV relativeFrom="paragraph">
                        <wp:posOffset>253365</wp:posOffset>
                      </wp:positionV>
                      <wp:extent cx="892175" cy="306070"/>
                      <wp:effectExtent l="0" t="0" r="3175" b="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60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54E99F" w14:textId="77777777" w:rsidR="0011586D" w:rsidRPr="005F5E25" w:rsidRDefault="0011586D" w:rsidP="00807C91">
                                  <w:pPr>
                                    <w:bidi/>
                                    <w:spacing w:before="0" w:after="0" w:line="240" w:lineRule="auto"/>
                                    <w:jc w:val="center"/>
                                    <w:rPr>
                                      <w:rFonts w:cs="Dubai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bookmarkStart w:id="99" w:name="_Hlk155700983"/>
                                  <w:bookmarkStart w:id="100" w:name="_Hlk155700984"/>
                                  <w:r w:rsidRPr="005F5E25">
                                    <w:rPr>
                                      <w:rFonts w:cs="Dubai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</w:rPr>
                                    <w:t>استراتجی</w:t>
                                  </w:r>
                                  <w:bookmarkEnd w:id="99"/>
                                  <w:bookmarkEnd w:id="100"/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F58BDA" id="_x0000_s1030" type="#_x0000_t202" alt="&quot;&quot;" style="position:absolute;left:0;text-align:left;margin-left:23.9pt;margin-top:19.95pt;width:70.25pt;height:24.1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" filled="f" stroked="f">
                      <v:textbox inset="0,0,0,0">
                        <w:txbxContent>
                          <w:p w14:paraId="1C54E99F" w14:textId="77777777" w:rsidR="0011586D" w:rsidRPr="005F5E25" w:rsidRDefault="0011586D" w:rsidP="00807C91">
                            <w:pPr>
                              <w:bidi/>
                              <w:spacing w:before="0" w:after="0" w:line="240" w:lineRule="auto"/>
                              <w:jc w:val="center"/>
                              <w:rPr>
                                <w:rFonts w:cs="Dubai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bookmarkStart w:id="101" w:name="_Hlk155700983"/>
                            <w:bookmarkStart w:id="102" w:name="_Hlk155700984"/>
                            <w:r w:rsidRPr="005F5E25">
                              <w:rPr>
                                <w:rFonts w:cs="Dubai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استراتجی</w:t>
                            </w:r>
                            <w:bookmarkEnd w:id="101"/>
                            <w:bookmarkEnd w:id="102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F34EE" w:rsidRPr="004849BD">
              <w:rPr>
                <w:rFonts w:cs="Dubai"/>
                <w:noProof/>
              </w:rPr>
              <w:drawing>
                <wp:inline distT="0" distB="0" distL="0" distR="0" wp14:anchorId="3D1DFD34" wp14:editId="42879286">
                  <wp:extent cx="1404000" cy="1404000"/>
                  <wp:effectExtent l="0" t="0" r="5715" b="5715"/>
                  <wp:docPr id="478145865" name="Picture 44" descr="یک سند استراتج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یک سند استراتجی.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0" w:type="dxa"/>
            <w:gridSpan w:val="2"/>
            <w:vAlign w:val="center"/>
          </w:tcPr>
          <w:p w14:paraId="562FFBF4" w14:textId="1741A600" w:rsidR="001F34EE" w:rsidRPr="004849BD" w:rsidRDefault="0011586D" w:rsidP="004849BD">
            <w:pPr>
              <w:bidi/>
              <w:spacing w:before="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</w:t>
            </w:r>
            <w:r w:rsidR="00281276" w:rsidRPr="00281276">
              <w:rPr>
                <w:rFonts w:cs="Dubai" w:hint="eastAsia"/>
                <w:rtl/>
              </w:rPr>
              <w:t>استراتج</w:t>
            </w:r>
            <w:r w:rsidR="00281276" w:rsidRPr="00281276">
              <w:rPr>
                <w:rFonts w:cs="Dubai" w:hint="cs"/>
                <w:rtl/>
              </w:rPr>
              <w:t>ی</w:t>
            </w:r>
            <w:r w:rsidR="00281276" w:rsidRPr="00281276">
              <w:rPr>
                <w:rFonts w:cs="Dubai"/>
                <w:rtl/>
              </w:rPr>
              <w:t xml:space="preserve"> </w:t>
            </w:r>
            <w:r w:rsidRPr="004849BD">
              <w:rPr>
                <w:rFonts w:cs="Dubai"/>
                <w:rtl/>
              </w:rPr>
              <w:t>تنوع فرهنگی و زبانی 2024 - 2028 ره</w:t>
            </w:r>
            <w:r w:rsidR="00BB3D0D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نوشته کدیم.</w:t>
            </w:r>
          </w:p>
          <w:p w14:paraId="09E19B48" w14:textId="77777777" w:rsidR="007C2796" w:rsidRPr="004849BD" w:rsidRDefault="0011586D" w:rsidP="004849BD">
            <w:pPr>
              <w:bidi/>
              <w:spacing w:before="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ای ره، ای استراتیجی موگیم.</w:t>
            </w:r>
          </w:p>
          <w:p w14:paraId="2F0ED241" w14:textId="2893BD10" w:rsidR="007C2796" w:rsidRPr="004849BD" w:rsidRDefault="0011586D" w:rsidP="004849BD">
            <w:pPr>
              <w:bidi/>
              <w:spacing w:before="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 </w:t>
            </w:r>
            <w:r w:rsidR="00281276" w:rsidRPr="00281276">
              <w:rPr>
                <w:rFonts w:cs="Dubai" w:hint="eastAsia"/>
                <w:rtl/>
              </w:rPr>
              <w:t>استراتج</w:t>
            </w:r>
            <w:r w:rsidR="00281276" w:rsidRPr="00281276">
              <w:rPr>
                <w:rFonts w:cs="Dubai" w:hint="cs"/>
                <w:rtl/>
              </w:rPr>
              <w:t>ی</w:t>
            </w:r>
            <w:r w:rsidR="00281276" w:rsidRPr="00281276">
              <w:rPr>
                <w:rFonts w:cs="Dubai"/>
                <w:rtl/>
              </w:rPr>
              <w:t xml:space="preserve"> </w:t>
            </w:r>
            <w:r w:rsidRPr="004849BD">
              <w:rPr>
                <w:rFonts w:cs="Dubai"/>
                <w:rtl/>
              </w:rPr>
              <w:t xml:space="preserve">عبارت از یک پلانی استه که مو چی رقم می تنیم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ره بلده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خوبتر کنیم.</w:t>
            </w:r>
          </w:p>
        </w:tc>
      </w:tr>
      <w:tr w:rsidR="005702C2" w:rsidRPr="004849BD" w14:paraId="061DA5A2" w14:textId="77777777" w:rsidTr="00AD74AE">
        <w:trPr>
          <w:gridAfter w:val="2"/>
          <w:wAfter w:w="165" w:type="dxa"/>
          <w:trHeight w:val="1886"/>
        </w:trPr>
        <w:tc>
          <w:tcPr>
            <w:tcW w:w="2551" w:type="dxa"/>
            <w:vAlign w:val="center"/>
          </w:tcPr>
          <w:p w14:paraId="5B05D7DE" w14:textId="77777777" w:rsidR="007C2796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660D0854" wp14:editId="68EE66E9">
                      <wp:simplePos x="0" y="0"/>
                      <wp:positionH relativeFrom="column">
                        <wp:posOffset>295275</wp:posOffset>
                      </wp:positionH>
                      <wp:positionV relativeFrom="paragraph">
                        <wp:posOffset>238760</wp:posOffset>
                      </wp:positionV>
                      <wp:extent cx="892175" cy="450215"/>
                      <wp:effectExtent l="0" t="0" r="3175" b="6985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349069" w14:textId="77777777" w:rsidR="0011586D" w:rsidRPr="005F5E25" w:rsidRDefault="0011586D" w:rsidP="000778B0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30"/>
                                      <w:szCs w:val="30"/>
                                      <w:lang w:val="en-PH"/>
                                    </w:rPr>
                                  </w:pPr>
                                  <w:r w:rsidRPr="005F5E25">
                                    <w:rPr>
                                      <w:rFonts w:cs="Dubai"/>
                                      <w:b/>
                                      <w:bCs/>
                                      <w:sz w:val="30"/>
                                      <w:szCs w:val="30"/>
                                      <w:rtl/>
                                    </w:rPr>
                                    <w:t>پلان کاری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0D0854" id="_x0000_s1031" type="#_x0000_t202" alt="&quot;&quot;" style="position:absolute;left:0;text-align:left;margin-left:23.25pt;margin-top:18.8pt;width:70.25pt;height:35.4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" filled="f" stroked="f">
                      <v:textbox inset="0,0,0,0">
                        <w:txbxContent>
                          <w:p w14:paraId="29349069" w14:textId="77777777" w:rsidR="0011586D" w:rsidRPr="005F5E25" w:rsidRDefault="0011586D" w:rsidP="000778B0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30"/>
                                <w:szCs w:val="30"/>
                                <w:lang w:val="en-PH"/>
                              </w:rPr>
                            </w:pPr>
                            <w:r w:rsidRPr="005F5E25">
                              <w:rPr>
                                <w:rFonts w:cs="Dubai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  <w:t>پلان کاری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C2796" w:rsidRPr="004849BD">
              <w:rPr>
                <w:rFonts w:cs="Dubai"/>
                <w:noProof/>
              </w:rPr>
              <w:drawing>
                <wp:inline distT="0" distB="0" distL="0" distR="0" wp14:anchorId="71C2253A" wp14:editId="401B18FB">
                  <wp:extent cx="1404000" cy="1404000"/>
                  <wp:effectExtent l="0" t="0" r="5715" b="5715"/>
                  <wp:docPr id="700079581" name="Picture 1" descr="یک سند پلان کاری یک لست ره قد علامت تیک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079581" name="Picture 1" descr="یک سند پلان کاری یک لست ره قد علامت تیک نیشو میدیه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0" w:type="dxa"/>
            <w:gridSpan w:val="2"/>
            <w:vAlign w:val="center"/>
          </w:tcPr>
          <w:p w14:paraId="0A3749FA" w14:textId="77777777" w:rsidR="007C2796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ای پلان کاری توضیح میدیه که مو بلده کمک ازی استراتجی چی کارایی ره خواد کدیم.</w:t>
            </w:r>
          </w:p>
        </w:tc>
      </w:tr>
      <w:tr w:rsidR="005702C2" w:rsidRPr="004849BD" w14:paraId="002E12BF" w14:textId="77777777" w:rsidTr="00AD74AE">
        <w:trPr>
          <w:gridAfter w:val="1"/>
          <w:wAfter w:w="89" w:type="dxa"/>
        </w:trPr>
        <w:tc>
          <w:tcPr>
            <w:tcW w:w="2551" w:type="dxa"/>
            <w:vAlign w:val="center"/>
          </w:tcPr>
          <w:p w14:paraId="3A67F8F7" w14:textId="6B1A4795" w:rsidR="007C2796" w:rsidRPr="004849BD" w:rsidRDefault="00BB3D0D" w:rsidP="004849BD">
            <w:pPr>
              <w:pStyle w:val="Image"/>
              <w:spacing w:before="0" w:after="0"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1184" behindDoc="0" locked="0" layoutInCell="1" allowOverlap="1" wp14:anchorId="267D27B8" wp14:editId="3EAC6EB5">
                      <wp:simplePos x="0" y="0"/>
                      <wp:positionH relativeFrom="column">
                        <wp:posOffset>473075</wp:posOffset>
                      </wp:positionH>
                      <wp:positionV relativeFrom="paragraph">
                        <wp:posOffset>357505</wp:posOffset>
                      </wp:positionV>
                      <wp:extent cx="892175" cy="210185"/>
                      <wp:effectExtent l="0" t="0" r="3175" b="0"/>
                      <wp:wrapNone/>
                      <wp:docPr id="6624971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2D839A" w14:textId="77777777" w:rsidR="0011586D" w:rsidRPr="005F5E25" w:rsidRDefault="0011586D" w:rsidP="00FB10D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22"/>
                                      <w:lang w:val="en-PH"/>
                                    </w:rPr>
                                  </w:pPr>
                                  <w:r w:rsidRPr="005F5E25">
                                    <w:rPr>
                                      <w:rFonts w:cs="Dubai"/>
                                      <w:b/>
                                      <w:bCs/>
                                      <w:sz w:val="22"/>
                                      <w:rtl/>
                                    </w:rPr>
                                    <w:t>نتیجه ها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7D27B8" id="_x0000_s1032" type="#_x0000_t202" alt="&quot;&quot;" style="position:absolute;left:0;text-align:left;margin-left:37.25pt;margin-top:28.15pt;width:70.25pt;height:16.5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" filled="f" stroked="f">
                      <v:textbox inset="0,0,0,0">
                        <w:txbxContent>
                          <w:p w14:paraId="442D839A" w14:textId="77777777" w:rsidR="0011586D" w:rsidRPr="005F5E25" w:rsidRDefault="0011586D" w:rsidP="00FB10D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22"/>
                                <w:lang w:val="en-PH"/>
                              </w:rPr>
                            </w:pPr>
                            <w:r w:rsidRPr="005F5E25">
                              <w:rPr>
                                <w:rFonts w:cs="Dubai"/>
                                <w:b/>
                                <w:bCs/>
                                <w:sz w:val="22"/>
                                <w:rtl/>
                              </w:rPr>
                              <w:t>نتیجه ها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3232" behindDoc="0" locked="0" layoutInCell="1" allowOverlap="1" wp14:anchorId="6A9A3936" wp14:editId="6A391870">
                      <wp:simplePos x="0" y="0"/>
                      <wp:positionH relativeFrom="column">
                        <wp:posOffset>121920</wp:posOffset>
                      </wp:positionH>
                      <wp:positionV relativeFrom="paragraph">
                        <wp:posOffset>148590</wp:posOffset>
                      </wp:positionV>
                      <wp:extent cx="892175" cy="210185"/>
                      <wp:effectExtent l="0" t="0" r="3175" b="0"/>
                      <wp:wrapNone/>
                      <wp:docPr id="174935264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2B3E86" w14:textId="77777777" w:rsidR="0011586D" w:rsidRPr="005F5E25" w:rsidRDefault="0011586D" w:rsidP="00FB10D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5F5E25">
                                    <w:rPr>
                                      <w:rFonts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اقداما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9A3936" id="_x0000_s1033" type="#_x0000_t202" alt="&quot;&quot;" style="position:absolute;left:0;text-align:left;margin-left:9.6pt;margin-top:11.7pt;width:70.25pt;height:16.5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" filled="f" stroked="f">
                      <v:textbox inset="0,0,0,0">
                        <w:txbxContent>
                          <w:p w14:paraId="4A2B3E86" w14:textId="77777777" w:rsidR="0011586D" w:rsidRPr="005F5E25" w:rsidRDefault="0011586D" w:rsidP="00FB10D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5F5E25">
                              <w:rPr>
                                <w:rFonts w:cs="Duba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اقداما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C2796" w:rsidRPr="004849BD">
              <w:rPr>
                <w:rFonts w:cs="Dubai"/>
                <w:noProof/>
              </w:rPr>
              <w:drawing>
                <wp:inline distT="0" distB="0" distL="0" distR="0" wp14:anchorId="2A5286C8" wp14:editId="3B0970D6">
                  <wp:extent cx="1404000" cy="1404000"/>
                  <wp:effectExtent l="0" t="0" r="5715" b="5715"/>
                  <wp:docPr id="2088040572" name="Picture 2" descr="یک سند نتیجه و یک سند اقدام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040572" name="Picture 2" descr="یک سند نتیجه و یک سند اقداما.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3"/>
            <w:vAlign w:val="center"/>
          </w:tcPr>
          <w:p w14:paraId="41C6EFA6" w14:textId="77777777" w:rsidR="007C2796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ای موارد زیر ره توضیح میدیه:</w:t>
            </w:r>
          </w:p>
          <w:p w14:paraId="07E49DEE" w14:textId="77777777" w:rsidR="007C2796" w:rsidRPr="004849BD" w:rsidRDefault="0011586D" w:rsidP="004849BD">
            <w:pPr>
              <w:pStyle w:val="ListParagraph"/>
              <w:numPr>
                <w:ilvl w:val="0"/>
                <w:numId w:val="36"/>
              </w:numPr>
              <w:bidi/>
              <w:spacing w:line="240" w:lineRule="auto"/>
              <w:rPr>
                <w:rFonts w:eastAsia="Times New Roman" w:cs="Dubai"/>
              </w:rPr>
            </w:pPr>
            <w:r w:rsidRPr="004849BD">
              <w:rPr>
                <w:rFonts w:eastAsia="Times New Roman" w:cs="Dubai"/>
                <w:rtl/>
              </w:rPr>
              <w:t xml:space="preserve">اقدامایی ره که مو اتخاذ مونیم </w:t>
            </w:r>
          </w:p>
          <w:p w14:paraId="688B7924" w14:textId="77777777" w:rsidR="007C2796" w:rsidRPr="004849BD" w:rsidRDefault="0011586D" w:rsidP="004849BD">
            <w:pPr>
              <w:pStyle w:val="ListParagraph"/>
              <w:numPr>
                <w:ilvl w:val="0"/>
                <w:numId w:val="36"/>
              </w:numPr>
              <w:bidi/>
              <w:spacing w:line="240" w:lineRule="auto"/>
              <w:rPr>
                <w:rFonts w:eastAsia="Times New Roman" w:cs="Dubai"/>
              </w:rPr>
            </w:pPr>
            <w:r w:rsidRPr="004849BD">
              <w:rPr>
                <w:rStyle w:val="Strong"/>
                <w:rFonts w:cs="Dubai"/>
                <w:rtl/>
              </w:rPr>
              <w:t xml:space="preserve">نتیجایی </w:t>
            </w:r>
            <w:r w:rsidRPr="004849BD">
              <w:rPr>
                <w:rFonts w:eastAsia="Times New Roman" w:cs="Dubai"/>
                <w:rtl/>
              </w:rPr>
              <w:t>ره که می خوایی.</w:t>
            </w:r>
          </w:p>
          <w:p w14:paraId="49B3576F" w14:textId="77777777" w:rsidR="007C2796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نتیجا طریقایی استه که کارای ازمو زندگی مردم ره تغیر میدیه.</w:t>
            </w:r>
          </w:p>
        </w:tc>
      </w:tr>
      <w:tr w:rsidR="005702C2" w:rsidRPr="004849BD" w14:paraId="263411D5" w14:textId="77777777" w:rsidTr="00AD74AE">
        <w:trPr>
          <w:gridAfter w:val="3"/>
          <w:wAfter w:w="329" w:type="dxa"/>
        </w:trPr>
        <w:tc>
          <w:tcPr>
            <w:tcW w:w="2551" w:type="dxa"/>
            <w:vAlign w:val="center"/>
          </w:tcPr>
          <w:p w14:paraId="0291DF90" w14:textId="77777777" w:rsidR="007C2796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743A94D6" wp14:editId="066CC072">
                  <wp:extent cx="1404000" cy="1404000"/>
                  <wp:effectExtent l="0" t="0" r="5715" b="5715"/>
                  <wp:docPr id="1569362203" name="Picture 1569362203" descr="یک شرکت کننده یک پلان NDIS ره گرفته. د بلی سر ازوا یک انگشت ایرکه بالاگرفته و یک علامت تیر به طرف بالا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362203" name="Picture 1569362203" descr="یک شرکت کننده یک پلان NDIS ره گرفته. د بلی سر ازوا یک انگشت ایرکه بالاگرفته و یک علامت تیر به طرف بالا استه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36" w:type="dxa"/>
            <w:vAlign w:val="center"/>
          </w:tcPr>
          <w:p w14:paraId="313A574E" w14:textId="77777777" w:rsidR="007C2796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می خواییم که نتیجای خوبی دیشته باشیم که تجربای شرکت کنندا ره قد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خوبتر کنه.</w:t>
            </w:r>
          </w:p>
        </w:tc>
      </w:tr>
      <w:tr w:rsidR="005702C2" w:rsidRPr="004849BD" w14:paraId="3E598FFB" w14:textId="77777777" w:rsidTr="00AD74AE">
        <w:tc>
          <w:tcPr>
            <w:tcW w:w="2551" w:type="dxa"/>
            <w:vAlign w:val="center"/>
          </w:tcPr>
          <w:p w14:paraId="369CEF69" w14:textId="77777777" w:rsidR="007C2796" w:rsidRPr="004849BD" w:rsidRDefault="0011586D" w:rsidP="004849BD">
            <w:pPr>
              <w:pStyle w:val="Image"/>
              <w:spacing w:before="0" w:after="100" w:afterAutospacing="1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151F7BB5" wp14:editId="73D97B42">
                  <wp:extent cx="1404000" cy="1404000"/>
                  <wp:effectExtent l="0" t="0" r="5715" b="5715"/>
                  <wp:docPr id="1717061877" name="Picture 1717061877" descr="یک نفر فکر مونه و بله سر شی یک حباب فکری قد یک انگشت ایرکه بالاگرفته د داخل ش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7061877" name="Picture 1717061877" descr="یک نفر فکر مونه و بله سر شی یک حباب فکری قد یک انگشت ایرکه بالاگرفته د داخل شی استه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5" w:type="dxa"/>
            <w:gridSpan w:val="4"/>
            <w:vAlign w:val="center"/>
          </w:tcPr>
          <w:p w14:paraId="3D9954DE" w14:textId="77777777" w:rsidR="007C2796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ای پلان کاری همچنین توضیح میدیه که مو بوفامیم کارایی ره که انجام میدیم تاثیر مونه یا نه.</w:t>
            </w:r>
          </w:p>
        </w:tc>
      </w:tr>
    </w:tbl>
    <w:p w14:paraId="0CF56707" w14:textId="6DEFCBEE" w:rsidR="007A0C51" w:rsidRPr="004849BD" w:rsidRDefault="0011586D" w:rsidP="004849BD">
      <w:pPr>
        <w:pStyle w:val="Heading2"/>
        <w:bidi/>
        <w:spacing w:line="240" w:lineRule="auto"/>
        <w:rPr>
          <w:rFonts w:cs="Dubai"/>
          <w:color w:val="000000" w:themeColor="text1"/>
        </w:rPr>
      </w:pPr>
      <w:r w:rsidRPr="004849BD">
        <w:rPr>
          <w:rStyle w:val="Heading2Char"/>
          <w:rFonts w:cs="Dubai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795A8F21" wp14:editId="703062CF">
                <wp:simplePos x="0" y="0"/>
                <wp:positionH relativeFrom="page">
                  <wp:posOffset>571709</wp:posOffset>
                </wp:positionH>
                <wp:positionV relativeFrom="paragraph">
                  <wp:posOffset>-139498</wp:posOffset>
                </wp:positionV>
                <wp:extent cx="6422400" cy="1111390"/>
                <wp:effectExtent l="19050" t="19050" r="16510" b="12700"/>
                <wp:wrapNone/>
                <wp:docPr id="155562356" name="Rectangle: Rounded Corners 1555623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111139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B30BD5" id="Rectangle: Rounded Corners 155562356" o:spid="_x0000_s1026" alt="&quot;&quot;" style="position:absolute;margin-left:45pt;margin-top:-11pt;width:505.7pt;height:87.5pt;z-index:-2515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" fillcolor="#8ac640" strokecolor="#6b2976" strokeweight="3pt">
                <w10:wrap anchorx="page"/>
              </v:roundrect>
            </w:pict>
          </mc:Fallback>
        </mc:AlternateContent>
      </w:r>
      <w:bookmarkStart w:id="103" w:name="_Toc256000002"/>
      <w:r w:rsidRPr="004849BD">
        <w:rPr>
          <w:rFonts w:cs="Dubai"/>
          <w:color w:val="000000" w:themeColor="text1"/>
          <w:rtl/>
        </w:rPr>
        <w:t xml:space="preserve">1. </w:t>
      </w:r>
      <w:bookmarkEnd w:id="103"/>
      <w:r w:rsidR="00690BD6" w:rsidRPr="00690BD6">
        <w:rPr>
          <w:rFonts w:cs="Dubai" w:hint="eastAsia"/>
          <w:color w:val="000000" w:themeColor="text1"/>
          <w:rtl/>
        </w:rPr>
        <w:t>د</w:t>
      </w:r>
      <w:r w:rsidR="00690BD6" w:rsidRPr="00690BD6">
        <w:rPr>
          <w:rFonts w:cs="Dubai"/>
          <w:color w:val="000000" w:themeColor="text1"/>
          <w:rtl/>
        </w:rPr>
        <w:t xml:space="preserve"> </w:t>
      </w:r>
      <w:r w:rsidR="00690BD6" w:rsidRPr="00690BD6">
        <w:rPr>
          <w:rFonts w:cs="Dubai" w:hint="eastAsia"/>
          <w:color w:val="000000" w:themeColor="text1"/>
          <w:rtl/>
        </w:rPr>
        <w:t>وقتا</w:t>
      </w:r>
      <w:r w:rsidR="00690BD6" w:rsidRPr="00690BD6">
        <w:rPr>
          <w:rFonts w:cs="Dubai" w:hint="cs"/>
          <w:color w:val="000000" w:themeColor="text1"/>
          <w:rtl/>
        </w:rPr>
        <w:t>یی</w:t>
      </w:r>
      <w:r w:rsidR="00690BD6" w:rsidRPr="00690BD6">
        <w:rPr>
          <w:rFonts w:cs="Dubai"/>
          <w:color w:val="000000" w:themeColor="text1"/>
          <w:rtl/>
        </w:rPr>
        <w:t xml:space="preserve"> </w:t>
      </w:r>
      <w:r w:rsidR="00690BD6" w:rsidRPr="00690BD6">
        <w:rPr>
          <w:rFonts w:cs="Dubai" w:hint="eastAsia"/>
          <w:color w:val="000000" w:themeColor="text1"/>
          <w:rtl/>
        </w:rPr>
        <w:t>کار</w:t>
      </w:r>
      <w:r w:rsidR="00690BD6" w:rsidRPr="00690BD6">
        <w:rPr>
          <w:rFonts w:cs="Dubai" w:hint="cs"/>
          <w:color w:val="000000" w:themeColor="text1"/>
          <w:rtl/>
        </w:rPr>
        <w:t>ی</w:t>
      </w:r>
      <w:r w:rsidR="00690BD6" w:rsidRPr="00690BD6">
        <w:rPr>
          <w:rFonts w:cs="Dubai"/>
          <w:color w:val="000000" w:themeColor="text1"/>
          <w:rtl/>
        </w:rPr>
        <w:t xml:space="preserve"> </w:t>
      </w:r>
      <w:r w:rsidR="00690BD6" w:rsidRPr="00690BD6">
        <w:rPr>
          <w:rFonts w:cs="Dubai" w:hint="eastAsia"/>
          <w:color w:val="000000" w:themeColor="text1"/>
          <w:rtl/>
        </w:rPr>
        <w:t>بله</w:t>
      </w:r>
      <w:r w:rsidR="00690BD6" w:rsidRPr="00690BD6">
        <w:rPr>
          <w:rFonts w:cs="Dubai"/>
          <w:color w:val="000000" w:themeColor="text1"/>
          <w:rtl/>
        </w:rPr>
        <w:t xml:space="preserve"> </w:t>
      </w:r>
      <w:r w:rsidR="00690BD6" w:rsidRPr="00690BD6">
        <w:rPr>
          <w:rFonts w:cs="Dubai" w:hint="eastAsia"/>
          <w:color w:val="000000" w:themeColor="text1"/>
          <w:rtl/>
        </w:rPr>
        <w:t>شرکت</w:t>
      </w:r>
      <w:r w:rsidR="00690BD6" w:rsidRPr="00690BD6">
        <w:rPr>
          <w:rFonts w:cs="Dubai"/>
          <w:color w:val="000000" w:themeColor="text1"/>
          <w:rtl/>
        </w:rPr>
        <w:t xml:space="preserve"> </w:t>
      </w:r>
      <w:r w:rsidR="00690BD6" w:rsidRPr="00690BD6">
        <w:rPr>
          <w:rFonts w:cs="Dubai" w:hint="eastAsia"/>
          <w:color w:val="000000" w:themeColor="text1"/>
          <w:rtl/>
        </w:rPr>
        <w:t>کنندا</w:t>
      </w:r>
      <w:r w:rsidR="00690BD6" w:rsidRPr="00690BD6">
        <w:rPr>
          <w:rFonts w:cs="Dubai" w:hint="cs"/>
          <w:color w:val="000000" w:themeColor="text1"/>
          <w:rtl/>
        </w:rPr>
        <w:t>ی</w:t>
      </w:r>
      <w:r w:rsidR="00690BD6" w:rsidRPr="00690BD6">
        <w:rPr>
          <w:rFonts w:cs="Dubai"/>
          <w:color w:val="000000" w:themeColor="text1"/>
          <w:rtl/>
        </w:rPr>
        <w:t xml:space="preserve"> </w:t>
      </w:r>
      <w:r w:rsidR="00690BD6" w:rsidRPr="00690BD6">
        <w:rPr>
          <w:rFonts w:cs="Dubai" w:hint="eastAsia"/>
          <w:color w:val="000000" w:themeColor="text1"/>
          <w:rtl/>
        </w:rPr>
        <w:t>که</w:t>
      </w:r>
      <w:r w:rsidR="00690BD6" w:rsidRPr="00690BD6">
        <w:rPr>
          <w:rFonts w:cs="Dubai"/>
          <w:color w:val="000000" w:themeColor="text1"/>
          <w:rtl/>
        </w:rPr>
        <w:t xml:space="preserve"> </w:t>
      </w:r>
      <w:r w:rsidR="00690BD6" w:rsidRPr="00690BD6">
        <w:rPr>
          <w:rFonts w:cs="Dubai" w:hint="eastAsia"/>
          <w:color w:val="000000" w:themeColor="text1"/>
          <w:rtl/>
        </w:rPr>
        <w:t>از</w:t>
      </w:r>
      <w:r w:rsidR="00690BD6" w:rsidRPr="00690BD6">
        <w:rPr>
          <w:rFonts w:cs="Dubai"/>
          <w:color w:val="000000" w:themeColor="text1"/>
          <w:rtl/>
        </w:rPr>
        <w:t xml:space="preserve"> </w:t>
      </w:r>
      <w:r w:rsidR="00690BD6" w:rsidRPr="00690BD6">
        <w:rPr>
          <w:rFonts w:cs="Dubai" w:hint="eastAsia"/>
          <w:color w:val="000000" w:themeColor="text1"/>
          <w:rtl/>
        </w:rPr>
        <w:t>د</w:t>
      </w:r>
      <w:r w:rsidR="00690BD6" w:rsidRPr="00690BD6">
        <w:rPr>
          <w:rFonts w:cs="Dubai" w:hint="cs"/>
          <w:color w:val="000000" w:themeColor="text1"/>
          <w:rtl/>
        </w:rPr>
        <w:t>ی</w:t>
      </w:r>
      <w:r w:rsidR="00690BD6" w:rsidRPr="00690BD6">
        <w:rPr>
          <w:rFonts w:cs="Dubai" w:hint="eastAsia"/>
          <w:color w:val="000000" w:themeColor="text1"/>
          <w:rtl/>
        </w:rPr>
        <w:t>گه</w:t>
      </w:r>
      <w:r w:rsidR="00690BD6" w:rsidRPr="00690BD6">
        <w:rPr>
          <w:rFonts w:cs="Dubai"/>
          <w:color w:val="000000" w:themeColor="text1"/>
          <w:rtl/>
        </w:rPr>
        <w:t xml:space="preserve"> </w:t>
      </w:r>
      <w:r w:rsidR="00690BD6" w:rsidRPr="00690BD6">
        <w:rPr>
          <w:rFonts w:cs="Dubai" w:hint="eastAsia"/>
          <w:color w:val="000000" w:themeColor="text1"/>
          <w:rtl/>
        </w:rPr>
        <w:t>فرهنگ</w:t>
      </w:r>
      <w:r w:rsidR="00690BD6" w:rsidRPr="00690BD6">
        <w:rPr>
          <w:rFonts w:cs="Dubai"/>
          <w:color w:val="000000" w:themeColor="text1"/>
          <w:rtl/>
        </w:rPr>
        <w:t xml:space="preserve"> </w:t>
      </w:r>
      <w:r w:rsidR="00690BD6" w:rsidRPr="00690BD6">
        <w:rPr>
          <w:rFonts w:cs="Dubai" w:hint="eastAsia"/>
          <w:color w:val="000000" w:themeColor="text1"/>
          <w:rtl/>
        </w:rPr>
        <w:t>و</w:t>
      </w:r>
      <w:r w:rsidR="00690BD6" w:rsidRPr="00690BD6">
        <w:rPr>
          <w:rFonts w:cs="Dubai"/>
          <w:color w:val="000000" w:themeColor="text1"/>
          <w:rtl/>
        </w:rPr>
        <w:t xml:space="preserve"> </w:t>
      </w:r>
      <w:r w:rsidR="00690BD6" w:rsidRPr="00690BD6">
        <w:rPr>
          <w:rFonts w:cs="Dubai" w:hint="eastAsia"/>
          <w:color w:val="000000" w:themeColor="text1"/>
          <w:rtl/>
        </w:rPr>
        <w:t>ز</w:t>
      </w:r>
      <w:r w:rsidR="00690BD6" w:rsidRPr="00690BD6">
        <w:rPr>
          <w:rFonts w:cs="Dubai" w:hint="cs"/>
          <w:color w:val="000000" w:themeColor="text1"/>
          <w:rtl/>
        </w:rPr>
        <w:t>ی</w:t>
      </w:r>
      <w:r w:rsidR="00690BD6" w:rsidRPr="00690BD6">
        <w:rPr>
          <w:rFonts w:cs="Dubai" w:hint="eastAsia"/>
          <w:color w:val="000000" w:themeColor="text1"/>
          <w:rtl/>
        </w:rPr>
        <w:t>بو</w:t>
      </w:r>
      <w:r w:rsidR="00690BD6" w:rsidRPr="00690BD6">
        <w:rPr>
          <w:rFonts w:cs="Dubai"/>
          <w:color w:val="000000" w:themeColor="text1"/>
          <w:rtl/>
        </w:rPr>
        <w:t xml:space="preserve"> </w:t>
      </w:r>
      <w:r w:rsidR="00690BD6" w:rsidRPr="00690BD6">
        <w:rPr>
          <w:rFonts w:cs="Dubai" w:hint="eastAsia"/>
          <w:color w:val="000000" w:themeColor="text1"/>
          <w:rtl/>
        </w:rPr>
        <w:t>استن</w:t>
      </w:r>
      <w:r w:rsidR="00690BD6" w:rsidRPr="00690BD6">
        <w:rPr>
          <w:rFonts w:cs="Dubai"/>
          <w:color w:val="000000" w:themeColor="text1"/>
          <w:rtl/>
        </w:rPr>
        <w:t xml:space="preserve"> </w:t>
      </w:r>
      <w:r w:rsidR="00690BD6" w:rsidRPr="00690BD6">
        <w:rPr>
          <w:rFonts w:cs="Dubai" w:hint="eastAsia"/>
          <w:color w:val="000000" w:themeColor="text1"/>
          <w:rtl/>
        </w:rPr>
        <w:t>ز</w:t>
      </w:r>
      <w:r w:rsidR="00690BD6" w:rsidRPr="00690BD6">
        <w:rPr>
          <w:rFonts w:cs="Dubai" w:hint="cs"/>
          <w:color w:val="000000" w:themeColor="text1"/>
          <w:rtl/>
        </w:rPr>
        <w:t>ی</w:t>
      </w:r>
      <w:r w:rsidR="00690BD6" w:rsidRPr="00690BD6">
        <w:rPr>
          <w:rFonts w:cs="Dubai" w:hint="eastAsia"/>
          <w:color w:val="000000" w:themeColor="text1"/>
          <w:rtl/>
        </w:rPr>
        <w:t>ادتر</w:t>
      </w:r>
      <w:r w:rsidR="00690BD6" w:rsidRPr="00690BD6">
        <w:rPr>
          <w:rFonts w:cs="Dubai"/>
          <w:color w:val="000000" w:themeColor="text1"/>
          <w:rtl/>
        </w:rPr>
        <w:t xml:space="preserve"> </w:t>
      </w:r>
      <w:r w:rsidR="00690BD6" w:rsidRPr="00690BD6">
        <w:rPr>
          <w:rFonts w:cs="Dubai" w:hint="eastAsia"/>
          <w:color w:val="000000" w:themeColor="text1"/>
          <w:rtl/>
        </w:rPr>
        <w:t>تمرکز</w:t>
      </w:r>
      <w:r w:rsidR="00690BD6" w:rsidRPr="00690BD6">
        <w:rPr>
          <w:rFonts w:cs="Dubai"/>
          <w:color w:val="000000" w:themeColor="text1"/>
          <w:rtl/>
        </w:rPr>
        <w:t xml:space="preserve"> </w:t>
      </w:r>
      <w:r w:rsidR="00690BD6" w:rsidRPr="00690BD6">
        <w:rPr>
          <w:rFonts w:cs="Dubai" w:hint="eastAsia"/>
          <w:color w:val="000000" w:themeColor="text1"/>
          <w:rtl/>
        </w:rPr>
        <w:t>کن</w:t>
      </w:r>
      <w:r w:rsidR="00690BD6" w:rsidRPr="00690BD6">
        <w:rPr>
          <w:rFonts w:cs="Dubai" w:hint="cs"/>
          <w:color w:val="000000" w:themeColor="text1"/>
          <w:rtl/>
        </w:rPr>
        <w:t>ی</w:t>
      </w:r>
      <w:r w:rsidR="00690BD6" w:rsidRPr="00690BD6">
        <w:rPr>
          <w:rFonts w:cs="Dubai" w:hint="eastAsia"/>
          <w:color w:val="000000" w:themeColor="text1"/>
          <w:rtl/>
        </w:rPr>
        <w:t>م</w:t>
      </w:r>
    </w:p>
    <w:p w14:paraId="3D7E3F06" w14:textId="77777777" w:rsidR="007A0C51" w:rsidRPr="004849BD" w:rsidRDefault="0011586D" w:rsidP="004849BD">
      <w:pPr>
        <w:pStyle w:val="Heading3"/>
        <w:bidi/>
        <w:spacing w:before="480" w:after="120" w:line="240" w:lineRule="auto"/>
        <w:rPr>
          <w:rFonts w:cs="Dubai"/>
        </w:rPr>
      </w:pPr>
      <w:r w:rsidRPr="004849BD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725824" behindDoc="1" locked="0" layoutInCell="1" allowOverlap="1" wp14:anchorId="6F159BD7" wp14:editId="02628F8C">
                <wp:simplePos x="0" y="0"/>
                <wp:positionH relativeFrom="margin">
                  <wp:posOffset>-75565</wp:posOffset>
                </wp:positionH>
                <wp:positionV relativeFrom="paragraph">
                  <wp:posOffset>563824</wp:posOffset>
                </wp:positionV>
                <wp:extent cx="5798820" cy="241300"/>
                <wp:effectExtent l="19050" t="19050" r="30480" b="25400"/>
                <wp:wrapNone/>
                <wp:docPr id="1112759029" name="Group 11127590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836548595" name="Straight Connector 836548595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37133973" name="Oval 213713397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F31579" id="Group 1112759029" o:spid="_x0000_s1026" alt="&quot;&quot;" style="position:absolute;margin-left:-5.95pt;margin-top:44.4pt;width:456.6pt;height:19pt;flip:x;z-index:-251590656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">
                <v:line id="Straight Connector 836548595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" strokecolor="#65276f [3044]" strokeweight="3pt">
                  <v:stroke endcap="round"/>
                </v:line>
                <v:oval id="Oval 213713397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" fillcolor="#8ac640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1</w:t>
      </w:r>
    </w:p>
    <w:tbl>
      <w:tblPr>
        <w:bidiVisual/>
        <w:tblW w:w="9354" w:type="dxa"/>
        <w:tblLayout w:type="fixed"/>
        <w:tblLook w:val="04A0" w:firstRow="1" w:lastRow="0" w:firstColumn="1" w:lastColumn="0" w:noHBand="0" w:noVBand="1"/>
      </w:tblPr>
      <w:tblGrid>
        <w:gridCol w:w="2551"/>
        <w:gridCol w:w="6373"/>
        <w:gridCol w:w="430"/>
      </w:tblGrid>
      <w:tr w:rsidR="005702C2" w:rsidRPr="004849BD" w14:paraId="5C851060" w14:textId="77777777" w:rsidTr="00AD74AE">
        <w:trPr>
          <w:gridAfter w:val="1"/>
          <w:wAfter w:w="430" w:type="dxa"/>
          <w:trHeight w:val="2934"/>
        </w:trPr>
        <w:tc>
          <w:tcPr>
            <w:tcW w:w="2551" w:type="dxa"/>
            <w:vAlign w:val="center"/>
          </w:tcPr>
          <w:p w14:paraId="2F44ADF6" w14:textId="77777777" w:rsidR="007A0C51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7CE3456B" wp14:editId="35EB0937">
                  <wp:extent cx="1482725" cy="1482725"/>
                  <wp:effectExtent l="0" t="0" r="3175" b="3175"/>
                  <wp:docPr id="797344409" name="Picture 797344409" descr="یک نفر انگشت ایرکه خوره بالا گرفته. د پالوی شی یک حباب فکری و یک نشان ایمن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344409" name="Picture 797344409" descr="یک نفر انگشت ایرکه خوره بالا گرفته. د پالوی شی یک حباب فکری و یک نشان ایمنی استه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78D2759B" w14:textId="77777777" w:rsidR="007A0C51" w:rsidRPr="004849BD" w:rsidRDefault="0011586D" w:rsidP="004849BD">
            <w:pPr>
              <w:bidi/>
              <w:spacing w:line="240" w:lineRule="auto"/>
              <w:rPr>
                <w:rStyle w:val="ui-provider"/>
                <w:rFonts w:cs="Dubai"/>
              </w:rPr>
            </w:pPr>
            <w:r w:rsidRPr="004849BD">
              <w:rPr>
                <w:rFonts w:cs="Dubai"/>
                <w:rtl/>
              </w:rPr>
              <w:t>مو قد دیگرو هم د جامعه همکاری مونیم تاکه یقین خوره ثابت کنیم که باضی اصطلاحای ره که مو د NDIS استفاده نیم تمامی بوفامن.</w:t>
            </w:r>
          </w:p>
          <w:p w14:paraId="3CF6A0D6" w14:textId="77777777" w:rsidR="007A0C51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Style w:val="ui-provider"/>
                <w:rFonts w:cs="Dubai"/>
                <w:rtl/>
              </w:rPr>
              <w:t xml:space="preserve">مو همچنین یقین خوره ثابت مونیم که ای اصطلاحا بلده تمام </w:t>
            </w:r>
            <w:r w:rsidRPr="004849BD">
              <w:rPr>
                <w:rStyle w:val="Strong"/>
                <w:rFonts w:cs="Dubai"/>
                <w:rtl/>
              </w:rPr>
              <w:t xml:space="preserve">فرهنگا </w:t>
            </w:r>
            <w:r w:rsidRPr="004849BD">
              <w:rPr>
                <w:rStyle w:val="ui-provider"/>
                <w:rFonts w:cs="Dubai"/>
                <w:rtl/>
              </w:rPr>
              <w:t>مناسب باشه.</w:t>
            </w:r>
          </w:p>
        </w:tc>
      </w:tr>
      <w:tr w:rsidR="005702C2" w:rsidRPr="004849BD" w14:paraId="75263DD9" w14:textId="77777777" w:rsidTr="00AD74AE">
        <w:trPr>
          <w:gridAfter w:val="1"/>
          <w:wAfter w:w="430" w:type="dxa"/>
          <w:trHeight w:val="2891"/>
        </w:trPr>
        <w:tc>
          <w:tcPr>
            <w:tcW w:w="2551" w:type="dxa"/>
            <w:vAlign w:val="center"/>
          </w:tcPr>
          <w:p w14:paraId="77D21C85" w14:textId="77777777" w:rsidR="007A0C51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14CD59D3" wp14:editId="24FBBB23">
                  <wp:extent cx="1483200" cy="1112400"/>
                  <wp:effectExtent l="0" t="0" r="3175" b="0"/>
                  <wp:docPr id="1418563162" name="Picture 1418563162" descr="یک گروپی از نفرا لباس رنگه روشن پوشیدن و یک رقص فرهنگی اجرا مون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563162" name="Picture 1418563162" descr="یک گروپی از نفرا لباس رنگه روشن پوشیدن و یک رقص فرهنگی اجرا مون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529D1EDD" w14:textId="77777777" w:rsidR="007A0C51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فرهنگ شیم شامل ازی چیزا موشه:</w:t>
            </w:r>
          </w:p>
          <w:p w14:paraId="70B5EA8F" w14:textId="77777777" w:rsidR="007A0C51" w:rsidRPr="004849BD" w:rsidRDefault="0011586D" w:rsidP="004849BD">
            <w:pPr>
              <w:pStyle w:val="ListParagraph"/>
              <w:numPr>
                <w:ilvl w:val="0"/>
                <w:numId w:val="3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طریقه زندگی شیم</w:t>
            </w:r>
          </w:p>
          <w:p w14:paraId="0DF46DD5" w14:textId="77777777" w:rsidR="007A0C51" w:rsidRPr="004849BD" w:rsidRDefault="0011586D" w:rsidP="004849BD">
            <w:pPr>
              <w:pStyle w:val="ListParagraph"/>
              <w:numPr>
                <w:ilvl w:val="0"/>
                <w:numId w:val="3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چی چیزایی برای شیم مهم استه.</w:t>
            </w:r>
          </w:p>
        </w:tc>
      </w:tr>
      <w:tr w:rsidR="005702C2" w:rsidRPr="004849BD" w14:paraId="50EF3AD7" w14:textId="77777777" w:rsidTr="00AD74AE">
        <w:trPr>
          <w:gridAfter w:val="1"/>
          <w:wAfter w:w="430" w:type="dxa"/>
          <w:trHeight w:val="1987"/>
        </w:trPr>
        <w:tc>
          <w:tcPr>
            <w:tcW w:w="2551" w:type="dxa"/>
            <w:vAlign w:val="center"/>
          </w:tcPr>
          <w:p w14:paraId="571F93E2" w14:textId="77777777" w:rsidR="007A0C51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846EC21" wp14:editId="03DD9398">
                  <wp:extent cx="1435735" cy="1435735"/>
                  <wp:effectExtent l="0" t="0" r="0" b="0"/>
                  <wp:docPr id="1173009545" name="Picture 1" descr="یک نفر طرف خود خو اشاره مونه و یک حباب فکری قد یک علامت تیک د داخل ش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009545" name="Picture 1" descr="یک نفر طرف خود خو اشاره مونه و یک حباب فکری قد یک علامت تیک د داخل شی استه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735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71792E39" w14:textId="77777777" w:rsidR="007A0C51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یقین خوره ثابت خواد کدیم که تمامی بوفامن اصطلاح </w:t>
            </w:r>
            <w:r w:rsidRPr="004849BD">
              <w:rPr>
                <w:rStyle w:val="Strong"/>
                <w:rFonts w:cs="Dubai"/>
                <w:rtl/>
              </w:rPr>
              <w:t>ایمن فرهنگی</w:t>
            </w:r>
            <w:r w:rsidRPr="004849BD">
              <w:rPr>
                <w:rFonts w:cs="Dubai"/>
                <w:rtl/>
              </w:rPr>
              <w:t xml:space="preserve"> چیز معنی میدیه.</w:t>
            </w:r>
          </w:p>
        </w:tc>
      </w:tr>
      <w:tr w:rsidR="005702C2" w:rsidRPr="004849BD" w14:paraId="7C36684C" w14:textId="77777777" w:rsidTr="00AD74AE">
        <w:trPr>
          <w:gridAfter w:val="1"/>
          <w:wAfter w:w="430" w:type="dxa"/>
          <w:trHeight w:val="3402"/>
        </w:trPr>
        <w:tc>
          <w:tcPr>
            <w:tcW w:w="2551" w:type="dxa"/>
            <w:vAlign w:val="center"/>
          </w:tcPr>
          <w:p w14:paraId="04B126F2" w14:textId="77777777" w:rsidR="00707F69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673ED62" wp14:editId="0866A72A">
                  <wp:extent cx="1482725" cy="1482725"/>
                  <wp:effectExtent l="0" t="0" r="3175" b="3175"/>
                  <wp:docPr id="1696862103" name="Picture 1696862103" descr="یک گروپی از نفرا د زیر یک نشان ایمن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862103" name="Picture 1696862103" descr="یک گروپی از نفرا د زیر یک نشان ایمنی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1B2FC76A" w14:textId="77777777" w:rsidR="00707F69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ایمنی فرهنگی زمانی استه که مو:</w:t>
            </w:r>
          </w:p>
          <w:p w14:paraId="1301FB83" w14:textId="77777777" w:rsidR="00707F69" w:rsidRPr="004849BD" w:rsidRDefault="0011586D" w:rsidP="004849BD">
            <w:pPr>
              <w:pStyle w:val="ListParagraph"/>
              <w:numPr>
                <w:ilvl w:val="0"/>
                <w:numId w:val="76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به فرهنگ مردم احترام مونیم </w:t>
            </w:r>
          </w:p>
          <w:p w14:paraId="4E1A8770" w14:textId="77777777" w:rsidR="00707F69" w:rsidRPr="004849BD" w:rsidRDefault="0011586D" w:rsidP="004849BD">
            <w:pPr>
              <w:pStyle w:val="ListParagraph"/>
              <w:numPr>
                <w:ilvl w:val="0"/>
                <w:numId w:val="76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به مردم احساس ایمنی بی دیم </w:t>
            </w:r>
          </w:p>
          <w:p w14:paraId="6ACAAC07" w14:textId="77777777" w:rsidR="00707F69" w:rsidRPr="004849BD" w:rsidRDefault="0011586D" w:rsidP="004849BD">
            <w:pPr>
              <w:pStyle w:val="ListParagraph"/>
              <w:numPr>
                <w:ilvl w:val="0"/>
                <w:numId w:val="76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به مردم حس تعلق دیشتو ره بی دیم.</w:t>
            </w:r>
          </w:p>
        </w:tc>
      </w:tr>
      <w:tr w:rsidR="005702C2" w:rsidRPr="004849BD" w14:paraId="18118F28" w14:textId="77777777" w:rsidTr="00AD74AE">
        <w:trPr>
          <w:gridAfter w:val="1"/>
          <w:wAfter w:w="430" w:type="dxa"/>
          <w:trHeight w:val="3458"/>
        </w:trPr>
        <w:tc>
          <w:tcPr>
            <w:tcW w:w="2551" w:type="dxa"/>
            <w:vAlign w:val="center"/>
          </w:tcPr>
          <w:p w14:paraId="4E4C3135" w14:textId="77777777" w:rsidR="00C92244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lastRenderedPageBreak/>
              <w:drawing>
                <wp:inline distT="0" distB="0" distL="0" distR="0" wp14:anchorId="6527B293" wp14:editId="3EFA93B5">
                  <wp:extent cx="1482725" cy="1482725"/>
                  <wp:effectExtent l="0" t="0" r="3175" b="3175"/>
                  <wp:docPr id="2054622705" name="Picture 2054622705" descr="2 نفر د حال قول ددو استن. د بله سر شی یک حباب فکری قد یک نشان تیک د داخل ش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622705" name="Picture 2054622705" descr="2 نفر د حال قول ددو استن. د بله سر شی یک حباب فکری قد یک نشان تیک د داخل شی استه.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5C0892FF" w14:textId="77777777" w:rsidR="00C92244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همچنین یقین خوره ثابت مونیم که تمامی بوفامن کلمای </w:t>
            </w:r>
            <w:r w:rsidRPr="004849BD">
              <w:rPr>
                <w:rStyle w:val="Strong"/>
                <w:rFonts w:cs="Dubai"/>
                <w:rtl/>
              </w:rPr>
              <w:t>خدمات مناسب و جوابگو از نظر فرهنگی</w:t>
            </w:r>
            <w:r w:rsidRPr="004849BD">
              <w:rPr>
                <w:rFonts w:cs="Dubai"/>
                <w:rtl/>
              </w:rPr>
              <w:t xml:space="preserve"> چیز معنی میدیه.</w:t>
            </w:r>
          </w:p>
          <w:p w14:paraId="4FFC2B2F" w14:textId="77777777" w:rsidR="00C92244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خدمات مناسب و جوابگو از نظر فرهنگی زمانی استه که مرکزای خدماتی به فرهنگ و عقیدای مردمی که از خدمات استفاده نن احترام کنن.</w:t>
            </w:r>
          </w:p>
        </w:tc>
      </w:tr>
      <w:tr w:rsidR="005702C2" w:rsidRPr="004849BD" w14:paraId="6FB08A7E" w14:textId="77777777" w:rsidTr="00AD74AE">
        <w:trPr>
          <w:gridAfter w:val="1"/>
          <w:wAfter w:w="430" w:type="dxa"/>
          <w:trHeight w:val="3458"/>
        </w:trPr>
        <w:tc>
          <w:tcPr>
            <w:tcW w:w="2551" w:type="dxa"/>
            <w:vAlign w:val="center"/>
          </w:tcPr>
          <w:p w14:paraId="74ADA647" w14:textId="77777777" w:rsidR="00C92244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E016C95" wp14:editId="07AF6434">
                  <wp:extent cx="1482725" cy="1482725"/>
                  <wp:effectExtent l="0" t="0" r="3175" b="3175"/>
                  <wp:docPr id="1749085838" name="Picture 1749085838" descr="یک نفر کسی ره کمک نه که یک سند ره بخوانه. د بله سر ازوا یک حباب گفتار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085838" name="Picture 1749085838" descr="یک نفر کسی ره کمک نه که یک سند ره بخوانه. د بله سر ازوا یک حباب گفتاری استه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44D0ED33" w14:textId="77777777" w:rsidR="00C92244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یقین خوره ثابت مونیم که مو از ای کلما طوری استفاده کنیم که:</w:t>
            </w:r>
          </w:p>
          <w:p w14:paraId="1E289DAA" w14:textId="77777777" w:rsidR="00C92244" w:rsidRPr="004849BD" w:rsidRDefault="0011586D" w:rsidP="004849BD">
            <w:pPr>
              <w:pStyle w:val="ListParagraph"/>
              <w:numPr>
                <w:ilvl w:val="0"/>
                <w:numId w:val="38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مالوماتی ره که مو شریک مونیم</w:t>
            </w:r>
          </w:p>
          <w:p w14:paraId="173537F6" w14:textId="77777777" w:rsidR="00C92244" w:rsidRPr="004849BD" w:rsidRDefault="0011586D" w:rsidP="004849BD">
            <w:pPr>
              <w:pStyle w:val="ListParagraph"/>
              <w:numPr>
                <w:ilvl w:val="0"/>
                <w:numId w:val="38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طریقایی که مو اشتراک کنندا ره کمک مونیم.</w:t>
            </w:r>
          </w:p>
        </w:tc>
      </w:tr>
      <w:tr w:rsidR="005702C2" w:rsidRPr="004849BD" w14:paraId="381F57A9" w14:textId="77777777" w:rsidTr="00AD74AE">
        <w:trPr>
          <w:trHeight w:val="3458"/>
        </w:trPr>
        <w:tc>
          <w:tcPr>
            <w:tcW w:w="2551" w:type="dxa"/>
            <w:vAlign w:val="center"/>
          </w:tcPr>
          <w:p w14:paraId="62BDF177" w14:textId="77777777" w:rsidR="00C92244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EA3CAB9" wp14:editId="1CA4FF04">
                  <wp:extent cx="1482725" cy="1482725"/>
                  <wp:effectExtent l="0" t="0" r="3175" b="3175"/>
                  <wp:docPr id="1027554279" name="Picture 1027554279" descr="یک همکار NDIS یک سند ره د پیش یک ساختمان اداری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554279" name="Picture 1027554279" descr="یک همکار NDIS یک سند ره د پیش یک ساختمان اداری گرفته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2BE55F70" w14:textId="77777777" w:rsidR="00C92244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همچنین یقین خوره ثابت مونیم که کارمندا و </w:t>
            </w:r>
            <w:r w:rsidRPr="004849BD">
              <w:rPr>
                <w:rStyle w:val="Strong"/>
                <w:rFonts w:cs="Dubai"/>
                <w:rtl/>
              </w:rPr>
              <w:t xml:space="preserve">شریکای </w:t>
            </w:r>
            <w:r w:rsidRPr="005F5E25">
              <w:rPr>
                <w:rStyle w:val="Strong"/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مو معنی ازی کلما را بوفامن.</w:t>
            </w:r>
          </w:p>
          <w:p w14:paraId="198B132C" w14:textId="77777777" w:rsidR="00C92244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شریکای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کسایی استن که دیگرو ره کمک مونن خدمات را پیدا کیده و استفاده کنن.</w:t>
            </w:r>
          </w:p>
          <w:p w14:paraId="076B3D67" w14:textId="77777777" w:rsidR="00D51C9C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د ای پلان کاری، مو اوناره شریکای خو موگیم.</w:t>
            </w:r>
          </w:p>
        </w:tc>
      </w:tr>
      <w:tr w:rsidR="005702C2" w:rsidRPr="004849BD" w14:paraId="012E7C97" w14:textId="77777777" w:rsidTr="00AD74AE">
        <w:trPr>
          <w:trHeight w:val="3458"/>
        </w:trPr>
        <w:tc>
          <w:tcPr>
            <w:tcW w:w="2536" w:type="dxa"/>
            <w:vAlign w:val="center"/>
          </w:tcPr>
          <w:p w14:paraId="2572AD90" w14:textId="77777777" w:rsidR="00C92244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0D7EDD6" wp14:editId="76CBD2C0">
                  <wp:extent cx="1482725" cy="1482725"/>
                  <wp:effectExtent l="0" t="0" r="3175" b="3175"/>
                  <wp:docPr id="1594755342" name="Picture 1594755342" descr="یک سند مالوماتی، یک حباب گفتاری و یک نشان تغی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755342" name="Picture 1594755342" descr="یک سند مالوماتی، یک حباب گفتاری و یک نشان تغیر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59" w:type="dxa"/>
            <w:gridSpan w:val="2"/>
            <w:vAlign w:val="center"/>
          </w:tcPr>
          <w:p w14:paraId="3B792582" w14:textId="77777777" w:rsidR="00C92244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مالومات و خدمات خوره اصلاح مونیم تا کلماتی ره شامل کنیم که بلده تمام فرهنگا مناسب باشن.</w:t>
            </w:r>
          </w:p>
          <w:p w14:paraId="31A0CEE9" w14:textId="41A40646" w:rsidR="00C92244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توسط پیگیری اصلاحات خو چک مونیم که ای اقداما تاثیر </w:t>
            </w:r>
            <w:r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مونه یا نه.</w:t>
            </w:r>
          </w:p>
        </w:tc>
      </w:tr>
    </w:tbl>
    <w:p w14:paraId="6F6E6C51" w14:textId="77777777" w:rsidR="0093391A" w:rsidRPr="004849BD" w:rsidRDefault="0093391A" w:rsidP="004849BD">
      <w:pPr>
        <w:spacing w:line="240" w:lineRule="auto"/>
        <w:rPr>
          <w:rFonts w:cs="Dubai"/>
        </w:rPr>
      </w:pPr>
    </w:p>
    <w:p w14:paraId="7A3E59DB" w14:textId="77777777" w:rsidR="00D73473" w:rsidRPr="004849BD" w:rsidRDefault="0011586D" w:rsidP="004849BD">
      <w:pPr>
        <w:pStyle w:val="Heading3"/>
        <w:bidi/>
        <w:spacing w:before="360" w:after="120" w:line="240" w:lineRule="auto"/>
        <w:rPr>
          <w:rFonts w:cs="Dubai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04610FCF" wp14:editId="23A3B3B0">
                <wp:simplePos x="0" y="0"/>
                <wp:positionH relativeFrom="margin">
                  <wp:posOffset>-51435</wp:posOffset>
                </wp:positionH>
                <wp:positionV relativeFrom="paragraph">
                  <wp:posOffset>266009</wp:posOffset>
                </wp:positionV>
                <wp:extent cx="5798820" cy="241300"/>
                <wp:effectExtent l="19050" t="19050" r="30480" b="25400"/>
                <wp:wrapNone/>
                <wp:docPr id="2079021411" name="Group 20790214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858040146" name="Straight Connector 1858040146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2681570" name="Oval 942681570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2A9E5F" id="Group 2079021411" o:spid="_x0000_s1026" alt="&quot;&quot;" style="position:absolute;margin-left:-4.05pt;margin-top:20.95pt;width:456.6pt;height:19pt;flip:x;z-index:-251658240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">
                <v:line id="Straight Connector 1858040146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" strokecolor="#65276f [3044]" strokeweight="3pt">
                  <v:stroke endcap="round"/>
                </v:line>
                <v:oval id="Oval 942681570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" fillcolor="#8ac640" strokecolor="#6b2976" strokeweight="3pt"/>
                <w10:wrap anchorx="margin"/>
              </v:group>
            </w:pict>
          </mc:Fallback>
        </mc:AlternateContent>
      </w:r>
      <w:r w:rsidR="005C7C7B" w:rsidRPr="004849BD">
        <w:rPr>
          <w:rFonts w:cs="Dubai"/>
          <w:rtl/>
        </w:rPr>
        <w:t>اقدام 2</w:t>
      </w:r>
    </w:p>
    <w:tbl>
      <w:tblPr>
        <w:bidiVisual/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5702C2" w:rsidRPr="004849BD" w14:paraId="793B8C4C" w14:textId="77777777" w:rsidTr="00AD74AE">
        <w:trPr>
          <w:trHeight w:val="3674"/>
        </w:trPr>
        <w:tc>
          <w:tcPr>
            <w:tcW w:w="2551" w:type="dxa"/>
            <w:vAlign w:val="center"/>
          </w:tcPr>
          <w:p w14:paraId="450A2AA8" w14:textId="77777777" w:rsidR="00D1590E" w:rsidRPr="004849BD" w:rsidRDefault="0011586D" w:rsidP="004849BD">
            <w:pPr>
              <w:pStyle w:val="Image"/>
              <w:spacing w:before="60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5280" behindDoc="0" locked="0" layoutInCell="1" allowOverlap="1" wp14:anchorId="3F0DEFA0" wp14:editId="151BB10F">
                      <wp:simplePos x="0" y="0"/>
                      <wp:positionH relativeFrom="column">
                        <wp:posOffset>292735</wp:posOffset>
                      </wp:positionH>
                      <wp:positionV relativeFrom="paragraph">
                        <wp:posOffset>619760</wp:posOffset>
                      </wp:positionV>
                      <wp:extent cx="892175" cy="196215"/>
                      <wp:effectExtent l="0" t="0" r="3175" b="13335"/>
                      <wp:wrapNone/>
                      <wp:docPr id="58188679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96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F03AAE" w14:textId="77777777" w:rsidR="0011586D" w:rsidRPr="005F5E25" w:rsidRDefault="0011586D" w:rsidP="00FB10D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5F5E25">
                                    <w:rPr>
                                      <w:rFonts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رهنمایی ها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0DEFA0" id="_x0000_s1034" type="#_x0000_t202" alt="&quot;&quot;" style="position:absolute;left:0;text-align:left;margin-left:23.05pt;margin-top:48.8pt;width:70.25pt;height:15.4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" filled="f" stroked="f">
                      <v:textbox inset="0,0,0,0">
                        <w:txbxContent>
                          <w:p w14:paraId="28F03AAE" w14:textId="77777777" w:rsidR="0011586D" w:rsidRPr="005F5E25" w:rsidRDefault="0011586D" w:rsidP="00FB10D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5F5E25">
                              <w:rPr>
                                <w:rFonts w:cs="Duba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رهنمایی ها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55EBD" w:rsidRPr="004849BD">
              <w:rPr>
                <w:rFonts w:cs="Dubai"/>
                <w:noProof/>
              </w:rPr>
              <w:drawing>
                <wp:inline distT="0" distB="0" distL="0" distR="0" wp14:anchorId="0B706198" wp14:editId="715CCA46">
                  <wp:extent cx="1482725" cy="1482725"/>
                  <wp:effectExtent l="0" t="0" r="3175" b="3175"/>
                  <wp:docPr id="618593668" name="Picture 7" descr="یک سند رهنمایی و یک نشان تغی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593668" name="Picture 7" descr="یک سند رهنمایی و یک نشان تغیر.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21351DD" w14:textId="77777777" w:rsidR="001541CC" w:rsidRPr="004849BD" w:rsidRDefault="0011586D" w:rsidP="004849BD">
            <w:pPr>
              <w:bidi/>
              <w:spacing w:before="60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رهنمای خوره بلده طریقه کار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تازه خواد کدیم.</w:t>
            </w:r>
          </w:p>
          <w:p w14:paraId="2A38552B" w14:textId="77777777" w:rsidR="00D1590E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مالوماتی ره شامل خواد کدیم که چی رقم:</w:t>
            </w:r>
          </w:p>
          <w:p w14:paraId="4E2809D8" w14:textId="77777777" w:rsidR="005F7F44" w:rsidRPr="004849BD" w:rsidRDefault="0011586D" w:rsidP="004849BD">
            <w:pPr>
              <w:pStyle w:val="ListParagraph"/>
              <w:numPr>
                <w:ilvl w:val="0"/>
                <w:numId w:val="39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بلده تمام فرهنگا ایمن باشن</w:t>
            </w:r>
          </w:p>
          <w:p w14:paraId="710E7849" w14:textId="77777777" w:rsidR="005F7F44" w:rsidRPr="004849BD" w:rsidRDefault="0011586D" w:rsidP="004849BD">
            <w:pPr>
              <w:pStyle w:val="ListParagraph"/>
              <w:numPr>
                <w:ilvl w:val="0"/>
                <w:numId w:val="39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از کلماتی استفاده کنیم که شرکت کنندا بوفامن</w:t>
            </w:r>
          </w:p>
          <w:p w14:paraId="53297A09" w14:textId="77777777" w:rsidR="005F7F44" w:rsidRPr="004849BD" w:rsidRDefault="0011586D" w:rsidP="004849BD">
            <w:pPr>
              <w:pStyle w:val="ListParagraph"/>
              <w:numPr>
                <w:ilvl w:val="0"/>
                <w:numId w:val="39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Style w:val="Strong"/>
                <w:rFonts w:cs="Dubai"/>
                <w:rtl/>
              </w:rPr>
              <w:t xml:space="preserve">فراگیر </w:t>
            </w:r>
            <w:r w:rsidRPr="004849BD">
              <w:rPr>
                <w:rFonts w:cs="Dubai"/>
                <w:rtl/>
              </w:rPr>
              <w:t>باشه.</w:t>
            </w:r>
          </w:p>
        </w:tc>
      </w:tr>
      <w:tr w:rsidR="005702C2" w:rsidRPr="004849BD" w14:paraId="7F76E163" w14:textId="77777777" w:rsidTr="00AD74AE">
        <w:trPr>
          <w:trHeight w:val="3674"/>
        </w:trPr>
        <w:tc>
          <w:tcPr>
            <w:tcW w:w="2551" w:type="dxa"/>
            <w:vAlign w:val="center"/>
          </w:tcPr>
          <w:p w14:paraId="7C82486D" w14:textId="77777777" w:rsidR="005C7C7B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FC8D944" wp14:editId="2743C6AB">
                  <wp:extent cx="1482725" cy="1482725"/>
                  <wp:effectExtent l="0" t="0" r="3175" b="3175"/>
                  <wp:docPr id="1563081769" name="Picture 8" descr="یک گروپی از مردما قد یک تیر که د گِرد ازونا کج ش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081769" name="Picture 8" descr="یک گروپی از مردما قد یک تیر که د گِرد ازونا کج شده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D217183" w14:textId="77777777" w:rsidR="005C7C7B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وقتیکه کدام چیز فراگیر باشه، هرکس:</w:t>
            </w:r>
          </w:p>
          <w:p w14:paraId="770C886D" w14:textId="77777777" w:rsidR="005C7C7B" w:rsidRPr="004849BD" w:rsidRDefault="0011586D" w:rsidP="004849BD">
            <w:pPr>
              <w:pStyle w:val="ListParagraph"/>
              <w:numPr>
                <w:ilvl w:val="0"/>
                <w:numId w:val="15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بی تنن سهم بیگرن </w:t>
            </w:r>
          </w:p>
          <w:p w14:paraId="36DAB5A2" w14:textId="77777777" w:rsidR="005C7C7B" w:rsidRPr="004849BD" w:rsidRDefault="0011586D" w:rsidP="004849BD">
            <w:pPr>
              <w:pStyle w:val="ListParagraph"/>
              <w:numPr>
                <w:ilvl w:val="0"/>
                <w:numId w:val="15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فکر کنن که د نظر گرفته موشن.</w:t>
            </w:r>
          </w:p>
        </w:tc>
      </w:tr>
      <w:tr w:rsidR="005702C2" w:rsidRPr="004849BD" w14:paraId="687676B8" w14:textId="77777777" w:rsidTr="00AD74AE">
        <w:trPr>
          <w:trHeight w:val="3674"/>
        </w:trPr>
        <w:tc>
          <w:tcPr>
            <w:tcW w:w="2551" w:type="dxa"/>
            <w:vAlign w:val="center"/>
          </w:tcPr>
          <w:p w14:paraId="0EB1957E" w14:textId="77777777" w:rsidR="00D1590E" w:rsidRPr="004849BD" w:rsidRDefault="0011586D" w:rsidP="004849BD">
            <w:pPr>
              <w:spacing w:line="240" w:lineRule="auto"/>
              <w:jc w:val="center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E29541A" wp14:editId="428C5C50">
                  <wp:extent cx="1482725" cy="1482725"/>
                  <wp:effectExtent l="0" t="0" r="3175" b="3175"/>
                  <wp:docPr id="2080129434" name="Picture 9" descr="یک نفر سندی ره نوشته 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129434" name="Picture 9" descr="یک نفر سندی ره نوشته نه.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DC0C66F" w14:textId="77777777" w:rsidR="000231A1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توسط پیگیری اصلاحات خو چک مونیم که ای پلان کاری تاثیر مونه یا نه.</w:t>
            </w:r>
          </w:p>
          <w:p w14:paraId="77896AFC" w14:textId="77777777" w:rsidR="000231A1" w:rsidRPr="004849BD" w:rsidRDefault="0011586D" w:rsidP="004849BD">
            <w:pPr>
              <w:pStyle w:val="ListParagraph"/>
              <w:numPr>
                <w:ilvl w:val="0"/>
                <w:numId w:val="72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چند دنه رهنمایی دیریم</w:t>
            </w:r>
          </w:p>
          <w:p w14:paraId="6DDA3D81" w14:textId="77777777" w:rsidR="00D1590E" w:rsidRPr="004849BD" w:rsidRDefault="0011586D" w:rsidP="004849BD">
            <w:pPr>
              <w:pStyle w:val="ListParagraph"/>
              <w:numPr>
                <w:ilvl w:val="0"/>
                <w:numId w:val="72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کدم رهنمایی از کدم نیازمندی های شرکت کنندای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حمایت مونه.</w:t>
            </w:r>
          </w:p>
        </w:tc>
      </w:tr>
    </w:tbl>
    <w:p w14:paraId="23B57099" w14:textId="77777777" w:rsidR="00B9271E" w:rsidRPr="004849BD" w:rsidRDefault="0011586D" w:rsidP="004849BD">
      <w:pPr>
        <w:spacing w:before="0" w:after="0" w:line="240" w:lineRule="auto"/>
        <w:rPr>
          <w:rFonts w:cs="Dubai"/>
          <w:b/>
          <w:bCs/>
          <w:sz w:val="32"/>
          <w:szCs w:val="26"/>
        </w:rPr>
      </w:pPr>
      <w:r w:rsidRPr="004849BD">
        <w:rPr>
          <w:rFonts w:cs="Dubai"/>
        </w:rPr>
        <w:br w:type="page"/>
      </w:r>
    </w:p>
    <w:p w14:paraId="02AD6BD0" w14:textId="77777777" w:rsidR="005C7C7B" w:rsidRPr="004849BD" w:rsidRDefault="0011586D" w:rsidP="004849BD">
      <w:pPr>
        <w:pStyle w:val="Heading3"/>
        <w:bidi/>
        <w:spacing w:after="120" w:line="240" w:lineRule="auto"/>
        <w:rPr>
          <w:rFonts w:cs="Dubai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1DBE2E13" wp14:editId="19087099">
                <wp:simplePos x="0" y="0"/>
                <wp:positionH relativeFrom="margin">
                  <wp:posOffset>-50165</wp:posOffset>
                </wp:positionH>
                <wp:positionV relativeFrom="paragraph">
                  <wp:posOffset>259024</wp:posOffset>
                </wp:positionV>
                <wp:extent cx="5798820" cy="241300"/>
                <wp:effectExtent l="19050" t="19050" r="30480" b="25400"/>
                <wp:wrapNone/>
                <wp:docPr id="1558487822" name="Group 15584878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3595544" name="Straight Connector 13595544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7633035" name="Oval 13276330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E4A54B" id="Group 1558487822" o:spid="_x0000_s1026" alt="&quot;&quot;" style="position:absolute;margin-left:-3.95pt;margin-top:20.4pt;width:456.6pt;height:19pt;flip:x;z-index:-25165619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">
                <v:line id="Straight Connector 13595544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" strokecolor="#65276f [3044]" strokeweight="3pt">
                  <v:stroke endcap="round"/>
                </v:line>
                <v:oval id="Oval 13276330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" fillcolor="#8ac640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3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702C2" w:rsidRPr="004849BD" w14:paraId="67AC7848" w14:textId="77777777" w:rsidTr="00AD74AE">
        <w:trPr>
          <w:trHeight w:val="3628"/>
        </w:trPr>
        <w:tc>
          <w:tcPr>
            <w:tcW w:w="2551" w:type="dxa"/>
            <w:vAlign w:val="center"/>
          </w:tcPr>
          <w:p w14:paraId="520DAFF3" w14:textId="77777777" w:rsidR="005C7C7B" w:rsidRPr="004849BD" w:rsidRDefault="0011586D" w:rsidP="004849BD">
            <w:pPr>
              <w:pStyle w:val="Image"/>
              <w:spacing w:before="48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47DA1A4" wp14:editId="72AEE9BD">
                  <wp:extent cx="1482725" cy="1482725"/>
                  <wp:effectExtent l="0" t="0" r="3175" b="3175"/>
                  <wp:docPr id="537006084" name="Picture 5" descr="2 نفر یکجای یک سند می خوانن. د بله سر شی یک حباب فکری استه که یک گروپی از شرکت کنندا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006084" name="Picture 5" descr="2 نفر یکجای یک سند می خوانن. د بله سر شی یک حباب فکری استه که یک گروپی از شرکت کنندا ره نیشو میدیه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23EF9E" w14:textId="77777777" w:rsidR="005C7C7B" w:rsidRPr="004849BD" w:rsidRDefault="0011586D" w:rsidP="004849BD">
            <w:pPr>
              <w:bidi/>
              <w:spacing w:before="48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</w:t>
            </w:r>
            <w:r w:rsidR="00C06564" w:rsidRPr="004849BD">
              <w:rPr>
                <w:rStyle w:val="Strong"/>
                <w:rFonts w:cs="Dubai"/>
                <w:rtl/>
              </w:rPr>
              <w:t xml:space="preserve">پلانگذارای </w:t>
            </w:r>
            <w:r w:rsidR="00C06564" w:rsidRPr="005F5E25">
              <w:rPr>
                <w:rStyle w:val="Strong"/>
                <w:rFonts w:cs="FS Me Pro"/>
                <w:rtl/>
              </w:rPr>
              <w:t>NDIA</w:t>
            </w:r>
            <w:r w:rsidRPr="004849BD">
              <w:rPr>
                <w:rFonts w:cs="Dubai"/>
                <w:rtl/>
              </w:rPr>
              <w:t xml:space="preserve"> ره کمک مونیم تا نیازمندی های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خوبتر بوفامن.</w:t>
            </w:r>
          </w:p>
        </w:tc>
      </w:tr>
      <w:tr w:rsidR="005702C2" w:rsidRPr="004849BD" w14:paraId="24D518F6" w14:textId="77777777" w:rsidTr="00AD74AE">
        <w:trPr>
          <w:trHeight w:val="3628"/>
        </w:trPr>
        <w:tc>
          <w:tcPr>
            <w:tcW w:w="2551" w:type="dxa"/>
            <w:vAlign w:val="center"/>
          </w:tcPr>
          <w:p w14:paraId="5E8F53F9" w14:textId="77777777" w:rsidR="00C06564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B49FDB5" wp14:editId="2096E0F2">
                  <wp:extent cx="1482725" cy="1482725"/>
                  <wp:effectExtent l="0" t="0" r="3175" b="3175"/>
                  <wp:docPr id="1419817102" name="Picture 1419817102" descr="یک پلانگذار NDIA و یک قلم یک پلان NDIS ره نوشته 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817102" name="Picture 1419817102" descr="یک پلانگذار NDIA و یک قلم یک پلان NDIS ره نوشته نه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B954DED" w14:textId="77777777" w:rsidR="00C06564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یک پلان کننده </w:t>
            </w:r>
            <w:r w:rsidRPr="005F5E25">
              <w:rPr>
                <w:rFonts w:cs="FS Me Pro"/>
                <w:rtl/>
              </w:rPr>
              <w:t>NDIA</w:t>
            </w:r>
            <w:r w:rsidRPr="004849BD">
              <w:rPr>
                <w:rFonts w:cs="Dubai"/>
                <w:rtl/>
              </w:rPr>
              <w:t xml:space="preserve"> کسی استه که:</w:t>
            </w:r>
          </w:p>
          <w:p w14:paraId="69DB4819" w14:textId="77777777" w:rsidR="00C06564" w:rsidRPr="004849BD" w:rsidRDefault="0011586D" w:rsidP="004849BD">
            <w:pPr>
              <w:pStyle w:val="ListParagraph"/>
              <w:numPr>
                <w:ilvl w:val="0"/>
                <w:numId w:val="14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پلانای نوره جور مونن</w:t>
            </w:r>
          </w:p>
          <w:p w14:paraId="1C69E078" w14:textId="77777777" w:rsidR="00C06564" w:rsidRPr="004849BD" w:rsidRDefault="0011586D" w:rsidP="004849BD">
            <w:pPr>
              <w:pStyle w:val="ListParagraph"/>
              <w:numPr>
                <w:ilvl w:val="0"/>
                <w:numId w:val="14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پلانا ره تغیر میدیه.</w:t>
            </w:r>
          </w:p>
        </w:tc>
      </w:tr>
      <w:tr w:rsidR="005702C2" w:rsidRPr="004849BD" w14:paraId="075FADC4" w14:textId="77777777" w:rsidTr="00AD74AE">
        <w:trPr>
          <w:trHeight w:val="3628"/>
        </w:trPr>
        <w:tc>
          <w:tcPr>
            <w:tcW w:w="2551" w:type="dxa"/>
            <w:vAlign w:val="center"/>
          </w:tcPr>
          <w:p w14:paraId="1E2B6624" w14:textId="77777777" w:rsidR="00BF57E6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74075BC" wp14:editId="5EF1949F">
                  <wp:extent cx="1482725" cy="1482725"/>
                  <wp:effectExtent l="0" t="0" r="3175" b="3175"/>
                  <wp:docPr id="1263510605" name="Picture 11" descr="یک نفر د پشت یک موانع. د بله سر ازوا یک حباب گفتاری استه که یک زیبون بغیر از انگلیسی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510605" name="Picture 11" descr="یک نفر د پشت یک موانع. د بله سر ازوا یک حباب گفتاری استه که یک زیبون بغیر از انگلیسی ره نیشو میدیه.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1FA4594" w14:textId="77777777" w:rsidR="00BF57E6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 شامل مالوماتی موشه که د وقتیکه </w:t>
            </w:r>
            <w:r w:rsidRPr="004849BD">
              <w:rPr>
                <w:rStyle w:val="Strong"/>
                <w:rFonts w:cs="Dubai"/>
                <w:rtl/>
              </w:rPr>
              <w:t xml:space="preserve">مشکل </w:t>
            </w:r>
            <w:r w:rsidRPr="004849BD">
              <w:rPr>
                <w:rFonts w:cs="Dubai"/>
                <w:rtl/>
              </w:rPr>
              <w:t xml:space="preserve">زیبو وجود دیره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چی رقم کمک کنیم</w:t>
            </w:r>
          </w:p>
          <w:p w14:paraId="794BF1B7" w14:textId="77777777" w:rsidR="00BF57E6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یک موانع چیزی استه که شیمو ره جلوگیری نه از چیزی که:</w:t>
            </w:r>
          </w:p>
          <w:p w14:paraId="7184E71A" w14:textId="77777777" w:rsidR="00BF57E6" w:rsidRPr="004849BD" w:rsidRDefault="0011586D" w:rsidP="004849BD">
            <w:pPr>
              <w:pStyle w:val="ListParagraph"/>
              <w:numPr>
                <w:ilvl w:val="0"/>
                <w:numId w:val="40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نیاز دیرید انجام بی دید </w:t>
            </w:r>
          </w:p>
          <w:p w14:paraId="12A2B753" w14:textId="77777777" w:rsidR="00BF57E6" w:rsidRPr="004849BD" w:rsidRDefault="0011586D" w:rsidP="004849BD">
            <w:pPr>
              <w:pStyle w:val="ListParagraph"/>
              <w:numPr>
                <w:ilvl w:val="0"/>
                <w:numId w:val="40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می خوایید انجام بی دید.</w:t>
            </w:r>
          </w:p>
        </w:tc>
      </w:tr>
    </w:tbl>
    <w:p w14:paraId="7C99FE08" w14:textId="77777777" w:rsidR="00B9271E" w:rsidRPr="004849BD" w:rsidRDefault="0011586D" w:rsidP="004849BD">
      <w:pPr>
        <w:spacing w:line="240" w:lineRule="auto"/>
        <w:rPr>
          <w:rFonts w:cs="Dubai"/>
        </w:rPr>
      </w:pPr>
      <w:r w:rsidRPr="004849BD">
        <w:rPr>
          <w:rFonts w:cs="Dubai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702C2" w:rsidRPr="004849BD" w14:paraId="15C4678D" w14:textId="77777777" w:rsidTr="00AD74AE">
        <w:tc>
          <w:tcPr>
            <w:tcW w:w="2551" w:type="dxa"/>
            <w:vAlign w:val="center"/>
          </w:tcPr>
          <w:p w14:paraId="3AB38433" w14:textId="77777777" w:rsidR="008671A4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lastRenderedPageBreak/>
              <w:drawing>
                <wp:inline distT="0" distB="0" distL="0" distR="0" wp14:anchorId="74DF841B" wp14:editId="3DDBF2AD">
                  <wp:extent cx="1482725" cy="1482725"/>
                  <wp:effectExtent l="0" t="0" r="3175" b="3175"/>
                  <wp:docPr id="480144727" name="Picture 6" descr="2 نفر یکجای طرف یک سند توغ مونن. د بله سر ازوا یک گروپی از حباب گفتار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144727" name="Picture 6" descr="2 نفر یکجای طرف یک سند توغ مونن. د بله سر ازوا یک گروپی از حباب گفتاری استه.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3E365C8" w14:textId="77777777" w:rsidR="008671A4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یقین خوره ثابت نیم که پلانگذارا بوفامن چی رقم مالومات ره د زیبونای مختلف پیدا کیده و استفاده کنن.</w:t>
            </w:r>
          </w:p>
        </w:tc>
      </w:tr>
      <w:tr w:rsidR="005702C2" w:rsidRPr="004849BD" w14:paraId="513B2973" w14:textId="77777777" w:rsidTr="00AD74AE">
        <w:tc>
          <w:tcPr>
            <w:tcW w:w="2551" w:type="dxa"/>
            <w:vAlign w:val="center"/>
          </w:tcPr>
          <w:p w14:paraId="2AC5410C" w14:textId="77777777" w:rsidR="00BF57E6" w:rsidRPr="004849BD" w:rsidRDefault="00BF57E6" w:rsidP="004849BD">
            <w:pPr>
              <w:pStyle w:val="Image"/>
              <w:spacing w:before="60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6C5D455E" w14:textId="77777777" w:rsidR="00BF57E6" w:rsidRPr="004849BD" w:rsidRDefault="0011586D" w:rsidP="004849BD">
            <w:pPr>
              <w:bidi/>
              <w:spacing w:before="60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توسط نگاه کیدون سوابق تعداد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چک مونیم که ای اقدام تاثیر مونه یا نه.</w:t>
            </w:r>
          </w:p>
        </w:tc>
      </w:tr>
      <w:tr w:rsidR="005702C2" w:rsidRPr="004849BD" w14:paraId="14E07FEE" w14:textId="77777777" w:rsidTr="00AD74AE">
        <w:tc>
          <w:tcPr>
            <w:tcW w:w="2551" w:type="dxa"/>
            <w:vAlign w:val="center"/>
          </w:tcPr>
          <w:p w14:paraId="65B1F5D2" w14:textId="77777777" w:rsidR="00B314B2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9F99BDB" wp14:editId="37DD0590">
                  <wp:extent cx="1482725" cy="1482725"/>
                  <wp:effectExtent l="0" t="0" r="3175" b="3175"/>
                  <wp:docPr id="1438865050" name="Picture 12" descr="یک گروپی از نفرای CALD د زیر سه حباب گفتاری استن که بله شی د سه زیبون مختلف «سلام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865050" name="Picture 12" descr="یک گروپی از نفرای CALD د زیر سه حباب گفتاری استن که بله شی د سه زیبون مختلف «سلام» نوشته استه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7305958" w14:textId="77777777" w:rsidR="00B314B2" w:rsidRPr="004849BD" w:rsidRDefault="0011586D" w:rsidP="004849BD">
            <w:pPr>
              <w:pStyle w:val="ListParagraph"/>
              <w:numPr>
                <w:ilvl w:val="0"/>
                <w:numId w:val="41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استفاده از مالومات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به زیبونای دیگه</w:t>
            </w:r>
          </w:p>
        </w:tc>
      </w:tr>
      <w:tr w:rsidR="005702C2" w:rsidRPr="004849BD" w14:paraId="0146B129" w14:textId="77777777" w:rsidTr="00AD74AE">
        <w:tc>
          <w:tcPr>
            <w:tcW w:w="2551" w:type="dxa"/>
            <w:vAlign w:val="center"/>
          </w:tcPr>
          <w:p w14:paraId="039883CA" w14:textId="77777777" w:rsidR="00B314B2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52B3975" wp14:editId="564816AB">
                  <wp:extent cx="1482725" cy="1482725"/>
                  <wp:effectExtent l="0" t="0" r="3175" b="3175"/>
                  <wp:docPr id="1084739912" name="Picture 13" descr="کدام کس یک شرکت کننده ره کمک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739912" name="Picture 13" descr="کدام کس یک شرکت کننده ره کمک مونه.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D0483F3" w14:textId="77777777" w:rsidR="00B314B2" w:rsidRPr="004849BD" w:rsidRDefault="0011586D" w:rsidP="004849BD">
            <w:pPr>
              <w:pStyle w:val="ListParagraph"/>
              <w:numPr>
                <w:ilvl w:val="0"/>
                <w:numId w:val="41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کمکایی ره که نیاز دیرن بدست بیارن</w:t>
            </w:r>
          </w:p>
        </w:tc>
      </w:tr>
      <w:tr w:rsidR="005702C2" w:rsidRPr="004849BD" w14:paraId="02898D24" w14:textId="77777777" w:rsidTr="00AD74AE">
        <w:tc>
          <w:tcPr>
            <w:tcW w:w="2551" w:type="dxa"/>
            <w:vAlign w:val="center"/>
          </w:tcPr>
          <w:p w14:paraId="100727FF" w14:textId="77777777" w:rsidR="00B314B2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69A7DCE" wp14:editId="0FD91FF4">
                  <wp:extent cx="1482725" cy="1482725"/>
                  <wp:effectExtent l="0" t="0" r="3175" b="3175"/>
                  <wp:docPr id="814829535" name="Picture 7" descr="2 نفر یکجای طرف یک سند توغ مونن. د بله سر ازوا یک گروپی از حباب گفتاری قد یک انگشت ایرکه بالاگرفته د داخل ش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829535" name="Picture 7" descr="2 نفر یکجای طرف یک سند توغ مونن. د بله سر ازوا یک گروپی از حباب گفتاری قد یک انگشت ایرکه بالاگرفته د داخل شی استه.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961AA8" w14:textId="77777777" w:rsidR="00B314B2" w:rsidRPr="004849BD" w:rsidRDefault="0011586D" w:rsidP="004849BD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ind w:left="782" w:hanging="357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شریک کیدون تجربای خوب شی قد پلانگذار شی.</w:t>
            </w:r>
          </w:p>
        </w:tc>
      </w:tr>
    </w:tbl>
    <w:p w14:paraId="71F861BC" w14:textId="77777777" w:rsidR="00B9271E" w:rsidRPr="004849BD" w:rsidRDefault="0011586D" w:rsidP="004849BD">
      <w:pPr>
        <w:spacing w:before="0" w:after="0" w:line="240" w:lineRule="auto"/>
        <w:rPr>
          <w:rFonts w:cs="Dubai"/>
          <w:b/>
          <w:bCs/>
          <w:sz w:val="32"/>
          <w:szCs w:val="26"/>
        </w:rPr>
      </w:pPr>
      <w:r w:rsidRPr="004849BD">
        <w:rPr>
          <w:rFonts w:cs="Dubai"/>
        </w:rPr>
        <w:br w:type="page"/>
      </w:r>
    </w:p>
    <w:p w14:paraId="60CA6A53" w14:textId="77777777" w:rsidR="005C7C7B" w:rsidRPr="004849BD" w:rsidRDefault="0011586D" w:rsidP="004849BD">
      <w:pPr>
        <w:pStyle w:val="Heading3"/>
        <w:bidi/>
        <w:spacing w:after="120" w:line="240" w:lineRule="auto"/>
        <w:rPr>
          <w:rFonts w:cs="Dubai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17AB9E7F" wp14:editId="43223E7E">
                <wp:simplePos x="0" y="0"/>
                <wp:positionH relativeFrom="margin">
                  <wp:posOffset>-59690</wp:posOffset>
                </wp:positionH>
                <wp:positionV relativeFrom="paragraph">
                  <wp:posOffset>262199</wp:posOffset>
                </wp:positionV>
                <wp:extent cx="5798820" cy="241300"/>
                <wp:effectExtent l="19050" t="19050" r="30480" b="25400"/>
                <wp:wrapNone/>
                <wp:docPr id="1128818363" name="Group 11288183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38109032" name="Straight Connector 138109032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19012414" name="Oval 121901241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EF51EE" id="Group 1128818363" o:spid="_x0000_s1026" alt="&quot;&quot;" style="position:absolute;margin-left:-4.7pt;margin-top:20.65pt;width:456.6pt;height:19pt;flip:x;z-index:-251654144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">
                <v:line id="Straight Connector 138109032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" strokecolor="#65276f [3044]" strokeweight="3pt">
                  <v:stroke endcap="round"/>
                </v:line>
                <v:oval id="Oval 121901241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" fillcolor="#8ac640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4</w:t>
      </w:r>
    </w:p>
    <w:tbl>
      <w:tblPr>
        <w:bidiVisual/>
        <w:tblW w:w="9524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227"/>
        <w:gridCol w:w="170"/>
      </w:tblGrid>
      <w:tr w:rsidR="005702C2" w:rsidRPr="004849BD" w14:paraId="46C0AFB5" w14:textId="77777777" w:rsidTr="00AD74AE">
        <w:trPr>
          <w:gridAfter w:val="2"/>
          <w:wAfter w:w="397" w:type="dxa"/>
          <w:trHeight w:val="3288"/>
        </w:trPr>
        <w:tc>
          <w:tcPr>
            <w:tcW w:w="2551" w:type="dxa"/>
            <w:vAlign w:val="center"/>
          </w:tcPr>
          <w:p w14:paraId="505DDAD4" w14:textId="77777777" w:rsidR="005C7C7B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975D750" wp14:editId="18D20E74">
                  <wp:extent cx="1482725" cy="1482725"/>
                  <wp:effectExtent l="0" t="0" r="3175" b="3175"/>
                  <wp:docPr id="502621758" name="Picture 8" descr="یک کارگر NDIS یک کسی ره کمک مونه. د پشت سر شی یک نقشه دنیا استه که یک تیر طرف استرالیا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621758" name="Picture 8" descr="یک کارگر NDIS یک کسی ره کمک مونه. د پشت سر شی یک نقشه دنیا استه که یک تیر طرف استرالیا نیشو میدیه.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BA0C757" w14:textId="77777777" w:rsidR="005C7C7B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مالومات ره قد کارمندا و شریکای خو شریک مونیم که چی رقم کسایی که تازه د استرالیا امدن ره کمک کنیم.</w:t>
            </w:r>
          </w:p>
          <w:p w14:paraId="220C23A8" w14:textId="77777777" w:rsidR="005C7C7B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 شامل کمکای موشه که بلده </w:t>
            </w:r>
            <w:r w:rsidRPr="004849BD">
              <w:rPr>
                <w:rStyle w:val="Strong"/>
                <w:rFonts w:cs="Dubai"/>
                <w:rtl/>
              </w:rPr>
              <w:t xml:space="preserve">پناهندا </w:t>
            </w:r>
            <w:r w:rsidRPr="004849BD">
              <w:rPr>
                <w:rFonts w:cs="Dubai"/>
                <w:rtl/>
              </w:rPr>
              <w:t>ایمن استه.</w:t>
            </w:r>
          </w:p>
        </w:tc>
      </w:tr>
      <w:tr w:rsidR="005702C2" w:rsidRPr="004849BD" w14:paraId="224E1B24" w14:textId="77777777" w:rsidTr="00AD74AE">
        <w:trPr>
          <w:trHeight w:val="3288"/>
        </w:trPr>
        <w:tc>
          <w:tcPr>
            <w:tcW w:w="2551" w:type="dxa"/>
            <w:vAlign w:val="center"/>
          </w:tcPr>
          <w:p w14:paraId="69219E20" w14:textId="77777777" w:rsidR="005C7C7B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4D812B51" wp14:editId="6F679E96">
                  <wp:extent cx="1483200" cy="1112400"/>
                  <wp:effectExtent l="0" t="0" r="3175" b="0"/>
                  <wp:docPr id="1261773750" name="Picture 14" descr="یک گروپی از پناهندا وسایل خوره از یک دشت انتقال میدی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773750" name="Picture 14" descr="یک گروپی از پناهندا وسایل خوره از یک دشت انتقال میدین.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41" t="12183" r="36" b="1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gridSpan w:val="3"/>
            <w:vAlign w:val="center"/>
          </w:tcPr>
          <w:p w14:paraId="49BC16A1" w14:textId="77777777" w:rsidR="005C7C7B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یک پناهنده کسی استه که مجبور شده کشور خوره ترک کنه.</w:t>
            </w:r>
          </w:p>
          <w:p w14:paraId="4FBCF2A2" w14:textId="77777777" w:rsidR="00C06564" w:rsidRPr="004849BD" w:rsidRDefault="0011586D" w:rsidP="004849BD">
            <w:pPr>
              <w:pStyle w:val="ListParagraph"/>
              <w:numPr>
                <w:ilvl w:val="0"/>
                <w:numId w:val="42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بخاطر خشونت - وقتیکه یک کسی به شمو صدمه میرسننه </w:t>
            </w:r>
          </w:p>
          <w:p w14:paraId="1EB50A05" w14:textId="77777777" w:rsidR="005C7C7B" w:rsidRPr="004849BD" w:rsidRDefault="0011586D" w:rsidP="004849BD">
            <w:pPr>
              <w:pStyle w:val="ListParagraph"/>
              <w:numPr>
                <w:ilvl w:val="0"/>
                <w:numId w:val="42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تاکه اونا درامان بومنن.</w:t>
            </w:r>
          </w:p>
        </w:tc>
      </w:tr>
      <w:tr w:rsidR="005702C2" w:rsidRPr="004849BD" w14:paraId="1467ADE2" w14:textId="77777777" w:rsidTr="00AD74AE">
        <w:trPr>
          <w:gridAfter w:val="2"/>
          <w:wAfter w:w="397" w:type="dxa"/>
          <w:trHeight w:val="3288"/>
        </w:trPr>
        <w:tc>
          <w:tcPr>
            <w:tcW w:w="2551" w:type="dxa"/>
            <w:vAlign w:val="center"/>
          </w:tcPr>
          <w:p w14:paraId="2973E5D5" w14:textId="77777777" w:rsidR="00F25D40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753BCA5D" wp14:editId="11CF44F4">
                  <wp:extent cx="1482725" cy="1482725"/>
                  <wp:effectExtent l="0" t="0" r="3175" b="3175"/>
                  <wp:docPr id="1671520727" name="Picture 9" descr="یک کارگر NDIS یک سند د دست شی استه. د پالوی ازوا یک حباب فکری قد یک نشان مالوماتی د داخل شی قد یک انگشت ایرکه بالاگرف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520727" name="Picture 9" descr="یک کارگر NDIS یک سند د دست شی استه. د پالوی ازوا یک حباب فکری قد یک نشان مالوماتی د داخل شی قد یک انگشت ایرکه بالاگرفته استه.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E44E73B" w14:textId="77777777" w:rsidR="00836647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یقین خوره ثابت خواد کدیم که اکثر از کارمندا و شریکای مو بی تنن ای مالومات ره پیدا کیده و استفاده کنن.</w:t>
            </w:r>
          </w:p>
        </w:tc>
      </w:tr>
      <w:tr w:rsidR="005702C2" w:rsidRPr="004849BD" w14:paraId="4B7E74D3" w14:textId="77777777" w:rsidTr="00AD74AE">
        <w:trPr>
          <w:gridAfter w:val="1"/>
          <w:wAfter w:w="170" w:type="dxa"/>
          <w:trHeight w:val="3288"/>
        </w:trPr>
        <w:tc>
          <w:tcPr>
            <w:tcW w:w="2551" w:type="dxa"/>
            <w:vAlign w:val="center"/>
          </w:tcPr>
          <w:p w14:paraId="68867CB5" w14:textId="77777777" w:rsidR="00F25D40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794FF29" wp14:editId="0A0D9C6B">
                  <wp:extent cx="1482725" cy="1482725"/>
                  <wp:effectExtent l="0" t="0" r="3175" b="3175"/>
                  <wp:docPr id="1703784506" name="Picture 15" descr="یک نفر سند NDIS ره د دست خو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784506" name="Picture 15" descr="یک نفر سند NDIS ره د دست خو گرفته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0A6B2225" w14:textId="77777777" w:rsidR="00F25D40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توسط ازیکه چی قدر پناهندا و نفرای نو د استرالیا استن چک نیم که ای اقدام تاثیر مونه یا نه.</w:t>
            </w:r>
          </w:p>
          <w:p w14:paraId="4B09989E" w14:textId="77777777" w:rsidR="00355CDC" w:rsidRPr="004849BD" w:rsidRDefault="0011586D" w:rsidP="004849BD">
            <w:pPr>
              <w:pStyle w:val="ListParagraph"/>
              <w:numPr>
                <w:ilvl w:val="0"/>
                <w:numId w:val="43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د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سهم بیگرن</w:t>
            </w:r>
          </w:p>
          <w:p w14:paraId="4A30C18F" w14:textId="77777777" w:rsidR="00F25D40" w:rsidRPr="004849BD" w:rsidRDefault="0011586D" w:rsidP="004849BD">
            <w:pPr>
              <w:pStyle w:val="ListParagraph"/>
              <w:numPr>
                <w:ilvl w:val="0"/>
                <w:numId w:val="43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از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استفاده کنن.</w:t>
            </w:r>
          </w:p>
        </w:tc>
      </w:tr>
    </w:tbl>
    <w:p w14:paraId="4D548F61" w14:textId="77777777" w:rsidR="005C7C7B" w:rsidRPr="004849BD" w:rsidRDefault="0011586D" w:rsidP="004849BD">
      <w:pPr>
        <w:pStyle w:val="Heading3"/>
        <w:bidi/>
        <w:spacing w:after="120" w:line="240" w:lineRule="auto"/>
        <w:rPr>
          <w:rFonts w:cs="Dubai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47366427" wp14:editId="5D635063">
                <wp:simplePos x="0" y="0"/>
                <wp:positionH relativeFrom="margin">
                  <wp:posOffset>-87051</wp:posOffset>
                </wp:positionH>
                <wp:positionV relativeFrom="paragraph">
                  <wp:posOffset>280670</wp:posOffset>
                </wp:positionV>
                <wp:extent cx="5798820" cy="241300"/>
                <wp:effectExtent l="19050" t="19050" r="30480" b="25400"/>
                <wp:wrapNone/>
                <wp:docPr id="2133591253" name="Group 21335912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2035393053" name="Straight Connector 2035393053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140330" name="Oval 957140330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26ABEC" id="Group 2133591253" o:spid="_x0000_s1026" alt="&quot;&quot;" style="position:absolute;margin-left:-6.85pt;margin-top:22.1pt;width:456.6pt;height:19pt;flip:x;z-index:-251652096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">
                <v:line id="Straight Connector 2035393053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" strokecolor="#65276f [3044]" strokeweight="3pt">
                  <v:stroke endcap="round"/>
                </v:line>
                <v:oval id="Oval 957140330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" fillcolor="#8ac640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5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45"/>
        <w:gridCol w:w="6520"/>
        <w:gridCol w:w="62"/>
      </w:tblGrid>
      <w:tr w:rsidR="005702C2" w:rsidRPr="004849BD" w14:paraId="15C5E694" w14:textId="77777777" w:rsidTr="00AD74AE">
        <w:trPr>
          <w:trHeight w:val="2778"/>
        </w:trPr>
        <w:tc>
          <w:tcPr>
            <w:tcW w:w="2545" w:type="dxa"/>
            <w:vAlign w:val="center"/>
          </w:tcPr>
          <w:p w14:paraId="400D5614" w14:textId="77777777" w:rsidR="00AA2B19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29605E0" wp14:editId="306C41FC">
                  <wp:extent cx="1478915" cy="1478915"/>
                  <wp:effectExtent l="0" t="0" r="6985" b="6985"/>
                  <wp:docPr id="92285862" name="Picture 10" descr="یک کارمند دولتی که کدام کسی ره کمک مونه و یک سند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85862" name="Picture 10" descr="یک کارمند دولتی که کدام کسی ره کمک مونه و یک سند NDIS.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5AAC0EF0" w14:textId="77777777" w:rsidR="00AA2B19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قد دیگه نهادای دولتی همکاری مونیم تا مردم ره خوبتر کمک کنیم که از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استفاده کنن.</w:t>
            </w:r>
          </w:p>
        </w:tc>
      </w:tr>
      <w:tr w:rsidR="005702C2" w:rsidRPr="004849BD" w14:paraId="769E28C9" w14:textId="77777777" w:rsidTr="00AD74AE">
        <w:trPr>
          <w:trHeight w:val="2778"/>
        </w:trPr>
        <w:tc>
          <w:tcPr>
            <w:tcW w:w="2545" w:type="dxa"/>
            <w:vAlign w:val="center"/>
          </w:tcPr>
          <w:p w14:paraId="642B89FD" w14:textId="77777777" w:rsidR="005F5A9C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442C31B2" wp14:editId="6E7B48A3">
                  <wp:extent cx="1478915" cy="1478915"/>
                  <wp:effectExtent l="0" t="0" r="6985" b="6985"/>
                  <wp:docPr id="87536267" name="Picture 11" descr="2 نفر دست خوره طرف یک تیر دراز کیده که طرف استرالیا اشاره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36267" name="Picture 11" descr="2 نفر دست خوره طرف یک تیر دراز کیده که طرف استرالیا اشاره مونه.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7559A106" w14:textId="77777777" w:rsidR="005F5A9C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ای شامل موارد زیر موشه:</w:t>
            </w:r>
          </w:p>
          <w:p w14:paraId="0A835586" w14:textId="77777777" w:rsidR="00EA0E38" w:rsidRPr="004849BD" w:rsidRDefault="0011586D" w:rsidP="004849BD">
            <w:pPr>
              <w:pStyle w:val="ListParagraph"/>
              <w:numPr>
                <w:ilvl w:val="0"/>
                <w:numId w:val="44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پناهندا</w:t>
            </w:r>
          </w:p>
          <w:p w14:paraId="6B74B059" w14:textId="77777777" w:rsidR="005F5A9C" w:rsidRPr="004849BD" w:rsidRDefault="0011586D" w:rsidP="004849BD">
            <w:pPr>
              <w:pStyle w:val="ListParagraph"/>
              <w:numPr>
                <w:ilvl w:val="0"/>
                <w:numId w:val="44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کسایی که نو د استرالیا امدن.</w:t>
            </w:r>
          </w:p>
        </w:tc>
      </w:tr>
      <w:tr w:rsidR="005702C2" w:rsidRPr="004849BD" w14:paraId="40FE105A" w14:textId="77777777" w:rsidTr="00AD74AE">
        <w:trPr>
          <w:trHeight w:val="2778"/>
        </w:trPr>
        <w:tc>
          <w:tcPr>
            <w:tcW w:w="2545" w:type="dxa"/>
            <w:vAlign w:val="center"/>
          </w:tcPr>
          <w:p w14:paraId="2C8F9AEF" w14:textId="77777777" w:rsidR="00EA7E2D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A9E804A" wp14:editId="7DAC6016">
                  <wp:extent cx="1478915" cy="1478915"/>
                  <wp:effectExtent l="0" t="0" r="6985" b="6985"/>
                  <wp:docPr id="804146549" name="Picture 12" descr="یک نفر سند NDIS ره د دست خو گرفته. د پالوی ازوا یک علامت مالوماتی ویک انگشت ایرکه بالاگرفته قد یک تیری استه که روی شی طرف بال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146549" name="Picture 12" descr="یک نفر سند NDIS ره د دست خو گرفته. د پالوی ازوا یک علامت مالوماتی ویک انگشت ایرکه بالاگرفته قد یک تیری استه که روی شی طرف بال استه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1C379CAA" w14:textId="77777777" w:rsidR="00EA7E2D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د باره کسایکه تازه د استرالیا امده مالومات میگریم تاکه سهم گرفتو د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ره بلده شی آسوتر کنیم.</w:t>
            </w:r>
          </w:p>
          <w:p w14:paraId="1C81F76F" w14:textId="77777777" w:rsidR="00EA7E2D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 شامل </w:t>
            </w:r>
            <w:r w:rsidRPr="004849BD">
              <w:rPr>
                <w:rStyle w:val="Strong"/>
                <w:rFonts w:cs="Dubai"/>
                <w:rtl/>
              </w:rPr>
              <w:t>ارزیابی هایی</w:t>
            </w:r>
            <w:r w:rsidRPr="004849BD">
              <w:rPr>
                <w:rFonts w:cs="Dubai"/>
                <w:rtl/>
              </w:rPr>
              <w:t xml:space="preserve"> موشه که اونا انجام ددن.</w:t>
            </w:r>
          </w:p>
        </w:tc>
      </w:tr>
      <w:tr w:rsidR="005702C2" w:rsidRPr="004849BD" w14:paraId="511EE764" w14:textId="77777777" w:rsidTr="00AD74AE">
        <w:trPr>
          <w:trHeight w:val="2778"/>
        </w:trPr>
        <w:tc>
          <w:tcPr>
            <w:tcW w:w="2545" w:type="dxa"/>
            <w:vAlign w:val="center"/>
          </w:tcPr>
          <w:p w14:paraId="6DC61AEB" w14:textId="77777777" w:rsidR="00297E13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7328" behindDoc="0" locked="0" layoutInCell="1" allowOverlap="1" wp14:anchorId="58EF1797" wp14:editId="0FA2F5A1">
                      <wp:simplePos x="0" y="0"/>
                      <wp:positionH relativeFrom="column">
                        <wp:posOffset>285115</wp:posOffset>
                      </wp:positionH>
                      <wp:positionV relativeFrom="paragraph">
                        <wp:posOffset>375285</wp:posOffset>
                      </wp:positionV>
                      <wp:extent cx="892175" cy="220980"/>
                      <wp:effectExtent l="0" t="0" r="3175" b="7620"/>
                      <wp:wrapNone/>
                      <wp:docPr id="13139726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209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80990F" w14:textId="77777777" w:rsidR="0011586D" w:rsidRPr="00C177D3" w:rsidRDefault="0011586D" w:rsidP="00FB10D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C177D3">
                                    <w:rPr>
                                      <w:rFonts w:cs="Dubai"/>
                                      <w:b/>
                                      <w:bCs/>
                                      <w:sz w:val="22"/>
                                      <w:szCs w:val="22"/>
                                      <w:rtl/>
                                    </w:rPr>
                                    <w:t>ارزیابی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EF1797" id="_x0000_s1035" type="#_x0000_t202" alt="&quot;&quot;" style="position:absolute;left:0;text-align:left;margin-left:22.45pt;margin-top:29.55pt;width:70.25pt;height:17.4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" filled="f" stroked="f">
                      <v:textbox inset="0,0,0,0">
                        <w:txbxContent>
                          <w:p w14:paraId="0080990F" w14:textId="77777777" w:rsidR="0011586D" w:rsidRPr="00C177D3" w:rsidRDefault="0011586D" w:rsidP="00FB10D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C177D3">
                              <w:rPr>
                                <w:rFonts w:cs="Dubai"/>
                                <w:b/>
                                <w:bCs/>
                                <w:sz w:val="22"/>
                                <w:szCs w:val="22"/>
                                <w:rtl/>
                              </w:rPr>
                              <w:t>ارزیابی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F7D00" w:rsidRPr="004849BD">
              <w:rPr>
                <w:rFonts w:cs="Dubai"/>
                <w:noProof/>
              </w:rPr>
              <w:drawing>
                <wp:inline distT="0" distB="0" distL="0" distR="0" wp14:anchorId="3AE96A33" wp14:editId="279C00D1">
                  <wp:extent cx="1478915" cy="1478915"/>
                  <wp:effectExtent l="0" t="0" r="6985" b="6985"/>
                  <wp:docPr id="2121116958" name="Picture 16" descr="یک سند ارزیابی یک لست قد دو علامت تیک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116958" name="Picture 16" descr="یک سند ارزیابی یک لست قد دو علامت تیک ره نیشو میدیه.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64039B7C" w14:textId="77777777" w:rsidR="00297E13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از طریق ارزیابی ها مو موفامیم که: </w:t>
            </w:r>
          </w:p>
          <w:p w14:paraId="7970D676" w14:textId="77777777" w:rsidR="00297E13" w:rsidRPr="004849BD" w:rsidRDefault="0011586D" w:rsidP="004849BD">
            <w:pPr>
              <w:pStyle w:val="ListParagraph"/>
              <w:numPr>
                <w:ilvl w:val="0"/>
                <w:numId w:val="45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معیوبیت شیم چی رقم بله زندگی شیم تاثیر نه </w:t>
            </w:r>
          </w:p>
          <w:p w14:paraId="78E054B7" w14:textId="77777777" w:rsidR="00297E13" w:rsidRPr="004849BD" w:rsidRDefault="0011586D" w:rsidP="004849BD">
            <w:pPr>
              <w:pStyle w:val="ListParagraph"/>
              <w:numPr>
                <w:ilvl w:val="0"/>
                <w:numId w:val="45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بلده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به چی کمکای نیاز دیرید.</w:t>
            </w:r>
          </w:p>
        </w:tc>
      </w:tr>
      <w:tr w:rsidR="005702C2" w:rsidRPr="004849BD" w14:paraId="015D37C5" w14:textId="77777777" w:rsidTr="00AD74AE">
        <w:trPr>
          <w:gridAfter w:val="1"/>
          <w:wAfter w:w="62" w:type="dxa"/>
          <w:trHeight w:val="2778"/>
        </w:trPr>
        <w:tc>
          <w:tcPr>
            <w:tcW w:w="2545" w:type="dxa"/>
            <w:vAlign w:val="center"/>
          </w:tcPr>
          <w:p w14:paraId="299FCB5C" w14:textId="77777777" w:rsidR="008D6850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6D8270C" wp14:editId="4D5EB806">
                  <wp:extent cx="1478915" cy="1478915"/>
                  <wp:effectExtent l="0" t="0" r="6985" b="6985"/>
                  <wp:docPr id="870343511" name="Picture 13" descr="یک گروپی از مردم. نفر وسطی یک سند NDIS ره د دست خو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343511" name="Picture 13" descr="یک گروپی از مردم. نفر وسطی یک سند NDIS ره د دست خو گرفته.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72494EB4" w14:textId="77777777" w:rsidR="008D6850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توسط ازیکه چی قدر پناهندا و نفرای نو د استرالیا استن د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سهم میگرن چک نیم که ای اقدام تاثیر مونه یا نه.</w:t>
            </w:r>
          </w:p>
        </w:tc>
      </w:tr>
    </w:tbl>
    <w:p w14:paraId="70313517" w14:textId="77777777" w:rsidR="00EA7E2D" w:rsidRPr="004849BD" w:rsidRDefault="0011586D" w:rsidP="004849BD">
      <w:pPr>
        <w:pStyle w:val="Heading3"/>
        <w:bidi/>
        <w:spacing w:after="120" w:line="240" w:lineRule="auto"/>
        <w:rPr>
          <w:rFonts w:cs="Dubai"/>
          <w:color w:val="6B2976"/>
          <w:sz w:val="40"/>
          <w:lang w:val="x-none" w:eastAsia="x-none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45C68EA7" wp14:editId="6D5B79A7">
                <wp:simplePos x="0" y="0"/>
                <wp:positionH relativeFrom="margin">
                  <wp:posOffset>18415</wp:posOffset>
                </wp:positionH>
                <wp:positionV relativeFrom="paragraph">
                  <wp:posOffset>228421</wp:posOffset>
                </wp:positionV>
                <wp:extent cx="5798820" cy="241300"/>
                <wp:effectExtent l="19050" t="19050" r="11430" b="25400"/>
                <wp:wrapNone/>
                <wp:docPr id="1344232499" name="Group 13442324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767460285" name="Straight Connector 1767460285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62307696" name="Oval 146230769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344232499" o:spid="_x0000_s1052" alt="&quot;&quot;" style="width:456.6pt;height:19pt;margin-top:18pt;margin-left:1.45pt;mso-height-relative:margin;mso-position-horizontal-relative:margin;mso-width-relative:margin;position:absolute;z-index:-251649024" coordsize="57991,2415">
                <v:line id="Straight Connector 1767460285" o:spid="_x0000_s1053" style="mso-wrap-style:square;position:absolute;visibility:visible" from="0,1306" to="57167,1306" o:connectortype="straight" strokecolor="#65276f" strokeweight="3pt">
                  <v:stroke endcap="round"/>
                </v:line>
                <v:oval id="Oval 1462307696" o:spid="_x0000_s1054" style="width:2415;height:2415;left:55576;mso-wrap-style:square;position:absolute;v-text-anchor:middle;visibility:visible" fillcolor="#8ac640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6</w:t>
      </w:r>
    </w:p>
    <w:tbl>
      <w:tblPr>
        <w:bidiVisual/>
        <w:tblW w:w="9498" w:type="dxa"/>
        <w:tblLayout w:type="fixed"/>
        <w:tblLook w:val="04A0" w:firstRow="1" w:lastRow="0" w:firstColumn="1" w:lastColumn="0" w:noHBand="0" w:noVBand="1"/>
      </w:tblPr>
      <w:tblGrid>
        <w:gridCol w:w="2612"/>
        <w:gridCol w:w="6602"/>
        <w:gridCol w:w="123"/>
        <w:gridCol w:w="161"/>
      </w:tblGrid>
      <w:tr w:rsidR="005702C2" w:rsidRPr="004849BD" w14:paraId="4677B302" w14:textId="77777777" w:rsidTr="00AD74AE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2ACE99DC" w14:textId="77777777" w:rsidR="00EA7E2D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9376" behindDoc="0" locked="0" layoutInCell="1" allowOverlap="1" wp14:anchorId="6956E577" wp14:editId="6F7B3C03">
                      <wp:simplePos x="0" y="0"/>
                      <wp:positionH relativeFrom="column">
                        <wp:posOffset>313690</wp:posOffset>
                      </wp:positionH>
                      <wp:positionV relativeFrom="paragraph">
                        <wp:posOffset>1064895</wp:posOffset>
                      </wp:positionV>
                      <wp:extent cx="892175" cy="254000"/>
                      <wp:effectExtent l="0" t="0" r="3175" b="12700"/>
                      <wp:wrapNone/>
                      <wp:docPr id="165594461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54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D610FF" w14:textId="77777777" w:rsidR="0011586D" w:rsidRPr="005F5E25" w:rsidRDefault="0011586D" w:rsidP="00FB10D6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5F5E25">
                                    <w:rPr>
                                      <w:rFonts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کمسیون </w:t>
                                  </w:r>
                                  <w:r w:rsidRPr="00C177D3">
                                    <w:rPr>
                                      <w:rFonts w:cs="FS Me Pro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NDIS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56E577" id="_x0000_s1036" type="#_x0000_t202" alt="&quot;&quot;" style="position:absolute;left:0;text-align:left;margin-left:24.7pt;margin-top:83.85pt;width:70.25pt;height:20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" filled="f" stroked="f">
                      <v:textbox inset="0,0,0,0">
                        <w:txbxContent>
                          <w:p w14:paraId="25D610FF" w14:textId="77777777" w:rsidR="0011586D" w:rsidRPr="005F5E25" w:rsidRDefault="0011586D" w:rsidP="00FB10D6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5F5E25">
                              <w:rPr>
                                <w:rFonts w:cs="Duba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کمسیون </w:t>
                            </w:r>
                            <w:r w:rsidRPr="00C177D3">
                              <w:rPr>
                                <w:rFonts w:cs="FS Me Pro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NDIS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F7D00" w:rsidRPr="004849BD">
              <w:rPr>
                <w:rFonts w:cs="Dubai"/>
                <w:noProof/>
              </w:rPr>
              <w:drawing>
                <wp:inline distT="0" distB="0" distL="0" distR="0" wp14:anchorId="3D3744A8" wp14:editId="0C51B255">
                  <wp:extent cx="1522095" cy="1522095"/>
                  <wp:effectExtent l="0" t="0" r="1905" b="1905"/>
                  <wp:docPr id="1548247081" name="Picture 17" descr="3 نفر د پشت یک درازچوکی استه که بله شی «کمسیون NDIS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247081" name="Picture 17" descr="3 نفر د پشت یک درازچوکی استه که بله شی «کمسیون NDIS» نوشته استه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52F15E85" w14:textId="77777777" w:rsidR="00EA7E2D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قد </w:t>
            </w:r>
            <w:r w:rsidRPr="004849BD">
              <w:rPr>
                <w:rStyle w:val="Strong"/>
                <w:rFonts w:cs="Dubai"/>
                <w:rtl/>
              </w:rPr>
              <w:t xml:space="preserve">کمسیون کیفیت و حفاظت </w:t>
            </w:r>
            <w:r w:rsidRPr="005F5E25">
              <w:rPr>
                <w:rStyle w:val="Strong"/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همکاری نیم که بلده طریقه کاری خو قانونای نو ایجاد کنیم.</w:t>
            </w:r>
          </w:p>
          <w:p w14:paraId="10C3E6BE" w14:textId="77777777" w:rsidR="00EA7E2D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اوناره کمسیون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موگیم.</w:t>
            </w:r>
          </w:p>
        </w:tc>
      </w:tr>
      <w:tr w:rsidR="005702C2" w:rsidRPr="004849BD" w14:paraId="707DE4C0" w14:textId="77777777" w:rsidTr="00AD74AE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791B1F1A" w14:textId="77777777" w:rsidR="00EA7E2D" w:rsidRPr="004849BD" w:rsidRDefault="0011586D" w:rsidP="004849BD">
            <w:pPr>
              <w:pStyle w:val="Image"/>
              <w:spacing w:before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5331D6D" wp14:editId="04FCC16F">
                  <wp:extent cx="1522095" cy="1522095"/>
                  <wp:effectExtent l="0" t="0" r="1905" b="1905"/>
                  <wp:docPr id="959682901" name="Picture 18" descr="یک نفر هردو انگشت ایرکه خوره بالا گرفته. د بله سر شی یک نشان ایمنی و یک نشان از یک کارگر NDIS استه که یک نفر دیگه ره کمک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682901" name="Picture 18" descr="یک نفر هردو انگشت ایرکه خوره بالا گرفته. د بله سر شی یک نشان ایمنی و یک نشان از یک کارگر NDIS استه که یک نفر دیگه ره کمک مونه.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20851E4F" w14:textId="77777777" w:rsidR="00EA7E2D" w:rsidRPr="004849BD" w:rsidRDefault="0011586D" w:rsidP="004849BD">
            <w:pPr>
              <w:bidi/>
              <w:spacing w:before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کمسیون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یقین خوره ثابت مونه که نفرای معیوب که د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شرکت مونن:</w:t>
            </w:r>
          </w:p>
          <w:p w14:paraId="2DE88BE6" w14:textId="77777777" w:rsidR="00EA7E2D" w:rsidRPr="004849BD" w:rsidRDefault="0011586D" w:rsidP="004849BD">
            <w:pPr>
              <w:pStyle w:val="ListParagraph"/>
              <w:numPr>
                <w:ilvl w:val="0"/>
                <w:numId w:val="46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ایمن باشن </w:t>
            </w:r>
          </w:p>
          <w:p w14:paraId="4D4BD02B" w14:textId="77777777" w:rsidR="00EA7E2D" w:rsidRPr="004849BD" w:rsidRDefault="0011586D" w:rsidP="004849BD">
            <w:pPr>
              <w:pStyle w:val="ListParagraph"/>
              <w:numPr>
                <w:ilvl w:val="0"/>
                <w:numId w:val="46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خدمات خوب درشی بیرسه.</w:t>
            </w:r>
          </w:p>
        </w:tc>
      </w:tr>
      <w:tr w:rsidR="005702C2" w:rsidRPr="004849BD" w14:paraId="275FD20E" w14:textId="77777777" w:rsidTr="00AD74AE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28BD7F81" w14:textId="77777777" w:rsidR="00EA7E2D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F9562D6" wp14:editId="50FDAFB1">
                  <wp:extent cx="1522095" cy="1522095"/>
                  <wp:effectExtent l="0" t="0" r="1905" b="1905"/>
                  <wp:docPr id="1726305470" name="Picture 19" descr="یک نفر فکر مونه و بله سر شی یک حباب فکری قد یک علامت سوالیه د داخل شی استه. د پالوی شی یک سندی استه که یک علامت تیک و صلیب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305470" name="Picture 19" descr="یک نفر فکر مونه و بله سر شی یک حباب فکری قد یک علامت سوالیه د داخل شی استه. د پالوی شی یک سندی استه که یک علامت تیک و صلیب ره نیشو میدیه.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08D1451E" w14:textId="77777777" w:rsidR="00C06564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 قانونا مردمای معیوب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کمک مونه که:</w:t>
            </w:r>
          </w:p>
          <w:p w14:paraId="5F554DCA" w14:textId="77777777" w:rsidR="00C06564" w:rsidRPr="004849BD" w:rsidRDefault="0011586D" w:rsidP="004849BD">
            <w:pPr>
              <w:pStyle w:val="ListParagraph"/>
              <w:numPr>
                <w:ilvl w:val="0"/>
                <w:numId w:val="4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تجربای خوره قدازمو شریک کنن</w:t>
            </w:r>
          </w:p>
          <w:p w14:paraId="66961992" w14:textId="77777777" w:rsidR="00EA7E2D" w:rsidRPr="004849BD" w:rsidRDefault="0011586D" w:rsidP="004849BD">
            <w:pPr>
              <w:pStyle w:val="ListParagraph"/>
              <w:numPr>
                <w:ilvl w:val="0"/>
                <w:numId w:val="4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د باره تصمیمای که </w:t>
            </w:r>
            <w:r w:rsidRPr="005F5E25">
              <w:rPr>
                <w:rFonts w:cs="FS Me Pro"/>
                <w:rtl/>
              </w:rPr>
              <w:t>NDIA</w:t>
            </w:r>
            <w:r w:rsidRPr="004849BD">
              <w:rPr>
                <w:rFonts w:cs="Dubai"/>
                <w:rtl/>
              </w:rPr>
              <w:t xml:space="preserve"> میگره سوال پرسان کنن.</w:t>
            </w:r>
          </w:p>
        </w:tc>
      </w:tr>
      <w:tr w:rsidR="005702C2" w:rsidRPr="004849BD" w14:paraId="378C28E0" w14:textId="77777777" w:rsidTr="00AD74AE">
        <w:trPr>
          <w:gridAfter w:val="1"/>
          <w:wAfter w:w="161" w:type="dxa"/>
        </w:trPr>
        <w:tc>
          <w:tcPr>
            <w:tcW w:w="2612" w:type="dxa"/>
            <w:vAlign w:val="center"/>
          </w:tcPr>
          <w:p w14:paraId="220A18A9" w14:textId="77777777" w:rsidR="00EA7E2D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F49EE32" wp14:editId="4243C649">
                  <wp:extent cx="1521460" cy="1521460"/>
                  <wp:effectExtent l="0" t="0" r="2540" b="2540"/>
                  <wp:docPr id="1097992059" name="Picture 14" descr="کدام کسی یک نفر ره کمک مونه که د پالوی شی یک حباب گفتار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992059" name="Picture 14" descr="کدام کسی یک نفر ره کمک مونه که د پالوی شی یک حباب گفتاری استه.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46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5" w:type="dxa"/>
            <w:gridSpan w:val="2"/>
            <w:vAlign w:val="center"/>
          </w:tcPr>
          <w:p w14:paraId="7860E05C" w14:textId="77777777" w:rsidR="00EA7E2D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بهترین طریقه ره پیدا نیم که نفرای معیوب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کمک کنیم تا تجربای خوره شریک کنن.</w:t>
            </w:r>
          </w:p>
        </w:tc>
      </w:tr>
      <w:tr w:rsidR="005702C2" w:rsidRPr="004849BD" w14:paraId="089A5398" w14:textId="77777777" w:rsidTr="00AD74AE">
        <w:tc>
          <w:tcPr>
            <w:tcW w:w="2612" w:type="dxa"/>
            <w:vAlign w:val="center"/>
          </w:tcPr>
          <w:p w14:paraId="1708F22B" w14:textId="77777777" w:rsidR="00EA7E2D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D1ABB5B" wp14:editId="45926DEC">
                  <wp:extent cx="1522095" cy="1522095"/>
                  <wp:effectExtent l="0" t="0" r="1905" b="1905"/>
                  <wp:docPr id="200238068" name="Picture 20" descr="3 نفر و 2 نفر دستای خوره بال گرفتن. د بله سر ازوا یک حباب گفتار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38068" name="Picture 20" descr="3 نفر و 2 نفر دستای خوره بال گرفتن. د بله سر ازوا یک حباب گفتاری استه.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6" w:type="dxa"/>
            <w:gridSpan w:val="3"/>
            <w:vAlign w:val="center"/>
          </w:tcPr>
          <w:p w14:paraId="4D3F1876" w14:textId="77777777" w:rsidR="00EA7E2D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توسط ازیکه چی قدر نفرای معیوب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تجربای خوره قد ازمو شریک مونن چک نیم که ای اقدام تاثیر مونه یا نه.</w:t>
            </w:r>
          </w:p>
        </w:tc>
      </w:tr>
    </w:tbl>
    <w:p w14:paraId="238590D6" w14:textId="77777777" w:rsidR="00AA2B19" w:rsidRPr="004849BD" w:rsidRDefault="0011586D" w:rsidP="004849BD">
      <w:pPr>
        <w:pStyle w:val="Heading2"/>
        <w:bidi/>
        <w:spacing w:line="240" w:lineRule="auto"/>
        <w:rPr>
          <w:rFonts w:cs="Dubai"/>
          <w:color w:val="000000" w:themeColor="text1"/>
        </w:rPr>
      </w:pPr>
      <w:r w:rsidRPr="004849BD">
        <w:rPr>
          <w:rFonts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1D8FC4BD" wp14:editId="23B8BF2F">
                <wp:simplePos x="0" y="0"/>
                <wp:positionH relativeFrom="page">
                  <wp:posOffset>571709</wp:posOffset>
                </wp:positionH>
                <wp:positionV relativeFrom="paragraph">
                  <wp:posOffset>-164619</wp:posOffset>
                </wp:positionV>
                <wp:extent cx="6422400" cy="1096318"/>
                <wp:effectExtent l="19050" t="19050" r="16510" b="2794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1096318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D84A63" id="Rectangle: Rounded Corners 110" o:spid="_x0000_s1026" alt="&quot;&quot;" style="position:absolute;margin-left:45pt;margin-top:-12.95pt;width:505.7pt;height:86.3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" fillcolor="#faa320" strokecolor="#6b2976" strokeweight="3pt">
                <w10:wrap anchorx="page"/>
              </v:roundrect>
            </w:pict>
          </mc:Fallback>
        </mc:AlternateContent>
      </w:r>
      <w:r w:rsidR="00B676E1" w:rsidRPr="004849BD">
        <w:rPr>
          <w:rFonts w:cs="Dubai"/>
          <w:color w:val="000000" w:themeColor="text1"/>
          <w:rtl/>
        </w:rPr>
        <w:t xml:space="preserve"> </w:t>
      </w:r>
      <w:bookmarkStart w:id="104" w:name="_Toc256000003"/>
      <w:r w:rsidR="00B676E1" w:rsidRPr="004849BD">
        <w:rPr>
          <w:rFonts w:cs="Dubai"/>
          <w:color w:val="000000" w:themeColor="text1"/>
          <w:rtl/>
        </w:rPr>
        <w:t>2. یقین خوره ثابت کنیم که کارمندای مو مهارت درست ره دشته شن</w:t>
      </w:r>
      <w:bookmarkEnd w:id="104"/>
    </w:p>
    <w:p w14:paraId="5612386F" w14:textId="77777777" w:rsidR="00AA2B19" w:rsidRPr="004849BD" w:rsidRDefault="0011586D" w:rsidP="004849BD">
      <w:pPr>
        <w:pStyle w:val="Heading3"/>
        <w:bidi/>
        <w:spacing w:before="480" w:after="120" w:line="240" w:lineRule="auto"/>
        <w:rPr>
          <w:rFonts w:cs="Dubai"/>
        </w:rPr>
      </w:pPr>
      <w:r w:rsidRPr="004849BD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25F37C92" wp14:editId="34F3D3C1">
                <wp:simplePos x="0" y="0"/>
                <wp:positionH relativeFrom="margin">
                  <wp:posOffset>-39949</wp:posOffset>
                </wp:positionH>
                <wp:positionV relativeFrom="paragraph">
                  <wp:posOffset>575945</wp:posOffset>
                </wp:positionV>
                <wp:extent cx="5786755" cy="241300"/>
                <wp:effectExtent l="19050" t="19050" r="4254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8D4571" id="Group 111" o:spid="_x0000_s1026" alt="&quot;&quot;" style="position:absolute;margin-left:-3.15pt;margin-top:45.35pt;width:455.65pt;height:19pt;flip:x;z-index:25167052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5C7C7B" w:rsidRPr="004849BD">
        <w:rPr>
          <w:rFonts w:cs="Dubai"/>
          <w:rtl/>
        </w:rPr>
        <w:t>اقدام 7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702C2" w:rsidRPr="004849BD" w14:paraId="59EC90D8" w14:textId="77777777" w:rsidTr="00AD74AE">
        <w:trPr>
          <w:trHeight w:val="2154"/>
        </w:trPr>
        <w:tc>
          <w:tcPr>
            <w:tcW w:w="2551" w:type="dxa"/>
            <w:vAlign w:val="center"/>
          </w:tcPr>
          <w:p w14:paraId="140BDA3C" w14:textId="77777777" w:rsidR="005C7C7B" w:rsidRPr="004849BD" w:rsidRDefault="0011586D" w:rsidP="004849BD">
            <w:pPr>
              <w:pStyle w:val="Image"/>
              <w:spacing w:before="36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C43CF69" wp14:editId="4078B5E1">
                  <wp:extent cx="1440000" cy="1440000"/>
                  <wp:effectExtent l="0" t="0" r="8255" b="8255"/>
                  <wp:docPr id="2081531667" name="Picture 21" descr="3 کارگر NDIS کدام کسی ره توغ مونن که یک نمایش ره ارائه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531667" name="Picture 21" descr="3 کارگر NDIS کدام کسی ره توغ مونن که یک نمایش ره ارائه مونه.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5BFF675" w14:textId="77777777" w:rsidR="005C7C7B" w:rsidRPr="004849BD" w:rsidRDefault="0011586D" w:rsidP="004849BD">
            <w:pPr>
              <w:bidi/>
              <w:spacing w:before="36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بلده کارمندا و شریکای خو برنامای آموزشی نو ایجاد مونیم.</w:t>
            </w:r>
          </w:p>
          <w:p w14:paraId="505EA4FE" w14:textId="2C10A9A3" w:rsidR="009E33C5" w:rsidRPr="004849BD" w:rsidRDefault="0011586D" w:rsidP="004849BD">
            <w:pPr>
              <w:bidi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قد جامعه و نهادای دولتی کار مونیم تا ای برنامه ره</w:t>
            </w:r>
            <w:r w:rsidR="00C177D3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جور کنیم.</w:t>
            </w:r>
          </w:p>
        </w:tc>
      </w:tr>
      <w:tr w:rsidR="005702C2" w:rsidRPr="004849BD" w14:paraId="60BFACDB" w14:textId="77777777" w:rsidTr="00AD74AE">
        <w:trPr>
          <w:trHeight w:val="2154"/>
        </w:trPr>
        <w:tc>
          <w:tcPr>
            <w:tcW w:w="2551" w:type="dxa"/>
            <w:vAlign w:val="center"/>
          </w:tcPr>
          <w:p w14:paraId="637D8FE0" w14:textId="77777777" w:rsidR="005C7C7B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71E63E32" wp14:editId="28ECEC9E">
                  <wp:extent cx="1440000" cy="1440000"/>
                  <wp:effectExtent l="0" t="0" r="8255" b="8255"/>
                  <wp:docPr id="1281378685" name="Picture 22" descr="یک کارگر NDIS قد یک نفر CALD قول میدیه و د بله سر اوزا یک نشان ایمن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378685" name="Picture 22" descr="یک کارگر NDIS قد یک نفر CALD قول میدیه و د بله سر اوزا یک نشان ایمنی استه.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05634F" w14:textId="77777777" w:rsidR="00ED6463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 آموزش کارمندا و شریکای ازمو ره کمک مونه یاد بیگرن که چی رقم به طور ایمن قد مردمای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متصل شونن.</w:t>
            </w:r>
          </w:p>
        </w:tc>
      </w:tr>
      <w:tr w:rsidR="005702C2" w:rsidRPr="004849BD" w14:paraId="6DB78FB0" w14:textId="77777777" w:rsidTr="00AD74AE">
        <w:tc>
          <w:tcPr>
            <w:tcW w:w="2551" w:type="dxa"/>
            <w:vAlign w:val="center"/>
          </w:tcPr>
          <w:p w14:paraId="345741A0" w14:textId="77777777" w:rsidR="00ED6463" w:rsidRPr="004849BD" w:rsidRDefault="00ED6463" w:rsidP="004849BD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127D5877" w14:textId="77777777" w:rsidR="00ED6463" w:rsidRPr="004849BD" w:rsidRDefault="0011586D" w:rsidP="004849BD">
            <w:pPr>
              <w:bidi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توسط ازیکه چند نفر از کارمندا و شریکای مو موارد زیر ره انجام میدیه چک نیم که ای اقدام تاثیر مونه یا نه.</w:t>
            </w:r>
          </w:p>
        </w:tc>
      </w:tr>
      <w:tr w:rsidR="005702C2" w:rsidRPr="004849BD" w14:paraId="7C238F6D" w14:textId="77777777" w:rsidTr="00AD74AE">
        <w:tc>
          <w:tcPr>
            <w:tcW w:w="2551" w:type="dxa"/>
            <w:vAlign w:val="center"/>
          </w:tcPr>
          <w:p w14:paraId="36105790" w14:textId="77777777" w:rsidR="000700F9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43E24F8" wp14:editId="7F1D0113">
                  <wp:extent cx="1440000" cy="1440000"/>
                  <wp:effectExtent l="0" t="0" r="8255" b="8255"/>
                  <wp:docPr id="88890191" name="Picture 88890191" descr="3 کارگر NDIS کدام کسی ر که یک نمایش ره ارائه مونه و یک نشان تیک ره توغ مون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90191" name="Picture 88890191" descr="3 کارگر NDIS کدام کسی ر که یک نمایش ره ارائه مونه و یک نشان تیک ره توغ مونن.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BFBF645" w14:textId="77777777" w:rsidR="000700F9" w:rsidRPr="004849BD" w:rsidRDefault="0011586D" w:rsidP="004849BD">
            <w:pPr>
              <w:pStyle w:val="ListParagraph"/>
              <w:numPr>
                <w:ilvl w:val="0"/>
                <w:numId w:val="48"/>
              </w:numPr>
              <w:bidi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آموزش ره تکمیل مونن</w:t>
            </w:r>
          </w:p>
        </w:tc>
      </w:tr>
      <w:tr w:rsidR="005702C2" w:rsidRPr="004849BD" w14:paraId="4AD5577F" w14:textId="77777777" w:rsidTr="00AD74AE">
        <w:tc>
          <w:tcPr>
            <w:tcW w:w="2551" w:type="dxa"/>
            <w:vAlign w:val="center"/>
          </w:tcPr>
          <w:p w14:paraId="7B424B0B" w14:textId="77777777" w:rsidR="000700F9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16BF44F1" wp14:editId="42C4A1F3">
                  <wp:extent cx="1440000" cy="1440000"/>
                  <wp:effectExtent l="0" t="0" r="8255" b="8255"/>
                  <wp:docPr id="1858713686" name="Picture 16" descr="یک نفر کسی دیگه ره کمک مونه ویک علامت ایمن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713686" name="Picture 16" descr="یک نفر کسی دیگه ره کمک مونه ویک علامت ایمنی.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45EE57" w14:textId="77777777" w:rsidR="000700F9" w:rsidRPr="004849BD" w:rsidRDefault="0011586D" w:rsidP="004849BD">
            <w:pPr>
              <w:pStyle w:val="ListParagraph"/>
              <w:numPr>
                <w:ilvl w:val="0"/>
                <w:numId w:val="48"/>
              </w:numPr>
              <w:bidi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موفامن که چی رقم مردما ره طوری کمک کنیم که بلده تمام فرهنگا ایمن باشن.</w:t>
            </w:r>
          </w:p>
        </w:tc>
      </w:tr>
      <w:tr w:rsidR="005702C2" w:rsidRPr="004849BD" w14:paraId="356EE5A1" w14:textId="77777777" w:rsidTr="00AD74AE">
        <w:tc>
          <w:tcPr>
            <w:tcW w:w="2551" w:type="dxa"/>
            <w:vAlign w:val="center"/>
          </w:tcPr>
          <w:p w14:paraId="758A7F72" w14:textId="77777777" w:rsidR="009E484F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lastRenderedPageBreak/>
              <w:drawing>
                <wp:inline distT="0" distB="0" distL="0" distR="0" wp14:anchorId="0C85BD4C" wp14:editId="01BBD42C">
                  <wp:extent cx="1482725" cy="1482725"/>
                  <wp:effectExtent l="0" t="0" r="3175" b="3175"/>
                  <wp:docPr id="2116285711" name="Picture 24" descr="یک کارگر NDIS یک شرکت کننده ره کمک نه و یک انگشت ایرکه بالاگرفته و یک تیر به طرف بال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285711" name="Picture 24" descr="یک کارگر NDIS یک شرکت کننده ره کمک نه و یک انگشت ایرکه بالاگرفته و یک تیر به طرف بالا.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D483039" w14:textId="77777777" w:rsidR="009E484F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توسط ازیکه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قد ازمو بوگین که چی قدر تجربای خوبتر قد کارمندا و شریکای ازمو دیرن چک نیم که ای اقدام تاثیر مونه یا نه.</w:t>
            </w:r>
          </w:p>
        </w:tc>
      </w:tr>
    </w:tbl>
    <w:p w14:paraId="7A6C330B" w14:textId="77777777" w:rsidR="005C7C7B" w:rsidRPr="004849BD" w:rsidRDefault="0011586D" w:rsidP="004849BD">
      <w:pPr>
        <w:pStyle w:val="Heading3"/>
        <w:bidi/>
        <w:spacing w:before="480" w:after="120" w:line="240" w:lineRule="auto"/>
        <w:rPr>
          <w:rFonts w:cs="Dubai"/>
        </w:rPr>
      </w:pPr>
      <w:r w:rsidRPr="004849BD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DC73B02" wp14:editId="3A13EA72">
                <wp:simplePos x="0" y="0"/>
                <wp:positionH relativeFrom="margin">
                  <wp:posOffset>-39949</wp:posOffset>
                </wp:positionH>
                <wp:positionV relativeFrom="paragraph">
                  <wp:posOffset>586740</wp:posOffset>
                </wp:positionV>
                <wp:extent cx="5786755" cy="241300"/>
                <wp:effectExtent l="19050" t="19050" r="42545" b="25400"/>
                <wp:wrapNone/>
                <wp:docPr id="1025187800" name="Group 10251878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23109812" name="Straight Connector 13231098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01971743" name="Oval 15019717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C35D34" id="Group 1025187800" o:spid="_x0000_s1026" alt="&quot;&quot;" style="position:absolute;margin-left:-3.15pt;margin-top:46.2pt;width:455.65pt;height:19pt;flip:x;z-index:25167257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">
                <v:line id="Straight Connector 13231098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" strokecolor="#65276f [3044]" strokeweight="3pt">
                  <v:stroke endcap="round"/>
                </v:line>
                <v:oval id="Oval 15019717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" fillcolor="#faa320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8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702C2" w:rsidRPr="004849BD" w14:paraId="258F8B2D" w14:textId="77777777" w:rsidTr="00AD74AE">
        <w:trPr>
          <w:trHeight w:val="3175"/>
        </w:trPr>
        <w:tc>
          <w:tcPr>
            <w:tcW w:w="2551" w:type="dxa"/>
            <w:vAlign w:val="center"/>
          </w:tcPr>
          <w:p w14:paraId="23EF19DE" w14:textId="77777777" w:rsidR="00AA2B19" w:rsidRPr="004849BD" w:rsidRDefault="0011586D" w:rsidP="004849BD">
            <w:pPr>
              <w:pStyle w:val="Image"/>
              <w:spacing w:before="48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AEF395F" wp14:editId="2678E9EC">
                  <wp:extent cx="1483200" cy="1112400"/>
                  <wp:effectExtent l="0" t="0" r="3175" b="0"/>
                  <wp:docPr id="1161215869" name="Picture 25" descr="3 نفر د یک دفتر یک جای کار نن. یک نفر از کمپیوتر استفاده 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215869" name="Picture 25" descr="3 نفر د یک دفتر یک جای کار نن. یک نفر از کمپیوتر استفاده نه.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5" r="4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C030A4" w14:textId="77777777" w:rsidR="00AA2B19" w:rsidRPr="004849BD" w:rsidRDefault="0011586D" w:rsidP="004849BD">
            <w:pPr>
              <w:bidi/>
              <w:spacing w:before="48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مردمای زیادتر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کمک مونیم که قد ازمو کار کنن.</w:t>
            </w:r>
          </w:p>
          <w:p w14:paraId="3616D8FF" w14:textId="77777777" w:rsidR="00AA2B19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 شامل مردمای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قد معیوبیت موشه.</w:t>
            </w:r>
          </w:p>
        </w:tc>
      </w:tr>
      <w:tr w:rsidR="005702C2" w:rsidRPr="004849BD" w14:paraId="5FE37D48" w14:textId="77777777" w:rsidTr="00AD74AE">
        <w:trPr>
          <w:trHeight w:val="3175"/>
        </w:trPr>
        <w:tc>
          <w:tcPr>
            <w:tcW w:w="2551" w:type="dxa"/>
            <w:vAlign w:val="center"/>
          </w:tcPr>
          <w:p w14:paraId="0EDAFD57" w14:textId="77777777" w:rsidR="004630E7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1424" behindDoc="0" locked="0" layoutInCell="1" allowOverlap="1" wp14:anchorId="07B2D89B" wp14:editId="53FF73E4">
                      <wp:simplePos x="0" y="0"/>
                      <wp:positionH relativeFrom="column">
                        <wp:posOffset>294005</wp:posOffset>
                      </wp:positionH>
                      <wp:positionV relativeFrom="paragraph">
                        <wp:posOffset>363220</wp:posOffset>
                      </wp:positionV>
                      <wp:extent cx="892175" cy="306070"/>
                      <wp:effectExtent l="0" t="0" r="3175" b="0"/>
                      <wp:wrapNone/>
                      <wp:docPr id="152057739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60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B3A102E" w14:textId="77777777" w:rsidR="0011586D" w:rsidRPr="005F5E25" w:rsidRDefault="0011586D" w:rsidP="00B952F1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5F5E25">
                                    <w:rPr>
                                      <w:rFonts w:cs="Dubai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پلان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B2D89B" id="_x0000_s1037" type="#_x0000_t202" alt="&quot;&quot;" style="position:absolute;left:0;text-align:left;margin-left:23.15pt;margin-top:28.6pt;width:70.25pt;height:24.1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" filled="f" stroked="f">
                      <v:textbox inset="0,0,0,0">
                        <w:txbxContent>
                          <w:p w14:paraId="3B3A102E" w14:textId="77777777" w:rsidR="0011586D" w:rsidRPr="005F5E25" w:rsidRDefault="0011586D" w:rsidP="00B952F1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5F5E25">
                              <w:rPr>
                                <w:rFonts w:cs="Dubai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پلان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66ACD" w:rsidRPr="004849BD">
              <w:rPr>
                <w:rFonts w:cs="Dubai"/>
                <w:noProof/>
              </w:rPr>
              <w:drawing>
                <wp:inline distT="0" distB="0" distL="0" distR="0" wp14:anchorId="0A355717" wp14:editId="3B5AC7BA">
                  <wp:extent cx="1482725" cy="1482725"/>
                  <wp:effectExtent l="0" t="0" r="3175" b="3175"/>
                  <wp:docPr id="1585211570" name="Picture 17" descr="یک سند پلان نیشو میدیه که 2 کارمند CALD قد یکدیگه خو قول میدی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211570" name="Picture 17" descr="یک سند پلان نیشو میدیه که 2 کارمند CALD قد یکدیگه خو قول میدین.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235AABB" w14:textId="77777777" w:rsidR="004630E7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یک پلانی ره ایجاد مونیم که طریقه استخدام کیدون کارمندای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شریک کنیم.</w:t>
            </w:r>
          </w:p>
        </w:tc>
      </w:tr>
      <w:tr w:rsidR="005702C2" w:rsidRPr="004849BD" w14:paraId="4275081F" w14:textId="77777777" w:rsidTr="00AD74AE">
        <w:trPr>
          <w:trHeight w:val="3175"/>
        </w:trPr>
        <w:tc>
          <w:tcPr>
            <w:tcW w:w="2551" w:type="dxa"/>
            <w:vAlign w:val="center"/>
          </w:tcPr>
          <w:p w14:paraId="354A1996" w14:textId="77777777" w:rsidR="004630E7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4ACF128" wp14:editId="19AC430E">
                  <wp:extent cx="1482725" cy="1482725"/>
                  <wp:effectExtent l="0" t="0" r="3175" b="3175"/>
                  <wp:docPr id="929708321" name="Picture 26" descr="2 کارمند NDIS. یک شی معیوب استه و دیگه شی از مردمای CALD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708321" name="Picture 26" descr="2 کارمند NDIS. یک شی معیوب استه و دیگه شی از مردمای CALD استه.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6C46595" w14:textId="77777777" w:rsidR="004630E7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توسط ازیکه چند نفر از کارمندا </w:t>
            </w:r>
            <w:r w:rsidRPr="005F5E25">
              <w:rPr>
                <w:rFonts w:cs="FS Me Pro"/>
                <w:rtl/>
              </w:rPr>
              <w:t>NDIA</w:t>
            </w:r>
            <w:r w:rsidRPr="004849BD">
              <w:rPr>
                <w:rFonts w:cs="Dubai"/>
                <w:rtl/>
              </w:rPr>
              <w:t xml:space="preserve"> مو موارد زیر ره دیره چک نیم که ای اقدام تاثیر مونه یا نه.</w:t>
            </w:r>
          </w:p>
          <w:p w14:paraId="6779FA04" w14:textId="77777777" w:rsidR="004630E7" w:rsidRPr="004849BD" w:rsidRDefault="0011586D" w:rsidP="004849BD">
            <w:pPr>
              <w:pStyle w:val="ListParagraph"/>
              <w:numPr>
                <w:ilvl w:val="0"/>
                <w:numId w:val="49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معیوبیت دیرن</w:t>
            </w:r>
          </w:p>
          <w:p w14:paraId="4D795314" w14:textId="77777777" w:rsidR="004630E7" w:rsidRPr="004849BD" w:rsidRDefault="0011586D" w:rsidP="004849BD">
            <w:pPr>
              <w:pStyle w:val="ListParagraph"/>
              <w:numPr>
                <w:ilvl w:val="0"/>
                <w:numId w:val="49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از پیشینه های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استن.</w:t>
            </w:r>
          </w:p>
        </w:tc>
      </w:tr>
    </w:tbl>
    <w:p w14:paraId="1EC56FA5" w14:textId="77777777" w:rsidR="002535DE" w:rsidRPr="004849BD" w:rsidRDefault="0011586D" w:rsidP="004849BD">
      <w:pPr>
        <w:pStyle w:val="Heading3"/>
        <w:bidi/>
        <w:spacing w:before="360" w:after="120" w:line="240" w:lineRule="auto"/>
        <w:rPr>
          <w:rFonts w:cs="Dubai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00953A6B" wp14:editId="276BC2D6">
                <wp:simplePos x="0" y="0"/>
                <wp:positionH relativeFrom="margin">
                  <wp:posOffset>-38100</wp:posOffset>
                </wp:positionH>
                <wp:positionV relativeFrom="paragraph">
                  <wp:posOffset>280447</wp:posOffset>
                </wp:positionV>
                <wp:extent cx="5786755" cy="241300"/>
                <wp:effectExtent l="19050" t="19050" r="42545" b="25400"/>
                <wp:wrapNone/>
                <wp:docPr id="1556451812" name="Group 15564518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44669242" name="Straight Connector 164466924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8693004" name="Oval 138869300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78332D" id="Group 1556451812" o:spid="_x0000_s1026" alt="&quot;&quot;" style="position:absolute;margin-left:-3pt;margin-top:22.1pt;width:455.65pt;height:19pt;flip:x;z-index:25167462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">
                <v:line id="Straight Connector 164466924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" strokecolor="#65276f [3044]" strokeweight="3pt">
                  <v:stroke endcap="round"/>
                </v:line>
                <v:oval id="Oval 138869300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" fillcolor="#faa320" strokecolor="#6b2976" strokeweight="3pt"/>
                <w10:wrap anchorx="margin"/>
              </v:group>
            </w:pict>
          </mc:Fallback>
        </mc:AlternateContent>
      </w:r>
      <w:r w:rsidR="005C7C7B" w:rsidRPr="004849BD">
        <w:rPr>
          <w:rFonts w:cs="Dubai"/>
          <w:rtl/>
        </w:rPr>
        <w:t>اقدام 9</w:t>
      </w:r>
    </w:p>
    <w:tbl>
      <w:tblPr>
        <w:bidiVisual/>
        <w:tblW w:w="9214" w:type="dxa"/>
        <w:tblLayout w:type="fixed"/>
        <w:tblLook w:val="04A0" w:firstRow="1" w:lastRow="0" w:firstColumn="1" w:lastColumn="0" w:noHBand="0" w:noVBand="1"/>
      </w:tblPr>
      <w:tblGrid>
        <w:gridCol w:w="2570"/>
        <w:gridCol w:w="6576"/>
        <w:gridCol w:w="68"/>
      </w:tblGrid>
      <w:tr w:rsidR="005702C2" w:rsidRPr="004849BD" w14:paraId="52FE4639" w14:textId="77777777" w:rsidTr="00C177D3">
        <w:trPr>
          <w:gridAfter w:val="1"/>
          <w:wAfter w:w="68" w:type="dxa"/>
          <w:trHeight w:val="2464"/>
        </w:trPr>
        <w:tc>
          <w:tcPr>
            <w:tcW w:w="2570" w:type="dxa"/>
            <w:vAlign w:val="center"/>
          </w:tcPr>
          <w:p w14:paraId="1758D360" w14:textId="77777777" w:rsidR="005C7C7B" w:rsidRPr="004849BD" w:rsidRDefault="0011586D" w:rsidP="004849BD">
            <w:pPr>
              <w:pStyle w:val="Image"/>
              <w:spacing w:before="12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082F198" wp14:editId="5A7B06CB">
                  <wp:extent cx="1404000" cy="1404000"/>
                  <wp:effectExtent l="0" t="0" r="5715" b="5715"/>
                  <wp:docPr id="1396435589" name="Picture 27" descr="3 کارگر NDIS کدام کسی ره که یک نمایش ره ارائه مونه و یک نشان تیک به طرف بالا ره توغ مون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435589" name="Picture 27" descr="3 کارگر NDIS کدام کسی ره که یک نمایش ره ارائه مونه و یک نشان تیک به طرف بالا ره توغ مونن.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5B1D9D3" w14:textId="77777777" w:rsidR="005C7C7B" w:rsidRPr="004849BD" w:rsidRDefault="0011586D" w:rsidP="004849BD">
            <w:pPr>
              <w:bidi/>
              <w:spacing w:before="12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بلده ارائه آموزش زیادتر بلده کارمندا و همکاری خو قد دیگرو هم کار مونیم.</w:t>
            </w:r>
          </w:p>
        </w:tc>
      </w:tr>
      <w:tr w:rsidR="005702C2" w:rsidRPr="004849BD" w14:paraId="289ECB65" w14:textId="77777777" w:rsidTr="00C177D3">
        <w:trPr>
          <w:gridAfter w:val="1"/>
          <w:wAfter w:w="68" w:type="dxa"/>
          <w:trHeight w:val="2383"/>
        </w:trPr>
        <w:tc>
          <w:tcPr>
            <w:tcW w:w="2570" w:type="dxa"/>
            <w:vAlign w:val="center"/>
          </w:tcPr>
          <w:p w14:paraId="7FD8D8FC" w14:textId="77777777" w:rsidR="00B05691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CC08AE3" wp14:editId="419D0AF2">
                  <wp:extent cx="1404000" cy="1404000"/>
                  <wp:effectExtent l="0" t="0" r="5715" b="5715"/>
                  <wp:docPr id="130920807" name="Picture 28" descr="3 کارگر د پیش ساختمان یک دفت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20807" name="Picture 28" descr="3 کارگر د پیش ساختمان یک دفتر.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094B69" w14:textId="77777777" w:rsidR="00B05691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بلده اجرای ازی قد جامعه و نهادای دولتی کار مونیم.</w:t>
            </w:r>
          </w:p>
        </w:tc>
      </w:tr>
      <w:tr w:rsidR="005702C2" w:rsidRPr="004849BD" w14:paraId="6D382AA4" w14:textId="77777777" w:rsidTr="00C177D3">
        <w:trPr>
          <w:gridAfter w:val="1"/>
          <w:wAfter w:w="68" w:type="dxa"/>
          <w:trHeight w:val="1167"/>
        </w:trPr>
        <w:tc>
          <w:tcPr>
            <w:tcW w:w="2570" w:type="dxa"/>
            <w:vAlign w:val="center"/>
          </w:tcPr>
          <w:p w14:paraId="6EEDA9C5" w14:textId="77777777" w:rsidR="00162E9D" w:rsidRPr="004849BD" w:rsidRDefault="00162E9D" w:rsidP="004849BD">
            <w:pPr>
              <w:pStyle w:val="Image"/>
              <w:spacing w:before="12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2E96E0BB" w14:textId="77777777" w:rsidR="00162E9D" w:rsidRPr="004849BD" w:rsidRDefault="0011586D" w:rsidP="004849BD">
            <w:pPr>
              <w:bidi/>
              <w:spacing w:before="12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یقین خوره ثابت مونیم که ای آموزش کارمندا و شریکای موره کمک کنه تا بوفامن حمایتی ره ارائه کنن که:</w:t>
            </w:r>
          </w:p>
        </w:tc>
      </w:tr>
      <w:tr w:rsidR="005702C2" w:rsidRPr="004849BD" w14:paraId="203AD14A" w14:textId="77777777" w:rsidTr="00AD74AE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1EC8C513" w14:textId="77777777" w:rsidR="00090510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40B9AFA5" wp14:editId="2E941C97">
                  <wp:extent cx="1404000" cy="1404000"/>
                  <wp:effectExtent l="0" t="0" r="5715" b="5715"/>
                  <wp:docPr id="2107565756" name="Picture 29" descr="یک کارگر NDIS یک شرکت کننده ره کمک مونه ویک نشان ایمن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565756" name="Picture 29" descr="یک کارگر NDIS یک شرکت کننده ره کمک مونه ویک نشان ایمنی.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73D282C" w14:textId="77777777" w:rsidR="00090510" w:rsidRPr="004849BD" w:rsidRDefault="0011586D" w:rsidP="004849BD">
            <w:pPr>
              <w:pStyle w:val="ListParagraph"/>
              <w:numPr>
                <w:ilvl w:val="0"/>
                <w:numId w:val="51"/>
              </w:numPr>
              <w:bidi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بلده تمام فرهنگا ایمن باشه.</w:t>
            </w:r>
          </w:p>
        </w:tc>
      </w:tr>
      <w:tr w:rsidR="005702C2" w:rsidRPr="004849BD" w14:paraId="5F247706" w14:textId="77777777" w:rsidTr="00C177D3">
        <w:trPr>
          <w:gridAfter w:val="1"/>
          <w:wAfter w:w="68" w:type="dxa"/>
          <w:trHeight w:val="2405"/>
        </w:trPr>
        <w:tc>
          <w:tcPr>
            <w:tcW w:w="2570" w:type="dxa"/>
            <w:vAlign w:val="center"/>
          </w:tcPr>
          <w:p w14:paraId="0B7BCB4B" w14:textId="77777777" w:rsidR="00090510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319A9EC" wp14:editId="0A9866C7">
                  <wp:extent cx="1404000" cy="1404000"/>
                  <wp:effectExtent l="0" t="0" r="5715" b="5715"/>
                  <wp:docPr id="1433006026" name="Picture 30" descr="یک کارگر NDIS یک شرکت کننده ره کمک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006026" name="Picture 30" descr="یک کارگر NDIS یک شرکت کننده ره کمک مونه.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32B3B2" w14:textId="77777777" w:rsidR="00090510" w:rsidRPr="004849BD" w:rsidRDefault="0011586D" w:rsidP="004849BD">
            <w:pPr>
              <w:pStyle w:val="ListParagraph"/>
              <w:numPr>
                <w:ilvl w:val="0"/>
                <w:numId w:val="70"/>
              </w:numPr>
              <w:bidi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به کسایی که </w:t>
            </w:r>
            <w:r w:rsidRPr="004849BD">
              <w:rPr>
                <w:rStyle w:val="Strong"/>
                <w:rFonts w:cs="Dubai"/>
                <w:rtl/>
              </w:rPr>
              <w:t>صدمه روانی</w:t>
            </w:r>
            <w:r w:rsidRPr="004849BD">
              <w:rPr>
                <w:rFonts w:cs="Dubai"/>
                <w:rtl/>
              </w:rPr>
              <w:t xml:space="preserve"> ره تجربه کیدن کمک کنه.</w:t>
            </w:r>
          </w:p>
        </w:tc>
      </w:tr>
      <w:tr w:rsidR="005702C2" w:rsidRPr="004849BD" w14:paraId="60F5497F" w14:textId="77777777" w:rsidTr="00C177D3">
        <w:trPr>
          <w:gridAfter w:val="1"/>
          <w:wAfter w:w="68" w:type="dxa"/>
          <w:trHeight w:val="3174"/>
        </w:trPr>
        <w:tc>
          <w:tcPr>
            <w:tcW w:w="2570" w:type="dxa"/>
            <w:vAlign w:val="center"/>
          </w:tcPr>
          <w:p w14:paraId="14F70656" w14:textId="77777777" w:rsidR="00162E9D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13ABA1EF" wp14:editId="3A701CCA">
                  <wp:extent cx="1404000" cy="1404000"/>
                  <wp:effectExtent l="0" t="0" r="5715" b="5715"/>
                  <wp:docPr id="1281407868" name="Picture 31" descr="یک نفر ناراحت مالوم موشه. د بله سر شی یک حباب فکری استه که اوناره د حال گریه کیدو نیشو میدیه و د پالوی شیی یک نشان مشکل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407868" name="Picture 31" descr="یک نفر ناراحت مالوم موشه. د بله سر شی یک حباب فکری استه که اوناره د حال گریه کیدو نیشو میدیه و د پالوی شیی یک نشان مشکل استه.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BACCF5" w14:textId="77777777" w:rsidR="00162E9D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صدمه روانی طریقه احساس شیم د باره کدام چیز بد که بلده شیم اتفاق افتاده استه. </w:t>
            </w:r>
          </w:p>
          <w:p w14:paraId="1055CA4B" w14:textId="77777777" w:rsidR="00162E9D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بلده مثال، شاید احساس ترس یا پریشانی کنید.</w:t>
            </w:r>
          </w:p>
          <w:p w14:paraId="463E5951" w14:textId="77777777" w:rsidR="00162E9D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صدمه روانی می تینه بله مردم به طریقای مختلف تاثیر کنه.</w:t>
            </w:r>
          </w:p>
        </w:tc>
      </w:tr>
      <w:tr w:rsidR="005702C2" w:rsidRPr="004849BD" w14:paraId="5F684F34" w14:textId="77777777" w:rsidTr="00AD74AE">
        <w:tc>
          <w:tcPr>
            <w:tcW w:w="2570" w:type="dxa"/>
            <w:vAlign w:val="center"/>
          </w:tcPr>
          <w:p w14:paraId="3D117B82" w14:textId="77777777" w:rsidR="00162E9D" w:rsidRPr="004849BD" w:rsidRDefault="00162E9D" w:rsidP="004849BD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644" w:type="dxa"/>
            <w:gridSpan w:val="2"/>
            <w:vAlign w:val="center"/>
          </w:tcPr>
          <w:p w14:paraId="62BBF30E" w14:textId="77777777" w:rsidR="00162E9D" w:rsidRPr="004849BD" w:rsidRDefault="0011586D" w:rsidP="004849BD">
            <w:pPr>
              <w:bidi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توغ مونیم که ای اقدام تاثیر مونه یا نه توسط ازیکه چند نفر از:</w:t>
            </w:r>
          </w:p>
        </w:tc>
      </w:tr>
      <w:tr w:rsidR="005702C2" w:rsidRPr="004849BD" w14:paraId="23777ED1" w14:textId="77777777" w:rsidTr="00AD74AE">
        <w:trPr>
          <w:gridAfter w:val="1"/>
          <w:wAfter w:w="68" w:type="dxa"/>
          <w:trHeight w:val="2551"/>
        </w:trPr>
        <w:tc>
          <w:tcPr>
            <w:tcW w:w="2570" w:type="dxa"/>
            <w:vAlign w:val="center"/>
          </w:tcPr>
          <w:p w14:paraId="3FB3660B" w14:textId="77777777" w:rsidR="00A00FF0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7A0D4D34" wp14:editId="6B57C7E9">
                  <wp:extent cx="1494790" cy="1494790"/>
                  <wp:effectExtent l="0" t="0" r="0" b="0"/>
                  <wp:docPr id="857536596" name="Picture 32" descr="3 کارگر NDIS کدام کسی ر که یک نمایش ره ارائه مونه و یک نشان تیک ره توغ مون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536596" name="Picture 32" descr="3 کارگر NDIS کدام کسی ر که یک نمایش ره ارائه مونه و یک نشان تیک ره توغ مونن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05E79E7" w14:textId="77777777" w:rsidR="00A00FF0" w:rsidRPr="004849BD" w:rsidRDefault="0011586D" w:rsidP="004849BD">
            <w:pPr>
              <w:pStyle w:val="ListParagraph"/>
              <w:numPr>
                <w:ilvl w:val="0"/>
                <w:numId w:val="52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کارمندا و شریکا آموزش ره تکمیل مونن</w:t>
            </w:r>
          </w:p>
        </w:tc>
      </w:tr>
      <w:tr w:rsidR="005702C2" w:rsidRPr="004849BD" w14:paraId="2B376C42" w14:textId="77777777" w:rsidTr="00AD74AE">
        <w:trPr>
          <w:gridAfter w:val="1"/>
          <w:wAfter w:w="68" w:type="dxa"/>
          <w:trHeight w:val="2551"/>
        </w:trPr>
        <w:tc>
          <w:tcPr>
            <w:tcW w:w="2570" w:type="dxa"/>
            <w:vAlign w:val="center"/>
          </w:tcPr>
          <w:p w14:paraId="3A48E0FB" w14:textId="77777777" w:rsidR="00A00FF0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19D37F2" wp14:editId="277813F6">
                  <wp:extent cx="1494790" cy="1494790"/>
                  <wp:effectExtent l="0" t="0" r="0" b="0"/>
                  <wp:docPr id="2134738556" name="Picture 18" descr="یک کارگر NDIS یک شرکت کننده ره د زیر یک انگشت ایرکه بالا گرفته و یک حباب گفتاری کمک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738556" name="Picture 18" descr="یک کارگر NDIS یک شرکت کننده ره د زیر یک انگشت ایرکه بالا گرفته و یک حباب گفتاری کمک مونه.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8EBDAD9" w14:textId="77777777" w:rsidR="00A00FF0" w:rsidRPr="004849BD" w:rsidRDefault="0011586D" w:rsidP="004849BD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تجربه خوب ره قد کارمندا و شریکای ازمو شریک مونن.</w:t>
            </w:r>
          </w:p>
        </w:tc>
      </w:tr>
    </w:tbl>
    <w:p w14:paraId="0840E703" w14:textId="77777777" w:rsidR="005C7C7B" w:rsidRPr="004849BD" w:rsidRDefault="0011586D" w:rsidP="004849BD">
      <w:pPr>
        <w:pStyle w:val="Heading3"/>
        <w:bidi/>
        <w:spacing w:before="720" w:after="120" w:line="240" w:lineRule="auto"/>
        <w:rPr>
          <w:rFonts w:cs="Dubai"/>
        </w:rPr>
      </w:pPr>
      <w:r w:rsidRPr="004849BD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44A27E10" wp14:editId="23C08157">
                <wp:simplePos x="0" y="0"/>
                <wp:positionH relativeFrom="margin">
                  <wp:posOffset>-53284</wp:posOffset>
                </wp:positionH>
                <wp:positionV relativeFrom="paragraph">
                  <wp:posOffset>746125</wp:posOffset>
                </wp:positionV>
                <wp:extent cx="5786755" cy="241300"/>
                <wp:effectExtent l="19050" t="19050" r="42545" b="25400"/>
                <wp:wrapNone/>
                <wp:docPr id="1282799397" name="Group 12827993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6034955" name="Straight Connector 16603495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4853209" name="Oval 454853209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468E29" id="Group 1282799397" o:spid="_x0000_s1026" alt="&quot;&quot;" style="position:absolute;margin-left:-4.2pt;margin-top:58.75pt;width:455.65pt;height:19pt;flip:x;z-index:25167667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">
                <v:line id="Straight Connector 16603495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" strokecolor="#65276f [3044]" strokeweight="3pt">
                  <v:stroke endcap="round"/>
                </v:line>
                <v:oval id="Oval 454853209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" fillcolor="#faa320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10</w:t>
      </w:r>
    </w:p>
    <w:tbl>
      <w:tblPr>
        <w:bidiVisual/>
        <w:tblW w:w="9146" w:type="dxa"/>
        <w:tblLayout w:type="fixed"/>
        <w:tblLook w:val="04A0" w:firstRow="1" w:lastRow="0" w:firstColumn="1" w:lastColumn="0" w:noHBand="0" w:noVBand="1"/>
      </w:tblPr>
      <w:tblGrid>
        <w:gridCol w:w="2570"/>
        <w:gridCol w:w="6576"/>
      </w:tblGrid>
      <w:tr w:rsidR="005702C2" w:rsidRPr="004849BD" w14:paraId="3CD02FB6" w14:textId="77777777" w:rsidTr="00AD74AE">
        <w:trPr>
          <w:trHeight w:val="3175"/>
        </w:trPr>
        <w:tc>
          <w:tcPr>
            <w:tcW w:w="2570" w:type="dxa"/>
            <w:vAlign w:val="center"/>
          </w:tcPr>
          <w:p w14:paraId="3CEB190F" w14:textId="77777777" w:rsidR="005C7C7B" w:rsidRPr="004849BD" w:rsidRDefault="0011586D" w:rsidP="004849BD">
            <w:pPr>
              <w:pStyle w:val="Image"/>
              <w:spacing w:before="48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EDB7265" wp14:editId="13C053A7">
                  <wp:extent cx="1483200" cy="1112400"/>
                  <wp:effectExtent l="0" t="0" r="3175" b="0"/>
                  <wp:docPr id="584103591" name="Picture 33" descr="یک کسی بلده یک اتاق پر از نفر نمایش ارائه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103591" name="Picture 33" descr="یک کسی بلده یک اتاق پر از نفر نمایش ارائه مونه.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65" t="14685" r="186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22D2C6B" w14:textId="77777777" w:rsidR="001510A2" w:rsidRPr="004849BD" w:rsidRDefault="0011586D" w:rsidP="004849BD">
            <w:pPr>
              <w:bidi/>
              <w:spacing w:before="48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کارمندا و شریکای خوره آموزش می دیم که چی رقم حمایتای زبانی ره استفاده کنن.</w:t>
            </w:r>
          </w:p>
          <w:p w14:paraId="3A0DC1CA" w14:textId="77777777" w:rsidR="005C7C7B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 شامل </w:t>
            </w:r>
            <w:r w:rsidRPr="004849BD">
              <w:rPr>
                <w:rStyle w:val="Strong"/>
                <w:rFonts w:cs="Dubai"/>
                <w:rtl/>
              </w:rPr>
              <w:t xml:space="preserve">ترجمانا </w:t>
            </w:r>
            <w:r w:rsidRPr="004849BD">
              <w:rPr>
                <w:rFonts w:cs="Dubai"/>
                <w:rtl/>
              </w:rPr>
              <w:t xml:space="preserve">هم موشه. </w:t>
            </w:r>
          </w:p>
        </w:tc>
      </w:tr>
      <w:tr w:rsidR="005702C2" w:rsidRPr="004849BD" w14:paraId="267149E9" w14:textId="77777777" w:rsidTr="00AD74AE">
        <w:trPr>
          <w:trHeight w:val="3175"/>
        </w:trPr>
        <w:tc>
          <w:tcPr>
            <w:tcW w:w="2570" w:type="dxa"/>
            <w:vAlign w:val="center"/>
          </w:tcPr>
          <w:p w14:paraId="19C31DFB" w14:textId="77777777" w:rsidR="005C7C7B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455E1AB" wp14:editId="7DBF3934">
                  <wp:extent cx="1482725" cy="1482725"/>
                  <wp:effectExtent l="0" t="0" r="3175" b="3175"/>
                  <wp:docPr id="574560481" name="Picture 4" descr="یک ترجمان که دحال گفتگو قد 2 نفر دیگه استه. د بله سر ازوا یک حباب گفتاری استه که یک زیبون بغیر از انگلیسی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یک ترجمان که دحال گفتگو قد 2 نفر دیگه استه. د بله سر ازوا یک حباب گفتاری استه که یک زیبون بغیر از انگلیسی ره نیشو میدیه.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61D6E2" w14:textId="77777777" w:rsidR="005E2F07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یک ترجمان کسی استه که:</w:t>
            </w:r>
          </w:p>
          <w:p w14:paraId="5D7D9EDA" w14:textId="77777777" w:rsidR="005E2F07" w:rsidRPr="004849BD" w:rsidRDefault="0011586D" w:rsidP="004849BD">
            <w:pPr>
              <w:pStyle w:val="ListParagraph"/>
              <w:numPr>
                <w:ilvl w:val="0"/>
                <w:numId w:val="53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د زیبون خود شیم توره موگیه</w:t>
            </w:r>
          </w:p>
          <w:p w14:paraId="3743E9B0" w14:textId="77777777" w:rsidR="005E2F07" w:rsidRPr="004849BD" w:rsidRDefault="0011586D" w:rsidP="004849BD">
            <w:pPr>
              <w:pStyle w:val="ListParagraph"/>
              <w:numPr>
                <w:ilvl w:val="0"/>
                <w:numId w:val="53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شیموره کمک نه قد دیگرو توره بوگید</w:t>
            </w:r>
          </w:p>
          <w:p w14:paraId="4368CC45" w14:textId="77777777" w:rsidR="005C7C7B" w:rsidRPr="004849BD" w:rsidRDefault="0011586D" w:rsidP="004849BD">
            <w:pPr>
              <w:pStyle w:val="ListParagraph"/>
              <w:numPr>
                <w:ilvl w:val="0"/>
                <w:numId w:val="53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شیموره کمک مونه که توره اگو کس ره بوفامید.</w:t>
            </w:r>
          </w:p>
        </w:tc>
      </w:tr>
    </w:tbl>
    <w:p w14:paraId="632D3720" w14:textId="77777777" w:rsidR="00812D10" w:rsidRPr="004849BD" w:rsidRDefault="0011586D" w:rsidP="004849BD">
      <w:pPr>
        <w:spacing w:line="240" w:lineRule="auto"/>
        <w:rPr>
          <w:rFonts w:cs="Dubai"/>
        </w:rPr>
      </w:pPr>
      <w:r w:rsidRPr="004849BD">
        <w:rPr>
          <w:rFonts w:cs="Dubai"/>
        </w:rPr>
        <w:br w:type="page"/>
      </w:r>
    </w:p>
    <w:tbl>
      <w:tblPr>
        <w:bidiVisual/>
        <w:tblW w:w="9356" w:type="dxa"/>
        <w:tblLayout w:type="fixed"/>
        <w:tblLook w:val="04A0" w:firstRow="1" w:lastRow="0" w:firstColumn="1" w:lastColumn="0" w:noHBand="0" w:noVBand="1"/>
      </w:tblPr>
      <w:tblGrid>
        <w:gridCol w:w="2570"/>
        <w:gridCol w:w="6633"/>
        <w:gridCol w:w="153"/>
      </w:tblGrid>
      <w:tr w:rsidR="005702C2" w:rsidRPr="004849BD" w14:paraId="60A3C958" w14:textId="77777777" w:rsidTr="00AD74AE">
        <w:tc>
          <w:tcPr>
            <w:tcW w:w="2570" w:type="dxa"/>
            <w:vAlign w:val="center"/>
          </w:tcPr>
          <w:p w14:paraId="58A8AB67" w14:textId="77777777" w:rsidR="001510A2" w:rsidRPr="004849BD" w:rsidRDefault="001510A2" w:rsidP="004849BD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786" w:type="dxa"/>
            <w:gridSpan w:val="2"/>
            <w:vAlign w:val="center"/>
          </w:tcPr>
          <w:p w14:paraId="59C47405" w14:textId="77777777" w:rsidR="001510A2" w:rsidRPr="004849BD" w:rsidRDefault="0011586D" w:rsidP="004849BD">
            <w:pPr>
              <w:bidi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ای اطمینان میدیه که کارمندا و شریکای مو:</w:t>
            </w:r>
          </w:p>
        </w:tc>
      </w:tr>
      <w:tr w:rsidR="005702C2" w:rsidRPr="004849BD" w14:paraId="59840F83" w14:textId="77777777" w:rsidTr="00AD74AE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06701388" w14:textId="77777777" w:rsidR="00791380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C028929" wp14:editId="7854BABD">
                  <wp:extent cx="1494790" cy="1494790"/>
                  <wp:effectExtent l="0" t="0" r="0" b="0"/>
                  <wp:docPr id="1273279781" name="Picture 1273279781" descr="2 نفر یکجای طرف یک سند توغ مونن. د بله سر ازوا یک گروپی از حباب گفتار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279781" name="Picture 1273279781" descr="2 نفر یکجای طرف یک سند توغ مونن. د بله سر ازوا یک گروپی از حباب گفتاری استه.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14AA04BA" w14:textId="77777777" w:rsidR="00791380" w:rsidRPr="004849BD" w:rsidRDefault="0011586D" w:rsidP="004849BD">
            <w:pPr>
              <w:pStyle w:val="ListParagraph"/>
              <w:numPr>
                <w:ilvl w:val="0"/>
                <w:numId w:val="54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بوفامن که چی رقم حمایتای زبانی ره پیدا کیده و استفاده کنن</w:t>
            </w:r>
          </w:p>
        </w:tc>
      </w:tr>
      <w:tr w:rsidR="005702C2" w:rsidRPr="004849BD" w14:paraId="0ED625C0" w14:textId="77777777" w:rsidTr="00AD74AE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3A53FA6B" w14:textId="77777777" w:rsidR="00791380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58CE47C" wp14:editId="692664C0">
                  <wp:extent cx="1483200" cy="1112400"/>
                  <wp:effectExtent l="0" t="0" r="3175" b="0"/>
                  <wp:docPr id="159055751" name="Picture 20" descr="یک نفر د حال گفتگو قد یک ترجما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55751" name="Picture 20" descr="یک نفر د حال گفتگو قد یک ترجمان.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9" r="2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2BAAEF1" w14:textId="77777777" w:rsidR="00791380" w:rsidRPr="004849BD" w:rsidRDefault="0011586D" w:rsidP="004849BD">
            <w:pPr>
              <w:pStyle w:val="ListParagraph"/>
              <w:numPr>
                <w:ilvl w:val="0"/>
                <w:numId w:val="54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قد ترجمانا خوبتر ارتباط برقرار کنن.</w:t>
            </w:r>
          </w:p>
        </w:tc>
      </w:tr>
      <w:tr w:rsidR="005702C2" w:rsidRPr="004849BD" w14:paraId="3CD649DF" w14:textId="77777777" w:rsidTr="00AD74AE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4872F431" w14:textId="77777777" w:rsidR="001510A2" w:rsidRPr="004849BD" w:rsidRDefault="001510A2" w:rsidP="004849BD">
            <w:pPr>
              <w:pStyle w:val="Image"/>
              <w:spacing w:before="840" w:after="0" w:line="240" w:lineRule="auto"/>
              <w:rPr>
                <w:rFonts w:cs="Dubai"/>
              </w:rPr>
            </w:pPr>
          </w:p>
        </w:tc>
        <w:tc>
          <w:tcPr>
            <w:tcW w:w="6633" w:type="dxa"/>
            <w:vAlign w:val="center"/>
          </w:tcPr>
          <w:p w14:paraId="7D0ED38A" w14:textId="77777777" w:rsidR="001510A2" w:rsidRPr="004849BD" w:rsidRDefault="0011586D" w:rsidP="004849BD">
            <w:pPr>
              <w:bidi/>
              <w:spacing w:before="84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توسط پیگیری سوابق زیر چک مونیم که ای اقدام تاثیر مونه یا نه:</w:t>
            </w:r>
          </w:p>
        </w:tc>
      </w:tr>
      <w:tr w:rsidR="005702C2" w:rsidRPr="004849BD" w14:paraId="3ADAFB0A" w14:textId="77777777" w:rsidTr="00AD74AE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03DCC9DB" w14:textId="77777777" w:rsidR="00A00FF0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0F415B0" wp14:editId="2EF09EAF">
                  <wp:extent cx="1494790" cy="1494790"/>
                  <wp:effectExtent l="0" t="0" r="0" b="0"/>
                  <wp:docPr id="622357037" name="Picture 34" descr="3 کارگر NDIS کدام کسی ر که یک نمایش ره ارائه مونه و یک نشان تیک ره توغ مون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357037" name="Picture 34" descr="3 کارگر NDIS کدام کسی ر که یک نمایش ره ارائه مونه و یک نشان تیک ره توغ مونن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83881DE" w14:textId="77777777" w:rsidR="00A00FF0" w:rsidRPr="004849BD" w:rsidRDefault="0011586D" w:rsidP="004849BD">
            <w:pPr>
              <w:pStyle w:val="ListParagraph"/>
              <w:numPr>
                <w:ilvl w:val="0"/>
                <w:numId w:val="55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کارمندا و شریکا آموزش ره تکمیل مونن</w:t>
            </w:r>
          </w:p>
        </w:tc>
      </w:tr>
      <w:tr w:rsidR="005702C2" w:rsidRPr="004849BD" w14:paraId="212AEBE7" w14:textId="77777777" w:rsidTr="00AD74AE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7DDD7CDB" w14:textId="77777777" w:rsidR="00A00FF0" w:rsidRPr="004849BD" w:rsidRDefault="0011586D" w:rsidP="004849BD">
            <w:pPr>
              <w:pStyle w:val="Image"/>
              <w:spacing w:before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0047DAF" wp14:editId="27568D50">
                  <wp:extent cx="1494790" cy="1494790"/>
                  <wp:effectExtent l="0" t="0" r="0" b="0"/>
                  <wp:docPr id="1363517323" name="Picture 21" descr="2 نفر د حال گفتگو قد یک ترجمان. د بله سر ازوا یک حباب گفتاری استه که یک زیبون بغیر از انگلیسی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517323" name="Picture 21" descr="2 نفر د حال گفتگو قد یک ترجمان. د بله سر ازوا یک حباب گفتاری استه که یک زیبون بغیر از انگلیسی ره نیشو میدیه.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350BCFAD" w14:textId="77777777" w:rsidR="00A00FF0" w:rsidRPr="004849BD" w:rsidRDefault="0011586D" w:rsidP="004849BD">
            <w:pPr>
              <w:pStyle w:val="ListParagraph"/>
              <w:numPr>
                <w:ilvl w:val="0"/>
                <w:numId w:val="70"/>
              </w:numPr>
              <w:bidi/>
              <w:spacing w:before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از خدمات ترجمانی استفاده مونن.</w:t>
            </w:r>
          </w:p>
        </w:tc>
      </w:tr>
    </w:tbl>
    <w:p w14:paraId="06A8BE69" w14:textId="77777777" w:rsidR="007916A8" w:rsidRPr="004849BD" w:rsidRDefault="0011586D" w:rsidP="004849BD">
      <w:pPr>
        <w:spacing w:before="0" w:after="0" w:line="240" w:lineRule="auto"/>
        <w:rPr>
          <w:rFonts w:cs="Dubai"/>
          <w:b/>
          <w:bCs/>
          <w:sz w:val="32"/>
          <w:szCs w:val="26"/>
        </w:rPr>
      </w:pPr>
      <w:r w:rsidRPr="004849BD">
        <w:rPr>
          <w:rFonts w:cs="Dubai"/>
        </w:rPr>
        <w:br w:type="page"/>
      </w:r>
    </w:p>
    <w:p w14:paraId="129D6C2F" w14:textId="77777777" w:rsidR="002535DE" w:rsidRPr="004849BD" w:rsidRDefault="0011586D" w:rsidP="004849BD">
      <w:pPr>
        <w:pStyle w:val="Heading3"/>
        <w:bidi/>
        <w:spacing w:before="360" w:after="120" w:line="240" w:lineRule="auto"/>
        <w:rPr>
          <w:rFonts w:cs="Dubai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3E77F30E" wp14:editId="6F4D24ED">
                <wp:simplePos x="0" y="0"/>
                <wp:positionH relativeFrom="margin">
                  <wp:posOffset>-34869</wp:posOffset>
                </wp:positionH>
                <wp:positionV relativeFrom="paragraph">
                  <wp:posOffset>286385</wp:posOffset>
                </wp:positionV>
                <wp:extent cx="5786755" cy="241300"/>
                <wp:effectExtent l="19050" t="19050" r="42545" b="25400"/>
                <wp:wrapNone/>
                <wp:docPr id="122880252" name="Group 1228802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832499403" name="Straight Connector 832499403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542194" name="Oval 8354219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CD492B" id="Group 122880252" o:spid="_x0000_s1026" alt="&quot;&quot;" style="position:absolute;margin-left:-2.75pt;margin-top:22.55pt;width:455.65pt;height:19pt;flip:x;z-index:25167872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">
                <v:line id="Straight Connector 832499403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" strokecolor="#65276f [3044]" strokeweight="3pt">
                  <v:stroke endcap="round"/>
                </v:line>
                <v:oval id="Oval 8354219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" fillcolor="#faa320" strokecolor="#6b2976" strokeweight="3pt"/>
                <w10:wrap anchorx="margin"/>
              </v:group>
            </w:pict>
          </mc:Fallback>
        </mc:AlternateContent>
      </w:r>
      <w:r w:rsidR="005C7C7B" w:rsidRPr="004849BD">
        <w:rPr>
          <w:rFonts w:cs="Dubai"/>
          <w:rtl/>
        </w:rPr>
        <w:t>اقدام 11</w:t>
      </w:r>
    </w:p>
    <w:tbl>
      <w:tblPr>
        <w:bidiVisual/>
        <w:tblW w:w="9088" w:type="dxa"/>
        <w:tblLayout w:type="fixed"/>
        <w:tblLook w:val="04A0" w:firstRow="1" w:lastRow="0" w:firstColumn="1" w:lastColumn="0" w:noHBand="0" w:noVBand="1"/>
      </w:tblPr>
      <w:tblGrid>
        <w:gridCol w:w="2512"/>
        <w:gridCol w:w="6576"/>
      </w:tblGrid>
      <w:tr w:rsidR="005702C2" w:rsidRPr="004849BD" w14:paraId="7DA24627" w14:textId="77777777" w:rsidTr="00AD74AE">
        <w:tc>
          <w:tcPr>
            <w:tcW w:w="2512" w:type="dxa"/>
            <w:vAlign w:val="center"/>
          </w:tcPr>
          <w:p w14:paraId="3C4BF6BB" w14:textId="77777777" w:rsidR="00C55355" w:rsidRPr="004849BD" w:rsidRDefault="00C55355" w:rsidP="004849BD">
            <w:pPr>
              <w:pStyle w:val="Image"/>
              <w:spacing w:before="48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49452B7D" w14:textId="6341AA9C" w:rsidR="00C55355" w:rsidRPr="004849BD" w:rsidRDefault="0011586D" w:rsidP="004849BD">
            <w:pPr>
              <w:bidi/>
              <w:spacing w:before="48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یک پلانی جور مونیم تا </w:t>
            </w:r>
            <w:r w:rsidRPr="005F5E25">
              <w:rPr>
                <w:rFonts w:cs="FS Me Pro"/>
                <w:rtl/>
              </w:rPr>
              <w:t>NDIA</w:t>
            </w:r>
            <w:r w:rsidRPr="004849BD">
              <w:rPr>
                <w:rFonts w:cs="Dubai"/>
                <w:rtl/>
              </w:rPr>
              <w:t xml:space="preserve"> ره یک جای کاری جور</w:t>
            </w:r>
            <w:r w:rsidR="00C177D3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کنیم که:</w:t>
            </w:r>
          </w:p>
        </w:tc>
      </w:tr>
      <w:tr w:rsidR="005702C2" w:rsidRPr="004849BD" w14:paraId="282C012F" w14:textId="77777777" w:rsidTr="00AD74AE">
        <w:tc>
          <w:tcPr>
            <w:tcW w:w="2512" w:type="dxa"/>
            <w:vAlign w:val="center"/>
          </w:tcPr>
          <w:p w14:paraId="556A4E03" w14:textId="77777777" w:rsidR="00F40DE8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E4A5458" wp14:editId="5492650C">
                  <wp:extent cx="1457960" cy="1457960"/>
                  <wp:effectExtent l="0" t="0" r="8890" b="8890"/>
                  <wp:docPr id="771269802" name="Picture 35" descr="یک نفر دست خو بال گرفته و د پالوی شی یک نشان ایمن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269802" name="Picture 35" descr="یک نفر دست خو بال گرفته و د پالوی شی یک نشان ایمنی استه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A3FAF11" w14:textId="77777777" w:rsidR="00F40DE8" w:rsidRPr="004849BD" w:rsidRDefault="0011586D" w:rsidP="004849BD">
            <w:pPr>
              <w:pStyle w:val="ListParagraph"/>
              <w:numPr>
                <w:ilvl w:val="0"/>
                <w:numId w:val="59"/>
              </w:numPr>
              <w:bidi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بلده تمام فرهنگا ایمن باشه</w:t>
            </w:r>
          </w:p>
        </w:tc>
      </w:tr>
      <w:tr w:rsidR="005702C2" w:rsidRPr="004849BD" w14:paraId="4F5E5EC7" w14:textId="77777777" w:rsidTr="00AD74AE">
        <w:tc>
          <w:tcPr>
            <w:tcW w:w="2512" w:type="dxa"/>
            <w:vAlign w:val="center"/>
          </w:tcPr>
          <w:p w14:paraId="3B363207" w14:textId="77777777" w:rsidR="00F40DE8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F3B563A" wp14:editId="7267B2E1">
                  <wp:extent cx="1457960" cy="1457960"/>
                  <wp:effectExtent l="0" t="0" r="8890" b="8890"/>
                  <wp:docPr id="1115363148" name="Picture 36" descr="یک نشان شرکت کننده قد یک نشان تیر د گرد ش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363148" name="Picture 36" descr="یک نشان شرکت کننده قد یک نشان تیر د گرد شی.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2A1B19" w14:textId="77777777" w:rsidR="00F40DE8" w:rsidRPr="004849BD" w:rsidRDefault="0011586D" w:rsidP="004849BD">
            <w:pPr>
              <w:pStyle w:val="ListParagraph"/>
              <w:numPr>
                <w:ilvl w:val="0"/>
                <w:numId w:val="70"/>
              </w:numPr>
              <w:bidi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همه شمول باشه.</w:t>
            </w:r>
          </w:p>
        </w:tc>
      </w:tr>
      <w:tr w:rsidR="005702C2" w:rsidRPr="004849BD" w14:paraId="2808E1AB" w14:textId="77777777" w:rsidTr="00AD74AE">
        <w:tc>
          <w:tcPr>
            <w:tcW w:w="2512" w:type="dxa"/>
            <w:vAlign w:val="center"/>
          </w:tcPr>
          <w:p w14:paraId="7266EA2E" w14:textId="77777777" w:rsidR="00133B1A" w:rsidRPr="004849BD" w:rsidRDefault="0011586D" w:rsidP="004849BD">
            <w:pPr>
              <w:pStyle w:val="Image"/>
              <w:spacing w:before="60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F464A57" wp14:editId="169EB4F7">
                  <wp:extent cx="1440000" cy="1080000"/>
                  <wp:effectExtent l="0" t="0" r="8255" b="6350"/>
                  <wp:docPr id="187161356" name="Picture 23" descr="2 نفر یکجای از کمپیوتر استفاده ن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61356" name="Picture 23" descr="2 نفر یکجای از کمپیوتر استفاده نن.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6" w:type="dxa"/>
            <w:vAlign w:val="center"/>
          </w:tcPr>
          <w:p w14:paraId="7132EA82" w14:textId="77777777" w:rsidR="00133B1A" w:rsidRPr="004849BD" w:rsidRDefault="0011586D" w:rsidP="004849BD">
            <w:pPr>
              <w:bidi/>
              <w:spacing w:before="60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توغ مونیم که ای اقدام تاثیر مونه یا نه توسط ازیکه چند نفر از نفرای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>:</w:t>
            </w:r>
          </w:p>
          <w:p w14:paraId="495B6A8C" w14:textId="77777777" w:rsidR="00133B1A" w:rsidRPr="004849BD" w:rsidRDefault="0011586D" w:rsidP="004849BD">
            <w:pPr>
              <w:pStyle w:val="ListParagraph"/>
              <w:numPr>
                <w:ilvl w:val="0"/>
                <w:numId w:val="58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کار خوره قد ازمو ادامه میدین</w:t>
            </w:r>
          </w:p>
          <w:p w14:paraId="5313574C" w14:textId="77777777" w:rsidR="00133B1A" w:rsidRPr="004849BD" w:rsidRDefault="0011586D" w:rsidP="004849BD">
            <w:pPr>
              <w:pStyle w:val="Image"/>
              <w:numPr>
                <w:ilvl w:val="0"/>
                <w:numId w:val="58"/>
              </w:numPr>
              <w:bidi/>
              <w:spacing w:line="240" w:lineRule="auto"/>
              <w:jc w:val="left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توانایی رشد </w:t>
            </w:r>
            <w:r w:rsidRPr="004849BD">
              <w:rPr>
                <w:rStyle w:val="Strong"/>
                <w:rFonts w:cs="Dubai"/>
                <w:rtl/>
              </w:rPr>
              <w:t xml:space="preserve">حرفه </w:t>
            </w:r>
            <w:r w:rsidRPr="004849BD">
              <w:rPr>
                <w:rFonts w:cs="Dubai"/>
                <w:rtl/>
              </w:rPr>
              <w:t>خوره دیرن.</w:t>
            </w:r>
          </w:p>
        </w:tc>
      </w:tr>
      <w:tr w:rsidR="005702C2" w:rsidRPr="004849BD" w14:paraId="67E6D6C9" w14:textId="77777777" w:rsidTr="00AD74AE">
        <w:tc>
          <w:tcPr>
            <w:tcW w:w="2512" w:type="dxa"/>
            <w:vAlign w:val="center"/>
          </w:tcPr>
          <w:p w14:paraId="77C6158A" w14:textId="77777777" w:rsidR="00133B1A" w:rsidRPr="004849BD" w:rsidRDefault="0011586D" w:rsidP="004849BD">
            <w:pPr>
              <w:pStyle w:val="Image"/>
              <w:spacing w:before="36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1911489" wp14:editId="15CDBD70">
                  <wp:extent cx="1457960" cy="1457960"/>
                  <wp:effectExtent l="0" t="0" r="8890" b="8890"/>
                  <wp:docPr id="1428946129" name="Picture 37" descr="یک نفر کالای کار پوشیده قد یک تیر که به طرف امزی نفر که کالای آشپزی پوشیده اشاره 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946129" name="Picture 37" descr="یک نفر کالای کار پوشیده قد یک تیر که به طرف امزی نفر که کالای آشپزی پوشیده اشاره نه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6" w:type="dxa"/>
            <w:vAlign w:val="center"/>
          </w:tcPr>
          <w:p w14:paraId="053546B9" w14:textId="77777777" w:rsidR="00133B1A" w:rsidRPr="004849BD" w:rsidRDefault="0011586D" w:rsidP="004849BD">
            <w:pPr>
              <w:bidi/>
              <w:spacing w:before="36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یک حرفه عبارت از مسیری استه که شیمو د یک بخش کاری که انتخاب مونید ادامه می دید.</w:t>
            </w:r>
          </w:p>
        </w:tc>
      </w:tr>
    </w:tbl>
    <w:p w14:paraId="1DCAC3F9" w14:textId="77777777" w:rsidR="0043690F" w:rsidRPr="004849BD" w:rsidRDefault="0011586D" w:rsidP="004849BD">
      <w:pPr>
        <w:pStyle w:val="Heading3"/>
        <w:bidi/>
        <w:spacing w:after="120" w:line="240" w:lineRule="auto"/>
        <w:rPr>
          <w:rFonts w:cs="Dubai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10E93A39" wp14:editId="5965D382">
                <wp:simplePos x="0" y="0"/>
                <wp:positionH relativeFrom="margin">
                  <wp:posOffset>-29845</wp:posOffset>
                </wp:positionH>
                <wp:positionV relativeFrom="paragraph">
                  <wp:posOffset>264739</wp:posOffset>
                </wp:positionV>
                <wp:extent cx="5786755" cy="241300"/>
                <wp:effectExtent l="19050" t="19050" r="42545" b="25400"/>
                <wp:wrapNone/>
                <wp:docPr id="108850515" name="Group 1088505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928200611" name="Straight Connector 928200611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2847694" name="Oval 21284769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AB90AA" id="Group 108850515" o:spid="_x0000_s1026" alt="&quot;&quot;" style="position:absolute;margin-left:-2.35pt;margin-top:20.85pt;width:455.65pt;height:19pt;flip:x;z-index:25168076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">
                <v:line id="Straight Connector 928200611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" strokecolor="#65276f [3044]" strokeweight="3pt">
                  <v:stroke endcap="round"/>
                </v:line>
                <v:oval id="Oval 21284769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" fillcolor="#faa320" strokecolor="#6b2976" strokeweight="3pt"/>
                <w10:wrap anchorx="margin"/>
              </v:group>
            </w:pict>
          </mc:Fallback>
        </mc:AlternateContent>
      </w:r>
      <w:r w:rsidR="005C7C7B" w:rsidRPr="004849BD">
        <w:rPr>
          <w:rFonts w:cs="Dubai"/>
          <w:rtl/>
        </w:rPr>
        <w:t>اقدام 12</w:t>
      </w:r>
    </w:p>
    <w:tbl>
      <w:tblPr>
        <w:bidiVisual/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5702C2" w:rsidRPr="004849BD" w14:paraId="73D955F4" w14:textId="77777777" w:rsidTr="00AD74AE">
        <w:trPr>
          <w:trHeight w:val="2438"/>
        </w:trPr>
        <w:tc>
          <w:tcPr>
            <w:tcW w:w="2551" w:type="dxa"/>
            <w:vAlign w:val="center"/>
          </w:tcPr>
          <w:p w14:paraId="06CCF0F7" w14:textId="77777777" w:rsidR="005C7C7B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4F2F820" wp14:editId="0825CE67">
                  <wp:extent cx="1482725" cy="1482725"/>
                  <wp:effectExtent l="0" t="0" r="3175" b="3175"/>
                  <wp:docPr id="224987102" name="Picture 38" descr="2 کارگر به زیبون Auslan قد یکدیگه خو توره موگین. د بله سر ازوا یک نشان Auslan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987102" name="Picture 38" descr="2 کارگر به زیبون Auslan قد یکدیگه خو توره موگین. د بله سر ازوا یک نشان Auslan استه.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F44EE79" w14:textId="77777777" w:rsidR="005C7C7B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یک گروپی از کارمندا و شریکا ره ایجاد مونیم که مهارتای خوره قد دیگه کارمندا شریک کنن. </w:t>
            </w:r>
          </w:p>
          <w:p w14:paraId="127D8162" w14:textId="77777777" w:rsidR="005C7C7B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بلده مثال، مهارت مثل </w:t>
            </w:r>
            <w:r w:rsidRPr="005F5E25">
              <w:rPr>
                <w:rFonts w:cs="FS Me Pro"/>
                <w:rtl/>
              </w:rPr>
              <w:t>Auslan</w:t>
            </w:r>
            <w:r w:rsidRPr="004849BD">
              <w:rPr>
                <w:rFonts w:cs="Dubai"/>
                <w:rtl/>
              </w:rPr>
              <w:t>.</w:t>
            </w:r>
          </w:p>
        </w:tc>
      </w:tr>
      <w:tr w:rsidR="005702C2" w:rsidRPr="004849BD" w14:paraId="57085704" w14:textId="77777777" w:rsidTr="00AD74AE">
        <w:tc>
          <w:tcPr>
            <w:tcW w:w="2551" w:type="dxa"/>
            <w:vAlign w:val="center"/>
          </w:tcPr>
          <w:p w14:paraId="73C36B2C" w14:textId="77777777" w:rsidR="00C55355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D6BF2AD" wp14:editId="2149A599">
                  <wp:extent cx="1482725" cy="1111882"/>
                  <wp:effectExtent l="0" t="0" r="3175" b="0"/>
                  <wp:docPr id="1043100309" name="Picture 40" descr="یک نفر کمکی به یک طفل زیبون اشاره ای ره یاد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100309" name="Picture 40" descr="یک نفر کمکی به یک طفل زیبون اشاره ای ره یاد میدیه.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11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AF368CD" w14:textId="77777777" w:rsidR="00C55355" w:rsidRPr="004849BD" w:rsidRDefault="0011586D" w:rsidP="004849BD">
            <w:pPr>
              <w:bidi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به ای معنی که مو می تنیم کسایی ره که کر استن یا شنوایی شی خوب نیسته کمک کنیم.</w:t>
            </w:r>
          </w:p>
        </w:tc>
      </w:tr>
      <w:tr w:rsidR="005702C2" w:rsidRPr="004849BD" w14:paraId="2EB7B651" w14:textId="77777777" w:rsidTr="00AD74AE">
        <w:trPr>
          <w:trHeight w:val="2608"/>
        </w:trPr>
        <w:tc>
          <w:tcPr>
            <w:tcW w:w="2551" w:type="dxa"/>
            <w:vAlign w:val="center"/>
          </w:tcPr>
          <w:p w14:paraId="75FF066C" w14:textId="77777777" w:rsidR="001B03C6" w:rsidRPr="004849BD" w:rsidRDefault="0011586D" w:rsidP="004849BD">
            <w:pPr>
              <w:pStyle w:val="Image"/>
              <w:spacing w:before="12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162B4C0" wp14:editId="62BCFF3E">
                  <wp:extent cx="1482725" cy="1482725"/>
                  <wp:effectExtent l="0" t="0" r="3175" b="3175"/>
                  <wp:docPr id="1133843291" name="Picture 25" descr="یک کارگر NDIS یک شرکت کننده ره کمک مونه. د پالوی ازوا یک علامت انگشت بالاگرفته و یک تیری استه که روی شی طرف بال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843291" name="Picture 25" descr="یک کارگر NDIS یک شرکت کننده ره کمک مونه. د پالوی ازوا یک علامت انگشت بالاگرفته و یک تیری استه که روی شی طرف بال استه.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53A6527F" w14:textId="77777777" w:rsidR="001B03C6" w:rsidRPr="004849BD" w:rsidRDefault="0011586D" w:rsidP="004849BD">
            <w:pPr>
              <w:bidi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توسط ازیکه چند نفر از کارمندا و شریکای مو د کمک کیدون نفرای کر و کسایکه د شنوایی مشکل دیرن خوبتر موشن، چک نیم که ای اقدام تاثیر مونه یا نه.</w:t>
            </w:r>
          </w:p>
        </w:tc>
      </w:tr>
      <w:tr w:rsidR="005702C2" w:rsidRPr="004849BD" w14:paraId="7C502376" w14:textId="77777777" w:rsidTr="00AD74AE">
        <w:tc>
          <w:tcPr>
            <w:tcW w:w="2551" w:type="dxa"/>
            <w:vAlign w:val="center"/>
          </w:tcPr>
          <w:p w14:paraId="58DA15A5" w14:textId="77777777" w:rsidR="001B03C6" w:rsidRPr="004849BD" w:rsidRDefault="001B03C6" w:rsidP="004849BD">
            <w:pPr>
              <w:pStyle w:val="Image"/>
              <w:spacing w:after="0" w:line="240" w:lineRule="auto"/>
              <w:jc w:val="left"/>
              <w:rPr>
                <w:rFonts w:cs="Dubai"/>
              </w:rPr>
            </w:pPr>
          </w:p>
        </w:tc>
        <w:tc>
          <w:tcPr>
            <w:tcW w:w="6633" w:type="dxa"/>
            <w:vAlign w:val="center"/>
          </w:tcPr>
          <w:p w14:paraId="417D3B13" w14:textId="77777777" w:rsidR="001B03C6" w:rsidRPr="004849BD" w:rsidRDefault="0011586D" w:rsidP="004849BD">
            <w:pPr>
              <w:bidi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همچنین توسط ازیکه نفرای کر و کسایکه د شنوایی مشکل دیرن د باره موارد زیر چی رقم اظهار نظر مونن چک نیم که ای اقدام تاثیر مونه یا نه.</w:t>
            </w:r>
          </w:p>
        </w:tc>
      </w:tr>
      <w:tr w:rsidR="005702C2" w:rsidRPr="004849BD" w14:paraId="619268D8" w14:textId="77777777" w:rsidTr="00AD74AE">
        <w:trPr>
          <w:trHeight w:val="2268"/>
        </w:trPr>
        <w:tc>
          <w:tcPr>
            <w:tcW w:w="2551" w:type="dxa"/>
            <w:vAlign w:val="center"/>
          </w:tcPr>
          <w:p w14:paraId="296D64B9" w14:textId="77777777" w:rsidR="009657BD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798D108" wp14:editId="0C97DBC7">
                  <wp:extent cx="1482725" cy="1482725"/>
                  <wp:effectExtent l="0" t="0" r="3175" b="3175"/>
                  <wp:docPr id="921879999" name="Picture 1" descr="کدام کس یک نفر دیگه ره کمک مونه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79999" name="Picture 1" descr="کدام کس یک نفر دیگه ره کمک مونه. 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4BDD49D" w14:textId="77777777" w:rsidR="009657BD" w:rsidRPr="004849BD" w:rsidRDefault="0011586D" w:rsidP="004849BD">
            <w:pPr>
              <w:pStyle w:val="ListParagraph"/>
              <w:numPr>
                <w:ilvl w:val="0"/>
                <w:numId w:val="57"/>
              </w:numPr>
              <w:bidi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چی قدر خوب مو اوناره کمک مونیم</w:t>
            </w:r>
          </w:p>
        </w:tc>
      </w:tr>
      <w:tr w:rsidR="005702C2" w:rsidRPr="004849BD" w14:paraId="7044CEB8" w14:textId="77777777" w:rsidTr="00AD74AE">
        <w:trPr>
          <w:trHeight w:val="2268"/>
        </w:trPr>
        <w:tc>
          <w:tcPr>
            <w:tcW w:w="2551" w:type="dxa"/>
            <w:vAlign w:val="center"/>
          </w:tcPr>
          <w:p w14:paraId="48CD1031" w14:textId="77777777" w:rsidR="009657BD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8D719CA" wp14:editId="2F053293">
                  <wp:extent cx="1482725" cy="1482725"/>
                  <wp:effectExtent l="0" t="0" r="3175" b="3175"/>
                  <wp:docPr id="1662263111" name="Picture 2" descr="یک نفر از لپتاپ استفاده 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263111" name="Picture 2" descr="یک نفر از لپتاپ استفاده نه.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DF30CF3" w14:textId="77777777" w:rsidR="009657BD" w:rsidRPr="004849BD" w:rsidRDefault="0011586D" w:rsidP="004849BD">
            <w:pPr>
              <w:pStyle w:val="ListParagraph"/>
              <w:numPr>
                <w:ilvl w:val="0"/>
                <w:numId w:val="57"/>
              </w:numPr>
              <w:bidi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پیدا کیدو و استفاده خدمات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چی قدر آسو استه.</w:t>
            </w:r>
          </w:p>
        </w:tc>
      </w:tr>
    </w:tbl>
    <w:p w14:paraId="1ABB6035" w14:textId="77777777" w:rsidR="00B676E1" w:rsidRPr="004849BD" w:rsidRDefault="0011586D" w:rsidP="004849BD">
      <w:pPr>
        <w:pStyle w:val="Heading2"/>
        <w:bidi/>
        <w:spacing w:line="240" w:lineRule="auto"/>
        <w:rPr>
          <w:rFonts w:cs="Dubai"/>
          <w:color w:val="000000" w:themeColor="text1"/>
        </w:rPr>
      </w:pPr>
      <w:r w:rsidRPr="004849BD">
        <w:rPr>
          <w:rFonts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75720339" wp14:editId="2473F187">
                <wp:simplePos x="0" y="0"/>
                <wp:positionH relativeFrom="page">
                  <wp:posOffset>570230</wp:posOffset>
                </wp:positionH>
                <wp:positionV relativeFrom="paragraph">
                  <wp:posOffset>-174681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D69B7B" id="Rectangle: Rounded Corners 125" o:spid="_x0000_s1026" alt="&quot;&quot;" style="position:absolute;margin-left:44.9pt;margin-top:-13.75pt;width:505.7pt;height:54.45pt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" fillcolor="#43a7de" strokecolor="#6b2976" strokeweight="3pt">
                <w10:wrap anchorx="page"/>
              </v:roundrect>
            </w:pict>
          </mc:Fallback>
        </mc:AlternateContent>
      </w:r>
      <w:bookmarkStart w:id="105" w:name="_Toc256000004"/>
      <w:r w:rsidRPr="004849BD">
        <w:rPr>
          <w:rFonts w:cs="Dubai"/>
          <w:color w:val="000000" w:themeColor="text1"/>
          <w:rtl/>
        </w:rPr>
        <w:t>3. مو مالومات ره چی رقم شریک مونیم</w:t>
      </w:r>
      <w:bookmarkEnd w:id="105"/>
    </w:p>
    <w:p w14:paraId="2166925E" w14:textId="77777777" w:rsidR="005C7C7B" w:rsidRPr="004849BD" w:rsidRDefault="0011586D" w:rsidP="004849BD">
      <w:pPr>
        <w:pStyle w:val="Heading3"/>
        <w:bidi/>
        <w:spacing w:before="480" w:after="120" w:line="240" w:lineRule="auto"/>
        <w:rPr>
          <w:rFonts w:cs="Dubai"/>
        </w:rPr>
      </w:pPr>
      <w:r w:rsidRPr="004849BD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407FE454" wp14:editId="3BE22603">
                <wp:simplePos x="0" y="0"/>
                <wp:positionH relativeFrom="margin">
                  <wp:posOffset>-38679</wp:posOffset>
                </wp:positionH>
                <wp:positionV relativeFrom="paragraph">
                  <wp:posOffset>590550</wp:posOffset>
                </wp:positionV>
                <wp:extent cx="5787317" cy="241540"/>
                <wp:effectExtent l="19050" t="19050" r="4254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05D4BA" id="Group 321763445" o:spid="_x0000_s1026" alt="&quot;&quot;" style="position:absolute;margin-left:-3.05pt;margin-top:46.5pt;width:455.7pt;height:19pt;flip:x;z-index:-25163161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13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5702C2" w:rsidRPr="004849BD" w14:paraId="1741F03C" w14:textId="77777777" w:rsidTr="00AD74AE">
        <w:tc>
          <w:tcPr>
            <w:tcW w:w="2552" w:type="dxa"/>
            <w:vAlign w:val="center"/>
          </w:tcPr>
          <w:p w14:paraId="7709F411" w14:textId="77777777" w:rsidR="005C7C7B" w:rsidRPr="004849BD" w:rsidRDefault="005C7C7B" w:rsidP="004849BD">
            <w:pPr>
              <w:pStyle w:val="Image"/>
              <w:spacing w:before="360" w:after="0" w:line="240" w:lineRule="auto"/>
              <w:rPr>
                <w:rFonts w:cs="Dubai"/>
              </w:rPr>
            </w:pPr>
          </w:p>
        </w:tc>
        <w:tc>
          <w:tcPr>
            <w:tcW w:w="6575" w:type="dxa"/>
            <w:vAlign w:val="center"/>
          </w:tcPr>
          <w:p w14:paraId="53E51ACC" w14:textId="395037A6" w:rsidR="005C7C7B" w:rsidRPr="004849BD" w:rsidRDefault="0011586D" w:rsidP="004849BD">
            <w:pPr>
              <w:bidi/>
              <w:spacing w:before="36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د باره طریقه اجرای موارد زیر رهنمایی های نو ایجاد</w:t>
            </w:r>
            <w:r w:rsidR="00C177D3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خواد کدیم:</w:t>
            </w:r>
          </w:p>
        </w:tc>
      </w:tr>
      <w:tr w:rsidR="005702C2" w:rsidRPr="004849BD" w14:paraId="37E1DAD2" w14:textId="77777777" w:rsidTr="00AD74AE">
        <w:tc>
          <w:tcPr>
            <w:tcW w:w="2552" w:type="dxa"/>
            <w:vAlign w:val="center"/>
          </w:tcPr>
          <w:p w14:paraId="57A9E564" w14:textId="77777777" w:rsidR="001E4390" w:rsidRPr="004849BD" w:rsidRDefault="0011586D" w:rsidP="004849BD">
            <w:pPr>
              <w:pStyle w:val="Image"/>
              <w:spacing w:before="60" w:after="6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4C1D3B9" wp14:editId="7AE43E9D">
                  <wp:extent cx="1483360" cy="1483360"/>
                  <wp:effectExtent l="0" t="0" r="2540" b="2540"/>
                  <wp:docPr id="538624752" name="Picture 41" descr="یک کارگر NDIS قد یک شرکت کننده د حال قول ددو استه. د پالوی ازوا یک علامت انگشت بالاگرفته قد یک تیری استه که روی شی طرف بال استه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624752" name="Picture 41" descr="یک کارگر NDIS قد یک شرکت کننده د حال قول ددو استه. د پالوی ازوا یک علامت انگشت بالاگرفته قد یک تیری استه که روی شی طرف بال استه. 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BD224FD" w14:textId="77777777" w:rsidR="001E4390" w:rsidRPr="004849BD" w:rsidRDefault="0011586D" w:rsidP="004849BD">
            <w:pPr>
              <w:pStyle w:val="ListParagraph"/>
              <w:numPr>
                <w:ilvl w:val="0"/>
                <w:numId w:val="60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بهترین ارتباط قد نفرایی معیوب </w:t>
            </w:r>
            <w:r w:rsidRPr="005F5E25">
              <w:rPr>
                <w:rFonts w:cs="FS Me Pro"/>
                <w:rtl/>
              </w:rPr>
              <w:t>CALD</w:t>
            </w:r>
          </w:p>
        </w:tc>
      </w:tr>
      <w:tr w:rsidR="005702C2" w:rsidRPr="004849BD" w14:paraId="389D4AD0" w14:textId="77777777" w:rsidTr="00AD74AE">
        <w:tc>
          <w:tcPr>
            <w:tcW w:w="2552" w:type="dxa"/>
            <w:vAlign w:val="center"/>
          </w:tcPr>
          <w:p w14:paraId="6E948D1E" w14:textId="77777777" w:rsidR="001E4390" w:rsidRPr="004849BD" w:rsidRDefault="0011586D" w:rsidP="004849BD">
            <w:pPr>
              <w:pStyle w:val="Image"/>
              <w:spacing w:before="60" w:after="6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1430825" wp14:editId="239C37B4">
                  <wp:extent cx="1483360" cy="1483360"/>
                  <wp:effectExtent l="0" t="0" r="2540" b="2540"/>
                  <wp:docPr id="165115891" name="Picture 42" descr="یک سند مالوماتی و یک کمپیوتر که یک نشان مالومات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15891" name="Picture 42" descr="یک سند مالوماتی و یک کمپیوتر که یک نشان مالومات ره نیشو میدیه.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3F6A824" w14:textId="77777777" w:rsidR="001E4390" w:rsidRPr="004849BD" w:rsidRDefault="0011586D" w:rsidP="004849BD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شریک کیدون مالومات به طریقای مختلف.</w:t>
            </w:r>
          </w:p>
        </w:tc>
      </w:tr>
      <w:tr w:rsidR="005702C2" w:rsidRPr="004849BD" w14:paraId="73D880BB" w14:textId="77777777" w:rsidTr="00AD74AE">
        <w:tc>
          <w:tcPr>
            <w:tcW w:w="2552" w:type="dxa"/>
            <w:vAlign w:val="center"/>
          </w:tcPr>
          <w:p w14:paraId="054BF052" w14:textId="77777777" w:rsidR="00650B13" w:rsidRPr="004849BD" w:rsidRDefault="00650B13" w:rsidP="004849BD">
            <w:pPr>
              <w:pStyle w:val="Image"/>
              <w:spacing w:before="480" w:after="0" w:line="240" w:lineRule="auto"/>
              <w:rPr>
                <w:rFonts w:cs="Dubai"/>
              </w:rPr>
            </w:pPr>
          </w:p>
        </w:tc>
        <w:tc>
          <w:tcPr>
            <w:tcW w:w="6575" w:type="dxa"/>
            <w:vAlign w:val="center"/>
          </w:tcPr>
          <w:p w14:paraId="4D4F3CB3" w14:textId="77777777" w:rsidR="00650B13" w:rsidRPr="004849BD" w:rsidRDefault="0011586D" w:rsidP="004849BD">
            <w:pPr>
              <w:bidi/>
              <w:spacing w:before="48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بلده ایجاد ازی رهنمایی ها، مو قد مراجع زیر کار خواد کدیم:</w:t>
            </w:r>
          </w:p>
        </w:tc>
      </w:tr>
      <w:tr w:rsidR="005702C2" w:rsidRPr="004849BD" w14:paraId="191ECD1A" w14:textId="77777777" w:rsidTr="00AD74AE">
        <w:tc>
          <w:tcPr>
            <w:tcW w:w="2552" w:type="dxa"/>
            <w:vAlign w:val="center"/>
          </w:tcPr>
          <w:p w14:paraId="53CF80BD" w14:textId="77777777" w:rsidR="001E4390" w:rsidRPr="004849BD" w:rsidRDefault="0011586D" w:rsidP="004849BD">
            <w:pPr>
              <w:pStyle w:val="Image"/>
              <w:spacing w:before="60" w:after="6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3472" behindDoc="0" locked="0" layoutInCell="1" allowOverlap="1" wp14:anchorId="3B11BA13" wp14:editId="26F359A7">
                      <wp:simplePos x="0" y="0"/>
                      <wp:positionH relativeFrom="column">
                        <wp:posOffset>291465</wp:posOffset>
                      </wp:positionH>
                      <wp:positionV relativeFrom="paragraph">
                        <wp:posOffset>1004570</wp:posOffset>
                      </wp:positionV>
                      <wp:extent cx="892175" cy="254000"/>
                      <wp:effectExtent l="0" t="0" r="3175" b="12700"/>
                      <wp:wrapNone/>
                      <wp:docPr id="36265873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54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DE5A906" w14:textId="77777777" w:rsidR="0011586D" w:rsidRPr="005F5E25" w:rsidRDefault="0011586D" w:rsidP="007A25BA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5F5E25">
                                    <w:rPr>
                                      <w:rFonts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کمسیون </w:t>
                                  </w:r>
                                  <w:r w:rsidRPr="00C177D3">
                                    <w:rPr>
                                      <w:rFonts w:cs="FS Me Pro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NDIS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11BA13" id="_x0000_s1038" type="#_x0000_t202" alt="&quot;&quot;" style="position:absolute;left:0;text-align:left;margin-left:22.95pt;margin-top:79.1pt;width:70.25pt;height:20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" filled="f" stroked="f">
                      <v:textbox inset="0,0,0,0">
                        <w:txbxContent>
                          <w:p w14:paraId="2DE5A906" w14:textId="77777777" w:rsidR="0011586D" w:rsidRPr="005F5E25" w:rsidRDefault="0011586D" w:rsidP="007A25BA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5F5E25">
                              <w:rPr>
                                <w:rFonts w:cs="Duba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کمسیون </w:t>
                            </w:r>
                            <w:r w:rsidRPr="00C177D3">
                              <w:rPr>
                                <w:rFonts w:cs="FS Me Pro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NDIS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E4390" w:rsidRPr="004849BD">
              <w:rPr>
                <w:rFonts w:cs="Dubai"/>
                <w:noProof/>
              </w:rPr>
              <w:drawing>
                <wp:inline distT="0" distB="0" distL="0" distR="0" wp14:anchorId="0118C39D" wp14:editId="2E151436">
                  <wp:extent cx="1483360" cy="1483360"/>
                  <wp:effectExtent l="0" t="0" r="2540" b="2540"/>
                  <wp:docPr id="1849318237" name="Picture 43" descr="3 نفر د پشت یک درازچوکی استه که بله شی «کمسیون NDIS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318237" name="Picture 43" descr="3 نفر د پشت یک درازچوکی استه که بله شی «کمسیون NDIS» نوشته استه.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A8AC7C6" w14:textId="77777777" w:rsidR="001E4390" w:rsidRPr="004849BD" w:rsidRDefault="0011586D" w:rsidP="004849BD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کمسیون مربوطه </w:t>
            </w:r>
            <w:r w:rsidRPr="005F5E25">
              <w:rPr>
                <w:rFonts w:cs="FS Me Pro"/>
                <w:rtl/>
              </w:rPr>
              <w:t>NDIS</w:t>
            </w:r>
          </w:p>
        </w:tc>
      </w:tr>
      <w:tr w:rsidR="005702C2" w:rsidRPr="004849BD" w14:paraId="13A4DD84" w14:textId="77777777" w:rsidTr="00AD74AE">
        <w:tc>
          <w:tcPr>
            <w:tcW w:w="2552" w:type="dxa"/>
            <w:vAlign w:val="center"/>
          </w:tcPr>
          <w:p w14:paraId="4DAF0D93" w14:textId="77777777" w:rsidR="001E4390" w:rsidRPr="004849BD" w:rsidRDefault="0011586D" w:rsidP="004849BD">
            <w:pPr>
              <w:pStyle w:val="Image"/>
              <w:spacing w:before="60" w:after="6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79B51B9B" wp14:editId="33F0F34C">
                  <wp:extent cx="1440000" cy="1440000"/>
                  <wp:effectExtent l="0" t="0" r="8255" b="8255"/>
                  <wp:docPr id="126" name="Picture 126" descr="3 نفر د پیش ساختمان یک دفت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3 نفر د پیش ساختمان یک دفت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FA8A3E8" w14:textId="77777777" w:rsidR="001E4390" w:rsidRPr="004849BD" w:rsidRDefault="0011586D" w:rsidP="004849BD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سازمانایی که نفرای معیوب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کمک مونن.</w:t>
            </w:r>
          </w:p>
        </w:tc>
      </w:tr>
    </w:tbl>
    <w:p w14:paraId="36D2C973" w14:textId="77777777" w:rsidR="00930399" w:rsidRPr="004849BD" w:rsidRDefault="0011586D" w:rsidP="004849BD">
      <w:pPr>
        <w:spacing w:line="240" w:lineRule="auto"/>
        <w:rPr>
          <w:rFonts w:cs="Dubai"/>
        </w:rPr>
      </w:pPr>
      <w:r w:rsidRPr="004849BD">
        <w:rPr>
          <w:rFonts w:cs="Dubai"/>
        </w:rPr>
        <w:br w:type="page"/>
      </w:r>
    </w:p>
    <w:tbl>
      <w:tblPr>
        <w:bidiVisual/>
        <w:tblW w:w="9355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228"/>
      </w:tblGrid>
      <w:tr w:rsidR="005702C2" w:rsidRPr="004849BD" w14:paraId="7D63FF55" w14:textId="77777777" w:rsidTr="00AD74AE">
        <w:tc>
          <w:tcPr>
            <w:tcW w:w="2552" w:type="dxa"/>
            <w:vAlign w:val="center"/>
          </w:tcPr>
          <w:p w14:paraId="4F8718F8" w14:textId="77777777" w:rsidR="008F672F" w:rsidRPr="004849BD" w:rsidRDefault="008F672F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</w:p>
        </w:tc>
        <w:tc>
          <w:tcPr>
            <w:tcW w:w="6803" w:type="dxa"/>
            <w:gridSpan w:val="2"/>
            <w:vAlign w:val="center"/>
          </w:tcPr>
          <w:p w14:paraId="0CD5B3EB" w14:textId="22A4C4D7" w:rsidR="008F672F" w:rsidRPr="004849BD" w:rsidRDefault="0011586D" w:rsidP="004849BD">
            <w:pPr>
              <w:bidi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از رهنمایی های زیر بلده ارتباط خوبتر قد </w:t>
            </w:r>
            <w:r w:rsidRPr="005F5E25">
              <w:rPr>
                <w:rFonts w:cs="FS Me Pro"/>
                <w:rtl/>
              </w:rPr>
              <w:t>CALD</w:t>
            </w:r>
            <w:r w:rsidR="00C177D3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استفاده مونیم:</w:t>
            </w:r>
          </w:p>
        </w:tc>
      </w:tr>
      <w:tr w:rsidR="005702C2" w:rsidRPr="004849BD" w14:paraId="319BA115" w14:textId="77777777" w:rsidTr="00AD74AE">
        <w:trPr>
          <w:trHeight w:val="2154"/>
        </w:trPr>
        <w:tc>
          <w:tcPr>
            <w:tcW w:w="2552" w:type="dxa"/>
            <w:vAlign w:val="center"/>
          </w:tcPr>
          <w:p w14:paraId="00474C3B" w14:textId="77777777" w:rsidR="00563440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DB26EB8" wp14:editId="014E66F5">
                  <wp:extent cx="1296000" cy="1296000"/>
                  <wp:effectExtent l="0" t="0" r="0" b="0"/>
                  <wp:docPr id="1353877225" name="Picture 1353877225" descr="یک گروپی از مردمای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877225" name="Picture 1353877225" descr="یک گروپی از مردمای CALD.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4A4419B9" w14:textId="77777777" w:rsidR="00563440" w:rsidRPr="004849BD" w:rsidRDefault="0011586D" w:rsidP="004849BD">
            <w:pPr>
              <w:pStyle w:val="ListParagraph"/>
              <w:numPr>
                <w:ilvl w:val="0"/>
                <w:numId w:val="61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شرکت کننده</w:t>
            </w:r>
          </w:p>
        </w:tc>
      </w:tr>
      <w:tr w:rsidR="005702C2" w:rsidRPr="004849BD" w14:paraId="7D7B2BFB" w14:textId="77777777" w:rsidTr="00AD74AE">
        <w:trPr>
          <w:trHeight w:val="2154"/>
        </w:trPr>
        <w:tc>
          <w:tcPr>
            <w:tcW w:w="2552" w:type="dxa"/>
            <w:vAlign w:val="center"/>
          </w:tcPr>
          <w:p w14:paraId="3A7F6072" w14:textId="77777777" w:rsidR="00563440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7D07DE0" wp14:editId="5479CF0B">
                  <wp:extent cx="1296000" cy="1296000"/>
                  <wp:effectExtent l="0" t="0" r="0" b="0"/>
                  <wp:docPr id="383475937" name="Picture 27" descr="یک گروپی از نفرا. 2 نفر دستای خوره بال گرفت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475937" name="Picture 27" descr="یک گروپی از نفرا. 2 نفر دستای خوره بال گرفتن.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43A3C9A2" w14:textId="77777777" w:rsidR="00563440" w:rsidRPr="004849BD" w:rsidRDefault="0011586D" w:rsidP="004849BD">
            <w:pPr>
              <w:pStyle w:val="ListParagraph"/>
              <w:numPr>
                <w:ilvl w:val="0"/>
                <w:numId w:val="61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جوامع.</w:t>
            </w:r>
          </w:p>
        </w:tc>
      </w:tr>
      <w:tr w:rsidR="005702C2" w:rsidRPr="004849BD" w14:paraId="70FA50E7" w14:textId="77777777" w:rsidTr="00AD74AE">
        <w:tc>
          <w:tcPr>
            <w:tcW w:w="2552" w:type="dxa"/>
            <w:vAlign w:val="center"/>
          </w:tcPr>
          <w:p w14:paraId="79533E1B" w14:textId="77777777" w:rsidR="008F672F" w:rsidRPr="004849BD" w:rsidRDefault="008F672F" w:rsidP="004849BD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746" w:type="dxa"/>
            <w:gridSpan w:val="2"/>
            <w:vAlign w:val="center"/>
          </w:tcPr>
          <w:p w14:paraId="098290D1" w14:textId="77777777" w:rsidR="008F672F" w:rsidRPr="004849BD" w:rsidRDefault="0011586D" w:rsidP="004849BD">
            <w:pPr>
              <w:bidi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توسط گوش ددو به مراجع زیر چک مونیم که ای پلان کاری تاثیر مونه یا نه:</w:t>
            </w:r>
          </w:p>
        </w:tc>
      </w:tr>
      <w:tr w:rsidR="005702C2" w:rsidRPr="004849BD" w14:paraId="0FD15231" w14:textId="77777777" w:rsidTr="00AD74AE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4DFEA9D9" w14:textId="77777777" w:rsidR="002A039B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008C80A" wp14:editId="4BEF08D0">
                  <wp:extent cx="1296000" cy="1177551"/>
                  <wp:effectExtent l="0" t="0" r="0" b="3810"/>
                  <wp:docPr id="1795573990" name="Picture 49" descr="یک گروپی از شرکت کنندای CALD طرف خودون خو اشاره مونن و دستای خوره بال گرفت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573990" name="Picture 49" descr="یک گروپی از شرکت کنندای CALD طرف خودون خو اشاره مونن و دستای خوره بال گرفتن.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7" b="87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177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DC6D475" w14:textId="77777777" w:rsidR="002A039B" w:rsidRPr="004849BD" w:rsidRDefault="0011586D" w:rsidP="004849BD">
            <w:pPr>
              <w:pStyle w:val="ListParagraph"/>
              <w:numPr>
                <w:ilvl w:val="0"/>
                <w:numId w:val="62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شرکت کنندای که از دیگه فرهنگ و زیبو استن</w:t>
            </w:r>
          </w:p>
        </w:tc>
      </w:tr>
      <w:tr w:rsidR="005702C2" w:rsidRPr="004849BD" w14:paraId="4090B4C6" w14:textId="77777777" w:rsidTr="00AD74AE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6C4AD26D" w14:textId="77777777" w:rsidR="002A039B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C3203F5" wp14:editId="15CE932A">
                  <wp:extent cx="1296000" cy="1210510"/>
                  <wp:effectExtent l="0" t="0" r="0" b="8890"/>
                  <wp:docPr id="726228435" name="Picture 47" descr="کدام کس یک شرکت کننده ره کمک مونه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228435" name="Picture 47" descr="کدام کس یک شرکت کننده ره کمک مونه. 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21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D779B62" w14:textId="77777777" w:rsidR="002A039B" w:rsidRPr="004849BD" w:rsidRDefault="0011586D" w:rsidP="004849BD">
            <w:pPr>
              <w:pStyle w:val="ListParagraph"/>
              <w:numPr>
                <w:ilvl w:val="0"/>
                <w:numId w:val="62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مردمایی که نفرای معیوب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کمک مونن.</w:t>
            </w:r>
          </w:p>
        </w:tc>
      </w:tr>
      <w:tr w:rsidR="005702C2" w:rsidRPr="004849BD" w14:paraId="51579D4A" w14:textId="77777777" w:rsidTr="00AD74AE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0A73F649" w14:textId="77777777" w:rsidR="002A039B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0F07ED6" wp14:editId="153EA3A6">
                  <wp:extent cx="1296000" cy="1070955"/>
                  <wp:effectExtent l="0" t="0" r="0" b="0"/>
                  <wp:docPr id="709965646" name="Picture 48" descr="یک گروپی از ارائه کنندا موسخندی مون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965646" name="Picture 48" descr="یک گروپی از ارائه کنندا موسخندی مونن.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070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DBC06A5" w14:textId="77777777" w:rsidR="002A039B" w:rsidRPr="004849BD" w:rsidRDefault="0011586D" w:rsidP="004849BD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Style w:val="Strong"/>
                <w:rFonts w:cs="Dubai"/>
                <w:rtl/>
              </w:rPr>
              <w:t>ارائه کنندا</w:t>
            </w:r>
            <w:r w:rsidRPr="004849BD">
              <w:rPr>
                <w:rFonts w:cs="Dubai"/>
                <w:rtl/>
              </w:rPr>
              <w:t>.</w:t>
            </w:r>
          </w:p>
        </w:tc>
      </w:tr>
      <w:tr w:rsidR="005702C2" w:rsidRPr="004849BD" w14:paraId="4DF3B1C2" w14:textId="77777777" w:rsidTr="00AD74AE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293A0650" w14:textId="77777777" w:rsidR="00EB25CA" w:rsidRPr="004849BD" w:rsidRDefault="0011586D" w:rsidP="004849BD">
            <w:pPr>
              <w:pStyle w:val="Image"/>
              <w:spacing w:before="12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1F18CADC" wp14:editId="152B0C34">
                  <wp:extent cx="1296000" cy="1296000"/>
                  <wp:effectExtent l="0" t="0" r="0" b="0"/>
                  <wp:docPr id="362534700" name="Picture 50" descr="3 ارائه کنندا. یکدنه شی گوشکی داکتر (stethoscope) د گردون شی استه. دیگه شی د دست شی یک سند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534700" name="Picture 50" descr="3 ارائه کنندا. یکدنه شی گوشکی داکتر (stethoscope) د گردون شی استه. دیگه شی د دست شی یک سند استه.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210EA27" w14:textId="77777777" w:rsidR="00EB25CA" w:rsidRPr="004849BD" w:rsidRDefault="0011586D" w:rsidP="004849BD">
            <w:pPr>
              <w:bidi/>
              <w:spacing w:before="12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ارائه کنندای که نفرای معیوب ره قد ارائه کیدون یک خدمت کمک مونن.</w:t>
            </w:r>
          </w:p>
        </w:tc>
      </w:tr>
    </w:tbl>
    <w:p w14:paraId="18F74648" w14:textId="77777777" w:rsidR="002535DE" w:rsidRPr="004849BD" w:rsidRDefault="0011586D" w:rsidP="004849BD">
      <w:pPr>
        <w:pStyle w:val="Heading3"/>
        <w:bidi/>
        <w:spacing w:before="360" w:after="120" w:line="240" w:lineRule="auto"/>
        <w:rPr>
          <w:rFonts w:cs="Dubai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2F7FD5CC" wp14:editId="676878FA">
                <wp:simplePos x="0" y="0"/>
                <wp:positionH relativeFrom="margin">
                  <wp:posOffset>-46934</wp:posOffset>
                </wp:positionH>
                <wp:positionV relativeFrom="paragraph">
                  <wp:posOffset>285115</wp:posOffset>
                </wp:positionV>
                <wp:extent cx="5787317" cy="241540"/>
                <wp:effectExtent l="19050" t="19050" r="42545" b="25400"/>
                <wp:wrapNone/>
                <wp:docPr id="739572189" name="Group 7395721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890595126" name="Straight Connector 89059512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960345" name="Oval 66096034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81FCDA" id="Group 739572189" o:spid="_x0000_s1026" alt="&quot;&quot;" style="position:absolute;margin-left:-3.7pt;margin-top:22.45pt;width:455.7pt;height:19pt;flip:x;z-index:-25162956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">
                <v:line id="Straight Connector 89059512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" strokecolor="#65276f [3044]" strokeweight="3pt">
                  <v:stroke endcap="round"/>
                </v:line>
                <v:oval id="Oval 66096034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" fillcolor="#43a7de" strokecolor="#6b2976" strokeweight="3pt"/>
                <w10:wrap anchorx="margin"/>
              </v:group>
            </w:pict>
          </mc:Fallback>
        </mc:AlternateContent>
      </w:r>
      <w:r w:rsidR="005C7C7B" w:rsidRPr="004849BD">
        <w:rPr>
          <w:rFonts w:cs="Dubai"/>
          <w:rtl/>
        </w:rPr>
        <w:t>اقدام 14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702C2" w:rsidRPr="004849BD" w14:paraId="5F8B3BA9" w14:textId="77777777" w:rsidTr="00AD74AE">
        <w:tc>
          <w:tcPr>
            <w:tcW w:w="2551" w:type="dxa"/>
            <w:vAlign w:val="center"/>
          </w:tcPr>
          <w:p w14:paraId="614FF3B9" w14:textId="77777777" w:rsidR="00766698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0C92B5A" wp14:editId="4090D311">
                  <wp:extent cx="1482725" cy="1482725"/>
                  <wp:effectExtent l="0" t="0" r="3175" b="3175"/>
                  <wp:docPr id="281375781" name="Picture 51" descr="یک نفر به کسی دیگه کمک نه که از لپتاپ استفاده کنه. د بلی سر ازوا یک علامت تیک و یک علامت انگشت ایرکه بالا گرف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375781" name="Picture 51" descr="یک نفر به کسی دیگه کمک نه که از لپتاپ استفاده کنه. د بلی سر ازوا یک علامت تیک و یک علامت انگشت ایرکه بالا گرفته استه.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345E98E" w14:textId="50F949E4" w:rsidR="00766698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استفاده از خدمات آنلاین خوره بلده جوامع </w:t>
            </w:r>
            <w:r w:rsidRPr="005F5E25">
              <w:rPr>
                <w:rFonts w:cs="FS Me Pro"/>
                <w:rtl/>
              </w:rPr>
              <w:t>CALD</w:t>
            </w:r>
            <w:r w:rsidR="00C177D3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آسوتر مونیم.</w:t>
            </w:r>
          </w:p>
          <w:p w14:paraId="3C1DD543" w14:textId="77777777" w:rsidR="00766698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بلده مثال، وبسایت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>.</w:t>
            </w:r>
          </w:p>
        </w:tc>
      </w:tr>
      <w:tr w:rsidR="005702C2" w:rsidRPr="004849BD" w14:paraId="0BFFBBE7" w14:textId="77777777" w:rsidTr="00AD74AE">
        <w:tc>
          <w:tcPr>
            <w:tcW w:w="2551" w:type="dxa"/>
            <w:vAlign w:val="center"/>
          </w:tcPr>
          <w:p w14:paraId="7B7CB7CE" w14:textId="77777777" w:rsidR="00766698" w:rsidRPr="004849BD" w:rsidRDefault="00766698" w:rsidP="004849BD">
            <w:pPr>
              <w:pStyle w:val="Image"/>
              <w:spacing w:before="60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7AA44BE0" w14:textId="77777777" w:rsidR="00766698" w:rsidRPr="004849BD" w:rsidRDefault="0011586D" w:rsidP="004849BD">
            <w:pPr>
              <w:bidi/>
              <w:spacing w:before="60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ای کار ره به گونه زیر انجام می دیم:</w:t>
            </w:r>
          </w:p>
        </w:tc>
      </w:tr>
      <w:tr w:rsidR="005702C2" w:rsidRPr="004849BD" w14:paraId="271BE092" w14:textId="77777777" w:rsidTr="00AD74AE">
        <w:tc>
          <w:tcPr>
            <w:tcW w:w="2551" w:type="dxa"/>
            <w:vAlign w:val="center"/>
          </w:tcPr>
          <w:p w14:paraId="6CD83334" w14:textId="77777777" w:rsidR="002A039B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EFE15F0" wp14:editId="449C4033">
                  <wp:extent cx="1482725" cy="1482725"/>
                  <wp:effectExtent l="0" t="0" r="3175" b="3175"/>
                  <wp:docPr id="615775571" name="Picture 52" descr="یک نفر سند ره د دست خو گرفته. د بله سر ازوا یک حباب گفتاری استه که یک زیبون بغیر از انگلیسی و یک علامت تیک ره نیشو میدیه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775571" name="Picture 52" descr="یک نفر سند ره د دست خو گرفته. د بله سر ازوا یک حباب گفتاری استه که یک زیبون بغیر از انگلیسی و یک علامت تیک ره نیشو میدیه. 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314B20" w14:textId="6E16A501" w:rsidR="002A039B" w:rsidRPr="004849BD" w:rsidRDefault="0011586D" w:rsidP="004849BD">
            <w:pPr>
              <w:pStyle w:val="ListParagraph"/>
              <w:numPr>
                <w:ilvl w:val="0"/>
                <w:numId w:val="63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شریک کیدون مالومات به زبانی که مردمای</w:t>
            </w:r>
            <w:r w:rsidR="00C177D3">
              <w:rPr>
                <w:rFonts w:cs="Dubai"/>
              </w:rPr>
              <w:br/>
            </w:r>
            <w:r w:rsidRPr="005F5E25">
              <w:rPr>
                <w:rFonts w:cs="FS Me Pro"/>
                <w:rtl/>
              </w:rPr>
              <w:t>CALD</w:t>
            </w:r>
            <w:r w:rsidR="00C177D3">
              <w:rPr>
                <w:rFonts w:cs="Dubai"/>
              </w:rPr>
              <w:t xml:space="preserve"> </w:t>
            </w:r>
            <w:r w:rsidRPr="004849BD">
              <w:rPr>
                <w:rFonts w:cs="Dubai"/>
                <w:rtl/>
              </w:rPr>
              <w:t>بوفامن</w:t>
            </w:r>
          </w:p>
        </w:tc>
      </w:tr>
      <w:tr w:rsidR="005702C2" w:rsidRPr="004849BD" w14:paraId="1ACA5F75" w14:textId="77777777" w:rsidTr="00AD74AE">
        <w:tc>
          <w:tcPr>
            <w:tcW w:w="2551" w:type="dxa"/>
            <w:vAlign w:val="center"/>
          </w:tcPr>
          <w:p w14:paraId="738301A0" w14:textId="77777777" w:rsidR="002A039B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957BE38" wp14:editId="76292E13">
                  <wp:extent cx="1483200" cy="1483200"/>
                  <wp:effectExtent l="0" t="0" r="3175" b="3175"/>
                  <wp:docPr id="1394082892" name="Picture 53" descr="کدام کسی یک نفر دیگه ره کمک مونه که یک سند ره بخوانه. د بله سر نفری که کمک موشه یک علامت سوالیه د داخل یک حباب فکر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082892" name="Picture 53" descr="کدام کسی یک نفر دیگه ره کمک مونه که یک سند ره بخوانه. د بله سر نفری که کمک موشه یک علامت سوالیه د داخل یک حباب فکری استه.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E246FF" w14:textId="77777777" w:rsidR="002A039B" w:rsidRPr="004849BD" w:rsidRDefault="0011586D" w:rsidP="004849BD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حمایت مردمای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د صورتیکه مالومات ره د زبانی شریک کنیم که اونا نه فامن.</w:t>
            </w:r>
          </w:p>
        </w:tc>
      </w:tr>
      <w:tr w:rsidR="005702C2" w:rsidRPr="004849BD" w14:paraId="3015500A" w14:textId="77777777" w:rsidTr="00AD74AE">
        <w:tc>
          <w:tcPr>
            <w:tcW w:w="2551" w:type="dxa"/>
            <w:vAlign w:val="center"/>
          </w:tcPr>
          <w:p w14:paraId="60BCD588" w14:textId="77777777" w:rsidR="009F34FB" w:rsidRPr="004849BD" w:rsidRDefault="0011586D" w:rsidP="004849BD">
            <w:pPr>
              <w:pStyle w:val="Image"/>
              <w:spacing w:before="60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4D996E6" wp14:editId="4A7EC31B">
                  <wp:extent cx="1482725" cy="1482725"/>
                  <wp:effectExtent l="0" t="0" r="3175" b="3175"/>
                  <wp:docPr id="216622349" name="Picture 54" descr="یک نفر از لپتاپ استفاده نه و یک علامت تیر به طرف بال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622349" name="Picture 54" descr="یک نفر از لپتاپ استفاده نه و یک علامت تیر به طرف بالا.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758ADEE" w14:textId="77777777" w:rsidR="009F34FB" w:rsidRPr="004849BD" w:rsidRDefault="0011586D" w:rsidP="004849BD">
            <w:pPr>
              <w:bidi/>
              <w:spacing w:before="60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توسط ازیکه چند نفر از نفرای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از خدمات آنلاین مو استفاده نن توغ نیم که ای اقدام تاثیر مونه یا نه.</w:t>
            </w:r>
          </w:p>
        </w:tc>
      </w:tr>
    </w:tbl>
    <w:p w14:paraId="3CAC5B89" w14:textId="77777777" w:rsidR="005C7C7B" w:rsidRPr="004849BD" w:rsidRDefault="0011586D" w:rsidP="004849BD">
      <w:pPr>
        <w:pStyle w:val="Heading3"/>
        <w:bidi/>
        <w:spacing w:before="360" w:after="120" w:line="240" w:lineRule="auto"/>
        <w:rPr>
          <w:rFonts w:cs="Dubai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7C0FBC92" wp14:editId="0E742F21">
                <wp:simplePos x="0" y="0"/>
                <wp:positionH relativeFrom="margin">
                  <wp:posOffset>-79431</wp:posOffset>
                </wp:positionH>
                <wp:positionV relativeFrom="paragraph">
                  <wp:posOffset>321310</wp:posOffset>
                </wp:positionV>
                <wp:extent cx="5787317" cy="241540"/>
                <wp:effectExtent l="19050" t="19050" r="42545" b="25400"/>
                <wp:wrapNone/>
                <wp:docPr id="915048592" name="Group 9150485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2091575029" name="Straight Connector 2091575029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4646881" name="Oval 10546468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3A959A" id="Group 915048592" o:spid="_x0000_s1026" alt="&quot;&quot;" style="position:absolute;margin-left:-6.25pt;margin-top:25.3pt;width:455.7pt;height:19pt;flip:x;z-index:-25162752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">
                <v:line id="Straight Connector 2091575029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" strokecolor="#65276f [3044]" strokeweight="3pt">
                  <v:stroke endcap="round"/>
                </v:line>
                <v:oval id="Oval 10546468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" fillcolor="#43a7de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15</w:t>
      </w:r>
    </w:p>
    <w:tbl>
      <w:tblPr>
        <w:bidiVisual/>
        <w:tblW w:w="912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</w:tblGrid>
      <w:tr w:rsidR="005702C2" w:rsidRPr="004849BD" w14:paraId="7A499ED9" w14:textId="77777777" w:rsidTr="00AD74AE">
        <w:tc>
          <w:tcPr>
            <w:tcW w:w="2552" w:type="dxa"/>
            <w:vAlign w:val="center"/>
          </w:tcPr>
          <w:p w14:paraId="3B4070AF" w14:textId="77777777" w:rsidR="00766698" w:rsidRPr="004849BD" w:rsidRDefault="0011586D" w:rsidP="004849BD">
            <w:pPr>
              <w:pStyle w:val="Image"/>
              <w:spacing w:before="36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C09CF64" wp14:editId="4F662A83">
                  <wp:extent cx="1483360" cy="1483360"/>
                  <wp:effectExtent l="0" t="0" r="2540" b="2540"/>
                  <wp:docPr id="1785330858" name="Picture 28" descr="3 حباب گفتاری 3 زیبون بغیر از انگلیسی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5330858" name="Picture 28" descr="3 حباب گفتاری 3 زیبون بغیر از انگلیسی ره نیشو میدیه.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22FC237" w14:textId="77777777" w:rsidR="00766698" w:rsidRPr="004849BD" w:rsidRDefault="0011586D" w:rsidP="004849BD">
            <w:pPr>
              <w:bidi/>
              <w:spacing w:before="36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رهنمایی ره ایجاد مونیم که به کدام زوبانا مالومات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ره شریک کنیم.</w:t>
            </w:r>
          </w:p>
          <w:p w14:paraId="6D3A8D3F" w14:textId="77777777" w:rsidR="002C7941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 به ای معنی که تعداد زیادتری از مردمای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می تنن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ره بوفامن.</w:t>
            </w:r>
          </w:p>
        </w:tc>
      </w:tr>
      <w:tr w:rsidR="005702C2" w:rsidRPr="004849BD" w14:paraId="0B06D179" w14:textId="77777777" w:rsidTr="00AD74AE">
        <w:tc>
          <w:tcPr>
            <w:tcW w:w="2552" w:type="dxa"/>
            <w:vAlign w:val="center"/>
          </w:tcPr>
          <w:p w14:paraId="755FD980" w14:textId="77777777" w:rsidR="00007F05" w:rsidRPr="004849BD" w:rsidRDefault="00007F05" w:rsidP="004849BD">
            <w:pPr>
              <w:pStyle w:val="Image"/>
              <w:spacing w:before="60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7927E847" w14:textId="77777777" w:rsidR="002C7941" w:rsidRPr="004849BD" w:rsidRDefault="0011586D" w:rsidP="004849BD">
            <w:pPr>
              <w:bidi/>
              <w:spacing w:before="60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بلده ایجاد ازی رهنمایی ها، مو قد مراجع زیر کار خواد کدیم:</w:t>
            </w:r>
          </w:p>
        </w:tc>
      </w:tr>
      <w:tr w:rsidR="005702C2" w:rsidRPr="004849BD" w14:paraId="4B9B91B1" w14:textId="77777777" w:rsidTr="00AD74AE">
        <w:tc>
          <w:tcPr>
            <w:tcW w:w="2552" w:type="dxa"/>
            <w:vAlign w:val="center"/>
          </w:tcPr>
          <w:p w14:paraId="1F9ED52B" w14:textId="77777777" w:rsidR="00B32C67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1D79C5D3" wp14:editId="63A6E825">
                  <wp:extent cx="1483360" cy="1483360"/>
                  <wp:effectExtent l="0" t="0" r="2540" b="2540"/>
                  <wp:docPr id="1278271050" name="Picture 55" descr="یک گروپی از مردمای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271050" name="Picture 55" descr="یک گروپی از مردمای CALD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B648DAB" w14:textId="77777777" w:rsidR="00B32C67" w:rsidRPr="004849BD" w:rsidRDefault="0011586D" w:rsidP="004849BD">
            <w:pPr>
              <w:pStyle w:val="ListParagraph"/>
              <w:numPr>
                <w:ilvl w:val="0"/>
                <w:numId w:val="69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جوامع </w:t>
            </w:r>
            <w:r w:rsidRPr="005F5E25">
              <w:rPr>
                <w:rFonts w:cs="FS Me Pro"/>
                <w:rtl/>
              </w:rPr>
              <w:t>CALD</w:t>
            </w:r>
          </w:p>
        </w:tc>
      </w:tr>
      <w:tr w:rsidR="005702C2" w:rsidRPr="004849BD" w14:paraId="446ED060" w14:textId="77777777" w:rsidTr="00AD74AE">
        <w:tc>
          <w:tcPr>
            <w:tcW w:w="2552" w:type="dxa"/>
            <w:vAlign w:val="center"/>
          </w:tcPr>
          <w:p w14:paraId="2A311276" w14:textId="77777777" w:rsidR="00B32C67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5520" behindDoc="0" locked="0" layoutInCell="1" allowOverlap="1" wp14:anchorId="1524D200" wp14:editId="0FCEF092">
                      <wp:simplePos x="0" y="0"/>
                      <wp:positionH relativeFrom="column">
                        <wp:posOffset>281940</wp:posOffset>
                      </wp:positionH>
                      <wp:positionV relativeFrom="paragraph">
                        <wp:posOffset>1110615</wp:posOffset>
                      </wp:positionV>
                      <wp:extent cx="944245" cy="304800"/>
                      <wp:effectExtent l="0" t="0" r="8255" b="0"/>
                      <wp:wrapNone/>
                      <wp:docPr id="2486525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4424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2FDC27" w14:textId="77777777" w:rsidR="0011586D" w:rsidRPr="00C177D3" w:rsidRDefault="0011586D" w:rsidP="007A25BA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C177D3">
                                    <w:rPr>
                                      <w:rFonts w:ascii="Dubai" w:hAnsi="Dubai"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کمسیون</w:t>
                                  </w:r>
                                  <w:r w:rsidRPr="00C177D3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C177D3">
                                    <w:rPr>
                                      <w:rFonts w:cs="FS Me Pro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NDIS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24D200" id="_x0000_s1039" type="#_x0000_t202" alt="&quot;&quot;" style="position:absolute;left:0;text-align:left;margin-left:22.2pt;margin-top:87.45pt;width:74.35pt;height:24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" filled="f" stroked="f">
                      <v:textbox inset="0,0,0,0">
                        <w:txbxContent>
                          <w:p w14:paraId="282FDC27" w14:textId="77777777" w:rsidR="0011586D" w:rsidRPr="00C177D3" w:rsidRDefault="0011586D" w:rsidP="007A25BA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C177D3">
                              <w:rPr>
                                <w:rFonts w:ascii="Dubai" w:hAnsi="Dubai" w:cs="Duba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کمسیون</w:t>
                            </w:r>
                            <w:r w:rsidRPr="00C177D3"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177D3">
                              <w:rPr>
                                <w:rFonts w:cs="FS Me Pro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NDIS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2C67" w:rsidRPr="004849BD">
              <w:rPr>
                <w:rFonts w:cs="Dubai"/>
                <w:noProof/>
              </w:rPr>
              <w:drawing>
                <wp:inline distT="0" distB="0" distL="0" distR="0" wp14:anchorId="470D70D4" wp14:editId="69AE615C">
                  <wp:extent cx="1483360" cy="1483360"/>
                  <wp:effectExtent l="0" t="0" r="2540" b="2540"/>
                  <wp:docPr id="1818495431" name="Picture 56" descr="3 نفر د پشت یک درازچوکی استه که بله شی «کمسیون NDIS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495431" name="Picture 56" descr="3 نفر د پشت یک درازچوکی استه که بله شی «کمسیون NDIS» نوشته استه.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79E0692" w14:textId="77777777" w:rsidR="00B32C67" w:rsidRPr="004849BD" w:rsidRDefault="0011586D" w:rsidP="004849BD">
            <w:pPr>
              <w:pStyle w:val="ListParagraph"/>
              <w:numPr>
                <w:ilvl w:val="0"/>
                <w:numId w:val="69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کمسیون مربوطه </w:t>
            </w:r>
            <w:r w:rsidRPr="005F5E25">
              <w:rPr>
                <w:rFonts w:cs="FS Me Pro"/>
                <w:rtl/>
              </w:rPr>
              <w:t>NDIS</w:t>
            </w:r>
          </w:p>
        </w:tc>
      </w:tr>
      <w:tr w:rsidR="005702C2" w:rsidRPr="004849BD" w14:paraId="19401DB1" w14:textId="77777777" w:rsidTr="00AD74AE">
        <w:tc>
          <w:tcPr>
            <w:tcW w:w="2552" w:type="dxa"/>
            <w:vAlign w:val="center"/>
          </w:tcPr>
          <w:p w14:paraId="6A3CDBB3" w14:textId="77777777" w:rsidR="00B32C67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1D9F949" wp14:editId="023D50D2">
                  <wp:extent cx="1440000" cy="1440000"/>
                  <wp:effectExtent l="0" t="0" r="8255" b="8255"/>
                  <wp:docPr id="1800567495" name="Picture 1800567495" descr="3 نفر د پیش ساختمان یک دفت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567495" name="Picture 1800567495" descr="3 نفر د پیش ساختمان یک دفت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BC5404A" w14:textId="77777777" w:rsidR="00B32C67" w:rsidRPr="004849BD" w:rsidRDefault="0011586D" w:rsidP="004849BD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سازمانایی که نفرای معیوب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کمک مونن.</w:t>
            </w:r>
          </w:p>
        </w:tc>
      </w:tr>
    </w:tbl>
    <w:p w14:paraId="4BBFDBBA" w14:textId="77777777" w:rsidR="007916A8" w:rsidRPr="004849BD" w:rsidRDefault="0011586D" w:rsidP="004849BD">
      <w:pPr>
        <w:spacing w:line="240" w:lineRule="auto"/>
        <w:rPr>
          <w:rFonts w:cs="Dubai"/>
        </w:rPr>
      </w:pPr>
      <w:r w:rsidRPr="004849BD">
        <w:rPr>
          <w:rFonts w:cs="Dubai"/>
        </w:rPr>
        <w:br w:type="page"/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114"/>
      </w:tblGrid>
      <w:tr w:rsidR="005702C2" w:rsidRPr="004849BD" w14:paraId="4960D502" w14:textId="77777777" w:rsidTr="00AD74AE">
        <w:tc>
          <w:tcPr>
            <w:tcW w:w="2552" w:type="dxa"/>
            <w:vAlign w:val="center"/>
          </w:tcPr>
          <w:p w14:paraId="1A5D52E7" w14:textId="77777777" w:rsidR="00007F05" w:rsidRPr="004849BD" w:rsidRDefault="00007F05" w:rsidP="004849BD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094223B7" w14:textId="5BA67BD6" w:rsidR="00007F05" w:rsidRPr="004849BD" w:rsidRDefault="00690BD6" w:rsidP="004849BD">
            <w:pPr>
              <w:bidi/>
              <w:spacing w:after="0" w:line="240" w:lineRule="auto"/>
              <w:rPr>
                <w:rFonts w:cs="Dubai"/>
              </w:rPr>
            </w:pPr>
            <w:r w:rsidRPr="00690BD6">
              <w:rPr>
                <w:rFonts w:cs="Dubai" w:hint="eastAsia"/>
                <w:rtl/>
              </w:rPr>
              <w:t>مو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توغ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مون</w:t>
            </w:r>
            <w:r w:rsidRPr="00690BD6">
              <w:rPr>
                <w:rFonts w:cs="Dubai" w:hint="cs"/>
                <w:rtl/>
              </w:rPr>
              <w:t>ی</w:t>
            </w:r>
            <w:r w:rsidRPr="00690BD6">
              <w:rPr>
                <w:rFonts w:cs="Dubai" w:hint="eastAsia"/>
                <w:rtl/>
              </w:rPr>
              <w:t>م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که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ا</w:t>
            </w:r>
            <w:r w:rsidRPr="00690BD6">
              <w:rPr>
                <w:rFonts w:cs="Dubai" w:hint="cs"/>
                <w:rtl/>
              </w:rPr>
              <w:t>ی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اقدام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تاث</w:t>
            </w:r>
            <w:r w:rsidRPr="00690BD6">
              <w:rPr>
                <w:rFonts w:cs="Dubai" w:hint="cs"/>
                <w:rtl/>
              </w:rPr>
              <w:t>ی</w:t>
            </w:r>
            <w:r w:rsidRPr="00690BD6">
              <w:rPr>
                <w:rFonts w:cs="Dubai" w:hint="eastAsia"/>
                <w:rtl/>
              </w:rPr>
              <w:t>ر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مونه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cs"/>
                <w:rtl/>
              </w:rPr>
              <w:t>ی</w:t>
            </w:r>
            <w:r w:rsidRPr="00690BD6">
              <w:rPr>
                <w:rFonts w:cs="Dubai" w:hint="eastAsia"/>
                <w:rtl/>
              </w:rPr>
              <w:t>ا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نه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توسط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از</w:t>
            </w:r>
            <w:r w:rsidRPr="00690BD6">
              <w:rPr>
                <w:rFonts w:cs="Dubai" w:hint="cs"/>
                <w:rtl/>
              </w:rPr>
              <w:t>ی</w:t>
            </w:r>
            <w:r w:rsidRPr="00690BD6">
              <w:rPr>
                <w:rFonts w:cs="Dubai" w:hint="eastAsia"/>
                <w:rtl/>
              </w:rPr>
              <w:t>که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چند</w:t>
            </w:r>
            <w:r w:rsidRPr="00690BD6">
              <w:rPr>
                <w:rFonts w:cs="Dubai"/>
                <w:rtl/>
              </w:rPr>
              <w:t xml:space="preserve"> </w:t>
            </w:r>
            <w:bookmarkStart w:id="106" w:name="_Hlk159795988"/>
            <w:r w:rsidRPr="00690BD6">
              <w:rPr>
                <w:rFonts w:cs="Dubai" w:hint="eastAsia"/>
                <w:rtl/>
              </w:rPr>
              <w:t>دنه</w:t>
            </w:r>
            <w:r w:rsidRPr="00690BD6">
              <w:rPr>
                <w:rFonts w:cs="Dubai"/>
                <w:rtl/>
              </w:rPr>
              <w:t xml:space="preserve"> </w:t>
            </w:r>
            <w:bookmarkEnd w:id="106"/>
            <w:r w:rsidRPr="00690BD6">
              <w:rPr>
                <w:rFonts w:cs="Dubai" w:hint="eastAsia"/>
                <w:rtl/>
              </w:rPr>
              <w:t>از</w:t>
            </w:r>
            <w:r w:rsidRPr="00690BD6">
              <w:rPr>
                <w:rFonts w:cs="Dubai"/>
                <w:rtl/>
              </w:rPr>
              <w:t>:</w:t>
            </w:r>
          </w:p>
        </w:tc>
      </w:tr>
      <w:tr w:rsidR="005702C2" w:rsidRPr="004849BD" w14:paraId="3F2FB11D" w14:textId="77777777" w:rsidTr="00AD74AE">
        <w:trPr>
          <w:gridAfter w:val="1"/>
          <w:wAfter w:w="114" w:type="dxa"/>
        </w:trPr>
        <w:tc>
          <w:tcPr>
            <w:tcW w:w="2552" w:type="dxa"/>
            <w:vAlign w:val="center"/>
          </w:tcPr>
          <w:p w14:paraId="22D88A0A" w14:textId="77777777" w:rsidR="00B42BC2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5523FF7" wp14:editId="3F6C98A3">
                  <wp:extent cx="1483360" cy="1483360"/>
                  <wp:effectExtent l="0" t="0" r="2540" b="2540"/>
                  <wp:docPr id="1299266338" name="Picture 29" descr="3 سند نوشته شده د 3 زیبون بغیر از انگلیس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266338" name="Picture 29" descr="3 سند نوشته شده د 3 زیبون بغیر از انگلیسی.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347314" w14:textId="5CA5A758" w:rsidR="00B42BC2" w:rsidRPr="004849BD" w:rsidRDefault="0011586D" w:rsidP="004849BD">
            <w:pPr>
              <w:pStyle w:val="ListParagraph"/>
              <w:numPr>
                <w:ilvl w:val="0"/>
                <w:numId w:val="64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اسنادایی ره که مو به زیبون غیر از انگلیسی</w:t>
            </w:r>
            <w:r w:rsidR="00C177D3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شریک مونیم.</w:t>
            </w:r>
          </w:p>
        </w:tc>
      </w:tr>
      <w:tr w:rsidR="005702C2" w:rsidRPr="004849BD" w14:paraId="6E1C9227" w14:textId="77777777" w:rsidTr="00AD74AE">
        <w:trPr>
          <w:gridAfter w:val="1"/>
          <w:wAfter w:w="114" w:type="dxa"/>
        </w:trPr>
        <w:tc>
          <w:tcPr>
            <w:tcW w:w="2552" w:type="dxa"/>
            <w:vAlign w:val="center"/>
          </w:tcPr>
          <w:p w14:paraId="23AA8020" w14:textId="77777777" w:rsidR="00B42BC2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44286EA3" wp14:editId="5E292E11">
                  <wp:extent cx="1483360" cy="1483360"/>
                  <wp:effectExtent l="0" t="0" r="2540" b="2540"/>
                  <wp:docPr id="884962986" name="Picture 30" descr="کدام کسی انگشت ایرکه خوره د زیر یک حباب گفتاری بال گرفته که یک زیبون بغیر از انگلیسی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962986" name="Picture 30" descr="کدام کسی انگشت ایرکه خوره د زیر یک حباب گفتاری بال گرفته که یک زیبون بغیر از انگلیسی ره نیشو میدیه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F021641" w14:textId="77777777" w:rsidR="00B42BC2" w:rsidRPr="004849BD" w:rsidRDefault="0011586D" w:rsidP="004849BD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مردمای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بلده ازمو بوگیه که اونا می تنن مالومات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ره د زیبون از خودون خو پیدا کنن.</w:t>
            </w:r>
          </w:p>
        </w:tc>
      </w:tr>
    </w:tbl>
    <w:p w14:paraId="591FDA80" w14:textId="77777777" w:rsidR="005C7C7B" w:rsidRPr="004849BD" w:rsidRDefault="0011586D" w:rsidP="004849BD">
      <w:pPr>
        <w:pStyle w:val="Heading3"/>
        <w:bidi/>
        <w:spacing w:before="480" w:after="120" w:line="240" w:lineRule="auto"/>
        <w:rPr>
          <w:rFonts w:cs="Dubai"/>
        </w:rPr>
      </w:pPr>
      <w:r w:rsidRPr="004849BD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6CD92D9F" wp14:editId="7056CE98">
                <wp:simplePos x="0" y="0"/>
                <wp:positionH relativeFrom="margin">
                  <wp:posOffset>-55245</wp:posOffset>
                </wp:positionH>
                <wp:positionV relativeFrom="paragraph">
                  <wp:posOffset>594137</wp:posOffset>
                </wp:positionV>
                <wp:extent cx="5787317" cy="241540"/>
                <wp:effectExtent l="19050" t="19050" r="42545" b="25400"/>
                <wp:wrapNone/>
                <wp:docPr id="1961727700" name="Group 19617277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654232036" name="Straight Connector 165423203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24637972" name="Oval 1724637972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B390A7" id="Group 1961727700" o:spid="_x0000_s1026" alt="&quot;&quot;" style="position:absolute;margin-left:-4.35pt;margin-top:46.8pt;width:455.7pt;height:19pt;flip:x;z-index:-25162547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">
                <v:line id="Straight Connector 165423203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" strokecolor="#65276f [3044]" strokeweight="3pt">
                  <v:stroke endcap="round"/>
                </v:line>
                <v:oval id="Oval 1724637972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16</w:t>
      </w:r>
    </w:p>
    <w:tbl>
      <w:tblPr>
        <w:bidiVisual/>
        <w:tblW w:w="9214" w:type="dxa"/>
        <w:tblLayout w:type="fixed"/>
        <w:tblLook w:val="04A0" w:firstRow="1" w:lastRow="0" w:firstColumn="1" w:lastColumn="0" w:noHBand="0" w:noVBand="1"/>
      </w:tblPr>
      <w:tblGrid>
        <w:gridCol w:w="2567"/>
        <w:gridCol w:w="6535"/>
        <w:gridCol w:w="112"/>
      </w:tblGrid>
      <w:tr w:rsidR="005702C2" w:rsidRPr="004849BD" w14:paraId="6970A1EA" w14:textId="77777777" w:rsidTr="00AD74AE">
        <w:trPr>
          <w:trHeight w:val="3061"/>
        </w:trPr>
        <w:tc>
          <w:tcPr>
            <w:tcW w:w="2567" w:type="dxa"/>
            <w:vAlign w:val="center"/>
          </w:tcPr>
          <w:p w14:paraId="360E55EA" w14:textId="77777777" w:rsidR="00766698" w:rsidRPr="004849BD" w:rsidRDefault="0011586D" w:rsidP="004849BD">
            <w:pPr>
              <w:pStyle w:val="Image"/>
              <w:spacing w:before="48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4B99B465" wp14:editId="62AA6732">
                  <wp:extent cx="1492885" cy="1492885"/>
                  <wp:effectExtent l="0" t="0" r="0" b="0"/>
                  <wp:docPr id="1113079112" name="Picture 1" descr="یک پلانگذار NDIS و یک حباب گفتار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079112" name="Picture 1" descr="یک پلانگذار NDIS و یک حباب گفتاری.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7" w:type="dxa"/>
            <w:gridSpan w:val="2"/>
            <w:vAlign w:val="center"/>
          </w:tcPr>
          <w:p w14:paraId="5F02BDAF" w14:textId="42C74B46" w:rsidR="00C816A8" w:rsidRPr="004849BD" w:rsidRDefault="0011586D" w:rsidP="004849BD">
            <w:pPr>
              <w:bidi/>
              <w:spacing w:before="48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کلماتی مشخصی استه که مو بلده توضیح ددون </w:t>
            </w:r>
            <w:r w:rsidRPr="005F5E25">
              <w:rPr>
                <w:rFonts w:cs="FS Me Pro"/>
                <w:rtl/>
              </w:rPr>
              <w:t>NDIS</w:t>
            </w:r>
            <w:r w:rsidR="00C177D3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استفاده نیم.</w:t>
            </w:r>
          </w:p>
          <w:p w14:paraId="0733CDF3" w14:textId="77777777" w:rsidR="00007F05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منابعی ره به زیبونای مختلف جور مونیم تاکه معنی ازی کلما ره توضیح بی دیم.</w:t>
            </w:r>
          </w:p>
        </w:tc>
      </w:tr>
      <w:tr w:rsidR="005702C2" w:rsidRPr="004849BD" w14:paraId="13A4A396" w14:textId="77777777" w:rsidTr="00AD74AE">
        <w:trPr>
          <w:gridAfter w:val="1"/>
          <w:wAfter w:w="112" w:type="dxa"/>
          <w:trHeight w:val="3061"/>
        </w:trPr>
        <w:tc>
          <w:tcPr>
            <w:tcW w:w="2567" w:type="dxa"/>
            <w:vAlign w:val="center"/>
          </w:tcPr>
          <w:p w14:paraId="21008885" w14:textId="77777777" w:rsidR="00007F05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E45E792" wp14:editId="1AD18FED">
                  <wp:extent cx="1483360" cy="1483360"/>
                  <wp:effectExtent l="0" t="0" r="2540" b="2540"/>
                  <wp:docPr id="1321211933" name="Picture 1321211933" descr="یک نفر د حال سند خواندو و د بله سر شی یک حباب فکری قد یک علامت تیک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211933" name="Picture 1321211933" descr="یک نفر د حال سند خواندو و د بله سر شی یک حباب فکری قد یک علامت تیک استه.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2C82091F" w14:textId="70BBF692" w:rsidR="00007F05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 به مردمای زیادتری کمک مونه که مالومات </w:t>
            </w:r>
            <w:r w:rsidRPr="005F5E25">
              <w:rPr>
                <w:rFonts w:cs="FS Me Pro"/>
                <w:rtl/>
              </w:rPr>
              <w:t>NDIS</w:t>
            </w:r>
            <w:r w:rsidR="00C177D3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ره بوفامن.</w:t>
            </w:r>
          </w:p>
        </w:tc>
      </w:tr>
      <w:tr w:rsidR="005702C2" w:rsidRPr="004849BD" w14:paraId="33A7681C" w14:textId="77777777" w:rsidTr="00AD74AE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2E24633F" w14:textId="77777777" w:rsidR="00007F05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lastRenderedPageBreak/>
              <w:drawing>
                <wp:inline distT="0" distB="0" distL="0" distR="0" wp14:anchorId="748B404D" wp14:editId="1D2EB592">
                  <wp:extent cx="1492885" cy="1492885"/>
                  <wp:effectExtent l="0" t="0" r="0" b="0"/>
                  <wp:docPr id="172244981" name="Picture 2" descr="یک نفر یک سند مالوماتی ره به یک کسی دیگه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44981" name="Picture 2" descr="یک نفر یک سند مالوماتی ره به یک کسی دیگه میدیه.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450032BD" w14:textId="77777777" w:rsidR="00007F05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 به ترجمانا کمک مونه تا مالومات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ره قد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شریک کنن.</w:t>
            </w:r>
          </w:p>
        </w:tc>
      </w:tr>
      <w:tr w:rsidR="005702C2" w:rsidRPr="004849BD" w14:paraId="66938BC0" w14:textId="77777777" w:rsidTr="00AD74AE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3851BFC8" w14:textId="77777777" w:rsidR="00007F05" w:rsidRPr="004849BD" w:rsidRDefault="00007F05" w:rsidP="004849BD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535" w:type="dxa"/>
            <w:vAlign w:val="center"/>
          </w:tcPr>
          <w:p w14:paraId="33372BAE" w14:textId="0A40875C" w:rsidR="00007F05" w:rsidRPr="004849BD" w:rsidRDefault="0011586D" w:rsidP="004849BD">
            <w:pPr>
              <w:bidi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</w:t>
            </w:r>
            <w:r w:rsidR="00281276">
              <w:rPr>
                <w:rFonts w:cs="Dubai"/>
              </w:rPr>
              <w:t xml:space="preserve"> </w:t>
            </w:r>
            <w:r w:rsidRPr="004849BD">
              <w:rPr>
                <w:rFonts w:cs="Dubai"/>
                <w:rtl/>
              </w:rPr>
              <w:t>توغ نیم که ای اقدام تاثیر مونه یا نه توسط ازیکه چند نفر</w:t>
            </w:r>
            <w:r w:rsidR="00C177D3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از ترجمانا:</w:t>
            </w:r>
          </w:p>
        </w:tc>
      </w:tr>
      <w:tr w:rsidR="005702C2" w:rsidRPr="004849BD" w14:paraId="19FEDF0C" w14:textId="77777777" w:rsidTr="00AD74AE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456520E9" w14:textId="77777777" w:rsidR="00E52574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3F87596" wp14:editId="0DC3C347">
                  <wp:extent cx="1492885" cy="1492885"/>
                  <wp:effectExtent l="0" t="0" r="0" b="0"/>
                  <wp:docPr id="23534575" name="Picture 3" descr="3 کارگر NDIS کدام کسی ر که یک نمایش ره ارائه مونه و یک نشان تیک ره توغ مون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34575" name="Picture 3" descr="3 کارگر NDIS کدام کسی ر که یک نمایش ره ارائه مونه و یک نشان تیک ره توغ مونن.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53AC7484" w14:textId="77777777" w:rsidR="00E52574" w:rsidRPr="004849BD" w:rsidRDefault="0011586D" w:rsidP="004849BD">
            <w:pPr>
              <w:pStyle w:val="ListParagraph"/>
              <w:numPr>
                <w:ilvl w:val="0"/>
                <w:numId w:val="65"/>
              </w:numPr>
              <w:bidi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آموزش خوره تکمیل مونن که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ره خوبتر بوفامن </w:t>
            </w:r>
          </w:p>
        </w:tc>
      </w:tr>
      <w:tr w:rsidR="005702C2" w:rsidRPr="004849BD" w14:paraId="447444E6" w14:textId="77777777" w:rsidTr="00AD74AE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61BF82D5" w14:textId="77777777" w:rsidR="00E52574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A272EB8" wp14:editId="3C381DF6">
                  <wp:extent cx="1483200" cy="1112400"/>
                  <wp:effectExtent l="0" t="0" r="3175" b="0"/>
                  <wp:docPr id="369786083" name="Picture 4" descr="2 نفر یکجای از یک لپتاپ استفاده ن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786083" name="Picture 4" descr="2 نفر یکجای از یک لپتاپ استفاده نن.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46" r="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0B0B1D6B" w14:textId="77777777" w:rsidR="00E52574" w:rsidRPr="004849BD" w:rsidRDefault="0011586D" w:rsidP="004849BD">
            <w:pPr>
              <w:pStyle w:val="ListParagraph"/>
              <w:numPr>
                <w:ilvl w:val="0"/>
                <w:numId w:val="17"/>
              </w:numPr>
              <w:bidi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از منابع ازمو استفاده مونن.</w:t>
            </w:r>
          </w:p>
        </w:tc>
      </w:tr>
    </w:tbl>
    <w:p w14:paraId="3B83F9C8" w14:textId="77777777" w:rsidR="00766698" w:rsidRPr="004849BD" w:rsidRDefault="0011586D" w:rsidP="004849BD">
      <w:pPr>
        <w:pStyle w:val="Heading3"/>
        <w:bidi/>
        <w:spacing w:before="840" w:after="120" w:line="240" w:lineRule="auto"/>
        <w:rPr>
          <w:rFonts w:cs="Dubai"/>
        </w:rPr>
      </w:pPr>
      <w:r w:rsidRPr="004849BD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4FE24D65" wp14:editId="2245ED70">
                <wp:simplePos x="0" y="0"/>
                <wp:positionH relativeFrom="margin">
                  <wp:posOffset>-35504</wp:posOffset>
                </wp:positionH>
                <wp:positionV relativeFrom="paragraph">
                  <wp:posOffset>811530</wp:posOffset>
                </wp:positionV>
                <wp:extent cx="5787317" cy="241540"/>
                <wp:effectExtent l="19050" t="19050" r="42545" b="25400"/>
                <wp:wrapNone/>
                <wp:docPr id="1015204076" name="Group 10152040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205049467" name="Straight Connector 120504946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0307227" name="Oval 78030722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1FEC5B" id="Group 1015204076" o:spid="_x0000_s1026" alt="&quot;&quot;" style="position:absolute;margin-left:-2.8pt;margin-top:63.9pt;width:455.7pt;height:19pt;flip:x;z-index:-25162342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">
                <v:line id="Straight Connector 120504946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" strokecolor="#65276f [3044]" strokeweight="3pt">
                  <v:stroke endcap="round"/>
                </v:line>
                <v:oval id="Oval 78030722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" fillcolor="#43a7de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17</w:t>
      </w:r>
    </w:p>
    <w:tbl>
      <w:tblPr>
        <w:bidiVisual/>
        <w:tblW w:w="912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</w:tblGrid>
      <w:tr w:rsidR="005702C2" w:rsidRPr="004849BD" w14:paraId="5302AF25" w14:textId="77777777" w:rsidTr="00AD74AE">
        <w:tc>
          <w:tcPr>
            <w:tcW w:w="2552" w:type="dxa"/>
            <w:vAlign w:val="center"/>
          </w:tcPr>
          <w:p w14:paraId="51123968" w14:textId="77777777" w:rsidR="00766698" w:rsidRPr="004849BD" w:rsidRDefault="0011586D" w:rsidP="004849BD">
            <w:pPr>
              <w:pStyle w:val="Image"/>
              <w:spacing w:before="60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8D3E43E" wp14:editId="53E80852">
                  <wp:extent cx="1483360" cy="1483360"/>
                  <wp:effectExtent l="0" t="0" r="2540" b="2540"/>
                  <wp:docPr id="429196187" name="Picture 5" descr="یک نفر به کسی دیگه یک سند ره میدیه. د بله سر شی یک حباب گفتاری قد یک نشان مالوماتی د داخل ش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196187" name="Picture 5" descr="یک نفر به کسی دیگه یک سند ره میدیه. د بله سر شی یک حباب گفتاری قد یک نشان مالوماتی د داخل شی استه.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3313D1F" w14:textId="77777777" w:rsidR="00766698" w:rsidRPr="004849BD" w:rsidRDefault="0011586D" w:rsidP="004849BD">
            <w:pPr>
              <w:bidi/>
              <w:spacing w:before="60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مالومات مربوط به طریقه پیدا کیدو و استفاده خدمات ترجمانی ره قد مردمای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شریک مونیم.</w:t>
            </w:r>
          </w:p>
        </w:tc>
      </w:tr>
    </w:tbl>
    <w:p w14:paraId="2905F2F6" w14:textId="77777777" w:rsidR="00090E8C" w:rsidRPr="004849BD" w:rsidRDefault="0011586D" w:rsidP="004849BD">
      <w:pPr>
        <w:spacing w:line="240" w:lineRule="auto"/>
        <w:rPr>
          <w:rFonts w:cs="Dubai"/>
        </w:rPr>
      </w:pPr>
      <w:r w:rsidRPr="004849BD">
        <w:rPr>
          <w:rFonts w:cs="Dubai"/>
        </w:rPr>
        <w:br w:type="page"/>
      </w:r>
    </w:p>
    <w:tbl>
      <w:tblPr>
        <w:bidiVisual/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5702C2" w:rsidRPr="004849BD" w14:paraId="6671169C" w14:textId="77777777" w:rsidTr="00AD74AE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64469D02" w14:textId="77777777" w:rsidR="000E16BE" w:rsidRPr="004849BD" w:rsidRDefault="000E16BE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0402472C" w14:textId="4FCBC97D" w:rsidR="000E16BE" w:rsidRPr="004849BD" w:rsidRDefault="0011586D" w:rsidP="004849BD">
            <w:pPr>
              <w:bidi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ای شامل ازی موشه:</w:t>
            </w:r>
          </w:p>
        </w:tc>
      </w:tr>
      <w:tr w:rsidR="005702C2" w:rsidRPr="004849BD" w14:paraId="41C97C50" w14:textId="77777777" w:rsidTr="00AD74AE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1B7D3E48" w14:textId="77777777" w:rsidR="0090072A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7941DEA" wp14:editId="584C519A">
                  <wp:extent cx="1440000" cy="1440000"/>
                  <wp:effectExtent l="0" t="0" r="8255" b="8255"/>
                  <wp:docPr id="1629475620" name="Picture 59" descr="یک گروپی از نفرا. 2 دنه شی دستای خوره بال گرفت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475620" name="Picture 59" descr="یک گروپی از نفرا. 2 دنه شی دستای خوره بال گرفتن.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CB214E" w14:textId="77777777" w:rsidR="0090072A" w:rsidRPr="004849BD" w:rsidRDefault="0011586D" w:rsidP="004849BD">
            <w:pPr>
              <w:pStyle w:val="ListParagraph"/>
              <w:numPr>
                <w:ilvl w:val="0"/>
                <w:numId w:val="66"/>
              </w:numPr>
              <w:bidi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جوامع </w:t>
            </w:r>
            <w:r w:rsidRPr="005F5E25">
              <w:rPr>
                <w:rFonts w:cs="FS Me Pro"/>
                <w:rtl/>
              </w:rPr>
              <w:t>CALD</w:t>
            </w:r>
          </w:p>
        </w:tc>
      </w:tr>
      <w:tr w:rsidR="005702C2" w:rsidRPr="004849BD" w14:paraId="38959A14" w14:textId="77777777" w:rsidTr="00AD74AE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69B2CDC5" w14:textId="77777777" w:rsidR="0090072A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2E3789C" wp14:editId="6B96AF38">
                  <wp:extent cx="1440000" cy="1440000"/>
                  <wp:effectExtent l="0" t="0" r="8255" b="8255"/>
                  <wp:docPr id="526065696" name="Picture 60" descr="یک نشان شرکت کننده که یک گروپی از شرکت کنندا ره نیشو میدیه. دو دنه شی دست خوره بال کی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065696" name="Picture 60" descr="یک نشان شرکت کننده که یک گروپی از شرکت کنندا ره نیشو میدیه. دو دنه شی دست خوره بال کیده.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B8CEE10" w14:textId="77777777" w:rsidR="0090072A" w:rsidRPr="004849BD" w:rsidRDefault="0011586D" w:rsidP="004849BD">
            <w:pPr>
              <w:pStyle w:val="ListParagraph"/>
              <w:numPr>
                <w:ilvl w:val="0"/>
                <w:numId w:val="66"/>
              </w:numPr>
              <w:bidi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شرکت کنندای </w:t>
            </w:r>
            <w:r w:rsidRPr="005F5E25">
              <w:rPr>
                <w:rFonts w:cs="FS Me Pro"/>
                <w:rtl/>
              </w:rPr>
              <w:t>CALD</w:t>
            </w:r>
          </w:p>
        </w:tc>
      </w:tr>
      <w:tr w:rsidR="005702C2" w:rsidRPr="004849BD" w14:paraId="35F5F53F" w14:textId="77777777" w:rsidTr="00AD74AE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5E44C8EE" w14:textId="77777777" w:rsidR="0090072A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ECCDA2E" wp14:editId="63DAD13A">
                  <wp:extent cx="1440000" cy="1440000"/>
                  <wp:effectExtent l="0" t="0" r="8255" b="8255"/>
                  <wp:docPr id="69630473" name="Picture 61" descr="3 ارائه کنندا. یک دنه شی یک گوشکی داکتر ره گرفته. دیگه شی د دست شی یک سند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30473" name="Picture 61" descr="3 ارائه کنندا. یک دنه شی یک گوشکی داکتر ره گرفته. دیگه شی د دست شی یک سند استه.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FDD403C" w14:textId="77777777" w:rsidR="0090072A" w:rsidRPr="004849BD" w:rsidRDefault="0011586D" w:rsidP="004849BD">
            <w:pPr>
              <w:pStyle w:val="ListParagraph"/>
              <w:numPr>
                <w:ilvl w:val="0"/>
                <w:numId w:val="70"/>
              </w:numPr>
              <w:bidi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ارائه کنندا.</w:t>
            </w:r>
          </w:p>
        </w:tc>
      </w:tr>
      <w:tr w:rsidR="005702C2" w:rsidRPr="004849BD" w14:paraId="131CAF47" w14:textId="77777777" w:rsidTr="00AD74AE">
        <w:tc>
          <w:tcPr>
            <w:tcW w:w="2552" w:type="dxa"/>
            <w:vAlign w:val="center"/>
          </w:tcPr>
          <w:p w14:paraId="37CE3540" w14:textId="77777777" w:rsidR="000E16BE" w:rsidRPr="004849BD" w:rsidRDefault="0011586D" w:rsidP="004849BD">
            <w:pPr>
              <w:pStyle w:val="Image"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C9998F4" wp14:editId="0B8D9E4A">
                  <wp:extent cx="1440000" cy="1440000"/>
                  <wp:effectExtent l="0" t="0" r="8255" b="8255"/>
                  <wp:docPr id="433492296" name="Picture 6" descr="2 نفر د حال گفتگو قد یک ترجمان. د بله سر ازوا یک حباب گفتاری استه که یک زیبون بغیر از انگلیسی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492296" name="Picture 6" descr="2 نفر د حال گفتگو قد یک ترجمان. د بله سر ازوا یک حباب گفتاری استه که یک زیبون بغیر از انگلیسی ره نیشو میدیه.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7CDD9709" w14:textId="77777777" w:rsidR="000E16BE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توسط ازیکه چی قدر زیاد مردم از خدمات ترجمانی استفاده نن چک نیم که ای اقدام تاثیر مونه یا نه.</w:t>
            </w:r>
          </w:p>
          <w:p w14:paraId="5BF83CB6" w14:textId="77777777" w:rsidR="000E16BE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ای شامل موارد زیر موشه:</w:t>
            </w:r>
          </w:p>
          <w:p w14:paraId="5D3E097A" w14:textId="77777777" w:rsidR="000E16BE" w:rsidRPr="004849BD" w:rsidRDefault="0011586D" w:rsidP="004849BD">
            <w:pPr>
              <w:pStyle w:val="ListParagraph"/>
              <w:numPr>
                <w:ilvl w:val="0"/>
                <w:numId w:val="6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شرکت کنندای که از دیگه فرهنگ و زیبو استن</w:t>
            </w:r>
          </w:p>
          <w:p w14:paraId="2FFE74B9" w14:textId="77777777" w:rsidR="000E16BE" w:rsidRPr="004849BD" w:rsidRDefault="0011586D" w:rsidP="004849BD">
            <w:pPr>
              <w:pStyle w:val="ListParagraph"/>
              <w:numPr>
                <w:ilvl w:val="0"/>
                <w:numId w:val="6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کارمندا و شریکای مو</w:t>
            </w:r>
          </w:p>
          <w:p w14:paraId="4FD0AA28" w14:textId="77777777" w:rsidR="000E16BE" w:rsidRPr="004849BD" w:rsidRDefault="0011586D" w:rsidP="004849BD">
            <w:pPr>
              <w:pStyle w:val="ListParagraph"/>
              <w:numPr>
                <w:ilvl w:val="0"/>
                <w:numId w:val="67"/>
              </w:numPr>
              <w:bidi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ارائه کنندا.</w:t>
            </w:r>
          </w:p>
        </w:tc>
      </w:tr>
      <w:tr w:rsidR="005702C2" w:rsidRPr="004849BD" w14:paraId="56CEE007" w14:textId="77777777" w:rsidTr="00AD74AE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4E7CFC1A" w14:textId="77777777" w:rsidR="000E16BE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2FE2199" wp14:editId="7A5BC491">
                  <wp:extent cx="1440000" cy="1440000"/>
                  <wp:effectExtent l="0" t="0" r="8255" b="8255"/>
                  <wp:docPr id="1486310261" name="Picture 7" descr="یک نفر دست خو بال گرفته و د پالوی شی یک نشان گفتار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310261" name="Picture 7" descr="یک نفر دست خو بال گرفته و د پالوی شی یک نشان گفتاری استه.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BE04BF6" w14:textId="77777777" w:rsidR="000E16BE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همچنین به چیزایی که اونا د باره تجربه خو ازی خدمات قدازمو موگین گوش مونیم.</w:t>
            </w:r>
          </w:p>
        </w:tc>
      </w:tr>
    </w:tbl>
    <w:p w14:paraId="59754734" w14:textId="77777777" w:rsidR="00766698" w:rsidRPr="004849BD" w:rsidRDefault="0011586D" w:rsidP="004849BD">
      <w:pPr>
        <w:pStyle w:val="Heading3"/>
        <w:bidi/>
        <w:spacing w:after="120" w:line="240" w:lineRule="auto"/>
        <w:rPr>
          <w:rFonts w:cs="Dubai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1" locked="0" layoutInCell="1" allowOverlap="1" wp14:anchorId="2D90F4A6" wp14:editId="0CD3CFC4">
                <wp:simplePos x="0" y="0"/>
                <wp:positionH relativeFrom="margin">
                  <wp:posOffset>-40005</wp:posOffset>
                </wp:positionH>
                <wp:positionV relativeFrom="paragraph">
                  <wp:posOffset>298227</wp:posOffset>
                </wp:positionV>
                <wp:extent cx="5786755" cy="241300"/>
                <wp:effectExtent l="19050" t="19050" r="42545" b="25400"/>
                <wp:wrapNone/>
                <wp:docPr id="683653170" name="Group 6836531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439566996" name="Straight Connector 43956699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1928915" name="Oval 208192891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D9267B" id="Group 683653170" o:spid="_x0000_s1026" alt="&quot;&quot;" style="position:absolute;margin-left:-3.15pt;margin-top:23.5pt;width:455.65pt;height:19pt;flip:x;z-index:-25162137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">
                <v:line id="Straight Connector 43956699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" strokecolor="#65276f [3044]" strokeweight="3pt">
                  <v:stroke endcap="round"/>
                </v:line>
                <v:oval id="Oval 208192891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" fillcolor="#43a7de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18</w:t>
      </w:r>
    </w:p>
    <w:tbl>
      <w:tblPr>
        <w:bidiVisual/>
        <w:tblW w:w="9540" w:type="dxa"/>
        <w:tblLayout w:type="fixed"/>
        <w:tblLook w:val="04A0" w:firstRow="1" w:lastRow="0" w:firstColumn="1" w:lastColumn="0" w:noHBand="0" w:noVBand="1"/>
      </w:tblPr>
      <w:tblGrid>
        <w:gridCol w:w="2567"/>
        <w:gridCol w:w="6617"/>
        <w:gridCol w:w="73"/>
        <w:gridCol w:w="283"/>
      </w:tblGrid>
      <w:tr w:rsidR="005702C2" w:rsidRPr="004849BD" w14:paraId="62B8A5D1" w14:textId="77777777" w:rsidTr="00AD74AE">
        <w:trPr>
          <w:gridAfter w:val="2"/>
          <w:wAfter w:w="356" w:type="dxa"/>
          <w:trHeight w:val="3288"/>
        </w:trPr>
        <w:tc>
          <w:tcPr>
            <w:tcW w:w="2567" w:type="dxa"/>
            <w:vAlign w:val="center"/>
          </w:tcPr>
          <w:p w14:paraId="03398DDB" w14:textId="77777777" w:rsidR="00766698" w:rsidRPr="004849BD" w:rsidRDefault="0011586D" w:rsidP="004849BD">
            <w:pPr>
              <w:pStyle w:val="Image"/>
              <w:spacing w:before="48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709121D" wp14:editId="6208CD9B">
                  <wp:extent cx="1492885" cy="1492885"/>
                  <wp:effectExtent l="0" t="0" r="0" b="0"/>
                  <wp:docPr id="1424608590" name="Picture 62" descr="2 کارگر NDIS قد یک شرکت کننده ملاقات مونن. د پالوی ازوا یک نشان اصلاح کیدو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608590" name="Picture 62" descr="2 کارگر NDIS قد یک شرکت کننده ملاقات مونن. د پالوی ازوا یک نشان اصلاح کیدو استه.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5203B69E" w14:textId="77777777" w:rsidR="00766698" w:rsidRPr="004849BD" w:rsidRDefault="0011586D" w:rsidP="004849BD">
            <w:pPr>
              <w:bidi/>
              <w:spacing w:before="48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طریقه پلانگذاری و اجرای جلسای خوره قد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اصلاح مونیم.</w:t>
            </w:r>
          </w:p>
          <w:p w14:paraId="73819DBF" w14:textId="77777777" w:rsidR="0094574B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 شامل موارد زیر موشه: </w:t>
            </w:r>
          </w:p>
          <w:p w14:paraId="4E8D8AC4" w14:textId="49FAC42C" w:rsidR="0094574B" w:rsidRPr="004849BD" w:rsidRDefault="00690BD6" w:rsidP="004849BD">
            <w:pPr>
              <w:pStyle w:val="ListParagraph"/>
              <w:numPr>
                <w:ilvl w:val="0"/>
                <w:numId w:val="68"/>
              </w:numPr>
              <w:bidi/>
              <w:spacing w:line="240" w:lineRule="auto"/>
              <w:rPr>
                <w:rFonts w:cs="Dubai"/>
              </w:rPr>
            </w:pPr>
            <w:r w:rsidRPr="00690BD6">
              <w:rPr>
                <w:rFonts w:cs="Dubai" w:hint="eastAsia"/>
                <w:rtl/>
              </w:rPr>
              <w:t>اسفتاده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از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ترجمانا</w:t>
            </w:r>
            <w:r w:rsidRPr="00690BD6">
              <w:rPr>
                <w:rFonts w:cs="Dubai" w:hint="cs"/>
                <w:rtl/>
              </w:rPr>
              <w:t>یی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که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شرکت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کندا</w:t>
            </w:r>
            <w:r w:rsidRPr="00690BD6">
              <w:rPr>
                <w:rFonts w:cs="Dubai" w:hint="cs"/>
                <w:rtl/>
              </w:rPr>
              <w:t>ی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کالد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دوست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د</w:t>
            </w:r>
            <w:r w:rsidRPr="00690BD6">
              <w:rPr>
                <w:rFonts w:cs="Dubai" w:hint="cs"/>
                <w:rtl/>
              </w:rPr>
              <w:t>ی</w:t>
            </w:r>
            <w:r w:rsidRPr="00690BD6">
              <w:rPr>
                <w:rFonts w:cs="Dubai" w:hint="eastAsia"/>
                <w:rtl/>
              </w:rPr>
              <w:t>رن</w:t>
            </w:r>
          </w:p>
          <w:p w14:paraId="27116E13" w14:textId="70C0FA12" w:rsidR="0036117A" w:rsidRPr="004849BD" w:rsidRDefault="00690BD6" w:rsidP="004849BD">
            <w:pPr>
              <w:pStyle w:val="ListParagraph"/>
              <w:numPr>
                <w:ilvl w:val="0"/>
                <w:numId w:val="68"/>
              </w:numPr>
              <w:bidi/>
              <w:spacing w:line="240" w:lineRule="auto"/>
              <w:rPr>
                <w:rFonts w:cs="Dubai"/>
              </w:rPr>
            </w:pPr>
            <w:r w:rsidRPr="00690BD6">
              <w:rPr>
                <w:rFonts w:cs="Dubai" w:hint="eastAsia"/>
                <w:rtl/>
              </w:rPr>
              <w:t>جلسا</w:t>
            </w:r>
            <w:r w:rsidRPr="00690BD6">
              <w:rPr>
                <w:rFonts w:cs="Dubai" w:hint="cs"/>
                <w:rtl/>
              </w:rPr>
              <w:t>ی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طولان</w:t>
            </w:r>
            <w:r w:rsidRPr="00690BD6">
              <w:rPr>
                <w:rFonts w:cs="Dubai" w:hint="cs"/>
                <w:rtl/>
              </w:rPr>
              <w:t>ی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م</w:t>
            </w:r>
            <w:r w:rsidRPr="00690BD6">
              <w:rPr>
                <w:rFonts w:cs="Dubai" w:hint="cs"/>
                <w:rtl/>
              </w:rPr>
              <w:t>ی</w:t>
            </w:r>
            <w:r w:rsidRPr="00690BD6">
              <w:rPr>
                <w:rFonts w:cs="Dubai" w:hint="eastAsia"/>
                <w:rtl/>
              </w:rPr>
              <w:t>گرن</w:t>
            </w:r>
            <w:r w:rsidRPr="00690BD6">
              <w:rPr>
                <w:rFonts w:cs="Dubai"/>
                <w:rtl/>
              </w:rPr>
              <w:t>.</w:t>
            </w:r>
          </w:p>
        </w:tc>
      </w:tr>
      <w:tr w:rsidR="005702C2" w:rsidRPr="004849BD" w14:paraId="0396BF68" w14:textId="77777777" w:rsidTr="00AD74AE">
        <w:trPr>
          <w:gridAfter w:val="2"/>
          <w:wAfter w:w="356" w:type="dxa"/>
          <w:trHeight w:val="3288"/>
        </w:trPr>
        <w:tc>
          <w:tcPr>
            <w:tcW w:w="2567" w:type="dxa"/>
            <w:vAlign w:val="center"/>
          </w:tcPr>
          <w:p w14:paraId="60BE37BD" w14:textId="77777777" w:rsidR="00A443AF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6C4A2CE" wp14:editId="40A6771A">
                  <wp:extent cx="1492885" cy="1492885"/>
                  <wp:effectExtent l="0" t="0" r="0" b="0"/>
                  <wp:docPr id="1448206372" name="Picture 63" descr="یک کارگر NDIS و. د بله سر شی یک حباب فکری قد یک نشان تیک د داخل ش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206372" name="Picture 63" descr="یک کارگر NDIS و. د بله سر شی یک حباب فکری قد یک نشان تیک د داخل شی استه.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7C6D2E50" w14:textId="1B27D6CA" w:rsidR="0036117A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یقین خوره ثابت مونیم که تمام کارمندا و شریکای ازمو بوفامن که مو ای جلسا ره چی رقم برنامه ریزی کیده و</w:t>
            </w:r>
            <w:r w:rsidR="00C177D3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اجرا مونیم.</w:t>
            </w:r>
          </w:p>
        </w:tc>
      </w:tr>
      <w:tr w:rsidR="005702C2" w:rsidRPr="004849BD" w14:paraId="19C906AB" w14:textId="77777777" w:rsidTr="00AD74AE">
        <w:trPr>
          <w:gridAfter w:val="1"/>
          <w:wAfter w:w="283" w:type="dxa"/>
          <w:trHeight w:val="95"/>
        </w:trPr>
        <w:tc>
          <w:tcPr>
            <w:tcW w:w="2567" w:type="dxa"/>
            <w:vAlign w:val="center"/>
          </w:tcPr>
          <w:p w14:paraId="4939B480" w14:textId="77777777" w:rsidR="00A663E7" w:rsidRPr="004849BD" w:rsidRDefault="00A663E7" w:rsidP="004849BD">
            <w:pPr>
              <w:pStyle w:val="Image"/>
              <w:spacing w:before="360" w:after="0" w:line="240" w:lineRule="auto"/>
              <w:rPr>
                <w:rFonts w:cs="Dubai"/>
                <w:noProof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45CE636C" w14:textId="77777777" w:rsidR="00A663E7" w:rsidRPr="004849BD" w:rsidRDefault="0011586D" w:rsidP="004849BD">
            <w:pPr>
              <w:bidi/>
              <w:spacing w:before="36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توغ مونیم که ای اقدام تاثیر مونه یا نه توسط ازیکه چند نفر از:</w:t>
            </w:r>
          </w:p>
        </w:tc>
      </w:tr>
      <w:tr w:rsidR="005702C2" w:rsidRPr="004849BD" w14:paraId="750DA5D0" w14:textId="77777777" w:rsidTr="00AD74AE">
        <w:trPr>
          <w:gridAfter w:val="2"/>
          <w:wAfter w:w="356" w:type="dxa"/>
          <w:trHeight w:val="1343"/>
        </w:trPr>
        <w:tc>
          <w:tcPr>
            <w:tcW w:w="2567" w:type="dxa"/>
            <w:vAlign w:val="center"/>
          </w:tcPr>
          <w:p w14:paraId="50119F31" w14:textId="77777777" w:rsidR="0036117A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4D33F81C" wp14:editId="5DC237F1">
                  <wp:extent cx="1492885" cy="1492885"/>
                  <wp:effectExtent l="0" t="0" r="0" b="0"/>
                  <wp:docPr id="1698753542" name="Picture 8" descr="یک کارگر NDIS، یک ترجمان و یک شرکت کننده د زیر یک حباب گفتاری ملاقات مون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753542" name="Picture 8" descr="یک کارگر NDIS، یک ترجمان و یک شرکت کننده د زیر یک حباب گفتاری ملاقات مونن.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4F15092B" w14:textId="77777777" w:rsidR="0036117A" w:rsidRPr="004849BD" w:rsidRDefault="0011586D" w:rsidP="004849BD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از ترجمانا بلده کمک به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د جلسا استفاده موشه</w:t>
            </w:r>
          </w:p>
        </w:tc>
      </w:tr>
      <w:tr w:rsidR="005702C2" w:rsidRPr="004849BD" w14:paraId="7D87678F" w14:textId="77777777" w:rsidTr="00AD74AE">
        <w:trPr>
          <w:trHeight w:val="2665"/>
        </w:trPr>
        <w:tc>
          <w:tcPr>
            <w:tcW w:w="2567" w:type="dxa"/>
            <w:vAlign w:val="center"/>
          </w:tcPr>
          <w:p w14:paraId="279F0BAF" w14:textId="77777777" w:rsidR="0036117A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7EE8F65C" wp14:editId="4A401125">
                  <wp:extent cx="1492885" cy="1492885"/>
                  <wp:effectExtent l="0" t="0" r="0" b="0"/>
                  <wp:docPr id="1210633972" name="Picture 9" descr="یک شرکت کننده د زیر یک نشان انگشت ایرکه بالاگرفته و یک نشان تیر طرف بالا د بین یک حباب گفتار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633972" name="Picture 9" descr="یک شرکت کننده د زیر یک نشان انگشت ایرکه بالاگرفته و یک نشان تیر طرف بالا د بین یک حباب گفتاری.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gridSpan w:val="3"/>
            <w:vAlign w:val="center"/>
          </w:tcPr>
          <w:p w14:paraId="1B8FFA70" w14:textId="77777777" w:rsidR="0036117A" w:rsidRPr="004849BD" w:rsidRDefault="0011586D" w:rsidP="004849BD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موره موگین که اونا تجربه خوبی قد ترجمانا د جلسای خو دیشتن.</w:t>
            </w:r>
          </w:p>
        </w:tc>
      </w:tr>
    </w:tbl>
    <w:p w14:paraId="4E9CE716" w14:textId="77777777" w:rsidR="00B676E1" w:rsidRPr="004849BD" w:rsidRDefault="0011586D" w:rsidP="004849BD">
      <w:pPr>
        <w:pStyle w:val="Heading2"/>
        <w:bidi/>
        <w:spacing w:line="240" w:lineRule="auto"/>
        <w:rPr>
          <w:rFonts w:cs="Dubai"/>
          <w:color w:val="000000" w:themeColor="text1"/>
        </w:rPr>
      </w:pPr>
      <w:r w:rsidRPr="004849BD">
        <w:rPr>
          <w:rFonts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16DE9DAC" wp14:editId="6C9F254C">
                <wp:simplePos x="0" y="0"/>
                <wp:positionH relativeFrom="page">
                  <wp:posOffset>570230</wp:posOffset>
                </wp:positionH>
                <wp:positionV relativeFrom="paragraph">
                  <wp:posOffset>-179761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254E65" id="Rectangle: Rounded Corners 166023663" o:spid="_x0000_s1026" alt="&quot;&quot;" style="position:absolute;margin-left:44.9pt;margin-top:-14.15pt;width:505.7pt;height:54.45pt;z-index:-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" fillcolor="#ffcc04" strokecolor="#6b2976" strokeweight="3pt">
                <w10:wrap anchorx="page"/>
              </v:roundrect>
            </w:pict>
          </mc:Fallback>
        </mc:AlternateContent>
      </w:r>
      <w:bookmarkStart w:id="107" w:name="_Toc256000005"/>
      <w:r w:rsidRPr="004849BD">
        <w:rPr>
          <w:rFonts w:cs="Dubai"/>
          <w:color w:val="000000" w:themeColor="text1"/>
          <w:rtl/>
        </w:rPr>
        <w:t>4. انتخاب و کنترول</w:t>
      </w:r>
      <w:bookmarkEnd w:id="107"/>
    </w:p>
    <w:p w14:paraId="745A26DB" w14:textId="2E46B691" w:rsidR="008104A9" w:rsidRPr="004849BD" w:rsidRDefault="00C177D3" w:rsidP="004849BD">
      <w:pPr>
        <w:pStyle w:val="Heading3"/>
        <w:bidi/>
        <w:spacing w:before="360" w:after="120" w:line="240" w:lineRule="auto"/>
        <w:rPr>
          <w:rFonts w:cs="Dubai"/>
        </w:rPr>
      </w:pPr>
      <w:r w:rsidRPr="004849BD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 wp14:anchorId="7567736F" wp14:editId="04D6A084">
                <wp:simplePos x="0" y="0"/>
                <wp:positionH relativeFrom="margin">
                  <wp:posOffset>-87630</wp:posOffset>
                </wp:positionH>
                <wp:positionV relativeFrom="paragraph">
                  <wp:posOffset>516199</wp:posOffset>
                </wp:positionV>
                <wp:extent cx="5786755" cy="241300"/>
                <wp:effectExtent l="19050" t="19050" r="4254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6DDBCF" id="Group 133" o:spid="_x0000_s1026" alt="&quot;&quot;" style="position:absolute;margin-left:-6.9pt;margin-top:40.65pt;width:455.65pt;height:19pt;flip:x;z-index:-25161728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">
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<v:stroke endcap="round"/>
                </v:line>
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19</w:t>
      </w:r>
    </w:p>
    <w:tbl>
      <w:tblPr>
        <w:bidiVisual/>
        <w:tblW w:w="9185" w:type="dxa"/>
        <w:tblLayout w:type="fixed"/>
        <w:tblLook w:val="04A0" w:firstRow="1" w:lastRow="0" w:firstColumn="1" w:lastColumn="0" w:noHBand="0" w:noVBand="1"/>
      </w:tblPr>
      <w:tblGrid>
        <w:gridCol w:w="2552"/>
        <w:gridCol w:w="6633"/>
      </w:tblGrid>
      <w:tr w:rsidR="005702C2" w:rsidRPr="004849BD" w14:paraId="74791613" w14:textId="77777777" w:rsidTr="00AD74AE">
        <w:tc>
          <w:tcPr>
            <w:tcW w:w="2552" w:type="dxa"/>
            <w:vAlign w:val="center"/>
          </w:tcPr>
          <w:p w14:paraId="4191A707" w14:textId="77777777" w:rsidR="00766698" w:rsidRPr="004849BD" w:rsidRDefault="0011586D" w:rsidP="004849BD">
            <w:pPr>
              <w:pStyle w:val="Image"/>
              <w:spacing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21B6ECA" wp14:editId="1175F5E8">
                  <wp:extent cx="1332000" cy="1332000"/>
                  <wp:effectExtent l="0" t="0" r="1905" b="1905"/>
                  <wp:docPr id="1100835989" name="Picture 65" descr="یک کارگر NDIS یک سند ره به کمسیون NDIS تاول مونه. د بله سر شی یک حباب گفتاری قد یک نشان مالوماتی د داخل ش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835989" name="Picture 65" descr="یک کارگر NDIS یک سند ره به کمسیون NDIS تاول مونه. د بله سر شی یک حباب گفتاری قد یک نشان مالوماتی د داخل شی استه.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BC1A0F8" w14:textId="343D49D8" w:rsidR="004B78F7" w:rsidRPr="004849BD" w:rsidRDefault="00766698" w:rsidP="004849BD">
            <w:pPr>
              <w:bidi/>
              <w:spacing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قد کمسیون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همکاری مونیم تا مالومات ره قد ارائه کنندا شریک کنیم.</w:t>
            </w:r>
          </w:p>
          <w:p w14:paraId="1E491360" w14:textId="77777777" w:rsidR="004B78F7" w:rsidRPr="004849BD" w:rsidRDefault="0011586D" w:rsidP="004849BD">
            <w:pPr>
              <w:bidi/>
              <w:spacing w:before="12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ای شامل مالوماتی موشه که ارائه کنندا بلده ازی که یقین خوره ثابت کنه که خدمات شی بلده تمام فرهنگا ایمن استه نیاز دیرن.</w:t>
            </w:r>
          </w:p>
        </w:tc>
      </w:tr>
      <w:tr w:rsidR="005702C2" w:rsidRPr="004849BD" w14:paraId="6C05E145" w14:textId="77777777" w:rsidTr="00AD74AE">
        <w:trPr>
          <w:trHeight w:val="1587"/>
        </w:trPr>
        <w:tc>
          <w:tcPr>
            <w:tcW w:w="2552" w:type="dxa"/>
            <w:vAlign w:val="center"/>
          </w:tcPr>
          <w:p w14:paraId="6450CCB0" w14:textId="77777777" w:rsidR="00766698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5703908" wp14:editId="2D48C8DD">
                  <wp:extent cx="1368000" cy="1026000"/>
                  <wp:effectExtent l="0" t="0" r="3810" b="3175"/>
                  <wp:docPr id="1628056808" name="Picture 10" descr="یک ارائه کننده یک شرکت کننده ره د خوردو کمک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056808" name="Picture 10" descr="یک ارائه کننده یک شرکت کننده ره د خوردو کمک مونه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31" r="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AC96A76" w14:textId="77777777" w:rsidR="00766698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به ای معنی که ارائه کنندای زیادی موفامن که چی رقم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به طریقایی که نیاز دیرن کمک کنن.</w:t>
            </w:r>
          </w:p>
        </w:tc>
      </w:tr>
      <w:tr w:rsidR="005702C2" w:rsidRPr="004849BD" w14:paraId="5A0178E0" w14:textId="77777777" w:rsidTr="00AD74AE">
        <w:trPr>
          <w:trHeight w:val="2098"/>
        </w:trPr>
        <w:tc>
          <w:tcPr>
            <w:tcW w:w="2552" w:type="dxa"/>
            <w:vAlign w:val="center"/>
          </w:tcPr>
          <w:p w14:paraId="389FFAF2" w14:textId="77777777" w:rsidR="004B78F7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C4EA1C5" wp14:editId="4FA0FA73">
                  <wp:extent cx="1332000" cy="1332000"/>
                  <wp:effectExtent l="0" t="0" r="1905" b="1905"/>
                  <wp:docPr id="1114685344" name="Picture 66" descr="3 ارائه کننده د بله سر شی یک حباب گفتاری قد یک نشان مالوماتی د داخل ش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685344" name="Picture 66" descr="3 ارائه کننده د بله سر شی یک حباب گفتاری قد یک نشان مالوماتی د داخل شی استه.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C6AD886" w14:textId="5BD8DFE4" w:rsidR="004B78F7" w:rsidRPr="004849BD" w:rsidRDefault="0011586D" w:rsidP="004849BD">
            <w:pPr>
              <w:bidi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توسط ازیکه ارائه کنند</w:t>
            </w:r>
            <w:r w:rsidR="00281276" w:rsidRPr="004849BD">
              <w:rPr>
                <w:rFonts w:cs="Dubai"/>
                <w:rtl/>
              </w:rPr>
              <w:t>ه</w:t>
            </w:r>
            <w:r w:rsidRPr="004849BD">
              <w:rPr>
                <w:rFonts w:cs="Dubai"/>
                <w:rtl/>
              </w:rPr>
              <w:t xml:space="preserve"> خدمات د باره ازی مالومات چیز موگیه چک مونیم که آیا ای اقدام تاثیر مونه یا نه.</w:t>
            </w:r>
          </w:p>
        </w:tc>
      </w:tr>
      <w:tr w:rsidR="005702C2" w:rsidRPr="004849BD" w14:paraId="13F3E5E1" w14:textId="77777777" w:rsidTr="00AD74AE">
        <w:tc>
          <w:tcPr>
            <w:tcW w:w="2552" w:type="dxa"/>
            <w:vAlign w:val="center"/>
          </w:tcPr>
          <w:p w14:paraId="05870E4F" w14:textId="77777777" w:rsidR="00775E71" w:rsidRPr="004849BD" w:rsidRDefault="00775E71" w:rsidP="004849BD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633" w:type="dxa"/>
            <w:vAlign w:val="center"/>
          </w:tcPr>
          <w:p w14:paraId="293C9384" w14:textId="77777777" w:rsidR="00775E71" w:rsidRPr="004849BD" w:rsidRDefault="0011586D" w:rsidP="004849BD">
            <w:pPr>
              <w:bidi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بلده مثال، چی چیزی ره اونا د باره ازیکه ای مالومات چی قدر خوب اوناره کمک مونه که موارد زیر ره انجام بیدین باید بوگین:</w:t>
            </w:r>
          </w:p>
        </w:tc>
      </w:tr>
      <w:tr w:rsidR="005702C2" w:rsidRPr="004849BD" w14:paraId="23370114" w14:textId="77777777" w:rsidTr="00AD74AE">
        <w:trPr>
          <w:trHeight w:val="2154"/>
        </w:trPr>
        <w:tc>
          <w:tcPr>
            <w:tcW w:w="2552" w:type="dxa"/>
            <w:vAlign w:val="center"/>
          </w:tcPr>
          <w:p w14:paraId="0EC6A1B0" w14:textId="77777777" w:rsidR="00230312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DB4FF97" wp14:editId="53BE40AF">
                  <wp:extent cx="1332000" cy="1332000"/>
                  <wp:effectExtent l="0" t="0" r="1905" b="1905"/>
                  <wp:docPr id="1067138517" name="Picture 12" descr="یک کارمند مراقبت صحی و یک نفر دیگه د زیر یک علامت تیک د داخل یک حباب گفتار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138517" name="Picture 12" descr="یک کارمند مراقبت صحی و یک نفر دیگه د زیر یک علامت تیک د داخل یک حباب گفتاری.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5359235" w14:textId="77777777" w:rsidR="00230312" w:rsidRPr="004849BD" w:rsidRDefault="0011586D" w:rsidP="004849BD">
            <w:pPr>
              <w:pStyle w:val="ListParagraph"/>
              <w:numPr>
                <w:ilvl w:val="0"/>
                <w:numId w:val="18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حمایتای که مردمای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نیاز دیرن خوبتر بوفامن</w:t>
            </w:r>
          </w:p>
        </w:tc>
      </w:tr>
      <w:tr w:rsidR="005702C2" w:rsidRPr="004849BD" w14:paraId="0C0ADFE1" w14:textId="77777777" w:rsidTr="00AD74AE">
        <w:trPr>
          <w:trHeight w:val="2154"/>
        </w:trPr>
        <w:tc>
          <w:tcPr>
            <w:tcW w:w="2552" w:type="dxa"/>
            <w:vAlign w:val="center"/>
          </w:tcPr>
          <w:p w14:paraId="10311FA1" w14:textId="77777777" w:rsidR="00230312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44C46B17" wp14:editId="3E4D3250">
                  <wp:extent cx="1332000" cy="1332000"/>
                  <wp:effectExtent l="0" t="0" r="1905" b="1905"/>
                  <wp:docPr id="1631471402" name="Picture 11" descr="یک کارگر NDIS یک شرکت کننده ره کمک مونه ویک نشان ایمنی د پالوی ش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71402" name="Picture 11" descr="یک کارگر NDIS یک شرکت کننده ره کمک مونه ویک نشان ایمنی د پالوی شی استه.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7972247" w14:textId="77777777" w:rsidR="00230312" w:rsidRPr="004849BD" w:rsidRDefault="0011586D" w:rsidP="004849BD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خدمات ایمن ره بلده تمام فرهنگا ارائه کنن.</w:t>
            </w:r>
          </w:p>
        </w:tc>
      </w:tr>
    </w:tbl>
    <w:p w14:paraId="183B654D" w14:textId="77777777" w:rsidR="00766698" w:rsidRPr="004849BD" w:rsidRDefault="0011586D" w:rsidP="004849BD">
      <w:pPr>
        <w:pStyle w:val="Heading3"/>
        <w:bidi/>
        <w:spacing w:after="120" w:line="240" w:lineRule="auto"/>
        <w:rPr>
          <w:rFonts w:cs="Dubai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1" locked="0" layoutInCell="1" allowOverlap="1" wp14:anchorId="3290028D" wp14:editId="077B620E">
                <wp:simplePos x="0" y="0"/>
                <wp:positionH relativeFrom="margin">
                  <wp:posOffset>-54554</wp:posOffset>
                </wp:positionH>
                <wp:positionV relativeFrom="paragraph">
                  <wp:posOffset>288290</wp:posOffset>
                </wp:positionV>
                <wp:extent cx="5786755" cy="241300"/>
                <wp:effectExtent l="19050" t="19050" r="42545" b="25400"/>
                <wp:wrapNone/>
                <wp:docPr id="271805185" name="Group 2718051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68113051" name="Straight Connector 1668113051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96623897" name="Oval 189662389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6C7BFA" id="Group 271805185" o:spid="_x0000_s1026" alt="&quot;&quot;" style="position:absolute;margin-left:-4.3pt;margin-top:22.7pt;width:455.65pt;height:19pt;flip:x;z-index:-25161523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">
                <v:line id="Straight Connector 1668113051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" strokecolor="#65276f [3044]" strokeweight="3pt">
                  <v:stroke endcap="round"/>
                </v:line>
                <v:oval id="Oval 189662389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20</w:t>
      </w:r>
    </w:p>
    <w:tbl>
      <w:tblPr>
        <w:bidiVisual/>
        <w:tblW w:w="9185" w:type="dxa"/>
        <w:tblLayout w:type="fixed"/>
        <w:tblLook w:val="04A0" w:firstRow="1" w:lastRow="0" w:firstColumn="1" w:lastColumn="0" w:noHBand="0" w:noVBand="1"/>
      </w:tblPr>
      <w:tblGrid>
        <w:gridCol w:w="2552"/>
        <w:gridCol w:w="6633"/>
      </w:tblGrid>
      <w:tr w:rsidR="005702C2" w:rsidRPr="004849BD" w14:paraId="204D128C" w14:textId="77777777" w:rsidTr="00AD74AE">
        <w:tc>
          <w:tcPr>
            <w:tcW w:w="2552" w:type="dxa"/>
            <w:vAlign w:val="center"/>
          </w:tcPr>
          <w:p w14:paraId="39A9F50B" w14:textId="77777777" w:rsidR="004B78F7" w:rsidRPr="004849BD" w:rsidRDefault="0011586D" w:rsidP="004849BD">
            <w:pPr>
              <w:pStyle w:val="Image"/>
              <w:spacing w:before="12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2F5E6D8" wp14:editId="2EA59C93">
                  <wp:extent cx="1440000" cy="1440000"/>
                  <wp:effectExtent l="0" t="0" r="8255" b="8255"/>
                  <wp:docPr id="1535536497" name="Picture 67" descr="یک شرکت کننده از بین 3 حمایت ها یکی ره انتخاب مونه. اونا شامل یک مگس‌گیر و یک چوب رولک، یک موتر ون و یک کارگر NDIS استه که یک شرکت کننده ره کمک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536497" name="Picture 67" descr="یک شرکت کننده از بین 3 حمایت ها یکی ره انتخاب مونه. اونا شامل یک مگس‌گیر و یک چوب رولک، یک موتر ون و یک کارگر NDIS استه که یک شرکت کننده ره کمک مونه.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82A7811" w14:textId="77777777" w:rsidR="004B78F7" w:rsidRPr="004849BD" w:rsidRDefault="0011586D" w:rsidP="004849BD">
            <w:pPr>
              <w:bidi/>
              <w:spacing w:before="12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قد کمسیون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همکاری مونیم تا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کمک کنیم تا حق انتخاب و کنترول زیادتری دیشته باشن.</w:t>
            </w:r>
          </w:p>
        </w:tc>
      </w:tr>
      <w:tr w:rsidR="005702C2" w:rsidRPr="004849BD" w14:paraId="331B293D" w14:textId="77777777" w:rsidTr="00AD74AE">
        <w:tc>
          <w:tcPr>
            <w:tcW w:w="2552" w:type="dxa"/>
            <w:vAlign w:val="center"/>
          </w:tcPr>
          <w:p w14:paraId="47CD4DB1" w14:textId="77777777" w:rsidR="004B78F7" w:rsidRPr="004849BD" w:rsidRDefault="004B78F7" w:rsidP="004849BD">
            <w:pPr>
              <w:pStyle w:val="Image"/>
              <w:spacing w:before="120"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2A2A480F" w14:textId="77777777" w:rsidR="004B78F7" w:rsidRPr="004849BD" w:rsidRDefault="0011586D" w:rsidP="004849BD">
            <w:pPr>
              <w:bidi/>
              <w:spacing w:before="12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 شامل شریک کیدون مالومات قد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موشه که اونا چی رقم می تنن:</w:t>
            </w:r>
          </w:p>
        </w:tc>
      </w:tr>
      <w:tr w:rsidR="005702C2" w:rsidRPr="004849BD" w14:paraId="4604C0F5" w14:textId="77777777" w:rsidTr="00AD74AE">
        <w:trPr>
          <w:trHeight w:val="2098"/>
        </w:trPr>
        <w:tc>
          <w:tcPr>
            <w:tcW w:w="2552" w:type="dxa"/>
            <w:vAlign w:val="center"/>
          </w:tcPr>
          <w:p w14:paraId="3409CF12" w14:textId="77777777" w:rsidR="00455ADD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2747E69" wp14:editId="6A2245CD">
                  <wp:extent cx="1440000" cy="1440000"/>
                  <wp:effectExtent l="0" t="0" r="8255" b="8255"/>
                  <wp:docPr id="668799142" name="Picture 68" descr="یک دست که از بین 3 ارائه کننده یکی ره انتخاب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799142" name="Picture 68" descr="یک دست که از بین 3 ارائه کننده یکی ره انتخاب مونه.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759AB12" w14:textId="77777777" w:rsidR="00455ADD" w:rsidRPr="004849BD" w:rsidRDefault="0011586D" w:rsidP="004849BD">
            <w:pPr>
              <w:pStyle w:val="ListParagraph"/>
              <w:numPr>
                <w:ilvl w:val="0"/>
                <w:numId w:val="24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ارائه کننده خودون خوره انتخاب کنن</w:t>
            </w:r>
          </w:p>
        </w:tc>
      </w:tr>
      <w:tr w:rsidR="005702C2" w:rsidRPr="004849BD" w14:paraId="4B3C00C8" w14:textId="77777777" w:rsidTr="00AD74AE">
        <w:trPr>
          <w:trHeight w:val="2098"/>
        </w:trPr>
        <w:tc>
          <w:tcPr>
            <w:tcW w:w="2552" w:type="dxa"/>
            <w:vAlign w:val="center"/>
          </w:tcPr>
          <w:p w14:paraId="3F6B54BD" w14:textId="77777777" w:rsidR="00455ADD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FDCCA80" wp14:editId="1451621A">
                  <wp:extent cx="1440000" cy="1440000"/>
                  <wp:effectExtent l="0" t="0" r="8255" b="8255"/>
                  <wp:docPr id="430799750" name="Picture 69" descr="یک کارگر NDIS یک شرکت کننده ره کمک مونه ویک نشان تغی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799750" name="Picture 69" descr="یک کارگر NDIS یک شرکت کننده ره کمک مونه ویک نشان تغیر.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39EB96B" w14:textId="77777777" w:rsidR="00455ADD" w:rsidRPr="004849BD" w:rsidRDefault="0011586D" w:rsidP="004849BD">
            <w:pPr>
              <w:pStyle w:val="ListParagraph"/>
              <w:numPr>
                <w:ilvl w:val="0"/>
                <w:numId w:val="24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ارائه کننده خوره تبدیل کنن</w:t>
            </w:r>
          </w:p>
        </w:tc>
      </w:tr>
      <w:tr w:rsidR="005702C2" w:rsidRPr="004849BD" w14:paraId="62AA041B" w14:textId="77777777" w:rsidTr="00AD74AE">
        <w:trPr>
          <w:trHeight w:val="2098"/>
        </w:trPr>
        <w:tc>
          <w:tcPr>
            <w:tcW w:w="2552" w:type="dxa"/>
            <w:vAlign w:val="center"/>
          </w:tcPr>
          <w:p w14:paraId="57F6DA5D" w14:textId="77777777" w:rsidR="00455ADD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7568" behindDoc="0" locked="0" layoutInCell="1" allowOverlap="1" wp14:anchorId="112D2B82" wp14:editId="337D44F6">
                      <wp:simplePos x="0" y="0"/>
                      <wp:positionH relativeFrom="column">
                        <wp:posOffset>288290</wp:posOffset>
                      </wp:positionH>
                      <wp:positionV relativeFrom="paragraph">
                        <wp:posOffset>245745</wp:posOffset>
                      </wp:positionV>
                      <wp:extent cx="892175" cy="265430"/>
                      <wp:effectExtent l="0" t="0" r="3175" b="1270"/>
                      <wp:wrapNone/>
                      <wp:docPr id="164861454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654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AE36A2" w14:textId="77777777" w:rsidR="0011586D" w:rsidRPr="00C177D3" w:rsidRDefault="0011586D" w:rsidP="0038239B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lang w:val="en-PH"/>
                                    </w:rPr>
                                  </w:pPr>
                                  <w:r w:rsidRPr="00C177D3">
                                    <w:rPr>
                                      <w:rFonts w:cs="Dubai"/>
                                      <w:b/>
                                      <w:bCs/>
                                      <w:rtl/>
                                    </w:rPr>
                                    <w:t>شکایت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2D2B82" id="_x0000_s1040" type="#_x0000_t202" alt="&quot;&quot;" style="position:absolute;left:0;text-align:left;margin-left:22.7pt;margin-top:19.35pt;width:70.25pt;height:20.9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" filled="f" stroked="f">
                      <v:textbox inset="0,0,0,0">
                        <w:txbxContent>
                          <w:p w14:paraId="3CAE36A2" w14:textId="77777777" w:rsidR="0011586D" w:rsidRPr="00C177D3" w:rsidRDefault="0011586D" w:rsidP="0038239B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lang w:val="en-PH"/>
                              </w:rPr>
                            </w:pPr>
                            <w:r w:rsidRPr="00C177D3">
                              <w:rPr>
                                <w:rFonts w:cs="Dubai"/>
                                <w:b/>
                                <w:bCs/>
                                <w:rtl/>
                              </w:rPr>
                              <w:t>شکایت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55ADD" w:rsidRPr="004849BD">
              <w:rPr>
                <w:rFonts w:cs="Dubai"/>
                <w:noProof/>
              </w:rPr>
              <w:drawing>
                <wp:inline distT="0" distB="0" distL="0" distR="0" wp14:anchorId="25C2D0FF" wp14:editId="3DD89623">
                  <wp:extent cx="1440000" cy="1440000"/>
                  <wp:effectExtent l="0" t="0" r="8255" b="8255"/>
                  <wp:docPr id="657884166" name="Picture 70" descr="یک سند شکایت که یک علامت ایرکه پایین گرفته د داخل یک حباب گفتاری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884166" name="Picture 70" descr="یک سند شکایت که یک علامت ایرکه پایین گرفته د داخل یک حباب گفتاری ره نیشو میدیه."/>
                          <pic:cNvPicPr/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423F63B" w14:textId="09B6F3B1" w:rsidR="00455ADD" w:rsidRPr="004849BD" w:rsidRDefault="0011586D" w:rsidP="004849BD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یک </w:t>
            </w:r>
            <w:r w:rsidRPr="004849BD">
              <w:rPr>
                <w:rStyle w:val="Strong"/>
                <w:rFonts w:cs="Dubai"/>
                <w:rtl/>
              </w:rPr>
              <w:t>شکایت</w:t>
            </w:r>
            <w:r w:rsidRPr="004849BD">
              <w:rPr>
                <w:rFonts w:cs="Dubai"/>
                <w:rtl/>
              </w:rPr>
              <w:t xml:space="preserve"> درج </w:t>
            </w:r>
            <w:r w:rsidR="00281276" w:rsidRPr="004849BD">
              <w:rPr>
                <w:rFonts w:cs="Dubai"/>
                <w:rtl/>
              </w:rPr>
              <w:t>کنن</w:t>
            </w:r>
            <w:r w:rsidRPr="004849BD">
              <w:rPr>
                <w:rFonts w:cs="Dubai"/>
                <w:rtl/>
              </w:rPr>
              <w:t>.</w:t>
            </w:r>
          </w:p>
        </w:tc>
      </w:tr>
      <w:tr w:rsidR="005702C2" w:rsidRPr="004849BD" w14:paraId="1C156F9F" w14:textId="77777777" w:rsidTr="00AD74AE">
        <w:tc>
          <w:tcPr>
            <w:tcW w:w="2552" w:type="dxa"/>
            <w:vAlign w:val="center"/>
          </w:tcPr>
          <w:p w14:paraId="2F6C755F" w14:textId="77777777" w:rsidR="004B78F7" w:rsidRPr="004849BD" w:rsidRDefault="0011586D" w:rsidP="004849BD">
            <w:pPr>
              <w:pStyle w:val="Image"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9048BD7" wp14:editId="7E7589BF">
                  <wp:extent cx="1440000" cy="1440000"/>
                  <wp:effectExtent l="0" t="0" r="8255" b="8255"/>
                  <wp:docPr id="131285488" name="Picture 71" descr="یک نفر دست خوره بال گرفته و د پالوی شی یک علامت ایرکه پایین گرفته د داخل یک حباب گفتار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85488" name="Picture 71" descr="یک نفر دست خوره بال گرفته و د پالوی شی یک علامت ایرکه پایین گرفته د داخل یک حباب گفتاری استه.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EDF9720" w14:textId="77777777" w:rsidR="004B78F7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وقتیکه یک شکایت مونید، بلده کدام کسی موگید که اگو چیز: </w:t>
            </w:r>
          </w:p>
          <w:p w14:paraId="12B589C2" w14:textId="77777777" w:rsidR="004B78F7" w:rsidRPr="004849BD" w:rsidRDefault="0011586D" w:rsidP="004849BD">
            <w:pPr>
              <w:pStyle w:val="ListParagraph"/>
              <w:numPr>
                <w:ilvl w:val="0"/>
                <w:numId w:val="23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درست انجام نشده </w:t>
            </w:r>
          </w:p>
          <w:p w14:paraId="597296F1" w14:textId="77777777" w:rsidR="004B78F7" w:rsidRPr="004849BD" w:rsidRDefault="0011586D" w:rsidP="004849BD">
            <w:pPr>
              <w:pStyle w:val="ListParagraph"/>
              <w:numPr>
                <w:ilvl w:val="0"/>
                <w:numId w:val="23"/>
              </w:numPr>
              <w:bidi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به خوبی کار نه نه.</w:t>
            </w:r>
          </w:p>
        </w:tc>
      </w:tr>
      <w:tr w:rsidR="005702C2" w:rsidRPr="004849BD" w14:paraId="0102F332" w14:textId="77777777" w:rsidTr="00AD74AE">
        <w:trPr>
          <w:trHeight w:val="3855"/>
        </w:trPr>
        <w:tc>
          <w:tcPr>
            <w:tcW w:w="2552" w:type="dxa"/>
            <w:vAlign w:val="center"/>
          </w:tcPr>
          <w:p w14:paraId="7D67F8F4" w14:textId="77777777" w:rsidR="008E6BDF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lastRenderedPageBreak/>
              <w:drawing>
                <wp:inline distT="0" distB="0" distL="0" distR="0" wp14:anchorId="7E3271FF" wp14:editId="704C4F86">
                  <wp:extent cx="1483360" cy="1483360"/>
                  <wp:effectExtent l="0" t="0" r="2540" b="2540"/>
                  <wp:docPr id="687223094" name="Picture 13" descr="یک شرکت کننده قد 3 حباب گفتاری فکر نه. اولین حباب فکری یک ارائه کننده ره قد یک علامت تیک نشیو میدیه، دومی شی یک انگشت ایرکه پایین گرفته ره نیشو میدیه و سومی شی یک علامت تیک و صلیب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223094" name="Picture 13" descr="یک شرکت کننده قد 3 حباب گفتاری فکر نه. اولین حباب فکری یک ارائه کننده ره قد یک علامت تیک نشیو میدیه، دومی شی یک انگشت ایرکه پایین گرفته ره نیشو میدیه و سومی شی یک علامت تیک و صلیب ره نیشو میدیه.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18C6B2D0" w14:textId="77777777" w:rsidR="008E6BDF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توخ نیم که ای اقدام تاثیر مونه یا نه توسط ازیکه چند نفر از نفرای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شریک مونن که اونا فامیدن:</w:t>
            </w:r>
          </w:p>
          <w:p w14:paraId="19C686F1" w14:textId="77777777" w:rsidR="008E6BDF" w:rsidRPr="004849BD" w:rsidRDefault="0011586D" w:rsidP="004849BD">
            <w:pPr>
              <w:pStyle w:val="ListParagraph"/>
              <w:numPr>
                <w:ilvl w:val="0"/>
                <w:numId w:val="22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از کجا موفامن که یک ارائه کننده بلده ازوا مناسب استه</w:t>
            </w:r>
          </w:p>
          <w:p w14:paraId="703399EC" w14:textId="77777777" w:rsidR="008E6BDF" w:rsidRPr="004849BD" w:rsidRDefault="0011586D" w:rsidP="004849BD">
            <w:pPr>
              <w:pStyle w:val="ListParagraph"/>
              <w:numPr>
                <w:ilvl w:val="0"/>
                <w:numId w:val="22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چی رقم یک شکایت ره درج کنن</w:t>
            </w:r>
          </w:p>
          <w:p w14:paraId="06A4F2CA" w14:textId="77777777" w:rsidR="008E6BDF" w:rsidRPr="004849BD" w:rsidRDefault="0011586D" w:rsidP="004849BD">
            <w:pPr>
              <w:pStyle w:val="ListParagraph"/>
              <w:numPr>
                <w:ilvl w:val="0"/>
                <w:numId w:val="22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Style w:val="Strong"/>
                <w:rFonts w:cs="Dubai"/>
                <w:rtl/>
              </w:rPr>
              <w:t xml:space="preserve">حقوق </w:t>
            </w:r>
            <w:r w:rsidRPr="004849BD">
              <w:rPr>
                <w:rFonts w:cs="Dubai"/>
                <w:rtl/>
              </w:rPr>
              <w:t>شی بلده انتخاب و کنترول.</w:t>
            </w:r>
          </w:p>
        </w:tc>
      </w:tr>
      <w:tr w:rsidR="005702C2" w:rsidRPr="004849BD" w14:paraId="0853CD8E" w14:textId="77777777" w:rsidTr="00AD74AE">
        <w:trPr>
          <w:trHeight w:val="3855"/>
        </w:trPr>
        <w:tc>
          <w:tcPr>
            <w:tcW w:w="2552" w:type="dxa"/>
            <w:vAlign w:val="center"/>
          </w:tcPr>
          <w:p w14:paraId="69388766" w14:textId="77777777" w:rsidR="008E6BDF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59616" behindDoc="0" locked="0" layoutInCell="1" allowOverlap="1" wp14:anchorId="3A93CCAE" wp14:editId="7CF4F578">
                      <wp:simplePos x="0" y="0"/>
                      <wp:positionH relativeFrom="column">
                        <wp:posOffset>269875</wp:posOffset>
                      </wp:positionH>
                      <wp:positionV relativeFrom="paragraph">
                        <wp:posOffset>374015</wp:posOffset>
                      </wp:positionV>
                      <wp:extent cx="892175" cy="514985"/>
                      <wp:effectExtent l="0" t="0" r="3175" b="0"/>
                      <wp:wrapNone/>
                      <wp:docPr id="9735085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514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D0B50E" w14:textId="77777777" w:rsidR="0011586D" w:rsidRPr="005F5E25" w:rsidRDefault="0011586D" w:rsidP="0099120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34"/>
                                      <w:szCs w:val="34"/>
                                      <w:lang w:val="en-PH"/>
                                    </w:rPr>
                                  </w:pPr>
                                  <w:r w:rsidRPr="005F5E25">
                                    <w:rPr>
                                      <w:rFonts w:cs="Dubai"/>
                                      <w:b/>
                                      <w:bCs/>
                                      <w:sz w:val="34"/>
                                      <w:szCs w:val="34"/>
                                      <w:rtl/>
                                    </w:rPr>
                                    <w:t>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93CCAE" id="_x0000_s1041" type="#_x0000_t202" alt="&quot;&quot;" style="position:absolute;left:0;text-align:left;margin-left:21.25pt;margin-top:29.45pt;width:70.25pt;height:40.5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" filled="f" stroked="f">
                      <v:textbox inset="0,0,0,0">
                        <w:txbxContent>
                          <w:p w14:paraId="07D0B50E" w14:textId="77777777" w:rsidR="0011586D" w:rsidRPr="005F5E25" w:rsidRDefault="0011586D" w:rsidP="0099120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34"/>
                                <w:szCs w:val="34"/>
                                <w:lang w:val="en-PH"/>
                              </w:rPr>
                            </w:pPr>
                            <w:r w:rsidRPr="005F5E25">
                              <w:rPr>
                                <w:rFonts w:cs="Dubai"/>
                                <w:b/>
                                <w:bCs/>
                                <w:sz w:val="34"/>
                                <w:szCs w:val="34"/>
                                <w:rtl/>
                              </w:rPr>
                              <w:t>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26D" w:rsidRPr="004849BD">
              <w:rPr>
                <w:rFonts w:cs="Dubai"/>
                <w:noProof/>
              </w:rPr>
              <w:drawing>
                <wp:inline distT="0" distB="0" distL="0" distR="0" wp14:anchorId="0BA9B032" wp14:editId="07D929E3">
                  <wp:extent cx="1483360" cy="1483360"/>
                  <wp:effectExtent l="0" t="0" r="2540" b="2540"/>
                  <wp:docPr id="1518759341" name="Picture 72" descr="یک سندی که بله شی «Rights (حقوق)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759341" name="Picture 72" descr="یک سندی که بله شی «Rights (حقوق)» نوشته استه.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8AF43C6" w14:textId="77777777" w:rsidR="008E6BDF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حقوقی که تعیین مونه مردم به طریقای زیر قد شیم رفتار کنن:</w:t>
            </w:r>
          </w:p>
          <w:p w14:paraId="36C7E191" w14:textId="77777777" w:rsidR="008E6BDF" w:rsidRPr="004849BD" w:rsidRDefault="0011586D" w:rsidP="004849BD">
            <w:pPr>
              <w:pStyle w:val="ListParagraph"/>
              <w:numPr>
                <w:ilvl w:val="0"/>
                <w:numId w:val="21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منصفانه </w:t>
            </w:r>
          </w:p>
          <w:p w14:paraId="2D253AF6" w14:textId="77777777" w:rsidR="008E6BDF" w:rsidRPr="004849BD" w:rsidRDefault="0011586D" w:rsidP="004849BD">
            <w:pPr>
              <w:pStyle w:val="ListParagraph"/>
              <w:numPr>
                <w:ilvl w:val="0"/>
                <w:numId w:val="21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برابر.</w:t>
            </w:r>
          </w:p>
        </w:tc>
      </w:tr>
    </w:tbl>
    <w:p w14:paraId="1201806E" w14:textId="77777777" w:rsidR="00766698" w:rsidRPr="004849BD" w:rsidRDefault="0011586D" w:rsidP="004849BD">
      <w:pPr>
        <w:pStyle w:val="Heading3"/>
        <w:bidi/>
        <w:spacing w:before="600" w:after="120" w:line="240" w:lineRule="auto"/>
        <w:rPr>
          <w:rFonts w:cs="Dubai"/>
        </w:rPr>
      </w:pPr>
      <w:r w:rsidRPr="004849BD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 wp14:anchorId="31289406" wp14:editId="7CC38A9C">
                <wp:simplePos x="0" y="0"/>
                <wp:positionH relativeFrom="margin">
                  <wp:posOffset>22860</wp:posOffset>
                </wp:positionH>
                <wp:positionV relativeFrom="paragraph">
                  <wp:posOffset>647244</wp:posOffset>
                </wp:positionV>
                <wp:extent cx="5786755" cy="241300"/>
                <wp:effectExtent l="19050" t="19050" r="23495" b="25400"/>
                <wp:wrapNone/>
                <wp:docPr id="519910894" name="Group 5199108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402927123" name="Straight Connector 1402927123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8533476" name="Oval 87853347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19910894" o:spid="_x0000_s1106" alt="&quot;&quot;" style="width:455.65pt;height:19pt;margin-top:50.95pt;margin-left:1.8pt;mso-height-relative:margin;mso-position-horizontal-relative:margin;mso-width-relative:margin;position:absolute;z-index:-251612160" coordorigin="118,0" coordsize="57873,2415">
                <v:line id="Straight Connector 1402927123" o:spid="_x0000_s1107" style="mso-wrap-style:square;position:absolute;visibility:visible" from="118,1306" to="57286,1306" o:connectortype="straight" strokecolor="#65276f" strokeweight="3pt">
                  <v:stroke endcap="round"/>
                </v:line>
                <v:oval id="Oval 878533476" o:spid="_x0000_s1108" style="width:2415;height:2415;left:55576;mso-wrap-style:square;position:absolute;v-text-anchor:middle;visibility:visible" fillcolor="#ffcc04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21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702C2" w:rsidRPr="004849BD" w14:paraId="5C40B15E" w14:textId="77777777" w:rsidTr="00AD74AE">
        <w:tc>
          <w:tcPr>
            <w:tcW w:w="2551" w:type="dxa"/>
            <w:vAlign w:val="center"/>
          </w:tcPr>
          <w:p w14:paraId="5EA8A625" w14:textId="77777777" w:rsidR="004B78F7" w:rsidRPr="004849BD" w:rsidRDefault="0011586D" w:rsidP="004849BD">
            <w:pPr>
              <w:pStyle w:val="Image"/>
              <w:spacing w:before="48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1664" behindDoc="0" locked="0" layoutInCell="1" allowOverlap="1" wp14:anchorId="74A97A1B" wp14:editId="5EB574C0">
                      <wp:simplePos x="0" y="0"/>
                      <wp:positionH relativeFrom="column">
                        <wp:posOffset>291465</wp:posOffset>
                      </wp:positionH>
                      <wp:positionV relativeFrom="paragraph">
                        <wp:posOffset>532130</wp:posOffset>
                      </wp:positionV>
                      <wp:extent cx="892175" cy="234315"/>
                      <wp:effectExtent l="0" t="0" r="3175" b="13335"/>
                      <wp:wrapNone/>
                      <wp:docPr id="96068624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43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D9F20A" w14:textId="77777777" w:rsidR="0011586D" w:rsidRPr="00C177D3" w:rsidRDefault="0011586D" w:rsidP="0099120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C177D3">
                                    <w:rPr>
                                      <w:rFonts w:cs="Duba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قانونا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A97A1B" id="_x0000_s1042" type="#_x0000_t202" alt="&quot;&quot;" style="position:absolute;left:0;text-align:left;margin-left:22.95pt;margin-top:41.9pt;width:70.25pt;height:18.4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" filled="f" stroked="f">
                      <v:textbox inset="0,0,0,0">
                        <w:txbxContent>
                          <w:p w14:paraId="62D9F20A" w14:textId="77777777" w:rsidR="0011586D" w:rsidRPr="00C177D3" w:rsidRDefault="0011586D" w:rsidP="0099120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C177D3">
                              <w:rPr>
                                <w:rFonts w:cs="Duba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قانونا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D1AC2" w:rsidRPr="004849BD">
              <w:rPr>
                <w:rFonts w:cs="Dubai"/>
                <w:noProof/>
              </w:rPr>
              <w:drawing>
                <wp:inline distT="0" distB="0" distL="0" distR="0" wp14:anchorId="3383095C" wp14:editId="450AD5E7">
                  <wp:extent cx="1482725" cy="1482725"/>
                  <wp:effectExtent l="0" t="0" r="3175" b="3175"/>
                  <wp:docPr id="1240535288" name="Picture 73" descr="یک سند قوانین که لستایی از علامت تیک و صلیب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535288" name="Picture 73" descr="یک سند قوانین که لستایی از علامت تیک و صلیب ره نیشو میدیه.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6FABD66" w14:textId="77777777" w:rsidR="004B78F7" w:rsidRPr="004849BD" w:rsidRDefault="0011586D" w:rsidP="004849BD">
            <w:pPr>
              <w:bidi/>
              <w:spacing w:before="48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قد کمسیون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همکاری مونیم تا قانونای نو ره جور کنیم که ارائه کنندا باید از شی پیروی کنن.</w:t>
            </w:r>
          </w:p>
        </w:tc>
      </w:tr>
    </w:tbl>
    <w:p w14:paraId="38E14FA5" w14:textId="77777777" w:rsidR="0039501C" w:rsidRPr="004849BD" w:rsidRDefault="0011586D" w:rsidP="004849BD">
      <w:pPr>
        <w:spacing w:line="240" w:lineRule="auto"/>
        <w:rPr>
          <w:rFonts w:cs="Dubai"/>
        </w:rPr>
      </w:pPr>
      <w:r w:rsidRPr="004849BD">
        <w:rPr>
          <w:rFonts w:cs="Dubai"/>
        </w:rPr>
        <w:br w:type="page"/>
      </w:r>
    </w:p>
    <w:tbl>
      <w:tblPr>
        <w:bidiVisual/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5702C2" w:rsidRPr="004849BD" w14:paraId="3FFA1708" w14:textId="77777777" w:rsidTr="00AD74AE">
        <w:tc>
          <w:tcPr>
            <w:tcW w:w="2551" w:type="dxa"/>
            <w:vAlign w:val="center"/>
          </w:tcPr>
          <w:p w14:paraId="36B94761" w14:textId="77777777" w:rsidR="008E6BDF" w:rsidRPr="004849BD" w:rsidRDefault="008E6BDF" w:rsidP="004849BD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576" w:type="dxa"/>
            <w:vAlign w:val="center"/>
          </w:tcPr>
          <w:p w14:paraId="7CF4374A" w14:textId="77777777" w:rsidR="008E6BDF" w:rsidRPr="004849BD" w:rsidRDefault="0011586D" w:rsidP="004849BD">
            <w:pPr>
              <w:bidi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 قانونا توجه شی بله ازی استه که ارائه کنندا باید خدماتی ره ارائه کنن که: </w:t>
            </w:r>
          </w:p>
        </w:tc>
      </w:tr>
      <w:tr w:rsidR="005702C2" w:rsidRPr="004849BD" w14:paraId="2C45DD4E" w14:textId="77777777" w:rsidTr="00AD74AE">
        <w:tc>
          <w:tcPr>
            <w:tcW w:w="2551" w:type="dxa"/>
            <w:vAlign w:val="center"/>
          </w:tcPr>
          <w:p w14:paraId="78525F33" w14:textId="77777777" w:rsidR="008D1AC2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4BBCE3B2" wp14:editId="28780945">
                  <wp:extent cx="1440000" cy="1440000"/>
                  <wp:effectExtent l="0" t="0" r="8255" b="8255"/>
                  <wp:docPr id="22738112" name="Picture 74" descr="یک کارگر NDIS یک شرکت کننده ره کمک مونه ویک نشان ایمنی د پالوی ش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38112" name="Picture 74" descr="یک کارگر NDIS یک شرکت کننده ره کمک مونه ویک نشان ایمنی د پالوی شی استه.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B1B2ACE" w14:textId="77777777" w:rsidR="008D1AC2" w:rsidRPr="004849BD" w:rsidRDefault="0011586D" w:rsidP="004849BD">
            <w:pPr>
              <w:pStyle w:val="ListParagraph"/>
              <w:numPr>
                <w:ilvl w:val="0"/>
                <w:numId w:val="20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بلده تمام فرهنگا ایمن باشه</w:t>
            </w:r>
          </w:p>
        </w:tc>
      </w:tr>
      <w:tr w:rsidR="005702C2" w:rsidRPr="004849BD" w14:paraId="0B1E7980" w14:textId="77777777" w:rsidTr="00AD74AE">
        <w:tc>
          <w:tcPr>
            <w:tcW w:w="2551" w:type="dxa"/>
            <w:vAlign w:val="center"/>
          </w:tcPr>
          <w:p w14:paraId="0F47C338" w14:textId="77777777" w:rsidR="008D1AC2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0085B3C" wp14:editId="7BA0C4FD">
                  <wp:extent cx="1440000" cy="1440000"/>
                  <wp:effectExtent l="0" t="0" r="8255" b="8255"/>
                  <wp:docPr id="713944535" name="Picture 75" descr="یک کارگر NDIS یک شرکت کننده ره کمک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944535" name="Picture 75" descr="یک کارگر NDIS یک شرکت کننده ره کمک مونه.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F18F291" w14:textId="77777777" w:rsidR="008D1AC2" w:rsidRPr="004849BD" w:rsidRDefault="0011586D" w:rsidP="004849BD">
            <w:pPr>
              <w:pStyle w:val="ListParagraph"/>
              <w:numPr>
                <w:ilvl w:val="0"/>
                <w:numId w:val="70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که صدمه روانی ره تجربه کیدن کمک کنه.</w:t>
            </w:r>
          </w:p>
        </w:tc>
      </w:tr>
      <w:tr w:rsidR="005702C2" w:rsidRPr="004849BD" w14:paraId="7A6FD697" w14:textId="77777777" w:rsidTr="00AD74AE">
        <w:tc>
          <w:tcPr>
            <w:tcW w:w="2551" w:type="dxa"/>
            <w:vAlign w:val="center"/>
          </w:tcPr>
          <w:p w14:paraId="2B27C84B" w14:textId="77777777" w:rsidR="008E6BDF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1B226F4" wp14:editId="0A8D4106">
                  <wp:extent cx="1440000" cy="1440000"/>
                  <wp:effectExtent l="0" t="0" r="8255" b="8255"/>
                  <wp:docPr id="1515690592" name="Picture 76" descr="یک کسی سند به دیگه نفر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690592" name="Picture 76" descr="یک کسی سند به دیگه نفر میدیه.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03B9FD7" w14:textId="77777777" w:rsidR="008E6BDF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وقتیکه مو ای قانونا ره جور کدیم، ایناره قد ارائه کنندا و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شریک خواد کدیم.</w:t>
            </w:r>
          </w:p>
        </w:tc>
      </w:tr>
      <w:tr w:rsidR="005702C2" w:rsidRPr="004849BD" w14:paraId="3CBE58CA" w14:textId="77777777" w:rsidTr="00AD74AE">
        <w:tc>
          <w:tcPr>
            <w:tcW w:w="2551" w:type="dxa"/>
            <w:vAlign w:val="center"/>
          </w:tcPr>
          <w:p w14:paraId="2F8856BE" w14:textId="77777777" w:rsidR="00981B48" w:rsidRPr="004849BD" w:rsidRDefault="0011586D" w:rsidP="004849BD">
            <w:pPr>
              <w:pStyle w:val="Image"/>
              <w:spacing w:before="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804499C" wp14:editId="0788DBFD">
                  <wp:extent cx="1440000" cy="1440000"/>
                  <wp:effectExtent l="0" t="0" r="8255" b="8255"/>
                  <wp:docPr id="1858900725" name="Picture 78" descr="یک ارائه دهنده و یک شرکت کننده دبله سر شی یک حباب گفتار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900725" name="Picture 78" descr="یک ارائه دهنده و یک شرکت کننده دبله سر شی یک حباب گفتاری.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C74827B" w14:textId="77777777" w:rsidR="00981B48" w:rsidRPr="004849BD" w:rsidRDefault="0011586D" w:rsidP="004849BD">
            <w:pPr>
              <w:bidi/>
              <w:spacing w:before="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د اظهارنظر ارائه کنندا و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د باره ازیکه ای قانونا چی قدر خوب کار مونن گوش خواد کدیم.</w:t>
            </w:r>
          </w:p>
        </w:tc>
      </w:tr>
      <w:tr w:rsidR="005702C2" w:rsidRPr="004849BD" w14:paraId="0B45F748" w14:textId="77777777" w:rsidTr="00AD74AE">
        <w:tc>
          <w:tcPr>
            <w:tcW w:w="2551" w:type="dxa"/>
            <w:vAlign w:val="center"/>
          </w:tcPr>
          <w:p w14:paraId="6D610862" w14:textId="77777777" w:rsidR="00981B48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86C251F" wp14:editId="57D8D02E">
                  <wp:extent cx="1440000" cy="1440000"/>
                  <wp:effectExtent l="0" t="0" r="8255" b="8255"/>
                  <wp:docPr id="1181985076" name="Picture 79" descr="یک ارائه دهنده دستای خو بال گرفته د بال و زیر شی 3 خدمات استه. اونا شامل یک مگس‌گیر و یک چوب رولک، یک موتر ون و یک ارائه کننده استه که یک شرکت کننده ره کمک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985076" name="Picture 79" descr="یک ارائه دهنده دستای خو بال گرفته د بال و زیر شی 3 خدمات استه. اونا شامل یک مگس‌گیر و یک چوب رولک، یک موتر ون و یک ارائه کننده استه که یک شرکت کننده ره کمک مونه.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3E8B90FC" w14:textId="77777777" w:rsidR="00981B48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توسط ازیکه چند دنه ارائه کننده خدماتی ره ارائه مونه که ازی قانونا پیروی مونن چک مونیم که آیا ای اقدام تاثیر مونه یا نه.</w:t>
            </w:r>
          </w:p>
        </w:tc>
      </w:tr>
    </w:tbl>
    <w:p w14:paraId="162C2F92" w14:textId="77777777" w:rsidR="00766698" w:rsidRPr="004849BD" w:rsidRDefault="0011586D" w:rsidP="004849BD">
      <w:pPr>
        <w:pStyle w:val="Heading3"/>
        <w:bidi/>
        <w:spacing w:before="360" w:after="120" w:line="240" w:lineRule="auto"/>
        <w:rPr>
          <w:rFonts w:cs="Dubai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33B75E36" wp14:editId="1E568DF6">
                <wp:simplePos x="0" y="0"/>
                <wp:positionH relativeFrom="margin">
                  <wp:posOffset>-51379</wp:posOffset>
                </wp:positionH>
                <wp:positionV relativeFrom="paragraph">
                  <wp:posOffset>265430</wp:posOffset>
                </wp:positionV>
                <wp:extent cx="5786755" cy="241300"/>
                <wp:effectExtent l="19050" t="19050" r="42545" b="25400"/>
                <wp:wrapNone/>
                <wp:docPr id="938337676" name="Group 9383376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864361492" name="Straight Connector 186436149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43840095" name="Oval 84384009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8E0B10" id="Group 938337676" o:spid="_x0000_s1026" alt="&quot;&quot;" style="position:absolute;margin-left:-4.05pt;margin-top:20.9pt;width:455.65pt;height:19pt;flip:x;z-index:-25161113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">
                <v:line id="Straight Connector 186436149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" strokecolor="#65276f [3044]" strokeweight="3pt">
                  <v:stroke endcap="round"/>
                </v:line>
                <v:oval id="Oval 84384009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" fillcolor="#ffcc04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22</w:t>
      </w:r>
    </w:p>
    <w:tbl>
      <w:tblPr>
        <w:bidiVisual/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5702C2" w:rsidRPr="004849BD" w14:paraId="7871ED4E" w14:textId="77777777" w:rsidTr="00AD74AE">
        <w:trPr>
          <w:trHeight w:val="3628"/>
        </w:trPr>
        <w:tc>
          <w:tcPr>
            <w:tcW w:w="2552" w:type="dxa"/>
            <w:vAlign w:val="center"/>
          </w:tcPr>
          <w:p w14:paraId="3829A02C" w14:textId="77777777" w:rsidR="00766698" w:rsidRPr="004849BD" w:rsidRDefault="0011586D" w:rsidP="004849BD">
            <w:pPr>
              <w:pStyle w:val="Image"/>
              <w:spacing w:before="7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96EC5BB" wp14:editId="19A466BC">
                  <wp:extent cx="1483360" cy="1483360"/>
                  <wp:effectExtent l="0" t="0" r="2540" b="2540"/>
                  <wp:docPr id="1288388905" name="Picture 80" descr="3 کارگر و یک ساختمان اداری د پشت یک موان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388905" name="Picture 80" descr="3 کارگر و یک ساختمان اداری د پشت یک موانع.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2FF2914D" w14:textId="77777777" w:rsidR="00766698" w:rsidRPr="004849BD" w:rsidRDefault="0011586D" w:rsidP="004849BD">
            <w:pPr>
              <w:bidi/>
              <w:spacing w:before="7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به موانعی که باضی سازمانایی که مردمای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کمک مونن دچار استن نگاه خواد کدیم.</w:t>
            </w:r>
          </w:p>
          <w:p w14:paraId="07BCFE3C" w14:textId="77777777" w:rsidR="00766698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قد دیگه نهادای دولتی بلده از بین بردون ازی موانع همکاری خواد کدیم.</w:t>
            </w:r>
          </w:p>
        </w:tc>
      </w:tr>
      <w:tr w:rsidR="005702C2" w:rsidRPr="004849BD" w14:paraId="19A4F4DF" w14:textId="77777777" w:rsidTr="00AD74AE">
        <w:trPr>
          <w:gridAfter w:val="1"/>
          <w:wAfter w:w="86" w:type="dxa"/>
          <w:trHeight w:val="3628"/>
        </w:trPr>
        <w:tc>
          <w:tcPr>
            <w:tcW w:w="2552" w:type="dxa"/>
            <w:vAlign w:val="center"/>
          </w:tcPr>
          <w:p w14:paraId="45A9BB4D" w14:textId="77777777" w:rsidR="00981B48" w:rsidRPr="004849BD" w:rsidRDefault="0011586D" w:rsidP="004849BD">
            <w:pPr>
              <w:pStyle w:val="Image"/>
              <w:spacing w:before="36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305FEEE" wp14:editId="2811D8FD">
                  <wp:extent cx="1483360" cy="1483360"/>
                  <wp:effectExtent l="0" t="0" r="2540" b="2540"/>
                  <wp:docPr id="888793777" name="Picture 14" descr="یک کارگر NDIS یک شرکت کننده ره کمک نه و یک تیر به طرف بال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793777" name="Picture 14" descr="یک کارگر NDIS یک شرکت کننده ره کمک نه و یک تیر به طرف بالا.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B835D74" w14:textId="2E787148" w:rsidR="00981B48" w:rsidRPr="004849BD" w:rsidRDefault="0011586D" w:rsidP="004849BD">
            <w:pPr>
              <w:bidi/>
              <w:spacing w:before="36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یقین خوره ثابت خواد کدیم که سازمانایی که نفرای</w:t>
            </w:r>
            <w:r w:rsidR="00C177D3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 xml:space="preserve">معیوب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کمک مونن بی تنن خدمات زیادتری</w:t>
            </w:r>
            <w:r w:rsidR="00C177D3">
              <w:rPr>
                <w:rFonts w:cs="Dubai"/>
              </w:rPr>
              <w:br/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ره ارائه کنن.</w:t>
            </w:r>
          </w:p>
        </w:tc>
      </w:tr>
      <w:tr w:rsidR="005702C2" w:rsidRPr="004849BD" w14:paraId="5C1410E8" w14:textId="77777777" w:rsidTr="00AD74AE">
        <w:trPr>
          <w:gridAfter w:val="1"/>
          <w:wAfter w:w="86" w:type="dxa"/>
          <w:trHeight w:val="3628"/>
        </w:trPr>
        <w:tc>
          <w:tcPr>
            <w:tcW w:w="2552" w:type="dxa"/>
            <w:vAlign w:val="center"/>
          </w:tcPr>
          <w:p w14:paraId="6852DEA9" w14:textId="77777777" w:rsidR="00CE08D6" w:rsidRPr="004849BD" w:rsidRDefault="0011586D" w:rsidP="004849BD">
            <w:pPr>
              <w:spacing w:line="240" w:lineRule="auto"/>
              <w:jc w:val="center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4FBE244C" wp14:editId="4C834EE7">
                  <wp:extent cx="1483360" cy="1483360"/>
                  <wp:effectExtent l="0" t="0" r="2540" b="2540"/>
                  <wp:docPr id="1881083683" name="Picture 81" descr="3 کارگر د پشت یک موانع و یک تیر به طرف پایی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1083683" name="Picture 81" descr="3 کارگر د پشت یک موانع و یک تیر به طرف پایین.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E34D674" w14:textId="77777777" w:rsidR="00CE08D6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توسط ازیکه چند دنه سازمانا موانعی کمتری ره تجربه مونن چک مونیم که آیا ای اقدام تاثیر مونه یا نه.</w:t>
            </w:r>
          </w:p>
        </w:tc>
      </w:tr>
    </w:tbl>
    <w:p w14:paraId="08D97C49" w14:textId="77777777" w:rsidR="0039501C" w:rsidRPr="004849BD" w:rsidRDefault="0011586D" w:rsidP="004849BD">
      <w:pPr>
        <w:spacing w:before="0" w:after="0" w:line="240" w:lineRule="auto"/>
        <w:rPr>
          <w:rFonts w:cs="Dubai"/>
          <w:b/>
          <w:bCs/>
          <w:sz w:val="32"/>
          <w:szCs w:val="26"/>
        </w:rPr>
      </w:pPr>
      <w:r w:rsidRPr="004849BD">
        <w:rPr>
          <w:rFonts w:cs="Dubai"/>
        </w:rPr>
        <w:br w:type="page"/>
      </w:r>
    </w:p>
    <w:p w14:paraId="1A81B47E" w14:textId="77777777" w:rsidR="00766698" w:rsidRPr="004849BD" w:rsidRDefault="0011586D" w:rsidP="004849BD">
      <w:pPr>
        <w:pStyle w:val="Heading3"/>
        <w:bidi/>
        <w:spacing w:before="360" w:after="120" w:line="240" w:lineRule="auto"/>
        <w:rPr>
          <w:rFonts w:cs="Dubai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707392" behindDoc="1" locked="0" layoutInCell="1" allowOverlap="1" wp14:anchorId="6476BED8" wp14:editId="35982583">
                <wp:simplePos x="0" y="0"/>
                <wp:positionH relativeFrom="margin">
                  <wp:posOffset>-56515</wp:posOffset>
                </wp:positionH>
                <wp:positionV relativeFrom="paragraph">
                  <wp:posOffset>286218</wp:posOffset>
                </wp:positionV>
                <wp:extent cx="5786755" cy="241300"/>
                <wp:effectExtent l="19050" t="19050" r="42545" b="25400"/>
                <wp:wrapNone/>
                <wp:docPr id="359315507" name="Group 3593155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2103855474" name="Straight Connector 210385547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1901217" name="Oval 124190121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D8AB61" id="Group 359315507" o:spid="_x0000_s1026" alt="&quot;&quot;" style="position:absolute;margin-left:-4.45pt;margin-top:22.55pt;width:455.65pt;height:19pt;flip:x;z-index:-25160908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">
                <v:line id="Straight Connector 210385547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" strokecolor="#65276f [3044]" strokeweight="3pt">
                  <v:stroke endcap="round"/>
                </v:line>
                <v:oval id="Oval 124190121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23</w:t>
      </w:r>
    </w:p>
    <w:tbl>
      <w:tblPr>
        <w:bidiVisual/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5702C2" w:rsidRPr="004849BD" w14:paraId="7544AFD2" w14:textId="77777777" w:rsidTr="00AD74AE">
        <w:tc>
          <w:tcPr>
            <w:tcW w:w="2551" w:type="dxa"/>
            <w:vAlign w:val="center"/>
          </w:tcPr>
          <w:p w14:paraId="7CF6138C" w14:textId="77777777" w:rsidR="00766698" w:rsidRPr="004849BD" w:rsidRDefault="00766698" w:rsidP="004849BD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633" w:type="dxa"/>
            <w:vAlign w:val="center"/>
          </w:tcPr>
          <w:p w14:paraId="0758D088" w14:textId="77777777" w:rsidR="00766698" w:rsidRPr="004849BD" w:rsidRDefault="0011586D" w:rsidP="004849BD">
            <w:pPr>
              <w:bidi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قد دیگه نهادای دولتی کار مونیم تا یقین خوره ثابت کنیم ترجمانای زیادتری موارد زیر ره بوفامن:</w:t>
            </w:r>
          </w:p>
        </w:tc>
      </w:tr>
      <w:tr w:rsidR="005702C2" w:rsidRPr="004849BD" w14:paraId="2120C19F" w14:textId="77777777" w:rsidTr="00AD74AE">
        <w:tc>
          <w:tcPr>
            <w:tcW w:w="2551" w:type="dxa"/>
            <w:vAlign w:val="center"/>
          </w:tcPr>
          <w:p w14:paraId="6719F0E4" w14:textId="77777777" w:rsidR="00AD3E02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20603F5" wp14:editId="3BD2780A">
                  <wp:extent cx="1440000" cy="1440000"/>
                  <wp:effectExtent l="0" t="0" r="8255" b="8255"/>
                  <wp:docPr id="1062528603" name="Picture 82" descr="یک نفر سند NDIS ره د دست خو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528603" name="Picture 82" descr="یک نفر سند NDIS ره د دست خو گرفته.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93B405B" w14:textId="77777777" w:rsidR="00AD3E02" w:rsidRPr="004849BD" w:rsidRDefault="0011586D" w:rsidP="004849BD">
            <w:pPr>
              <w:pStyle w:val="ListParagraph"/>
              <w:numPr>
                <w:ilvl w:val="0"/>
                <w:numId w:val="19"/>
              </w:numPr>
              <w:bidi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خود </w:t>
            </w:r>
            <w:r w:rsidRPr="005F5E25">
              <w:rPr>
                <w:rFonts w:cs="FS Me Pro"/>
                <w:rtl/>
              </w:rPr>
              <w:t>NDIS</w:t>
            </w:r>
          </w:p>
        </w:tc>
      </w:tr>
      <w:tr w:rsidR="005702C2" w:rsidRPr="004849BD" w14:paraId="58BE58DE" w14:textId="77777777" w:rsidTr="00AD74AE">
        <w:tc>
          <w:tcPr>
            <w:tcW w:w="2551" w:type="dxa"/>
            <w:vAlign w:val="center"/>
          </w:tcPr>
          <w:p w14:paraId="00B0AD15" w14:textId="77777777" w:rsidR="00AD3E02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3712" behindDoc="0" locked="0" layoutInCell="1" allowOverlap="1" wp14:anchorId="1453EDA8" wp14:editId="3F09184B">
                      <wp:simplePos x="0" y="0"/>
                      <wp:positionH relativeFrom="column">
                        <wp:posOffset>260985</wp:posOffset>
                      </wp:positionH>
                      <wp:positionV relativeFrom="paragraph">
                        <wp:posOffset>205740</wp:posOffset>
                      </wp:positionV>
                      <wp:extent cx="892175" cy="324485"/>
                      <wp:effectExtent l="0" t="0" r="3175" b="0"/>
                      <wp:wrapNone/>
                      <wp:docPr id="35824927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24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2B5E67" w14:textId="77777777" w:rsidR="0011586D" w:rsidRPr="005F5E25" w:rsidRDefault="0011586D" w:rsidP="0099120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34"/>
                                      <w:szCs w:val="34"/>
                                      <w:lang w:val="en-PH"/>
                                    </w:rPr>
                                  </w:pPr>
                                  <w:r w:rsidRPr="005F5E25">
                                    <w:rPr>
                                      <w:rFonts w:cs="Dubai"/>
                                      <w:b/>
                                      <w:bCs/>
                                      <w:sz w:val="34"/>
                                      <w:szCs w:val="34"/>
                                      <w:rtl/>
                                    </w:rPr>
                                    <w:t>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53EDA8" id="_x0000_s1043" type="#_x0000_t202" alt="&quot;&quot;" style="position:absolute;left:0;text-align:left;margin-left:20.55pt;margin-top:16.2pt;width:70.25pt;height:25.55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" filled="f" stroked="f">
                      <v:textbox inset="0,0,0,0">
                        <w:txbxContent>
                          <w:p w14:paraId="272B5E67" w14:textId="77777777" w:rsidR="0011586D" w:rsidRPr="005F5E25" w:rsidRDefault="0011586D" w:rsidP="0099120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34"/>
                                <w:szCs w:val="34"/>
                                <w:lang w:val="en-PH"/>
                              </w:rPr>
                            </w:pPr>
                            <w:r w:rsidRPr="005F5E25">
                              <w:rPr>
                                <w:rFonts w:cs="Dubai"/>
                                <w:b/>
                                <w:bCs/>
                                <w:sz w:val="34"/>
                                <w:szCs w:val="34"/>
                                <w:rtl/>
                              </w:rPr>
                              <w:t>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3E02" w:rsidRPr="004849BD">
              <w:rPr>
                <w:rFonts w:cs="Dubai"/>
                <w:noProof/>
              </w:rPr>
              <w:drawing>
                <wp:inline distT="0" distB="0" distL="0" distR="0" wp14:anchorId="56B5D9C0" wp14:editId="196F7D22">
                  <wp:extent cx="1440000" cy="1440000"/>
                  <wp:effectExtent l="0" t="0" r="8255" b="8255"/>
                  <wp:docPr id="1028388742" name="Picture 83" descr="یک سندی که بله شی «Rights (حقوق)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388742" name="Picture 83" descr="یک سندی که بله شی «Rights (حقوق)» نوشته استه.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4ECBA93" w14:textId="77777777" w:rsidR="00AD3E02" w:rsidRPr="004849BD" w:rsidRDefault="0011586D" w:rsidP="004849BD">
            <w:pPr>
              <w:pStyle w:val="ListParagraph"/>
              <w:numPr>
                <w:ilvl w:val="0"/>
                <w:numId w:val="70"/>
              </w:numPr>
              <w:bidi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حقوق نفرای که یک معیوبیت دیرن.</w:t>
            </w:r>
          </w:p>
        </w:tc>
      </w:tr>
      <w:tr w:rsidR="005702C2" w:rsidRPr="004849BD" w14:paraId="5650B2B8" w14:textId="77777777" w:rsidTr="00AD74AE">
        <w:tc>
          <w:tcPr>
            <w:tcW w:w="2551" w:type="dxa"/>
            <w:vAlign w:val="center"/>
          </w:tcPr>
          <w:p w14:paraId="19641C39" w14:textId="77777777" w:rsidR="00D64264" w:rsidRPr="004849BD" w:rsidRDefault="0011586D" w:rsidP="004849BD">
            <w:pPr>
              <w:pStyle w:val="Image"/>
              <w:spacing w:before="36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52047C8" wp14:editId="226EB9F8">
                  <wp:extent cx="1440000" cy="1440000"/>
                  <wp:effectExtent l="0" t="0" r="8255" b="8255"/>
                  <wp:docPr id="1833459512" name="Picture 15" descr="2 شرکت کننده و یک ترجمان د زیر یک حباب گفتاری گفتگو مونن که یک زیبون بغیر از انگلیسی ره نیشو میدیه. د پالوی شی یک تیر استه که به طرف بالا اشاره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459512" name="Picture 15" descr="2 شرکت کننده و یک ترجمان د زیر یک حباب گفتاری گفتگو مونن که یک زیبون بغیر از انگلیسی ره نیشو میدیه. د پالوی شی یک تیر استه که به طرف بالا اشاره مونه.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09B7127" w14:textId="77777777" w:rsidR="00D64264" w:rsidRPr="004849BD" w:rsidRDefault="0011586D" w:rsidP="004849BD">
            <w:pPr>
              <w:bidi/>
              <w:spacing w:before="36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یقین خوره ثابت مونیم که ترجمانای زیادی باشن که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حمایت کنن.</w:t>
            </w:r>
          </w:p>
        </w:tc>
      </w:tr>
      <w:tr w:rsidR="005702C2" w:rsidRPr="004849BD" w14:paraId="04BD2577" w14:textId="77777777" w:rsidTr="00AD74AE">
        <w:tc>
          <w:tcPr>
            <w:tcW w:w="2551" w:type="dxa"/>
            <w:vAlign w:val="center"/>
          </w:tcPr>
          <w:p w14:paraId="70E5169B" w14:textId="77777777" w:rsidR="00D64264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CE131AB" wp14:editId="363B270B">
                  <wp:extent cx="1440000" cy="1440000"/>
                  <wp:effectExtent l="0" t="0" r="8255" b="8255"/>
                  <wp:docPr id="395913801" name="Picture 16" descr="یک سند که یک علامت تیک ره د داخل یک حباب گفتاری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913801" name="Picture 16" descr="یک سند که یک علامت تیک ره د داخل یک حباب گفتاری نیشو میدیه.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FA12961" w14:textId="77777777" w:rsidR="00D64264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همچنین توغ مونیم که بلده حمایت ترجمانا چند دنه برنامه وجود دیره.</w:t>
            </w:r>
          </w:p>
        </w:tc>
      </w:tr>
      <w:tr w:rsidR="005702C2" w:rsidRPr="004849BD" w14:paraId="32F28650" w14:textId="77777777" w:rsidTr="00AD74AE">
        <w:tc>
          <w:tcPr>
            <w:tcW w:w="2551" w:type="dxa"/>
            <w:vAlign w:val="center"/>
          </w:tcPr>
          <w:p w14:paraId="6752F4AF" w14:textId="77777777" w:rsidR="00445656" w:rsidRPr="004849BD" w:rsidRDefault="0011586D" w:rsidP="004849BD">
            <w:pPr>
              <w:pStyle w:val="Image"/>
              <w:spacing w:before="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16559422" wp14:editId="6C20AC99">
                  <wp:extent cx="1404000" cy="1404000"/>
                  <wp:effectExtent l="0" t="0" r="5715" b="5715"/>
                  <wp:docPr id="23462965" name="Picture 17" descr="3 ترجمان که طرف خودون خو اشاره مونن و دستای خوره بال گرفت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62965" name="Picture 17" descr="3 ترجمان که طرف خودون خو اشاره مونن و دستای خوره بال گرفتن.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81CF16" w14:textId="77777777" w:rsidR="00445656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توسط ازیکه چند دنه ترجمان موجوده تا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قد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کمک کنه توغ مونیم که آیا ای اقدام تاثیر مونه یا نه.</w:t>
            </w:r>
          </w:p>
        </w:tc>
      </w:tr>
    </w:tbl>
    <w:p w14:paraId="1D1786B4" w14:textId="2FAB7706" w:rsidR="00B676E1" w:rsidRPr="004849BD" w:rsidRDefault="0011586D" w:rsidP="004849BD">
      <w:pPr>
        <w:pStyle w:val="Heading2"/>
        <w:bidi/>
        <w:spacing w:line="240" w:lineRule="auto"/>
        <w:rPr>
          <w:rFonts w:cs="Dubai"/>
          <w:color w:val="000000" w:themeColor="text1"/>
        </w:rPr>
      </w:pPr>
      <w:r w:rsidRPr="004849BD">
        <w:rPr>
          <w:rFonts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3C8A5807" wp14:editId="4805441E">
                <wp:simplePos x="0" y="0"/>
                <wp:positionH relativeFrom="page">
                  <wp:posOffset>571709</wp:posOffset>
                </wp:positionH>
                <wp:positionV relativeFrom="paragraph">
                  <wp:posOffset>-164620</wp:posOffset>
                </wp:positionV>
                <wp:extent cx="6422400" cy="1076221"/>
                <wp:effectExtent l="19050" t="19050" r="16510" b="1016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1076221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DD5BE5" id="Rectangle: Rounded Corners 565464728" o:spid="_x0000_s1026" alt="&quot;&quot;" style="position:absolute;margin-left:45pt;margin-top:-12.95pt;width:505.7pt;height:84.75pt;z-index:-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" fillcolor="#06a8b5" strokecolor="#6b2976" strokeweight="3pt">
                <w10:wrap anchorx="page"/>
              </v:roundrect>
            </w:pict>
          </mc:Fallback>
        </mc:AlternateContent>
      </w:r>
      <w:bookmarkStart w:id="108" w:name="_Toc256000006"/>
      <w:r w:rsidRPr="004849BD">
        <w:rPr>
          <w:rFonts w:cs="Dubai"/>
          <w:color w:val="000000" w:themeColor="text1"/>
          <w:rtl/>
        </w:rPr>
        <w:t>5. مالومات د باره شرکت کنندای که از دیگه فرهنگ و</w:t>
      </w:r>
      <w:r w:rsidR="00C177D3">
        <w:rPr>
          <w:rFonts w:cs="Dubai"/>
          <w:color w:val="000000" w:themeColor="text1"/>
        </w:rPr>
        <w:br/>
      </w:r>
      <w:r w:rsidRPr="004849BD">
        <w:rPr>
          <w:rFonts w:cs="Dubai"/>
          <w:color w:val="000000" w:themeColor="text1"/>
          <w:rtl/>
        </w:rPr>
        <w:t>زیبو استن</w:t>
      </w:r>
      <w:bookmarkEnd w:id="108"/>
      <w:r w:rsidRPr="004849BD">
        <w:rPr>
          <w:rFonts w:cs="Dubai"/>
          <w:color w:val="000000" w:themeColor="text1"/>
          <w:rtl/>
        </w:rPr>
        <w:t> </w:t>
      </w:r>
    </w:p>
    <w:p w14:paraId="2A97607D" w14:textId="77777777" w:rsidR="008104A9" w:rsidRPr="004849BD" w:rsidRDefault="0011586D" w:rsidP="004849BD">
      <w:pPr>
        <w:pStyle w:val="Heading3"/>
        <w:bidi/>
        <w:spacing w:before="480" w:after="120" w:line="240" w:lineRule="auto"/>
        <w:rPr>
          <w:rFonts w:cs="Dubai"/>
        </w:rPr>
      </w:pPr>
      <w:r w:rsidRPr="004849BD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 wp14:anchorId="5167B858" wp14:editId="03B06F7C">
                <wp:simplePos x="0" y="0"/>
                <wp:positionH relativeFrom="margin">
                  <wp:posOffset>-59634</wp:posOffset>
                </wp:positionH>
                <wp:positionV relativeFrom="paragraph">
                  <wp:posOffset>572770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E11515" id="Group 136" o:spid="_x0000_s1026" alt="&quot;&quot;" style="position:absolute;margin-left:-4.7pt;margin-top:45.1pt;width:455.55pt;height:19pt;flip:x;z-index:-25160499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margin"/>
              </v:group>
            </w:pict>
          </mc:Fallback>
        </mc:AlternateContent>
      </w:r>
      <w:r w:rsidR="00766698" w:rsidRPr="004849BD">
        <w:rPr>
          <w:rFonts w:cs="Dubai"/>
          <w:rtl/>
        </w:rPr>
        <w:t>اقدام 24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5702C2" w:rsidRPr="004849BD" w14:paraId="2E74F125" w14:textId="77777777" w:rsidTr="00AD74AE">
        <w:tc>
          <w:tcPr>
            <w:tcW w:w="2552" w:type="dxa"/>
            <w:vAlign w:val="center"/>
          </w:tcPr>
          <w:p w14:paraId="0C5D5EA0" w14:textId="77777777" w:rsidR="00766698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1735C8C0" wp14:editId="05633E01">
                  <wp:extent cx="1440000" cy="1440000"/>
                  <wp:effectExtent l="0" t="0" r="8255" b="8255"/>
                  <wp:docPr id="1692890758" name="Picture 1692890758" descr="3 نفر د زیر کلمه «CALD»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3 نفر د زیر کلمه «CALD»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503D0FA" w14:textId="77777777" w:rsidR="007374DE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قد دیگو کار مونیم تا توافق کنیم که چی رقم معنی «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» ره توضیح بیدیم. </w:t>
            </w:r>
          </w:p>
        </w:tc>
      </w:tr>
      <w:tr w:rsidR="005702C2" w:rsidRPr="004849BD" w14:paraId="691FFD66" w14:textId="77777777" w:rsidTr="00AD74AE">
        <w:tc>
          <w:tcPr>
            <w:tcW w:w="2552" w:type="dxa"/>
            <w:vAlign w:val="center"/>
          </w:tcPr>
          <w:p w14:paraId="5753E8B0" w14:textId="77777777" w:rsidR="00766698" w:rsidRPr="004849BD" w:rsidRDefault="00766698" w:rsidP="004849BD">
            <w:pPr>
              <w:pStyle w:val="Image"/>
              <w:spacing w:before="360" w:after="0" w:line="240" w:lineRule="auto"/>
              <w:rPr>
                <w:rFonts w:cs="Dubai"/>
              </w:rPr>
            </w:pPr>
          </w:p>
        </w:tc>
        <w:tc>
          <w:tcPr>
            <w:tcW w:w="6575" w:type="dxa"/>
            <w:vAlign w:val="center"/>
          </w:tcPr>
          <w:p w14:paraId="49129662" w14:textId="77777777" w:rsidR="00766698" w:rsidRPr="004849BD" w:rsidRDefault="0011586D" w:rsidP="004849BD">
            <w:pPr>
              <w:bidi/>
              <w:spacing w:before="36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قد مراجع زیر کار خواد کدیم:</w:t>
            </w:r>
          </w:p>
        </w:tc>
      </w:tr>
      <w:tr w:rsidR="005702C2" w:rsidRPr="004849BD" w14:paraId="1DCEADA4" w14:textId="77777777" w:rsidTr="00AD74AE">
        <w:tc>
          <w:tcPr>
            <w:tcW w:w="2552" w:type="dxa"/>
            <w:vAlign w:val="center"/>
          </w:tcPr>
          <w:p w14:paraId="0B491D0E" w14:textId="77777777" w:rsidR="00D0585A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4B4E4E15" wp14:editId="16164B6E">
                  <wp:extent cx="1483360" cy="1483360"/>
                  <wp:effectExtent l="0" t="0" r="2540" b="2540"/>
                  <wp:docPr id="1520896156" name="Picture 1" descr="یک گروپی از مردمای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896156" name="Picture 1" descr="یک گروپی از مردمای CALD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EEC6440" w14:textId="77777777" w:rsidR="00D0585A" w:rsidRPr="004849BD" w:rsidRDefault="0011586D" w:rsidP="004849BD">
            <w:pPr>
              <w:pStyle w:val="ListParagraph"/>
              <w:numPr>
                <w:ilvl w:val="0"/>
                <w:numId w:val="25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جوامع </w:t>
            </w:r>
            <w:r w:rsidRPr="005F5E25">
              <w:rPr>
                <w:rFonts w:cs="FS Me Pro"/>
                <w:rtl/>
              </w:rPr>
              <w:t>CALD</w:t>
            </w:r>
          </w:p>
        </w:tc>
      </w:tr>
      <w:tr w:rsidR="005702C2" w:rsidRPr="004849BD" w14:paraId="72D7FD95" w14:textId="77777777" w:rsidTr="00AD74AE">
        <w:tc>
          <w:tcPr>
            <w:tcW w:w="2552" w:type="dxa"/>
            <w:vAlign w:val="center"/>
          </w:tcPr>
          <w:p w14:paraId="1CE81D82" w14:textId="77777777" w:rsidR="00D0585A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70587F98" wp14:editId="0E23D2BF">
                  <wp:extent cx="1483360" cy="1483360"/>
                  <wp:effectExtent l="0" t="0" r="2540" b="2540"/>
                  <wp:docPr id="1030385139" name="Picture 2" descr="یک کارگر دولت د پیش یک ساختمان دولتی سخنرانی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385139" name="Picture 2" descr="یک کارگر دولت د پیش یک ساختمان دولتی سخنرانی مونه.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FC0CF28" w14:textId="77777777" w:rsidR="00D0585A" w:rsidRPr="004849BD" w:rsidRDefault="0011586D" w:rsidP="004849BD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دیگه نهادای دولتی.</w:t>
            </w:r>
          </w:p>
        </w:tc>
      </w:tr>
      <w:tr w:rsidR="005702C2" w:rsidRPr="004849BD" w14:paraId="1EDBE6D8" w14:textId="77777777" w:rsidTr="00AD74AE">
        <w:tc>
          <w:tcPr>
            <w:tcW w:w="2552" w:type="dxa"/>
            <w:vAlign w:val="center"/>
          </w:tcPr>
          <w:p w14:paraId="632824FA" w14:textId="77777777" w:rsidR="00BC7A9A" w:rsidRPr="004849BD" w:rsidRDefault="0011586D" w:rsidP="004849BD">
            <w:pPr>
              <w:pStyle w:val="Image"/>
              <w:spacing w:before="60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F58ABDA" wp14:editId="57C58217">
                  <wp:extent cx="1483360" cy="1196975"/>
                  <wp:effectExtent l="0" t="0" r="2540" b="3175"/>
                  <wp:docPr id="1492686499" name="Picture 3" descr="یک گروپی از مردمای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686499" name="Picture 3" descr="یک گروپی از مردمای CALD.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61F81BC" w14:textId="77777777" w:rsidR="00BC7A9A" w:rsidRPr="004849BD" w:rsidRDefault="0011586D" w:rsidP="004849BD">
            <w:pPr>
              <w:bidi/>
              <w:spacing w:before="60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طریقه ای که مو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توضیح می دیم کمک خواد کد که:</w:t>
            </w:r>
          </w:p>
          <w:p w14:paraId="51C0C6E3" w14:textId="77777777" w:rsidR="00BC7A9A" w:rsidRPr="004849BD" w:rsidRDefault="0011586D" w:rsidP="004849BD">
            <w:pPr>
              <w:pStyle w:val="ListParagraph"/>
              <w:numPr>
                <w:ilvl w:val="0"/>
                <w:numId w:val="2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تمام مردمای </w:t>
            </w:r>
            <w:r w:rsidRPr="005F5E25">
              <w:rPr>
                <w:rFonts w:cs="FS Me Pro"/>
                <w:rtl/>
              </w:rPr>
              <w:t>CALD</w:t>
            </w:r>
          </w:p>
          <w:p w14:paraId="6B9AD824" w14:textId="77777777" w:rsidR="00BC7A9A" w:rsidRPr="004849BD" w:rsidRDefault="0011586D" w:rsidP="004849BD">
            <w:pPr>
              <w:pStyle w:val="ListParagraph"/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و</w:t>
            </w:r>
          </w:p>
          <w:p w14:paraId="2E62C993" w14:textId="76A483EB" w:rsidR="00BC7A9A" w:rsidRPr="004849BD" w:rsidRDefault="00690BD6" w:rsidP="004849BD">
            <w:pPr>
              <w:pStyle w:val="ListParagraph"/>
              <w:numPr>
                <w:ilvl w:val="0"/>
                <w:numId w:val="26"/>
              </w:numPr>
              <w:bidi/>
              <w:spacing w:line="240" w:lineRule="auto"/>
              <w:rPr>
                <w:rFonts w:cs="Dubai"/>
              </w:rPr>
            </w:pPr>
            <w:r w:rsidRPr="00690BD6">
              <w:rPr>
                <w:rFonts w:cs="Dubai" w:hint="eastAsia"/>
                <w:rtl/>
              </w:rPr>
              <w:t>تجربا</w:t>
            </w:r>
            <w:r w:rsidRPr="00690BD6">
              <w:rPr>
                <w:rFonts w:cs="Dubai" w:hint="cs"/>
                <w:rtl/>
              </w:rPr>
              <w:t>ی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مختلف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ش</w:t>
            </w:r>
            <w:r w:rsidRPr="00690BD6">
              <w:rPr>
                <w:rFonts w:cs="Dubai" w:hint="cs"/>
                <w:rtl/>
              </w:rPr>
              <w:t>ی</w:t>
            </w:r>
            <w:r w:rsidRPr="00690BD6">
              <w:rPr>
                <w:rFonts w:cs="Dubai"/>
                <w:rtl/>
              </w:rPr>
              <w:t xml:space="preserve"> </w:t>
            </w:r>
            <w:r w:rsidRPr="00690BD6">
              <w:rPr>
                <w:rFonts w:cs="Dubai" w:hint="eastAsia"/>
                <w:rtl/>
              </w:rPr>
              <w:t>ره</w:t>
            </w:r>
            <w:r w:rsidRPr="00690BD6">
              <w:rPr>
                <w:rFonts w:cs="Dubai"/>
                <w:rtl/>
              </w:rPr>
              <w:t>.</w:t>
            </w:r>
          </w:p>
        </w:tc>
      </w:tr>
      <w:tr w:rsidR="005702C2" w:rsidRPr="004849BD" w14:paraId="03D5AC83" w14:textId="77777777" w:rsidTr="00AD74AE">
        <w:trPr>
          <w:trHeight w:val="3515"/>
        </w:trPr>
        <w:tc>
          <w:tcPr>
            <w:tcW w:w="2552" w:type="dxa"/>
            <w:vAlign w:val="center"/>
          </w:tcPr>
          <w:p w14:paraId="7533A928" w14:textId="77777777" w:rsidR="00AC1C28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lastRenderedPageBreak/>
              <w:drawing>
                <wp:inline distT="0" distB="0" distL="0" distR="0" wp14:anchorId="4F1C9987" wp14:editId="173A9C79">
                  <wp:extent cx="1483360" cy="1483360"/>
                  <wp:effectExtent l="0" t="0" r="2540" b="2540"/>
                  <wp:docPr id="1809070464" name="Picture 4" descr="یک گروپی از مردم و د بله سر شی یک انگشت ایرکه بالاگرف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070464" name="Picture 4" descr="یک گروپی از مردم و د بله سر شی یک انگشت ایرکه بالاگرفته استه.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9ED68AD" w14:textId="77777777" w:rsidR="00AC1C28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موفامیم ای زمانی درست استه که جوامع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موافق باشه که ای درست استه.</w:t>
            </w:r>
          </w:p>
        </w:tc>
      </w:tr>
      <w:tr w:rsidR="005702C2" w:rsidRPr="004849BD" w14:paraId="3C8735BD" w14:textId="77777777" w:rsidTr="00AD74AE">
        <w:trPr>
          <w:trHeight w:val="3515"/>
        </w:trPr>
        <w:tc>
          <w:tcPr>
            <w:tcW w:w="2552" w:type="dxa"/>
            <w:vAlign w:val="center"/>
          </w:tcPr>
          <w:p w14:paraId="3747D423" w14:textId="77777777" w:rsidR="00766698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E918BEC" wp14:editId="70B1BEE3">
                  <wp:extent cx="1483360" cy="1483360"/>
                  <wp:effectExtent l="0" t="0" r="2540" b="2540"/>
                  <wp:docPr id="1672971691" name="Picture 18" descr="یک نفر یک سند ره نوشته نه و یک گراف با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971691" name="Picture 18" descr="یک نفر یک سند ره نوشته نه و یک گراف بار.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9A2258B" w14:textId="77777777" w:rsidR="00AC1C28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ازو باد مو طریقه جم آوری </w:t>
            </w:r>
            <w:r w:rsidR="00766698" w:rsidRPr="004849BD">
              <w:rPr>
                <w:rStyle w:val="Strong"/>
                <w:rFonts w:cs="Dubai"/>
                <w:rtl/>
              </w:rPr>
              <w:t xml:space="preserve">مالومات </w:t>
            </w:r>
            <w:r w:rsidRPr="004849BD">
              <w:rPr>
                <w:rFonts w:cs="Dubai"/>
                <w:rtl/>
              </w:rPr>
              <w:t>خوره اصلاح مونیم تا طریقه توضیح ددو به «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>» خوره حمایت کنیم.</w:t>
            </w:r>
          </w:p>
        </w:tc>
      </w:tr>
      <w:tr w:rsidR="005702C2" w:rsidRPr="004849BD" w14:paraId="5DABCFB7" w14:textId="77777777" w:rsidTr="00AD74AE">
        <w:trPr>
          <w:trHeight w:val="3515"/>
        </w:trPr>
        <w:tc>
          <w:tcPr>
            <w:tcW w:w="2552" w:type="dxa"/>
            <w:vAlign w:val="center"/>
          </w:tcPr>
          <w:p w14:paraId="2A25713F" w14:textId="77777777" w:rsidR="00680B10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5760" behindDoc="0" locked="0" layoutInCell="1" allowOverlap="1" wp14:anchorId="6DF508B7" wp14:editId="1272B57D">
                      <wp:simplePos x="0" y="0"/>
                      <wp:positionH relativeFrom="column">
                        <wp:posOffset>596900</wp:posOffset>
                      </wp:positionH>
                      <wp:positionV relativeFrom="paragraph">
                        <wp:posOffset>706755</wp:posOffset>
                      </wp:positionV>
                      <wp:extent cx="892175" cy="250825"/>
                      <wp:effectExtent l="0" t="0" r="3175" b="0"/>
                      <wp:wrapNone/>
                      <wp:docPr id="50028884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508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563A50" w14:textId="77777777" w:rsidR="0011586D" w:rsidRPr="005F5E25" w:rsidRDefault="0011586D" w:rsidP="0099120F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5F5E25">
                                    <w:rPr>
                                      <w:rFonts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سوابق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F508B7" id="_x0000_s1044" type="#_x0000_t202" alt="&quot;&quot;" style="position:absolute;left:0;text-align:left;margin-left:47pt;margin-top:55.65pt;width:70.25pt;height:19.75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" filled="f" stroked="f">
                      <v:textbox inset="0,0,0,0">
                        <w:txbxContent>
                          <w:p w14:paraId="0A563A50" w14:textId="77777777" w:rsidR="0011586D" w:rsidRPr="005F5E25" w:rsidRDefault="0011586D" w:rsidP="0099120F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5F5E25">
                              <w:rPr>
                                <w:rFonts w:cs="Duba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سوابق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A49C9" w:rsidRPr="004849BD">
              <w:rPr>
                <w:rFonts w:cs="Dubai"/>
                <w:noProof/>
              </w:rPr>
              <w:drawing>
                <wp:inline distT="0" distB="0" distL="0" distR="0" wp14:anchorId="2D8B4AED" wp14:editId="53C62D81">
                  <wp:extent cx="1483360" cy="1483360"/>
                  <wp:effectExtent l="0" t="0" r="2540" b="2540"/>
                  <wp:docPr id="1697165199" name="Picture 5" descr="یک سند مالوماتی، یک سند سوابق و یک گراف میله ا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165199" name="Picture 5" descr="یک سند مالوماتی، یک سند سوابق و یک گراف میله ای.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97652B4" w14:textId="0A34453B" w:rsidR="00680B10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وقتی که مو د باره مالومات توره موگیم، به ای معنی یه:</w:t>
            </w:r>
          </w:p>
          <w:p w14:paraId="4B4FB4E8" w14:textId="77777777" w:rsidR="00680B10" w:rsidRPr="004849BD" w:rsidRDefault="0011586D" w:rsidP="004849BD">
            <w:pPr>
              <w:pStyle w:val="ListParagraph"/>
              <w:numPr>
                <w:ilvl w:val="0"/>
                <w:numId w:val="28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حقیقتا</w:t>
            </w:r>
          </w:p>
          <w:p w14:paraId="4BDC0950" w14:textId="77777777" w:rsidR="00680B10" w:rsidRPr="004849BD" w:rsidRDefault="0011586D" w:rsidP="004849BD">
            <w:pPr>
              <w:pStyle w:val="ListParagraph"/>
              <w:numPr>
                <w:ilvl w:val="0"/>
                <w:numId w:val="28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مالومات</w:t>
            </w:r>
          </w:p>
          <w:p w14:paraId="535E2484" w14:textId="77777777" w:rsidR="00680B10" w:rsidRPr="004849BD" w:rsidRDefault="0011586D" w:rsidP="004849BD">
            <w:pPr>
              <w:pStyle w:val="ListParagraph"/>
              <w:numPr>
                <w:ilvl w:val="0"/>
                <w:numId w:val="28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سوابق.</w:t>
            </w:r>
          </w:p>
        </w:tc>
      </w:tr>
      <w:tr w:rsidR="005702C2" w:rsidRPr="004849BD" w14:paraId="4BEB7C1A" w14:textId="77777777" w:rsidTr="00AD74AE">
        <w:trPr>
          <w:trHeight w:val="3515"/>
        </w:trPr>
        <w:tc>
          <w:tcPr>
            <w:tcW w:w="2552" w:type="dxa"/>
            <w:vAlign w:val="center"/>
          </w:tcPr>
          <w:p w14:paraId="234C91AC" w14:textId="77777777" w:rsidR="005A484E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74CC8BAC" wp14:editId="66172F35">
                  <wp:extent cx="1483360" cy="1483360"/>
                  <wp:effectExtent l="0" t="0" r="2540" b="2540"/>
                  <wp:docPr id="1905204047" name="Picture 1" descr="یک نفر دست خو بال گرفته و یک حباب گفتاری قد یک علامت ندائیه د داخل شی. د پالوی شی یک گراف بار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5204047" name="Picture 1" descr="یک نفر دست خو بال گرفته و یک حباب گفتاری قد یک علامت ندائیه د داخل شی. د پالوی شی یک گراف بار استه.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B7D466E" w14:textId="77777777" w:rsidR="00B67BC0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توسط پیگیری مقدار مالومات جم آوری شده خو توغ مونیم که ای اقداما تاثیر مونه یا نه.</w:t>
            </w:r>
          </w:p>
          <w:p w14:paraId="2003C6B9" w14:textId="77777777" w:rsidR="005A484E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 شامل مالوماتی موشه که نیازمندی های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حمایت مونه.</w:t>
            </w:r>
          </w:p>
        </w:tc>
      </w:tr>
    </w:tbl>
    <w:p w14:paraId="2404C392" w14:textId="77777777" w:rsidR="0039501C" w:rsidRPr="004849BD" w:rsidRDefault="0011586D" w:rsidP="004849BD">
      <w:pPr>
        <w:spacing w:before="0" w:after="0" w:line="240" w:lineRule="auto"/>
        <w:rPr>
          <w:rFonts w:cs="Dubai"/>
          <w:b/>
          <w:bCs/>
          <w:sz w:val="32"/>
          <w:szCs w:val="26"/>
        </w:rPr>
      </w:pPr>
      <w:r w:rsidRPr="004849BD">
        <w:rPr>
          <w:rFonts w:cs="Dubai"/>
        </w:rPr>
        <w:br w:type="page"/>
      </w:r>
    </w:p>
    <w:p w14:paraId="65CF6E83" w14:textId="77777777" w:rsidR="00B676E1" w:rsidRPr="004849BD" w:rsidRDefault="0011586D" w:rsidP="004849BD">
      <w:pPr>
        <w:pStyle w:val="Heading3"/>
        <w:bidi/>
        <w:spacing w:before="360" w:after="120" w:line="240" w:lineRule="auto"/>
        <w:rPr>
          <w:rFonts w:cs="Dubai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227AE97C" wp14:editId="4169AF4A">
                <wp:simplePos x="0" y="0"/>
                <wp:positionH relativeFrom="margin">
                  <wp:posOffset>-39949</wp:posOffset>
                </wp:positionH>
                <wp:positionV relativeFrom="paragraph">
                  <wp:posOffset>270510</wp:posOffset>
                </wp:positionV>
                <wp:extent cx="5784850" cy="240665"/>
                <wp:effectExtent l="19050" t="19050" r="25400" b="26035"/>
                <wp:wrapNone/>
                <wp:docPr id="905895971" name="Group 9058959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4850" cy="240665"/>
                          <a:chOff x="11875" y="0"/>
                          <a:chExt cx="5787317" cy="241540"/>
                        </a:xfrm>
                      </wpg:grpSpPr>
                      <wps:wsp>
                        <wps:cNvPr id="1704202234" name="Straight Connector 17042022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141766" name="Oval 20814176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98889E" id="Group 905895971" o:spid="_x0000_s1026" alt="&quot;&quot;" style="position:absolute;margin-left:-3.15pt;margin-top:21.3pt;width:455.5pt;height:18.95pt;flip:x;z-index:-25160294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">
                <v:line id="Straight Connector 17042022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" strokecolor="#65276f [3044]" strokeweight="3pt">
                  <v:stroke endcap="round"/>
                </v:line>
                <v:oval id="Oval 20814176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" fillcolor="#06a8b5" strokecolor="#6b2976" strokeweight="3pt"/>
                <w10:wrap anchorx="margin"/>
              </v:group>
            </w:pict>
          </mc:Fallback>
        </mc:AlternateContent>
      </w:r>
      <w:r w:rsidR="00766698" w:rsidRPr="004849BD">
        <w:rPr>
          <w:rFonts w:cs="Dubai"/>
          <w:rtl/>
        </w:rPr>
        <w:t>اقدام 25</w:t>
      </w:r>
    </w:p>
    <w:tbl>
      <w:tblPr>
        <w:bidiVisual/>
        <w:tblW w:w="9128" w:type="dxa"/>
        <w:tblLayout w:type="fixed"/>
        <w:tblLook w:val="04A0" w:firstRow="1" w:lastRow="0" w:firstColumn="1" w:lastColumn="0" w:noHBand="0" w:noVBand="1"/>
      </w:tblPr>
      <w:tblGrid>
        <w:gridCol w:w="2536"/>
        <w:gridCol w:w="6592"/>
      </w:tblGrid>
      <w:tr w:rsidR="005702C2" w:rsidRPr="004849BD" w14:paraId="4E8ED839" w14:textId="77777777" w:rsidTr="00AD74AE">
        <w:trPr>
          <w:trHeight w:val="3288"/>
        </w:trPr>
        <w:tc>
          <w:tcPr>
            <w:tcW w:w="2536" w:type="dxa"/>
            <w:vAlign w:val="center"/>
          </w:tcPr>
          <w:p w14:paraId="61CF7373" w14:textId="77777777" w:rsidR="004A2EA4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43FB8519" wp14:editId="232DF0E4">
                  <wp:extent cx="1473200" cy="1473200"/>
                  <wp:effectExtent l="0" t="0" r="0" b="0"/>
                  <wp:docPr id="1054512006" name="Picture 19" descr="یک کمپیوتر یک گراف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512006" name="Picture 19" descr="یک کمپیوتر یک گراف ره نیشو میدیه.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6E8CF723" w14:textId="73B9611A" w:rsidR="006D5181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مالومات نو ره از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تحقیق کیده و</w:t>
            </w:r>
            <w:r w:rsidR="00C177D3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شریک مونیم.</w:t>
            </w:r>
          </w:p>
          <w:p w14:paraId="30F1FD4A" w14:textId="06AB3782" w:rsidR="00AC1C28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ای کار کارمندا و شریکای موره کمک مونه که تصمیمای</w:t>
            </w:r>
            <w:r w:rsidR="00C177D3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خوبتری بیگرن.</w:t>
            </w:r>
          </w:p>
        </w:tc>
      </w:tr>
      <w:tr w:rsidR="005702C2" w:rsidRPr="004849BD" w14:paraId="5694C028" w14:textId="77777777" w:rsidTr="00AD74AE">
        <w:trPr>
          <w:trHeight w:val="3288"/>
        </w:trPr>
        <w:tc>
          <w:tcPr>
            <w:tcW w:w="2536" w:type="dxa"/>
            <w:vAlign w:val="center"/>
          </w:tcPr>
          <w:p w14:paraId="5909E277" w14:textId="77777777" w:rsidR="004A2EA4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47F2861" wp14:editId="0D3CEB01">
                  <wp:extent cx="1473200" cy="1473200"/>
                  <wp:effectExtent l="0" t="0" r="0" b="0"/>
                  <wp:docPr id="852475434" name="Picture 20" descr="2 نفر یکجای از یک لپتاپ استفاده نن و یک گراف درج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475434" name="Picture 20" descr="2 نفر یکجای از یک لپتاپ استفاده نن و یک گراف درجه.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6B41CE50" w14:textId="77777777" w:rsidR="004A2EA4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طریقه جم آوری مالومات خوره از 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اصلاح مونیم.</w:t>
            </w:r>
          </w:p>
        </w:tc>
      </w:tr>
      <w:tr w:rsidR="005702C2" w:rsidRPr="004849BD" w14:paraId="542A9839" w14:textId="77777777" w:rsidTr="00AD74AE">
        <w:trPr>
          <w:trHeight w:val="3288"/>
        </w:trPr>
        <w:tc>
          <w:tcPr>
            <w:tcW w:w="2536" w:type="dxa"/>
            <w:vAlign w:val="center"/>
          </w:tcPr>
          <w:p w14:paraId="239CAA5B" w14:textId="77777777" w:rsidR="00AC1C28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75105010" wp14:editId="0DDC79B1">
                  <wp:extent cx="1473200" cy="1473200"/>
                  <wp:effectExtent l="0" t="0" r="0" b="0"/>
                  <wp:docPr id="1693983596" name="Picture 21" descr="یک کمپیوتر که یک گراف و یک علامت تیک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983596" name="Picture 21" descr="یک کمپیوتر که یک گراف و یک علامت تیک ره نیشو میدیه.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C402725" w14:textId="77777777" w:rsidR="00775E71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Style w:val="ui-provider"/>
                <w:rFonts w:cs="Dubai"/>
                <w:rtl/>
              </w:rPr>
              <w:t xml:space="preserve">مو توسط ازیکه چی قدر مردم می تنن از مالوماتی که مو د باره شرکت کنندای </w:t>
            </w:r>
            <w:r w:rsidRPr="005F5E25">
              <w:rPr>
                <w:rStyle w:val="ui-provider"/>
                <w:rFonts w:cs="FS Me Pro"/>
                <w:rtl/>
              </w:rPr>
              <w:t>CALD</w:t>
            </w:r>
            <w:r w:rsidRPr="004849BD">
              <w:rPr>
                <w:rStyle w:val="ui-provider"/>
                <w:rFonts w:cs="Dubai"/>
                <w:rtl/>
              </w:rPr>
              <w:t xml:space="preserve"> جم آوری مونیم استفاده نه چک کنیم که ای اقدام تاثیر مونه یا نه.</w:t>
            </w:r>
          </w:p>
        </w:tc>
      </w:tr>
      <w:tr w:rsidR="005702C2" w:rsidRPr="004849BD" w14:paraId="22BA4A19" w14:textId="77777777" w:rsidTr="00AD74AE">
        <w:trPr>
          <w:trHeight w:val="3288"/>
        </w:trPr>
        <w:tc>
          <w:tcPr>
            <w:tcW w:w="2536" w:type="dxa"/>
            <w:vAlign w:val="center"/>
          </w:tcPr>
          <w:p w14:paraId="011E9E20" w14:textId="77777777" w:rsidR="00AC1C28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E3522C9" wp14:editId="37846EA8">
                  <wp:extent cx="1473200" cy="1473200"/>
                  <wp:effectExtent l="0" t="0" r="0" b="0"/>
                  <wp:docPr id="1419418283" name="Picture 22" descr="3 کارگر NDIS د زیر یک علامت تیک و یک چلیپا د داخل یک حباب گفتار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418283" name="Picture 22" descr="3 کارگر NDIS د زیر یک علامت تیک و یک چلیپا د داخل یک حباب گفتاری.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0EA4D5D2" w14:textId="77777777" w:rsidR="00207CAE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همچنین توسط گوش ددو به ای که ای مالومات چی رقم د بله تصمیم گیری مردما تاثیر مونه چک کنیم که ای اقدام تاثیر مونه یا نه. </w:t>
            </w:r>
          </w:p>
          <w:p w14:paraId="64AB8280" w14:textId="77777777" w:rsidR="00AC1C28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ای شامل کارمندا و شریکای مو موشه.</w:t>
            </w:r>
          </w:p>
        </w:tc>
      </w:tr>
    </w:tbl>
    <w:p w14:paraId="5FB957EE" w14:textId="77777777" w:rsidR="00B676E1" w:rsidRPr="004849BD" w:rsidRDefault="0011586D" w:rsidP="004849BD">
      <w:pPr>
        <w:pStyle w:val="Heading2"/>
        <w:bidi/>
        <w:spacing w:line="240" w:lineRule="auto"/>
        <w:rPr>
          <w:rFonts w:cs="Dubai"/>
          <w:color w:val="000000" w:themeColor="text1"/>
        </w:rPr>
      </w:pPr>
      <w:r w:rsidRPr="004849BD">
        <w:rPr>
          <w:rFonts w:cs="Duba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6E96039C" wp14:editId="6683A431">
                <wp:simplePos x="0" y="0"/>
                <wp:positionH relativeFrom="page">
                  <wp:posOffset>570230</wp:posOffset>
                </wp:positionH>
                <wp:positionV relativeFrom="paragraph">
                  <wp:posOffset>-146106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D42A82" id="Rectangle: Rounded Corners 604329672" o:spid="_x0000_s1026" alt="&quot;&quot;" style="position:absolute;margin-left:44.9pt;margin-top:-11.5pt;width:505.7pt;height:54.45pt;z-index:-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" fillcolor="#b6e3f9" strokecolor="#6b2976" strokeweight="3pt">
                <w10:wrap anchorx="page"/>
              </v:roundrect>
            </w:pict>
          </mc:Fallback>
        </mc:AlternateContent>
      </w:r>
      <w:bookmarkStart w:id="109" w:name="_Toc256000007"/>
      <w:r w:rsidRPr="004849BD">
        <w:rPr>
          <w:rFonts w:cs="Dubai"/>
          <w:color w:val="000000" w:themeColor="text1"/>
          <w:rtl/>
        </w:rPr>
        <w:t>6. مو چی رقم قد جامعه متصل موشیم</w:t>
      </w:r>
      <w:bookmarkEnd w:id="109"/>
    </w:p>
    <w:p w14:paraId="646F1DCD" w14:textId="77777777" w:rsidR="00B676E1" w:rsidRPr="004849BD" w:rsidRDefault="0011586D" w:rsidP="004849BD">
      <w:pPr>
        <w:pStyle w:val="Heading3"/>
        <w:bidi/>
        <w:spacing w:before="480" w:after="120" w:line="240" w:lineRule="auto"/>
        <w:rPr>
          <w:rFonts w:cs="Dubai"/>
        </w:rPr>
      </w:pPr>
      <w:r w:rsidRPr="004849BD">
        <w:rPr>
          <w:rFonts w:cs="Dubai"/>
          <w:noProof/>
        </w:rPr>
        <mc:AlternateContent>
          <mc:Choice Requires="wpg">
            <w:drawing>
              <wp:anchor distT="0" distB="0" distL="114300" distR="114300" simplePos="0" relativeHeight="251717632" behindDoc="1" locked="0" layoutInCell="1" allowOverlap="1" wp14:anchorId="2F6AF520" wp14:editId="354A9635">
                <wp:simplePos x="0" y="0"/>
                <wp:positionH relativeFrom="margin">
                  <wp:posOffset>19050</wp:posOffset>
                </wp:positionH>
                <wp:positionV relativeFrom="paragraph">
                  <wp:posOffset>546914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407463667" o:spid="_x0000_s1126" alt="&quot;&quot;" style="width:455.55pt;height:19pt;margin-top:43.05pt;margin-left:1.5pt;mso-height-relative:margin;mso-position-horizontal-relative:margin;mso-width-relative:margin;position:absolute;z-index:-251597824" coordorigin="118,0" coordsize="57873,2415">
                <v:line id="Straight Connector 1243295825" o:spid="_x0000_s1127" style="mso-wrap-style:square;position:absolute;visibility:visible" from="118,1306" to="57286,1306" o:connectortype="straight" strokecolor="#65276f" strokeweight="3pt">
                  <v:stroke endcap="round"/>
                </v:line>
                <v:oval id="Oval 660290643" o:spid="_x0000_s1128" style="width:2415;height:2415;left:55576;mso-wrap-style:square;position:absolute;v-text-anchor:middle;visibility:visible" fillcolor="#b6e3f9" strokecolor="#6b2976" strokeweight="3pt"/>
                <w10:wrap anchorx="margin"/>
              </v:group>
            </w:pict>
          </mc:Fallback>
        </mc:AlternateContent>
      </w:r>
      <w:r w:rsidR="00766698" w:rsidRPr="004849BD">
        <w:rPr>
          <w:rFonts w:cs="Dubai"/>
          <w:rtl/>
        </w:rPr>
        <w:t>اقدام 26</w:t>
      </w:r>
    </w:p>
    <w:tbl>
      <w:tblPr>
        <w:bidiVisual/>
        <w:tblW w:w="9242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115"/>
      </w:tblGrid>
      <w:tr w:rsidR="005702C2" w:rsidRPr="004849BD" w14:paraId="434DBC0D" w14:textId="77777777" w:rsidTr="00AD74AE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15D7213C" w14:textId="77777777" w:rsidR="00766698" w:rsidRPr="004849BD" w:rsidRDefault="00766698" w:rsidP="004849BD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575" w:type="dxa"/>
            <w:vAlign w:val="center"/>
          </w:tcPr>
          <w:p w14:paraId="7922B384" w14:textId="77777777" w:rsidR="00766698" w:rsidRPr="004849BD" w:rsidRDefault="0011586D" w:rsidP="004849BD">
            <w:pPr>
              <w:bidi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د باره ازیکه چی رقم مالومات ره قد جوامع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شریک کنیم یک پلانی ره د باره موارد زیر جور خواد کدیم:</w:t>
            </w:r>
          </w:p>
        </w:tc>
      </w:tr>
      <w:tr w:rsidR="005702C2" w:rsidRPr="004849BD" w14:paraId="457DA3AD" w14:textId="77777777" w:rsidTr="00AD74AE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1834042F" w14:textId="77777777" w:rsidR="000A1A82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97130F8" wp14:editId="56705908">
                  <wp:extent cx="1483360" cy="1483360"/>
                  <wp:effectExtent l="0" t="0" r="2540" b="2540"/>
                  <wp:docPr id="867238671" name="Picture 7" descr="یک نفر سند NDIS ره د دست خو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238671" name="Picture 7" descr="یک نفر سند NDIS ره د دست خو گرفته.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E91412A" w14:textId="77777777" w:rsidR="000A1A82" w:rsidRPr="004849BD" w:rsidRDefault="0011586D" w:rsidP="004849BD">
            <w:pPr>
              <w:pStyle w:val="ListParagraph"/>
              <w:numPr>
                <w:ilvl w:val="0"/>
                <w:numId w:val="31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خود </w:t>
            </w:r>
            <w:r w:rsidRPr="005F5E25">
              <w:rPr>
                <w:rFonts w:cs="FS Me Pro"/>
                <w:rtl/>
              </w:rPr>
              <w:t>NDIS</w:t>
            </w:r>
          </w:p>
        </w:tc>
      </w:tr>
      <w:tr w:rsidR="005702C2" w:rsidRPr="004849BD" w14:paraId="5CD95BD7" w14:textId="77777777" w:rsidTr="00AD74AE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7FFCFF42" w14:textId="77777777" w:rsidR="000A1A82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F1477ED" wp14:editId="3F4987C7">
                  <wp:extent cx="1483360" cy="1483360"/>
                  <wp:effectExtent l="0" t="0" r="2540" b="2540"/>
                  <wp:docPr id="746567512" name="Picture 8" descr="یک گروپی از مردمای CALD دستای خوره بال گرفتن و طرف خودون خو اشاره مون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567512" name="Picture 8" descr="یک گروپی از مردمای CALD دستای خوره بال گرفتن و طرف خودون خو اشاره مونن.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7D977E5" w14:textId="77777777" w:rsidR="000A1A82" w:rsidRPr="004849BD" w:rsidRDefault="0011586D" w:rsidP="004849BD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حقوق نفرای معیوب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>.</w:t>
            </w:r>
          </w:p>
        </w:tc>
      </w:tr>
      <w:tr w:rsidR="005702C2" w:rsidRPr="004849BD" w14:paraId="656B690B" w14:textId="77777777" w:rsidTr="00AD74AE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19A5242B" w14:textId="77777777" w:rsidR="00766698" w:rsidRPr="004849BD" w:rsidRDefault="0011586D" w:rsidP="004849BD">
            <w:pPr>
              <w:pStyle w:val="Image"/>
              <w:spacing w:before="48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2EABE7B" wp14:editId="029A185B">
                  <wp:extent cx="1483360" cy="1483360"/>
                  <wp:effectExtent l="0" t="0" r="2540" b="2540"/>
                  <wp:docPr id="1570274445" name="Picture 9" descr="یک گروپی از مردم طرف خودون خو اشاره مونن و دستای خوره بال گرفتن. د بله سر شی یک حباب گفتاری قد یک نشان تغیر د داخل ش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74445" name="Picture 9" descr="یک گروپی از مردم طرف خودون خو اشاره مونن و دستای خوره بال گرفتن. د بله سر شی یک حباب گفتاری قد یک نشان تغیر د داخل شی.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F695006" w14:textId="77777777" w:rsidR="00766698" w:rsidRPr="004849BD" w:rsidRDefault="0011586D" w:rsidP="004849BD">
            <w:pPr>
              <w:bidi/>
              <w:spacing w:before="48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این پلان کمک خواد کد تا </w:t>
            </w:r>
            <w:r w:rsidRPr="004849BD">
              <w:rPr>
                <w:rStyle w:val="Strong"/>
                <w:rFonts w:cs="Dubai"/>
                <w:rtl/>
              </w:rPr>
              <w:t xml:space="preserve">طرزفکری </w:t>
            </w:r>
            <w:r w:rsidRPr="004849BD">
              <w:rPr>
                <w:rFonts w:cs="Dubai"/>
                <w:rtl/>
              </w:rPr>
              <w:t>که باضی از جوامع نسبت به معیوبیت دیره تغیر کنه.</w:t>
            </w:r>
          </w:p>
          <w:p w14:paraId="362FDE2E" w14:textId="7BAF450C" w:rsidR="009F16D3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طرزفکر شیم چیزایی استه که شیمو فکر، حس مونید و</w:t>
            </w:r>
            <w:r w:rsidR="00C177D3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باور دیرید.</w:t>
            </w:r>
          </w:p>
        </w:tc>
      </w:tr>
      <w:tr w:rsidR="005702C2" w:rsidRPr="004849BD" w14:paraId="40489AF3" w14:textId="77777777" w:rsidTr="00C177D3">
        <w:trPr>
          <w:gridAfter w:val="1"/>
          <w:wAfter w:w="115" w:type="dxa"/>
          <w:trHeight w:val="3571"/>
        </w:trPr>
        <w:tc>
          <w:tcPr>
            <w:tcW w:w="2552" w:type="dxa"/>
            <w:vAlign w:val="center"/>
          </w:tcPr>
          <w:p w14:paraId="64A9BF22" w14:textId="77777777" w:rsidR="00C85714" w:rsidRPr="004849BD" w:rsidRDefault="0011586D" w:rsidP="004849BD">
            <w:pPr>
              <w:pStyle w:val="Image"/>
              <w:spacing w:before="36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CA4F9DB" wp14:editId="10122A23">
                  <wp:extent cx="1483360" cy="1483360"/>
                  <wp:effectExtent l="0" t="0" r="2540" b="2540"/>
                  <wp:docPr id="1749938186" name="Picture 10" descr="یک نفر و بله سر شی یک حباب فکری قد یک علامت معیوبیت د داخل شی استه. د پالوی ازوا یک انگشت ایرکه به طرف پایین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938186" name="Picture 10" descr="یک نفر و بله سر شی یک حباب فکری قد یک علامت معیوبیت د داخل شی استه. د پالوی ازوا یک انگشت ایرکه به طرف پایین استه.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F166A05" w14:textId="77777777" w:rsidR="00C85714" w:rsidRPr="004849BD" w:rsidRDefault="0011586D" w:rsidP="004849BD">
            <w:pPr>
              <w:bidi/>
              <w:spacing w:before="36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بلدی مثال، باضی کسا د باره معیوبیت فکر بد دیرن.</w:t>
            </w:r>
          </w:p>
          <w:p w14:paraId="79EE2684" w14:textId="77777777" w:rsidR="00D8535D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و ای کارا باعث موشه که مردمای معیوبت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از خدمات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استفاده نکنن.</w:t>
            </w:r>
          </w:p>
        </w:tc>
      </w:tr>
      <w:tr w:rsidR="005702C2" w:rsidRPr="004849BD" w14:paraId="3139E140" w14:textId="77777777" w:rsidTr="00AD74AE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3C6D4600" w14:textId="77777777" w:rsidR="004F7618" w:rsidRPr="004849BD" w:rsidRDefault="004F7618" w:rsidP="004849BD">
            <w:pPr>
              <w:pStyle w:val="Image"/>
              <w:spacing w:before="360" w:after="0" w:line="240" w:lineRule="auto"/>
              <w:rPr>
                <w:rFonts w:cs="Dubai"/>
              </w:rPr>
            </w:pPr>
          </w:p>
        </w:tc>
        <w:tc>
          <w:tcPr>
            <w:tcW w:w="6575" w:type="dxa"/>
            <w:vAlign w:val="center"/>
          </w:tcPr>
          <w:p w14:paraId="47235327" w14:textId="77777777" w:rsidR="004F7618" w:rsidRPr="004849BD" w:rsidRDefault="0011586D" w:rsidP="004849BD">
            <w:pPr>
              <w:bidi/>
              <w:spacing w:before="36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بلده ایجاد ازی استراتجی، مو قد مراجع زیر کار خواد کدیم:</w:t>
            </w:r>
          </w:p>
        </w:tc>
      </w:tr>
      <w:tr w:rsidR="005702C2" w:rsidRPr="004849BD" w14:paraId="5D487EF1" w14:textId="77777777" w:rsidTr="00AD74AE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1483252D" w14:textId="77777777" w:rsidR="008830F0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23E73BFC" wp14:editId="78F50005">
                  <wp:extent cx="1483360" cy="1483360"/>
                  <wp:effectExtent l="0" t="0" r="2540" b="2540"/>
                  <wp:docPr id="1724616490" name="Picture 11" descr="یک گروپی از مردمای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616490" name="Picture 11" descr="یک گروپی از مردمای CALD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635E96C" w14:textId="77777777" w:rsidR="008830F0" w:rsidRPr="004849BD" w:rsidRDefault="0011586D" w:rsidP="004849BD">
            <w:pPr>
              <w:pStyle w:val="ListParagraph"/>
              <w:numPr>
                <w:ilvl w:val="0"/>
                <w:numId w:val="29"/>
              </w:numPr>
              <w:bidi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جوامع </w:t>
            </w:r>
            <w:r w:rsidRPr="005F5E25">
              <w:rPr>
                <w:rFonts w:cs="FS Me Pro"/>
                <w:rtl/>
              </w:rPr>
              <w:t>CALD</w:t>
            </w:r>
          </w:p>
        </w:tc>
      </w:tr>
      <w:tr w:rsidR="005702C2" w:rsidRPr="004849BD" w14:paraId="33BF6A6F" w14:textId="77777777" w:rsidTr="00AD74AE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413AD1EC" w14:textId="77777777" w:rsidR="008830F0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7808" behindDoc="0" locked="0" layoutInCell="1" allowOverlap="1" wp14:anchorId="6A0EB8F9" wp14:editId="2957CA01">
                      <wp:simplePos x="0" y="0"/>
                      <wp:positionH relativeFrom="column">
                        <wp:posOffset>292735</wp:posOffset>
                      </wp:positionH>
                      <wp:positionV relativeFrom="paragraph">
                        <wp:posOffset>1050925</wp:posOffset>
                      </wp:positionV>
                      <wp:extent cx="892175" cy="274320"/>
                      <wp:effectExtent l="0" t="0" r="3175" b="11430"/>
                      <wp:wrapNone/>
                      <wp:docPr id="17020914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743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1DAA07" w14:textId="77777777" w:rsidR="0011586D" w:rsidRPr="005F5E25" w:rsidRDefault="0011586D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5F5E25">
                                    <w:rPr>
                                      <w:rFonts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کمسیون </w:t>
                                  </w:r>
                                  <w:r w:rsidRPr="00C177D3">
                                    <w:rPr>
                                      <w:rFonts w:cs="FS Me Pro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NDIS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0EB8F9" id="_x0000_s1045" type="#_x0000_t202" alt="&quot;&quot;" style="position:absolute;left:0;text-align:left;margin-left:23.05pt;margin-top:82.75pt;width:70.25pt;height:21.6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" filled="f" stroked="f">
                      <v:textbox inset="0,0,0,0">
                        <w:txbxContent>
                          <w:p w14:paraId="2B1DAA07" w14:textId="77777777" w:rsidR="0011586D" w:rsidRPr="005F5E25" w:rsidRDefault="0011586D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5F5E25">
                              <w:rPr>
                                <w:rFonts w:cs="Duba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کمسیون </w:t>
                            </w:r>
                            <w:r w:rsidRPr="00C177D3">
                              <w:rPr>
                                <w:rFonts w:cs="FS Me Pro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NDIS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30F0" w:rsidRPr="004849BD">
              <w:rPr>
                <w:rFonts w:cs="Dubai"/>
                <w:noProof/>
              </w:rPr>
              <w:drawing>
                <wp:inline distT="0" distB="0" distL="0" distR="0" wp14:anchorId="5E0FFFF2" wp14:editId="26DADA88">
                  <wp:extent cx="1483360" cy="1483360"/>
                  <wp:effectExtent l="0" t="0" r="2540" b="2540"/>
                  <wp:docPr id="1400147681" name="Picture 12" descr="3 نفر د پشت یک درازچوکی استه که بله شی «کمسیون NDIS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147681" name="Picture 12" descr="3 نفر د پشت یک درازچوکی استه که بله شی «کمسیون NDIS» نوشته استه.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8941392" w14:textId="77777777" w:rsidR="008830F0" w:rsidRPr="004849BD" w:rsidRDefault="0011586D" w:rsidP="004849BD">
            <w:pPr>
              <w:pStyle w:val="ListParagraph"/>
              <w:numPr>
                <w:ilvl w:val="0"/>
                <w:numId w:val="17"/>
              </w:numPr>
              <w:bidi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کمسیون مربوطه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>.</w:t>
            </w:r>
          </w:p>
        </w:tc>
      </w:tr>
      <w:tr w:rsidR="005702C2" w:rsidRPr="004849BD" w14:paraId="7F3E56F2" w14:textId="77777777" w:rsidTr="00AD74AE">
        <w:tc>
          <w:tcPr>
            <w:tcW w:w="2552" w:type="dxa"/>
            <w:vAlign w:val="center"/>
          </w:tcPr>
          <w:p w14:paraId="5162E61C" w14:textId="77777777" w:rsidR="009F16D3" w:rsidRPr="004849BD" w:rsidRDefault="009F16D3" w:rsidP="004849BD">
            <w:pPr>
              <w:pStyle w:val="Image"/>
              <w:spacing w:before="720" w:after="0" w:line="240" w:lineRule="auto"/>
              <w:rPr>
                <w:rFonts w:cs="Dubai"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5A22AC71" w14:textId="77777777" w:rsidR="004F7618" w:rsidRPr="004849BD" w:rsidRDefault="0011586D" w:rsidP="004849BD">
            <w:pPr>
              <w:bidi/>
              <w:spacing w:before="72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توغ مونیم که ای اقدام تاثیر مونه یا نه توسط ازیکه چند نفر از:</w:t>
            </w:r>
          </w:p>
        </w:tc>
      </w:tr>
      <w:tr w:rsidR="005702C2" w:rsidRPr="004849BD" w14:paraId="0AFD14CB" w14:textId="77777777" w:rsidTr="00AD74AE">
        <w:tc>
          <w:tcPr>
            <w:tcW w:w="2552" w:type="dxa"/>
            <w:vAlign w:val="center"/>
          </w:tcPr>
          <w:p w14:paraId="159A7156" w14:textId="77777777" w:rsidR="00942F39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4FE514C" wp14:editId="1B81ABCD">
                  <wp:extent cx="1483360" cy="1483360"/>
                  <wp:effectExtent l="0" t="0" r="2540" b="2540"/>
                  <wp:docPr id="1271681555" name="Picture 13" descr="یک نشان شرکت کننده و یک تیر روی به طرف بال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681555" name="Picture 13" descr="یک نشان شرکت کننده و یک تیر روی به طرف بالا.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60FAA79D" w14:textId="77777777" w:rsidR="00942F39" w:rsidRPr="004849BD" w:rsidRDefault="0011586D" w:rsidP="004849BD">
            <w:pPr>
              <w:pStyle w:val="ListParagraph"/>
              <w:numPr>
                <w:ilvl w:val="0"/>
                <w:numId w:val="30"/>
              </w:numPr>
              <w:bidi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شرکت کنندای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که د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سهم بیگرن</w:t>
            </w:r>
          </w:p>
        </w:tc>
      </w:tr>
      <w:tr w:rsidR="005702C2" w:rsidRPr="004849BD" w14:paraId="107EBF1C" w14:textId="77777777" w:rsidTr="00AD74AE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2A1372A9" w14:textId="77777777" w:rsidR="00942F39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8A88D1F" wp14:editId="553ABA33">
                  <wp:extent cx="1483360" cy="1483360"/>
                  <wp:effectExtent l="0" t="0" r="2540" b="2540"/>
                  <wp:docPr id="1367570752" name="Picture 14" descr="یک گروپی از مردم د زیر یک علامت تیک د داخل یک حباب فکر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570752" name="Picture 14" descr="یک گروپی از مردم د زیر یک علامت تیک د داخل یک حباب فکری.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72278BD" w14:textId="77777777" w:rsidR="00942F39" w:rsidRPr="004849BD" w:rsidRDefault="0011586D" w:rsidP="004849BD">
            <w:pPr>
              <w:pStyle w:val="ListParagraph"/>
              <w:numPr>
                <w:ilvl w:val="0"/>
                <w:numId w:val="17"/>
              </w:numPr>
              <w:bidi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جوامع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از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سر در بیرن و استفاده کنن.</w:t>
            </w:r>
          </w:p>
        </w:tc>
      </w:tr>
    </w:tbl>
    <w:p w14:paraId="69763D7B" w14:textId="77777777" w:rsidR="000E077E" w:rsidRPr="004849BD" w:rsidRDefault="0011586D" w:rsidP="004849BD">
      <w:pPr>
        <w:spacing w:before="0" w:after="0" w:line="240" w:lineRule="auto"/>
        <w:rPr>
          <w:rFonts w:cs="Dubai"/>
          <w:b/>
          <w:bCs/>
          <w:sz w:val="32"/>
          <w:szCs w:val="26"/>
        </w:rPr>
      </w:pPr>
      <w:r w:rsidRPr="004849BD">
        <w:rPr>
          <w:rFonts w:cs="Dubai"/>
        </w:rPr>
        <w:br w:type="page"/>
      </w:r>
    </w:p>
    <w:p w14:paraId="78218D3E" w14:textId="77777777" w:rsidR="00766698" w:rsidRPr="004849BD" w:rsidRDefault="0011586D" w:rsidP="004849BD">
      <w:pPr>
        <w:pStyle w:val="Heading3"/>
        <w:bidi/>
        <w:spacing w:before="360" w:after="120" w:line="240" w:lineRule="auto"/>
        <w:rPr>
          <w:rFonts w:cs="Dubai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719680" behindDoc="1" locked="0" layoutInCell="1" allowOverlap="1" wp14:anchorId="49060B7F" wp14:editId="7F244498">
                <wp:simplePos x="0" y="0"/>
                <wp:positionH relativeFrom="margin">
                  <wp:posOffset>-41910</wp:posOffset>
                </wp:positionH>
                <wp:positionV relativeFrom="paragraph">
                  <wp:posOffset>279923</wp:posOffset>
                </wp:positionV>
                <wp:extent cx="5785200" cy="241200"/>
                <wp:effectExtent l="19050" t="19050" r="25400" b="26035"/>
                <wp:wrapNone/>
                <wp:docPr id="483029654" name="Group 4830296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832532254" name="Straight Connector 83253225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96087527" name="Oval 179608752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6F0B2F" id="Group 483029654" o:spid="_x0000_s1026" alt="&quot;&quot;" style="position:absolute;margin-left:-3.3pt;margin-top:22.05pt;width:455.55pt;height:19pt;flip:x;z-index:-2515968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">
                <v:line id="Straight Connector 83253225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" strokecolor="#65276f [3044]" strokeweight="3pt">
                  <v:stroke endcap="round"/>
                </v:line>
                <v:oval id="Oval 179608752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" fillcolor="#b6e3f9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27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5702C2" w:rsidRPr="004849BD" w14:paraId="6D430E3D" w14:textId="77777777" w:rsidTr="00AD74AE">
        <w:tc>
          <w:tcPr>
            <w:tcW w:w="2552" w:type="dxa"/>
            <w:vAlign w:val="center"/>
          </w:tcPr>
          <w:p w14:paraId="3A348380" w14:textId="77777777" w:rsidR="00766698" w:rsidRPr="004849BD" w:rsidRDefault="00766698" w:rsidP="004849BD">
            <w:pPr>
              <w:pStyle w:val="Image"/>
              <w:spacing w:before="360" w:after="0" w:line="240" w:lineRule="auto"/>
              <w:rPr>
                <w:rFonts w:cs="Dubai"/>
              </w:rPr>
            </w:pPr>
          </w:p>
        </w:tc>
        <w:tc>
          <w:tcPr>
            <w:tcW w:w="6575" w:type="dxa"/>
            <w:vAlign w:val="center"/>
          </w:tcPr>
          <w:p w14:paraId="0BA5A8A2" w14:textId="77777777" w:rsidR="00766698" w:rsidRPr="004849BD" w:rsidRDefault="0011586D" w:rsidP="004849BD">
            <w:pPr>
              <w:bidi/>
              <w:spacing w:before="36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فعالیتا از سازمانای اجتماعی ره کمک مونیم که: </w:t>
            </w:r>
          </w:p>
        </w:tc>
      </w:tr>
      <w:tr w:rsidR="005702C2" w:rsidRPr="004849BD" w14:paraId="39F2975A" w14:textId="77777777" w:rsidTr="00AD74AE">
        <w:tc>
          <w:tcPr>
            <w:tcW w:w="2552" w:type="dxa"/>
            <w:vAlign w:val="center"/>
          </w:tcPr>
          <w:p w14:paraId="40862DA0" w14:textId="77777777" w:rsidR="00EF320C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1EDE9C9" wp14:editId="0F2EA042">
                  <wp:extent cx="1483360" cy="1483360"/>
                  <wp:effectExtent l="0" t="0" r="2540" b="2540"/>
                  <wp:docPr id="2058572975" name="Picture 23" descr="یک نفر یک سند مالوماتی ره به یک کسی دیگه تحویل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572975" name="Picture 23" descr="یک نفر یک سند مالوماتی ره به یک کسی دیگه تحویل میدیه.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6912984" w14:textId="77777777" w:rsidR="00EF320C" w:rsidRPr="004849BD" w:rsidRDefault="0011586D" w:rsidP="004849BD">
            <w:pPr>
              <w:pStyle w:val="ListParagraph"/>
              <w:numPr>
                <w:ilvl w:val="0"/>
                <w:numId w:val="32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 د باره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مالومات شریک کنن</w:t>
            </w:r>
          </w:p>
        </w:tc>
      </w:tr>
      <w:tr w:rsidR="005702C2" w:rsidRPr="004849BD" w14:paraId="676AB260" w14:textId="77777777" w:rsidTr="00AD74AE">
        <w:tc>
          <w:tcPr>
            <w:tcW w:w="2552" w:type="dxa"/>
            <w:vAlign w:val="center"/>
          </w:tcPr>
          <w:p w14:paraId="2AA52ED7" w14:textId="77777777" w:rsidR="00EF320C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AC6CE75" wp14:editId="07EB271D">
                  <wp:extent cx="1483360" cy="1483360"/>
                  <wp:effectExtent l="0" t="0" r="2540" b="2540"/>
                  <wp:docPr id="1081540214" name="Picture 24" descr="یک گروپی از مردم طرف خودون خو اشاره مونن و دستای خوره بال گرفتن. د بله سر شی یک حباب فکری قد یک علامت معیوبیت د داخل شی استه و یک انگشت ایرکه بالاگرفته روی به طرف بال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540214" name="Picture 24" descr="یک گروپی از مردم طرف خودون خو اشاره مونن و دستای خوره بال گرفتن. د بله سر شی یک حباب فکری قد یک علامت معیوبیت د داخل شی استه و یک انگشت ایرکه بالاگرفته روی به طرف بالا.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E02AB19" w14:textId="77777777" w:rsidR="00EF320C" w:rsidRPr="004849BD" w:rsidRDefault="0011586D" w:rsidP="004849BD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طرزفکر ره د باره معیوبیت د جوامع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خوبتر کنن.</w:t>
            </w:r>
          </w:p>
        </w:tc>
      </w:tr>
      <w:tr w:rsidR="005702C2" w:rsidRPr="004849BD" w14:paraId="6E680434" w14:textId="77777777" w:rsidTr="00AD74AE">
        <w:tc>
          <w:tcPr>
            <w:tcW w:w="2552" w:type="dxa"/>
            <w:vAlign w:val="center"/>
          </w:tcPr>
          <w:p w14:paraId="0349F3FB" w14:textId="77777777" w:rsidR="004F7618" w:rsidRPr="004849BD" w:rsidRDefault="004F7618" w:rsidP="004849BD">
            <w:pPr>
              <w:pStyle w:val="Image"/>
              <w:spacing w:before="600" w:after="0" w:line="240" w:lineRule="auto"/>
              <w:rPr>
                <w:rFonts w:cs="Dubai"/>
              </w:rPr>
            </w:pPr>
          </w:p>
        </w:tc>
        <w:tc>
          <w:tcPr>
            <w:tcW w:w="6575" w:type="dxa"/>
            <w:vAlign w:val="center"/>
          </w:tcPr>
          <w:p w14:paraId="47219543" w14:textId="77777777" w:rsidR="004A1E8D" w:rsidRPr="004849BD" w:rsidRDefault="0011586D" w:rsidP="004849BD">
            <w:pPr>
              <w:bidi/>
              <w:spacing w:before="600"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توسط ازیکه چی قدر از جوامع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در موارد زیر سهم میگرن چک نیم که ای اقدام تاثیر مونه یا نه:</w:t>
            </w:r>
          </w:p>
        </w:tc>
      </w:tr>
      <w:tr w:rsidR="005702C2" w:rsidRPr="004849BD" w14:paraId="42BC2F4C" w14:textId="77777777" w:rsidTr="00AD74AE">
        <w:tc>
          <w:tcPr>
            <w:tcW w:w="2552" w:type="dxa"/>
            <w:vAlign w:val="center"/>
          </w:tcPr>
          <w:p w14:paraId="27764012" w14:textId="77777777" w:rsidR="00B013CC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3483762" wp14:editId="64819F1D">
                  <wp:extent cx="1483360" cy="1483360"/>
                  <wp:effectExtent l="0" t="0" r="2540" b="2540"/>
                  <wp:docPr id="747800929" name="Picture 15" descr="3 نفر. نفر وسطی یک سند NDIS ره د دست خو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800929" name="Picture 15" descr="3 نفر. نفر وسطی یک سند NDIS ره د دست خو گرفته.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E84ABB5" w14:textId="77777777" w:rsidR="00B013CC" w:rsidRPr="004849BD" w:rsidRDefault="0011586D" w:rsidP="004849BD">
            <w:pPr>
              <w:pStyle w:val="ListParagraph"/>
              <w:numPr>
                <w:ilvl w:val="0"/>
                <w:numId w:val="33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خود </w:t>
            </w:r>
            <w:r w:rsidRPr="005F5E25">
              <w:rPr>
                <w:rFonts w:cs="FS Me Pro"/>
                <w:rtl/>
              </w:rPr>
              <w:t>NDIS</w:t>
            </w:r>
          </w:p>
        </w:tc>
      </w:tr>
      <w:tr w:rsidR="005702C2" w:rsidRPr="004849BD" w14:paraId="403837CA" w14:textId="77777777" w:rsidTr="00AD74AE">
        <w:tc>
          <w:tcPr>
            <w:tcW w:w="2552" w:type="dxa"/>
            <w:vAlign w:val="center"/>
          </w:tcPr>
          <w:p w14:paraId="486F49DB" w14:textId="77777777" w:rsidR="00B013CC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BC206AE" wp14:editId="3D8737AC">
                  <wp:extent cx="1483360" cy="1112520"/>
                  <wp:effectExtent l="0" t="0" r="2540" b="0"/>
                  <wp:docPr id="53212748" name="Picture 25" descr="3 نفر یکجای لبخند میز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12748" name="Picture 25" descr="3 نفر یکجای لبخند میزنه.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112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07128D4" w14:textId="77777777" w:rsidR="00B013CC" w:rsidRPr="004849BD" w:rsidRDefault="0011586D" w:rsidP="004849BD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فعالیتا از سازمانای اجتماعی.</w:t>
            </w:r>
          </w:p>
        </w:tc>
      </w:tr>
    </w:tbl>
    <w:p w14:paraId="47C11414" w14:textId="77777777" w:rsidR="000E077E" w:rsidRPr="004849BD" w:rsidRDefault="0011586D" w:rsidP="004849BD">
      <w:pPr>
        <w:spacing w:line="240" w:lineRule="auto"/>
        <w:rPr>
          <w:rFonts w:cs="Dubai"/>
        </w:rPr>
      </w:pPr>
      <w:r w:rsidRPr="004849BD">
        <w:rPr>
          <w:rFonts w:cs="Dubai"/>
        </w:rPr>
        <w:br w:type="page"/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5702C2" w:rsidRPr="004849BD" w14:paraId="53F89616" w14:textId="77777777" w:rsidTr="00A0264E">
        <w:tc>
          <w:tcPr>
            <w:tcW w:w="2552" w:type="dxa"/>
            <w:vAlign w:val="center"/>
          </w:tcPr>
          <w:p w14:paraId="552C18FC" w14:textId="77777777" w:rsidR="00C87735" w:rsidRPr="004849BD" w:rsidRDefault="00C87735" w:rsidP="004849BD">
            <w:pPr>
              <w:pStyle w:val="Image"/>
              <w:spacing w:after="0" w:line="240" w:lineRule="auto"/>
              <w:rPr>
                <w:rFonts w:cs="Dubai"/>
              </w:rPr>
            </w:pPr>
          </w:p>
        </w:tc>
        <w:tc>
          <w:tcPr>
            <w:tcW w:w="6575" w:type="dxa"/>
            <w:vAlign w:val="center"/>
          </w:tcPr>
          <w:p w14:paraId="17C74D99" w14:textId="77777777" w:rsidR="00903050" w:rsidRPr="004849BD" w:rsidRDefault="0011586D" w:rsidP="004849BD">
            <w:pPr>
              <w:bidi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توسط ازیکه چی قدر از جوامع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موارد زیر ره موفامن چک نیم که ای اقدام تاثیر مونه یا نه:</w:t>
            </w:r>
          </w:p>
        </w:tc>
      </w:tr>
      <w:tr w:rsidR="005702C2" w:rsidRPr="004849BD" w14:paraId="31F45B26" w14:textId="77777777" w:rsidTr="00A0264E">
        <w:trPr>
          <w:trHeight w:val="3515"/>
        </w:trPr>
        <w:tc>
          <w:tcPr>
            <w:tcW w:w="2552" w:type="dxa"/>
            <w:vAlign w:val="center"/>
          </w:tcPr>
          <w:p w14:paraId="02A2A9FB" w14:textId="77777777" w:rsidR="00B013CC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76FA1FF" wp14:editId="60A66550">
                  <wp:extent cx="1483360" cy="1483360"/>
                  <wp:effectExtent l="0" t="0" r="2540" b="2540"/>
                  <wp:docPr id="1161785366" name="Picture 26" descr="یک نفر انگشت ایرکه خوره بالا گرفته و د بله سر شی یک حباب فکری قد یک سند NDIS د داخل ش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785366" name="Picture 26" descr="یک نفر انگشت ایرکه خوره بالا گرفته و د بله سر شی یک حباب فکری قد یک سند NDIS د داخل شی استه.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55FA972" w14:textId="77777777" w:rsidR="00B013CC" w:rsidRPr="004849BD" w:rsidRDefault="0011586D" w:rsidP="004849BD">
            <w:pPr>
              <w:pStyle w:val="ListParagraph"/>
              <w:numPr>
                <w:ilvl w:val="0"/>
                <w:numId w:val="34"/>
              </w:numPr>
              <w:bidi/>
              <w:spacing w:line="240" w:lineRule="auto"/>
              <w:rPr>
                <w:rFonts w:cs="Dubai"/>
              </w:rPr>
            </w:pP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ره موفامن</w:t>
            </w:r>
          </w:p>
        </w:tc>
      </w:tr>
      <w:tr w:rsidR="005702C2" w:rsidRPr="004849BD" w14:paraId="1D3677F6" w14:textId="77777777" w:rsidTr="00A0264E">
        <w:trPr>
          <w:trHeight w:val="3515"/>
        </w:trPr>
        <w:tc>
          <w:tcPr>
            <w:tcW w:w="2552" w:type="dxa"/>
            <w:vAlign w:val="center"/>
          </w:tcPr>
          <w:p w14:paraId="06599E65" w14:textId="77777777" w:rsidR="00B013CC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A89984F" wp14:editId="3BA4FE45">
                  <wp:extent cx="1483360" cy="1483360"/>
                  <wp:effectExtent l="0" t="0" r="2540" b="2540"/>
                  <wp:docPr id="1060008756" name="Picture 29" descr="کدام کسی انگشت ایرکه خوره بالا گرفته و بله سر شی یک حباب فکری قد یک علامت معیوبیت د داخل ش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008756" name="Picture 29" descr="کدام کسی انگشت ایرکه خوره بالا گرفته و بله سر شی یک حباب فکری قد یک علامت معیوبیت د داخل شی استه.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71E3726" w14:textId="77777777" w:rsidR="00B013CC" w:rsidRPr="004849BD" w:rsidRDefault="0011586D" w:rsidP="004849BD">
            <w:pPr>
              <w:pStyle w:val="ListParagraph"/>
              <w:numPr>
                <w:ilvl w:val="0"/>
                <w:numId w:val="34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معیوبیت ره موفامن</w:t>
            </w:r>
          </w:p>
        </w:tc>
      </w:tr>
      <w:tr w:rsidR="005702C2" w:rsidRPr="004849BD" w14:paraId="31005D15" w14:textId="77777777" w:rsidTr="00A0264E">
        <w:trPr>
          <w:trHeight w:val="3515"/>
        </w:trPr>
        <w:tc>
          <w:tcPr>
            <w:tcW w:w="2552" w:type="dxa"/>
            <w:vAlign w:val="center"/>
          </w:tcPr>
          <w:p w14:paraId="4DA4D2F6" w14:textId="77777777" w:rsidR="00B013CC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43BB624D" wp14:editId="06B6F786">
                  <wp:extent cx="1483360" cy="1483360"/>
                  <wp:effectExtent l="0" t="0" r="2540" b="2540"/>
                  <wp:docPr id="765541130" name="Picture 28" descr="کدام کس فکر نه و بله سر شی یک حباب فکری قد یک علامت معیوبیت د داخل شی استه. د پالوی ازوا یک علامت انگشت بالاگرفته قد یک تیری استه که روی شی طرف بال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541130" name="Picture 28" descr="کدام کس فکر نه و بله سر شی یک حباب فکری قد یک علامت معیوبیت د داخل شی استه. د پالوی ازوا یک علامت انگشت بالاگرفته قد یک تیری استه که روی شی طرف بال استه.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73E02DB" w14:textId="77777777" w:rsidR="00B013CC" w:rsidRPr="004849BD" w:rsidRDefault="0011586D" w:rsidP="004849BD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طرزفکر خوبتری نسبت به معیوبیت دیرن.</w:t>
            </w:r>
          </w:p>
        </w:tc>
      </w:tr>
    </w:tbl>
    <w:p w14:paraId="75FFBA14" w14:textId="77777777" w:rsidR="000E077E" w:rsidRPr="004849BD" w:rsidRDefault="0011586D" w:rsidP="004849BD">
      <w:pPr>
        <w:spacing w:before="0" w:after="0" w:line="240" w:lineRule="auto"/>
        <w:rPr>
          <w:rFonts w:cs="Dubai"/>
          <w:b/>
          <w:bCs/>
          <w:sz w:val="32"/>
          <w:szCs w:val="26"/>
        </w:rPr>
      </w:pPr>
      <w:r w:rsidRPr="004849BD">
        <w:rPr>
          <w:rFonts w:cs="Dubai"/>
        </w:rPr>
        <w:br w:type="page"/>
      </w:r>
    </w:p>
    <w:p w14:paraId="6E928E18" w14:textId="77777777" w:rsidR="00766698" w:rsidRPr="004849BD" w:rsidRDefault="0011586D" w:rsidP="004849BD">
      <w:pPr>
        <w:pStyle w:val="Heading3"/>
        <w:bidi/>
        <w:spacing w:after="120" w:line="240" w:lineRule="auto"/>
        <w:rPr>
          <w:rFonts w:cs="Dubai"/>
        </w:rPr>
      </w:pPr>
      <w:r w:rsidRPr="004849BD">
        <w:rPr>
          <w:rFonts w:cs="Dubai"/>
          <w:noProof/>
        </w:rPr>
        <w:lastRenderedPageBreak/>
        <mc:AlternateContent>
          <mc:Choice Requires="wpg">
            <w:drawing>
              <wp:anchor distT="0" distB="0" distL="114300" distR="114300" simplePos="0" relativeHeight="251721728" behindDoc="1" locked="0" layoutInCell="1" allowOverlap="1" wp14:anchorId="34427119" wp14:editId="32F28356">
                <wp:simplePos x="0" y="0"/>
                <wp:positionH relativeFrom="margin">
                  <wp:posOffset>-73716</wp:posOffset>
                </wp:positionH>
                <wp:positionV relativeFrom="paragraph">
                  <wp:posOffset>300990</wp:posOffset>
                </wp:positionV>
                <wp:extent cx="5785200" cy="241200"/>
                <wp:effectExtent l="19050" t="19050" r="25400" b="26035"/>
                <wp:wrapNone/>
                <wp:docPr id="304493196" name="Group 3044931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691817557" name="Straight Connector 69181755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69623481" name="Oval 12696234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CADCED" id="Group 304493196" o:spid="_x0000_s1026" alt="&quot;&quot;" style="position:absolute;margin-left:-5.8pt;margin-top:23.7pt;width:455.55pt;height:19pt;flip:x;z-index:-25159475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">
                <v:line id="Straight Connector 69181755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" strokecolor="#65276f [3044]" strokeweight="3pt">
                  <v:stroke endcap="round"/>
                </v:line>
                <v:oval id="Oval 12696234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" fillcolor="#b6e3f9" strokecolor="#6b2976" strokeweight="3pt"/>
                <w10:wrap anchorx="margin"/>
              </v:group>
            </w:pict>
          </mc:Fallback>
        </mc:AlternateContent>
      </w:r>
      <w:r w:rsidRPr="004849BD">
        <w:rPr>
          <w:rFonts w:cs="Dubai"/>
          <w:rtl/>
        </w:rPr>
        <w:t>اقدام 28</w:t>
      </w:r>
    </w:p>
    <w:tbl>
      <w:tblPr>
        <w:bidiVisual/>
        <w:tblW w:w="9298" w:type="dxa"/>
        <w:tblLayout w:type="fixed"/>
        <w:tblLook w:val="04A0" w:firstRow="1" w:lastRow="0" w:firstColumn="1" w:lastColumn="0" w:noHBand="0" w:noVBand="1"/>
      </w:tblPr>
      <w:tblGrid>
        <w:gridCol w:w="2552"/>
        <w:gridCol w:w="5894"/>
        <w:gridCol w:w="682"/>
        <w:gridCol w:w="170"/>
      </w:tblGrid>
      <w:tr w:rsidR="005702C2" w:rsidRPr="004849BD" w14:paraId="541D885B" w14:textId="77777777" w:rsidTr="00A0264E">
        <w:trPr>
          <w:gridAfter w:val="1"/>
          <w:wAfter w:w="170" w:type="dxa"/>
          <w:trHeight w:val="2152"/>
        </w:trPr>
        <w:tc>
          <w:tcPr>
            <w:tcW w:w="2552" w:type="dxa"/>
            <w:vAlign w:val="center"/>
          </w:tcPr>
          <w:p w14:paraId="0762203D" w14:textId="77777777" w:rsidR="00766698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4B705FA1" wp14:editId="31118A84">
                  <wp:extent cx="1440000" cy="1080000"/>
                  <wp:effectExtent l="0" t="0" r="8255" b="6350"/>
                  <wp:docPr id="2135762802" name="Picture 30" descr="یک گروپی از متخصصای صحی د یک جلسه یادداشت میگر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762802" name="Picture 30" descr="یک گروپی از متخصصای صحی د یک جلسه یادداشت میگرن.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3" r="76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2"/>
            <w:vAlign w:val="center"/>
          </w:tcPr>
          <w:p w14:paraId="5A7B7ED4" w14:textId="77777777" w:rsidR="00766698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قد سازمانای اجتماعی کار مونیم تا مهارتای خدمات ره بیرون از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ایجاد کنیم.</w:t>
            </w:r>
          </w:p>
          <w:p w14:paraId="4EBD6D79" w14:textId="77777777" w:rsidR="00766698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بلده مثال، داکترا.</w:t>
            </w:r>
          </w:p>
        </w:tc>
      </w:tr>
      <w:tr w:rsidR="005702C2" w:rsidRPr="004849BD" w14:paraId="27A881ED" w14:textId="77777777" w:rsidTr="00A75E38">
        <w:trPr>
          <w:gridAfter w:val="2"/>
          <w:wAfter w:w="852" w:type="dxa"/>
          <w:trHeight w:val="2197"/>
        </w:trPr>
        <w:tc>
          <w:tcPr>
            <w:tcW w:w="2552" w:type="dxa"/>
            <w:vAlign w:val="center"/>
          </w:tcPr>
          <w:p w14:paraId="0C04FD41" w14:textId="77777777" w:rsidR="00EC09FD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8FBBA6E" wp14:editId="3C2BC496">
                  <wp:extent cx="1440000" cy="1440000"/>
                  <wp:effectExtent l="0" t="0" r="8255" b="8255"/>
                  <wp:docPr id="94064529" name="Picture 31" descr="2 متخصص صحی و یک سند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64529" name="Picture 31" descr="2 متخصص صحی و یک سند NDIS.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4" w:type="dxa"/>
            <w:vAlign w:val="center"/>
          </w:tcPr>
          <w:p w14:paraId="36745332" w14:textId="77777777" w:rsidR="00EC09FD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مو یقین خوره ثابت مونیم که زیادتری از خدمات بوفامن چی رقم مردمای معیوب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ره کمک کنن تا د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سهم بیگرن.</w:t>
            </w:r>
          </w:p>
        </w:tc>
      </w:tr>
      <w:tr w:rsidR="005702C2" w:rsidRPr="004849BD" w14:paraId="7A23B686" w14:textId="77777777" w:rsidTr="00A0264E">
        <w:trPr>
          <w:gridAfter w:val="1"/>
          <w:wAfter w:w="170" w:type="dxa"/>
          <w:trHeight w:val="2034"/>
        </w:trPr>
        <w:tc>
          <w:tcPr>
            <w:tcW w:w="2552" w:type="dxa"/>
            <w:vAlign w:val="center"/>
          </w:tcPr>
          <w:p w14:paraId="068D35FF" w14:textId="77777777" w:rsidR="003E1385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762171ED" wp14:editId="7C1C7D37">
                  <wp:extent cx="1440000" cy="1080000"/>
                  <wp:effectExtent l="0" t="0" r="8255" b="6350"/>
                  <wp:docPr id="1581376199" name="Picture 32" descr="کدام کسی بلده یک اتاق پر از نفر نمایش ارائه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376199" name="Picture 32" descr="کدام کسی بلده یک اتاق پر از نفر نمایش ارائه مونه.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38" t="6509" r="28" b="1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2"/>
            <w:vAlign w:val="center"/>
          </w:tcPr>
          <w:p w14:paraId="725D2364" w14:textId="77777777" w:rsidR="003E1385" w:rsidRPr="004849BD" w:rsidRDefault="0011586D" w:rsidP="004849BD">
            <w:p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توسط ازیکه چند دنه برنامه ره مو کمک مونیم تا به خدمات کمک کنه ای رقم مهارتا ره ایجاد کنه، چک نیم که ای اقدام تاثیر مونه یا نه.</w:t>
            </w:r>
          </w:p>
        </w:tc>
      </w:tr>
      <w:tr w:rsidR="005702C2" w:rsidRPr="004849BD" w14:paraId="686FCF20" w14:textId="77777777" w:rsidTr="00A75E38">
        <w:trPr>
          <w:trHeight w:val="782"/>
        </w:trPr>
        <w:tc>
          <w:tcPr>
            <w:tcW w:w="2552" w:type="dxa"/>
            <w:vAlign w:val="center"/>
          </w:tcPr>
          <w:p w14:paraId="471E34FB" w14:textId="77777777" w:rsidR="00A26577" w:rsidRPr="004849BD" w:rsidRDefault="00A26577" w:rsidP="004849BD">
            <w:pPr>
              <w:pStyle w:val="Image"/>
              <w:spacing w:after="0" w:line="240" w:lineRule="auto"/>
              <w:rPr>
                <w:rFonts w:cs="Dubai"/>
                <w:noProof/>
              </w:rPr>
            </w:pPr>
          </w:p>
        </w:tc>
        <w:tc>
          <w:tcPr>
            <w:tcW w:w="6746" w:type="dxa"/>
            <w:gridSpan w:val="3"/>
            <w:vAlign w:val="center"/>
          </w:tcPr>
          <w:p w14:paraId="6CE3563A" w14:textId="77777777" w:rsidR="00A26577" w:rsidRPr="004849BD" w:rsidRDefault="0011586D" w:rsidP="004849BD">
            <w:pPr>
              <w:bidi/>
              <w:spacing w:after="0"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مو همچنین قد گوش کیدو به موارد زیر چک نیم که ای اقدام تاثیر مونه یا نه:</w:t>
            </w:r>
          </w:p>
        </w:tc>
      </w:tr>
      <w:tr w:rsidR="005702C2" w:rsidRPr="004849BD" w14:paraId="27A804C3" w14:textId="77777777" w:rsidTr="00A0264E">
        <w:trPr>
          <w:trHeight w:val="2665"/>
        </w:trPr>
        <w:tc>
          <w:tcPr>
            <w:tcW w:w="2552" w:type="dxa"/>
            <w:vAlign w:val="center"/>
          </w:tcPr>
          <w:p w14:paraId="2469F9BC" w14:textId="77777777" w:rsidR="003E1385" w:rsidRPr="004849BD" w:rsidRDefault="0011586D" w:rsidP="004849BD">
            <w:pPr>
              <w:pStyle w:val="Image"/>
              <w:spacing w:before="120" w:after="12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BFCAB60" wp14:editId="57478094">
                  <wp:extent cx="1440000" cy="1440000"/>
                  <wp:effectExtent l="0" t="0" r="8255" b="8255"/>
                  <wp:docPr id="1583692973" name="Picture 33" descr="2 نفر د حال گفتگو استن و د بله سر شی یک حباب گفتار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692973" name="Picture 33" descr="2 نفر د حال گفتگو استن و د بله سر شی یک حباب گفتاری استه.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3"/>
            <w:vAlign w:val="center"/>
          </w:tcPr>
          <w:p w14:paraId="109E657C" w14:textId="77777777" w:rsidR="003E1385" w:rsidRPr="004849BD" w:rsidRDefault="0011586D" w:rsidP="004849BD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جوامع </w:t>
            </w:r>
            <w:r w:rsidRPr="005F5E25">
              <w:rPr>
                <w:rFonts w:cs="FS Me Pro"/>
                <w:rtl/>
              </w:rPr>
              <w:t>CALD</w:t>
            </w:r>
            <w:r w:rsidRPr="004849BD">
              <w:rPr>
                <w:rFonts w:cs="Dubai"/>
                <w:rtl/>
              </w:rPr>
              <w:t xml:space="preserve"> د باره خدماتی که د باره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مشوره میدیه حق اظهارنظر دیشته شن</w:t>
            </w:r>
          </w:p>
        </w:tc>
      </w:tr>
      <w:tr w:rsidR="005702C2" w:rsidRPr="004849BD" w14:paraId="378EC9B5" w14:textId="77777777" w:rsidTr="00A0264E">
        <w:trPr>
          <w:gridAfter w:val="1"/>
          <w:wAfter w:w="170" w:type="dxa"/>
          <w:trHeight w:val="2665"/>
        </w:trPr>
        <w:tc>
          <w:tcPr>
            <w:tcW w:w="2552" w:type="dxa"/>
            <w:vAlign w:val="center"/>
          </w:tcPr>
          <w:p w14:paraId="73CB87F3" w14:textId="77777777" w:rsidR="003E1385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D1C8D99" wp14:editId="7B710CA2">
                  <wp:extent cx="1440000" cy="1080000"/>
                  <wp:effectExtent l="0" t="0" r="8255" b="6350"/>
                  <wp:docPr id="1602130270" name="Picture 34" descr="3 نفر د پیش یک لپتاپ د حال گفتگو است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2130270" name="Picture 34" descr="3 نفر د پیش یک لپتاپ د حال گفتگو استن.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2" r="90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2"/>
            <w:vAlign w:val="center"/>
          </w:tcPr>
          <w:p w14:paraId="622B70AF" w14:textId="77777777" w:rsidR="003E1385" w:rsidRPr="004849BD" w:rsidRDefault="0011586D" w:rsidP="004849BD">
            <w:pPr>
              <w:pStyle w:val="ListParagraph"/>
              <w:numPr>
                <w:ilvl w:val="0"/>
                <w:numId w:val="17"/>
              </w:numPr>
              <w:bidi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ای خدمات موره موگیه که ای برناما چی قدر خوب اوناره کمک مونن.</w:t>
            </w:r>
          </w:p>
        </w:tc>
      </w:tr>
    </w:tbl>
    <w:p w14:paraId="7BDD0050" w14:textId="77777777" w:rsidR="002A6A49" w:rsidRPr="004849BD" w:rsidRDefault="0011586D" w:rsidP="004849BD">
      <w:pPr>
        <w:spacing w:before="0" w:after="0" w:line="240" w:lineRule="auto"/>
        <w:rPr>
          <w:rFonts w:cs="Dubai"/>
        </w:rPr>
      </w:pPr>
      <w:r w:rsidRPr="004849BD">
        <w:rPr>
          <w:rFonts w:cs="Dubai"/>
        </w:rPr>
        <w:br w:type="page"/>
      </w:r>
    </w:p>
    <w:p w14:paraId="6861FBEA" w14:textId="77777777" w:rsidR="00493D5D" w:rsidRPr="004849BD" w:rsidRDefault="0011586D" w:rsidP="004849BD">
      <w:pPr>
        <w:pStyle w:val="Heading2"/>
        <w:bidi/>
        <w:spacing w:line="240" w:lineRule="auto"/>
        <w:rPr>
          <w:rFonts w:cs="Dubai"/>
        </w:rPr>
      </w:pPr>
      <w:bookmarkStart w:id="110" w:name="_Toc256000008"/>
      <w:bookmarkStart w:id="111" w:name="_Toc12634029"/>
      <w:bookmarkStart w:id="112" w:name="_Toc12636487"/>
      <w:bookmarkStart w:id="113" w:name="_Toc43391451"/>
      <w:bookmarkStart w:id="114" w:name="_Toc43391513"/>
      <w:r w:rsidRPr="004849BD">
        <w:rPr>
          <w:rFonts w:cs="Dubai"/>
          <w:rtl/>
        </w:rPr>
        <w:lastRenderedPageBreak/>
        <w:t>مالومات زیادتر</w:t>
      </w:r>
      <w:bookmarkEnd w:id="110"/>
      <w:bookmarkEnd w:id="111"/>
      <w:bookmarkEnd w:id="112"/>
      <w:bookmarkEnd w:id="113"/>
      <w:bookmarkEnd w:id="114"/>
    </w:p>
    <w:p w14:paraId="120A2DC8" w14:textId="77777777" w:rsidR="008A5DB9" w:rsidRPr="004849BD" w:rsidRDefault="0011586D" w:rsidP="004849BD">
      <w:pPr>
        <w:bidi/>
        <w:spacing w:line="240" w:lineRule="auto"/>
        <w:rPr>
          <w:rFonts w:cs="Dubai"/>
          <w:lang w:val="x-none" w:eastAsia="x-none"/>
        </w:rPr>
      </w:pPr>
      <w:r w:rsidRPr="004849BD">
        <w:rPr>
          <w:rFonts w:cs="Dubai"/>
          <w:rtl/>
        </w:rPr>
        <w:t>بلده کسب مالومات زیادتر د باره ازی پلان کاری، لطفاً قد مو تماس بیگرید.</w:t>
      </w:r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702C2" w:rsidRPr="004849BD" w14:paraId="4DB98003" w14:textId="77777777" w:rsidTr="00A0264E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B8B091B" w14:textId="77777777" w:rsidR="00493D5D" w:rsidRPr="004849BD" w:rsidRDefault="0011586D" w:rsidP="004849BD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AFE8BFA" wp14:editId="524CC9AA">
                  <wp:extent cx="1440000" cy="1440000"/>
                  <wp:effectExtent l="0" t="0" r="8255" b="8255"/>
                  <wp:docPr id="3" name="Picture 3" descr="یک نشان وبسای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یک نشان وبسای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FE9142C" w14:textId="77777777" w:rsidR="002E4152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شیمو می تنید از وب سایت مو دیدن کنید.</w:t>
            </w:r>
          </w:p>
          <w:p w14:paraId="7BB79AC5" w14:textId="77777777" w:rsidR="00493D5D" w:rsidRPr="005F5E25" w:rsidRDefault="00000000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</w:rPr>
            </w:pPr>
            <w:hyperlink r:id="rId185" w:history="1">
              <w:r w:rsidR="002E4152" w:rsidRPr="005F5E25">
                <w:rPr>
                  <w:rStyle w:val="Hyperlink"/>
                  <w:rFonts w:cs="FS Me Pro"/>
                  <w:bCs/>
                  <w:rtl/>
                </w:rPr>
                <w:t>www.ndis.gov.au</w:t>
              </w:r>
            </w:hyperlink>
          </w:p>
        </w:tc>
      </w:tr>
      <w:tr w:rsidR="005702C2" w:rsidRPr="004849BD" w14:paraId="63783452" w14:textId="77777777" w:rsidTr="00A0264E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070C416" w14:textId="77777777" w:rsidR="00493D5D" w:rsidRPr="004849BD" w:rsidRDefault="0011586D" w:rsidP="004849BD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66E16269" wp14:editId="6F89464F">
                  <wp:extent cx="1440000" cy="1440000"/>
                  <wp:effectExtent l="0" t="0" r="8255" b="8255"/>
                  <wp:docPr id="36" name="Picture 36" descr="یک نشان تلفو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یک نشان تلفو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11F6764" w14:textId="77777777" w:rsidR="002E4152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شیمو می تنید بلده ازمو زنگ ده اید.</w:t>
            </w:r>
          </w:p>
          <w:p w14:paraId="0CCE5AA5" w14:textId="77777777" w:rsidR="00493D5D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4849BD">
              <w:rPr>
                <w:rStyle w:val="IntenseEmphasis1"/>
                <w:rFonts w:cs="Dubai"/>
                <w:bCs/>
                <w:rtl/>
              </w:rPr>
              <w:t>110 800 1800</w:t>
            </w:r>
          </w:p>
        </w:tc>
      </w:tr>
      <w:tr w:rsidR="005702C2" w:rsidRPr="004849BD" w14:paraId="0E34BA02" w14:textId="77777777" w:rsidTr="00A0264E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57C1977" w14:textId="77777777" w:rsidR="00CD310C" w:rsidRPr="004849BD" w:rsidRDefault="0011586D" w:rsidP="004849BD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4849BD">
              <w:rPr>
                <w:rFonts w:cs="Dubai"/>
                <w:noProof/>
                <w:lang w:eastAsia="en-AU"/>
              </w:rPr>
              <w:drawing>
                <wp:inline distT="0" distB="0" distL="0" distR="0" wp14:anchorId="005B41AF" wp14:editId="47F38927">
                  <wp:extent cx="792000" cy="792000"/>
                  <wp:effectExtent l="0" t="0" r="8255" b="8255"/>
                  <wp:docPr id="15" name="Picture 15" descr="آرم فیس بو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آرم فیس بو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4E99E61" w14:textId="77777777" w:rsidR="00CD310C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شیمو می تنید موره د فیسبوک دنبال کنید.</w:t>
            </w:r>
          </w:p>
          <w:p w14:paraId="216DD944" w14:textId="77777777" w:rsidR="00CD310C" w:rsidRPr="005F5E25" w:rsidRDefault="00000000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FS Me Pro"/>
              </w:rPr>
            </w:pPr>
            <w:hyperlink r:id="rId188" w:history="1">
              <w:r w:rsidR="00DE6B8B" w:rsidRPr="005F5E25">
                <w:rPr>
                  <w:rStyle w:val="Hyperlink"/>
                  <w:rFonts w:cs="FS Me Pro"/>
                  <w:bCs/>
                  <w:rtl/>
                </w:rPr>
                <w:t>www.facebook.com/NDISAus</w:t>
              </w:r>
            </w:hyperlink>
          </w:p>
        </w:tc>
      </w:tr>
      <w:tr w:rsidR="005702C2" w:rsidRPr="004849BD" w14:paraId="63D20C8F" w14:textId="77777777" w:rsidTr="00A0264E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7D089F7" w14:textId="77777777" w:rsidR="00CD310C" w:rsidRPr="004849BD" w:rsidRDefault="0011586D" w:rsidP="004849BD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4849BD">
              <w:rPr>
                <w:rFonts w:cs="Dubai"/>
                <w:noProof/>
                <w:lang w:eastAsia="en-AU"/>
              </w:rPr>
              <w:drawing>
                <wp:inline distT="0" distB="0" distL="0" distR="0" wp14:anchorId="64E167F2" wp14:editId="365DA1C8">
                  <wp:extent cx="792000" cy="792000"/>
                  <wp:effectExtent l="0" t="0" r="8255" b="8255"/>
                  <wp:docPr id="16" name="Picture 16" descr="آرم تویت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آرم تویت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64974CA" w14:textId="77777777" w:rsidR="00CD310C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شیمو می تنید موره د تویتر دنبال کنید. </w:t>
            </w:r>
          </w:p>
          <w:p w14:paraId="3B123BBB" w14:textId="77777777" w:rsidR="00CD310C" w:rsidRPr="005F5E25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</w:rPr>
            </w:pPr>
            <w:r w:rsidRPr="005F5E25">
              <w:rPr>
                <w:rStyle w:val="IntenseEmphasis1"/>
                <w:rFonts w:cs="FS Me Pro"/>
                <w:bCs/>
                <w:rtl/>
              </w:rPr>
              <w:t>NDIS@</w:t>
            </w:r>
          </w:p>
          <w:p w14:paraId="458A4050" w14:textId="77777777" w:rsidR="002E4152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نام دیگه تویتر X استه.</w:t>
            </w:r>
          </w:p>
        </w:tc>
      </w:tr>
    </w:tbl>
    <w:p w14:paraId="0C38BF71" w14:textId="77777777" w:rsidR="00AE2123" w:rsidRPr="004849BD" w:rsidRDefault="0011586D" w:rsidP="004849BD">
      <w:pPr>
        <w:spacing w:line="240" w:lineRule="auto"/>
        <w:rPr>
          <w:rFonts w:cs="Dubai"/>
          <w:sz w:val="32"/>
          <w:szCs w:val="26"/>
        </w:rPr>
      </w:pPr>
      <w:bookmarkStart w:id="115" w:name="_Toc43391514"/>
      <w:r w:rsidRPr="004849BD">
        <w:rPr>
          <w:rFonts w:cs="Dubai"/>
        </w:rPr>
        <w:br w:type="page"/>
      </w:r>
    </w:p>
    <w:p w14:paraId="7814FE55" w14:textId="77777777" w:rsidR="00CD310C" w:rsidRPr="004849BD" w:rsidRDefault="0011586D" w:rsidP="004849BD">
      <w:pPr>
        <w:pStyle w:val="Heading3"/>
        <w:bidi/>
        <w:spacing w:line="240" w:lineRule="auto"/>
        <w:rPr>
          <w:rFonts w:cs="Dubai"/>
        </w:rPr>
      </w:pPr>
      <w:r w:rsidRPr="004849BD">
        <w:rPr>
          <w:rFonts w:cs="Dubai"/>
          <w:rtl/>
        </w:rPr>
        <w:lastRenderedPageBreak/>
        <w:t>کمک بلده توره گفتو قد ازمو</w:t>
      </w:r>
      <w:bookmarkEnd w:id="115"/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702C2" w:rsidRPr="004849BD" w14:paraId="1B533346" w14:textId="77777777" w:rsidTr="00A0264E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86DEA21" w14:textId="77777777" w:rsidR="00115682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  <w:lang w:eastAsia="en-AU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69856" behindDoc="0" locked="0" layoutInCell="1" allowOverlap="1" wp14:anchorId="41143A97" wp14:editId="3BEFCB60">
                      <wp:simplePos x="0" y="0"/>
                      <wp:positionH relativeFrom="column">
                        <wp:posOffset>504825</wp:posOffset>
                      </wp:positionH>
                      <wp:positionV relativeFrom="paragraph">
                        <wp:posOffset>421005</wp:posOffset>
                      </wp:positionV>
                      <wp:extent cx="607060" cy="128905"/>
                      <wp:effectExtent l="0" t="0" r="2540" b="4445"/>
                      <wp:wrapNone/>
                      <wp:docPr id="21967054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7060" cy="1289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6C1109" w14:textId="77777777" w:rsidR="0011586D" w:rsidRPr="00A75E38" w:rsidRDefault="0011586D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11"/>
                                      <w:szCs w:val="11"/>
                                      <w:lang w:val="en-PH"/>
                                    </w:rPr>
                                  </w:pPr>
                                  <w:r w:rsidRPr="00A75E38">
                                    <w:rPr>
                                      <w:rFonts w:cs="Dubai"/>
                                      <w:b/>
                                      <w:bCs/>
                                      <w:sz w:val="11"/>
                                      <w:szCs w:val="11"/>
                                      <w:rtl/>
                                    </w:rPr>
                                    <w:t>گفتگوی انترنتی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143A97" id="_x0000_s1046" type="#_x0000_t202" alt="&quot;&quot;" style="position:absolute;left:0;text-align:left;margin-left:39.75pt;margin-top:33.15pt;width:47.8pt;height:10.15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" filled="f" stroked="f">
                      <v:textbox inset="0,0,0,0">
                        <w:txbxContent>
                          <w:p w14:paraId="156C1109" w14:textId="77777777" w:rsidR="0011586D" w:rsidRPr="00A75E38" w:rsidRDefault="0011586D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11"/>
                                <w:szCs w:val="11"/>
                                <w:lang w:val="en-PH"/>
                              </w:rPr>
                            </w:pPr>
                            <w:r w:rsidRPr="00A75E38">
                              <w:rPr>
                                <w:rFonts w:cs="Dubai"/>
                                <w:b/>
                                <w:bCs/>
                                <w:sz w:val="11"/>
                                <w:szCs w:val="11"/>
                                <w:rtl/>
                              </w:rPr>
                              <w:t>گفتگوی انترنتی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4849BD">
              <w:rPr>
                <w:rFonts w:cs="Dubai"/>
                <w:noProof/>
              </w:rPr>
              <w:drawing>
                <wp:inline distT="0" distB="0" distL="0" distR="0" wp14:anchorId="097B5319" wp14:editId="5B2F9882">
                  <wp:extent cx="1404000" cy="1404000"/>
                  <wp:effectExtent l="0" t="0" r="5715" b="5715"/>
                  <wp:docPr id="23" name="Picture 23" descr="یک نشان گفتگوی انترنت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یک نشان گفتگوی انترنت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BBBD985" w14:textId="77777777" w:rsidR="00115682" w:rsidRPr="004849BD" w:rsidRDefault="0011586D" w:rsidP="004849BD">
            <w:pPr>
              <w:bidi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می تنید آنلاین با استفاده از گزینه گفتگوی انترنیتی د بالنه طرف وب سایت مو قد مو توره بوگید. </w:t>
            </w:r>
          </w:p>
          <w:p w14:paraId="40947B83" w14:textId="77777777" w:rsidR="00115682" w:rsidRPr="005F5E25" w:rsidRDefault="00000000" w:rsidP="00A75E38">
            <w:pPr>
              <w:pStyle w:val="Body"/>
              <w:bidi/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b/>
                <w:bCs/>
                <w:color w:val="6B2976"/>
                <w:w w:val="100"/>
              </w:rPr>
            </w:pPr>
            <w:hyperlink r:id="rId191" w:history="1">
              <w:r w:rsidR="0011586D" w:rsidRPr="005F5E25">
                <w:rPr>
                  <w:rStyle w:val="Hyperlink"/>
                  <w:rFonts w:cs="FS Me Pro"/>
                  <w:bCs/>
                  <w:w w:val="100"/>
                  <w:rtl/>
                </w:rPr>
                <w:t>www.ndis.gov.au</w:t>
              </w:r>
            </w:hyperlink>
          </w:p>
        </w:tc>
      </w:tr>
      <w:tr w:rsidR="005702C2" w:rsidRPr="004849BD" w14:paraId="7DC9F7AC" w14:textId="77777777" w:rsidTr="00A0264E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1E2C05F" w14:textId="77777777" w:rsidR="00CD310C" w:rsidRPr="004849BD" w:rsidRDefault="00CD310C" w:rsidP="004849BD">
            <w:pPr>
              <w:pStyle w:val="Image"/>
              <w:spacing w:before="0" w:after="0" w:line="240" w:lineRule="auto"/>
              <w:rPr>
                <w:rFonts w:cs="Dubai"/>
                <w:lang w:eastAsia="en-AU"/>
              </w:rPr>
            </w:pPr>
          </w:p>
        </w:tc>
        <w:tc>
          <w:tcPr>
            <w:tcW w:w="6576" w:type="dxa"/>
          </w:tcPr>
          <w:p w14:paraId="52FAE257" w14:textId="77777777" w:rsidR="00CD310C" w:rsidRPr="004849BD" w:rsidRDefault="0011586D" w:rsidP="004849BD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اگه د یک زیبون بغیر از انگلیسی توره موگید، می تنید بلده مو زنگ ده اید:</w:t>
            </w:r>
          </w:p>
        </w:tc>
      </w:tr>
      <w:tr w:rsidR="005702C2" w:rsidRPr="004849BD" w14:paraId="1E5AB940" w14:textId="77777777" w:rsidTr="00A0264E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82F7A0B" w14:textId="77777777" w:rsidR="00493D5D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  <w:lang w:eastAsia="en-AU"/>
              </w:rPr>
            </w:pPr>
            <w:r w:rsidRPr="004849BD">
              <w:rPr>
                <w:rFonts w:cs="Dubai"/>
                <w:noProof/>
                <w:lang w:eastAsia="en-AU"/>
              </w:rPr>
              <w:drawing>
                <wp:inline distT="0" distB="0" distL="0" distR="0" wp14:anchorId="4BFA966E" wp14:editId="6769E6AE">
                  <wp:extent cx="1404000" cy="1404000"/>
                  <wp:effectExtent l="0" t="0" r="5715" b="5715"/>
                  <wp:docPr id="13" name="Picture 13" descr="یک نشان خدمت ترجمانی شفاهی و کتب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یک نشان خدمت ترجمانی شفاهی و کتب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069DBE0" w14:textId="77777777" w:rsidR="00092D2F" w:rsidRPr="004849BD" w:rsidRDefault="0011586D" w:rsidP="004849BD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خدمت ترجمانی شفاهی و کتبی (</w:t>
            </w:r>
            <w:r w:rsidRPr="005F5E25">
              <w:rPr>
                <w:rFonts w:cs="FS Me Pro"/>
                <w:rtl/>
              </w:rPr>
              <w:t>TIS</w:t>
            </w:r>
            <w:r w:rsidRPr="004849BD">
              <w:rPr>
                <w:rFonts w:cs="Dubai"/>
                <w:rtl/>
              </w:rPr>
              <w:t>)</w:t>
            </w:r>
          </w:p>
          <w:p w14:paraId="5824FF15" w14:textId="77777777" w:rsidR="00493D5D" w:rsidRPr="004849BD" w:rsidRDefault="0011586D" w:rsidP="00A75E38">
            <w:pPr>
              <w:bidi/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4849BD">
              <w:rPr>
                <w:rStyle w:val="IntenseEmphasis1"/>
                <w:rFonts w:cs="Dubai"/>
                <w:bCs/>
                <w:rtl/>
              </w:rPr>
              <w:t>450 131</w:t>
            </w:r>
          </w:p>
        </w:tc>
      </w:tr>
      <w:tr w:rsidR="005702C2" w:rsidRPr="004849BD" w14:paraId="30676596" w14:textId="77777777" w:rsidTr="00A0264E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9817FF4" w14:textId="77777777" w:rsidR="00CD310C" w:rsidRPr="004849BD" w:rsidRDefault="00CD310C" w:rsidP="004849BD">
            <w:pPr>
              <w:pStyle w:val="Image"/>
              <w:spacing w:before="0" w:after="0" w:line="240" w:lineRule="auto"/>
              <w:rPr>
                <w:rFonts w:cs="Dubai"/>
                <w:lang w:eastAsia="en-AU"/>
              </w:rPr>
            </w:pPr>
          </w:p>
        </w:tc>
        <w:tc>
          <w:tcPr>
            <w:tcW w:w="6576" w:type="dxa"/>
          </w:tcPr>
          <w:p w14:paraId="181673DB" w14:textId="77777777" w:rsidR="00CD310C" w:rsidRPr="004849BD" w:rsidRDefault="0011586D" w:rsidP="004849BD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اگه مشکل شنوایی یا توره گفتو درید، می تنید زنگ ده اید:</w:t>
            </w:r>
          </w:p>
        </w:tc>
      </w:tr>
      <w:tr w:rsidR="005702C2" w:rsidRPr="004849BD" w14:paraId="661FE1DF" w14:textId="77777777" w:rsidTr="00A0264E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9B0FAD8" w14:textId="77777777" w:rsidR="00493D5D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1904" behindDoc="0" locked="0" layoutInCell="1" allowOverlap="1" wp14:anchorId="64C3908D" wp14:editId="1AB08E0F">
                      <wp:simplePos x="0" y="0"/>
                      <wp:positionH relativeFrom="column">
                        <wp:posOffset>353695</wp:posOffset>
                      </wp:positionH>
                      <wp:positionV relativeFrom="paragraph">
                        <wp:posOffset>277495</wp:posOffset>
                      </wp:positionV>
                      <wp:extent cx="789940" cy="379095"/>
                      <wp:effectExtent l="0" t="0" r="10160" b="1905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3790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F04959" w14:textId="77777777" w:rsidR="0011586D" w:rsidRPr="005F5E25" w:rsidRDefault="0011586D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5F5E25">
                                    <w:rPr>
                                      <w:rFonts w:cs="Dubai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سلام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C3908D" id="_x0000_s1047" type="#_x0000_t202" alt="&quot;&quot;" style="position:absolute;left:0;text-align:left;margin-left:27.85pt;margin-top:21.85pt;width:62.2pt;height:29.8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" filled="f" stroked="f">
                      <v:textbox inset="0,0,0,0">
                        <w:txbxContent>
                          <w:p w14:paraId="50F04959" w14:textId="77777777" w:rsidR="0011586D" w:rsidRPr="005F5E25" w:rsidRDefault="0011586D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5F5E25">
                              <w:rPr>
                                <w:rFonts w:cs="Dubai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سلام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4849BD">
              <w:rPr>
                <w:rFonts w:cs="Dubai"/>
                <w:noProof/>
                <w:lang w:eastAsia="en-AU"/>
              </w:rPr>
              <w:drawing>
                <wp:inline distT="0" distB="0" distL="0" distR="0" wp14:anchorId="75CC79B3" wp14:editId="4065B50C">
                  <wp:extent cx="1404000" cy="1404000"/>
                  <wp:effectExtent l="0" t="0" r="5715" b="5715"/>
                  <wp:docPr id="9" name="Picture 9" descr="یک نشان TT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یک نشان TT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4849BD">
              <w:rPr>
                <w:rFonts w:cs="Dubai"/>
              </w:rPr>
              <w:t xml:space="preserve"> </w:t>
            </w:r>
          </w:p>
        </w:tc>
        <w:tc>
          <w:tcPr>
            <w:tcW w:w="6576" w:type="dxa"/>
          </w:tcPr>
          <w:p w14:paraId="6593F1A8" w14:textId="77777777" w:rsidR="00CD310C" w:rsidRPr="005F5E25" w:rsidRDefault="0011586D" w:rsidP="00A75E38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</w:rPr>
            </w:pPr>
            <w:r w:rsidRPr="005F5E25">
              <w:rPr>
                <w:rFonts w:cs="FS Me Pro"/>
                <w:rtl/>
              </w:rPr>
              <w:t>TTY</w:t>
            </w:r>
          </w:p>
          <w:p w14:paraId="77AA94EB" w14:textId="77777777" w:rsidR="00493D5D" w:rsidRPr="004849BD" w:rsidRDefault="0011586D" w:rsidP="00A75E38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5F5E25">
              <w:rPr>
                <w:rStyle w:val="IntenseEmphasis1"/>
                <w:rFonts w:cs="FS Me Pro"/>
                <w:bCs/>
                <w:rtl/>
              </w:rPr>
              <w:t>677 555 1800</w:t>
            </w:r>
          </w:p>
        </w:tc>
      </w:tr>
      <w:tr w:rsidR="005702C2" w:rsidRPr="004849BD" w14:paraId="010E06F7" w14:textId="77777777" w:rsidTr="00A0264E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029146E" w14:textId="77777777" w:rsidR="00493D5D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  <w:lang w:eastAsia="en-AU"/>
              </w:rPr>
            </w:pPr>
            <w:r w:rsidRPr="004849BD">
              <w:rPr>
                <w:rFonts w:cs="Dubai"/>
                <w:noProof/>
                <w:lang w:eastAsia="en-AU"/>
              </w:rPr>
              <w:drawing>
                <wp:inline distT="0" distB="0" distL="0" distR="0" wp14:anchorId="18DF724A" wp14:editId="4F304E0F">
                  <wp:extent cx="1404000" cy="1404000"/>
                  <wp:effectExtent l="0" t="0" r="5715" b="5715"/>
                  <wp:docPr id="14" name="Picture 14" descr="یک نشان بگو و بشنو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یک نشان بگو و بشنو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301B9CB" w14:textId="77777777" w:rsidR="00CD310C" w:rsidRPr="005F5E25" w:rsidRDefault="0011586D" w:rsidP="00A75E38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</w:rPr>
            </w:pPr>
            <w:r w:rsidRPr="005F5E25">
              <w:rPr>
                <w:rFonts w:cs="FS Me Pro"/>
                <w:rtl/>
              </w:rPr>
              <w:t>Speak and Listen</w:t>
            </w:r>
          </w:p>
          <w:p w14:paraId="24418813" w14:textId="77777777" w:rsidR="00493D5D" w:rsidRPr="004849BD" w:rsidRDefault="0011586D" w:rsidP="00A75E38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5F5E25">
              <w:rPr>
                <w:rStyle w:val="IntenseEmphasis1"/>
                <w:rFonts w:cs="FS Me Pro"/>
                <w:bCs/>
                <w:rtl/>
              </w:rPr>
              <w:t>727 555 1800</w:t>
            </w:r>
          </w:p>
        </w:tc>
      </w:tr>
      <w:tr w:rsidR="005702C2" w:rsidRPr="004849BD" w14:paraId="13F5BDEF" w14:textId="77777777" w:rsidTr="00A0264E">
        <w:trPr>
          <w:trHeight w:val="20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22DDED7" w14:textId="77777777" w:rsidR="00CD310C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  <w:lang w:eastAsia="en-AU"/>
              </w:rPr>
            </w:pPr>
            <w:r w:rsidRPr="004849BD">
              <w:rPr>
                <w:rFonts w:cs="Dubai"/>
                <w:noProof/>
                <w:lang w:eastAsia="en-AU"/>
              </w:rPr>
              <w:drawing>
                <wp:inline distT="0" distB="0" distL="0" distR="0" wp14:anchorId="0B2F72BD" wp14:editId="3651759B">
                  <wp:extent cx="1224000" cy="988567"/>
                  <wp:effectExtent l="0" t="0" r="0" b="2540"/>
                  <wp:docPr id="58" name="Picture 58" descr="نشان خدمات بازپخش مل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نشان خدمات بازپخش مل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988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4CA9EEC" w14:textId="77777777" w:rsidR="00CD310C" w:rsidRPr="004849BD" w:rsidRDefault="0011586D" w:rsidP="004849BD">
            <w:pPr>
              <w:bidi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خدمات ملی ریلی</w:t>
            </w:r>
          </w:p>
          <w:p w14:paraId="6C3F8748" w14:textId="77777777" w:rsidR="00CD310C" w:rsidRPr="004849BD" w:rsidRDefault="0011586D" w:rsidP="00A75E38">
            <w:pPr>
              <w:bidi/>
              <w:spacing w:before="12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Dubai"/>
                <w:bCs/>
              </w:rPr>
            </w:pPr>
            <w:r w:rsidRPr="004849BD">
              <w:rPr>
                <w:rStyle w:val="IntenseEmphasis1"/>
                <w:rFonts w:cs="Dubai"/>
                <w:bCs/>
                <w:rtl/>
              </w:rPr>
              <w:t>677 133</w:t>
            </w:r>
          </w:p>
          <w:p w14:paraId="5C35B88C" w14:textId="77777777" w:rsidR="00CD310C" w:rsidRPr="005F5E25" w:rsidRDefault="00000000" w:rsidP="00A75E38">
            <w:pPr>
              <w:bidi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FS Me Pro"/>
              </w:rPr>
            </w:pPr>
            <w:hyperlink r:id="rId196" w:history="1">
              <w:r w:rsidR="003C46DC" w:rsidRPr="005F5E25">
                <w:rPr>
                  <w:rStyle w:val="Hyperlink"/>
                  <w:rFonts w:cs="FS Me Pro"/>
                  <w:bCs/>
                  <w:rtl/>
                </w:rPr>
                <w:t>www.accesshub.gov.au/about-the-nrs</w:t>
              </w:r>
            </w:hyperlink>
          </w:p>
        </w:tc>
      </w:tr>
    </w:tbl>
    <w:p w14:paraId="558442F4" w14:textId="77777777" w:rsidR="008928D5" w:rsidRPr="004849BD" w:rsidRDefault="0011586D" w:rsidP="004849BD">
      <w:pPr>
        <w:pStyle w:val="Heading2"/>
        <w:bidi/>
        <w:spacing w:line="240" w:lineRule="auto"/>
        <w:rPr>
          <w:rFonts w:cs="Dubai"/>
        </w:rPr>
      </w:pPr>
      <w:bookmarkStart w:id="116" w:name="_Toc256000009"/>
      <w:bookmarkStart w:id="117" w:name="_Toc43391452"/>
      <w:bookmarkStart w:id="118" w:name="_Toc43391515"/>
      <w:bookmarkStart w:id="119" w:name="_Ref117079481"/>
      <w:bookmarkStart w:id="120" w:name="_Ref124149671"/>
      <w:bookmarkStart w:id="121" w:name="_Ref124149688"/>
      <w:bookmarkStart w:id="122" w:name="_Ref155782163"/>
      <w:r w:rsidRPr="004849BD">
        <w:rPr>
          <w:rFonts w:cs="Dubai"/>
          <w:rtl/>
        </w:rPr>
        <w:lastRenderedPageBreak/>
        <w:t>لست کلمه</w:t>
      </w:r>
      <w:bookmarkEnd w:id="116"/>
      <w:bookmarkEnd w:id="117"/>
      <w:bookmarkEnd w:id="118"/>
      <w:bookmarkEnd w:id="119"/>
      <w:bookmarkEnd w:id="120"/>
      <w:bookmarkEnd w:id="121"/>
      <w:bookmarkEnd w:id="122"/>
    </w:p>
    <w:p w14:paraId="4E096F45" w14:textId="77777777" w:rsidR="00115682" w:rsidRPr="004849BD" w:rsidRDefault="0011586D" w:rsidP="004849BD">
      <w:pPr>
        <w:bidi/>
        <w:spacing w:before="120" w:line="240" w:lineRule="auto"/>
        <w:rPr>
          <w:rFonts w:cs="Dubai"/>
          <w:lang w:val="x-none" w:eastAsia="x-none"/>
        </w:rPr>
      </w:pPr>
      <w:r w:rsidRPr="004849BD">
        <w:rPr>
          <w:rFonts w:cs="Dubai"/>
          <w:rtl/>
          <w:lang w:eastAsia="x-none"/>
        </w:rPr>
        <w:t xml:space="preserve">ای لیست توضیح میدیه که کلمای </w:t>
      </w:r>
      <w:r w:rsidRPr="004849BD">
        <w:rPr>
          <w:rStyle w:val="Strong"/>
          <w:rFonts w:cs="Dubai"/>
          <w:rtl/>
          <w:lang w:eastAsia="x-none"/>
        </w:rPr>
        <w:t xml:space="preserve">پررنگ </w:t>
      </w:r>
      <w:r w:rsidRPr="004849BD">
        <w:rPr>
          <w:rFonts w:cs="Dubai"/>
          <w:rtl/>
          <w:lang w:eastAsia="x-none"/>
        </w:rPr>
        <w:t>د ای پلان چی معنی میدیه.</w:t>
      </w:r>
    </w:p>
    <w:tbl>
      <w:tblPr>
        <w:tblStyle w:val="Style1"/>
        <w:bidiVisual/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5702C2" w:rsidRPr="004849BD" w14:paraId="5FF4DE7F" w14:textId="77777777" w:rsidTr="00A0264E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AFE81BB" w14:textId="77777777" w:rsidR="00707F69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3952" behindDoc="0" locked="0" layoutInCell="1" allowOverlap="1" wp14:anchorId="6E1996F2" wp14:editId="7DBDE7DA">
                      <wp:simplePos x="0" y="0"/>
                      <wp:positionH relativeFrom="column">
                        <wp:posOffset>334645</wp:posOffset>
                      </wp:positionH>
                      <wp:positionV relativeFrom="paragraph">
                        <wp:posOffset>300990</wp:posOffset>
                      </wp:positionV>
                      <wp:extent cx="789940" cy="219075"/>
                      <wp:effectExtent l="0" t="0" r="10160" b="9525"/>
                      <wp:wrapNone/>
                      <wp:docPr id="12406670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2190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1142158" w14:textId="77777777" w:rsidR="0011586D" w:rsidRPr="00A75E38" w:rsidRDefault="0011586D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A75E38">
                                    <w:rPr>
                                      <w:rFonts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ارزیابی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1996F2" id="_x0000_s1048" type="#_x0000_t202" alt="&quot;&quot;" style="position:absolute;left:0;text-align:left;margin-left:26.35pt;margin-top:23.7pt;width:62.2pt;height:17.25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" filled="f" stroked="f">
                      <v:textbox inset="0,0,0,0">
                        <w:txbxContent>
                          <w:p w14:paraId="41142158" w14:textId="77777777" w:rsidR="0011586D" w:rsidRPr="00A75E38" w:rsidRDefault="0011586D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A75E38">
                              <w:rPr>
                                <w:rFonts w:cs="Duba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ارزیابی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07F69" w:rsidRPr="004849BD">
              <w:rPr>
                <w:rFonts w:cs="Dubai"/>
                <w:noProof/>
              </w:rPr>
              <w:drawing>
                <wp:inline distT="0" distB="0" distL="0" distR="0" wp14:anchorId="06FBA33D" wp14:editId="7EB219F2">
                  <wp:extent cx="1478915" cy="1478915"/>
                  <wp:effectExtent l="0" t="0" r="6985" b="6985"/>
                  <wp:docPr id="116196893" name="Picture 116196893" descr="یک سند ارزیابی یک لست قد دو علامت تیک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96893" name="Picture 116196893" descr="یک سند ارزیابی یک لست قد دو علامت تیک ره نیشو میدیه.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0C3D0B3" w14:textId="77777777" w:rsidR="00707F69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ارزیابی ها</w:t>
            </w:r>
          </w:p>
          <w:p w14:paraId="232A6734" w14:textId="77777777" w:rsidR="00707F69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از طریق ارزیابی ها مو موفامیم که: </w:t>
            </w:r>
          </w:p>
          <w:p w14:paraId="2CC5F941" w14:textId="77777777" w:rsidR="00707F69" w:rsidRPr="004849BD" w:rsidRDefault="0011586D" w:rsidP="004849BD">
            <w:pPr>
              <w:pStyle w:val="ListParagraph"/>
              <w:numPr>
                <w:ilvl w:val="0"/>
                <w:numId w:val="45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معیوبیت شیم چی رقم بله زندگی شیم تاثیر نه </w:t>
            </w:r>
          </w:p>
          <w:p w14:paraId="41F7F167" w14:textId="77777777" w:rsidR="00707F69" w:rsidRPr="004849BD" w:rsidRDefault="0011586D" w:rsidP="004849BD">
            <w:pPr>
              <w:pStyle w:val="ListParagraph"/>
              <w:numPr>
                <w:ilvl w:val="0"/>
                <w:numId w:val="45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4849BD">
              <w:rPr>
                <w:rFonts w:cs="Dubai"/>
                <w:rtl/>
              </w:rPr>
              <w:t xml:space="preserve">بلده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به چی کمکای نیاز دیرید.</w:t>
            </w:r>
          </w:p>
        </w:tc>
      </w:tr>
      <w:tr w:rsidR="005702C2" w:rsidRPr="004849BD" w14:paraId="6BC85351" w14:textId="77777777" w:rsidTr="00A0264E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008A56C" w14:textId="77777777" w:rsidR="00A94CA7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119A615D" wp14:editId="6A95D76B">
                  <wp:extent cx="1482725" cy="1482725"/>
                  <wp:effectExtent l="0" t="0" r="3175" b="3175"/>
                  <wp:docPr id="671674258" name="Picture 16" descr="یک گروپی از مردم طرف خودون خو اشاره مونن و دستای خوره بال گرفتن. د بله سر شی یک حباب گفتار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674258" name="Picture 16" descr="یک گروپی از مردم طرف خودون خو اشاره مونن و دستای خوره بال گرفتن. د بله سر شی یک حباب گفتاری استه.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6BF00AA" w14:textId="77777777" w:rsidR="00A94CA7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طرزرفتار</w:t>
            </w:r>
          </w:p>
          <w:p w14:paraId="18897132" w14:textId="068CF1E5" w:rsidR="00A94CA7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طرزفکر شیم چیزایی استه که شیمو فکر، حس مونید و</w:t>
            </w:r>
            <w:r w:rsidR="00A75E38">
              <w:rPr>
                <w:rFonts w:cs="Dubai"/>
              </w:rPr>
              <w:br/>
            </w:r>
            <w:r w:rsidRPr="004849BD">
              <w:rPr>
                <w:rFonts w:cs="Dubai"/>
                <w:rtl/>
              </w:rPr>
              <w:t>باور دیرید.</w:t>
            </w:r>
          </w:p>
        </w:tc>
      </w:tr>
      <w:tr w:rsidR="005702C2" w:rsidRPr="004849BD" w14:paraId="63678FD5" w14:textId="77777777" w:rsidTr="00A0264E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F31478D" w14:textId="77777777" w:rsidR="00C43AAB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11760B46" wp14:editId="789B4961">
                  <wp:extent cx="1482725" cy="1482725"/>
                  <wp:effectExtent l="0" t="0" r="3175" b="3175"/>
                  <wp:docPr id="1054701669" name="Picture 1054701669" descr="یک نفر د پشت یک موانع. د بله سر ازوا یک حباب گفتاری استه که یک زیبون بغیر از انگلیسی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701669" name="Picture 1054701669" descr="یک نفر د پشت یک موانع. د بله سر ازوا یک حباب گفتاری استه که یک زیبون بغیر از انگلیسی ره نیشو میدیه.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092F99D" w14:textId="77777777" w:rsidR="00C43AAB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موانع</w:t>
            </w:r>
          </w:p>
          <w:p w14:paraId="417ECC95" w14:textId="77777777" w:rsidR="00C43AAB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یک موانع چیزی استه که شیمو ره جلوگیری نه از چیزی که:</w:t>
            </w:r>
          </w:p>
          <w:p w14:paraId="387B5416" w14:textId="77777777" w:rsidR="00C43AAB" w:rsidRPr="004849BD" w:rsidRDefault="0011586D" w:rsidP="004849BD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نیاز دیرید انجام بی دید </w:t>
            </w:r>
          </w:p>
          <w:p w14:paraId="6E558F4E" w14:textId="77777777" w:rsidR="00C43AAB" w:rsidRPr="004849BD" w:rsidRDefault="0011586D" w:rsidP="004849BD">
            <w:pPr>
              <w:pStyle w:val="ListParagraph"/>
              <w:numPr>
                <w:ilvl w:val="0"/>
                <w:numId w:val="4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می خوایید انجام بی دید.</w:t>
            </w:r>
          </w:p>
        </w:tc>
      </w:tr>
      <w:tr w:rsidR="005702C2" w:rsidRPr="004849BD" w14:paraId="51C01651" w14:textId="77777777" w:rsidTr="00A0264E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705B8D2" w14:textId="77777777" w:rsidR="00EA0E38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785AFCFB" wp14:editId="55A81501">
                  <wp:extent cx="1457960" cy="1457960"/>
                  <wp:effectExtent l="0" t="0" r="8890" b="8890"/>
                  <wp:docPr id="2003420620" name="Picture 2003420620" descr="یک نفر کالای کار پوشیده قد یک تیر که به طرف امزی نفر که کالای آشپزی پوشیده اشاره 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420620" name="Picture 2003420620" descr="یک نفر کالای کار پوشیده قد یک تیر که به طرف امزی نفر که کالای آشپزی پوشیده اشاره نه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1900CFB" w14:textId="77777777" w:rsidR="00EA0E38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حرفه</w:t>
            </w:r>
          </w:p>
          <w:p w14:paraId="1E4ED7F8" w14:textId="77777777" w:rsidR="00EA0E38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4849BD">
              <w:rPr>
                <w:rFonts w:cs="Dubai"/>
                <w:rtl/>
              </w:rPr>
              <w:t>یک حرفه عبارت از مسیری استه که شیمو د یک بخش کاری که انتخاب مونید ادامه می دید.</w:t>
            </w:r>
          </w:p>
        </w:tc>
      </w:tr>
      <w:tr w:rsidR="005702C2" w:rsidRPr="004849BD" w14:paraId="7C90EBE5" w14:textId="77777777" w:rsidTr="00A0264E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124F75E" w14:textId="77777777" w:rsidR="00A92E94" w:rsidRPr="004849BD" w:rsidRDefault="0011586D" w:rsidP="004849BD">
            <w:pPr>
              <w:pStyle w:val="Image"/>
              <w:spacing w:before="120"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lastRenderedPageBreak/>
              <w:drawing>
                <wp:inline distT="0" distB="0" distL="0" distR="0" wp14:anchorId="2C3AAFE4" wp14:editId="627A8036">
                  <wp:extent cx="1483360" cy="1483360"/>
                  <wp:effectExtent l="0" t="0" r="2540" b="2540"/>
                  <wp:docPr id="16754879" name="Picture 16754879" descr="یک نفر دست خوره بال گرفته و د پالوی شی یک علامت ایرکه پایین گرفته د داخل یک حباب گفتار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4879" name="Picture 16754879" descr="یک نفر دست خوره بال گرفته و د پالوی شی یک علامت ایرکه پایین گرفته د داخل یک حباب گفتاری استه.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232B81A" w14:textId="77777777" w:rsidR="00A92E94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شکایت</w:t>
            </w:r>
          </w:p>
          <w:p w14:paraId="3ECD86F3" w14:textId="77777777" w:rsidR="00A92E94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وقتیکه یک شکایت مونید، بلده کدام کسی موگید که اگو چیز:</w:t>
            </w:r>
          </w:p>
          <w:p w14:paraId="6DBEF962" w14:textId="77777777" w:rsidR="00A92E94" w:rsidRPr="004849BD" w:rsidRDefault="0011586D" w:rsidP="004849BD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درست انجام نشده </w:t>
            </w:r>
          </w:p>
          <w:p w14:paraId="52720E06" w14:textId="77777777" w:rsidR="00A92E94" w:rsidRPr="004849BD" w:rsidRDefault="0011586D" w:rsidP="004849BD">
            <w:pPr>
              <w:pStyle w:val="ListParagraph"/>
              <w:numPr>
                <w:ilvl w:val="0"/>
                <w:numId w:val="1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به خوبی کار نه نه.</w:t>
            </w:r>
          </w:p>
        </w:tc>
      </w:tr>
      <w:tr w:rsidR="005702C2" w:rsidRPr="004849BD" w14:paraId="420B0A2D" w14:textId="77777777" w:rsidTr="00A0264E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EB6A9B9" w14:textId="77777777" w:rsidR="00CC1DC7" w:rsidRPr="004849BD" w:rsidRDefault="0011586D" w:rsidP="004849BD">
            <w:pPr>
              <w:pStyle w:val="Image"/>
              <w:spacing w:before="120" w:after="0"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10959546" wp14:editId="558C695B">
                  <wp:extent cx="1482725" cy="1482725"/>
                  <wp:effectExtent l="0" t="0" r="3175" b="3175"/>
                  <wp:docPr id="133311491" name="Picture 133311491" descr="یک گروپی از نفرا د زیر یک نشان ایمن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11491" name="Picture 133311491" descr="یک گروپی از نفرا د زیر یک نشان ایمنی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09A1006" w14:textId="77777777" w:rsidR="00CC1DC7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bCs/>
                <w:rtl/>
              </w:rPr>
              <w:t>ایمنی فرهنگی</w:t>
            </w:r>
          </w:p>
          <w:p w14:paraId="51658CA5" w14:textId="77777777" w:rsidR="00707F69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ایمنی فرهنگی زمانی استه که مو:</w:t>
            </w:r>
          </w:p>
          <w:p w14:paraId="3FD1874F" w14:textId="77777777" w:rsidR="00707F69" w:rsidRPr="004849BD" w:rsidRDefault="0011586D" w:rsidP="004849BD">
            <w:pPr>
              <w:pStyle w:val="ListParagraph"/>
              <w:numPr>
                <w:ilvl w:val="0"/>
                <w:numId w:val="7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به فرهنگ مردم احترام مونیم </w:t>
            </w:r>
          </w:p>
          <w:p w14:paraId="6440B4B8" w14:textId="77777777" w:rsidR="00707F69" w:rsidRPr="004849BD" w:rsidRDefault="0011586D" w:rsidP="004849BD">
            <w:pPr>
              <w:pStyle w:val="ListParagraph"/>
              <w:numPr>
                <w:ilvl w:val="0"/>
                <w:numId w:val="7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به مردم احساس ایمنی بی دیم </w:t>
            </w:r>
          </w:p>
          <w:p w14:paraId="2161DA93" w14:textId="77777777" w:rsidR="00CC1DC7" w:rsidRPr="004849BD" w:rsidRDefault="0011586D" w:rsidP="004849BD">
            <w:pPr>
              <w:pStyle w:val="ListParagraph"/>
              <w:numPr>
                <w:ilvl w:val="0"/>
                <w:numId w:val="7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4849BD">
              <w:rPr>
                <w:rFonts w:cs="Dubai"/>
                <w:rtl/>
              </w:rPr>
              <w:t>به مردم حس تعلق دیشتو ره بی دیم.</w:t>
            </w:r>
          </w:p>
        </w:tc>
      </w:tr>
      <w:tr w:rsidR="005702C2" w:rsidRPr="004849BD" w14:paraId="58F7365A" w14:textId="77777777" w:rsidTr="00A0264E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C9232D8" w14:textId="77777777" w:rsidR="001F49AB" w:rsidRPr="004849BD" w:rsidRDefault="0011586D" w:rsidP="004849BD">
            <w:pPr>
              <w:pStyle w:val="Image"/>
              <w:spacing w:before="360" w:line="240" w:lineRule="auto"/>
              <w:rPr>
                <w:rFonts w:cs="Dubai"/>
                <w:lang w:eastAsia="en-AU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6B2BA7A" wp14:editId="11A89BD0">
                  <wp:extent cx="1440000" cy="1440000"/>
                  <wp:effectExtent l="0" t="0" r="8255" b="8255"/>
                  <wp:docPr id="962838248" name="Picture 962838248" descr="یک گروپی از نفرای CALD د زیر سه حباب گفتاری استن که بله شی د سه زیبون مختلف «سلام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838248" name="Picture 962838248" descr="یک گروپی از نفرای CALD د زیر سه حباب گفتاری استن که بله شی د سه زیبون مختلف «سلام» نوشته است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FB561C8" w14:textId="777A5E04" w:rsidR="001F49AB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تنوع فرهنگی و زبانی (</w:t>
            </w:r>
            <w:r w:rsidRPr="005F5E25">
              <w:rPr>
                <w:rFonts w:cs="FS Me Pro"/>
                <w:bCs/>
                <w:rtl/>
              </w:rPr>
              <w:t>CALD</w:t>
            </w:r>
            <w:r w:rsidRPr="004849BD">
              <w:rPr>
                <w:rFonts w:cs="Dubai"/>
                <w:bCs/>
                <w:rtl/>
              </w:rPr>
              <w:t>) (کسایکه از دیگه فرهنگ و</w:t>
            </w:r>
            <w:r w:rsidR="00A75E38">
              <w:rPr>
                <w:rFonts w:cs="Dubai"/>
                <w:bCs/>
              </w:rPr>
              <w:br/>
            </w:r>
            <w:r w:rsidRPr="004849BD">
              <w:rPr>
                <w:rFonts w:cs="Dubai"/>
                <w:bCs/>
                <w:rtl/>
              </w:rPr>
              <w:t xml:space="preserve">زیبو استن) </w:t>
            </w:r>
          </w:p>
          <w:p w14:paraId="7C752346" w14:textId="77777777" w:rsidR="001F49AB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مردمای که از دیگه فرهنگ و زیبو استن:</w:t>
            </w:r>
          </w:p>
          <w:p w14:paraId="34D72AAB" w14:textId="77777777" w:rsidR="001F49AB" w:rsidRPr="004849BD" w:rsidRDefault="0011586D" w:rsidP="004849BD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از پیشینه های مختلف استن</w:t>
            </w:r>
          </w:p>
          <w:p w14:paraId="3D8CADE0" w14:textId="77777777" w:rsidR="001F49AB" w:rsidRPr="004849BD" w:rsidRDefault="0011586D" w:rsidP="004849BD">
            <w:pPr>
              <w:pStyle w:val="ListParagraph"/>
              <w:numPr>
                <w:ilvl w:val="0"/>
                <w:numId w:val="2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د زیبونای بغیر از انگلیسی توره موگیَن.</w:t>
            </w:r>
          </w:p>
        </w:tc>
      </w:tr>
      <w:tr w:rsidR="005702C2" w:rsidRPr="004849BD" w14:paraId="3EC97D56" w14:textId="77777777" w:rsidTr="00A0264E">
        <w:trPr>
          <w:gridAfter w:val="1"/>
          <w:wAfter w:w="114" w:type="dxa"/>
          <w:trHeight w:val="31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EECFB94" w14:textId="77777777" w:rsidR="00CC1DC7" w:rsidRPr="004849BD" w:rsidRDefault="0011586D" w:rsidP="004849BD">
            <w:pPr>
              <w:pStyle w:val="Image"/>
              <w:spacing w:before="360"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C6E249A" wp14:editId="787ED799">
                  <wp:extent cx="1482725" cy="1482725"/>
                  <wp:effectExtent l="0" t="0" r="3175" b="3175"/>
                  <wp:docPr id="865977070" name="Picture 865977070" descr="2 نفر د حال قول ددو استن. د بله سر شی یک حباب فکری قد یک نشان تیک د داخل شی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977070" name="Picture 865977070" descr="2 نفر د حال قول ددو استن. د بله سر شی یک حباب فکری قد یک نشان تیک د داخل شی استه.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47C314A" w14:textId="77777777" w:rsidR="00CC1DC7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خدمت مناسب و جوابگوی فرهنگی</w:t>
            </w:r>
          </w:p>
          <w:p w14:paraId="2B7B932A" w14:textId="77777777" w:rsidR="00CC1DC7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4849BD">
              <w:rPr>
                <w:rFonts w:cs="Dubai"/>
                <w:rtl/>
              </w:rPr>
              <w:t>خدمات مناسب و جوابگو از نظر فرهنگی زمانی استه که مرکزای خدماتی به فرهنگ و عقیدای مردمی که از خدمات استفاده نن احترام کنن.</w:t>
            </w:r>
          </w:p>
        </w:tc>
      </w:tr>
      <w:tr w:rsidR="005702C2" w:rsidRPr="004849BD" w14:paraId="0D5B2843" w14:textId="77777777" w:rsidTr="00A0264E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2DA263B" w14:textId="77777777" w:rsidR="00A94CA7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lastRenderedPageBreak/>
              <w:drawing>
                <wp:inline distT="0" distB="0" distL="0" distR="0" wp14:anchorId="3521F681" wp14:editId="72FA7852">
                  <wp:extent cx="1483200" cy="1112400"/>
                  <wp:effectExtent l="0" t="0" r="3175" b="0"/>
                  <wp:docPr id="1641465606" name="Picture 1641465606" descr="یک گروپی از نفرا لباس رنگه روشن پوشیدن و یک رقص فرهنگی اجرا مون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465606" name="Picture 1641465606" descr="یک گروپی از نفرا لباس رنگه روشن پوشیدن و یک رقص فرهنگی اجرا مون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5F9850C" w14:textId="77777777" w:rsidR="00A94CA7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فرهنگ</w:t>
            </w:r>
          </w:p>
          <w:p w14:paraId="2071C825" w14:textId="77777777" w:rsidR="00A94CA7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فرهنگ شیم شامل ازی چیزا موشه:</w:t>
            </w:r>
          </w:p>
          <w:p w14:paraId="4818026A" w14:textId="77777777" w:rsidR="00A94CA7" w:rsidRPr="004849BD" w:rsidRDefault="0011586D" w:rsidP="004849BD">
            <w:pPr>
              <w:pStyle w:val="ListParagraph"/>
              <w:numPr>
                <w:ilvl w:val="0"/>
                <w:numId w:val="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طریقه زندگی شیم</w:t>
            </w:r>
          </w:p>
          <w:p w14:paraId="5C218794" w14:textId="77777777" w:rsidR="00A94CA7" w:rsidRPr="004849BD" w:rsidRDefault="0011586D" w:rsidP="004849BD">
            <w:pPr>
              <w:pStyle w:val="ListParagraph"/>
              <w:numPr>
                <w:ilvl w:val="0"/>
                <w:numId w:val="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چی چیزایی برای شیم مهم استه.</w:t>
            </w:r>
          </w:p>
        </w:tc>
      </w:tr>
      <w:tr w:rsidR="005702C2" w:rsidRPr="004849BD" w14:paraId="7AE6BED6" w14:textId="77777777" w:rsidTr="00A0264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D24509A" w14:textId="77777777" w:rsidR="00971D1A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6000" behindDoc="0" locked="0" layoutInCell="1" allowOverlap="1" wp14:anchorId="0DE6CA3E" wp14:editId="26ADF0B0">
                      <wp:simplePos x="0" y="0"/>
                      <wp:positionH relativeFrom="column">
                        <wp:posOffset>662305</wp:posOffset>
                      </wp:positionH>
                      <wp:positionV relativeFrom="paragraph">
                        <wp:posOffset>709930</wp:posOffset>
                      </wp:positionV>
                      <wp:extent cx="789940" cy="261620"/>
                      <wp:effectExtent l="0" t="0" r="10160" b="5080"/>
                      <wp:wrapNone/>
                      <wp:docPr id="18528639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261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97B40F" w14:textId="77777777" w:rsidR="0011586D" w:rsidRPr="00A75E38" w:rsidRDefault="0011586D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21"/>
                                      <w:szCs w:val="24"/>
                                      <w:lang w:val="en-PH"/>
                                    </w:rPr>
                                  </w:pPr>
                                  <w:r w:rsidRPr="00A75E38">
                                    <w:rPr>
                                      <w:rFonts w:cs="Dubai"/>
                                      <w:b/>
                                      <w:bCs/>
                                      <w:sz w:val="21"/>
                                      <w:szCs w:val="24"/>
                                      <w:rtl/>
                                    </w:rPr>
                                    <w:t>سوابق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E6CA3E" id="_x0000_s1049" type="#_x0000_t202" alt="&quot;&quot;" style="position:absolute;left:0;text-align:left;margin-left:52.15pt;margin-top:55.9pt;width:62.2pt;height:20.6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" filled="f" stroked="f">
                      <v:textbox inset="0,0,0,0">
                        <w:txbxContent>
                          <w:p w14:paraId="6697B40F" w14:textId="77777777" w:rsidR="0011586D" w:rsidRPr="00A75E38" w:rsidRDefault="0011586D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21"/>
                                <w:szCs w:val="24"/>
                                <w:lang w:val="en-PH"/>
                              </w:rPr>
                            </w:pPr>
                            <w:r w:rsidRPr="00A75E38">
                              <w:rPr>
                                <w:rFonts w:cs="Dubai"/>
                                <w:b/>
                                <w:bCs/>
                                <w:sz w:val="21"/>
                                <w:szCs w:val="24"/>
                                <w:rtl/>
                              </w:rPr>
                              <w:t>سوابق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4849BD">
              <w:rPr>
                <w:rFonts w:cs="Dubai"/>
                <w:noProof/>
              </w:rPr>
              <w:drawing>
                <wp:inline distT="0" distB="0" distL="0" distR="0" wp14:anchorId="3A4B23B5" wp14:editId="6FA59910">
                  <wp:extent cx="1483360" cy="1483360"/>
                  <wp:effectExtent l="0" t="0" r="2540" b="2540"/>
                  <wp:docPr id="964686071" name="Picture 964686071" descr="یک سند مالوماتی، یک سند سوابق و یک گراف میله ا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686071" name="Picture 964686071" descr="یک سند مالوماتی، یک سند سوابق و یک گراف میله ای.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53521F9" w14:textId="77777777" w:rsidR="00971D1A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مالومات</w:t>
            </w:r>
          </w:p>
          <w:p w14:paraId="12653B61" w14:textId="7CCB250C" w:rsidR="00971D1A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وقتی که مو د باره مالومات توره موگیم، به ای معنی یه:</w:t>
            </w:r>
          </w:p>
          <w:p w14:paraId="50A3BDB2" w14:textId="77777777" w:rsidR="00971D1A" w:rsidRPr="004849BD" w:rsidRDefault="0011586D" w:rsidP="004849BD">
            <w:pPr>
              <w:pStyle w:val="ListParagraph"/>
              <w:numPr>
                <w:ilvl w:val="0"/>
                <w:numId w:val="1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حقیقتا</w:t>
            </w:r>
          </w:p>
          <w:p w14:paraId="34B13E1D" w14:textId="77777777" w:rsidR="00971D1A" w:rsidRPr="004849BD" w:rsidRDefault="0011586D" w:rsidP="004849BD">
            <w:pPr>
              <w:pStyle w:val="ListParagraph"/>
              <w:numPr>
                <w:ilvl w:val="0"/>
                <w:numId w:val="1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مالومات</w:t>
            </w:r>
          </w:p>
          <w:p w14:paraId="0EA8C052" w14:textId="77777777" w:rsidR="00971D1A" w:rsidRPr="004849BD" w:rsidRDefault="0011586D" w:rsidP="004849BD">
            <w:pPr>
              <w:pStyle w:val="ListParagraph"/>
              <w:numPr>
                <w:ilvl w:val="0"/>
                <w:numId w:val="10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سوابق.</w:t>
            </w:r>
          </w:p>
        </w:tc>
      </w:tr>
      <w:tr w:rsidR="005702C2" w:rsidRPr="004849BD" w14:paraId="70D34F50" w14:textId="77777777" w:rsidTr="00A0264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13408AA" w14:textId="77777777" w:rsidR="006A03A0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EEDF180" wp14:editId="49568A8D">
                  <wp:extent cx="1482725" cy="1482725"/>
                  <wp:effectExtent l="0" t="0" r="3175" b="3175"/>
                  <wp:docPr id="506938762" name="Picture 506938762" descr="یک نفر که طرف خودون خو اشاره نه و دست خوره د پیش 2 نفر دیگه دیراز مو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938762" name="Picture 506938762" descr="یک نفر که طرف خودون خو اشاره نه و دست خوره د پیش 2 نفر دیگه دیراز مونه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43D0B0B" w14:textId="77777777" w:rsidR="006A03A0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شناسایی</w:t>
            </w:r>
          </w:p>
          <w:p w14:paraId="74DD820E" w14:textId="77777777" w:rsidR="006A03A0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4849BD">
              <w:rPr>
                <w:rFonts w:cs="Dubai"/>
                <w:rtl/>
              </w:rPr>
              <w:t>وقتی شیمو به حیث یک بخشی شناسایی موشید، ای تر موگید که شیمو تعلق به یک گروپی خاصی از مردم دیرید.</w:t>
            </w:r>
          </w:p>
        </w:tc>
      </w:tr>
      <w:tr w:rsidR="005702C2" w:rsidRPr="004849BD" w14:paraId="4107EF6A" w14:textId="77777777" w:rsidTr="00A0264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596B68E" w14:textId="77777777" w:rsidR="00971D1A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180E0EE7" wp14:editId="6E5E78ED">
                  <wp:extent cx="1482725" cy="1482725"/>
                  <wp:effectExtent l="0" t="0" r="3175" b="3175"/>
                  <wp:docPr id="1830485765" name="Picture 1830485765" descr="یک گروپی از مردما قد یک تیر که د گِرد ازونا کج ش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485765" name="Picture 1830485765" descr="یک گروپی از مردما قد یک تیر که د گِرد ازونا کج شده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1E66796" w14:textId="77777777" w:rsidR="00971D1A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همه شمول</w:t>
            </w:r>
          </w:p>
          <w:p w14:paraId="6F20C506" w14:textId="77777777" w:rsidR="00971D1A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وقتیکه کدام چیز فراگیر باشه، هرکس:</w:t>
            </w:r>
          </w:p>
          <w:p w14:paraId="573367B9" w14:textId="77777777" w:rsidR="00971D1A" w:rsidRPr="004849BD" w:rsidRDefault="0011586D" w:rsidP="004849BD">
            <w:pPr>
              <w:pStyle w:val="ListParagraph"/>
              <w:numPr>
                <w:ilvl w:val="0"/>
                <w:numId w:val="8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بی تنن سهم بیگرن </w:t>
            </w:r>
          </w:p>
          <w:p w14:paraId="6A1EF773" w14:textId="77777777" w:rsidR="00971D1A" w:rsidRPr="004849BD" w:rsidRDefault="0011586D" w:rsidP="004849BD">
            <w:pPr>
              <w:pStyle w:val="ListParagraph"/>
              <w:numPr>
                <w:ilvl w:val="0"/>
                <w:numId w:val="8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فکر کنن که د نظر گرفته موشن.</w:t>
            </w:r>
          </w:p>
        </w:tc>
      </w:tr>
      <w:tr w:rsidR="005702C2" w:rsidRPr="004849BD" w14:paraId="3B6BFC0A" w14:textId="77777777" w:rsidTr="00A0264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87879EA" w14:textId="77777777" w:rsidR="00971D1A" w:rsidRPr="004849BD" w:rsidRDefault="0011586D" w:rsidP="004849BD">
            <w:pPr>
              <w:pStyle w:val="Image"/>
              <w:spacing w:before="0"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lastRenderedPageBreak/>
              <w:drawing>
                <wp:inline distT="0" distB="0" distL="0" distR="0" wp14:anchorId="3952011A" wp14:editId="1A011698">
                  <wp:extent cx="1482725" cy="1482725"/>
                  <wp:effectExtent l="0" t="0" r="3175" b="3175"/>
                  <wp:docPr id="992650153" name="Picture 992650153" descr="یک ترجمان که دحال گفتگو قد 2 نفر دیگه استه. د بله سر ازوا یک حباب گفتاری استه که یک زیبون بغیر از انگلیسی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650153" name="Picture 992650153" descr="یک ترجمان که دحال گفتگو قد 2 نفر دیگه استه. د بله سر ازوا یک حباب گفتاری استه که یک زیبون بغیر از انگلیسی ره نیشو میدیه.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0E9FFFD" w14:textId="77777777" w:rsidR="00971D1A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ترجمان</w:t>
            </w:r>
          </w:p>
          <w:p w14:paraId="5C0E8206" w14:textId="77777777" w:rsidR="00971D1A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یک ترجمان کسی استه که:</w:t>
            </w:r>
          </w:p>
          <w:p w14:paraId="339EF66C" w14:textId="77777777" w:rsidR="00707F69" w:rsidRPr="004849BD" w:rsidRDefault="0011586D" w:rsidP="004849BD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د زیبون خود شیم توره موگیه</w:t>
            </w:r>
          </w:p>
          <w:p w14:paraId="746069B1" w14:textId="77777777" w:rsidR="00707F69" w:rsidRPr="004849BD" w:rsidRDefault="0011586D" w:rsidP="004849BD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شیموره کمک نه قد دیگرو توره بوگید</w:t>
            </w:r>
          </w:p>
          <w:p w14:paraId="31C3B10D" w14:textId="77777777" w:rsidR="00971D1A" w:rsidRPr="004849BD" w:rsidRDefault="0011586D" w:rsidP="004849BD">
            <w:pPr>
              <w:pStyle w:val="ListParagraph"/>
              <w:numPr>
                <w:ilvl w:val="0"/>
                <w:numId w:val="11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شیموره کمک مونه که توره اگو کس ره بوفامید.</w:t>
            </w:r>
          </w:p>
        </w:tc>
      </w:tr>
      <w:tr w:rsidR="005702C2" w:rsidRPr="004849BD" w14:paraId="44939E3C" w14:textId="77777777" w:rsidTr="00A0264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8B0EDF1" w14:textId="77777777" w:rsidR="00C06564" w:rsidRPr="004849BD" w:rsidRDefault="0011586D" w:rsidP="004849BD">
            <w:pPr>
              <w:pStyle w:val="Image"/>
              <w:spacing w:before="360"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36CC7805" wp14:editId="5D253780">
                  <wp:extent cx="1482725" cy="1482725"/>
                  <wp:effectExtent l="0" t="0" r="3175" b="3175"/>
                  <wp:docPr id="747644267" name="Picture 747644267" descr="یک پلانگذار NDIA و یک قلم یک پلان NDIS ره نوشته ن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644267" name="Picture 747644267" descr="یک پلانگذار NDIA و یک قلم یک پلان NDIS ره نوشته نه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6A4F603" w14:textId="77777777" w:rsidR="00C06564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 xml:space="preserve">پلانگذار </w:t>
            </w:r>
            <w:r w:rsidRPr="005F5E25">
              <w:rPr>
                <w:rFonts w:cs="FS Me Pro"/>
                <w:bCs/>
                <w:rtl/>
              </w:rPr>
              <w:t>NDIA</w:t>
            </w:r>
            <w:r w:rsidRPr="004849BD">
              <w:rPr>
                <w:rFonts w:cs="Dubai"/>
                <w:bCs/>
                <w:rtl/>
              </w:rPr>
              <w:t xml:space="preserve"> </w:t>
            </w:r>
          </w:p>
          <w:p w14:paraId="317ECB86" w14:textId="77777777" w:rsidR="00C06564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یک پلان کننده </w:t>
            </w:r>
            <w:r w:rsidRPr="005F5E25">
              <w:rPr>
                <w:rFonts w:cs="FS Me Pro"/>
                <w:rtl/>
              </w:rPr>
              <w:t>NDIA</w:t>
            </w:r>
            <w:r w:rsidRPr="004849BD">
              <w:rPr>
                <w:rFonts w:cs="Dubai"/>
                <w:rtl/>
              </w:rPr>
              <w:t xml:space="preserve"> کسی استه که:</w:t>
            </w:r>
          </w:p>
          <w:p w14:paraId="6852A606" w14:textId="77777777" w:rsidR="00C06564" w:rsidRPr="004849BD" w:rsidRDefault="0011586D" w:rsidP="004849BD">
            <w:pPr>
              <w:pStyle w:val="ListParagraph"/>
              <w:numPr>
                <w:ilvl w:val="0"/>
                <w:numId w:val="1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پلانای نوره جور مونن</w:t>
            </w:r>
          </w:p>
          <w:p w14:paraId="45B825EC" w14:textId="77777777" w:rsidR="00C06564" w:rsidRPr="004849BD" w:rsidRDefault="0011586D" w:rsidP="004849BD">
            <w:pPr>
              <w:pStyle w:val="ListParagraph"/>
              <w:numPr>
                <w:ilvl w:val="0"/>
                <w:numId w:val="16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4849BD">
              <w:rPr>
                <w:rFonts w:cs="Dubai"/>
                <w:rtl/>
              </w:rPr>
              <w:t>پلانا ره تغیر میدیه.</w:t>
            </w:r>
          </w:p>
        </w:tc>
      </w:tr>
      <w:tr w:rsidR="005702C2" w:rsidRPr="004849BD" w14:paraId="16E2DAA9" w14:textId="77777777" w:rsidTr="00A0264E">
        <w:trPr>
          <w:gridAfter w:val="1"/>
          <w:wAfter w:w="114" w:type="dxa"/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E2A32EB" w14:textId="77777777" w:rsidR="00971D1A" w:rsidRPr="004849BD" w:rsidRDefault="0011586D" w:rsidP="004849BD">
            <w:pPr>
              <w:pStyle w:val="Image"/>
              <w:spacing w:before="0" w:after="0"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77CF019D" wp14:editId="5B7DD540">
                  <wp:extent cx="1482725" cy="1482725"/>
                  <wp:effectExtent l="0" t="0" r="3175" b="3175"/>
                  <wp:docPr id="864306986" name="Picture 864306986" descr="یک همکار NDIS یک سند ره د پیش یک ساختمان اداری گرف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306986" name="Picture 864306986" descr="یک همکار NDIS یک سند ره د پیش یک ساختمان اداری گرفته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3F05A61" w14:textId="77777777" w:rsidR="00971D1A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 xml:space="preserve">شریکای </w:t>
            </w:r>
            <w:r w:rsidRPr="005F5E25">
              <w:rPr>
                <w:rFonts w:cs="FS Me Pro"/>
                <w:bCs/>
                <w:rtl/>
              </w:rPr>
              <w:t>NDIS</w:t>
            </w:r>
            <w:r w:rsidRPr="004849BD">
              <w:rPr>
                <w:rFonts w:cs="Dubai"/>
                <w:bCs/>
                <w:rtl/>
              </w:rPr>
              <w:t>.</w:t>
            </w:r>
          </w:p>
          <w:p w14:paraId="16C82291" w14:textId="77777777" w:rsidR="00971D1A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4849BD">
              <w:rPr>
                <w:rFonts w:cs="Dubai"/>
                <w:rtl/>
              </w:rPr>
              <w:t xml:space="preserve">شریکای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کسایی استن که دیگرو ره کمک مونن خدمات را پیدا کیده و استفاده کنن.</w:t>
            </w:r>
          </w:p>
        </w:tc>
      </w:tr>
      <w:tr w:rsidR="005702C2" w:rsidRPr="004849BD" w14:paraId="7BE669F1" w14:textId="77777777" w:rsidTr="00A0264E">
        <w:trPr>
          <w:gridAfter w:val="1"/>
          <w:wAfter w:w="114" w:type="dxa"/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7EB51E6" w14:textId="77777777" w:rsidR="00971D1A" w:rsidRPr="004849BD" w:rsidRDefault="0011586D" w:rsidP="004849BD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8048" behindDoc="0" locked="0" layoutInCell="1" allowOverlap="1" wp14:anchorId="056AE3C7" wp14:editId="39B2FFB9">
                      <wp:simplePos x="0" y="0"/>
                      <wp:positionH relativeFrom="column">
                        <wp:posOffset>314960</wp:posOffset>
                      </wp:positionH>
                      <wp:positionV relativeFrom="paragraph">
                        <wp:posOffset>1140460</wp:posOffset>
                      </wp:positionV>
                      <wp:extent cx="892175" cy="304800"/>
                      <wp:effectExtent l="0" t="0" r="3175" b="0"/>
                      <wp:wrapNone/>
                      <wp:docPr id="17960228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6CD002" w14:textId="77777777" w:rsidR="0011586D" w:rsidRPr="005F5E25" w:rsidRDefault="0011586D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5F5E25">
                                    <w:rPr>
                                      <w:rFonts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کمسیون </w:t>
                                  </w:r>
                                  <w:r w:rsidRPr="00A75E38">
                                    <w:rPr>
                                      <w:rFonts w:cs="FS Me Pro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NDIS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6AE3C7" id="_x0000_s1050" type="#_x0000_t202" alt="&quot;&quot;" style="position:absolute;left:0;text-align:left;margin-left:24.8pt;margin-top:89.8pt;width:70.25pt;height:24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" filled="f" stroked="f">
                      <v:textbox inset="0,0,0,0">
                        <w:txbxContent>
                          <w:p w14:paraId="066CD002" w14:textId="77777777" w:rsidR="0011586D" w:rsidRPr="005F5E25" w:rsidRDefault="0011586D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5F5E25">
                              <w:rPr>
                                <w:rFonts w:cs="Duba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کمسیون </w:t>
                            </w:r>
                            <w:r w:rsidRPr="00A75E38">
                              <w:rPr>
                                <w:rFonts w:cs="FS Me Pro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NDIS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4849BD">
              <w:rPr>
                <w:rFonts w:cs="Dubai"/>
                <w:noProof/>
              </w:rPr>
              <w:drawing>
                <wp:inline distT="0" distB="0" distL="0" distR="0" wp14:anchorId="4EE11A21" wp14:editId="2CB43DFB">
                  <wp:extent cx="1522095" cy="1522095"/>
                  <wp:effectExtent l="0" t="0" r="1905" b="1905"/>
                  <wp:docPr id="1473594973" name="Picture 1473594973" descr="3 نفر د پشت یک درازچوکی استه که بله شی «کمسیون NDIS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594973" name="Picture 1473594973" descr="3 نفر د پشت یک درازچوکی استه که بله شی «کمسیون NDIS» نوشته استه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9B1A97D" w14:textId="77777777" w:rsidR="00971D1A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 xml:space="preserve">کمسیون کیفیت و نظارت </w:t>
            </w:r>
            <w:r w:rsidRPr="005F5E25">
              <w:rPr>
                <w:rFonts w:cs="FS Me Pro"/>
                <w:bCs/>
                <w:rtl/>
              </w:rPr>
              <w:t>NDIS</w:t>
            </w:r>
            <w:r w:rsidRPr="004849BD">
              <w:rPr>
                <w:rFonts w:cs="Dubai"/>
                <w:bCs/>
                <w:rtl/>
              </w:rPr>
              <w:t xml:space="preserve"> (کمسیون </w:t>
            </w:r>
            <w:r w:rsidRPr="005F5E25">
              <w:rPr>
                <w:rFonts w:cs="FS Me Pro"/>
                <w:bCs/>
                <w:rtl/>
              </w:rPr>
              <w:t>NDIS</w:t>
            </w:r>
            <w:r w:rsidRPr="004849BD">
              <w:rPr>
                <w:rFonts w:cs="Dubai"/>
                <w:bCs/>
                <w:rtl/>
              </w:rPr>
              <w:t>)</w:t>
            </w:r>
          </w:p>
          <w:p w14:paraId="6FBFFE71" w14:textId="77777777" w:rsidR="00971D1A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کمسیون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یقین خوره ثابت مونه که نفرای معیوب که د </w:t>
            </w:r>
            <w:r w:rsidRPr="005F5E25">
              <w:rPr>
                <w:rFonts w:cs="FS Me Pro"/>
                <w:rtl/>
              </w:rPr>
              <w:t>NDIS</w:t>
            </w:r>
            <w:r w:rsidRPr="004849BD">
              <w:rPr>
                <w:rFonts w:cs="Dubai"/>
                <w:rtl/>
              </w:rPr>
              <w:t xml:space="preserve"> شرکت مونن:</w:t>
            </w:r>
          </w:p>
          <w:p w14:paraId="339133AE" w14:textId="77777777" w:rsidR="00971D1A" w:rsidRPr="004849BD" w:rsidRDefault="0011586D" w:rsidP="004849BD">
            <w:pPr>
              <w:pStyle w:val="ListParagraph"/>
              <w:numPr>
                <w:ilvl w:val="0"/>
                <w:numId w:val="7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ایمن باشن </w:t>
            </w:r>
          </w:p>
          <w:p w14:paraId="64787326" w14:textId="77777777" w:rsidR="00971D1A" w:rsidRPr="004849BD" w:rsidRDefault="0011586D" w:rsidP="004849BD">
            <w:pPr>
              <w:pStyle w:val="ListParagraph"/>
              <w:keepNext/>
              <w:numPr>
                <w:ilvl w:val="0"/>
                <w:numId w:val="7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خدمات خوب درشی بیرسه.</w:t>
            </w:r>
          </w:p>
        </w:tc>
      </w:tr>
      <w:tr w:rsidR="005702C2" w:rsidRPr="004849BD" w14:paraId="0D6A380F" w14:textId="77777777" w:rsidTr="00A0264E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17B4D64" w14:textId="77777777" w:rsidR="00EB50E5" w:rsidRPr="004849BD" w:rsidRDefault="0011586D" w:rsidP="004849BD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4849BD">
              <w:rPr>
                <w:rFonts w:cs="Dubai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80096" behindDoc="0" locked="0" layoutInCell="1" allowOverlap="1" wp14:anchorId="19BA7F6E" wp14:editId="7E8C74EF">
                      <wp:simplePos x="0" y="0"/>
                      <wp:positionH relativeFrom="column">
                        <wp:posOffset>291465</wp:posOffset>
                      </wp:positionH>
                      <wp:positionV relativeFrom="paragraph">
                        <wp:posOffset>377190</wp:posOffset>
                      </wp:positionV>
                      <wp:extent cx="892175" cy="371475"/>
                      <wp:effectExtent l="0" t="0" r="3175" b="9525"/>
                      <wp:wrapNone/>
                      <wp:docPr id="202455595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12407A" w14:textId="77777777" w:rsidR="0011586D" w:rsidRPr="00A75E38" w:rsidRDefault="0011586D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lang w:val="en-PH"/>
                                    </w:rPr>
                                  </w:pPr>
                                  <w:r w:rsidRPr="00A75E38">
                                    <w:rPr>
                                      <w:rFonts w:cs="Dubai"/>
                                      <w:b/>
                                      <w:bCs/>
                                      <w:rtl/>
                                    </w:rPr>
                                    <w:t>نتیجه ها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BA7F6E" id="_x0000_s1051" type="#_x0000_t202" alt="&quot;&quot;" style="position:absolute;left:0;text-align:left;margin-left:22.95pt;margin-top:29.7pt;width:70.25pt;height:29.25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" filled="f" stroked="f">
                      <v:textbox inset="0,0,0,0">
                        <w:txbxContent>
                          <w:p w14:paraId="6C12407A" w14:textId="77777777" w:rsidR="0011586D" w:rsidRPr="00A75E38" w:rsidRDefault="0011586D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lang w:val="en-PH"/>
                              </w:rPr>
                            </w:pPr>
                            <w:r w:rsidRPr="00A75E38">
                              <w:rPr>
                                <w:rFonts w:cs="Dubai"/>
                                <w:b/>
                                <w:bCs/>
                                <w:rtl/>
                              </w:rPr>
                              <w:t>نتیجه ها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4849BD">
              <w:rPr>
                <w:rFonts w:cs="Dubai"/>
                <w:noProof/>
              </w:rPr>
              <w:drawing>
                <wp:inline distT="0" distB="0" distL="0" distR="0" wp14:anchorId="7254B125" wp14:editId="361CC384">
                  <wp:extent cx="1482725" cy="1482725"/>
                  <wp:effectExtent l="0" t="0" r="3175" b="3175"/>
                  <wp:docPr id="1667349812" name="Picture 1667349812" descr="یک سند نتیجه یک لست قد علامت تیک ره نیشو میدی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7349812" name="Picture 1667349812" descr="یک سند نتیجه یک لست قد علامت تیک ره نیشو میدیه."/>
                          <pic:cNvPicPr/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254E580" w14:textId="77777777" w:rsidR="00EB50E5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نتیجه ها</w:t>
            </w:r>
          </w:p>
          <w:p w14:paraId="0DF50FC2" w14:textId="77777777" w:rsidR="00EB50E5" w:rsidRPr="004849BD" w:rsidRDefault="0011586D" w:rsidP="004849BD">
            <w:pPr>
              <w:keepNext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4849BD">
              <w:rPr>
                <w:rFonts w:cs="Dubai"/>
                <w:rtl/>
              </w:rPr>
              <w:t>نتیجا طریقایی استه که کارای ازمو زندگی مردم ره تغیر میدیه.</w:t>
            </w:r>
          </w:p>
        </w:tc>
      </w:tr>
      <w:tr w:rsidR="005702C2" w:rsidRPr="004849BD" w14:paraId="6E710FB8" w14:textId="77777777" w:rsidTr="00A0264E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EF552DE" w14:textId="77777777" w:rsidR="00971D1A" w:rsidRPr="004849BD" w:rsidRDefault="0011586D" w:rsidP="004849BD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8856829" wp14:editId="00F9B222">
                  <wp:extent cx="1440000" cy="1440000"/>
                  <wp:effectExtent l="0" t="0" r="8255" b="8255"/>
                  <wp:docPr id="154398856" name="Picture 154398856" descr="یک نشان شرکت کننده که یک گروپی از شرکت کنندا ره نیشو میدیه. دو دنه شی دست خوره بال کید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یک نشان شرکت کننده که یک گروپی از شرکت کنندا ره نیشو میدیه. دو دنه شی دست خوره بال کید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478EA0F" w14:textId="77777777" w:rsidR="00971D1A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شرکت کننده</w:t>
            </w:r>
          </w:p>
          <w:p w14:paraId="0DB8325F" w14:textId="55A694AF" w:rsidR="00971D1A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Style w:val="Strong"/>
                <w:rFonts w:cs="Dubai"/>
                <w:b w:val="0"/>
                <w:bCs w:val="0"/>
                <w:color w:val="auto"/>
                <w:rtl/>
              </w:rPr>
              <w:t>شرکت کنندا مردمای دارای معیوبیت استن که د NDIS</w:t>
            </w:r>
            <w:r w:rsidR="00A75E38">
              <w:rPr>
                <w:rStyle w:val="Strong"/>
                <w:rFonts w:cs="Dubai"/>
                <w:b w:val="0"/>
                <w:bCs w:val="0"/>
                <w:color w:val="auto"/>
              </w:rPr>
              <w:br/>
            </w:r>
            <w:r w:rsidRPr="004849BD">
              <w:rPr>
                <w:rStyle w:val="Strong"/>
                <w:rFonts w:cs="Dubai"/>
                <w:b w:val="0"/>
                <w:bCs w:val="0"/>
                <w:color w:val="auto"/>
                <w:rtl/>
              </w:rPr>
              <w:t>حصه میگرن.</w:t>
            </w:r>
          </w:p>
        </w:tc>
      </w:tr>
      <w:tr w:rsidR="005702C2" w:rsidRPr="004849BD" w14:paraId="24729098" w14:textId="77777777" w:rsidTr="00A0264E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275024E" w14:textId="77777777" w:rsidR="00971D1A" w:rsidRPr="004849BD" w:rsidRDefault="0011586D" w:rsidP="004849BD">
            <w:pPr>
              <w:pStyle w:val="Image"/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06336F8A" wp14:editId="7E4AA28C">
                  <wp:extent cx="1440000" cy="1440000"/>
                  <wp:effectExtent l="0" t="0" r="8255" b="8255"/>
                  <wp:docPr id="597583069" name="Picture 597583069" descr="3 ارائه کنندا. یکدنه شی گوشکی داکتر (stethoscope) د گردون شی استه. دیگه شی د دست شی یک سند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3 ارائه کنندا. یکدنه شی گوشکی داکتر (stethoscope) د گردون شی استه. دیگه شی د دست شی یک سند است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DE61292" w14:textId="77777777" w:rsidR="00971D1A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ارائه کنندا</w:t>
            </w:r>
          </w:p>
          <w:p w14:paraId="5E6359A2" w14:textId="77777777" w:rsidR="00971D1A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4849BD">
              <w:rPr>
                <w:rFonts w:cs="Dubai"/>
                <w:rtl/>
              </w:rPr>
              <w:t>ارائه کنندای که نفرای معیوب ره قد ارائه کیدون یک خدمت کمک مونن.</w:t>
            </w:r>
          </w:p>
        </w:tc>
      </w:tr>
      <w:tr w:rsidR="005702C2" w:rsidRPr="004849BD" w14:paraId="05AECDFC" w14:textId="77777777" w:rsidTr="00A0264E">
        <w:trPr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A21CA8B" w14:textId="77777777" w:rsidR="00971D1A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104AE103" wp14:editId="23A6E5F7">
                  <wp:extent cx="1483200" cy="1112400"/>
                  <wp:effectExtent l="0" t="0" r="3175" b="0"/>
                  <wp:docPr id="1349261577" name="Picture 1349261577" descr="یک گروپی از پناهندا وسایل خوره از یک دشت انتقال میدی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261577" name="Picture 1349261577" descr="یک گروپی از پناهندا وسایل خوره از یک دشت انتقال میدین.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41" t="12183" r="36" b="1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</w:tcPr>
          <w:p w14:paraId="5D642098" w14:textId="77777777" w:rsidR="00971D1A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پناهنده</w:t>
            </w:r>
          </w:p>
          <w:p w14:paraId="654348D9" w14:textId="77777777" w:rsidR="00971D1A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یک پناهنده کسی استه که مجبور شده کشور خوره ترک کنه.</w:t>
            </w:r>
          </w:p>
          <w:p w14:paraId="614EA0AB" w14:textId="77777777" w:rsidR="00971D1A" w:rsidRPr="004849BD" w:rsidRDefault="0011586D" w:rsidP="004849BD">
            <w:pPr>
              <w:pStyle w:val="ListParagraph"/>
              <w:numPr>
                <w:ilvl w:val="0"/>
                <w:numId w:val="9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بخاطر خشونت </w:t>
            </w:r>
          </w:p>
          <w:p w14:paraId="2076B948" w14:textId="77777777" w:rsidR="00971D1A" w:rsidRPr="004849BD" w:rsidRDefault="0011586D" w:rsidP="004849BD">
            <w:pPr>
              <w:pStyle w:val="ListParagraph"/>
              <w:numPr>
                <w:ilvl w:val="0"/>
                <w:numId w:val="9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تاکه اونا درامان بومنن.</w:t>
            </w:r>
          </w:p>
        </w:tc>
      </w:tr>
    </w:tbl>
    <w:p w14:paraId="1E20F352" w14:textId="77777777" w:rsidR="009455E9" w:rsidRPr="004849BD" w:rsidRDefault="0011586D" w:rsidP="004849BD">
      <w:pPr>
        <w:spacing w:line="240" w:lineRule="auto"/>
        <w:rPr>
          <w:rFonts w:cs="Dubai"/>
        </w:rPr>
      </w:pPr>
      <w:r w:rsidRPr="004849BD">
        <w:rPr>
          <w:rFonts w:cs="Dubai"/>
        </w:rPr>
        <w:br w:type="page"/>
      </w:r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702C2" w:rsidRPr="004849BD" w14:paraId="745119B8" w14:textId="77777777" w:rsidTr="00A0264E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1236229" w14:textId="77777777" w:rsidR="00971D1A" w:rsidRPr="004849BD" w:rsidRDefault="0011586D" w:rsidP="004849BD">
            <w:pPr>
              <w:pStyle w:val="Image"/>
              <w:spacing w:line="240" w:lineRule="auto"/>
              <w:rPr>
                <w:rFonts w:cs="Dubai"/>
                <w:noProof/>
              </w:rPr>
            </w:pPr>
            <w:r w:rsidRPr="004849BD">
              <w:rPr>
                <w:rFonts w:cs="Dubai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82144" behindDoc="0" locked="0" layoutInCell="1" allowOverlap="1" wp14:anchorId="54D0FF35" wp14:editId="1522323A">
                      <wp:simplePos x="0" y="0"/>
                      <wp:positionH relativeFrom="column">
                        <wp:posOffset>287655</wp:posOffset>
                      </wp:positionH>
                      <wp:positionV relativeFrom="paragraph">
                        <wp:posOffset>379095</wp:posOffset>
                      </wp:positionV>
                      <wp:extent cx="892175" cy="366395"/>
                      <wp:effectExtent l="0" t="0" r="3175" b="0"/>
                      <wp:wrapNone/>
                      <wp:docPr id="1902180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663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106D77" w14:textId="77777777" w:rsidR="0011586D" w:rsidRPr="00A75E38" w:rsidRDefault="0011586D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A75E38">
                                    <w:rPr>
                                      <w:rFonts w:cs="Dubai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>حقوق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D0FF35" id="_x0000_s1052" type="#_x0000_t202" alt="&quot;&quot;" style="position:absolute;left:0;text-align:left;margin-left:22.65pt;margin-top:29.85pt;width:70.25pt;height:28.85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" filled="f" stroked="f">
                      <v:textbox inset="0,0,0,0">
                        <w:txbxContent>
                          <w:p w14:paraId="2B106D77" w14:textId="77777777" w:rsidR="0011586D" w:rsidRPr="00A75E38" w:rsidRDefault="0011586D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A75E38">
                              <w:rPr>
                                <w:rFonts w:cs="Dubai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حقوق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D04FA" w:rsidRPr="004849BD">
              <w:rPr>
                <w:rFonts w:cs="Dubai"/>
                <w:noProof/>
              </w:rPr>
              <w:drawing>
                <wp:inline distT="0" distB="0" distL="0" distR="0" wp14:anchorId="3045FBEC" wp14:editId="29A18305">
                  <wp:extent cx="1482725" cy="1482725"/>
                  <wp:effectExtent l="0" t="0" r="3175" b="3175"/>
                  <wp:docPr id="962080070" name="Picture 17" descr="یک سندی که بله شی «Rights (حقوق)» نوشته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080070" name="Picture 17" descr="یک سندی که بله شی «Rights (حقوق)» نوشته استه.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579A2C5" w14:textId="77777777" w:rsidR="00971D1A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حقوق</w:t>
            </w:r>
          </w:p>
          <w:p w14:paraId="566664B7" w14:textId="77777777" w:rsidR="00971D1A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حقوقی که تعیین مونه مردم به طریقای زیر قد شیم رفتار کنن:</w:t>
            </w:r>
          </w:p>
          <w:p w14:paraId="313291C7" w14:textId="77777777" w:rsidR="00971D1A" w:rsidRPr="004849BD" w:rsidRDefault="0011586D" w:rsidP="004849BD">
            <w:pPr>
              <w:pStyle w:val="ListParagraph"/>
              <w:numPr>
                <w:ilvl w:val="0"/>
                <w:numId w:val="5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 xml:space="preserve">منصفانه </w:t>
            </w:r>
          </w:p>
          <w:p w14:paraId="7C0F5C33" w14:textId="77777777" w:rsidR="00971D1A" w:rsidRPr="004849BD" w:rsidRDefault="0011586D" w:rsidP="004849BD">
            <w:pPr>
              <w:pStyle w:val="ListParagraph"/>
              <w:numPr>
                <w:ilvl w:val="0"/>
                <w:numId w:val="5"/>
              </w:num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برابر.</w:t>
            </w:r>
          </w:p>
        </w:tc>
      </w:tr>
      <w:tr w:rsidR="005702C2" w:rsidRPr="004849BD" w14:paraId="3E15E2BD" w14:textId="77777777" w:rsidTr="00A0264E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6549829" w14:textId="77777777" w:rsidR="00971D1A" w:rsidRPr="004849BD" w:rsidRDefault="0011586D" w:rsidP="004849BD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4849BD">
              <w:rPr>
                <w:rFonts w:cs="Duba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4192" behindDoc="0" locked="0" layoutInCell="1" allowOverlap="1" wp14:anchorId="78517B3F" wp14:editId="1453F0DE">
                      <wp:simplePos x="0" y="0"/>
                      <wp:positionH relativeFrom="column">
                        <wp:posOffset>289560</wp:posOffset>
                      </wp:positionH>
                      <wp:positionV relativeFrom="paragraph">
                        <wp:posOffset>487045</wp:posOffset>
                      </wp:positionV>
                      <wp:extent cx="892175" cy="328295"/>
                      <wp:effectExtent l="0" t="0" r="3175" b="0"/>
                      <wp:wrapNone/>
                      <wp:docPr id="14674297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28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45CF72" w14:textId="77777777" w:rsidR="0011586D" w:rsidRPr="00A75E38" w:rsidRDefault="0011586D" w:rsidP="005E46E8">
                                  <w:pPr>
                                    <w:bidi/>
                                    <w:spacing w:before="0" w:after="0" w:line="192" w:lineRule="auto"/>
                                    <w:jc w:val="center"/>
                                    <w:rPr>
                                      <w:rFonts w:cs="Duba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A75E38">
                                    <w:rPr>
                                      <w:rFonts w:cs="Dubai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استراتجی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517B3F" id="_x0000_s1053" type="#_x0000_t202" alt="&quot;&quot;" style="position:absolute;left:0;text-align:left;margin-left:22.8pt;margin-top:38.35pt;width:70.25pt;height:25.85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" filled="f" stroked="f">
                      <v:textbox inset="0,0,0,0">
                        <w:txbxContent>
                          <w:p w14:paraId="4645CF72" w14:textId="77777777" w:rsidR="0011586D" w:rsidRPr="00A75E38" w:rsidRDefault="0011586D" w:rsidP="005E46E8">
                            <w:pPr>
                              <w:bidi/>
                              <w:spacing w:before="0" w:after="0" w:line="192" w:lineRule="auto"/>
                              <w:jc w:val="center"/>
                              <w:rPr>
                                <w:rFonts w:cs="Duba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A75E38">
                              <w:rPr>
                                <w:rFonts w:cs="Duba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استراتجی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D04FA" w:rsidRPr="004849BD">
              <w:rPr>
                <w:rFonts w:cs="Dubai"/>
                <w:noProof/>
              </w:rPr>
              <w:drawing>
                <wp:inline distT="0" distB="0" distL="0" distR="0" wp14:anchorId="2A5034EB" wp14:editId="620AD404">
                  <wp:extent cx="1482725" cy="1482725"/>
                  <wp:effectExtent l="0" t="0" r="3175" b="3175"/>
                  <wp:docPr id="2112566448" name="Picture 2112566448" descr="یک سند استراتج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566448" name="Picture 2112566448" descr="یک سند استراتجی."/>
                          <pic:cNvPicPr/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65E4186" w14:textId="77777777" w:rsidR="00971D1A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استراتجی</w:t>
            </w:r>
          </w:p>
          <w:p w14:paraId="79048958" w14:textId="77777777" w:rsidR="00971D1A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یک استراتجی عبارت از یک پلانی استه که مو چی رقم چیزا ره خوبتر مونیم.</w:t>
            </w:r>
          </w:p>
        </w:tc>
      </w:tr>
      <w:tr w:rsidR="005702C2" w:rsidRPr="004849BD" w14:paraId="057D5675" w14:textId="77777777" w:rsidTr="00A0264E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8A84A8B" w14:textId="77777777" w:rsidR="00971D1A" w:rsidRPr="004849BD" w:rsidRDefault="0011586D" w:rsidP="004849BD">
            <w:pPr>
              <w:pStyle w:val="Image"/>
              <w:spacing w:line="240" w:lineRule="auto"/>
              <w:rPr>
                <w:rFonts w:cs="Dubai"/>
                <w:lang w:eastAsia="en-AU"/>
              </w:rPr>
            </w:pPr>
            <w:r w:rsidRPr="004849BD">
              <w:rPr>
                <w:rFonts w:cs="Dubai"/>
                <w:noProof/>
              </w:rPr>
              <w:drawing>
                <wp:inline distT="0" distB="0" distL="0" distR="0" wp14:anchorId="54748394" wp14:editId="14E8B4B6">
                  <wp:extent cx="1494790" cy="1494790"/>
                  <wp:effectExtent l="0" t="0" r="0" b="0"/>
                  <wp:docPr id="1495365429" name="Picture 1495365429" descr="یک نفر ناراحت مالوم موشه. د بله سر شی یک حباب فکری استه که اوناره د حال گریه کیدو نیشو میدیه و د پالوی شیی یک نشان مشکل است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365429" name="Picture 1495365429" descr="یک نفر ناراحت مالوم موشه. د بله سر شی یک حباب فکری استه که اوناره د حال گریه کیدو نیشو میدیه و د پالوی شیی یک نشان مشکل استه.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B40A731" w14:textId="2840B422" w:rsidR="00971D1A" w:rsidRPr="004849BD" w:rsidRDefault="0011586D" w:rsidP="004849BD">
            <w:pPr>
              <w:pStyle w:val="WordList"/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bCs/>
              </w:rPr>
            </w:pPr>
            <w:r w:rsidRPr="004849BD">
              <w:rPr>
                <w:rFonts w:cs="Dubai"/>
                <w:bCs/>
                <w:rtl/>
              </w:rPr>
              <w:t>صدمه روانی (</w:t>
            </w:r>
            <w:r w:rsidR="005F5E25">
              <w:rPr>
                <w:rFonts w:cs="FS Me Pro"/>
                <w:bCs/>
              </w:rPr>
              <w:t>trauma</w:t>
            </w:r>
            <w:r w:rsidRPr="004849BD">
              <w:rPr>
                <w:rFonts w:cs="Dubai"/>
                <w:bCs/>
                <w:rtl/>
              </w:rPr>
              <w:t>)</w:t>
            </w:r>
          </w:p>
          <w:p w14:paraId="1A5ABD79" w14:textId="77777777" w:rsidR="00971D1A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صدمه روانی طریقه احساس شیم د باره کدام چیز بد که بلده شیم اتفاق افتاده استه.</w:t>
            </w:r>
          </w:p>
          <w:p w14:paraId="2623870D" w14:textId="77777777" w:rsidR="00971D1A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</w:rPr>
            </w:pPr>
            <w:r w:rsidRPr="004849BD">
              <w:rPr>
                <w:rFonts w:cs="Dubai"/>
                <w:rtl/>
              </w:rPr>
              <w:t>بلده مثال، شاید احساس ترس یا پریشانی کنید.</w:t>
            </w:r>
          </w:p>
          <w:p w14:paraId="3C00CB20" w14:textId="77777777" w:rsidR="00971D1A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Dubai"/>
              </w:rPr>
            </w:pPr>
            <w:r w:rsidRPr="004849BD">
              <w:rPr>
                <w:rFonts w:cs="Dubai"/>
                <w:rtl/>
              </w:rPr>
              <w:t>صدمه روانی می تینه بله مردم به طریقای مختلف تاثیر کنه.</w:t>
            </w:r>
          </w:p>
        </w:tc>
      </w:tr>
    </w:tbl>
    <w:p w14:paraId="346A7316" w14:textId="77777777" w:rsidR="00463A40" w:rsidRPr="004849BD" w:rsidRDefault="00463A40" w:rsidP="004849BD">
      <w:pPr>
        <w:pStyle w:val="NoSpacing"/>
        <w:spacing w:before="1920"/>
        <w:rPr>
          <w:rFonts w:ascii="FS Me Pro" w:hAnsi="FS Me Pro" w:cs="Dubai"/>
        </w:rPr>
      </w:pPr>
    </w:p>
    <w:tbl>
      <w:tblPr>
        <w:tblStyle w:val="Style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5702C2" w:rsidRPr="004849BD" w14:paraId="2A01E2ED" w14:textId="77777777" w:rsidTr="00A026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72CDEFC0" w14:textId="77777777" w:rsidR="000E4E3C" w:rsidRPr="004849BD" w:rsidRDefault="0011586D" w:rsidP="004849BD">
            <w:pPr>
              <w:spacing w:line="240" w:lineRule="auto"/>
              <w:rPr>
                <w:rFonts w:cs="Dubai"/>
              </w:rPr>
            </w:pPr>
            <w:r w:rsidRPr="004849BD">
              <w:rPr>
                <w:rFonts w:cs="Dubai"/>
                <w:noProof/>
                <w:lang w:eastAsia="en-AU"/>
              </w:rPr>
              <w:drawing>
                <wp:inline distT="0" distB="0" distL="0" distR="0" wp14:anchorId="3E696BD4" wp14:editId="6D5A8951">
                  <wp:extent cx="864000" cy="864000"/>
                  <wp:effectExtent l="0" t="0" r="0" b="0"/>
                  <wp:docPr id="74" name="Picture 74" descr="آرم گروپ دسترسی مالوم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آرم گروپ دسترسی مالوما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61739401" w14:textId="2D8435E9" w:rsidR="000E4E3C" w:rsidRPr="004849BD" w:rsidRDefault="0011586D" w:rsidP="004849BD">
            <w:pPr>
              <w:bidi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Dubai"/>
                <w:sz w:val="22"/>
              </w:rPr>
            </w:pPr>
            <w:r w:rsidRPr="004849BD">
              <w:rPr>
                <w:rFonts w:cs="Dubai"/>
                <w:sz w:val="24"/>
                <w:szCs w:val="24"/>
                <w:rtl/>
              </w:rPr>
              <w:t xml:space="preserve">گروه دسترسی به مالومات ای سند قابل خواندون آسو ره با استفاده از عکاسی موجود و عکسای سفارشی جور کیده. از ای عکسا بدون اجازه استفاده نخاد شد. بلده هر گونه سوال د باره عکسا، لطفاً از وب سایت زیر دیدن کید </w:t>
            </w:r>
            <w:hyperlink r:id="rId204" w:history="1">
              <w:r w:rsidRPr="005F5E25">
                <w:rPr>
                  <w:rStyle w:val="Hyperlink"/>
                  <w:rFonts w:cs="FS Me Pro"/>
                  <w:bCs/>
                  <w:sz w:val="24"/>
                  <w:szCs w:val="24"/>
                  <w:rtl/>
                </w:rPr>
                <w:t>www.informationaccessgroup.com</w:t>
              </w:r>
            </w:hyperlink>
            <w:r w:rsidRPr="004849BD">
              <w:rPr>
                <w:rFonts w:cs="Dubai"/>
                <w:sz w:val="24"/>
                <w:szCs w:val="24"/>
                <w:rtl/>
              </w:rPr>
              <w:t xml:space="preserve">. شماره وظیفه </w:t>
            </w:r>
            <w:r w:rsidR="007F06F2">
              <w:rPr>
                <w:rFonts w:cs="Dubai"/>
                <w:sz w:val="24"/>
                <w:szCs w:val="24"/>
              </w:rPr>
              <w:t>-B</w:t>
            </w:r>
            <w:r w:rsidRPr="004849BD">
              <w:rPr>
                <w:rFonts w:cs="Dubai"/>
                <w:sz w:val="24"/>
                <w:szCs w:val="24"/>
                <w:rtl/>
              </w:rPr>
              <w:t>5212 ره بوگید.</w:t>
            </w:r>
          </w:p>
        </w:tc>
      </w:tr>
      <w:bookmarkEnd w:id="95"/>
      <w:bookmarkEnd w:id="94"/>
    </w:tbl>
    <w:p w14:paraId="256B5B8A" w14:textId="77777777" w:rsidR="006A3B43" w:rsidRPr="004849BD" w:rsidRDefault="006A3B43" w:rsidP="004849BD">
      <w:pPr>
        <w:pStyle w:val="Tablespacerrow"/>
        <w:rPr>
          <w:rFonts w:cs="Dubai"/>
        </w:rPr>
        <w:sectPr w:rsidR="006A3B43" w:rsidRPr="004849BD" w:rsidSect="00B51B6F">
          <w:footerReference w:type="default" r:id="rId205"/>
          <w:headerReference w:type="first" r:id="rId206"/>
          <w:footerReference w:type="first" r:id="rId207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22A394E0" w14:textId="77777777" w:rsidR="00EC31C6" w:rsidRPr="004849BD" w:rsidRDefault="00EC31C6" w:rsidP="004849BD">
      <w:pPr>
        <w:spacing w:line="240" w:lineRule="auto"/>
        <w:rPr>
          <w:rFonts w:cs="Dubai"/>
          <w:lang w:val="en-US"/>
        </w:rPr>
      </w:pPr>
    </w:p>
    <w:sectPr w:rsidR="00EC31C6" w:rsidRPr="004849BD" w:rsidSect="00B51B6F">
      <w:footerReference w:type="default" r:id="rId208"/>
      <w:headerReference w:type="first" r:id="rId209"/>
      <w:footerReference w:type="first" r:id="rId210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101EAE" w14:textId="77777777" w:rsidR="00B51B6F" w:rsidRDefault="00B51B6F">
      <w:pPr>
        <w:spacing w:before="0" w:after="0" w:line="240" w:lineRule="auto"/>
      </w:pPr>
      <w:r>
        <w:separator/>
      </w:r>
    </w:p>
  </w:endnote>
  <w:endnote w:type="continuationSeparator" w:id="0">
    <w:p w14:paraId="765D175D" w14:textId="77777777" w:rsidR="00B51B6F" w:rsidRDefault="00B51B6F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4B5387D0-86B8-47BB-A273-12E96769B65B}"/>
    <w:embedBold r:id="rId2" w:fontKey="{1F1CFB27-EDA1-4ACD-A080-1A9E107ECF0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fontKey="{766C7AAD-6D77-4044-94EE-E4ED1BD5AA2E}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4" w:fontKey="{CFC1ACCC-DDFE-4F59-AE5A-3ED73CC7F292}"/>
    <w:embedBold r:id="rId5" w:fontKey="{309B774B-8A6E-43D3-B368-52CFAAD3AC48}"/>
    <w:embedItalic r:id="rId6" w:fontKey="{89A9A772-0BCB-41B4-B899-E673AE89C153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7" w:fontKey="{D1869D6B-B73A-4181-9809-0788E24347B8}"/>
  </w:font>
  <w:font w:name="Dubai">
    <w:panose1 w:val="020B0503030403030204"/>
    <w:charset w:val="00"/>
    <w:family w:val="swiss"/>
    <w:pitch w:val="variable"/>
    <w:sig w:usb0="80002067" w:usb1="80000000" w:usb2="00000008" w:usb3="00000000" w:csb0="00000041" w:csb1="00000000"/>
    <w:embedRegular r:id="rId8" w:fontKey="{A7A96866-D222-4D5C-81AD-B458079FFABD}"/>
    <w:embedBold r:id="rId9" w:fontKey="{451216C1-43E2-40EB-85E6-315D35AF81D2}"/>
    <w:embedItalic r:id="rId10" w:fontKey="{FEC142BD-9502-48E7-AEA1-B09305FFE29C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993299" w14:textId="7768C04B" w:rsidR="0011586D" w:rsidRPr="00A0264E" w:rsidRDefault="00423C07" w:rsidP="00A0264E">
    <w:pPr>
      <w:pStyle w:val="Footer"/>
      <w:bidi/>
      <w:spacing w:after="180" w:line="240" w:lineRule="auto"/>
      <w:rPr>
        <w:rFonts w:cs="Dubai"/>
        <w:szCs w:val="22"/>
      </w:rPr>
    </w:pPr>
    <w:r w:rsidRPr="000749C5">
      <w:drawing>
        <wp:anchor distT="0" distB="0" distL="114300" distR="114300" simplePos="0" relativeHeight="251661312" behindDoc="1" locked="1" layoutInCell="1" allowOverlap="1" wp14:anchorId="08A5E793" wp14:editId="6F0FA38A">
          <wp:simplePos x="0" y="0"/>
          <wp:positionH relativeFrom="page">
            <wp:posOffset>-190500</wp:posOffset>
          </wp:positionH>
          <wp:positionV relativeFrom="page">
            <wp:posOffset>9570085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1586D" w:rsidRPr="00A0264E">
      <w:rPr>
        <w:rFonts w:cs="Dubai"/>
        <w:szCs w:val="22"/>
        <w:rtl/>
      </w:rPr>
      <w:t>صفه</w:t>
    </w:r>
    <w:r w:rsidR="0011586D">
      <w:rPr>
        <w:rFonts w:cs="Dubai" w:hint="cs"/>
        <w:szCs w:val="22"/>
        <w:rtl/>
      </w:rPr>
      <w:t xml:space="preserve"> </w:t>
    </w:r>
    <w:r w:rsidR="0011586D" w:rsidRPr="00A0264E">
      <w:rPr>
        <w:rFonts w:cs="Dubai"/>
        <w:szCs w:val="22"/>
      </w:rPr>
      <w:fldChar w:fldCharType="begin"/>
    </w:r>
    <w:r w:rsidR="0011586D" w:rsidRPr="00A0264E">
      <w:rPr>
        <w:rFonts w:cs="Dubai"/>
        <w:szCs w:val="22"/>
        <w:rtl/>
      </w:rPr>
      <w:instrText xml:space="preserve"> PAGE   \* MERGEFORMAT </w:instrText>
    </w:r>
    <w:r w:rsidR="0011586D" w:rsidRPr="00A0264E">
      <w:rPr>
        <w:rFonts w:cs="Dubai"/>
        <w:szCs w:val="22"/>
      </w:rPr>
      <w:fldChar w:fldCharType="separate"/>
    </w:r>
    <w:r w:rsidR="0011586D" w:rsidRPr="00A0264E">
      <w:rPr>
        <w:rFonts w:cs="Dubai"/>
        <w:szCs w:val="22"/>
        <w:rtl/>
      </w:rPr>
      <w:t>52</w:t>
    </w:r>
    <w:r w:rsidR="0011586D" w:rsidRPr="00A0264E">
      <w:rPr>
        <w:rFonts w:cs="Dubai"/>
        <w:szCs w:val="22"/>
      </w:rPr>
      <w:fldChar w:fldCharType="end"/>
    </w:r>
    <w:r w:rsidR="0011586D" w:rsidRPr="00A0264E">
      <w:rPr>
        <w:rFonts w:cs="Dubai"/>
        <w:szCs w:val="22"/>
        <w:rtl/>
      </w:rPr>
      <w:t xml:space="preserve"> از </w:t>
    </w:r>
    <w:r w:rsidR="0011586D" w:rsidRPr="00A0264E">
      <w:rPr>
        <w:rFonts w:cs="Dubai"/>
        <w:szCs w:val="22"/>
      </w:rPr>
      <w:fldChar w:fldCharType="begin"/>
    </w:r>
    <w:r w:rsidR="0011586D" w:rsidRPr="00A0264E">
      <w:rPr>
        <w:rFonts w:cs="Dubai"/>
        <w:szCs w:val="22"/>
        <w:rtl/>
      </w:rPr>
      <w:instrText xml:space="preserve"> NUMPAGES   \* MERGEFORMAT </w:instrText>
    </w:r>
    <w:r w:rsidR="0011586D" w:rsidRPr="00A0264E">
      <w:rPr>
        <w:rFonts w:cs="Dubai"/>
        <w:szCs w:val="22"/>
      </w:rPr>
      <w:fldChar w:fldCharType="separate"/>
    </w:r>
    <w:r w:rsidR="0011586D" w:rsidRPr="00A0264E">
      <w:rPr>
        <w:rFonts w:cs="Dubai"/>
        <w:szCs w:val="22"/>
        <w:rtl/>
      </w:rPr>
      <w:t>53</w:t>
    </w:r>
    <w:r w:rsidR="0011586D" w:rsidRPr="00A0264E">
      <w:rPr>
        <w:rFonts w:cs="Dubai"/>
        <w:szCs w:val="22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5095F7" w14:textId="77777777" w:rsidR="0011586D" w:rsidRPr="004849BD" w:rsidRDefault="0011586D" w:rsidP="00EC34F7">
    <w:pPr>
      <w:pStyle w:val="Footerfrontpage"/>
      <w:bidi/>
      <w:rPr>
        <w:rFonts w:cs="FS Me Pro"/>
        <w:szCs w:val="32"/>
      </w:rPr>
    </w:pPr>
    <w:r w:rsidRPr="004849BD">
      <w:rPr>
        <w:rFonts w:cs="FS Me Pro"/>
        <w:noProof/>
        <w:szCs w:val="32"/>
      </w:rPr>
      <w:drawing>
        <wp:inline distT="0" distB="0" distL="0" distR="0" wp14:anchorId="0D8F9878" wp14:editId="4CA54DC4">
          <wp:extent cx="1260000" cy="624393"/>
          <wp:effectExtent l="0" t="0" r="0" b="4445"/>
          <wp:docPr id="20" name="Picture 20" descr="نشان NDIS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 descr="نشان NDIS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Pr="004849BD">
      <w:rPr>
        <w:rFonts w:cs="FS Me Pro"/>
        <w:szCs w:val="32"/>
        <w:rtl/>
      </w:rPr>
      <w:tab/>
    </w:r>
    <w:r w:rsidRPr="004849BD">
      <w:rPr>
        <w:rFonts w:cs="FS Me Pro"/>
        <w:szCs w:val="32"/>
        <w:rtl/>
      </w:rPr>
      <w:tab/>
    </w:r>
    <w:r w:rsidRPr="004849BD">
      <w:rPr>
        <w:rFonts w:cs="FS Me Pro"/>
        <w:szCs w:val="32"/>
        <w:rtl/>
      </w:rPr>
      <w:tab/>
    </w:r>
    <w:r w:rsidRPr="004849BD">
      <w:rPr>
        <w:rFonts w:cs="FS Me Pro"/>
        <w:szCs w:val="32"/>
        <w:rtl/>
      </w:rPr>
      <w:tab/>
    </w:r>
    <w:r w:rsidRPr="004849BD">
      <w:rPr>
        <w:rFonts w:cs="FS Me Pro"/>
        <w:szCs w:val="32"/>
        <w:rtl/>
      </w:rPr>
      <w:tab/>
    </w:r>
    <w:r w:rsidRPr="004849BD">
      <w:rPr>
        <w:rFonts w:cs="FS Me Pro"/>
        <w:szCs w:val="32"/>
        <w:rtl/>
      </w:rPr>
      <w:tab/>
    </w:r>
    <w:r w:rsidRPr="004849BD">
      <w:rPr>
        <w:rFonts w:cs="FS Me Pro"/>
        <w:szCs w:val="32"/>
        <w:rtl/>
      </w:rPr>
      <w:tab/>
    </w:r>
    <w:r w:rsidRPr="004849BD">
      <w:rPr>
        <w:rFonts w:cs="FS Me Pro"/>
        <w:szCs w:val="32"/>
        <w:rtl/>
      </w:rPr>
      <w:tab/>
      <w:t xml:space="preserve"> ndis.gov.au</w:t>
    </w:r>
  </w:p>
  <w:p w14:paraId="5F96162C" w14:textId="77777777" w:rsidR="0011586D" w:rsidRPr="004849BD" w:rsidRDefault="0011586D" w:rsidP="00EC34F7">
    <w:pPr>
      <w:pStyle w:val="Tablespacerrow"/>
      <w:rPr>
        <w:rFonts w:cs="FS Me Pro"/>
      </w:rPr>
    </w:pPr>
    <w:r w:rsidRPr="004849BD">
      <w:rPr>
        <w:rFonts w:cs="FS Me Pro"/>
      </w:rPr>
      <w:br/>
    </w:r>
  </w:p>
  <w:p w14:paraId="1BDD86FB" w14:textId="77777777" w:rsidR="0011586D" w:rsidRPr="004849BD" w:rsidRDefault="0011586D" w:rsidP="00C36784">
    <w:pPr>
      <w:pStyle w:val="Default"/>
      <w:rPr>
        <w:rFonts w:cs="FS Me Pro"/>
        <w:szCs w:val="3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AAF0C1" w14:textId="77777777" w:rsidR="0011586D" w:rsidRPr="001A07DF" w:rsidRDefault="0011586D" w:rsidP="000749C5">
    <w:pPr>
      <w:pStyle w:val="Footer"/>
      <w:bidi/>
    </w:pPr>
    <w:r w:rsidRPr="00AD2EFB">
      <w:rPr>
        <w:rStyle w:val="IntenseEmphasis1"/>
        <w:rtl/>
      </w:rPr>
      <w:t>ndis.gov.au</w:t>
    </w:r>
    <w:r w:rsidRPr="00AD2EFB">
      <w:rPr>
        <w:rStyle w:val="IntenseEmphasis1"/>
        <w:rtl/>
      </w:rPr>
      <w:tab/>
    </w:r>
    <w:sdt>
      <w:sdtPr>
        <w:rPr>
          <w:rtl/>
        </w:rPr>
        <w:alias w:val="Title"/>
        <w:id w:val="32863016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Cultural and Linguistic Diversity</w:t>
        </w:r>
      </w:sdtContent>
    </w:sdt>
    <w:r>
      <w:rPr>
        <w:rtl/>
      </w:rPr>
      <w:t xml:space="preserve"> | </w:t>
    </w:r>
    <w:sdt>
      <w:sdtPr>
        <w:rPr>
          <w:rtl/>
        </w:rPr>
        <w:id w:val="1400265050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3C132E">
          <w:rPr>
            <w:rStyle w:val="PlaceholderText"/>
            <w:rtl/>
          </w:rPr>
          <w:t>Click or tap to enter a date.</w:t>
        </w:r>
      </w:sdtContent>
    </w:sdt>
    <w:r w:rsidRPr="00AD2EFB">
      <w:rPr>
        <w:rStyle w:val="IntenseEmphasis1"/>
        <w:rtl/>
      </w:rPr>
      <w:tab/>
    </w:r>
    <w:sdt>
      <w:sdtPr>
        <w:rPr>
          <w:rtl/>
        </w:rPr>
        <w:id w:val="275222090"/>
        <w:docPartObj>
          <w:docPartGallery w:val="Page Numbers (Bottom of Page)"/>
          <w:docPartUnique/>
        </w:docPartObj>
      </w:sdtPr>
      <w:sdtContent>
        <w:r w:rsidRPr="001A07DF">
          <w:rPr>
            <w:rtl/>
          </w:rPr>
          <w:t xml:space="preserve">صفه </w:t>
        </w:r>
        <w:r w:rsidRPr="001A07DF">
          <w:fldChar w:fldCharType="begin"/>
        </w:r>
        <w:r w:rsidRPr="001A07DF">
          <w:rPr>
            <w:rtl/>
          </w:rPr>
          <w:instrText xml:space="preserve"> PAGE   \* MERGEFORMAT </w:instrText>
        </w:r>
        <w:r w:rsidRPr="001A07DF">
          <w:fldChar w:fldCharType="separate"/>
        </w:r>
        <w:r w:rsidRPr="001A07DF">
          <w:rPr>
            <w:rtl/>
          </w:rPr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F95395" w14:textId="77777777" w:rsidR="0011586D" w:rsidRPr="004849BD" w:rsidRDefault="0011586D" w:rsidP="004849BD">
    <w:pPr>
      <w:jc w:val="right"/>
      <w:rPr>
        <w:rFonts w:cs="FS Me Pro"/>
        <w:szCs w:val="44"/>
        <w:lang w:val="en-US"/>
      </w:rPr>
    </w:pPr>
    <w:r w:rsidRPr="004849BD">
      <w:rPr>
        <w:rFonts w:cs="FS Me Pro"/>
        <w:noProof/>
        <w:szCs w:val="44"/>
        <w:lang w:val="en-US"/>
      </w:rPr>
      <w:drawing>
        <wp:inline distT="0" distB="0" distL="0" distR="0" wp14:anchorId="2C9DB500" wp14:editId="6D50F316">
          <wp:extent cx="1620000" cy="919733"/>
          <wp:effectExtent l="0" t="0" r="0" b="0"/>
          <wp:docPr id="7" name="Picture 7" descr="نشان NDI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نشان NDI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47082FF4" w14:textId="77777777" w:rsidR="0011586D" w:rsidRPr="004849BD" w:rsidRDefault="0011586D" w:rsidP="00CB3B8E">
    <w:pPr>
      <w:rPr>
        <w:rFonts w:cs="FS Me Pro"/>
        <w:szCs w:val="44"/>
      </w:rPr>
    </w:pPr>
  </w:p>
  <w:p w14:paraId="20247FA8" w14:textId="77777777" w:rsidR="0011586D" w:rsidRPr="004849BD" w:rsidRDefault="0011586D" w:rsidP="00CB3B8E">
    <w:pPr>
      <w:pStyle w:val="Backpagetext"/>
      <w:bidi/>
      <w:rPr>
        <w:rFonts w:cs="FS Me Pro"/>
        <w:szCs w:val="44"/>
      </w:rPr>
    </w:pPr>
    <w:r w:rsidRPr="004849BD">
      <w:rPr>
        <w:rFonts w:cs="FS Me Pro"/>
        <w:szCs w:val="44"/>
        <w:rtl/>
      </w:rPr>
      <w:t>ndis.gov.au</w:t>
    </w:r>
  </w:p>
  <w:p w14:paraId="3342059B" w14:textId="77777777" w:rsidR="0011586D" w:rsidRPr="004849BD" w:rsidRDefault="0011586D" w:rsidP="00CB3B8E">
    <w:pPr>
      <w:pStyle w:val="Backpagetext"/>
      <w:rPr>
        <w:rFonts w:cs="FS Me Pro"/>
        <w:szCs w:val="44"/>
      </w:rPr>
    </w:pPr>
  </w:p>
  <w:p w14:paraId="06DDE048" w14:textId="77777777" w:rsidR="0011586D" w:rsidRPr="004849BD" w:rsidRDefault="0011586D" w:rsidP="00CB3B8E">
    <w:pPr>
      <w:pStyle w:val="Backpagetext"/>
      <w:rPr>
        <w:rFonts w:cs="FS Me Pro"/>
        <w:szCs w:val="44"/>
      </w:rPr>
    </w:pPr>
  </w:p>
  <w:p w14:paraId="08F1DCE3" w14:textId="77777777" w:rsidR="0011586D" w:rsidRPr="004849BD" w:rsidRDefault="0011586D" w:rsidP="00CB3B8E">
    <w:pPr>
      <w:pStyle w:val="ProductCode"/>
      <w:rPr>
        <w:rFonts w:cs="FS Me Pro"/>
        <w:szCs w:val="4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802B80" w14:textId="77777777" w:rsidR="00B51B6F" w:rsidRDefault="00B51B6F">
      <w:pPr>
        <w:spacing w:before="0" w:after="0" w:line="240" w:lineRule="auto"/>
      </w:pPr>
      <w:r>
        <w:separator/>
      </w:r>
    </w:p>
  </w:footnote>
  <w:footnote w:type="continuationSeparator" w:id="0">
    <w:p w14:paraId="378C97EC" w14:textId="77777777" w:rsidR="00B51B6F" w:rsidRDefault="00B51B6F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C95513" w14:textId="77777777" w:rsidR="0011586D" w:rsidRDefault="0011586D">
    <w:pPr>
      <w:pStyle w:val="Header"/>
    </w:pPr>
    <w:r>
      <w:drawing>
        <wp:anchor distT="0" distB="0" distL="114300" distR="114300" simplePos="0" relativeHeight="251658240" behindDoc="1" locked="0" layoutInCell="1" allowOverlap="1" wp14:anchorId="36267EEB" wp14:editId="2F70F7EE">
          <wp:simplePos x="0" y="0"/>
          <wp:positionH relativeFrom="page">
            <wp:posOffset>-111496</wp:posOffset>
          </wp:positionH>
          <wp:positionV relativeFrom="page">
            <wp:posOffset>-62865</wp:posOffset>
          </wp:positionV>
          <wp:extent cx="7714168" cy="10821600"/>
          <wp:effectExtent l="0" t="0" r="1270" b="0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2681625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714168" cy="10821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1E73FB" w14:textId="77777777" w:rsidR="0011586D" w:rsidRPr="00C65783" w:rsidRDefault="0011586D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12B57FC5" wp14:editId="57F35200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8" o:spid="_x0000_s2049" alt="&quot;&quot;" style="width:612.3pt;height:850.4pt;margin-top:-17.75pt;margin-left:-8.4pt;mso-height-percent:0;mso-height-relative:margin;mso-position-horizontal-relative:page;mso-width-percent:0;mso-width-relative:margin;mso-wrap-distance-bottom:0;mso-wrap-distance-left:9pt;mso-wrap-distance-right:9pt;mso-wrap-distance-top:0;mso-wrap-style:square;position:absolute;v-text-anchor:middle;visibility:visible;z-index:-251656192" fillcolor="#6b2976" stroked="f" strokeweight="2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D65AC0D6"/>
    <w:lvl w:ilvl="0" w:tplc="5BEAAD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416D81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160364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482694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8980FC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EF02DB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D0E38A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4C0237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D8634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BA0218"/>
    <w:multiLevelType w:val="hybridMultilevel"/>
    <w:tmpl w:val="5A562566"/>
    <w:lvl w:ilvl="0" w:tplc="F99A0E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BDC39B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1B2BA7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D2FFB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3C76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CB23D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DE21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B4C959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36A4B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0F8606E"/>
    <w:multiLevelType w:val="hybridMultilevel"/>
    <w:tmpl w:val="B9348698"/>
    <w:lvl w:ilvl="0" w:tplc="3C72539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928820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344050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3687E5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A4836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238152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C5011B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168F0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53AFEF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1B35D7C"/>
    <w:multiLevelType w:val="hybridMultilevel"/>
    <w:tmpl w:val="FB242C52"/>
    <w:lvl w:ilvl="0" w:tplc="CDF48B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CA8459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E9ECD2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B6C656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4AAD5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6C4DA4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FD24ED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33C452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D4A674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1FC4DA3"/>
    <w:multiLevelType w:val="hybridMultilevel"/>
    <w:tmpl w:val="698202E8"/>
    <w:lvl w:ilvl="0" w:tplc="8C9CC2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34C98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A101B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506E9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68A43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26037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0102A8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DEE83A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14CAD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26D3050"/>
    <w:multiLevelType w:val="hybridMultilevel"/>
    <w:tmpl w:val="28FA5082"/>
    <w:lvl w:ilvl="0" w:tplc="972ABD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16EF3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ECEEA8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36E39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88395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DC6D51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EFE111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352F15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96B1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33D77A2"/>
    <w:multiLevelType w:val="hybridMultilevel"/>
    <w:tmpl w:val="C616CD64"/>
    <w:lvl w:ilvl="0" w:tplc="158E38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3E0C9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6F0607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70841E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E7804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89ECE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258CD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3360D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D680E9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48D4AB1"/>
    <w:multiLevelType w:val="hybridMultilevel"/>
    <w:tmpl w:val="ACC0C36E"/>
    <w:lvl w:ilvl="0" w:tplc="4378D0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28432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5AEB05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B7EAE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3F0D8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58B7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374482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DFC95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95095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5BE6E8B"/>
    <w:multiLevelType w:val="hybridMultilevel"/>
    <w:tmpl w:val="0DA01F94"/>
    <w:lvl w:ilvl="0" w:tplc="69AC4E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E9A201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EA28D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E2E19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7E25C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0CEEA2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D3C90E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1D695A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1785D2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8EE35E2"/>
    <w:multiLevelType w:val="hybridMultilevel"/>
    <w:tmpl w:val="0458FB32"/>
    <w:lvl w:ilvl="0" w:tplc="21BA63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F04A1C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14E490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B1685A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2660A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5142A5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560F20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F7CF08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840971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9DB3E9B"/>
    <w:multiLevelType w:val="hybridMultilevel"/>
    <w:tmpl w:val="CBBEE408"/>
    <w:lvl w:ilvl="0" w:tplc="323A41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D3486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9BC754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4A16C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54EE63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EF060F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5C65F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1AEB3B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150713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E936215"/>
    <w:multiLevelType w:val="hybridMultilevel"/>
    <w:tmpl w:val="59F68BB0"/>
    <w:lvl w:ilvl="0" w:tplc="5FF0E2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0F070C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56812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EE2E95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D941FB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F381F7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8C2B8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06289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15E1CF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68F0DF3"/>
    <w:multiLevelType w:val="hybridMultilevel"/>
    <w:tmpl w:val="A726F498"/>
    <w:lvl w:ilvl="0" w:tplc="A768AE58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  <w:color w:val="6B2976"/>
      </w:rPr>
    </w:lvl>
    <w:lvl w:ilvl="1" w:tplc="F37A4FF4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AE5C753C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F6303AB4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817E4530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C19CF5EA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9F9E05DA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DFE8622E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09F2D1E2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13" w15:restartNumberingAfterBreak="0">
    <w:nsid w:val="17142136"/>
    <w:multiLevelType w:val="hybridMultilevel"/>
    <w:tmpl w:val="0B0C2AB4"/>
    <w:lvl w:ilvl="0" w:tplc="8A32193E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DF06890E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6178A82E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5E30DC72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8606FD9A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A0E03A40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F8FC8D9A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CC989186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4F26DCC2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14" w15:restartNumberingAfterBreak="0">
    <w:nsid w:val="181B0B01"/>
    <w:multiLevelType w:val="hybridMultilevel"/>
    <w:tmpl w:val="2AB821AC"/>
    <w:lvl w:ilvl="0" w:tplc="279C0F2C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  <w:color w:val="6B2976"/>
      </w:rPr>
    </w:lvl>
    <w:lvl w:ilvl="1" w:tplc="7944AB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25470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AD239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181E3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3863C9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FEC7D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E8406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78EEDD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A334CBD"/>
    <w:multiLevelType w:val="hybridMultilevel"/>
    <w:tmpl w:val="F92A6CC8"/>
    <w:lvl w:ilvl="0" w:tplc="95CAEF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9D4971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A46080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B56202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58675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0A8358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9F2F11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5EE62A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EA64C3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AD93FE4"/>
    <w:multiLevelType w:val="hybridMultilevel"/>
    <w:tmpl w:val="A0CC2F20"/>
    <w:lvl w:ilvl="0" w:tplc="0F0487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052F3C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5F8B2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AB8335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BE4A19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DC2E9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7DE07D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AABE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6E2424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E222EB7"/>
    <w:multiLevelType w:val="hybridMultilevel"/>
    <w:tmpl w:val="28C8EB2E"/>
    <w:lvl w:ilvl="0" w:tplc="A8D815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A4868C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346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C2832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6AA537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C625E2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16EC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6AB1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4CEA01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E863DCE"/>
    <w:multiLevelType w:val="hybridMultilevel"/>
    <w:tmpl w:val="AAB69D28"/>
    <w:lvl w:ilvl="0" w:tplc="B80AFE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71E516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CAA51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34E6ED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94105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F4E920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E98497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5D08F2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AA4124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08B21CC"/>
    <w:multiLevelType w:val="hybridMultilevel"/>
    <w:tmpl w:val="1694A2C4"/>
    <w:lvl w:ilvl="0" w:tplc="6504B8C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3D2BA2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A3233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8EAE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B92E75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ACEEF1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E4205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320F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464B7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1240E19"/>
    <w:multiLevelType w:val="hybridMultilevel"/>
    <w:tmpl w:val="1FDE0F20"/>
    <w:lvl w:ilvl="0" w:tplc="5AF25A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34892B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4DA99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6B648F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5AA98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2E678A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FB2F5E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6E607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802A5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35C342B"/>
    <w:multiLevelType w:val="hybridMultilevel"/>
    <w:tmpl w:val="0AA0D758"/>
    <w:lvl w:ilvl="0" w:tplc="BFD02D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B2623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64C92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38320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190918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7F29E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EEC25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D80BB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074FC3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4464620"/>
    <w:multiLevelType w:val="hybridMultilevel"/>
    <w:tmpl w:val="D90E93EA"/>
    <w:lvl w:ilvl="0" w:tplc="DA9E71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3E6992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CB09F9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FE831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5C6A58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87B2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414933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5205CD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EC225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5351755"/>
    <w:multiLevelType w:val="hybridMultilevel"/>
    <w:tmpl w:val="2B22095E"/>
    <w:lvl w:ilvl="0" w:tplc="32CE5610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  <w:color w:val="6B2976"/>
      </w:rPr>
    </w:lvl>
    <w:lvl w:ilvl="1" w:tplc="20C0E496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EE3AEAB8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17601EFC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2B1898E2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C5969D58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D94A65D4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EBBC18C0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F66E7A78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4" w15:restartNumberingAfterBreak="0">
    <w:nsid w:val="28D4118C"/>
    <w:multiLevelType w:val="hybridMultilevel"/>
    <w:tmpl w:val="05001CD2"/>
    <w:lvl w:ilvl="0" w:tplc="1DD4D7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08A7C3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B4E090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7EDFF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9AA01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338C7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328418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2221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73C510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6" w15:restartNumberingAfterBreak="0">
    <w:nsid w:val="2CF562E8"/>
    <w:multiLevelType w:val="hybridMultilevel"/>
    <w:tmpl w:val="4C4A343C"/>
    <w:lvl w:ilvl="0" w:tplc="151C17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AF644B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56C968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4EE8FC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928E4C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4FE6B9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E4E77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38D80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79C70B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FFB7F59"/>
    <w:multiLevelType w:val="hybridMultilevel"/>
    <w:tmpl w:val="9A4CDBE2"/>
    <w:lvl w:ilvl="0" w:tplc="E8A489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206307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C3CED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A1EA02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FE62A5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D8661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C787C6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D3848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38EC0A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07E15BF"/>
    <w:multiLevelType w:val="hybridMultilevel"/>
    <w:tmpl w:val="2DE4F692"/>
    <w:lvl w:ilvl="0" w:tplc="FB72D7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004FE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C2AF13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F0EA6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867FC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E867EE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1AC0F5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061AC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68A2A8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36B4021"/>
    <w:multiLevelType w:val="hybridMultilevel"/>
    <w:tmpl w:val="A00689A0"/>
    <w:lvl w:ilvl="0" w:tplc="BE066726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8BBAEFA4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11DC9396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6534E4B0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BB58CBFE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48D695C8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95F08F8E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DC5E9646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697ADD06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0" w15:restartNumberingAfterBreak="0">
    <w:nsid w:val="347B1E5C"/>
    <w:multiLevelType w:val="hybridMultilevel"/>
    <w:tmpl w:val="293E8332"/>
    <w:lvl w:ilvl="0" w:tplc="C2D2A5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1FA340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CA0C24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97E3D2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7CC835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34E97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F264D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6C649C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E246A2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4D0594C"/>
    <w:multiLevelType w:val="hybridMultilevel"/>
    <w:tmpl w:val="F03E391C"/>
    <w:lvl w:ilvl="0" w:tplc="73CCE0B4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0A000808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9A10ECE4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954C05E6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892E24A4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F2AEA36E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3E9EBA6E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B0CE6176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7A64D3EA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32" w15:restartNumberingAfterBreak="0">
    <w:nsid w:val="36743438"/>
    <w:multiLevelType w:val="hybridMultilevel"/>
    <w:tmpl w:val="2A28BA8E"/>
    <w:lvl w:ilvl="0" w:tplc="C7C447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E748EC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B3E3FD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030A56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23AB5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6C834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89875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2B42F3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5C053C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7D22922"/>
    <w:multiLevelType w:val="hybridMultilevel"/>
    <w:tmpl w:val="E57EAD1C"/>
    <w:lvl w:ilvl="0" w:tplc="EF90073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EFE60F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B6F12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EFE49B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50DBF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3A83B3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72000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DC8AED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12A9C1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7F16336"/>
    <w:multiLevelType w:val="hybridMultilevel"/>
    <w:tmpl w:val="383CD3AC"/>
    <w:lvl w:ilvl="0" w:tplc="17F2069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A1CD78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8EE94E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9046D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B26F28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74C58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ED4C70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B5ABB8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ABC068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98A1378"/>
    <w:multiLevelType w:val="hybridMultilevel"/>
    <w:tmpl w:val="FA72A2B2"/>
    <w:lvl w:ilvl="0" w:tplc="B9A2FD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20EF89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0BA1B9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C0649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0CED41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00079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2C8CCE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2C070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D8479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FE2116B"/>
    <w:multiLevelType w:val="hybridMultilevel"/>
    <w:tmpl w:val="01B864F4"/>
    <w:lvl w:ilvl="0" w:tplc="A662745A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  <w:color w:val="6B2976"/>
      </w:rPr>
    </w:lvl>
    <w:lvl w:ilvl="1" w:tplc="359AB0EE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480A2686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5860EDB6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EF567DCE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C97E71C6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1D3CFAD4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3B14CE80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C33EB73A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37" w15:restartNumberingAfterBreak="0">
    <w:nsid w:val="415A5FD1"/>
    <w:multiLevelType w:val="hybridMultilevel"/>
    <w:tmpl w:val="BDA02762"/>
    <w:lvl w:ilvl="0" w:tplc="EB70A9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F74B5D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59A490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D741A7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A56BE8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B435A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2FA74B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22C88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0CC5AB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1F47E2F"/>
    <w:multiLevelType w:val="hybridMultilevel"/>
    <w:tmpl w:val="CE9CE97A"/>
    <w:lvl w:ilvl="0" w:tplc="786079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CF0B4E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22E92D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BE809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67087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83C190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01068F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D342D5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2A2E20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22252E0"/>
    <w:multiLevelType w:val="hybridMultilevel"/>
    <w:tmpl w:val="FA9E33C6"/>
    <w:lvl w:ilvl="0" w:tplc="ACE422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8103A2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1CE8AD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226083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EA2D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5AAC07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E28E3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80E19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98CFD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2C12B7D"/>
    <w:multiLevelType w:val="hybridMultilevel"/>
    <w:tmpl w:val="C7B287E2"/>
    <w:lvl w:ilvl="0" w:tplc="465C97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1C021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FC00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7039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0385C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4F6A3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D8A708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B82B9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242AD3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394592F"/>
    <w:multiLevelType w:val="hybridMultilevel"/>
    <w:tmpl w:val="DD7C9F84"/>
    <w:lvl w:ilvl="0" w:tplc="19DA1C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1DC7E8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7EEA58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E300AA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F825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5E59F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89635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08BED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8F41F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4BF11E0"/>
    <w:multiLevelType w:val="hybridMultilevel"/>
    <w:tmpl w:val="BF54802C"/>
    <w:lvl w:ilvl="0" w:tplc="CCB23D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0C4996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3D8B0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EF6306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9CA42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B48335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22ED0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E6718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4F0F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9C375CB"/>
    <w:multiLevelType w:val="hybridMultilevel"/>
    <w:tmpl w:val="C2CCC884"/>
    <w:lvl w:ilvl="0" w:tplc="EFC4B802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C6A8A43A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F28CAA20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0B5E7288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42E00B58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A2504C68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BD40E0A0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DE923112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C6D69080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44" w15:restartNumberingAfterBreak="0">
    <w:nsid w:val="4B01276D"/>
    <w:multiLevelType w:val="hybridMultilevel"/>
    <w:tmpl w:val="69E4BCC0"/>
    <w:lvl w:ilvl="0" w:tplc="E0E0B7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04698B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46ABE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288A56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6FE84F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6AAB68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A16D7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BFA457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5DC27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BB8177C"/>
    <w:multiLevelType w:val="hybridMultilevel"/>
    <w:tmpl w:val="05085782"/>
    <w:lvl w:ilvl="0" w:tplc="8240397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A1876F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D66AA7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BC0EA8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73087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64A248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6C8F36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32282B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A70BC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C0D5CD8"/>
    <w:multiLevelType w:val="hybridMultilevel"/>
    <w:tmpl w:val="F066FF9A"/>
    <w:lvl w:ilvl="0" w:tplc="B39297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B102C4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A129A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5ECE5A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45C218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9BE33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C20DE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DC6E50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AA41C6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CF066A8"/>
    <w:multiLevelType w:val="hybridMultilevel"/>
    <w:tmpl w:val="0F9C22E0"/>
    <w:lvl w:ilvl="0" w:tplc="999EB0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018C20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86EA69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2EAA09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15EFB4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C18C92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E42EE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E5A36D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1EC2B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D0A4854"/>
    <w:multiLevelType w:val="hybridMultilevel"/>
    <w:tmpl w:val="D2943122"/>
    <w:lvl w:ilvl="0" w:tplc="92229E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0107C1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2DEC5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B0255C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66E78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278F0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67623A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C20F0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632BB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EBD6FC0"/>
    <w:multiLevelType w:val="hybridMultilevel"/>
    <w:tmpl w:val="556EB48C"/>
    <w:lvl w:ilvl="0" w:tplc="98EE72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96C21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28A56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F823E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CA684F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9665C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3CDD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78D3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D2400A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F040A0C"/>
    <w:multiLevelType w:val="hybridMultilevel"/>
    <w:tmpl w:val="34980AB0"/>
    <w:lvl w:ilvl="0" w:tplc="040244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C8077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EB4413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6013A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CAA0B7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D68BC3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B1AB9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F64B7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5BAEC7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0226A32"/>
    <w:multiLevelType w:val="hybridMultilevel"/>
    <w:tmpl w:val="59686506"/>
    <w:lvl w:ilvl="0" w:tplc="19A63C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FDE93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44881F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256FFD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32855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2443F7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574015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B48DBE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8E0562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0CE3002"/>
    <w:multiLevelType w:val="hybridMultilevel"/>
    <w:tmpl w:val="D84A4A38"/>
    <w:lvl w:ilvl="0" w:tplc="ADB0A4E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A4660A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16EBF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9FCFAF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FAE831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01C341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3C28DE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C6A85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FA01E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0D6632C"/>
    <w:multiLevelType w:val="hybridMultilevel"/>
    <w:tmpl w:val="A49EDED6"/>
    <w:lvl w:ilvl="0" w:tplc="A4246B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45259A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862E77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7A87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00140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ED0FE9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9D48C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75A7AB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294F3C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28F7D80"/>
    <w:multiLevelType w:val="hybridMultilevel"/>
    <w:tmpl w:val="AED0DB70"/>
    <w:lvl w:ilvl="0" w:tplc="0B88D89A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3834952C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2352649A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D41EFA0A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F3FCA1D2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5E2077AA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46FEF04C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3170E086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260C20E2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5" w15:restartNumberingAfterBreak="0">
    <w:nsid w:val="543F35D0"/>
    <w:multiLevelType w:val="hybridMultilevel"/>
    <w:tmpl w:val="1962488A"/>
    <w:lvl w:ilvl="0" w:tplc="4F861C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9AAD34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2343F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B0871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5C860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A3AA24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1CE301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CD08CD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E36184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A5529DD"/>
    <w:multiLevelType w:val="hybridMultilevel"/>
    <w:tmpl w:val="E8104084"/>
    <w:lvl w:ilvl="0" w:tplc="C28E5B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7D6CE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D080B1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CEAF0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C0A24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934F66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3A5E4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BCC1D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D3C8D6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CEE66DE"/>
    <w:multiLevelType w:val="hybridMultilevel"/>
    <w:tmpl w:val="4036E218"/>
    <w:lvl w:ilvl="0" w:tplc="2870D4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BEA4F9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4989DD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484CF0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1F257F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5EA0C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E6A9F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8A1E4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BAACB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DAB3FC0"/>
    <w:multiLevelType w:val="hybridMultilevel"/>
    <w:tmpl w:val="79E6EFEC"/>
    <w:lvl w:ilvl="0" w:tplc="8DBCE5E0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4E4AF128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2CC86F4A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D374B428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F8928A06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9BF0C936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AAFAE9DA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FB8A780A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B40CC9B8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9" w15:restartNumberingAfterBreak="0">
    <w:nsid w:val="617C0AF1"/>
    <w:multiLevelType w:val="hybridMultilevel"/>
    <w:tmpl w:val="CF4AD9E0"/>
    <w:lvl w:ilvl="0" w:tplc="C19E51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6BA82D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2C4E7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38ED1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24C9E4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620053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7C12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CBA02C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4003F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1860D55"/>
    <w:multiLevelType w:val="hybridMultilevel"/>
    <w:tmpl w:val="B5E83720"/>
    <w:lvl w:ilvl="0" w:tplc="32F43B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86EC9C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95C2ED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B24BB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97061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75043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54E239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034C04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ABEB11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5EB2EF1"/>
    <w:multiLevelType w:val="hybridMultilevel"/>
    <w:tmpl w:val="345AA880"/>
    <w:lvl w:ilvl="0" w:tplc="125A6A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8363C0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3EA0DA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B86DB9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CA2FA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BDEA8D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9027E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BDE365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EEC5F4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6425021"/>
    <w:multiLevelType w:val="hybridMultilevel"/>
    <w:tmpl w:val="11A657DA"/>
    <w:lvl w:ilvl="0" w:tplc="A8A085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BB216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3E07B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B7A8F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61846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882D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8620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4C04C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D4C703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6D95886"/>
    <w:multiLevelType w:val="hybridMultilevel"/>
    <w:tmpl w:val="31C83CF4"/>
    <w:lvl w:ilvl="0" w:tplc="22B6E8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39EB2F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3D2CDA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2AC248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664725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94AAE3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6B212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FE873D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0D293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67074A2F"/>
    <w:multiLevelType w:val="hybridMultilevel"/>
    <w:tmpl w:val="A8BE1838"/>
    <w:lvl w:ilvl="0" w:tplc="9664E4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A2C3FF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670ABB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58301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604D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2B016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C22DCD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946941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11EBB6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8C34E5E"/>
    <w:multiLevelType w:val="hybridMultilevel"/>
    <w:tmpl w:val="A70AAFBE"/>
    <w:lvl w:ilvl="0" w:tplc="ACD890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524CB6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38C2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B671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6466F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04CD6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3C14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D1CD4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7C6F3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A6560FE"/>
    <w:multiLevelType w:val="hybridMultilevel"/>
    <w:tmpl w:val="A9B623E0"/>
    <w:lvl w:ilvl="0" w:tplc="73C02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17018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286EC0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802D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6E9E3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88C48C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E418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E204C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3EA081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04F63F6"/>
    <w:multiLevelType w:val="hybridMultilevel"/>
    <w:tmpl w:val="20A6DDAE"/>
    <w:lvl w:ilvl="0" w:tplc="1DD022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D6CC89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DC2C5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B2121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EDE05A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AFE91C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354E1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ABAE2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934D13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4CF016B"/>
    <w:multiLevelType w:val="hybridMultilevel"/>
    <w:tmpl w:val="8E062570"/>
    <w:lvl w:ilvl="0" w:tplc="B48AB4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3300B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4BC14E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92AD8B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4F2DB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642497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DE61E5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5245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5C65F9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759C453B"/>
    <w:multiLevelType w:val="hybridMultilevel"/>
    <w:tmpl w:val="872C2B5C"/>
    <w:lvl w:ilvl="0" w:tplc="1AAC78F6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F3BC088E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8D3CCAEE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B656AE8A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72FC8888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4A68DE22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73D2B88E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B1C8FB0C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BEBCB86A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70" w15:restartNumberingAfterBreak="0">
    <w:nsid w:val="780A769F"/>
    <w:multiLevelType w:val="hybridMultilevel"/>
    <w:tmpl w:val="9614FC80"/>
    <w:lvl w:ilvl="0" w:tplc="1CB2338C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CCC083F4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B874BB0A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F340A770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17322936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415A932A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398891DE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97D8AF3A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BB600394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71" w15:restartNumberingAfterBreak="0">
    <w:nsid w:val="7AE27A44"/>
    <w:multiLevelType w:val="hybridMultilevel"/>
    <w:tmpl w:val="9B14F71E"/>
    <w:lvl w:ilvl="0" w:tplc="679E9E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ADA9C9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D346C8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682930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848F7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EBC9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8EC2B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14819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966D4F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7DC372CE"/>
    <w:multiLevelType w:val="hybridMultilevel"/>
    <w:tmpl w:val="71346B62"/>
    <w:lvl w:ilvl="0" w:tplc="2764B5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CE46B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2C61C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DB0E33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D5A9DF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22E33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B5E531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0B497B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D3689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7E6D6CD1"/>
    <w:multiLevelType w:val="hybridMultilevel"/>
    <w:tmpl w:val="2CCA968A"/>
    <w:lvl w:ilvl="0" w:tplc="72BC12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6B816E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D416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96CF22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844DE1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17C66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EF6A8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70623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D808C7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7EBE03ED"/>
    <w:multiLevelType w:val="hybridMultilevel"/>
    <w:tmpl w:val="960CAF0C"/>
    <w:lvl w:ilvl="0" w:tplc="781C317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376996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7F4054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78B9B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4691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B66BF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128298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B82623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73C77D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7EDC0055"/>
    <w:multiLevelType w:val="hybridMultilevel"/>
    <w:tmpl w:val="53845616"/>
    <w:lvl w:ilvl="0" w:tplc="A84293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E60EAC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AB27A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E5EFE1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296C7B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F077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AC048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6AABC7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28C52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05045364">
    <w:abstractNumId w:val="25"/>
  </w:num>
  <w:num w:numId="2" w16cid:durableId="1825730633">
    <w:abstractNumId w:val="45"/>
  </w:num>
  <w:num w:numId="3" w16cid:durableId="1924605119">
    <w:abstractNumId w:val="27"/>
  </w:num>
  <w:num w:numId="4" w16cid:durableId="1004435134">
    <w:abstractNumId w:val="11"/>
  </w:num>
  <w:num w:numId="5" w16cid:durableId="2034989348">
    <w:abstractNumId w:val="42"/>
  </w:num>
  <w:num w:numId="6" w16cid:durableId="639190887">
    <w:abstractNumId w:val="34"/>
  </w:num>
  <w:num w:numId="7" w16cid:durableId="2325596">
    <w:abstractNumId w:val="37"/>
  </w:num>
  <w:num w:numId="8" w16cid:durableId="352465902">
    <w:abstractNumId w:val="3"/>
  </w:num>
  <w:num w:numId="9" w16cid:durableId="930623784">
    <w:abstractNumId w:val="0"/>
  </w:num>
  <w:num w:numId="10" w16cid:durableId="708069970">
    <w:abstractNumId w:val="62"/>
  </w:num>
  <w:num w:numId="11" w16cid:durableId="515925354">
    <w:abstractNumId w:val="28"/>
  </w:num>
  <w:num w:numId="12" w16cid:durableId="665208381">
    <w:abstractNumId w:val="44"/>
  </w:num>
  <w:num w:numId="13" w16cid:durableId="1175877005">
    <w:abstractNumId w:val="72"/>
  </w:num>
  <w:num w:numId="14" w16cid:durableId="7997084">
    <w:abstractNumId w:val="22"/>
  </w:num>
  <w:num w:numId="15" w16cid:durableId="1054348878">
    <w:abstractNumId w:val="14"/>
  </w:num>
  <w:num w:numId="16" w16cid:durableId="403991907">
    <w:abstractNumId w:val="26"/>
  </w:num>
  <w:num w:numId="17" w16cid:durableId="675376537">
    <w:abstractNumId w:val="53"/>
  </w:num>
  <w:num w:numId="18" w16cid:durableId="729378194">
    <w:abstractNumId w:val="21"/>
  </w:num>
  <w:num w:numId="19" w16cid:durableId="1853565274">
    <w:abstractNumId w:val="9"/>
  </w:num>
  <w:num w:numId="20" w16cid:durableId="1306550723">
    <w:abstractNumId w:val="30"/>
  </w:num>
  <w:num w:numId="21" w16cid:durableId="1824882382">
    <w:abstractNumId w:val="49"/>
  </w:num>
  <w:num w:numId="22" w16cid:durableId="449203760">
    <w:abstractNumId w:val="55"/>
  </w:num>
  <w:num w:numId="23" w16cid:durableId="842090916">
    <w:abstractNumId w:val="8"/>
  </w:num>
  <w:num w:numId="24" w16cid:durableId="872764775">
    <w:abstractNumId w:val="18"/>
  </w:num>
  <w:num w:numId="25" w16cid:durableId="423651448">
    <w:abstractNumId w:val="75"/>
  </w:num>
  <w:num w:numId="26" w16cid:durableId="1435514690">
    <w:abstractNumId w:val="66"/>
  </w:num>
  <w:num w:numId="27" w16cid:durableId="1915510999">
    <w:abstractNumId w:val="15"/>
  </w:num>
  <w:num w:numId="28" w16cid:durableId="1389113553">
    <w:abstractNumId w:val="74"/>
  </w:num>
  <w:num w:numId="29" w16cid:durableId="1708096207">
    <w:abstractNumId w:val="24"/>
  </w:num>
  <w:num w:numId="30" w16cid:durableId="1591232753">
    <w:abstractNumId w:val="7"/>
  </w:num>
  <w:num w:numId="31" w16cid:durableId="161897385">
    <w:abstractNumId w:val="33"/>
  </w:num>
  <w:num w:numId="32" w16cid:durableId="2074543839">
    <w:abstractNumId w:val="70"/>
  </w:num>
  <w:num w:numId="33" w16cid:durableId="1890651450">
    <w:abstractNumId w:val="58"/>
  </w:num>
  <w:num w:numId="34" w16cid:durableId="225839869">
    <w:abstractNumId w:val="2"/>
  </w:num>
  <w:num w:numId="35" w16cid:durableId="1826046204">
    <w:abstractNumId w:val="56"/>
  </w:num>
  <w:num w:numId="36" w16cid:durableId="1561817695">
    <w:abstractNumId w:val="23"/>
  </w:num>
  <w:num w:numId="37" w16cid:durableId="1336883160">
    <w:abstractNumId w:val="5"/>
  </w:num>
  <w:num w:numId="38" w16cid:durableId="1227456449">
    <w:abstractNumId w:val="64"/>
  </w:num>
  <w:num w:numId="39" w16cid:durableId="827095045">
    <w:abstractNumId w:val="13"/>
  </w:num>
  <w:num w:numId="40" w16cid:durableId="458495174">
    <w:abstractNumId w:val="61"/>
  </w:num>
  <w:num w:numId="41" w16cid:durableId="1282107116">
    <w:abstractNumId w:val="69"/>
  </w:num>
  <w:num w:numId="42" w16cid:durableId="260186547">
    <w:abstractNumId w:val="46"/>
  </w:num>
  <w:num w:numId="43" w16cid:durableId="1453986329">
    <w:abstractNumId w:val="4"/>
  </w:num>
  <w:num w:numId="44" w16cid:durableId="1358702605">
    <w:abstractNumId w:val="68"/>
  </w:num>
  <w:num w:numId="45" w16cid:durableId="1216432045">
    <w:abstractNumId w:val="39"/>
  </w:num>
  <w:num w:numId="46" w16cid:durableId="1365397664">
    <w:abstractNumId w:val="20"/>
  </w:num>
  <w:num w:numId="47" w16cid:durableId="1502158534">
    <w:abstractNumId w:val="35"/>
  </w:num>
  <w:num w:numId="48" w16cid:durableId="1501582715">
    <w:abstractNumId w:val="71"/>
  </w:num>
  <w:num w:numId="49" w16cid:durableId="865365435">
    <w:abstractNumId w:val="50"/>
  </w:num>
  <w:num w:numId="50" w16cid:durableId="344672315">
    <w:abstractNumId w:val="54"/>
  </w:num>
  <w:num w:numId="51" w16cid:durableId="1087461542">
    <w:abstractNumId w:val="19"/>
  </w:num>
  <w:num w:numId="52" w16cid:durableId="579290697">
    <w:abstractNumId w:val="31"/>
  </w:num>
  <w:num w:numId="53" w16cid:durableId="765078839">
    <w:abstractNumId w:val="48"/>
  </w:num>
  <w:num w:numId="54" w16cid:durableId="535235667">
    <w:abstractNumId w:val="36"/>
  </w:num>
  <w:num w:numId="55" w16cid:durableId="1765027638">
    <w:abstractNumId w:val="47"/>
  </w:num>
  <w:num w:numId="56" w16cid:durableId="786315506">
    <w:abstractNumId w:val="57"/>
  </w:num>
  <w:num w:numId="57" w16cid:durableId="85076149">
    <w:abstractNumId w:val="32"/>
  </w:num>
  <w:num w:numId="58" w16cid:durableId="1781798209">
    <w:abstractNumId w:val="52"/>
  </w:num>
  <w:num w:numId="59" w16cid:durableId="95058551">
    <w:abstractNumId w:val="40"/>
  </w:num>
  <w:num w:numId="60" w16cid:durableId="1103644865">
    <w:abstractNumId w:val="43"/>
  </w:num>
  <w:num w:numId="61" w16cid:durableId="1220096615">
    <w:abstractNumId w:val="41"/>
  </w:num>
  <w:num w:numId="62" w16cid:durableId="1273781373">
    <w:abstractNumId w:val="1"/>
  </w:num>
  <w:num w:numId="63" w16cid:durableId="1805466985">
    <w:abstractNumId w:val="10"/>
  </w:num>
  <w:num w:numId="64" w16cid:durableId="821776970">
    <w:abstractNumId w:val="60"/>
  </w:num>
  <w:num w:numId="65" w16cid:durableId="2125684672">
    <w:abstractNumId w:val="12"/>
  </w:num>
  <w:num w:numId="66" w16cid:durableId="265041857">
    <w:abstractNumId w:val="38"/>
  </w:num>
  <w:num w:numId="67" w16cid:durableId="1907372003">
    <w:abstractNumId w:val="17"/>
  </w:num>
  <w:num w:numId="68" w16cid:durableId="190461441">
    <w:abstractNumId w:val="65"/>
  </w:num>
  <w:num w:numId="69" w16cid:durableId="1794790112">
    <w:abstractNumId w:val="59"/>
  </w:num>
  <w:num w:numId="70" w16cid:durableId="1754356248">
    <w:abstractNumId w:val="16"/>
  </w:num>
  <w:num w:numId="71" w16cid:durableId="929201231">
    <w:abstractNumId w:val="63"/>
  </w:num>
  <w:num w:numId="72" w16cid:durableId="179709156">
    <w:abstractNumId w:val="29"/>
  </w:num>
  <w:num w:numId="73" w16cid:durableId="683678506">
    <w:abstractNumId w:val="73"/>
  </w:num>
  <w:num w:numId="74" w16cid:durableId="131022495">
    <w:abstractNumId w:val="6"/>
  </w:num>
  <w:num w:numId="75" w16cid:durableId="1587810160">
    <w:abstractNumId w:val="67"/>
  </w:num>
  <w:num w:numId="76" w16cid:durableId="1849054657">
    <w:abstractNumId w:val="51"/>
  </w:num>
  <w:numIdMacAtCleanup w:val="7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1C1D"/>
    <w:rsid w:val="000033A2"/>
    <w:rsid w:val="00003F3E"/>
    <w:rsid w:val="00004B02"/>
    <w:rsid w:val="00004C71"/>
    <w:rsid w:val="00004D32"/>
    <w:rsid w:val="000053A1"/>
    <w:rsid w:val="0000591C"/>
    <w:rsid w:val="00005C84"/>
    <w:rsid w:val="00006C34"/>
    <w:rsid w:val="0000714E"/>
    <w:rsid w:val="0000729C"/>
    <w:rsid w:val="0000789C"/>
    <w:rsid w:val="00007F05"/>
    <w:rsid w:val="00010060"/>
    <w:rsid w:val="00011468"/>
    <w:rsid w:val="00011F45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1AA8"/>
    <w:rsid w:val="000231A1"/>
    <w:rsid w:val="000236B5"/>
    <w:rsid w:val="0002396F"/>
    <w:rsid w:val="00025085"/>
    <w:rsid w:val="00026D9B"/>
    <w:rsid w:val="00026E8E"/>
    <w:rsid w:val="000276DA"/>
    <w:rsid w:val="0003212C"/>
    <w:rsid w:val="000326CA"/>
    <w:rsid w:val="00032C87"/>
    <w:rsid w:val="00033014"/>
    <w:rsid w:val="000349ED"/>
    <w:rsid w:val="00034C79"/>
    <w:rsid w:val="00035CE8"/>
    <w:rsid w:val="00035D95"/>
    <w:rsid w:val="00036E23"/>
    <w:rsid w:val="00037534"/>
    <w:rsid w:val="0004057F"/>
    <w:rsid w:val="000407F8"/>
    <w:rsid w:val="00040894"/>
    <w:rsid w:val="00040A12"/>
    <w:rsid w:val="000412EC"/>
    <w:rsid w:val="0004229E"/>
    <w:rsid w:val="0004268F"/>
    <w:rsid w:val="000432B1"/>
    <w:rsid w:val="00043451"/>
    <w:rsid w:val="000434DF"/>
    <w:rsid w:val="0004354E"/>
    <w:rsid w:val="00043949"/>
    <w:rsid w:val="000440AA"/>
    <w:rsid w:val="0004416B"/>
    <w:rsid w:val="00044D74"/>
    <w:rsid w:val="00046373"/>
    <w:rsid w:val="000464C1"/>
    <w:rsid w:val="00046C00"/>
    <w:rsid w:val="00047818"/>
    <w:rsid w:val="0005049B"/>
    <w:rsid w:val="00051335"/>
    <w:rsid w:val="0005158E"/>
    <w:rsid w:val="00051741"/>
    <w:rsid w:val="00052332"/>
    <w:rsid w:val="000529ED"/>
    <w:rsid w:val="00053110"/>
    <w:rsid w:val="00053B9D"/>
    <w:rsid w:val="00053CE8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0E2"/>
    <w:rsid w:val="000625EB"/>
    <w:rsid w:val="0006339E"/>
    <w:rsid w:val="000638F0"/>
    <w:rsid w:val="0006410D"/>
    <w:rsid w:val="00064806"/>
    <w:rsid w:val="00065443"/>
    <w:rsid w:val="00067033"/>
    <w:rsid w:val="0006719A"/>
    <w:rsid w:val="00067268"/>
    <w:rsid w:val="000676E6"/>
    <w:rsid w:val="000700F9"/>
    <w:rsid w:val="000706FB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7A"/>
    <w:rsid w:val="00076FDD"/>
    <w:rsid w:val="00077149"/>
    <w:rsid w:val="000778B0"/>
    <w:rsid w:val="00080002"/>
    <w:rsid w:val="000802BB"/>
    <w:rsid w:val="00080FCD"/>
    <w:rsid w:val="00081281"/>
    <w:rsid w:val="00081601"/>
    <w:rsid w:val="00081796"/>
    <w:rsid w:val="00081CF6"/>
    <w:rsid w:val="00082231"/>
    <w:rsid w:val="0008232C"/>
    <w:rsid w:val="00082456"/>
    <w:rsid w:val="00082485"/>
    <w:rsid w:val="00082754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10"/>
    <w:rsid w:val="00090531"/>
    <w:rsid w:val="000906AA"/>
    <w:rsid w:val="00090E8C"/>
    <w:rsid w:val="00091081"/>
    <w:rsid w:val="0009121A"/>
    <w:rsid w:val="000912A4"/>
    <w:rsid w:val="0009172A"/>
    <w:rsid w:val="00092D2F"/>
    <w:rsid w:val="000932ED"/>
    <w:rsid w:val="00093BBD"/>
    <w:rsid w:val="000955BD"/>
    <w:rsid w:val="00097C02"/>
    <w:rsid w:val="000A0B89"/>
    <w:rsid w:val="000A12ED"/>
    <w:rsid w:val="000A1627"/>
    <w:rsid w:val="000A1A82"/>
    <w:rsid w:val="000A1AC3"/>
    <w:rsid w:val="000A2CA7"/>
    <w:rsid w:val="000A31E6"/>
    <w:rsid w:val="000A3C4C"/>
    <w:rsid w:val="000A5D45"/>
    <w:rsid w:val="000A6160"/>
    <w:rsid w:val="000A6221"/>
    <w:rsid w:val="000A627C"/>
    <w:rsid w:val="000A6AC9"/>
    <w:rsid w:val="000A7480"/>
    <w:rsid w:val="000A767E"/>
    <w:rsid w:val="000B0B85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CF9"/>
    <w:rsid w:val="000B4D35"/>
    <w:rsid w:val="000B573C"/>
    <w:rsid w:val="000B58C9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7347"/>
    <w:rsid w:val="000D78AF"/>
    <w:rsid w:val="000D7998"/>
    <w:rsid w:val="000D7DE3"/>
    <w:rsid w:val="000D7F04"/>
    <w:rsid w:val="000E042D"/>
    <w:rsid w:val="000E077E"/>
    <w:rsid w:val="000E1147"/>
    <w:rsid w:val="000E16BE"/>
    <w:rsid w:val="000E203E"/>
    <w:rsid w:val="000E4B2C"/>
    <w:rsid w:val="000E4C48"/>
    <w:rsid w:val="000E4E3C"/>
    <w:rsid w:val="000E55B2"/>
    <w:rsid w:val="000E5E0E"/>
    <w:rsid w:val="000E6558"/>
    <w:rsid w:val="000F1FDA"/>
    <w:rsid w:val="000F32BB"/>
    <w:rsid w:val="000F32D8"/>
    <w:rsid w:val="000F3C06"/>
    <w:rsid w:val="000F3DAB"/>
    <w:rsid w:val="000F3DEF"/>
    <w:rsid w:val="000F3E68"/>
    <w:rsid w:val="000F4040"/>
    <w:rsid w:val="000F431B"/>
    <w:rsid w:val="000F4880"/>
    <w:rsid w:val="000F4B81"/>
    <w:rsid w:val="000F4FCC"/>
    <w:rsid w:val="000F52F4"/>
    <w:rsid w:val="000F6340"/>
    <w:rsid w:val="000F7670"/>
    <w:rsid w:val="00100247"/>
    <w:rsid w:val="00101DC6"/>
    <w:rsid w:val="0010205D"/>
    <w:rsid w:val="0010265E"/>
    <w:rsid w:val="0010274C"/>
    <w:rsid w:val="00104C96"/>
    <w:rsid w:val="00104CF5"/>
    <w:rsid w:val="001052E5"/>
    <w:rsid w:val="0010561C"/>
    <w:rsid w:val="001056CB"/>
    <w:rsid w:val="001066AD"/>
    <w:rsid w:val="001077C6"/>
    <w:rsid w:val="001078E4"/>
    <w:rsid w:val="001110D2"/>
    <w:rsid w:val="00111BC2"/>
    <w:rsid w:val="00112A4D"/>
    <w:rsid w:val="001131E0"/>
    <w:rsid w:val="001135BF"/>
    <w:rsid w:val="00113808"/>
    <w:rsid w:val="00113CE3"/>
    <w:rsid w:val="00114898"/>
    <w:rsid w:val="00115336"/>
    <w:rsid w:val="00115682"/>
    <w:rsid w:val="001156E7"/>
    <w:rsid w:val="0011586D"/>
    <w:rsid w:val="00115BCF"/>
    <w:rsid w:val="00117346"/>
    <w:rsid w:val="001179C2"/>
    <w:rsid w:val="00117AEC"/>
    <w:rsid w:val="001207BF"/>
    <w:rsid w:val="00120A79"/>
    <w:rsid w:val="00120C33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26F16"/>
    <w:rsid w:val="00131635"/>
    <w:rsid w:val="00132D00"/>
    <w:rsid w:val="00132EE2"/>
    <w:rsid w:val="00132FC1"/>
    <w:rsid w:val="00133B1A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E2D"/>
    <w:rsid w:val="001406F8"/>
    <w:rsid w:val="001408E7"/>
    <w:rsid w:val="00140DB8"/>
    <w:rsid w:val="0014133F"/>
    <w:rsid w:val="00141AEC"/>
    <w:rsid w:val="00141D69"/>
    <w:rsid w:val="00143389"/>
    <w:rsid w:val="00144000"/>
    <w:rsid w:val="0014402F"/>
    <w:rsid w:val="001448DE"/>
    <w:rsid w:val="00147AF3"/>
    <w:rsid w:val="00147C2C"/>
    <w:rsid w:val="00150649"/>
    <w:rsid w:val="001510A2"/>
    <w:rsid w:val="001513F4"/>
    <w:rsid w:val="00151618"/>
    <w:rsid w:val="00151817"/>
    <w:rsid w:val="00151B51"/>
    <w:rsid w:val="00151C4F"/>
    <w:rsid w:val="001521FB"/>
    <w:rsid w:val="0015329D"/>
    <w:rsid w:val="00153E51"/>
    <w:rsid w:val="001541CC"/>
    <w:rsid w:val="0015569B"/>
    <w:rsid w:val="001600B3"/>
    <w:rsid w:val="00160B29"/>
    <w:rsid w:val="001619E4"/>
    <w:rsid w:val="001626A7"/>
    <w:rsid w:val="00162701"/>
    <w:rsid w:val="00162E9D"/>
    <w:rsid w:val="00164186"/>
    <w:rsid w:val="00165099"/>
    <w:rsid w:val="0016570E"/>
    <w:rsid w:val="00165863"/>
    <w:rsid w:val="00165DF8"/>
    <w:rsid w:val="001663A3"/>
    <w:rsid w:val="00167927"/>
    <w:rsid w:val="001711FF"/>
    <w:rsid w:val="00172FC5"/>
    <w:rsid w:val="00173B3A"/>
    <w:rsid w:val="00173F69"/>
    <w:rsid w:val="00174829"/>
    <w:rsid w:val="001748E6"/>
    <w:rsid w:val="00174B02"/>
    <w:rsid w:val="0017586A"/>
    <w:rsid w:val="00176798"/>
    <w:rsid w:val="00176C83"/>
    <w:rsid w:val="0018024C"/>
    <w:rsid w:val="00180349"/>
    <w:rsid w:val="001807DA"/>
    <w:rsid w:val="001813B1"/>
    <w:rsid w:val="00183046"/>
    <w:rsid w:val="001831FF"/>
    <w:rsid w:val="001838ED"/>
    <w:rsid w:val="001853AE"/>
    <w:rsid w:val="001869AE"/>
    <w:rsid w:val="00187383"/>
    <w:rsid w:val="001875A1"/>
    <w:rsid w:val="00187945"/>
    <w:rsid w:val="0019031B"/>
    <w:rsid w:val="00190B04"/>
    <w:rsid w:val="00190D93"/>
    <w:rsid w:val="001913A3"/>
    <w:rsid w:val="00191508"/>
    <w:rsid w:val="001917D9"/>
    <w:rsid w:val="00192025"/>
    <w:rsid w:val="001930BD"/>
    <w:rsid w:val="00193854"/>
    <w:rsid w:val="00193F27"/>
    <w:rsid w:val="0019560B"/>
    <w:rsid w:val="00195C9A"/>
    <w:rsid w:val="00195E2B"/>
    <w:rsid w:val="0019630A"/>
    <w:rsid w:val="0019631C"/>
    <w:rsid w:val="001965F2"/>
    <w:rsid w:val="001976B2"/>
    <w:rsid w:val="00197B5D"/>
    <w:rsid w:val="001A07DF"/>
    <w:rsid w:val="001A089E"/>
    <w:rsid w:val="001A20D1"/>
    <w:rsid w:val="001A2138"/>
    <w:rsid w:val="001A28B4"/>
    <w:rsid w:val="001A2E5E"/>
    <w:rsid w:val="001A2FB3"/>
    <w:rsid w:val="001A3311"/>
    <w:rsid w:val="001A375B"/>
    <w:rsid w:val="001A4B24"/>
    <w:rsid w:val="001A4B9E"/>
    <w:rsid w:val="001A4D0F"/>
    <w:rsid w:val="001A5C7B"/>
    <w:rsid w:val="001A712D"/>
    <w:rsid w:val="001B03C6"/>
    <w:rsid w:val="001B10AE"/>
    <w:rsid w:val="001B1575"/>
    <w:rsid w:val="001B2CCF"/>
    <w:rsid w:val="001B30A8"/>
    <w:rsid w:val="001B30D8"/>
    <w:rsid w:val="001B3908"/>
    <w:rsid w:val="001B3A36"/>
    <w:rsid w:val="001B4580"/>
    <w:rsid w:val="001B4DFE"/>
    <w:rsid w:val="001B610D"/>
    <w:rsid w:val="001B7021"/>
    <w:rsid w:val="001B78F8"/>
    <w:rsid w:val="001B7988"/>
    <w:rsid w:val="001C03B4"/>
    <w:rsid w:val="001C0A40"/>
    <w:rsid w:val="001C0AF6"/>
    <w:rsid w:val="001C0B49"/>
    <w:rsid w:val="001C0D3C"/>
    <w:rsid w:val="001C0F3C"/>
    <w:rsid w:val="001C0FAF"/>
    <w:rsid w:val="001C2D1E"/>
    <w:rsid w:val="001C30A1"/>
    <w:rsid w:val="001C326A"/>
    <w:rsid w:val="001C3450"/>
    <w:rsid w:val="001C366F"/>
    <w:rsid w:val="001C37F1"/>
    <w:rsid w:val="001C38D3"/>
    <w:rsid w:val="001C3CDE"/>
    <w:rsid w:val="001C50B9"/>
    <w:rsid w:val="001C530C"/>
    <w:rsid w:val="001C6408"/>
    <w:rsid w:val="001C6C2E"/>
    <w:rsid w:val="001D0158"/>
    <w:rsid w:val="001D0608"/>
    <w:rsid w:val="001D0846"/>
    <w:rsid w:val="001D086E"/>
    <w:rsid w:val="001D116F"/>
    <w:rsid w:val="001D2337"/>
    <w:rsid w:val="001D242F"/>
    <w:rsid w:val="001D2758"/>
    <w:rsid w:val="001D3FF9"/>
    <w:rsid w:val="001D41D6"/>
    <w:rsid w:val="001D47D5"/>
    <w:rsid w:val="001D5475"/>
    <w:rsid w:val="001D5B7A"/>
    <w:rsid w:val="001D636C"/>
    <w:rsid w:val="001D666F"/>
    <w:rsid w:val="001D6AB6"/>
    <w:rsid w:val="001E0ADC"/>
    <w:rsid w:val="001E0B48"/>
    <w:rsid w:val="001E0C39"/>
    <w:rsid w:val="001E0D92"/>
    <w:rsid w:val="001E0FAE"/>
    <w:rsid w:val="001E12A1"/>
    <w:rsid w:val="001E1359"/>
    <w:rsid w:val="001E243F"/>
    <w:rsid w:val="001E291A"/>
    <w:rsid w:val="001E29FF"/>
    <w:rsid w:val="001E2D89"/>
    <w:rsid w:val="001E2E43"/>
    <w:rsid w:val="001E3790"/>
    <w:rsid w:val="001E4390"/>
    <w:rsid w:val="001E4763"/>
    <w:rsid w:val="001E48AD"/>
    <w:rsid w:val="001E5232"/>
    <w:rsid w:val="001E52F1"/>
    <w:rsid w:val="001E538A"/>
    <w:rsid w:val="001E57AD"/>
    <w:rsid w:val="001E5FE9"/>
    <w:rsid w:val="001E773F"/>
    <w:rsid w:val="001E7FD5"/>
    <w:rsid w:val="001F011B"/>
    <w:rsid w:val="001F0255"/>
    <w:rsid w:val="001F07F6"/>
    <w:rsid w:val="001F0AEE"/>
    <w:rsid w:val="001F1557"/>
    <w:rsid w:val="001F1A59"/>
    <w:rsid w:val="001F23DC"/>
    <w:rsid w:val="001F2C8E"/>
    <w:rsid w:val="001F2ED6"/>
    <w:rsid w:val="001F34EE"/>
    <w:rsid w:val="001F38D7"/>
    <w:rsid w:val="001F46AA"/>
    <w:rsid w:val="001F49AB"/>
    <w:rsid w:val="001F6A2E"/>
    <w:rsid w:val="001F7D75"/>
    <w:rsid w:val="00200344"/>
    <w:rsid w:val="002007BC"/>
    <w:rsid w:val="00201F45"/>
    <w:rsid w:val="002021AA"/>
    <w:rsid w:val="00202A4A"/>
    <w:rsid w:val="002033EA"/>
    <w:rsid w:val="00203FDC"/>
    <w:rsid w:val="00204022"/>
    <w:rsid w:val="002063BC"/>
    <w:rsid w:val="002071BF"/>
    <w:rsid w:val="00207CAE"/>
    <w:rsid w:val="0021037A"/>
    <w:rsid w:val="002106B3"/>
    <w:rsid w:val="002107E9"/>
    <w:rsid w:val="0021290A"/>
    <w:rsid w:val="00212A6D"/>
    <w:rsid w:val="002130F6"/>
    <w:rsid w:val="0021361E"/>
    <w:rsid w:val="00213A0A"/>
    <w:rsid w:val="00214388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B97"/>
    <w:rsid w:val="00222DD4"/>
    <w:rsid w:val="00223E3A"/>
    <w:rsid w:val="002243F8"/>
    <w:rsid w:val="0022452E"/>
    <w:rsid w:val="00225597"/>
    <w:rsid w:val="00226311"/>
    <w:rsid w:val="00230100"/>
    <w:rsid w:val="00230213"/>
    <w:rsid w:val="00230312"/>
    <w:rsid w:val="00231385"/>
    <w:rsid w:val="0023217A"/>
    <w:rsid w:val="0023245A"/>
    <w:rsid w:val="00233061"/>
    <w:rsid w:val="00233F70"/>
    <w:rsid w:val="00234508"/>
    <w:rsid w:val="0023482A"/>
    <w:rsid w:val="00234A9F"/>
    <w:rsid w:val="00234B6C"/>
    <w:rsid w:val="002355D4"/>
    <w:rsid w:val="00235D23"/>
    <w:rsid w:val="00236622"/>
    <w:rsid w:val="00236EC0"/>
    <w:rsid w:val="00236F23"/>
    <w:rsid w:val="00241A33"/>
    <w:rsid w:val="002426CC"/>
    <w:rsid w:val="00242F94"/>
    <w:rsid w:val="0024391C"/>
    <w:rsid w:val="00244512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5072B"/>
    <w:rsid w:val="00251618"/>
    <w:rsid w:val="002526D7"/>
    <w:rsid w:val="00252800"/>
    <w:rsid w:val="002535DE"/>
    <w:rsid w:val="0025388D"/>
    <w:rsid w:val="002538AF"/>
    <w:rsid w:val="0025430D"/>
    <w:rsid w:val="002559D4"/>
    <w:rsid w:val="00255E68"/>
    <w:rsid w:val="00256841"/>
    <w:rsid w:val="00256E86"/>
    <w:rsid w:val="00257CF8"/>
    <w:rsid w:val="002601B5"/>
    <w:rsid w:val="002605C8"/>
    <w:rsid w:val="0026072B"/>
    <w:rsid w:val="00260C9D"/>
    <w:rsid w:val="002611B8"/>
    <w:rsid w:val="00261363"/>
    <w:rsid w:val="00261C3A"/>
    <w:rsid w:val="0026225B"/>
    <w:rsid w:val="002642A5"/>
    <w:rsid w:val="00265D26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3F11"/>
    <w:rsid w:val="0027620F"/>
    <w:rsid w:val="002763DB"/>
    <w:rsid w:val="00276A75"/>
    <w:rsid w:val="00276E27"/>
    <w:rsid w:val="00277CAF"/>
    <w:rsid w:val="00280401"/>
    <w:rsid w:val="00281080"/>
    <w:rsid w:val="00281094"/>
    <w:rsid w:val="002810CB"/>
    <w:rsid w:val="00281194"/>
    <w:rsid w:val="00281276"/>
    <w:rsid w:val="00281643"/>
    <w:rsid w:val="00281DCD"/>
    <w:rsid w:val="00282503"/>
    <w:rsid w:val="0028370E"/>
    <w:rsid w:val="00283D52"/>
    <w:rsid w:val="0028416F"/>
    <w:rsid w:val="00284DB2"/>
    <w:rsid w:val="002852FC"/>
    <w:rsid w:val="00285AEA"/>
    <w:rsid w:val="00285BC5"/>
    <w:rsid w:val="0028641E"/>
    <w:rsid w:val="0028667F"/>
    <w:rsid w:val="00286AA5"/>
    <w:rsid w:val="0028749A"/>
    <w:rsid w:val="002875DD"/>
    <w:rsid w:val="00287F44"/>
    <w:rsid w:val="00290222"/>
    <w:rsid w:val="0029060F"/>
    <w:rsid w:val="00290F99"/>
    <w:rsid w:val="00290FDA"/>
    <w:rsid w:val="00291469"/>
    <w:rsid w:val="0029207F"/>
    <w:rsid w:val="002920B3"/>
    <w:rsid w:val="00294267"/>
    <w:rsid w:val="00294E65"/>
    <w:rsid w:val="002950D2"/>
    <w:rsid w:val="00295BFF"/>
    <w:rsid w:val="00296078"/>
    <w:rsid w:val="0029625C"/>
    <w:rsid w:val="0029735F"/>
    <w:rsid w:val="00297660"/>
    <w:rsid w:val="00297E13"/>
    <w:rsid w:val="002A02BB"/>
    <w:rsid w:val="002A039B"/>
    <w:rsid w:val="002A096A"/>
    <w:rsid w:val="002A22FE"/>
    <w:rsid w:val="002A2EFB"/>
    <w:rsid w:val="002A3384"/>
    <w:rsid w:val="002A3997"/>
    <w:rsid w:val="002A3A25"/>
    <w:rsid w:val="002A3D7F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294"/>
    <w:rsid w:val="002B15C9"/>
    <w:rsid w:val="002B1E87"/>
    <w:rsid w:val="002B20DB"/>
    <w:rsid w:val="002B2832"/>
    <w:rsid w:val="002B349B"/>
    <w:rsid w:val="002B3706"/>
    <w:rsid w:val="002B37D2"/>
    <w:rsid w:val="002B3D11"/>
    <w:rsid w:val="002B3E95"/>
    <w:rsid w:val="002B78FD"/>
    <w:rsid w:val="002B7929"/>
    <w:rsid w:val="002C3091"/>
    <w:rsid w:val="002C3F26"/>
    <w:rsid w:val="002C4196"/>
    <w:rsid w:val="002C4C03"/>
    <w:rsid w:val="002C55A6"/>
    <w:rsid w:val="002C5B50"/>
    <w:rsid w:val="002C6664"/>
    <w:rsid w:val="002C75B6"/>
    <w:rsid w:val="002C7941"/>
    <w:rsid w:val="002C79AC"/>
    <w:rsid w:val="002C7DF0"/>
    <w:rsid w:val="002D080A"/>
    <w:rsid w:val="002D185A"/>
    <w:rsid w:val="002D220D"/>
    <w:rsid w:val="002D2BAB"/>
    <w:rsid w:val="002D37EB"/>
    <w:rsid w:val="002D4144"/>
    <w:rsid w:val="002D5212"/>
    <w:rsid w:val="002D552C"/>
    <w:rsid w:val="002D55B1"/>
    <w:rsid w:val="002D5F7E"/>
    <w:rsid w:val="002D6314"/>
    <w:rsid w:val="002D6EC8"/>
    <w:rsid w:val="002D6F50"/>
    <w:rsid w:val="002E0A8A"/>
    <w:rsid w:val="002E0C4C"/>
    <w:rsid w:val="002E100F"/>
    <w:rsid w:val="002E38B5"/>
    <w:rsid w:val="002E4152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0F9"/>
    <w:rsid w:val="002F4984"/>
    <w:rsid w:val="002F4CE9"/>
    <w:rsid w:val="002F637F"/>
    <w:rsid w:val="002F7283"/>
    <w:rsid w:val="002F79D1"/>
    <w:rsid w:val="002F7AA8"/>
    <w:rsid w:val="00300FF6"/>
    <w:rsid w:val="00302613"/>
    <w:rsid w:val="00302BF8"/>
    <w:rsid w:val="00302D64"/>
    <w:rsid w:val="00302E6C"/>
    <w:rsid w:val="0030594A"/>
    <w:rsid w:val="00305BA9"/>
    <w:rsid w:val="00306BB4"/>
    <w:rsid w:val="00307200"/>
    <w:rsid w:val="00307AEC"/>
    <w:rsid w:val="0031259F"/>
    <w:rsid w:val="00313E24"/>
    <w:rsid w:val="00314FF9"/>
    <w:rsid w:val="00315061"/>
    <w:rsid w:val="003154C5"/>
    <w:rsid w:val="00316697"/>
    <w:rsid w:val="00316F22"/>
    <w:rsid w:val="00317198"/>
    <w:rsid w:val="003200FA"/>
    <w:rsid w:val="00320137"/>
    <w:rsid w:val="00320559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26D"/>
    <w:rsid w:val="00326364"/>
    <w:rsid w:val="003267DF"/>
    <w:rsid w:val="0032794B"/>
    <w:rsid w:val="0032794E"/>
    <w:rsid w:val="00331243"/>
    <w:rsid w:val="00331C1F"/>
    <w:rsid w:val="0033269A"/>
    <w:rsid w:val="00332A20"/>
    <w:rsid w:val="003332F3"/>
    <w:rsid w:val="0033366A"/>
    <w:rsid w:val="003341BC"/>
    <w:rsid w:val="003341F4"/>
    <w:rsid w:val="00334441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42AF"/>
    <w:rsid w:val="00344601"/>
    <w:rsid w:val="00344D04"/>
    <w:rsid w:val="00345859"/>
    <w:rsid w:val="00346A65"/>
    <w:rsid w:val="00347BF5"/>
    <w:rsid w:val="00350298"/>
    <w:rsid w:val="003502B8"/>
    <w:rsid w:val="003509A2"/>
    <w:rsid w:val="0035235E"/>
    <w:rsid w:val="003523D6"/>
    <w:rsid w:val="00352926"/>
    <w:rsid w:val="0035461D"/>
    <w:rsid w:val="003547FD"/>
    <w:rsid w:val="00354C00"/>
    <w:rsid w:val="00354FD6"/>
    <w:rsid w:val="0035558A"/>
    <w:rsid w:val="00355CDC"/>
    <w:rsid w:val="003567D6"/>
    <w:rsid w:val="00356A05"/>
    <w:rsid w:val="00357305"/>
    <w:rsid w:val="0035746F"/>
    <w:rsid w:val="00360317"/>
    <w:rsid w:val="0036117A"/>
    <w:rsid w:val="003619B1"/>
    <w:rsid w:val="00362BA7"/>
    <w:rsid w:val="00362F00"/>
    <w:rsid w:val="0036372B"/>
    <w:rsid w:val="00364B49"/>
    <w:rsid w:val="00364E77"/>
    <w:rsid w:val="00365437"/>
    <w:rsid w:val="00365F18"/>
    <w:rsid w:val="00366067"/>
    <w:rsid w:val="00366A3D"/>
    <w:rsid w:val="00366D0C"/>
    <w:rsid w:val="00367F2B"/>
    <w:rsid w:val="00370A3B"/>
    <w:rsid w:val="00370B82"/>
    <w:rsid w:val="003741D2"/>
    <w:rsid w:val="0037449D"/>
    <w:rsid w:val="003744DC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239B"/>
    <w:rsid w:val="00382E33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4FD"/>
    <w:rsid w:val="00390979"/>
    <w:rsid w:val="00391816"/>
    <w:rsid w:val="00391DE8"/>
    <w:rsid w:val="00392562"/>
    <w:rsid w:val="0039312B"/>
    <w:rsid w:val="003932E2"/>
    <w:rsid w:val="00393694"/>
    <w:rsid w:val="0039501C"/>
    <w:rsid w:val="003955F4"/>
    <w:rsid w:val="0039574C"/>
    <w:rsid w:val="003962D0"/>
    <w:rsid w:val="00397314"/>
    <w:rsid w:val="00397682"/>
    <w:rsid w:val="003978EE"/>
    <w:rsid w:val="003A0025"/>
    <w:rsid w:val="003A29BA"/>
    <w:rsid w:val="003A34FB"/>
    <w:rsid w:val="003A4128"/>
    <w:rsid w:val="003A5211"/>
    <w:rsid w:val="003A52BE"/>
    <w:rsid w:val="003A60F0"/>
    <w:rsid w:val="003A776D"/>
    <w:rsid w:val="003B0746"/>
    <w:rsid w:val="003B0C8A"/>
    <w:rsid w:val="003B0C94"/>
    <w:rsid w:val="003B34BE"/>
    <w:rsid w:val="003B3832"/>
    <w:rsid w:val="003B3F39"/>
    <w:rsid w:val="003B4BA1"/>
    <w:rsid w:val="003B5252"/>
    <w:rsid w:val="003B5FD8"/>
    <w:rsid w:val="003B63EC"/>
    <w:rsid w:val="003B6F09"/>
    <w:rsid w:val="003B77FF"/>
    <w:rsid w:val="003C053F"/>
    <w:rsid w:val="003C063F"/>
    <w:rsid w:val="003C0691"/>
    <w:rsid w:val="003C0CDC"/>
    <w:rsid w:val="003C132E"/>
    <w:rsid w:val="003C1FCE"/>
    <w:rsid w:val="003C25FD"/>
    <w:rsid w:val="003C3145"/>
    <w:rsid w:val="003C451A"/>
    <w:rsid w:val="003C46DC"/>
    <w:rsid w:val="003C4A3D"/>
    <w:rsid w:val="003C55F6"/>
    <w:rsid w:val="003C57C9"/>
    <w:rsid w:val="003C5B88"/>
    <w:rsid w:val="003C5D2C"/>
    <w:rsid w:val="003C61B2"/>
    <w:rsid w:val="003C7928"/>
    <w:rsid w:val="003D04FA"/>
    <w:rsid w:val="003D0A7D"/>
    <w:rsid w:val="003D19FA"/>
    <w:rsid w:val="003D2B61"/>
    <w:rsid w:val="003D31FE"/>
    <w:rsid w:val="003D369B"/>
    <w:rsid w:val="003D3777"/>
    <w:rsid w:val="003D4B1A"/>
    <w:rsid w:val="003D4B35"/>
    <w:rsid w:val="003D528A"/>
    <w:rsid w:val="003D5BA1"/>
    <w:rsid w:val="003D5CF1"/>
    <w:rsid w:val="003D6075"/>
    <w:rsid w:val="003D61D6"/>
    <w:rsid w:val="003D6622"/>
    <w:rsid w:val="003D70AB"/>
    <w:rsid w:val="003D7355"/>
    <w:rsid w:val="003E0E59"/>
    <w:rsid w:val="003E0FA8"/>
    <w:rsid w:val="003E12EA"/>
    <w:rsid w:val="003E1385"/>
    <w:rsid w:val="003E1DAD"/>
    <w:rsid w:val="003E216E"/>
    <w:rsid w:val="003E37CC"/>
    <w:rsid w:val="003E3989"/>
    <w:rsid w:val="003E3C90"/>
    <w:rsid w:val="003E3DB0"/>
    <w:rsid w:val="003E4FFB"/>
    <w:rsid w:val="003E6416"/>
    <w:rsid w:val="003E7710"/>
    <w:rsid w:val="003F12F9"/>
    <w:rsid w:val="003F148D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3F6521"/>
    <w:rsid w:val="004008C7"/>
    <w:rsid w:val="004019A6"/>
    <w:rsid w:val="00401BD0"/>
    <w:rsid w:val="0040210F"/>
    <w:rsid w:val="004027C9"/>
    <w:rsid w:val="004029A2"/>
    <w:rsid w:val="004047B9"/>
    <w:rsid w:val="004048D7"/>
    <w:rsid w:val="00404D63"/>
    <w:rsid w:val="0040525D"/>
    <w:rsid w:val="004052C5"/>
    <w:rsid w:val="00406799"/>
    <w:rsid w:val="004077C4"/>
    <w:rsid w:val="004118F7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3C07"/>
    <w:rsid w:val="00424452"/>
    <w:rsid w:val="00425227"/>
    <w:rsid w:val="0042640F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3F7"/>
    <w:rsid w:val="00433D3C"/>
    <w:rsid w:val="00433F9E"/>
    <w:rsid w:val="00435193"/>
    <w:rsid w:val="00436002"/>
    <w:rsid w:val="0043690F"/>
    <w:rsid w:val="00436C51"/>
    <w:rsid w:val="00437DD8"/>
    <w:rsid w:val="0044021C"/>
    <w:rsid w:val="004408DA"/>
    <w:rsid w:val="00440DA1"/>
    <w:rsid w:val="00441B81"/>
    <w:rsid w:val="004428D8"/>
    <w:rsid w:val="00442B92"/>
    <w:rsid w:val="00442C08"/>
    <w:rsid w:val="00443E4B"/>
    <w:rsid w:val="00444C85"/>
    <w:rsid w:val="004453FB"/>
    <w:rsid w:val="00445656"/>
    <w:rsid w:val="00446333"/>
    <w:rsid w:val="0044684A"/>
    <w:rsid w:val="0044720B"/>
    <w:rsid w:val="00447301"/>
    <w:rsid w:val="00447706"/>
    <w:rsid w:val="00447A17"/>
    <w:rsid w:val="00447D14"/>
    <w:rsid w:val="00447FED"/>
    <w:rsid w:val="00450036"/>
    <w:rsid w:val="00452016"/>
    <w:rsid w:val="00452057"/>
    <w:rsid w:val="0045208A"/>
    <w:rsid w:val="00452F6D"/>
    <w:rsid w:val="004530D3"/>
    <w:rsid w:val="00454052"/>
    <w:rsid w:val="00454413"/>
    <w:rsid w:val="004549AD"/>
    <w:rsid w:val="00455ADD"/>
    <w:rsid w:val="00455BC7"/>
    <w:rsid w:val="00455D52"/>
    <w:rsid w:val="0045681A"/>
    <w:rsid w:val="00456F69"/>
    <w:rsid w:val="00457CDB"/>
    <w:rsid w:val="0046140A"/>
    <w:rsid w:val="00461B6A"/>
    <w:rsid w:val="004621C2"/>
    <w:rsid w:val="00462395"/>
    <w:rsid w:val="00462711"/>
    <w:rsid w:val="004630E7"/>
    <w:rsid w:val="00463323"/>
    <w:rsid w:val="00463A40"/>
    <w:rsid w:val="0046428D"/>
    <w:rsid w:val="004642B7"/>
    <w:rsid w:val="00464AC2"/>
    <w:rsid w:val="0046573B"/>
    <w:rsid w:val="004663DB"/>
    <w:rsid w:val="00467F78"/>
    <w:rsid w:val="00470848"/>
    <w:rsid w:val="00470A3B"/>
    <w:rsid w:val="00470A4D"/>
    <w:rsid w:val="0047130E"/>
    <w:rsid w:val="00471422"/>
    <w:rsid w:val="00471D58"/>
    <w:rsid w:val="00471FFB"/>
    <w:rsid w:val="0047205E"/>
    <w:rsid w:val="00473952"/>
    <w:rsid w:val="004745BD"/>
    <w:rsid w:val="00474979"/>
    <w:rsid w:val="0047544B"/>
    <w:rsid w:val="00475A42"/>
    <w:rsid w:val="004806A4"/>
    <w:rsid w:val="00482549"/>
    <w:rsid w:val="00482C02"/>
    <w:rsid w:val="00483136"/>
    <w:rsid w:val="004835A1"/>
    <w:rsid w:val="00483E32"/>
    <w:rsid w:val="004849BD"/>
    <w:rsid w:val="004854B6"/>
    <w:rsid w:val="00485751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1A"/>
    <w:rsid w:val="00494FB2"/>
    <w:rsid w:val="00495C4F"/>
    <w:rsid w:val="0049616A"/>
    <w:rsid w:val="0049693A"/>
    <w:rsid w:val="004A0468"/>
    <w:rsid w:val="004A176E"/>
    <w:rsid w:val="004A1E8D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7DA"/>
    <w:rsid w:val="004B0454"/>
    <w:rsid w:val="004B0465"/>
    <w:rsid w:val="004B0C63"/>
    <w:rsid w:val="004B14E6"/>
    <w:rsid w:val="004B270D"/>
    <w:rsid w:val="004B3BDF"/>
    <w:rsid w:val="004B49BD"/>
    <w:rsid w:val="004B5CAD"/>
    <w:rsid w:val="004B77D7"/>
    <w:rsid w:val="004B78F7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732F"/>
    <w:rsid w:val="004E01BD"/>
    <w:rsid w:val="004E0C16"/>
    <w:rsid w:val="004E1912"/>
    <w:rsid w:val="004E1A17"/>
    <w:rsid w:val="004E2588"/>
    <w:rsid w:val="004E277B"/>
    <w:rsid w:val="004E3C1B"/>
    <w:rsid w:val="004E3C46"/>
    <w:rsid w:val="004E47A9"/>
    <w:rsid w:val="004E5938"/>
    <w:rsid w:val="004E6573"/>
    <w:rsid w:val="004E6638"/>
    <w:rsid w:val="004E6781"/>
    <w:rsid w:val="004E7088"/>
    <w:rsid w:val="004E725E"/>
    <w:rsid w:val="004E797A"/>
    <w:rsid w:val="004F1EAF"/>
    <w:rsid w:val="004F2D40"/>
    <w:rsid w:val="004F2D9B"/>
    <w:rsid w:val="004F44AE"/>
    <w:rsid w:val="004F4845"/>
    <w:rsid w:val="004F4D95"/>
    <w:rsid w:val="004F5039"/>
    <w:rsid w:val="004F5044"/>
    <w:rsid w:val="004F519F"/>
    <w:rsid w:val="004F71B8"/>
    <w:rsid w:val="004F761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B3E"/>
    <w:rsid w:val="00516FB7"/>
    <w:rsid w:val="00520927"/>
    <w:rsid w:val="00521622"/>
    <w:rsid w:val="00521681"/>
    <w:rsid w:val="00522E51"/>
    <w:rsid w:val="0052331F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42C4"/>
    <w:rsid w:val="00535D3D"/>
    <w:rsid w:val="00535D98"/>
    <w:rsid w:val="00535E11"/>
    <w:rsid w:val="0054143D"/>
    <w:rsid w:val="00542512"/>
    <w:rsid w:val="00542789"/>
    <w:rsid w:val="00542C13"/>
    <w:rsid w:val="0054309A"/>
    <w:rsid w:val="005434E9"/>
    <w:rsid w:val="005438A2"/>
    <w:rsid w:val="00543C25"/>
    <w:rsid w:val="0054406D"/>
    <w:rsid w:val="0054416C"/>
    <w:rsid w:val="00544D34"/>
    <w:rsid w:val="005451D3"/>
    <w:rsid w:val="00545CF4"/>
    <w:rsid w:val="00546178"/>
    <w:rsid w:val="00546E1F"/>
    <w:rsid w:val="0054733D"/>
    <w:rsid w:val="00550080"/>
    <w:rsid w:val="005512D2"/>
    <w:rsid w:val="0055235E"/>
    <w:rsid w:val="00552A6A"/>
    <w:rsid w:val="00552E16"/>
    <w:rsid w:val="00552E67"/>
    <w:rsid w:val="0055311F"/>
    <w:rsid w:val="005537E1"/>
    <w:rsid w:val="00554C98"/>
    <w:rsid w:val="0055553B"/>
    <w:rsid w:val="00555650"/>
    <w:rsid w:val="005558F6"/>
    <w:rsid w:val="00555EFD"/>
    <w:rsid w:val="005568D0"/>
    <w:rsid w:val="00557779"/>
    <w:rsid w:val="00557F0D"/>
    <w:rsid w:val="005600D4"/>
    <w:rsid w:val="005607DE"/>
    <w:rsid w:val="0056091D"/>
    <w:rsid w:val="00561713"/>
    <w:rsid w:val="00562E4E"/>
    <w:rsid w:val="00563440"/>
    <w:rsid w:val="00563892"/>
    <w:rsid w:val="00563A8E"/>
    <w:rsid w:val="00563FCE"/>
    <w:rsid w:val="005641E3"/>
    <w:rsid w:val="00565E00"/>
    <w:rsid w:val="00566767"/>
    <w:rsid w:val="00566ACD"/>
    <w:rsid w:val="00566F05"/>
    <w:rsid w:val="00567387"/>
    <w:rsid w:val="00567AA7"/>
    <w:rsid w:val="005702C2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331"/>
    <w:rsid w:val="00576476"/>
    <w:rsid w:val="005767FB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2B77"/>
    <w:rsid w:val="00583079"/>
    <w:rsid w:val="00583D3F"/>
    <w:rsid w:val="00584D66"/>
    <w:rsid w:val="00584EF4"/>
    <w:rsid w:val="00585F7A"/>
    <w:rsid w:val="00590115"/>
    <w:rsid w:val="0059050E"/>
    <w:rsid w:val="005907BC"/>
    <w:rsid w:val="0059094A"/>
    <w:rsid w:val="00590B90"/>
    <w:rsid w:val="00590CA6"/>
    <w:rsid w:val="005912FB"/>
    <w:rsid w:val="00592746"/>
    <w:rsid w:val="0059275C"/>
    <w:rsid w:val="005935CA"/>
    <w:rsid w:val="005937F4"/>
    <w:rsid w:val="00594D50"/>
    <w:rsid w:val="00594E46"/>
    <w:rsid w:val="00595A9E"/>
    <w:rsid w:val="00595BF6"/>
    <w:rsid w:val="00596775"/>
    <w:rsid w:val="00596C0C"/>
    <w:rsid w:val="005A0DF4"/>
    <w:rsid w:val="005A0F26"/>
    <w:rsid w:val="005A1C6F"/>
    <w:rsid w:val="005A21AC"/>
    <w:rsid w:val="005A450A"/>
    <w:rsid w:val="005A46F1"/>
    <w:rsid w:val="005A4828"/>
    <w:rsid w:val="005A484E"/>
    <w:rsid w:val="005A486F"/>
    <w:rsid w:val="005A49FB"/>
    <w:rsid w:val="005A4CF2"/>
    <w:rsid w:val="005A5372"/>
    <w:rsid w:val="005A5CCA"/>
    <w:rsid w:val="005A6211"/>
    <w:rsid w:val="005B0824"/>
    <w:rsid w:val="005B0852"/>
    <w:rsid w:val="005B30A8"/>
    <w:rsid w:val="005B342B"/>
    <w:rsid w:val="005B3A19"/>
    <w:rsid w:val="005B47B8"/>
    <w:rsid w:val="005B4B88"/>
    <w:rsid w:val="005B4CA3"/>
    <w:rsid w:val="005B4F1E"/>
    <w:rsid w:val="005B5163"/>
    <w:rsid w:val="005B583C"/>
    <w:rsid w:val="005B6E92"/>
    <w:rsid w:val="005C0434"/>
    <w:rsid w:val="005C14D8"/>
    <w:rsid w:val="005C20F6"/>
    <w:rsid w:val="005C2896"/>
    <w:rsid w:val="005C2C45"/>
    <w:rsid w:val="005C3A36"/>
    <w:rsid w:val="005C48A1"/>
    <w:rsid w:val="005C568E"/>
    <w:rsid w:val="005C593D"/>
    <w:rsid w:val="005C5E7C"/>
    <w:rsid w:val="005C636F"/>
    <w:rsid w:val="005C73FB"/>
    <w:rsid w:val="005C7C7B"/>
    <w:rsid w:val="005D013E"/>
    <w:rsid w:val="005D256C"/>
    <w:rsid w:val="005D3860"/>
    <w:rsid w:val="005D4403"/>
    <w:rsid w:val="005D52DF"/>
    <w:rsid w:val="005D5B40"/>
    <w:rsid w:val="005D5F72"/>
    <w:rsid w:val="005D784B"/>
    <w:rsid w:val="005D788A"/>
    <w:rsid w:val="005E1DEF"/>
    <w:rsid w:val="005E1F80"/>
    <w:rsid w:val="005E2083"/>
    <w:rsid w:val="005E2A9E"/>
    <w:rsid w:val="005E2F07"/>
    <w:rsid w:val="005E3984"/>
    <w:rsid w:val="005E44A1"/>
    <w:rsid w:val="005E4623"/>
    <w:rsid w:val="005E46E8"/>
    <w:rsid w:val="005E55D9"/>
    <w:rsid w:val="005E5FEA"/>
    <w:rsid w:val="005E664A"/>
    <w:rsid w:val="005E6862"/>
    <w:rsid w:val="005E6F57"/>
    <w:rsid w:val="005F08D9"/>
    <w:rsid w:val="005F0D4A"/>
    <w:rsid w:val="005F11B9"/>
    <w:rsid w:val="005F1711"/>
    <w:rsid w:val="005F1D18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A9C"/>
    <w:rsid w:val="005F5E25"/>
    <w:rsid w:val="005F5FA0"/>
    <w:rsid w:val="005F6090"/>
    <w:rsid w:val="005F66DE"/>
    <w:rsid w:val="005F6711"/>
    <w:rsid w:val="005F70FA"/>
    <w:rsid w:val="005F7A9E"/>
    <w:rsid w:val="005F7D66"/>
    <w:rsid w:val="005F7F44"/>
    <w:rsid w:val="00600010"/>
    <w:rsid w:val="00600914"/>
    <w:rsid w:val="00601714"/>
    <w:rsid w:val="00602ED0"/>
    <w:rsid w:val="0060351E"/>
    <w:rsid w:val="00603C17"/>
    <w:rsid w:val="0060485B"/>
    <w:rsid w:val="0060568C"/>
    <w:rsid w:val="00605724"/>
    <w:rsid w:val="00605F7A"/>
    <w:rsid w:val="00605FD3"/>
    <w:rsid w:val="00606689"/>
    <w:rsid w:val="0060674E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4EDD"/>
    <w:rsid w:val="006154A9"/>
    <w:rsid w:val="00615B40"/>
    <w:rsid w:val="00615F13"/>
    <w:rsid w:val="00617AA0"/>
    <w:rsid w:val="00620656"/>
    <w:rsid w:val="0062090B"/>
    <w:rsid w:val="00621220"/>
    <w:rsid w:val="0062152D"/>
    <w:rsid w:val="00622022"/>
    <w:rsid w:val="0062234D"/>
    <w:rsid w:val="00622B26"/>
    <w:rsid w:val="00623177"/>
    <w:rsid w:val="006239B1"/>
    <w:rsid w:val="00623E4A"/>
    <w:rsid w:val="00623EF7"/>
    <w:rsid w:val="00624448"/>
    <w:rsid w:val="006246F5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16B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74E"/>
    <w:rsid w:val="00634A87"/>
    <w:rsid w:val="00634CBD"/>
    <w:rsid w:val="006355FB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398A"/>
    <w:rsid w:val="00644449"/>
    <w:rsid w:val="00644696"/>
    <w:rsid w:val="00644964"/>
    <w:rsid w:val="00644C39"/>
    <w:rsid w:val="00647623"/>
    <w:rsid w:val="00650B13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5EBD"/>
    <w:rsid w:val="006570A7"/>
    <w:rsid w:val="0065791C"/>
    <w:rsid w:val="00660686"/>
    <w:rsid w:val="00660C3D"/>
    <w:rsid w:val="00660C93"/>
    <w:rsid w:val="00661F97"/>
    <w:rsid w:val="0066341E"/>
    <w:rsid w:val="0066369C"/>
    <w:rsid w:val="00664011"/>
    <w:rsid w:val="00665419"/>
    <w:rsid w:val="006656C1"/>
    <w:rsid w:val="00665BED"/>
    <w:rsid w:val="006661D0"/>
    <w:rsid w:val="00667056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550"/>
    <w:rsid w:val="00677907"/>
    <w:rsid w:val="00677D3B"/>
    <w:rsid w:val="00677E67"/>
    <w:rsid w:val="006809F2"/>
    <w:rsid w:val="00680B10"/>
    <w:rsid w:val="00680D13"/>
    <w:rsid w:val="00681077"/>
    <w:rsid w:val="00681663"/>
    <w:rsid w:val="006818A5"/>
    <w:rsid w:val="00681D9F"/>
    <w:rsid w:val="00683057"/>
    <w:rsid w:val="00683515"/>
    <w:rsid w:val="00684D62"/>
    <w:rsid w:val="006852B7"/>
    <w:rsid w:val="00685D05"/>
    <w:rsid w:val="0068603B"/>
    <w:rsid w:val="0068651D"/>
    <w:rsid w:val="00686C3F"/>
    <w:rsid w:val="00686F57"/>
    <w:rsid w:val="006871BE"/>
    <w:rsid w:val="0068750E"/>
    <w:rsid w:val="00687667"/>
    <w:rsid w:val="00687EE5"/>
    <w:rsid w:val="006904B6"/>
    <w:rsid w:val="00690AF8"/>
    <w:rsid w:val="00690BD6"/>
    <w:rsid w:val="00692BFE"/>
    <w:rsid w:val="00692F90"/>
    <w:rsid w:val="0069432A"/>
    <w:rsid w:val="00694798"/>
    <w:rsid w:val="006947F8"/>
    <w:rsid w:val="006A03A0"/>
    <w:rsid w:val="006A07ED"/>
    <w:rsid w:val="006A2B35"/>
    <w:rsid w:val="006A31D0"/>
    <w:rsid w:val="006A34BF"/>
    <w:rsid w:val="006A3B43"/>
    <w:rsid w:val="006A4108"/>
    <w:rsid w:val="006A4249"/>
    <w:rsid w:val="006A4475"/>
    <w:rsid w:val="006A48FF"/>
    <w:rsid w:val="006A50B3"/>
    <w:rsid w:val="006A5A08"/>
    <w:rsid w:val="006A5A77"/>
    <w:rsid w:val="006A5D18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980"/>
    <w:rsid w:val="006B4A6A"/>
    <w:rsid w:val="006B5F56"/>
    <w:rsid w:val="006B7AFC"/>
    <w:rsid w:val="006B7D83"/>
    <w:rsid w:val="006B7F7C"/>
    <w:rsid w:val="006C03D8"/>
    <w:rsid w:val="006C0EB1"/>
    <w:rsid w:val="006C11DB"/>
    <w:rsid w:val="006C1258"/>
    <w:rsid w:val="006C15C2"/>
    <w:rsid w:val="006C22F3"/>
    <w:rsid w:val="006C2F73"/>
    <w:rsid w:val="006C3210"/>
    <w:rsid w:val="006C3813"/>
    <w:rsid w:val="006C43B9"/>
    <w:rsid w:val="006C4F2A"/>
    <w:rsid w:val="006C5FC2"/>
    <w:rsid w:val="006C6077"/>
    <w:rsid w:val="006C7933"/>
    <w:rsid w:val="006D0D00"/>
    <w:rsid w:val="006D170C"/>
    <w:rsid w:val="006D1CF7"/>
    <w:rsid w:val="006D3380"/>
    <w:rsid w:val="006D34D7"/>
    <w:rsid w:val="006D3EA5"/>
    <w:rsid w:val="006D424B"/>
    <w:rsid w:val="006D42D3"/>
    <w:rsid w:val="006D5177"/>
    <w:rsid w:val="006D5181"/>
    <w:rsid w:val="006D6D4C"/>
    <w:rsid w:val="006D762F"/>
    <w:rsid w:val="006E0083"/>
    <w:rsid w:val="006E06C4"/>
    <w:rsid w:val="006E08C3"/>
    <w:rsid w:val="006E0AB1"/>
    <w:rsid w:val="006E142A"/>
    <w:rsid w:val="006E166D"/>
    <w:rsid w:val="006E1D30"/>
    <w:rsid w:val="006E2028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6A4"/>
    <w:rsid w:val="006F1C70"/>
    <w:rsid w:val="006F28B7"/>
    <w:rsid w:val="006F2B85"/>
    <w:rsid w:val="006F2C8C"/>
    <w:rsid w:val="006F302C"/>
    <w:rsid w:val="006F31F2"/>
    <w:rsid w:val="006F3B59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7BF"/>
    <w:rsid w:val="00701CBA"/>
    <w:rsid w:val="00701E8F"/>
    <w:rsid w:val="007028D3"/>
    <w:rsid w:val="00702EAB"/>
    <w:rsid w:val="007031D1"/>
    <w:rsid w:val="00703466"/>
    <w:rsid w:val="00703533"/>
    <w:rsid w:val="0070402F"/>
    <w:rsid w:val="00704862"/>
    <w:rsid w:val="00704CE2"/>
    <w:rsid w:val="00705A02"/>
    <w:rsid w:val="00707F69"/>
    <w:rsid w:val="00711A25"/>
    <w:rsid w:val="00712417"/>
    <w:rsid w:val="007126B8"/>
    <w:rsid w:val="00712830"/>
    <w:rsid w:val="00713B9C"/>
    <w:rsid w:val="007141F0"/>
    <w:rsid w:val="00714536"/>
    <w:rsid w:val="007147F3"/>
    <w:rsid w:val="00714AF3"/>
    <w:rsid w:val="00715DD6"/>
    <w:rsid w:val="007162A8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48CE"/>
    <w:rsid w:val="00724D1F"/>
    <w:rsid w:val="007258BD"/>
    <w:rsid w:val="007259A9"/>
    <w:rsid w:val="00725E3E"/>
    <w:rsid w:val="007260F5"/>
    <w:rsid w:val="007263C8"/>
    <w:rsid w:val="00726490"/>
    <w:rsid w:val="007265F6"/>
    <w:rsid w:val="00726AC0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61CD"/>
    <w:rsid w:val="007363F4"/>
    <w:rsid w:val="0073640F"/>
    <w:rsid w:val="00737409"/>
    <w:rsid w:val="007374DE"/>
    <w:rsid w:val="00737802"/>
    <w:rsid w:val="007379C0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693"/>
    <w:rsid w:val="007507FD"/>
    <w:rsid w:val="00750D2C"/>
    <w:rsid w:val="00752829"/>
    <w:rsid w:val="00752C9B"/>
    <w:rsid w:val="00752F3F"/>
    <w:rsid w:val="00754389"/>
    <w:rsid w:val="00754676"/>
    <w:rsid w:val="00754A62"/>
    <w:rsid w:val="00754D1B"/>
    <w:rsid w:val="00755DA7"/>
    <w:rsid w:val="0075623E"/>
    <w:rsid w:val="007563AD"/>
    <w:rsid w:val="00756729"/>
    <w:rsid w:val="00757065"/>
    <w:rsid w:val="007603D9"/>
    <w:rsid w:val="0076146D"/>
    <w:rsid w:val="00761AE0"/>
    <w:rsid w:val="00761FAD"/>
    <w:rsid w:val="00763076"/>
    <w:rsid w:val="007636AC"/>
    <w:rsid w:val="007645DD"/>
    <w:rsid w:val="00764A12"/>
    <w:rsid w:val="00764FE7"/>
    <w:rsid w:val="00765D11"/>
    <w:rsid w:val="00766698"/>
    <w:rsid w:val="00766C9E"/>
    <w:rsid w:val="007670E3"/>
    <w:rsid w:val="007675EA"/>
    <w:rsid w:val="00770057"/>
    <w:rsid w:val="00770726"/>
    <w:rsid w:val="00770965"/>
    <w:rsid w:val="007711E2"/>
    <w:rsid w:val="00771432"/>
    <w:rsid w:val="00771A7E"/>
    <w:rsid w:val="00771DF5"/>
    <w:rsid w:val="0077223E"/>
    <w:rsid w:val="00773FE7"/>
    <w:rsid w:val="00774412"/>
    <w:rsid w:val="0077599C"/>
    <w:rsid w:val="00775E71"/>
    <w:rsid w:val="00776E94"/>
    <w:rsid w:val="00777314"/>
    <w:rsid w:val="007778FA"/>
    <w:rsid w:val="00780CCC"/>
    <w:rsid w:val="00780E50"/>
    <w:rsid w:val="00781ED3"/>
    <w:rsid w:val="007826A8"/>
    <w:rsid w:val="00782A10"/>
    <w:rsid w:val="00784132"/>
    <w:rsid w:val="00784273"/>
    <w:rsid w:val="007853DC"/>
    <w:rsid w:val="00785EC9"/>
    <w:rsid w:val="00785FE2"/>
    <w:rsid w:val="007861AA"/>
    <w:rsid w:val="00786260"/>
    <w:rsid w:val="0078648E"/>
    <w:rsid w:val="007901A8"/>
    <w:rsid w:val="00791380"/>
    <w:rsid w:val="00791498"/>
    <w:rsid w:val="007914E8"/>
    <w:rsid w:val="007916A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607"/>
    <w:rsid w:val="007977BD"/>
    <w:rsid w:val="0079791B"/>
    <w:rsid w:val="007A0353"/>
    <w:rsid w:val="007A0397"/>
    <w:rsid w:val="007A05E5"/>
    <w:rsid w:val="007A0C51"/>
    <w:rsid w:val="007A0C75"/>
    <w:rsid w:val="007A15B4"/>
    <w:rsid w:val="007A2371"/>
    <w:rsid w:val="007A25BA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093"/>
    <w:rsid w:val="007B1389"/>
    <w:rsid w:val="007B258C"/>
    <w:rsid w:val="007B307D"/>
    <w:rsid w:val="007B3150"/>
    <w:rsid w:val="007B4532"/>
    <w:rsid w:val="007B527C"/>
    <w:rsid w:val="007B55E1"/>
    <w:rsid w:val="007B6560"/>
    <w:rsid w:val="007B6649"/>
    <w:rsid w:val="007B6D36"/>
    <w:rsid w:val="007B7087"/>
    <w:rsid w:val="007B72C6"/>
    <w:rsid w:val="007C0092"/>
    <w:rsid w:val="007C2796"/>
    <w:rsid w:val="007C3343"/>
    <w:rsid w:val="007C360D"/>
    <w:rsid w:val="007C4EE4"/>
    <w:rsid w:val="007C53A6"/>
    <w:rsid w:val="007C5556"/>
    <w:rsid w:val="007D0640"/>
    <w:rsid w:val="007D20A9"/>
    <w:rsid w:val="007D2116"/>
    <w:rsid w:val="007D23EE"/>
    <w:rsid w:val="007D330C"/>
    <w:rsid w:val="007D3F8F"/>
    <w:rsid w:val="007D4743"/>
    <w:rsid w:val="007D6CCC"/>
    <w:rsid w:val="007D73EB"/>
    <w:rsid w:val="007E02C0"/>
    <w:rsid w:val="007E075D"/>
    <w:rsid w:val="007E0B18"/>
    <w:rsid w:val="007E1CE7"/>
    <w:rsid w:val="007E1D8D"/>
    <w:rsid w:val="007E2223"/>
    <w:rsid w:val="007E242E"/>
    <w:rsid w:val="007E249B"/>
    <w:rsid w:val="007E29CC"/>
    <w:rsid w:val="007E2A65"/>
    <w:rsid w:val="007E2E9C"/>
    <w:rsid w:val="007E39E2"/>
    <w:rsid w:val="007E42B9"/>
    <w:rsid w:val="007E5055"/>
    <w:rsid w:val="007E51D2"/>
    <w:rsid w:val="007E5A62"/>
    <w:rsid w:val="007E64FB"/>
    <w:rsid w:val="007E7B5E"/>
    <w:rsid w:val="007F0583"/>
    <w:rsid w:val="007F06F2"/>
    <w:rsid w:val="007F09A3"/>
    <w:rsid w:val="007F106D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4FD9"/>
    <w:rsid w:val="007F5F71"/>
    <w:rsid w:val="007F6129"/>
    <w:rsid w:val="007F637A"/>
    <w:rsid w:val="007F6B5E"/>
    <w:rsid w:val="007F73FE"/>
    <w:rsid w:val="007F7BF4"/>
    <w:rsid w:val="00800787"/>
    <w:rsid w:val="008007C3"/>
    <w:rsid w:val="00800ED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07C91"/>
    <w:rsid w:val="00810159"/>
    <w:rsid w:val="0081027F"/>
    <w:rsid w:val="00810468"/>
    <w:rsid w:val="008104A9"/>
    <w:rsid w:val="00810BFC"/>
    <w:rsid w:val="00810F0F"/>
    <w:rsid w:val="00811117"/>
    <w:rsid w:val="0081128E"/>
    <w:rsid w:val="00811FC6"/>
    <w:rsid w:val="00812D10"/>
    <w:rsid w:val="00814F54"/>
    <w:rsid w:val="008152B5"/>
    <w:rsid w:val="00815653"/>
    <w:rsid w:val="00815CED"/>
    <w:rsid w:val="00816DBA"/>
    <w:rsid w:val="008176E0"/>
    <w:rsid w:val="00817C1E"/>
    <w:rsid w:val="0082065D"/>
    <w:rsid w:val="00821035"/>
    <w:rsid w:val="008210C2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1900"/>
    <w:rsid w:val="00832BDA"/>
    <w:rsid w:val="00832DA2"/>
    <w:rsid w:val="008354D5"/>
    <w:rsid w:val="008357FD"/>
    <w:rsid w:val="00835FBA"/>
    <w:rsid w:val="00836145"/>
    <w:rsid w:val="00836647"/>
    <w:rsid w:val="00836DF0"/>
    <w:rsid w:val="00841959"/>
    <w:rsid w:val="0084206B"/>
    <w:rsid w:val="008435C3"/>
    <w:rsid w:val="008436E7"/>
    <w:rsid w:val="008437BD"/>
    <w:rsid w:val="008438A5"/>
    <w:rsid w:val="00843DA2"/>
    <w:rsid w:val="00844AA2"/>
    <w:rsid w:val="00845D8F"/>
    <w:rsid w:val="0084628A"/>
    <w:rsid w:val="00846E78"/>
    <w:rsid w:val="00847B14"/>
    <w:rsid w:val="00850665"/>
    <w:rsid w:val="00852B65"/>
    <w:rsid w:val="00852DCF"/>
    <w:rsid w:val="00852E7F"/>
    <w:rsid w:val="00853D8F"/>
    <w:rsid w:val="00853F5C"/>
    <w:rsid w:val="0085424B"/>
    <w:rsid w:val="008547BD"/>
    <w:rsid w:val="00854D4A"/>
    <w:rsid w:val="0085518D"/>
    <w:rsid w:val="00855C02"/>
    <w:rsid w:val="00856F7A"/>
    <w:rsid w:val="00857436"/>
    <w:rsid w:val="0085761A"/>
    <w:rsid w:val="00857E74"/>
    <w:rsid w:val="00857F5B"/>
    <w:rsid w:val="008603EA"/>
    <w:rsid w:val="00861888"/>
    <w:rsid w:val="008618FC"/>
    <w:rsid w:val="00862D3D"/>
    <w:rsid w:val="0086357E"/>
    <w:rsid w:val="00864565"/>
    <w:rsid w:val="00864BAE"/>
    <w:rsid w:val="00864C77"/>
    <w:rsid w:val="0086519C"/>
    <w:rsid w:val="00865716"/>
    <w:rsid w:val="00866612"/>
    <w:rsid w:val="008671A4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48CD"/>
    <w:rsid w:val="00875385"/>
    <w:rsid w:val="008753A2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0F0"/>
    <w:rsid w:val="00883AEB"/>
    <w:rsid w:val="00883B42"/>
    <w:rsid w:val="0088421A"/>
    <w:rsid w:val="00884790"/>
    <w:rsid w:val="0088624E"/>
    <w:rsid w:val="00886974"/>
    <w:rsid w:val="00886CF8"/>
    <w:rsid w:val="008870F5"/>
    <w:rsid w:val="00887A11"/>
    <w:rsid w:val="008911EA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7019"/>
    <w:rsid w:val="0089719F"/>
    <w:rsid w:val="00897C5F"/>
    <w:rsid w:val="008A0810"/>
    <w:rsid w:val="008A17E1"/>
    <w:rsid w:val="008A210E"/>
    <w:rsid w:val="008A28F6"/>
    <w:rsid w:val="008A2EEF"/>
    <w:rsid w:val="008A40E4"/>
    <w:rsid w:val="008A4FAA"/>
    <w:rsid w:val="008A5679"/>
    <w:rsid w:val="008A57A7"/>
    <w:rsid w:val="008A5DB9"/>
    <w:rsid w:val="008A677D"/>
    <w:rsid w:val="008A6B5D"/>
    <w:rsid w:val="008A6DFD"/>
    <w:rsid w:val="008A6F57"/>
    <w:rsid w:val="008A706B"/>
    <w:rsid w:val="008A7B55"/>
    <w:rsid w:val="008B044B"/>
    <w:rsid w:val="008B0D2D"/>
    <w:rsid w:val="008B1E73"/>
    <w:rsid w:val="008B32F5"/>
    <w:rsid w:val="008B3A24"/>
    <w:rsid w:val="008B4330"/>
    <w:rsid w:val="008B5448"/>
    <w:rsid w:val="008B586E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619"/>
    <w:rsid w:val="008C416E"/>
    <w:rsid w:val="008C4DF4"/>
    <w:rsid w:val="008C5C0E"/>
    <w:rsid w:val="008C67FE"/>
    <w:rsid w:val="008C6888"/>
    <w:rsid w:val="008C695E"/>
    <w:rsid w:val="008C77DD"/>
    <w:rsid w:val="008D06FE"/>
    <w:rsid w:val="008D0770"/>
    <w:rsid w:val="008D0EFF"/>
    <w:rsid w:val="008D134A"/>
    <w:rsid w:val="008D1AC2"/>
    <w:rsid w:val="008D282D"/>
    <w:rsid w:val="008D2E51"/>
    <w:rsid w:val="008D3A15"/>
    <w:rsid w:val="008D4746"/>
    <w:rsid w:val="008D57E1"/>
    <w:rsid w:val="008D5D8D"/>
    <w:rsid w:val="008D66ED"/>
    <w:rsid w:val="008D6850"/>
    <w:rsid w:val="008D6BE1"/>
    <w:rsid w:val="008D7672"/>
    <w:rsid w:val="008D7CBA"/>
    <w:rsid w:val="008E1155"/>
    <w:rsid w:val="008E1A96"/>
    <w:rsid w:val="008E2344"/>
    <w:rsid w:val="008E2429"/>
    <w:rsid w:val="008E32B5"/>
    <w:rsid w:val="008E4958"/>
    <w:rsid w:val="008E5A05"/>
    <w:rsid w:val="008E5CF3"/>
    <w:rsid w:val="008E6BDF"/>
    <w:rsid w:val="008E77E2"/>
    <w:rsid w:val="008F0D7E"/>
    <w:rsid w:val="008F0F52"/>
    <w:rsid w:val="008F1375"/>
    <w:rsid w:val="008F1458"/>
    <w:rsid w:val="008F19A9"/>
    <w:rsid w:val="008F19AC"/>
    <w:rsid w:val="008F21F0"/>
    <w:rsid w:val="008F2A2C"/>
    <w:rsid w:val="008F2C27"/>
    <w:rsid w:val="008F445F"/>
    <w:rsid w:val="008F454D"/>
    <w:rsid w:val="008F4961"/>
    <w:rsid w:val="008F4D67"/>
    <w:rsid w:val="008F5EDD"/>
    <w:rsid w:val="008F652E"/>
    <w:rsid w:val="008F672F"/>
    <w:rsid w:val="008F6E21"/>
    <w:rsid w:val="008F6F30"/>
    <w:rsid w:val="008F7C50"/>
    <w:rsid w:val="008F7D96"/>
    <w:rsid w:val="009002CF"/>
    <w:rsid w:val="0090072A"/>
    <w:rsid w:val="00901944"/>
    <w:rsid w:val="00901AED"/>
    <w:rsid w:val="00903050"/>
    <w:rsid w:val="00903A25"/>
    <w:rsid w:val="00904FF4"/>
    <w:rsid w:val="009056FF"/>
    <w:rsid w:val="00906257"/>
    <w:rsid w:val="00906890"/>
    <w:rsid w:val="00906FF7"/>
    <w:rsid w:val="00907324"/>
    <w:rsid w:val="00907488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571"/>
    <w:rsid w:val="009158D0"/>
    <w:rsid w:val="00915A88"/>
    <w:rsid w:val="009160B9"/>
    <w:rsid w:val="00916305"/>
    <w:rsid w:val="00916F9E"/>
    <w:rsid w:val="00920920"/>
    <w:rsid w:val="00920F18"/>
    <w:rsid w:val="009219BB"/>
    <w:rsid w:val="00922451"/>
    <w:rsid w:val="009224D2"/>
    <w:rsid w:val="0092304B"/>
    <w:rsid w:val="009235DB"/>
    <w:rsid w:val="00923C11"/>
    <w:rsid w:val="0092420B"/>
    <w:rsid w:val="00924246"/>
    <w:rsid w:val="00925E3F"/>
    <w:rsid w:val="00926182"/>
    <w:rsid w:val="00926399"/>
    <w:rsid w:val="00927762"/>
    <w:rsid w:val="00930399"/>
    <w:rsid w:val="0093070E"/>
    <w:rsid w:val="009311FC"/>
    <w:rsid w:val="00931B29"/>
    <w:rsid w:val="00931CB8"/>
    <w:rsid w:val="00932B2D"/>
    <w:rsid w:val="00932BF3"/>
    <w:rsid w:val="00932C7F"/>
    <w:rsid w:val="009334A4"/>
    <w:rsid w:val="0093391A"/>
    <w:rsid w:val="00933955"/>
    <w:rsid w:val="00933972"/>
    <w:rsid w:val="00933AB7"/>
    <w:rsid w:val="00933C97"/>
    <w:rsid w:val="00934B0E"/>
    <w:rsid w:val="00934D22"/>
    <w:rsid w:val="00934D33"/>
    <w:rsid w:val="009360E2"/>
    <w:rsid w:val="00936990"/>
    <w:rsid w:val="00937061"/>
    <w:rsid w:val="009377D7"/>
    <w:rsid w:val="00937B85"/>
    <w:rsid w:val="009402B2"/>
    <w:rsid w:val="0094137F"/>
    <w:rsid w:val="009416A4"/>
    <w:rsid w:val="00941718"/>
    <w:rsid w:val="0094218B"/>
    <w:rsid w:val="00942F39"/>
    <w:rsid w:val="0094351A"/>
    <w:rsid w:val="00944122"/>
    <w:rsid w:val="00944126"/>
    <w:rsid w:val="009455E9"/>
    <w:rsid w:val="0094574B"/>
    <w:rsid w:val="00945ACE"/>
    <w:rsid w:val="00946523"/>
    <w:rsid w:val="00946BA4"/>
    <w:rsid w:val="009472B7"/>
    <w:rsid w:val="00947482"/>
    <w:rsid w:val="0094784E"/>
    <w:rsid w:val="0094794E"/>
    <w:rsid w:val="0095087C"/>
    <w:rsid w:val="00950E4A"/>
    <w:rsid w:val="00951202"/>
    <w:rsid w:val="00951ED8"/>
    <w:rsid w:val="00951FD9"/>
    <w:rsid w:val="00951FDA"/>
    <w:rsid w:val="00952CE6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30E"/>
    <w:rsid w:val="00962E17"/>
    <w:rsid w:val="009632BD"/>
    <w:rsid w:val="009632DE"/>
    <w:rsid w:val="00964834"/>
    <w:rsid w:val="009648DF"/>
    <w:rsid w:val="009657BD"/>
    <w:rsid w:val="00967B6F"/>
    <w:rsid w:val="00970061"/>
    <w:rsid w:val="009702BF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80F0D"/>
    <w:rsid w:val="009818C7"/>
    <w:rsid w:val="00981B48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0FCA"/>
    <w:rsid w:val="0099120F"/>
    <w:rsid w:val="0099131F"/>
    <w:rsid w:val="00991BB4"/>
    <w:rsid w:val="00991F0A"/>
    <w:rsid w:val="009947BE"/>
    <w:rsid w:val="0099557E"/>
    <w:rsid w:val="009963FB"/>
    <w:rsid w:val="00996762"/>
    <w:rsid w:val="009969E3"/>
    <w:rsid w:val="00996FF9"/>
    <w:rsid w:val="00997385"/>
    <w:rsid w:val="009A051F"/>
    <w:rsid w:val="009A08D3"/>
    <w:rsid w:val="009A1A86"/>
    <w:rsid w:val="009A1E24"/>
    <w:rsid w:val="009A416E"/>
    <w:rsid w:val="009A44FE"/>
    <w:rsid w:val="009A474C"/>
    <w:rsid w:val="009A5071"/>
    <w:rsid w:val="009A586E"/>
    <w:rsid w:val="009A6D1F"/>
    <w:rsid w:val="009A72C5"/>
    <w:rsid w:val="009B005A"/>
    <w:rsid w:val="009B2E1E"/>
    <w:rsid w:val="009B3499"/>
    <w:rsid w:val="009B3DBC"/>
    <w:rsid w:val="009B3E1B"/>
    <w:rsid w:val="009B3EEE"/>
    <w:rsid w:val="009B5861"/>
    <w:rsid w:val="009B6614"/>
    <w:rsid w:val="009B6711"/>
    <w:rsid w:val="009B6EB2"/>
    <w:rsid w:val="009B7026"/>
    <w:rsid w:val="009B72B9"/>
    <w:rsid w:val="009B72D7"/>
    <w:rsid w:val="009B77C2"/>
    <w:rsid w:val="009B7FCC"/>
    <w:rsid w:val="009C04B1"/>
    <w:rsid w:val="009C08E3"/>
    <w:rsid w:val="009C1095"/>
    <w:rsid w:val="009C1173"/>
    <w:rsid w:val="009C1952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1B62"/>
    <w:rsid w:val="009D3B27"/>
    <w:rsid w:val="009D3E6A"/>
    <w:rsid w:val="009D5D3D"/>
    <w:rsid w:val="009D60AF"/>
    <w:rsid w:val="009D662C"/>
    <w:rsid w:val="009D68AC"/>
    <w:rsid w:val="009D71AC"/>
    <w:rsid w:val="009D7353"/>
    <w:rsid w:val="009D750B"/>
    <w:rsid w:val="009E07A6"/>
    <w:rsid w:val="009E0D46"/>
    <w:rsid w:val="009E0D6B"/>
    <w:rsid w:val="009E121D"/>
    <w:rsid w:val="009E1387"/>
    <w:rsid w:val="009E14A0"/>
    <w:rsid w:val="009E1C65"/>
    <w:rsid w:val="009E2138"/>
    <w:rsid w:val="009E2C7C"/>
    <w:rsid w:val="009E30AA"/>
    <w:rsid w:val="009E33C5"/>
    <w:rsid w:val="009E3FBF"/>
    <w:rsid w:val="009E4241"/>
    <w:rsid w:val="009E484F"/>
    <w:rsid w:val="009E6D91"/>
    <w:rsid w:val="009F0214"/>
    <w:rsid w:val="009F0728"/>
    <w:rsid w:val="009F08A4"/>
    <w:rsid w:val="009F0A48"/>
    <w:rsid w:val="009F1282"/>
    <w:rsid w:val="009F16D3"/>
    <w:rsid w:val="009F1A39"/>
    <w:rsid w:val="009F26B1"/>
    <w:rsid w:val="009F2AEE"/>
    <w:rsid w:val="009F34FB"/>
    <w:rsid w:val="009F3783"/>
    <w:rsid w:val="009F3C44"/>
    <w:rsid w:val="009F3EA5"/>
    <w:rsid w:val="009F4B56"/>
    <w:rsid w:val="009F4E5B"/>
    <w:rsid w:val="009F7984"/>
    <w:rsid w:val="009F7C3B"/>
    <w:rsid w:val="00A00FF0"/>
    <w:rsid w:val="00A0150A"/>
    <w:rsid w:val="00A0258A"/>
    <w:rsid w:val="00A0264E"/>
    <w:rsid w:val="00A03A66"/>
    <w:rsid w:val="00A04142"/>
    <w:rsid w:val="00A04529"/>
    <w:rsid w:val="00A047CD"/>
    <w:rsid w:val="00A04DD4"/>
    <w:rsid w:val="00A05276"/>
    <w:rsid w:val="00A057E6"/>
    <w:rsid w:val="00A06064"/>
    <w:rsid w:val="00A063CF"/>
    <w:rsid w:val="00A07F0A"/>
    <w:rsid w:val="00A10816"/>
    <w:rsid w:val="00A10EB2"/>
    <w:rsid w:val="00A10EB3"/>
    <w:rsid w:val="00A123AE"/>
    <w:rsid w:val="00A12731"/>
    <w:rsid w:val="00A13482"/>
    <w:rsid w:val="00A1357B"/>
    <w:rsid w:val="00A1457C"/>
    <w:rsid w:val="00A145F2"/>
    <w:rsid w:val="00A1485A"/>
    <w:rsid w:val="00A14DC8"/>
    <w:rsid w:val="00A15079"/>
    <w:rsid w:val="00A15641"/>
    <w:rsid w:val="00A16B4C"/>
    <w:rsid w:val="00A17A35"/>
    <w:rsid w:val="00A2185F"/>
    <w:rsid w:val="00A2374A"/>
    <w:rsid w:val="00A237E2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577"/>
    <w:rsid w:val="00A30010"/>
    <w:rsid w:val="00A30025"/>
    <w:rsid w:val="00A301B3"/>
    <w:rsid w:val="00A30E11"/>
    <w:rsid w:val="00A31074"/>
    <w:rsid w:val="00A33000"/>
    <w:rsid w:val="00A33062"/>
    <w:rsid w:val="00A342E8"/>
    <w:rsid w:val="00A343EE"/>
    <w:rsid w:val="00A34E80"/>
    <w:rsid w:val="00A36E19"/>
    <w:rsid w:val="00A402C5"/>
    <w:rsid w:val="00A4078D"/>
    <w:rsid w:val="00A4088C"/>
    <w:rsid w:val="00A4152F"/>
    <w:rsid w:val="00A41EF1"/>
    <w:rsid w:val="00A42B60"/>
    <w:rsid w:val="00A43404"/>
    <w:rsid w:val="00A43618"/>
    <w:rsid w:val="00A43AE7"/>
    <w:rsid w:val="00A4405B"/>
    <w:rsid w:val="00A443AF"/>
    <w:rsid w:val="00A44B53"/>
    <w:rsid w:val="00A44C2C"/>
    <w:rsid w:val="00A45A07"/>
    <w:rsid w:val="00A4620C"/>
    <w:rsid w:val="00A47051"/>
    <w:rsid w:val="00A474BD"/>
    <w:rsid w:val="00A47539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2A9"/>
    <w:rsid w:val="00A539CE"/>
    <w:rsid w:val="00A53CF7"/>
    <w:rsid w:val="00A53F17"/>
    <w:rsid w:val="00A54FEA"/>
    <w:rsid w:val="00A562F9"/>
    <w:rsid w:val="00A575D6"/>
    <w:rsid w:val="00A57F4A"/>
    <w:rsid w:val="00A60402"/>
    <w:rsid w:val="00A612A7"/>
    <w:rsid w:val="00A61730"/>
    <w:rsid w:val="00A617B5"/>
    <w:rsid w:val="00A61E0F"/>
    <w:rsid w:val="00A62558"/>
    <w:rsid w:val="00A645AF"/>
    <w:rsid w:val="00A646E2"/>
    <w:rsid w:val="00A663E7"/>
    <w:rsid w:val="00A6653F"/>
    <w:rsid w:val="00A674B2"/>
    <w:rsid w:val="00A709B8"/>
    <w:rsid w:val="00A7121A"/>
    <w:rsid w:val="00A7132A"/>
    <w:rsid w:val="00A713FF"/>
    <w:rsid w:val="00A72B89"/>
    <w:rsid w:val="00A72D15"/>
    <w:rsid w:val="00A732D1"/>
    <w:rsid w:val="00A73A2B"/>
    <w:rsid w:val="00A73CED"/>
    <w:rsid w:val="00A73D3F"/>
    <w:rsid w:val="00A73F23"/>
    <w:rsid w:val="00A7423B"/>
    <w:rsid w:val="00A74A74"/>
    <w:rsid w:val="00A74CBF"/>
    <w:rsid w:val="00A75359"/>
    <w:rsid w:val="00A75C7F"/>
    <w:rsid w:val="00A75E38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2F1D"/>
    <w:rsid w:val="00A83B6A"/>
    <w:rsid w:val="00A8445A"/>
    <w:rsid w:val="00A85973"/>
    <w:rsid w:val="00A85C74"/>
    <w:rsid w:val="00A85CA2"/>
    <w:rsid w:val="00A85CB0"/>
    <w:rsid w:val="00A8686B"/>
    <w:rsid w:val="00A868A7"/>
    <w:rsid w:val="00A869CF"/>
    <w:rsid w:val="00A8707E"/>
    <w:rsid w:val="00A872ED"/>
    <w:rsid w:val="00A90E03"/>
    <w:rsid w:val="00A9232D"/>
    <w:rsid w:val="00A92415"/>
    <w:rsid w:val="00A925AA"/>
    <w:rsid w:val="00A92E94"/>
    <w:rsid w:val="00A93A15"/>
    <w:rsid w:val="00A93D17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1D0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6FA"/>
    <w:rsid w:val="00AC0924"/>
    <w:rsid w:val="00AC0E9C"/>
    <w:rsid w:val="00AC186C"/>
    <w:rsid w:val="00AC18E6"/>
    <w:rsid w:val="00AC1C28"/>
    <w:rsid w:val="00AC2055"/>
    <w:rsid w:val="00AC2490"/>
    <w:rsid w:val="00AC4DC9"/>
    <w:rsid w:val="00AC6629"/>
    <w:rsid w:val="00AC6CC7"/>
    <w:rsid w:val="00AC70D3"/>
    <w:rsid w:val="00AC72B4"/>
    <w:rsid w:val="00AC7525"/>
    <w:rsid w:val="00AC75FD"/>
    <w:rsid w:val="00AD0161"/>
    <w:rsid w:val="00AD027F"/>
    <w:rsid w:val="00AD0460"/>
    <w:rsid w:val="00AD0C7E"/>
    <w:rsid w:val="00AD0DD4"/>
    <w:rsid w:val="00AD0E61"/>
    <w:rsid w:val="00AD1127"/>
    <w:rsid w:val="00AD15E0"/>
    <w:rsid w:val="00AD28BB"/>
    <w:rsid w:val="00AD2924"/>
    <w:rsid w:val="00AD2EFB"/>
    <w:rsid w:val="00AD3642"/>
    <w:rsid w:val="00AD383A"/>
    <w:rsid w:val="00AD3B58"/>
    <w:rsid w:val="00AD3B62"/>
    <w:rsid w:val="00AD3E02"/>
    <w:rsid w:val="00AD53D0"/>
    <w:rsid w:val="00AD5A64"/>
    <w:rsid w:val="00AD6448"/>
    <w:rsid w:val="00AD6E3F"/>
    <w:rsid w:val="00AD74AE"/>
    <w:rsid w:val="00AE008F"/>
    <w:rsid w:val="00AE0555"/>
    <w:rsid w:val="00AE0630"/>
    <w:rsid w:val="00AE0FDC"/>
    <w:rsid w:val="00AE1A39"/>
    <w:rsid w:val="00AE2123"/>
    <w:rsid w:val="00AE2C0B"/>
    <w:rsid w:val="00AE2FF6"/>
    <w:rsid w:val="00AE3F14"/>
    <w:rsid w:val="00AE4031"/>
    <w:rsid w:val="00AE572F"/>
    <w:rsid w:val="00AE5BB3"/>
    <w:rsid w:val="00AE6421"/>
    <w:rsid w:val="00AE6C21"/>
    <w:rsid w:val="00AE71A7"/>
    <w:rsid w:val="00AE737C"/>
    <w:rsid w:val="00AE7C3E"/>
    <w:rsid w:val="00AE7D44"/>
    <w:rsid w:val="00AF1BA5"/>
    <w:rsid w:val="00AF1DF7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801"/>
    <w:rsid w:val="00B00A6F"/>
    <w:rsid w:val="00B013CC"/>
    <w:rsid w:val="00B01A0A"/>
    <w:rsid w:val="00B01D10"/>
    <w:rsid w:val="00B01DB4"/>
    <w:rsid w:val="00B01E91"/>
    <w:rsid w:val="00B027D8"/>
    <w:rsid w:val="00B03804"/>
    <w:rsid w:val="00B05691"/>
    <w:rsid w:val="00B05872"/>
    <w:rsid w:val="00B05934"/>
    <w:rsid w:val="00B069C4"/>
    <w:rsid w:val="00B06CAC"/>
    <w:rsid w:val="00B07A6D"/>
    <w:rsid w:val="00B07F52"/>
    <w:rsid w:val="00B1047A"/>
    <w:rsid w:val="00B10E5F"/>
    <w:rsid w:val="00B115E0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5539"/>
    <w:rsid w:val="00B16200"/>
    <w:rsid w:val="00B17021"/>
    <w:rsid w:val="00B17218"/>
    <w:rsid w:val="00B20619"/>
    <w:rsid w:val="00B20D5A"/>
    <w:rsid w:val="00B22F30"/>
    <w:rsid w:val="00B231B0"/>
    <w:rsid w:val="00B23321"/>
    <w:rsid w:val="00B23DEB"/>
    <w:rsid w:val="00B247C1"/>
    <w:rsid w:val="00B247D7"/>
    <w:rsid w:val="00B24B9D"/>
    <w:rsid w:val="00B25FC5"/>
    <w:rsid w:val="00B26876"/>
    <w:rsid w:val="00B271F2"/>
    <w:rsid w:val="00B30DAC"/>
    <w:rsid w:val="00B314B2"/>
    <w:rsid w:val="00B316EE"/>
    <w:rsid w:val="00B31B59"/>
    <w:rsid w:val="00B3234D"/>
    <w:rsid w:val="00B3258F"/>
    <w:rsid w:val="00B3292E"/>
    <w:rsid w:val="00B32C67"/>
    <w:rsid w:val="00B340CE"/>
    <w:rsid w:val="00B341F0"/>
    <w:rsid w:val="00B34CBE"/>
    <w:rsid w:val="00B356FD"/>
    <w:rsid w:val="00B36888"/>
    <w:rsid w:val="00B37395"/>
    <w:rsid w:val="00B3786C"/>
    <w:rsid w:val="00B37A65"/>
    <w:rsid w:val="00B4055F"/>
    <w:rsid w:val="00B406B8"/>
    <w:rsid w:val="00B42304"/>
    <w:rsid w:val="00B42BC2"/>
    <w:rsid w:val="00B43697"/>
    <w:rsid w:val="00B439FF"/>
    <w:rsid w:val="00B450C5"/>
    <w:rsid w:val="00B463A7"/>
    <w:rsid w:val="00B46E1F"/>
    <w:rsid w:val="00B46E2A"/>
    <w:rsid w:val="00B50330"/>
    <w:rsid w:val="00B51B6F"/>
    <w:rsid w:val="00B52120"/>
    <w:rsid w:val="00B5263B"/>
    <w:rsid w:val="00B528D0"/>
    <w:rsid w:val="00B52C0C"/>
    <w:rsid w:val="00B52C57"/>
    <w:rsid w:val="00B531EA"/>
    <w:rsid w:val="00B535EB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927"/>
    <w:rsid w:val="00B64A2E"/>
    <w:rsid w:val="00B6717C"/>
    <w:rsid w:val="00B676E1"/>
    <w:rsid w:val="00B67BC0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619E"/>
    <w:rsid w:val="00B876AA"/>
    <w:rsid w:val="00B87CBF"/>
    <w:rsid w:val="00B90127"/>
    <w:rsid w:val="00B90EB8"/>
    <w:rsid w:val="00B91A90"/>
    <w:rsid w:val="00B9271E"/>
    <w:rsid w:val="00B92A4F"/>
    <w:rsid w:val="00B92EA6"/>
    <w:rsid w:val="00B939C1"/>
    <w:rsid w:val="00B93A1B"/>
    <w:rsid w:val="00B948BC"/>
    <w:rsid w:val="00B9514E"/>
    <w:rsid w:val="00B952F1"/>
    <w:rsid w:val="00B957C3"/>
    <w:rsid w:val="00B96B22"/>
    <w:rsid w:val="00B96EB0"/>
    <w:rsid w:val="00B973F2"/>
    <w:rsid w:val="00B976B5"/>
    <w:rsid w:val="00B97CC6"/>
    <w:rsid w:val="00B97EA4"/>
    <w:rsid w:val="00BA0C6D"/>
    <w:rsid w:val="00BA155C"/>
    <w:rsid w:val="00BA186A"/>
    <w:rsid w:val="00BA1926"/>
    <w:rsid w:val="00BA21F3"/>
    <w:rsid w:val="00BA265B"/>
    <w:rsid w:val="00BA377E"/>
    <w:rsid w:val="00BA4443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1CD"/>
    <w:rsid w:val="00BB1FDE"/>
    <w:rsid w:val="00BB2CBA"/>
    <w:rsid w:val="00BB3D0D"/>
    <w:rsid w:val="00BB5B75"/>
    <w:rsid w:val="00BB6196"/>
    <w:rsid w:val="00BB648F"/>
    <w:rsid w:val="00BB698C"/>
    <w:rsid w:val="00BB6BAD"/>
    <w:rsid w:val="00BB6CD3"/>
    <w:rsid w:val="00BB77F6"/>
    <w:rsid w:val="00BB7A9B"/>
    <w:rsid w:val="00BC0C36"/>
    <w:rsid w:val="00BC3880"/>
    <w:rsid w:val="00BC3982"/>
    <w:rsid w:val="00BC416D"/>
    <w:rsid w:val="00BC4F9C"/>
    <w:rsid w:val="00BC51E1"/>
    <w:rsid w:val="00BC52C2"/>
    <w:rsid w:val="00BC52FB"/>
    <w:rsid w:val="00BC59A1"/>
    <w:rsid w:val="00BC5CED"/>
    <w:rsid w:val="00BC6D2A"/>
    <w:rsid w:val="00BC70FF"/>
    <w:rsid w:val="00BC78C0"/>
    <w:rsid w:val="00BC7A9A"/>
    <w:rsid w:val="00BC7FEF"/>
    <w:rsid w:val="00BD0080"/>
    <w:rsid w:val="00BD1044"/>
    <w:rsid w:val="00BD210F"/>
    <w:rsid w:val="00BD2E43"/>
    <w:rsid w:val="00BD2E5A"/>
    <w:rsid w:val="00BD367D"/>
    <w:rsid w:val="00BD382D"/>
    <w:rsid w:val="00BD4582"/>
    <w:rsid w:val="00BD4B7C"/>
    <w:rsid w:val="00BD6442"/>
    <w:rsid w:val="00BD6BA3"/>
    <w:rsid w:val="00BD722E"/>
    <w:rsid w:val="00BD773E"/>
    <w:rsid w:val="00BD788E"/>
    <w:rsid w:val="00BE10F0"/>
    <w:rsid w:val="00BE1255"/>
    <w:rsid w:val="00BE1C27"/>
    <w:rsid w:val="00BE1F51"/>
    <w:rsid w:val="00BE2452"/>
    <w:rsid w:val="00BE365B"/>
    <w:rsid w:val="00BE3FC7"/>
    <w:rsid w:val="00BE4C01"/>
    <w:rsid w:val="00BE59FC"/>
    <w:rsid w:val="00BE78D4"/>
    <w:rsid w:val="00BE7FC4"/>
    <w:rsid w:val="00BE7FFC"/>
    <w:rsid w:val="00BF1FB1"/>
    <w:rsid w:val="00BF370F"/>
    <w:rsid w:val="00BF44A8"/>
    <w:rsid w:val="00BF4C02"/>
    <w:rsid w:val="00BF57E6"/>
    <w:rsid w:val="00BF60AC"/>
    <w:rsid w:val="00BF6450"/>
    <w:rsid w:val="00BF6C84"/>
    <w:rsid w:val="00BF74D2"/>
    <w:rsid w:val="00BF7595"/>
    <w:rsid w:val="00BF7AAB"/>
    <w:rsid w:val="00C00AE6"/>
    <w:rsid w:val="00C0124E"/>
    <w:rsid w:val="00C017C7"/>
    <w:rsid w:val="00C01C6C"/>
    <w:rsid w:val="00C022B6"/>
    <w:rsid w:val="00C022E1"/>
    <w:rsid w:val="00C02998"/>
    <w:rsid w:val="00C034E0"/>
    <w:rsid w:val="00C03FC1"/>
    <w:rsid w:val="00C045E6"/>
    <w:rsid w:val="00C04D20"/>
    <w:rsid w:val="00C0507D"/>
    <w:rsid w:val="00C053D3"/>
    <w:rsid w:val="00C05D41"/>
    <w:rsid w:val="00C05F45"/>
    <w:rsid w:val="00C06564"/>
    <w:rsid w:val="00C070C7"/>
    <w:rsid w:val="00C07423"/>
    <w:rsid w:val="00C07429"/>
    <w:rsid w:val="00C102E8"/>
    <w:rsid w:val="00C10735"/>
    <w:rsid w:val="00C10BFC"/>
    <w:rsid w:val="00C11420"/>
    <w:rsid w:val="00C122C9"/>
    <w:rsid w:val="00C1248F"/>
    <w:rsid w:val="00C12C01"/>
    <w:rsid w:val="00C13247"/>
    <w:rsid w:val="00C14B83"/>
    <w:rsid w:val="00C14E56"/>
    <w:rsid w:val="00C157B9"/>
    <w:rsid w:val="00C177D3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4845"/>
    <w:rsid w:val="00C35AA3"/>
    <w:rsid w:val="00C36784"/>
    <w:rsid w:val="00C3696A"/>
    <w:rsid w:val="00C36A93"/>
    <w:rsid w:val="00C36F59"/>
    <w:rsid w:val="00C37580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A5E"/>
    <w:rsid w:val="00C510AC"/>
    <w:rsid w:val="00C51A7C"/>
    <w:rsid w:val="00C52C2E"/>
    <w:rsid w:val="00C52CBA"/>
    <w:rsid w:val="00C534C6"/>
    <w:rsid w:val="00C5354A"/>
    <w:rsid w:val="00C5387F"/>
    <w:rsid w:val="00C549B7"/>
    <w:rsid w:val="00C55355"/>
    <w:rsid w:val="00C55638"/>
    <w:rsid w:val="00C5563A"/>
    <w:rsid w:val="00C55894"/>
    <w:rsid w:val="00C567AC"/>
    <w:rsid w:val="00C56890"/>
    <w:rsid w:val="00C57D1B"/>
    <w:rsid w:val="00C61160"/>
    <w:rsid w:val="00C61BE3"/>
    <w:rsid w:val="00C62622"/>
    <w:rsid w:val="00C62FD1"/>
    <w:rsid w:val="00C64F8F"/>
    <w:rsid w:val="00C65783"/>
    <w:rsid w:val="00C65AF5"/>
    <w:rsid w:val="00C65B7F"/>
    <w:rsid w:val="00C66382"/>
    <w:rsid w:val="00C66471"/>
    <w:rsid w:val="00C66695"/>
    <w:rsid w:val="00C70099"/>
    <w:rsid w:val="00C70934"/>
    <w:rsid w:val="00C70B18"/>
    <w:rsid w:val="00C71A2B"/>
    <w:rsid w:val="00C71CA0"/>
    <w:rsid w:val="00C71FD0"/>
    <w:rsid w:val="00C726DE"/>
    <w:rsid w:val="00C72E3A"/>
    <w:rsid w:val="00C735B4"/>
    <w:rsid w:val="00C73E0D"/>
    <w:rsid w:val="00C75454"/>
    <w:rsid w:val="00C75E7F"/>
    <w:rsid w:val="00C762AA"/>
    <w:rsid w:val="00C76946"/>
    <w:rsid w:val="00C76EC2"/>
    <w:rsid w:val="00C778E7"/>
    <w:rsid w:val="00C816A8"/>
    <w:rsid w:val="00C823BE"/>
    <w:rsid w:val="00C82446"/>
    <w:rsid w:val="00C82FF6"/>
    <w:rsid w:val="00C8316C"/>
    <w:rsid w:val="00C8377B"/>
    <w:rsid w:val="00C85047"/>
    <w:rsid w:val="00C85714"/>
    <w:rsid w:val="00C85BE5"/>
    <w:rsid w:val="00C864AA"/>
    <w:rsid w:val="00C8738F"/>
    <w:rsid w:val="00C87735"/>
    <w:rsid w:val="00C878CC"/>
    <w:rsid w:val="00C8791D"/>
    <w:rsid w:val="00C87A8F"/>
    <w:rsid w:val="00C901BA"/>
    <w:rsid w:val="00C908BC"/>
    <w:rsid w:val="00C90D0D"/>
    <w:rsid w:val="00C90E00"/>
    <w:rsid w:val="00C9122F"/>
    <w:rsid w:val="00C92244"/>
    <w:rsid w:val="00C92FC2"/>
    <w:rsid w:val="00C93D40"/>
    <w:rsid w:val="00C94F8F"/>
    <w:rsid w:val="00C9543C"/>
    <w:rsid w:val="00C9641E"/>
    <w:rsid w:val="00C96642"/>
    <w:rsid w:val="00C973C5"/>
    <w:rsid w:val="00CA093D"/>
    <w:rsid w:val="00CA0D1E"/>
    <w:rsid w:val="00CA1F4B"/>
    <w:rsid w:val="00CA2ADB"/>
    <w:rsid w:val="00CA33C2"/>
    <w:rsid w:val="00CA37BB"/>
    <w:rsid w:val="00CA4248"/>
    <w:rsid w:val="00CA4253"/>
    <w:rsid w:val="00CA42D7"/>
    <w:rsid w:val="00CA4E5A"/>
    <w:rsid w:val="00CA6848"/>
    <w:rsid w:val="00CA6D20"/>
    <w:rsid w:val="00CA6D51"/>
    <w:rsid w:val="00CA7450"/>
    <w:rsid w:val="00CA7E63"/>
    <w:rsid w:val="00CA7E85"/>
    <w:rsid w:val="00CB125E"/>
    <w:rsid w:val="00CB1AA3"/>
    <w:rsid w:val="00CB2007"/>
    <w:rsid w:val="00CB2532"/>
    <w:rsid w:val="00CB39FD"/>
    <w:rsid w:val="00CB3B8E"/>
    <w:rsid w:val="00CB40F3"/>
    <w:rsid w:val="00CB4476"/>
    <w:rsid w:val="00CB47C9"/>
    <w:rsid w:val="00CB4AD7"/>
    <w:rsid w:val="00CB4E58"/>
    <w:rsid w:val="00CB4F16"/>
    <w:rsid w:val="00CB5C2F"/>
    <w:rsid w:val="00CB6DD2"/>
    <w:rsid w:val="00CB6EF1"/>
    <w:rsid w:val="00CB76E4"/>
    <w:rsid w:val="00CB7D2F"/>
    <w:rsid w:val="00CC0618"/>
    <w:rsid w:val="00CC126C"/>
    <w:rsid w:val="00CC1DC7"/>
    <w:rsid w:val="00CC248A"/>
    <w:rsid w:val="00CC3E7F"/>
    <w:rsid w:val="00CC518C"/>
    <w:rsid w:val="00CC5B38"/>
    <w:rsid w:val="00CC5E2D"/>
    <w:rsid w:val="00CD06F4"/>
    <w:rsid w:val="00CD1D9F"/>
    <w:rsid w:val="00CD1FDB"/>
    <w:rsid w:val="00CD2601"/>
    <w:rsid w:val="00CD275C"/>
    <w:rsid w:val="00CD2EA9"/>
    <w:rsid w:val="00CD310C"/>
    <w:rsid w:val="00CD34F6"/>
    <w:rsid w:val="00CD376A"/>
    <w:rsid w:val="00CD4480"/>
    <w:rsid w:val="00CD5087"/>
    <w:rsid w:val="00CD5870"/>
    <w:rsid w:val="00CD5A93"/>
    <w:rsid w:val="00CD5C6E"/>
    <w:rsid w:val="00CD6BA4"/>
    <w:rsid w:val="00CD72BE"/>
    <w:rsid w:val="00CE065D"/>
    <w:rsid w:val="00CE0786"/>
    <w:rsid w:val="00CE08D6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D73"/>
    <w:rsid w:val="00CE5F1A"/>
    <w:rsid w:val="00CE7081"/>
    <w:rsid w:val="00CE7B6A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A0B"/>
    <w:rsid w:val="00CF6BDA"/>
    <w:rsid w:val="00CF77B5"/>
    <w:rsid w:val="00CF7BBA"/>
    <w:rsid w:val="00CF7E0E"/>
    <w:rsid w:val="00D00823"/>
    <w:rsid w:val="00D0092D"/>
    <w:rsid w:val="00D01D6C"/>
    <w:rsid w:val="00D02288"/>
    <w:rsid w:val="00D02881"/>
    <w:rsid w:val="00D02D35"/>
    <w:rsid w:val="00D0537F"/>
    <w:rsid w:val="00D0558F"/>
    <w:rsid w:val="00D05715"/>
    <w:rsid w:val="00D0585A"/>
    <w:rsid w:val="00D05BF8"/>
    <w:rsid w:val="00D0605A"/>
    <w:rsid w:val="00D06111"/>
    <w:rsid w:val="00D06252"/>
    <w:rsid w:val="00D06420"/>
    <w:rsid w:val="00D06C1E"/>
    <w:rsid w:val="00D0708F"/>
    <w:rsid w:val="00D07180"/>
    <w:rsid w:val="00D078D9"/>
    <w:rsid w:val="00D07945"/>
    <w:rsid w:val="00D10A12"/>
    <w:rsid w:val="00D11D5E"/>
    <w:rsid w:val="00D1201A"/>
    <w:rsid w:val="00D136C9"/>
    <w:rsid w:val="00D140AD"/>
    <w:rsid w:val="00D1590E"/>
    <w:rsid w:val="00D1670F"/>
    <w:rsid w:val="00D179E8"/>
    <w:rsid w:val="00D20FB6"/>
    <w:rsid w:val="00D221E1"/>
    <w:rsid w:val="00D223F5"/>
    <w:rsid w:val="00D233BC"/>
    <w:rsid w:val="00D2465C"/>
    <w:rsid w:val="00D24F67"/>
    <w:rsid w:val="00D25A24"/>
    <w:rsid w:val="00D25C78"/>
    <w:rsid w:val="00D25E9E"/>
    <w:rsid w:val="00D26167"/>
    <w:rsid w:val="00D26653"/>
    <w:rsid w:val="00D2757D"/>
    <w:rsid w:val="00D2760A"/>
    <w:rsid w:val="00D2782C"/>
    <w:rsid w:val="00D3321D"/>
    <w:rsid w:val="00D34A2A"/>
    <w:rsid w:val="00D34DED"/>
    <w:rsid w:val="00D3520F"/>
    <w:rsid w:val="00D35314"/>
    <w:rsid w:val="00D35CE1"/>
    <w:rsid w:val="00D375A6"/>
    <w:rsid w:val="00D377D8"/>
    <w:rsid w:val="00D37FD9"/>
    <w:rsid w:val="00D40E35"/>
    <w:rsid w:val="00D4100D"/>
    <w:rsid w:val="00D414F3"/>
    <w:rsid w:val="00D41CC9"/>
    <w:rsid w:val="00D421B0"/>
    <w:rsid w:val="00D465BE"/>
    <w:rsid w:val="00D47423"/>
    <w:rsid w:val="00D4794F"/>
    <w:rsid w:val="00D47FE6"/>
    <w:rsid w:val="00D50A87"/>
    <w:rsid w:val="00D50DC7"/>
    <w:rsid w:val="00D517E5"/>
    <w:rsid w:val="00D51C9C"/>
    <w:rsid w:val="00D5206A"/>
    <w:rsid w:val="00D52764"/>
    <w:rsid w:val="00D54472"/>
    <w:rsid w:val="00D5451D"/>
    <w:rsid w:val="00D5586D"/>
    <w:rsid w:val="00D565F8"/>
    <w:rsid w:val="00D56AE9"/>
    <w:rsid w:val="00D56E36"/>
    <w:rsid w:val="00D5762F"/>
    <w:rsid w:val="00D601B3"/>
    <w:rsid w:val="00D603B6"/>
    <w:rsid w:val="00D60827"/>
    <w:rsid w:val="00D615C4"/>
    <w:rsid w:val="00D62706"/>
    <w:rsid w:val="00D627CE"/>
    <w:rsid w:val="00D62F45"/>
    <w:rsid w:val="00D63208"/>
    <w:rsid w:val="00D632F0"/>
    <w:rsid w:val="00D634CF"/>
    <w:rsid w:val="00D635C3"/>
    <w:rsid w:val="00D64264"/>
    <w:rsid w:val="00D647D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4B29"/>
    <w:rsid w:val="00D75EC3"/>
    <w:rsid w:val="00D769B2"/>
    <w:rsid w:val="00D8040C"/>
    <w:rsid w:val="00D809FB"/>
    <w:rsid w:val="00D819EC"/>
    <w:rsid w:val="00D81F31"/>
    <w:rsid w:val="00D82628"/>
    <w:rsid w:val="00D83DD1"/>
    <w:rsid w:val="00D84205"/>
    <w:rsid w:val="00D8535D"/>
    <w:rsid w:val="00D8577E"/>
    <w:rsid w:val="00D858F7"/>
    <w:rsid w:val="00D85FBF"/>
    <w:rsid w:val="00D8674C"/>
    <w:rsid w:val="00D868CD"/>
    <w:rsid w:val="00D86CEB"/>
    <w:rsid w:val="00D870E4"/>
    <w:rsid w:val="00D90375"/>
    <w:rsid w:val="00D905B2"/>
    <w:rsid w:val="00D908FA"/>
    <w:rsid w:val="00D90F90"/>
    <w:rsid w:val="00D914B6"/>
    <w:rsid w:val="00D918D3"/>
    <w:rsid w:val="00D918D4"/>
    <w:rsid w:val="00D91CC8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0D04"/>
    <w:rsid w:val="00DA1730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12BD"/>
    <w:rsid w:val="00DB35E1"/>
    <w:rsid w:val="00DB3AD0"/>
    <w:rsid w:val="00DB3C1C"/>
    <w:rsid w:val="00DB3CAF"/>
    <w:rsid w:val="00DB4541"/>
    <w:rsid w:val="00DB675D"/>
    <w:rsid w:val="00DB6C61"/>
    <w:rsid w:val="00DB736C"/>
    <w:rsid w:val="00DC176E"/>
    <w:rsid w:val="00DC1E15"/>
    <w:rsid w:val="00DC205F"/>
    <w:rsid w:val="00DC2D52"/>
    <w:rsid w:val="00DC2EE8"/>
    <w:rsid w:val="00DC346F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472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6B"/>
    <w:rsid w:val="00DF5CC0"/>
    <w:rsid w:val="00DF5D9A"/>
    <w:rsid w:val="00DF7F6B"/>
    <w:rsid w:val="00E0029F"/>
    <w:rsid w:val="00E00CD7"/>
    <w:rsid w:val="00E01311"/>
    <w:rsid w:val="00E0142A"/>
    <w:rsid w:val="00E01687"/>
    <w:rsid w:val="00E01EB4"/>
    <w:rsid w:val="00E02129"/>
    <w:rsid w:val="00E027BE"/>
    <w:rsid w:val="00E02DF2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6E5"/>
    <w:rsid w:val="00E108FB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50B7"/>
    <w:rsid w:val="00E160F8"/>
    <w:rsid w:val="00E161AD"/>
    <w:rsid w:val="00E16509"/>
    <w:rsid w:val="00E175FF"/>
    <w:rsid w:val="00E20134"/>
    <w:rsid w:val="00E205BB"/>
    <w:rsid w:val="00E206ED"/>
    <w:rsid w:val="00E212B6"/>
    <w:rsid w:val="00E215C6"/>
    <w:rsid w:val="00E21946"/>
    <w:rsid w:val="00E21AB9"/>
    <w:rsid w:val="00E22251"/>
    <w:rsid w:val="00E2228B"/>
    <w:rsid w:val="00E22E59"/>
    <w:rsid w:val="00E23085"/>
    <w:rsid w:val="00E24DDB"/>
    <w:rsid w:val="00E25323"/>
    <w:rsid w:val="00E25720"/>
    <w:rsid w:val="00E26856"/>
    <w:rsid w:val="00E26BF5"/>
    <w:rsid w:val="00E310D5"/>
    <w:rsid w:val="00E31C85"/>
    <w:rsid w:val="00E331A7"/>
    <w:rsid w:val="00E33560"/>
    <w:rsid w:val="00E33CC6"/>
    <w:rsid w:val="00E33CED"/>
    <w:rsid w:val="00E34AD0"/>
    <w:rsid w:val="00E36A9D"/>
    <w:rsid w:val="00E37099"/>
    <w:rsid w:val="00E371F3"/>
    <w:rsid w:val="00E377C5"/>
    <w:rsid w:val="00E406E3"/>
    <w:rsid w:val="00E42134"/>
    <w:rsid w:val="00E42251"/>
    <w:rsid w:val="00E425BD"/>
    <w:rsid w:val="00E42890"/>
    <w:rsid w:val="00E43A0B"/>
    <w:rsid w:val="00E445DB"/>
    <w:rsid w:val="00E44C33"/>
    <w:rsid w:val="00E4611C"/>
    <w:rsid w:val="00E46122"/>
    <w:rsid w:val="00E50343"/>
    <w:rsid w:val="00E51E57"/>
    <w:rsid w:val="00E52574"/>
    <w:rsid w:val="00E52987"/>
    <w:rsid w:val="00E52B28"/>
    <w:rsid w:val="00E52E8E"/>
    <w:rsid w:val="00E533F4"/>
    <w:rsid w:val="00E5446B"/>
    <w:rsid w:val="00E54590"/>
    <w:rsid w:val="00E5462C"/>
    <w:rsid w:val="00E54648"/>
    <w:rsid w:val="00E54B0A"/>
    <w:rsid w:val="00E54D15"/>
    <w:rsid w:val="00E54D7B"/>
    <w:rsid w:val="00E556E5"/>
    <w:rsid w:val="00E56780"/>
    <w:rsid w:val="00E56C39"/>
    <w:rsid w:val="00E56E4B"/>
    <w:rsid w:val="00E608EB"/>
    <w:rsid w:val="00E61F92"/>
    <w:rsid w:val="00E626EC"/>
    <w:rsid w:val="00E62893"/>
    <w:rsid w:val="00E63AA5"/>
    <w:rsid w:val="00E64494"/>
    <w:rsid w:val="00E648F4"/>
    <w:rsid w:val="00E650B1"/>
    <w:rsid w:val="00E65441"/>
    <w:rsid w:val="00E65F37"/>
    <w:rsid w:val="00E66D2B"/>
    <w:rsid w:val="00E6776F"/>
    <w:rsid w:val="00E72D79"/>
    <w:rsid w:val="00E72E77"/>
    <w:rsid w:val="00E73428"/>
    <w:rsid w:val="00E74522"/>
    <w:rsid w:val="00E74F2B"/>
    <w:rsid w:val="00E751E6"/>
    <w:rsid w:val="00E75C77"/>
    <w:rsid w:val="00E75F77"/>
    <w:rsid w:val="00E77353"/>
    <w:rsid w:val="00E7751F"/>
    <w:rsid w:val="00E7773E"/>
    <w:rsid w:val="00E77F64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0E38"/>
    <w:rsid w:val="00EA198D"/>
    <w:rsid w:val="00EA231C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A7E2D"/>
    <w:rsid w:val="00EB0784"/>
    <w:rsid w:val="00EB07E5"/>
    <w:rsid w:val="00EB0832"/>
    <w:rsid w:val="00EB0EBF"/>
    <w:rsid w:val="00EB25CA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6BB"/>
    <w:rsid w:val="00EB66C3"/>
    <w:rsid w:val="00EB78A0"/>
    <w:rsid w:val="00EC09FD"/>
    <w:rsid w:val="00EC0AA4"/>
    <w:rsid w:val="00EC1011"/>
    <w:rsid w:val="00EC2642"/>
    <w:rsid w:val="00EC2E8A"/>
    <w:rsid w:val="00EC31C6"/>
    <w:rsid w:val="00EC34F7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C773E"/>
    <w:rsid w:val="00ED0302"/>
    <w:rsid w:val="00ED03C3"/>
    <w:rsid w:val="00ED0C9A"/>
    <w:rsid w:val="00ED1A38"/>
    <w:rsid w:val="00ED1B48"/>
    <w:rsid w:val="00ED1E52"/>
    <w:rsid w:val="00ED2186"/>
    <w:rsid w:val="00ED33EA"/>
    <w:rsid w:val="00ED6463"/>
    <w:rsid w:val="00ED65DE"/>
    <w:rsid w:val="00ED6FCA"/>
    <w:rsid w:val="00EE0267"/>
    <w:rsid w:val="00EE18C5"/>
    <w:rsid w:val="00EE263C"/>
    <w:rsid w:val="00EE3087"/>
    <w:rsid w:val="00EE3B6B"/>
    <w:rsid w:val="00EE4864"/>
    <w:rsid w:val="00EE5670"/>
    <w:rsid w:val="00EE56DD"/>
    <w:rsid w:val="00EE66C2"/>
    <w:rsid w:val="00EE67E1"/>
    <w:rsid w:val="00EE6856"/>
    <w:rsid w:val="00EE7006"/>
    <w:rsid w:val="00EF1701"/>
    <w:rsid w:val="00EF19A7"/>
    <w:rsid w:val="00EF2111"/>
    <w:rsid w:val="00EF3133"/>
    <w:rsid w:val="00EF31D3"/>
    <w:rsid w:val="00EF320C"/>
    <w:rsid w:val="00EF3C9C"/>
    <w:rsid w:val="00EF3E44"/>
    <w:rsid w:val="00EF4BD7"/>
    <w:rsid w:val="00EF69D8"/>
    <w:rsid w:val="00EF70A1"/>
    <w:rsid w:val="00EF7D00"/>
    <w:rsid w:val="00EF7F54"/>
    <w:rsid w:val="00F005B1"/>
    <w:rsid w:val="00F01983"/>
    <w:rsid w:val="00F01DC1"/>
    <w:rsid w:val="00F030EA"/>
    <w:rsid w:val="00F03488"/>
    <w:rsid w:val="00F042AE"/>
    <w:rsid w:val="00F05356"/>
    <w:rsid w:val="00F0540A"/>
    <w:rsid w:val="00F06CD8"/>
    <w:rsid w:val="00F0707F"/>
    <w:rsid w:val="00F07345"/>
    <w:rsid w:val="00F10AC6"/>
    <w:rsid w:val="00F111CF"/>
    <w:rsid w:val="00F1206E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6E88"/>
    <w:rsid w:val="00F176C4"/>
    <w:rsid w:val="00F17F1F"/>
    <w:rsid w:val="00F17F62"/>
    <w:rsid w:val="00F2028D"/>
    <w:rsid w:val="00F20942"/>
    <w:rsid w:val="00F219C4"/>
    <w:rsid w:val="00F21F07"/>
    <w:rsid w:val="00F22506"/>
    <w:rsid w:val="00F23897"/>
    <w:rsid w:val="00F23C02"/>
    <w:rsid w:val="00F24197"/>
    <w:rsid w:val="00F24B2B"/>
    <w:rsid w:val="00F25414"/>
    <w:rsid w:val="00F25D40"/>
    <w:rsid w:val="00F25DCA"/>
    <w:rsid w:val="00F25E91"/>
    <w:rsid w:val="00F26E00"/>
    <w:rsid w:val="00F273F1"/>
    <w:rsid w:val="00F276C5"/>
    <w:rsid w:val="00F27975"/>
    <w:rsid w:val="00F3000A"/>
    <w:rsid w:val="00F3017A"/>
    <w:rsid w:val="00F305B4"/>
    <w:rsid w:val="00F3071D"/>
    <w:rsid w:val="00F31CF5"/>
    <w:rsid w:val="00F3309F"/>
    <w:rsid w:val="00F33196"/>
    <w:rsid w:val="00F34C4E"/>
    <w:rsid w:val="00F356E5"/>
    <w:rsid w:val="00F3587E"/>
    <w:rsid w:val="00F36194"/>
    <w:rsid w:val="00F3744E"/>
    <w:rsid w:val="00F40DE8"/>
    <w:rsid w:val="00F40E4F"/>
    <w:rsid w:val="00F4168C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19ED"/>
    <w:rsid w:val="00F627B6"/>
    <w:rsid w:val="00F63238"/>
    <w:rsid w:val="00F632B1"/>
    <w:rsid w:val="00F63497"/>
    <w:rsid w:val="00F63982"/>
    <w:rsid w:val="00F6445B"/>
    <w:rsid w:val="00F64870"/>
    <w:rsid w:val="00F64922"/>
    <w:rsid w:val="00F65BCE"/>
    <w:rsid w:val="00F664B0"/>
    <w:rsid w:val="00F677EA"/>
    <w:rsid w:val="00F708BA"/>
    <w:rsid w:val="00F726AC"/>
    <w:rsid w:val="00F72B08"/>
    <w:rsid w:val="00F73058"/>
    <w:rsid w:val="00F730C0"/>
    <w:rsid w:val="00F744E5"/>
    <w:rsid w:val="00F7566F"/>
    <w:rsid w:val="00F76573"/>
    <w:rsid w:val="00F767F3"/>
    <w:rsid w:val="00F76C6A"/>
    <w:rsid w:val="00F77D07"/>
    <w:rsid w:val="00F80132"/>
    <w:rsid w:val="00F81713"/>
    <w:rsid w:val="00F8184A"/>
    <w:rsid w:val="00F81F27"/>
    <w:rsid w:val="00F83335"/>
    <w:rsid w:val="00F839CC"/>
    <w:rsid w:val="00F84588"/>
    <w:rsid w:val="00F84877"/>
    <w:rsid w:val="00F84993"/>
    <w:rsid w:val="00F8517D"/>
    <w:rsid w:val="00F85D03"/>
    <w:rsid w:val="00F8610F"/>
    <w:rsid w:val="00F8659E"/>
    <w:rsid w:val="00F90983"/>
    <w:rsid w:val="00F91A79"/>
    <w:rsid w:val="00F92FC0"/>
    <w:rsid w:val="00F942A7"/>
    <w:rsid w:val="00F94C76"/>
    <w:rsid w:val="00F95A39"/>
    <w:rsid w:val="00FA02B9"/>
    <w:rsid w:val="00FA06A7"/>
    <w:rsid w:val="00FA0A62"/>
    <w:rsid w:val="00FA0A7A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9C9"/>
    <w:rsid w:val="00FA4ABC"/>
    <w:rsid w:val="00FA5B3E"/>
    <w:rsid w:val="00FA5C2E"/>
    <w:rsid w:val="00FA6388"/>
    <w:rsid w:val="00FA65EE"/>
    <w:rsid w:val="00FA6DF6"/>
    <w:rsid w:val="00FB0C21"/>
    <w:rsid w:val="00FB10D6"/>
    <w:rsid w:val="00FB1298"/>
    <w:rsid w:val="00FB2631"/>
    <w:rsid w:val="00FB27CE"/>
    <w:rsid w:val="00FB2CBC"/>
    <w:rsid w:val="00FB3503"/>
    <w:rsid w:val="00FB49A3"/>
    <w:rsid w:val="00FB4D19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5016"/>
    <w:rsid w:val="00FC52AD"/>
    <w:rsid w:val="00FC5717"/>
    <w:rsid w:val="00FC6C4E"/>
    <w:rsid w:val="00FC74B2"/>
    <w:rsid w:val="00FD035D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A61"/>
    <w:rsid w:val="00FD6E11"/>
    <w:rsid w:val="00FD721F"/>
    <w:rsid w:val="00FD771E"/>
    <w:rsid w:val="00FE1B72"/>
    <w:rsid w:val="00FE1BE6"/>
    <w:rsid w:val="00FE2DA5"/>
    <w:rsid w:val="00FE3077"/>
    <w:rsid w:val="00FE3AA0"/>
    <w:rsid w:val="00FE5057"/>
    <w:rsid w:val="00FE7766"/>
    <w:rsid w:val="00FE7AB4"/>
    <w:rsid w:val="00FF1088"/>
    <w:rsid w:val="00FF16DD"/>
    <w:rsid w:val="00FF17FE"/>
    <w:rsid w:val="00FF1EC3"/>
    <w:rsid w:val="00FF274C"/>
    <w:rsid w:val="00FF3882"/>
    <w:rsid w:val="00FF4982"/>
    <w:rsid w:val="00FF544F"/>
    <w:rsid w:val="00FF5FD8"/>
    <w:rsid w:val="00FF6631"/>
    <w:rsid w:val="00FF7036"/>
    <w:rsid w:val="00FF77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DC23CE1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C71A2B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DE0472"/>
    <w:pPr>
      <w:keepNext/>
      <w:keepLines/>
      <w:tabs>
        <w:tab w:val="left" w:pos="5655"/>
      </w:tabs>
      <w:spacing w:before="7800" w:line="276" w:lineRule="auto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C71A2B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C71A2B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A7E63"/>
    <w:pPr>
      <w:keepNext/>
      <w:keepLines/>
      <w:spacing w:line="240" w:lineRule="auto"/>
      <w:outlineLvl w:val="3"/>
    </w:pPr>
    <w:rPr>
      <w:rFonts w:eastAsiaTheme="majorEastAsia" w:cstheme="majorBidi"/>
      <w:b/>
      <w:iCs/>
      <w:color w:val="6B2976"/>
      <w:sz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DE0472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C71A2B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C71A2B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756729"/>
    <w:pPr>
      <w:pBdr>
        <w:between w:val="single" w:sz="4" w:space="4" w:color="6B2976"/>
      </w:pBdr>
      <w:tabs>
        <w:tab w:val="right" w:pos="9323"/>
      </w:tabs>
      <w:spacing w:before="480" w:after="12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Dot 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Dot  Char,FooterText Char,L Char,List Paragraph Number Char,List Paragraph* Char,List Paragraph1 Char,List Paragraph11 Char,List Paragraph2 Char,numbered Char"/>
    <w:basedOn w:val="DefaultParagraphFont"/>
    <w:link w:val="ListParagraph"/>
    <w:uiPriority w:val="34"/>
    <w:qFormat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CA7E63"/>
    <w:rPr>
      <w:rFonts w:ascii="FS Me" w:eastAsiaTheme="majorEastAsia" w:hAnsi="FS Me" w:cstheme="majorBidi"/>
      <w:b/>
      <w:iCs/>
      <w:color w:val="6B2976"/>
      <w:sz w:val="3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DD389A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07DF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07DF"/>
    <w:rPr>
      <w:rFonts w:ascii="FS Me" w:hAnsi="FS Me"/>
      <w:b/>
      <w:bCs/>
      <w:color w:val="FFFFFF" w:themeColor="background1"/>
      <w:sz w:val="40"/>
      <w:szCs w:val="26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cf01">
    <w:name w:val="cf01"/>
    <w:basedOn w:val="DefaultParagraphFont"/>
    <w:rsid w:val="005438A2"/>
    <w:rPr>
      <w:rFonts w:ascii="Segoe UI" w:hAnsi="Segoe UI" w:cs="Segoe UI" w:hint="default"/>
      <w:sz w:val="18"/>
      <w:szCs w:val="18"/>
    </w:rPr>
  </w:style>
  <w:style w:type="character" w:customStyle="1" w:styleId="Statisticstyle">
    <w:name w:val="Statistic style"/>
    <w:basedOn w:val="DefaultParagraphFont"/>
    <w:uiPriority w:val="1"/>
    <w:qFormat/>
    <w:rsid w:val="008753A2"/>
    <w:rPr>
      <w:rFonts w:ascii="FS Me Pro" w:hAnsi="FS Me Pro"/>
      <w:b/>
      <w:color w:val="6B2976"/>
      <w:position w:val="-2"/>
      <w:sz w:val="36"/>
    </w:rPr>
  </w:style>
  <w:style w:type="character" w:customStyle="1" w:styleId="ui-provider">
    <w:name w:val="ui-provider"/>
    <w:basedOn w:val="DefaultParagraphFont"/>
    <w:rsid w:val="00EB66BB"/>
  </w:style>
  <w:style w:type="paragraph" w:customStyle="1" w:styleId="WordList">
    <w:name w:val="Word List"/>
    <w:basedOn w:val="Normal"/>
    <w:qFormat/>
    <w:rsid w:val="001965F2"/>
    <w:pPr>
      <w:outlineLvl w:val="2"/>
    </w:pPr>
    <w:rPr>
      <w:b/>
      <w:color w:val="6B29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3.jpeg"/><Relationship Id="rId138" Type="http://schemas.openxmlformats.org/officeDocument/2006/relationships/image" Target="media/image127.jpeg"/><Relationship Id="rId159" Type="http://schemas.openxmlformats.org/officeDocument/2006/relationships/image" Target="media/image148.jpeg"/><Relationship Id="rId170" Type="http://schemas.openxmlformats.org/officeDocument/2006/relationships/image" Target="media/image159.jpeg"/><Relationship Id="rId191" Type="http://schemas.openxmlformats.org/officeDocument/2006/relationships/hyperlink" Target="http://www.ndis.gov.au" TargetMode="External"/><Relationship Id="rId205" Type="http://schemas.openxmlformats.org/officeDocument/2006/relationships/footer" Target="footer1.xml"/><Relationship Id="rId107" Type="http://schemas.openxmlformats.org/officeDocument/2006/relationships/image" Target="media/image96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3.jpeg"/><Relationship Id="rId128" Type="http://schemas.openxmlformats.org/officeDocument/2006/relationships/image" Target="media/image117.jpeg"/><Relationship Id="rId149" Type="http://schemas.openxmlformats.org/officeDocument/2006/relationships/image" Target="media/image138.jpeg"/><Relationship Id="rId5" Type="http://schemas.openxmlformats.org/officeDocument/2006/relationships/numbering" Target="numbering.xml"/><Relationship Id="rId95" Type="http://schemas.openxmlformats.org/officeDocument/2006/relationships/image" Target="media/image84.jpeg"/><Relationship Id="rId160" Type="http://schemas.openxmlformats.org/officeDocument/2006/relationships/image" Target="media/image149.jpeg"/><Relationship Id="rId181" Type="http://schemas.openxmlformats.org/officeDocument/2006/relationships/image" Target="media/image170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7.jpeg"/><Relationship Id="rId139" Type="http://schemas.openxmlformats.org/officeDocument/2006/relationships/image" Target="media/image128.jpeg"/><Relationship Id="rId85" Type="http://schemas.openxmlformats.org/officeDocument/2006/relationships/image" Target="media/image74.jpeg"/><Relationship Id="rId150" Type="http://schemas.openxmlformats.org/officeDocument/2006/relationships/image" Target="media/image139.jpeg"/><Relationship Id="rId171" Type="http://schemas.openxmlformats.org/officeDocument/2006/relationships/image" Target="media/image160.jpeg"/><Relationship Id="rId192" Type="http://schemas.openxmlformats.org/officeDocument/2006/relationships/image" Target="media/image178.jpeg"/><Relationship Id="rId206" Type="http://schemas.openxmlformats.org/officeDocument/2006/relationships/header" Target="header1.xml"/><Relationship Id="rId12" Type="http://schemas.openxmlformats.org/officeDocument/2006/relationships/image" Target="media/image2.jpeg"/><Relationship Id="rId33" Type="http://schemas.openxmlformats.org/officeDocument/2006/relationships/image" Target="media/image22.jpeg"/><Relationship Id="rId108" Type="http://schemas.openxmlformats.org/officeDocument/2006/relationships/image" Target="media/image97.jpeg"/><Relationship Id="rId129" Type="http://schemas.openxmlformats.org/officeDocument/2006/relationships/image" Target="media/image118.jpeg"/><Relationship Id="rId54" Type="http://schemas.openxmlformats.org/officeDocument/2006/relationships/image" Target="media/image43.jpeg"/><Relationship Id="rId75" Type="http://schemas.openxmlformats.org/officeDocument/2006/relationships/image" Target="media/image64.jpeg"/><Relationship Id="rId96" Type="http://schemas.openxmlformats.org/officeDocument/2006/relationships/image" Target="media/image85.jpeg"/><Relationship Id="rId140" Type="http://schemas.openxmlformats.org/officeDocument/2006/relationships/image" Target="media/image129.jpeg"/><Relationship Id="rId161" Type="http://schemas.openxmlformats.org/officeDocument/2006/relationships/image" Target="media/image150.jpeg"/><Relationship Id="rId182" Type="http://schemas.openxmlformats.org/officeDocument/2006/relationships/image" Target="media/image171.jpeg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119" Type="http://schemas.openxmlformats.org/officeDocument/2006/relationships/image" Target="media/image108.jpeg"/><Relationship Id="rId44" Type="http://schemas.openxmlformats.org/officeDocument/2006/relationships/image" Target="media/image33.jpeg"/><Relationship Id="rId65" Type="http://schemas.openxmlformats.org/officeDocument/2006/relationships/image" Target="media/image54.jpeg"/><Relationship Id="rId86" Type="http://schemas.openxmlformats.org/officeDocument/2006/relationships/image" Target="media/image75.jpeg"/><Relationship Id="rId130" Type="http://schemas.openxmlformats.org/officeDocument/2006/relationships/image" Target="media/image119.jpeg"/><Relationship Id="rId151" Type="http://schemas.openxmlformats.org/officeDocument/2006/relationships/image" Target="media/image140.jpeg"/><Relationship Id="rId172" Type="http://schemas.openxmlformats.org/officeDocument/2006/relationships/image" Target="media/image161.jpeg"/><Relationship Id="rId193" Type="http://schemas.openxmlformats.org/officeDocument/2006/relationships/image" Target="media/image179.jpeg"/><Relationship Id="rId207" Type="http://schemas.openxmlformats.org/officeDocument/2006/relationships/footer" Target="footer2.xml"/><Relationship Id="rId13" Type="http://schemas.openxmlformats.org/officeDocument/2006/relationships/image" Target="media/image3.jpeg"/><Relationship Id="rId109" Type="http://schemas.openxmlformats.org/officeDocument/2006/relationships/image" Target="media/image98.jpeg"/><Relationship Id="rId34" Type="http://schemas.openxmlformats.org/officeDocument/2006/relationships/image" Target="media/image23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20" Type="http://schemas.openxmlformats.org/officeDocument/2006/relationships/image" Target="media/image109.jpeg"/><Relationship Id="rId141" Type="http://schemas.openxmlformats.org/officeDocument/2006/relationships/image" Target="media/image130.jpeg"/><Relationship Id="rId7" Type="http://schemas.openxmlformats.org/officeDocument/2006/relationships/settings" Target="settings.xml"/><Relationship Id="rId162" Type="http://schemas.openxmlformats.org/officeDocument/2006/relationships/image" Target="media/image151.jpeg"/><Relationship Id="rId183" Type="http://schemas.openxmlformats.org/officeDocument/2006/relationships/image" Target="media/image172.jpeg"/><Relationship Id="rId24" Type="http://schemas.openxmlformats.org/officeDocument/2006/relationships/image" Target="media/image13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31" Type="http://schemas.openxmlformats.org/officeDocument/2006/relationships/image" Target="media/image120.jpeg"/><Relationship Id="rId152" Type="http://schemas.openxmlformats.org/officeDocument/2006/relationships/image" Target="media/image141.jpeg"/><Relationship Id="rId173" Type="http://schemas.openxmlformats.org/officeDocument/2006/relationships/image" Target="media/image162.jpeg"/><Relationship Id="rId194" Type="http://schemas.openxmlformats.org/officeDocument/2006/relationships/image" Target="media/image180.jpeg"/><Relationship Id="rId208" Type="http://schemas.openxmlformats.org/officeDocument/2006/relationships/footer" Target="footer3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7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184" Type="http://schemas.openxmlformats.org/officeDocument/2006/relationships/image" Target="media/image173.jpeg"/><Relationship Id="rId189" Type="http://schemas.openxmlformats.org/officeDocument/2006/relationships/image" Target="media/image176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image" Target="media/image147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53" Type="http://schemas.openxmlformats.org/officeDocument/2006/relationships/image" Target="media/image142.jpeg"/><Relationship Id="rId174" Type="http://schemas.openxmlformats.org/officeDocument/2006/relationships/image" Target="media/image163.jpeg"/><Relationship Id="rId179" Type="http://schemas.openxmlformats.org/officeDocument/2006/relationships/image" Target="media/image168.jpeg"/><Relationship Id="rId195" Type="http://schemas.openxmlformats.org/officeDocument/2006/relationships/image" Target="media/image181.png"/><Relationship Id="rId209" Type="http://schemas.openxmlformats.org/officeDocument/2006/relationships/header" Target="header2.xml"/><Relationship Id="rId190" Type="http://schemas.openxmlformats.org/officeDocument/2006/relationships/image" Target="media/image177.jpeg"/><Relationship Id="rId204" Type="http://schemas.openxmlformats.org/officeDocument/2006/relationships/hyperlink" Target="http://www.informationaccessgroup.com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27" Type="http://schemas.openxmlformats.org/officeDocument/2006/relationships/image" Target="media/image116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64" Type="http://schemas.openxmlformats.org/officeDocument/2006/relationships/image" Target="media/image153.jpeg"/><Relationship Id="rId169" Type="http://schemas.openxmlformats.org/officeDocument/2006/relationships/image" Target="media/image158.jpeg"/><Relationship Id="rId185" Type="http://schemas.openxmlformats.org/officeDocument/2006/relationships/hyperlink" Target="http://www.ndis.gov.au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9.jpeg"/><Relationship Id="rId210" Type="http://schemas.openxmlformats.org/officeDocument/2006/relationships/footer" Target="footer4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54" Type="http://schemas.openxmlformats.org/officeDocument/2006/relationships/image" Target="media/image143.jpeg"/><Relationship Id="rId175" Type="http://schemas.openxmlformats.org/officeDocument/2006/relationships/image" Target="media/image164.jpeg"/><Relationship Id="rId196" Type="http://schemas.openxmlformats.org/officeDocument/2006/relationships/hyperlink" Target="http://www.accesshub.gov.au/about-the-nrs" TargetMode="External"/><Relationship Id="rId200" Type="http://schemas.openxmlformats.org/officeDocument/2006/relationships/image" Target="media/image185.jpeg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44" Type="http://schemas.openxmlformats.org/officeDocument/2006/relationships/image" Target="media/image133.jpeg"/><Relationship Id="rId90" Type="http://schemas.openxmlformats.org/officeDocument/2006/relationships/image" Target="media/image79.jpeg"/><Relationship Id="rId165" Type="http://schemas.openxmlformats.org/officeDocument/2006/relationships/image" Target="media/image154.jpeg"/><Relationship Id="rId186" Type="http://schemas.openxmlformats.org/officeDocument/2006/relationships/image" Target="media/image174.jpeg"/><Relationship Id="rId211" Type="http://schemas.openxmlformats.org/officeDocument/2006/relationships/fontTable" Target="fontTable.xml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34" Type="http://schemas.openxmlformats.org/officeDocument/2006/relationships/image" Target="media/image123.jpeg"/><Relationship Id="rId80" Type="http://schemas.openxmlformats.org/officeDocument/2006/relationships/image" Target="media/image69.jpeg"/><Relationship Id="rId155" Type="http://schemas.openxmlformats.org/officeDocument/2006/relationships/image" Target="media/image144.jpeg"/><Relationship Id="rId176" Type="http://schemas.openxmlformats.org/officeDocument/2006/relationships/image" Target="media/image165.jpeg"/><Relationship Id="rId197" Type="http://schemas.openxmlformats.org/officeDocument/2006/relationships/image" Target="media/image182.jpeg"/><Relationship Id="rId201" Type="http://schemas.openxmlformats.org/officeDocument/2006/relationships/image" Target="media/image186.jpeg"/><Relationship Id="rId17" Type="http://schemas.openxmlformats.org/officeDocument/2006/relationships/image" Target="media/image7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92.png"/><Relationship Id="rId124" Type="http://schemas.openxmlformats.org/officeDocument/2006/relationships/image" Target="media/image113.jpeg"/><Relationship Id="rId70" Type="http://schemas.openxmlformats.org/officeDocument/2006/relationships/image" Target="media/image59.jpeg"/><Relationship Id="rId91" Type="http://schemas.openxmlformats.org/officeDocument/2006/relationships/image" Target="media/image80.jpeg"/><Relationship Id="rId145" Type="http://schemas.openxmlformats.org/officeDocument/2006/relationships/image" Target="media/image134.jpeg"/><Relationship Id="rId166" Type="http://schemas.openxmlformats.org/officeDocument/2006/relationships/image" Target="media/image155.jpeg"/><Relationship Id="rId187" Type="http://schemas.openxmlformats.org/officeDocument/2006/relationships/image" Target="media/image175.png"/><Relationship Id="rId1" Type="http://schemas.openxmlformats.org/officeDocument/2006/relationships/customXml" Target="../customXml/item1.xml"/><Relationship Id="rId212" Type="http://schemas.openxmlformats.org/officeDocument/2006/relationships/glossaryDocument" Target="glossary/document.xml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103.jpeg"/><Relationship Id="rId60" Type="http://schemas.openxmlformats.org/officeDocument/2006/relationships/image" Target="media/image49.jpeg"/><Relationship Id="rId81" Type="http://schemas.openxmlformats.org/officeDocument/2006/relationships/image" Target="media/image70.jpeg"/><Relationship Id="rId135" Type="http://schemas.openxmlformats.org/officeDocument/2006/relationships/image" Target="media/image124.jpeg"/><Relationship Id="rId156" Type="http://schemas.openxmlformats.org/officeDocument/2006/relationships/image" Target="media/image145.jpeg"/><Relationship Id="rId177" Type="http://schemas.openxmlformats.org/officeDocument/2006/relationships/image" Target="media/image166.jpeg"/><Relationship Id="rId198" Type="http://schemas.openxmlformats.org/officeDocument/2006/relationships/image" Target="media/image183.jpeg"/><Relationship Id="rId202" Type="http://schemas.openxmlformats.org/officeDocument/2006/relationships/image" Target="media/image187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50" Type="http://schemas.openxmlformats.org/officeDocument/2006/relationships/image" Target="media/image39.jpeg"/><Relationship Id="rId104" Type="http://schemas.openxmlformats.org/officeDocument/2006/relationships/image" Target="media/image93.jpeg"/><Relationship Id="rId125" Type="http://schemas.openxmlformats.org/officeDocument/2006/relationships/image" Target="media/image114.jpe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188" Type="http://schemas.openxmlformats.org/officeDocument/2006/relationships/hyperlink" Target="https://www.facebook.com/NDISAus" TargetMode="Externa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13" Type="http://schemas.openxmlformats.org/officeDocument/2006/relationships/theme" Target="theme/theme1.xml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40" Type="http://schemas.openxmlformats.org/officeDocument/2006/relationships/image" Target="media/image29.jpeg"/><Relationship Id="rId115" Type="http://schemas.openxmlformats.org/officeDocument/2006/relationships/image" Target="media/image104.jpe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178" Type="http://schemas.openxmlformats.org/officeDocument/2006/relationships/image" Target="media/image167.jpeg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99" Type="http://schemas.openxmlformats.org/officeDocument/2006/relationships/image" Target="media/image184.jpeg"/><Relationship Id="rId203" Type="http://schemas.openxmlformats.org/officeDocument/2006/relationships/image" Target="media/image188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9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6275F9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6275F9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ubai">
    <w:panose1 w:val="020B0503030403030204"/>
    <w:charset w:val="00"/>
    <w:family w:val="swiss"/>
    <w:pitch w:val="variable"/>
    <w:sig w:usb0="80002067" w:usb1="80000000" w:usb2="00000008" w:usb3="00000000" w:csb0="0000004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301F7"/>
    <w:rsid w:val="000309EA"/>
    <w:rsid w:val="00051151"/>
    <w:rsid w:val="000635D7"/>
    <w:rsid w:val="000B49F8"/>
    <w:rsid w:val="000E6558"/>
    <w:rsid w:val="00104D84"/>
    <w:rsid w:val="0012221A"/>
    <w:rsid w:val="001C7BAF"/>
    <w:rsid w:val="001E1925"/>
    <w:rsid w:val="0023322F"/>
    <w:rsid w:val="00303AB2"/>
    <w:rsid w:val="0031738C"/>
    <w:rsid w:val="003E7257"/>
    <w:rsid w:val="004A37E2"/>
    <w:rsid w:val="005A4A14"/>
    <w:rsid w:val="00606C4C"/>
    <w:rsid w:val="006275F9"/>
    <w:rsid w:val="00652E6A"/>
    <w:rsid w:val="00753489"/>
    <w:rsid w:val="0077555C"/>
    <w:rsid w:val="00783C6D"/>
    <w:rsid w:val="007C18A6"/>
    <w:rsid w:val="007F3264"/>
    <w:rsid w:val="00A26102"/>
    <w:rsid w:val="00A443E1"/>
    <w:rsid w:val="00AA03B4"/>
    <w:rsid w:val="00B90C78"/>
    <w:rsid w:val="00C5124D"/>
    <w:rsid w:val="00CF48B8"/>
    <w:rsid w:val="00D332E6"/>
    <w:rsid w:val="00D42A50"/>
    <w:rsid w:val="00D5496F"/>
    <w:rsid w:val="00DC12C5"/>
    <w:rsid w:val="00E34A12"/>
    <w:rsid w:val="00E62CCB"/>
    <w:rsid w:val="00E91D45"/>
    <w:rsid w:val="00EE2A6C"/>
    <w:rsid w:val="00F43E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D5496F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FE7C052-873D-4EE7-885B-6224EC95B94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2F97C9D-125C-4833-B57F-B2AC5E6AA295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CF22700-98C8-4BDF-A2F6-7CABBCCCE4F5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customXml/itemProps4.xml><?xml version="1.0" encoding="utf-8"?>
<ds:datastoreItem xmlns:ds="http://schemas.openxmlformats.org/officeDocument/2006/customXml" ds:itemID="{E552ADBB-A38E-4262-BC43-ED23A3029AC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206</TotalTime>
  <Pages>53</Pages>
  <Words>3449</Words>
  <Characters>19661</Characters>
  <Application>Microsoft Office Word</Application>
  <DocSecurity>0</DocSecurity>
  <Lines>163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استراتجی تنوع فرهنگی و زبانی پلان کاری 2024 - 2028</vt:lpstr>
    </vt:vector>
  </TitlesOfParts>
  <Company>Hewlett-Packard</Company>
  <LinksUpToDate>false</LinksUpToDate>
  <CharactersWithSpaces>23064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استراتجی تنوع فرهنگی و زبانی پلان کاری 2024 - 2028</dc:title>
  <dc:creator>National Disability Insurance Agency</dc:creator>
  <cp:lastModifiedBy>Thomas Kiorgaard</cp:lastModifiedBy>
  <cp:revision>24</cp:revision>
  <cp:lastPrinted>2024-02-27T03:48:00Z</cp:lastPrinted>
  <dcterms:created xsi:type="dcterms:W3CDTF">2024-01-01T22:11:00Z</dcterms:created>
  <dcterms:modified xsi:type="dcterms:W3CDTF">2024-02-27T03:49:00Z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7c70b89c-638e-4b22-a935-151911b3dae3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2024-01-01T22:11:34Z</vt:lpwstr>
  </property>
  <property fmtid="{D5CDD505-2E9C-101B-9397-08002B2CF9AE}" pid="9" name="MSIP_Label_2b83f8d7-e91f-4eee-a336-52a8061c0503_SiteId">
    <vt:lpwstr>cd778b65-752d-454a-87cf-b9990fe58993</vt:lpwstr>
  </property>
</Properties>
</file>