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CF3A78" w14:textId="79F4CD8B" w:rsidR="00DF7B10" w:rsidRPr="00D8726C" w:rsidRDefault="003C31AE" w:rsidP="001A6053">
      <w:pPr>
        <w:pStyle w:val="Heading1"/>
        <w:spacing w:before="7800" w:after="120" w:line="276" w:lineRule="auto"/>
      </w:pPr>
      <w:bookmarkStart w:id="0" w:name="_Toc349720821"/>
      <w:bookmarkStart w:id="1" w:name="_Toc43391490"/>
      <w:bookmarkStart w:id="2" w:name="_Hlk41920175"/>
      <w:bookmarkStart w:id="3" w:name="_Toc349720822"/>
      <w:bookmarkStart w:id="4" w:name="_Toc436041083"/>
      <w:bookmarkStart w:id="5" w:name="_Toc436041104"/>
      <w:bookmarkStart w:id="6" w:name="_Toc436042092"/>
      <w:bookmarkStart w:id="7" w:name="_Toc436045528"/>
      <w:bookmarkStart w:id="8" w:name="_Toc436047507"/>
      <w:bookmarkStart w:id="9" w:name="_Toc436404418"/>
      <w:bookmarkStart w:id="10" w:name="_Toc436405278"/>
      <w:bookmarkStart w:id="11" w:name="_Toc436408280"/>
      <w:bookmarkStart w:id="12" w:name="_Toc436413472"/>
      <w:bookmarkStart w:id="13" w:name="_Toc436919461"/>
      <w:bookmarkStart w:id="14" w:name="_Toc456265824"/>
      <w:bookmarkStart w:id="15" w:name="_Toc456356067"/>
      <w:bookmarkStart w:id="16" w:name="_Toc456361565"/>
      <w:bookmarkStart w:id="17" w:name="_Toc456689002"/>
      <w:bookmarkStart w:id="18" w:name="_Toc457399254"/>
      <w:bookmarkStart w:id="19" w:name="_Toc457998488"/>
      <w:bookmarkStart w:id="20" w:name="_Toc458078844"/>
      <w:bookmarkStart w:id="21" w:name="_Toc459970016"/>
      <w:bookmarkStart w:id="22" w:name="_Toc461529570"/>
      <w:bookmarkStart w:id="23" w:name="_Toc462754404"/>
      <w:bookmarkStart w:id="24" w:name="_Toc465164043"/>
      <w:bookmarkStart w:id="25" w:name="_Toc476219418"/>
      <w:bookmarkStart w:id="26" w:name="_Toc476231074"/>
      <w:bookmarkStart w:id="27" w:name="_Toc476235959"/>
      <w:bookmarkStart w:id="28" w:name="_Toc476306061"/>
      <w:bookmarkStart w:id="29" w:name="_Toc497142653"/>
      <w:bookmarkStart w:id="30" w:name="_Toc497209780"/>
      <w:bookmarkStart w:id="31" w:name="_Toc497212948"/>
      <w:bookmarkStart w:id="32" w:name="_Toc497215532"/>
      <w:bookmarkStart w:id="33" w:name="_Toc497302119"/>
      <w:bookmarkStart w:id="34" w:name="_Toc498339416"/>
      <w:bookmarkStart w:id="35" w:name="_Toc527635162"/>
      <w:bookmarkStart w:id="36" w:name="_Toc527644811"/>
      <w:bookmarkStart w:id="37" w:name="_Toc527704574"/>
      <w:bookmarkStart w:id="38" w:name="_Toc529882154"/>
      <w:bookmarkStart w:id="39" w:name="_Toc533076399"/>
      <w:bookmarkStart w:id="40" w:name="_Toc533077009"/>
      <w:bookmarkStart w:id="41" w:name="_Toc533079087"/>
      <w:bookmarkStart w:id="42" w:name="_Toc533084357"/>
      <w:bookmarkStart w:id="43" w:name="_Toc5878085"/>
      <w:bookmarkStart w:id="44" w:name="_Toc5975100"/>
      <w:bookmarkStart w:id="45" w:name="_Toc5979654"/>
      <w:bookmarkStart w:id="46" w:name="_Toc6302388"/>
      <w:bookmarkStart w:id="47" w:name="_Toc6305501"/>
      <w:bookmarkStart w:id="48" w:name="_Toc6306673"/>
      <w:bookmarkStart w:id="49" w:name="_Toc6390563"/>
      <w:r w:rsidRPr="00D8726C">
        <w:t>Nunphung le Holh lei Idannak</w:t>
      </w:r>
    </w:p>
    <w:p w14:paraId="6B02C7BC" w14:textId="77777777" w:rsidR="00DF7B10" w:rsidRPr="00D8726C" w:rsidRDefault="000B46C9" w:rsidP="001A6053">
      <w:pPr>
        <w:pStyle w:val="Subtitle"/>
        <w:spacing w:before="120" w:after="120"/>
      </w:pPr>
      <w:r w:rsidRPr="00D8726C">
        <w:t xml:space="preserve">Kan Tuahto ning </w:t>
      </w:r>
    </w:p>
    <w:bookmarkEnd w:id="1"/>
    <w:p w14:paraId="64B575B3" w14:textId="77777777" w:rsidR="001A6053" w:rsidRPr="00D8726C" w:rsidRDefault="000B46C9" w:rsidP="001A6053">
      <w:pPr>
        <w:pStyle w:val="Subtitle"/>
        <w:spacing w:before="120" w:after="120"/>
        <w:rPr>
          <w:sz w:val="32"/>
          <w:szCs w:val="32"/>
        </w:rPr>
      </w:pPr>
      <w:r w:rsidRPr="00D8726C">
        <w:rPr>
          <w:sz w:val="32"/>
          <w:szCs w:val="32"/>
        </w:rPr>
        <w:t>2024–2028</w:t>
      </w:r>
    </w:p>
    <w:p w14:paraId="20713E5A" w14:textId="77777777" w:rsidR="001A6053" w:rsidRPr="00D8726C" w:rsidRDefault="000B46C9" w:rsidP="001A6053">
      <w:pPr>
        <w:spacing w:before="120" w:after="120"/>
        <w:rPr>
          <w:color w:val="FFFFFF" w:themeColor="background1"/>
        </w:rPr>
      </w:pPr>
      <w:r w:rsidRPr="00D8726C">
        <w:rPr>
          <w:color w:val="FFFFFF" w:themeColor="background1"/>
        </w:rPr>
        <w:t>Hakha Chin | Laiholh</w:t>
      </w:r>
    </w:p>
    <w:p w14:paraId="3371D2DF" w14:textId="77777777" w:rsidR="00B60B5F" w:rsidRPr="00D8726C" w:rsidRDefault="000B46C9" w:rsidP="001A6053">
      <w:pPr>
        <w:spacing w:before="120" w:after="120"/>
        <w:rPr>
          <w:color w:val="FFFFFF" w:themeColor="background1"/>
        </w:rPr>
      </w:pPr>
      <w:r w:rsidRPr="00D8726C">
        <w:rPr>
          <w:color w:val="FFFFFF" w:themeColor="background1"/>
        </w:rPr>
        <w:t>Rel Fawi phun</w:t>
      </w:r>
    </w:p>
    <w:p w14:paraId="30B37620" w14:textId="77777777" w:rsidR="007C5556" w:rsidRPr="00D8726C" w:rsidRDefault="000B46C9" w:rsidP="00EC1317">
      <w:pPr>
        <w:spacing w:before="120"/>
      </w:pPr>
      <w:r w:rsidRPr="00D8726C"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71D7CFAA" wp14:editId="7F46AFE1">
                <wp:simplePos x="0" y="0"/>
                <wp:positionH relativeFrom="column">
                  <wp:posOffset>-342429</wp:posOffset>
                </wp:positionH>
                <wp:positionV relativeFrom="paragraph">
                  <wp:posOffset>107315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AAE2DF" w14:textId="77777777" w:rsidR="000B46C9" w:rsidRPr="007164C7" w:rsidRDefault="000B46C9" w:rsidP="008A0EE5">
                            <w:pPr>
                              <w:jc w:val="center"/>
                              <w:rPr>
                                <w:rFonts w:ascii="Rockwell" w:hAnsi="Rockwell"/>
                                <w:b/>
                                <w:bCs/>
                                <w:color w:val="6B2976"/>
                                <w:spacing w:val="-6"/>
                                <w:sz w:val="17"/>
                                <w:szCs w:val="17"/>
                                <w:lang w:val="en-PH"/>
                              </w:rPr>
                            </w:pPr>
                            <w:r w:rsidRPr="007164C7">
                              <w:rPr>
                                <w:rFonts w:ascii="Rockwell" w:hAnsi="Rockwell"/>
                                <w:b/>
                                <w:bCs/>
                                <w:color w:val="6B2976"/>
                                <w:spacing w:val="-6"/>
                                <w:sz w:val="17"/>
                                <w:szCs w:val="17"/>
                              </w:rPr>
                              <w:t>Fawi tein relmi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D7CFA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margin-left:-26.95pt;margin-top:8.45pt;width:124.05pt;height:49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" filled="f" stroked="f">
                <v:textbox inset="0,0,0,0">
                  <w:txbxContent>
                    <w:p w14:paraId="31AAE2DF" w14:textId="77777777" w:rsidR="000B46C9" w:rsidRPr="007164C7" w:rsidRDefault="000B46C9" w:rsidP="008A0EE5">
                      <w:pPr>
                        <w:jc w:val="center"/>
                        <w:rPr>
                          <w:rFonts w:ascii="Rockwell" w:hAnsi="Rockwell"/>
                          <w:b/>
                          <w:bCs/>
                          <w:color w:val="6B2976"/>
                          <w:spacing w:val="-6"/>
                          <w:sz w:val="17"/>
                          <w:szCs w:val="17"/>
                          <w:lang w:val="en-PH"/>
                        </w:rPr>
                      </w:pPr>
                      <w:r w:rsidRPr="007164C7">
                        <w:rPr>
                          <w:rFonts w:ascii="Rockwell" w:hAnsi="Rockwell"/>
                          <w:b/>
                          <w:bCs/>
                          <w:color w:val="6B2976"/>
                          <w:spacing w:val="-6"/>
                          <w:sz w:val="17"/>
                          <w:szCs w:val="17"/>
                        </w:rPr>
                        <w:t>Fawi tein relmi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D8726C">
        <w:rPr>
          <w:noProof/>
          <w:lang w:eastAsia="en-AU"/>
        </w:rPr>
        <w:drawing>
          <wp:inline distT="0" distB="0" distL="0" distR="0" wp14:anchorId="55D64625" wp14:editId="184DD994">
            <wp:extent cx="900000" cy="853178"/>
            <wp:effectExtent l="0" t="0" r="0" b="4445"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570886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D8726C">
        <w:br w:type="page"/>
      </w:r>
    </w:p>
    <w:p w14:paraId="6FC77D8B" w14:textId="77777777" w:rsidR="00F3744E" w:rsidRPr="00D8726C" w:rsidRDefault="000B46C9" w:rsidP="0023472A">
      <w:pPr>
        <w:pStyle w:val="TOCHeading"/>
        <w:spacing w:after="240"/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2"/>
      <w:r w:rsidRPr="00D8726C">
        <w:lastRenderedPageBreak/>
        <w:t>Hi Tuahto ning hman ningcang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tblW w:w="9639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  <w:gridCol w:w="201"/>
        <w:gridCol w:w="141"/>
      </w:tblGrid>
      <w:tr w:rsidR="001014EB" w14:paraId="5D1F7797" w14:textId="77777777" w:rsidTr="00BF4594">
        <w:trPr>
          <w:gridAfter w:val="3"/>
          <w:wAfter w:w="512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328281E" w14:textId="77777777" w:rsidR="00665419" w:rsidRPr="00D8726C" w:rsidRDefault="000B46C9" w:rsidP="00FB07D9">
            <w:pPr>
              <w:pStyle w:val="Image"/>
              <w:spacing w:before="0" w:after="120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7DA0B7F6" wp14:editId="237B3B0F">
                      <wp:simplePos x="0" y="0"/>
                      <wp:positionH relativeFrom="column">
                        <wp:posOffset>436245</wp:posOffset>
                      </wp:positionH>
                      <wp:positionV relativeFrom="paragraph">
                        <wp:posOffset>427355</wp:posOffset>
                      </wp:positionV>
                      <wp:extent cx="657225" cy="575310"/>
                      <wp:effectExtent l="0" t="0" r="0" b="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7225" cy="5753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B98CB38" w14:textId="77777777" w:rsidR="000B46C9" w:rsidRPr="007A46BE" w:rsidRDefault="000B46C9" w:rsidP="00695FC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pacing w:val="-10"/>
                                      <w:sz w:val="20"/>
                                      <w:szCs w:val="20"/>
                                    </w:rPr>
                                  </w:pPr>
                                  <w:r w:rsidRPr="007A46BE">
                                    <w:rPr>
                                      <w:b/>
                                      <w:bCs/>
                                      <w:spacing w:val="-10"/>
                                      <w:sz w:val="20"/>
                                      <w:szCs w:val="20"/>
                                    </w:rPr>
                                    <w:t>Kanmah</w:t>
                                  </w:r>
                                </w:p>
                              </w:txbxContent>
                            </wps:txbx>
                            <wps:bodyPr rot="0" vert="horz" wrap="square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DA0B7F6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27" type="#_x0000_t202" alt="&quot;&quot;" style="position:absolute;left:0;text-align:left;margin-left:34.35pt;margin-top:33.65pt;width:51.75pt;height:45.3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" filled="f" stroked="f">
                      <v:textbox>
                        <w:txbxContent>
                          <w:p w14:paraId="1B98CB38" w14:textId="77777777" w:rsidR="000B46C9" w:rsidRPr="007A46BE" w:rsidRDefault="000B46C9" w:rsidP="00695FC5">
                            <w:pPr>
                              <w:jc w:val="center"/>
                              <w:rPr>
                                <w:b/>
                                <w:bCs/>
                                <w:spacing w:val="-10"/>
                                <w:sz w:val="20"/>
                                <w:szCs w:val="20"/>
                              </w:rPr>
                            </w:pPr>
                            <w:r w:rsidRPr="007A46BE">
                              <w:rPr>
                                <w:b/>
                                <w:bCs/>
                                <w:spacing w:val="-10"/>
                                <w:sz w:val="20"/>
                                <w:szCs w:val="20"/>
                              </w:rPr>
                              <w:t>Kanmah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D8726C">
              <w:rPr>
                <w:noProof/>
              </w:rPr>
              <w:drawing>
                <wp:inline distT="0" distB="0" distL="0" distR="0" wp14:anchorId="3624ED1D" wp14:editId="41A94F58">
                  <wp:extent cx="1404000" cy="1084153"/>
                  <wp:effectExtent l="0" t="0" r="5715" b="1905"/>
                  <wp:docPr id="95" name="Picture 95" descr="Minung phu khat. ‘Kanmah’ tiin a chimmi kat aa tlaihmi a hmailei ah minung pakhat a u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Minung phu khat. ‘Kanmah’ tiin a chimmi kat aa tlaihmi a hmailei ah minung pakhat a u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697F305" w14:textId="5C6D8718" w:rsidR="003D6075" w:rsidRPr="00D8726C" w:rsidRDefault="000B46C9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Rampumpi Pumtlinlonak lei Aamahkhaan Rianttuanpiaknak (NDIA) nih hi Tuahto ning</w:t>
            </w:r>
            <w:r w:rsidR="007A46BE">
              <w:br/>
            </w:r>
            <w:r w:rsidRPr="00D8726C">
              <w:t xml:space="preserve">cu a tial. </w:t>
            </w:r>
          </w:p>
          <w:p w14:paraId="4E52E4C7" w14:textId="77777777" w:rsidR="00665419" w:rsidRPr="00D8726C" w:rsidRDefault="000B46C9" w:rsidP="00BF45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‘Kanmah’ timi biafang na hmuh tikah, hi a sullam cu NDIA tinak a si.</w:t>
            </w:r>
          </w:p>
        </w:tc>
      </w:tr>
      <w:tr w:rsidR="001014EB" w14:paraId="2539B064" w14:textId="77777777" w:rsidTr="00BF4594">
        <w:trPr>
          <w:gridAfter w:val="1"/>
          <w:wAfter w:w="141" w:type="dxa"/>
          <w:trHeight w:val="19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B3BB8C5" w14:textId="7536C685" w:rsidR="00665419" w:rsidRPr="00D8726C" w:rsidRDefault="006F28D2" w:rsidP="00BF4594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304B4F39" wp14:editId="56D44F5D">
                  <wp:extent cx="1332000" cy="1332000"/>
                  <wp:effectExtent l="0" t="0" r="1905" b="1905"/>
                  <wp:docPr id="6" name="Picture 6" descr="Rel Fawi catialmi pakhat le f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Rel Fawi catialmi pakhat le fung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3"/>
          </w:tcPr>
          <w:p w14:paraId="5D2C1A08" w14:textId="77777777" w:rsidR="00115682" w:rsidRPr="00D8726C" w:rsidRDefault="000B46C9" w:rsidP="0023472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Hi Tuahto ning cu rel fawi dingin kanmah nih kan tial.</w:t>
            </w:r>
          </w:p>
          <w:p w14:paraId="7FEF9525" w14:textId="77777777" w:rsidR="00665419" w:rsidRPr="00D8726C" w:rsidRDefault="000B46C9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Cheukhat ruahnak pawl fianter dingah hmaanthlak pawl kan hman.</w:t>
            </w:r>
          </w:p>
        </w:tc>
      </w:tr>
      <w:tr w:rsidR="001014EB" w14:paraId="66B7050E" w14:textId="77777777" w:rsidTr="00BF4594">
        <w:trPr>
          <w:trHeight w:val="18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130C139" w14:textId="516ABFF8" w:rsidR="00E05DD1" w:rsidRPr="00D8726C" w:rsidRDefault="00BF4594" w:rsidP="00FB07D9">
            <w:pPr>
              <w:pStyle w:val="Image"/>
              <w:spacing w:before="120" w:after="120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1755CCB2" wp14:editId="12C955D8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283845</wp:posOffset>
                      </wp:positionV>
                      <wp:extent cx="1561465" cy="1177925"/>
                      <wp:effectExtent l="0" t="0" r="635" b="3175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61465" cy="11779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FBA699" w14:textId="77777777" w:rsidR="000B46C9" w:rsidRPr="000B46C9" w:rsidRDefault="000B46C9" w:rsidP="00695FC5">
                                  <w:pPr>
                                    <w:spacing w:before="0" w:after="80" w:line="240" w:lineRule="auto"/>
                                    <w:jc w:val="center"/>
                                    <w:rPr>
                                      <w:b/>
                                      <w:bCs/>
                                      <w:sz w:val="56"/>
                                      <w:szCs w:val="56"/>
                                      <w:lang w:val="en-PH"/>
                                    </w:rPr>
                                  </w:pPr>
                                  <w:r w:rsidRPr="000B46C9">
                                    <w:rPr>
                                      <w:b/>
                                      <w:bCs/>
                                      <w:sz w:val="56"/>
                                      <w:szCs w:val="56"/>
                                    </w:rPr>
                                    <w:t>Anak</w:t>
                                  </w:r>
                                </w:p>
                                <w:p w14:paraId="6832F98C" w14:textId="77777777" w:rsidR="000B46C9" w:rsidRPr="000B46C9" w:rsidRDefault="000B46C9" w:rsidP="00695FC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48"/>
                                      <w:szCs w:val="48"/>
                                      <w:lang w:val="en-PH"/>
                                    </w:rPr>
                                  </w:pPr>
                                  <w:r w:rsidRPr="000B46C9">
                                    <w:rPr>
                                      <w:sz w:val="48"/>
                                      <w:szCs w:val="48"/>
                                    </w:rPr>
                                    <w:t>A nak lomi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55CCB2" id="_x0000_s1028" type="#_x0000_t202" style="position:absolute;left:0;text-align:left;margin-left:-5.4pt;margin-top:22.35pt;width:122.95pt;height:92.7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" filled="f" stroked="f">
                      <v:textbox inset="0,0,0,0">
                        <w:txbxContent>
                          <w:p w14:paraId="03FBA699" w14:textId="77777777" w:rsidR="000B46C9" w:rsidRPr="000B46C9" w:rsidRDefault="000B46C9" w:rsidP="00695FC5">
                            <w:pPr>
                              <w:spacing w:before="0" w:after="80" w:line="240" w:lineRule="auto"/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  <w:lang w:val="en-PH"/>
                              </w:rPr>
                            </w:pPr>
                            <w:r w:rsidRPr="000B46C9">
                              <w:rPr>
                                <w:b/>
                                <w:bCs/>
                                <w:sz w:val="56"/>
                                <w:szCs w:val="56"/>
                              </w:rPr>
                              <w:t>Anak</w:t>
                            </w:r>
                          </w:p>
                          <w:p w14:paraId="6832F98C" w14:textId="77777777" w:rsidR="000B46C9" w:rsidRPr="000B46C9" w:rsidRDefault="000B46C9" w:rsidP="00695FC5">
                            <w:pPr>
                              <w:spacing w:before="0" w:after="0" w:line="240" w:lineRule="auto"/>
                              <w:jc w:val="center"/>
                              <w:rPr>
                                <w:sz w:val="48"/>
                                <w:szCs w:val="48"/>
                                <w:lang w:val="en-PH"/>
                              </w:rPr>
                            </w:pPr>
                            <w:r w:rsidRPr="000B46C9">
                              <w:rPr>
                                <w:sz w:val="48"/>
                                <w:szCs w:val="48"/>
                              </w:rPr>
                              <w:t>A nak lomi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8726C">
              <w:rPr>
                <w:noProof/>
              </w:rPr>
              <w:drawing>
                <wp:inline distT="0" distB="0" distL="0" distR="0" wp14:anchorId="12DD16ED" wp14:editId="46C52CCF">
                  <wp:extent cx="1295500" cy="911833"/>
                  <wp:effectExtent l="0" t="0" r="0" b="3175"/>
                  <wp:docPr id="4" name="Picture 4" descr="‘Anak’ le ‘Anak Lo’ timi biafa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‘Anak’ le ‘Anak Lo’ timi biafa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4"/>
          </w:tcPr>
          <w:p w14:paraId="367179D4" w14:textId="77777777" w:rsidR="00E05DD1" w:rsidRPr="00D8726C" w:rsidRDefault="000B46C9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 xml:space="preserve">A biapimi biafang pawl kha </w:t>
            </w:r>
            <w:r w:rsidRPr="00D8726C">
              <w:rPr>
                <w:rStyle w:val="Strong"/>
              </w:rPr>
              <w:t>anak (bold)</w:t>
            </w:r>
            <w:r w:rsidRPr="00D8726C">
              <w:t xml:space="preserve"> in kan rak tial.</w:t>
            </w:r>
          </w:p>
          <w:p w14:paraId="3A5B96DA" w14:textId="77777777" w:rsidR="00E05DD1" w:rsidRPr="00D8726C" w:rsidRDefault="000B46C9" w:rsidP="00BF4594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Hihi a sullam cu cafang pawl kha a chah deuhmi le anak deuhmi an si.</w:t>
            </w:r>
          </w:p>
        </w:tc>
      </w:tr>
      <w:tr w:rsidR="001014EB" w:rsidRPr="00CF0475" w14:paraId="0E8D1F03" w14:textId="77777777" w:rsidTr="00BF4594">
        <w:trPr>
          <w:gridAfter w:val="3"/>
          <w:wAfter w:w="512" w:type="dxa"/>
          <w:trHeight w:val="18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49DE74" w14:textId="77777777" w:rsidR="009D031E" w:rsidRPr="00D8726C" w:rsidRDefault="000B46C9" w:rsidP="009B5F33">
            <w:pPr>
              <w:pStyle w:val="Image"/>
              <w:spacing w:before="0" w:after="0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1554C935" wp14:editId="1727EBEC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193675</wp:posOffset>
                      </wp:positionV>
                      <wp:extent cx="895350" cy="231775"/>
                      <wp:effectExtent l="0" t="0" r="0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6033B58" w14:textId="77777777" w:rsidR="000B46C9" w:rsidRPr="00BF4594" w:rsidRDefault="000B46C9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BF4594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Biafang cazin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54C935" id="_x0000_s1029" type="#_x0000_t202" style="position:absolute;left:0;text-align:left;margin-left:23.1pt;margin-top:15.25pt;width:70.5pt;height:18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" filled="f" stroked="f">
                      <v:textbox inset="0,0,0,0">
                        <w:txbxContent>
                          <w:p w14:paraId="36033B58" w14:textId="77777777" w:rsidR="000B46C9" w:rsidRPr="00BF4594" w:rsidRDefault="000B46C9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BF4594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Biafang cazin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D8726C">
              <w:rPr>
                <w:noProof/>
              </w:rPr>
              <w:drawing>
                <wp:inline distT="0" distB="0" distL="0" distR="0" wp14:anchorId="542A77BF" wp14:editId="41E0A14E">
                  <wp:extent cx="1314450" cy="1314450"/>
                  <wp:effectExtent l="0" t="0" r="0" b="0"/>
                  <wp:docPr id="10" name="Picture 10" descr="Biafang tialmi cazi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Biafang tialmi cazin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849" cy="1314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AE7BEFD" w14:textId="77777777" w:rsidR="003D6075" w:rsidRPr="00CD260C" w:rsidRDefault="000B46C9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>Hi biafang pawl a sullam kha kan fianter.</w:t>
            </w:r>
          </w:p>
          <w:p w14:paraId="1796C841" w14:textId="50C797D0" w:rsidR="009D031E" w:rsidRPr="00CD260C" w:rsidRDefault="000B46C9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 xml:space="preserve">Cahmai </w:t>
            </w:r>
            <w:r w:rsidR="00B24473" w:rsidRPr="00D8726C">
              <w:fldChar w:fldCharType="begin"/>
            </w:r>
            <w:r w:rsidR="00B24473" w:rsidRPr="00CD260C">
              <w:rPr>
                <w:lang w:val="it-IT"/>
              </w:rPr>
              <w:instrText xml:space="preserve"> PAGEREF _Ref155785641 \h </w:instrText>
            </w:r>
            <w:r w:rsidR="00B24473" w:rsidRPr="00D8726C">
              <w:fldChar w:fldCharType="separate"/>
            </w:r>
            <w:r w:rsidR="005046C4">
              <w:rPr>
                <w:noProof/>
                <w:lang w:val="it-IT"/>
              </w:rPr>
              <w:t>34</w:t>
            </w:r>
            <w:r w:rsidR="00B24473" w:rsidRPr="00D8726C">
              <w:fldChar w:fldCharType="end"/>
            </w:r>
            <w:r w:rsidRPr="00CD260C">
              <w:rPr>
                <w:lang w:val="it-IT"/>
              </w:rPr>
              <w:t xml:space="preserve"> ah hi biafang pawl cazin a um.</w:t>
            </w:r>
          </w:p>
        </w:tc>
      </w:tr>
      <w:tr w:rsidR="001014EB" w14:paraId="210A7112" w14:textId="77777777" w:rsidTr="00BF4594">
        <w:trPr>
          <w:gridAfter w:val="2"/>
          <w:wAfter w:w="342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6EB6ECF" w14:textId="77777777" w:rsidR="009D031E" w:rsidRPr="00D8726C" w:rsidRDefault="000B46C9" w:rsidP="00FB07D9">
            <w:pPr>
              <w:pStyle w:val="Image"/>
              <w:spacing w:before="120" w:after="120"/>
            </w:pPr>
            <w:r w:rsidRPr="00D8726C">
              <w:rPr>
                <w:noProof/>
              </w:rPr>
              <w:drawing>
                <wp:inline distT="0" distB="0" distL="0" distR="0" wp14:anchorId="5B76CDE9" wp14:editId="77C64B91">
                  <wp:extent cx="1332000" cy="1332000"/>
                  <wp:effectExtent l="0" t="0" r="1905" b="1905"/>
                  <wp:docPr id="11" name="Picture 11" descr="Rel Fawi catialmi pakhat aa tlai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Rel Fawi catialmi pakhat aa tlaihmi minung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2106E84C" w14:textId="77777777" w:rsidR="00641C3E" w:rsidRPr="00D8726C" w:rsidRDefault="000B46C9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 xml:space="preserve">Hihi cu </w:t>
            </w:r>
            <w:r w:rsidR="00114B3B" w:rsidRPr="00D8726C">
              <w:rPr>
                <w:i/>
                <w:iCs/>
              </w:rPr>
              <w:t>Nunphung le Holh lei Idannak Tuahto ning 2024–2028</w:t>
            </w:r>
            <w:r w:rsidRPr="00D8726C">
              <w:t xml:space="preserve"> Fawite Rel khawh dingin tuahmi a si.</w:t>
            </w:r>
          </w:p>
        </w:tc>
      </w:tr>
      <w:tr w:rsidR="001014EB" w14:paraId="7A97B237" w14:textId="77777777" w:rsidTr="00BF4594">
        <w:trPr>
          <w:gridAfter w:val="3"/>
          <w:wAfter w:w="512" w:type="dxa"/>
          <w:trHeight w:val="18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8A081A1" w14:textId="77777777" w:rsidR="009D031E" w:rsidRPr="00D8726C" w:rsidRDefault="000B46C9" w:rsidP="009B5F33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0D4DF769" wp14:editId="031922D5">
                  <wp:extent cx="1332000" cy="1332000"/>
                  <wp:effectExtent l="0" t="0" r="1905" b="1905"/>
                  <wp:docPr id="12" name="Picture 12" descr="Website ico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Website icon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099B8E8" w14:textId="77777777" w:rsidR="008E2344" w:rsidRPr="00D8726C" w:rsidRDefault="000B46C9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 xml:space="preserve">Kan website ah </w:t>
            </w:r>
            <w:r w:rsidR="00114B3B" w:rsidRPr="00D8726C">
              <w:rPr>
                <w:i/>
                <w:iCs/>
              </w:rPr>
              <w:t>Nunphung le Holh lei Idannak Tuahto ning 2024–2028</w:t>
            </w:r>
            <w:r w:rsidR="00114B3B" w:rsidRPr="00D8726C">
              <w:t xml:space="preserve"> tiin na hmuh khawh lai.</w:t>
            </w:r>
          </w:p>
          <w:p w14:paraId="145777B2" w14:textId="77777777" w:rsidR="00723993" w:rsidRPr="00D8726C" w:rsidRDefault="00000000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hyperlink r:id="rId18" w:history="1">
              <w:r w:rsidR="002A3CE7" w:rsidRPr="00D8726C">
                <w:rPr>
                  <w:rStyle w:val="Hyperlink"/>
                  <w:bCs/>
                </w:rPr>
                <w:t>www.ndis.gov.au/CALD</w:t>
              </w:r>
            </w:hyperlink>
            <w:r w:rsidR="002A3CE7" w:rsidRPr="00D8726C">
              <w:rPr>
                <w:bCs/>
              </w:rPr>
              <w:t xml:space="preserve"> </w:t>
            </w:r>
          </w:p>
        </w:tc>
      </w:tr>
      <w:tr w:rsidR="001014EB" w14:paraId="62156485" w14:textId="77777777" w:rsidTr="00BF4594">
        <w:trPr>
          <w:gridAfter w:val="3"/>
          <w:wAfter w:w="512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89CDDEB" w14:textId="77777777" w:rsidR="00E05DD1" w:rsidRPr="00D8726C" w:rsidRDefault="000B46C9" w:rsidP="009B5F33">
            <w:pPr>
              <w:pStyle w:val="Image"/>
              <w:spacing w:before="0" w:after="0"/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7659F4E1" wp14:editId="74146216">
                  <wp:extent cx="1368000" cy="1219128"/>
                  <wp:effectExtent l="0" t="0" r="3810" b="635"/>
                  <wp:docPr id="56" name="Picture 56" descr="Catialmi pakhat adang minung pakhat nih a relmi a bawmmi minung pakhat kha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Catialmi pakhat adang minung pakhat nih a relmi a bawmmi minung pakhat khat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4FA569E" w14:textId="77777777" w:rsidR="003D6075" w:rsidRPr="00D8726C" w:rsidRDefault="000B46C9" w:rsidP="009B5F3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Hi Tuahto ning rel dingah bawmh na hal khawh.</w:t>
            </w:r>
          </w:p>
          <w:p w14:paraId="32D9A17F" w14:textId="77777777" w:rsidR="00E05DD1" w:rsidRPr="00D8726C" w:rsidRDefault="000B46C9" w:rsidP="009B5F3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Hawikom, innchungkhar chungtel asilole bawmtu minung nih an in bawmh khawh men.</w:t>
            </w:r>
          </w:p>
        </w:tc>
      </w:tr>
      <w:tr w:rsidR="001014EB" w:rsidRPr="007A46BE" w14:paraId="66E8957C" w14:textId="77777777" w:rsidTr="00BF4594">
        <w:trPr>
          <w:gridAfter w:val="3"/>
          <w:wAfter w:w="512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9BE24EB" w14:textId="77777777" w:rsidR="007074AC" w:rsidRPr="00D8726C" w:rsidRDefault="000B46C9" w:rsidP="00735C79">
            <w:pPr>
              <w:pStyle w:val="Image"/>
              <w:spacing w:before="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4D03CA9F" wp14:editId="25810D81">
                  <wp:extent cx="1332000" cy="1332000"/>
                  <wp:effectExtent l="0" t="0" r="1905" b="1905"/>
                  <wp:docPr id="1437398254" name="Picture 2" descr="A nganmi Rel Faw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A nganmi Rel Fawi catialmi pakhat.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E9B4D13" w14:textId="77777777" w:rsidR="007074AC" w:rsidRPr="00CD260C" w:rsidRDefault="000B46C9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 xml:space="preserve">Hihi cu a saumi catialmi pakhat a si.  </w:t>
            </w:r>
          </w:p>
        </w:tc>
      </w:tr>
      <w:tr w:rsidR="001014EB" w:rsidRPr="00CF0475" w14:paraId="37881A39" w14:textId="77777777" w:rsidTr="00BF4594">
        <w:trPr>
          <w:gridAfter w:val="3"/>
          <w:wAfter w:w="512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3BBB01C" w14:textId="77777777" w:rsidR="007074AC" w:rsidRPr="00D8726C" w:rsidRDefault="000B46C9" w:rsidP="00735C79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62EFDC3D" wp14:editId="26E0E9DA">
                  <wp:extent cx="1332000" cy="1430941"/>
                  <wp:effectExtent l="0" t="0" r="1905" b="0"/>
                  <wp:docPr id="1936304216" name="Picture 3" descr="Catialmi pakhat a relmi minung pakhat. Anmah cung i a ummi cu suimilam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Catialmi pakhat a relmi minung pakhat. Anmah cung i a ummi cu suimilam icon a si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25FD187" w14:textId="77777777" w:rsidR="007074AC" w:rsidRPr="00CD260C" w:rsidRDefault="000B46C9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 xml:space="preserve">Voi voikhat ah adihlak in rel dih na hau lo.  </w:t>
            </w:r>
          </w:p>
          <w:p w14:paraId="40F5FA17" w14:textId="77777777" w:rsidR="007074AC" w:rsidRPr="00CD260C" w:rsidRDefault="000B46C9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>Caan na la kho.</w:t>
            </w:r>
          </w:p>
        </w:tc>
      </w:tr>
      <w:tr w:rsidR="001014EB" w14:paraId="4FD647D4" w14:textId="77777777" w:rsidTr="00BF4594">
        <w:trPr>
          <w:gridAfter w:val="3"/>
          <w:wAfter w:w="512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B62DCB0" w14:textId="77777777" w:rsidR="00EC64ED" w:rsidRPr="00D8726C" w:rsidRDefault="000B46C9" w:rsidP="00735C79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1D7813EF" wp14:editId="22A17318">
                  <wp:extent cx="1332000" cy="1332000"/>
                  <wp:effectExtent l="0" t="0" r="1905" b="1905"/>
                  <wp:docPr id="2053108729" name="Picture 1" descr="Aboriginal aalan le Torres Strait Tikulh ummi aalan tang ah Hmasabik Rammi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Aboriginal aalan le Torres Strait Tikulh ummi aalan tang ah Hmasabik Rammi minung 3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AB93FEE" w14:textId="77777777" w:rsidR="00EC64ED" w:rsidRPr="00D8726C" w:rsidRDefault="000B46C9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Aboriginal le Torres Strait Tikulh a ummi minung pawl cu kan ram Australia i a ngeitu pawl bantukin kan cohlan hna.</w:t>
            </w:r>
          </w:p>
        </w:tc>
      </w:tr>
      <w:tr w:rsidR="001014EB" w14:paraId="36465E96" w14:textId="77777777" w:rsidTr="00BF4594">
        <w:trPr>
          <w:gridAfter w:val="3"/>
          <w:wAfter w:w="512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A8E7CF6" w14:textId="77777777" w:rsidR="00EC64ED" w:rsidRPr="00D8726C" w:rsidRDefault="000B46C9" w:rsidP="00735C79">
            <w:pPr>
              <w:pStyle w:val="Image"/>
              <w:spacing w:before="360"/>
              <w:rPr>
                <w:noProof/>
              </w:rPr>
            </w:pPr>
            <w:r w:rsidRPr="00D8726C">
              <w:rPr>
                <w:noProof/>
                <w:lang w:eastAsia="en-AU"/>
              </w:rPr>
              <w:drawing>
                <wp:inline distT="0" distB="0" distL="0" distR="0" wp14:anchorId="26C92D32" wp14:editId="0ED7A9F7">
                  <wp:extent cx="1440000" cy="1080000"/>
                  <wp:effectExtent l="0" t="0" r="8255" b="6350"/>
                  <wp:docPr id="1948645758" name="Picture 1948645758" descr="Rili kam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Rili kam pakhat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75CC740" w14:textId="77777777" w:rsidR="00EC64ED" w:rsidRPr="00CD260C" w:rsidRDefault="000B46C9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>Anmah cu mi hmaisa a um i hihi a hmangmi an si:</w:t>
            </w:r>
          </w:p>
          <w:p w14:paraId="3D54D2F1" w14:textId="77777777" w:rsidR="007074AC" w:rsidRPr="00D8726C" w:rsidRDefault="000B46C9" w:rsidP="00735C7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 xml:space="preserve">vawlei pawl </w:t>
            </w:r>
          </w:p>
          <w:p w14:paraId="7A2D4894" w14:textId="77777777" w:rsidR="007074AC" w:rsidRPr="00D8726C" w:rsidRDefault="000B46C9" w:rsidP="00735C7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ti pawl.</w:t>
            </w:r>
          </w:p>
        </w:tc>
      </w:tr>
    </w:tbl>
    <w:p w14:paraId="44A76E0B" w14:textId="77777777" w:rsidR="00EC64ED" w:rsidRPr="00D8726C" w:rsidRDefault="000B46C9" w:rsidP="00EC64ED">
      <w:pPr>
        <w:spacing w:before="0" w:after="0" w:line="240" w:lineRule="auto"/>
      </w:pPr>
      <w:r w:rsidRPr="00D8726C">
        <w:br w:type="page"/>
      </w:r>
    </w:p>
    <w:bookmarkStart w:id="60" w:name="_Toc41661250" w:displacedByCustomXml="next"/>
    <w:bookmarkStart w:id="61" w:name="_Toc41655088" w:displacedByCustomXml="next"/>
    <w:bookmarkStart w:id="62" w:name="_Toc12636473" w:displacedByCustomXml="next"/>
    <w:bookmarkStart w:id="63" w:name="_Toc12634015" w:displacedByCustomXml="next"/>
    <w:bookmarkStart w:id="64" w:name="_Toc6390564" w:displacedByCustomXml="next"/>
    <w:bookmarkStart w:id="65" w:name="_Toc6306674" w:displacedByCustomXml="next"/>
    <w:bookmarkStart w:id="66" w:name="_Toc6305502" w:displacedByCustomXml="next"/>
    <w:bookmarkStart w:id="67" w:name="_Toc6302389" w:displacedByCustomXml="next"/>
    <w:bookmarkStart w:id="68" w:name="_Toc5979655" w:displacedByCustomXml="next"/>
    <w:bookmarkStart w:id="69" w:name="_Toc5975101" w:displacedByCustomXml="next"/>
    <w:bookmarkStart w:id="70" w:name="_Toc5878086" w:displacedByCustomXml="next"/>
    <w:bookmarkStart w:id="71" w:name="_Toc533084358" w:displacedByCustomXml="next"/>
    <w:bookmarkStart w:id="72" w:name="_Toc533079088" w:displacedByCustomXml="next"/>
    <w:bookmarkStart w:id="73" w:name="_Toc533077010" w:displacedByCustomXml="next"/>
    <w:bookmarkStart w:id="74" w:name="_Toc533076400" w:displacedByCustomXml="next"/>
    <w:bookmarkStart w:id="75" w:name="_Toc529882155" w:displacedByCustomXml="next"/>
    <w:bookmarkStart w:id="76" w:name="_Toc527644812" w:displacedByCustomXml="next"/>
    <w:bookmarkStart w:id="77" w:name="_Toc527635163" w:displacedByCustomXml="next"/>
    <w:bookmarkStart w:id="78" w:name="_Toc498339417" w:displacedByCustomXml="next"/>
    <w:bookmarkStart w:id="79" w:name="_Toc497302120" w:displacedByCustomXml="next"/>
    <w:bookmarkStart w:id="80" w:name="_Toc497215533" w:displacedByCustomXml="next"/>
    <w:bookmarkStart w:id="81" w:name="_Toc497212949" w:displacedByCustomXml="next"/>
    <w:bookmarkStart w:id="82" w:name="_Toc497209781" w:displacedByCustomXml="next"/>
    <w:bookmarkStart w:id="83" w:name="_Toc497142654" w:displacedByCustomXml="next"/>
    <w:bookmarkStart w:id="84" w:name="_Hlk42013068" w:displacedByCustomXml="next"/>
    <w:bookmarkStart w:id="85" w:name="_Hlk41661236" w:displacedByCustomXml="next"/>
    <w:bookmarkStart w:id="86" w:name="_Toc42093324" w:displacedByCustomXml="next"/>
    <w:bookmarkStart w:id="87" w:name="_Toc42086742" w:displacedByCustomXml="next"/>
    <w:sdt>
      <w:sdtPr>
        <w:rPr>
          <w:rFonts w:cs="Tahoma"/>
          <w:b w:val="0"/>
          <w:bCs w:val="0"/>
          <w:color w:val="auto"/>
          <w:sz w:val="28"/>
          <w:szCs w:val="22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663575C2" w14:textId="77777777" w:rsidR="007074AC" w:rsidRPr="00D8726C" w:rsidRDefault="000B46C9" w:rsidP="003D6075">
          <w:pPr>
            <w:pStyle w:val="TOCHeading"/>
            <w:rPr>
              <w:noProof/>
            </w:rPr>
          </w:pPr>
          <w:r w:rsidRPr="00D8726C">
            <w:t>Hi Tuahto ning chung ah zeidah a um?</w:t>
          </w:r>
          <w:r w:rsidRPr="00D8726C">
            <w:rPr>
              <w:szCs w:val="26"/>
            </w:rPr>
            <w:fldChar w:fldCharType="begin"/>
          </w:r>
          <w:r w:rsidRPr="00D8726C">
            <w:instrText xml:space="preserve"> TOC \h \z \t "Heading 2,1,Heading 2 Numbered,1" </w:instrText>
          </w:r>
          <w:r w:rsidRPr="00D8726C">
            <w:rPr>
              <w:szCs w:val="26"/>
            </w:rPr>
            <w:fldChar w:fldCharType="separate"/>
          </w:r>
        </w:p>
        <w:p w14:paraId="2BF3848B" w14:textId="6AD100DE" w:rsidR="001014EB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0" w:history="1">
            <w:r w:rsidR="000B46C9" w:rsidRPr="00D8726C">
              <w:rPr>
                <w:rStyle w:val="Hyperlink"/>
              </w:rPr>
              <w:t>CALD a sullam cu zeidah a si?</w:t>
            </w:r>
            <w:r w:rsidR="000B46C9">
              <w:tab/>
            </w:r>
            <w:r w:rsidR="000B46C9">
              <w:fldChar w:fldCharType="begin"/>
            </w:r>
            <w:r w:rsidR="000B46C9">
              <w:instrText xml:space="preserve"> PAGEREF _Toc256000000 \h </w:instrText>
            </w:r>
            <w:r w:rsidR="000B46C9">
              <w:fldChar w:fldCharType="separate"/>
            </w:r>
            <w:r w:rsidR="007A46BE">
              <w:t>5</w:t>
            </w:r>
            <w:r w:rsidR="000B46C9">
              <w:fldChar w:fldCharType="end"/>
            </w:r>
          </w:hyperlink>
        </w:p>
        <w:p w14:paraId="3830A602" w14:textId="4A330E21" w:rsidR="001014EB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1" w:history="1">
            <w:r w:rsidR="000B46C9" w:rsidRPr="00D8726C">
              <w:rPr>
                <w:rStyle w:val="Hyperlink"/>
              </w:rPr>
              <w:t>Tuahto ning nih zei kong dah a chim?</w:t>
            </w:r>
            <w:r w:rsidR="000B46C9">
              <w:tab/>
            </w:r>
            <w:r w:rsidR="000B46C9">
              <w:fldChar w:fldCharType="begin"/>
            </w:r>
            <w:r w:rsidR="000B46C9">
              <w:instrText xml:space="preserve"> PAGEREF _Toc256000001 \h </w:instrText>
            </w:r>
            <w:r w:rsidR="000B46C9">
              <w:fldChar w:fldCharType="separate"/>
            </w:r>
            <w:r w:rsidR="007A46BE">
              <w:t>7</w:t>
            </w:r>
            <w:r w:rsidR="000B46C9">
              <w:fldChar w:fldCharType="end"/>
            </w:r>
          </w:hyperlink>
        </w:p>
        <w:p w14:paraId="3D5D6894" w14:textId="6C07F307" w:rsidR="001014EB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2" w:history="1">
            <w:r w:rsidR="000B46C9" w:rsidRPr="00D8726C">
              <w:rPr>
                <w:rStyle w:val="Hyperlink"/>
              </w:rPr>
              <w:t>Zeiruangah Tuahto ning cu a biapit?</w:t>
            </w:r>
            <w:r w:rsidR="000B46C9">
              <w:tab/>
            </w:r>
            <w:r w:rsidR="000B46C9">
              <w:fldChar w:fldCharType="begin"/>
            </w:r>
            <w:r w:rsidR="000B46C9">
              <w:instrText xml:space="preserve"> PAGEREF _Toc256000002 \h </w:instrText>
            </w:r>
            <w:r w:rsidR="000B46C9">
              <w:fldChar w:fldCharType="separate"/>
            </w:r>
            <w:r w:rsidR="007A46BE">
              <w:t>10</w:t>
            </w:r>
            <w:r w:rsidR="000B46C9">
              <w:fldChar w:fldCharType="end"/>
            </w:r>
          </w:hyperlink>
        </w:p>
        <w:p w14:paraId="4381C50A" w14:textId="7CCCD44E" w:rsidR="001014EB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3" w:history="1">
            <w:r w:rsidR="000B46C9" w:rsidRPr="00D8726C">
              <w:rPr>
                <w:rStyle w:val="Hyperlink"/>
              </w:rPr>
              <w:t>Tuahto ning cu zeitindah kan rak tuah?</w:t>
            </w:r>
            <w:r w:rsidR="000B46C9">
              <w:tab/>
            </w:r>
            <w:r w:rsidR="000B46C9">
              <w:fldChar w:fldCharType="begin"/>
            </w:r>
            <w:r w:rsidR="000B46C9">
              <w:instrText xml:space="preserve"> PAGEREF _Toc256000003 \h </w:instrText>
            </w:r>
            <w:r w:rsidR="000B46C9">
              <w:fldChar w:fldCharType="separate"/>
            </w:r>
            <w:r w:rsidR="007A46BE">
              <w:t>12</w:t>
            </w:r>
            <w:r w:rsidR="000B46C9">
              <w:fldChar w:fldCharType="end"/>
            </w:r>
          </w:hyperlink>
        </w:p>
        <w:p w14:paraId="6470F137" w14:textId="3765F595" w:rsidR="001014EB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4" w:history="1">
            <w:r w:rsidR="000B46C9" w:rsidRPr="00D8726C">
              <w:rPr>
                <w:rStyle w:val="Hyperlink"/>
              </w:rPr>
              <w:t>Tuahto ning caah kan i tinhmi pawl cu zeidah an si?</w:t>
            </w:r>
            <w:r w:rsidR="000B46C9">
              <w:tab/>
            </w:r>
            <w:r w:rsidR="000B46C9">
              <w:fldChar w:fldCharType="begin"/>
            </w:r>
            <w:r w:rsidR="000B46C9">
              <w:instrText xml:space="preserve"> PAGEREF _Toc256000004 \h </w:instrText>
            </w:r>
            <w:r w:rsidR="000B46C9">
              <w:fldChar w:fldCharType="separate"/>
            </w:r>
            <w:r w:rsidR="007A46BE">
              <w:t>15</w:t>
            </w:r>
            <w:r w:rsidR="000B46C9">
              <w:fldChar w:fldCharType="end"/>
            </w:r>
          </w:hyperlink>
        </w:p>
        <w:p w14:paraId="5BE2A9FD" w14:textId="62B20127" w:rsidR="001014EB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5" w:history="1">
            <w:r w:rsidR="000B46C9" w:rsidRPr="00D8726C">
              <w:rPr>
                <w:rStyle w:val="Hyperlink"/>
              </w:rPr>
              <w:t>Hmailei ah zeidah kan tuah lai?</w:t>
            </w:r>
            <w:r w:rsidR="000B46C9">
              <w:tab/>
            </w:r>
            <w:r w:rsidR="000B46C9">
              <w:fldChar w:fldCharType="begin"/>
            </w:r>
            <w:r w:rsidR="000B46C9">
              <w:instrText xml:space="preserve"> PAGEREF _Toc256000005 \h </w:instrText>
            </w:r>
            <w:r w:rsidR="000B46C9">
              <w:fldChar w:fldCharType="separate"/>
            </w:r>
            <w:r w:rsidR="007A46BE">
              <w:t>29</w:t>
            </w:r>
            <w:r w:rsidR="000B46C9">
              <w:fldChar w:fldCharType="end"/>
            </w:r>
          </w:hyperlink>
        </w:p>
        <w:p w14:paraId="21A0350A" w14:textId="646BA2D2" w:rsidR="001014EB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6" w:history="1">
            <w:r w:rsidR="000B46C9" w:rsidRPr="00D8726C">
              <w:rPr>
                <w:rStyle w:val="Hyperlink"/>
              </w:rPr>
              <w:t>Thawngthanhmi tamdeuh</w:t>
            </w:r>
            <w:r w:rsidR="000B46C9">
              <w:tab/>
            </w:r>
            <w:r w:rsidR="000B46C9">
              <w:fldChar w:fldCharType="begin"/>
            </w:r>
            <w:r w:rsidR="000B46C9">
              <w:instrText xml:space="preserve"> PAGEREF _Toc256000006 \h </w:instrText>
            </w:r>
            <w:r w:rsidR="000B46C9">
              <w:fldChar w:fldCharType="separate"/>
            </w:r>
            <w:r w:rsidR="007A46BE">
              <w:t>32</w:t>
            </w:r>
            <w:r w:rsidR="000B46C9">
              <w:fldChar w:fldCharType="end"/>
            </w:r>
          </w:hyperlink>
        </w:p>
        <w:p w14:paraId="1A1F8A37" w14:textId="0B013B16" w:rsidR="001014EB" w:rsidRDefault="00000000">
          <w:pPr>
            <w:pStyle w:val="TOC1"/>
            <w:rPr>
              <w:rFonts w:asciiTheme="minorHAnsi" w:hAnsiTheme="minorHAnsi"/>
              <w:sz w:val="22"/>
            </w:rPr>
          </w:pPr>
          <w:hyperlink w:anchor="_Toc256000007" w:history="1">
            <w:r w:rsidR="000B46C9" w:rsidRPr="00D8726C">
              <w:rPr>
                <w:rStyle w:val="Hyperlink"/>
              </w:rPr>
              <w:t>Biafang cazin</w:t>
            </w:r>
            <w:r w:rsidR="000B46C9">
              <w:tab/>
            </w:r>
            <w:r w:rsidR="000B46C9">
              <w:fldChar w:fldCharType="begin"/>
            </w:r>
            <w:r w:rsidR="000B46C9">
              <w:instrText xml:space="preserve"> PAGEREF _Toc256000007 \h </w:instrText>
            </w:r>
            <w:r w:rsidR="000B46C9">
              <w:fldChar w:fldCharType="separate"/>
            </w:r>
            <w:r w:rsidR="007A46BE">
              <w:t>34</w:t>
            </w:r>
            <w:r w:rsidR="000B46C9">
              <w:fldChar w:fldCharType="end"/>
            </w:r>
          </w:hyperlink>
        </w:p>
        <w:p w14:paraId="470621B1" w14:textId="77777777" w:rsidR="00C1107A" w:rsidRPr="00D8726C" w:rsidRDefault="000B46C9">
          <w:pPr>
            <w:spacing w:before="0" w:after="0"/>
            <w:rPr>
              <w:noProof/>
            </w:rPr>
          </w:pPr>
          <w:r w:rsidRPr="00D8726C">
            <w:fldChar w:fldCharType="end"/>
          </w:r>
        </w:p>
      </w:sdtContent>
    </w:sdt>
    <w:p w14:paraId="5147689A" w14:textId="77777777" w:rsidR="00B676E1" w:rsidRPr="00D8726C" w:rsidRDefault="000B46C9" w:rsidP="00C1107A">
      <w:pPr>
        <w:spacing w:before="0" w:after="0"/>
      </w:pPr>
      <w:r w:rsidRPr="00D8726C"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0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3B84CBF7" w14:textId="77777777" w:rsidR="00B676E1" w:rsidRPr="00CD260C" w:rsidRDefault="000B46C9" w:rsidP="00D3520F">
      <w:pPr>
        <w:pStyle w:val="Heading2"/>
        <w:rPr>
          <w:lang w:val="it-IT"/>
        </w:rPr>
      </w:pPr>
      <w:bookmarkStart w:id="92" w:name="_Toc256000000"/>
      <w:r w:rsidRPr="00D8726C">
        <w:lastRenderedPageBreak/>
        <w:t>CALD a sullam cu zeidah a si?</w:t>
      </w:r>
      <w:bookmarkEnd w:id="92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1014EB" w14:paraId="28D9A249" w14:textId="77777777" w:rsidTr="00F74375">
        <w:trPr>
          <w:trHeight w:val="3628"/>
        </w:trPr>
        <w:tc>
          <w:tcPr>
            <w:tcW w:w="2551" w:type="dxa"/>
            <w:vAlign w:val="center"/>
          </w:tcPr>
          <w:p w14:paraId="70918B69" w14:textId="77777777" w:rsidR="00B676E1" w:rsidRPr="00D8726C" w:rsidRDefault="000B46C9" w:rsidP="00B676E1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02A01132" wp14:editId="51C061F0">
                  <wp:extent cx="1440000" cy="1440000"/>
                  <wp:effectExtent l="0" t="0" r="8255" b="8255"/>
                  <wp:docPr id="5" name="Picture 5" descr="‘Hello’ tiah holh phun 3 in a chimmi biachimnak langhtertu buanbara tangah 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‘Hello’ tiah holh phun 3 in a chimmi biachimnak langhtertu buanbara tangah CALD minung phu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1A9E1C54" w14:textId="77777777" w:rsidR="00B676E1" w:rsidRPr="00D8726C" w:rsidRDefault="000B46C9" w:rsidP="00B676E1">
            <w:r w:rsidRPr="00D8726C">
              <w:rPr>
                <w:rStyle w:val="Strong"/>
              </w:rPr>
              <w:t xml:space="preserve">Nunphung lei le holh lei in i dannak (CALD) </w:t>
            </w:r>
            <w:r w:rsidR="005F295B">
              <w:t>minung pawl cu:</w:t>
            </w:r>
          </w:p>
          <w:p w14:paraId="3EB18C9F" w14:textId="77777777" w:rsidR="00B676E1" w:rsidRPr="00D8726C" w:rsidRDefault="000B46C9" w:rsidP="00CF77B5">
            <w:pPr>
              <w:pStyle w:val="ListParagraph"/>
              <w:numPr>
                <w:ilvl w:val="0"/>
                <w:numId w:val="2"/>
              </w:numPr>
            </w:pPr>
            <w:r w:rsidRPr="00D8726C">
              <w:t>aa dangmi sining dirhmun pawl sin in a rami</w:t>
            </w:r>
          </w:p>
          <w:p w14:paraId="3C6C7BE4" w14:textId="77777777" w:rsidR="00B676E1" w:rsidRPr="00D8726C" w:rsidRDefault="000B46C9" w:rsidP="00CF77B5">
            <w:pPr>
              <w:pStyle w:val="ListParagraph"/>
              <w:numPr>
                <w:ilvl w:val="0"/>
                <w:numId w:val="2"/>
              </w:numPr>
            </w:pPr>
            <w:r w:rsidRPr="00D8726C">
              <w:t>Mirangholh nak in holh dang a hmangmi.</w:t>
            </w:r>
          </w:p>
        </w:tc>
      </w:tr>
      <w:tr w:rsidR="001014EB" w14:paraId="5393A6E6" w14:textId="77777777" w:rsidTr="00B676E1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403396CC" w14:textId="77777777" w:rsidR="00B676E1" w:rsidRPr="00D8726C" w:rsidRDefault="00B676E1" w:rsidP="00C54117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162CE681" w14:textId="77777777" w:rsidR="002327D5" w:rsidRPr="00D8726C" w:rsidRDefault="000B46C9" w:rsidP="00C54117">
            <w:pPr>
              <w:spacing w:before="600" w:after="0"/>
            </w:pPr>
            <w:r w:rsidRPr="00D8726C">
              <w:t>Australia ah:</w:t>
            </w:r>
          </w:p>
        </w:tc>
      </w:tr>
      <w:tr w:rsidR="001014EB" w:rsidRPr="00CF0475" w14:paraId="1C19601D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62769CB2" w14:textId="77777777" w:rsidR="00B676E1" w:rsidRPr="00D8726C" w:rsidRDefault="000B46C9" w:rsidP="00B676E1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5C7A0590" wp14:editId="503439D5">
                  <wp:extent cx="1482725" cy="1482725"/>
                  <wp:effectExtent l="0" t="0" r="3175" b="3175"/>
                  <wp:docPr id="1049760633" name="Picture 38" descr="Bawhte pakhat le vawlei pumpi hmanthlak cung ah a ngawimi cantiang pawl le Australia lei a sawh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Bawhte pakhat le vawlei pumpi hmanthlak cung ah a ngawimi cantiang pawl le Australia lei a sawhmi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B663C04" w14:textId="77777777" w:rsidR="00B676E1" w:rsidRPr="00CD260C" w:rsidRDefault="000B46C9" w:rsidP="00CF77B5">
            <w:pPr>
              <w:pStyle w:val="ListParagraph"/>
              <w:numPr>
                <w:ilvl w:val="0"/>
                <w:numId w:val="3"/>
              </w:numPr>
              <w:rPr>
                <w:lang w:val="de-DE"/>
              </w:rPr>
            </w:pPr>
            <w:r w:rsidRPr="00CD260C">
              <w:rPr>
                <w:lang w:val="de-DE"/>
              </w:rPr>
              <w:t xml:space="preserve">ramdang hrin a simi hi </w:t>
            </w:r>
            <w:r w:rsidR="001F49AB" w:rsidRPr="00CD260C">
              <w:rPr>
                <w:rStyle w:val="Statisticstyle"/>
                <w:bCs/>
                <w:position w:val="0"/>
                <w:szCs w:val="36"/>
                <w:lang w:val="de-DE"/>
              </w:rPr>
              <w:t>million 8</w:t>
            </w:r>
            <w:r w:rsidRPr="00CD260C">
              <w:rPr>
                <w:lang w:val="de-DE"/>
              </w:rPr>
              <w:t xml:space="preserve"> dengmang an um</w:t>
            </w:r>
          </w:p>
        </w:tc>
      </w:tr>
      <w:tr w:rsidR="001014EB" w:rsidRPr="00CF0475" w14:paraId="5DC6B2C4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1488F95A" w14:textId="77777777" w:rsidR="001F49AB" w:rsidRPr="00D8726C" w:rsidRDefault="000B46C9" w:rsidP="00B676E1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7E9B7605" wp14:editId="2D0B8F42">
                  <wp:extent cx="1482725" cy="1482725"/>
                  <wp:effectExtent l="0" t="0" r="3175" b="3175"/>
                  <wp:docPr id="253724778" name="Picture 39" descr="‘Hello’ tiah holh phun 3 in a chimmi biachimnak langhtertu buanbara tangah 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‘Hello’ tiah holh phun 3 in a chimmi biachimnak langhtertu buanbara tangah CALD minung phu khat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D2A9BD" w14:textId="77777777" w:rsidR="001F49AB" w:rsidRPr="00CD260C" w:rsidRDefault="000B46C9" w:rsidP="00CF77B5">
            <w:pPr>
              <w:pStyle w:val="ListParagraph"/>
              <w:numPr>
                <w:ilvl w:val="0"/>
                <w:numId w:val="3"/>
              </w:numPr>
              <w:rPr>
                <w:lang w:val="de-DE"/>
              </w:rPr>
            </w:pPr>
            <w:r w:rsidRPr="00CD260C">
              <w:rPr>
                <w:lang w:val="de-DE"/>
              </w:rPr>
              <w:t xml:space="preserve">holh dang pawl </w:t>
            </w:r>
            <w:r w:rsidRPr="00CD260C">
              <w:rPr>
                <w:rStyle w:val="Statisticstyle"/>
                <w:bCs/>
                <w:position w:val="0"/>
                <w:szCs w:val="36"/>
                <w:lang w:val="de-DE"/>
              </w:rPr>
              <w:t>300</w:t>
            </w:r>
            <w:r w:rsidRPr="00CD260C">
              <w:rPr>
                <w:lang w:val="de-DE"/>
              </w:rPr>
              <w:t xml:space="preserve"> nak tamdeuh an hman.</w:t>
            </w:r>
          </w:p>
        </w:tc>
      </w:tr>
    </w:tbl>
    <w:p w14:paraId="2AC4F3C1" w14:textId="77777777" w:rsidR="00F74375" w:rsidRPr="00CD260C" w:rsidRDefault="000B46C9">
      <w:pPr>
        <w:rPr>
          <w:lang w:val="de-DE"/>
        </w:rPr>
      </w:pPr>
      <w:r w:rsidRPr="00CD260C">
        <w:rPr>
          <w:lang w:val="de-DE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02F12009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60C7F1D4" w14:textId="77777777" w:rsidR="002327D5" w:rsidRPr="00D8726C" w:rsidRDefault="000B46C9" w:rsidP="00B676E1">
            <w:pPr>
              <w:pStyle w:val="Image"/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2F83B11E" wp14:editId="6A2E9314">
                  <wp:extent cx="1482725" cy="1482725"/>
                  <wp:effectExtent l="0" t="0" r="3175" b="3175"/>
                  <wp:docPr id="1908268187" name="Picture 40" descr="Anmah tein aa sawhmi minung pakhat le adang minung 2 hmai ah a kutthlir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Anmah tein aa sawhmi minung pakhat le adang minung 2 hmai ah a kutthlirmi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952D20" w14:textId="77777777" w:rsidR="002327D5" w:rsidRPr="00D8726C" w:rsidRDefault="000B46C9" w:rsidP="00B676E1">
            <w:r w:rsidRPr="00D8726C">
              <w:t xml:space="preserve">Thil pakhat khat bantukin </w:t>
            </w:r>
            <w:r w:rsidRPr="00D8726C">
              <w:rPr>
                <w:rStyle w:val="Strong"/>
              </w:rPr>
              <w:t xml:space="preserve">fianternak </w:t>
            </w:r>
            <w:r w:rsidRPr="00D8726C">
              <w:t>na tuah ahcun, minung phu pakhat ah aa telmi na si kha na chim.</w:t>
            </w:r>
          </w:p>
        </w:tc>
      </w:tr>
      <w:tr w:rsidR="001014EB" w14:paraId="2F9707BC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7766B309" w14:textId="77777777" w:rsidR="00B676E1" w:rsidRPr="00D8726C" w:rsidRDefault="000B46C9" w:rsidP="00B676E1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17CD5589" wp14:editId="3B57387E">
                  <wp:extent cx="1482725" cy="1482725"/>
                  <wp:effectExtent l="0" t="0" r="3175" b="3175"/>
                  <wp:docPr id="626339655" name="Picture 42" descr="Anmah tein aa sawhmi minung pakhat le kut a thlirmi le Australia hmanthlak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Anmah tein aa sawhmi minung pakhat le kut a thlirmi le Australia hmanthlak pakhat.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9EF6233" w14:textId="77777777" w:rsidR="00B676E1" w:rsidRPr="00D8726C" w:rsidRDefault="000B46C9" w:rsidP="00B676E1">
            <w:r w:rsidRPr="00F67D88">
              <w:rPr>
                <w:bCs/>
              </w:rPr>
              <w:t xml:space="preserve">Australia i a ummi minung i </w:t>
            </w:r>
            <w:r w:rsidRPr="00F67D88">
              <w:rPr>
                <w:rStyle w:val="Statisticstyle"/>
                <w:bCs/>
                <w:position w:val="0"/>
              </w:rPr>
              <w:t>30%</w:t>
            </w:r>
            <w:r w:rsidRPr="00F67D88">
              <w:rPr>
                <w:bCs/>
              </w:rPr>
              <w:t xml:space="preserve"> nih CALD minung bantukin an sining an langhter.</w:t>
            </w:r>
          </w:p>
        </w:tc>
      </w:tr>
      <w:tr w:rsidR="001014EB" w14:paraId="7076986B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50107C88" w14:textId="77777777" w:rsidR="001F49AB" w:rsidRPr="00D8726C" w:rsidRDefault="000B46C9" w:rsidP="00B676E1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1C1F1DCE" wp14:editId="70C72E1E">
                  <wp:extent cx="1482725" cy="1482725"/>
                  <wp:effectExtent l="0" t="0" r="3175" b="3175"/>
                  <wp:docPr id="154003351" name="Picture 43" descr="An chungkhar hmai ah a kut a thlir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An chungkhar hmai ah a kut a thlirmi minung pakhat.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8640F4" w14:textId="77777777" w:rsidR="001F49AB" w:rsidRPr="00D8726C" w:rsidRDefault="000B46C9" w:rsidP="002F63FC">
            <w:pPr>
              <w:spacing w:line="324" w:lineRule="auto"/>
            </w:pPr>
            <w:r w:rsidRPr="00D8726C">
              <w:t xml:space="preserve">Rampumpi Pumtlinlonak Aamahkhan Timhlamhnak (NDIS) i </w:t>
            </w:r>
            <w:r w:rsidRPr="00D8726C">
              <w:rPr>
                <w:rStyle w:val="Strong"/>
              </w:rPr>
              <w:t>aa telmi</w:t>
            </w:r>
            <w:r w:rsidRPr="00D8726C">
              <w:t xml:space="preserve"> </w:t>
            </w:r>
            <w:r w:rsidRPr="00F67D88">
              <w:rPr>
                <w:rStyle w:val="Statisticstyle"/>
                <w:bCs/>
                <w:position w:val="0"/>
              </w:rPr>
              <w:t>10%</w:t>
            </w:r>
            <w:r w:rsidRPr="00D8726C">
              <w:t xml:space="preserve"> nih CALD minung bantukin an sining an langhter.</w:t>
            </w:r>
          </w:p>
        </w:tc>
      </w:tr>
      <w:tr w:rsidR="001014EB" w14:paraId="6A3B0701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10C24187" w14:textId="77777777" w:rsidR="001F49AB" w:rsidRPr="00D8726C" w:rsidRDefault="000B46C9" w:rsidP="00C73E0D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24411D47" wp14:editId="710CE151">
                  <wp:extent cx="1483200" cy="1483200"/>
                  <wp:effectExtent l="0" t="0" r="3175" b="3175"/>
                  <wp:docPr id="768595154" name="Picture 768595154" descr="Aa telmi pawl phu khat a langhtermi aa telmi icon pakhat. An kut a thlir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Aa telmi pawl phu khat a langhtermi aa telmi icon pakhat. An kut a thlirmi minung 2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5886E0" w14:textId="77777777" w:rsidR="001F49AB" w:rsidRPr="00D8726C" w:rsidRDefault="000B46C9" w:rsidP="00C73E0D">
            <w:r w:rsidRPr="00D8726C">
              <w:rPr>
                <w:rStyle w:val="Strong"/>
                <w:b w:val="0"/>
                <w:bCs w:val="0"/>
                <w:color w:val="auto"/>
              </w:rPr>
              <w:t>Aa telmi pawl cu NDIS ah aa telmi pumtlinglo minung pawl kha an si.</w:t>
            </w:r>
          </w:p>
        </w:tc>
      </w:tr>
    </w:tbl>
    <w:p w14:paraId="7588A413" w14:textId="77777777" w:rsidR="00B676E1" w:rsidRPr="00D8726C" w:rsidRDefault="000B46C9" w:rsidP="00B676E1">
      <w:pPr>
        <w:spacing w:before="0" w:after="0" w:line="240" w:lineRule="auto"/>
      </w:pPr>
      <w:r w:rsidRPr="00D8726C">
        <w:br w:type="page"/>
      </w:r>
    </w:p>
    <w:p w14:paraId="160B70A1" w14:textId="77777777" w:rsidR="00D01D6C" w:rsidRPr="00D8726C" w:rsidRDefault="000B46C9" w:rsidP="00D3520F">
      <w:pPr>
        <w:pStyle w:val="Heading2"/>
        <w:rPr>
          <w:lang w:val="en-AU"/>
        </w:rPr>
      </w:pPr>
      <w:bookmarkStart w:id="93" w:name="_Toc256000001"/>
      <w:r w:rsidRPr="00D8726C">
        <w:lastRenderedPageBreak/>
        <w:t>Tuahto ning nih zei kong dah a chim?</w:t>
      </w:r>
      <w:bookmarkEnd w:id="88"/>
      <w:bookmarkEnd w:id="89"/>
      <w:bookmarkEnd w:id="93"/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227"/>
      </w:tblGrid>
      <w:tr w:rsidR="001014EB" w14:paraId="2F8E697E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bookmarkStart w:id="94" w:name="_Hlk152854252"/>
          <w:p w14:paraId="4FEC908D" w14:textId="77777777" w:rsidR="005F45F4" w:rsidRPr="00D8726C" w:rsidRDefault="000B46C9" w:rsidP="00F74375">
            <w:pPr>
              <w:pStyle w:val="Image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162CC6EE" wp14:editId="6C073B33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499110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30E0CC" w14:textId="56DB502B" w:rsidR="000B46C9" w:rsidRPr="00BF4594" w:rsidRDefault="000B46C9" w:rsidP="00BF4594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Theme="majorHAnsi" w:hAnsiTheme="majorHAnsi" w:cs="Calibri"/>
                                      <w:b/>
                                      <w:bCs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BF4594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Tuahto ning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2CC6EE" id="_x0000_s1030" type="#_x0000_t202" style="position:absolute;left:0;text-align:left;margin-left:22.75pt;margin-top:39.3pt;width:70.25pt;height:18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" filled="f" stroked="f">
                      <v:textbox inset="0,0,0,0">
                        <w:txbxContent>
                          <w:p w14:paraId="1F30E0CC" w14:textId="56DB502B" w:rsidR="000B46C9" w:rsidRPr="00BF4594" w:rsidRDefault="000B46C9" w:rsidP="00BF4594">
                            <w:pPr>
                              <w:spacing w:before="0" w:after="0" w:line="240" w:lineRule="auto"/>
                              <w:jc w:val="center"/>
                              <w:rPr>
                                <w:rFonts w:asciiTheme="majorHAnsi" w:hAnsiTheme="majorHAnsi" w:cs="Calibri"/>
                                <w:b/>
                                <w:bCs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BF4594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Tuahto ning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D8726C">
              <w:rPr>
                <w:noProof/>
              </w:rPr>
              <w:drawing>
                <wp:inline distT="0" distB="0" distL="0" distR="0" wp14:anchorId="5DAEE7C9" wp14:editId="19FEF133">
                  <wp:extent cx="1482725" cy="1482725"/>
                  <wp:effectExtent l="0" t="0" r="3175" b="3175"/>
                  <wp:docPr id="478145865" name="Picture 44" descr="Tuahto ning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Tuahto ning catialmi pakhat.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417256AD" w14:textId="6C76F2AF" w:rsidR="00F05FC3" w:rsidRPr="00D8726C" w:rsidRDefault="000B46C9" w:rsidP="00F74375">
            <w:r w:rsidRPr="00D8726C">
              <w:t xml:space="preserve">Nunphung le Holh lei Idannak Tuahto ning </w:t>
            </w:r>
            <w:r>
              <w:br/>
            </w:r>
            <w:r w:rsidRPr="00D8726C">
              <w:t>2024-2028 a thar kan tial.</w:t>
            </w:r>
          </w:p>
          <w:p w14:paraId="5A740270" w14:textId="77777777" w:rsidR="005F45F4" w:rsidRPr="00D8726C" w:rsidRDefault="000B46C9" w:rsidP="00F74375">
            <w:r w:rsidRPr="00D8726C">
              <w:t>Hihi Tuahtoning tiah kan auh.</w:t>
            </w:r>
          </w:p>
        </w:tc>
      </w:tr>
      <w:tr w:rsidR="001014EB" w14:paraId="4E15B551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0571C258" w14:textId="77777777" w:rsidR="00230B06" w:rsidRPr="00D8726C" w:rsidRDefault="000B46C9" w:rsidP="00F74375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6477E992" wp14:editId="67488125">
                  <wp:extent cx="1483200" cy="1483200"/>
                  <wp:effectExtent l="0" t="0" r="3175" b="3175"/>
                  <wp:docPr id="420215641" name="Picture 1" descr="CALD aa telmi pawl phu pakhat.  Anmah pawng i a ummi cu cunglei a sawhmi cantiang pakhat he siapi thlirmi pakhat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CALD aa telmi pawl phu pakhat.  Anmah pawng i a ummi cu cunglei a sawhmi cantiang pakhat he siapi thlirmi pakhat a si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78396CF4" w14:textId="77777777" w:rsidR="00230B06" w:rsidRPr="00D8726C" w:rsidRDefault="000B46C9" w:rsidP="00F74375">
            <w:r w:rsidRPr="00D8726C">
              <w:t>Hi Tuahto ning cu CALD aa telmi pawl caah NDIS a thadeuh in kan tuah dingmi caah timhtuahmi a si.</w:t>
            </w:r>
          </w:p>
        </w:tc>
      </w:tr>
      <w:bookmarkEnd w:id="94"/>
      <w:tr w:rsidR="001014EB" w14:paraId="3D57060B" w14:textId="77777777" w:rsidTr="003B3EBE">
        <w:trPr>
          <w:trHeight w:val="3628"/>
        </w:trPr>
        <w:tc>
          <w:tcPr>
            <w:tcW w:w="2537" w:type="dxa"/>
            <w:vAlign w:val="center"/>
          </w:tcPr>
          <w:p w14:paraId="31D9B4D3" w14:textId="77777777" w:rsidR="005F45F4" w:rsidRPr="00D8726C" w:rsidRDefault="000B46C9" w:rsidP="00F74375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638F52FD" wp14:editId="0C6F98FE">
                  <wp:extent cx="1482725" cy="1482725"/>
                  <wp:effectExtent l="0" t="0" r="3175" b="3175"/>
                  <wp:docPr id="781709884" name="Picture 5" descr="NDIS catialmi aa tlaihmi aa tlaihmi pakhat. Anmah pawng i a ummi cu siapi thlirmi le cunglei a sawhmi cantiang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NDIS catialmi aa tlaihmi aa tlaihmi pakhat. Anmah pawng i a ummi cu siapi thlirmi le cunglei a sawhmi cantiang a si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9" w:type="dxa"/>
            <w:gridSpan w:val="2"/>
            <w:vAlign w:val="center"/>
          </w:tcPr>
          <w:p w14:paraId="07FAD8AC" w14:textId="77777777" w:rsidR="007138A0" w:rsidRPr="00D8726C" w:rsidRDefault="000B46C9" w:rsidP="00F74375">
            <w:r w:rsidRPr="00D8726C">
              <w:t>NDIS he CALD aa telmi pawl nih hmuhtonnak an ngeihmi zeitindah kan thanchoter lai timi zong a fianter.</w:t>
            </w:r>
          </w:p>
        </w:tc>
      </w:tr>
    </w:tbl>
    <w:p w14:paraId="4E8F9961" w14:textId="77777777" w:rsidR="00F74375" w:rsidRPr="00D8726C" w:rsidRDefault="000B46C9">
      <w:r w:rsidRPr="00D8726C">
        <w:br w:type="page"/>
      </w:r>
    </w:p>
    <w:tbl>
      <w:tblPr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1014EB" w14:paraId="69CB496C" w14:textId="77777777" w:rsidTr="00735C79">
        <w:tc>
          <w:tcPr>
            <w:tcW w:w="2537" w:type="dxa"/>
            <w:vAlign w:val="center"/>
          </w:tcPr>
          <w:p w14:paraId="75FBFFB8" w14:textId="77777777" w:rsidR="00115682" w:rsidRPr="00D8726C" w:rsidRDefault="00115682" w:rsidP="00735C79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5F8E1BBF" w14:textId="77777777" w:rsidR="000D0ABE" w:rsidRPr="00D8726C" w:rsidRDefault="000B46C9" w:rsidP="00735C79">
            <w:pPr>
              <w:spacing w:after="0"/>
            </w:pPr>
            <w:r w:rsidRPr="00D8726C">
              <w:t>An hmuhtonmi ah aa telmi cu:</w:t>
            </w:r>
          </w:p>
        </w:tc>
      </w:tr>
      <w:tr w:rsidR="001014EB" w14:paraId="2C25F7FB" w14:textId="77777777" w:rsidTr="00735C79">
        <w:trPr>
          <w:trHeight w:val="2126"/>
        </w:trPr>
        <w:tc>
          <w:tcPr>
            <w:tcW w:w="2537" w:type="dxa"/>
            <w:vAlign w:val="center"/>
          </w:tcPr>
          <w:p w14:paraId="36CCA8AC" w14:textId="77777777" w:rsidR="00233933" w:rsidRPr="00D8726C" w:rsidRDefault="000B46C9" w:rsidP="00735C79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304CFD06" wp14:editId="1493A43A">
                  <wp:extent cx="1482725" cy="1482725"/>
                  <wp:effectExtent l="0" t="0" r="3175" b="3175"/>
                  <wp:docPr id="686706921" name="Picture 4" descr="NDIS catialmi aa tlai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NDIS catialmi aa tlaihmi minung pakhat.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6FB2A9" w14:textId="77777777" w:rsidR="00233933" w:rsidRPr="00D8726C" w:rsidRDefault="000B46C9" w:rsidP="00735C79">
            <w:pPr>
              <w:pStyle w:val="ListParagraph"/>
              <w:numPr>
                <w:ilvl w:val="0"/>
                <w:numId w:val="4"/>
              </w:numPr>
            </w:pPr>
            <w:r w:rsidRPr="00D8726C">
              <w:t>NDIS hmannak</w:t>
            </w:r>
          </w:p>
        </w:tc>
      </w:tr>
      <w:tr w:rsidR="001014EB" w14:paraId="1ACA3862" w14:textId="77777777" w:rsidTr="00735C79">
        <w:tc>
          <w:tcPr>
            <w:tcW w:w="2537" w:type="dxa"/>
            <w:vAlign w:val="center"/>
          </w:tcPr>
          <w:p w14:paraId="47A711F4" w14:textId="77777777" w:rsidR="00233933" w:rsidRPr="00D8726C" w:rsidRDefault="000B46C9" w:rsidP="00735C79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7F0FFEC3" wp14:editId="23AD79CD">
                  <wp:extent cx="1482725" cy="1482725"/>
                  <wp:effectExtent l="0" t="0" r="3175" b="3175"/>
                  <wp:docPr id="127817640" name="Picture 6" descr="NDIS riantuantu 3. Pakhat cu catialmi pakhat aa tlai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NDIS riantuantu 3. Pakhat cu catialmi pakhat aa tlaih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689933" w14:textId="77777777" w:rsidR="00233933" w:rsidRPr="00D8726C" w:rsidRDefault="000B46C9" w:rsidP="00735C79">
            <w:pPr>
              <w:pStyle w:val="ListParagraph"/>
              <w:numPr>
                <w:ilvl w:val="0"/>
                <w:numId w:val="4"/>
              </w:numPr>
            </w:pPr>
            <w:r w:rsidRPr="00D8726C">
              <w:t>NDIS riantuantu</w:t>
            </w:r>
          </w:p>
        </w:tc>
      </w:tr>
      <w:tr w:rsidR="001014EB" w14:paraId="65443A7E" w14:textId="77777777" w:rsidTr="00735C79">
        <w:tc>
          <w:tcPr>
            <w:tcW w:w="2537" w:type="dxa"/>
            <w:vAlign w:val="center"/>
          </w:tcPr>
          <w:p w14:paraId="5AE1CF02" w14:textId="77777777" w:rsidR="0026512B" w:rsidRPr="00D8726C" w:rsidRDefault="000B46C9" w:rsidP="00735C79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512663CC" wp14:editId="48CF5709">
                  <wp:extent cx="1482725" cy="1482725"/>
                  <wp:effectExtent l="0" t="0" r="3175" b="3175"/>
                  <wp:docPr id="1006732294" name="Picture 1006732294" descr="Zung inn hmai ah catialmi pakhat aa tlaihmi NDIS riantuant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Zung inn hmai ah catialmi pakhat aa tlaihmi NDIS riantuanti pakhat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CF5D8A" w14:textId="77777777" w:rsidR="0026512B" w:rsidRPr="00D8726C" w:rsidRDefault="000B46C9" w:rsidP="00735C79">
            <w:pPr>
              <w:pStyle w:val="ListParagraph"/>
              <w:numPr>
                <w:ilvl w:val="0"/>
                <w:numId w:val="4"/>
              </w:numPr>
            </w:pPr>
            <w:r w:rsidRPr="00D8726C">
              <w:rPr>
                <w:rStyle w:val="Strong"/>
              </w:rPr>
              <w:t>NDIS riantuanti pawl</w:t>
            </w:r>
            <w:r w:rsidRPr="00D8726C">
              <w:t>.</w:t>
            </w:r>
          </w:p>
        </w:tc>
      </w:tr>
      <w:tr w:rsidR="001014EB" w14:paraId="78D23648" w14:textId="77777777" w:rsidTr="00735C79">
        <w:tc>
          <w:tcPr>
            <w:tcW w:w="2537" w:type="dxa"/>
            <w:vAlign w:val="center"/>
          </w:tcPr>
          <w:p w14:paraId="0584D8EE" w14:textId="77777777" w:rsidR="0026512B" w:rsidRPr="00D8726C" w:rsidRDefault="000B46C9" w:rsidP="00735C79">
            <w:pPr>
              <w:pStyle w:val="Image"/>
              <w:spacing w:before="840" w:after="12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554ACA83" wp14:editId="3147E00D">
                  <wp:extent cx="1473835" cy="1038313"/>
                  <wp:effectExtent l="0" t="0" r="0" b="9525"/>
                  <wp:docPr id="1158345630" name="Picture 3" descr="Kompiota hman dingah NDIS riantuanti pakhat nih minung pakhat a bawmh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Kompiota hman dingah NDIS riantuanti pakhat nih minung pakhat a bawmhmi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82DE2E" w14:textId="77777777" w:rsidR="0026512B" w:rsidRPr="00D8726C" w:rsidRDefault="000B46C9" w:rsidP="007977D5">
            <w:r w:rsidRPr="00D8726C">
              <w:t>NDIS riantuanti pawl cu riantuanpiaknak hmuh le hman dingah midang pawl a bawmmi an si.</w:t>
            </w:r>
          </w:p>
          <w:p w14:paraId="3B925BA2" w14:textId="77777777" w:rsidR="007977D5" w:rsidRPr="00D8726C" w:rsidRDefault="000B46C9" w:rsidP="007977D5">
            <w:r w:rsidRPr="00D8726C">
              <w:t>Hi Tuahto ning ah, anmah cu kan riantuanti pawl tiah kan auh hna.</w:t>
            </w:r>
          </w:p>
        </w:tc>
      </w:tr>
    </w:tbl>
    <w:p w14:paraId="33795F98" w14:textId="77777777" w:rsidR="00735C79" w:rsidRPr="00D8726C" w:rsidRDefault="000B46C9">
      <w:r w:rsidRPr="00D8726C">
        <w:br w:type="page"/>
      </w:r>
    </w:p>
    <w:tbl>
      <w:tblPr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1014EB" w14:paraId="5F945174" w14:textId="77777777" w:rsidTr="00551CF4">
        <w:tc>
          <w:tcPr>
            <w:tcW w:w="2537" w:type="dxa"/>
            <w:vAlign w:val="center"/>
          </w:tcPr>
          <w:p w14:paraId="52551260" w14:textId="77777777" w:rsidR="000D0ABE" w:rsidRPr="00D8726C" w:rsidRDefault="000D0ABE" w:rsidP="00C54117">
            <w:pPr>
              <w:pStyle w:val="Image"/>
            </w:pPr>
          </w:p>
        </w:tc>
        <w:tc>
          <w:tcPr>
            <w:tcW w:w="6917" w:type="dxa"/>
            <w:gridSpan w:val="2"/>
            <w:vAlign w:val="center"/>
          </w:tcPr>
          <w:p w14:paraId="24AEC3A5" w14:textId="77777777" w:rsidR="000D0ABE" w:rsidRPr="00D8726C" w:rsidRDefault="000B46C9" w:rsidP="00C54117">
            <w:r w:rsidRPr="00D8726C">
              <w:t>Hi Tuahto ning zong nih zeitindah kan bawmh hna lai timi kha a fianter:</w:t>
            </w:r>
          </w:p>
        </w:tc>
      </w:tr>
      <w:tr w:rsidR="001014EB" w14:paraId="2F95ACF9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5805B80A" w14:textId="77777777" w:rsidR="000D0ABE" w:rsidRPr="00D8726C" w:rsidRDefault="000B46C9" w:rsidP="00463A40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2D6B321C" wp14:editId="046E186B">
                  <wp:extent cx="1482725" cy="1482725"/>
                  <wp:effectExtent l="0" t="0" r="3175" b="3175"/>
                  <wp:docPr id="258620248" name="Picture 45" descr="Minung 2 he kut aa tlaihmi NDIS riantuan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Minung 2 he kut aa tlaihmi NDIS riantuantu pakhat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723CDC" w14:textId="77777777" w:rsidR="000D0ABE" w:rsidRPr="00D8726C" w:rsidRDefault="000B46C9" w:rsidP="00CF77B5">
            <w:pPr>
              <w:pStyle w:val="ListParagraph"/>
              <w:numPr>
                <w:ilvl w:val="0"/>
                <w:numId w:val="5"/>
              </w:numPr>
            </w:pPr>
            <w:r w:rsidRPr="00D8726C">
              <w:t>NDIS chungah i tel dingah CALD mibu pawl</w:t>
            </w:r>
          </w:p>
        </w:tc>
      </w:tr>
      <w:tr w:rsidR="001014EB" w14:paraId="4D23155A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1C199969" w14:textId="77777777" w:rsidR="000D0ABE" w:rsidRPr="00D8726C" w:rsidRDefault="000B46C9" w:rsidP="00463A40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0EAB75D9" wp14:editId="62D4C96A">
                  <wp:extent cx="1482725" cy="1482725"/>
                  <wp:effectExtent l="0" t="0" r="3175" b="3175"/>
                  <wp:docPr id="1864075353" name="Picture 46" descr="Aa telmi pakhat a bawmmi NDIS riantuan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Aa telmi pakhat a bawmmi NDIS riantuantu pakhat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D1F1987" w14:textId="77777777" w:rsidR="000D0ABE" w:rsidRPr="00D8726C" w:rsidRDefault="000B46C9" w:rsidP="00CF77B5">
            <w:pPr>
              <w:pStyle w:val="ListParagraph"/>
              <w:numPr>
                <w:ilvl w:val="0"/>
                <w:numId w:val="5"/>
              </w:numPr>
            </w:pPr>
            <w:r w:rsidRPr="00D8726C">
              <w:t>NDIS hman dingah CALD aa telmi pawl.</w:t>
            </w:r>
          </w:p>
        </w:tc>
      </w:tr>
    </w:tbl>
    <w:p w14:paraId="55F6F835" w14:textId="77777777" w:rsidR="002A6A49" w:rsidRPr="00D8726C" w:rsidRDefault="000B46C9">
      <w:pPr>
        <w:spacing w:before="0" w:after="0" w:line="240" w:lineRule="auto"/>
      </w:pPr>
      <w:r w:rsidRPr="00D8726C">
        <w:br w:type="page"/>
      </w:r>
    </w:p>
    <w:p w14:paraId="7E9CF346" w14:textId="77777777" w:rsidR="002A6A49" w:rsidRPr="00D8726C" w:rsidRDefault="000B46C9" w:rsidP="002A6A49">
      <w:pPr>
        <w:pStyle w:val="Heading2"/>
      </w:pPr>
      <w:bookmarkStart w:id="95" w:name="_Toc256000002"/>
      <w:r w:rsidRPr="00D8726C">
        <w:lastRenderedPageBreak/>
        <w:t>Zeiruangah Tuahto ning cu a biapit?</w:t>
      </w:r>
      <w:bookmarkEnd w:id="95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75D9D69B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662DC574" w14:textId="77777777" w:rsidR="00EE6856" w:rsidRPr="00D8726C" w:rsidRDefault="000B46C9" w:rsidP="009528D1">
            <w:pPr>
              <w:pStyle w:val="Image"/>
              <w:jc w:val="left"/>
            </w:pPr>
            <w:r w:rsidRPr="00D8726C">
              <w:rPr>
                <w:noProof/>
              </w:rPr>
              <w:drawing>
                <wp:inline distT="0" distB="0" distL="0" distR="0" wp14:anchorId="183FE192" wp14:editId="65BD4D64">
                  <wp:extent cx="1402798" cy="1402798"/>
                  <wp:effectExtent l="0" t="0" r="6985" b="6985"/>
                  <wp:docPr id="1251027194" name="Picture 7" descr="Dawnkhaantu pakhat a hnulei ah minung pakha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Dawnkhaantu pakhat a hnulei ah minung pakhat. 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4FCEB41" w14:textId="77777777" w:rsidR="00EE6856" w:rsidRPr="00D8726C" w:rsidRDefault="000B46C9" w:rsidP="00115682">
            <w:r w:rsidRPr="00D8726C">
              <w:t xml:space="preserve">Cheukhat CALD minung pawl nih NDIS chung i tel an duh tikah </w:t>
            </w:r>
            <w:r w:rsidRPr="00D8726C">
              <w:rPr>
                <w:rStyle w:val="Strong"/>
              </w:rPr>
              <w:t>dawnkhaantu pawl</w:t>
            </w:r>
            <w:r w:rsidRPr="00D8726C">
              <w:t xml:space="preserve"> tamdeuh an tong.</w:t>
            </w:r>
          </w:p>
        </w:tc>
      </w:tr>
      <w:tr w:rsidR="001014EB" w14:paraId="51818B5C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410AE8C7" w14:textId="77777777" w:rsidR="00EE6856" w:rsidRPr="00D8726C" w:rsidRDefault="000B46C9" w:rsidP="00463A40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2A4EEDBD" wp14:editId="31034187">
                  <wp:extent cx="1482725" cy="1482725"/>
                  <wp:effectExtent l="0" t="0" r="3175" b="3175"/>
                  <wp:docPr id="1981921844" name="Picture 8" descr="Dawnkhaan pakhat a hnulei ah minung 2. Anmah chung pakhat cu a kut a thl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Dawnkhaan pakhat a hnulei ah minung 2. Anmah chung pakhat cu a kut a thlir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90E67E" w14:textId="77777777" w:rsidR="00EE6856" w:rsidRPr="00D8726C" w:rsidRDefault="000B46C9" w:rsidP="00C43AAB">
            <w:r w:rsidRPr="00D8726C">
              <w:t>Dawnkhaantu cu thil pakhat khat tuahnak in an ngoltertu pakhat khat a si:</w:t>
            </w:r>
          </w:p>
          <w:p w14:paraId="03E76591" w14:textId="77777777" w:rsidR="00EE6856" w:rsidRPr="00D8726C" w:rsidRDefault="000B46C9" w:rsidP="00CF77B5">
            <w:pPr>
              <w:pStyle w:val="ListParagraph"/>
              <w:numPr>
                <w:ilvl w:val="0"/>
                <w:numId w:val="6"/>
              </w:numPr>
            </w:pPr>
            <w:r w:rsidRPr="00D8726C">
              <w:t xml:space="preserve">tuah na herhmi </w:t>
            </w:r>
          </w:p>
          <w:p w14:paraId="5F300D78" w14:textId="77777777" w:rsidR="00EE6856" w:rsidRPr="00D8726C" w:rsidRDefault="000B46C9" w:rsidP="00CF77B5">
            <w:pPr>
              <w:pStyle w:val="ListParagraph"/>
              <w:numPr>
                <w:ilvl w:val="0"/>
                <w:numId w:val="6"/>
              </w:numPr>
            </w:pPr>
            <w:r w:rsidRPr="00D8726C">
              <w:t>tuah na duhmi.</w:t>
            </w:r>
          </w:p>
        </w:tc>
      </w:tr>
      <w:tr w:rsidR="001014EB" w14:paraId="373FE375" w14:textId="77777777" w:rsidTr="00412343">
        <w:tc>
          <w:tcPr>
            <w:tcW w:w="2551" w:type="dxa"/>
            <w:vAlign w:val="center"/>
          </w:tcPr>
          <w:p w14:paraId="71CC2F4C" w14:textId="77777777" w:rsidR="00EE6856" w:rsidRPr="00D8726C" w:rsidRDefault="00EE6856" w:rsidP="00CF67C2">
            <w:pPr>
              <w:pStyle w:val="Image"/>
              <w:spacing w:before="840" w:after="0"/>
            </w:pPr>
          </w:p>
        </w:tc>
        <w:tc>
          <w:tcPr>
            <w:tcW w:w="6576" w:type="dxa"/>
            <w:vAlign w:val="center"/>
          </w:tcPr>
          <w:p w14:paraId="413F5F82" w14:textId="77777777" w:rsidR="00EE6856" w:rsidRPr="00D8726C" w:rsidRDefault="000B46C9" w:rsidP="00CF67C2">
            <w:pPr>
              <w:spacing w:before="840" w:after="0"/>
            </w:pPr>
            <w:r w:rsidRPr="00D8726C">
              <w:t>Dawnkhaantu pawl nih CALD minung kha har deuh in a tuah khawh hna, hihi caah:</w:t>
            </w:r>
          </w:p>
        </w:tc>
      </w:tr>
      <w:tr w:rsidR="001014EB" w14:paraId="228C5AC1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2905C231" w14:textId="77777777" w:rsidR="005D3AC4" w:rsidRPr="00D8726C" w:rsidRDefault="000B46C9" w:rsidP="00463A40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64F5B806" wp14:editId="41A1B22B">
                  <wp:extent cx="1482725" cy="1482725"/>
                  <wp:effectExtent l="0" t="0" r="3175" b="3175"/>
                  <wp:docPr id="324798248" name="Picture 9" descr="Catialmi pakhat a relmi minung pakhat, thawngthanhnak icon le har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Catialmi pakhat a relmi minung pakhat, thawngthanhnak icon le harnak icon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F79E9A" w14:textId="77777777" w:rsidR="005D3AC4" w:rsidRPr="00D8726C" w:rsidRDefault="000B46C9" w:rsidP="00115682">
            <w:pPr>
              <w:pStyle w:val="ListParagraph"/>
              <w:numPr>
                <w:ilvl w:val="0"/>
                <w:numId w:val="37"/>
              </w:numPr>
            </w:pPr>
            <w:r w:rsidRPr="00D8726C">
              <w:t>NDIS kong thawngthanhmi kawl</w:t>
            </w:r>
          </w:p>
        </w:tc>
      </w:tr>
      <w:tr w:rsidR="001014EB" w14:paraId="51C40988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7D826BA9" w14:textId="77777777" w:rsidR="005D3AC4" w:rsidRPr="00D8726C" w:rsidRDefault="000B46C9" w:rsidP="00463A40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733CFC5A" wp14:editId="05A9F5A5">
                  <wp:extent cx="1482725" cy="1482725"/>
                  <wp:effectExtent l="0" t="0" r="3175" b="3175"/>
                  <wp:docPr id="371728563" name="Picture 10" descr="NDIS catialmi aa tlaihmi minung pakhat. Anmah cung i a ummi cu har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NDIS catialmi aa tlaihmi minung pakhat. Anmah cung i a ummi cu harnak icon a si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693286" w14:textId="77777777" w:rsidR="005D3AC4" w:rsidRPr="00D8726C" w:rsidRDefault="000B46C9" w:rsidP="005D3AC4">
            <w:pPr>
              <w:pStyle w:val="ListParagraph"/>
              <w:numPr>
                <w:ilvl w:val="0"/>
                <w:numId w:val="37"/>
              </w:numPr>
            </w:pPr>
            <w:r w:rsidRPr="00D8726C">
              <w:t>NDIS an hman.</w:t>
            </w:r>
          </w:p>
        </w:tc>
      </w:tr>
      <w:tr w:rsidR="001014EB" w:rsidRPr="00CF0475" w14:paraId="0029F5A6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68AE91DA" w14:textId="77777777" w:rsidR="00412343" w:rsidRPr="00D8726C" w:rsidRDefault="000B46C9" w:rsidP="00B7537E">
            <w:pPr>
              <w:pStyle w:val="Image"/>
              <w:spacing w:before="0"/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6441729C" wp14:editId="3DD6C94D">
                  <wp:extent cx="1482725" cy="1482725"/>
                  <wp:effectExtent l="0" t="0" r="3175" b="3175"/>
                  <wp:docPr id="1844680602" name="Picture 4" descr="Catialmi pakhat aa tlaihmi minung pakhat le khua a ruatmi. Anmah cung i a ummi cu a chungah CALD aa telmi pawl he khuaruahnak langhtertu buanbara le vailamtah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Catialmi pakhat aa tlaihmi minung pakhat le khua a ruatmi. Anmah cung i a ummi cu a chungah CALD aa telmi pawl he khuaruahnak langhtertu buanbara le vailamtah pakhat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1E442C" w14:textId="2A4917CA" w:rsidR="00412343" w:rsidRPr="00CD260C" w:rsidRDefault="000B46C9" w:rsidP="00B7537E">
            <w:pPr>
              <w:spacing w:before="0"/>
              <w:rPr>
                <w:lang w:val="it-IT"/>
              </w:rPr>
            </w:pPr>
            <w:r w:rsidRPr="00CD260C">
              <w:rPr>
                <w:lang w:val="it-IT"/>
              </w:rPr>
              <w:t xml:space="preserve">Kan riantuantu le riantuanti pawl nih CALD aa telmi pawl bawmh ning kha an i fiang peng </w:t>
            </w:r>
            <w:r>
              <w:rPr>
                <w:lang w:val="it-IT"/>
              </w:rPr>
              <w:br/>
            </w:r>
            <w:r w:rsidRPr="00CD260C">
              <w:rPr>
                <w:lang w:val="it-IT"/>
              </w:rPr>
              <w:t>hna lo.</w:t>
            </w:r>
          </w:p>
        </w:tc>
      </w:tr>
      <w:tr w:rsidR="001014EB" w14:paraId="000009F2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64C1947B" w14:textId="77777777" w:rsidR="00412343" w:rsidRPr="00D8726C" w:rsidRDefault="000B46C9" w:rsidP="00412343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73F567C3" wp14:editId="289A870C">
                  <wp:extent cx="1440000" cy="1440000"/>
                  <wp:effectExtent l="0" t="0" r="8255" b="8255"/>
                  <wp:docPr id="128" name="Picture 128" descr="Khua a ruatmi aa telmi pakhat le catialmi pawl aa tlaihmi riantuanpiak lei riantuantu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Khua a ruatmi aa telmi pakhat le catialmi pawl aa tlaihmi riantuanpiak lei riantuantu 2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6A0ED8" w14:textId="77777777" w:rsidR="00412343" w:rsidRPr="00D8726C" w:rsidRDefault="000B46C9" w:rsidP="00412343">
            <w:r w:rsidRPr="00D8726C">
              <w:t>Cheukhat CALD aa telmi pawl nih an herhmi riantuanpiaknak pawl kawl le hman kha a har.</w:t>
            </w:r>
          </w:p>
          <w:p w14:paraId="0CC86CBB" w14:textId="77777777" w:rsidR="002D5212" w:rsidRPr="00D8726C" w:rsidRDefault="000B46C9" w:rsidP="00412343">
            <w:r w:rsidRPr="00D8726C">
              <w:t xml:space="preserve">Cun </w:t>
            </w:r>
            <w:r w:rsidRPr="00D8726C">
              <w:rPr>
                <w:rStyle w:val="Strong"/>
              </w:rPr>
              <w:t>nunphung pawl</w:t>
            </w:r>
            <w:r w:rsidRPr="00D8726C">
              <w:t xml:space="preserve"> dihlak caah a himmi riantuanpiaknak pawl zaalak in an um lo.</w:t>
            </w:r>
          </w:p>
        </w:tc>
      </w:tr>
      <w:tr w:rsidR="001014EB" w:rsidRPr="007A46BE" w14:paraId="0BFEBB34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1C8A2B62" w14:textId="77777777" w:rsidR="002D5212" w:rsidRPr="00D8726C" w:rsidRDefault="000B46C9" w:rsidP="00412343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4B3B9DB7" wp14:editId="491E64D3">
                  <wp:extent cx="1483200" cy="1112400"/>
                  <wp:effectExtent l="0" t="0" r="3175" b="0"/>
                  <wp:docPr id="1487494377" name="Picture 1487494377" descr="Thilpuan a tleumi aa hruk i nunphung laamnak hmuhsaknak a tuahmi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Thilpuan a tleumi aa hruk i nunphung laamnak hmuhsaknak a tuahmi minung phu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BAF175B" w14:textId="77777777" w:rsidR="002D5212" w:rsidRPr="00D8726C" w:rsidRDefault="000B46C9" w:rsidP="00412343">
            <w:r w:rsidRPr="00D8726C">
              <w:t>Na nunphung cu:</w:t>
            </w:r>
          </w:p>
          <w:p w14:paraId="071FF400" w14:textId="77777777" w:rsidR="002D5212" w:rsidRPr="00D8726C" w:rsidRDefault="000B46C9" w:rsidP="00412343">
            <w:pPr>
              <w:pStyle w:val="ListParagraph"/>
              <w:numPr>
                <w:ilvl w:val="0"/>
                <w:numId w:val="12"/>
              </w:numPr>
            </w:pPr>
            <w:r w:rsidRPr="00D8726C">
              <w:t>na nunning</w:t>
            </w:r>
          </w:p>
          <w:p w14:paraId="6FE053E0" w14:textId="77777777" w:rsidR="002D5212" w:rsidRPr="00CD260C" w:rsidRDefault="000B46C9" w:rsidP="00412343">
            <w:pPr>
              <w:pStyle w:val="ListParagraph"/>
              <w:numPr>
                <w:ilvl w:val="0"/>
                <w:numId w:val="12"/>
              </w:numPr>
              <w:rPr>
                <w:lang w:val="it-IT"/>
              </w:rPr>
            </w:pPr>
            <w:r w:rsidRPr="00CD260C">
              <w:rPr>
                <w:lang w:val="it-IT"/>
              </w:rPr>
              <w:t>nangmah caah a biapimi a si.</w:t>
            </w:r>
          </w:p>
        </w:tc>
      </w:tr>
      <w:tr w:rsidR="001014EB" w14:paraId="7452415E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46607310" w14:textId="77777777" w:rsidR="00412343" w:rsidRPr="00D8726C" w:rsidRDefault="000B46C9" w:rsidP="00412343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2E0EC959" wp14:editId="084F14E1">
                  <wp:extent cx="1482725" cy="1482725"/>
                  <wp:effectExtent l="0" t="0" r="3175" b="3175"/>
                  <wp:docPr id="584460863" name="Picture 12" descr="Biachimnak langhtertu buanbara 3 tangah khua a ruat i ‘Hello” tiah holh 3 in a chim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Biachimnak langhtertu buanbara 3 tangah khua a ruat i ‘Hello” tiah holh 3 in a chimmi minung pakhat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2AF6FD" w14:textId="77777777" w:rsidR="00412343" w:rsidRPr="00D8726C" w:rsidRDefault="000B46C9" w:rsidP="00412343">
            <w:r w:rsidRPr="00D8726C">
              <w:t>Adang holh in thawngthanhmi cu CALD minung pawl nih hman dingah a fawi peng lo.</w:t>
            </w:r>
          </w:p>
        </w:tc>
      </w:tr>
      <w:tr w:rsidR="001014EB" w14:paraId="712DA5EB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12A29DED" w14:textId="77777777" w:rsidR="00412343" w:rsidRPr="00D8726C" w:rsidRDefault="000B46C9" w:rsidP="00412343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5CE0C265" wp14:editId="358E818C">
                  <wp:extent cx="1482725" cy="1482725"/>
                  <wp:effectExtent l="0" t="0" r="3175" b="3175"/>
                  <wp:docPr id="330540206" name="Picture 47" descr="Kut a thlirmi aa telmi pakhat. Anmah pawng i a ummi cu thawngthanhnak icon le vailamtah pakhat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Kut a thlirmi aa telmi pakhat. Anmah pawng i a ummi cu thawngthanhnak icon le vailamtah pakhat a si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3913A6F" w14:textId="77777777" w:rsidR="007138A0" w:rsidRPr="00D8726C" w:rsidRDefault="000B46C9" w:rsidP="00412343">
            <w:r w:rsidRPr="00D8726C">
              <w:t>Cun CALD aa telmi kong ah thawngthanhmi zaalak a um lo:</w:t>
            </w:r>
          </w:p>
          <w:p w14:paraId="757B63AD" w14:textId="77777777" w:rsidR="007138A0" w:rsidRPr="00D8726C" w:rsidRDefault="000B46C9" w:rsidP="00C1107A">
            <w:pPr>
              <w:pStyle w:val="ListParagraph"/>
              <w:numPr>
                <w:ilvl w:val="0"/>
                <w:numId w:val="56"/>
              </w:numPr>
            </w:pPr>
            <w:r w:rsidRPr="00D8726C">
              <w:t xml:space="preserve">hmuhtonmi </w:t>
            </w:r>
          </w:p>
          <w:p w14:paraId="19ABDC43" w14:textId="77777777" w:rsidR="00412343" w:rsidRPr="00D8726C" w:rsidRDefault="000B46C9" w:rsidP="00C1107A">
            <w:pPr>
              <w:pStyle w:val="ListParagraph"/>
              <w:numPr>
                <w:ilvl w:val="0"/>
                <w:numId w:val="56"/>
              </w:numPr>
            </w:pPr>
            <w:r w:rsidRPr="00D8726C">
              <w:t>herhmi.</w:t>
            </w:r>
          </w:p>
        </w:tc>
      </w:tr>
    </w:tbl>
    <w:p w14:paraId="7F430F52" w14:textId="77777777" w:rsidR="007F4962" w:rsidRPr="00D8726C" w:rsidRDefault="000B46C9" w:rsidP="007F4962">
      <w:pPr>
        <w:pStyle w:val="Heading2"/>
        <w:rPr>
          <w:lang w:val="en-AU"/>
        </w:rPr>
      </w:pPr>
      <w:bookmarkStart w:id="96" w:name="_Toc256000003"/>
      <w:r w:rsidRPr="00D8726C">
        <w:lastRenderedPageBreak/>
        <w:t>Tuahto ning cu zeitindah kan rak tuah?</w:t>
      </w:r>
      <w:bookmarkEnd w:id="96"/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1014EB" w14:paraId="73D4D7BA" w14:textId="77777777" w:rsidTr="00BF4594">
        <w:trPr>
          <w:trHeight w:val="3826"/>
        </w:trPr>
        <w:tc>
          <w:tcPr>
            <w:tcW w:w="2551" w:type="dxa"/>
            <w:vAlign w:val="center"/>
          </w:tcPr>
          <w:p w14:paraId="4AAFACCE" w14:textId="77777777" w:rsidR="007F4962" w:rsidRPr="00D8726C" w:rsidRDefault="000B46C9" w:rsidP="00F74375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370C9E11" wp14:editId="7A18D394">
                  <wp:extent cx="1368000" cy="1368000"/>
                  <wp:effectExtent l="0" t="0" r="3810" b="3810"/>
                  <wp:docPr id="2051497661" name="Picture 2051497661" descr="A nganmi catialmi pakhat cungah hmunkhat te ah rian a tuanmi minung 3. A nganmi catialmi ah a saw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A nganmi catialmi pakhat cungah hmunkhat te ah rian a tuanmi minung 3. A nganmi catialmi ah a sawhmi minung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8549F4" w14:textId="77777777" w:rsidR="007F4962" w:rsidRPr="00D8726C" w:rsidRDefault="000B46C9" w:rsidP="00891723">
            <w:pPr>
              <w:spacing w:before="120"/>
            </w:pPr>
            <w:r w:rsidRPr="00D8726C">
              <w:t xml:space="preserve">Tuahto ning tuah dingah </w:t>
            </w:r>
            <w:r w:rsidRPr="00D8726C">
              <w:rPr>
                <w:rStyle w:val="Strong"/>
              </w:rPr>
              <w:t>pungsan suaitimi</w:t>
            </w:r>
            <w:r w:rsidRPr="00D8726C">
              <w:t xml:space="preserve"> kan hman.</w:t>
            </w:r>
          </w:p>
          <w:p w14:paraId="2472FDCB" w14:textId="77777777" w:rsidR="00891723" w:rsidRPr="00CD260C" w:rsidRDefault="000B46C9" w:rsidP="007F4962">
            <w:pPr>
              <w:rPr>
                <w:lang w:val="it-IT"/>
              </w:rPr>
            </w:pPr>
            <w:r w:rsidRPr="00CD260C">
              <w:rPr>
                <w:lang w:val="it-IT"/>
              </w:rPr>
              <w:t>Pungsan suaitimi cu minung hna hmunkhat riantuanti tikah a si:</w:t>
            </w:r>
          </w:p>
          <w:p w14:paraId="6A7F1AA7" w14:textId="77777777" w:rsidR="00891723" w:rsidRPr="00D8726C" w:rsidRDefault="000B46C9" w:rsidP="00891723">
            <w:pPr>
              <w:pStyle w:val="ListParagraph"/>
              <w:numPr>
                <w:ilvl w:val="0"/>
                <w:numId w:val="4"/>
              </w:numPr>
            </w:pPr>
            <w:r w:rsidRPr="00D8726C">
              <w:t>thil thar pakhat khat tuah</w:t>
            </w:r>
          </w:p>
          <w:p w14:paraId="292E6491" w14:textId="77777777" w:rsidR="00C43AAB" w:rsidRPr="00D8726C" w:rsidRDefault="000B46C9" w:rsidP="00BF4594">
            <w:pPr>
              <w:pStyle w:val="ListParagraph"/>
              <w:numPr>
                <w:ilvl w:val="0"/>
                <w:numId w:val="4"/>
              </w:numPr>
              <w:spacing w:after="0"/>
            </w:pPr>
            <w:r w:rsidRPr="00D8726C">
              <w:t>thil pakhat a riantuan ning kha thanchoter.</w:t>
            </w:r>
          </w:p>
        </w:tc>
      </w:tr>
      <w:tr w:rsidR="001014EB" w14:paraId="61087880" w14:textId="77777777" w:rsidTr="0075683F">
        <w:tc>
          <w:tcPr>
            <w:tcW w:w="2551" w:type="dxa"/>
            <w:vAlign w:val="center"/>
          </w:tcPr>
          <w:p w14:paraId="4764FE98" w14:textId="77777777" w:rsidR="00C43AAB" w:rsidRPr="00D8726C" w:rsidRDefault="00C43AAB" w:rsidP="00F74375">
            <w:pPr>
              <w:pStyle w:val="Image"/>
              <w:spacing w:before="360" w:after="0"/>
            </w:pPr>
          </w:p>
        </w:tc>
        <w:tc>
          <w:tcPr>
            <w:tcW w:w="6576" w:type="dxa"/>
            <w:vAlign w:val="center"/>
          </w:tcPr>
          <w:p w14:paraId="0887E929" w14:textId="77777777" w:rsidR="00C43AAB" w:rsidRPr="00D8726C" w:rsidRDefault="000B46C9" w:rsidP="00F74375">
            <w:pPr>
              <w:spacing w:before="360" w:after="0"/>
            </w:pPr>
            <w:r w:rsidRPr="00D8726C">
              <w:t>Aa dangmi minung tampi he rian kan tuanti kha kan fehter, hi ah aa telmi cu:</w:t>
            </w:r>
          </w:p>
        </w:tc>
      </w:tr>
      <w:tr w:rsidR="001014EB" w:rsidRPr="00CF0475" w14:paraId="50368946" w14:textId="77777777" w:rsidTr="0075683F">
        <w:trPr>
          <w:trHeight w:val="2370"/>
        </w:trPr>
        <w:tc>
          <w:tcPr>
            <w:tcW w:w="2551" w:type="dxa"/>
            <w:vAlign w:val="center"/>
          </w:tcPr>
          <w:p w14:paraId="1D039F98" w14:textId="77777777" w:rsidR="0010274C" w:rsidRPr="00D8726C" w:rsidRDefault="000B46C9" w:rsidP="00F82BDA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2579DA11" wp14:editId="4BE17E38">
                  <wp:extent cx="1190625" cy="1190625"/>
                  <wp:effectExtent l="0" t="0" r="9525" b="9525"/>
                  <wp:docPr id="19" name="Picture 19" descr="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CALD minung phu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808" cy="1190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F0E3C92" w14:textId="77777777" w:rsidR="0010274C" w:rsidRPr="00CD260C" w:rsidRDefault="000B46C9" w:rsidP="0010274C">
            <w:pPr>
              <w:pStyle w:val="ListParagraph"/>
              <w:numPr>
                <w:ilvl w:val="0"/>
                <w:numId w:val="7"/>
              </w:numPr>
              <w:rPr>
                <w:lang w:val="it-IT"/>
              </w:rPr>
            </w:pPr>
            <w:r w:rsidRPr="00CD260C">
              <w:rPr>
                <w:lang w:val="it-IT"/>
              </w:rPr>
              <w:t>pumtlinglo a simi CALD minung</w:t>
            </w:r>
          </w:p>
        </w:tc>
      </w:tr>
      <w:tr w:rsidR="001014EB" w:rsidRPr="007A46BE" w14:paraId="219AAC7C" w14:textId="77777777" w:rsidTr="0075683F">
        <w:tc>
          <w:tcPr>
            <w:tcW w:w="2551" w:type="dxa"/>
            <w:vAlign w:val="center"/>
          </w:tcPr>
          <w:p w14:paraId="573D3345" w14:textId="77777777" w:rsidR="0010274C" w:rsidRPr="00D8726C" w:rsidRDefault="000B46C9" w:rsidP="00F82BDA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3C76DC07" wp14:editId="7893744C">
                  <wp:extent cx="1152525" cy="1152525"/>
                  <wp:effectExtent l="0" t="0" r="9525" b="9525"/>
                  <wp:docPr id="35" name="Picture 35" descr="Hringtu nulepa 2 le ngakchia 2 a simi chungkhar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Hringtu nulepa 2 le ngakchia 2 a simi chungkhar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704" cy="115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E4CD09" w14:textId="77777777" w:rsidR="0010274C" w:rsidRPr="007164C7" w:rsidRDefault="000B46C9" w:rsidP="0010274C">
            <w:pPr>
              <w:pStyle w:val="ListParagraph"/>
              <w:numPr>
                <w:ilvl w:val="0"/>
                <w:numId w:val="7"/>
              </w:numPr>
              <w:rPr>
                <w:lang w:val="fr-FR"/>
              </w:rPr>
            </w:pPr>
            <w:r w:rsidRPr="007164C7">
              <w:rPr>
                <w:lang w:val="fr-FR"/>
              </w:rPr>
              <w:t>an innchungkhar pawl le zohkhenhtu pawl</w:t>
            </w:r>
          </w:p>
        </w:tc>
      </w:tr>
      <w:tr w:rsidR="001014EB" w14:paraId="103A092A" w14:textId="77777777" w:rsidTr="0075683F">
        <w:tc>
          <w:tcPr>
            <w:tcW w:w="2551" w:type="dxa"/>
            <w:vAlign w:val="center"/>
          </w:tcPr>
          <w:p w14:paraId="45D7DF32" w14:textId="77777777" w:rsidR="0010274C" w:rsidRPr="00D8726C" w:rsidRDefault="000B46C9" w:rsidP="00F82BDA">
            <w:pPr>
              <w:pStyle w:val="Image"/>
              <w:spacing w:before="0" w:after="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5E807A76" wp14:editId="7998DE42">
                  <wp:extent cx="1219200" cy="1219200"/>
                  <wp:effectExtent l="0" t="0" r="0" b="0"/>
                  <wp:docPr id="126" name="Picture 126" descr="Zung inn hmai ah thiamsa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Zung inn hmai ah thiamsang 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388" cy="121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9A6C51" w14:textId="77777777" w:rsidR="0010274C" w:rsidRPr="00D8726C" w:rsidRDefault="000B46C9" w:rsidP="0010274C">
            <w:pPr>
              <w:pStyle w:val="ListParagraph"/>
              <w:numPr>
                <w:ilvl w:val="0"/>
                <w:numId w:val="7"/>
              </w:numPr>
            </w:pPr>
            <w:r w:rsidRPr="00D8726C">
              <w:t xml:space="preserve">CALD minung he rian a tuanmi buu </w:t>
            </w:r>
          </w:p>
        </w:tc>
      </w:tr>
      <w:tr w:rsidR="001014EB" w14:paraId="41B857C1" w14:textId="77777777" w:rsidTr="0075683F">
        <w:tc>
          <w:tcPr>
            <w:tcW w:w="2551" w:type="dxa"/>
            <w:vAlign w:val="center"/>
          </w:tcPr>
          <w:p w14:paraId="1D7E4A68" w14:textId="77777777" w:rsidR="0010274C" w:rsidRPr="00D8726C" w:rsidRDefault="000B46C9" w:rsidP="00F82BDA">
            <w:pPr>
              <w:pStyle w:val="Image"/>
              <w:spacing w:before="0" w:after="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1083A1E1" wp14:editId="1FC23C88">
                  <wp:extent cx="1181100" cy="1181100"/>
                  <wp:effectExtent l="0" t="0" r="0" b="0"/>
                  <wp:docPr id="37" name="Picture 37" descr="Zung inn hmai ah thiamsang 3 le pumtlinlo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Zung inn hmai ah thiamsang 3 le pumtlinlonak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283" cy="118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F92976" w14:textId="77777777" w:rsidR="0010274C" w:rsidRPr="00D8726C" w:rsidRDefault="000B46C9" w:rsidP="0010274C">
            <w:pPr>
              <w:pStyle w:val="ListParagraph"/>
              <w:numPr>
                <w:ilvl w:val="0"/>
                <w:numId w:val="7"/>
              </w:numPr>
            </w:pPr>
            <w:r w:rsidRPr="00D8726C">
              <w:t>pumtlinglo he rian a tuantimi buu.</w:t>
            </w:r>
          </w:p>
        </w:tc>
      </w:tr>
      <w:tr w:rsidR="001014EB" w14:paraId="6F133359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580B5051" w14:textId="77777777" w:rsidR="00412343" w:rsidRPr="00D8726C" w:rsidRDefault="000B46C9" w:rsidP="00BF4594">
            <w:pPr>
              <w:pStyle w:val="Image"/>
              <w:spacing w:after="0"/>
              <w:rPr>
                <w:noProof/>
              </w:rPr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214FC293" wp14:editId="0BE84032">
                  <wp:extent cx="1483200" cy="989012"/>
                  <wp:effectExtent l="0" t="0" r="3175" b="1905"/>
                  <wp:docPr id="39" name="Picture 39" descr="Cabuai pakhat meting a tuahmi minung phu pakhat. Minung pakhat nih laptop a h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Cabuai pakhat meting a tuahmi minung phu pakhat. Minung pakhat nih laptop a hma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151F06" w14:textId="77777777" w:rsidR="003D3ED2" w:rsidRPr="00D8726C" w:rsidRDefault="000B46C9" w:rsidP="00BF4594">
            <w:pPr>
              <w:spacing w:after="0"/>
            </w:pPr>
            <w:r w:rsidRPr="00D8726C">
              <w:t>Aa dangmi minung pawl he hmunkhat i riantuanti dingah a thabikmi lam pawl kan bawmh cang kha kan fehter.</w:t>
            </w:r>
          </w:p>
          <w:p w14:paraId="5653FCB9" w14:textId="77777777" w:rsidR="00412343" w:rsidRPr="00D8726C" w:rsidRDefault="000B46C9" w:rsidP="00BF4594">
            <w:pPr>
              <w:spacing w:after="0"/>
            </w:pPr>
            <w:r w:rsidRPr="00D8726C">
              <w:t>Tahchunnak ah, meting kan tuah i cuka ah minung pawl nih an ruahmi pawl kha an chim khawh.</w:t>
            </w:r>
          </w:p>
        </w:tc>
      </w:tr>
      <w:tr w:rsidR="001014EB" w14:paraId="167DFDA8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4EA5DDFC" w14:textId="77777777" w:rsidR="00412343" w:rsidRPr="00D8726C" w:rsidRDefault="000B46C9" w:rsidP="00F74375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67F379E1" wp14:editId="0297A407">
                  <wp:extent cx="1482725" cy="1482725"/>
                  <wp:effectExtent l="0" t="0" r="3175" b="3175"/>
                  <wp:docPr id="40" name="Picture 40" descr="Hmunkhat te ah catialmi pakhat a zoh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Hmunkhat te ah catialmi pakhat a zohmi minung 2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41E1BD" w14:textId="77777777" w:rsidR="00412343" w:rsidRPr="00D8726C" w:rsidRDefault="000B46C9" w:rsidP="00F74375">
            <w:r w:rsidRPr="00D8726C">
              <w:t>Cun pakhat cio in biaruahnak kan rak ngei hna.</w:t>
            </w:r>
          </w:p>
        </w:tc>
      </w:tr>
      <w:tr w:rsidR="001014EB" w14:paraId="0D1A7E34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7A78E261" w14:textId="77777777" w:rsidR="00412343" w:rsidRPr="00D8726C" w:rsidRDefault="000B46C9" w:rsidP="00BF4594">
            <w:pPr>
              <w:pStyle w:val="Image"/>
              <w:spacing w:after="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0E7C5A9E" wp14:editId="53AD0A1C">
                  <wp:extent cx="1482725" cy="1482725"/>
                  <wp:effectExtent l="0" t="0" r="3175" b="3175"/>
                  <wp:docPr id="1868889395" name="Picture 48" descr=" ‘NEDA’ tiah a chimmi cabuai sau a hnulei i minung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 ‘NEDA’ tiah a chimmi cabuai sau a hnulei i minung 3.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A91A6F7" w14:textId="77777777" w:rsidR="008A052F" w:rsidRPr="00D8726C" w:rsidRDefault="000B46C9" w:rsidP="00BF4594">
            <w:pPr>
              <w:spacing w:after="0"/>
            </w:pPr>
            <w:r w:rsidRPr="00D8726C">
              <w:t>Rampumpi Miphun te Pumtlinlonak lei Riantuantinak (NEDA) he zong rian kan tuan.</w:t>
            </w:r>
          </w:p>
          <w:p w14:paraId="10BF11CC" w14:textId="77777777" w:rsidR="00412343" w:rsidRPr="00D8726C" w:rsidRDefault="000B46C9" w:rsidP="00BF4594">
            <w:pPr>
              <w:spacing w:after="0"/>
            </w:pPr>
            <w:r w:rsidRPr="00D8726C">
              <w:t xml:space="preserve">NEDA cu pumtlinglo CALD minung le an chungkhar pawl i </w:t>
            </w:r>
            <w:r w:rsidRPr="00D8726C">
              <w:rPr>
                <w:rStyle w:val="Strong"/>
              </w:rPr>
              <w:t>covo pawl</w:t>
            </w:r>
            <w:r w:rsidRPr="00D8726C">
              <w:t xml:space="preserve"> a bawmmi buu pakhat a si.</w:t>
            </w:r>
          </w:p>
        </w:tc>
      </w:tr>
      <w:tr w:rsidR="001014EB" w14:paraId="38DCB45F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4C68421E" w14:textId="77777777" w:rsidR="00412343" w:rsidRPr="00D8726C" w:rsidRDefault="000B46C9" w:rsidP="00BF4594">
            <w:pPr>
              <w:pStyle w:val="Image"/>
              <w:spacing w:after="0"/>
              <w:rPr>
                <w:noProof/>
              </w:rPr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3069B32F" wp14:editId="5F07DDBC">
                      <wp:simplePos x="0" y="0"/>
                      <wp:positionH relativeFrom="column">
                        <wp:posOffset>255270</wp:posOffset>
                      </wp:positionH>
                      <wp:positionV relativeFrom="paragraph">
                        <wp:posOffset>456565</wp:posOffset>
                      </wp:positionV>
                      <wp:extent cx="892175" cy="311785"/>
                      <wp:effectExtent l="0" t="0" r="3175" b="12065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F5FBE0" w14:textId="77777777" w:rsidR="000B46C9" w:rsidRPr="00BF4594" w:rsidRDefault="000B46C9" w:rsidP="005F657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BF4594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Covo 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69B32F" id="_x0000_s1031" type="#_x0000_t202" style="position:absolute;left:0;text-align:left;margin-left:20.1pt;margin-top:35.95pt;width:70.25pt;height:24.5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" filled="f" stroked="f">
                      <v:textbox inset="0,0,0,0">
                        <w:txbxContent>
                          <w:p w14:paraId="18F5FBE0" w14:textId="77777777" w:rsidR="000B46C9" w:rsidRPr="00BF4594" w:rsidRDefault="000B46C9" w:rsidP="005F657F">
                            <w:pPr>
                              <w:spacing w:before="0" w:after="0" w:line="240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BF4594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Covo 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D8726C">
              <w:rPr>
                <w:noProof/>
              </w:rPr>
              <w:drawing>
                <wp:inline distT="0" distB="0" distL="0" distR="0" wp14:anchorId="7A7DEEAF" wp14:editId="4C3A97A6">
                  <wp:extent cx="1482725" cy="1482725"/>
                  <wp:effectExtent l="0" t="0" r="3175" b="3175"/>
                  <wp:docPr id="1541128915" name="Picture 13" descr="“Covo pawl” tiah a chimm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“Covo pawl” tiah a chimmi catialmi pakhat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BD5FB3" w14:textId="77777777" w:rsidR="00412343" w:rsidRPr="00D8726C" w:rsidRDefault="000B46C9" w:rsidP="00BF4594">
            <w:pPr>
              <w:spacing w:after="0"/>
            </w:pPr>
            <w:r w:rsidRPr="00D8726C">
              <w:t>Covo pawl nih minung hna nih zeitindah an in chawnhbiak ding a si mi kong phungphai an si:</w:t>
            </w:r>
          </w:p>
          <w:p w14:paraId="3A0D37F6" w14:textId="77777777" w:rsidR="00412343" w:rsidRPr="00D8726C" w:rsidRDefault="000B46C9" w:rsidP="00BF4594">
            <w:pPr>
              <w:pStyle w:val="ListParagraph"/>
              <w:numPr>
                <w:ilvl w:val="0"/>
                <w:numId w:val="9"/>
              </w:numPr>
              <w:spacing w:after="0"/>
            </w:pPr>
            <w:r w:rsidRPr="00D8726C">
              <w:t xml:space="preserve">aa ruang in </w:t>
            </w:r>
          </w:p>
          <w:p w14:paraId="28289B5B" w14:textId="77777777" w:rsidR="00412343" w:rsidRPr="00D8726C" w:rsidRDefault="000B46C9" w:rsidP="00BF4594">
            <w:pPr>
              <w:pStyle w:val="ListParagraph"/>
              <w:numPr>
                <w:ilvl w:val="0"/>
                <w:numId w:val="9"/>
              </w:numPr>
              <w:spacing w:after="0"/>
            </w:pPr>
            <w:r w:rsidRPr="00D8726C">
              <w:t>aa tluk in.</w:t>
            </w:r>
          </w:p>
        </w:tc>
      </w:tr>
      <w:tr w:rsidR="001014EB" w14:paraId="4118259B" w14:textId="77777777" w:rsidTr="009B4B96">
        <w:trPr>
          <w:trHeight w:val="2494"/>
        </w:trPr>
        <w:tc>
          <w:tcPr>
            <w:tcW w:w="2551" w:type="dxa"/>
            <w:vAlign w:val="center"/>
          </w:tcPr>
          <w:p w14:paraId="060070D7" w14:textId="77777777" w:rsidR="00412343" w:rsidRPr="00D8726C" w:rsidRDefault="000B46C9" w:rsidP="009B4B96">
            <w:pPr>
              <w:pStyle w:val="Image"/>
              <w:spacing w:before="120" w:after="120"/>
              <w:rPr>
                <w:noProof/>
              </w:rPr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7ED8A0AE" wp14:editId="58133702">
                      <wp:simplePos x="0" y="0"/>
                      <wp:positionH relativeFrom="column">
                        <wp:posOffset>347980</wp:posOffset>
                      </wp:positionH>
                      <wp:positionV relativeFrom="paragraph">
                        <wp:posOffset>363220</wp:posOffset>
                      </wp:positionV>
                      <wp:extent cx="892175" cy="311785"/>
                      <wp:effectExtent l="0" t="0" r="3175" b="12065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106C98F" w14:textId="77777777" w:rsidR="000B46C9" w:rsidRPr="00C544AF" w:rsidRDefault="000B46C9" w:rsidP="00B40DE6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C544AF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Ruahnak cheuhmi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D8A0AE" id="_x0000_s1032" type="#_x0000_t202" style="position:absolute;left:0;text-align:left;margin-left:27.4pt;margin-top:28.6pt;width:70.25pt;height:24.5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" filled="f" stroked="f">
                      <v:textbox inset="0,0,0,0">
                        <w:txbxContent>
                          <w:p w14:paraId="5106C98F" w14:textId="77777777" w:rsidR="000B46C9" w:rsidRPr="00C544AF" w:rsidRDefault="000B46C9" w:rsidP="00B40DE6">
                            <w:pPr>
                              <w:spacing w:before="0" w:after="0" w:line="240" w:lineRule="auto"/>
                              <w:jc w:val="center"/>
                              <w:rPr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C544AF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Ruahnak cheuhmi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D8726C">
              <w:rPr>
                <w:noProof/>
              </w:rPr>
              <w:drawing>
                <wp:inline distT="0" distB="0" distL="0" distR="0" wp14:anchorId="29F4AB17" wp14:editId="7E3D6403">
                  <wp:extent cx="1628775" cy="1628775"/>
                  <wp:effectExtent l="0" t="0" r="9525" b="9525"/>
                  <wp:docPr id="777249014" name="Picture 49" descr="Catialnak seh thilri pakhat le bawlph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Catialnak seh thilri pakhat le bawlphen.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9F590CA" w14:textId="77777777" w:rsidR="00412343" w:rsidRPr="00D8726C" w:rsidRDefault="000B46C9" w:rsidP="00F74375">
            <w:r w:rsidRPr="00D8726C">
              <w:t>NEDA nih kanmah he pumtlinglo CALD minung pawl i covo pawl kongah an ruahnak cheuhmi an chimphuan.</w:t>
            </w:r>
          </w:p>
          <w:p w14:paraId="3CC0876D" w14:textId="77777777" w:rsidR="00C06FB9" w:rsidRPr="00D8726C" w:rsidRDefault="000B46C9" w:rsidP="00F74375">
            <w:r w:rsidRPr="00D8726C">
              <w:t>Hi ruahnak cheuhmi cu Tuahto ning ser dingah kan hman.</w:t>
            </w:r>
          </w:p>
        </w:tc>
      </w:tr>
      <w:tr w:rsidR="001014EB" w14:paraId="5EBEC76B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56679050" w14:textId="77777777" w:rsidR="00B1757D" w:rsidRPr="00D8726C" w:rsidRDefault="000B46C9" w:rsidP="00412343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7F0983BA" wp14:editId="2B0F73DA">
                  <wp:extent cx="1482725" cy="1482725"/>
                  <wp:effectExtent l="0" t="0" r="3175" b="3175"/>
                  <wp:docPr id="847992873" name="Picture 14" descr="Biachimnak langhtertu buanbara 2 tangah minung 3. Biachimnak langhtertu buanbara pakhat nih siapi thlirnak a langhter. Biachimnak langhtertu adang nih siapi tanglei sawhmi kha a langh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Biachimnak langhtertu buanbara 2 tangah minung 3. Biachimnak langhtertu buanbara pakhat nih siapi thlirnak a langhter. Biachimnak langhtertu adang nih siapi tanglei sawhmi kha a langhter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E182135" w14:textId="77777777" w:rsidR="00B1757D" w:rsidRPr="00D8726C" w:rsidRDefault="000B46C9" w:rsidP="00412343">
            <w:r w:rsidRPr="00D8726C">
              <w:t xml:space="preserve">NDIA a leng ah </w:t>
            </w:r>
            <w:r w:rsidRPr="00D8726C">
              <w:rPr>
                <w:rStyle w:val="Strong"/>
              </w:rPr>
              <w:t>ruahnakcheuhtu phu</w:t>
            </w:r>
            <w:r w:rsidRPr="00D8726C">
              <w:t xml:space="preserve"> pakhat kan ser fawn.</w:t>
            </w:r>
          </w:p>
        </w:tc>
      </w:tr>
      <w:tr w:rsidR="001014EB" w14:paraId="3BA758F0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57F5338E" w14:textId="77777777" w:rsidR="00B1757D" w:rsidRPr="00D8726C" w:rsidRDefault="000B46C9" w:rsidP="00412343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0ADC40A6" wp14:editId="3EA8DA99">
                  <wp:extent cx="1482725" cy="1482725"/>
                  <wp:effectExtent l="0" t="0" r="3175" b="3175"/>
                  <wp:docPr id="1924179488" name="Picture 15" descr="Biaruahnak a ngeimi minung phu pakhat. Anmah cung i a ummi cu fung pakhat le cunglei a sawhmi cantiang pakhat he kut a thlir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Biaruahnak a ngeimi minung phu pakhat. Anmah cung i a ummi cu fung pakhat le cunglei a sawhmi cantiang pakhat he kut a thlirmi pakhat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C7A6B3" w14:textId="77777777" w:rsidR="00B1757D" w:rsidRPr="00D8726C" w:rsidRDefault="000B46C9" w:rsidP="00412343">
            <w:r w:rsidRPr="00D8726C">
              <w:t xml:space="preserve">Ruahnak cheuhtu phu cu kanmah he rian a tuantimi minung phu pakhat a si: </w:t>
            </w:r>
          </w:p>
          <w:p w14:paraId="2A53123F" w14:textId="77777777" w:rsidR="00B1757D" w:rsidRPr="00D8726C" w:rsidRDefault="000B46C9" w:rsidP="00412343">
            <w:pPr>
              <w:pStyle w:val="ListParagraph"/>
              <w:numPr>
                <w:ilvl w:val="0"/>
                <w:numId w:val="11"/>
              </w:numPr>
            </w:pPr>
            <w:r w:rsidRPr="00D8726C">
              <w:t xml:space="preserve">ningcang te in a kal maw </w:t>
            </w:r>
          </w:p>
          <w:p w14:paraId="4FEFC00B" w14:textId="77777777" w:rsidR="00B1757D" w:rsidRPr="00D8726C" w:rsidRDefault="000B46C9" w:rsidP="00412343">
            <w:pPr>
              <w:pStyle w:val="ListParagraph"/>
              <w:numPr>
                <w:ilvl w:val="0"/>
                <w:numId w:val="11"/>
              </w:numPr>
            </w:pPr>
            <w:r w:rsidRPr="00D8726C">
              <w:t>tha deuh in tuah a herh maw.</w:t>
            </w:r>
          </w:p>
        </w:tc>
      </w:tr>
      <w:tr w:rsidR="001014EB" w14:paraId="208F9EB5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1E0BBB18" w14:textId="77777777" w:rsidR="008A052F" w:rsidRPr="00D8726C" w:rsidRDefault="000B46C9" w:rsidP="00412343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6ED7058F" wp14:editId="49FD20F5">
                  <wp:extent cx="1482725" cy="1482725"/>
                  <wp:effectExtent l="0" t="0" r="3175" b="3175"/>
                  <wp:docPr id="763754825" name="Picture 2" descr="CALD minung phu pakhat le biapit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CALD minung phu pakhat le biapitnak icon.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153B45" w14:textId="77777777" w:rsidR="008A052F" w:rsidRPr="00D8726C" w:rsidRDefault="000B46C9" w:rsidP="00412343">
            <w:r w:rsidRPr="00D8726C">
              <w:t>Pumtlinglo CALD minung pawl cu hi ruahnakcheuhtu phu ah a biapimi an si.</w:t>
            </w:r>
          </w:p>
        </w:tc>
      </w:tr>
      <w:tr w:rsidR="001014EB" w14:paraId="45DEBD33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40C85B06" w14:textId="77777777" w:rsidR="00B1757D" w:rsidRPr="00D8726C" w:rsidRDefault="000B46C9" w:rsidP="00412343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0EE620F6" wp14:editId="2D8B3B8F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391795</wp:posOffset>
                      </wp:positionV>
                      <wp:extent cx="892175" cy="311785"/>
                      <wp:effectExtent l="0" t="0" r="3175" b="12065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3E05F0" w14:textId="3FC84293" w:rsidR="000B46C9" w:rsidRPr="00BF4594" w:rsidRDefault="000B46C9" w:rsidP="00FD0AE2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BF4594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 xml:space="preserve">Aphichuak </w:t>
                                  </w:r>
                                  <w:r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BF4594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E620F6" id="_x0000_s1033" type="#_x0000_t202" style="position:absolute;left:0;text-align:left;margin-left:22.65pt;margin-top:30.85pt;width:70.25pt;height:24.5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" filled="f" stroked="f">
                      <v:textbox inset="0,0,0,0">
                        <w:txbxContent>
                          <w:p w14:paraId="233E05F0" w14:textId="3FC84293" w:rsidR="000B46C9" w:rsidRPr="00BF4594" w:rsidRDefault="000B46C9" w:rsidP="00FD0AE2">
                            <w:pPr>
                              <w:spacing w:before="0" w:after="0" w:line="240" w:lineRule="auto"/>
                              <w:jc w:val="center"/>
                              <w:rPr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BF4594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Aphichuak 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br/>
                            </w:r>
                            <w:r w:rsidRPr="00BF4594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D8726C">
              <w:rPr>
                <w:noProof/>
              </w:rPr>
              <w:drawing>
                <wp:inline distT="0" distB="0" distL="0" distR="0" wp14:anchorId="5178ADA5" wp14:editId="1DAA84D6">
                  <wp:extent cx="1482725" cy="1482725"/>
                  <wp:effectExtent l="0" t="0" r="3175" b="3175"/>
                  <wp:docPr id="925835610" name="Picture 16" descr="Fung he cazin a langhtermi aphichuak pawl tialmi. Amah pawng i a ummi cu kut a thlirmi le cunglei a sawhmi cantia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Fung he cazin a langhtermi aphichuak pawl tialmi. Amah pawng i a ummi cu kut a thlirmi le cunglei a sawhmi cantiang pakhat.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158C3C7" w14:textId="77777777" w:rsidR="00B1757D" w:rsidRPr="00D8726C" w:rsidRDefault="000B46C9" w:rsidP="00412343">
            <w:r w:rsidRPr="00D8726C">
              <w:t xml:space="preserve">CALD aa telmi pawl caah </w:t>
            </w:r>
            <w:r w:rsidRPr="00D8726C">
              <w:rPr>
                <w:rStyle w:val="Strong"/>
              </w:rPr>
              <w:t>aphichuak pawl</w:t>
            </w:r>
            <w:r w:rsidRPr="00D8726C">
              <w:t xml:space="preserve"> thadeuh chuahter ning kong ah hi ruahnak cheuhtu i ruahnak cheuhmi kha kan ngai.</w:t>
            </w:r>
          </w:p>
          <w:p w14:paraId="255B97E4" w14:textId="77777777" w:rsidR="00B1757D" w:rsidRPr="00D8726C" w:rsidRDefault="000B46C9" w:rsidP="001B2D99">
            <w:r w:rsidRPr="00D8726C">
              <w:t>Aphichuak pawl cu kan riantuanmi nih minung nunnak pawl a thlen ning kha an si.</w:t>
            </w:r>
          </w:p>
        </w:tc>
      </w:tr>
    </w:tbl>
    <w:p w14:paraId="0D0D3049" w14:textId="77777777" w:rsidR="002A6A49" w:rsidRPr="00D8726C" w:rsidRDefault="002A6A49" w:rsidP="00C1107A">
      <w:pPr>
        <w:spacing w:before="0" w:after="0" w:line="240" w:lineRule="auto"/>
      </w:pPr>
    </w:p>
    <w:p w14:paraId="4E02236E" w14:textId="77777777" w:rsidR="002A6A49" w:rsidRPr="00D8726C" w:rsidRDefault="000B46C9">
      <w:pPr>
        <w:spacing w:before="0" w:after="0" w:line="240" w:lineRule="auto"/>
      </w:pPr>
      <w:r w:rsidRPr="00D8726C">
        <w:br w:type="page"/>
      </w:r>
    </w:p>
    <w:p w14:paraId="431614AB" w14:textId="25296CAB" w:rsidR="00115682" w:rsidRPr="00D8726C" w:rsidRDefault="000B46C9" w:rsidP="00115682">
      <w:pPr>
        <w:pStyle w:val="Heading2"/>
        <w:rPr>
          <w:lang w:val="en-AU"/>
        </w:rPr>
      </w:pPr>
      <w:bookmarkStart w:id="97" w:name="_Toc256000004"/>
      <w:r w:rsidRPr="00D8726C">
        <w:lastRenderedPageBreak/>
        <w:t>Tuahto ning caah kan i tinhmi pawl cu</w:t>
      </w:r>
      <w:r w:rsidR="007A46BE">
        <w:br/>
      </w:r>
      <w:r w:rsidRPr="00D8726C">
        <w:t>zeidah an si?</w:t>
      </w:r>
      <w:bookmarkEnd w:id="97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349392CF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4123B891" w14:textId="77777777" w:rsidR="007F4962" w:rsidRPr="00D8726C" w:rsidRDefault="000B46C9" w:rsidP="00463A40">
            <w:pPr>
              <w:pStyle w:val="Image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31B6BCD1" wp14:editId="4A7664CF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462915</wp:posOffset>
                      </wp:positionV>
                      <wp:extent cx="892175" cy="311785"/>
                      <wp:effectExtent l="0" t="0" r="3175" b="1206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4FCDF0" w14:textId="77777777" w:rsidR="000B46C9" w:rsidRPr="00BF4594" w:rsidRDefault="000B46C9" w:rsidP="00D2376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BF4594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Tlangtaar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B6BCD1" id="_x0000_s1034" type="#_x0000_t202" style="position:absolute;left:0;text-align:left;margin-left:22.1pt;margin-top:36.45pt;width:70.25pt;height:24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" filled="f" stroked="f">
                      <v:textbox inset="0,0,0,0">
                        <w:txbxContent>
                          <w:p w14:paraId="694FCDF0" w14:textId="77777777" w:rsidR="000B46C9" w:rsidRPr="00BF4594" w:rsidRDefault="000B46C9" w:rsidP="00D2376D">
                            <w:pPr>
                              <w:spacing w:before="0" w:after="0" w:line="240" w:lineRule="auto"/>
                              <w:jc w:val="center"/>
                              <w:rPr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BF4594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Tlangtaar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D8726C">
              <w:rPr>
                <w:noProof/>
              </w:rPr>
              <w:drawing>
                <wp:inline distT="0" distB="0" distL="0" distR="0" wp14:anchorId="3B062C98" wp14:editId="76E9A36C">
                  <wp:extent cx="1482725" cy="1482725"/>
                  <wp:effectExtent l="0" t="0" r="3175" b="3175"/>
                  <wp:docPr id="1434070743" name="Picture 1" descr="Miti a langhtermi tlangtar catialmi pakhat le biapit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Miti a langhtermi tlangtar catialmi pakhat le biapitnak icon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6C615B" w14:textId="77777777" w:rsidR="00EA1BFD" w:rsidRPr="00D8726C" w:rsidRDefault="000B46C9" w:rsidP="00CE13CF">
            <w:pPr>
              <w:spacing w:line="324" w:lineRule="auto"/>
            </w:pPr>
            <w:r w:rsidRPr="00D8726C">
              <w:rPr>
                <w:rStyle w:val="Strong"/>
              </w:rPr>
              <w:t>Tlangtaar pawl</w:t>
            </w:r>
            <w:r w:rsidRPr="00D8726C">
              <w:t xml:space="preserve"> cu kan rian le nunnak aa dang liangluangmi chungin a hung chuakmi a biapimi ruahnak pawl an si.</w:t>
            </w:r>
          </w:p>
          <w:p w14:paraId="62DF88E5" w14:textId="77777777" w:rsidR="00E42251" w:rsidRPr="00D8726C" w:rsidRDefault="000B46C9" w:rsidP="00EA1BFD">
            <w:pPr>
              <w:spacing w:line="324" w:lineRule="auto"/>
            </w:pPr>
            <w:r w:rsidRPr="00D8726C">
              <w:t xml:space="preserve">Tuahno ning nih tlangtaar </w:t>
            </w:r>
            <w:r w:rsidRPr="00F67D88">
              <w:rPr>
                <w:rStyle w:val="Statisticstyle"/>
                <w:position w:val="0"/>
                <w:szCs w:val="36"/>
              </w:rPr>
              <w:t>6</w:t>
            </w:r>
            <w:r w:rsidRPr="00D8726C">
              <w:t xml:space="preserve"> a ngei.</w:t>
            </w:r>
          </w:p>
        </w:tc>
      </w:tr>
      <w:tr w:rsidR="001014EB" w14:paraId="7E150A1E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1C73CBF8" w14:textId="77777777" w:rsidR="00DF3E41" w:rsidRPr="00D8726C" w:rsidRDefault="000B46C9" w:rsidP="00561E53">
            <w:pPr>
              <w:pStyle w:val="Image"/>
              <w:spacing w:before="120"/>
            </w:pPr>
            <w:r w:rsidRPr="00D8726C">
              <w:rPr>
                <w:noProof/>
              </w:rPr>
              <w:drawing>
                <wp:inline distT="0" distB="0" distL="0" distR="0" wp14:anchorId="7C2F6F20" wp14:editId="42C7196F">
                  <wp:extent cx="1482725" cy="1482725"/>
                  <wp:effectExtent l="0" t="0" r="3175" b="3175"/>
                  <wp:docPr id="2014293418" name="Picture 17" descr="Catialmi pakhat a zo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Catialmi pakhat a zohmi minung pakhat.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64A87C" w14:textId="77777777" w:rsidR="00DF3E41" w:rsidRPr="00D8726C" w:rsidRDefault="000B46C9" w:rsidP="00561E53">
            <w:pPr>
              <w:spacing w:before="120"/>
            </w:pPr>
            <w:r w:rsidRPr="00D8726C">
              <w:t>A tanglei cahmai pawl ah tlangtaar pakhat cio kha kan fianter.</w:t>
            </w:r>
          </w:p>
          <w:p w14:paraId="2DA06A26" w14:textId="77777777" w:rsidR="00A04C3B" w:rsidRPr="00D8726C" w:rsidRDefault="000B46C9" w:rsidP="007F4962">
            <w:r w:rsidRPr="00D8726C">
              <w:t>Tlangtar pawl i pakhat cio ah CALD aa telmi pawl a thadeuh in bawmh ding ah kan i tinhmi pawl aa tel.</w:t>
            </w:r>
          </w:p>
        </w:tc>
      </w:tr>
      <w:tr w:rsidR="001014EB" w:rsidRPr="00CF0475" w14:paraId="708ACA5B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08322AB2" w14:textId="77777777" w:rsidR="00A04C3B" w:rsidRPr="00D8726C" w:rsidRDefault="000B46C9" w:rsidP="00463A40">
            <w:pPr>
              <w:pStyle w:val="Image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6B278612" wp14:editId="408B2E3C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473710</wp:posOffset>
                      </wp:positionV>
                      <wp:extent cx="892175" cy="335915"/>
                      <wp:effectExtent l="0" t="0" r="3175" b="698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359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C43BAC" w14:textId="77777777" w:rsidR="000B46C9" w:rsidRPr="00C544AF" w:rsidRDefault="000B46C9" w:rsidP="00150F3C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C544AF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Tuahsernak lei Timhtuahmi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278612" id="_x0000_s1035" type="#_x0000_t202" alt="&quot;&quot;" style="position:absolute;left:0;text-align:left;margin-left:23.1pt;margin-top:37.3pt;width:70.25pt;height:26.4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" filled="f" stroked="f">
                      <v:textbox inset="0,0,0,0">
                        <w:txbxContent>
                          <w:p w14:paraId="4DC43BAC" w14:textId="77777777" w:rsidR="000B46C9" w:rsidRPr="00C544AF" w:rsidRDefault="000B46C9" w:rsidP="00150F3C">
                            <w:pPr>
                              <w:spacing w:before="0" w:after="0" w:line="192" w:lineRule="auto"/>
                              <w:jc w:val="center"/>
                              <w:rPr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C544AF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Tuahsernak lei Timhtuahmi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D8726C">
              <w:rPr>
                <w:noProof/>
              </w:rPr>
              <w:drawing>
                <wp:inline distT="0" distB="0" distL="0" distR="0" wp14:anchorId="0DB2512F" wp14:editId="0CE14328">
                  <wp:extent cx="1482725" cy="1482725"/>
                  <wp:effectExtent l="0" t="0" r="3175" b="3175"/>
                  <wp:docPr id="1950587529" name="Picture 2" descr="Fung pawl he cazin a langhtermi Tuahsernak lei Timhtuahm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Fung pawl he cazin a langhtermi Tuahsernak lei Timhtuahmi catialmi pakhat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9CA3A4" w14:textId="77777777" w:rsidR="00A04C3B" w:rsidRPr="00D8726C" w:rsidRDefault="000B46C9" w:rsidP="007F4962">
            <w:r w:rsidRPr="00D8726C">
              <w:t>Kan i tinhmi pawl phak dingah tuah kan herhmi caah timhtuahmi kan ngei.</w:t>
            </w:r>
          </w:p>
          <w:p w14:paraId="1F3E8E2A" w14:textId="77777777" w:rsidR="00A04C3B" w:rsidRPr="00D8726C" w:rsidRDefault="000B46C9" w:rsidP="007F4962">
            <w:r w:rsidRPr="00D8726C">
              <w:t>Hihi kan Tuarsernak lei Timhtuahmi tiah kana uh.</w:t>
            </w:r>
          </w:p>
          <w:p w14:paraId="3DE0B4F4" w14:textId="0D9DC827" w:rsidR="00286147" w:rsidRPr="00CD260C" w:rsidRDefault="000B46C9" w:rsidP="007F4962">
            <w:pPr>
              <w:rPr>
                <w:lang w:val="de-DE"/>
              </w:rPr>
            </w:pPr>
            <w:r w:rsidRPr="00CD260C">
              <w:rPr>
                <w:lang w:val="de-DE"/>
              </w:rPr>
              <w:t xml:space="preserve">Hihi cahmai </w:t>
            </w:r>
            <w:r w:rsidR="005F29AC" w:rsidRPr="00D8726C">
              <w:fldChar w:fldCharType="begin"/>
            </w:r>
            <w:r w:rsidR="005F29AC" w:rsidRPr="00CD260C">
              <w:rPr>
                <w:lang w:val="de-DE"/>
              </w:rPr>
              <w:instrText xml:space="preserve"> PAGEREF _Ref145516795 \h </w:instrText>
            </w:r>
            <w:r w:rsidR="005F29AC" w:rsidRPr="00D8726C">
              <w:fldChar w:fldCharType="separate"/>
            </w:r>
            <w:r w:rsidR="005046C4">
              <w:rPr>
                <w:noProof/>
                <w:lang w:val="de-DE"/>
              </w:rPr>
              <w:t>29</w:t>
            </w:r>
            <w:r w:rsidR="005F29AC" w:rsidRPr="00D8726C">
              <w:fldChar w:fldCharType="end"/>
            </w:r>
            <w:r w:rsidRPr="00CD260C">
              <w:rPr>
                <w:lang w:val="de-DE"/>
              </w:rPr>
              <w:t xml:space="preserve"> ah tamdeuh in kan fianter.</w:t>
            </w:r>
          </w:p>
        </w:tc>
      </w:tr>
    </w:tbl>
    <w:p w14:paraId="1781FD79" w14:textId="77777777" w:rsidR="00977E3B" w:rsidRPr="00CD260C" w:rsidRDefault="000B46C9">
      <w:pPr>
        <w:spacing w:before="0" w:after="0" w:line="240" w:lineRule="auto"/>
        <w:rPr>
          <w:rFonts w:cs="Times New Roman"/>
          <w:b/>
          <w:bCs/>
          <w:sz w:val="32"/>
          <w:szCs w:val="26"/>
          <w:lang w:val="de-DE"/>
        </w:rPr>
      </w:pPr>
      <w:r w:rsidRPr="00CD260C">
        <w:rPr>
          <w:lang w:val="de-DE"/>
        </w:rPr>
        <w:br w:type="page"/>
      </w:r>
    </w:p>
    <w:p w14:paraId="70E5BA89" w14:textId="77777777" w:rsidR="00F84CD1" w:rsidRPr="00D8726C" w:rsidRDefault="000B46C9" w:rsidP="00F84CD1">
      <w:pPr>
        <w:pStyle w:val="Heading3"/>
        <w:spacing w:before="480" w:after="240"/>
      </w:pPr>
      <w:r w:rsidRPr="00D8726C">
        <w:rPr>
          <w:rStyle w:val="Heading2Char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38DA0928" wp14:editId="1F9E2324">
                <wp:simplePos x="0" y="0"/>
                <wp:positionH relativeFrom="margin">
                  <wp:align>center</wp:align>
                </wp:positionH>
                <wp:positionV relativeFrom="paragraph">
                  <wp:posOffset>-238044</wp:posOffset>
                </wp:positionV>
                <wp:extent cx="6421120" cy="690245"/>
                <wp:effectExtent l="19050" t="19050" r="17780" b="1460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69024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C8C4A0" id="Rectangle: Rounded Corners 106" o:spid="_x0000_s1026" style="position:absolute;margin-left:0;margin-top:-18.75pt;width:505.6pt;height:54.35pt;z-index:-251658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" fillcolor="#8ac640" strokecolor="#6b2976" strokeweight="3pt">
                <w10:wrap anchorx="margin"/>
              </v:roundrect>
            </w:pict>
          </mc:Fallback>
        </mc:AlternateContent>
      </w:r>
      <w:r w:rsidRPr="00D8726C">
        <w:t>1. Rian kan tuan tikah CALD aa telmi pawl cungah i papeknak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2A3F4B93" w14:textId="77777777" w:rsidTr="00977E3B">
        <w:trPr>
          <w:trHeight w:val="3288"/>
        </w:trPr>
        <w:tc>
          <w:tcPr>
            <w:tcW w:w="2551" w:type="dxa"/>
            <w:vAlign w:val="center"/>
          </w:tcPr>
          <w:p w14:paraId="383200B9" w14:textId="77777777" w:rsidR="007F4962" w:rsidRPr="00D8726C" w:rsidRDefault="000B46C9" w:rsidP="00561E53">
            <w:pPr>
              <w:pStyle w:val="Image"/>
              <w:spacing w:before="360"/>
            </w:pPr>
            <w:r w:rsidRPr="00D8726C">
              <w:rPr>
                <w:noProof/>
              </w:rPr>
              <w:drawing>
                <wp:inline distT="0" distB="0" distL="0" distR="0" wp14:anchorId="10B6ED3B" wp14:editId="54B7990B">
                  <wp:extent cx="1440000" cy="1440000"/>
                  <wp:effectExtent l="0" t="0" r="8255" b="8255"/>
                  <wp:docPr id="64" name="Picture 64" descr="Catialmi pakhat aa tlaihmi minung pakhat le a chung ah khuaruahnak langhtertu buanbara he CALD aa telmi 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Catialmi pakhat aa tlaihmi minung pakhat le a chung ah khuaruahnak langhtertu buanbara he CALD aa telmi 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5282DC" w14:textId="77777777" w:rsidR="00B84C93" w:rsidRPr="00D8726C" w:rsidRDefault="000B46C9" w:rsidP="00561E53">
            <w:pPr>
              <w:spacing w:before="360"/>
            </w:pPr>
            <w:r w:rsidRPr="00D8726C">
              <w:t>CALD aa telmi pakhat cio nih a herhmi pawl cungah kan i hmaithlak a hau, hihi kan zoh tikah:</w:t>
            </w:r>
          </w:p>
          <w:p w14:paraId="057320F8" w14:textId="77777777" w:rsidR="00F84CD1" w:rsidRPr="00D8726C" w:rsidRDefault="000B46C9" w:rsidP="00F84CD1">
            <w:pPr>
              <w:pStyle w:val="ListParagraph"/>
              <w:numPr>
                <w:ilvl w:val="0"/>
                <w:numId w:val="13"/>
              </w:numPr>
            </w:pPr>
            <w:r w:rsidRPr="00D8726C">
              <w:t>aa telmi nih NDIS an hman ning</w:t>
            </w:r>
          </w:p>
          <w:p w14:paraId="2CC48510" w14:textId="77777777" w:rsidR="00B84C93" w:rsidRPr="00D8726C" w:rsidRDefault="000B46C9" w:rsidP="00CF77B5">
            <w:pPr>
              <w:pStyle w:val="ListParagraph"/>
              <w:numPr>
                <w:ilvl w:val="0"/>
                <w:numId w:val="13"/>
              </w:numPr>
            </w:pPr>
            <w:r w:rsidRPr="00D8726C">
              <w:t>thilsining kong kan chimphuan ning</w:t>
            </w:r>
          </w:p>
          <w:p w14:paraId="0A318EC8" w14:textId="77777777" w:rsidR="007F4962" w:rsidRPr="00D8726C" w:rsidRDefault="000B46C9" w:rsidP="00CF77B5">
            <w:pPr>
              <w:pStyle w:val="ListParagraph"/>
              <w:numPr>
                <w:ilvl w:val="0"/>
                <w:numId w:val="13"/>
              </w:numPr>
            </w:pPr>
            <w:r w:rsidRPr="00D8726C">
              <w:t>kan rian kan tuan ning.</w:t>
            </w:r>
          </w:p>
        </w:tc>
      </w:tr>
    </w:tbl>
    <w:p w14:paraId="594313BA" w14:textId="77777777" w:rsidR="002A6A49" w:rsidRPr="00D8726C" w:rsidRDefault="000B46C9" w:rsidP="00977E3B">
      <w:pPr>
        <w:pStyle w:val="Heading4"/>
        <w:spacing w:before="480" w:after="120"/>
      </w:pPr>
      <w:r w:rsidRPr="00D8726C">
        <w:rPr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22772612" wp14:editId="4FFC49AB">
                <wp:simplePos x="0" y="0"/>
                <wp:positionH relativeFrom="margin">
                  <wp:posOffset>5715</wp:posOffset>
                </wp:positionH>
                <wp:positionV relativeFrom="paragraph">
                  <wp:posOffset>520244</wp:posOffset>
                </wp:positionV>
                <wp:extent cx="5798820" cy="241300"/>
                <wp:effectExtent l="19050" t="19050" r="1143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E871E9" id="Group 102" o:spid="_x0000_s1026" style="position:absolute;margin-left:.45pt;margin-top:40.95pt;width:456.6pt;height:19pt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" fillcolor="#8ac640" strokecolor="#6b2976" strokeweight="3pt"/>
                <w10:wrap anchorx="margin"/>
              </v:group>
            </w:pict>
          </mc:Fallback>
        </mc:AlternateContent>
      </w:r>
      <w:r w:rsidR="00751D7A" w:rsidRPr="00D8726C">
        <w:t xml:space="preserve">Kan i tinhmi pawl </w:t>
      </w:r>
    </w:p>
    <w:tbl>
      <w:tblPr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1014EB" w14:paraId="59FEFB19" w14:textId="77777777" w:rsidTr="00977E3B">
        <w:trPr>
          <w:trHeight w:val="3288"/>
        </w:trPr>
        <w:tc>
          <w:tcPr>
            <w:tcW w:w="2568" w:type="dxa"/>
            <w:vAlign w:val="center"/>
          </w:tcPr>
          <w:p w14:paraId="7D58B1CA" w14:textId="77777777" w:rsidR="00E26BF5" w:rsidRPr="00D8726C" w:rsidRDefault="000B46C9" w:rsidP="00CF67C2">
            <w:pPr>
              <w:pStyle w:val="Image"/>
              <w:spacing w:before="600"/>
            </w:pPr>
            <w:r w:rsidRPr="00D8726C">
              <w:rPr>
                <w:noProof/>
              </w:rPr>
              <w:drawing>
                <wp:inline distT="0" distB="0" distL="0" distR="0" wp14:anchorId="1CA309C1" wp14:editId="35B9E26B">
                  <wp:extent cx="1493520" cy="1493520"/>
                  <wp:effectExtent l="0" t="0" r="0" b="0"/>
                  <wp:docPr id="448963922" name="Picture 3" descr="Biachimnak langhtertu buanbara le him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Biachimnak langhtertu buanbara le himnak icon.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4EA98FD0" w14:textId="77777777" w:rsidR="00E26BF5" w:rsidRPr="00D8726C" w:rsidRDefault="000B46C9" w:rsidP="00CF67C2">
            <w:pPr>
              <w:spacing w:before="600"/>
            </w:pPr>
            <w:r w:rsidRPr="00D8726C">
              <w:t xml:space="preserve">Nunphung dihlak caah a himmi biafang pawl kan hman khawhmi cungah lungtlinnak a ngeimi midang pawl he riantuanti kan duh. </w:t>
            </w:r>
          </w:p>
        </w:tc>
      </w:tr>
      <w:tr w:rsidR="001014EB" w:rsidRPr="00CF0475" w14:paraId="51D8D4E9" w14:textId="77777777" w:rsidTr="00977E3B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25F3D470" w14:textId="77777777" w:rsidR="00751D7A" w:rsidRPr="00D8726C" w:rsidRDefault="000B46C9" w:rsidP="00A94CA7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372FEA47" wp14:editId="443B839A">
                  <wp:extent cx="1493520" cy="1493520"/>
                  <wp:effectExtent l="0" t="0" r="0" b="0"/>
                  <wp:docPr id="2100879869" name="Picture 4" descr="NDIS timhtuahmi aa tlai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NDIS timhtuahmi aa tlaihmi minung pakhat.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8726C">
              <w:t xml:space="preserve"> </w:t>
            </w:r>
          </w:p>
        </w:tc>
        <w:tc>
          <w:tcPr>
            <w:tcW w:w="6576" w:type="dxa"/>
            <w:vAlign w:val="center"/>
          </w:tcPr>
          <w:p w14:paraId="162984D0" w14:textId="77777777" w:rsidR="00751D7A" w:rsidRPr="00CD260C" w:rsidRDefault="000B46C9" w:rsidP="007F4962">
            <w:pPr>
              <w:rPr>
                <w:lang w:val="de-DE"/>
              </w:rPr>
            </w:pPr>
            <w:r w:rsidRPr="00CD260C">
              <w:rPr>
                <w:lang w:val="de-DE"/>
              </w:rPr>
              <w:t>Cun pumtlinglomi CALD minung tamdeuh NDIS chungah an i tel khawhnak ding fehter kan duh.</w:t>
            </w:r>
          </w:p>
        </w:tc>
      </w:tr>
    </w:tbl>
    <w:p w14:paraId="066CD513" w14:textId="77777777" w:rsidR="00977E3B" w:rsidRPr="00CD260C" w:rsidRDefault="000B46C9">
      <w:pPr>
        <w:rPr>
          <w:lang w:val="de-DE"/>
        </w:rPr>
      </w:pPr>
      <w:r w:rsidRPr="00CD260C">
        <w:rPr>
          <w:lang w:val="de-DE"/>
        </w:rPr>
        <w:br w:type="page"/>
      </w:r>
    </w:p>
    <w:tbl>
      <w:tblPr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1014EB" w:rsidRPr="007A46BE" w14:paraId="2B36A817" w14:textId="77777777" w:rsidTr="00977E3B">
        <w:tc>
          <w:tcPr>
            <w:tcW w:w="2568" w:type="dxa"/>
            <w:vAlign w:val="center"/>
          </w:tcPr>
          <w:p w14:paraId="1836F8FF" w14:textId="77777777" w:rsidR="00751D7A" w:rsidRPr="00CD260C" w:rsidRDefault="00751D7A" w:rsidP="00977E3B">
            <w:pPr>
              <w:pStyle w:val="Image"/>
              <w:spacing w:after="0"/>
              <w:rPr>
                <w:lang w:val="de-DE"/>
              </w:rPr>
            </w:pPr>
          </w:p>
        </w:tc>
        <w:tc>
          <w:tcPr>
            <w:tcW w:w="6576" w:type="dxa"/>
            <w:vAlign w:val="center"/>
          </w:tcPr>
          <w:p w14:paraId="0FFAFFDE" w14:textId="77777777" w:rsidR="00751D7A" w:rsidRPr="00CD260C" w:rsidRDefault="000B46C9" w:rsidP="00977E3B">
            <w:pPr>
              <w:spacing w:after="0"/>
              <w:rPr>
                <w:lang w:val="de-DE"/>
              </w:rPr>
            </w:pPr>
            <w:r w:rsidRPr="00CD260C">
              <w:rPr>
                <w:lang w:val="de-DE"/>
              </w:rPr>
              <w:t>Hi tuah piak hrimhrim dingmi ah aa telmi cu:</w:t>
            </w:r>
          </w:p>
        </w:tc>
      </w:tr>
      <w:tr w:rsidR="001014EB" w14:paraId="6D617673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6ADB35EC" w14:textId="77777777" w:rsidR="00280CFA" w:rsidRPr="00D8726C" w:rsidRDefault="000B46C9" w:rsidP="00977E3B">
            <w:pPr>
              <w:pStyle w:val="Image"/>
              <w:spacing w:before="120" w:after="120"/>
            </w:pPr>
            <w:r w:rsidRPr="00D8726C">
              <w:rPr>
                <w:noProof/>
              </w:rPr>
              <w:drawing>
                <wp:inline distT="0" distB="0" distL="0" distR="0" wp14:anchorId="3A3494AB" wp14:editId="0E384947">
                  <wp:extent cx="1493520" cy="1493520"/>
                  <wp:effectExtent l="0" t="0" r="0" b="0"/>
                  <wp:docPr id="31690645" name="Picture 3" descr="Dinfelnak lei tahnak pawl le siapi thlirmi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Dinfelnak lei tahnak pawl le siapi thlirmi. 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B08815" w14:textId="77777777" w:rsidR="00280CFA" w:rsidRPr="00D8726C" w:rsidRDefault="000B46C9" w:rsidP="00A94CA7">
            <w:pPr>
              <w:pStyle w:val="ListParagraph"/>
              <w:numPr>
                <w:ilvl w:val="0"/>
                <w:numId w:val="53"/>
              </w:numPr>
            </w:pPr>
            <w:r w:rsidRPr="00D8726C">
              <w:t>NDIS cu CALD aa telmi pawl caah ruannak a ngeimi</w:t>
            </w:r>
          </w:p>
        </w:tc>
      </w:tr>
      <w:tr w:rsidR="001014EB" w14:paraId="7BB9F341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4F0A1E7A" w14:textId="77777777" w:rsidR="00280CFA" w:rsidRPr="00D8726C" w:rsidRDefault="000B46C9" w:rsidP="00977E3B">
            <w:pPr>
              <w:pStyle w:val="Image"/>
              <w:spacing w:before="120" w:after="120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205FE483" wp14:editId="5F7DD553">
                      <wp:simplePos x="0" y="0"/>
                      <wp:positionH relativeFrom="column">
                        <wp:posOffset>866140</wp:posOffset>
                      </wp:positionH>
                      <wp:positionV relativeFrom="paragraph">
                        <wp:posOffset>756285</wp:posOffset>
                      </wp:positionV>
                      <wp:extent cx="631825" cy="203200"/>
                      <wp:effectExtent l="19050" t="57150" r="15875" b="44450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4347">
                                <a:off x="0" y="0"/>
                                <a:ext cx="631825" cy="203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D33134" w14:textId="77777777" w:rsidR="000B46C9" w:rsidRPr="00C544AF" w:rsidRDefault="000B46C9" w:rsidP="00150F3C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0"/>
                                      <w:szCs w:val="10"/>
                                      <w:lang w:val="en-PH"/>
                                    </w:rPr>
                                  </w:pPr>
                                  <w:r w:rsidRPr="00C544AF">
                                    <w:rPr>
                                      <w:b/>
                                      <w:bCs/>
                                      <w:sz w:val="10"/>
                                      <w:szCs w:val="10"/>
                                    </w:rPr>
                                    <w:t>Timhtuahmi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5FE483" id="_x0000_s1036" type="#_x0000_t202" style="position:absolute;left:0;text-align:left;margin-left:68.2pt;margin-top:59.55pt;width:49.75pt;height:16pt;rotation:485345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" filled="f" stroked="f">
                      <v:textbox inset="0,0,0,0">
                        <w:txbxContent>
                          <w:p w14:paraId="27D33134" w14:textId="77777777" w:rsidR="000B46C9" w:rsidRPr="00C544AF" w:rsidRDefault="000B46C9" w:rsidP="00150F3C">
                            <w:pPr>
                              <w:spacing w:before="0" w:after="0" w:line="192" w:lineRule="auto"/>
                              <w:jc w:val="center"/>
                              <w:rPr>
                                <w:sz w:val="10"/>
                                <w:szCs w:val="10"/>
                                <w:lang w:val="en-PH"/>
                              </w:rPr>
                            </w:pPr>
                            <w:r w:rsidRPr="00C544AF">
                              <w:rPr>
                                <w:b/>
                                <w:bCs/>
                                <w:sz w:val="10"/>
                                <w:szCs w:val="10"/>
                              </w:rPr>
                              <w:t>Timhtuahmi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D8726C">
              <w:rPr>
                <w:noProof/>
              </w:rPr>
              <w:drawing>
                <wp:inline distT="0" distB="0" distL="0" distR="0" wp14:anchorId="1973F006" wp14:editId="0FCBE741">
                  <wp:extent cx="1493520" cy="1493520"/>
                  <wp:effectExtent l="0" t="0" r="0" b="0"/>
                  <wp:docPr id="1637987145" name="Picture 1" descr="Siapi a thlir i NDIS timhtuahmi aa tlai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Siapi a thlir i NDIS timhtuahmi aa tlaihmi minung pakhat.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3FFC2C" w14:textId="77777777" w:rsidR="00280CFA" w:rsidRPr="00D8726C" w:rsidRDefault="000B46C9" w:rsidP="00280CFA">
            <w:pPr>
              <w:pStyle w:val="ListParagraph"/>
              <w:numPr>
                <w:ilvl w:val="0"/>
                <w:numId w:val="63"/>
              </w:numPr>
            </w:pPr>
            <w:r w:rsidRPr="00D8726C">
              <w:t>an NDIS timhtuahmi pawl hman ningcang CALD aa telmi pawl kha tamdeuh hngalhter.</w:t>
            </w:r>
          </w:p>
        </w:tc>
      </w:tr>
      <w:tr w:rsidR="001014EB" w14:paraId="1E0A4372" w14:textId="77777777" w:rsidTr="00977E3B">
        <w:trPr>
          <w:trHeight w:val="3628"/>
        </w:trPr>
        <w:tc>
          <w:tcPr>
            <w:tcW w:w="2568" w:type="dxa"/>
            <w:vAlign w:val="center"/>
          </w:tcPr>
          <w:p w14:paraId="27B60B90" w14:textId="77777777" w:rsidR="00751D7A" w:rsidRPr="00D8726C" w:rsidRDefault="000B46C9" w:rsidP="00977E3B">
            <w:pPr>
              <w:pStyle w:val="Image"/>
              <w:spacing w:before="720"/>
            </w:pPr>
            <w:r w:rsidRPr="00D8726C">
              <w:rPr>
                <w:noProof/>
              </w:rPr>
              <w:drawing>
                <wp:inline distT="0" distB="0" distL="0" distR="0" wp14:anchorId="1C73709F" wp14:editId="13B44C98">
                  <wp:extent cx="1493520" cy="1493520"/>
                  <wp:effectExtent l="0" t="0" r="0" b="0"/>
                  <wp:docPr id="331969078" name="Picture 2" descr="Aa telmi pakhat a bawmmi NDIS riantuantu pakhat. Anmah pawng i a umm cu himnak icon le siapi thlir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Aa telmi pakhat a bawmmi NDIS riantuantu pakhat. Anmah pawng i a umm cu himnak icon le siapi thlirmi a si.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E64C09" w14:textId="77777777" w:rsidR="00821147" w:rsidRPr="00D8726C" w:rsidRDefault="000B46C9" w:rsidP="00977E3B">
            <w:pPr>
              <w:spacing w:before="720"/>
            </w:pPr>
            <w:r w:rsidRPr="00D8726C">
              <w:t>CALD mibu pawl he kan i biakchawnh tikah, si hrimhrim seh ti kan duhmi cu:</w:t>
            </w:r>
          </w:p>
          <w:p w14:paraId="56FFBC00" w14:textId="77777777" w:rsidR="00751D7A" w:rsidRPr="00D8726C" w:rsidRDefault="000B46C9" w:rsidP="00821147">
            <w:pPr>
              <w:pStyle w:val="ListParagraph"/>
              <w:numPr>
                <w:ilvl w:val="0"/>
                <w:numId w:val="54"/>
              </w:numPr>
            </w:pPr>
            <w:r w:rsidRPr="00D8726C">
              <w:t>nunphung dihlak caah a himmi</w:t>
            </w:r>
          </w:p>
          <w:p w14:paraId="2BDC37D3" w14:textId="77777777" w:rsidR="00821147" w:rsidRPr="00D8726C" w:rsidRDefault="000B46C9" w:rsidP="00821147">
            <w:pPr>
              <w:pStyle w:val="ListParagraph"/>
              <w:numPr>
                <w:ilvl w:val="0"/>
                <w:numId w:val="54"/>
              </w:numPr>
            </w:pPr>
            <w:r w:rsidRPr="00D8726C">
              <w:t xml:space="preserve">tha tein rian a tuanmi phawtzamh ding </w:t>
            </w:r>
          </w:p>
          <w:p w14:paraId="3A565BBD" w14:textId="77777777" w:rsidR="00821147" w:rsidRPr="00D8726C" w:rsidRDefault="000B46C9" w:rsidP="00821147">
            <w:pPr>
              <w:pStyle w:val="ListParagraph"/>
              <w:numPr>
                <w:ilvl w:val="0"/>
                <w:numId w:val="54"/>
              </w:numPr>
            </w:pPr>
            <w:r w:rsidRPr="00D8726C">
              <w:t>NDIS bochan dingah CALD minung pawl bawmh.</w:t>
            </w:r>
          </w:p>
        </w:tc>
      </w:tr>
      <w:tr w:rsidR="001014EB" w14:paraId="1BDEBE97" w14:textId="77777777" w:rsidTr="00977E3B">
        <w:trPr>
          <w:trHeight w:val="3402"/>
        </w:trPr>
        <w:tc>
          <w:tcPr>
            <w:tcW w:w="2568" w:type="dxa"/>
            <w:vAlign w:val="center"/>
          </w:tcPr>
          <w:p w14:paraId="0ACA2178" w14:textId="77777777" w:rsidR="0045725F" w:rsidRPr="00D8726C" w:rsidRDefault="000B46C9" w:rsidP="00463A40">
            <w:pPr>
              <w:pStyle w:val="Image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06EB2BFA" wp14:editId="272F5C39">
                      <wp:simplePos x="0" y="0"/>
                      <wp:positionH relativeFrom="column">
                        <wp:posOffset>296545</wp:posOffset>
                      </wp:positionH>
                      <wp:positionV relativeFrom="paragraph">
                        <wp:posOffset>458470</wp:posOffset>
                      </wp:positionV>
                      <wp:extent cx="892175" cy="378460"/>
                      <wp:effectExtent l="0" t="0" r="3175" b="2540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784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E7E5A4" w14:textId="77777777" w:rsidR="000B46C9" w:rsidRPr="00C544AF" w:rsidRDefault="000B46C9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C544AF"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Tuahsernak lei Timhtuahmi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EB2BFA" id="_x0000_s1037" type="#_x0000_t202" style="position:absolute;left:0;text-align:left;margin-left:23.35pt;margin-top:36.1pt;width:70.25pt;height:29.8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" filled="f" stroked="f">
                      <v:textbox inset="0,0,0,0">
                        <w:txbxContent>
                          <w:p w14:paraId="40E7E5A4" w14:textId="77777777" w:rsidR="000B46C9" w:rsidRPr="00C544AF" w:rsidRDefault="000B46C9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C544AF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Tuahsernak lei Timhtuahmi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D8726C">
              <w:rPr>
                <w:noProof/>
              </w:rPr>
              <w:drawing>
                <wp:inline distT="0" distB="0" distL="0" distR="0" wp14:anchorId="13164195" wp14:editId="57DEB6A9">
                  <wp:extent cx="1493520" cy="1493520"/>
                  <wp:effectExtent l="0" t="0" r="0" b="0"/>
                  <wp:docPr id="448415310" name="Picture 3" descr="Tuahsernak lei Timhtuahmi nih fung pawl he cazin langhter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Tuahsernak lei Timhtuahmi nih fung pawl he cazin langhtermi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729CCA" w14:textId="77777777" w:rsidR="00F122D1" w:rsidRPr="00D8726C" w:rsidRDefault="000B46C9" w:rsidP="00F122D1">
            <w:r w:rsidRPr="00D8726C">
              <w:t>Kan Tuahsernak lei Timhtuahmi chung i cahmai 8 ah kan tuahsermi pawl kong cu na rel khawh.</w:t>
            </w:r>
          </w:p>
          <w:p w14:paraId="52F59A98" w14:textId="77777777" w:rsidR="00F122D1" w:rsidRPr="00D8726C" w:rsidRDefault="000B46C9" w:rsidP="00F122D1">
            <w:r w:rsidRPr="00D8726C">
              <w:t>Kan website ah kan Tuahsernak lei Timhtuahmi cu na hmuh khawh lai.</w:t>
            </w:r>
          </w:p>
          <w:p w14:paraId="33388F50" w14:textId="77777777" w:rsidR="0045725F" w:rsidRPr="00B85A5C" w:rsidRDefault="00000000" w:rsidP="00F122D1">
            <w:pPr>
              <w:rPr>
                <w:bCs/>
              </w:rPr>
            </w:pPr>
            <w:hyperlink r:id="rId72" w:history="1">
              <w:r w:rsidR="00AE4419" w:rsidRPr="00B85A5C">
                <w:rPr>
                  <w:rStyle w:val="Hyperlink"/>
                  <w:bCs/>
                </w:rPr>
                <w:t>www.ndis.gov.au/CALD</w:t>
              </w:r>
            </w:hyperlink>
            <w:r w:rsidR="00F122D1" w:rsidRPr="00B85A5C">
              <w:rPr>
                <w:bCs/>
              </w:rPr>
              <w:t xml:space="preserve"> </w:t>
            </w:r>
          </w:p>
        </w:tc>
      </w:tr>
    </w:tbl>
    <w:p w14:paraId="4B42681E" w14:textId="5EF1B7D1" w:rsidR="00AA2B19" w:rsidRPr="00D8726C" w:rsidRDefault="000B46C9" w:rsidP="00BF4594">
      <w:pPr>
        <w:pStyle w:val="Heading3"/>
        <w:spacing w:before="480" w:after="240"/>
        <w:ind w:left="392" w:hanging="392"/>
      </w:pPr>
      <w:r w:rsidRPr="00D8726C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161260D1" wp14:editId="5CF2F348">
                <wp:simplePos x="0" y="0"/>
                <wp:positionH relativeFrom="page">
                  <wp:align>center</wp:align>
                </wp:positionH>
                <wp:positionV relativeFrom="paragraph">
                  <wp:posOffset>-251559</wp:posOffset>
                </wp:positionV>
                <wp:extent cx="6422400" cy="1009650"/>
                <wp:effectExtent l="19050" t="19050" r="16510" b="1905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00965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5EBF39" id="Rectangle: Rounded Corners 110" o:spid="_x0000_s1026" style="position:absolute;margin-left:0;margin-top:-19.8pt;width:505.7pt;height:79.5pt;z-index:-2516541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" fillcolor="#faa320" strokecolor="#6b2976" strokeweight="3pt">
                <w10:wrap anchorx="page"/>
              </v:roundrect>
            </w:pict>
          </mc:Fallback>
        </mc:AlternateContent>
      </w:r>
      <w:r w:rsidR="00B676E1" w:rsidRPr="00D8726C">
        <w:t xml:space="preserve">2. Kan riantuantu pawl nih a dikmi thiamnak pawl an </w:t>
      </w:r>
      <w:r w:rsidR="00C544AF">
        <w:br/>
      </w:r>
      <w:r w:rsidR="00B676E1" w:rsidRPr="00D8726C">
        <w:t>ngeih fehternak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4866188E" w14:textId="77777777" w:rsidTr="00C73E0D">
        <w:tc>
          <w:tcPr>
            <w:tcW w:w="2551" w:type="dxa"/>
            <w:vAlign w:val="center"/>
          </w:tcPr>
          <w:p w14:paraId="4DA128C1" w14:textId="77777777" w:rsidR="007F4213" w:rsidRPr="00D8726C" w:rsidRDefault="000B46C9" w:rsidP="005F1D95">
            <w:pPr>
              <w:pStyle w:val="Image"/>
              <w:spacing w:before="360"/>
            </w:pPr>
            <w:r w:rsidRPr="00D8726C">
              <w:rPr>
                <w:noProof/>
              </w:rPr>
              <w:drawing>
                <wp:inline distT="0" distB="0" distL="0" distR="0" wp14:anchorId="08B80B7F" wp14:editId="179DCE2C">
                  <wp:extent cx="1483200" cy="1112400"/>
                  <wp:effectExtent l="0" t="0" r="3175" b="0"/>
                  <wp:docPr id="157029532" name="Picture 4" descr="A chungkhar he a mirhmi aa te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A chungkhar he a mirhmi aa telmi pakhat.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A5567F" w14:textId="77777777" w:rsidR="007F4213" w:rsidRPr="00CD260C" w:rsidRDefault="000B46C9" w:rsidP="005F1D95">
            <w:pPr>
              <w:spacing w:before="360"/>
              <w:rPr>
                <w:lang w:val="it-IT"/>
              </w:rPr>
            </w:pPr>
            <w:r w:rsidRPr="00CD260C">
              <w:rPr>
                <w:lang w:val="it-IT"/>
              </w:rPr>
              <w:t>Kan riantuantu le riantuanti pawl nih i fian a haumi:</w:t>
            </w:r>
          </w:p>
          <w:p w14:paraId="73F40C91" w14:textId="77777777" w:rsidR="00F34816" w:rsidRPr="00CD260C" w:rsidRDefault="000B46C9" w:rsidP="007F4213">
            <w:pPr>
              <w:pStyle w:val="ListParagraph"/>
              <w:numPr>
                <w:ilvl w:val="0"/>
                <w:numId w:val="12"/>
              </w:numPr>
              <w:rPr>
                <w:lang w:val="it-IT"/>
              </w:rPr>
            </w:pPr>
            <w:r w:rsidRPr="00CD260C">
              <w:rPr>
                <w:lang w:val="it-IT"/>
              </w:rPr>
              <w:t>CALD aa telmi pawl, an chungkhar pawl le zohkhenhtu pawl he riantuanti ning</w:t>
            </w:r>
          </w:p>
          <w:p w14:paraId="74930CFC" w14:textId="77777777" w:rsidR="007F4213" w:rsidRPr="00D8726C" w:rsidRDefault="000B46C9" w:rsidP="007F4213">
            <w:pPr>
              <w:pStyle w:val="ListParagraph"/>
              <w:numPr>
                <w:ilvl w:val="0"/>
                <w:numId w:val="12"/>
              </w:numPr>
            </w:pPr>
            <w:r w:rsidRPr="00D8726C">
              <w:t>bawmhnak an herhmi.</w:t>
            </w:r>
          </w:p>
        </w:tc>
      </w:tr>
      <w:tr w:rsidR="001014EB" w14:paraId="18001A1C" w14:textId="77777777" w:rsidTr="00C73E0D">
        <w:tc>
          <w:tcPr>
            <w:tcW w:w="2551" w:type="dxa"/>
            <w:vAlign w:val="center"/>
          </w:tcPr>
          <w:p w14:paraId="0FC8E6EA" w14:textId="77777777" w:rsidR="007F4213" w:rsidRPr="00D8726C" w:rsidRDefault="000B46C9" w:rsidP="007F4213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1BFB28F5" wp14:editId="0D5EF09C">
                  <wp:extent cx="1483200" cy="1112400"/>
                  <wp:effectExtent l="0" t="0" r="3175" b="0"/>
                  <wp:docPr id="2116314676" name="Picture 5" descr="Aa telmi pakhat a bawmmi minung pakhat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Aa telmi pakhat a bawmmi minung pakhat khat.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4F64FE" w14:textId="77777777" w:rsidR="007F4213" w:rsidRPr="00D8726C" w:rsidRDefault="000B46C9" w:rsidP="007F4213">
            <w:r w:rsidRPr="00D8726C">
              <w:t>Riantuanpiaknak pek ning zong an hngalh a hau:</w:t>
            </w:r>
          </w:p>
          <w:p w14:paraId="65E230C6" w14:textId="77777777" w:rsidR="0041463B" w:rsidRPr="00D8726C" w:rsidRDefault="000B46C9" w:rsidP="00A24C20">
            <w:pPr>
              <w:pStyle w:val="ListParagraph"/>
              <w:numPr>
                <w:ilvl w:val="0"/>
                <w:numId w:val="43"/>
              </w:numPr>
              <w:rPr>
                <w:rStyle w:val="Strong"/>
              </w:rPr>
            </w:pPr>
            <w:r w:rsidRPr="00D8726C">
              <w:rPr>
                <w:rStyle w:val="Strong"/>
              </w:rPr>
              <w:t>telhchihmi</w:t>
            </w:r>
          </w:p>
          <w:p w14:paraId="3176073A" w14:textId="77777777" w:rsidR="0041463B" w:rsidRPr="00D8726C" w:rsidRDefault="000B46C9" w:rsidP="00A24C20">
            <w:pPr>
              <w:pStyle w:val="ListParagraph"/>
              <w:numPr>
                <w:ilvl w:val="0"/>
                <w:numId w:val="43"/>
              </w:numPr>
            </w:pPr>
            <w:r w:rsidRPr="00D8726C">
              <w:t>nunphung dihlak caah a himmi.</w:t>
            </w:r>
          </w:p>
        </w:tc>
      </w:tr>
      <w:tr w:rsidR="001014EB" w14:paraId="0943FC7A" w14:textId="77777777" w:rsidTr="00C73E0D">
        <w:tc>
          <w:tcPr>
            <w:tcW w:w="2551" w:type="dxa"/>
            <w:vAlign w:val="center"/>
          </w:tcPr>
          <w:p w14:paraId="56F65613" w14:textId="77777777" w:rsidR="00076E20" w:rsidRPr="00D8726C" w:rsidRDefault="000B46C9" w:rsidP="007F4213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0E414D98" wp14:editId="7A4A672E">
                  <wp:extent cx="1482725" cy="1482725"/>
                  <wp:effectExtent l="0" t="0" r="3175" b="3175"/>
                  <wp:docPr id="1845511611" name="Picture 18" descr="A ngawimi cantiang pakhat he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A ngawimi cantiang pakhat he minung phu khat.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50EFB1" w14:textId="77777777" w:rsidR="00076E20" w:rsidRPr="00CD260C" w:rsidRDefault="000B46C9" w:rsidP="00076E20">
            <w:pPr>
              <w:rPr>
                <w:lang w:val="it-IT"/>
              </w:rPr>
            </w:pPr>
            <w:r w:rsidRPr="00CD260C">
              <w:rPr>
                <w:lang w:val="it-IT"/>
              </w:rPr>
              <w:t>Pakhat khat cu i tel ciomi a si tikah, aho paoh:</w:t>
            </w:r>
          </w:p>
          <w:p w14:paraId="13083C82" w14:textId="77777777" w:rsidR="00076E20" w:rsidRPr="00D8726C" w:rsidRDefault="000B46C9" w:rsidP="00076E20">
            <w:pPr>
              <w:pStyle w:val="ListParagraph"/>
              <w:numPr>
                <w:ilvl w:val="0"/>
                <w:numId w:val="18"/>
              </w:numPr>
            </w:pPr>
            <w:r w:rsidRPr="00D8726C">
              <w:t xml:space="preserve">an i tel kho </w:t>
            </w:r>
          </w:p>
          <w:p w14:paraId="3E060D96" w14:textId="77777777" w:rsidR="00076E20" w:rsidRPr="00D8726C" w:rsidRDefault="000B46C9" w:rsidP="00076E20">
            <w:pPr>
              <w:pStyle w:val="ListParagraph"/>
              <w:numPr>
                <w:ilvl w:val="0"/>
                <w:numId w:val="18"/>
              </w:numPr>
            </w:pPr>
            <w:r w:rsidRPr="00D8726C">
              <w:t>anmah ta bantukin an ruah.</w:t>
            </w:r>
          </w:p>
        </w:tc>
      </w:tr>
    </w:tbl>
    <w:p w14:paraId="103984A7" w14:textId="77777777" w:rsidR="00AA2B19" w:rsidRPr="00D8726C" w:rsidRDefault="000B46C9" w:rsidP="00977E3B">
      <w:pPr>
        <w:pStyle w:val="Heading4"/>
        <w:spacing w:before="480" w:after="120"/>
      </w:pPr>
      <w:r w:rsidRPr="00D8726C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3653AF0" wp14:editId="2D92B9F8">
                <wp:simplePos x="0" y="0"/>
                <wp:positionH relativeFrom="margin">
                  <wp:posOffset>9525</wp:posOffset>
                </wp:positionH>
                <wp:positionV relativeFrom="paragraph">
                  <wp:posOffset>514529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DE0B82" id="Group 111" o:spid="_x0000_s1026" style="position:absolute;margin-left:.75pt;margin-top:40.5pt;width:455.65pt;height:19pt;z-index:2516643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821147" w:rsidRPr="00D8726C">
        <w:t>Kan i tinhmi pawl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5A3982CB" w14:textId="77777777" w:rsidTr="00C73E0D">
        <w:tc>
          <w:tcPr>
            <w:tcW w:w="2551" w:type="dxa"/>
            <w:vAlign w:val="center"/>
          </w:tcPr>
          <w:p w14:paraId="09A2B437" w14:textId="77777777" w:rsidR="00AA2B19" w:rsidRPr="00D8726C" w:rsidRDefault="000B46C9" w:rsidP="00445213">
            <w:pPr>
              <w:pStyle w:val="Image"/>
              <w:spacing w:before="600"/>
            </w:pPr>
            <w:r w:rsidRPr="00D8726C">
              <w:rPr>
                <w:noProof/>
              </w:rPr>
              <w:drawing>
                <wp:inline distT="0" distB="0" distL="0" distR="0" wp14:anchorId="70F51C15" wp14:editId="06434C4A">
                  <wp:extent cx="1482725" cy="1482725"/>
                  <wp:effectExtent l="0" t="0" r="3175" b="3175"/>
                  <wp:docPr id="1479782826" name="Picture 7" descr="Mirangholh si loin adang holh a langhtermi biachimnak langhtertu buanbara tang ah a kut thlirmi aa te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Mirangholh si loin adang holh a langhtermi biachimnak langhtertu buanbara tang ah a kut thlirmi aa telmi pakhat.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E868A3" w14:textId="77777777" w:rsidR="00AA2B19" w:rsidRPr="00D8726C" w:rsidRDefault="000B46C9" w:rsidP="00445213">
            <w:pPr>
              <w:spacing w:before="600"/>
            </w:pPr>
            <w:r w:rsidRPr="00D8726C">
              <w:t>CALD aa telmi pawl an herhmi i fian kha kan riantuantu le tiantuanti pawl kan duhpiak hna:</w:t>
            </w:r>
          </w:p>
          <w:p w14:paraId="0C031A12" w14:textId="77777777" w:rsidR="00AA2B19" w:rsidRPr="00D8726C" w:rsidRDefault="000B46C9" w:rsidP="006C7933">
            <w:pPr>
              <w:pStyle w:val="ListParagraph"/>
              <w:numPr>
                <w:ilvl w:val="0"/>
                <w:numId w:val="23"/>
              </w:numPr>
            </w:pPr>
            <w:r w:rsidRPr="00D8726C">
              <w:t>an nunphung</w:t>
            </w:r>
          </w:p>
          <w:p w14:paraId="6E0BEABF" w14:textId="77777777" w:rsidR="00AA2B19" w:rsidRPr="00D8726C" w:rsidRDefault="000B46C9" w:rsidP="006C7933">
            <w:pPr>
              <w:pStyle w:val="ListParagraph"/>
              <w:numPr>
                <w:ilvl w:val="0"/>
                <w:numId w:val="23"/>
              </w:numPr>
            </w:pPr>
            <w:r w:rsidRPr="00D8726C">
              <w:t>an holh.</w:t>
            </w:r>
          </w:p>
        </w:tc>
      </w:tr>
      <w:tr w:rsidR="001014EB" w14:paraId="177B985D" w14:textId="77777777" w:rsidTr="00BF4594">
        <w:trPr>
          <w:trHeight w:val="1704"/>
        </w:trPr>
        <w:tc>
          <w:tcPr>
            <w:tcW w:w="2551" w:type="dxa"/>
            <w:vAlign w:val="center"/>
          </w:tcPr>
          <w:p w14:paraId="6B5B84AE" w14:textId="77777777" w:rsidR="00AA2B19" w:rsidRPr="00D8726C" w:rsidRDefault="000B46C9" w:rsidP="00BF4594">
            <w:pPr>
              <w:pStyle w:val="Image"/>
              <w:spacing w:before="0" w:after="0"/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5ED273B2" wp14:editId="4AAD5213">
                  <wp:extent cx="1440000" cy="1080000"/>
                  <wp:effectExtent l="0" t="0" r="8255" b="6350"/>
                  <wp:docPr id="920881929" name="Picture 8" descr="Aa telmi he biaruahnak a ngeimi le ca a tialmi NDIS riantuan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Aa telmi he biaruahnak a ngeimi le ca a tialmi NDIS riantuantu pakhat.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FDE65F" w14:textId="77777777" w:rsidR="00AA2B19" w:rsidRPr="00D8726C" w:rsidRDefault="000B46C9" w:rsidP="00BF4594">
            <w:pPr>
              <w:spacing w:before="0" w:after="0"/>
            </w:pPr>
            <w:r w:rsidRPr="00D8726C">
              <w:t>Cun an nunphung le holh he an bawmhnak pawl kha tha tein rian a tuan a herh ning.</w:t>
            </w:r>
          </w:p>
        </w:tc>
      </w:tr>
      <w:tr w:rsidR="001014EB" w:rsidRPr="00CF0475" w14:paraId="0279A0FF" w14:textId="77777777" w:rsidTr="00C73E0D">
        <w:tc>
          <w:tcPr>
            <w:tcW w:w="2551" w:type="dxa"/>
            <w:vAlign w:val="center"/>
          </w:tcPr>
          <w:p w14:paraId="7B90F70E" w14:textId="77777777" w:rsidR="00821147" w:rsidRPr="00D8726C" w:rsidRDefault="00821147" w:rsidP="00BF4594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0362DB09" w14:textId="77777777" w:rsidR="00821147" w:rsidRPr="00CD260C" w:rsidRDefault="000B46C9" w:rsidP="00BF4594">
            <w:pPr>
              <w:spacing w:before="360" w:after="0"/>
              <w:rPr>
                <w:lang w:val="it-IT"/>
              </w:rPr>
            </w:pPr>
            <w:r w:rsidRPr="00CD260C">
              <w:rPr>
                <w:lang w:val="it-IT"/>
              </w:rPr>
              <w:t>Kan riantuantu le riantuanti pawl kha a himmi lam in riantuanpiak hna seh ti kan duh fawn, hi hna caah:</w:t>
            </w:r>
          </w:p>
        </w:tc>
      </w:tr>
      <w:tr w:rsidR="001014EB" w14:paraId="1D858388" w14:textId="77777777" w:rsidTr="00C73E0D">
        <w:tc>
          <w:tcPr>
            <w:tcW w:w="2551" w:type="dxa"/>
            <w:vAlign w:val="center"/>
          </w:tcPr>
          <w:p w14:paraId="0F21F702" w14:textId="77777777" w:rsidR="00821147" w:rsidRPr="00D8726C" w:rsidRDefault="000B46C9" w:rsidP="00BF4594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763277A5" wp14:editId="0E990785">
                  <wp:extent cx="1257300" cy="1257300"/>
                  <wp:effectExtent l="0" t="0" r="0" b="0"/>
                  <wp:docPr id="486016409" name="Picture 9" descr="Aa telmi 3 le him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Aa telmi 3 le himnak icon.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698" cy="1257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50DCD30" w14:textId="77777777" w:rsidR="00821147" w:rsidRPr="00D8726C" w:rsidRDefault="000B46C9" w:rsidP="00BF4594">
            <w:pPr>
              <w:pStyle w:val="ListParagraph"/>
              <w:numPr>
                <w:ilvl w:val="0"/>
                <w:numId w:val="24"/>
              </w:numPr>
              <w:spacing w:after="0"/>
            </w:pPr>
            <w:r w:rsidRPr="00D8726C">
              <w:t>nunphung kip</w:t>
            </w:r>
          </w:p>
        </w:tc>
      </w:tr>
      <w:tr w:rsidR="001014EB" w14:paraId="72AA26F5" w14:textId="77777777" w:rsidTr="00C73E0D">
        <w:tc>
          <w:tcPr>
            <w:tcW w:w="2551" w:type="dxa"/>
            <w:vAlign w:val="center"/>
          </w:tcPr>
          <w:p w14:paraId="2613AAC3" w14:textId="77777777" w:rsidR="00821147" w:rsidRPr="00D8726C" w:rsidRDefault="000B46C9" w:rsidP="00BF4594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669EA3A3" wp14:editId="71275FF4">
                  <wp:extent cx="1285875" cy="1285875"/>
                  <wp:effectExtent l="0" t="0" r="9525" b="9525"/>
                  <wp:docPr id="192786036" name="Picture 10" descr="Aa telmi pakhat a bawmmi NDIS riantuan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Aa telmi pakhat a bawmmi NDIS riantuantu pakhat.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282" cy="1286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8AB0B6" w14:textId="77777777" w:rsidR="00821147" w:rsidRPr="00D8726C" w:rsidRDefault="000B46C9" w:rsidP="00BF4594">
            <w:pPr>
              <w:pStyle w:val="ListParagraph"/>
              <w:numPr>
                <w:ilvl w:val="0"/>
                <w:numId w:val="24"/>
              </w:numPr>
              <w:spacing w:after="0"/>
            </w:pPr>
            <w:r w:rsidRPr="00D8726C">
              <w:rPr>
                <w:rStyle w:val="Strong"/>
              </w:rPr>
              <w:t>thinlung fahnak</w:t>
            </w:r>
            <w:r w:rsidRPr="00D8726C">
              <w:t xml:space="preserve"> a ngeimi minung pawl.</w:t>
            </w:r>
          </w:p>
        </w:tc>
      </w:tr>
      <w:tr w:rsidR="001014EB" w14:paraId="4BF9334D" w14:textId="77777777" w:rsidTr="00C73E0D">
        <w:tc>
          <w:tcPr>
            <w:tcW w:w="2551" w:type="dxa"/>
            <w:vAlign w:val="center"/>
          </w:tcPr>
          <w:p w14:paraId="04A573FA" w14:textId="77777777" w:rsidR="00821147" w:rsidRPr="00D8726C" w:rsidRDefault="000B46C9" w:rsidP="00BF4594">
            <w:pPr>
              <w:pStyle w:val="Image"/>
              <w:spacing w:before="360" w:after="0"/>
            </w:pPr>
            <w:r w:rsidRPr="00D8726C">
              <w:rPr>
                <w:noProof/>
              </w:rPr>
              <w:drawing>
                <wp:inline distT="0" distB="0" distL="0" distR="0" wp14:anchorId="50503681" wp14:editId="324A8D9C">
                  <wp:extent cx="1352550" cy="1352550"/>
                  <wp:effectExtent l="0" t="0" r="0" b="0"/>
                  <wp:docPr id="1035255781" name="Picture 1" descr="Ngaihchiami a lomi minung pakhat. Anmah cung i a ummi cu tahnak a langhtertu khuaruahnak langhtertu buanbara a si i anmah pawng i a ummi cu har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Ngaihchiami a lomi minung pakhat. Anmah cung i a ummi cu tahnak a langhtertu khuaruahnak langhtertu buanbara a si i anmah pawng i a ummi cu harnak icon a si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978" cy="1352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5EF1BF" w14:textId="77777777" w:rsidR="00821147" w:rsidRPr="00D8726C" w:rsidRDefault="000B46C9" w:rsidP="00BF4594">
            <w:pPr>
              <w:spacing w:before="0" w:after="0"/>
            </w:pPr>
            <w:r w:rsidRPr="00D8726C">
              <w:t>Thinlung fahnak cu nangmah cungah thil thalo pakhat khat a cangmi kong na ruah ning a si.</w:t>
            </w:r>
          </w:p>
          <w:p w14:paraId="076D0182" w14:textId="77777777" w:rsidR="00821147" w:rsidRPr="00D8726C" w:rsidRDefault="000B46C9" w:rsidP="00BF4594">
            <w:pPr>
              <w:spacing w:after="0"/>
            </w:pPr>
            <w:r w:rsidRPr="00D8726C">
              <w:t>Tahchunnak ah, a tihmi asilole lungretheimi bantukin na um men lai.</w:t>
            </w:r>
          </w:p>
          <w:p w14:paraId="7BDF98E3" w14:textId="77777777" w:rsidR="00821147" w:rsidRPr="00D8726C" w:rsidRDefault="000B46C9" w:rsidP="00BF4594">
            <w:pPr>
              <w:spacing w:after="0"/>
            </w:pPr>
            <w:r w:rsidRPr="00D8726C">
              <w:t>Thinlung fahnak nih lam dang in minung kha a hnorsuan khawh.</w:t>
            </w:r>
          </w:p>
        </w:tc>
      </w:tr>
      <w:tr w:rsidR="001014EB" w14:paraId="1633B6C0" w14:textId="77777777" w:rsidTr="00C73E0D">
        <w:tc>
          <w:tcPr>
            <w:tcW w:w="2551" w:type="dxa"/>
            <w:vAlign w:val="center"/>
          </w:tcPr>
          <w:p w14:paraId="3231EE1C" w14:textId="77777777" w:rsidR="0045725F" w:rsidRPr="00D8726C" w:rsidRDefault="000B46C9" w:rsidP="00C73E0D">
            <w:pPr>
              <w:pStyle w:val="Image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4E931AE8" wp14:editId="5F43D4CE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423545</wp:posOffset>
                      </wp:positionV>
                      <wp:extent cx="892175" cy="401955"/>
                      <wp:effectExtent l="0" t="0" r="3175" b="0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401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2CCA60" w14:textId="77777777" w:rsidR="000B46C9" w:rsidRPr="00C544AF" w:rsidRDefault="000B46C9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7"/>
                                      <w:szCs w:val="17"/>
                                      <w:lang w:val="en-PH"/>
                                    </w:rPr>
                                  </w:pPr>
                                  <w:r w:rsidRPr="00C544AF">
                                    <w:rPr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Tuahsernak lei Timhtuahmi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931AE8" id="_x0000_s1038" type="#_x0000_t202" style="position:absolute;left:0;text-align:left;margin-left:22.1pt;margin-top:33.35pt;width:70.25pt;height:31.6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" filled="f" stroked="f">
                      <v:textbox inset="0,0,0,0">
                        <w:txbxContent>
                          <w:p w14:paraId="0A2CCA60" w14:textId="77777777" w:rsidR="000B46C9" w:rsidRPr="00C544AF" w:rsidRDefault="000B46C9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sz w:val="17"/>
                                <w:szCs w:val="17"/>
                                <w:lang w:val="en-PH"/>
                              </w:rPr>
                            </w:pPr>
                            <w:r w:rsidRPr="00C544AF">
                              <w:rPr>
                                <w:b/>
                                <w:bCs/>
                                <w:sz w:val="17"/>
                                <w:szCs w:val="17"/>
                              </w:rPr>
                              <w:t>Tuahsernak lei Timhtuahmi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D8726C">
              <w:rPr>
                <w:noProof/>
              </w:rPr>
              <w:drawing>
                <wp:inline distT="0" distB="0" distL="0" distR="0" wp14:anchorId="3DE24E2D" wp14:editId="2DDDEE7D">
                  <wp:extent cx="1440000" cy="1440000"/>
                  <wp:effectExtent l="0" t="0" r="8255" b="8255"/>
                  <wp:docPr id="636300841" name="Picture 6" descr="Tuahsernak lei Timhtuahmi nih fung pawl he cazin langhter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Tuahsernak lei Timhtuahmi nih fung pawl he cazin langhtermi.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088798B" w14:textId="62D35A41" w:rsidR="00F122D1" w:rsidRPr="00D8726C" w:rsidRDefault="000B46C9" w:rsidP="00F122D1">
            <w:r w:rsidRPr="00D8726C">
              <w:t xml:space="preserve">Kan Tuahsernak lei Timhtuahmi chung i cahmai </w:t>
            </w:r>
            <w:r w:rsidR="007A46BE">
              <w:t>16</w:t>
            </w:r>
            <w:r w:rsidRPr="00D8726C">
              <w:t xml:space="preserve"> ah kan tuahsermi pawl kong cu na rel khawh.</w:t>
            </w:r>
          </w:p>
          <w:p w14:paraId="4EABAD60" w14:textId="77777777" w:rsidR="00F122D1" w:rsidRPr="00D8726C" w:rsidRDefault="000B46C9" w:rsidP="00F122D1">
            <w:r w:rsidRPr="00D8726C">
              <w:t>Kan website ah kan Tuahsernak lei Timhtuahmi cu na hmuh khawh lai.</w:t>
            </w:r>
          </w:p>
          <w:p w14:paraId="2B271A96" w14:textId="77777777" w:rsidR="0045725F" w:rsidRPr="00B85A5C" w:rsidRDefault="00000000" w:rsidP="00F122D1">
            <w:pPr>
              <w:rPr>
                <w:bCs/>
              </w:rPr>
            </w:pPr>
            <w:hyperlink r:id="rId82" w:history="1">
              <w:r w:rsidR="006A604C" w:rsidRPr="00B85A5C">
                <w:rPr>
                  <w:rStyle w:val="Hyperlink"/>
                  <w:bCs/>
                </w:rPr>
                <w:t>www.ndis.gov.au/CALD</w:t>
              </w:r>
            </w:hyperlink>
          </w:p>
        </w:tc>
      </w:tr>
    </w:tbl>
    <w:p w14:paraId="071CFD5C" w14:textId="77777777" w:rsidR="00B676E1" w:rsidRPr="00D8726C" w:rsidRDefault="000B46C9" w:rsidP="002535DE">
      <w:pPr>
        <w:pStyle w:val="Heading3"/>
        <w:spacing w:before="480" w:after="240"/>
      </w:pPr>
      <w:r w:rsidRPr="00D8726C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3612F898" wp14:editId="10D7A821">
                <wp:simplePos x="0" y="0"/>
                <wp:positionH relativeFrom="page">
                  <wp:align>center</wp:align>
                </wp:positionH>
                <wp:positionV relativeFrom="paragraph">
                  <wp:posOffset>-238045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4966C4" id="Rectangle: Rounded Corners 125" o:spid="_x0000_s1026" style="position:absolute;margin-left:0;margin-top:-18.75pt;width:505.7pt;height:54.45pt;z-index:-2516500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" fillcolor="#43a7de" strokecolor="#6b2976" strokeweight="3pt">
                <w10:wrap anchorx="page"/>
              </v:roundrect>
            </w:pict>
          </mc:Fallback>
        </mc:AlternateContent>
      </w:r>
      <w:r w:rsidRPr="00D8726C">
        <w:t>3. Thawngthanhmi kan phawtzamh ning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5F6D9743" w14:textId="77777777" w:rsidTr="00A9232A">
        <w:tc>
          <w:tcPr>
            <w:tcW w:w="2551" w:type="dxa"/>
            <w:vAlign w:val="center"/>
          </w:tcPr>
          <w:p w14:paraId="7E305915" w14:textId="77777777" w:rsidR="0008380D" w:rsidRPr="00D8726C" w:rsidRDefault="000B46C9" w:rsidP="00BF4594">
            <w:pPr>
              <w:pStyle w:val="Image"/>
              <w:spacing w:before="360" w:after="0"/>
            </w:pPr>
            <w:r w:rsidRPr="00D8726C">
              <w:rPr>
                <w:noProof/>
              </w:rPr>
              <w:drawing>
                <wp:inline distT="0" distB="0" distL="0" distR="0" wp14:anchorId="3C59A359" wp14:editId="55DC715C">
                  <wp:extent cx="1440000" cy="1440000"/>
                  <wp:effectExtent l="0" t="0" r="8255" b="8255"/>
                  <wp:docPr id="84" name="Picture 84" descr="Catial a relmi minung pakhat le a chungah khuaruahnak langhtertu buanbar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Catial a relmi minung pakhat le a chungah khuaruahnak langhtertu buanbar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FD67058" w14:textId="77777777" w:rsidR="00A9232A" w:rsidRPr="00D8726C" w:rsidRDefault="000B46C9" w:rsidP="00BF4594">
            <w:pPr>
              <w:spacing w:before="360" w:after="0"/>
            </w:pPr>
            <w:r w:rsidRPr="00D8726C">
              <w:t>Thilsining kong kan chim tikah, i fian dingah a fawi a si a hau:</w:t>
            </w:r>
          </w:p>
          <w:p w14:paraId="00A0A13C" w14:textId="77777777" w:rsidR="0008380D" w:rsidRPr="00D8726C" w:rsidRDefault="000B46C9" w:rsidP="00BF4594">
            <w:pPr>
              <w:pStyle w:val="ListParagraph"/>
              <w:numPr>
                <w:ilvl w:val="0"/>
                <w:numId w:val="58"/>
              </w:numPr>
              <w:spacing w:after="0"/>
            </w:pPr>
            <w:r w:rsidRPr="00D8726C">
              <w:t>CALD mibu pawl</w:t>
            </w:r>
          </w:p>
          <w:p w14:paraId="2D56364B" w14:textId="77777777" w:rsidR="0008380D" w:rsidRPr="00D8726C" w:rsidRDefault="000B46C9" w:rsidP="00BF4594">
            <w:pPr>
              <w:pStyle w:val="ListParagraph"/>
              <w:numPr>
                <w:ilvl w:val="0"/>
                <w:numId w:val="58"/>
              </w:numPr>
              <w:spacing w:after="0"/>
            </w:pPr>
            <w:r w:rsidRPr="00D8726C">
              <w:t>CALD aa telmi pawl, chungkhar pawl le zohkhenhtu pawl caah.</w:t>
            </w:r>
          </w:p>
        </w:tc>
      </w:tr>
      <w:tr w:rsidR="001014EB" w14:paraId="307F529D" w14:textId="77777777" w:rsidTr="00A9232A">
        <w:tc>
          <w:tcPr>
            <w:tcW w:w="2551" w:type="dxa"/>
            <w:vAlign w:val="center"/>
          </w:tcPr>
          <w:p w14:paraId="0A50DDA4" w14:textId="77777777" w:rsidR="0008380D" w:rsidRPr="00D8726C" w:rsidRDefault="0008380D" w:rsidP="00BF4594">
            <w:pPr>
              <w:pStyle w:val="Image"/>
              <w:spacing w:before="480" w:after="0"/>
              <w:rPr>
                <w:noProof/>
              </w:rPr>
            </w:pPr>
          </w:p>
        </w:tc>
        <w:tc>
          <w:tcPr>
            <w:tcW w:w="6576" w:type="dxa"/>
            <w:vAlign w:val="center"/>
          </w:tcPr>
          <w:p w14:paraId="5B5394C6" w14:textId="77777777" w:rsidR="00F84CD1" w:rsidRPr="00D8726C" w:rsidRDefault="000B46C9" w:rsidP="00BF4594">
            <w:pPr>
              <w:spacing w:before="480" w:after="0"/>
            </w:pPr>
            <w:r w:rsidRPr="00D8726C">
              <w:t>Thilsining kong chimmi cu a phunphun in a si a hau fawn:</w:t>
            </w:r>
          </w:p>
        </w:tc>
      </w:tr>
      <w:tr w:rsidR="001014EB" w14:paraId="48D78C60" w14:textId="77777777" w:rsidTr="00A9232A">
        <w:tc>
          <w:tcPr>
            <w:tcW w:w="2551" w:type="dxa"/>
            <w:vAlign w:val="center"/>
          </w:tcPr>
          <w:p w14:paraId="1F910CFB" w14:textId="77777777" w:rsidR="008C3472" w:rsidRPr="00D8726C" w:rsidRDefault="000B46C9" w:rsidP="00BF4594">
            <w:pPr>
              <w:pStyle w:val="Image"/>
              <w:spacing w:before="120" w:after="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04F5C312" wp14:editId="63494B8D">
                  <wp:extent cx="1482725" cy="1482725"/>
                  <wp:effectExtent l="0" t="0" r="3175" b="3175"/>
                  <wp:docPr id="1566266494" name="Picture 1566266494" descr="‘Hello’ tiah holh phun 3 in a chimmi biachimnak langhtertu buanbara tangah 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‘Hello’ tiah holh phun 3 in a chimmi biachimnak langhtertu buanbara tangah CALD minung phu khat.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ABB8A7" w14:textId="77777777" w:rsidR="008C3472" w:rsidRPr="00D8726C" w:rsidRDefault="000B46C9" w:rsidP="00BF4594">
            <w:pPr>
              <w:pStyle w:val="ListParagraph"/>
              <w:numPr>
                <w:ilvl w:val="0"/>
                <w:numId w:val="64"/>
              </w:numPr>
              <w:spacing w:after="0"/>
            </w:pPr>
            <w:r w:rsidRPr="00D8726C">
              <w:t>holh pawl</w:t>
            </w:r>
          </w:p>
        </w:tc>
      </w:tr>
      <w:tr w:rsidR="001014EB" w14:paraId="5F1ADEB5" w14:textId="77777777" w:rsidTr="00A9232A">
        <w:tc>
          <w:tcPr>
            <w:tcW w:w="2551" w:type="dxa"/>
            <w:vAlign w:val="center"/>
          </w:tcPr>
          <w:p w14:paraId="10311113" w14:textId="77777777" w:rsidR="008C3472" w:rsidRPr="00D8726C" w:rsidRDefault="000B46C9" w:rsidP="00BF4594">
            <w:pPr>
              <w:pStyle w:val="Image"/>
              <w:spacing w:before="120" w:after="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0DE43B0A" wp14:editId="07B9A7CF">
                  <wp:extent cx="1482725" cy="1482725"/>
                  <wp:effectExtent l="0" t="0" r="3175" b="3175"/>
                  <wp:docPr id="951173212" name="Picture 11" descr="Video a piahmi kompiota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Video a piahmi kompiota pakhat.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68C358" w14:textId="77777777" w:rsidR="008C3472" w:rsidRPr="00D8726C" w:rsidRDefault="000B46C9" w:rsidP="00BF4594">
            <w:pPr>
              <w:pStyle w:val="ListParagraph"/>
              <w:numPr>
                <w:ilvl w:val="0"/>
                <w:numId w:val="65"/>
              </w:numPr>
              <w:spacing w:after="0"/>
            </w:pPr>
            <w:r w:rsidRPr="00D8726C">
              <w:t>formats- video pawl tibantuk.</w:t>
            </w:r>
          </w:p>
        </w:tc>
      </w:tr>
    </w:tbl>
    <w:p w14:paraId="24DEBA7F" w14:textId="77777777" w:rsidR="002535DE" w:rsidRPr="00D8726C" w:rsidRDefault="000B46C9" w:rsidP="00977E3B">
      <w:pPr>
        <w:pStyle w:val="Heading4"/>
        <w:spacing w:before="480"/>
      </w:pPr>
      <w:r w:rsidRPr="00D8726C"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78675403" wp14:editId="2F0EF08D">
                <wp:simplePos x="0" y="0"/>
                <wp:positionH relativeFrom="margin">
                  <wp:posOffset>5536</wp:posOffset>
                </wp:positionH>
                <wp:positionV relativeFrom="paragraph">
                  <wp:posOffset>524510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EECBBD" id="Group 321763445" o:spid="_x0000_s1026" style="position:absolute;margin-left:.45pt;margin-top:41.3pt;width:455.7pt;height:19pt;z-index:-2516480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4F3E54" w:rsidRPr="00D8726C">
        <w:t>Kan i tinhmi pawl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4581925D" w14:textId="77777777" w:rsidTr="00C73E0D">
        <w:tc>
          <w:tcPr>
            <w:tcW w:w="2551" w:type="dxa"/>
            <w:vAlign w:val="center"/>
          </w:tcPr>
          <w:p w14:paraId="0FA54D77" w14:textId="77777777" w:rsidR="008104A9" w:rsidRPr="00D8726C" w:rsidRDefault="000B46C9" w:rsidP="0008380D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6B2F15A1" wp14:editId="085DBB7A">
                  <wp:extent cx="1440000" cy="1364762"/>
                  <wp:effectExtent l="0" t="0" r="8255" b="6985"/>
                  <wp:docPr id="2057867763" name="Picture 2057867763" descr="An lung cungah an kut khat lei he kut aa tlaih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An lung cungah an kut khat lei he kut aa tlaihmi minung 2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39991F7" w14:textId="77777777" w:rsidR="00EA1BFD" w:rsidRPr="00D8726C" w:rsidRDefault="000B46C9" w:rsidP="0008380D">
            <w:r w:rsidRPr="00D8726C">
              <w:t>CALD mibu pawl le aa telmi pawl he thilsining kong chimphuan dingah a thadeuhmi lam pawl kawl kan duh.</w:t>
            </w:r>
          </w:p>
        </w:tc>
      </w:tr>
      <w:tr w:rsidR="001014EB" w14:paraId="4B4D958A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16D8C744" w14:textId="77777777" w:rsidR="004F3E54" w:rsidRPr="00D8726C" w:rsidRDefault="000B46C9" w:rsidP="00977E3B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0EEDDFB6" wp14:editId="56ABF8EC">
                  <wp:extent cx="1482725" cy="1482725"/>
                  <wp:effectExtent l="0" t="0" r="3175" b="3175"/>
                  <wp:docPr id="215803121" name="Picture 5" descr="Khuaruahnak langhtertu buanbara tang ah minung pakhat. Khuaruahnak langhtertu buanbara nih biachimnak langhtertu a chung fung kha a langht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Khuaruahnak langhtertu buanbara tang ah minung pakhat. Khuaruahnak langhtertu buanbara nih biachimnak langhtertu a chung fung kha a langhter. 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612823" w14:textId="77777777" w:rsidR="004F3E54" w:rsidRPr="00D8726C" w:rsidRDefault="000B46C9" w:rsidP="00977E3B">
            <w:r w:rsidRPr="00D8726C">
              <w:t xml:space="preserve">An hman khawhmi </w:t>
            </w:r>
            <w:r w:rsidRPr="00D8726C">
              <w:rPr>
                <w:rStyle w:val="Strong"/>
              </w:rPr>
              <w:t>holhlettu</w:t>
            </w:r>
            <w:r w:rsidRPr="00D8726C">
              <w:t xml:space="preserve"> i riantuanpiaknak pawl kong kha CALD aa telmi pawl tamdeuh hngalhter kan duh hna.</w:t>
            </w:r>
          </w:p>
        </w:tc>
      </w:tr>
      <w:tr w:rsidR="001014EB" w14:paraId="07C17C24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7A6EAC44" w14:textId="77777777" w:rsidR="00904103" w:rsidRPr="00D8726C" w:rsidRDefault="000B46C9" w:rsidP="00977E3B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1E794B3B" wp14:editId="2E47D394">
                  <wp:extent cx="1482725" cy="1482725"/>
                  <wp:effectExtent l="0" t="0" r="3175" b="3175"/>
                  <wp:docPr id="574560481" name="Picture 4" descr="Minung 2 he biaruahnak a ngeimi holhlettu 2. Anmah cung i a ummi cu Mirangholh a si lomi holh dang a langhtermi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Minung 2 he biaruahnak a ngeimi holhlettu 2. Anmah cung i a ummi cu Mirangholh a si lomi holh dang a langhtermi biachimnak langhtertu buanbara a si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D3A471" w14:textId="77777777" w:rsidR="00904103" w:rsidRPr="00CD260C" w:rsidRDefault="000B46C9" w:rsidP="00977E3B">
            <w:pPr>
              <w:rPr>
                <w:lang w:val="de-DE"/>
              </w:rPr>
            </w:pPr>
            <w:r w:rsidRPr="00CD260C">
              <w:rPr>
                <w:lang w:val="de-DE"/>
              </w:rPr>
              <w:t>Holhlettu cu minung pakhat khat:</w:t>
            </w:r>
          </w:p>
          <w:p w14:paraId="0C5840B8" w14:textId="77777777" w:rsidR="00904103" w:rsidRPr="00D8726C" w:rsidRDefault="000B46C9" w:rsidP="00977E3B">
            <w:pPr>
              <w:pStyle w:val="ListParagraph"/>
              <w:numPr>
                <w:ilvl w:val="0"/>
                <w:numId w:val="61"/>
              </w:numPr>
            </w:pPr>
            <w:r w:rsidRPr="00D8726C">
              <w:t>nanmah holh a hmangmi</w:t>
            </w:r>
          </w:p>
          <w:p w14:paraId="30B79921" w14:textId="77777777" w:rsidR="005540EE" w:rsidRPr="00D8726C" w:rsidRDefault="000B46C9" w:rsidP="00977E3B">
            <w:pPr>
              <w:pStyle w:val="ListParagraph"/>
              <w:numPr>
                <w:ilvl w:val="0"/>
                <w:numId w:val="61"/>
              </w:numPr>
            </w:pPr>
            <w:r w:rsidRPr="00D8726C">
              <w:t>midang pawl he biakchawnhnak ah nangmah an bawmmi</w:t>
            </w:r>
          </w:p>
          <w:p w14:paraId="0E7A5FFF" w14:textId="77777777" w:rsidR="00904103" w:rsidRPr="00D8726C" w:rsidRDefault="000B46C9" w:rsidP="00977E3B">
            <w:pPr>
              <w:pStyle w:val="ListParagraph"/>
              <w:numPr>
                <w:ilvl w:val="0"/>
                <w:numId w:val="60"/>
              </w:numPr>
              <w:spacing w:line="259" w:lineRule="auto"/>
              <w:contextualSpacing/>
            </w:pPr>
            <w:r w:rsidRPr="00D8726C">
              <w:t>minung pakhat khat nih a chimmi naa fiannak ding an bawmmi.</w:t>
            </w:r>
          </w:p>
        </w:tc>
      </w:tr>
      <w:tr w:rsidR="001014EB" w14:paraId="3A5ED5D2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24C41947" w14:textId="77777777" w:rsidR="004F3E54" w:rsidRPr="00D8726C" w:rsidRDefault="000B46C9" w:rsidP="00977E3B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148C90A3" wp14:editId="6F9575B5">
                  <wp:extent cx="1482725" cy="1482725"/>
                  <wp:effectExtent l="0" t="0" r="3175" b="3175"/>
                  <wp:docPr id="300222650" name="Picture 13" descr="Aa telmi he biaruahnak a ngeimi holhlettu pakhat. Anmah cung i a ummi cu cunglei a sawhmi cantiang he siapi thlir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Aa telmi he biaruahnak a ngeimi holhlettu pakhat. Anmah cung i a ummi cu cunglei a sawhmi cantiang he siapi thlirmi a si.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0A90B9" w14:textId="77777777" w:rsidR="004F3E54" w:rsidRPr="00D8726C" w:rsidRDefault="000B46C9" w:rsidP="00977E3B">
            <w:r w:rsidRPr="00D8726C">
              <w:t>Holhlettu i riantuanpiaknak a hmangmi CALD aa telmi pawl i hmuhtonnak thanchoter kan duh fawn.</w:t>
            </w:r>
          </w:p>
        </w:tc>
      </w:tr>
      <w:tr w:rsidR="001014EB" w14:paraId="47F1AE07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633DBBDB" w14:textId="77777777" w:rsidR="0045725F" w:rsidRPr="00D8726C" w:rsidRDefault="000B46C9" w:rsidP="00977E3B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53D19F4F" wp14:editId="279C5F53">
                      <wp:simplePos x="0" y="0"/>
                      <wp:positionH relativeFrom="column">
                        <wp:posOffset>299085</wp:posOffset>
                      </wp:positionH>
                      <wp:positionV relativeFrom="paragraph">
                        <wp:posOffset>470535</wp:posOffset>
                      </wp:positionV>
                      <wp:extent cx="892175" cy="360680"/>
                      <wp:effectExtent l="0" t="0" r="3175" b="1270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606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621C48" w14:textId="77777777" w:rsidR="000B46C9" w:rsidRPr="00C544AF" w:rsidRDefault="000B46C9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7"/>
                                      <w:szCs w:val="17"/>
                                      <w:lang w:val="en-PH"/>
                                    </w:rPr>
                                  </w:pPr>
                                  <w:r w:rsidRPr="00C544AF">
                                    <w:rPr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Tuahsernak lei Timhtuahmi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D19F4F" id="_x0000_s1039" type="#_x0000_t202" style="position:absolute;left:0;text-align:left;margin-left:23.55pt;margin-top:37.05pt;width:70.25pt;height:28.4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" filled="f" stroked="f">
                      <v:textbox inset="0,0,0,0">
                        <w:txbxContent>
                          <w:p w14:paraId="3E621C48" w14:textId="77777777" w:rsidR="000B46C9" w:rsidRPr="00C544AF" w:rsidRDefault="000B46C9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sz w:val="17"/>
                                <w:szCs w:val="17"/>
                                <w:lang w:val="en-PH"/>
                              </w:rPr>
                            </w:pPr>
                            <w:r w:rsidRPr="00C544AF">
                              <w:rPr>
                                <w:b/>
                                <w:bCs/>
                                <w:sz w:val="17"/>
                                <w:szCs w:val="17"/>
                              </w:rPr>
                              <w:t>Tuahsernak lei Timhtuahmi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D8726C">
              <w:rPr>
                <w:noProof/>
              </w:rPr>
              <w:drawing>
                <wp:inline distT="0" distB="0" distL="0" distR="0" wp14:anchorId="4F019483" wp14:editId="0AAB4DD2">
                  <wp:extent cx="1482725" cy="1482725"/>
                  <wp:effectExtent l="0" t="0" r="3175" b="3175"/>
                  <wp:docPr id="1812387275" name="Picture 12" descr="Tuahsernak lei Timhtuahmi nih fung pawl he cazin langhter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Tuahsernak lei Timhtuahmi nih fung pawl he cazin langhtermi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5CAB8E" w14:textId="1A9571D7" w:rsidR="00F122D1" w:rsidRPr="00D8726C" w:rsidRDefault="000B46C9" w:rsidP="00F122D1">
            <w:r w:rsidRPr="00D8726C">
              <w:t xml:space="preserve">Kan Tuahsernak lei Timhtuahmi chung i cahmai </w:t>
            </w:r>
            <w:r w:rsidR="007A46BE">
              <w:t>23</w:t>
            </w:r>
            <w:r w:rsidRPr="00D8726C">
              <w:t xml:space="preserve"> ah kan tuahsermi pawl kong cu na rel khawh.</w:t>
            </w:r>
          </w:p>
          <w:p w14:paraId="482E4F1C" w14:textId="77777777" w:rsidR="00F122D1" w:rsidRPr="00D8726C" w:rsidRDefault="000B46C9" w:rsidP="00F122D1">
            <w:r w:rsidRPr="00D8726C">
              <w:t>Kan website ah kan Tuahsernak lei Timhtuahmi cu na hmuh khawh lai.</w:t>
            </w:r>
          </w:p>
          <w:p w14:paraId="339DCDEC" w14:textId="77777777" w:rsidR="0045725F" w:rsidRPr="00B85A5C" w:rsidRDefault="00000000" w:rsidP="00F122D1">
            <w:pPr>
              <w:rPr>
                <w:bCs/>
              </w:rPr>
            </w:pPr>
            <w:hyperlink r:id="rId89" w:history="1">
              <w:r w:rsidR="006A604C" w:rsidRPr="00B85A5C">
                <w:rPr>
                  <w:rStyle w:val="Hyperlink"/>
                  <w:bCs/>
                </w:rPr>
                <w:t>www.ndis.gov.au/CALD</w:t>
              </w:r>
            </w:hyperlink>
          </w:p>
        </w:tc>
      </w:tr>
    </w:tbl>
    <w:p w14:paraId="1DAE0D79" w14:textId="77777777" w:rsidR="00B676E1" w:rsidRPr="00D8726C" w:rsidRDefault="000B46C9" w:rsidP="008104A9">
      <w:pPr>
        <w:pStyle w:val="Heading3"/>
        <w:spacing w:before="480" w:after="240"/>
      </w:pPr>
      <w:r w:rsidRPr="00D8726C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68D517CD" wp14:editId="51FEFB3F">
                <wp:simplePos x="0" y="0"/>
                <wp:positionH relativeFrom="page">
                  <wp:posOffset>570230</wp:posOffset>
                </wp:positionH>
                <wp:positionV relativeFrom="paragraph">
                  <wp:posOffset>-263704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D81BF4" id="Rectangle: Rounded Corners 166023663" o:spid="_x0000_s1026" style="position:absolute;margin-left:44.9pt;margin-top:-20.75pt;width:505.7pt;height:54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" fillcolor="#ffcc04" strokecolor="#6b2976" strokeweight="3pt">
                <w10:wrap anchorx="page"/>
              </v:roundrect>
            </w:pict>
          </mc:Fallback>
        </mc:AlternateContent>
      </w:r>
      <w:r w:rsidRPr="00D8726C">
        <w:t xml:space="preserve">4. Thimnak le uknak 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5D34012A" w14:textId="77777777" w:rsidTr="00C73E0D">
        <w:tc>
          <w:tcPr>
            <w:tcW w:w="2551" w:type="dxa"/>
            <w:vAlign w:val="center"/>
          </w:tcPr>
          <w:p w14:paraId="3947A703" w14:textId="77777777" w:rsidR="00490AD8" w:rsidRPr="00D8726C" w:rsidRDefault="000B46C9" w:rsidP="00CC3EDF">
            <w:pPr>
              <w:pStyle w:val="Image"/>
              <w:spacing w:before="360"/>
            </w:pPr>
            <w:r w:rsidRPr="00D8726C">
              <w:rPr>
                <w:noProof/>
              </w:rPr>
              <w:drawing>
                <wp:inline distT="0" distB="0" distL="0" distR="0" wp14:anchorId="3DF98FAE" wp14:editId="2A09E05A">
                  <wp:extent cx="1482725" cy="1007712"/>
                  <wp:effectExtent l="0" t="0" r="3175" b="2540"/>
                  <wp:docPr id="1982031989" name="Picture 14" descr="Siapi a thlir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Siapi a thlirmi minung 2.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DEDF95" w14:textId="77777777" w:rsidR="00490AD8" w:rsidRPr="00D8726C" w:rsidRDefault="000B46C9" w:rsidP="00CC3EDF">
            <w:pPr>
              <w:spacing w:before="360"/>
            </w:pPr>
            <w:r w:rsidRPr="00D8726C">
              <w:t>CALD aa telmi pawl i herhmi pawl a tlinhmi bawmhnak le riantuanpiaknak pawl tamdeuh a um awk a si.</w:t>
            </w:r>
          </w:p>
        </w:tc>
      </w:tr>
      <w:tr w:rsidR="001014EB" w14:paraId="0DCB53C0" w14:textId="77777777" w:rsidTr="00C73E0D">
        <w:tc>
          <w:tcPr>
            <w:tcW w:w="2551" w:type="dxa"/>
            <w:vAlign w:val="center"/>
          </w:tcPr>
          <w:p w14:paraId="2F1D7E47" w14:textId="77777777" w:rsidR="00490AD8" w:rsidRPr="00D8726C" w:rsidRDefault="000B46C9" w:rsidP="00490AD8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57F0A3E0" wp14:editId="45CBB7A5">
                  <wp:extent cx="1482725" cy="1482725"/>
                  <wp:effectExtent l="0" t="0" r="3175" b="3175"/>
                  <wp:docPr id="1734651930" name="Picture 6" descr="Bawmchantu 2. Pakhat cu stethoscope aa hruk i adang pakhat nih catialmi aa tlai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Bawmchantu 2. Pakhat cu stethoscope aa hruk i adang pakhat nih catialmi aa tlaih.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982315A" w14:textId="77777777" w:rsidR="00490AD8" w:rsidRPr="00D8726C" w:rsidRDefault="000B46C9" w:rsidP="00490AD8">
            <w:r w:rsidRPr="00D8726C">
              <w:t xml:space="preserve">An herhmi pawl he aa tlakmi </w:t>
            </w:r>
            <w:r w:rsidRPr="00D8726C">
              <w:rPr>
                <w:rStyle w:val="Strong"/>
              </w:rPr>
              <w:t>pechantu pawl</w:t>
            </w:r>
            <w:r w:rsidRPr="00D8726C">
              <w:t xml:space="preserve"> hmuh le hman dingah CALD aa telmi pawl nih bawmhnak an herh a hau.</w:t>
            </w:r>
          </w:p>
          <w:p w14:paraId="32AC0F14" w14:textId="77777777" w:rsidR="0010274C" w:rsidRPr="00D8726C" w:rsidRDefault="000B46C9" w:rsidP="00490AD8">
            <w:r w:rsidRPr="00D8726C">
              <w:t>Bawmchantu pawl nih riantuanpiaknak peknak in aa telmi pawl kha an bawmh hna.</w:t>
            </w:r>
          </w:p>
        </w:tc>
      </w:tr>
    </w:tbl>
    <w:p w14:paraId="4C58AC4A" w14:textId="77777777" w:rsidR="008104A9" w:rsidRPr="00D8726C" w:rsidRDefault="000B46C9" w:rsidP="00977E3B">
      <w:pPr>
        <w:pStyle w:val="Heading4"/>
        <w:spacing w:before="600" w:after="120"/>
      </w:pPr>
      <w:r w:rsidRPr="00D8726C"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335104AB" wp14:editId="462CD1C9">
                <wp:simplePos x="0" y="0"/>
                <wp:positionH relativeFrom="margin">
                  <wp:posOffset>18415</wp:posOffset>
                </wp:positionH>
                <wp:positionV relativeFrom="paragraph">
                  <wp:posOffset>591364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32F1C8" id="Group 133" o:spid="_x0000_s1026" style="position:absolute;margin-left:1.45pt;margin-top:46.55pt;width:455.65pt;height:19pt;z-index:-2516439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="00FE7219" w:rsidRPr="00D8726C">
        <w:t>Kan i tinhmi pawl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6BE21D61" w14:textId="77777777" w:rsidTr="00C73E0D">
        <w:tc>
          <w:tcPr>
            <w:tcW w:w="2551" w:type="dxa"/>
            <w:vAlign w:val="center"/>
          </w:tcPr>
          <w:p w14:paraId="00D66DED" w14:textId="77777777" w:rsidR="008104A9" w:rsidRPr="00D8726C" w:rsidRDefault="008104A9" w:rsidP="00CF67C2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3D43C4CF" w14:textId="77777777" w:rsidR="008104A9" w:rsidRPr="00D8726C" w:rsidRDefault="000B46C9" w:rsidP="00CF67C2">
            <w:pPr>
              <w:spacing w:before="600" w:after="0"/>
            </w:pPr>
            <w:r w:rsidRPr="00D8726C">
              <w:t>CALD mibu pawl he thilsining kong tha tein chimphuan kan duh, hihi tuah ning kong:</w:t>
            </w:r>
          </w:p>
        </w:tc>
      </w:tr>
      <w:tr w:rsidR="001014EB" w14:paraId="68F0CFEB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5C8DF1EC" w14:textId="77777777" w:rsidR="008104A9" w:rsidRPr="00D8726C" w:rsidRDefault="000B46C9" w:rsidP="009B4B96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4078F8AA" wp14:editId="7BE87A21">
                  <wp:extent cx="1482725" cy="1482725"/>
                  <wp:effectExtent l="0" t="0" r="3175" b="3175"/>
                  <wp:docPr id="2128743046" name="Picture 7" descr="NDIS catialmi aa tlai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NDIS catialmi aa tlaihmi minung pakhat.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86C2ED" w14:textId="77777777" w:rsidR="008104A9" w:rsidRPr="00D8726C" w:rsidRDefault="000B46C9" w:rsidP="00977E3B">
            <w:pPr>
              <w:pStyle w:val="ListParagraph"/>
              <w:numPr>
                <w:ilvl w:val="0"/>
                <w:numId w:val="29"/>
              </w:numPr>
            </w:pPr>
            <w:r w:rsidRPr="00D8726C">
              <w:t>NDIS ah an i tel</w:t>
            </w:r>
          </w:p>
        </w:tc>
      </w:tr>
      <w:tr w:rsidR="001014EB" w14:paraId="657F6DBD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796551B2" w14:textId="77777777" w:rsidR="008104A9" w:rsidRPr="00D8726C" w:rsidRDefault="000B46C9" w:rsidP="009B4B96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20A2452B" wp14:editId="0C443BCB">
                  <wp:extent cx="1482725" cy="1482725"/>
                  <wp:effectExtent l="0" t="0" r="3175" b="3175"/>
                  <wp:docPr id="983052153" name="Picture 8" descr="A kut thlirmi aa telmi pakhat le him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A kut thlirmi aa telmi pakhat le himnak icon.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FC0603" w14:textId="77777777" w:rsidR="008104A9" w:rsidRPr="00D8726C" w:rsidRDefault="000B46C9" w:rsidP="00977E3B">
            <w:pPr>
              <w:pStyle w:val="ListParagraph"/>
              <w:numPr>
                <w:ilvl w:val="0"/>
                <w:numId w:val="29"/>
              </w:numPr>
            </w:pPr>
            <w:r w:rsidRPr="00D8726C">
              <w:t>an nunphung caah a himmi riantuanpiaknak pawl kawl le hman.</w:t>
            </w:r>
          </w:p>
        </w:tc>
      </w:tr>
      <w:tr w:rsidR="001014EB" w14:paraId="1F676E90" w14:textId="77777777" w:rsidTr="000B46C9">
        <w:tc>
          <w:tcPr>
            <w:tcW w:w="2551" w:type="dxa"/>
            <w:vAlign w:val="bottom"/>
          </w:tcPr>
          <w:p w14:paraId="64A1E4E4" w14:textId="77777777" w:rsidR="00FE7219" w:rsidRPr="00D8726C" w:rsidRDefault="00FE7219" w:rsidP="00856D98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31D6FAFC" w14:textId="77777777" w:rsidR="00FE7219" w:rsidRPr="00D8726C" w:rsidRDefault="000B46C9" w:rsidP="00856D98">
            <w:pPr>
              <w:spacing w:after="0"/>
            </w:pPr>
            <w:r w:rsidRPr="00D8726C">
              <w:t>A thami riantuanpiaknak pawl tamdeuh pek dingah pechantu pawl kha kan duhpiak fawn hna:</w:t>
            </w:r>
          </w:p>
        </w:tc>
      </w:tr>
      <w:tr w:rsidR="001014EB" w14:paraId="10894E4E" w14:textId="77777777" w:rsidTr="000B46C9">
        <w:tc>
          <w:tcPr>
            <w:tcW w:w="2551" w:type="dxa"/>
            <w:vAlign w:val="bottom"/>
          </w:tcPr>
          <w:p w14:paraId="5E095C0F" w14:textId="77777777" w:rsidR="004E1806" w:rsidRPr="00D8726C" w:rsidRDefault="000B46C9" w:rsidP="00437DD8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30B6A4ED" wp14:editId="69E1EB31">
                  <wp:extent cx="1482725" cy="1482725"/>
                  <wp:effectExtent l="0" t="0" r="3175" b="3175"/>
                  <wp:docPr id="1464946712" name="Picture 16" descr="An lung cungah an kut khat lei he kut aa tlaih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An lung cungah an kut khat lei he kut aa tlaihmi minung 2.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81D8BCF" w14:textId="77777777" w:rsidR="004E1806" w:rsidRPr="00D8726C" w:rsidRDefault="000B46C9" w:rsidP="00437DD8">
            <w:pPr>
              <w:pStyle w:val="ListParagraph"/>
              <w:numPr>
                <w:ilvl w:val="0"/>
                <w:numId w:val="31"/>
              </w:numPr>
            </w:pPr>
            <w:r w:rsidRPr="00D8726C">
              <w:t>nunphung dihlak a upatmi</w:t>
            </w:r>
          </w:p>
        </w:tc>
      </w:tr>
      <w:tr w:rsidR="001014EB" w14:paraId="3FF8174A" w14:textId="77777777" w:rsidTr="000B46C9">
        <w:tc>
          <w:tcPr>
            <w:tcW w:w="2551" w:type="dxa"/>
            <w:vAlign w:val="bottom"/>
          </w:tcPr>
          <w:p w14:paraId="7E8DD276" w14:textId="77777777" w:rsidR="004E1806" w:rsidRPr="00D8726C" w:rsidRDefault="000B46C9" w:rsidP="00437DD8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1B08A180" wp14:editId="35287827">
                  <wp:extent cx="1482725" cy="1482725"/>
                  <wp:effectExtent l="0" t="0" r="3175" b="3175"/>
                  <wp:docPr id="1465212638" name="Picture 17" descr="CALD minung phu pakhat le siapi thlir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CALD minung phu pakhat le siapi thlirmi pakhat.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1CFE7B0" w14:textId="77777777" w:rsidR="004E1806" w:rsidRPr="00D8726C" w:rsidRDefault="000B46C9" w:rsidP="00437DD8">
            <w:pPr>
              <w:pStyle w:val="ListParagraph"/>
              <w:numPr>
                <w:ilvl w:val="0"/>
                <w:numId w:val="31"/>
              </w:numPr>
            </w:pPr>
            <w:r w:rsidRPr="00D8726C">
              <w:t>CALD aa telmi pawl caah tha tein rian a tuanmi</w:t>
            </w:r>
          </w:p>
        </w:tc>
      </w:tr>
      <w:tr w:rsidR="001014EB" w14:paraId="451E06FD" w14:textId="77777777" w:rsidTr="000B46C9">
        <w:tc>
          <w:tcPr>
            <w:tcW w:w="2551" w:type="dxa"/>
            <w:vAlign w:val="bottom"/>
          </w:tcPr>
          <w:p w14:paraId="2BA24F3F" w14:textId="77777777" w:rsidR="004E1806" w:rsidRPr="00D8726C" w:rsidRDefault="000B46C9" w:rsidP="00437DD8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6C964309" wp14:editId="5B96AC6D">
                  <wp:extent cx="1482725" cy="1482725"/>
                  <wp:effectExtent l="0" t="0" r="3175" b="3175"/>
                  <wp:docPr id="1496978836" name="Picture 18" descr="Aa telmi 3 le him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Aa telmi 3 le himnak icon.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CC6E3CE" w14:textId="77777777" w:rsidR="004E1806" w:rsidRPr="00D8726C" w:rsidRDefault="000B46C9" w:rsidP="004E1806">
            <w:pPr>
              <w:pStyle w:val="ListParagraph"/>
              <w:numPr>
                <w:ilvl w:val="0"/>
                <w:numId w:val="65"/>
              </w:numPr>
            </w:pPr>
            <w:r w:rsidRPr="00D8726C">
              <w:t>nunphung dihlak caah a himmi.</w:t>
            </w:r>
          </w:p>
        </w:tc>
      </w:tr>
      <w:tr w:rsidR="001014EB" w14:paraId="490219D7" w14:textId="77777777" w:rsidTr="000B46C9">
        <w:tc>
          <w:tcPr>
            <w:tcW w:w="2551" w:type="dxa"/>
            <w:vAlign w:val="bottom"/>
          </w:tcPr>
          <w:p w14:paraId="2BFEF7BF" w14:textId="77777777" w:rsidR="0045725F" w:rsidRPr="00D8726C" w:rsidRDefault="000B46C9" w:rsidP="00977E3B">
            <w:pPr>
              <w:pStyle w:val="Image"/>
              <w:spacing w:before="600"/>
              <w:rPr>
                <w:noProof/>
              </w:rPr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3E61AAB0" wp14:editId="185827FF">
                      <wp:simplePos x="0" y="0"/>
                      <wp:positionH relativeFrom="column">
                        <wp:posOffset>285750</wp:posOffset>
                      </wp:positionH>
                      <wp:positionV relativeFrom="paragraph">
                        <wp:posOffset>696595</wp:posOffset>
                      </wp:positionV>
                      <wp:extent cx="892175" cy="372745"/>
                      <wp:effectExtent l="0" t="0" r="3175" b="8255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727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70552D" w14:textId="77777777" w:rsidR="000B46C9" w:rsidRPr="00C544AF" w:rsidRDefault="000B46C9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7"/>
                                      <w:szCs w:val="17"/>
                                      <w:lang w:val="en-PH"/>
                                    </w:rPr>
                                  </w:pPr>
                                  <w:r w:rsidRPr="00C544AF">
                                    <w:rPr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Tuahsernak lei Timhtuahmi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61AAB0" id="_x0000_s1040" type="#_x0000_t202" style="position:absolute;left:0;text-align:left;margin-left:22.5pt;margin-top:54.85pt;width:70.25pt;height:29.3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" filled="f" stroked="f">
                      <v:textbox inset="0,0,0,0">
                        <w:txbxContent>
                          <w:p w14:paraId="4070552D" w14:textId="77777777" w:rsidR="000B46C9" w:rsidRPr="00C544AF" w:rsidRDefault="000B46C9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sz w:val="17"/>
                                <w:szCs w:val="17"/>
                                <w:lang w:val="en-PH"/>
                              </w:rPr>
                            </w:pPr>
                            <w:r w:rsidRPr="00C544AF">
                              <w:rPr>
                                <w:b/>
                                <w:bCs/>
                                <w:sz w:val="17"/>
                                <w:szCs w:val="17"/>
                              </w:rPr>
                              <w:t>Tuahsernak lei Timhtuahmi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D8726C">
              <w:rPr>
                <w:noProof/>
              </w:rPr>
              <w:drawing>
                <wp:inline distT="0" distB="0" distL="0" distR="0" wp14:anchorId="35E5B4E8" wp14:editId="4859F2C3">
                  <wp:extent cx="1482725" cy="1482725"/>
                  <wp:effectExtent l="0" t="0" r="3175" b="3175"/>
                  <wp:docPr id="753246717" name="Picture 15" descr="Tuahsernak lei Timhtuahmi nih fung pawl he cazin langhter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Tuahsernak lei Timhtuahmi nih fung pawl he cazin langhtermi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731A13" w14:textId="322BF645" w:rsidR="00F122D1" w:rsidRPr="00D8726C" w:rsidRDefault="000B46C9" w:rsidP="00F122D1">
            <w:r w:rsidRPr="00D8726C">
              <w:t xml:space="preserve">Kan Tuahsernak lei Timhtuahmi chung i cahmai </w:t>
            </w:r>
            <w:r w:rsidR="007A46BE">
              <w:rPr>
                <w:smallCaps/>
              </w:rPr>
              <w:t>31</w:t>
            </w:r>
            <w:r w:rsidRPr="00D8726C">
              <w:t xml:space="preserve"> ah kan tuahsermi pawl kong cu na rel khawh.</w:t>
            </w:r>
          </w:p>
          <w:p w14:paraId="2DBC33E1" w14:textId="77777777" w:rsidR="00F122D1" w:rsidRPr="00D8726C" w:rsidRDefault="000B46C9" w:rsidP="00F122D1">
            <w:r w:rsidRPr="00D8726C">
              <w:t>Kan website ah kan Tuahsernak lei Timhtuahmi cu na hmuh khawh lai.</w:t>
            </w:r>
          </w:p>
          <w:p w14:paraId="281F04A6" w14:textId="77777777" w:rsidR="0045725F" w:rsidRPr="00D8726C" w:rsidRDefault="00000000" w:rsidP="00F122D1">
            <w:hyperlink r:id="rId97" w:history="1">
              <w:r w:rsidR="006A604C" w:rsidRPr="00D8726C">
                <w:rPr>
                  <w:rStyle w:val="Hyperlink"/>
                </w:rPr>
                <w:t>www.ndis.gov.au/CALD</w:t>
              </w:r>
            </w:hyperlink>
          </w:p>
        </w:tc>
      </w:tr>
    </w:tbl>
    <w:p w14:paraId="70A61628" w14:textId="77777777" w:rsidR="00B676E1" w:rsidRPr="00D8726C" w:rsidRDefault="000B46C9" w:rsidP="00714536">
      <w:pPr>
        <w:pStyle w:val="Heading3"/>
        <w:spacing w:before="480" w:after="240"/>
      </w:pPr>
      <w:r w:rsidRPr="00D8726C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3DC2EB72" wp14:editId="79CF4EA0">
                <wp:simplePos x="0" y="0"/>
                <wp:positionH relativeFrom="margin">
                  <wp:align>center</wp:align>
                </wp:positionH>
                <wp:positionV relativeFrom="paragraph">
                  <wp:posOffset>-251559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10E766" id="Rectangle: Rounded Corners 565464728" o:spid="_x0000_s1026" style="position:absolute;margin-left:0;margin-top:-19.8pt;width:505.7pt;height:54.45pt;z-index:-251641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" fillcolor="#06a8b5" strokecolor="#6b2976" strokeweight="3pt">
                <w10:wrap anchorx="margin"/>
              </v:roundrect>
            </w:pict>
          </mc:Fallback>
        </mc:AlternateContent>
      </w:r>
      <w:r w:rsidRPr="00D8726C">
        <w:t>5. CALD aa telmi pawl kong data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1A850205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2EAD008E" w14:textId="77777777" w:rsidR="00437DD8" w:rsidRPr="00D8726C" w:rsidRDefault="000B46C9" w:rsidP="00CC3EDF">
            <w:pPr>
              <w:pStyle w:val="Image"/>
              <w:spacing w:before="360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210844A4" wp14:editId="553E0C70">
                      <wp:simplePos x="0" y="0"/>
                      <wp:positionH relativeFrom="column">
                        <wp:posOffset>702310</wp:posOffset>
                      </wp:positionH>
                      <wp:positionV relativeFrom="paragraph">
                        <wp:posOffset>808990</wp:posOffset>
                      </wp:positionV>
                      <wp:extent cx="631825" cy="241935"/>
                      <wp:effectExtent l="0" t="0" r="0" b="571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2419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ADDB07" w14:textId="77777777" w:rsidR="000B46C9" w:rsidRPr="00E1099F" w:rsidRDefault="000B46C9" w:rsidP="00E1099F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2"/>
                                      <w:lang w:val="en-PH"/>
                                    </w:rPr>
                                  </w:pPr>
                                  <w:r w:rsidRPr="00E1099F">
                                    <w:rPr>
                                      <w:b/>
                                      <w:bCs/>
                                      <w:sz w:val="22"/>
                                    </w:rPr>
                                    <w:t>Rikawt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0844A4" id="_x0000_s1041" type="#_x0000_t202" style="position:absolute;left:0;text-align:left;margin-left:55.3pt;margin-top:63.7pt;width:49.75pt;height:19.0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" filled="f" stroked="f">
                      <v:textbox inset="0,0,0,0">
                        <w:txbxContent>
                          <w:p w14:paraId="48ADDB07" w14:textId="77777777" w:rsidR="000B46C9" w:rsidRPr="00E1099F" w:rsidRDefault="000B46C9" w:rsidP="00E1099F">
                            <w:pPr>
                              <w:spacing w:before="0" w:after="0" w:line="192" w:lineRule="auto"/>
                              <w:jc w:val="center"/>
                              <w:rPr>
                                <w:sz w:val="22"/>
                                <w:lang w:val="en-PH"/>
                              </w:rPr>
                            </w:pPr>
                            <w:r w:rsidRPr="00E1099F">
                              <w:rPr>
                                <w:b/>
                                <w:bCs/>
                                <w:sz w:val="22"/>
                              </w:rPr>
                              <w:t>Rikawt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D8726C">
              <w:rPr>
                <w:noProof/>
              </w:rPr>
              <w:drawing>
                <wp:inline distT="0" distB="0" distL="0" distR="0" wp14:anchorId="486FFBC1" wp14:editId="0B19F781">
                  <wp:extent cx="1440000" cy="1440000"/>
                  <wp:effectExtent l="0" t="0" r="8255" b="8255"/>
                  <wp:docPr id="98" name="Picture 98" descr="Thilsining kong tialmi, rikawt tuahmi le bar graph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Thilsining kong tialmi, rikawt tuahmi le bar graph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DFB2386" w14:textId="77777777" w:rsidR="00437DD8" w:rsidRPr="00CD260C" w:rsidRDefault="000B46C9" w:rsidP="00CC3EDF">
            <w:pPr>
              <w:spacing w:before="360"/>
              <w:rPr>
                <w:lang w:val="de-DE"/>
              </w:rPr>
            </w:pPr>
            <w:r w:rsidRPr="00CD260C">
              <w:rPr>
                <w:rStyle w:val="Strong"/>
                <w:lang w:val="de-DE"/>
              </w:rPr>
              <w:t xml:space="preserve">Data </w:t>
            </w:r>
            <w:r w:rsidRPr="00CD260C">
              <w:rPr>
                <w:lang w:val="de-DE"/>
              </w:rPr>
              <w:t>kong kan chim tikah, kan chim duhmi cu:</w:t>
            </w:r>
          </w:p>
          <w:p w14:paraId="668EA0A5" w14:textId="77777777" w:rsidR="00437DD8" w:rsidRPr="00D8726C" w:rsidRDefault="000B46C9" w:rsidP="00A24C20">
            <w:pPr>
              <w:pStyle w:val="ListParagraph"/>
              <w:numPr>
                <w:ilvl w:val="0"/>
                <w:numId w:val="30"/>
              </w:numPr>
            </w:pPr>
            <w:r w:rsidRPr="00D8726C">
              <w:t>thilsining pawl</w:t>
            </w:r>
          </w:p>
          <w:p w14:paraId="08B5D966" w14:textId="77777777" w:rsidR="00437DD8" w:rsidRPr="00D8726C" w:rsidRDefault="000B46C9" w:rsidP="00A24C20">
            <w:pPr>
              <w:pStyle w:val="ListParagraph"/>
              <w:numPr>
                <w:ilvl w:val="0"/>
                <w:numId w:val="30"/>
              </w:numPr>
            </w:pPr>
            <w:r w:rsidRPr="00D8726C">
              <w:t>thawngthanhmi</w:t>
            </w:r>
          </w:p>
          <w:p w14:paraId="4361D068" w14:textId="77777777" w:rsidR="00437DD8" w:rsidRPr="00D8726C" w:rsidRDefault="000B46C9" w:rsidP="00A24C20">
            <w:pPr>
              <w:pStyle w:val="ListParagraph"/>
              <w:numPr>
                <w:ilvl w:val="0"/>
                <w:numId w:val="30"/>
              </w:numPr>
            </w:pPr>
            <w:r w:rsidRPr="00D8726C">
              <w:t>record pawl.</w:t>
            </w:r>
          </w:p>
        </w:tc>
      </w:tr>
      <w:tr w:rsidR="001014EB" w14:paraId="2E5905F9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7BAB444B" w14:textId="77777777" w:rsidR="00437DD8" w:rsidRPr="00D8726C" w:rsidRDefault="000B46C9" w:rsidP="00437DD8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7E38C1E9" wp14:editId="627414BC">
                  <wp:extent cx="1440000" cy="1440000"/>
                  <wp:effectExtent l="0" t="0" r="8255" b="8255"/>
                  <wp:docPr id="99" name="Picture 99" descr="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CALD minung phu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67E036" w14:textId="77777777" w:rsidR="00437DD8" w:rsidRPr="00D8726C" w:rsidRDefault="000B46C9" w:rsidP="00437DD8">
            <w:r w:rsidRPr="00D8726C">
              <w:t>I fian dingah a thadeuhmi data kan herh:</w:t>
            </w:r>
          </w:p>
          <w:p w14:paraId="50117845" w14:textId="77777777" w:rsidR="00437DD8" w:rsidRPr="00D8726C" w:rsidRDefault="000B46C9" w:rsidP="00A24C20">
            <w:pPr>
              <w:pStyle w:val="ListParagraph"/>
              <w:numPr>
                <w:ilvl w:val="0"/>
                <w:numId w:val="30"/>
              </w:numPr>
            </w:pPr>
            <w:r w:rsidRPr="00D8726C">
              <w:t>CALD aa telmi pawl</w:t>
            </w:r>
          </w:p>
          <w:p w14:paraId="493FC442" w14:textId="77777777" w:rsidR="00437DD8" w:rsidRPr="00D8726C" w:rsidRDefault="000B46C9" w:rsidP="00A24C20">
            <w:pPr>
              <w:pStyle w:val="ListParagraph"/>
              <w:numPr>
                <w:ilvl w:val="0"/>
                <w:numId w:val="30"/>
              </w:numPr>
            </w:pPr>
            <w:r w:rsidRPr="00D8726C">
              <w:t>bawmhnak an herhmi.</w:t>
            </w:r>
          </w:p>
        </w:tc>
      </w:tr>
      <w:tr w:rsidR="001014EB" w:rsidRPr="00CF0475" w14:paraId="4D48833A" w14:textId="77777777" w:rsidTr="005C45CC">
        <w:tc>
          <w:tcPr>
            <w:tcW w:w="2551" w:type="dxa"/>
            <w:vAlign w:val="center"/>
          </w:tcPr>
          <w:p w14:paraId="2846EDD0" w14:textId="77777777" w:rsidR="00437DD8" w:rsidRPr="00D8726C" w:rsidRDefault="00437DD8" w:rsidP="00CF67C2">
            <w:pPr>
              <w:pStyle w:val="Image"/>
              <w:spacing w:before="600" w:after="0"/>
              <w:rPr>
                <w:noProof/>
              </w:rPr>
            </w:pPr>
          </w:p>
        </w:tc>
        <w:tc>
          <w:tcPr>
            <w:tcW w:w="6576" w:type="dxa"/>
            <w:vAlign w:val="center"/>
          </w:tcPr>
          <w:p w14:paraId="441DFB8F" w14:textId="77777777" w:rsidR="00437DD8" w:rsidRPr="00CD260C" w:rsidRDefault="000B46C9" w:rsidP="00CF67C2">
            <w:pPr>
              <w:spacing w:before="600" w:after="0"/>
              <w:rPr>
                <w:lang w:val="it-IT"/>
              </w:rPr>
            </w:pPr>
            <w:r w:rsidRPr="00CD260C">
              <w:rPr>
                <w:lang w:val="it-IT"/>
              </w:rPr>
              <w:t>Data tamdeuh kan herh, hihi i fian dingah:</w:t>
            </w:r>
          </w:p>
        </w:tc>
      </w:tr>
      <w:tr w:rsidR="001014EB" w14:paraId="795F5F47" w14:textId="77777777" w:rsidTr="00C73E0D">
        <w:tc>
          <w:tcPr>
            <w:tcW w:w="2551" w:type="dxa"/>
            <w:vAlign w:val="center"/>
          </w:tcPr>
          <w:p w14:paraId="71DF1F95" w14:textId="77777777" w:rsidR="005C45CC" w:rsidRPr="00D8726C" w:rsidRDefault="000B46C9" w:rsidP="009B4B96">
            <w:pPr>
              <w:pStyle w:val="Image"/>
              <w:spacing w:before="120" w:after="12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1A4C4B56" wp14:editId="7BF2F050">
                  <wp:extent cx="1482725" cy="1482725"/>
                  <wp:effectExtent l="0" t="0" r="3175" b="3175"/>
                  <wp:docPr id="2039338464" name="Picture 10" descr="Aa telmi a bawmmi riantuantu pakhat. Anmah pawng i a ummi cu siapi thlirmi le cunglei a sawhmi cantiang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Aa telmi a bawmmi riantuantu pakhat. Anmah pawng i a ummi cu siapi thlirmi le cunglei a sawhmi cantiang a si.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7CB9D54" w14:textId="77777777" w:rsidR="005C45CC" w:rsidRPr="00D8726C" w:rsidRDefault="000B46C9" w:rsidP="00977E3B">
            <w:pPr>
              <w:pStyle w:val="ListParagraph"/>
              <w:numPr>
                <w:ilvl w:val="0"/>
                <w:numId w:val="32"/>
              </w:numPr>
            </w:pPr>
            <w:r w:rsidRPr="00D8726C">
              <w:t>riantuanpiaknak pawl kan thangchoter khawh ning</w:t>
            </w:r>
          </w:p>
        </w:tc>
      </w:tr>
      <w:tr w:rsidR="001014EB" w14:paraId="1A236B8F" w14:textId="77777777" w:rsidTr="00C73E0D">
        <w:tc>
          <w:tcPr>
            <w:tcW w:w="2551" w:type="dxa"/>
            <w:vAlign w:val="center"/>
          </w:tcPr>
          <w:p w14:paraId="5AD716BC" w14:textId="77777777" w:rsidR="005C45CC" w:rsidRPr="00D8726C" w:rsidRDefault="000B46C9" w:rsidP="009B4B96">
            <w:pPr>
              <w:pStyle w:val="Image"/>
              <w:spacing w:before="120" w:after="12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31FA379B" wp14:editId="6734099A">
                  <wp:extent cx="1482725" cy="1482725"/>
                  <wp:effectExtent l="0" t="0" r="3175" b="3175"/>
                  <wp:docPr id="1301712445" name="Picture 9" descr="NDIS catialmi le biahalnak langhter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NDIS catialmi le biahalnak langhtertu pakhat.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901287" w14:textId="77777777" w:rsidR="005C45CC" w:rsidRPr="00D8726C" w:rsidRDefault="000B46C9" w:rsidP="00977E3B">
            <w:pPr>
              <w:pStyle w:val="ListParagraph"/>
              <w:numPr>
                <w:ilvl w:val="0"/>
                <w:numId w:val="32"/>
              </w:numPr>
            </w:pPr>
            <w:r w:rsidRPr="00D8726C">
              <w:t>NDIS zeitluk tha in dah rian a tuan.</w:t>
            </w:r>
          </w:p>
        </w:tc>
      </w:tr>
    </w:tbl>
    <w:p w14:paraId="5BE20E5C" w14:textId="77777777" w:rsidR="008104A9" w:rsidRPr="00D8726C" w:rsidRDefault="000B46C9" w:rsidP="00B676E1">
      <w:pPr>
        <w:pStyle w:val="Heading4"/>
      </w:pPr>
      <w:r w:rsidRPr="00D8726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5261400C" wp14:editId="77E2E3CC">
                <wp:simplePos x="0" y="0"/>
                <wp:positionH relativeFrom="page">
                  <wp:posOffset>922834</wp:posOffset>
                </wp:positionH>
                <wp:positionV relativeFrom="paragraph">
                  <wp:posOffset>210185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2D57E5" id="Group 136" o:spid="_x0000_s1026" style="position:absolute;margin-left:72.65pt;margin-top:16.55pt;width:455.55pt;height:19pt;z-index:-25163980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page"/>
              </v:group>
            </w:pict>
          </mc:Fallback>
        </mc:AlternateContent>
      </w:r>
      <w:r w:rsidR="00FE7219" w:rsidRPr="00D8726C">
        <w:t>Kan i tinhmi pawl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:rsidRPr="00CF0475" w14:paraId="0D35AB72" w14:textId="77777777" w:rsidTr="0031750E">
        <w:trPr>
          <w:trHeight w:val="2240"/>
        </w:trPr>
        <w:tc>
          <w:tcPr>
            <w:tcW w:w="2551" w:type="dxa"/>
            <w:vAlign w:val="center"/>
          </w:tcPr>
          <w:p w14:paraId="0A4DCF38" w14:textId="77777777" w:rsidR="008104A9" w:rsidRPr="00D8726C" w:rsidRDefault="000B46C9" w:rsidP="00901638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564A0856" wp14:editId="712EB590">
                  <wp:extent cx="1440000" cy="1440000"/>
                  <wp:effectExtent l="0" t="0" r="8255" b="8255"/>
                  <wp:docPr id="1692890758" name="Picture 1692890758" descr="‘CALD’ biafang pawl tangah minung 3. Pakhat nih a kut a thl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‘CALD’ biafang pawl tangah minung 3. Pakhat nih a kut a thli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134B1E" w14:textId="77777777" w:rsidR="008104A9" w:rsidRPr="00CD260C" w:rsidRDefault="000B46C9" w:rsidP="00901638">
            <w:pPr>
              <w:rPr>
                <w:lang w:val="de-DE"/>
              </w:rPr>
            </w:pPr>
            <w:r w:rsidRPr="00CD260C">
              <w:rPr>
                <w:lang w:val="de-DE"/>
              </w:rPr>
              <w:t xml:space="preserve">CALD minung nih an herhmi ‘CALD’ nih a bawm ning fianter kan duh. </w:t>
            </w:r>
          </w:p>
        </w:tc>
      </w:tr>
      <w:tr w:rsidR="001014EB" w:rsidRPr="007A46BE" w14:paraId="46F23F9E" w14:textId="77777777" w:rsidTr="00C73E0D">
        <w:tc>
          <w:tcPr>
            <w:tcW w:w="2551" w:type="dxa"/>
            <w:vAlign w:val="center"/>
          </w:tcPr>
          <w:p w14:paraId="5EFEFD51" w14:textId="77777777" w:rsidR="00FE7219" w:rsidRPr="00CD260C" w:rsidRDefault="00FE7219" w:rsidP="00901638">
            <w:pPr>
              <w:pStyle w:val="Image"/>
              <w:spacing w:before="360" w:after="0"/>
              <w:rPr>
                <w:noProof/>
                <w:lang w:val="de-DE"/>
              </w:rPr>
            </w:pPr>
          </w:p>
        </w:tc>
        <w:tc>
          <w:tcPr>
            <w:tcW w:w="6576" w:type="dxa"/>
            <w:vAlign w:val="center"/>
          </w:tcPr>
          <w:p w14:paraId="77490282" w14:textId="77777777" w:rsidR="00FE7219" w:rsidRPr="00CD260C" w:rsidRDefault="000B46C9" w:rsidP="00901638">
            <w:pPr>
              <w:spacing w:before="360" w:after="0"/>
              <w:rPr>
                <w:lang w:val="de-DE"/>
              </w:rPr>
            </w:pPr>
            <w:r w:rsidRPr="00CD260C">
              <w:rPr>
                <w:lang w:val="de-DE"/>
              </w:rPr>
              <w:t>A thami data laak le hman kha a biapi, cuticun hihi kan tuah khawh lai:</w:t>
            </w:r>
          </w:p>
        </w:tc>
      </w:tr>
      <w:tr w:rsidR="001014EB" w14:paraId="53213C37" w14:textId="77777777" w:rsidTr="0031750E">
        <w:trPr>
          <w:trHeight w:val="2266"/>
        </w:trPr>
        <w:tc>
          <w:tcPr>
            <w:tcW w:w="2551" w:type="dxa"/>
            <w:vAlign w:val="center"/>
          </w:tcPr>
          <w:p w14:paraId="567F7D1E" w14:textId="77777777" w:rsidR="00FE7219" w:rsidRPr="00D8726C" w:rsidRDefault="000B46C9" w:rsidP="009B4B96">
            <w:pPr>
              <w:pStyle w:val="Image"/>
              <w:spacing w:before="120" w:after="12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27F84BDA" wp14:editId="7B82AB74">
                  <wp:extent cx="1482725" cy="1482725"/>
                  <wp:effectExtent l="0" t="0" r="3175" b="3175"/>
                  <wp:docPr id="353773993" name="Picture 11" descr="Aa telmi a bawmmi riantuantu pakhat. Anmah pawng i a ummi cu siapi thlirmi le cunglei a sawhmi cantiang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Aa telmi a bawmmi riantuantu pakhat. Anmah pawng i a ummi cu siapi thlirmi le cunglei a sawhmi cantiang a si.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EFD73D" w14:textId="77777777" w:rsidR="00FE7219" w:rsidRPr="00D8726C" w:rsidRDefault="000B46C9" w:rsidP="00901638">
            <w:pPr>
              <w:pStyle w:val="ListParagraph"/>
              <w:numPr>
                <w:ilvl w:val="0"/>
                <w:numId w:val="33"/>
              </w:numPr>
            </w:pPr>
            <w:r w:rsidRPr="00D8726C">
              <w:t>CALD aa telmi pawl caah a thadeuhmi riantuanpiaknak pek dingah</w:t>
            </w:r>
          </w:p>
        </w:tc>
      </w:tr>
      <w:tr w:rsidR="001014EB" w14:paraId="68BC61CA" w14:textId="77777777" w:rsidTr="00C73E0D">
        <w:tc>
          <w:tcPr>
            <w:tcW w:w="2551" w:type="dxa"/>
            <w:vAlign w:val="center"/>
          </w:tcPr>
          <w:p w14:paraId="3D0FE9F7" w14:textId="77777777" w:rsidR="00FE7219" w:rsidRPr="00D8726C" w:rsidRDefault="000B46C9" w:rsidP="009B4B96">
            <w:pPr>
              <w:pStyle w:val="Image"/>
              <w:spacing w:before="120" w:after="12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5EF8895C" wp14:editId="7FBA70F3">
                  <wp:extent cx="1482725" cy="1482725"/>
                  <wp:effectExtent l="0" t="0" r="3175" b="3175"/>
                  <wp:docPr id="1923862739" name="Picture 12" descr="Fung tangah NDIS riantuantu pakhat le biachimnak langhtertu buanbara chung ah vailamtah pakhat. Anmah pawng i a ummi cu siapi thlir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Fung tangah NDIS riantuantu pakhat le biachimnak langhtertu buanbara chung ah vailamtah pakhat. Anmah pawng i a ummi cu siapi thlirmi a si.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8F765C" w14:textId="77777777" w:rsidR="00FE7219" w:rsidRPr="00D8726C" w:rsidRDefault="000B46C9" w:rsidP="00901638">
            <w:pPr>
              <w:pStyle w:val="ListParagraph"/>
              <w:numPr>
                <w:ilvl w:val="0"/>
                <w:numId w:val="33"/>
              </w:numPr>
            </w:pPr>
            <w:r w:rsidRPr="00D8726C">
              <w:t>a thami biakhiahnak pawl tuah dingah.</w:t>
            </w:r>
          </w:p>
        </w:tc>
      </w:tr>
      <w:tr w:rsidR="001014EB" w14:paraId="59910F67" w14:textId="77777777" w:rsidTr="00C73E0D">
        <w:tc>
          <w:tcPr>
            <w:tcW w:w="2551" w:type="dxa"/>
            <w:vAlign w:val="center"/>
          </w:tcPr>
          <w:p w14:paraId="1E006F55" w14:textId="77777777" w:rsidR="0045725F" w:rsidRPr="00D8726C" w:rsidRDefault="000B46C9" w:rsidP="009B4B96">
            <w:pPr>
              <w:pStyle w:val="Image"/>
              <w:spacing w:before="480"/>
              <w:rPr>
                <w:noProof/>
              </w:rPr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2E8C1503" wp14:editId="2D421074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631825</wp:posOffset>
                      </wp:positionV>
                      <wp:extent cx="892175" cy="347345"/>
                      <wp:effectExtent l="0" t="0" r="3175" b="0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73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7082CA" w14:textId="77777777" w:rsidR="000B46C9" w:rsidRPr="005046C4" w:rsidRDefault="000B46C9" w:rsidP="00D449EB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7"/>
                                      <w:szCs w:val="17"/>
                                      <w:lang w:val="en-PH"/>
                                    </w:rPr>
                                  </w:pPr>
                                  <w:r w:rsidRPr="005046C4">
                                    <w:rPr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Tuahsernak lei Timhtuahmi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8C1503" id="_x0000_s1042" type="#_x0000_t202" style="position:absolute;left:0;text-align:left;margin-left:23.05pt;margin-top:49.75pt;width:70.25pt;height:27.3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" filled="f" stroked="f">
                      <v:textbox inset="0,0,0,0">
                        <w:txbxContent>
                          <w:p w14:paraId="4F7082CA" w14:textId="77777777" w:rsidR="000B46C9" w:rsidRPr="005046C4" w:rsidRDefault="000B46C9" w:rsidP="00D449EB">
                            <w:pPr>
                              <w:spacing w:before="0" w:after="0" w:line="192" w:lineRule="auto"/>
                              <w:jc w:val="center"/>
                              <w:rPr>
                                <w:sz w:val="17"/>
                                <w:szCs w:val="17"/>
                                <w:lang w:val="en-PH"/>
                              </w:rPr>
                            </w:pPr>
                            <w:r w:rsidRPr="005046C4">
                              <w:rPr>
                                <w:b/>
                                <w:bCs/>
                                <w:sz w:val="17"/>
                                <w:szCs w:val="17"/>
                              </w:rPr>
                              <w:t>Tuahsernak lei Timhtuahmi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D8726C">
              <w:rPr>
                <w:noProof/>
              </w:rPr>
              <w:drawing>
                <wp:inline distT="0" distB="0" distL="0" distR="0" wp14:anchorId="0818B42D" wp14:editId="36C4CCFC">
                  <wp:extent cx="1482725" cy="1482725"/>
                  <wp:effectExtent l="0" t="0" r="3175" b="3175"/>
                  <wp:docPr id="1047861810" name="Picture 19" descr="Fung pawl he cazin a langhtermi Tuahsernak lei Timhtuahm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Fung pawl he cazin a langhtermi Tuahsernak lei Timhtuahmi catialmi pakhat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1BBC767" w14:textId="744BC470" w:rsidR="00F122D1" w:rsidRPr="00D8726C" w:rsidRDefault="000B46C9" w:rsidP="009B4B96">
            <w:pPr>
              <w:spacing w:before="480"/>
            </w:pPr>
            <w:r w:rsidRPr="00D8726C">
              <w:t xml:space="preserve">Kan Tuahsernak lei Timhtuahmi chung i cahmai </w:t>
            </w:r>
            <w:r w:rsidR="007A46BE">
              <w:t>37</w:t>
            </w:r>
            <w:r w:rsidRPr="00D8726C">
              <w:t xml:space="preserve"> ah kan tuahsermi pawl kong cu na rel khawh.</w:t>
            </w:r>
          </w:p>
          <w:p w14:paraId="6BDD84BF" w14:textId="77777777" w:rsidR="00F122D1" w:rsidRPr="00D8726C" w:rsidRDefault="000B46C9" w:rsidP="00F122D1">
            <w:r w:rsidRPr="00D8726C">
              <w:t>Kan website ah kan Tuahsernak lei Timhtuahmi cu na hmuh khawh lai.</w:t>
            </w:r>
          </w:p>
          <w:p w14:paraId="2C3A746C" w14:textId="77777777" w:rsidR="0045725F" w:rsidRPr="00D8726C" w:rsidRDefault="00000000" w:rsidP="00F122D1">
            <w:hyperlink r:id="rId105" w:history="1">
              <w:r w:rsidR="006A604C" w:rsidRPr="00D8726C">
                <w:rPr>
                  <w:rStyle w:val="Hyperlink"/>
                </w:rPr>
                <w:t>www.ndis.gov.au/CALD</w:t>
              </w:r>
            </w:hyperlink>
          </w:p>
        </w:tc>
      </w:tr>
    </w:tbl>
    <w:p w14:paraId="2D08B6CA" w14:textId="77777777" w:rsidR="00B676E1" w:rsidRPr="00D8726C" w:rsidRDefault="000B46C9" w:rsidP="00C90E00">
      <w:pPr>
        <w:pStyle w:val="Heading3"/>
        <w:spacing w:before="480" w:after="240"/>
      </w:pPr>
      <w:r w:rsidRPr="00D8726C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36F8A096" wp14:editId="7B356771">
                <wp:simplePos x="0" y="0"/>
                <wp:positionH relativeFrom="page">
                  <wp:align>center</wp:align>
                </wp:positionH>
                <wp:positionV relativeFrom="paragraph">
                  <wp:posOffset>-250923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B60CAD" id="Rectangle: Rounded Corners 604329672" o:spid="_x0000_s1026" style="position:absolute;margin-left:0;margin-top:-19.75pt;width:505.7pt;height:54.45pt;z-index:-2516377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" fillcolor="#b6e3f9" strokecolor="#6b2976" strokeweight="3pt">
                <w10:wrap anchorx="page"/>
              </v:roundrect>
            </w:pict>
          </mc:Fallback>
        </mc:AlternateContent>
      </w:r>
      <w:r w:rsidRPr="00D8726C">
        <w:t>6. Mibu he kan pehtlaih ning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5C0F9A16" w14:textId="77777777" w:rsidTr="00F74B03">
        <w:tc>
          <w:tcPr>
            <w:tcW w:w="2551" w:type="dxa"/>
            <w:vAlign w:val="center"/>
          </w:tcPr>
          <w:p w14:paraId="42592B17" w14:textId="77777777" w:rsidR="001E0C39" w:rsidRPr="00D8726C" w:rsidRDefault="000B46C9" w:rsidP="000F3FD8">
            <w:pPr>
              <w:pStyle w:val="Image"/>
              <w:spacing w:before="120" w:after="120"/>
            </w:pPr>
            <w:r w:rsidRPr="00D8726C">
              <w:rPr>
                <w:noProof/>
              </w:rPr>
              <w:drawing>
                <wp:inline distT="0" distB="0" distL="0" distR="0" wp14:anchorId="4ACE48CB" wp14:editId="66CB7F91">
                  <wp:extent cx="1482725" cy="1482725"/>
                  <wp:effectExtent l="0" t="0" r="3175" b="3175"/>
                  <wp:docPr id="156258991" name="Picture 20" descr="Miinung pakhat he kut aa tlaihmi NDIS riantuantu pakhat, kut thlirmi le cunglei a sawhmi cantiang pakha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Miinung pakhat he kut aa tlaihmi NDIS riantuantu pakhat, kut thlirmi le cunglei a sawhmi cantiang pakhat. 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D6E4AC" w14:textId="77777777" w:rsidR="001E0C39" w:rsidRPr="00D8726C" w:rsidRDefault="000B46C9" w:rsidP="00C73E0D">
            <w:r w:rsidRPr="00D8726C">
              <w:t xml:space="preserve">A luancia caan ah tha tein rak phak lomi mibu pawl he pehtlaih dingah a thadeuhmi lam pawl kan kawl a hau. </w:t>
            </w:r>
          </w:p>
        </w:tc>
      </w:tr>
      <w:tr w:rsidR="001014EB" w:rsidRPr="007A46BE" w14:paraId="6648A94E" w14:textId="77777777" w:rsidTr="00F74B03">
        <w:tc>
          <w:tcPr>
            <w:tcW w:w="2551" w:type="dxa"/>
            <w:vAlign w:val="center"/>
          </w:tcPr>
          <w:p w14:paraId="5D9724B8" w14:textId="77777777" w:rsidR="006A5A77" w:rsidRPr="00D8726C" w:rsidRDefault="006A5A77" w:rsidP="000F3FD8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0A6881CF" w14:textId="77777777" w:rsidR="006A5A77" w:rsidRPr="00CD260C" w:rsidRDefault="000B46C9" w:rsidP="000F3FD8">
            <w:pPr>
              <w:spacing w:after="0"/>
              <w:rPr>
                <w:lang w:val="it-IT"/>
              </w:rPr>
            </w:pPr>
            <w:r w:rsidRPr="00CD260C">
              <w:rPr>
                <w:lang w:val="it-IT"/>
              </w:rPr>
              <w:t>Hi ah aa telmi cu:</w:t>
            </w:r>
          </w:p>
        </w:tc>
      </w:tr>
      <w:tr w:rsidR="001014EB" w14:paraId="6438651A" w14:textId="77777777" w:rsidTr="00F74B03">
        <w:tc>
          <w:tcPr>
            <w:tcW w:w="2551" w:type="dxa"/>
            <w:vAlign w:val="center"/>
          </w:tcPr>
          <w:p w14:paraId="0C93FDA4" w14:textId="77777777" w:rsidR="006A5A77" w:rsidRPr="00D8726C" w:rsidRDefault="000B46C9" w:rsidP="00C73E0D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27E9C621" wp14:editId="4E629B68">
                  <wp:extent cx="1482725" cy="1482725"/>
                  <wp:effectExtent l="0" t="0" r="3175" b="3175"/>
                  <wp:docPr id="1848793223" name="Picture 13" descr="Biachimnak langhtertu buanbara chung i thawngthanhnak icon tangah minung pakhat nih adang pakhat sin ah catialmi a pek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Biachimnak langhtertu buanbara chung i thawngthanhnak icon tangah minung pakhat nih adang pakhat sin ah catialmi a pekmi.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4762A10" w14:textId="77777777" w:rsidR="006A5A77" w:rsidRPr="00D8726C" w:rsidRDefault="000B46C9" w:rsidP="00A24C20">
            <w:pPr>
              <w:pStyle w:val="ListParagraph"/>
              <w:numPr>
                <w:ilvl w:val="0"/>
                <w:numId w:val="33"/>
              </w:numPr>
            </w:pPr>
            <w:r w:rsidRPr="00D8726C">
              <w:t>hi mibu pawl he thilsining pawl chimphuannak</w:t>
            </w:r>
          </w:p>
        </w:tc>
      </w:tr>
      <w:tr w:rsidR="001014EB" w14:paraId="38A3DE9C" w14:textId="77777777" w:rsidTr="00F74B03">
        <w:tc>
          <w:tcPr>
            <w:tcW w:w="2551" w:type="dxa"/>
            <w:vAlign w:val="center"/>
          </w:tcPr>
          <w:p w14:paraId="628B869C" w14:textId="77777777" w:rsidR="006A5A77" w:rsidRPr="00D8726C" w:rsidRDefault="000B46C9" w:rsidP="00C73E0D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37F0C032" wp14:editId="2A0A08B8">
                  <wp:extent cx="1483200" cy="1112400"/>
                  <wp:effectExtent l="0" t="0" r="3175" b="0"/>
                  <wp:docPr id="271332487" name="Picture 21" descr="Catialmi rel dingah upadeuh minung kha minung pakhat khat nih a bawmh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Catialmi rel dingah upadeuh minung kha minung pakhat khat nih a bawmhmi.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DB80BA8" w14:textId="77777777" w:rsidR="006A5A77" w:rsidRPr="00D8726C" w:rsidRDefault="000B46C9" w:rsidP="00A24C20">
            <w:pPr>
              <w:pStyle w:val="ListParagraph"/>
              <w:numPr>
                <w:ilvl w:val="0"/>
                <w:numId w:val="33"/>
              </w:numPr>
            </w:pPr>
            <w:r w:rsidRPr="00D8726C">
              <w:t>riantuanpiaknak pawl mibu pawl i herhmi pawl tlinh hrimhrim dingin tuahnak.</w:t>
            </w:r>
          </w:p>
        </w:tc>
      </w:tr>
    </w:tbl>
    <w:p w14:paraId="019FD174" w14:textId="77777777" w:rsidR="00B676E1" w:rsidRPr="00D8726C" w:rsidRDefault="000B46C9" w:rsidP="00D24CB6">
      <w:pPr>
        <w:pStyle w:val="Heading4"/>
        <w:tabs>
          <w:tab w:val="right" w:pos="9026"/>
        </w:tabs>
        <w:spacing w:before="480"/>
      </w:pPr>
      <w:r w:rsidRPr="00D8726C">
        <w:rPr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5DFD4A6B" wp14:editId="591CC0F6">
                <wp:simplePos x="0" y="0"/>
                <wp:positionH relativeFrom="page">
                  <wp:posOffset>922834</wp:posOffset>
                </wp:positionH>
                <wp:positionV relativeFrom="paragraph">
                  <wp:posOffset>519430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A5DF82" id="Group 1407463667" o:spid="_x0000_s1026" style="position:absolute;margin-left:72.65pt;margin-top:40.9pt;width:455.55pt;height:19pt;z-index:-251635712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page"/>
              </v:group>
            </w:pict>
          </mc:Fallback>
        </mc:AlternateContent>
      </w:r>
      <w:r w:rsidR="00FE7219" w:rsidRPr="00D8726C">
        <w:t>Kan i tinhmi pawl</w:t>
      </w:r>
      <w:r w:rsidR="00FE7219" w:rsidRPr="00D8726C">
        <w:tab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1014EB" w14:paraId="5EC108F1" w14:textId="77777777" w:rsidTr="00392C28">
        <w:tc>
          <w:tcPr>
            <w:tcW w:w="2551" w:type="dxa"/>
            <w:vAlign w:val="center"/>
          </w:tcPr>
          <w:p w14:paraId="6B330D41" w14:textId="77777777" w:rsidR="00B676E1" w:rsidRPr="00D8726C" w:rsidRDefault="000B46C9" w:rsidP="004A17E3">
            <w:pPr>
              <w:pStyle w:val="Image"/>
              <w:spacing w:before="360"/>
            </w:pPr>
            <w:r w:rsidRPr="00D8726C">
              <w:rPr>
                <w:noProof/>
              </w:rPr>
              <w:drawing>
                <wp:inline distT="0" distB="0" distL="0" distR="0" wp14:anchorId="3F239241" wp14:editId="52AEAF3D">
                  <wp:extent cx="1482725" cy="1482725"/>
                  <wp:effectExtent l="0" t="0" r="3175" b="3175"/>
                  <wp:docPr id="1147277086" name="Picture 14" descr="Anmah pawl kha a sawhmi minung pakhat. Anmah cung i a ummi cu NDIS timhtuahmi chung i a ummi he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Anmah pawl kha a sawhmi minung pakhat. Anmah cung i a ummi cu NDIS timhtuahmi chung i a ummi he khuaruahnak langhtertu buanbara a si.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209066B6" w14:textId="77777777" w:rsidR="00B676E1" w:rsidRPr="00D8726C" w:rsidRDefault="000B46C9" w:rsidP="004A17E3">
            <w:pPr>
              <w:spacing w:before="360"/>
            </w:pPr>
            <w:r w:rsidRPr="00D8726C">
              <w:t>CALD i pumtlinglo minung pawl nih NDIS an i fian ning thanchoter kan duh.</w:t>
            </w:r>
          </w:p>
        </w:tc>
      </w:tr>
    </w:tbl>
    <w:p w14:paraId="2E80E190" w14:textId="77777777" w:rsidR="000F3FD8" w:rsidRPr="00D8726C" w:rsidRDefault="000B46C9">
      <w:r w:rsidRPr="00D8726C"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1C48CE70" w14:textId="77777777" w:rsidTr="000F3FD8">
        <w:trPr>
          <w:trHeight w:val="454"/>
        </w:trPr>
        <w:tc>
          <w:tcPr>
            <w:tcW w:w="2551" w:type="dxa"/>
            <w:vAlign w:val="center"/>
          </w:tcPr>
          <w:p w14:paraId="215A2D40" w14:textId="77777777" w:rsidR="006D5181" w:rsidRPr="00D8726C" w:rsidRDefault="006D5181" w:rsidP="000F3FD8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1B86C539" w14:textId="77777777" w:rsidR="008F445F" w:rsidRPr="00D8726C" w:rsidRDefault="000B46C9" w:rsidP="000F3FD8">
            <w:pPr>
              <w:spacing w:after="0"/>
            </w:pPr>
            <w:r w:rsidRPr="00D8726C">
              <w:t>Hi thilsining chimphuannak i aa telmi kong cu:</w:t>
            </w:r>
          </w:p>
        </w:tc>
      </w:tr>
      <w:tr w:rsidR="001014EB" w:rsidRPr="007A46BE" w14:paraId="1C37DD7E" w14:textId="77777777" w:rsidTr="00C73E0D">
        <w:tc>
          <w:tcPr>
            <w:tcW w:w="2551" w:type="dxa"/>
            <w:vAlign w:val="center"/>
          </w:tcPr>
          <w:p w14:paraId="3024510A" w14:textId="77777777" w:rsidR="000B54BD" w:rsidRPr="00D8726C" w:rsidRDefault="000B46C9" w:rsidP="000F3FD8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12859905" wp14:editId="2A4C10D6">
                  <wp:extent cx="1482725" cy="1482725"/>
                  <wp:effectExtent l="0" t="0" r="3175" b="3175"/>
                  <wp:docPr id="618057097" name="Picture 15" descr="Biahalnak langhtertu pakhat tang ah minung phu ngan pakha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Biahalnak langhtertu pakhat tang ah minung phu ngan pakhat. 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45C8DE" w14:textId="77777777" w:rsidR="000B54BD" w:rsidRPr="00CD260C" w:rsidRDefault="000B46C9" w:rsidP="000F3FD8">
            <w:pPr>
              <w:pStyle w:val="ListParagraph"/>
              <w:numPr>
                <w:ilvl w:val="0"/>
                <w:numId w:val="51"/>
              </w:numPr>
              <w:rPr>
                <w:lang w:val="de-DE"/>
              </w:rPr>
            </w:pPr>
            <w:r w:rsidRPr="00CD260C">
              <w:rPr>
                <w:lang w:val="de-DE"/>
              </w:rPr>
              <w:t>NDIS ah aho dah aa tel kho</w:t>
            </w:r>
          </w:p>
        </w:tc>
      </w:tr>
      <w:tr w:rsidR="001014EB" w14:paraId="3C6DC613" w14:textId="77777777" w:rsidTr="00C73E0D">
        <w:tc>
          <w:tcPr>
            <w:tcW w:w="2551" w:type="dxa"/>
            <w:vAlign w:val="center"/>
          </w:tcPr>
          <w:p w14:paraId="2638F388" w14:textId="77777777" w:rsidR="000B54BD" w:rsidRPr="00D8726C" w:rsidRDefault="000B46C9" w:rsidP="000F3FD8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432EA82D" wp14:editId="6FF6964B">
                  <wp:extent cx="1482725" cy="1482725"/>
                  <wp:effectExtent l="0" t="0" r="3175" b="3175"/>
                  <wp:docPr id="667159773" name="Picture 16" descr="NDIS timhtuahmi aa tlai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NDIS timhtuahmi aa tlaihmi minung pakhat.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E36A31" w14:textId="77777777" w:rsidR="000B54BD" w:rsidRPr="00D8726C" w:rsidRDefault="000B46C9" w:rsidP="000F3FD8">
            <w:pPr>
              <w:pStyle w:val="ListParagraph"/>
              <w:numPr>
                <w:ilvl w:val="0"/>
                <w:numId w:val="51"/>
              </w:numPr>
            </w:pPr>
            <w:r w:rsidRPr="00D8726C">
              <w:t>NDIS hman ning.</w:t>
            </w:r>
          </w:p>
        </w:tc>
      </w:tr>
      <w:tr w:rsidR="001014EB" w14:paraId="12715994" w14:textId="77777777" w:rsidTr="000F3FD8">
        <w:trPr>
          <w:trHeight w:val="3288"/>
        </w:trPr>
        <w:tc>
          <w:tcPr>
            <w:tcW w:w="2551" w:type="dxa"/>
            <w:vAlign w:val="center"/>
          </w:tcPr>
          <w:p w14:paraId="5A548C82" w14:textId="77777777" w:rsidR="008F445F" w:rsidRPr="00D8726C" w:rsidRDefault="000B46C9" w:rsidP="009528D1">
            <w:pPr>
              <w:pStyle w:val="Image"/>
              <w:spacing w:before="600"/>
            </w:pPr>
            <w:r w:rsidRPr="00D8726C">
              <w:rPr>
                <w:noProof/>
              </w:rPr>
              <w:drawing>
                <wp:inline distT="0" distB="0" distL="0" distR="0" wp14:anchorId="61F0B42E" wp14:editId="6A3D2924">
                  <wp:extent cx="1482725" cy="1482725"/>
                  <wp:effectExtent l="0" t="0" r="3175" b="3175"/>
                  <wp:docPr id="225730487" name="Picture 17" descr="Minung phu ngan pakhat.  Anmah cung i a ummi cu a chung ah thlennak icon he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Minung phu ngan pakhat.  Anmah cung i a ummi cu a chung ah thlennak icon he khuaruahnak langhtertu buanbara a si.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9F4D9C" w14:textId="77777777" w:rsidR="007B3CE7" w:rsidRPr="00D8726C" w:rsidRDefault="000B46C9" w:rsidP="009528D1">
            <w:pPr>
              <w:spacing w:before="600"/>
            </w:pPr>
            <w:r w:rsidRPr="00D8726C">
              <w:t xml:space="preserve">Pumtlinlonak kong i mibu </w:t>
            </w:r>
            <w:r w:rsidRPr="00D8726C">
              <w:rPr>
                <w:rStyle w:val="Strong"/>
              </w:rPr>
              <w:t>lungput</w:t>
            </w:r>
            <w:r w:rsidRPr="00D8726C">
              <w:t xml:space="preserve"> thlennak a bawmmi thilsining kong chimphuan kan duh fawn.</w:t>
            </w:r>
          </w:p>
        </w:tc>
      </w:tr>
      <w:tr w:rsidR="001014EB" w14:paraId="1F5E1169" w14:textId="77777777" w:rsidTr="000F3FD8">
        <w:trPr>
          <w:trHeight w:val="3458"/>
        </w:trPr>
        <w:tc>
          <w:tcPr>
            <w:tcW w:w="2551" w:type="dxa"/>
            <w:vAlign w:val="center"/>
          </w:tcPr>
          <w:p w14:paraId="218638A4" w14:textId="77777777" w:rsidR="009205EE" w:rsidRPr="00D8726C" w:rsidRDefault="000B46C9" w:rsidP="000F3FD8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47604184" wp14:editId="52BE2CF5">
                  <wp:extent cx="1482725" cy="1482725"/>
                  <wp:effectExtent l="0" t="0" r="3175" b="3175"/>
                  <wp:docPr id="2008626073" name="Picture 18" descr="Anmah pawl kha a sawhmi minung pakhat. Anmah cung i a ummi cu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Anmah pawl kha a sawhmi minung pakhat. Anmah cung i a ummi cu khuaruahnak langhtertu buanbara a si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37B60F" w14:textId="77777777" w:rsidR="009205EE" w:rsidRPr="00D8726C" w:rsidRDefault="000B46C9" w:rsidP="009205EE">
            <w:r w:rsidRPr="00D8726C">
              <w:t>Lungput pawl cu hihi an si:</w:t>
            </w:r>
          </w:p>
          <w:p w14:paraId="3550260E" w14:textId="77777777" w:rsidR="009205EE" w:rsidRPr="00D8726C" w:rsidRDefault="000B46C9" w:rsidP="009205EE">
            <w:pPr>
              <w:pStyle w:val="ListParagraph"/>
              <w:numPr>
                <w:ilvl w:val="0"/>
                <w:numId w:val="48"/>
              </w:numPr>
            </w:pPr>
            <w:r w:rsidRPr="00D8726C">
              <w:t>na khuaruahmi</w:t>
            </w:r>
          </w:p>
          <w:p w14:paraId="5ED0C14C" w14:textId="77777777" w:rsidR="009205EE" w:rsidRPr="00D8726C" w:rsidRDefault="000B46C9" w:rsidP="009205EE">
            <w:pPr>
              <w:pStyle w:val="ListParagraph"/>
              <w:numPr>
                <w:ilvl w:val="0"/>
                <w:numId w:val="48"/>
              </w:numPr>
            </w:pPr>
            <w:r w:rsidRPr="00D8726C">
              <w:t>na ruahmi</w:t>
            </w:r>
          </w:p>
          <w:p w14:paraId="09947520" w14:textId="77777777" w:rsidR="009205EE" w:rsidRPr="00D8726C" w:rsidRDefault="000B46C9" w:rsidP="009205EE">
            <w:pPr>
              <w:pStyle w:val="ListParagraph"/>
              <w:numPr>
                <w:ilvl w:val="0"/>
                <w:numId w:val="48"/>
              </w:numPr>
            </w:pPr>
            <w:r w:rsidRPr="00D8726C">
              <w:t>na zumhmi.</w:t>
            </w:r>
          </w:p>
        </w:tc>
      </w:tr>
    </w:tbl>
    <w:p w14:paraId="76CEB93D" w14:textId="77777777" w:rsidR="000F3FD8" w:rsidRPr="00D8726C" w:rsidRDefault="000B46C9">
      <w:r w:rsidRPr="00D8726C"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6F6A6455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73A56007" w14:textId="77777777" w:rsidR="00286147" w:rsidRPr="00D8726C" w:rsidRDefault="000B46C9" w:rsidP="000F3FD8">
            <w:pPr>
              <w:pStyle w:val="Image"/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64CFA232" wp14:editId="0C8E4749">
                  <wp:extent cx="1482725" cy="1482725"/>
                  <wp:effectExtent l="0" t="0" r="3175" b="3175"/>
                  <wp:docPr id="1540705034" name="Picture 22" descr="Khuaruahnak langhtertu buanbara chung i pumtlinlonak icon tang ah a ummi minung pakhat.  Anmah pawng i a ummi cu siapi tanglei ah a sawhmi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Khuaruahnak langhtertu buanbara chung i pumtlinlonak icon tang ah a ummi minung pakhat.  Anmah pawng i a ummi cu siapi tanglei ah a sawhmi a si.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61EAF3" w14:textId="77777777" w:rsidR="00286147" w:rsidRPr="00D8726C" w:rsidRDefault="000B46C9" w:rsidP="000F3FD8">
            <w:r w:rsidRPr="00D8726C">
              <w:t>Tahchunnak ah, minung cheukhat nih pumtlinlonak kha chia ngai in an ruah.</w:t>
            </w:r>
          </w:p>
          <w:p w14:paraId="097F303E" w14:textId="77777777" w:rsidR="00286147" w:rsidRPr="00D8726C" w:rsidRDefault="000B46C9" w:rsidP="000F3FD8">
            <w:r w:rsidRPr="00D8726C">
              <w:t>Cun hi nih hin CALD i pumtlinglo minung kha NDIS hmannak a ngolter khawh hna.</w:t>
            </w:r>
          </w:p>
        </w:tc>
      </w:tr>
      <w:tr w:rsidR="001014EB" w14:paraId="77706446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5F97F85A" w14:textId="77777777" w:rsidR="0045725F" w:rsidRPr="00D8726C" w:rsidRDefault="000B46C9" w:rsidP="000F3FD8">
            <w:pPr>
              <w:pStyle w:val="Image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49517D4E" wp14:editId="1460AF3F">
                      <wp:simplePos x="0" y="0"/>
                      <wp:positionH relativeFrom="column">
                        <wp:posOffset>278765</wp:posOffset>
                      </wp:positionH>
                      <wp:positionV relativeFrom="paragraph">
                        <wp:posOffset>501650</wp:posOffset>
                      </wp:positionV>
                      <wp:extent cx="892175" cy="340995"/>
                      <wp:effectExtent l="0" t="0" r="3175" b="1905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409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10D5B4" w14:textId="77777777" w:rsidR="000B46C9" w:rsidRPr="005046C4" w:rsidRDefault="000B46C9" w:rsidP="00D449EB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7"/>
                                      <w:szCs w:val="17"/>
                                      <w:lang w:val="en-PH"/>
                                    </w:rPr>
                                  </w:pPr>
                                  <w:r w:rsidRPr="005046C4">
                                    <w:rPr>
                                      <w:b/>
                                      <w:bCs/>
                                      <w:sz w:val="17"/>
                                      <w:szCs w:val="17"/>
                                    </w:rPr>
                                    <w:t>Tuahsernak lei Timhtuahmi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517D4E" id="_x0000_s1043" type="#_x0000_t202" style="position:absolute;left:0;text-align:left;margin-left:21.95pt;margin-top:39.5pt;width:70.25pt;height:26.8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" filled="f" stroked="f">
                      <v:textbox inset="0,0,0,0">
                        <w:txbxContent>
                          <w:p w14:paraId="5010D5B4" w14:textId="77777777" w:rsidR="000B46C9" w:rsidRPr="005046C4" w:rsidRDefault="000B46C9" w:rsidP="00D449EB">
                            <w:pPr>
                              <w:spacing w:before="0" w:after="0" w:line="192" w:lineRule="auto"/>
                              <w:jc w:val="center"/>
                              <w:rPr>
                                <w:sz w:val="17"/>
                                <w:szCs w:val="17"/>
                                <w:lang w:val="en-PH"/>
                              </w:rPr>
                            </w:pPr>
                            <w:r w:rsidRPr="005046C4">
                              <w:rPr>
                                <w:b/>
                                <w:bCs/>
                                <w:sz w:val="17"/>
                                <w:szCs w:val="17"/>
                              </w:rPr>
                              <w:t>Tuahsernak lei Timhtuahmi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D8726C">
              <w:rPr>
                <w:noProof/>
              </w:rPr>
              <w:drawing>
                <wp:inline distT="0" distB="0" distL="0" distR="0" wp14:anchorId="1780F735" wp14:editId="4998754F">
                  <wp:extent cx="1482725" cy="1482725"/>
                  <wp:effectExtent l="0" t="0" r="3175" b="3175"/>
                  <wp:docPr id="112403668" name="Picture 23" descr="Fung pawl he cazin a langhtermi Tuahsernak lei Timhtuahm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Fung pawl he cazin a langhtermi Tuahsernak lei Timhtuahmi catialmi pakhat.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1F8F0D" w14:textId="782833D2" w:rsidR="00F122D1" w:rsidRPr="00D8726C" w:rsidRDefault="000B46C9" w:rsidP="00F122D1">
            <w:r w:rsidRPr="00D8726C">
              <w:t xml:space="preserve">Kan Tuahsernak lei Timhtuahmi chung i cahmai </w:t>
            </w:r>
            <w:r w:rsidR="007A46BE">
              <w:t>40</w:t>
            </w:r>
            <w:r w:rsidRPr="00D8726C">
              <w:t xml:space="preserve"> ah kan tuahsermi pawl kong cu na rel khawh.</w:t>
            </w:r>
          </w:p>
          <w:p w14:paraId="29BFD751" w14:textId="77777777" w:rsidR="00F122D1" w:rsidRPr="00D8726C" w:rsidRDefault="000B46C9" w:rsidP="00F122D1">
            <w:r w:rsidRPr="00D8726C">
              <w:t>Kan website ah kan Tuahsernak lei Timhtuahmi cu na hmuh khawh lai.</w:t>
            </w:r>
          </w:p>
          <w:p w14:paraId="3FB3FFFD" w14:textId="77777777" w:rsidR="0045725F" w:rsidRPr="00D8726C" w:rsidRDefault="00000000" w:rsidP="00F122D1">
            <w:hyperlink r:id="rId115" w:history="1">
              <w:r w:rsidR="006A604C" w:rsidRPr="00D8726C">
                <w:rPr>
                  <w:rStyle w:val="Hyperlink"/>
                </w:rPr>
                <w:t>www.ndis.gov.au/CALD</w:t>
              </w:r>
            </w:hyperlink>
            <w:r w:rsidR="006A604C" w:rsidRPr="00D8726C">
              <w:t xml:space="preserve"> </w:t>
            </w:r>
          </w:p>
        </w:tc>
      </w:tr>
    </w:tbl>
    <w:p w14:paraId="2DC3C9B1" w14:textId="77777777" w:rsidR="002A6A49" w:rsidRPr="00D8726C" w:rsidRDefault="000B46C9">
      <w:pPr>
        <w:spacing w:before="0" w:after="0" w:line="240" w:lineRule="auto"/>
      </w:pPr>
      <w:r w:rsidRPr="00D8726C">
        <w:br w:type="page"/>
      </w:r>
    </w:p>
    <w:p w14:paraId="4B1D534E" w14:textId="77777777" w:rsidR="00115682" w:rsidRPr="00CD260C" w:rsidRDefault="000B46C9" w:rsidP="00115682">
      <w:pPr>
        <w:pStyle w:val="Heading2"/>
        <w:rPr>
          <w:lang w:val="de-DE"/>
        </w:rPr>
      </w:pPr>
      <w:bookmarkStart w:id="98" w:name="_Toc256000005"/>
      <w:bookmarkStart w:id="99" w:name="_Ref145516795"/>
      <w:r w:rsidRPr="00D8726C">
        <w:lastRenderedPageBreak/>
        <w:t>Hmailei ah zeidah kan tuah lai?</w:t>
      </w:r>
      <w:bookmarkEnd w:id="98"/>
      <w:bookmarkEnd w:id="99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113ED39A" w14:textId="77777777" w:rsidTr="000B46C9">
        <w:tc>
          <w:tcPr>
            <w:tcW w:w="2551" w:type="dxa"/>
            <w:vAlign w:val="center"/>
          </w:tcPr>
          <w:p w14:paraId="3F11C688" w14:textId="77777777" w:rsidR="007F4962" w:rsidRPr="00D8726C" w:rsidRDefault="000B46C9" w:rsidP="00463A40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78D9355B" wp14:editId="3FE0E636">
                  <wp:extent cx="1482725" cy="1482725"/>
                  <wp:effectExtent l="0" t="0" r="3175" b="3175"/>
                  <wp:docPr id="1922265291" name="Picture 19" descr="Cantiang he ‘2024’ tiah aa timi Nithla relnak nih ‘2028’ tiah aa timi relnak a sawh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Cantiang he ‘2024’ tiah aa timi Nithla relnak nih ‘2028’ tiah aa timi relnak a sawhmi.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FA182A" w14:textId="77777777" w:rsidR="00153FC3" w:rsidRPr="00D8726C" w:rsidRDefault="000B46C9" w:rsidP="007F4962">
            <w:r w:rsidRPr="00D8726C">
              <w:t>Tuahno ning cu:</w:t>
            </w:r>
          </w:p>
          <w:p w14:paraId="407DC50C" w14:textId="77777777" w:rsidR="00153FC3" w:rsidRPr="00D8726C" w:rsidRDefault="000B46C9" w:rsidP="00C1107A">
            <w:pPr>
              <w:pStyle w:val="ListParagraph"/>
              <w:numPr>
                <w:ilvl w:val="0"/>
                <w:numId w:val="59"/>
              </w:numPr>
            </w:pPr>
            <w:r w:rsidRPr="00D8726C">
              <w:t xml:space="preserve">2024 ah aa thawk lai </w:t>
            </w:r>
          </w:p>
          <w:p w14:paraId="33FD2345" w14:textId="77777777" w:rsidR="007F4962" w:rsidRPr="00D8726C" w:rsidRDefault="000B46C9" w:rsidP="00C1107A">
            <w:pPr>
              <w:pStyle w:val="ListParagraph"/>
              <w:numPr>
                <w:ilvl w:val="0"/>
                <w:numId w:val="59"/>
              </w:numPr>
            </w:pPr>
            <w:r w:rsidRPr="00D8726C">
              <w:t>2028 ah a dih lai.</w:t>
            </w:r>
          </w:p>
        </w:tc>
      </w:tr>
      <w:tr w:rsidR="001014EB" w:rsidRPr="00CF0475" w14:paraId="58041C2E" w14:textId="77777777" w:rsidTr="000B46C9">
        <w:tc>
          <w:tcPr>
            <w:tcW w:w="2551" w:type="dxa"/>
            <w:vAlign w:val="center"/>
          </w:tcPr>
          <w:p w14:paraId="32488400" w14:textId="77777777" w:rsidR="00115682" w:rsidRPr="00D8726C" w:rsidRDefault="00115682" w:rsidP="00B147C6">
            <w:pPr>
              <w:pStyle w:val="Image"/>
              <w:spacing w:before="360" w:after="0"/>
            </w:pPr>
          </w:p>
        </w:tc>
        <w:tc>
          <w:tcPr>
            <w:tcW w:w="6576" w:type="dxa"/>
            <w:vAlign w:val="center"/>
          </w:tcPr>
          <w:p w14:paraId="22FCD1AA" w14:textId="77777777" w:rsidR="00115682" w:rsidRPr="00CD260C" w:rsidRDefault="000B46C9" w:rsidP="00B147C6">
            <w:pPr>
              <w:spacing w:before="360" w:after="0"/>
              <w:rPr>
                <w:lang w:val="it-IT"/>
              </w:rPr>
            </w:pPr>
            <w:r w:rsidRPr="00CD260C">
              <w:rPr>
                <w:lang w:val="it-IT"/>
              </w:rPr>
              <w:t>Tuahsernak lei Timhtuahmi kan tuahmi nih a fiantermi cu:</w:t>
            </w:r>
          </w:p>
        </w:tc>
      </w:tr>
      <w:tr w:rsidR="001014EB" w14:paraId="07F4C40C" w14:textId="77777777" w:rsidTr="000B46C9">
        <w:tc>
          <w:tcPr>
            <w:tcW w:w="2551" w:type="dxa"/>
            <w:vAlign w:val="center"/>
          </w:tcPr>
          <w:p w14:paraId="30B9FE1C" w14:textId="77777777" w:rsidR="00286147" w:rsidRPr="00D8726C" w:rsidRDefault="000B46C9" w:rsidP="00B147C6">
            <w:pPr>
              <w:pStyle w:val="Image"/>
              <w:spacing w:before="0" w:after="0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31EC6CBA" wp14:editId="7186E272">
                      <wp:simplePos x="0" y="0"/>
                      <wp:positionH relativeFrom="column">
                        <wp:posOffset>255270</wp:posOffset>
                      </wp:positionH>
                      <wp:positionV relativeFrom="paragraph">
                        <wp:posOffset>306070</wp:posOffset>
                      </wp:positionV>
                      <wp:extent cx="892175" cy="507365"/>
                      <wp:effectExtent l="0" t="0" r="3175" b="6985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5073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578D1C" w14:textId="4090B384" w:rsidR="000B46C9" w:rsidRPr="00BF4594" w:rsidRDefault="000B46C9" w:rsidP="00A4618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BF4594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Tinhmi </w:t>
                                  </w:r>
                                  <w:r w:rsidRPr="00BF4594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br/>
                                    <w:t>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EC6CBA" id="_x0000_s1044" type="#_x0000_t202" style="position:absolute;left:0;text-align:left;margin-left:20.1pt;margin-top:24.1pt;width:70.25pt;height:39.95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" filled="f" stroked="f">
                      <v:textbox inset="0,0,0,0">
                        <w:txbxContent>
                          <w:p w14:paraId="17578D1C" w14:textId="4090B384" w:rsidR="000B46C9" w:rsidRPr="00BF4594" w:rsidRDefault="000B46C9" w:rsidP="00A46186">
                            <w:pPr>
                              <w:spacing w:before="0" w:after="0" w:line="192" w:lineRule="auto"/>
                              <w:jc w:val="center"/>
                              <w:rPr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BF4594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Tinhmi </w:t>
                            </w:r>
                            <w:r w:rsidRPr="00BF4594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  <w:t>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D8726C">
              <w:rPr>
                <w:noProof/>
              </w:rPr>
              <w:drawing>
                <wp:inline distT="0" distB="0" distL="0" distR="0" wp14:anchorId="53259812" wp14:editId="6447CE31">
                  <wp:extent cx="1482725" cy="1482725"/>
                  <wp:effectExtent l="0" t="0" r="3175" b="3175"/>
                  <wp:docPr id="872201833" name="Picture 20" descr="Fung pawl he cazin a langhtermi tinhmi pawl tialnak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Fung pawl he cazin a langhtermi tinhmi pawl tialnak pakhat.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563323" w14:textId="77777777" w:rsidR="00286147" w:rsidRPr="00D8726C" w:rsidRDefault="000B46C9" w:rsidP="00C1107A">
            <w:pPr>
              <w:pStyle w:val="ListParagraph"/>
              <w:numPr>
                <w:ilvl w:val="0"/>
                <w:numId w:val="62"/>
              </w:numPr>
            </w:pPr>
            <w:r w:rsidRPr="00D8726C">
              <w:t>tuahto ning ah kan i tinhmi pawl phak dingah tuah kan herhmi</w:t>
            </w:r>
          </w:p>
        </w:tc>
      </w:tr>
      <w:tr w:rsidR="001014EB" w14:paraId="0AD1DC20" w14:textId="77777777" w:rsidTr="000B46C9">
        <w:tc>
          <w:tcPr>
            <w:tcW w:w="2551" w:type="dxa"/>
            <w:vAlign w:val="center"/>
          </w:tcPr>
          <w:p w14:paraId="5411BD46" w14:textId="77777777" w:rsidR="00927762" w:rsidRPr="00D8726C" w:rsidRDefault="000B46C9" w:rsidP="00B147C6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31BE1DF8" wp14:editId="659089B5">
                  <wp:extent cx="1482725" cy="1482725"/>
                  <wp:effectExtent l="0" t="0" r="3175" b="3175"/>
                  <wp:docPr id="547033466" name="Picture 22" descr="Meting a tuahmi minung phu pakhat le catialmi pawl hmunkhat ah a zohti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Meting a tuahmi minung phu pakhat le catialmi pawl hmunkhat ah a zohtimi.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7971A1E" w14:textId="77777777" w:rsidR="00927762" w:rsidRPr="00D8726C" w:rsidRDefault="000B46C9" w:rsidP="00A24C20">
            <w:pPr>
              <w:pStyle w:val="ListParagraph"/>
              <w:numPr>
                <w:ilvl w:val="0"/>
                <w:numId w:val="34"/>
              </w:numPr>
            </w:pPr>
            <w:r w:rsidRPr="00D8726C">
              <w:t xml:space="preserve">tuahsernak pakhat cio i kan tuah te dingmi ningcang </w:t>
            </w:r>
          </w:p>
        </w:tc>
      </w:tr>
      <w:tr w:rsidR="001014EB" w:rsidRPr="00CF0475" w14:paraId="65998855" w14:textId="77777777" w:rsidTr="000B46C9">
        <w:tc>
          <w:tcPr>
            <w:tcW w:w="2551" w:type="dxa"/>
            <w:vAlign w:val="center"/>
          </w:tcPr>
          <w:p w14:paraId="2FF66854" w14:textId="77777777" w:rsidR="00927762" w:rsidRPr="00D8726C" w:rsidRDefault="000B46C9" w:rsidP="00B147C6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74FFE40E" wp14:editId="17DCDE3B">
                  <wp:extent cx="1482725" cy="1482725"/>
                  <wp:effectExtent l="0" t="0" r="3175" b="3175"/>
                  <wp:docPr id="1018014406" name="Picture 21" descr="Nithla relnak pakhat le biahalnak langhtert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Nithla relnak pakhat le biahalnak langhtertu pakhat.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0D3AE8" w14:textId="77777777" w:rsidR="00927762" w:rsidRPr="00CD260C" w:rsidRDefault="000B46C9" w:rsidP="00A24C20">
            <w:pPr>
              <w:pStyle w:val="ListParagraph"/>
              <w:numPr>
                <w:ilvl w:val="0"/>
                <w:numId w:val="34"/>
              </w:numPr>
              <w:rPr>
                <w:lang w:val="it-IT"/>
              </w:rPr>
            </w:pPr>
            <w:r w:rsidRPr="00CD260C">
              <w:rPr>
                <w:lang w:val="it-IT"/>
              </w:rPr>
              <w:t>tuahsernak pakhat cio i kan tuah te ding i a raumi caan</w:t>
            </w:r>
          </w:p>
        </w:tc>
      </w:tr>
      <w:tr w:rsidR="001014EB" w14:paraId="2A08888A" w14:textId="77777777" w:rsidTr="000B46C9">
        <w:tc>
          <w:tcPr>
            <w:tcW w:w="2551" w:type="dxa"/>
            <w:vAlign w:val="center"/>
          </w:tcPr>
          <w:p w14:paraId="4E100B9B" w14:textId="77777777" w:rsidR="00927762" w:rsidRPr="00D8726C" w:rsidRDefault="000B46C9" w:rsidP="00B147C6">
            <w:pPr>
              <w:pStyle w:val="Image"/>
              <w:spacing w:before="0" w:after="0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0F463BB4" wp14:editId="74DC7B6C">
                      <wp:simplePos x="0" y="0"/>
                      <wp:positionH relativeFrom="column">
                        <wp:posOffset>265430</wp:posOffset>
                      </wp:positionH>
                      <wp:positionV relativeFrom="paragraph">
                        <wp:posOffset>220980</wp:posOffset>
                      </wp:positionV>
                      <wp:extent cx="892175" cy="266700"/>
                      <wp:effectExtent l="0" t="0" r="3175" b="0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667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0C58C1" w14:textId="77777777" w:rsidR="000B46C9" w:rsidRPr="00BF4594" w:rsidRDefault="000B46C9" w:rsidP="00A4618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BF459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Aphichuak 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463BB4" id="_x0000_s1045" type="#_x0000_t202" style="position:absolute;left:0;text-align:left;margin-left:20.9pt;margin-top:17.4pt;width:70.25pt;height:21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" filled="f" stroked="f">
                      <v:textbox inset="0,0,0,0">
                        <w:txbxContent>
                          <w:p w14:paraId="1C0C58C1" w14:textId="77777777" w:rsidR="000B46C9" w:rsidRPr="00BF4594" w:rsidRDefault="000B46C9" w:rsidP="00A46186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BF459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Aphichuak 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D8726C">
              <w:rPr>
                <w:noProof/>
              </w:rPr>
              <w:drawing>
                <wp:inline distT="0" distB="0" distL="0" distR="0" wp14:anchorId="387F8912" wp14:editId="0FBA555A">
                  <wp:extent cx="1482725" cy="1482725"/>
                  <wp:effectExtent l="0" t="0" r="3175" b="3175"/>
                  <wp:docPr id="1895519860" name="Picture 23" descr="Fung pakhat he cazin a langhtermi aphi chuak pawl tialnak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Fung pakhat he cazin a langhtermi aphi chuak pawl tialnak pakhat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9A1445" w14:textId="77777777" w:rsidR="00927762" w:rsidRPr="00D8726C" w:rsidRDefault="000B46C9" w:rsidP="00A24C20">
            <w:pPr>
              <w:pStyle w:val="ListParagraph"/>
              <w:numPr>
                <w:ilvl w:val="0"/>
                <w:numId w:val="34"/>
              </w:numPr>
            </w:pPr>
            <w:r w:rsidRPr="00D8726C">
              <w:t>tuahsernak pakhat cio i aphichuak pawl.</w:t>
            </w:r>
          </w:p>
        </w:tc>
      </w:tr>
      <w:tr w:rsidR="001014EB" w14:paraId="5EFED941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246AD812" w14:textId="77777777" w:rsidR="00153FC3" w:rsidRPr="00D8726C" w:rsidRDefault="000B46C9" w:rsidP="000F3FD8">
            <w:pPr>
              <w:pStyle w:val="Image"/>
              <w:spacing w:before="120"/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7A69210D" wp14:editId="2E25FB3E">
                  <wp:extent cx="1483200" cy="1483200"/>
                  <wp:effectExtent l="0" t="0" r="3175" b="3175"/>
                  <wp:docPr id="2137475017" name="Picture 24" descr="Catialmi pakhat a zo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Catialmi pakhat a zohmi minung pakhat.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EFFE63" w14:textId="77777777" w:rsidR="00153FC3" w:rsidRPr="00D8726C" w:rsidRDefault="000B46C9" w:rsidP="000F3FD8">
            <w:pPr>
              <w:spacing w:before="120"/>
            </w:pPr>
            <w:r w:rsidRPr="00D8726C">
              <w:t>Tuahto ning zeitluk tha in dah a kal timi chek dingah Tuahsernak lei Timhtuahmi kan hman lai.</w:t>
            </w:r>
          </w:p>
        </w:tc>
      </w:tr>
      <w:tr w:rsidR="001014EB" w14:paraId="56C0565D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71E182C7" w14:textId="77777777" w:rsidR="00115682" w:rsidRPr="00D8726C" w:rsidRDefault="000B46C9" w:rsidP="009B4B96">
            <w:pPr>
              <w:pStyle w:val="Image"/>
              <w:spacing w:before="120" w:after="120"/>
            </w:pPr>
            <w:r w:rsidRPr="00D8726C">
              <w:rPr>
                <w:noProof/>
              </w:rPr>
              <w:drawing>
                <wp:inline distT="0" distB="0" distL="0" distR="0" wp14:anchorId="02243565" wp14:editId="42211C30">
                  <wp:extent cx="1482725" cy="1482725"/>
                  <wp:effectExtent l="0" t="0" r="3175" b="3175"/>
                  <wp:docPr id="476514506" name="Picture 24" descr="Website ico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Website icon pakhat.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630945" w14:textId="77777777" w:rsidR="00927762" w:rsidRPr="00D8726C" w:rsidRDefault="000B46C9" w:rsidP="00927762">
            <w:r w:rsidRPr="00D8726C">
              <w:t>Kan website ah Tuahsernak lei Timhtuahmi cu na hmuh khawh lai.</w:t>
            </w:r>
          </w:p>
          <w:p w14:paraId="39679B5F" w14:textId="77777777" w:rsidR="00115682" w:rsidRPr="00D8726C" w:rsidRDefault="00000000" w:rsidP="00927762">
            <w:hyperlink r:id="rId123" w:history="1">
              <w:r w:rsidR="006F12B2" w:rsidRPr="00D8726C">
                <w:rPr>
                  <w:rStyle w:val="Hyperlink"/>
                </w:rPr>
                <w:t>www.ndis.gov.au/CALD</w:t>
              </w:r>
            </w:hyperlink>
            <w:r w:rsidR="006F12B2" w:rsidRPr="00D8726C">
              <w:t xml:space="preserve"> </w:t>
            </w:r>
          </w:p>
        </w:tc>
      </w:tr>
      <w:tr w:rsidR="001014EB" w14:paraId="76C6015F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2BBE193C" w14:textId="77777777" w:rsidR="00A35DF3" w:rsidRPr="00D8726C" w:rsidRDefault="000B46C9" w:rsidP="009B4B96">
            <w:pPr>
              <w:pStyle w:val="Image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0B4335A2" wp14:editId="2C6D4A51">
                      <wp:simplePos x="0" y="0"/>
                      <wp:positionH relativeFrom="column">
                        <wp:posOffset>288290</wp:posOffset>
                      </wp:positionH>
                      <wp:positionV relativeFrom="paragraph">
                        <wp:posOffset>510540</wp:posOffset>
                      </wp:positionV>
                      <wp:extent cx="892175" cy="197485"/>
                      <wp:effectExtent l="0" t="0" r="3175" b="12065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28A39F" w14:textId="77777777" w:rsidR="000B46C9" w:rsidRPr="005046C4" w:rsidRDefault="000B46C9" w:rsidP="00052C01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5"/>
                                      <w:szCs w:val="15"/>
                                      <w:lang w:val="en-PH"/>
                                    </w:rPr>
                                  </w:pPr>
                                  <w:r w:rsidRPr="005046C4">
                                    <w:rPr>
                                      <w:b/>
                                      <w:bCs/>
                                      <w:sz w:val="15"/>
                                      <w:szCs w:val="15"/>
                                    </w:rPr>
                                    <w:t>Fawi tein relmi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4335A2" id="_x0000_s1046" type="#_x0000_t202" style="position:absolute;left:0;text-align:left;margin-left:22.7pt;margin-top:40.2pt;width:70.25pt;height:15.5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" filled="f" stroked="f">
                      <v:textbox inset="0,0,0,0">
                        <w:txbxContent>
                          <w:p w14:paraId="7528A39F" w14:textId="77777777" w:rsidR="000B46C9" w:rsidRPr="005046C4" w:rsidRDefault="000B46C9" w:rsidP="00052C01">
                            <w:pPr>
                              <w:spacing w:before="0" w:after="0" w:line="192" w:lineRule="auto"/>
                              <w:jc w:val="center"/>
                              <w:rPr>
                                <w:sz w:val="15"/>
                                <w:szCs w:val="15"/>
                                <w:lang w:val="en-PH"/>
                              </w:rPr>
                            </w:pPr>
                            <w:r w:rsidRPr="005046C4">
                              <w:rPr>
                                <w:b/>
                                <w:bCs/>
                                <w:sz w:val="15"/>
                                <w:szCs w:val="15"/>
                              </w:rPr>
                              <w:t>Fawi tein relmi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D8726C">
              <w:rPr>
                <w:noProof/>
              </w:rPr>
              <w:drawing>
                <wp:inline distT="0" distB="0" distL="0" distR="0" wp14:anchorId="77C8BD52" wp14:editId="6B13DFF5">
                  <wp:extent cx="1482725" cy="1482725"/>
                  <wp:effectExtent l="0" t="0" r="3175" b="3175"/>
                  <wp:docPr id="562722201" name="Picture 25" descr="Rel Fawi catialmi a langhtermi kompiota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Rel Fawi catialmi a langhtermi kompiota pakhat.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DAD868" w14:textId="77777777" w:rsidR="00A35DF3" w:rsidRPr="00D8726C" w:rsidRDefault="000B46C9" w:rsidP="00927762">
            <w:r w:rsidRPr="00D8726C">
              <w:t>Cun kan website ah Tuahsernak lei Timhtuahmi i Rel Fawi deuh in na hmuh khawh lai.</w:t>
            </w:r>
          </w:p>
          <w:p w14:paraId="04ACDDCF" w14:textId="77777777" w:rsidR="00A35DF3" w:rsidRPr="00D8726C" w:rsidRDefault="00000000" w:rsidP="00927762">
            <w:pPr>
              <w:rPr>
                <w:highlight w:val="yellow"/>
              </w:rPr>
            </w:pPr>
            <w:hyperlink r:id="rId125" w:history="1">
              <w:r w:rsidR="006F12B2" w:rsidRPr="00D8726C">
                <w:rPr>
                  <w:rStyle w:val="Hyperlink"/>
                </w:rPr>
                <w:t>www.ndis.gov.au/CALD</w:t>
              </w:r>
            </w:hyperlink>
            <w:r w:rsidR="006F12B2" w:rsidRPr="00D8726C">
              <w:t xml:space="preserve"> </w:t>
            </w:r>
          </w:p>
        </w:tc>
      </w:tr>
      <w:tr w:rsidR="001014EB" w14:paraId="49C5EAE9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252F9C0A" w14:textId="77777777" w:rsidR="00927762" w:rsidRPr="00D8726C" w:rsidRDefault="000B46C9" w:rsidP="00463A40">
            <w:pPr>
              <w:pStyle w:val="Image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7483ACDE" wp14:editId="7A8BAC04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439420</wp:posOffset>
                      </wp:positionV>
                      <wp:extent cx="892175" cy="197485"/>
                      <wp:effectExtent l="0" t="0" r="3175" b="12065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31AB53" w14:textId="77777777" w:rsidR="000B46C9" w:rsidRPr="00FB4F76" w:rsidRDefault="000B46C9" w:rsidP="00FB4F76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32"/>
                                      <w:szCs w:val="32"/>
                                      <w:lang w:val="en-PH"/>
                                    </w:rPr>
                                  </w:pPr>
                                  <w:r w:rsidRPr="00FB4F76"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Ripawt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83ACDE" id="_x0000_s1047" type="#_x0000_t202" style="position:absolute;left:0;text-align:left;margin-left:22.75pt;margin-top:34.6pt;width:70.25pt;height:15.5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" filled="f" stroked="f">
                      <v:textbox inset="0,0,0,0">
                        <w:txbxContent>
                          <w:p w14:paraId="0A31AB53" w14:textId="77777777" w:rsidR="000B46C9" w:rsidRPr="00FB4F76" w:rsidRDefault="000B46C9" w:rsidP="00FB4F76">
                            <w:pPr>
                              <w:spacing w:before="0" w:after="0" w:line="192" w:lineRule="auto"/>
                              <w:jc w:val="center"/>
                              <w:rPr>
                                <w:sz w:val="32"/>
                                <w:szCs w:val="32"/>
                                <w:lang w:val="en-PH"/>
                              </w:rPr>
                            </w:pPr>
                            <w:r w:rsidRPr="00FB4F7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Ripawt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D8726C">
              <w:rPr>
                <w:noProof/>
              </w:rPr>
              <w:drawing>
                <wp:inline distT="0" distB="0" distL="0" distR="0" wp14:anchorId="5B5320E5" wp14:editId="1F21CC62">
                  <wp:extent cx="1482725" cy="1482725"/>
                  <wp:effectExtent l="0" t="0" r="3175" b="3175"/>
                  <wp:docPr id="338417840" name="Picture 25" descr="Ripawt le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Ripawt lei catialmi pakhat.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E81EF4B" w14:textId="77777777" w:rsidR="00927762" w:rsidRPr="00D8726C" w:rsidRDefault="000B46C9" w:rsidP="00927762">
            <w:r w:rsidRPr="00D8726C">
              <w:t>Kum 2024 a dongh lei ah, Tuahto ning bawmh dingah zeitluk dah rian kan tuan cang timi kan ripawt kha chimphuannak kan ngei te lai.</w:t>
            </w:r>
          </w:p>
        </w:tc>
      </w:tr>
      <w:tr w:rsidR="001014EB" w14:paraId="02557044" w14:textId="77777777" w:rsidTr="000B46C9">
        <w:tc>
          <w:tcPr>
            <w:tcW w:w="2551" w:type="dxa"/>
            <w:vAlign w:val="center"/>
          </w:tcPr>
          <w:p w14:paraId="48D1BE3E" w14:textId="77777777" w:rsidR="00927762" w:rsidRPr="00D8726C" w:rsidRDefault="000B46C9" w:rsidP="009B4B96">
            <w:pPr>
              <w:pStyle w:val="Image"/>
              <w:spacing w:before="0" w:after="0"/>
            </w:pPr>
            <w:r w:rsidRPr="00D8726C">
              <w:rPr>
                <w:noProof/>
              </w:rPr>
              <w:drawing>
                <wp:inline distT="0" distB="0" distL="0" distR="0" wp14:anchorId="6EAA813F" wp14:editId="1E2D5030">
                  <wp:extent cx="1482725" cy="1482725"/>
                  <wp:effectExtent l="0" t="0" r="3175" b="3175"/>
                  <wp:docPr id="701275079" name="Picture 26" descr="Biachimnak langhtertu buanbara he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Biachimnak langhtertu buanbara he minung pakhat.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7C22F2" w14:textId="77777777" w:rsidR="00927762" w:rsidRPr="00D8726C" w:rsidRDefault="000B46C9" w:rsidP="00927762">
            <w:r w:rsidRPr="00D8726C">
              <w:t>Cun Tuahto ning kong ah midang pawl i hmuh ning kha chimphuan kan fial hna lai.</w:t>
            </w:r>
          </w:p>
        </w:tc>
      </w:tr>
    </w:tbl>
    <w:p w14:paraId="22C085B8" w14:textId="77777777" w:rsidR="009B4B96" w:rsidRPr="00D8726C" w:rsidRDefault="000B46C9">
      <w:r w:rsidRPr="00D8726C"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:rsidRPr="007A46BE" w14:paraId="488811A9" w14:textId="77777777" w:rsidTr="000B46C9">
        <w:tc>
          <w:tcPr>
            <w:tcW w:w="2551" w:type="dxa"/>
            <w:vAlign w:val="center"/>
          </w:tcPr>
          <w:p w14:paraId="4ED6B358" w14:textId="77777777" w:rsidR="00927762" w:rsidRPr="00D8726C" w:rsidRDefault="00927762" w:rsidP="000F3FD8">
            <w:pPr>
              <w:pStyle w:val="Image"/>
              <w:spacing w:before="360" w:after="0"/>
            </w:pPr>
          </w:p>
        </w:tc>
        <w:tc>
          <w:tcPr>
            <w:tcW w:w="6576" w:type="dxa"/>
            <w:vAlign w:val="center"/>
          </w:tcPr>
          <w:p w14:paraId="1DAB1D19" w14:textId="77777777" w:rsidR="00927762" w:rsidRPr="00CD260C" w:rsidRDefault="000B46C9" w:rsidP="000F3FD8">
            <w:pPr>
              <w:spacing w:before="360" w:after="0"/>
              <w:rPr>
                <w:lang w:val="it-IT"/>
              </w:rPr>
            </w:pPr>
            <w:r w:rsidRPr="00CD260C">
              <w:rPr>
                <w:lang w:val="it-IT"/>
              </w:rPr>
              <w:t>Hi ah aa telmi cu:</w:t>
            </w:r>
          </w:p>
        </w:tc>
      </w:tr>
      <w:tr w:rsidR="001014EB" w:rsidRPr="00CF0475" w14:paraId="552A4935" w14:textId="77777777" w:rsidTr="000B46C9">
        <w:tc>
          <w:tcPr>
            <w:tcW w:w="2551" w:type="dxa"/>
            <w:vAlign w:val="center"/>
          </w:tcPr>
          <w:p w14:paraId="271A6879" w14:textId="77777777" w:rsidR="00723BCB" w:rsidRPr="00D8726C" w:rsidRDefault="000B46C9" w:rsidP="00463A40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4B6A167B" wp14:editId="3FED4CBE">
                  <wp:extent cx="1482725" cy="1482725"/>
                  <wp:effectExtent l="0" t="0" r="3175" b="3175"/>
                  <wp:docPr id="758162148" name="Picture 26" descr="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CALD minung phu khat.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26A8E6" w14:textId="77777777" w:rsidR="00723BCB" w:rsidRPr="00CD260C" w:rsidRDefault="000B46C9" w:rsidP="00927762">
            <w:pPr>
              <w:pStyle w:val="ListParagraph"/>
              <w:numPr>
                <w:ilvl w:val="0"/>
                <w:numId w:val="35"/>
              </w:numPr>
              <w:rPr>
                <w:lang w:val="it-IT"/>
              </w:rPr>
            </w:pPr>
            <w:r w:rsidRPr="00CD260C">
              <w:rPr>
                <w:lang w:val="it-IT"/>
              </w:rPr>
              <w:t>pumtlinglo a simi CALD minung</w:t>
            </w:r>
          </w:p>
        </w:tc>
      </w:tr>
      <w:tr w:rsidR="001014EB" w14:paraId="37B336C7" w14:textId="77777777" w:rsidTr="000B46C9">
        <w:tc>
          <w:tcPr>
            <w:tcW w:w="2551" w:type="dxa"/>
            <w:vAlign w:val="center"/>
          </w:tcPr>
          <w:p w14:paraId="5247654C" w14:textId="77777777" w:rsidR="00723BCB" w:rsidRPr="00D8726C" w:rsidRDefault="000B46C9" w:rsidP="00463A40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0DA5E99F" wp14:editId="31002F03">
                  <wp:extent cx="1482725" cy="1482725"/>
                  <wp:effectExtent l="0" t="0" r="3175" b="3175"/>
                  <wp:docPr id="919010098" name="Picture 27" descr="Zung inn hmai ah thiamsang pawl phu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Zung inn hmai ah thiamsang pawl phu pakhat.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805F5CB" w14:textId="77777777" w:rsidR="00723BCB" w:rsidRPr="00D8726C" w:rsidRDefault="000B46C9" w:rsidP="00927762">
            <w:pPr>
              <w:pStyle w:val="ListParagraph"/>
              <w:numPr>
                <w:ilvl w:val="0"/>
                <w:numId w:val="35"/>
              </w:numPr>
            </w:pPr>
            <w:r w:rsidRPr="00D8726C">
              <w:t>mibu phu pawl</w:t>
            </w:r>
          </w:p>
        </w:tc>
      </w:tr>
      <w:tr w:rsidR="001014EB" w14:paraId="798EB1E5" w14:textId="77777777" w:rsidTr="000B46C9">
        <w:tc>
          <w:tcPr>
            <w:tcW w:w="2551" w:type="dxa"/>
            <w:vAlign w:val="center"/>
          </w:tcPr>
          <w:p w14:paraId="71493573" w14:textId="77777777" w:rsidR="00723BCB" w:rsidRPr="00D8726C" w:rsidRDefault="000B46C9" w:rsidP="00463A40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6F184D0B" wp14:editId="12509FBA">
                  <wp:extent cx="1482725" cy="1482725"/>
                  <wp:effectExtent l="0" t="0" r="3175" b="3175"/>
                  <wp:docPr id="1470545733" name="Picture 28" descr="Biachimnak langhtertu buanbara 2 tangah minung 3. Biachimnak langhtertu buanbara pakhat nih siapi thlirnak a langhter. Biachimnak langhtertu adang nih siapi tanglei sawhmi kha a langh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Biachimnak langhtertu buanbara 2 tangah minung 3. Biachimnak langhtertu buanbara pakhat nih siapi thlirnak a langhter. Biachimnak langhtertu adang nih siapi tanglei sawhmi kha a langhter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946FB8" w14:textId="77777777" w:rsidR="00723BCB" w:rsidRPr="00D8726C" w:rsidRDefault="000B46C9" w:rsidP="00723BCB">
            <w:pPr>
              <w:pStyle w:val="ListParagraph"/>
              <w:numPr>
                <w:ilvl w:val="0"/>
                <w:numId w:val="35"/>
              </w:numPr>
            </w:pPr>
            <w:r w:rsidRPr="00D8726C">
              <w:t>NDIA aleng i ruahnak cheuhtu phu pawl.</w:t>
            </w:r>
          </w:p>
        </w:tc>
      </w:tr>
      <w:tr w:rsidR="001014EB" w14:paraId="5E98E187" w14:textId="77777777" w:rsidTr="000B46C9">
        <w:tc>
          <w:tcPr>
            <w:tcW w:w="2551" w:type="dxa"/>
            <w:vAlign w:val="center"/>
          </w:tcPr>
          <w:p w14:paraId="724B860A" w14:textId="77777777" w:rsidR="003267DF" w:rsidRPr="00D8726C" w:rsidRDefault="000B46C9" w:rsidP="000F3FD8">
            <w:pPr>
              <w:pStyle w:val="Image"/>
              <w:spacing w:before="960"/>
            </w:pPr>
            <w:r w:rsidRPr="00D8726C">
              <w:rPr>
                <w:noProof/>
              </w:rPr>
              <w:drawing>
                <wp:inline distT="0" distB="0" distL="0" distR="0" wp14:anchorId="3A0C5872" wp14:editId="06A9D7E6">
                  <wp:extent cx="1482725" cy="1482725"/>
                  <wp:effectExtent l="0" t="0" r="3175" b="3175"/>
                  <wp:docPr id="1672192175" name="Picture 27" descr="Khuaruahnak langhtertu buanbara tang catialmi ah ca a tialmi minung pakhat. Khuaruahnak langhtertu buanbara nih cunglei a sawhmi cantiang pakhat he siapi thlirmi pakhat a langh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Khuaruahnak langhtertu buanbara tang catialmi ah ca a tialmi minung pakhat. Khuaruahnak langhtertu buanbara nih cunglei a sawhmi cantiang pakhat he siapi thlirmi pakhat a langhter.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62248B" w14:textId="77777777" w:rsidR="003267DF" w:rsidRPr="00D8726C" w:rsidRDefault="000B46C9" w:rsidP="000F3FD8">
            <w:pPr>
              <w:spacing w:before="960"/>
            </w:pPr>
            <w:r w:rsidRPr="00D8726C">
              <w:t>Hi nih i fiannak a kan bawmh lai, khoika zawn Tuahto ning dah:</w:t>
            </w:r>
          </w:p>
          <w:p w14:paraId="0E20CC87" w14:textId="77777777" w:rsidR="003267DF" w:rsidRPr="00D8726C" w:rsidRDefault="000B46C9" w:rsidP="00A24C20">
            <w:pPr>
              <w:pStyle w:val="ListParagraph"/>
              <w:numPr>
                <w:ilvl w:val="0"/>
                <w:numId w:val="36"/>
              </w:numPr>
            </w:pPr>
            <w:r w:rsidRPr="00D8726C">
              <w:t>tha tein rian a tuan</w:t>
            </w:r>
          </w:p>
          <w:p w14:paraId="1B531D54" w14:textId="77777777" w:rsidR="003267DF" w:rsidRPr="00D8726C" w:rsidRDefault="000B46C9" w:rsidP="00A24C20">
            <w:pPr>
              <w:pStyle w:val="ListParagraph"/>
              <w:numPr>
                <w:ilvl w:val="0"/>
                <w:numId w:val="36"/>
              </w:numPr>
            </w:pPr>
            <w:r w:rsidRPr="00D8726C">
              <w:t>thancho ter a herh.</w:t>
            </w:r>
          </w:p>
        </w:tc>
      </w:tr>
    </w:tbl>
    <w:p w14:paraId="2A10D2DC" w14:textId="77777777" w:rsidR="0028416F" w:rsidRPr="00D8726C" w:rsidRDefault="000B46C9" w:rsidP="00C1107A">
      <w:r w:rsidRPr="00D8726C">
        <w:br w:type="page"/>
      </w:r>
    </w:p>
    <w:p w14:paraId="6275FB17" w14:textId="77777777" w:rsidR="00493D5D" w:rsidRPr="00D8726C" w:rsidRDefault="000B46C9" w:rsidP="00DD389A">
      <w:pPr>
        <w:pStyle w:val="Heading2"/>
      </w:pPr>
      <w:bookmarkStart w:id="100" w:name="_Toc256000006"/>
      <w:bookmarkStart w:id="101" w:name="_Toc12634029"/>
      <w:bookmarkStart w:id="102" w:name="_Toc12636487"/>
      <w:bookmarkStart w:id="103" w:name="_Toc43391451"/>
      <w:bookmarkStart w:id="104" w:name="_Toc43391513"/>
      <w:r w:rsidRPr="00D8726C">
        <w:lastRenderedPageBreak/>
        <w:t>Thawngthanhmi tamdeuh</w:t>
      </w:r>
      <w:bookmarkEnd w:id="100"/>
      <w:bookmarkEnd w:id="101"/>
      <w:bookmarkEnd w:id="102"/>
      <w:bookmarkEnd w:id="103"/>
      <w:bookmarkEnd w:id="104"/>
    </w:p>
    <w:p w14:paraId="632E91E5" w14:textId="77777777" w:rsidR="008A5DB9" w:rsidRPr="00D8726C" w:rsidRDefault="000B46C9" w:rsidP="008A5DB9">
      <w:pPr>
        <w:rPr>
          <w:lang w:val="x-none" w:eastAsia="x-none"/>
        </w:rPr>
      </w:pPr>
      <w:r w:rsidRPr="00D8726C">
        <w:t>Hi tuahto ning kong i thawngthanhmi tamdeuh hmuhnak caah, zaangfahnak hung kan pehtlaih.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5476E966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9FF7A7" w14:textId="77777777" w:rsidR="00493D5D" w:rsidRPr="00D8726C" w:rsidRDefault="000B46C9" w:rsidP="00463A40">
            <w:pPr>
              <w:pStyle w:val="Image"/>
              <w:rPr>
                <w:lang w:eastAsia="en-AU"/>
              </w:rPr>
            </w:pPr>
            <w:r w:rsidRPr="00D8726C">
              <w:rPr>
                <w:noProof/>
              </w:rPr>
              <w:drawing>
                <wp:inline distT="0" distB="0" distL="0" distR="0" wp14:anchorId="3CCC34CC" wp14:editId="01125054">
                  <wp:extent cx="1440000" cy="1440000"/>
                  <wp:effectExtent l="0" t="0" r="8255" b="8255"/>
                  <wp:docPr id="3" name="Picture 3" descr="Website ico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Website icon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FEC8600" w14:textId="77777777" w:rsidR="00153FC3" w:rsidRPr="00CD260C" w:rsidRDefault="000B46C9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de-DE"/>
              </w:rPr>
            </w:pPr>
            <w:r w:rsidRPr="00CD260C">
              <w:rPr>
                <w:lang w:val="de-DE"/>
              </w:rPr>
              <w:t>Kan website na zoh khawh.</w:t>
            </w:r>
          </w:p>
          <w:p w14:paraId="5FDDA103" w14:textId="77777777" w:rsidR="00493D5D" w:rsidRPr="00F72AF7" w:rsidRDefault="00000000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hyperlink r:id="rId133" w:history="1">
              <w:r w:rsidR="00153FC3" w:rsidRPr="00F72AF7">
                <w:rPr>
                  <w:rStyle w:val="Hyperlink"/>
                  <w:bCs/>
                </w:rPr>
                <w:t>www.ndis.gov.au</w:t>
              </w:r>
            </w:hyperlink>
          </w:p>
        </w:tc>
      </w:tr>
      <w:tr w:rsidR="001014EB" w14:paraId="453222DA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0E4CAD0" w14:textId="77777777" w:rsidR="00493D5D" w:rsidRPr="00D8726C" w:rsidRDefault="000B46C9" w:rsidP="00463A40">
            <w:pPr>
              <w:pStyle w:val="Image"/>
              <w:rPr>
                <w:lang w:eastAsia="en-AU"/>
              </w:rPr>
            </w:pPr>
            <w:r w:rsidRPr="00D8726C">
              <w:rPr>
                <w:noProof/>
              </w:rPr>
              <w:drawing>
                <wp:inline distT="0" distB="0" distL="0" distR="0" wp14:anchorId="36A04E4E" wp14:editId="3EE8CB1F">
                  <wp:extent cx="1440000" cy="1440000"/>
                  <wp:effectExtent l="0" t="0" r="8255" b="8255"/>
                  <wp:docPr id="36" name="Picture 36" descr="Phone ico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Phone icon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44588D3" w14:textId="77777777" w:rsidR="00153FC3" w:rsidRPr="00D8726C" w:rsidRDefault="000B46C9" w:rsidP="00153F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Na kan chawnh khawh.</w:t>
            </w:r>
          </w:p>
          <w:p w14:paraId="4A9EB27C" w14:textId="77777777" w:rsidR="00493D5D" w:rsidRPr="00F72AF7" w:rsidRDefault="000B46C9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F72AF7">
              <w:rPr>
                <w:rStyle w:val="IntenseEmphasis1"/>
                <w:bCs/>
              </w:rPr>
              <w:t>1800 800 110</w:t>
            </w:r>
          </w:p>
        </w:tc>
      </w:tr>
      <w:tr w:rsidR="001014EB" w14:paraId="0DADD92D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6FDCF0" w14:textId="77777777" w:rsidR="00CD310C" w:rsidRPr="00D8726C" w:rsidRDefault="000B46C9" w:rsidP="00463A40">
            <w:pPr>
              <w:pStyle w:val="Image"/>
              <w:rPr>
                <w:lang w:eastAsia="en-AU"/>
              </w:rPr>
            </w:pPr>
            <w:r w:rsidRPr="00D8726C">
              <w:rPr>
                <w:noProof/>
                <w:lang w:eastAsia="en-AU"/>
              </w:rPr>
              <w:drawing>
                <wp:inline distT="0" distB="0" distL="0" distR="0" wp14:anchorId="03C53FD4" wp14:editId="412E5A25">
                  <wp:extent cx="792000" cy="792000"/>
                  <wp:effectExtent l="0" t="0" r="8255" b="8255"/>
                  <wp:docPr id="15" name="Picture 15" descr="Facebook logo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Facebook logo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17BB18F" w14:textId="77777777" w:rsidR="00CD310C" w:rsidRPr="00D8726C" w:rsidRDefault="000B46C9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Facebook ah follow na kan tuah khawh.</w:t>
            </w:r>
          </w:p>
          <w:p w14:paraId="3157BB01" w14:textId="77777777" w:rsidR="00CD310C" w:rsidRPr="00F72AF7" w:rsidRDefault="00000000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Arial"/>
                <w:bCs/>
              </w:rPr>
            </w:pPr>
            <w:hyperlink r:id="rId136" w:history="1">
              <w:r w:rsidR="00DE6B8B" w:rsidRPr="00F72AF7">
                <w:rPr>
                  <w:rStyle w:val="Hyperlink"/>
                  <w:bCs/>
                </w:rPr>
                <w:t>www.facebook.com/NDISAus</w:t>
              </w:r>
            </w:hyperlink>
          </w:p>
        </w:tc>
      </w:tr>
      <w:tr w:rsidR="001014EB" w:rsidRPr="00CF0475" w14:paraId="66F3C1A6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715595" w14:textId="77777777" w:rsidR="00CD310C" w:rsidRPr="00D8726C" w:rsidRDefault="000B46C9" w:rsidP="00463A40">
            <w:pPr>
              <w:pStyle w:val="Image"/>
              <w:rPr>
                <w:lang w:eastAsia="en-AU"/>
              </w:rPr>
            </w:pPr>
            <w:r w:rsidRPr="00D8726C">
              <w:rPr>
                <w:noProof/>
                <w:lang w:eastAsia="en-AU"/>
              </w:rPr>
              <w:drawing>
                <wp:inline distT="0" distB="0" distL="0" distR="0" wp14:anchorId="2A4504C6" wp14:editId="34D4F6C6">
                  <wp:extent cx="792000" cy="792000"/>
                  <wp:effectExtent l="0" t="0" r="8255" b="8255"/>
                  <wp:docPr id="16" name="Picture 16" descr="Twitter logo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Twitter logo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3ED24D9" w14:textId="77777777" w:rsidR="00CD310C" w:rsidRPr="00D8726C" w:rsidRDefault="000B46C9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Twitter ah follow na kan tuah khawh.</w:t>
            </w:r>
          </w:p>
          <w:p w14:paraId="4BAB6C01" w14:textId="77777777" w:rsidR="00CD310C" w:rsidRPr="00CD260C" w:rsidRDefault="000B46C9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  <w:lang w:val="it-IT"/>
              </w:rPr>
            </w:pPr>
            <w:r w:rsidRPr="00CD260C">
              <w:rPr>
                <w:rStyle w:val="IntenseEmphasis1"/>
                <w:bCs/>
                <w:lang w:val="it-IT"/>
              </w:rPr>
              <w:t>@NDIS</w:t>
            </w:r>
          </w:p>
          <w:p w14:paraId="0A5B2DAB" w14:textId="77777777" w:rsidR="00771597" w:rsidRPr="00CD260C" w:rsidRDefault="000B46C9" w:rsidP="0077159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>Twitter cu X ti zong in auh a si.</w:t>
            </w:r>
          </w:p>
        </w:tc>
      </w:tr>
    </w:tbl>
    <w:p w14:paraId="3058F6EA" w14:textId="77777777" w:rsidR="00AE2123" w:rsidRPr="00CD260C" w:rsidRDefault="000B46C9" w:rsidP="00AE2123">
      <w:pPr>
        <w:rPr>
          <w:rFonts w:cs="Times New Roman"/>
          <w:sz w:val="32"/>
          <w:szCs w:val="26"/>
          <w:lang w:val="it-IT"/>
        </w:rPr>
      </w:pPr>
      <w:bookmarkStart w:id="105" w:name="_Toc43391514"/>
      <w:r w:rsidRPr="00CD260C">
        <w:rPr>
          <w:lang w:val="it-IT"/>
        </w:rPr>
        <w:br w:type="page"/>
      </w:r>
    </w:p>
    <w:p w14:paraId="60054147" w14:textId="77777777" w:rsidR="00CD310C" w:rsidRPr="00D8726C" w:rsidRDefault="000B46C9" w:rsidP="00AA574A">
      <w:pPr>
        <w:pStyle w:val="Heading3"/>
      </w:pPr>
      <w:r w:rsidRPr="00D8726C">
        <w:lastRenderedPageBreak/>
        <w:t>Kanmah he biaruah dingah bawmhnak</w:t>
      </w:r>
      <w:bookmarkEnd w:id="105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671F1E96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4A62B91" w14:textId="77777777" w:rsidR="00115682" w:rsidRPr="00D8726C" w:rsidRDefault="000B46C9" w:rsidP="00115682">
            <w:pPr>
              <w:pStyle w:val="Image"/>
              <w:spacing w:before="0" w:after="0"/>
              <w:rPr>
                <w:lang w:eastAsia="en-AU"/>
              </w:rPr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7872" behindDoc="0" locked="0" layoutInCell="1" allowOverlap="1" wp14:anchorId="690BD169" wp14:editId="056D8DED">
                      <wp:simplePos x="0" y="0"/>
                      <wp:positionH relativeFrom="column">
                        <wp:posOffset>457835</wp:posOffset>
                      </wp:positionH>
                      <wp:positionV relativeFrom="paragraph">
                        <wp:posOffset>434340</wp:posOffset>
                      </wp:positionV>
                      <wp:extent cx="672465" cy="147955"/>
                      <wp:effectExtent l="0" t="0" r="13335" b="444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21475F" w14:textId="77777777" w:rsidR="000B46C9" w:rsidRPr="00934B0E" w:rsidRDefault="000B46C9" w:rsidP="00934B0E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934B0E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Webchat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0BD169" id="_x0000_s1048" type="#_x0000_t202" style="position:absolute;left:0;text-align:left;margin-left:36.05pt;margin-top:34.2pt;width:52.95pt;height:11.6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" filled="f" stroked="f">
                      <v:textbox inset="0,0,0,0">
                        <w:txbxContent>
                          <w:p w14:paraId="7021475F" w14:textId="77777777" w:rsidR="000B46C9" w:rsidRPr="00934B0E" w:rsidRDefault="000B46C9" w:rsidP="00934B0E">
                            <w:pPr>
                              <w:spacing w:before="0" w:after="0" w:line="192" w:lineRule="auto"/>
                              <w:jc w:val="center"/>
                              <w:rPr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934B0E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Webchat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D8726C">
              <w:rPr>
                <w:noProof/>
              </w:rPr>
              <w:drawing>
                <wp:inline distT="0" distB="0" distL="0" distR="0" wp14:anchorId="56EA7C56" wp14:editId="7CB0D4C4">
                  <wp:extent cx="1440000" cy="1440000"/>
                  <wp:effectExtent l="0" t="0" r="8255" b="8255"/>
                  <wp:docPr id="23" name="Picture 23" descr="Webchat icon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Webchat icon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5E22D4C" w14:textId="77777777" w:rsidR="00115682" w:rsidRPr="00D8726C" w:rsidRDefault="000B46C9" w:rsidP="008E2344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 xml:space="preserve">Kan website i a cungbik ah a ummi kan webchat tiah hmuhmi hmangin online in na kan chimchawn khawh. </w:t>
            </w:r>
          </w:p>
          <w:p w14:paraId="40F08B5C" w14:textId="77777777" w:rsidR="00115682" w:rsidRPr="00F72AF7" w:rsidRDefault="00000000" w:rsidP="00115682">
            <w:pPr>
              <w:pStyle w:val="Body"/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  <w:color w:val="6B2976"/>
                <w:w w:val="100"/>
              </w:rPr>
            </w:pPr>
            <w:hyperlink r:id="rId139" w:history="1">
              <w:r w:rsidR="000B46C9" w:rsidRPr="00F72AF7">
                <w:rPr>
                  <w:rStyle w:val="Hyperlink"/>
                  <w:bCs/>
                  <w:w w:val="100"/>
                </w:rPr>
                <w:t>www.ndis.gov.au</w:t>
              </w:r>
            </w:hyperlink>
          </w:p>
        </w:tc>
      </w:tr>
      <w:tr w:rsidR="001014EB" w14:paraId="6C2AE4F9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FE55C5A" w14:textId="77777777" w:rsidR="00CD310C" w:rsidRPr="00D8726C" w:rsidRDefault="00CD310C" w:rsidP="000F3FD8">
            <w:pPr>
              <w:pStyle w:val="Image"/>
              <w:spacing w:before="12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0D14A5D7" w14:textId="77777777" w:rsidR="00CD310C" w:rsidRPr="00D8726C" w:rsidRDefault="000B46C9" w:rsidP="000F3FD8">
            <w:pPr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Mirangholh nak in holh dang na hman ahcun, na chawnh khawh:</w:t>
            </w:r>
          </w:p>
        </w:tc>
      </w:tr>
      <w:tr w:rsidR="001014EB" w14:paraId="461D6473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49F0351" w14:textId="77777777" w:rsidR="00493D5D" w:rsidRPr="00D8726C" w:rsidRDefault="000B46C9" w:rsidP="00DA5C41">
            <w:pPr>
              <w:pStyle w:val="Image"/>
              <w:spacing w:before="0" w:after="0"/>
              <w:rPr>
                <w:lang w:eastAsia="en-AU"/>
              </w:rPr>
            </w:pPr>
            <w:r w:rsidRPr="00D8726C">
              <w:rPr>
                <w:noProof/>
                <w:lang w:eastAsia="en-AU"/>
              </w:rPr>
              <w:drawing>
                <wp:inline distT="0" distB="0" distL="0" distR="0" wp14:anchorId="26DF6821" wp14:editId="63AA7674">
                  <wp:extent cx="1440000" cy="1440000"/>
                  <wp:effectExtent l="0" t="0" r="8255" b="8255"/>
                  <wp:docPr id="13" name="Picture 13" descr="Calehnak le Holhlehnak lei Riantuanpiak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Calehnak le Holhlehnak lei Riantuanpiaknak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34F12C5" w14:textId="77777777" w:rsidR="00092D2F" w:rsidRPr="00CD260C" w:rsidRDefault="000B46C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>Calehnak le Holhlehnak lei Riantuanpiaknak (TIS)</w:t>
            </w:r>
          </w:p>
          <w:p w14:paraId="2B8FC8F7" w14:textId="77777777" w:rsidR="00493D5D" w:rsidRPr="00F72AF7" w:rsidRDefault="000B46C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F72AF7">
              <w:rPr>
                <w:rStyle w:val="IntenseEmphasis1"/>
                <w:bCs/>
              </w:rPr>
              <w:t>131 450</w:t>
            </w:r>
          </w:p>
        </w:tc>
      </w:tr>
      <w:tr w:rsidR="001014EB" w14:paraId="02AE6DE8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0A37CDF" w14:textId="77777777" w:rsidR="00CD310C" w:rsidRPr="00D8726C" w:rsidRDefault="00CD310C" w:rsidP="000F3FD8">
            <w:pPr>
              <w:pStyle w:val="Image"/>
              <w:spacing w:before="12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4AFA62D5" w14:textId="77777777" w:rsidR="00CD310C" w:rsidRPr="00D8726C" w:rsidRDefault="000B46C9" w:rsidP="000F3FD8">
            <w:pPr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Biachimnak asilole hnatheihnak lei ah chambaunak na ngeih ahcun, na chawnh khawh:</w:t>
            </w:r>
          </w:p>
        </w:tc>
      </w:tr>
      <w:tr w:rsidR="001014EB" w14:paraId="5296F009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8BB1FAA" w14:textId="77777777" w:rsidR="00493D5D" w:rsidRPr="00D8726C" w:rsidRDefault="000B46C9" w:rsidP="00DA5C41">
            <w:pPr>
              <w:pStyle w:val="Image"/>
              <w:spacing w:before="0" w:after="0"/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1D8F3063" wp14:editId="193FFD31">
                      <wp:simplePos x="0" y="0"/>
                      <wp:positionH relativeFrom="column">
                        <wp:posOffset>337820</wp:posOffset>
                      </wp:positionH>
                      <wp:positionV relativeFrom="paragraph">
                        <wp:posOffset>325755</wp:posOffset>
                      </wp:positionV>
                      <wp:extent cx="789940" cy="190500"/>
                      <wp:effectExtent l="0" t="0" r="10160" b="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190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94E866" w14:textId="77777777" w:rsidR="000B46C9" w:rsidRPr="00934B0E" w:rsidRDefault="000B46C9" w:rsidP="00934B0E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934B0E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Halo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8F3063" id="_x0000_s1049" type="#_x0000_t202" style="position:absolute;left:0;text-align:left;margin-left:26.6pt;margin-top:25.65pt;width:62.2pt;height:1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" filled="f" stroked="f">
                      <v:textbox inset="0,0,0,0">
                        <w:txbxContent>
                          <w:p w14:paraId="1394E866" w14:textId="77777777" w:rsidR="000B46C9" w:rsidRPr="00934B0E" w:rsidRDefault="000B46C9" w:rsidP="00934B0E">
                            <w:pPr>
                              <w:spacing w:before="0" w:after="0" w:line="192" w:lineRule="auto"/>
                              <w:jc w:val="center"/>
                              <w:rPr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934B0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Halo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D8726C">
              <w:rPr>
                <w:noProof/>
                <w:lang w:eastAsia="en-AU"/>
              </w:rPr>
              <w:drawing>
                <wp:inline distT="0" distB="0" distL="0" distR="0" wp14:anchorId="46E0EF42" wp14:editId="3E478221">
                  <wp:extent cx="1440000" cy="1440000"/>
                  <wp:effectExtent l="0" t="0" r="8255" b="8255"/>
                  <wp:docPr id="9" name="Picture 9" descr="T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D8726C">
              <w:t xml:space="preserve"> </w:t>
            </w:r>
          </w:p>
        </w:tc>
        <w:tc>
          <w:tcPr>
            <w:tcW w:w="6576" w:type="dxa"/>
          </w:tcPr>
          <w:p w14:paraId="3DBABA6A" w14:textId="77777777" w:rsidR="00CD310C" w:rsidRPr="00D8726C" w:rsidRDefault="000B46C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TTY</w:t>
            </w:r>
          </w:p>
          <w:p w14:paraId="3F8E5670" w14:textId="77777777" w:rsidR="00493D5D" w:rsidRPr="00F72AF7" w:rsidRDefault="000B46C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F72AF7">
              <w:rPr>
                <w:rStyle w:val="IntenseEmphasis1"/>
                <w:bCs/>
              </w:rPr>
              <w:t>1800 555 677</w:t>
            </w:r>
          </w:p>
        </w:tc>
      </w:tr>
      <w:tr w:rsidR="001014EB" w14:paraId="1A46134C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38371F3" w14:textId="77777777" w:rsidR="00493D5D" w:rsidRPr="00D8726C" w:rsidRDefault="000B46C9" w:rsidP="00DA5C41">
            <w:pPr>
              <w:pStyle w:val="Image"/>
              <w:spacing w:before="0" w:after="0"/>
              <w:rPr>
                <w:lang w:eastAsia="en-AU"/>
              </w:rPr>
            </w:pPr>
            <w:r w:rsidRPr="00D8726C">
              <w:rPr>
                <w:noProof/>
                <w:lang w:eastAsia="en-AU"/>
              </w:rPr>
              <w:drawing>
                <wp:inline distT="0" distB="0" distL="0" distR="0" wp14:anchorId="58580CF2" wp14:editId="44F57B67">
                  <wp:extent cx="1440000" cy="1440000"/>
                  <wp:effectExtent l="0" t="0" r="8255" b="8255"/>
                  <wp:docPr id="14" name="Picture 14" descr="Biachimnak le Biangaihnak Hmangtu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Biachimnak le Biangaihnak Hmangtu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4B7213C" w14:textId="77777777" w:rsidR="00CD310C" w:rsidRPr="00D8726C" w:rsidRDefault="000B46C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Chim law Ngai</w:t>
            </w:r>
          </w:p>
          <w:p w14:paraId="6082F035" w14:textId="77777777" w:rsidR="00493D5D" w:rsidRPr="00F72AF7" w:rsidRDefault="000B46C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F72AF7">
              <w:rPr>
                <w:rStyle w:val="IntenseEmphasis1"/>
                <w:bCs/>
              </w:rPr>
              <w:t>1800 555 727</w:t>
            </w:r>
          </w:p>
        </w:tc>
      </w:tr>
      <w:tr w:rsidR="001014EB" w14:paraId="2FE17501" w14:textId="77777777" w:rsidTr="009B4B96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5F0F9F" w14:textId="77777777" w:rsidR="00CD310C" w:rsidRPr="00D8726C" w:rsidRDefault="000B46C9" w:rsidP="00DA5C41">
            <w:pPr>
              <w:pStyle w:val="Image"/>
              <w:spacing w:before="0" w:after="0"/>
              <w:rPr>
                <w:lang w:eastAsia="en-AU"/>
              </w:rPr>
            </w:pPr>
            <w:r w:rsidRPr="00D8726C">
              <w:rPr>
                <w:noProof/>
                <w:lang w:eastAsia="en-AU"/>
              </w:rPr>
              <w:drawing>
                <wp:inline distT="0" distB="0" distL="0" distR="0" wp14:anchorId="188BEFF1" wp14:editId="4B80BC01">
                  <wp:extent cx="1260000" cy="1017642"/>
                  <wp:effectExtent l="0" t="0" r="0" b="0"/>
                  <wp:docPr id="58" name="Picture 58" descr="Rampumpi Chawnhpiakchinnak lei Rianttuanpiaknak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Rampumpi Chawnhpiakchinnak lei Rianttuanpiaknak log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E70568" w14:textId="77777777" w:rsidR="00CD310C" w:rsidRPr="00D8726C" w:rsidRDefault="000B46C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Rampumpi huap Chawnhchinnak lei Riantuanpiaknak</w:t>
            </w:r>
          </w:p>
          <w:p w14:paraId="43C71490" w14:textId="77777777" w:rsidR="00CD310C" w:rsidRPr="00F72AF7" w:rsidRDefault="000B46C9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bCs/>
              </w:rPr>
            </w:pPr>
            <w:r w:rsidRPr="00F72AF7">
              <w:rPr>
                <w:rStyle w:val="IntenseEmphasis1"/>
                <w:bCs/>
              </w:rPr>
              <w:t>133 677</w:t>
            </w:r>
          </w:p>
          <w:p w14:paraId="476CB17A" w14:textId="77777777" w:rsidR="00CD310C" w:rsidRPr="00D8726C" w:rsidRDefault="00000000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  <w:hyperlink r:id="rId144" w:history="1">
              <w:r w:rsidR="004D16D1" w:rsidRPr="00F72AF7">
                <w:rPr>
                  <w:rStyle w:val="Hyperlink"/>
                  <w:bCs/>
                </w:rPr>
                <w:t>www.accesshub.gov.au/about-the-nrs</w:t>
              </w:r>
            </w:hyperlink>
            <w:r w:rsidR="00C201D9" w:rsidRPr="00D8726C">
              <w:rPr>
                <w:rStyle w:val="Hyperlink"/>
              </w:rPr>
              <w:t xml:space="preserve">   </w:t>
            </w:r>
          </w:p>
        </w:tc>
      </w:tr>
    </w:tbl>
    <w:p w14:paraId="77527F7A" w14:textId="77777777" w:rsidR="008928D5" w:rsidRPr="00D8726C" w:rsidRDefault="000B46C9" w:rsidP="00DD389A">
      <w:pPr>
        <w:pStyle w:val="Heading2"/>
      </w:pPr>
      <w:bookmarkStart w:id="106" w:name="_Toc256000007"/>
      <w:bookmarkStart w:id="107" w:name="_Toc43391452"/>
      <w:bookmarkStart w:id="108" w:name="_Toc43391515"/>
      <w:bookmarkStart w:id="109" w:name="_Ref117079481"/>
      <w:bookmarkStart w:id="110" w:name="_Ref124149671"/>
      <w:bookmarkStart w:id="111" w:name="_Ref124149688"/>
      <w:bookmarkStart w:id="112" w:name="_Ref155785641"/>
      <w:r w:rsidRPr="00D8726C">
        <w:lastRenderedPageBreak/>
        <w:t>Biafang cazin</w:t>
      </w:r>
      <w:bookmarkEnd w:id="106"/>
      <w:bookmarkEnd w:id="107"/>
      <w:bookmarkEnd w:id="108"/>
      <w:bookmarkEnd w:id="109"/>
      <w:bookmarkEnd w:id="110"/>
      <w:bookmarkEnd w:id="111"/>
      <w:bookmarkEnd w:id="112"/>
    </w:p>
    <w:p w14:paraId="32F15C8A" w14:textId="77777777" w:rsidR="00115682" w:rsidRPr="00D8726C" w:rsidRDefault="000B46C9" w:rsidP="00115682">
      <w:pPr>
        <w:rPr>
          <w:lang w:val="x-none" w:eastAsia="x-none"/>
        </w:rPr>
      </w:pPr>
      <w:r w:rsidRPr="00D8726C">
        <w:rPr>
          <w:lang w:eastAsia="x-none"/>
        </w:rPr>
        <w:t xml:space="preserve">Hi cazin nih hi catialmi ah </w:t>
      </w:r>
      <w:r w:rsidRPr="00D8726C">
        <w:rPr>
          <w:rStyle w:val="Strong"/>
          <w:lang w:eastAsia="x-none"/>
        </w:rPr>
        <w:t xml:space="preserve">anakmi </w:t>
      </w:r>
      <w:r w:rsidRPr="00D8726C">
        <w:rPr>
          <w:lang w:eastAsia="x-none"/>
        </w:rPr>
        <w:t>(bold) biafang pawl a sullam kha a fianter.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25068F8B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077DF4A" w14:textId="77777777" w:rsidR="00A94CA7" w:rsidRPr="00D8726C" w:rsidRDefault="000B46C9" w:rsidP="00C73E0D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24B948D5" wp14:editId="732BDE61">
                  <wp:extent cx="1482725" cy="1482725"/>
                  <wp:effectExtent l="0" t="0" r="3175" b="3175"/>
                  <wp:docPr id="167049650" name="Picture 29" descr="Anmah pawl kha a sawhmi minung pakhat. Anmah cung i a ummi cu khuaruah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Anmah pawl kha a sawhmi minung pakhat. Anmah cung i a ummi cu khuaruahnak langhtertu buanbara a si.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1BE0CD3" w14:textId="77777777" w:rsidR="00A94CA7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Lungput pawl</w:t>
            </w:r>
          </w:p>
          <w:p w14:paraId="32FEC6B5" w14:textId="77777777" w:rsidR="008F445F" w:rsidRPr="00D8726C" w:rsidRDefault="000B46C9" w:rsidP="008F445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Lungput pawl cu hihi an si:</w:t>
            </w:r>
          </w:p>
          <w:p w14:paraId="7319CF3D" w14:textId="77777777" w:rsidR="008F445F" w:rsidRPr="00D8726C" w:rsidRDefault="000B46C9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na khuaruahmi</w:t>
            </w:r>
          </w:p>
          <w:p w14:paraId="40304DEC" w14:textId="77777777" w:rsidR="008F445F" w:rsidRPr="00D8726C" w:rsidRDefault="000B46C9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na ruahmi</w:t>
            </w:r>
          </w:p>
          <w:p w14:paraId="182A2CD4" w14:textId="77777777" w:rsidR="00A94CA7" w:rsidRPr="00D8726C" w:rsidRDefault="000B46C9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na zumhmi.</w:t>
            </w:r>
          </w:p>
        </w:tc>
      </w:tr>
      <w:tr w:rsidR="001014EB" w14:paraId="05D3C063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7BD88C3" w14:textId="77777777" w:rsidR="000349ED" w:rsidRPr="00D8726C" w:rsidRDefault="000B46C9" w:rsidP="00C73E0D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74FF289F" wp14:editId="7BC63F7D">
                  <wp:extent cx="1482725" cy="1482725"/>
                  <wp:effectExtent l="0" t="0" r="3175" b="3175"/>
                  <wp:docPr id="1441004690" name="Picture 30" descr="Biachimnak langhtertu buanbara 2 tangah minung 3. Biachimnak langhtertu buanbara pakhat nih siapi thlirnak a langhter. Biachimnak langhtertu adang nih siapi tanglei sawhmi kha a langh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Biachimnak langhtertu buanbara 2 tangah minung 3. Biachimnak langhtertu buanbara pakhat nih siapi thlirnak a langhter. Biachimnak langhtertu adang nih siapi tanglei sawhmi kha a langhter.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D345C56" w14:textId="77777777" w:rsidR="000349ED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Ruahnak cheuhtu phu</w:t>
            </w:r>
          </w:p>
          <w:p w14:paraId="2CC70B43" w14:textId="77777777" w:rsidR="000349ED" w:rsidRPr="00D8726C" w:rsidRDefault="000B46C9" w:rsidP="000349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Ruahnak cheuhtu phu cu kanmah he rian a tuantimi minung phu pakhat a si:</w:t>
            </w:r>
          </w:p>
          <w:p w14:paraId="6B07CFC5" w14:textId="77777777" w:rsidR="000349ED" w:rsidRPr="00D8726C" w:rsidRDefault="000B46C9" w:rsidP="00CF77B5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 xml:space="preserve">ningcang te in a kal maw </w:t>
            </w:r>
          </w:p>
          <w:p w14:paraId="25BAAEE1" w14:textId="77777777" w:rsidR="000349ED" w:rsidRPr="00D8726C" w:rsidRDefault="000B46C9" w:rsidP="00CF77B5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tha deuh in tuah a herh maw.</w:t>
            </w:r>
          </w:p>
        </w:tc>
      </w:tr>
      <w:tr w:rsidR="001014EB" w14:paraId="47C5B6DF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78856DB" w14:textId="77777777" w:rsidR="00C43AAB" w:rsidRPr="00D8726C" w:rsidRDefault="000B46C9" w:rsidP="00C73E0D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7F7E959E" wp14:editId="363ECE4D">
                  <wp:extent cx="1482725" cy="1482725"/>
                  <wp:effectExtent l="0" t="0" r="3175" b="3175"/>
                  <wp:docPr id="748513853" name="Picture 31" descr="Dawnkhaan pakhat a hnulei ah minung 2. Anmah chung pakhat cu a kut a thl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Dawnkhaan pakhat a hnulei ah minung 2. Anmah chung pakhat cu a kut a thlir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478CE93" w14:textId="77777777" w:rsidR="00C43AAB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Dawnkhaantu</w:t>
            </w:r>
          </w:p>
          <w:p w14:paraId="1999AE07" w14:textId="77777777" w:rsidR="00C43AAB" w:rsidRPr="00D8726C" w:rsidRDefault="000B46C9" w:rsidP="00C43A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Dawnkhaantu cu thil pakhat khat tuahnak in an ngoltertu pakhat khat a si:</w:t>
            </w:r>
          </w:p>
          <w:p w14:paraId="37B6071A" w14:textId="77777777" w:rsidR="00C43AAB" w:rsidRPr="00D8726C" w:rsidRDefault="000B46C9" w:rsidP="00CF77B5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 xml:space="preserve">tuah na herhmi </w:t>
            </w:r>
          </w:p>
          <w:p w14:paraId="5D3B5200" w14:textId="77777777" w:rsidR="00C43AAB" w:rsidRPr="00D8726C" w:rsidRDefault="000B46C9" w:rsidP="00CF77B5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tuah na duhmi.</w:t>
            </w:r>
          </w:p>
        </w:tc>
      </w:tr>
      <w:tr w:rsidR="001014EB" w14:paraId="31153342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7055FEF" w14:textId="77777777" w:rsidR="00C43AAB" w:rsidRPr="00D8726C" w:rsidRDefault="000B46C9" w:rsidP="009B4B96">
            <w:pPr>
              <w:pStyle w:val="Image"/>
              <w:spacing w:before="120"/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227D3C36" wp14:editId="397BAE19">
                  <wp:extent cx="1440000" cy="1440000"/>
                  <wp:effectExtent l="0" t="0" r="8255" b="8255"/>
                  <wp:docPr id="1682197754" name="Picture 1682197754" descr="A nganmi catialmi pakhat cungah hmunkhat te ah rian a tuanmi minung 3. A nganmi catialmi ah a sawhmi minung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A nganmi catialmi pakhat cungah hmunkhat te ah rian a tuanmi minung 3. A nganmi catialmi ah a sawhmi minung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43DFBE8" w14:textId="77777777" w:rsidR="00C43AAB" w:rsidRPr="00CD260C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bCs/>
                <w:lang w:val="it-IT"/>
              </w:rPr>
              <w:t xml:space="preserve">Tuahtimi-pungsan </w:t>
            </w:r>
          </w:p>
          <w:p w14:paraId="08F5FA4E" w14:textId="77777777" w:rsidR="00E432CA" w:rsidRPr="00CD260C" w:rsidRDefault="000B46C9" w:rsidP="00E432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>Pungsan suaitimi cu minung hna hmunkhat riantuanti tikah a si:</w:t>
            </w:r>
          </w:p>
          <w:p w14:paraId="5F904219" w14:textId="77777777" w:rsidR="00E432CA" w:rsidRPr="00D8726C" w:rsidRDefault="000B46C9" w:rsidP="00E432C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thil thar pakhat khat tuah</w:t>
            </w:r>
          </w:p>
          <w:p w14:paraId="3C44A907" w14:textId="77777777" w:rsidR="00C43AAB" w:rsidRPr="00D8726C" w:rsidRDefault="000B46C9" w:rsidP="00E432C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thil pakhat a riantuan ning kha thanchoter.</w:t>
            </w:r>
          </w:p>
        </w:tc>
      </w:tr>
      <w:tr w:rsidR="001014EB" w14:paraId="35F76A16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55C29EB" w14:textId="77777777" w:rsidR="001F49AB" w:rsidRPr="00D8726C" w:rsidRDefault="000B46C9" w:rsidP="001F49AB">
            <w:pPr>
              <w:pStyle w:val="Image"/>
              <w:rPr>
                <w:lang w:eastAsia="en-AU"/>
              </w:rPr>
            </w:pPr>
            <w:r w:rsidRPr="00D8726C">
              <w:rPr>
                <w:noProof/>
              </w:rPr>
              <w:drawing>
                <wp:inline distT="0" distB="0" distL="0" distR="0" wp14:anchorId="58D2BDB0" wp14:editId="27C3E327">
                  <wp:extent cx="1440000" cy="1440000"/>
                  <wp:effectExtent l="0" t="0" r="8255" b="8255"/>
                  <wp:docPr id="1474991052" name="Picture 1474991052" descr="‘Hello’ tiah holh phun 3 in a chimmi biachimnak langhtertu buanbara tangah CALD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‘Hello’ tiah holh phun 3 in a chimmi biachimnak langhtertu buanbara tangah CALD minung phu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BC0E607" w14:textId="77777777" w:rsidR="001F49AB" w:rsidRPr="00CD260C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it-IT"/>
              </w:rPr>
            </w:pPr>
            <w:r w:rsidRPr="00CD260C">
              <w:rPr>
                <w:bCs/>
                <w:lang w:val="it-IT"/>
              </w:rPr>
              <w:t>Nunphung lei le holh lei in aa dangmi (CALD)</w:t>
            </w:r>
          </w:p>
          <w:p w14:paraId="0245633A" w14:textId="77777777" w:rsidR="00891723" w:rsidRPr="00D8726C" w:rsidRDefault="000B46C9" w:rsidP="008917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CALD minung pawl cu:</w:t>
            </w:r>
          </w:p>
          <w:p w14:paraId="3AFC62E4" w14:textId="77777777" w:rsidR="00891723" w:rsidRPr="00D8726C" w:rsidRDefault="000B46C9" w:rsidP="00891723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aa dangmi sining dirhmun pawl sin in a rami</w:t>
            </w:r>
          </w:p>
          <w:p w14:paraId="7F6A8EDB" w14:textId="77777777" w:rsidR="001F49AB" w:rsidRPr="00D8726C" w:rsidRDefault="000B46C9" w:rsidP="00891723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Mirangholh nak in holh dang a hmangmi.</w:t>
            </w:r>
          </w:p>
        </w:tc>
      </w:tr>
      <w:tr w:rsidR="001014EB" w:rsidRPr="007A46BE" w14:paraId="2EC86F30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AD91A6" w14:textId="77777777" w:rsidR="00A94CA7" w:rsidRPr="00D8726C" w:rsidRDefault="000B46C9" w:rsidP="00A94CA7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20EE1D52" wp14:editId="69E79792">
                  <wp:extent cx="1483200" cy="1112400"/>
                  <wp:effectExtent l="0" t="0" r="3175" b="0"/>
                  <wp:docPr id="1243858087" name="Picture 1243858087" descr="Thilpuan a tleumi aa hruk i nunphung laamnak hmuhsaknak a tuahmi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Thilpuan a tleumi aa hruk i nunphung laamnak hmuhsaknak a tuahmi minung phu 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B98E54" w14:textId="77777777" w:rsidR="00A94CA7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Nunphung</w:t>
            </w:r>
          </w:p>
          <w:p w14:paraId="199624A1" w14:textId="77777777" w:rsidR="00A94CA7" w:rsidRPr="00D8726C" w:rsidRDefault="000B46C9" w:rsidP="00A94C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Na nunphung cu:</w:t>
            </w:r>
          </w:p>
          <w:p w14:paraId="3007EE8F" w14:textId="77777777" w:rsidR="00A94CA7" w:rsidRPr="00D8726C" w:rsidRDefault="000B46C9" w:rsidP="00CF77B5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na nunning</w:t>
            </w:r>
          </w:p>
          <w:p w14:paraId="3B57B506" w14:textId="77777777" w:rsidR="00A94CA7" w:rsidRPr="00CD260C" w:rsidRDefault="000B46C9" w:rsidP="00CF77B5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>nangmah caah a biapimi a si.</w:t>
            </w:r>
          </w:p>
        </w:tc>
      </w:tr>
      <w:tr w:rsidR="001014EB" w14:paraId="1DBEEA44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A5E4D44" w14:textId="77777777" w:rsidR="00971D1A" w:rsidRPr="00D8726C" w:rsidRDefault="000B46C9" w:rsidP="00971D1A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74AEB27F" wp14:editId="6D02B901">
                      <wp:simplePos x="0" y="0"/>
                      <wp:positionH relativeFrom="column">
                        <wp:posOffset>676910</wp:posOffset>
                      </wp:positionH>
                      <wp:positionV relativeFrom="paragraph">
                        <wp:posOffset>742315</wp:posOffset>
                      </wp:positionV>
                      <wp:extent cx="672465" cy="147955"/>
                      <wp:effectExtent l="0" t="0" r="13335" b="4445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585F61" w14:textId="77777777" w:rsidR="000B46C9" w:rsidRPr="00635FA8" w:rsidRDefault="000B46C9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635FA8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Rikawt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AEB27F" id="_x0000_s1050" type="#_x0000_t202" style="position:absolute;left:0;text-align:left;margin-left:53.3pt;margin-top:58.45pt;width:52.95pt;height:11.6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" filled="f" stroked="f">
                      <v:textbox inset="0,0,0,0">
                        <w:txbxContent>
                          <w:p w14:paraId="06585F61" w14:textId="77777777" w:rsidR="000B46C9" w:rsidRPr="00635FA8" w:rsidRDefault="000B46C9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635FA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Rikawt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D8726C">
              <w:rPr>
                <w:noProof/>
              </w:rPr>
              <w:drawing>
                <wp:inline distT="0" distB="0" distL="0" distR="0" wp14:anchorId="1C8059C5" wp14:editId="03009E88">
                  <wp:extent cx="1440000" cy="1440000"/>
                  <wp:effectExtent l="0" t="0" r="8255" b="8255"/>
                  <wp:docPr id="1388733303" name="Picture 1388733303" descr="Thilsining kong tialmi, rikawt tuahmi le bar graph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Thilsining kong tialmi, rikawt tuahmi le bar graph pakha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EC718D2" w14:textId="77777777" w:rsidR="00971D1A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Data</w:t>
            </w:r>
          </w:p>
          <w:p w14:paraId="67101870" w14:textId="77777777" w:rsidR="00971D1A" w:rsidRPr="00D8726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Data kong kan chim tikah, kan chim duhmi cu:</w:t>
            </w:r>
          </w:p>
          <w:p w14:paraId="6F866D1B" w14:textId="77777777" w:rsidR="00971D1A" w:rsidRPr="00D8726C" w:rsidRDefault="000B46C9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thilsining pawl</w:t>
            </w:r>
          </w:p>
          <w:p w14:paraId="13149EA5" w14:textId="77777777" w:rsidR="00971D1A" w:rsidRPr="00D8726C" w:rsidRDefault="000B46C9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thawngthanhmi</w:t>
            </w:r>
          </w:p>
          <w:p w14:paraId="1916E0E8" w14:textId="77777777" w:rsidR="00971D1A" w:rsidRPr="00D8726C" w:rsidRDefault="000B46C9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record pawl.</w:t>
            </w:r>
          </w:p>
        </w:tc>
      </w:tr>
      <w:tr w:rsidR="001014EB" w14:paraId="20614E3A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02DFF35" w14:textId="77777777" w:rsidR="002327D5" w:rsidRPr="00D8726C" w:rsidRDefault="000B46C9" w:rsidP="00971D1A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lastRenderedPageBreak/>
              <w:drawing>
                <wp:inline distT="0" distB="0" distL="0" distR="0" wp14:anchorId="49CE7137" wp14:editId="0FDA3276">
                  <wp:extent cx="1482725" cy="1482725"/>
                  <wp:effectExtent l="0" t="0" r="3175" b="3175"/>
                  <wp:docPr id="1612959339" name="Picture 41" descr="Anmah tein aa sawhmi minung pakhat le adang minung 2 hmai ah a kutthlirm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Anmah tein aa sawhmi minung pakhat le adang minung 2 hmai ah a kutthlirmi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FA45930" w14:textId="77777777" w:rsidR="002327D5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Fianter</w:t>
            </w:r>
          </w:p>
          <w:p w14:paraId="1EFE647A" w14:textId="77777777" w:rsidR="002327D5" w:rsidRPr="00D8726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D8726C">
              <w:t>Thil pakhat khat bantukin fianternak na tuah ahcun, minung phu pakhat ah aa telmi na si kha na chim.</w:t>
            </w:r>
          </w:p>
        </w:tc>
      </w:tr>
      <w:tr w:rsidR="001014EB" w14:paraId="5271CFEC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002B97F" w14:textId="77777777" w:rsidR="00971D1A" w:rsidRPr="00D8726C" w:rsidRDefault="000B46C9" w:rsidP="00971D1A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40CE9D6D" wp14:editId="517A4027">
                  <wp:extent cx="1482725" cy="1482725"/>
                  <wp:effectExtent l="0" t="0" r="3175" b="3175"/>
                  <wp:docPr id="1475928603" name="Picture 32" descr="A ngawimi cantiang pakhat he minung phu 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A ngawimi cantiang pakhat he minung phu khat.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3932058" w14:textId="77777777" w:rsidR="00971D1A" w:rsidRPr="00CD260C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it-IT"/>
              </w:rPr>
            </w:pPr>
            <w:r w:rsidRPr="00CD260C">
              <w:rPr>
                <w:bCs/>
                <w:lang w:val="it-IT"/>
              </w:rPr>
              <w:t>Telhchihmi</w:t>
            </w:r>
          </w:p>
          <w:p w14:paraId="0E4C9654" w14:textId="77777777" w:rsidR="00971D1A" w:rsidRPr="00CD260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it-IT"/>
              </w:rPr>
            </w:pPr>
            <w:r w:rsidRPr="00CD260C">
              <w:rPr>
                <w:lang w:val="it-IT"/>
              </w:rPr>
              <w:t>Pakhat khat cu i tel ciomi a si tikah, aho paoh:</w:t>
            </w:r>
          </w:p>
          <w:p w14:paraId="2B2FDD7F" w14:textId="77777777" w:rsidR="00971D1A" w:rsidRPr="00D8726C" w:rsidRDefault="000B46C9" w:rsidP="00971D1A">
            <w:pPr>
              <w:pStyle w:val="ListParagraph"/>
              <w:numPr>
                <w:ilvl w:val="0"/>
                <w:numId w:val="1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 xml:space="preserve">an i tel kho </w:t>
            </w:r>
          </w:p>
          <w:p w14:paraId="665127D4" w14:textId="77777777" w:rsidR="00971D1A" w:rsidRPr="00D8726C" w:rsidRDefault="000B46C9" w:rsidP="00971D1A">
            <w:pPr>
              <w:pStyle w:val="ListParagraph"/>
              <w:numPr>
                <w:ilvl w:val="0"/>
                <w:numId w:val="1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anmah ta bantukin an ruah.</w:t>
            </w:r>
          </w:p>
        </w:tc>
      </w:tr>
      <w:tr w:rsidR="001014EB" w14:paraId="0847C259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3427DC1" w14:textId="77777777" w:rsidR="00971D1A" w:rsidRPr="00D8726C" w:rsidRDefault="000B46C9" w:rsidP="009B4B96">
            <w:pPr>
              <w:pStyle w:val="Image"/>
              <w:spacing w:before="480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59FC050A" wp14:editId="345A278D">
                  <wp:extent cx="1482725" cy="1482725"/>
                  <wp:effectExtent l="0" t="0" r="3175" b="3175"/>
                  <wp:docPr id="1857484238" name="Picture 33" descr="Minung 2 he biaruahnak a ngeimi holhlettu 2. Anmah cung i a ummi cu Mirangholh a si lomi holh dang a langhtermi biachimnak langhtertu buanbara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Minung 2 he biaruahnak a ngeimi holhlettu 2. Anmah cung i a ummi cu Mirangholh a si lomi holh dang a langhtermi biachimnak langhtertu buanbara a si.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8DF39F7" w14:textId="77777777" w:rsidR="00971D1A" w:rsidRPr="00CD260C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lang w:val="de-DE"/>
              </w:rPr>
            </w:pPr>
            <w:r w:rsidRPr="00CD260C">
              <w:rPr>
                <w:bCs/>
                <w:lang w:val="de-DE"/>
              </w:rPr>
              <w:t>Holhlettu</w:t>
            </w:r>
          </w:p>
          <w:p w14:paraId="06BFA575" w14:textId="77777777" w:rsidR="000F29E2" w:rsidRPr="00CD260C" w:rsidRDefault="000B46C9" w:rsidP="000F29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de-DE"/>
              </w:rPr>
            </w:pPr>
            <w:r w:rsidRPr="00CD260C">
              <w:rPr>
                <w:lang w:val="de-DE"/>
              </w:rPr>
              <w:t>Holhlettu cu minung pakhat khat:</w:t>
            </w:r>
          </w:p>
          <w:p w14:paraId="013B1C20" w14:textId="77777777" w:rsidR="000F29E2" w:rsidRPr="00D8726C" w:rsidRDefault="000B46C9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nanmah holh a hmangmi</w:t>
            </w:r>
          </w:p>
          <w:p w14:paraId="53B2A7F4" w14:textId="77777777" w:rsidR="000F29E2" w:rsidRPr="00D8726C" w:rsidRDefault="000B46C9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midang pawl he biakchawnhnak ah nangmah an bawmmi</w:t>
            </w:r>
          </w:p>
          <w:p w14:paraId="07E21B8E" w14:textId="77777777" w:rsidR="00971D1A" w:rsidRPr="00D8726C" w:rsidRDefault="000B46C9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minung pakhat khat nih a chimmi naa fiannak ding an bawmmi.</w:t>
            </w:r>
          </w:p>
        </w:tc>
      </w:tr>
      <w:tr w:rsidR="001014EB" w14:paraId="64860EC0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3F786CE" w14:textId="77777777" w:rsidR="00971D1A" w:rsidRPr="00D8726C" w:rsidRDefault="000B46C9" w:rsidP="00971D1A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w:drawing>
                <wp:inline distT="0" distB="0" distL="0" distR="0" wp14:anchorId="01AC1AAD" wp14:editId="42881924">
                  <wp:extent cx="1482725" cy="1482725"/>
                  <wp:effectExtent l="0" t="0" r="3175" b="3175"/>
                  <wp:docPr id="1361983680" name="Picture 34" descr="Zung inn hmai ah catialmi pakhat aa tlaihmi NDIS riantuant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Zung inn hmai ah catialmi pakhat aa tlaihmi NDIS riantuanti pakhat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9FB68B4" w14:textId="77777777" w:rsidR="00971D1A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NDIS riantuanti pawl</w:t>
            </w:r>
          </w:p>
          <w:p w14:paraId="0CEC6908" w14:textId="77777777" w:rsidR="00971D1A" w:rsidRPr="00D8726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D8726C">
              <w:t>NDIS riantuanti pawl cu riantuanpiaknak hmuh le hman dingah midang pawl a bawmmi an si.</w:t>
            </w:r>
          </w:p>
        </w:tc>
      </w:tr>
      <w:tr w:rsidR="001014EB" w14:paraId="17DDE350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5F0DA75" w14:textId="77777777" w:rsidR="00EB50E5" w:rsidRPr="00D8726C" w:rsidRDefault="000B46C9" w:rsidP="00166B61">
            <w:pPr>
              <w:pStyle w:val="Image"/>
              <w:rPr>
                <w:lang w:eastAsia="en-AU"/>
              </w:rPr>
            </w:pPr>
            <w:r w:rsidRPr="00D8726C"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7A39600E" wp14:editId="67EA91D8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442595</wp:posOffset>
                      </wp:positionV>
                      <wp:extent cx="892175" cy="197485"/>
                      <wp:effectExtent l="0" t="0" r="3175" b="12065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1974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890082" w14:textId="77777777" w:rsidR="000B46C9" w:rsidRPr="005046C4" w:rsidRDefault="000B46C9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5046C4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</w:rPr>
                                    <w:t>Aphichuak 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39600E" id="_x0000_s1051" type="#_x0000_t202" alt="&quot;&quot;" style="position:absolute;left:0;text-align:left;margin-left:23pt;margin-top:34.85pt;width:70.25pt;height:15.5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" filled="f" stroked="f">
                      <v:textbox inset="0,0,0,0">
                        <w:txbxContent>
                          <w:p w14:paraId="19890082" w14:textId="77777777" w:rsidR="000B46C9" w:rsidRPr="005046C4" w:rsidRDefault="000B46C9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5046C4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Aphichuak 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D8726C">
              <w:rPr>
                <w:noProof/>
                <w:lang w:eastAsia="en-AU"/>
              </w:rPr>
              <w:drawing>
                <wp:inline distT="0" distB="0" distL="0" distR="0" wp14:anchorId="1F226A0C" wp14:editId="064B1459">
                  <wp:extent cx="1482725" cy="1482725"/>
                  <wp:effectExtent l="0" t="0" r="3175" b="3175"/>
                  <wp:docPr id="1676515903" name="Picture 35" descr="Fung pakhat he cazin a langhtermi aphi chuak pawl tialnak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Fung pakhat he cazin a langhtermi aphi chuak pawl tialnak pakhat.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3F973E7" w14:textId="77777777" w:rsidR="00EB50E5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Aphichuak pawl</w:t>
            </w:r>
          </w:p>
          <w:p w14:paraId="13E01DA4" w14:textId="77777777" w:rsidR="00EB50E5" w:rsidRPr="00D8726C" w:rsidRDefault="000B46C9" w:rsidP="001B2D99">
            <w:pPr>
              <w:keepNext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D8726C">
              <w:t>Aphichuak pawl cu kan riantuanmi nih minung nunnak pawl a thlen ning kha an si.</w:t>
            </w:r>
          </w:p>
        </w:tc>
      </w:tr>
      <w:tr w:rsidR="001014EB" w14:paraId="5B5901F5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663986" w14:textId="77777777" w:rsidR="00971D1A" w:rsidRPr="00D8726C" w:rsidRDefault="000B46C9" w:rsidP="00971D1A">
            <w:pPr>
              <w:pStyle w:val="Image"/>
              <w:rPr>
                <w:lang w:eastAsia="en-AU"/>
              </w:rPr>
            </w:pPr>
            <w:r w:rsidRPr="00D8726C">
              <w:rPr>
                <w:noProof/>
              </w:rPr>
              <w:drawing>
                <wp:inline distT="0" distB="0" distL="0" distR="0" wp14:anchorId="09584079" wp14:editId="19AE26E5">
                  <wp:extent cx="1440000" cy="1440000"/>
                  <wp:effectExtent l="0" t="0" r="8255" b="8255"/>
                  <wp:docPr id="154398856" name="Picture 154398856" descr="Aa telmi pawl phu khat a langhtermi aa telmi icon pakhat. An kut a thlirmi minung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Aa telmi pawl phu khat a langhtermi aa telmi icon pakhat. An kut a thlirmi minung 2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AB98BC5" w14:textId="77777777" w:rsidR="00971D1A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Aa telmi pawl</w:t>
            </w:r>
          </w:p>
          <w:p w14:paraId="0B33BFFD" w14:textId="77777777" w:rsidR="00971D1A" w:rsidRPr="00D8726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rPr>
                <w:rStyle w:val="Strong"/>
                <w:b w:val="0"/>
                <w:bCs w:val="0"/>
                <w:color w:val="auto"/>
              </w:rPr>
              <w:t>Aa telmi pawl cu NDIS ah aa telmi pumtlinglo minung pawl kha an si.</w:t>
            </w:r>
          </w:p>
        </w:tc>
      </w:tr>
      <w:tr w:rsidR="001014EB" w14:paraId="14372AC7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AD04ED" w14:textId="77777777" w:rsidR="00971D1A" w:rsidRPr="00D8726C" w:rsidRDefault="000B46C9" w:rsidP="00971D1A">
            <w:pPr>
              <w:pStyle w:val="Image"/>
            </w:pPr>
            <w:r w:rsidRPr="00D8726C">
              <w:rPr>
                <w:noProof/>
              </w:rPr>
              <w:drawing>
                <wp:inline distT="0" distB="0" distL="0" distR="0" wp14:anchorId="4916D6DD" wp14:editId="0C3DB48E">
                  <wp:extent cx="1440000" cy="1440000"/>
                  <wp:effectExtent l="0" t="0" r="8255" b="8255"/>
                  <wp:docPr id="597583069" name="Picture 597583069" descr="Bawmhnak lei riantuantu 3. Pakhat cu stethoschope aa hruk.  Adang pakhat cu catialmi aa tlai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Bawmhnak lei riantuantu 3. Pakhat cu stethoschope aa hruk.  Adang pakhat cu catialmi aa tlaih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8A2A150" w14:textId="77777777" w:rsidR="00971D1A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Bawmchantu pawl</w:t>
            </w:r>
          </w:p>
          <w:p w14:paraId="621329CB" w14:textId="77777777" w:rsidR="00971D1A" w:rsidRPr="00D8726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D8726C">
              <w:t>Bawmchantu pawl nih riantuanpiaknak peknak in aa telmi pawl kha an bawmh hna.</w:t>
            </w:r>
          </w:p>
        </w:tc>
      </w:tr>
      <w:tr w:rsidR="001014EB" w14:paraId="2F3ECFD4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70BDCE" w14:textId="77777777" w:rsidR="00971D1A" w:rsidRPr="00D8726C" w:rsidRDefault="000B46C9" w:rsidP="00971D1A">
            <w:pPr>
              <w:pStyle w:val="Image"/>
              <w:rPr>
                <w:noProof/>
              </w:rPr>
            </w:pPr>
            <w:r w:rsidRPr="00D8726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36445E03" wp14:editId="77D77C4B">
                      <wp:simplePos x="0" y="0"/>
                      <wp:positionH relativeFrom="column">
                        <wp:posOffset>268605</wp:posOffset>
                      </wp:positionH>
                      <wp:positionV relativeFrom="paragraph">
                        <wp:posOffset>454025</wp:posOffset>
                      </wp:positionV>
                      <wp:extent cx="892175" cy="229870"/>
                      <wp:effectExtent l="0" t="0" r="3175" b="0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298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D5832F" w14:textId="77777777" w:rsidR="000B46C9" w:rsidRPr="005046C4" w:rsidRDefault="000B46C9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2"/>
                                      <w:szCs w:val="22"/>
                                      <w:lang w:val="en-PH"/>
                                    </w:rPr>
                                  </w:pPr>
                                  <w:r w:rsidRPr="005046C4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Covo pawl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445E03" id="_x0000_s1052" type="#_x0000_t202" style="position:absolute;left:0;text-align:left;margin-left:21.15pt;margin-top:35.75pt;width:70.25pt;height:18.1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" filled="f" stroked="f">
                      <v:textbox inset="0,0,0,0">
                        <w:txbxContent>
                          <w:p w14:paraId="70D5832F" w14:textId="77777777" w:rsidR="000B46C9" w:rsidRPr="005046C4" w:rsidRDefault="000B46C9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5046C4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Covo pawl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D8726C">
              <w:rPr>
                <w:noProof/>
              </w:rPr>
              <w:drawing>
                <wp:inline distT="0" distB="0" distL="0" distR="0" wp14:anchorId="20C835F8" wp14:editId="3BCB3426">
                  <wp:extent cx="1482725" cy="1482725"/>
                  <wp:effectExtent l="0" t="0" r="3175" b="3175"/>
                  <wp:docPr id="564415333" name="Picture 36" descr="“Covo pawl” tiah a chimmi catialmi pakha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“Covo pawl” tiah a chimmi catialmi pakhat.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72E5370" w14:textId="77777777" w:rsidR="00971D1A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Covo pawl</w:t>
            </w:r>
          </w:p>
          <w:p w14:paraId="0743D418" w14:textId="77777777" w:rsidR="00971D1A" w:rsidRPr="00D8726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Covo pawl nih minung hna nih zeitindah an in chawnhbiak ding a si mi kong phungphai an si:</w:t>
            </w:r>
          </w:p>
          <w:p w14:paraId="502C5F7B" w14:textId="77777777" w:rsidR="00971D1A" w:rsidRPr="00D8726C" w:rsidRDefault="000B46C9" w:rsidP="00971D1A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 xml:space="preserve">aa ruang in </w:t>
            </w:r>
          </w:p>
          <w:p w14:paraId="5157C574" w14:textId="77777777" w:rsidR="00971D1A" w:rsidRPr="00D8726C" w:rsidRDefault="000B46C9" w:rsidP="00971D1A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aa tluk in.</w:t>
            </w:r>
          </w:p>
        </w:tc>
      </w:tr>
    </w:tbl>
    <w:p w14:paraId="17B7C5F2" w14:textId="77777777" w:rsidR="000F3FD8" w:rsidRPr="00D8726C" w:rsidRDefault="000B46C9">
      <w:r w:rsidRPr="00D8726C"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014EB" w14:paraId="05D00A34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3184CC" w14:textId="77777777" w:rsidR="00971D1A" w:rsidRPr="00D8726C" w:rsidRDefault="000B46C9" w:rsidP="00971D1A">
            <w:pPr>
              <w:pStyle w:val="Image"/>
              <w:rPr>
                <w:lang w:eastAsia="en-AU"/>
              </w:rPr>
            </w:pPr>
            <w:r w:rsidRPr="00D8726C">
              <w:rPr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7D9C7376" wp14:editId="76067804">
                      <wp:simplePos x="0" y="0"/>
                      <wp:positionH relativeFrom="column">
                        <wp:posOffset>287655</wp:posOffset>
                      </wp:positionH>
                      <wp:positionV relativeFrom="paragraph">
                        <wp:posOffset>508635</wp:posOffset>
                      </wp:positionV>
                      <wp:extent cx="892175" cy="229870"/>
                      <wp:effectExtent l="0" t="0" r="3175" b="0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298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5C23F4" w14:textId="77777777" w:rsidR="000B46C9" w:rsidRPr="005046C4" w:rsidRDefault="000B46C9" w:rsidP="00635FA8">
                                  <w:pPr>
                                    <w:spacing w:before="0" w:after="0" w:line="192" w:lineRule="auto"/>
                                    <w:jc w:val="center"/>
                                    <w:rPr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5046C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Tlangtaar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9C7376" id="_x0000_s1053" type="#_x0000_t202" style="position:absolute;left:0;text-align:left;margin-left:22.65pt;margin-top:40.05pt;width:70.25pt;height:18.1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" filled="f" stroked="f">
                      <v:textbox inset="0,0,0,0">
                        <w:txbxContent>
                          <w:p w14:paraId="625C23F4" w14:textId="77777777" w:rsidR="000B46C9" w:rsidRPr="005046C4" w:rsidRDefault="000B46C9" w:rsidP="00635FA8">
                            <w:pPr>
                              <w:spacing w:before="0" w:after="0" w:line="192" w:lineRule="auto"/>
                              <w:jc w:val="center"/>
                              <w:rPr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5046C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Tlangtaar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D8726C">
              <w:rPr>
                <w:noProof/>
              </w:rPr>
              <w:drawing>
                <wp:inline distT="0" distB="0" distL="0" distR="0" wp14:anchorId="71371EEC" wp14:editId="6AAA2C1B">
                  <wp:extent cx="1482725" cy="1482725"/>
                  <wp:effectExtent l="0" t="0" r="3175" b="3175"/>
                  <wp:docPr id="1192365120" name="Picture 1192365120" descr="Miti a langhtermi tlangtar catialmi pakhat le biapitna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Miti a langhtermi tlangtar catialmi pakhat le biapitnak icon.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6C03C36" w14:textId="77777777" w:rsidR="00971D1A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Tlangtar pawl</w:t>
            </w:r>
          </w:p>
          <w:p w14:paraId="17D29CA4" w14:textId="77777777" w:rsidR="00971D1A" w:rsidRPr="00D8726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D8726C">
              <w:t>Tlangtaar pawl cu kan rian le nunnak aa dang liangluangmi chungin a hung chuakmi a biapimi ruahnak pawl an si.</w:t>
            </w:r>
          </w:p>
        </w:tc>
      </w:tr>
      <w:tr w:rsidR="001014EB" w14:paraId="0A9944B0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9240DD3" w14:textId="77777777" w:rsidR="00971D1A" w:rsidRPr="00D8726C" w:rsidRDefault="000B46C9" w:rsidP="00971D1A">
            <w:pPr>
              <w:pStyle w:val="Image"/>
              <w:rPr>
                <w:lang w:eastAsia="en-AU"/>
              </w:rPr>
            </w:pPr>
            <w:r w:rsidRPr="00D8726C">
              <w:rPr>
                <w:noProof/>
                <w:lang w:eastAsia="en-AU"/>
              </w:rPr>
              <w:drawing>
                <wp:inline distT="0" distB="0" distL="0" distR="0" wp14:anchorId="1D6B0910" wp14:editId="2E476AF4">
                  <wp:extent cx="1482725" cy="1482725"/>
                  <wp:effectExtent l="0" t="0" r="3175" b="3175"/>
                  <wp:docPr id="1821442464" name="Picture 37" descr="Ngaihchiami a lomi minung pakhat. Anmah cung i a ummi cu tahnak a langhtermi khuaruahnak langhtertu buanbara a si i anmah pawng i a ummi cu harnak icon a si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Ngaihchiami a lomi minung pakhat. Anmah cung i a ummi cu tahnak a langhtermi khuaruahnak langhtertu buanbara a si i anmah pawng i a ummi cu harnak icon a si.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73317D5" w14:textId="77777777" w:rsidR="00971D1A" w:rsidRPr="00F72AF7" w:rsidRDefault="000B46C9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Cs/>
              </w:rPr>
            </w:pPr>
            <w:r w:rsidRPr="00F72AF7">
              <w:rPr>
                <w:bCs/>
              </w:rPr>
              <w:t>Thinlung fahtuknak</w:t>
            </w:r>
          </w:p>
          <w:p w14:paraId="1E25FCBE" w14:textId="77777777" w:rsidR="00971D1A" w:rsidRPr="00D8726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 xml:space="preserve">Thinlung fahnak cu nangmah cungah thil thalo pakhat khat a cangmi kong na ruah ning a si. </w:t>
            </w:r>
          </w:p>
          <w:p w14:paraId="325DC341" w14:textId="77777777" w:rsidR="00971D1A" w:rsidRPr="00D8726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726C">
              <w:t>Tahchunnak ah, a tihmi asilole lungretheimi bantukin na um men lai.</w:t>
            </w:r>
          </w:p>
          <w:p w14:paraId="5218559D" w14:textId="77777777" w:rsidR="00971D1A" w:rsidRPr="00D8726C" w:rsidRDefault="000B46C9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D8726C">
              <w:t>Thinlung fahnak nih lam dang in minung kha a hnorsuan khawh.</w:t>
            </w:r>
          </w:p>
        </w:tc>
      </w:tr>
    </w:tbl>
    <w:p w14:paraId="34ECCB3C" w14:textId="77777777" w:rsidR="00463A40" w:rsidRPr="00D8726C" w:rsidRDefault="00463A40" w:rsidP="00BF4594">
      <w:pPr>
        <w:pStyle w:val="NoSpacing"/>
        <w:spacing w:before="3200" w:after="120"/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1014EB" w14:paraId="5729EB03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7B3D9895" w14:textId="77777777" w:rsidR="000E4E3C" w:rsidRPr="00D8726C" w:rsidRDefault="000B46C9" w:rsidP="00BD367D">
            <w:r w:rsidRPr="00D8726C">
              <w:rPr>
                <w:noProof/>
                <w:lang w:eastAsia="en-AU"/>
              </w:rPr>
              <w:drawing>
                <wp:inline distT="0" distB="0" distL="0" distR="0" wp14:anchorId="04DED8B4" wp14:editId="742C1E7F">
                  <wp:extent cx="864000" cy="864000"/>
                  <wp:effectExtent l="0" t="0" r="0" b="0"/>
                  <wp:docPr id="74" name="Picture 74" descr="Thawngthanhmi Hmuhkhawhnak Phu logo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Thawngthanhmi Hmuhkhawhnak Phu logo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05137987" w14:textId="789CBBCA" w:rsidR="000E4E3C" w:rsidRPr="00D8726C" w:rsidRDefault="000B46C9" w:rsidP="001E53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</w:rPr>
            </w:pPr>
            <w:r w:rsidRPr="00D8726C">
              <w:rPr>
                <w:sz w:val="24"/>
                <w:szCs w:val="24"/>
              </w:rPr>
              <w:t xml:space="preserve">Stock hmaanthlak le nunphung he aa pehtlaimi hmaanthlak pawl hmangin Thawngthanhmi Hmuhkhawhnak Phu nih hi Fawi tein Rel dingmi a rak ser. Nawlpeknak tel lo in hmaanthlak pawl cu hmanthan khawh a si men lai lo. Hmaanthlak pawl kongkau i hlathlaimi </w:t>
            </w:r>
            <w:r w:rsidR="005046C4">
              <w:rPr>
                <w:sz w:val="24"/>
                <w:szCs w:val="24"/>
              </w:rPr>
              <w:br/>
            </w:r>
            <w:r w:rsidRPr="00D8726C">
              <w:rPr>
                <w:sz w:val="24"/>
                <w:szCs w:val="24"/>
              </w:rPr>
              <w:t xml:space="preserve">pakhat khat caah, zaangfahnak in hika ah zoh visit </w:t>
            </w:r>
            <w:hyperlink r:id="rId150" w:history="1">
              <w:r w:rsidRPr="00F72AF7">
                <w:rPr>
                  <w:rStyle w:val="Hyperlink"/>
                  <w:bCs/>
                  <w:sz w:val="24"/>
                  <w:szCs w:val="24"/>
                </w:rPr>
                <w:t>www.informationaccessgroup.com</w:t>
              </w:r>
            </w:hyperlink>
            <w:r w:rsidRPr="00D8726C">
              <w:rPr>
                <w:sz w:val="24"/>
                <w:szCs w:val="24"/>
              </w:rPr>
              <w:t>. Chirchanhmi rian nambar 5212-A.</w:t>
            </w:r>
          </w:p>
        </w:tc>
      </w:tr>
      <w:bookmarkEnd w:id="90"/>
      <w:bookmarkEnd w:id="91"/>
    </w:tbl>
    <w:p w14:paraId="7E29AA0D" w14:textId="77777777" w:rsidR="006A3B43" w:rsidRPr="00D8726C" w:rsidRDefault="006A3B43" w:rsidP="00463A40">
      <w:pPr>
        <w:pStyle w:val="Tablespacerrow"/>
        <w:sectPr w:rsidR="006A3B43" w:rsidRPr="00D8726C" w:rsidSect="00AF4FAA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1F6DBE5E" w14:textId="77777777" w:rsidR="00EC31C6" w:rsidRPr="00D8726C" w:rsidRDefault="00EC31C6" w:rsidP="00D25C78">
      <w:pPr>
        <w:rPr>
          <w:lang w:val="en-US"/>
        </w:rPr>
      </w:pPr>
    </w:p>
    <w:sectPr w:rsidR="00EC31C6" w:rsidRPr="00D8726C" w:rsidSect="00AF4FAA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FB67B4" w14:textId="77777777" w:rsidR="00AF4FAA" w:rsidRDefault="00AF4FAA">
      <w:pPr>
        <w:spacing w:before="0" w:after="0" w:line="240" w:lineRule="auto"/>
      </w:pPr>
      <w:r>
        <w:separator/>
      </w:r>
    </w:p>
  </w:endnote>
  <w:endnote w:type="continuationSeparator" w:id="0">
    <w:p w14:paraId="01D828E7" w14:textId="77777777" w:rsidR="00AF4FAA" w:rsidRDefault="00AF4FAA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898C351F-428F-40E8-9DB7-E001210AE9F8}"/>
    <w:embedBold r:id="rId2" w:fontKey="{6278239F-5B45-46C0-AE35-57F137E1F5F7}"/>
  </w:font>
  <w:font w:name="FS Me Pro"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3" w:fontKey="{759D8794-43B9-41FB-B3FF-108A789FAA00}"/>
    <w:embedBold r:id="rId4" w:fontKey="{02F10D3C-CF52-465D-B888-0C249DB2186B}"/>
    <w:embedItalic r:id="rId5" w:fontKey="{F8F198BF-51F1-43A0-BBB0-AE3FB9A0059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2A020BDA-E19C-4731-88A8-ACA4C2E0DFCA}"/>
    <w:embedBold r:id="rId7" w:fontKey="{8C980B19-AA7D-44DB-932B-B8668BEE8E7E}"/>
    <w:embedItalic r:id="rId8" w:fontKey="{2E68ADA6-85FE-4F7A-9AC7-3F6DF2B24D30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mbria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  <w:embedBold r:id="rId9" w:fontKey="{98AA75CA-D90A-497D-8A01-F4806BBEC3D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0FBF8F" w14:textId="625F57D2" w:rsidR="000B46C9" w:rsidRDefault="007A46BE" w:rsidP="00986198">
    <w:pPr>
      <w:pStyle w:val="Footer"/>
    </w:pPr>
    <w:r w:rsidRPr="000749C5">
      <w:drawing>
        <wp:anchor distT="0" distB="0" distL="114300" distR="114300" simplePos="0" relativeHeight="251661312" behindDoc="1" locked="1" layoutInCell="1" allowOverlap="1" wp14:anchorId="7EB9088C" wp14:editId="1F55DDE4">
          <wp:simplePos x="0" y="0"/>
          <wp:positionH relativeFrom="page">
            <wp:posOffset>-67310</wp:posOffset>
          </wp:positionH>
          <wp:positionV relativeFrom="page">
            <wp:posOffset>9571355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B46C9" w:rsidRPr="000749C5">
      <w:t xml:space="preserve">Cahmai </w:t>
    </w:r>
    <w:fldSimple w:instr=" NUMPAGES   \* MERGEFORMAT ">
      <w:r w:rsidR="000B46C9">
        <w:t>46</w:t>
      </w:r>
    </w:fldSimple>
    <w:r w:rsidR="000B46C9">
      <w:t xml:space="preserve"> </w:t>
    </w:r>
    <w:r w:rsidR="000B46C9" w:rsidRPr="000749C5">
      <w:t xml:space="preserve">chungah </w:t>
    </w:r>
    <w:r w:rsidR="000B46C9" w:rsidRPr="000749C5">
      <w:fldChar w:fldCharType="begin"/>
    </w:r>
    <w:r w:rsidR="000B46C9" w:rsidRPr="000749C5">
      <w:instrText xml:space="preserve"> PAGE   \* MERGEFORMAT </w:instrText>
    </w:r>
    <w:r w:rsidR="000B46C9" w:rsidRPr="000749C5">
      <w:fldChar w:fldCharType="separate"/>
    </w:r>
    <w:r w:rsidR="000B46C9">
      <w:t>47</w:t>
    </w:r>
    <w:r w:rsidR="000B46C9" w:rsidRPr="000749C5">
      <w:fldChar w:fldCharType="end"/>
    </w:r>
    <w:r w:rsidR="000B46C9" w:rsidRPr="000749C5">
      <w:t xml:space="preserve"> nak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611E0B" w14:textId="77777777" w:rsidR="000B46C9" w:rsidRDefault="000B46C9" w:rsidP="00EC34F7">
    <w:pPr>
      <w:pStyle w:val="Footerfrontpage"/>
    </w:pPr>
    <w:r>
      <w:rPr>
        <w:noProof/>
      </w:rPr>
      <w:drawing>
        <wp:inline distT="0" distB="0" distL="0" distR="0" wp14:anchorId="1F6D790D" wp14:editId="45C999B3">
          <wp:extent cx="1260000" cy="624393"/>
          <wp:effectExtent l="0" t="0" r="0" b="4445"/>
          <wp:docPr id="20" name="Picture 20" descr="NDIS log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57108177" name="Picture 20" descr="NDIS logo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 xml:space="preserve"> ndis.gov.au</w:t>
    </w:r>
  </w:p>
  <w:p w14:paraId="7FCA617C" w14:textId="77777777" w:rsidR="000B46C9" w:rsidRPr="00BE3FC7" w:rsidRDefault="000B46C9" w:rsidP="00EC34F7">
    <w:pPr>
      <w:pStyle w:val="Tablespacerrow"/>
    </w:pPr>
    <w:r>
      <w:br/>
    </w:r>
  </w:p>
  <w:p w14:paraId="120ADBEB" w14:textId="77777777" w:rsidR="000B46C9" w:rsidRPr="00C36784" w:rsidRDefault="000B46C9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C83D05" w14:textId="77777777" w:rsidR="000B46C9" w:rsidRPr="001A07DF" w:rsidRDefault="000B46C9" w:rsidP="000749C5">
    <w:pPr>
      <w:pStyle w:val="Footer"/>
    </w:pPr>
    <w:r w:rsidRPr="00AD2EFB">
      <w:rPr>
        <w:rStyle w:val="IntenseEmphasis1"/>
      </w:rPr>
      <w:t>ndis.gov.au</w:t>
    </w:r>
    <w:r w:rsidRPr="00AD2EFB">
      <w:rPr>
        <w:rStyle w:val="IntenseEmphasis1"/>
      </w:rPr>
      <w:tab/>
    </w:r>
    <w:sdt>
      <w:sdtPr>
        <w:alias w:val="Title"/>
        <w:id w:val="1725174307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 Strategy 2024–2028</w:t>
        </w:r>
      </w:sdtContent>
    </w:sdt>
    <w:r>
      <w:t xml:space="preserve"> | </w:t>
    </w:r>
    <w:sdt>
      <w:sdtPr>
        <w:id w:val="828897194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</w:rPr>
          <w:t>Click or tap to enter a date.</w:t>
        </w:r>
      </w:sdtContent>
    </w:sdt>
    <w:r w:rsidRPr="00AD2EFB">
      <w:rPr>
        <w:rStyle w:val="IntenseEmphasis1"/>
      </w:rPr>
      <w:tab/>
    </w:r>
    <w:sdt>
      <w:sdtPr>
        <w:id w:val="201694599"/>
        <w:docPartObj>
          <w:docPartGallery w:val="Page Numbers (Bottom of Page)"/>
          <w:docPartUnique/>
        </w:docPartObj>
      </w:sdtPr>
      <w:sdtContent>
        <w:r w:rsidRPr="001A07DF">
          <w:t xml:space="preserve">Cahmai </w:t>
        </w:r>
        <w:r w:rsidRPr="001A07DF">
          <w:fldChar w:fldCharType="begin"/>
        </w:r>
        <w:r w:rsidRPr="001A07DF">
          <w:instrText xml:space="preserve"> PAGE   \* MERGEFORMAT </w:instrText>
        </w:r>
        <w:r w:rsidRPr="001A07DF">
          <w:fldChar w:fldCharType="separate"/>
        </w:r>
        <w:r w:rsidRPr="001A07DF"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6A647E" w14:textId="77777777" w:rsidR="000B46C9" w:rsidRDefault="000B46C9" w:rsidP="00C65783">
    <w:pPr>
      <w:rPr>
        <w:lang w:val="en-US"/>
      </w:rPr>
    </w:pPr>
    <w:r>
      <w:rPr>
        <w:noProof/>
        <w:lang w:val="en-US"/>
      </w:rPr>
      <w:drawing>
        <wp:inline distT="0" distB="0" distL="0" distR="0" wp14:anchorId="416FD78B" wp14:editId="7AACB4F4">
          <wp:extent cx="1620000" cy="919733"/>
          <wp:effectExtent l="0" t="0" r="0" b="0"/>
          <wp:docPr id="7" name="Picture 7" descr="NDI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1587432" name="Picture 7" descr="NDIS logo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5E9E2F9B" w14:textId="77777777" w:rsidR="000B46C9" w:rsidRDefault="000B46C9" w:rsidP="00CB3B8E"/>
  <w:p w14:paraId="759534A2" w14:textId="77777777" w:rsidR="000B46C9" w:rsidRPr="00CB3B8E" w:rsidRDefault="000B46C9" w:rsidP="00CB3B8E">
    <w:pPr>
      <w:pStyle w:val="Backpagetext"/>
    </w:pPr>
    <w:r w:rsidRPr="00CB3B8E">
      <w:t>ndis.gov.au</w:t>
    </w:r>
  </w:p>
  <w:p w14:paraId="78111732" w14:textId="77777777" w:rsidR="000B46C9" w:rsidRDefault="000B46C9" w:rsidP="00CB3B8E">
    <w:pPr>
      <w:pStyle w:val="Backpagetext"/>
    </w:pPr>
  </w:p>
  <w:p w14:paraId="42B3CC2E" w14:textId="77777777" w:rsidR="000B46C9" w:rsidRPr="00C65783" w:rsidRDefault="000B46C9" w:rsidP="00CB3B8E">
    <w:pPr>
      <w:pStyle w:val="Backpagetext"/>
    </w:pPr>
  </w:p>
  <w:p w14:paraId="06ACD3A9" w14:textId="77777777" w:rsidR="000B46C9" w:rsidRPr="00CB3B8E" w:rsidRDefault="000B46C9" w:rsidP="00CB3B8E">
    <w:pPr>
      <w:pStyle w:val="ProductCode"/>
    </w:pPr>
    <w:r w:rsidRPr="00CB3B8E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7B77DA" w14:textId="77777777" w:rsidR="00AF4FAA" w:rsidRDefault="00AF4FAA">
      <w:pPr>
        <w:spacing w:before="0" w:after="0" w:line="240" w:lineRule="auto"/>
      </w:pPr>
      <w:r>
        <w:separator/>
      </w:r>
    </w:p>
  </w:footnote>
  <w:footnote w:type="continuationSeparator" w:id="0">
    <w:p w14:paraId="19920AF6" w14:textId="77777777" w:rsidR="00AF4FAA" w:rsidRDefault="00AF4FAA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ADB20" w14:textId="77777777" w:rsidR="000B46C9" w:rsidRDefault="000B46C9">
    <w:pPr>
      <w:pStyle w:val="Header"/>
    </w:pPr>
    <w:r>
      <w:drawing>
        <wp:anchor distT="0" distB="0" distL="114300" distR="114300" simplePos="0" relativeHeight="251658240" behindDoc="1" locked="0" layoutInCell="1" allowOverlap="1" wp14:anchorId="4FF7CA26" wp14:editId="7012E1CD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8010092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CE3B8C" w14:textId="77777777" w:rsidR="000B46C9" w:rsidRPr="00C65783" w:rsidRDefault="000B46C9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621A47C9" wp14:editId="2540C91B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E9036A6" id="Rectangle 8" o:spid="_x0000_s1026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0AF2570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A126B9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4806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CA2F1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BA1F6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B100BD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6DE40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96A39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2C9E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EF704C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674587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FDC883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B724E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EAAF6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274744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D64B0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E85DB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90884F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C172C1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8569E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CF89E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60668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1ED5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F3E727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F46D03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7C87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788B1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43F0B0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36E0BB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5AC1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4FA0E8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F00D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2562F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BAB0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F01B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23864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DB0C08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95224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1284E9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5EB0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9560AB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F8855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D722E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2DC945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12C561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DD907370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F57E9BC4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43821D24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30E41600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63422FF4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F190A960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6DEEA3F2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8F8808E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3E1AFE42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EC78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9E6A55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946358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B4644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8D801E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3EA7D7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F8041E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D3A664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8CEC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B666F3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0D0764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1C49B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ECEA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0896C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4462A3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12FA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37A0EA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03CD3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CC64D2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E6A286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E5645B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A3EBE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F1E14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9AE37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A6B30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0C02A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17A83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2B04A6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B0EA76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9AF0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DC2CBE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A09F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68C2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166E3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3E273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9E88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AC8C19F4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104688EE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BD76E014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E7AAEB76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A6F81158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9872C76E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5B0EB806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68AC265A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B372CEA4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820A30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F8876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027FB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582994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A01DD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338C05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DA460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356764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21617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18B8D2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2E0B81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1D60B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6A7F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9A6C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1CCBFF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C8B9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7BCFF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F66DF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B5B2E3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F3E99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228F7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0FAC4C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48D9D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9381C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760B6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9A41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42E48D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32B237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ED2FA5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5CA6D9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8C82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12E5A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7FCEE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362CA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F2EEF6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88944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FCC4ADD4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475E40E4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B76A1442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889ADD7E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B0E25E94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A97A23B4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197C2B0A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A00A37C0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3CF8881E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A3044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E00CE0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7603E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1E428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1FC1CF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2DC45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A456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7A1AC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588D7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70D412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2346D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91049C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9455E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4034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CACD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4E004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654CF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D3AD87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F8463A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09C418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0029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D4E84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5C3F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DC1E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A4911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BC0BC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8A6AE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6DE45C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D80093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B9816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215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92F27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29EBA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8A5E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25862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A2CD3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9D320B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D7CE1D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E48898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72A00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D404D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7BCCF3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B44BF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B4E407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04815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3DC87E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B03D0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AC6CA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B5472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BA4AF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3C29BD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7045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8E8A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AAC5A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CD0028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3A8F84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BE40EB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D6C0C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154091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A413E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90C8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D0F6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F945E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57D01C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B54919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4A366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76302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C5E41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B328BC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680A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D5470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272333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493E24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3EA584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BDE3D4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6C411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0042D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94423B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D8DDA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338E52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48E0E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939663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62A29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FEA11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4B88A5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AB888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C64775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99276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1EE8D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FD4CC9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FC54A8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D46A54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4A472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06AD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68FD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A0A90D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3DE709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1CEFC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CDEB88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F6E69C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6E0EE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D32496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88B3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270931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042422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48CB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73EA0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304DA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D57A3F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E703F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774EB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06C9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1661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AC4C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38A3D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5839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46A9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55C4C5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FF099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952B28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60A4BE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362330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AC664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20082B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93466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A4EC0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CF8235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EE6FF6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E8A68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D0F2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CD49D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8AFB5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702575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49EE2F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3F058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D2B03E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8DCC9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3C21E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2878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76E68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A2C78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221E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5E4FC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5240D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DB026C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D84D6B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F723E9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16A0E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A0CD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1D029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36C59B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326563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3AAC94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4AB42F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0A1BC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0A90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F0E3E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E2903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35267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6E551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7EA7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93219A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46DA97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C5E387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AA0928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9F249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EC664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AC0D1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60C5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F49A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6BA56D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712284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9CCCEB8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EC2F95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804D8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4EBF5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62A44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6F0926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D0454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42BE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B78291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A1AC57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DF89D4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3645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90A191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066D4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AA9D2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ACC5E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31ACE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BC0A83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38024E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ADC76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3A15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D5AFE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D6CFE9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ABEB0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03A9F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FCE7B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A5620E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1E53B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7E0D5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4063CA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98B0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3A5D1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15CB1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D00C3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DCD04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7892E3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1DA71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B4C422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23075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42C047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01E41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B278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C0EC2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C1052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A30C8F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5AC5D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BF2C49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7A563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254914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1E4F24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74F61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720F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BE4A62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2E8E78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774256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7D6A9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4407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86F9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EF433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5AFD3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F4E92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60D10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52D2C0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36680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F2E3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5A06D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447AF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9D4E76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C34136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2B63D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BF63E1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B9D00C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8EEB6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0BE77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64E10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4A32D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3825B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AC11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29698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1A5A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217286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D86D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D6CD3E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A104B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1A81F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BA0754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CECD9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F454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AD88F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3B3247CA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A69E6EA6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751C374E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F9D88BCC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7AE8BC58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333268DA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D64E079A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1BDC2A0C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78827BA6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F2A8A8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C4C940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67C201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81ADBC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54EE4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E2E53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B8A2B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9ABC1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DD69C7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423A2D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E3E519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2243C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560E8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054E5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2B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9840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A02115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3F4F1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DB3635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FFC542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7664BA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A76D7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12D06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3D8F8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B84833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A36F5B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79CB29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4C0820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18E1B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91693D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BCC37D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6161AA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7E9B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3A1B6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6A8E5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110CC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81040F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67005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2F4BD0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FBE1ED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F32FE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57E5D7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92BBE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F9E479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F2CFB6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FBBC0F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44CDF2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AF2A6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96DDF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BDE6D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AC16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18EC3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D083A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73CD1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AD2A9DFA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009A75A6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EB3AD1F8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B27E0E8E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9DDC7960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E438EE84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E4C872DC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F4749A60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C41A9754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11E255D4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3EF6D3E4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850A3158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7B34F5EE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32184106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D096AF0C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EA8A4C0C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CD24589C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EEC6AB48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E5BE53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10CB8F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3606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26B2A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41036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292D9C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2EB1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F809D3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9FE4A0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B90A6B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6FA08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62341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30EEF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8625B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5CA0B0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DB477E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87A56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192405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204C54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FC87C5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2486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A7AA7A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E0220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AD084B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EEA3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6F672D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20649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8E109010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2DBAAB1A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980C9F02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9D346702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4CDCFBDE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1BA28B4E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BA26BBF8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9E8E21EC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9E72ED32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75D874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79EB5A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67EDCD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5C962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AC8F92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E240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DAE96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81AE5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8EC7F4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20968D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55210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FBA9A7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86722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BA782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2411C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01D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2A6C0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9BA992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7542F4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172ED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4182CF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D2CAB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6BC462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950261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3ED04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4ACF0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FB4B2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E70EA6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9321D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28EA75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C027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8E154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2E293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83E13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1A391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BD4B7F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29BA46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98C62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E06AEA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AAE8C4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F8F28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58F13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14B0E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8C84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B26D0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5060CB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258AAD0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6EAA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1C2DD2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DA480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184808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A646F2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101D7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7CA13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4D508F5E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7DFA5078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9A400CFA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229ABABA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FE6E728E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2564D108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C3669A9C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E3CA670A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8BC8F710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2067101345">
    <w:abstractNumId w:val="24"/>
  </w:num>
  <w:num w:numId="2" w16cid:durableId="1045059063">
    <w:abstractNumId w:val="41"/>
  </w:num>
  <w:num w:numId="3" w16cid:durableId="814834825">
    <w:abstractNumId w:val="26"/>
  </w:num>
  <w:num w:numId="4" w16cid:durableId="57365874">
    <w:abstractNumId w:val="53"/>
  </w:num>
  <w:num w:numId="5" w16cid:durableId="1373264302">
    <w:abstractNumId w:val="38"/>
  </w:num>
  <w:num w:numId="6" w16cid:durableId="54790524">
    <w:abstractNumId w:val="9"/>
  </w:num>
  <w:num w:numId="7" w16cid:durableId="2069954946">
    <w:abstractNumId w:val="33"/>
  </w:num>
  <w:num w:numId="8" w16cid:durableId="167407174">
    <w:abstractNumId w:val="50"/>
  </w:num>
  <w:num w:numId="9" w16cid:durableId="730151963">
    <w:abstractNumId w:val="48"/>
  </w:num>
  <w:num w:numId="10" w16cid:durableId="441536854">
    <w:abstractNumId w:val="36"/>
  </w:num>
  <w:num w:numId="11" w16cid:durableId="572620624">
    <w:abstractNumId w:val="59"/>
  </w:num>
  <w:num w:numId="12" w16cid:durableId="461197469">
    <w:abstractNumId w:val="30"/>
  </w:num>
  <w:num w:numId="13" w16cid:durableId="256866290">
    <w:abstractNumId w:val="43"/>
  </w:num>
  <w:num w:numId="14" w16cid:durableId="2018919736">
    <w:abstractNumId w:val="4"/>
  </w:num>
  <w:num w:numId="15" w16cid:durableId="59863587">
    <w:abstractNumId w:val="57"/>
  </w:num>
  <w:num w:numId="16" w16cid:durableId="1961107481">
    <w:abstractNumId w:val="34"/>
  </w:num>
  <w:num w:numId="17" w16cid:durableId="1094592270">
    <w:abstractNumId w:val="5"/>
  </w:num>
  <w:num w:numId="18" w16cid:durableId="926577262">
    <w:abstractNumId w:val="1"/>
  </w:num>
  <w:num w:numId="19" w16cid:durableId="1494876243">
    <w:abstractNumId w:val="28"/>
  </w:num>
  <w:num w:numId="20" w16cid:durableId="830101867">
    <w:abstractNumId w:val="0"/>
  </w:num>
  <w:num w:numId="21" w16cid:durableId="445080100">
    <w:abstractNumId w:val="60"/>
  </w:num>
  <w:num w:numId="22" w16cid:durableId="1909463992">
    <w:abstractNumId w:val="39"/>
  </w:num>
  <w:num w:numId="23" w16cid:durableId="845250376">
    <w:abstractNumId w:val="6"/>
  </w:num>
  <w:num w:numId="24" w16cid:durableId="507014802">
    <w:abstractNumId w:val="35"/>
  </w:num>
  <w:num w:numId="25" w16cid:durableId="570963759">
    <w:abstractNumId w:val="45"/>
  </w:num>
  <w:num w:numId="26" w16cid:durableId="1364600183">
    <w:abstractNumId w:val="21"/>
  </w:num>
  <w:num w:numId="27" w16cid:durableId="1796631719">
    <w:abstractNumId w:val="54"/>
  </w:num>
  <w:num w:numId="28" w16cid:durableId="177080441">
    <w:abstractNumId w:val="51"/>
  </w:num>
  <w:num w:numId="29" w16cid:durableId="2105147948">
    <w:abstractNumId w:val="42"/>
  </w:num>
  <w:num w:numId="30" w16cid:durableId="2118745742">
    <w:abstractNumId w:val="52"/>
  </w:num>
  <w:num w:numId="31" w16cid:durableId="757675495">
    <w:abstractNumId w:val="13"/>
  </w:num>
  <w:num w:numId="32" w16cid:durableId="249049204">
    <w:abstractNumId w:val="18"/>
  </w:num>
  <w:num w:numId="33" w16cid:durableId="1783575214">
    <w:abstractNumId w:val="7"/>
  </w:num>
  <w:num w:numId="34" w16cid:durableId="412705194">
    <w:abstractNumId w:val="20"/>
  </w:num>
  <w:num w:numId="35" w16cid:durableId="1596674218">
    <w:abstractNumId w:val="58"/>
  </w:num>
  <w:num w:numId="36" w16cid:durableId="1353262647">
    <w:abstractNumId w:val="32"/>
  </w:num>
  <w:num w:numId="37" w16cid:durableId="1225487371">
    <w:abstractNumId w:val="62"/>
  </w:num>
  <w:num w:numId="38" w16cid:durableId="669255048">
    <w:abstractNumId w:val="2"/>
  </w:num>
  <w:num w:numId="39" w16cid:durableId="852960857">
    <w:abstractNumId w:val="15"/>
  </w:num>
  <w:num w:numId="40" w16cid:durableId="778717603">
    <w:abstractNumId w:val="16"/>
  </w:num>
  <w:num w:numId="41" w16cid:durableId="378634012">
    <w:abstractNumId w:val="14"/>
  </w:num>
  <w:num w:numId="42" w16cid:durableId="1165433924">
    <w:abstractNumId w:val="27"/>
  </w:num>
  <w:num w:numId="43" w16cid:durableId="462039119">
    <w:abstractNumId w:val="44"/>
  </w:num>
  <w:num w:numId="44" w16cid:durableId="2133134713">
    <w:abstractNumId w:val="23"/>
  </w:num>
  <w:num w:numId="45" w16cid:durableId="1766725161">
    <w:abstractNumId w:val="11"/>
  </w:num>
  <w:num w:numId="46" w16cid:durableId="92481688">
    <w:abstractNumId w:val="40"/>
  </w:num>
  <w:num w:numId="47" w16cid:durableId="624972398">
    <w:abstractNumId w:val="65"/>
  </w:num>
  <w:num w:numId="48" w16cid:durableId="2089110881">
    <w:abstractNumId w:val="19"/>
  </w:num>
  <w:num w:numId="49" w16cid:durableId="1191257364">
    <w:abstractNumId w:val="22"/>
  </w:num>
  <w:num w:numId="50" w16cid:durableId="832258227">
    <w:abstractNumId w:val="8"/>
  </w:num>
  <w:num w:numId="51" w16cid:durableId="939802876">
    <w:abstractNumId w:val="31"/>
  </w:num>
  <w:num w:numId="52" w16cid:durableId="1647465439">
    <w:abstractNumId w:val="63"/>
  </w:num>
  <w:num w:numId="53" w16cid:durableId="1164010427">
    <w:abstractNumId w:val="10"/>
  </w:num>
  <w:num w:numId="54" w16cid:durableId="233930703">
    <w:abstractNumId w:val="46"/>
  </w:num>
  <w:num w:numId="55" w16cid:durableId="2096128429">
    <w:abstractNumId w:val="56"/>
  </w:num>
  <w:num w:numId="56" w16cid:durableId="334500517">
    <w:abstractNumId w:val="61"/>
  </w:num>
  <w:num w:numId="57" w16cid:durableId="650476325">
    <w:abstractNumId w:val="47"/>
  </w:num>
  <w:num w:numId="58" w16cid:durableId="1328249960">
    <w:abstractNumId w:val="12"/>
  </w:num>
  <w:num w:numId="59" w16cid:durableId="766005337">
    <w:abstractNumId w:val="25"/>
  </w:num>
  <w:num w:numId="60" w16cid:durableId="843713546">
    <w:abstractNumId w:val="55"/>
  </w:num>
  <w:num w:numId="61" w16cid:durableId="1361004429">
    <w:abstractNumId w:val="64"/>
  </w:num>
  <w:num w:numId="62" w16cid:durableId="508371616">
    <w:abstractNumId w:val="37"/>
  </w:num>
  <w:num w:numId="63" w16cid:durableId="268392260">
    <w:abstractNumId w:val="17"/>
  </w:num>
  <w:num w:numId="64" w16cid:durableId="1842815427">
    <w:abstractNumId w:val="49"/>
  </w:num>
  <w:num w:numId="65" w16cid:durableId="673535164">
    <w:abstractNumId w:val="29"/>
  </w:num>
  <w:num w:numId="66" w16cid:durableId="1908686429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6C9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4C48"/>
    <w:rsid w:val="000E4E3C"/>
    <w:rsid w:val="000E55B2"/>
    <w:rsid w:val="000E5E0E"/>
    <w:rsid w:val="000E6558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100247"/>
    <w:rsid w:val="001014EB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41C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60B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C7B"/>
    <w:rsid w:val="001A6053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BD7"/>
    <w:rsid w:val="00287F44"/>
    <w:rsid w:val="0029060F"/>
    <w:rsid w:val="00290F99"/>
    <w:rsid w:val="00290FDA"/>
    <w:rsid w:val="002917B3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3091"/>
    <w:rsid w:val="002C3A29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984"/>
    <w:rsid w:val="002F4CE9"/>
    <w:rsid w:val="002F637F"/>
    <w:rsid w:val="002F63FC"/>
    <w:rsid w:val="002F7283"/>
    <w:rsid w:val="002F79D1"/>
    <w:rsid w:val="002F7AA8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57898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7FF"/>
    <w:rsid w:val="003B7C5D"/>
    <w:rsid w:val="003C063F"/>
    <w:rsid w:val="003C0691"/>
    <w:rsid w:val="003C0CDC"/>
    <w:rsid w:val="003C132E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6443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F12F9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554"/>
    <w:rsid w:val="00482C02"/>
    <w:rsid w:val="004835A1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46C4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31F0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C35"/>
    <w:rsid w:val="005D3437"/>
    <w:rsid w:val="005D3860"/>
    <w:rsid w:val="005D3AC4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5B"/>
    <w:rsid w:val="005F29AC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3057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5FC5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2A8"/>
    <w:rsid w:val="007164C7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46BE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0990"/>
    <w:rsid w:val="00831900"/>
    <w:rsid w:val="00832BDA"/>
    <w:rsid w:val="00832DA2"/>
    <w:rsid w:val="00833DC2"/>
    <w:rsid w:val="008354D5"/>
    <w:rsid w:val="008357FD"/>
    <w:rsid w:val="00835FBA"/>
    <w:rsid w:val="00836145"/>
    <w:rsid w:val="00836DF0"/>
    <w:rsid w:val="00841959"/>
    <w:rsid w:val="0084206B"/>
    <w:rsid w:val="008436E7"/>
    <w:rsid w:val="00843DA2"/>
    <w:rsid w:val="00844AA2"/>
    <w:rsid w:val="00845D8F"/>
    <w:rsid w:val="00846038"/>
    <w:rsid w:val="0084628A"/>
    <w:rsid w:val="00846E78"/>
    <w:rsid w:val="00847B14"/>
    <w:rsid w:val="0085027C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0EE5"/>
    <w:rsid w:val="008A17E1"/>
    <w:rsid w:val="008A210E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B0E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1DD4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4FAA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5C5F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594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4AF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3E0D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73C5"/>
    <w:rsid w:val="00C976B1"/>
    <w:rsid w:val="00CA093D"/>
    <w:rsid w:val="00CA0D1E"/>
    <w:rsid w:val="00CA1F4B"/>
    <w:rsid w:val="00CA223D"/>
    <w:rsid w:val="00CA22F8"/>
    <w:rsid w:val="00CA2348"/>
    <w:rsid w:val="00CA2ADB"/>
    <w:rsid w:val="00CA33C2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60C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475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321D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2C73"/>
    <w:rsid w:val="00D449EB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74C"/>
    <w:rsid w:val="00D868CD"/>
    <w:rsid w:val="00D86CEB"/>
    <w:rsid w:val="00D870E4"/>
    <w:rsid w:val="00D8726C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2EB1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3FA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2D79"/>
    <w:rsid w:val="00E72E77"/>
    <w:rsid w:val="00E74522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F1701"/>
    <w:rsid w:val="00EF19A7"/>
    <w:rsid w:val="00EF2111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A59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4F76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945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8FC5EEC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1214F6"/>
    <w:pPr>
      <w:pBdr>
        <w:between w:val="single" w:sz="4" w:space="4" w:color="6B2976"/>
      </w:pBdr>
      <w:tabs>
        <w:tab w:val="right" w:pos="9323"/>
      </w:tabs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http://www.ndis.gov.au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http://www.informationaccessgroup.com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http://www.ndis.gov.au/CALD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http://www.ndis.gov.au/CALD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http://www.ndis.gov.au/CALD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https://www.facebook.com/NDISAus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ndis.gov.au/CALD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http://www.ndis.gov.au/CALD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://www.ndis.gov.au/CALD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ndis.gov.au/CALD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http://www.ndis.gov.au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http://www.ndis.gov.au/CALD" TargetMode="External"/><Relationship Id="rId144" Type="http://schemas.openxmlformats.org/officeDocument/2006/relationships/hyperlink" Target="http://www.accesshub.gov.au/about-the-nrs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267694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267694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mbria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3556E"/>
    <w:rsid w:val="000C445F"/>
    <w:rsid w:val="000E6558"/>
    <w:rsid w:val="000F132A"/>
    <w:rsid w:val="00163D05"/>
    <w:rsid w:val="001E1925"/>
    <w:rsid w:val="0023322F"/>
    <w:rsid w:val="00267694"/>
    <w:rsid w:val="00273C81"/>
    <w:rsid w:val="002A4536"/>
    <w:rsid w:val="003710BD"/>
    <w:rsid w:val="003F094F"/>
    <w:rsid w:val="00412BB5"/>
    <w:rsid w:val="00432856"/>
    <w:rsid w:val="004548E7"/>
    <w:rsid w:val="00490441"/>
    <w:rsid w:val="00507C2D"/>
    <w:rsid w:val="00536784"/>
    <w:rsid w:val="005751A9"/>
    <w:rsid w:val="0062434D"/>
    <w:rsid w:val="00624E95"/>
    <w:rsid w:val="0079589E"/>
    <w:rsid w:val="007D4641"/>
    <w:rsid w:val="007E409B"/>
    <w:rsid w:val="008902C5"/>
    <w:rsid w:val="008D40AC"/>
    <w:rsid w:val="0095447F"/>
    <w:rsid w:val="00997A79"/>
    <w:rsid w:val="009E0172"/>
    <w:rsid w:val="009E29C5"/>
    <w:rsid w:val="009F3189"/>
    <w:rsid w:val="00B90C78"/>
    <w:rsid w:val="00CD28C3"/>
    <w:rsid w:val="00CF48B8"/>
    <w:rsid w:val="00D30C95"/>
    <w:rsid w:val="00D65062"/>
    <w:rsid w:val="00DA484E"/>
    <w:rsid w:val="00DA6EF4"/>
    <w:rsid w:val="00E10EBA"/>
    <w:rsid w:val="00F05282"/>
    <w:rsid w:val="00F14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3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B166133-871F-4A82-B214-399BC19C43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34</TotalTime>
  <Pages>39</Pages>
  <Words>2641</Words>
  <Characters>15060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Nunphung le Holh lei Idannak Tuahto ning 2024–2028</vt:lpstr>
    </vt:vector>
  </TitlesOfParts>
  <Company>Hewlett-Packard</Company>
  <LinksUpToDate>false</LinksUpToDate>
  <CharactersWithSpaces>17666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Nunphung le Holh lei Idannak Tuahto ning 2024–2028</dc:title>
  <dc:creator>National Disability Insurance Agency</dc:creator>
  <cp:lastModifiedBy>Thomas Kiorgaard</cp:lastModifiedBy>
  <cp:revision>10</cp:revision>
  <cp:lastPrinted>2019-09-17T06:26:00Z</cp:lastPrinted>
  <dcterms:created xsi:type="dcterms:W3CDTF">2024-02-05T04:53:00Z</dcterms:created>
  <dcterms:modified xsi:type="dcterms:W3CDTF">2024-02-16T03:46:00Z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