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27236" w14:textId="2FA36852" w:rsidR="00DF7B10" w:rsidRPr="002B72E0" w:rsidRDefault="003C31AE" w:rsidP="00083959">
      <w:pPr>
        <w:pStyle w:val="Heading1"/>
        <w:bidi/>
        <w:spacing w:before="7800" w:after="120" w:line="240" w:lineRule="auto"/>
        <w:rPr>
          <w:rFonts w:cs="Dubai"/>
        </w:rPr>
      </w:pPr>
      <w:bookmarkStart w:id="0" w:name="_Toc349720821"/>
      <w:bookmarkStart w:id="1" w:name="_Toc43391490"/>
      <w:bookmarkStart w:id="2" w:name="_Hlk41920175"/>
      <w:bookmarkStart w:id="3" w:name="_Toc349720822"/>
      <w:bookmarkStart w:id="4" w:name="_Toc436041083"/>
      <w:bookmarkStart w:id="5" w:name="_Toc436041104"/>
      <w:bookmarkStart w:id="6" w:name="_Toc436042092"/>
      <w:bookmarkStart w:id="7" w:name="_Toc436045528"/>
      <w:bookmarkStart w:id="8" w:name="_Toc436047507"/>
      <w:bookmarkStart w:id="9" w:name="_Toc436404418"/>
      <w:bookmarkStart w:id="10" w:name="_Toc436405278"/>
      <w:bookmarkStart w:id="11" w:name="_Toc436408280"/>
      <w:bookmarkStart w:id="12" w:name="_Toc436413472"/>
      <w:bookmarkStart w:id="13" w:name="_Toc436919461"/>
      <w:bookmarkStart w:id="14" w:name="_Toc456265824"/>
      <w:bookmarkStart w:id="15" w:name="_Toc456356067"/>
      <w:bookmarkStart w:id="16" w:name="_Toc456361565"/>
      <w:bookmarkStart w:id="17" w:name="_Toc456689002"/>
      <w:bookmarkStart w:id="18" w:name="_Toc457399254"/>
      <w:bookmarkStart w:id="19" w:name="_Toc457998488"/>
      <w:bookmarkStart w:id="20" w:name="_Toc458078844"/>
      <w:bookmarkStart w:id="21" w:name="_Toc459970016"/>
      <w:bookmarkStart w:id="22" w:name="_Toc461529570"/>
      <w:bookmarkStart w:id="23" w:name="_Toc462754404"/>
      <w:bookmarkStart w:id="24" w:name="_Toc465164043"/>
      <w:bookmarkStart w:id="25" w:name="_Toc476219418"/>
      <w:bookmarkStart w:id="26" w:name="_Toc476231074"/>
      <w:bookmarkStart w:id="27" w:name="_Toc476235959"/>
      <w:bookmarkStart w:id="28" w:name="_Toc476306061"/>
      <w:bookmarkStart w:id="29" w:name="_Toc497142653"/>
      <w:bookmarkStart w:id="30" w:name="_Toc497209780"/>
      <w:bookmarkStart w:id="31" w:name="_Toc497212948"/>
      <w:bookmarkStart w:id="32" w:name="_Toc497215532"/>
      <w:bookmarkStart w:id="33" w:name="_Toc497302119"/>
      <w:bookmarkStart w:id="34" w:name="_Toc498339416"/>
      <w:bookmarkStart w:id="35" w:name="_Toc527635162"/>
      <w:bookmarkStart w:id="36" w:name="_Toc527644811"/>
      <w:bookmarkStart w:id="37" w:name="_Toc527704574"/>
      <w:bookmarkStart w:id="38" w:name="_Toc529882154"/>
      <w:bookmarkStart w:id="39" w:name="_Toc533076399"/>
      <w:bookmarkStart w:id="40" w:name="_Toc533077009"/>
      <w:bookmarkStart w:id="41" w:name="_Toc533079087"/>
      <w:bookmarkStart w:id="42" w:name="_Toc533084357"/>
      <w:bookmarkStart w:id="43" w:name="_Toc5878085"/>
      <w:bookmarkStart w:id="44" w:name="_Toc5975100"/>
      <w:bookmarkStart w:id="45" w:name="_Toc5979654"/>
      <w:bookmarkStart w:id="46" w:name="_Toc6302388"/>
      <w:bookmarkStart w:id="47" w:name="_Toc6305501"/>
      <w:bookmarkStart w:id="48" w:name="_Toc6306673"/>
      <w:bookmarkStart w:id="49" w:name="_Toc6390563"/>
      <w:r w:rsidRPr="002B72E0">
        <w:rPr>
          <w:rFonts w:cs="Dubai"/>
          <w:rtl/>
          <w:lang w:val="fa-IR"/>
        </w:rPr>
        <w:t>تنوع فرهنگی و زبانی</w:t>
      </w:r>
    </w:p>
    <w:p w14:paraId="4DB44CFF" w14:textId="77777777" w:rsidR="00DF7B10" w:rsidRPr="002B72E0" w:rsidRDefault="00970406" w:rsidP="00083959">
      <w:pPr>
        <w:pStyle w:val="Subtitle"/>
        <w:bidi/>
        <w:spacing w:before="120" w:after="120" w:line="240" w:lineRule="auto"/>
        <w:rPr>
          <w:rFonts w:cs="Dubai"/>
        </w:rPr>
      </w:pPr>
      <w:r w:rsidRPr="002B72E0">
        <w:rPr>
          <w:rFonts w:cs="Dubai"/>
          <w:rtl/>
          <w:lang w:val="fa-IR"/>
        </w:rPr>
        <w:t xml:space="preserve">استراتژی ما </w:t>
      </w:r>
    </w:p>
    <w:bookmarkEnd w:id="1"/>
    <w:p w14:paraId="18FAA223" w14:textId="77777777" w:rsidR="001A6053" w:rsidRPr="002B72E0" w:rsidRDefault="00970406" w:rsidP="00083959">
      <w:pPr>
        <w:pStyle w:val="Subtitle"/>
        <w:bidi/>
        <w:spacing w:before="120" w:after="120" w:line="240" w:lineRule="auto"/>
        <w:rPr>
          <w:rFonts w:cs="Dubai"/>
          <w:sz w:val="32"/>
          <w:szCs w:val="32"/>
        </w:rPr>
      </w:pPr>
      <w:r w:rsidRPr="002B72E0">
        <w:rPr>
          <w:rFonts w:cs="Dubai"/>
          <w:sz w:val="32"/>
          <w:szCs w:val="32"/>
          <w:rtl/>
          <w:lang w:val="fa-IR"/>
        </w:rPr>
        <w:t>2024–2028</w:t>
      </w:r>
    </w:p>
    <w:p w14:paraId="622AE7D6" w14:textId="77777777" w:rsidR="001A6053" w:rsidRPr="002B72E0" w:rsidRDefault="00970406" w:rsidP="00083959">
      <w:pPr>
        <w:bidi/>
        <w:spacing w:before="120" w:after="120" w:line="240" w:lineRule="auto"/>
        <w:rPr>
          <w:rFonts w:cs="Dubai"/>
          <w:color w:val="FFFFFF" w:themeColor="background1"/>
        </w:rPr>
      </w:pPr>
      <w:r w:rsidRPr="002B72E0">
        <w:rPr>
          <w:rFonts w:cs="FS Me Pro"/>
          <w:color w:val="FFFFFF" w:themeColor="background1"/>
          <w:rtl/>
          <w:lang w:val="fa-IR"/>
        </w:rPr>
        <w:t>Farsi</w:t>
      </w:r>
      <w:r w:rsidRPr="002B72E0">
        <w:rPr>
          <w:rFonts w:cs="Dubai"/>
          <w:color w:val="FFFFFF" w:themeColor="background1"/>
          <w:rtl/>
          <w:lang w:val="fa-IR"/>
        </w:rPr>
        <w:t xml:space="preserve"> | فارسی</w:t>
      </w:r>
    </w:p>
    <w:p w14:paraId="230CF5C1" w14:textId="038640B6" w:rsidR="00B60B5F" w:rsidRPr="002B72E0" w:rsidRDefault="00970406" w:rsidP="00083959">
      <w:pPr>
        <w:bidi/>
        <w:spacing w:before="120" w:after="120" w:line="240" w:lineRule="auto"/>
        <w:rPr>
          <w:rFonts w:cs="Dubai"/>
          <w:color w:val="FFFFFF" w:themeColor="background1"/>
        </w:rPr>
      </w:pPr>
      <w:r w:rsidRPr="002B72E0">
        <w:rPr>
          <w:rFonts w:cs="Dubai"/>
          <w:color w:val="FFFFFF" w:themeColor="background1"/>
          <w:rtl/>
          <w:lang w:val="fa-IR"/>
        </w:rPr>
        <w:t>نسخه آسان خوان</w:t>
      </w:r>
    </w:p>
    <w:p w14:paraId="433CAE00" w14:textId="506D3326" w:rsidR="007C5556" w:rsidRPr="002B72E0" w:rsidRDefault="00F66404" w:rsidP="00083959">
      <w:pPr>
        <w:spacing w:before="120" w:line="240" w:lineRule="auto"/>
        <w:jc w:val="right"/>
        <w:rPr>
          <w:rFonts w:cs="Dubai"/>
        </w:rPr>
      </w:pPr>
      <w:r w:rsidRPr="002B72E0">
        <w:rPr>
          <w:rFonts w:cs="Dubai"/>
          <w:noProof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73A37E6A" wp14:editId="36FC8AA7">
                <wp:simplePos x="0" y="0"/>
                <wp:positionH relativeFrom="column">
                  <wp:posOffset>4486275</wp:posOffset>
                </wp:positionH>
                <wp:positionV relativeFrom="paragraph">
                  <wp:posOffset>112234</wp:posOffset>
                </wp:positionV>
                <wp:extent cx="1575435" cy="632460"/>
                <wp:effectExtent l="0" t="0" r="5715" b="0"/>
                <wp:wrapNone/>
                <wp:docPr id="157094914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5435" cy="632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54DDE2" w14:textId="7F9EA10E" w:rsidR="00970406" w:rsidRPr="00A576C3" w:rsidRDefault="00970406" w:rsidP="008A0EE5">
                            <w:pPr>
                              <w:bidi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6B2976"/>
                                <w:sz w:val="31"/>
                                <w:szCs w:val="31"/>
                                <w:lang w:val="en-PH"/>
                              </w:rPr>
                            </w:pPr>
                            <w:r w:rsidRPr="00A576C3">
                              <w:rPr>
                                <w:rFonts w:ascii="Arial" w:hAnsi="Arial" w:cs="Arial"/>
                                <w:b/>
                                <w:bCs/>
                                <w:color w:val="6B2976"/>
                                <w:sz w:val="31"/>
                                <w:szCs w:val="31"/>
                                <w:rtl/>
                                <w:lang w:val="fa-IR"/>
                              </w:rPr>
                              <w:t>آسان خوان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A37E6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left:0;text-align:left;margin-left:353.25pt;margin-top:8.85pt;width:124.05pt;height:49.8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" filled="f" stroked="f">
                <v:textbox inset="0,0,0,0">
                  <w:txbxContent>
                    <w:p w14:paraId="3454DDE2" w14:textId="7F9EA10E" w:rsidR="00970406" w:rsidRPr="00A576C3" w:rsidRDefault="00970406" w:rsidP="008A0EE5">
                      <w:pPr>
                        <w:bidi/>
                        <w:jc w:val="center"/>
                        <w:rPr>
                          <w:rFonts w:ascii="Arial" w:hAnsi="Arial" w:cs="Arial"/>
                          <w:b/>
                          <w:bCs/>
                          <w:color w:val="6B2976"/>
                          <w:sz w:val="31"/>
                          <w:szCs w:val="31"/>
                          <w:lang w:val="en-PH"/>
                        </w:rPr>
                      </w:pPr>
                      <w:r w:rsidRPr="00A576C3">
                        <w:rPr>
                          <w:rFonts w:ascii="Arial" w:hAnsi="Arial" w:cs="Arial"/>
                          <w:b/>
                          <w:bCs/>
                          <w:color w:val="6B2976"/>
                          <w:sz w:val="31"/>
                          <w:szCs w:val="31"/>
                          <w:rtl/>
                          <w:lang w:val="fa-IR"/>
                        </w:rPr>
                        <w:t>آسان خوان</w:t>
                      </w:r>
                    </w:p>
                  </w:txbxContent>
                </v:textbox>
              </v:shape>
            </w:pict>
          </mc:Fallback>
        </mc:AlternateContent>
      </w:r>
      <w:r w:rsidR="00B60B5F" w:rsidRPr="002B72E0">
        <w:rPr>
          <w:rFonts w:cs="Dubai"/>
          <w:noProof/>
          <w:lang w:eastAsia="en-AU"/>
        </w:rPr>
        <w:drawing>
          <wp:inline distT="0" distB="0" distL="0" distR="0" wp14:anchorId="3BA24D63" wp14:editId="41BCA748">
            <wp:extent cx="900000" cy="853178"/>
            <wp:effectExtent l="0" t="0" r="0" b="4445"/>
            <wp:docPr id="18" name="Picture 18" descr="لوگوی logo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لوگوی logo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853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5556" w:rsidRPr="002B72E0">
        <w:rPr>
          <w:rFonts w:cs="Dubai"/>
        </w:rPr>
        <w:br w:type="page"/>
      </w:r>
    </w:p>
    <w:p w14:paraId="09EC1B62" w14:textId="2117965B" w:rsidR="00F3744E" w:rsidRPr="002B72E0" w:rsidRDefault="00970406" w:rsidP="00083959">
      <w:pPr>
        <w:pStyle w:val="TOCHeading"/>
        <w:bidi/>
        <w:spacing w:after="240" w:line="240" w:lineRule="auto"/>
        <w:rPr>
          <w:rFonts w:cs="Dubai"/>
        </w:rPr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End w:id="2"/>
      <w:r w:rsidRPr="002B72E0">
        <w:rPr>
          <w:rFonts w:cs="Dubai"/>
          <w:rtl/>
          <w:lang w:val="fa-IR"/>
        </w:rPr>
        <w:lastRenderedPageBreak/>
        <w:t>نحوه استفاده از این استراتژی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tbl>
      <w:tblPr>
        <w:tblStyle w:val="Style1"/>
        <w:bidiVisual/>
        <w:tblW w:w="929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70"/>
      </w:tblGrid>
      <w:tr w:rsidR="000F1707" w:rsidRPr="002B72E0" w14:paraId="3F8E4D0D" w14:textId="77777777" w:rsidTr="006C3396">
        <w:trPr>
          <w:gridAfter w:val="1"/>
          <w:wAfter w:w="170" w:type="dxa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1E328DD" w14:textId="77777777" w:rsidR="00665419" w:rsidRPr="002B72E0" w:rsidRDefault="00970406" w:rsidP="00083959">
            <w:pPr>
              <w:pStyle w:val="Image"/>
              <w:spacing w:before="0" w:after="120"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2861D9AC" wp14:editId="06A09DCE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282575</wp:posOffset>
                      </wp:positionV>
                      <wp:extent cx="1402080" cy="632460"/>
                      <wp:effectExtent l="0" t="0" r="0" b="0"/>
                      <wp:wrapNone/>
                      <wp:docPr id="54848911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2080" cy="6324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CD4756" w14:textId="77777777" w:rsidR="00970406" w:rsidRPr="002B72E0" w:rsidRDefault="00970406" w:rsidP="00695FC5">
                                  <w:pPr>
                                    <w:bidi/>
                                    <w:jc w:val="center"/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</w:pPr>
                                  <w:r w:rsidRPr="002B72E0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  <w:lang w:val="fa-IR"/>
                                    </w:rPr>
                                    <w:t>ما</w:t>
                                  </w:r>
                                </w:p>
                              </w:txbxContent>
                            </wps:txbx>
                            <wps:bodyPr rot="0" vert="horz" wrap="square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61D9AC" id="_x0000_s1027" type="#_x0000_t202" style="position:absolute;left:0;text-align:left;margin-left:6.2pt;margin-top:22.25pt;width:110.4pt;height:49.8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" filled="f" stroked="f">
                      <v:textbox>
                        <w:txbxContent>
                          <w:p w14:paraId="0BCD4756" w14:textId="77777777" w:rsidR="00970406" w:rsidRPr="002B72E0" w:rsidRDefault="00970406" w:rsidP="00695FC5">
                            <w:pPr>
                              <w:bidi/>
                              <w:jc w:val="center"/>
                              <w:rPr>
                                <w:rFonts w:ascii="Dubai" w:hAnsi="Dubai" w:cs="Duba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2B72E0">
                              <w:rPr>
                                <w:rFonts w:ascii="Dubai" w:hAnsi="Dubai" w:cs="Dubai"/>
                                <w:b/>
                                <w:bCs/>
                                <w:sz w:val="44"/>
                                <w:szCs w:val="44"/>
                                <w:rtl/>
                                <w:lang w:val="fa-IR"/>
                              </w:rPr>
                              <w:t>ما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05DD1" w:rsidRPr="002B72E0">
              <w:rPr>
                <w:rFonts w:cs="Dubai"/>
                <w:noProof/>
              </w:rPr>
              <w:drawing>
                <wp:inline distT="0" distB="0" distL="0" distR="0" wp14:anchorId="0CA7A5CD" wp14:editId="16906E8F">
                  <wp:extent cx="1404000" cy="1084153"/>
                  <wp:effectExtent l="0" t="0" r="5715" b="1905"/>
                  <wp:docPr id="95" name="Picture 95" descr="گروهی از مردم. یک نفر جلو است که کارتی به دست دارد که روی آن نوشته شده است &quot;ما&quot;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Picture 95" descr="گروهی از مردم. یک نفر جلو است که کارتی به دست دارد که روی آن نوشته شده است &quot;ما&quot;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084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2A36AD8" w14:textId="7748AA05" w:rsidR="003D6075" w:rsidRPr="002B72E0" w:rsidRDefault="00970406" w:rsidP="0008395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آژانس ملی بیمه معلولیت (</w:t>
            </w:r>
            <w:r w:rsidR="00BC366B" w:rsidRPr="00BC366B">
              <w:rPr>
                <w:rFonts w:cs="FS Me Pro"/>
                <w:lang w:val="fa-IR"/>
              </w:rPr>
              <w:t>NDIA</w:t>
            </w:r>
            <w:r w:rsidRPr="002B72E0">
              <w:rPr>
                <w:rFonts w:cs="Dubai"/>
                <w:rtl/>
                <w:lang w:val="fa-IR"/>
              </w:rPr>
              <w:t>) این استراتژی را نوشته</w:t>
            </w:r>
            <w:r w:rsidR="002B72E0" w:rsidRPr="002B72E0">
              <w:t> </w:t>
            </w:r>
            <w:r w:rsidRPr="002B72E0">
              <w:rPr>
                <w:rFonts w:cs="Dubai"/>
                <w:rtl/>
                <w:lang w:val="fa-IR"/>
              </w:rPr>
              <w:t xml:space="preserve">است. </w:t>
            </w:r>
          </w:p>
          <w:p w14:paraId="1246C207" w14:textId="1C94B192" w:rsidR="00665419" w:rsidRPr="002B72E0" w:rsidRDefault="00970406" w:rsidP="0008395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وقتی واژه "ما (</w:t>
            </w:r>
            <w:r w:rsidRPr="002B72E0">
              <w:rPr>
                <w:rFonts w:cs="FS Me Pro"/>
                <w:rtl/>
                <w:lang w:val="fa-IR"/>
              </w:rPr>
              <w:t>we</w:t>
            </w:r>
            <w:r w:rsidRPr="002B72E0">
              <w:rPr>
                <w:rFonts w:cs="Dubai"/>
                <w:rtl/>
                <w:lang w:val="fa-IR"/>
              </w:rPr>
              <w:t xml:space="preserve">)" را می بینید، به معنای </w:t>
            </w:r>
            <w:r w:rsidR="00BC366B" w:rsidRPr="00BC366B">
              <w:rPr>
                <w:rFonts w:cs="FS Me Pro"/>
                <w:lang w:val="fa-IR"/>
              </w:rPr>
              <w:t>NDIA</w:t>
            </w:r>
            <w:r w:rsidRPr="002B72E0">
              <w:rPr>
                <w:rFonts w:cs="Dubai"/>
                <w:rtl/>
                <w:lang w:val="fa-IR"/>
              </w:rPr>
              <w:t xml:space="preserve"> است.</w:t>
            </w:r>
          </w:p>
        </w:tc>
      </w:tr>
      <w:tr w:rsidR="000F1707" w:rsidRPr="002B72E0" w14:paraId="0B7F5F82" w14:textId="77777777" w:rsidTr="006C3396">
        <w:trPr>
          <w:gridAfter w:val="1"/>
          <w:wAfter w:w="170" w:type="dxa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12EC2A4" w14:textId="07A25C57" w:rsidR="00665419" w:rsidRPr="002B72E0" w:rsidRDefault="006F28D2" w:rsidP="00083959">
            <w:pPr>
              <w:pStyle w:val="Image"/>
              <w:spacing w:before="0" w:after="120"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16F38400" wp14:editId="5159A3F2">
                  <wp:extent cx="1332000" cy="1332000"/>
                  <wp:effectExtent l="0" t="0" r="1905" b="1905"/>
                  <wp:docPr id="6" name="Picture 6" descr="یک سند آسان خوان (Easy Read) و یک علامت تی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یک سند آسان خوان (Easy Read) و یک علامت تیک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9EDDC08" w14:textId="77777777" w:rsidR="00115682" w:rsidRPr="002B72E0" w:rsidRDefault="00970406" w:rsidP="0008395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ما این استراتژی را به روشی آسان نوشتیم.</w:t>
            </w:r>
          </w:p>
          <w:p w14:paraId="051ED934" w14:textId="77777777" w:rsidR="00665419" w:rsidRPr="002B72E0" w:rsidRDefault="00970406" w:rsidP="0008395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برای توضیح برخی از ایده ها، از تصاویر استفاده می کنیم.</w:t>
            </w:r>
          </w:p>
        </w:tc>
      </w:tr>
      <w:tr w:rsidR="000F1707" w:rsidRPr="002B72E0" w14:paraId="5A5A7A37" w14:textId="77777777" w:rsidTr="006C3396">
        <w:trPr>
          <w:gridAfter w:val="1"/>
          <w:wAfter w:w="170" w:type="dxa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07FB9DF" w14:textId="7ABD1A78" w:rsidR="00E05DD1" w:rsidRPr="002B72E0" w:rsidRDefault="00970406" w:rsidP="00083959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3DEE298F" wp14:editId="6A7E9D2D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40640</wp:posOffset>
                      </wp:positionV>
                      <wp:extent cx="1532890" cy="990600"/>
                      <wp:effectExtent l="0" t="0" r="10160" b="0"/>
                      <wp:wrapNone/>
                      <wp:docPr id="196647406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2890" cy="990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D0A4AE" w14:textId="77777777" w:rsidR="00970406" w:rsidRPr="00970406" w:rsidRDefault="00970406" w:rsidP="00970406">
                                  <w:pPr>
                                    <w:bidi/>
                                    <w:spacing w:before="0" w:after="80" w:line="168" w:lineRule="auto"/>
                                    <w:jc w:val="center"/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64"/>
                                      <w:szCs w:val="64"/>
                                      <w:lang w:val="en-PH"/>
                                    </w:rPr>
                                  </w:pPr>
                                  <w:r w:rsidRPr="00970406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64"/>
                                      <w:szCs w:val="64"/>
                                      <w:rtl/>
                                      <w:lang w:val="fa-IR"/>
                                    </w:rPr>
                                    <w:t>پررنگ</w:t>
                                  </w:r>
                                </w:p>
                                <w:p w14:paraId="3B4A5BF6" w14:textId="77777777" w:rsidR="00970406" w:rsidRPr="00970406" w:rsidRDefault="00970406" w:rsidP="00970406">
                                  <w:pPr>
                                    <w:bidi/>
                                    <w:spacing w:before="0" w:after="0" w:line="168" w:lineRule="auto"/>
                                    <w:jc w:val="center"/>
                                    <w:rPr>
                                      <w:rFonts w:ascii="Dubai" w:hAnsi="Dubai" w:cs="Dubai"/>
                                      <w:sz w:val="56"/>
                                      <w:szCs w:val="56"/>
                                      <w:lang w:val="en-PH"/>
                                    </w:rPr>
                                  </w:pPr>
                                  <w:r w:rsidRPr="00970406">
                                    <w:rPr>
                                      <w:rFonts w:ascii="Dubai" w:hAnsi="Dubai" w:cs="Dubai"/>
                                      <w:sz w:val="56"/>
                                      <w:szCs w:val="56"/>
                                      <w:rtl/>
                                      <w:lang w:val="fa-IR"/>
                                    </w:rPr>
                                    <w:t>کم رنگ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EE298F" id="_x0000_s1028" type="#_x0000_t202" style="position:absolute;left:0;text-align:left;margin-left:.45pt;margin-top:3.2pt;width:120.7pt;height:78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" filled="f" stroked="f">
                      <v:textbox inset="0,0,0,0">
                        <w:txbxContent>
                          <w:p w14:paraId="0CD0A4AE" w14:textId="77777777" w:rsidR="00970406" w:rsidRPr="00970406" w:rsidRDefault="00970406" w:rsidP="00970406">
                            <w:pPr>
                              <w:bidi/>
                              <w:spacing w:before="0" w:after="80" w:line="168" w:lineRule="auto"/>
                              <w:jc w:val="center"/>
                              <w:rPr>
                                <w:rFonts w:ascii="Dubai" w:hAnsi="Dubai" w:cs="Dubai"/>
                                <w:b/>
                                <w:bCs/>
                                <w:sz w:val="64"/>
                                <w:szCs w:val="64"/>
                                <w:lang w:val="en-PH"/>
                              </w:rPr>
                            </w:pPr>
                            <w:r w:rsidRPr="00970406">
                              <w:rPr>
                                <w:rFonts w:ascii="Dubai" w:hAnsi="Dubai" w:cs="Dubai"/>
                                <w:b/>
                                <w:bCs/>
                                <w:sz w:val="64"/>
                                <w:szCs w:val="64"/>
                                <w:rtl/>
                                <w:lang w:val="fa-IR"/>
                              </w:rPr>
                              <w:t>پررنگ</w:t>
                            </w:r>
                          </w:p>
                          <w:p w14:paraId="3B4A5BF6" w14:textId="77777777" w:rsidR="00970406" w:rsidRPr="00970406" w:rsidRDefault="00970406" w:rsidP="00970406">
                            <w:pPr>
                              <w:bidi/>
                              <w:spacing w:before="0" w:after="0" w:line="168" w:lineRule="auto"/>
                              <w:jc w:val="center"/>
                              <w:rPr>
                                <w:rFonts w:ascii="Dubai" w:hAnsi="Dubai" w:cs="Dubai"/>
                                <w:sz w:val="56"/>
                                <w:szCs w:val="56"/>
                                <w:lang w:val="en-PH"/>
                              </w:rPr>
                            </w:pPr>
                            <w:r w:rsidRPr="00970406">
                              <w:rPr>
                                <w:rFonts w:ascii="Dubai" w:hAnsi="Dubai" w:cs="Dubai"/>
                                <w:sz w:val="56"/>
                                <w:szCs w:val="56"/>
                                <w:rtl/>
                                <w:lang w:val="fa-IR"/>
                              </w:rPr>
                              <w:t>کم رنگ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B72E0">
              <w:rPr>
                <w:rFonts w:cs="Dubai"/>
                <w:noProof/>
              </w:rPr>
              <w:drawing>
                <wp:inline distT="0" distB="0" distL="0" distR="0" wp14:anchorId="1B50C0DB" wp14:editId="04035A2B">
                  <wp:extent cx="1295500" cy="911833"/>
                  <wp:effectExtent l="0" t="0" r="0" b="3175"/>
                  <wp:docPr id="4" name="Picture 4" descr="کلمات &quot;پررنگ&quot; و &quot;کم رنگ&quot;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کلمات &quot;پررنگ&quot; و &quot;کم رنگ&quot;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500" cy="91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F0A69F8" w14:textId="77777777" w:rsidR="00E05DD1" w:rsidRPr="002B72E0" w:rsidRDefault="00970406" w:rsidP="0008395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ما چند واژه مهم را به صورت </w:t>
            </w:r>
            <w:r w:rsidRPr="002B72E0">
              <w:rPr>
                <w:rStyle w:val="Strong"/>
                <w:rFonts w:cs="Dubai"/>
                <w:rtl/>
                <w:lang w:val="fa-IR"/>
              </w:rPr>
              <w:t>پررنگ (</w:t>
            </w:r>
            <w:r w:rsidRPr="002B72E0">
              <w:rPr>
                <w:rStyle w:val="Strong"/>
                <w:rFonts w:cs="FS Me Pro"/>
                <w:rtl/>
                <w:lang w:val="fa-IR"/>
              </w:rPr>
              <w:t>bold</w:t>
            </w:r>
            <w:r w:rsidRPr="002B72E0">
              <w:rPr>
                <w:rStyle w:val="Strong"/>
                <w:rFonts w:cs="Dubai"/>
                <w:rtl/>
                <w:lang w:val="fa-IR"/>
              </w:rPr>
              <w:t>)</w:t>
            </w:r>
            <w:r w:rsidRPr="002B72E0">
              <w:rPr>
                <w:rFonts w:cs="Dubai"/>
                <w:rtl/>
                <w:lang w:val="fa-IR"/>
              </w:rPr>
              <w:t xml:space="preserve"> نوشتیم.</w:t>
            </w:r>
          </w:p>
          <w:p w14:paraId="3D900D49" w14:textId="77777777" w:rsidR="00E05DD1" w:rsidRPr="002B72E0" w:rsidRDefault="00970406" w:rsidP="0008395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این بدان معنی است که حروف ضخیم تر و تیره تر هستند.</w:t>
            </w:r>
          </w:p>
        </w:tc>
      </w:tr>
      <w:tr w:rsidR="000F1707" w:rsidRPr="002B72E0" w14:paraId="5FECEDCA" w14:textId="77777777" w:rsidTr="006C3396">
        <w:trPr>
          <w:gridAfter w:val="1"/>
          <w:wAfter w:w="170" w:type="dxa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C0F81DF" w14:textId="77777777" w:rsidR="009D031E" w:rsidRPr="002B72E0" w:rsidRDefault="00970406" w:rsidP="00083959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9984" behindDoc="0" locked="0" layoutInCell="1" allowOverlap="1" wp14:anchorId="0FA6D77A" wp14:editId="1B57FAED">
                      <wp:simplePos x="0" y="0"/>
                      <wp:positionH relativeFrom="column">
                        <wp:posOffset>306705</wp:posOffset>
                      </wp:positionH>
                      <wp:positionV relativeFrom="paragraph">
                        <wp:posOffset>157480</wp:posOffset>
                      </wp:positionV>
                      <wp:extent cx="892175" cy="353060"/>
                      <wp:effectExtent l="0" t="0" r="3175" b="8890"/>
                      <wp:wrapNone/>
                      <wp:docPr id="90839370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530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26B934" w14:textId="0CD6970C" w:rsidR="00970406" w:rsidRPr="002B72E0" w:rsidRDefault="00970406" w:rsidP="002B72E0">
                                  <w:pPr>
                                    <w:bidi/>
                                    <w:spacing w:before="0" w:after="0" w:line="168" w:lineRule="auto"/>
                                    <w:jc w:val="center"/>
                                    <w:rPr>
                                      <w:rFonts w:ascii="Dubai" w:hAnsi="Dubai" w:cs="Dubai"/>
                                      <w:sz w:val="18"/>
                                      <w:szCs w:val="18"/>
                                      <w:lang w:val="en-PH"/>
                                    </w:rPr>
                                  </w:pPr>
                                  <w:r w:rsidRPr="002B72E0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val="fa-IR"/>
                                    </w:rPr>
                                    <w:t>فهرست</w:t>
                                  </w:r>
                                  <w:r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0"/>
                                      <w:szCs w:val="20"/>
                                      <w:lang w:val="fa-IR"/>
                                    </w:rPr>
                                    <w:br/>
                                  </w:r>
                                  <w:r w:rsidRPr="002B72E0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val="fa-IR"/>
                                    </w:rPr>
                                    <w:t>واژ گان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A6D77A" id="_x0000_s1029" type="#_x0000_t202" style="position:absolute;left:0;text-align:left;margin-left:24.15pt;margin-top:12.4pt;width:70.25pt;height:27.8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" filled="f" stroked="f">
                      <v:textbox inset="0,0,0,0">
                        <w:txbxContent>
                          <w:p w14:paraId="3426B934" w14:textId="0CD6970C" w:rsidR="00970406" w:rsidRPr="002B72E0" w:rsidRDefault="00970406" w:rsidP="002B72E0">
                            <w:pPr>
                              <w:bidi/>
                              <w:spacing w:before="0" w:after="0" w:line="168" w:lineRule="auto"/>
                              <w:jc w:val="center"/>
                              <w:rPr>
                                <w:rFonts w:ascii="Dubai" w:hAnsi="Dubai" w:cs="Dubai"/>
                                <w:sz w:val="18"/>
                                <w:szCs w:val="18"/>
                                <w:lang w:val="en-PH"/>
                              </w:rPr>
                            </w:pPr>
                            <w:r w:rsidRPr="002B72E0"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0"/>
                                <w:rtl/>
                                <w:lang w:val="fa-IR"/>
                              </w:rPr>
                              <w:t>فهرست</w:t>
                            </w:r>
                            <w:r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0"/>
                                <w:lang w:val="fa-IR"/>
                              </w:rPr>
                              <w:br/>
                            </w:r>
                            <w:r w:rsidRPr="002B72E0"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0"/>
                                <w:rtl/>
                                <w:lang w:val="fa-IR"/>
                              </w:rPr>
                              <w:t>واژ گان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28D2" w:rsidRPr="002B72E0">
              <w:rPr>
                <w:rFonts w:cs="Dubai"/>
                <w:noProof/>
              </w:rPr>
              <w:drawing>
                <wp:inline distT="0" distB="0" distL="0" distR="0" wp14:anchorId="6CA7F5F4" wp14:editId="0293881B">
                  <wp:extent cx="1332000" cy="1332000"/>
                  <wp:effectExtent l="0" t="0" r="0" b="0"/>
                  <wp:docPr id="10" name="Picture 10" descr="سند فهرست کلما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سند فهرست کلمات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9F62572" w14:textId="77777777" w:rsidR="003D6075" w:rsidRPr="002B72E0" w:rsidRDefault="00970406" w:rsidP="0008395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معنی این واژگان را توضیح خواهیم داد.</w:t>
            </w:r>
          </w:p>
          <w:p w14:paraId="530773A9" w14:textId="4B3AF0BF" w:rsidR="009D031E" w:rsidRPr="002B72E0" w:rsidRDefault="00970406" w:rsidP="0008395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لیستی از این کلمات در صفحه وجود دارد</w:t>
            </w:r>
            <w:r w:rsidR="002B72E0" w:rsidRPr="002B72E0">
              <w:rPr>
                <w:rFonts w:cs="Dubai" w:hint="cs"/>
                <w:lang w:val="fa-IR"/>
              </w:rPr>
              <w:t xml:space="preserve"> </w:t>
            </w:r>
            <w:r w:rsidR="00B24473" w:rsidRPr="002B72E0">
              <w:rPr>
                <w:rFonts w:cs="Dubai"/>
              </w:rPr>
              <w:fldChar w:fldCharType="begin"/>
            </w:r>
            <w:r w:rsidR="00B24473" w:rsidRPr="002B72E0">
              <w:rPr>
                <w:rFonts w:cs="Dubai"/>
                <w:rtl/>
                <w:lang w:val="fa-IR"/>
              </w:rPr>
              <w:instrText xml:space="preserve"> PAGEREF _Ref155785641 \h </w:instrText>
            </w:r>
            <w:r w:rsidR="00B24473" w:rsidRPr="002B72E0">
              <w:rPr>
                <w:rFonts w:cs="Dubai"/>
              </w:rPr>
            </w:r>
            <w:r w:rsidR="00B24473" w:rsidRPr="002B72E0">
              <w:rPr>
                <w:rFonts w:cs="Dubai"/>
              </w:rPr>
              <w:fldChar w:fldCharType="separate"/>
            </w:r>
            <w:r w:rsidR="00FB358D">
              <w:rPr>
                <w:rFonts w:cs="Dubai"/>
                <w:noProof/>
                <w:rtl/>
                <w:lang w:val="fa-IR"/>
              </w:rPr>
              <w:t>34</w:t>
            </w:r>
            <w:r w:rsidR="00B24473" w:rsidRPr="002B72E0">
              <w:rPr>
                <w:rFonts w:cs="Dubai"/>
              </w:rPr>
              <w:fldChar w:fldCharType="end"/>
            </w:r>
            <w:r w:rsidRPr="002B72E0">
              <w:rPr>
                <w:rFonts w:cs="Dubai"/>
                <w:rtl/>
                <w:lang w:val="fa-IR"/>
              </w:rPr>
              <w:t>.</w:t>
            </w:r>
          </w:p>
        </w:tc>
      </w:tr>
      <w:tr w:rsidR="000F1707" w:rsidRPr="002B72E0" w14:paraId="566DEF55" w14:textId="77777777" w:rsidTr="006C3396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F6B3E98" w14:textId="77777777" w:rsidR="009D031E" w:rsidRPr="002B72E0" w:rsidRDefault="00970406" w:rsidP="00083959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70D92E06" wp14:editId="56C7A18E">
                  <wp:extent cx="1332000" cy="1332000"/>
                  <wp:effectExtent l="0" t="0" r="1905" b="1905"/>
                  <wp:docPr id="11" name="Picture 11" descr="شخصی که سند آسان خوان را در دست دا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شخصی که سند آسان خوان را در دست دار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gridSpan w:val="2"/>
          </w:tcPr>
          <w:p w14:paraId="704D0962" w14:textId="7FAFA821" w:rsidR="00641C3E" w:rsidRPr="002B72E0" w:rsidRDefault="00970406" w:rsidP="0008395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این یک نسخه آسان خوان از </w:t>
            </w:r>
            <w:r w:rsidRPr="00970406">
              <w:rPr>
                <w:rFonts w:cs="Dubai"/>
                <w:i/>
                <w:iCs/>
                <w:rtl/>
                <w:lang w:val="fa-IR"/>
              </w:rPr>
              <w:t>استراتژی تنوع فرهنگی و زبانی 2024-2028</w:t>
            </w:r>
            <w:r w:rsidRPr="002B72E0">
              <w:rPr>
                <w:rFonts w:cs="Dubai"/>
                <w:rtl/>
                <w:lang w:val="fa-IR"/>
              </w:rPr>
              <w:t xml:space="preserve"> است.</w:t>
            </w:r>
          </w:p>
        </w:tc>
      </w:tr>
      <w:tr w:rsidR="000F1707" w:rsidRPr="002B72E0" w14:paraId="61134358" w14:textId="77777777" w:rsidTr="006C3396">
        <w:trPr>
          <w:gridAfter w:val="1"/>
          <w:wAfter w:w="170" w:type="dxa"/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C15B1AE" w14:textId="77777777" w:rsidR="009D031E" w:rsidRPr="002B72E0" w:rsidRDefault="00970406" w:rsidP="00083959">
            <w:pPr>
              <w:pStyle w:val="Image"/>
              <w:spacing w:before="0" w:after="0" w:line="240" w:lineRule="auto"/>
              <w:rPr>
                <w:rFonts w:cs="Dubai"/>
                <w:i/>
                <w:iCs/>
                <w:rtl/>
                <w:lang w:val="fa-IR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438D9B6E" wp14:editId="2A909272">
                  <wp:extent cx="1332000" cy="1332000"/>
                  <wp:effectExtent l="0" t="0" r="1905" b="1905"/>
                  <wp:docPr id="12" name="Picture 12" descr="یک نماد وب سای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یک نماد وب سای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0A56EA" w14:textId="77777777" w:rsidR="00FF1018" w:rsidRPr="002B72E0" w:rsidRDefault="00FF1018" w:rsidP="00FF1018"/>
          <w:p w14:paraId="52837E19" w14:textId="77777777" w:rsidR="00FF1018" w:rsidRPr="002B72E0" w:rsidRDefault="00FF1018" w:rsidP="00FF1018"/>
        </w:tc>
        <w:tc>
          <w:tcPr>
            <w:tcW w:w="6576" w:type="dxa"/>
          </w:tcPr>
          <w:p w14:paraId="19896657" w14:textId="77777777" w:rsidR="008E2344" w:rsidRPr="002B72E0" w:rsidRDefault="00970406" w:rsidP="0008395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شما می توانید</w:t>
            </w:r>
            <w:r w:rsidR="00114B3B" w:rsidRPr="002B72E0">
              <w:rPr>
                <w:rFonts w:cs="Dubai"/>
                <w:i/>
                <w:iCs/>
                <w:rtl/>
                <w:lang w:val="fa-IR"/>
              </w:rPr>
              <w:t xml:space="preserve"> استراتژی تنوع فرهنگی و زبانی 2024-2028 را </w:t>
            </w:r>
            <w:r w:rsidR="00114B3B" w:rsidRPr="002B72E0">
              <w:rPr>
                <w:rFonts w:cs="Dubai"/>
                <w:rtl/>
                <w:lang w:val="fa-IR"/>
              </w:rPr>
              <w:t>در وب سایت ما بیابید.</w:t>
            </w:r>
          </w:p>
          <w:p w14:paraId="59705BD3" w14:textId="77777777" w:rsidR="00723993" w:rsidRDefault="00000000" w:rsidP="0008395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</w:rPr>
            </w:pPr>
            <w:hyperlink r:id="rId18" w:history="1">
              <w:r w:rsidR="00BC366B" w:rsidRPr="00465EE1">
                <w:rPr>
                  <w:rStyle w:val="Hyperlink"/>
                </w:rPr>
                <w:t>www.ndis.gov.au/CALD</w:t>
              </w:r>
            </w:hyperlink>
          </w:p>
          <w:p w14:paraId="74758E9B" w14:textId="77777777" w:rsidR="000E3231" w:rsidRDefault="000E3231" w:rsidP="000E32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</w:rPr>
            </w:pPr>
          </w:p>
          <w:p w14:paraId="4727E89A" w14:textId="373D4788" w:rsidR="000E3231" w:rsidRPr="000E3231" w:rsidRDefault="000E3231" w:rsidP="000E32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S Me Pro"/>
              </w:rPr>
            </w:pPr>
          </w:p>
        </w:tc>
      </w:tr>
      <w:tr w:rsidR="000F1707" w:rsidRPr="002B72E0" w14:paraId="40FF5C95" w14:textId="77777777" w:rsidTr="006C3396">
        <w:trPr>
          <w:gridAfter w:val="1"/>
          <w:wAfter w:w="170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B0B7A49" w14:textId="77777777" w:rsidR="00E05DD1" w:rsidRPr="002B72E0" w:rsidRDefault="00970406" w:rsidP="00083959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lastRenderedPageBreak/>
              <w:drawing>
                <wp:inline distT="0" distB="0" distL="0" distR="0" wp14:anchorId="074EDDD5" wp14:editId="77A0F39E">
                  <wp:extent cx="1368000" cy="1219128"/>
                  <wp:effectExtent l="0" t="0" r="3810" b="635"/>
                  <wp:docPr id="56" name="Picture 56" descr="شخصی به شخص دیگری کمک می کند تا یک سند را بخوا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 descr="شخصی به شخص دیگری کمک می کند تا یک سند را بخوا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219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25F0AE7" w14:textId="77777777" w:rsidR="003D6075" w:rsidRPr="00A60B50" w:rsidRDefault="00970406" w:rsidP="0008395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شما می توانید برای خواندن این استراتژی کمک بخواهید.</w:t>
            </w:r>
          </w:p>
          <w:p w14:paraId="5332053A" w14:textId="77777777" w:rsidR="00E05DD1" w:rsidRPr="002B72E0" w:rsidRDefault="00970406" w:rsidP="0008395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یک دوست، یکی از اعضای خانواده یا یک فرد پشتیبان ممکن است بتواند به شما کمک کند.</w:t>
            </w:r>
          </w:p>
        </w:tc>
      </w:tr>
      <w:tr w:rsidR="000F1707" w:rsidRPr="002B72E0" w14:paraId="65B1E0F9" w14:textId="77777777" w:rsidTr="006C3396">
        <w:trPr>
          <w:gridAfter w:val="1"/>
          <w:wAfter w:w="170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F8FAA28" w14:textId="77777777" w:rsidR="007074AC" w:rsidRPr="002B72E0" w:rsidRDefault="00970406" w:rsidP="00083959">
            <w:pPr>
              <w:pStyle w:val="Image"/>
              <w:spacing w:before="0" w:line="240" w:lineRule="auto"/>
              <w:rPr>
                <w:rFonts w:cs="Dubai"/>
                <w:noProof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74AED9EC" wp14:editId="72EB37BB">
                  <wp:extent cx="1332000" cy="1332000"/>
                  <wp:effectExtent l="0" t="0" r="1905" b="1905"/>
                  <wp:docPr id="1437398254" name="Picture 2" descr="یک سند بزرگ آسان خوا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7398254" name="Picture 2" descr="یک سند بزرگ آسان خوان.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57F74D4" w14:textId="77777777" w:rsidR="007074AC" w:rsidRPr="002B72E0" w:rsidRDefault="00970406" w:rsidP="0008395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این یک سند طولانی است.  </w:t>
            </w:r>
          </w:p>
        </w:tc>
      </w:tr>
      <w:tr w:rsidR="000F1707" w:rsidRPr="002B72E0" w14:paraId="654F92B2" w14:textId="77777777" w:rsidTr="006C3396">
        <w:trPr>
          <w:gridAfter w:val="1"/>
          <w:wAfter w:w="170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410A93D" w14:textId="77777777" w:rsidR="007074AC" w:rsidRPr="002B72E0" w:rsidRDefault="00970406" w:rsidP="00083959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44C5EAA8" wp14:editId="77C81442">
                  <wp:extent cx="1332000" cy="1430941"/>
                  <wp:effectExtent l="0" t="0" r="1905" b="0"/>
                  <wp:docPr id="1936304216" name="Picture 3" descr="شخصی در حال خواندن یک سند بالای آنها نماد ساعت اس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6304216" name="Picture 3" descr="شخصی در حال خواندن یک سند بالای آنها نماد ساعت است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58" t="5740" r="56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430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E3981DF" w14:textId="77777777" w:rsidR="007074AC" w:rsidRPr="002B72E0" w:rsidRDefault="00970406" w:rsidP="0008395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لازم نیست یکباره آن را بخوانید.  </w:t>
            </w:r>
          </w:p>
          <w:p w14:paraId="3F381377" w14:textId="77777777" w:rsidR="007074AC" w:rsidRPr="002B72E0" w:rsidRDefault="00970406" w:rsidP="0008395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می توانید وقت بیشتری بگذارید.</w:t>
            </w:r>
          </w:p>
        </w:tc>
      </w:tr>
      <w:tr w:rsidR="000F1707" w:rsidRPr="002B72E0" w14:paraId="726520D3" w14:textId="77777777" w:rsidTr="006C3396">
        <w:trPr>
          <w:gridAfter w:val="1"/>
          <w:wAfter w:w="170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8BBA808" w14:textId="77777777" w:rsidR="00EC64ED" w:rsidRPr="002B72E0" w:rsidRDefault="00970406" w:rsidP="00083959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51BE1106" wp14:editId="03A00680">
                  <wp:extent cx="1332000" cy="1332000"/>
                  <wp:effectExtent l="0" t="0" r="1905" b="1905"/>
                  <wp:docPr id="2053108729" name="Picture 1" descr="مردمان اولیه زیر پرچم بومیان و پرچم جزیره نشینان تنگه تورس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108729" name="Picture 1" descr="مردمان اولیه زیر پرچم بومیان و پرچم جزیره نشینان تنگه تورس.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22A0DEE" w14:textId="77777777" w:rsidR="00EC64ED" w:rsidRPr="002B72E0" w:rsidRDefault="00970406" w:rsidP="0008395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ما مردم بومی و جزیره نشینان تنگه تورس را به عنوان صاحبان سنتی سرزمین خود - استرالیا می شناسیم.</w:t>
            </w:r>
          </w:p>
        </w:tc>
      </w:tr>
      <w:tr w:rsidR="000F1707" w:rsidRPr="002B72E0" w14:paraId="644350FD" w14:textId="77777777" w:rsidTr="006C3396">
        <w:trPr>
          <w:gridAfter w:val="1"/>
          <w:wAfter w:w="170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CA935CA" w14:textId="77777777" w:rsidR="00EC64ED" w:rsidRPr="002B72E0" w:rsidRDefault="00970406" w:rsidP="00083959">
            <w:pPr>
              <w:pStyle w:val="Image"/>
              <w:spacing w:before="360" w:line="240" w:lineRule="auto"/>
              <w:rPr>
                <w:rFonts w:cs="Dubai"/>
                <w:noProof/>
              </w:rPr>
            </w:pPr>
            <w:r w:rsidRPr="002B72E0">
              <w:rPr>
                <w:rFonts w:cs="Dubai"/>
                <w:noProof/>
                <w:lang w:eastAsia="en-AU"/>
              </w:rPr>
              <w:drawing>
                <wp:inline distT="0" distB="0" distL="0" distR="0" wp14:anchorId="2D25FE85" wp14:editId="25A1F9A1">
                  <wp:extent cx="1440000" cy="1080000"/>
                  <wp:effectExtent l="0" t="0" r="8255" b="6350"/>
                  <wp:docPr id="1948645758" name="Picture 1948645758" descr="یک خط ساحل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645758" name="Picture 1948645758" descr="یک خط ساحلی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16" r="8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2815907" w14:textId="77777777" w:rsidR="00EC64ED" w:rsidRPr="002B72E0" w:rsidRDefault="00970406" w:rsidP="0008395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before="3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آنها اولین افرادی بودند که اینجا زندگی می کردند و از موارد زیر استفاده کردند:</w:t>
            </w:r>
          </w:p>
          <w:p w14:paraId="674148CB" w14:textId="77777777" w:rsidR="007074AC" w:rsidRPr="002B72E0" w:rsidRDefault="00970406" w:rsidP="00083959">
            <w:pPr>
              <w:pStyle w:val="ListParagraph"/>
              <w:numPr>
                <w:ilvl w:val="0"/>
                <w:numId w:val="66"/>
              </w:num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زمین ها </w:t>
            </w:r>
          </w:p>
          <w:p w14:paraId="4E927946" w14:textId="77777777" w:rsidR="007074AC" w:rsidRPr="002B72E0" w:rsidRDefault="00970406" w:rsidP="00083959">
            <w:pPr>
              <w:pStyle w:val="ListParagraph"/>
              <w:numPr>
                <w:ilvl w:val="0"/>
                <w:numId w:val="66"/>
              </w:num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آب ها</w:t>
            </w:r>
          </w:p>
        </w:tc>
      </w:tr>
    </w:tbl>
    <w:p w14:paraId="0586DC98" w14:textId="77777777" w:rsidR="00EC64ED" w:rsidRPr="002B72E0" w:rsidRDefault="00970406" w:rsidP="00083959">
      <w:pPr>
        <w:spacing w:before="0" w:after="0" w:line="240" w:lineRule="auto"/>
        <w:rPr>
          <w:rFonts w:cs="Dubai"/>
        </w:rPr>
      </w:pPr>
      <w:r w:rsidRPr="002B72E0">
        <w:rPr>
          <w:rFonts w:cs="Dubai"/>
        </w:rPr>
        <w:br w:type="page"/>
      </w:r>
    </w:p>
    <w:bookmarkStart w:id="60" w:name="_Toc41661250" w:displacedByCustomXml="next"/>
    <w:bookmarkStart w:id="61" w:name="_Toc41655088" w:displacedByCustomXml="next"/>
    <w:bookmarkStart w:id="62" w:name="_Toc12636473" w:displacedByCustomXml="next"/>
    <w:bookmarkStart w:id="63" w:name="_Toc12634015" w:displacedByCustomXml="next"/>
    <w:bookmarkStart w:id="64" w:name="_Toc6390564" w:displacedByCustomXml="next"/>
    <w:bookmarkStart w:id="65" w:name="_Toc6306674" w:displacedByCustomXml="next"/>
    <w:bookmarkStart w:id="66" w:name="_Toc6305502" w:displacedByCustomXml="next"/>
    <w:bookmarkStart w:id="67" w:name="_Toc6302389" w:displacedByCustomXml="next"/>
    <w:bookmarkStart w:id="68" w:name="_Toc5979655" w:displacedByCustomXml="next"/>
    <w:bookmarkStart w:id="69" w:name="_Toc5975101" w:displacedByCustomXml="next"/>
    <w:bookmarkStart w:id="70" w:name="_Toc5878086" w:displacedByCustomXml="next"/>
    <w:bookmarkStart w:id="71" w:name="_Toc533084358" w:displacedByCustomXml="next"/>
    <w:bookmarkStart w:id="72" w:name="_Toc533079088" w:displacedByCustomXml="next"/>
    <w:bookmarkStart w:id="73" w:name="_Toc533077010" w:displacedByCustomXml="next"/>
    <w:bookmarkStart w:id="74" w:name="_Toc533076400" w:displacedByCustomXml="next"/>
    <w:bookmarkStart w:id="75" w:name="_Toc529882155" w:displacedByCustomXml="next"/>
    <w:bookmarkStart w:id="76" w:name="_Toc527644812" w:displacedByCustomXml="next"/>
    <w:bookmarkStart w:id="77" w:name="_Toc527635163" w:displacedByCustomXml="next"/>
    <w:bookmarkStart w:id="78" w:name="_Toc498339417" w:displacedByCustomXml="next"/>
    <w:bookmarkStart w:id="79" w:name="_Toc497302120" w:displacedByCustomXml="next"/>
    <w:bookmarkStart w:id="80" w:name="_Toc497215533" w:displacedByCustomXml="next"/>
    <w:bookmarkStart w:id="81" w:name="_Toc497212949" w:displacedByCustomXml="next"/>
    <w:bookmarkStart w:id="82" w:name="_Toc497209781" w:displacedByCustomXml="next"/>
    <w:bookmarkStart w:id="83" w:name="_Toc497142654" w:displacedByCustomXml="next"/>
    <w:bookmarkStart w:id="84" w:name="_Hlk42013068" w:displacedByCustomXml="next"/>
    <w:bookmarkStart w:id="85" w:name="_Hlk41661236" w:displacedByCustomXml="next"/>
    <w:bookmarkStart w:id="86" w:name="_Toc42093324" w:displacedByCustomXml="next"/>
    <w:bookmarkStart w:id="87" w:name="_Toc42086742" w:displacedByCustomXml="next"/>
    <w:sdt>
      <w:sdtPr>
        <w:rPr>
          <w:rFonts w:cs="Dubai"/>
          <w:szCs w:val="22"/>
          <w:rtl/>
        </w:rPr>
        <w:id w:val="-292286031"/>
        <w:docPartObj>
          <w:docPartGallery w:val="Table of Contents"/>
          <w:docPartUnique/>
        </w:docPartObj>
      </w:sdtPr>
      <w:sdtEndPr>
        <w:rPr>
          <w:noProof/>
          <w:szCs w:val="28"/>
        </w:rPr>
      </w:sdtEndPr>
      <w:sdtContent>
        <w:p w14:paraId="54EBD769" w14:textId="77777777" w:rsidR="00FF1018" w:rsidRPr="002B72E0" w:rsidRDefault="00970406" w:rsidP="00FF1018">
          <w:pPr>
            <w:bidi/>
            <w:spacing w:before="0" w:after="0" w:line="240" w:lineRule="auto"/>
            <w:rPr>
              <w:rFonts w:cs="Dubai"/>
              <w:b/>
              <w:bCs/>
              <w:noProof/>
              <w:color w:val="6B2976"/>
              <w:sz w:val="40"/>
              <w:szCs w:val="40"/>
              <w:lang w:val="fa-IR" w:eastAsia="x-none"/>
            </w:rPr>
          </w:pPr>
          <w:r w:rsidRPr="002B72E0">
            <w:rPr>
              <w:rFonts w:cs="Dubai"/>
              <w:b/>
              <w:bCs/>
              <w:color w:val="6B2976"/>
              <w:sz w:val="40"/>
              <w:szCs w:val="40"/>
              <w:rtl/>
              <w:lang w:val="fa-IR" w:eastAsia="x-none"/>
            </w:rPr>
            <w:t>در این استراتژی چه چیزی وجود دارد؟</w:t>
          </w:r>
          <w:r w:rsidRPr="002B72E0">
            <w:rPr>
              <w:rFonts w:cs="Dubai"/>
              <w:b/>
              <w:bCs/>
              <w:color w:val="6B2976"/>
              <w:sz w:val="40"/>
              <w:szCs w:val="40"/>
              <w:lang w:val="fa-IR" w:eastAsia="x-none"/>
            </w:rPr>
            <w:fldChar w:fldCharType="begin"/>
          </w:r>
          <w:r w:rsidRPr="002B72E0">
            <w:rPr>
              <w:rFonts w:cs="Dubai"/>
              <w:b/>
              <w:bCs/>
              <w:color w:val="6B2976"/>
              <w:sz w:val="40"/>
              <w:szCs w:val="40"/>
              <w:rtl/>
              <w:lang w:val="fa-IR" w:eastAsia="x-none"/>
            </w:rPr>
            <w:instrText xml:space="preserve"> TOC \h \z \t "Heading 2,1,Heading 2 Numbered,1" </w:instrText>
          </w:r>
          <w:r w:rsidRPr="002B72E0">
            <w:rPr>
              <w:rFonts w:cs="Dubai"/>
              <w:b/>
              <w:bCs/>
              <w:color w:val="6B2976"/>
              <w:sz w:val="40"/>
              <w:szCs w:val="40"/>
              <w:lang w:val="fa-IR" w:eastAsia="x-none"/>
            </w:rPr>
            <w:fldChar w:fldCharType="separate"/>
          </w:r>
        </w:p>
        <w:p w14:paraId="665A4810" w14:textId="5C65D351" w:rsidR="00FF1018" w:rsidRPr="002B72E0" w:rsidRDefault="00000000" w:rsidP="00FF1018">
          <w:pPr>
            <w:pStyle w:val="TOC1"/>
            <w:bidi/>
            <w:spacing w:line="240" w:lineRule="auto"/>
            <w:rPr>
              <w:rFonts w:eastAsiaTheme="minorEastAsia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8204555" w:history="1">
            <w:r w:rsidR="00BC366B" w:rsidRPr="00BC366B">
              <w:rPr>
                <w:rStyle w:val="Hyperlink"/>
                <w:rFonts w:cs="FS Me Pro"/>
                <w:lang w:val="fa-IR"/>
              </w:rPr>
              <w:t>CALD</w:t>
            </w:r>
            <w:r w:rsidR="00FF1018" w:rsidRPr="002B72E0">
              <w:rPr>
                <w:rStyle w:val="Hyperlink"/>
                <w:rFonts w:cs="Dubai"/>
                <w:rtl/>
                <w:lang w:val="fa-IR"/>
              </w:rPr>
              <w:t xml:space="preserve"> </w:t>
            </w:r>
            <w:r w:rsidR="00FF1018" w:rsidRPr="002B72E0">
              <w:rPr>
                <w:rStyle w:val="Hyperlink"/>
                <w:rFonts w:cs="Dubai" w:hint="cs"/>
                <w:rtl/>
                <w:lang w:val="fa-IR"/>
              </w:rPr>
              <w:t>به</w:t>
            </w:r>
            <w:r w:rsidR="00FF1018" w:rsidRPr="002B72E0">
              <w:rPr>
                <w:rStyle w:val="Hyperlink"/>
                <w:rFonts w:cs="Dubai"/>
                <w:rtl/>
                <w:lang w:val="fa-IR"/>
              </w:rPr>
              <w:t xml:space="preserve"> </w:t>
            </w:r>
            <w:r w:rsidR="00FF1018" w:rsidRPr="002B72E0">
              <w:rPr>
                <w:rStyle w:val="Hyperlink"/>
                <w:rFonts w:cs="Dubai" w:hint="cs"/>
                <w:rtl/>
                <w:lang w:val="fa-IR"/>
              </w:rPr>
              <w:t>چه</w:t>
            </w:r>
            <w:r w:rsidR="00FF1018" w:rsidRPr="002B72E0">
              <w:rPr>
                <w:rStyle w:val="Hyperlink"/>
                <w:rFonts w:cs="Dubai"/>
                <w:rtl/>
                <w:lang w:val="fa-IR"/>
              </w:rPr>
              <w:t xml:space="preserve"> </w:t>
            </w:r>
            <w:r w:rsidR="00FF1018" w:rsidRPr="002B72E0">
              <w:rPr>
                <w:rStyle w:val="Hyperlink"/>
                <w:rFonts w:cs="Dubai" w:hint="cs"/>
                <w:rtl/>
                <w:lang w:val="fa-IR"/>
              </w:rPr>
              <w:t>معناست؟</w:t>
            </w:r>
            <w:r w:rsidR="00FF1018" w:rsidRPr="002B72E0">
              <w:rPr>
                <w:webHidden/>
              </w:rPr>
              <w:tab/>
            </w:r>
            <w:r w:rsidR="00FF1018" w:rsidRPr="002B72E0">
              <w:rPr>
                <w:webHidden/>
              </w:rPr>
              <w:fldChar w:fldCharType="begin"/>
            </w:r>
            <w:r w:rsidR="00FF1018" w:rsidRPr="002B72E0">
              <w:rPr>
                <w:webHidden/>
              </w:rPr>
              <w:instrText xml:space="preserve"> PAGEREF _Toc158204555 \h </w:instrText>
            </w:r>
            <w:r w:rsidR="00FF1018" w:rsidRPr="002B72E0">
              <w:rPr>
                <w:webHidden/>
              </w:rPr>
            </w:r>
            <w:r w:rsidR="00FF1018" w:rsidRPr="002B72E0">
              <w:rPr>
                <w:webHidden/>
              </w:rPr>
              <w:fldChar w:fldCharType="separate"/>
            </w:r>
            <w:r w:rsidR="00FB358D">
              <w:rPr>
                <w:webHidden/>
                <w:rtl/>
              </w:rPr>
              <w:t>5</w:t>
            </w:r>
            <w:r w:rsidR="00FF1018" w:rsidRPr="002B72E0">
              <w:rPr>
                <w:webHidden/>
              </w:rPr>
              <w:fldChar w:fldCharType="end"/>
            </w:r>
          </w:hyperlink>
        </w:p>
        <w:p w14:paraId="308B7524" w14:textId="4F726ADD" w:rsidR="00FF1018" w:rsidRPr="002B72E0" w:rsidRDefault="00000000" w:rsidP="00FF1018">
          <w:pPr>
            <w:pStyle w:val="TOC1"/>
            <w:bidi/>
            <w:spacing w:line="240" w:lineRule="auto"/>
            <w:rPr>
              <w:rFonts w:eastAsiaTheme="minorEastAsia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8204556" w:history="1">
            <w:r w:rsidR="00FF1018" w:rsidRPr="002B72E0">
              <w:rPr>
                <w:rStyle w:val="Hyperlink"/>
                <w:rFonts w:cs="Dubai" w:hint="cs"/>
                <w:rtl/>
                <w:lang w:val="fa-IR"/>
              </w:rPr>
              <w:t>استراتژی</w:t>
            </w:r>
            <w:r w:rsidR="00FF1018" w:rsidRPr="002B72E0">
              <w:rPr>
                <w:rStyle w:val="Hyperlink"/>
                <w:rFonts w:cs="Dubai"/>
                <w:rtl/>
                <w:lang w:val="fa-IR"/>
              </w:rPr>
              <w:t xml:space="preserve"> </w:t>
            </w:r>
            <w:r w:rsidR="00FF1018" w:rsidRPr="002B72E0">
              <w:rPr>
                <w:rStyle w:val="Hyperlink"/>
                <w:rFonts w:cs="Dubai" w:hint="cs"/>
                <w:rtl/>
                <w:lang w:val="fa-IR"/>
              </w:rPr>
              <w:t>در</w:t>
            </w:r>
            <w:r w:rsidR="00FF1018" w:rsidRPr="002B72E0">
              <w:rPr>
                <w:rStyle w:val="Hyperlink"/>
                <w:rFonts w:cs="Dubai"/>
                <w:rtl/>
                <w:lang w:val="fa-IR"/>
              </w:rPr>
              <w:t xml:space="preserve"> </w:t>
            </w:r>
            <w:r w:rsidR="00FF1018" w:rsidRPr="002B72E0">
              <w:rPr>
                <w:rStyle w:val="Hyperlink"/>
                <w:rFonts w:cs="Dubai" w:hint="cs"/>
                <w:rtl/>
                <w:lang w:val="fa-IR"/>
              </w:rPr>
              <w:t>چه</w:t>
            </w:r>
            <w:r w:rsidR="00FF1018" w:rsidRPr="002B72E0">
              <w:rPr>
                <w:rStyle w:val="Hyperlink"/>
                <w:rFonts w:cs="Dubai"/>
                <w:rtl/>
                <w:lang w:val="fa-IR"/>
              </w:rPr>
              <w:t xml:space="preserve"> </w:t>
            </w:r>
            <w:r w:rsidR="00FF1018" w:rsidRPr="002B72E0">
              <w:rPr>
                <w:rStyle w:val="Hyperlink"/>
                <w:rFonts w:cs="Dubai" w:hint="cs"/>
                <w:rtl/>
                <w:lang w:val="fa-IR"/>
              </w:rPr>
              <w:t>موردی</w:t>
            </w:r>
            <w:r w:rsidR="00FF1018" w:rsidRPr="002B72E0">
              <w:rPr>
                <w:rStyle w:val="Hyperlink"/>
                <w:rFonts w:cs="Dubai"/>
                <w:rtl/>
                <w:lang w:val="fa-IR"/>
              </w:rPr>
              <w:t xml:space="preserve"> </w:t>
            </w:r>
            <w:r w:rsidR="00FF1018" w:rsidRPr="002B72E0">
              <w:rPr>
                <w:rStyle w:val="Hyperlink"/>
                <w:rFonts w:cs="Dubai" w:hint="cs"/>
                <w:rtl/>
                <w:lang w:val="fa-IR"/>
              </w:rPr>
              <w:t>است؟</w:t>
            </w:r>
            <w:r w:rsidR="00FF1018" w:rsidRPr="002B72E0">
              <w:rPr>
                <w:webHidden/>
              </w:rPr>
              <w:tab/>
            </w:r>
            <w:r w:rsidR="00FF1018" w:rsidRPr="002B72E0">
              <w:rPr>
                <w:webHidden/>
              </w:rPr>
              <w:fldChar w:fldCharType="begin"/>
            </w:r>
            <w:r w:rsidR="00FF1018" w:rsidRPr="002B72E0">
              <w:rPr>
                <w:webHidden/>
              </w:rPr>
              <w:instrText xml:space="preserve"> PAGEREF _Toc158204556 \h </w:instrText>
            </w:r>
            <w:r w:rsidR="00FF1018" w:rsidRPr="002B72E0">
              <w:rPr>
                <w:webHidden/>
              </w:rPr>
            </w:r>
            <w:r w:rsidR="00FF1018" w:rsidRPr="002B72E0">
              <w:rPr>
                <w:webHidden/>
              </w:rPr>
              <w:fldChar w:fldCharType="separate"/>
            </w:r>
            <w:r w:rsidR="00FB358D">
              <w:rPr>
                <w:webHidden/>
                <w:rtl/>
              </w:rPr>
              <w:t>7</w:t>
            </w:r>
            <w:r w:rsidR="00FF1018" w:rsidRPr="002B72E0">
              <w:rPr>
                <w:webHidden/>
              </w:rPr>
              <w:fldChar w:fldCharType="end"/>
            </w:r>
          </w:hyperlink>
        </w:p>
        <w:p w14:paraId="7119AC0F" w14:textId="3F2172FA" w:rsidR="00FF1018" w:rsidRPr="002B72E0" w:rsidRDefault="00000000" w:rsidP="00FF1018">
          <w:pPr>
            <w:pStyle w:val="TOC1"/>
            <w:bidi/>
            <w:spacing w:line="240" w:lineRule="auto"/>
            <w:rPr>
              <w:rFonts w:eastAsiaTheme="minorEastAsia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8204557" w:history="1">
            <w:r w:rsidR="00FF1018" w:rsidRPr="002B72E0">
              <w:rPr>
                <w:rStyle w:val="Hyperlink"/>
                <w:rFonts w:cs="Dubai" w:hint="cs"/>
                <w:rtl/>
                <w:lang w:val="fa-IR"/>
              </w:rPr>
              <w:t>چرا</w:t>
            </w:r>
            <w:r w:rsidR="00FF1018" w:rsidRPr="002B72E0">
              <w:rPr>
                <w:rStyle w:val="Hyperlink"/>
                <w:rFonts w:cs="Dubai"/>
                <w:rtl/>
                <w:lang w:val="fa-IR"/>
              </w:rPr>
              <w:t xml:space="preserve"> </w:t>
            </w:r>
            <w:r w:rsidR="00FF1018" w:rsidRPr="002B72E0">
              <w:rPr>
                <w:rStyle w:val="Hyperlink"/>
                <w:rFonts w:cs="Dubai" w:hint="cs"/>
                <w:rtl/>
                <w:lang w:val="fa-IR"/>
              </w:rPr>
              <w:t>استراتژی</w:t>
            </w:r>
            <w:r w:rsidR="00FF1018" w:rsidRPr="002B72E0">
              <w:rPr>
                <w:rStyle w:val="Hyperlink"/>
                <w:rFonts w:cs="Dubai"/>
                <w:rtl/>
                <w:lang w:val="fa-IR"/>
              </w:rPr>
              <w:t xml:space="preserve"> </w:t>
            </w:r>
            <w:r w:rsidR="00FF1018" w:rsidRPr="002B72E0">
              <w:rPr>
                <w:rStyle w:val="Hyperlink"/>
                <w:rFonts w:cs="Dubai" w:hint="cs"/>
                <w:rtl/>
                <w:lang w:val="fa-IR"/>
              </w:rPr>
              <w:t>مهم</w:t>
            </w:r>
            <w:r w:rsidR="00FF1018" w:rsidRPr="002B72E0">
              <w:rPr>
                <w:rStyle w:val="Hyperlink"/>
                <w:rFonts w:cs="Dubai"/>
                <w:rtl/>
                <w:lang w:val="fa-IR"/>
              </w:rPr>
              <w:t xml:space="preserve"> </w:t>
            </w:r>
            <w:r w:rsidR="00FF1018" w:rsidRPr="002B72E0">
              <w:rPr>
                <w:rStyle w:val="Hyperlink"/>
                <w:rFonts w:cs="Dubai" w:hint="cs"/>
                <w:rtl/>
                <w:lang w:val="fa-IR"/>
              </w:rPr>
              <w:t>است؟</w:t>
            </w:r>
            <w:r w:rsidR="00FF1018" w:rsidRPr="002B72E0">
              <w:rPr>
                <w:webHidden/>
              </w:rPr>
              <w:tab/>
            </w:r>
            <w:r w:rsidR="00FF1018" w:rsidRPr="002B72E0">
              <w:rPr>
                <w:webHidden/>
              </w:rPr>
              <w:fldChar w:fldCharType="begin"/>
            </w:r>
            <w:r w:rsidR="00FF1018" w:rsidRPr="002B72E0">
              <w:rPr>
                <w:webHidden/>
              </w:rPr>
              <w:instrText xml:space="preserve"> PAGEREF _Toc158204557 \h </w:instrText>
            </w:r>
            <w:r w:rsidR="00FF1018" w:rsidRPr="002B72E0">
              <w:rPr>
                <w:webHidden/>
              </w:rPr>
            </w:r>
            <w:r w:rsidR="00FF1018" w:rsidRPr="002B72E0">
              <w:rPr>
                <w:webHidden/>
              </w:rPr>
              <w:fldChar w:fldCharType="separate"/>
            </w:r>
            <w:r w:rsidR="00FB358D">
              <w:rPr>
                <w:webHidden/>
                <w:rtl/>
              </w:rPr>
              <w:t>10</w:t>
            </w:r>
            <w:r w:rsidR="00FF1018" w:rsidRPr="002B72E0">
              <w:rPr>
                <w:webHidden/>
              </w:rPr>
              <w:fldChar w:fldCharType="end"/>
            </w:r>
          </w:hyperlink>
        </w:p>
        <w:p w14:paraId="00EAAE52" w14:textId="41A61A80" w:rsidR="00FF1018" w:rsidRPr="002B72E0" w:rsidRDefault="00000000" w:rsidP="00FF1018">
          <w:pPr>
            <w:pStyle w:val="TOC1"/>
            <w:bidi/>
            <w:spacing w:line="240" w:lineRule="auto"/>
            <w:rPr>
              <w:rFonts w:eastAsiaTheme="minorEastAsia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8204558" w:history="1">
            <w:r w:rsidR="00FF1018" w:rsidRPr="002B72E0">
              <w:rPr>
                <w:rStyle w:val="Hyperlink"/>
                <w:rFonts w:cs="Dubai" w:hint="cs"/>
                <w:rtl/>
                <w:lang w:val="fa-IR"/>
              </w:rPr>
              <w:t>چگونه</w:t>
            </w:r>
            <w:r w:rsidR="00FF1018" w:rsidRPr="002B72E0">
              <w:rPr>
                <w:rStyle w:val="Hyperlink"/>
                <w:rFonts w:cs="Dubai"/>
                <w:rtl/>
                <w:lang w:val="fa-IR"/>
              </w:rPr>
              <w:t xml:space="preserve"> </w:t>
            </w:r>
            <w:r w:rsidR="00FF1018" w:rsidRPr="002B72E0">
              <w:rPr>
                <w:rStyle w:val="Hyperlink"/>
                <w:rFonts w:cs="Dubai" w:hint="cs"/>
                <w:rtl/>
                <w:lang w:val="fa-IR"/>
              </w:rPr>
              <w:t>استراتژی</w:t>
            </w:r>
            <w:r w:rsidR="00FF1018" w:rsidRPr="002B72E0">
              <w:rPr>
                <w:rStyle w:val="Hyperlink"/>
                <w:rFonts w:cs="Dubai"/>
                <w:rtl/>
                <w:lang w:val="fa-IR"/>
              </w:rPr>
              <w:t xml:space="preserve"> </w:t>
            </w:r>
            <w:r w:rsidR="00FF1018" w:rsidRPr="002B72E0">
              <w:rPr>
                <w:rStyle w:val="Hyperlink"/>
                <w:rFonts w:cs="Dubai" w:hint="cs"/>
                <w:rtl/>
                <w:lang w:val="fa-IR"/>
              </w:rPr>
              <w:t>را</w:t>
            </w:r>
            <w:r w:rsidR="00FF1018" w:rsidRPr="002B72E0">
              <w:rPr>
                <w:rStyle w:val="Hyperlink"/>
                <w:rFonts w:cs="Dubai"/>
                <w:rtl/>
                <w:lang w:val="fa-IR"/>
              </w:rPr>
              <w:t xml:space="preserve"> </w:t>
            </w:r>
            <w:r w:rsidR="00FF1018" w:rsidRPr="002B72E0">
              <w:rPr>
                <w:rStyle w:val="Hyperlink"/>
                <w:rFonts w:cs="Dubai" w:hint="cs"/>
                <w:rtl/>
                <w:lang w:val="fa-IR"/>
              </w:rPr>
              <w:t>ساختیم؟</w:t>
            </w:r>
            <w:r w:rsidR="00FF1018" w:rsidRPr="002B72E0">
              <w:rPr>
                <w:webHidden/>
              </w:rPr>
              <w:tab/>
            </w:r>
            <w:r w:rsidR="00FF1018" w:rsidRPr="002B72E0">
              <w:rPr>
                <w:webHidden/>
              </w:rPr>
              <w:fldChar w:fldCharType="begin"/>
            </w:r>
            <w:r w:rsidR="00FF1018" w:rsidRPr="002B72E0">
              <w:rPr>
                <w:webHidden/>
              </w:rPr>
              <w:instrText xml:space="preserve"> PAGEREF _Toc158204558 \h </w:instrText>
            </w:r>
            <w:r w:rsidR="00FF1018" w:rsidRPr="002B72E0">
              <w:rPr>
                <w:webHidden/>
              </w:rPr>
            </w:r>
            <w:r w:rsidR="00FF1018" w:rsidRPr="002B72E0">
              <w:rPr>
                <w:webHidden/>
              </w:rPr>
              <w:fldChar w:fldCharType="separate"/>
            </w:r>
            <w:r w:rsidR="00FB358D">
              <w:rPr>
                <w:webHidden/>
                <w:rtl/>
              </w:rPr>
              <w:t>12</w:t>
            </w:r>
            <w:r w:rsidR="00FF1018" w:rsidRPr="002B72E0">
              <w:rPr>
                <w:webHidden/>
              </w:rPr>
              <w:fldChar w:fldCharType="end"/>
            </w:r>
          </w:hyperlink>
        </w:p>
        <w:p w14:paraId="462E1E6F" w14:textId="4BF61CCE" w:rsidR="00FF1018" w:rsidRPr="002B72E0" w:rsidRDefault="00000000" w:rsidP="00FF1018">
          <w:pPr>
            <w:pStyle w:val="TOC1"/>
            <w:bidi/>
            <w:spacing w:line="240" w:lineRule="auto"/>
            <w:rPr>
              <w:rFonts w:eastAsiaTheme="minorEastAsia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8204559" w:history="1">
            <w:r w:rsidR="00FF1018" w:rsidRPr="002B72E0">
              <w:rPr>
                <w:rStyle w:val="Hyperlink"/>
                <w:rFonts w:cs="Dubai" w:hint="cs"/>
                <w:rtl/>
                <w:lang w:val="fa-IR"/>
              </w:rPr>
              <w:t>اهداف</w:t>
            </w:r>
            <w:r w:rsidR="00FF1018" w:rsidRPr="002B72E0">
              <w:rPr>
                <w:rStyle w:val="Hyperlink"/>
                <w:rFonts w:cs="Dubai"/>
                <w:rtl/>
                <w:lang w:val="fa-IR"/>
              </w:rPr>
              <w:t xml:space="preserve"> </w:t>
            </w:r>
            <w:r w:rsidR="00FF1018" w:rsidRPr="002B72E0">
              <w:rPr>
                <w:rStyle w:val="Hyperlink"/>
                <w:rFonts w:cs="Dubai" w:hint="cs"/>
                <w:rtl/>
                <w:lang w:val="fa-IR"/>
              </w:rPr>
              <w:t>ما</w:t>
            </w:r>
            <w:r w:rsidR="00FF1018" w:rsidRPr="002B72E0">
              <w:rPr>
                <w:rStyle w:val="Hyperlink"/>
                <w:rFonts w:cs="Dubai"/>
                <w:rtl/>
                <w:lang w:val="fa-IR"/>
              </w:rPr>
              <w:t xml:space="preserve"> </w:t>
            </w:r>
            <w:r w:rsidR="00FF1018" w:rsidRPr="002B72E0">
              <w:rPr>
                <w:rStyle w:val="Hyperlink"/>
                <w:rFonts w:cs="Dubai" w:hint="cs"/>
                <w:rtl/>
                <w:lang w:val="fa-IR"/>
              </w:rPr>
              <w:t>برای</w:t>
            </w:r>
            <w:r w:rsidR="00FF1018" w:rsidRPr="002B72E0">
              <w:rPr>
                <w:rStyle w:val="Hyperlink"/>
                <w:rFonts w:cs="Dubai"/>
                <w:rtl/>
                <w:lang w:val="fa-IR"/>
              </w:rPr>
              <w:t xml:space="preserve"> </w:t>
            </w:r>
            <w:r w:rsidR="00FF1018" w:rsidRPr="002B72E0">
              <w:rPr>
                <w:rStyle w:val="Hyperlink"/>
                <w:rFonts w:cs="Dubai" w:hint="cs"/>
                <w:rtl/>
                <w:lang w:val="fa-IR"/>
              </w:rPr>
              <w:t>استراتژی</w:t>
            </w:r>
            <w:r w:rsidR="00FF1018" w:rsidRPr="002B72E0">
              <w:rPr>
                <w:rStyle w:val="Hyperlink"/>
                <w:rFonts w:cs="Dubai"/>
                <w:rtl/>
                <w:lang w:val="fa-IR"/>
              </w:rPr>
              <w:t xml:space="preserve"> </w:t>
            </w:r>
            <w:r w:rsidR="00FF1018" w:rsidRPr="002B72E0">
              <w:rPr>
                <w:rStyle w:val="Hyperlink"/>
                <w:rFonts w:cs="Dubai" w:hint="cs"/>
                <w:rtl/>
                <w:lang w:val="fa-IR"/>
              </w:rPr>
              <w:t>چیست؟</w:t>
            </w:r>
            <w:r w:rsidR="00FF1018" w:rsidRPr="002B72E0">
              <w:rPr>
                <w:webHidden/>
              </w:rPr>
              <w:tab/>
            </w:r>
            <w:r w:rsidR="00FF1018" w:rsidRPr="002B72E0">
              <w:rPr>
                <w:webHidden/>
              </w:rPr>
              <w:fldChar w:fldCharType="begin"/>
            </w:r>
            <w:r w:rsidR="00FF1018" w:rsidRPr="002B72E0">
              <w:rPr>
                <w:webHidden/>
              </w:rPr>
              <w:instrText xml:space="preserve"> PAGEREF _Toc158204559 \h </w:instrText>
            </w:r>
            <w:r w:rsidR="00FF1018" w:rsidRPr="002B72E0">
              <w:rPr>
                <w:webHidden/>
              </w:rPr>
            </w:r>
            <w:r w:rsidR="00FF1018" w:rsidRPr="002B72E0">
              <w:rPr>
                <w:webHidden/>
              </w:rPr>
              <w:fldChar w:fldCharType="separate"/>
            </w:r>
            <w:r w:rsidR="00FB358D">
              <w:rPr>
                <w:webHidden/>
                <w:rtl/>
              </w:rPr>
              <w:t>15</w:t>
            </w:r>
            <w:r w:rsidR="00FF1018" w:rsidRPr="002B72E0">
              <w:rPr>
                <w:webHidden/>
              </w:rPr>
              <w:fldChar w:fldCharType="end"/>
            </w:r>
          </w:hyperlink>
        </w:p>
        <w:p w14:paraId="72526D53" w14:textId="35908C5F" w:rsidR="00FF1018" w:rsidRPr="002B72E0" w:rsidRDefault="00000000" w:rsidP="00FF1018">
          <w:pPr>
            <w:pStyle w:val="TOC1"/>
            <w:bidi/>
            <w:spacing w:line="240" w:lineRule="auto"/>
            <w:rPr>
              <w:rFonts w:eastAsiaTheme="minorEastAsia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8204560" w:history="1">
            <w:r w:rsidR="00FF1018" w:rsidRPr="002B72E0">
              <w:rPr>
                <w:rStyle w:val="Hyperlink"/>
                <w:rFonts w:cs="Dubai" w:hint="cs"/>
                <w:rtl/>
                <w:lang w:val="fa-IR"/>
              </w:rPr>
              <w:t>بعد</w:t>
            </w:r>
            <w:r w:rsidR="00FF1018" w:rsidRPr="002B72E0">
              <w:rPr>
                <w:rStyle w:val="Hyperlink"/>
                <w:rFonts w:cs="Dubai"/>
                <w:rtl/>
                <w:lang w:val="fa-IR"/>
              </w:rPr>
              <w:t xml:space="preserve"> </w:t>
            </w:r>
            <w:r w:rsidR="00FF1018" w:rsidRPr="002B72E0">
              <w:rPr>
                <w:rStyle w:val="Hyperlink"/>
                <w:rFonts w:cs="Dubai" w:hint="cs"/>
                <w:rtl/>
                <w:lang w:val="fa-IR"/>
              </w:rPr>
              <w:t>چه</w:t>
            </w:r>
            <w:r w:rsidR="00FF1018" w:rsidRPr="002B72E0">
              <w:rPr>
                <w:rStyle w:val="Hyperlink"/>
                <w:rFonts w:cs="Dubai"/>
                <w:rtl/>
                <w:lang w:val="fa-IR"/>
              </w:rPr>
              <w:t xml:space="preserve"> </w:t>
            </w:r>
            <w:r w:rsidR="00FF1018" w:rsidRPr="002B72E0">
              <w:rPr>
                <w:rStyle w:val="Hyperlink"/>
                <w:rFonts w:cs="Dubai" w:hint="cs"/>
                <w:rtl/>
                <w:lang w:val="fa-IR"/>
              </w:rPr>
              <w:t>خواهیم</w:t>
            </w:r>
            <w:r w:rsidR="00FF1018" w:rsidRPr="002B72E0">
              <w:rPr>
                <w:rStyle w:val="Hyperlink"/>
                <w:rFonts w:cs="Dubai"/>
                <w:rtl/>
                <w:lang w:val="fa-IR"/>
              </w:rPr>
              <w:t xml:space="preserve"> </w:t>
            </w:r>
            <w:r w:rsidR="00FF1018" w:rsidRPr="002B72E0">
              <w:rPr>
                <w:rStyle w:val="Hyperlink"/>
                <w:rFonts w:cs="Dubai" w:hint="cs"/>
                <w:rtl/>
                <w:lang w:val="fa-IR"/>
              </w:rPr>
              <w:t>کرد؟</w:t>
            </w:r>
            <w:r w:rsidR="00FF1018" w:rsidRPr="002B72E0">
              <w:rPr>
                <w:webHidden/>
              </w:rPr>
              <w:tab/>
            </w:r>
            <w:r w:rsidR="00FF1018" w:rsidRPr="002B72E0">
              <w:rPr>
                <w:webHidden/>
              </w:rPr>
              <w:fldChar w:fldCharType="begin"/>
            </w:r>
            <w:r w:rsidR="00FF1018" w:rsidRPr="002B72E0">
              <w:rPr>
                <w:webHidden/>
              </w:rPr>
              <w:instrText xml:space="preserve"> PAGEREF _Toc158204560 \h </w:instrText>
            </w:r>
            <w:r w:rsidR="00FF1018" w:rsidRPr="002B72E0">
              <w:rPr>
                <w:webHidden/>
              </w:rPr>
            </w:r>
            <w:r w:rsidR="00FF1018" w:rsidRPr="002B72E0">
              <w:rPr>
                <w:webHidden/>
              </w:rPr>
              <w:fldChar w:fldCharType="separate"/>
            </w:r>
            <w:r w:rsidR="00FB358D">
              <w:rPr>
                <w:webHidden/>
                <w:rtl/>
              </w:rPr>
              <w:t>29</w:t>
            </w:r>
            <w:r w:rsidR="00FF1018" w:rsidRPr="002B72E0">
              <w:rPr>
                <w:webHidden/>
              </w:rPr>
              <w:fldChar w:fldCharType="end"/>
            </w:r>
          </w:hyperlink>
        </w:p>
        <w:p w14:paraId="5F390F1F" w14:textId="2F0746CC" w:rsidR="00FF1018" w:rsidRPr="002B72E0" w:rsidRDefault="00000000" w:rsidP="00FF1018">
          <w:pPr>
            <w:pStyle w:val="TOC1"/>
            <w:bidi/>
            <w:spacing w:line="240" w:lineRule="auto"/>
            <w:rPr>
              <w:rFonts w:eastAsiaTheme="minorEastAsia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8204561" w:history="1">
            <w:r w:rsidR="00FF1018" w:rsidRPr="002B72E0">
              <w:rPr>
                <w:rStyle w:val="Hyperlink"/>
                <w:rFonts w:cs="Dubai" w:hint="cs"/>
                <w:rtl/>
                <w:lang w:val="fa-IR"/>
              </w:rPr>
              <w:t>اطلاعات</w:t>
            </w:r>
            <w:r w:rsidR="00FF1018" w:rsidRPr="002B72E0">
              <w:rPr>
                <w:rStyle w:val="Hyperlink"/>
                <w:rFonts w:cs="Dubai"/>
                <w:rtl/>
                <w:lang w:val="fa-IR"/>
              </w:rPr>
              <w:t xml:space="preserve"> </w:t>
            </w:r>
            <w:r w:rsidR="00FF1018" w:rsidRPr="002B72E0">
              <w:rPr>
                <w:rStyle w:val="Hyperlink"/>
                <w:rFonts w:cs="Dubai" w:hint="cs"/>
                <w:rtl/>
                <w:lang w:val="fa-IR"/>
              </w:rPr>
              <w:t>بیشتر</w:t>
            </w:r>
            <w:r w:rsidR="00FF1018" w:rsidRPr="002B72E0">
              <w:rPr>
                <w:webHidden/>
              </w:rPr>
              <w:tab/>
            </w:r>
            <w:r w:rsidR="00FF1018" w:rsidRPr="002B72E0">
              <w:rPr>
                <w:webHidden/>
              </w:rPr>
              <w:fldChar w:fldCharType="begin"/>
            </w:r>
            <w:r w:rsidR="00FF1018" w:rsidRPr="002B72E0">
              <w:rPr>
                <w:webHidden/>
              </w:rPr>
              <w:instrText xml:space="preserve"> PAGEREF _Toc158204561 \h </w:instrText>
            </w:r>
            <w:r w:rsidR="00FF1018" w:rsidRPr="002B72E0">
              <w:rPr>
                <w:webHidden/>
              </w:rPr>
            </w:r>
            <w:r w:rsidR="00FF1018" w:rsidRPr="002B72E0">
              <w:rPr>
                <w:webHidden/>
              </w:rPr>
              <w:fldChar w:fldCharType="separate"/>
            </w:r>
            <w:r w:rsidR="00FB358D">
              <w:rPr>
                <w:webHidden/>
                <w:rtl/>
              </w:rPr>
              <w:t>32</w:t>
            </w:r>
            <w:r w:rsidR="00FF1018" w:rsidRPr="002B72E0">
              <w:rPr>
                <w:webHidden/>
              </w:rPr>
              <w:fldChar w:fldCharType="end"/>
            </w:r>
          </w:hyperlink>
        </w:p>
        <w:p w14:paraId="2B060FC6" w14:textId="6EAACE90" w:rsidR="00FF1018" w:rsidRPr="002B72E0" w:rsidRDefault="00000000" w:rsidP="00FF1018">
          <w:pPr>
            <w:pStyle w:val="TOC1"/>
            <w:bidi/>
            <w:spacing w:line="240" w:lineRule="auto"/>
            <w:rPr>
              <w:rFonts w:eastAsiaTheme="minorEastAsia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8204562" w:history="1">
            <w:r w:rsidR="00FF1018" w:rsidRPr="002B72E0">
              <w:rPr>
                <w:rStyle w:val="Hyperlink"/>
                <w:rFonts w:cs="Dubai" w:hint="cs"/>
                <w:rtl/>
                <w:lang w:val="fa-IR"/>
              </w:rPr>
              <w:t>فهرست</w:t>
            </w:r>
            <w:r w:rsidR="00FF1018" w:rsidRPr="002B72E0">
              <w:rPr>
                <w:rStyle w:val="Hyperlink"/>
                <w:rFonts w:cs="Dubai"/>
                <w:rtl/>
                <w:lang w:val="fa-IR"/>
              </w:rPr>
              <w:t xml:space="preserve"> </w:t>
            </w:r>
            <w:r w:rsidR="00FF1018" w:rsidRPr="002B72E0">
              <w:rPr>
                <w:rStyle w:val="Hyperlink"/>
                <w:rFonts w:cs="Dubai" w:hint="cs"/>
                <w:rtl/>
                <w:lang w:val="fa-IR"/>
              </w:rPr>
              <w:t>واژ</w:t>
            </w:r>
            <w:r w:rsidR="00FF1018" w:rsidRPr="002B72E0">
              <w:rPr>
                <w:rStyle w:val="Hyperlink"/>
                <w:rFonts w:cs="Dubai"/>
                <w:rtl/>
                <w:lang w:val="fa-IR"/>
              </w:rPr>
              <w:t xml:space="preserve"> </w:t>
            </w:r>
            <w:r w:rsidR="00FF1018" w:rsidRPr="002B72E0">
              <w:rPr>
                <w:rStyle w:val="Hyperlink"/>
                <w:rFonts w:cs="Dubai" w:hint="cs"/>
                <w:rtl/>
                <w:lang w:val="fa-IR"/>
              </w:rPr>
              <w:t>گان</w:t>
            </w:r>
            <w:r w:rsidR="00FF1018" w:rsidRPr="002B72E0">
              <w:rPr>
                <w:webHidden/>
              </w:rPr>
              <w:tab/>
            </w:r>
            <w:r w:rsidR="00FF1018" w:rsidRPr="002B72E0">
              <w:rPr>
                <w:webHidden/>
              </w:rPr>
              <w:fldChar w:fldCharType="begin"/>
            </w:r>
            <w:r w:rsidR="00FF1018" w:rsidRPr="002B72E0">
              <w:rPr>
                <w:webHidden/>
              </w:rPr>
              <w:instrText xml:space="preserve"> PAGEREF _Toc158204562 \h </w:instrText>
            </w:r>
            <w:r w:rsidR="00FF1018" w:rsidRPr="002B72E0">
              <w:rPr>
                <w:webHidden/>
              </w:rPr>
            </w:r>
            <w:r w:rsidR="00FF1018" w:rsidRPr="002B72E0">
              <w:rPr>
                <w:webHidden/>
              </w:rPr>
              <w:fldChar w:fldCharType="separate"/>
            </w:r>
            <w:r w:rsidR="00FB358D">
              <w:rPr>
                <w:webHidden/>
                <w:rtl/>
              </w:rPr>
              <w:t>34</w:t>
            </w:r>
            <w:r w:rsidR="00FF1018" w:rsidRPr="002B72E0">
              <w:rPr>
                <w:webHidden/>
              </w:rPr>
              <w:fldChar w:fldCharType="end"/>
            </w:r>
          </w:hyperlink>
        </w:p>
        <w:p w14:paraId="21C96F2A" w14:textId="76B3AF55" w:rsidR="00C1107A" w:rsidRPr="002B72E0" w:rsidRDefault="00970406" w:rsidP="00FF1018">
          <w:pPr>
            <w:bidi/>
            <w:spacing w:before="0" w:after="0" w:line="240" w:lineRule="auto"/>
            <w:rPr>
              <w:rFonts w:cs="Dubai"/>
              <w:noProof/>
            </w:rPr>
          </w:pPr>
          <w:r w:rsidRPr="002B72E0">
            <w:rPr>
              <w:rFonts w:cs="Dubai"/>
            </w:rPr>
            <w:fldChar w:fldCharType="end"/>
          </w:r>
        </w:p>
      </w:sdtContent>
    </w:sdt>
    <w:p w14:paraId="47BA5DB9" w14:textId="77777777" w:rsidR="00B676E1" w:rsidRPr="002B72E0" w:rsidRDefault="00970406" w:rsidP="00083959">
      <w:pPr>
        <w:spacing w:before="0" w:after="0" w:line="240" w:lineRule="auto"/>
        <w:rPr>
          <w:rFonts w:cs="Dubai"/>
        </w:rPr>
      </w:pPr>
      <w:r w:rsidRPr="002B72E0">
        <w:rPr>
          <w:rFonts w:cs="Dubai"/>
        </w:rPr>
        <w:br w:type="page"/>
      </w:r>
      <w:bookmarkStart w:id="88" w:name="_Toc43391446"/>
      <w:bookmarkStart w:id="89" w:name="_Toc43391495"/>
      <w:bookmarkStart w:id="90" w:name="_Toc6390577"/>
      <w:bookmarkStart w:id="91" w:name="_Toc12634028"/>
      <w:bookmarkEnd w:id="0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bookmarkEnd w:id="61"/>
      <w:bookmarkEnd w:id="60"/>
    </w:p>
    <w:p w14:paraId="53AA5647" w14:textId="09ECE309" w:rsidR="00B676E1" w:rsidRPr="002B72E0" w:rsidRDefault="00BC366B" w:rsidP="00083959">
      <w:pPr>
        <w:pStyle w:val="Heading2"/>
        <w:bidi/>
        <w:spacing w:line="240" w:lineRule="auto"/>
        <w:rPr>
          <w:rFonts w:cs="Dubai"/>
          <w:lang w:val="en-AU"/>
        </w:rPr>
      </w:pPr>
      <w:bookmarkStart w:id="92" w:name="_Toc158204555"/>
      <w:r w:rsidRPr="00BC366B">
        <w:rPr>
          <w:rFonts w:cs="FS Me Pro"/>
          <w:lang w:val="fa-IR"/>
        </w:rPr>
        <w:lastRenderedPageBreak/>
        <w:t>CALD</w:t>
      </w:r>
      <w:r w:rsidRPr="002B72E0">
        <w:rPr>
          <w:rFonts w:cs="Dubai"/>
          <w:rtl/>
          <w:lang w:val="fa-IR"/>
        </w:rPr>
        <w:t xml:space="preserve"> به چه معناست؟</w:t>
      </w:r>
      <w:bookmarkEnd w:id="92"/>
    </w:p>
    <w:tbl>
      <w:tblPr>
        <w:bidiVisual/>
        <w:tblW w:w="9241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14"/>
      </w:tblGrid>
      <w:tr w:rsidR="000F1707" w:rsidRPr="002B72E0" w14:paraId="4311DC52" w14:textId="77777777" w:rsidTr="00F66404">
        <w:trPr>
          <w:trHeight w:val="3628"/>
        </w:trPr>
        <w:tc>
          <w:tcPr>
            <w:tcW w:w="2551" w:type="dxa"/>
            <w:vAlign w:val="center"/>
          </w:tcPr>
          <w:p w14:paraId="48BCB3FD" w14:textId="77777777" w:rsidR="00B676E1" w:rsidRPr="002B72E0" w:rsidRDefault="00970406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51F249A3" wp14:editId="56FFDC3D">
                  <wp:extent cx="1440000" cy="1440000"/>
                  <wp:effectExtent l="0" t="0" r="8255" b="8255"/>
                  <wp:docPr id="5" name="Picture 5" descr="گروهی از افراد CALD در زیر سه حباب گفت و گو که به سه زبان مختلف می گویند &quot;سلام&quot;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گروهی از افراد CALD در زیر سه حباب گفت و گو که به سه زبان مختلف می گویند &quot;سلام&quot;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0" w:type="dxa"/>
            <w:gridSpan w:val="2"/>
            <w:vAlign w:val="center"/>
          </w:tcPr>
          <w:p w14:paraId="0A51D4B8" w14:textId="11FFB849" w:rsidR="00B676E1" w:rsidRPr="002B72E0" w:rsidRDefault="005F295B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افراد دارای </w:t>
            </w:r>
            <w:r w:rsidRPr="004D027D">
              <w:rPr>
                <w:rFonts w:cs="Dubai"/>
                <w:b/>
                <w:bCs/>
                <w:color w:val="6B2976"/>
                <w:rtl/>
                <w:lang w:val="fa-IR"/>
              </w:rPr>
              <w:t>تنوع فرهنگی و زبانی (</w:t>
            </w:r>
            <w:r w:rsidR="00BC366B" w:rsidRPr="004D027D">
              <w:rPr>
                <w:rFonts w:cs="FS Me Pro"/>
                <w:b/>
                <w:bCs/>
                <w:color w:val="6B2976"/>
                <w:lang w:val="fa-IR"/>
              </w:rPr>
              <w:t>CALD</w:t>
            </w:r>
            <w:r w:rsidRPr="004D027D">
              <w:rPr>
                <w:rFonts w:cs="Dubai"/>
                <w:b/>
                <w:bCs/>
                <w:color w:val="6B2976"/>
                <w:rtl/>
                <w:lang w:val="fa-IR"/>
              </w:rPr>
              <w:t>)</w:t>
            </w:r>
            <w:r w:rsidRPr="002B72E0">
              <w:rPr>
                <w:rFonts w:cs="Dubai"/>
                <w:rtl/>
                <w:lang w:val="fa-IR"/>
              </w:rPr>
              <w:t xml:space="preserve"> افرادی هستند که:</w:t>
            </w:r>
          </w:p>
          <w:p w14:paraId="005A483A" w14:textId="77777777" w:rsidR="00B676E1" w:rsidRPr="002B72E0" w:rsidRDefault="00970406" w:rsidP="00083959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از پیشینه های گوناگونی می آیند</w:t>
            </w:r>
          </w:p>
          <w:p w14:paraId="22918116" w14:textId="77777777" w:rsidR="00B676E1" w:rsidRPr="002B72E0" w:rsidRDefault="00970406" w:rsidP="00083959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به زبان هایی غیر از انگلیسی صحبت می کنند</w:t>
            </w:r>
          </w:p>
        </w:tc>
      </w:tr>
      <w:tr w:rsidR="000F1707" w:rsidRPr="002B72E0" w14:paraId="1EE3148C" w14:textId="77777777" w:rsidTr="00F66404">
        <w:trPr>
          <w:gridAfter w:val="1"/>
          <w:wAfter w:w="114" w:type="dxa"/>
        </w:trPr>
        <w:tc>
          <w:tcPr>
            <w:tcW w:w="2551" w:type="dxa"/>
            <w:vAlign w:val="center"/>
          </w:tcPr>
          <w:p w14:paraId="1F3E07EA" w14:textId="77777777" w:rsidR="00B676E1" w:rsidRPr="002B72E0" w:rsidRDefault="00B676E1" w:rsidP="00083959">
            <w:pPr>
              <w:pStyle w:val="Image"/>
              <w:spacing w:before="600" w:after="0" w:line="240" w:lineRule="auto"/>
              <w:rPr>
                <w:rFonts w:cs="Dubai"/>
              </w:rPr>
            </w:pPr>
          </w:p>
        </w:tc>
        <w:tc>
          <w:tcPr>
            <w:tcW w:w="6576" w:type="dxa"/>
            <w:vAlign w:val="center"/>
          </w:tcPr>
          <w:p w14:paraId="29C2527B" w14:textId="77777777" w:rsidR="002327D5" w:rsidRPr="002B72E0" w:rsidRDefault="00970406" w:rsidP="00083959">
            <w:pPr>
              <w:bidi/>
              <w:spacing w:before="600" w:after="0"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در استرالیا:</w:t>
            </w:r>
          </w:p>
        </w:tc>
      </w:tr>
      <w:tr w:rsidR="000F1707" w:rsidRPr="002B72E0" w14:paraId="3C93BDB1" w14:textId="77777777" w:rsidTr="00F66404">
        <w:trPr>
          <w:gridAfter w:val="1"/>
          <w:wAfter w:w="114" w:type="dxa"/>
          <w:trHeight w:val="3175"/>
        </w:trPr>
        <w:tc>
          <w:tcPr>
            <w:tcW w:w="2551" w:type="dxa"/>
            <w:vAlign w:val="center"/>
          </w:tcPr>
          <w:p w14:paraId="08980CDD" w14:textId="77777777" w:rsidR="00B676E1" w:rsidRPr="002B72E0" w:rsidRDefault="00970406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30B0EAD3" wp14:editId="0E2D7241">
                  <wp:extent cx="1482725" cy="1482725"/>
                  <wp:effectExtent l="0" t="0" r="3175" b="3175"/>
                  <wp:docPr id="1049760633" name="Picture 38" descr="یک نوزاد و یک فلش منحنی دور نقشه جهان که جهت آن به سمت استرالیاس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760633" name="Picture 38" descr="یک نوزاد و یک فلش منحنی دور نقشه جهان که جهت آن به سمت استرالیاست.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C323122" w14:textId="793DBAF4" w:rsidR="00B676E1" w:rsidRPr="002B72E0" w:rsidRDefault="00970406" w:rsidP="00083959">
            <w:pPr>
              <w:pStyle w:val="ListParagraph"/>
              <w:numPr>
                <w:ilvl w:val="0"/>
                <w:numId w:val="3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نزدیک به </w:t>
            </w:r>
            <w:r w:rsidR="001F49AB" w:rsidRPr="002B72E0">
              <w:rPr>
                <w:rStyle w:val="Statisticstyle"/>
                <w:rFonts w:cs="Dubai"/>
                <w:bCs/>
                <w:position w:val="0"/>
                <w:szCs w:val="36"/>
                <w:rtl/>
                <w:lang w:val="fa-IR"/>
              </w:rPr>
              <w:t>8 میلیون</w:t>
            </w:r>
            <w:r w:rsidRPr="002B72E0">
              <w:rPr>
                <w:rFonts w:cs="Dubai"/>
                <w:rtl/>
                <w:lang w:val="fa-IR"/>
              </w:rPr>
              <w:t xml:space="preserve"> نفر در خارج از کشور متولد شده</w:t>
            </w:r>
            <w:r w:rsidR="00C712B6">
              <w:rPr>
                <w:rFonts w:cs="Dubai" w:hint="cs"/>
                <w:lang w:val="fa-IR"/>
              </w:rPr>
              <w:t> </w:t>
            </w:r>
            <w:r w:rsidRPr="002B72E0">
              <w:rPr>
                <w:rFonts w:cs="Dubai"/>
                <w:rtl/>
                <w:lang w:val="fa-IR"/>
              </w:rPr>
              <w:t>اند</w:t>
            </w:r>
          </w:p>
        </w:tc>
      </w:tr>
      <w:tr w:rsidR="000F1707" w:rsidRPr="002B72E0" w14:paraId="11DAFB81" w14:textId="77777777" w:rsidTr="00F66404">
        <w:trPr>
          <w:gridAfter w:val="1"/>
          <w:wAfter w:w="114" w:type="dxa"/>
          <w:trHeight w:val="3175"/>
        </w:trPr>
        <w:tc>
          <w:tcPr>
            <w:tcW w:w="2551" w:type="dxa"/>
            <w:vAlign w:val="center"/>
          </w:tcPr>
          <w:p w14:paraId="0AE10F10" w14:textId="77777777" w:rsidR="001F49AB" w:rsidRPr="002B72E0" w:rsidRDefault="00970406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0084D3AD" wp14:editId="02B93FD6">
                  <wp:extent cx="1482725" cy="1482725"/>
                  <wp:effectExtent l="0" t="0" r="3175" b="3175"/>
                  <wp:docPr id="253724778" name="Picture 39" descr="گروهی از افراد CALD در زیر سه حباب گفت و گو که به سه زبان مختلف می گویند &quot;سلام&quot;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724778" name="Picture 39" descr="گروهی از افراد CALD در زیر سه حباب گفت و گو که به سه زبان مختلف می گویند &quot;سلام&quot;.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70B9188" w14:textId="77777777" w:rsidR="001F49AB" w:rsidRPr="002B72E0" w:rsidRDefault="00970406" w:rsidP="00083959">
            <w:pPr>
              <w:pStyle w:val="ListParagraph"/>
              <w:numPr>
                <w:ilvl w:val="0"/>
                <w:numId w:val="3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مردم به بیش از </w:t>
            </w:r>
            <w:r w:rsidRPr="002B72E0">
              <w:rPr>
                <w:rStyle w:val="Statisticstyle"/>
                <w:rFonts w:cs="Dubai"/>
                <w:bCs/>
                <w:position w:val="0"/>
                <w:szCs w:val="36"/>
                <w:rtl/>
                <w:lang w:val="fa-IR"/>
              </w:rPr>
              <w:t>300</w:t>
            </w:r>
            <w:r w:rsidRPr="002B72E0">
              <w:rPr>
                <w:rFonts w:cs="Dubai"/>
                <w:rtl/>
                <w:lang w:val="fa-IR"/>
              </w:rPr>
              <w:t xml:space="preserve"> زبان مختلف صحبت می کنند.</w:t>
            </w:r>
          </w:p>
        </w:tc>
      </w:tr>
    </w:tbl>
    <w:p w14:paraId="18EF4953" w14:textId="77777777" w:rsidR="00F74375" w:rsidRPr="002B72E0" w:rsidRDefault="00970406" w:rsidP="00083959">
      <w:pPr>
        <w:spacing w:line="240" w:lineRule="auto"/>
        <w:rPr>
          <w:rFonts w:cs="Dubai"/>
        </w:rPr>
      </w:pPr>
      <w:r w:rsidRPr="002B72E0">
        <w:rPr>
          <w:rFonts w:cs="Dubai"/>
        </w:rPr>
        <w:br w:type="page"/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0F1707" w:rsidRPr="002B72E0" w14:paraId="7E5578F6" w14:textId="77777777" w:rsidTr="00F66404">
        <w:trPr>
          <w:trHeight w:val="3402"/>
        </w:trPr>
        <w:tc>
          <w:tcPr>
            <w:tcW w:w="2551" w:type="dxa"/>
            <w:vAlign w:val="center"/>
          </w:tcPr>
          <w:p w14:paraId="2EDCB73E" w14:textId="77777777" w:rsidR="002327D5" w:rsidRPr="002B72E0" w:rsidRDefault="00970406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lastRenderedPageBreak/>
              <w:drawing>
                <wp:inline distT="0" distB="0" distL="0" distR="0" wp14:anchorId="17D299C3" wp14:editId="0561827B">
                  <wp:extent cx="1482725" cy="1482725"/>
                  <wp:effectExtent l="0" t="0" r="3175" b="3175"/>
                  <wp:docPr id="1908268187" name="Picture 40" descr="شخصی که به خود اشاره می کند و دست خود را در مقابل دو نفر دیگر بالا می ب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268187" name="Picture 40" descr="شخصی که به خود اشاره می کند و دست خود را در مقابل دو نفر دیگر بالا می برد.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46E80F1" w14:textId="77777777" w:rsidR="002327D5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وقتی به عنوانی </w:t>
            </w:r>
            <w:r w:rsidRPr="002B72E0">
              <w:rPr>
                <w:rStyle w:val="Strong"/>
                <w:rFonts w:cs="Dubai"/>
                <w:rtl/>
                <w:lang w:val="fa-IR"/>
              </w:rPr>
              <w:t>شناخته می‌شوید</w:t>
            </w:r>
            <w:r w:rsidRPr="002B72E0">
              <w:rPr>
                <w:rFonts w:cs="Dubai"/>
                <w:rtl/>
                <w:lang w:val="fa-IR"/>
              </w:rPr>
              <w:t>، می‌گویید به گروه خاصی از افراد تعلق دارید.</w:t>
            </w:r>
          </w:p>
        </w:tc>
      </w:tr>
      <w:tr w:rsidR="000F1707" w:rsidRPr="002B72E0" w14:paraId="6FD024AE" w14:textId="77777777" w:rsidTr="00F66404">
        <w:trPr>
          <w:trHeight w:val="3402"/>
        </w:trPr>
        <w:tc>
          <w:tcPr>
            <w:tcW w:w="2551" w:type="dxa"/>
            <w:vAlign w:val="center"/>
          </w:tcPr>
          <w:p w14:paraId="300E6649" w14:textId="77777777" w:rsidR="00B676E1" w:rsidRPr="002B72E0" w:rsidRDefault="00970406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08D74918" wp14:editId="461BD37B">
                  <wp:extent cx="1482725" cy="1482725"/>
                  <wp:effectExtent l="0" t="0" r="3175" b="3175"/>
                  <wp:docPr id="626339655" name="Picture 42" descr="شخصی که به خود اشاره می کند و دست خود را بالا می برد و یک نقشه استرالی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339655" name="Picture 42" descr="شخصی که به خود اشاره می کند و دست خود را بالا می برد و یک نقشه استرالیا.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376CE2B" w14:textId="28EE3F12" w:rsidR="00B676E1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1978C1">
              <w:rPr>
                <w:rStyle w:val="Statisticstyle"/>
                <w:rFonts w:cs="Dubai"/>
                <w:bCs/>
                <w:position w:val="0"/>
                <w:szCs w:val="36"/>
                <w:rtl/>
                <w:lang w:val="fa-IR"/>
              </w:rPr>
              <w:t>30٪</w:t>
            </w:r>
            <w:r w:rsidRPr="002B72E0">
              <w:rPr>
                <w:rFonts w:cs="Dubai"/>
                <w:bCs/>
                <w:rtl/>
                <w:lang w:val="fa-IR"/>
              </w:rPr>
              <w:t xml:space="preserve"> </w:t>
            </w:r>
            <w:r w:rsidRPr="00C712B6">
              <w:rPr>
                <w:rFonts w:cs="Dubai"/>
                <w:b/>
                <w:rtl/>
                <w:lang w:val="fa-IR"/>
              </w:rPr>
              <w:t xml:space="preserve">از افرادی که در استرالیا زندگی می کنند به عنوان یک فرد </w:t>
            </w:r>
            <w:r w:rsidR="00BC366B" w:rsidRPr="001978C1">
              <w:rPr>
                <w:rFonts w:cs="FS Me Pro"/>
                <w:bCs/>
                <w:lang w:val="fa-IR"/>
              </w:rPr>
              <w:t>CALD</w:t>
            </w:r>
            <w:r w:rsidRPr="00C712B6">
              <w:rPr>
                <w:rFonts w:cs="Dubai"/>
                <w:b/>
                <w:rtl/>
                <w:lang w:val="fa-IR"/>
              </w:rPr>
              <w:t xml:space="preserve"> شناخته می شوند.</w:t>
            </w:r>
          </w:p>
        </w:tc>
      </w:tr>
      <w:tr w:rsidR="000F1707" w:rsidRPr="002B72E0" w14:paraId="49786B7F" w14:textId="77777777" w:rsidTr="00F66404">
        <w:trPr>
          <w:trHeight w:val="3402"/>
        </w:trPr>
        <w:tc>
          <w:tcPr>
            <w:tcW w:w="2551" w:type="dxa"/>
            <w:vAlign w:val="center"/>
          </w:tcPr>
          <w:p w14:paraId="1F1C17FB" w14:textId="77777777" w:rsidR="001F49AB" w:rsidRPr="002B72E0" w:rsidRDefault="00970406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348CE8E4" wp14:editId="1CCF54D6">
                  <wp:extent cx="1482725" cy="1482725"/>
                  <wp:effectExtent l="0" t="0" r="3175" b="3175"/>
                  <wp:docPr id="154003351" name="Picture 43" descr="شخصی که دستش را جلوی خانواده اش بالا می ب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03351" name="Picture 43" descr="شخصی که دستش را جلوی خانواده اش بالا می برد.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3D0B9E6" w14:textId="5F76A7E4" w:rsidR="001F49AB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1978C1">
              <w:rPr>
                <w:rStyle w:val="Statisticstyle"/>
                <w:rFonts w:cs="Dubai"/>
                <w:bCs/>
                <w:position w:val="0"/>
                <w:szCs w:val="36"/>
                <w:rtl/>
                <w:lang w:val="fa-IR"/>
              </w:rPr>
              <w:t>10٪</w:t>
            </w:r>
            <w:r w:rsidRPr="001978C1">
              <w:rPr>
                <w:rFonts w:cs="Dubai"/>
                <w:szCs w:val="36"/>
                <w:rtl/>
                <w:lang w:val="fa-IR"/>
              </w:rPr>
              <w:t xml:space="preserve"> </w:t>
            </w:r>
            <w:r w:rsidRPr="002B72E0">
              <w:rPr>
                <w:rFonts w:cs="Dubai"/>
                <w:rtl/>
                <w:lang w:val="fa-IR"/>
              </w:rPr>
              <w:t xml:space="preserve">از </w:t>
            </w:r>
            <w:r w:rsidRPr="002B72E0">
              <w:rPr>
                <w:rStyle w:val="Strong"/>
                <w:rFonts w:cs="Dubai"/>
                <w:rtl/>
                <w:lang w:val="fa-IR"/>
              </w:rPr>
              <w:t>شرکت کنندگان</w:t>
            </w:r>
            <w:r w:rsidRPr="002B72E0">
              <w:rPr>
                <w:rFonts w:cs="Dubai"/>
                <w:rtl/>
                <w:lang w:val="fa-IR"/>
              </w:rPr>
              <w:t xml:space="preserve"> در طرح ملی بیمه معلولیت (</w:t>
            </w:r>
            <w:r w:rsidR="00BC366B" w:rsidRPr="00BC366B">
              <w:rPr>
                <w:rFonts w:cs="FS Me Pro"/>
                <w:lang w:val="fa-IR"/>
              </w:rPr>
              <w:t>NDIS</w:t>
            </w:r>
            <w:r w:rsidRPr="002B72E0">
              <w:rPr>
                <w:rFonts w:cs="Dubai"/>
                <w:rtl/>
                <w:lang w:val="fa-IR"/>
              </w:rPr>
              <w:t xml:space="preserve">) به عنوان یک فرد </w:t>
            </w:r>
            <w:r w:rsidR="00BC366B" w:rsidRPr="00BC366B">
              <w:rPr>
                <w:rFonts w:cs="FS Me Pro"/>
                <w:lang w:val="fa-IR"/>
              </w:rPr>
              <w:t>CALD</w:t>
            </w:r>
            <w:r w:rsidRPr="002B72E0">
              <w:rPr>
                <w:rFonts w:cs="Dubai"/>
                <w:rtl/>
                <w:lang w:val="fa-IR"/>
              </w:rPr>
              <w:t xml:space="preserve"> شناخته می شوند.</w:t>
            </w:r>
          </w:p>
        </w:tc>
      </w:tr>
      <w:tr w:rsidR="000F1707" w:rsidRPr="002B72E0" w14:paraId="4FC14AC7" w14:textId="77777777" w:rsidTr="00F66404">
        <w:trPr>
          <w:trHeight w:val="3402"/>
        </w:trPr>
        <w:tc>
          <w:tcPr>
            <w:tcW w:w="2551" w:type="dxa"/>
            <w:vAlign w:val="center"/>
          </w:tcPr>
          <w:p w14:paraId="2BC0B0CB" w14:textId="77777777" w:rsidR="001F49AB" w:rsidRPr="002B72E0" w:rsidRDefault="00970406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58F65FB2" wp14:editId="7EC21437">
                  <wp:extent cx="1483200" cy="1483200"/>
                  <wp:effectExtent l="0" t="0" r="3175" b="3175"/>
                  <wp:docPr id="768595154" name="Picture 768595154" descr="یک شخصیت شرکت‌کننده که گروهی از شرکت‌کنندگان را نشان می‌دهد. دو نفر دستشان را بالا برده ا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595154" name="Picture 768595154" descr="یک شخصیت شرکت‌کننده که گروهی از شرکت‌کنندگان را نشان می‌دهد. دو نفر دستشان را بالا برده ا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A4B246E" w14:textId="1ED38770" w:rsidR="001F49AB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Style w:val="Strong"/>
                <w:rFonts w:cs="Dubai"/>
                <w:b w:val="0"/>
                <w:bCs w:val="0"/>
                <w:color w:val="auto"/>
                <w:rtl/>
                <w:lang w:val="fa-IR"/>
              </w:rPr>
              <w:t xml:space="preserve">شرکت کنندگان افراد دارای معلولیتی هستند که در </w:t>
            </w:r>
            <w:r w:rsidR="00BC366B" w:rsidRPr="00BC366B">
              <w:rPr>
                <w:rStyle w:val="Strong"/>
                <w:rFonts w:cs="FS Me Pro"/>
                <w:b w:val="0"/>
                <w:bCs w:val="0"/>
                <w:color w:val="auto"/>
                <w:lang w:val="fa-IR"/>
              </w:rPr>
              <w:t>NDIS</w:t>
            </w:r>
            <w:r w:rsidRPr="002B72E0">
              <w:rPr>
                <w:rStyle w:val="Strong"/>
                <w:rFonts w:cs="Dubai"/>
                <w:b w:val="0"/>
                <w:bCs w:val="0"/>
                <w:color w:val="auto"/>
                <w:rtl/>
                <w:lang w:val="fa-IR"/>
              </w:rPr>
              <w:t xml:space="preserve"> شرکت می کنند.</w:t>
            </w:r>
          </w:p>
        </w:tc>
      </w:tr>
    </w:tbl>
    <w:p w14:paraId="455EA4AF" w14:textId="77777777" w:rsidR="00B676E1" w:rsidRPr="002B72E0" w:rsidRDefault="00970406" w:rsidP="00083959">
      <w:pPr>
        <w:spacing w:before="0" w:after="0" w:line="240" w:lineRule="auto"/>
        <w:rPr>
          <w:rFonts w:cs="Dubai"/>
        </w:rPr>
      </w:pPr>
      <w:r w:rsidRPr="002B72E0">
        <w:rPr>
          <w:rFonts w:cs="Dubai"/>
        </w:rPr>
        <w:br w:type="page"/>
      </w:r>
    </w:p>
    <w:p w14:paraId="5AE0B918" w14:textId="77777777" w:rsidR="00D01D6C" w:rsidRPr="002B72E0" w:rsidRDefault="00970406" w:rsidP="00083959">
      <w:pPr>
        <w:pStyle w:val="Heading2"/>
        <w:bidi/>
        <w:spacing w:line="240" w:lineRule="auto"/>
        <w:rPr>
          <w:rFonts w:cs="Dubai"/>
          <w:lang w:val="en-AU"/>
        </w:rPr>
      </w:pPr>
      <w:bookmarkStart w:id="93" w:name="_Toc158204556"/>
      <w:r w:rsidRPr="002B72E0">
        <w:rPr>
          <w:rFonts w:cs="Dubai"/>
          <w:rtl/>
          <w:lang w:val="fa-IR"/>
        </w:rPr>
        <w:lastRenderedPageBreak/>
        <w:t>استراتژی در چه موردی است؟</w:t>
      </w:r>
      <w:bookmarkEnd w:id="88"/>
      <w:bookmarkEnd w:id="89"/>
      <w:bookmarkEnd w:id="93"/>
    </w:p>
    <w:tbl>
      <w:tblPr>
        <w:bidiVisual/>
        <w:tblW w:w="9356" w:type="dxa"/>
        <w:tblLayout w:type="fixed"/>
        <w:tblLook w:val="04A0" w:firstRow="1" w:lastRow="0" w:firstColumn="1" w:lastColumn="0" w:noHBand="0" w:noVBand="1"/>
      </w:tblPr>
      <w:tblGrid>
        <w:gridCol w:w="2537"/>
        <w:gridCol w:w="6592"/>
        <w:gridCol w:w="227"/>
      </w:tblGrid>
      <w:tr w:rsidR="000F1707" w:rsidRPr="002B72E0" w14:paraId="63A20D30" w14:textId="77777777" w:rsidTr="00C712B6">
        <w:trPr>
          <w:gridAfter w:val="1"/>
          <w:wAfter w:w="227" w:type="dxa"/>
          <w:trHeight w:val="3628"/>
        </w:trPr>
        <w:tc>
          <w:tcPr>
            <w:tcW w:w="2537" w:type="dxa"/>
            <w:vAlign w:val="center"/>
          </w:tcPr>
          <w:bookmarkStart w:id="94" w:name="_Hlk152854252"/>
          <w:p w14:paraId="7A29C0A8" w14:textId="77777777" w:rsidR="005F45F4" w:rsidRPr="002B72E0" w:rsidRDefault="00970406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2032" behindDoc="0" locked="0" layoutInCell="1" allowOverlap="1" wp14:anchorId="768E790A" wp14:editId="71449880">
                      <wp:simplePos x="0" y="0"/>
                      <wp:positionH relativeFrom="column">
                        <wp:posOffset>297815</wp:posOffset>
                      </wp:positionH>
                      <wp:positionV relativeFrom="paragraph">
                        <wp:posOffset>441960</wp:posOffset>
                      </wp:positionV>
                      <wp:extent cx="892175" cy="231775"/>
                      <wp:effectExtent l="0" t="0" r="3175" b="0"/>
                      <wp:wrapNone/>
                      <wp:docPr id="71200283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317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3375A9" w14:textId="77777777" w:rsidR="00970406" w:rsidRPr="00BC366B" w:rsidRDefault="00970406" w:rsidP="0023797D">
                                  <w:pPr>
                                    <w:bidi/>
                                    <w:spacing w:before="0" w:after="0" w:line="240" w:lineRule="auto"/>
                                    <w:jc w:val="center"/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BC366B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fa-IR"/>
                                    </w:rPr>
                                    <w:t>استراتژی</w:t>
                                  </w:r>
                                </w:p>
                                <w:p w14:paraId="7E359B59" w14:textId="77777777" w:rsidR="00970406" w:rsidRPr="00BC366B" w:rsidRDefault="00970406" w:rsidP="00D316EF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2"/>
                                      <w:szCs w:val="22"/>
                                      <w:lang w:val="en-P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8E790A" id="_x0000_s1030" type="#_x0000_t202" style="position:absolute;left:0;text-align:left;margin-left:23.45pt;margin-top:34.8pt;width:70.25pt;height:18.2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" filled="f" stroked="f">
                      <v:textbox inset="0,0,0,0">
                        <w:txbxContent>
                          <w:p w14:paraId="113375A9" w14:textId="77777777" w:rsidR="00970406" w:rsidRPr="00BC366B" w:rsidRDefault="00970406" w:rsidP="0023797D">
                            <w:pPr>
                              <w:bidi/>
                              <w:spacing w:before="0" w:after="0" w:line="240" w:lineRule="auto"/>
                              <w:jc w:val="center"/>
                              <w:rPr>
                                <w:rFonts w:ascii="Dubai" w:hAnsi="Dubai" w:cs="Duba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C366B">
                              <w:rPr>
                                <w:rFonts w:ascii="Dubai" w:hAnsi="Dubai" w:cs="Dubai"/>
                                <w:b/>
                                <w:bCs/>
                                <w:sz w:val="24"/>
                                <w:szCs w:val="24"/>
                                <w:rtl/>
                                <w:lang w:val="fa-IR"/>
                              </w:rPr>
                              <w:t>استراتژی</w:t>
                            </w:r>
                          </w:p>
                          <w:p w14:paraId="7E359B59" w14:textId="77777777" w:rsidR="00970406" w:rsidRPr="00BC366B" w:rsidRDefault="00970406" w:rsidP="00D316EF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Dubai" w:hAnsi="Dubai" w:cs="Dubai"/>
                                <w:b/>
                                <w:bCs/>
                                <w:sz w:val="22"/>
                                <w:szCs w:val="22"/>
                                <w:lang w:val="en-PH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16F6D" w:rsidRPr="002B72E0">
              <w:rPr>
                <w:rFonts w:cs="Dubai"/>
                <w:noProof/>
              </w:rPr>
              <w:drawing>
                <wp:inline distT="0" distB="0" distL="0" distR="0" wp14:anchorId="205AE010" wp14:editId="59528F8A">
                  <wp:extent cx="1482725" cy="1482725"/>
                  <wp:effectExtent l="0" t="0" r="3175" b="3175"/>
                  <wp:docPr id="478145865" name="Picture 44" descr="یک سند استراتژ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145865" name="Picture 44" descr="یک سند استراتژی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2ED0DF4C" w14:textId="37EDD712" w:rsidR="00F05FC3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ما استراتژی جدید تنوع فرهنگی و زبانی 2024-2028</w:t>
            </w:r>
            <w:r w:rsidR="008161A7">
              <w:rPr>
                <w:rFonts w:cs="Dubai"/>
                <w:lang w:val="fa-IR"/>
              </w:rPr>
              <w:br/>
            </w:r>
            <w:r w:rsidRPr="002B72E0">
              <w:rPr>
                <w:rFonts w:cs="Dubai"/>
                <w:rtl/>
                <w:lang w:val="fa-IR"/>
              </w:rPr>
              <w:t>را نوشتیم.</w:t>
            </w:r>
          </w:p>
          <w:p w14:paraId="1E13409A" w14:textId="77777777" w:rsidR="005F45F4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ما آن را استراتژی می نامیم.</w:t>
            </w:r>
          </w:p>
        </w:tc>
      </w:tr>
      <w:tr w:rsidR="000F1707" w:rsidRPr="002B72E0" w14:paraId="0A1BE053" w14:textId="77777777" w:rsidTr="00C712B6">
        <w:trPr>
          <w:gridAfter w:val="1"/>
          <w:wAfter w:w="227" w:type="dxa"/>
          <w:trHeight w:val="3628"/>
        </w:trPr>
        <w:tc>
          <w:tcPr>
            <w:tcW w:w="2537" w:type="dxa"/>
            <w:vAlign w:val="center"/>
          </w:tcPr>
          <w:p w14:paraId="5AE0E1F2" w14:textId="77777777" w:rsidR="00230B06" w:rsidRPr="002B72E0" w:rsidRDefault="00970406" w:rsidP="00083959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4F599725" wp14:editId="3B084381">
                  <wp:extent cx="1483200" cy="1483200"/>
                  <wp:effectExtent l="0" t="0" r="3175" b="3175"/>
                  <wp:docPr id="420215641" name="Picture 1" descr="گروهی از شرکت کنندگان CALD. در کنار آنها یک شست رو به بالا با یک علامت فلش رو به بالا اس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215641" name="Picture 1" descr="گروهی از شرکت کنندگان CALD. در کنار آنها یک شست رو به بالا با یک علامت فلش رو به بالا است.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0048F642" w14:textId="70695FF7" w:rsidR="00230B06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این استراتژی طرحی است برای اینکه چگونه </w:t>
            </w:r>
            <w:r w:rsidR="00BC366B" w:rsidRPr="00BC366B">
              <w:rPr>
                <w:rFonts w:cs="FS Me Pro"/>
                <w:lang w:val="fa-IR"/>
              </w:rPr>
              <w:t>NDIS</w:t>
            </w:r>
            <w:r w:rsidRPr="002B72E0">
              <w:rPr>
                <w:rFonts w:cs="Dubai"/>
                <w:rtl/>
                <w:lang w:val="fa-IR"/>
              </w:rPr>
              <w:t xml:space="preserve"> را برای شرکت کنندگان </w:t>
            </w:r>
            <w:r w:rsidR="00BC366B" w:rsidRPr="00BC366B">
              <w:rPr>
                <w:rFonts w:cs="FS Me Pro"/>
                <w:lang w:val="fa-IR"/>
              </w:rPr>
              <w:t>CALD</w:t>
            </w:r>
            <w:r w:rsidRPr="002B72E0">
              <w:rPr>
                <w:rFonts w:cs="Dubai"/>
                <w:rtl/>
                <w:lang w:val="fa-IR"/>
              </w:rPr>
              <w:t xml:space="preserve"> بهتر کنیم.</w:t>
            </w:r>
          </w:p>
        </w:tc>
      </w:tr>
      <w:bookmarkEnd w:id="94"/>
      <w:tr w:rsidR="000F1707" w:rsidRPr="002B72E0" w14:paraId="7F2ED8D7" w14:textId="77777777" w:rsidTr="00C712B6">
        <w:trPr>
          <w:trHeight w:val="3628"/>
        </w:trPr>
        <w:tc>
          <w:tcPr>
            <w:tcW w:w="2537" w:type="dxa"/>
            <w:vAlign w:val="center"/>
          </w:tcPr>
          <w:p w14:paraId="6A799948" w14:textId="77777777" w:rsidR="005F45F4" w:rsidRPr="002B72E0" w:rsidRDefault="00970406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47127644" wp14:editId="2A4FF6B5">
                  <wp:extent cx="1482725" cy="1482725"/>
                  <wp:effectExtent l="0" t="0" r="3175" b="3175"/>
                  <wp:docPr id="781709884" name="Picture 5" descr="شرکت کننده ای که سند NDIS را در دست دارد. در کنار آنها یک شست و یک فلشِ رو به بالا اس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709884" name="Picture 5" descr="شرکت کننده ای که سند NDIS را در دست دارد. در کنار آنها یک شست و یک فلشِ رو به بالا است.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9" w:type="dxa"/>
            <w:gridSpan w:val="2"/>
            <w:vAlign w:val="center"/>
          </w:tcPr>
          <w:p w14:paraId="55FA5229" w14:textId="567E7E39" w:rsidR="007138A0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همچنین توضیح می دهد که چگونه تجربیات شرکت کنندگان </w:t>
            </w:r>
            <w:r w:rsidR="00BC366B" w:rsidRPr="00BC366B">
              <w:rPr>
                <w:rFonts w:cs="FS Me Pro"/>
                <w:lang w:val="fa-IR"/>
              </w:rPr>
              <w:t>CALD</w:t>
            </w:r>
            <w:r w:rsidRPr="002B72E0">
              <w:rPr>
                <w:rFonts w:cs="Dubai"/>
                <w:rtl/>
                <w:lang w:val="fa-IR"/>
              </w:rPr>
              <w:t xml:space="preserve"> با </w:t>
            </w:r>
            <w:r w:rsidR="00BC366B" w:rsidRPr="00BC366B">
              <w:rPr>
                <w:rFonts w:cs="FS Me Pro"/>
                <w:lang w:val="fa-IR"/>
              </w:rPr>
              <w:t>NDIS</w:t>
            </w:r>
            <w:r w:rsidRPr="002B72E0">
              <w:rPr>
                <w:rFonts w:cs="Dubai"/>
                <w:rtl/>
                <w:lang w:val="fa-IR"/>
              </w:rPr>
              <w:t xml:space="preserve"> را بهبود خواهیم بخشید.</w:t>
            </w:r>
          </w:p>
        </w:tc>
      </w:tr>
    </w:tbl>
    <w:p w14:paraId="4341AA2A" w14:textId="77777777" w:rsidR="00F74375" w:rsidRPr="002B72E0" w:rsidRDefault="00970406" w:rsidP="00083959">
      <w:pPr>
        <w:spacing w:line="240" w:lineRule="auto"/>
        <w:rPr>
          <w:rFonts w:cs="Dubai"/>
        </w:rPr>
      </w:pPr>
      <w:r w:rsidRPr="002B72E0">
        <w:rPr>
          <w:rFonts w:cs="Dubai"/>
        </w:rPr>
        <w:br w:type="page"/>
      </w:r>
    </w:p>
    <w:tbl>
      <w:tblPr>
        <w:bidiVisual/>
        <w:tblW w:w="9113" w:type="dxa"/>
        <w:tblLayout w:type="fixed"/>
        <w:tblLook w:val="04A0" w:firstRow="1" w:lastRow="0" w:firstColumn="1" w:lastColumn="0" w:noHBand="0" w:noVBand="1"/>
      </w:tblPr>
      <w:tblGrid>
        <w:gridCol w:w="2537"/>
        <w:gridCol w:w="6576"/>
      </w:tblGrid>
      <w:tr w:rsidR="000F1707" w:rsidRPr="002B72E0" w14:paraId="5D251E68" w14:textId="77777777" w:rsidTr="00C712B6">
        <w:tc>
          <w:tcPr>
            <w:tcW w:w="2537" w:type="dxa"/>
            <w:vAlign w:val="center"/>
          </w:tcPr>
          <w:p w14:paraId="4929E30D" w14:textId="77777777" w:rsidR="00115682" w:rsidRPr="002B72E0" w:rsidRDefault="00115682" w:rsidP="00083959">
            <w:pPr>
              <w:pStyle w:val="Image"/>
              <w:spacing w:after="0" w:line="240" w:lineRule="auto"/>
              <w:rPr>
                <w:rFonts w:cs="Dubai"/>
              </w:rPr>
            </w:pPr>
          </w:p>
        </w:tc>
        <w:tc>
          <w:tcPr>
            <w:tcW w:w="6576" w:type="dxa"/>
            <w:vAlign w:val="center"/>
          </w:tcPr>
          <w:p w14:paraId="66F842BC" w14:textId="77777777" w:rsidR="000D0ABE" w:rsidRPr="002B72E0" w:rsidRDefault="00970406" w:rsidP="00083959">
            <w:pPr>
              <w:bidi/>
              <w:spacing w:after="0"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این شامل تجربه آنها با:</w:t>
            </w:r>
          </w:p>
        </w:tc>
      </w:tr>
      <w:tr w:rsidR="000F1707" w:rsidRPr="002B72E0" w14:paraId="05492648" w14:textId="77777777" w:rsidTr="00C712B6">
        <w:trPr>
          <w:trHeight w:val="2126"/>
        </w:trPr>
        <w:tc>
          <w:tcPr>
            <w:tcW w:w="2537" w:type="dxa"/>
            <w:vAlign w:val="center"/>
          </w:tcPr>
          <w:p w14:paraId="740C5C23" w14:textId="77777777" w:rsidR="00233933" w:rsidRPr="002B72E0" w:rsidRDefault="00970406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58B835B9" wp14:editId="2DF1EE59">
                  <wp:extent cx="1482725" cy="1482725"/>
                  <wp:effectExtent l="0" t="0" r="3175" b="3175"/>
                  <wp:docPr id="686706921" name="Picture 4" descr="شخصی که سند NDIS دا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706921" name="Picture 4" descr="شخصی که سند NDIS دارد.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9379B2F" w14:textId="70B684C2" w:rsidR="00233933" w:rsidRPr="002B72E0" w:rsidRDefault="00970406" w:rsidP="00083959">
            <w:pPr>
              <w:pStyle w:val="ListParagraph"/>
              <w:numPr>
                <w:ilvl w:val="0"/>
                <w:numId w:val="4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استفاده از </w:t>
            </w:r>
            <w:r w:rsidR="00BC366B" w:rsidRPr="00BC366B">
              <w:rPr>
                <w:rFonts w:cs="FS Me Pro"/>
                <w:lang w:val="fa-IR"/>
              </w:rPr>
              <w:t>NDIS</w:t>
            </w:r>
          </w:p>
        </w:tc>
      </w:tr>
      <w:tr w:rsidR="000F1707" w:rsidRPr="002B72E0" w14:paraId="0AC70A45" w14:textId="77777777" w:rsidTr="00C712B6">
        <w:tc>
          <w:tcPr>
            <w:tcW w:w="2537" w:type="dxa"/>
            <w:vAlign w:val="center"/>
          </w:tcPr>
          <w:p w14:paraId="624E4137" w14:textId="77777777" w:rsidR="00233933" w:rsidRPr="002B72E0" w:rsidRDefault="00970406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355194A4" wp14:editId="15C015EC">
                  <wp:extent cx="1482725" cy="1482725"/>
                  <wp:effectExtent l="0" t="0" r="3175" b="3175"/>
                  <wp:docPr id="127817640" name="Picture 6" descr="سه کارمند NDIS. یکی سندی در دست دا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17640" name="Picture 6" descr="سه کارمند NDIS. یکی سندی در دست دارد.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F28C97F" w14:textId="6EC9A1D3" w:rsidR="00233933" w:rsidRPr="002B72E0" w:rsidRDefault="00970406" w:rsidP="00083959">
            <w:pPr>
              <w:pStyle w:val="ListParagraph"/>
              <w:numPr>
                <w:ilvl w:val="0"/>
                <w:numId w:val="4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کارکنان </w:t>
            </w:r>
            <w:r w:rsidR="00BC366B" w:rsidRPr="00BC366B">
              <w:rPr>
                <w:rFonts w:cs="FS Me Pro"/>
                <w:lang w:val="fa-IR"/>
              </w:rPr>
              <w:t>NDIS</w:t>
            </w:r>
          </w:p>
        </w:tc>
      </w:tr>
      <w:tr w:rsidR="000F1707" w:rsidRPr="002B72E0" w14:paraId="768571C4" w14:textId="77777777" w:rsidTr="00C712B6">
        <w:tc>
          <w:tcPr>
            <w:tcW w:w="2537" w:type="dxa"/>
            <w:vAlign w:val="center"/>
          </w:tcPr>
          <w:p w14:paraId="10E1B9BC" w14:textId="77777777" w:rsidR="0026512B" w:rsidRPr="002B72E0" w:rsidRDefault="00970406" w:rsidP="00083959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0515B702" wp14:editId="2D1A8B03">
                  <wp:extent cx="1482725" cy="1482725"/>
                  <wp:effectExtent l="0" t="0" r="3175" b="3175"/>
                  <wp:docPr id="1006732294" name="Picture 1006732294" descr="یکی از شرکای NDIS که مقابل یک ساختمان اداری سندی را در دست دا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732294" name="Picture 1006732294" descr="یکی از شرکای NDIS که مقابل یک ساختمان اداری سندی را در دست دارد.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E9F0B68" w14:textId="10E9938C" w:rsidR="0026512B" w:rsidRPr="002B72E0" w:rsidRDefault="00970406" w:rsidP="00083959">
            <w:pPr>
              <w:pStyle w:val="ListParagraph"/>
              <w:numPr>
                <w:ilvl w:val="0"/>
                <w:numId w:val="4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شرکای</w:t>
            </w:r>
            <w:r w:rsidRPr="002B72E0">
              <w:rPr>
                <w:rStyle w:val="Strong"/>
                <w:rFonts w:cs="Dubai"/>
                <w:rtl/>
                <w:lang w:val="fa-IR"/>
              </w:rPr>
              <w:t xml:space="preserve"> </w:t>
            </w:r>
            <w:r w:rsidR="00BC366B" w:rsidRPr="00BC366B">
              <w:rPr>
                <w:rStyle w:val="Strong"/>
                <w:rFonts w:cs="FS Me Pro"/>
                <w:lang w:val="fa-IR"/>
              </w:rPr>
              <w:t>NDIS</w:t>
            </w:r>
            <w:r w:rsidRPr="002B72E0">
              <w:rPr>
                <w:rStyle w:val="Strong"/>
                <w:rFonts w:cs="Dubai"/>
                <w:rtl/>
                <w:lang w:val="fa-IR"/>
              </w:rPr>
              <w:t xml:space="preserve"> است</w:t>
            </w:r>
          </w:p>
        </w:tc>
      </w:tr>
      <w:tr w:rsidR="000F1707" w:rsidRPr="002B72E0" w14:paraId="348BCCE0" w14:textId="77777777" w:rsidTr="00C712B6">
        <w:tc>
          <w:tcPr>
            <w:tcW w:w="2537" w:type="dxa"/>
            <w:vAlign w:val="center"/>
          </w:tcPr>
          <w:p w14:paraId="786A5600" w14:textId="77777777" w:rsidR="0026512B" w:rsidRPr="002B72E0" w:rsidRDefault="00970406" w:rsidP="00083959">
            <w:pPr>
              <w:pStyle w:val="Image"/>
              <w:spacing w:before="840" w:after="120" w:line="240" w:lineRule="auto"/>
              <w:rPr>
                <w:rFonts w:cs="Dubai"/>
                <w:noProof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6E53D046" wp14:editId="2069F3A2">
                  <wp:extent cx="1473835" cy="1038313"/>
                  <wp:effectExtent l="0" t="0" r="0" b="9525"/>
                  <wp:docPr id="1158345630" name="Picture 3" descr="یک شریک NDIS که به شخصی برای استفاده از رایانه کمک می ک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8345630" name="Picture 3" descr="یک شریک NDIS که به شخصی برای استفاده از رایانه کمک می کند.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5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835" cy="10383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2722A20" w14:textId="5DE9E0D5" w:rsidR="0026512B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شرکای </w:t>
            </w:r>
            <w:r w:rsidR="00BC366B" w:rsidRPr="00BC366B">
              <w:rPr>
                <w:rFonts w:cs="FS Me Pro"/>
                <w:lang w:val="fa-IR"/>
              </w:rPr>
              <w:t>NDIS</w:t>
            </w:r>
            <w:r w:rsidRPr="002B72E0">
              <w:rPr>
                <w:rFonts w:cs="Dubai"/>
                <w:rtl/>
                <w:lang w:val="fa-IR"/>
              </w:rPr>
              <w:t xml:space="preserve"> افرادی هستند که به دیگران در یافتن و استفاده از خدمات کمک می کنند.</w:t>
            </w:r>
          </w:p>
          <w:p w14:paraId="10C6C54D" w14:textId="77777777" w:rsidR="007977D5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در این استراتژی، ما فقط آنها را شرکای خود می نامیم.</w:t>
            </w:r>
          </w:p>
        </w:tc>
      </w:tr>
    </w:tbl>
    <w:p w14:paraId="723F862A" w14:textId="77777777" w:rsidR="00735C79" w:rsidRPr="002B72E0" w:rsidRDefault="00970406" w:rsidP="00083959">
      <w:pPr>
        <w:spacing w:line="240" w:lineRule="auto"/>
        <w:rPr>
          <w:rFonts w:cs="Dubai"/>
        </w:rPr>
      </w:pPr>
      <w:r w:rsidRPr="002B72E0">
        <w:rPr>
          <w:rFonts w:cs="Dubai"/>
        </w:rPr>
        <w:br w:type="page"/>
      </w:r>
    </w:p>
    <w:tbl>
      <w:tblPr>
        <w:bidiVisual/>
        <w:tblW w:w="9454" w:type="dxa"/>
        <w:tblLayout w:type="fixed"/>
        <w:tblLook w:val="04A0" w:firstRow="1" w:lastRow="0" w:firstColumn="1" w:lastColumn="0" w:noHBand="0" w:noVBand="1"/>
      </w:tblPr>
      <w:tblGrid>
        <w:gridCol w:w="2537"/>
        <w:gridCol w:w="6576"/>
        <w:gridCol w:w="341"/>
      </w:tblGrid>
      <w:tr w:rsidR="000F1707" w:rsidRPr="002B72E0" w14:paraId="0B3674D7" w14:textId="77777777" w:rsidTr="00C712B6">
        <w:tc>
          <w:tcPr>
            <w:tcW w:w="2537" w:type="dxa"/>
            <w:vAlign w:val="center"/>
          </w:tcPr>
          <w:p w14:paraId="0A0ADC77" w14:textId="77777777" w:rsidR="000D0ABE" w:rsidRPr="002B72E0" w:rsidRDefault="000D0ABE" w:rsidP="00083959">
            <w:pPr>
              <w:pStyle w:val="Image"/>
              <w:spacing w:line="240" w:lineRule="auto"/>
              <w:rPr>
                <w:rFonts w:cs="Dubai"/>
              </w:rPr>
            </w:pPr>
          </w:p>
        </w:tc>
        <w:tc>
          <w:tcPr>
            <w:tcW w:w="6917" w:type="dxa"/>
            <w:gridSpan w:val="2"/>
            <w:vAlign w:val="center"/>
          </w:tcPr>
          <w:p w14:paraId="5DB88796" w14:textId="77777777" w:rsidR="000D0ABE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این استراتژی همچنین نحوه پشتیبانی ما را توضیح می دهد:</w:t>
            </w:r>
          </w:p>
        </w:tc>
      </w:tr>
      <w:tr w:rsidR="000F1707" w:rsidRPr="002B72E0" w14:paraId="4A546A74" w14:textId="77777777" w:rsidTr="00C712B6">
        <w:trPr>
          <w:gridAfter w:val="1"/>
          <w:wAfter w:w="341" w:type="dxa"/>
          <w:trHeight w:val="3288"/>
        </w:trPr>
        <w:tc>
          <w:tcPr>
            <w:tcW w:w="2537" w:type="dxa"/>
            <w:vAlign w:val="center"/>
          </w:tcPr>
          <w:p w14:paraId="432D0C6F" w14:textId="77777777" w:rsidR="000D0ABE" w:rsidRPr="002B72E0" w:rsidRDefault="00970406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1BB45E67" wp14:editId="71965302">
                  <wp:extent cx="1482725" cy="1482725"/>
                  <wp:effectExtent l="0" t="0" r="3175" b="3175"/>
                  <wp:docPr id="258620248" name="Picture 45" descr="یکی از کارکنان NDIS در حال دست دادن با دو نفر دیگر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620248" name="Picture 45" descr="یکی از کارکنان NDIS در حال دست دادن با دو نفر دیگر.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242DE3C" w14:textId="295AC734" w:rsidR="000D0ABE" w:rsidRPr="002B72E0" w:rsidRDefault="00970406" w:rsidP="00083959">
            <w:pPr>
              <w:pStyle w:val="ListParagraph"/>
              <w:numPr>
                <w:ilvl w:val="0"/>
                <w:numId w:val="5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جوامع </w:t>
            </w:r>
            <w:r w:rsidR="00BC366B" w:rsidRPr="00BC366B">
              <w:rPr>
                <w:rFonts w:cs="FS Me Pro"/>
                <w:lang w:val="fa-IR"/>
              </w:rPr>
              <w:t>CALD</w:t>
            </w:r>
            <w:r w:rsidRPr="002B72E0">
              <w:rPr>
                <w:rFonts w:cs="Dubai"/>
                <w:rtl/>
                <w:lang w:val="fa-IR"/>
              </w:rPr>
              <w:t xml:space="preserve"> برای شرکت در </w:t>
            </w:r>
            <w:r w:rsidR="00BC366B" w:rsidRPr="00BC366B">
              <w:rPr>
                <w:rFonts w:cs="FS Me Pro"/>
                <w:lang w:val="fa-IR"/>
              </w:rPr>
              <w:t>NDIS</w:t>
            </w:r>
          </w:p>
        </w:tc>
      </w:tr>
      <w:tr w:rsidR="000F1707" w:rsidRPr="002B72E0" w14:paraId="3103D3E0" w14:textId="77777777" w:rsidTr="00C712B6">
        <w:trPr>
          <w:gridAfter w:val="1"/>
          <w:wAfter w:w="341" w:type="dxa"/>
          <w:trHeight w:val="3288"/>
        </w:trPr>
        <w:tc>
          <w:tcPr>
            <w:tcW w:w="2537" w:type="dxa"/>
            <w:vAlign w:val="center"/>
          </w:tcPr>
          <w:p w14:paraId="2384C8FF" w14:textId="77777777" w:rsidR="000D0ABE" w:rsidRPr="002B72E0" w:rsidRDefault="00970406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2EFB5968" wp14:editId="7BA1B0FC">
                  <wp:extent cx="1482725" cy="1482725"/>
                  <wp:effectExtent l="0" t="0" r="3175" b="3175"/>
                  <wp:docPr id="1864075353" name="Picture 46" descr="یکی از کارکنان NDIS که از یک شرکت کننده حمایت می ک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075353" name="Picture 46" descr="یکی از کارکنان NDIS که از یک شرکت کننده حمایت می کند.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81FA4D8" w14:textId="75ADC792" w:rsidR="000D0ABE" w:rsidRPr="002B72E0" w:rsidRDefault="00970406" w:rsidP="00083959">
            <w:pPr>
              <w:pStyle w:val="ListParagraph"/>
              <w:numPr>
                <w:ilvl w:val="0"/>
                <w:numId w:val="5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شرکت کنندگان </w:t>
            </w:r>
            <w:r w:rsidR="00BC366B" w:rsidRPr="00BC366B">
              <w:rPr>
                <w:rFonts w:cs="FS Me Pro"/>
                <w:lang w:val="fa-IR"/>
              </w:rPr>
              <w:t>CALD</w:t>
            </w:r>
            <w:r w:rsidRPr="002B72E0">
              <w:rPr>
                <w:rFonts w:cs="Dubai"/>
                <w:rtl/>
                <w:lang w:val="fa-IR"/>
              </w:rPr>
              <w:t xml:space="preserve"> برای استفاده از </w:t>
            </w:r>
            <w:r w:rsidR="00BC366B" w:rsidRPr="00BC366B">
              <w:rPr>
                <w:rFonts w:cs="FS Me Pro"/>
                <w:lang w:val="fa-IR"/>
              </w:rPr>
              <w:t>NDIS</w:t>
            </w:r>
            <w:r w:rsidRPr="002B72E0">
              <w:rPr>
                <w:rFonts w:cs="Dubai"/>
                <w:rtl/>
                <w:lang w:val="fa-IR"/>
              </w:rPr>
              <w:t>.</w:t>
            </w:r>
          </w:p>
        </w:tc>
      </w:tr>
    </w:tbl>
    <w:p w14:paraId="7AE4174E" w14:textId="77777777" w:rsidR="002A6A49" w:rsidRPr="002B72E0" w:rsidRDefault="00970406" w:rsidP="00083959">
      <w:pPr>
        <w:spacing w:before="0" w:after="0" w:line="240" w:lineRule="auto"/>
        <w:rPr>
          <w:rFonts w:cs="Dubai"/>
        </w:rPr>
      </w:pPr>
      <w:r w:rsidRPr="002B72E0">
        <w:rPr>
          <w:rFonts w:cs="Dubai"/>
        </w:rPr>
        <w:br w:type="page"/>
      </w:r>
    </w:p>
    <w:p w14:paraId="1B5F10DC" w14:textId="77777777" w:rsidR="002A6A49" w:rsidRPr="002B72E0" w:rsidRDefault="00970406" w:rsidP="00083959">
      <w:pPr>
        <w:pStyle w:val="Heading2"/>
        <w:bidi/>
        <w:spacing w:line="240" w:lineRule="auto"/>
        <w:rPr>
          <w:rFonts w:cs="Dubai"/>
        </w:rPr>
      </w:pPr>
      <w:bookmarkStart w:id="95" w:name="_Toc158204557"/>
      <w:r w:rsidRPr="002B72E0">
        <w:rPr>
          <w:rFonts w:cs="Dubai"/>
          <w:rtl/>
          <w:lang w:val="fa-IR"/>
        </w:rPr>
        <w:lastRenderedPageBreak/>
        <w:t>چرا استراتژی مهم است؟</w:t>
      </w:r>
      <w:bookmarkEnd w:id="95"/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0F1707" w:rsidRPr="002B72E0" w14:paraId="61815779" w14:textId="77777777" w:rsidTr="00C712B6">
        <w:trPr>
          <w:trHeight w:val="3061"/>
        </w:trPr>
        <w:tc>
          <w:tcPr>
            <w:tcW w:w="2551" w:type="dxa"/>
            <w:vAlign w:val="center"/>
          </w:tcPr>
          <w:p w14:paraId="291695C6" w14:textId="77777777" w:rsidR="00EE6856" w:rsidRPr="002B72E0" w:rsidRDefault="00970406" w:rsidP="00083959">
            <w:pPr>
              <w:pStyle w:val="Image"/>
              <w:spacing w:line="240" w:lineRule="auto"/>
              <w:jc w:val="left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050FBB52" wp14:editId="4791F15C">
                  <wp:extent cx="1402798" cy="1402798"/>
                  <wp:effectExtent l="0" t="0" r="6985" b="6985"/>
                  <wp:docPr id="1251027194" name="Picture 7" descr="یک نفر پشت یک مانع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1027194" name="Picture 7" descr="یک نفر پشت یک مانع 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798" cy="1402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27C9C34" w14:textId="4ECED4E8" w:rsidR="00EE6856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برخی از افراد </w:t>
            </w:r>
            <w:r w:rsidR="00BC366B" w:rsidRPr="00BC366B">
              <w:rPr>
                <w:rFonts w:cs="FS Me Pro"/>
                <w:lang w:val="fa-IR"/>
              </w:rPr>
              <w:t>CALD</w:t>
            </w:r>
            <w:r w:rsidRPr="002B72E0">
              <w:rPr>
                <w:rFonts w:cs="Dubai"/>
                <w:rtl/>
                <w:lang w:val="fa-IR"/>
              </w:rPr>
              <w:t xml:space="preserve"> وقتی می خواهند در </w:t>
            </w:r>
            <w:r w:rsidR="00BC366B" w:rsidRPr="00BC366B">
              <w:rPr>
                <w:rFonts w:cs="FS Me Pro"/>
                <w:lang w:val="fa-IR"/>
              </w:rPr>
              <w:t>NDIS</w:t>
            </w:r>
            <w:r w:rsidRPr="002B72E0">
              <w:rPr>
                <w:rFonts w:cs="Dubai"/>
                <w:rtl/>
                <w:lang w:val="fa-IR"/>
              </w:rPr>
              <w:t xml:space="preserve"> شرکت کنند، </w:t>
            </w:r>
            <w:r w:rsidRPr="002B72E0">
              <w:rPr>
                <w:rStyle w:val="Strong"/>
                <w:rFonts w:cs="Dubai"/>
                <w:rtl/>
                <w:lang w:val="fa-IR"/>
              </w:rPr>
              <w:t>موانع</w:t>
            </w:r>
            <w:r w:rsidRPr="002B72E0">
              <w:rPr>
                <w:rFonts w:cs="Dubai"/>
                <w:rtl/>
                <w:lang w:val="fa-IR"/>
              </w:rPr>
              <w:t xml:space="preserve"> بیشتری را تجربه می کنند.</w:t>
            </w:r>
          </w:p>
        </w:tc>
      </w:tr>
      <w:tr w:rsidR="000F1707" w:rsidRPr="002B72E0" w14:paraId="676A8BB4" w14:textId="77777777" w:rsidTr="00C712B6">
        <w:trPr>
          <w:trHeight w:val="3061"/>
        </w:trPr>
        <w:tc>
          <w:tcPr>
            <w:tcW w:w="2551" w:type="dxa"/>
            <w:vAlign w:val="center"/>
          </w:tcPr>
          <w:p w14:paraId="3A059BF7" w14:textId="77777777" w:rsidR="00EE6856" w:rsidRPr="002B72E0" w:rsidRDefault="00970406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44E53595" wp14:editId="284562D5">
                  <wp:extent cx="1482725" cy="1482725"/>
                  <wp:effectExtent l="0" t="0" r="3175" b="3175"/>
                  <wp:docPr id="1981921844" name="Picture 8" descr="دو نفر پشت یک مانع. یکی از آنها دستش را بالا برد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921844" name="Picture 8" descr="دو نفر پشت یک مانع. یکی از آنها دستش را بالا برده.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43D38DD" w14:textId="77777777" w:rsidR="00EE6856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مانع چیزی است که شما را از انجام کاری باز می دارد:</w:t>
            </w:r>
          </w:p>
          <w:p w14:paraId="3BBB1981" w14:textId="77777777" w:rsidR="00EE6856" w:rsidRPr="002B72E0" w:rsidRDefault="00970406" w:rsidP="00083959">
            <w:pPr>
              <w:pStyle w:val="ListParagraph"/>
              <w:numPr>
                <w:ilvl w:val="0"/>
                <w:numId w:val="6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کارهایی که لازم است انجام شود </w:t>
            </w:r>
          </w:p>
          <w:p w14:paraId="13CE2B94" w14:textId="77777777" w:rsidR="00EE6856" w:rsidRPr="002B72E0" w:rsidRDefault="00970406" w:rsidP="00083959">
            <w:pPr>
              <w:pStyle w:val="ListParagraph"/>
              <w:numPr>
                <w:ilvl w:val="0"/>
                <w:numId w:val="6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کارهایی که می خواهید انجام شود</w:t>
            </w:r>
          </w:p>
        </w:tc>
      </w:tr>
      <w:tr w:rsidR="000F1707" w:rsidRPr="002B72E0" w14:paraId="23281BFC" w14:textId="77777777" w:rsidTr="00C712B6">
        <w:tc>
          <w:tcPr>
            <w:tcW w:w="2551" w:type="dxa"/>
            <w:vAlign w:val="center"/>
          </w:tcPr>
          <w:p w14:paraId="7D7E6868" w14:textId="77777777" w:rsidR="00EE6856" w:rsidRPr="002B72E0" w:rsidRDefault="00EE6856" w:rsidP="00083959">
            <w:pPr>
              <w:pStyle w:val="Image"/>
              <w:spacing w:before="840" w:after="0" w:line="240" w:lineRule="auto"/>
              <w:rPr>
                <w:rFonts w:cs="Dubai"/>
              </w:rPr>
            </w:pPr>
          </w:p>
        </w:tc>
        <w:tc>
          <w:tcPr>
            <w:tcW w:w="6576" w:type="dxa"/>
            <w:vAlign w:val="center"/>
          </w:tcPr>
          <w:p w14:paraId="75784CD2" w14:textId="4452590F" w:rsidR="00EE6856" w:rsidRPr="002B72E0" w:rsidRDefault="00970406" w:rsidP="00083959">
            <w:pPr>
              <w:bidi/>
              <w:spacing w:before="840" w:after="0"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موانع می توانند کار را برای افراد </w:t>
            </w:r>
            <w:r w:rsidR="00BC366B" w:rsidRPr="00BC366B">
              <w:rPr>
                <w:rFonts w:cs="FS Me Pro"/>
                <w:lang w:val="fa-IR"/>
              </w:rPr>
              <w:t>CALD</w:t>
            </w:r>
            <w:r w:rsidRPr="002B72E0">
              <w:rPr>
                <w:rFonts w:cs="Dubai"/>
                <w:rtl/>
                <w:lang w:val="fa-IR"/>
              </w:rPr>
              <w:t xml:space="preserve"> دشوارتر کنند:</w:t>
            </w:r>
          </w:p>
        </w:tc>
      </w:tr>
      <w:tr w:rsidR="000F1707" w:rsidRPr="002B72E0" w14:paraId="59E7D03A" w14:textId="77777777" w:rsidTr="00C712B6">
        <w:trPr>
          <w:trHeight w:val="3061"/>
        </w:trPr>
        <w:tc>
          <w:tcPr>
            <w:tcW w:w="2551" w:type="dxa"/>
            <w:vAlign w:val="center"/>
          </w:tcPr>
          <w:p w14:paraId="54C66A96" w14:textId="77777777" w:rsidR="005D3AC4" w:rsidRPr="002B72E0" w:rsidRDefault="00970406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08ED46B8" wp14:editId="11BEC34F">
                  <wp:extent cx="1482725" cy="1482725"/>
                  <wp:effectExtent l="0" t="0" r="3175" b="3175"/>
                  <wp:docPr id="324798248" name="Picture 9" descr="شخصی در حال خواندن یک سند، یک نماد اطلاعات و یک نماد مشکل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798248" name="Picture 9" descr="شخصی در حال خواندن یک سند، یک نماد اطلاعات و یک نماد مشکل.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AF3E6BD" w14:textId="4DE517F9" w:rsidR="005D3AC4" w:rsidRPr="002B72E0" w:rsidRDefault="00970406" w:rsidP="00083959">
            <w:pPr>
              <w:pStyle w:val="ListParagraph"/>
              <w:numPr>
                <w:ilvl w:val="0"/>
                <w:numId w:val="37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اطلاعاتی در مورد </w:t>
            </w:r>
            <w:r w:rsidR="00BC366B" w:rsidRPr="00BC366B">
              <w:rPr>
                <w:rFonts w:cs="FS Me Pro"/>
                <w:lang w:val="fa-IR"/>
              </w:rPr>
              <w:t>NDIS</w:t>
            </w:r>
            <w:r w:rsidRPr="002B72E0">
              <w:rPr>
                <w:rFonts w:cs="Dubai"/>
                <w:rtl/>
                <w:lang w:val="fa-IR"/>
              </w:rPr>
              <w:t xml:space="preserve"> پیدا کنید</w:t>
            </w:r>
          </w:p>
        </w:tc>
      </w:tr>
      <w:tr w:rsidR="000F1707" w:rsidRPr="002B72E0" w14:paraId="155ABAE8" w14:textId="77777777" w:rsidTr="00C712B6">
        <w:trPr>
          <w:trHeight w:val="3061"/>
        </w:trPr>
        <w:tc>
          <w:tcPr>
            <w:tcW w:w="2551" w:type="dxa"/>
            <w:vAlign w:val="center"/>
          </w:tcPr>
          <w:p w14:paraId="2D2C2CAB" w14:textId="77777777" w:rsidR="005D3AC4" w:rsidRPr="002B72E0" w:rsidRDefault="00970406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5E576598" wp14:editId="59E16563">
                  <wp:extent cx="1482725" cy="1482725"/>
                  <wp:effectExtent l="0" t="0" r="3175" b="3175"/>
                  <wp:docPr id="371728563" name="Picture 10" descr="شخصی که سند NDIS دارد. بالای آنها یک نماد مشکل وجود دا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728563" name="Picture 10" descr="شخصی که سند NDIS دارد. بالای آنها یک نماد مشکل وجود دارد.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2BA6FAB" w14:textId="63E2F535" w:rsidR="005D3AC4" w:rsidRPr="002B72E0" w:rsidRDefault="00970406" w:rsidP="00083959">
            <w:pPr>
              <w:pStyle w:val="ListParagraph"/>
              <w:numPr>
                <w:ilvl w:val="0"/>
                <w:numId w:val="37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از </w:t>
            </w:r>
            <w:r w:rsidR="00BC366B" w:rsidRPr="00BC366B">
              <w:rPr>
                <w:rFonts w:cs="FS Me Pro"/>
                <w:lang w:val="fa-IR"/>
              </w:rPr>
              <w:t>NDIS</w:t>
            </w:r>
            <w:r w:rsidRPr="002B72E0">
              <w:rPr>
                <w:rFonts w:cs="Dubai"/>
                <w:rtl/>
                <w:lang w:val="fa-IR"/>
              </w:rPr>
              <w:t xml:space="preserve"> استفاده کنید</w:t>
            </w:r>
          </w:p>
        </w:tc>
      </w:tr>
      <w:tr w:rsidR="000F1707" w:rsidRPr="002B72E0" w14:paraId="0CFDEB8B" w14:textId="77777777" w:rsidTr="00C712B6">
        <w:trPr>
          <w:trHeight w:val="2721"/>
        </w:trPr>
        <w:tc>
          <w:tcPr>
            <w:tcW w:w="2551" w:type="dxa"/>
            <w:vAlign w:val="center"/>
          </w:tcPr>
          <w:p w14:paraId="54C10A35" w14:textId="77777777" w:rsidR="00412343" w:rsidRPr="002B72E0" w:rsidRDefault="00970406" w:rsidP="00083959">
            <w:pPr>
              <w:pStyle w:val="Image"/>
              <w:spacing w:before="0"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lastRenderedPageBreak/>
              <w:drawing>
                <wp:inline distT="0" distB="0" distL="0" distR="0" wp14:anchorId="36FB79C2" wp14:editId="687AC571">
                  <wp:extent cx="1482725" cy="1482725"/>
                  <wp:effectExtent l="0" t="0" r="3175" b="3175"/>
                  <wp:docPr id="1844680602" name="Picture 4" descr="شخصی که سندی در دست دارد و فکر می کند. بالای آنها یک حباب فکر با شرکت کنندگان CALD داخل آن و یک ضربدر وجود دا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680602" name="Picture 4" descr="شخصی که سندی در دست دارد و فکر می کند. بالای آنها یک حباب فکر با شرکت کنندگان CALD داخل آن و یک ضربدر وجود دارد.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CB16860" w14:textId="02B874CE" w:rsidR="00412343" w:rsidRPr="002B72E0" w:rsidRDefault="00970406" w:rsidP="00083959">
            <w:pPr>
              <w:bidi/>
              <w:spacing w:before="0"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کارکنان و شرکای ما همیشه نمی دانند که چگونه از شرکت کنندگان </w:t>
            </w:r>
            <w:r w:rsidR="00BC366B" w:rsidRPr="00BC366B">
              <w:rPr>
                <w:rFonts w:cs="FS Me Pro"/>
                <w:lang w:val="fa-IR"/>
              </w:rPr>
              <w:t>CALD</w:t>
            </w:r>
            <w:r w:rsidRPr="002B72E0">
              <w:rPr>
                <w:rFonts w:cs="Dubai"/>
                <w:rtl/>
                <w:lang w:val="fa-IR"/>
              </w:rPr>
              <w:t xml:space="preserve"> حمایت کنند.</w:t>
            </w:r>
          </w:p>
        </w:tc>
      </w:tr>
      <w:tr w:rsidR="000F1707" w:rsidRPr="002B72E0" w14:paraId="56E11D1E" w14:textId="77777777" w:rsidTr="00C712B6">
        <w:trPr>
          <w:trHeight w:val="2721"/>
        </w:trPr>
        <w:tc>
          <w:tcPr>
            <w:tcW w:w="2551" w:type="dxa"/>
            <w:vAlign w:val="center"/>
          </w:tcPr>
          <w:p w14:paraId="0441DD9C" w14:textId="77777777" w:rsidR="00412343" w:rsidRPr="002B72E0" w:rsidRDefault="00970406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48F56235" wp14:editId="08C56326">
                  <wp:extent cx="1440000" cy="1440000"/>
                  <wp:effectExtent l="0" t="0" r="8255" b="8255"/>
                  <wp:docPr id="128" name="Picture 128" descr="یک شرکت کننده فکر می کند و دو مددکار خدمات که مدارکی در دست دار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Picture 128" descr="یک شرکت کننده فکر می کند و دو مددکار خدمات که مدارکی در دست دار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DDF604B" w14:textId="4AFC502C" w:rsidR="00412343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برای برخی از شرکت کنندگان </w:t>
            </w:r>
            <w:r w:rsidR="00BC366B" w:rsidRPr="00BC366B">
              <w:rPr>
                <w:rFonts w:cs="FS Me Pro"/>
                <w:lang w:val="fa-IR"/>
              </w:rPr>
              <w:t>CALD</w:t>
            </w:r>
            <w:r w:rsidRPr="002B72E0">
              <w:rPr>
                <w:rFonts w:cs="Dubai"/>
                <w:rtl/>
                <w:lang w:val="fa-IR"/>
              </w:rPr>
              <w:t xml:space="preserve"> یافتن و استفاده از خدمات مورد نیازشان دشوار است.</w:t>
            </w:r>
          </w:p>
          <w:p w14:paraId="2D7E070C" w14:textId="77777777" w:rsidR="002D5212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و خدمات کافی که برای همه </w:t>
            </w:r>
            <w:r w:rsidRPr="002B72E0">
              <w:rPr>
                <w:rStyle w:val="Strong"/>
                <w:rFonts w:cs="Dubai"/>
                <w:rtl/>
                <w:lang w:val="fa-IR"/>
              </w:rPr>
              <w:t>فرهنگ ها</w:t>
            </w:r>
            <w:r w:rsidRPr="002B72E0">
              <w:rPr>
                <w:rFonts w:cs="Dubai"/>
                <w:rtl/>
                <w:lang w:val="fa-IR"/>
              </w:rPr>
              <w:t xml:space="preserve"> ایمن باشد وجود ندارد.</w:t>
            </w:r>
          </w:p>
        </w:tc>
      </w:tr>
      <w:tr w:rsidR="000F1707" w:rsidRPr="002B72E0" w14:paraId="4493EA5E" w14:textId="77777777" w:rsidTr="00C712B6">
        <w:trPr>
          <w:trHeight w:val="2721"/>
        </w:trPr>
        <w:tc>
          <w:tcPr>
            <w:tcW w:w="2551" w:type="dxa"/>
            <w:vAlign w:val="center"/>
          </w:tcPr>
          <w:p w14:paraId="1526E5DD" w14:textId="77777777" w:rsidR="002D5212" w:rsidRPr="002B72E0" w:rsidRDefault="00970406" w:rsidP="00083959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17795EC2" wp14:editId="2634E390">
                  <wp:extent cx="1483200" cy="1112400"/>
                  <wp:effectExtent l="0" t="0" r="3175" b="0"/>
                  <wp:docPr id="1487494377" name="Picture 1487494377" descr="گروهی از مردم که لباس های رنگارنگ پوشیده و رقص فرهنگی می کن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494377" name="Picture 1487494377" descr="گروهی از مردم که لباس های رنگارنگ پوشیده و رقص فرهنگی می کن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5" r="5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04CFA39" w14:textId="77777777" w:rsidR="002D5212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فرهنگ شما موارد زیر را شامل میشود:</w:t>
            </w:r>
          </w:p>
          <w:p w14:paraId="74281341" w14:textId="77777777" w:rsidR="002D5212" w:rsidRPr="002B72E0" w:rsidRDefault="00970406" w:rsidP="00083959">
            <w:pPr>
              <w:pStyle w:val="ListParagraph"/>
              <w:numPr>
                <w:ilvl w:val="0"/>
                <w:numId w:val="12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روش زندگی شما</w:t>
            </w:r>
          </w:p>
          <w:p w14:paraId="40778772" w14:textId="77777777" w:rsidR="002D5212" w:rsidRPr="002B72E0" w:rsidRDefault="00970406" w:rsidP="00083959">
            <w:pPr>
              <w:pStyle w:val="ListParagraph"/>
              <w:numPr>
                <w:ilvl w:val="0"/>
                <w:numId w:val="12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آنچه برای شما مهم است</w:t>
            </w:r>
          </w:p>
        </w:tc>
      </w:tr>
      <w:tr w:rsidR="000F1707" w:rsidRPr="002B72E0" w14:paraId="5CF47BF5" w14:textId="77777777" w:rsidTr="00C712B6">
        <w:trPr>
          <w:trHeight w:val="2721"/>
        </w:trPr>
        <w:tc>
          <w:tcPr>
            <w:tcW w:w="2551" w:type="dxa"/>
            <w:vAlign w:val="center"/>
          </w:tcPr>
          <w:p w14:paraId="7992FCB3" w14:textId="77777777" w:rsidR="00412343" w:rsidRPr="002B72E0" w:rsidRDefault="00970406" w:rsidP="00083959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560ACFCC" wp14:editId="77D29FB2">
                  <wp:extent cx="1482725" cy="1482725"/>
                  <wp:effectExtent l="0" t="0" r="3175" b="3175"/>
                  <wp:docPr id="584460863" name="Picture 12" descr="فردی که زیر سه حباب گفت و گو در حال فکر کردن است که در آنها به سه زبان مختلف نوشته شده &quot;سلام&quot;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460863" name="Picture 12" descr="فردی که زیر سه حباب گفت و گو در حال فکر کردن است که در آنها به سه زبان مختلف نوشته شده &quot;سلام&quot;.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6F55617" w14:textId="2B4FCBC6" w:rsidR="00412343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استفاده از اطلاعات به زبان های دیگر برای افراد </w:t>
            </w:r>
            <w:r w:rsidR="00BC366B" w:rsidRPr="00BC366B">
              <w:rPr>
                <w:rFonts w:cs="FS Me Pro"/>
                <w:lang w:val="fa-IR"/>
              </w:rPr>
              <w:t>CALD</w:t>
            </w:r>
            <w:r w:rsidRPr="002B72E0">
              <w:rPr>
                <w:rFonts w:cs="Dubai"/>
                <w:rtl/>
                <w:lang w:val="fa-IR"/>
              </w:rPr>
              <w:t xml:space="preserve"> همیشه آسان نیست.</w:t>
            </w:r>
          </w:p>
        </w:tc>
      </w:tr>
      <w:tr w:rsidR="000F1707" w:rsidRPr="002B72E0" w14:paraId="6552F525" w14:textId="77777777" w:rsidTr="00C712B6">
        <w:trPr>
          <w:trHeight w:val="2721"/>
        </w:trPr>
        <w:tc>
          <w:tcPr>
            <w:tcW w:w="2551" w:type="dxa"/>
            <w:vAlign w:val="center"/>
          </w:tcPr>
          <w:p w14:paraId="2A444A69" w14:textId="77777777" w:rsidR="00412343" w:rsidRPr="002B72E0" w:rsidRDefault="00970406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664560A7" wp14:editId="0E99E394">
                  <wp:extent cx="1482725" cy="1482725"/>
                  <wp:effectExtent l="0" t="0" r="3175" b="3175"/>
                  <wp:docPr id="330540206" name="Picture 47" descr="شرکت کننده ای که دست خود را بالا برده. در کنار آنها یک نماد اطلاعات و یک صلیب وجود دا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540206" name="Picture 47" descr="شرکت کننده ای که دست خود را بالا برده. در کنار آنها یک نماد اطلاعات و یک صلیب وجود دارد.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8E760E9" w14:textId="27255F28" w:rsidR="007138A0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و اطلاعات کافی در مورد شرکت کنندگان </w:t>
            </w:r>
            <w:r w:rsidR="00BC366B" w:rsidRPr="00BC366B">
              <w:rPr>
                <w:rFonts w:cs="FS Me Pro"/>
                <w:lang w:val="fa-IR"/>
              </w:rPr>
              <w:t>CALD</w:t>
            </w:r>
            <w:r w:rsidRPr="002B72E0">
              <w:rPr>
                <w:rFonts w:cs="Dubai"/>
                <w:rtl/>
                <w:lang w:val="fa-IR"/>
              </w:rPr>
              <w:t xml:space="preserve"> وجود ندارد:</w:t>
            </w:r>
          </w:p>
          <w:p w14:paraId="7F7D780C" w14:textId="77777777" w:rsidR="007138A0" w:rsidRPr="002B72E0" w:rsidRDefault="00970406" w:rsidP="00083959">
            <w:pPr>
              <w:pStyle w:val="ListParagraph"/>
              <w:numPr>
                <w:ilvl w:val="0"/>
                <w:numId w:val="56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تجربه </w:t>
            </w:r>
          </w:p>
          <w:p w14:paraId="0B73676A" w14:textId="77777777" w:rsidR="00412343" w:rsidRPr="002B72E0" w:rsidRDefault="00970406" w:rsidP="00083959">
            <w:pPr>
              <w:pStyle w:val="ListParagraph"/>
              <w:numPr>
                <w:ilvl w:val="0"/>
                <w:numId w:val="56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نیاز</w:t>
            </w:r>
          </w:p>
        </w:tc>
      </w:tr>
    </w:tbl>
    <w:p w14:paraId="3A9369A7" w14:textId="77777777" w:rsidR="007F4962" w:rsidRPr="002B72E0" w:rsidRDefault="00970406" w:rsidP="00083959">
      <w:pPr>
        <w:pStyle w:val="Heading2"/>
        <w:bidi/>
        <w:spacing w:line="240" w:lineRule="auto"/>
        <w:rPr>
          <w:rFonts w:cs="Dubai"/>
          <w:lang w:val="en-AU"/>
        </w:rPr>
      </w:pPr>
      <w:bookmarkStart w:id="96" w:name="_Toc158204558"/>
      <w:r w:rsidRPr="002B72E0">
        <w:rPr>
          <w:rFonts w:cs="Dubai"/>
          <w:rtl/>
          <w:lang w:val="fa-IR"/>
        </w:rPr>
        <w:lastRenderedPageBreak/>
        <w:t>چگونه استراتژی را ساختیم؟</w:t>
      </w:r>
      <w:bookmarkEnd w:id="96"/>
    </w:p>
    <w:tbl>
      <w:tblPr>
        <w:bidiVisual/>
        <w:tblW w:w="9184" w:type="dxa"/>
        <w:tblLayout w:type="fixed"/>
        <w:tblLook w:val="04A0" w:firstRow="1" w:lastRow="0" w:firstColumn="1" w:lastColumn="0" w:noHBand="0" w:noVBand="1"/>
      </w:tblPr>
      <w:tblGrid>
        <w:gridCol w:w="2551"/>
        <w:gridCol w:w="6633"/>
      </w:tblGrid>
      <w:tr w:rsidR="000F1707" w:rsidRPr="002B72E0" w14:paraId="4D604C3A" w14:textId="77777777" w:rsidTr="00C712B6">
        <w:trPr>
          <w:trHeight w:val="2550"/>
        </w:trPr>
        <w:tc>
          <w:tcPr>
            <w:tcW w:w="2551" w:type="dxa"/>
            <w:vAlign w:val="center"/>
          </w:tcPr>
          <w:p w14:paraId="44490402" w14:textId="77777777" w:rsidR="007F4962" w:rsidRPr="002B72E0" w:rsidRDefault="00970406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40BC5060" wp14:editId="136441C7">
                  <wp:extent cx="1368000" cy="1368000"/>
                  <wp:effectExtent l="0" t="0" r="3810" b="3810"/>
                  <wp:docPr id="2051497661" name="Picture 2051497661" descr="سه نفر با هم روی یک سند بزرگ کار می کنند. یک نفر به سند بزرگی اشاره می ک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497661" name="Picture 2051497661" descr="سه نفر با هم روی یک سند بزرگ کار می کنند. یک نفر به سند بزرگی اشاره می ک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02BA07C" w14:textId="77777777" w:rsidR="007F4962" w:rsidRPr="002B72E0" w:rsidRDefault="00970406" w:rsidP="00083959">
            <w:pPr>
              <w:bidi/>
              <w:spacing w:before="120"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ما از </w:t>
            </w:r>
            <w:r w:rsidRPr="002B72E0">
              <w:rPr>
                <w:rStyle w:val="Strong"/>
                <w:rFonts w:cs="Dubai"/>
                <w:rtl/>
                <w:lang w:val="fa-IR"/>
              </w:rPr>
              <w:t>طراحی مشترک</w:t>
            </w:r>
            <w:r w:rsidRPr="002B72E0">
              <w:rPr>
                <w:rFonts w:cs="Dubai"/>
                <w:rtl/>
                <w:lang w:val="fa-IR"/>
              </w:rPr>
              <w:t xml:space="preserve"> برای ساخت استراتژی استفاده کردیم.</w:t>
            </w:r>
          </w:p>
          <w:p w14:paraId="64B89421" w14:textId="77777777" w:rsidR="00891723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طراحی مشترک زمانی است که افراد با هم کار می کنند تا:</w:t>
            </w:r>
          </w:p>
          <w:p w14:paraId="1817A316" w14:textId="77777777" w:rsidR="00891723" w:rsidRPr="002B72E0" w:rsidRDefault="00970406" w:rsidP="00083959">
            <w:pPr>
              <w:pStyle w:val="ListParagraph"/>
              <w:numPr>
                <w:ilvl w:val="0"/>
                <w:numId w:val="4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چیزی جدید بسازند</w:t>
            </w:r>
          </w:p>
          <w:p w14:paraId="5DD84873" w14:textId="77777777" w:rsidR="00C43AAB" w:rsidRPr="002B72E0" w:rsidRDefault="00970406" w:rsidP="00083959">
            <w:pPr>
              <w:pStyle w:val="ListParagraph"/>
              <w:numPr>
                <w:ilvl w:val="0"/>
                <w:numId w:val="4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نحوه عملکرد چیزی را بهبود ببخشند</w:t>
            </w:r>
          </w:p>
        </w:tc>
      </w:tr>
      <w:tr w:rsidR="000F1707" w:rsidRPr="002B72E0" w14:paraId="3D8CF73A" w14:textId="77777777" w:rsidTr="00C712B6">
        <w:tc>
          <w:tcPr>
            <w:tcW w:w="2551" w:type="dxa"/>
            <w:vAlign w:val="center"/>
          </w:tcPr>
          <w:p w14:paraId="02592EDB" w14:textId="77777777" w:rsidR="00C43AAB" w:rsidRPr="002B72E0" w:rsidRDefault="00C43AAB" w:rsidP="00083959">
            <w:pPr>
              <w:pStyle w:val="Image"/>
              <w:spacing w:before="360" w:after="0" w:line="240" w:lineRule="auto"/>
              <w:rPr>
                <w:rFonts w:cs="Dubai"/>
              </w:rPr>
            </w:pPr>
          </w:p>
        </w:tc>
        <w:tc>
          <w:tcPr>
            <w:tcW w:w="6576" w:type="dxa"/>
            <w:vAlign w:val="center"/>
          </w:tcPr>
          <w:p w14:paraId="32673C9C" w14:textId="77777777" w:rsidR="00C43AAB" w:rsidRPr="002B72E0" w:rsidRDefault="00970406" w:rsidP="00083959">
            <w:pPr>
              <w:bidi/>
              <w:spacing w:before="360" w:after="0"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ما اطمینان حاصل کردیم که با افراد مختلف زیادی کار می کنیم، این شامل موارد زیر است:</w:t>
            </w:r>
          </w:p>
        </w:tc>
      </w:tr>
      <w:tr w:rsidR="000F1707" w:rsidRPr="002B72E0" w14:paraId="569EC73A" w14:textId="77777777" w:rsidTr="00C712B6">
        <w:trPr>
          <w:trHeight w:val="2370"/>
        </w:trPr>
        <w:tc>
          <w:tcPr>
            <w:tcW w:w="2551" w:type="dxa"/>
            <w:vAlign w:val="center"/>
          </w:tcPr>
          <w:p w14:paraId="63F552A5" w14:textId="77777777" w:rsidR="0010274C" w:rsidRPr="002B72E0" w:rsidRDefault="00970406" w:rsidP="00083959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083C2D0A" wp14:editId="07987F86">
                  <wp:extent cx="1368000" cy="1368000"/>
                  <wp:effectExtent l="0" t="0" r="3810" b="3810"/>
                  <wp:docPr id="19" name="Picture 19" descr="گروهی از افراد CAL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گروهی از افراد CALD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5707754" w14:textId="6ECC3C38" w:rsidR="0010274C" w:rsidRPr="002B72E0" w:rsidRDefault="00970406" w:rsidP="00083959">
            <w:pPr>
              <w:pStyle w:val="ListParagraph"/>
              <w:numPr>
                <w:ilvl w:val="0"/>
                <w:numId w:val="7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افراد معلول </w:t>
            </w:r>
            <w:r w:rsidR="00BC366B" w:rsidRPr="00BC366B">
              <w:rPr>
                <w:rFonts w:cs="FS Me Pro"/>
                <w:lang w:val="fa-IR"/>
              </w:rPr>
              <w:t>CALD</w:t>
            </w:r>
          </w:p>
        </w:tc>
      </w:tr>
      <w:tr w:rsidR="000F1707" w:rsidRPr="002B72E0" w14:paraId="480B37CE" w14:textId="77777777" w:rsidTr="00C712B6">
        <w:tc>
          <w:tcPr>
            <w:tcW w:w="2551" w:type="dxa"/>
            <w:vAlign w:val="center"/>
          </w:tcPr>
          <w:p w14:paraId="244DE3A0" w14:textId="77777777" w:rsidR="0010274C" w:rsidRPr="002B72E0" w:rsidRDefault="00970406" w:rsidP="00083959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0060F593" wp14:editId="22B9BD3B">
                  <wp:extent cx="1368000" cy="1368000"/>
                  <wp:effectExtent l="0" t="0" r="3810" b="3810"/>
                  <wp:docPr id="35" name="Picture 35" descr="خانواده ای متشکل از پدر و مادر و دو فرز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 descr="خانواده ای متشکل از پدر و مادر و دو فرز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B2225A6" w14:textId="77777777" w:rsidR="0010274C" w:rsidRPr="002B72E0" w:rsidRDefault="00970406" w:rsidP="00083959">
            <w:pPr>
              <w:pStyle w:val="ListParagraph"/>
              <w:numPr>
                <w:ilvl w:val="0"/>
                <w:numId w:val="7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خانواده و مراقبان آنها</w:t>
            </w:r>
          </w:p>
        </w:tc>
      </w:tr>
      <w:tr w:rsidR="000F1707" w:rsidRPr="002B72E0" w14:paraId="70F9EDBD" w14:textId="77777777" w:rsidTr="00C712B6">
        <w:tc>
          <w:tcPr>
            <w:tcW w:w="2551" w:type="dxa"/>
            <w:vAlign w:val="center"/>
          </w:tcPr>
          <w:p w14:paraId="7168C641" w14:textId="77777777" w:rsidR="0010274C" w:rsidRPr="002B72E0" w:rsidRDefault="00970406" w:rsidP="00083959">
            <w:pPr>
              <w:pStyle w:val="Image"/>
              <w:spacing w:before="0" w:after="0" w:line="240" w:lineRule="auto"/>
              <w:rPr>
                <w:rFonts w:cs="Dubai"/>
                <w:noProof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4A9D3615" wp14:editId="0C30ADF5">
                  <wp:extent cx="1368000" cy="1368000"/>
                  <wp:effectExtent l="0" t="0" r="3810" b="3810"/>
                  <wp:docPr id="126" name="Picture 126" descr="سه فرد متخصص جلوی یک ساختمان ادار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Picture 126" descr="سه فرد متخصص جلوی یک ساختمان اداری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B8AA572" w14:textId="28130BDE" w:rsidR="0010274C" w:rsidRPr="002B72E0" w:rsidRDefault="00970406" w:rsidP="00083959">
            <w:pPr>
              <w:pStyle w:val="ListParagraph"/>
              <w:numPr>
                <w:ilvl w:val="0"/>
                <w:numId w:val="7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سازمان هایی که با افراد </w:t>
            </w:r>
            <w:r w:rsidR="00BC366B" w:rsidRPr="00BC366B">
              <w:rPr>
                <w:rFonts w:cs="FS Me Pro"/>
                <w:lang w:val="fa-IR"/>
              </w:rPr>
              <w:t>CALD</w:t>
            </w:r>
            <w:r w:rsidRPr="002B72E0">
              <w:rPr>
                <w:rFonts w:cs="Dubai"/>
                <w:rtl/>
                <w:lang w:val="fa-IR"/>
              </w:rPr>
              <w:t xml:space="preserve"> کار می کنند </w:t>
            </w:r>
          </w:p>
        </w:tc>
      </w:tr>
      <w:tr w:rsidR="000F1707" w:rsidRPr="002B72E0" w14:paraId="7582891B" w14:textId="77777777" w:rsidTr="00C712B6">
        <w:tc>
          <w:tcPr>
            <w:tcW w:w="2551" w:type="dxa"/>
            <w:vAlign w:val="center"/>
          </w:tcPr>
          <w:p w14:paraId="3F225802" w14:textId="77777777" w:rsidR="0010274C" w:rsidRPr="002B72E0" w:rsidRDefault="00970406" w:rsidP="00083959">
            <w:pPr>
              <w:pStyle w:val="Image"/>
              <w:spacing w:before="0" w:after="0" w:line="240" w:lineRule="auto"/>
              <w:rPr>
                <w:rFonts w:cs="Dubai"/>
                <w:noProof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428E39D0" wp14:editId="654CC809">
                  <wp:extent cx="1368000" cy="1368000"/>
                  <wp:effectExtent l="0" t="0" r="3810" b="3810"/>
                  <wp:docPr id="37" name="Picture 37" descr="سه فرد متخصص در مقابل یک ساختمان اداری و نماد معلولی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 descr="سه فرد متخصص در مقابل یک ساختمان اداری و نماد معلولیت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3971161" w14:textId="50D2E918" w:rsidR="0010274C" w:rsidRPr="002B72E0" w:rsidRDefault="00970406" w:rsidP="00083959">
            <w:pPr>
              <w:pStyle w:val="ListParagraph"/>
              <w:numPr>
                <w:ilvl w:val="0"/>
                <w:numId w:val="7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سازمان های معلولین</w:t>
            </w:r>
          </w:p>
        </w:tc>
      </w:tr>
      <w:tr w:rsidR="000F1707" w:rsidRPr="002B72E0" w14:paraId="0A3C279B" w14:textId="77777777" w:rsidTr="00C712B6">
        <w:trPr>
          <w:trHeight w:val="2665"/>
        </w:trPr>
        <w:tc>
          <w:tcPr>
            <w:tcW w:w="2551" w:type="dxa"/>
            <w:vAlign w:val="center"/>
          </w:tcPr>
          <w:p w14:paraId="2BD2CCF7" w14:textId="77777777" w:rsidR="00412343" w:rsidRPr="002B72E0" w:rsidRDefault="00970406" w:rsidP="00083959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2B72E0">
              <w:rPr>
                <w:rFonts w:cs="Dubai"/>
                <w:noProof/>
              </w:rPr>
              <w:lastRenderedPageBreak/>
              <w:drawing>
                <wp:inline distT="0" distB="0" distL="0" distR="0" wp14:anchorId="4DA2FB8D" wp14:editId="00993ADA">
                  <wp:extent cx="1483200" cy="989012"/>
                  <wp:effectExtent l="0" t="0" r="3175" b="1905"/>
                  <wp:docPr id="39" name="Picture 39" descr="گروهی از مردم که پشت میز جلسه دارند. یک نفر از لپ تاپ استفاده می ک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 descr="گروهی از مردم که پشت میز جلسه دارند. یک نفر از لپ تاپ استفاده می ک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989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10DF8D2" w14:textId="77777777" w:rsidR="003D3ED2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ما اطمینان حاصل کردیم که بهترین راه ها را برای همکاری با افراد مختلف پیدا کرده ایم.</w:t>
            </w:r>
          </w:p>
          <w:p w14:paraId="200F6902" w14:textId="77777777" w:rsidR="00412343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به عنوان مثال، ما جلساتی را برگزار کردیم که در آن افراد می توانستند در مورد ایده های خود صحبت کنند.</w:t>
            </w:r>
          </w:p>
        </w:tc>
      </w:tr>
      <w:tr w:rsidR="000F1707" w:rsidRPr="002B72E0" w14:paraId="09D09C1C" w14:textId="77777777" w:rsidTr="00C712B6">
        <w:trPr>
          <w:trHeight w:val="2665"/>
        </w:trPr>
        <w:tc>
          <w:tcPr>
            <w:tcW w:w="2551" w:type="dxa"/>
            <w:vAlign w:val="center"/>
          </w:tcPr>
          <w:p w14:paraId="40C8096D" w14:textId="77777777" w:rsidR="00412343" w:rsidRPr="002B72E0" w:rsidRDefault="00970406" w:rsidP="00083959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11735C85" wp14:editId="11B10AF3">
                  <wp:extent cx="1482725" cy="1482725"/>
                  <wp:effectExtent l="0" t="0" r="3175" b="3175"/>
                  <wp:docPr id="40" name="Picture 40" descr="دو نفر با هم به یک سند نگاه می کن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 descr="دو نفر با هم به یک سند نگاه می کن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51E6334" w14:textId="77777777" w:rsidR="00412343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وما با یک به یک افراد گفتگو کردیم.</w:t>
            </w:r>
          </w:p>
        </w:tc>
      </w:tr>
      <w:tr w:rsidR="000F1707" w:rsidRPr="002B72E0" w14:paraId="104FE437" w14:textId="77777777" w:rsidTr="00C712B6">
        <w:trPr>
          <w:trHeight w:val="2665"/>
        </w:trPr>
        <w:tc>
          <w:tcPr>
            <w:tcW w:w="2551" w:type="dxa"/>
            <w:vAlign w:val="center"/>
          </w:tcPr>
          <w:p w14:paraId="230185F6" w14:textId="77777777" w:rsidR="00412343" w:rsidRPr="002B72E0" w:rsidRDefault="00970406" w:rsidP="00083959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4FFDC6D5" wp14:editId="55C1C490">
                  <wp:extent cx="1482725" cy="1482725"/>
                  <wp:effectExtent l="0" t="0" r="3175" b="3175"/>
                  <wp:docPr id="1868889395" name="Picture 48" descr="سه نفر پشت پیش خوانی که روی آن نوشته &quot;NEDA&quot; هست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8889395" name="Picture 48" descr="سه نفر پشت پیش خوانی که روی آن نوشته &quot;NEDA&quot; هستند.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C7CF328" w14:textId="77777777" w:rsidR="008A052F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ما همچنین با اتحادیه ملی معلولیت قومی (</w:t>
            </w:r>
            <w:r w:rsidRPr="00C712B6">
              <w:rPr>
                <w:rFonts w:cs="FS Me Pro"/>
                <w:rtl/>
                <w:lang w:val="fa-IR"/>
              </w:rPr>
              <w:t>NEDA</w:t>
            </w:r>
            <w:r w:rsidRPr="002B72E0">
              <w:rPr>
                <w:rFonts w:cs="Dubai"/>
                <w:rtl/>
                <w:lang w:val="fa-IR"/>
              </w:rPr>
              <w:t>) کار کردیم.</w:t>
            </w:r>
          </w:p>
          <w:p w14:paraId="3088EF45" w14:textId="0D84004D" w:rsidR="00412343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C712B6">
              <w:rPr>
                <w:rFonts w:cs="FS Me Pro"/>
                <w:rtl/>
                <w:lang w:val="fa-IR"/>
              </w:rPr>
              <w:t>NEDA</w:t>
            </w:r>
            <w:r w:rsidRPr="002B72E0">
              <w:rPr>
                <w:rFonts w:cs="Dubai"/>
                <w:rtl/>
                <w:lang w:val="fa-IR"/>
              </w:rPr>
              <w:t xml:space="preserve"> سازمانی است که از </w:t>
            </w:r>
            <w:r w:rsidRPr="002B72E0">
              <w:rPr>
                <w:rStyle w:val="Strong"/>
                <w:rFonts w:cs="Dubai"/>
                <w:rtl/>
                <w:lang w:val="fa-IR"/>
              </w:rPr>
              <w:t>حقوق</w:t>
            </w:r>
            <w:r w:rsidRPr="002B72E0">
              <w:rPr>
                <w:rFonts w:cs="Dubai"/>
                <w:rtl/>
                <w:lang w:val="fa-IR"/>
              </w:rPr>
              <w:t xml:space="preserve"> افراد معلول </w:t>
            </w:r>
            <w:r w:rsidR="00BC366B" w:rsidRPr="00BC366B">
              <w:rPr>
                <w:rFonts w:cs="FS Me Pro"/>
                <w:lang w:val="fa-IR"/>
              </w:rPr>
              <w:t>CALD</w:t>
            </w:r>
            <w:r w:rsidRPr="002B72E0">
              <w:rPr>
                <w:rFonts w:cs="Dubai"/>
                <w:rtl/>
                <w:lang w:val="fa-IR"/>
              </w:rPr>
              <w:t xml:space="preserve"> و خانواده های آنها حمایت می کند.</w:t>
            </w:r>
          </w:p>
        </w:tc>
      </w:tr>
      <w:tr w:rsidR="000F1707" w:rsidRPr="002B72E0" w14:paraId="2908453C" w14:textId="77777777" w:rsidTr="00C712B6">
        <w:trPr>
          <w:trHeight w:val="2665"/>
        </w:trPr>
        <w:tc>
          <w:tcPr>
            <w:tcW w:w="2551" w:type="dxa"/>
            <w:vAlign w:val="center"/>
          </w:tcPr>
          <w:p w14:paraId="63F2C3A8" w14:textId="77777777" w:rsidR="00412343" w:rsidRPr="002B72E0" w:rsidRDefault="00970406" w:rsidP="00083959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2B72E0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4080" behindDoc="0" locked="0" layoutInCell="1" allowOverlap="1" wp14:anchorId="059EAF1E" wp14:editId="61452CB8">
                      <wp:simplePos x="0" y="0"/>
                      <wp:positionH relativeFrom="column">
                        <wp:posOffset>291465</wp:posOffset>
                      </wp:positionH>
                      <wp:positionV relativeFrom="paragraph">
                        <wp:posOffset>272415</wp:posOffset>
                      </wp:positionV>
                      <wp:extent cx="892175" cy="406400"/>
                      <wp:effectExtent l="0" t="0" r="3175" b="12700"/>
                      <wp:wrapNone/>
                      <wp:docPr id="181824231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06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1069B0" w14:textId="77777777" w:rsidR="00970406" w:rsidRPr="00BC366B" w:rsidRDefault="00970406" w:rsidP="005F657F">
                                  <w:pPr>
                                    <w:bidi/>
                                    <w:spacing w:before="0" w:after="0" w:line="240" w:lineRule="auto"/>
                                    <w:jc w:val="center"/>
                                    <w:rPr>
                                      <w:rFonts w:ascii="Dubai" w:hAnsi="Dubai" w:cs="Dubai"/>
                                      <w:sz w:val="40"/>
                                      <w:szCs w:val="40"/>
                                      <w:lang w:val="en-PH"/>
                                    </w:rPr>
                                  </w:pPr>
                                  <w:r w:rsidRPr="00BC366B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  <w:lang w:val="fa-IR"/>
                                    </w:rPr>
                                    <w:t>حقوق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9EAF1E" id="_x0000_s1031" type="#_x0000_t202" style="position:absolute;left:0;text-align:left;margin-left:22.95pt;margin-top:21.45pt;width:70.25pt;height:32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" filled="f" stroked="f">
                      <v:textbox inset="0,0,0,0">
                        <w:txbxContent>
                          <w:p w14:paraId="2D1069B0" w14:textId="77777777" w:rsidR="00970406" w:rsidRPr="00BC366B" w:rsidRDefault="00970406" w:rsidP="005F657F">
                            <w:pPr>
                              <w:bidi/>
                              <w:spacing w:before="0" w:after="0" w:line="240" w:lineRule="auto"/>
                              <w:jc w:val="center"/>
                              <w:rPr>
                                <w:rFonts w:ascii="Dubai" w:hAnsi="Dubai" w:cs="Dubai"/>
                                <w:sz w:val="40"/>
                                <w:szCs w:val="40"/>
                                <w:lang w:val="en-PH"/>
                              </w:rPr>
                            </w:pPr>
                            <w:r w:rsidRPr="00BC366B">
                              <w:rPr>
                                <w:rFonts w:ascii="Dubai" w:hAnsi="Dubai" w:cs="Dubai"/>
                                <w:b/>
                                <w:bCs/>
                                <w:sz w:val="44"/>
                                <w:szCs w:val="44"/>
                                <w:rtl/>
                                <w:lang w:val="fa-IR"/>
                              </w:rPr>
                              <w:t>حقوق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30C60" w:rsidRPr="002B72E0">
              <w:rPr>
                <w:rFonts w:cs="Dubai"/>
                <w:noProof/>
              </w:rPr>
              <w:drawing>
                <wp:inline distT="0" distB="0" distL="0" distR="0" wp14:anchorId="20C73795" wp14:editId="15AC1171">
                  <wp:extent cx="1482725" cy="1482725"/>
                  <wp:effectExtent l="0" t="0" r="3175" b="3175"/>
                  <wp:docPr id="1541128915" name="Picture 13" descr="سندی که می گوید «حقوق»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1128915" name="Picture 13" descr="سندی که می گوید «حقوق».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348EE47" w14:textId="77777777" w:rsidR="00412343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حقوق قوانینی درباره نحوه رفتار مردم با شما به صورت:</w:t>
            </w:r>
          </w:p>
          <w:p w14:paraId="4FEA095C" w14:textId="77777777" w:rsidR="00412343" w:rsidRPr="002B72E0" w:rsidRDefault="00970406" w:rsidP="00083959">
            <w:pPr>
              <w:pStyle w:val="ListParagraph"/>
              <w:numPr>
                <w:ilvl w:val="0"/>
                <w:numId w:val="9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منصفانه </w:t>
            </w:r>
          </w:p>
          <w:p w14:paraId="6075FA18" w14:textId="77777777" w:rsidR="00412343" w:rsidRPr="002B72E0" w:rsidRDefault="00970406" w:rsidP="00083959">
            <w:pPr>
              <w:pStyle w:val="ListParagraph"/>
              <w:numPr>
                <w:ilvl w:val="0"/>
                <w:numId w:val="9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مساوی است.</w:t>
            </w:r>
          </w:p>
        </w:tc>
      </w:tr>
      <w:tr w:rsidR="000F1707" w:rsidRPr="002B72E0" w14:paraId="70B162D6" w14:textId="77777777" w:rsidTr="00C712B6">
        <w:trPr>
          <w:trHeight w:val="2494"/>
        </w:trPr>
        <w:tc>
          <w:tcPr>
            <w:tcW w:w="2551" w:type="dxa"/>
            <w:vAlign w:val="center"/>
          </w:tcPr>
          <w:p w14:paraId="3D54D275" w14:textId="77777777" w:rsidR="00412343" w:rsidRPr="002B72E0" w:rsidRDefault="00970406" w:rsidP="00083959">
            <w:pPr>
              <w:pStyle w:val="Image"/>
              <w:spacing w:before="120" w:after="120" w:line="240" w:lineRule="auto"/>
              <w:rPr>
                <w:rFonts w:cs="Dubai"/>
                <w:noProof/>
              </w:rPr>
            </w:pPr>
            <w:r w:rsidRPr="002B72E0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6128" behindDoc="0" locked="0" layoutInCell="1" allowOverlap="1" wp14:anchorId="0525EC61" wp14:editId="7E4B8DC5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305435</wp:posOffset>
                      </wp:positionV>
                      <wp:extent cx="892175" cy="474980"/>
                      <wp:effectExtent l="0" t="0" r="3175" b="1270"/>
                      <wp:wrapNone/>
                      <wp:docPr id="296483277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749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FA847B" w14:textId="77777777" w:rsidR="00970406" w:rsidRPr="00BC366B" w:rsidRDefault="00970406" w:rsidP="00B40DE6">
                                  <w:pPr>
                                    <w:bidi/>
                                    <w:spacing w:before="0" w:after="0" w:line="240" w:lineRule="auto"/>
                                    <w:jc w:val="center"/>
                                    <w:rPr>
                                      <w:rFonts w:ascii="Dubai" w:hAnsi="Dubai" w:cs="Dubai"/>
                                      <w:lang w:val="en-PH"/>
                                    </w:rPr>
                                  </w:pPr>
                                  <w:r w:rsidRPr="00BC366B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  <w:lang w:val="fa-IR"/>
                                    </w:rPr>
                                    <w:t>مشاوره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25EC61" id="_x0000_s1032" type="#_x0000_t202" style="position:absolute;left:0;text-align:left;margin-left:23.95pt;margin-top:24.05pt;width:70.25pt;height:37.4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" filled="f" stroked="f">
                      <v:textbox inset="0,0,0,0">
                        <w:txbxContent>
                          <w:p w14:paraId="1EFA847B" w14:textId="77777777" w:rsidR="00970406" w:rsidRPr="00BC366B" w:rsidRDefault="00970406" w:rsidP="00B40DE6">
                            <w:pPr>
                              <w:bidi/>
                              <w:spacing w:before="0" w:after="0" w:line="240" w:lineRule="auto"/>
                              <w:jc w:val="center"/>
                              <w:rPr>
                                <w:rFonts w:ascii="Dubai" w:hAnsi="Dubai" w:cs="Dubai"/>
                                <w:lang w:val="en-PH"/>
                              </w:rPr>
                            </w:pPr>
                            <w:r w:rsidRPr="00BC366B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  <w:lang w:val="fa-IR"/>
                              </w:rPr>
                              <w:t>مشاوره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B2DB8" w:rsidRPr="002B72E0">
              <w:rPr>
                <w:rFonts w:cs="Dubai"/>
                <w:noProof/>
              </w:rPr>
              <w:drawing>
                <wp:inline distT="0" distB="0" distL="0" distR="0" wp14:anchorId="1B5968C7" wp14:editId="50155F4D">
                  <wp:extent cx="1482725" cy="1482725"/>
                  <wp:effectExtent l="0" t="0" r="3175" b="3175"/>
                  <wp:docPr id="777249014" name="Picture 49" descr="سند مشاوره و خودکار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7249014" name="Picture 49" descr="سند مشاوره و خودکار."/>
                          <pic:cNvPicPr/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A1AAD2A" w14:textId="1F5B96E5" w:rsidR="00412343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C712B6">
              <w:rPr>
                <w:rFonts w:cs="FS Me Pro"/>
                <w:rtl/>
                <w:lang w:val="fa-IR"/>
              </w:rPr>
              <w:t>NEDA</w:t>
            </w:r>
            <w:r w:rsidRPr="002B72E0">
              <w:rPr>
                <w:rFonts w:cs="Dubai"/>
                <w:rtl/>
                <w:lang w:val="fa-IR"/>
              </w:rPr>
              <w:t xml:space="preserve"> توصیه های خود را در مورد حقوق افراد دارای معلولیت </w:t>
            </w:r>
            <w:r w:rsidR="00BC366B" w:rsidRPr="00BC366B">
              <w:rPr>
                <w:rFonts w:cs="FS Me Pro"/>
                <w:lang w:val="fa-IR"/>
              </w:rPr>
              <w:t>CALD</w:t>
            </w:r>
            <w:r w:rsidRPr="002B72E0">
              <w:rPr>
                <w:rFonts w:cs="Dubai"/>
                <w:rtl/>
                <w:lang w:val="fa-IR"/>
              </w:rPr>
              <w:t xml:space="preserve"> با ما در میان گذاشت.</w:t>
            </w:r>
          </w:p>
          <w:p w14:paraId="6C721C37" w14:textId="77777777" w:rsidR="00C06FB9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ما از این توصیه برای ایجاد استراتژی استفاده کردیم.</w:t>
            </w:r>
          </w:p>
        </w:tc>
      </w:tr>
      <w:tr w:rsidR="000F1707" w:rsidRPr="002B72E0" w14:paraId="08689C69" w14:textId="77777777" w:rsidTr="00C712B6">
        <w:trPr>
          <w:trHeight w:val="3402"/>
        </w:trPr>
        <w:tc>
          <w:tcPr>
            <w:tcW w:w="2551" w:type="dxa"/>
            <w:vAlign w:val="center"/>
          </w:tcPr>
          <w:p w14:paraId="6029AB7E" w14:textId="77777777" w:rsidR="00B1757D" w:rsidRPr="002B72E0" w:rsidRDefault="00970406" w:rsidP="00083959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2B72E0">
              <w:rPr>
                <w:rFonts w:cs="Dubai"/>
                <w:noProof/>
              </w:rPr>
              <w:lastRenderedPageBreak/>
              <w:drawing>
                <wp:inline distT="0" distB="0" distL="0" distR="0" wp14:anchorId="5EF5F1F9" wp14:editId="1C50D7F8">
                  <wp:extent cx="1482725" cy="1482725"/>
                  <wp:effectExtent l="0" t="0" r="3175" b="3175"/>
                  <wp:docPr id="847992873" name="Picture 14" descr="سه نفر زیر دو حباب گفت و گو. یکی از حباب‌های گفت و گو یک علامت شست را نشان می‌دهد. حباب گفت و گوی دیگر انگشت شست رو به پایین را نشان می 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7992873" name="Picture 14" descr="سه نفر زیر دو حباب گفت و گو. یکی از حباب‌های گفت و گو یک علامت شست را نشان می‌دهد. حباب گفت و گوی دیگر انگشت شست رو به پایین را نشان می دهد.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9A4F570" w14:textId="5F4AF42B" w:rsidR="00B1757D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همچنین یک </w:t>
            </w:r>
            <w:r w:rsidRPr="002B72E0">
              <w:rPr>
                <w:rStyle w:val="Strong"/>
                <w:rFonts w:cs="Dubai"/>
                <w:rtl/>
                <w:lang w:val="fa-IR"/>
              </w:rPr>
              <w:t>گروه مشاوره</w:t>
            </w:r>
            <w:r w:rsidRPr="002B72E0">
              <w:rPr>
                <w:rFonts w:cs="Dubai"/>
                <w:rtl/>
                <w:lang w:val="fa-IR"/>
              </w:rPr>
              <w:t xml:space="preserve"> در خارج از </w:t>
            </w:r>
            <w:r w:rsidR="00BC366B" w:rsidRPr="00BC366B">
              <w:rPr>
                <w:rFonts w:cs="FS Me Pro"/>
                <w:lang w:val="fa-IR"/>
              </w:rPr>
              <w:t>NDIA</w:t>
            </w:r>
            <w:r w:rsidRPr="002B72E0">
              <w:rPr>
                <w:rFonts w:cs="Dubai"/>
                <w:rtl/>
                <w:lang w:val="fa-IR"/>
              </w:rPr>
              <w:t xml:space="preserve"> ایجاد کردیم.</w:t>
            </w:r>
          </w:p>
        </w:tc>
      </w:tr>
      <w:tr w:rsidR="000F1707" w:rsidRPr="002B72E0" w14:paraId="0D21A8E0" w14:textId="77777777" w:rsidTr="00C712B6">
        <w:trPr>
          <w:trHeight w:val="3402"/>
        </w:trPr>
        <w:tc>
          <w:tcPr>
            <w:tcW w:w="2551" w:type="dxa"/>
            <w:vAlign w:val="center"/>
          </w:tcPr>
          <w:p w14:paraId="30453001" w14:textId="77777777" w:rsidR="00B1757D" w:rsidRPr="002B72E0" w:rsidRDefault="00970406" w:rsidP="00083959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6479F7E5" wp14:editId="3627EBE0">
                  <wp:extent cx="1482725" cy="1482725"/>
                  <wp:effectExtent l="0" t="0" r="3175" b="3175"/>
                  <wp:docPr id="1924179488" name="Picture 15" descr="گروهی از مردم در حال گفتگو هستند. بالای آنها یک علامت تیک و یک شست رو به بالا و یک فلش رو به بالا اس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179488" name="Picture 15" descr="گروهی از مردم در حال گفتگو هستند. بالای آنها یک علامت تیک و یک شست رو به بالا و یک فلش رو به بالا است.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94F5141" w14:textId="77777777" w:rsidR="00B1757D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یک گروه مشورتی متشکل از افرادی است که با ما همکاری می کنند تا به هم بگوییم: </w:t>
            </w:r>
          </w:p>
          <w:p w14:paraId="22ED21FA" w14:textId="77777777" w:rsidR="00B1757D" w:rsidRPr="002B72E0" w:rsidRDefault="00970406" w:rsidP="00083959">
            <w:pPr>
              <w:pStyle w:val="ListParagraph"/>
              <w:numPr>
                <w:ilvl w:val="0"/>
                <w:numId w:val="11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چه چیزی درست کار می کند </w:t>
            </w:r>
          </w:p>
          <w:p w14:paraId="7E3D34DB" w14:textId="77777777" w:rsidR="00B1757D" w:rsidRPr="002B72E0" w:rsidRDefault="00970406" w:rsidP="00083959">
            <w:pPr>
              <w:pStyle w:val="ListParagraph"/>
              <w:numPr>
                <w:ilvl w:val="0"/>
                <w:numId w:val="11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یا باید بهتر کار کند</w:t>
            </w:r>
          </w:p>
        </w:tc>
      </w:tr>
      <w:tr w:rsidR="000F1707" w:rsidRPr="002B72E0" w14:paraId="188FA76D" w14:textId="77777777" w:rsidTr="00C712B6">
        <w:trPr>
          <w:trHeight w:val="3402"/>
        </w:trPr>
        <w:tc>
          <w:tcPr>
            <w:tcW w:w="2551" w:type="dxa"/>
            <w:vAlign w:val="center"/>
          </w:tcPr>
          <w:p w14:paraId="5F5861D4" w14:textId="77777777" w:rsidR="008A052F" w:rsidRPr="002B72E0" w:rsidRDefault="00970406" w:rsidP="00083959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3490C87E" wp14:editId="316854A1">
                  <wp:extent cx="1482725" cy="1482725"/>
                  <wp:effectExtent l="0" t="0" r="3175" b="3175"/>
                  <wp:docPr id="763754825" name="Picture 2" descr="گروهی از افراد CALD و یک نماد مهم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754825" name="Picture 2" descr="گروهی از افراد CALD و یک نماد مهم.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CADF4A8" w14:textId="20F1B853" w:rsidR="008A052F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افراد معلول </w:t>
            </w:r>
            <w:r w:rsidR="00BC366B" w:rsidRPr="00BC366B">
              <w:rPr>
                <w:rFonts w:cs="FS Me Pro"/>
                <w:lang w:val="fa-IR"/>
              </w:rPr>
              <w:t>CALD</w:t>
            </w:r>
            <w:r w:rsidRPr="002B72E0">
              <w:rPr>
                <w:rFonts w:cs="Dubai"/>
                <w:rtl/>
                <w:lang w:val="fa-IR"/>
              </w:rPr>
              <w:t xml:space="preserve"> بخش مهمی از این گروه مشاوره بودند.</w:t>
            </w:r>
          </w:p>
        </w:tc>
      </w:tr>
      <w:tr w:rsidR="000F1707" w:rsidRPr="002B72E0" w14:paraId="7DD7D4C7" w14:textId="77777777" w:rsidTr="00C712B6">
        <w:trPr>
          <w:trHeight w:val="3402"/>
        </w:trPr>
        <w:tc>
          <w:tcPr>
            <w:tcW w:w="2551" w:type="dxa"/>
            <w:vAlign w:val="center"/>
          </w:tcPr>
          <w:p w14:paraId="5A16C4A2" w14:textId="77777777" w:rsidR="00B1757D" w:rsidRPr="002B72E0" w:rsidRDefault="00970406" w:rsidP="00083959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2B72E0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8176" behindDoc="0" locked="0" layoutInCell="1" allowOverlap="1" wp14:anchorId="0A836993" wp14:editId="4229EEB7">
                      <wp:simplePos x="0" y="0"/>
                      <wp:positionH relativeFrom="column">
                        <wp:posOffset>306705</wp:posOffset>
                      </wp:positionH>
                      <wp:positionV relativeFrom="paragraph">
                        <wp:posOffset>367665</wp:posOffset>
                      </wp:positionV>
                      <wp:extent cx="892175" cy="311785"/>
                      <wp:effectExtent l="0" t="0" r="3175" b="12065"/>
                      <wp:wrapNone/>
                      <wp:docPr id="146075833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11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A253EB" w14:textId="77777777" w:rsidR="00970406" w:rsidRPr="00BC366B" w:rsidRDefault="00970406" w:rsidP="00FD0AE2">
                                  <w:pPr>
                                    <w:bidi/>
                                    <w:spacing w:before="0" w:after="0" w:line="240" w:lineRule="auto"/>
                                    <w:jc w:val="center"/>
                                    <w:rPr>
                                      <w:rFonts w:ascii="Dubai" w:hAnsi="Dubai" w:cs="Dubai"/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BC366B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fa-IR"/>
                                    </w:rPr>
                                    <w:t>دست آوردها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836993" id="_x0000_s1033" type="#_x0000_t202" style="position:absolute;left:0;text-align:left;margin-left:24.15pt;margin-top:28.95pt;width:70.25pt;height:24.5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" filled="f" stroked="f">
                      <v:textbox inset="0,0,0,0">
                        <w:txbxContent>
                          <w:p w14:paraId="56A253EB" w14:textId="77777777" w:rsidR="00970406" w:rsidRPr="00BC366B" w:rsidRDefault="00970406" w:rsidP="00FD0AE2">
                            <w:pPr>
                              <w:bidi/>
                              <w:spacing w:before="0" w:after="0" w:line="240" w:lineRule="auto"/>
                              <w:jc w:val="center"/>
                              <w:rPr>
                                <w:rFonts w:ascii="Dubai" w:hAnsi="Dubai" w:cs="Dubai"/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BC366B">
                              <w:rPr>
                                <w:rFonts w:ascii="Dubai" w:hAnsi="Dubai" w:cs="Dubai"/>
                                <w:b/>
                                <w:bCs/>
                                <w:sz w:val="24"/>
                                <w:szCs w:val="24"/>
                                <w:rtl/>
                                <w:lang w:val="fa-IR"/>
                              </w:rPr>
                              <w:t>دست آوردها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94A87" w:rsidRPr="002B72E0">
              <w:rPr>
                <w:rFonts w:cs="Dubai"/>
                <w:noProof/>
              </w:rPr>
              <w:drawing>
                <wp:inline distT="0" distB="0" distL="0" distR="0" wp14:anchorId="3DD22D1D" wp14:editId="43198B13">
                  <wp:extent cx="1482725" cy="1482725"/>
                  <wp:effectExtent l="0" t="0" r="3175" b="3175"/>
                  <wp:docPr id="925835610" name="Picture 16" descr="یک سند دست آوردها که فهرستی را با علامت تیک نشان می دهد. در کنار آن یک شست رو به بالا و یک فلش رو به بالا اس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5835610" name="Picture 16" descr="یک سند دست آوردها که فهرستی را با علامت تیک نشان می دهد. در کنار آن یک شست رو به بالا و یک فلش رو به بالا است."/>
                          <pic:cNvPicPr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368251FE" w14:textId="25DD2A20" w:rsidR="00B1757D" w:rsidRPr="00C712B6" w:rsidRDefault="00970406" w:rsidP="00083959">
            <w:pPr>
              <w:bidi/>
              <w:spacing w:line="240" w:lineRule="auto"/>
              <w:rPr>
                <w:rFonts w:ascii="Dubai" w:hAnsi="Dubai" w:cs="Dubai"/>
              </w:rPr>
            </w:pPr>
            <w:r w:rsidRPr="00C712B6">
              <w:rPr>
                <w:rFonts w:ascii="Dubai" w:hAnsi="Dubai" w:cs="Dubai"/>
                <w:rtl/>
                <w:lang w:val="fa-IR"/>
              </w:rPr>
              <w:t>ما به توصیه های این گروه مشاوره در مورد چگونگی بهبود</w:t>
            </w:r>
            <w:r w:rsidR="008161A7">
              <w:rPr>
                <w:rFonts w:ascii="Dubai" w:hAnsi="Dubai" w:cs="Dubai"/>
                <w:lang w:val="fa-IR"/>
              </w:rPr>
              <w:br/>
            </w:r>
            <w:r w:rsidRPr="00C712B6">
              <w:rPr>
                <w:rStyle w:val="Strong"/>
                <w:rFonts w:ascii="Dubai" w:hAnsi="Dubai" w:cs="Dubai"/>
                <w:rtl/>
                <w:lang w:val="fa-IR"/>
              </w:rPr>
              <w:t>دست آوردها</w:t>
            </w:r>
            <w:r w:rsidRPr="00C712B6">
              <w:rPr>
                <w:rFonts w:ascii="Dubai" w:hAnsi="Dubai" w:cs="Dubai"/>
                <w:rtl/>
                <w:lang w:val="fa-IR"/>
              </w:rPr>
              <w:t xml:space="preserve"> برای شرکت کنندگان </w:t>
            </w:r>
            <w:r w:rsidR="00BC366B" w:rsidRPr="00BC366B">
              <w:rPr>
                <w:rFonts w:cs="FS Me Pro"/>
                <w:lang w:val="fa-IR"/>
              </w:rPr>
              <w:t>CALD</w:t>
            </w:r>
            <w:r w:rsidRPr="00C712B6">
              <w:rPr>
                <w:rFonts w:ascii="Dubai" w:hAnsi="Dubai" w:cs="Dubai"/>
                <w:rtl/>
                <w:lang w:val="fa-IR"/>
              </w:rPr>
              <w:t xml:space="preserve"> گوش دادیم.</w:t>
            </w:r>
          </w:p>
          <w:p w14:paraId="409060A1" w14:textId="77777777" w:rsidR="00B1757D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دست آوردها تاثیر کارِ ما در تغییر نحوه زندگی مردم است.</w:t>
            </w:r>
          </w:p>
        </w:tc>
      </w:tr>
    </w:tbl>
    <w:p w14:paraId="5C0AE3C2" w14:textId="77777777" w:rsidR="002A6A49" w:rsidRPr="002B72E0" w:rsidRDefault="002A6A49" w:rsidP="00083959">
      <w:pPr>
        <w:spacing w:before="0" w:after="0" w:line="240" w:lineRule="auto"/>
        <w:rPr>
          <w:rFonts w:cs="Dubai"/>
        </w:rPr>
      </w:pPr>
    </w:p>
    <w:p w14:paraId="28D060EB" w14:textId="77777777" w:rsidR="002A6A49" w:rsidRPr="002B72E0" w:rsidRDefault="00970406" w:rsidP="00083959">
      <w:pPr>
        <w:spacing w:before="0" w:after="0" w:line="240" w:lineRule="auto"/>
        <w:rPr>
          <w:rFonts w:cs="Dubai"/>
        </w:rPr>
      </w:pPr>
      <w:r w:rsidRPr="002B72E0">
        <w:rPr>
          <w:rFonts w:cs="Dubai"/>
        </w:rPr>
        <w:br w:type="page"/>
      </w:r>
    </w:p>
    <w:p w14:paraId="5D22F03C" w14:textId="77777777" w:rsidR="00115682" w:rsidRPr="002B72E0" w:rsidRDefault="00970406" w:rsidP="00083959">
      <w:pPr>
        <w:pStyle w:val="Heading2"/>
        <w:bidi/>
        <w:spacing w:line="240" w:lineRule="auto"/>
        <w:rPr>
          <w:rFonts w:cs="Dubai"/>
          <w:lang w:val="en-AU"/>
        </w:rPr>
      </w:pPr>
      <w:bookmarkStart w:id="97" w:name="_Toc158204559"/>
      <w:r w:rsidRPr="002B72E0">
        <w:rPr>
          <w:rFonts w:cs="Dubai"/>
          <w:rtl/>
          <w:lang w:val="fa-IR"/>
        </w:rPr>
        <w:lastRenderedPageBreak/>
        <w:t>اهداف ما برای استراتژی چیست؟</w:t>
      </w:r>
      <w:bookmarkEnd w:id="97"/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0F1707" w:rsidRPr="002B72E0" w14:paraId="347D05FD" w14:textId="77777777" w:rsidTr="00C712B6">
        <w:trPr>
          <w:trHeight w:val="3628"/>
        </w:trPr>
        <w:tc>
          <w:tcPr>
            <w:tcW w:w="2551" w:type="dxa"/>
            <w:vAlign w:val="center"/>
          </w:tcPr>
          <w:p w14:paraId="206717F9" w14:textId="77777777" w:rsidR="007F4962" w:rsidRPr="002B72E0" w:rsidRDefault="00970406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0224" behindDoc="0" locked="0" layoutInCell="1" allowOverlap="1" wp14:anchorId="45F93410" wp14:editId="3D91F807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396875</wp:posOffset>
                      </wp:positionV>
                      <wp:extent cx="892175" cy="311785"/>
                      <wp:effectExtent l="0" t="0" r="3175" b="12065"/>
                      <wp:wrapNone/>
                      <wp:docPr id="66378477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11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63436A" w14:textId="77777777" w:rsidR="00970406" w:rsidRPr="002B72E0" w:rsidRDefault="00970406" w:rsidP="00D2376D">
                                  <w:pPr>
                                    <w:bidi/>
                                    <w:spacing w:before="0" w:after="0" w:line="240" w:lineRule="auto"/>
                                    <w:jc w:val="center"/>
                                    <w:rPr>
                                      <w:rFonts w:ascii="Dubai" w:hAnsi="Dubai" w:cs="Dubai"/>
                                      <w:lang w:val="en-PH"/>
                                    </w:rPr>
                                  </w:pPr>
                                  <w:r w:rsidRPr="002B72E0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  <w:lang w:val="fa-IR"/>
                                    </w:rPr>
                                    <w:t>موضوع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F93410" id="_x0000_s1034" type="#_x0000_t202" style="position:absolute;left:0;text-align:left;margin-left:24.55pt;margin-top:31.25pt;width:70.25pt;height:24.5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" filled="f" stroked="f">
                      <v:textbox inset="0,0,0,0">
                        <w:txbxContent>
                          <w:p w14:paraId="6A63436A" w14:textId="77777777" w:rsidR="00970406" w:rsidRPr="002B72E0" w:rsidRDefault="00970406" w:rsidP="00D2376D">
                            <w:pPr>
                              <w:bidi/>
                              <w:spacing w:before="0" w:after="0" w:line="240" w:lineRule="auto"/>
                              <w:jc w:val="center"/>
                              <w:rPr>
                                <w:rFonts w:ascii="Dubai" w:hAnsi="Dubai" w:cs="Dubai"/>
                                <w:lang w:val="en-PH"/>
                              </w:rPr>
                            </w:pPr>
                            <w:r w:rsidRPr="002B72E0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  <w:lang w:val="fa-IR"/>
                              </w:rPr>
                              <w:t>موضوع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F72D2" w:rsidRPr="002B72E0">
              <w:rPr>
                <w:rFonts w:cs="Dubai"/>
                <w:noProof/>
              </w:rPr>
              <w:drawing>
                <wp:inline distT="0" distB="0" distL="0" distR="0" wp14:anchorId="6D7EB3A9" wp14:editId="30BF5A99">
                  <wp:extent cx="1482725" cy="1482725"/>
                  <wp:effectExtent l="0" t="0" r="3175" b="3175"/>
                  <wp:docPr id="1434070743" name="Picture 1" descr="یک سند موضوعی که یک لامپ و یک نماد مهم را نشان می‌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070743" name="Picture 1" descr="یک سند موضوعی که یک لامپ و یک نماد مهم را نشان می‌دهد."/>
                          <pic:cNvPicPr/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E0F6DB2" w14:textId="77777777" w:rsidR="00EA1BFD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Style w:val="Strong"/>
                <w:rFonts w:cs="Dubai"/>
                <w:rtl/>
                <w:lang w:val="fa-IR"/>
              </w:rPr>
              <w:t>مضامین</w:t>
            </w:r>
            <w:r w:rsidRPr="002B72E0">
              <w:rPr>
                <w:rFonts w:cs="Dubai"/>
                <w:rtl/>
                <w:lang w:val="fa-IR"/>
              </w:rPr>
              <w:t xml:space="preserve"> ایده های مهمی هستند که در بخش های مختلف کار و زندگی ما مطرح می شوند.</w:t>
            </w:r>
          </w:p>
          <w:p w14:paraId="20F00F05" w14:textId="77777777" w:rsidR="00E42251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این استراتژی دارای </w:t>
            </w:r>
            <w:r w:rsidRPr="002B72E0">
              <w:rPr>
                <w:rStyle w:val="Statisticstyle"/>
                <w:rFonts w:cs="Dubai"/>
                <w:position w:val="0"/>
                <w:szCs w:val="36"/>
                <w:rtl/>
                <w:lang w:val="fa-IR"/>
              </w:rPr>
              <w:t>6</w:t>
            </w:r>
            <w:r w:rsidRPr="002B72E0">
              <w:rPr>
                <w:rFonts w:cs="Dubai"/>
                <w:rtl/>
                <w:lang w:val="fa-IR"/>
              </w:rPr>
              <w:t xml:space="preserve"> موضوع است.</w:t>
            </w:r>
          </w:p>
        </w:tc>
      </w:tr>
      <w:tr w:rsidR="000F1707" w:rsidRPr="002B72E0" w14:paraId="25985C04" w14:textId="77777777" w:rsidTr="00C712B6">
        <w:trPr>
          <w:trHeight w:val="3628"/>
        </w:trPr>
        <w:tc>
          <w:tcPr>
            <w:tcW w:w="2551" w:type="dxa"/>
            <w:vAlign w:val="center"/>
          </w:tcPr>
          <w:p w14:paraId="3B5B8637" w14:textId="77777777" w:rsidR="00DF3E41" w:rsidRPr="002B72E0" w:rsidRDefault="00970406" w:rsidP="00083959">
            <w:pPr>
              <w:pStyle w:val="Image"/>
              <w:spacing w:before="120"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38037154" wp14:editId="771F83DF">
                  <wp:extent cx="1482725" cy="1482725"/>
                  <wp:effectExtent l="0" t="0" r="3175" b="3175"/>
                  <wp:docPr id="2014293418" name="Picture 17" descr="شخصی که به یک سند نگاه می ک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293418" name="Picture 17" descr="شخصی که به یک سند نگاه می کند.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138B483" w14:textId="77777777" w:rsidR="00DF3E41" w:rsidRPr="002B72E0" w:rsidRDefault="00970406" w:rsidP="00083959">
            <w:pPr>
              <w:bidi/>
              <w:spacing w:before="120"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هر موضوع را در صفحات بعدی توضیح می دهیم.</w:t>
            </w:r>
          </w:p>
          <w:p w14:paraId="3771D8D6" w14:textId="1D5E45D2" w:rsidR="00A04C3B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هر یک از موضوعات شامل اهداف ما برای حمایت بهتر از شرکت کنندگان </w:t>
            </w:r>
            <w:r w:rsidR="00BC366B" w:rsidRPr="00BC366B">
              <w:rPr>
                <w:rFonts w:cs="FS Me Pro"/>
                <w:lang w:val="fa-IR"/>
              </w:rPr>
              <w:t>CALD</w:t>
            </w:r>
            <w:r w:rsidRPr="002B72E0">
              <w:rPr>
                <w:rFonts w:cs="Dubai"/>
                <w:rtl/>
                <w:lang w:val="fa-IR"/>
              </w:rPr>
              <w:t xml:space="preserve"> است.</w:t>
            </w:r>
          </w:p>
        </w:tc>
      </w:tr>
      <w:tr w:rsidR="000F1707" w:rsidRPr="002B72E0" w14:paraId="087F2C66" w14:textId="77777777" w:rsidTr="00C712B6">
        <w:trPr>
          <w:trHeight w:val="3628"/>
        </w:trPr>
        <w:tc>
          <w:tcPr>
            <w:tcW w:w="2551" w:type="dxa"/>
            <w:vAlign w:val="center"/>
          </w:tcPr>
          <w:p w14:paraId="610EC9DC" w14:textId="77777777" w:rsidR="00A04C3B" w:rsidRPr="002B72E0" w:rsidRDefault="00970406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2272" behindDoc="0" locked="0" layoutInCell="1" allowOverlap="1" wp14:anchorId="0F12F27B" wp14:editId="63A08665">
                      <wp:simplePos x="0" y="0"/>
                      <wp:positionH relativeFrom="column">
                        <wp:posOffset>309880</wp:posOffset>
                      </wp:positionH>
                      <wp:positionV relativeFrom="paragraph">
                        <wp:posOffset>358775</wp:posOffset>
                      </wp:positionV>
                      <wp:extent cx="892175" cy="450215"/>
                      <wp:effectExtent l="0" t="0" r="3175" b="6985"/>
                      <wp:wrapNone/>
                      <wp:docPr id="209752042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D8E37F" w14:textId="77777777" w:rsidR="00970406" w:rsidRPr="00BC366B" w:rsidRDefault="00970406" w:rsidP="00BC366B">
                                  <w:pPr>
                                    <w:bidi/>
                                    <w:spacing w:before="0" w:after="0" w:line="168" w:lineRule="auto"/>
                                    <w:jc w:val="center"/>
                                    <w:rPr>
                                      <w:rFonts w:ascii="Dubai" w:hAnsi="Dubai" w:cs="Dubai"/>
                                      <w:lang w:val="en-PH"/>
                                    </w:rPr>
                                  </w:pPr>
                                  <w:r w:rsidRPr="00BC366B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  <w:lang w:val="fa-IR"/>
                                    </w:rPr>
                                    <w:t>برنامه عملیاتی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12F27B" id="_x0000_s1035" type="#_x0000_t202" style="position:absolute;left:0;text-align:left;margin-left:24.4pt;margin-top:28.25pt;width:70.25pt;height:35.4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" filled="f" stroked="f">
                      <v:textbox inset="0,0,0,0">
                        <w:txbxContent>
                          <w:p w14:paraId="06D8E37F" w14:textId="77777777" w:rsidR="00970406" w:rsidRPr="00BC366B" w:rsidRDefault="00970406" w:rsidP="00BC366B">
                            <w:pPr>
                              <w:bidi/>
                              <w:spacing w:before="0" w:after="0" w:line="168" w:lineRule="auto"/>
                              <w:jc w:val="center"/>
                              <w:rPr>
                                <w:rFonts w:ascii="Dubai" w:hAnsi="Dubai" w:cs="Dubai"/>
                                <w:lang w:val="en-PH"/>
                              </w:rPr>
                            </w:pPr>
                            <w:r w:rsidRPr="00BC366B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  <w:lang w:val="fa-IR"/>
                              </w:rPr>
                              <w:t>برنامه عملیاتی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66FD" w:rsidRPr="002B72E0">
              <w:rPr>
                <w:rFonts w:cs="Dubai"/>
                <w:noProof/>
              </w:rPr>
              <w:drawing>
                <wp:inline distT="0" distB="0" distL="0" distR="0" wp14:anchorId="78ACE7E3" wp14:editId="1C48DDFD">
                  <wp:extent cx="1482725" cy="1482725"/>
                  <wp:effectExtent l="0" t="0" r="3175" b="3175"/>
                  <wp:docPr id="1950587529" name="Picture 2" descr="یک سند برنامه اقدام که لیستی را با علامت تیک نشان می 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587529" name="Picture 2" descr="یک سند برنامه اقدام که لیستی را با علامت تیک نشان می دهد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F62F6E9" w14:textId="77777777" w:rsidR="00A04C3B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ما برای رسیدن به اهدافمان برنامه ای داریم که باید انجام دهیم.</w:t>
            </w:r>
          </w:p>
          <w:p w14:paraId="62A6F107" w14:textId="77777777" w:rsidR="00A04C3B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ما آن را برنامه عملیاتی می نامیم.</w:t>
            </w:r>
          </w:p>
          <w:p w14:paraId="39799613" w14:textId="467B96EA" w:rsidR="00286147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در این صفحه بیشتر توضیح می دهیم</w:t>
            </w:r>
            <w:r w:rsidR="00BC366B">
              <w:rPr>
                <w:rFonts w:cs="Dubai" w:hint="cs"/>
                <w:lang w:val="fa-IR"/>
              </w:rPr>
              <w:t xml:space="preserve"> </w:t>
            </w:r>
            <w:r w:rsidR="005F29AC" w:rsidRPr="002B72E0">
              <w:rPr>
                <w:rFonts w:cs="Dubai"/>
              </w:rPr>
              <w:fldChar w:fldCharType="begin"/>
            </w:r>
            <w:r w:rsidR="005F29AC" w:rsidRPr="002B72E0">
              <w:rPr>
                <w:rFonts w:cs="Dubai"/>
                <w:rtl/>
                <w:lang w:val="fa-IR"/>
              </w:rPr>
              <w:instrText xml:space="preserve"> PAGEREF _Ref145516795 \h </w:instrText>
            </w:r>
            <w:r w:rsidR="005F29AC" w:rsidRPr="002B72E0">
              <w:rPr>
                <w:rFonts w:cs="Dubai"/>
              </w:rPr>
            </w:r>
            <w:r w:rsidR="005F29AC" w:rsidRPr="002B72E0">
              <w:rPr>
                <w:rFonts w:cs="Dubai"/>
              </w:rPr>
              <w:fldChar w:fldCharType="separate"/>
            </w:r>
            <w:r w:rsidR="00FB358D">
              <w:rPr>
                <w:rFonts w:cs="Dubai"/>
                <w:noProof/>
                <w:rtl/>
                <w:lang w:val="fa-IR"/>
              </w:rPr>
              <w:t>29</w:t>
            </w:r>
            <w:r w:rsidR="005F29AC" w:rsidRPr="002B72E0">
              <w:rPr>
                <w:rFonts w:cs="Dubai"/>
              </w:rPr>
              <w:fldChar w:fldCharType="end"/>
            </w:r>
            <w:r w:rsidRPr="002B72E0">
              <w:rPr>
                <w:rFonts w:cs="Dubai"/>
                <w:rtl/>
                <w:lang w:val="fa-IR"/>
              </w:rPr>
              <w:t>.</w:t>
            </w:r>
          </w:p>
        </w:tc>
      </w:tr>
    </w:tbl>
    <w:p w14:paraId="11D70233" w14:textId="77777777" w:rsidR="00977E3B" w:rsidRPr="002B72E0" w:rsidRDefault="00970406" w:rsidP="00083959">
      <w:pPr>
        <w:spacing w:before="0" w:after="0" w:line="240" w:lineRule="auto"/>
        <w:rPr>
          <w:rFonts w:cs="Dubai"/>
          <w:b/>
          <w:bCs/>
          <w:sz w:val="32"/>
          <w:szCs w:val="26"/>
        </w:rPr>
      </w:pPr>
      <w:r w:rsidRPr="002B72E0">
        <w:rPr>
          <w:rFonts w:cs="Dubai"/>
        </w:rPr>
        <w:br w:type="page"/>
      </w:r>
    </w:p>
    <w:p w14:paraId="007C1A66" w14:textId="2DDD223C" w:rsidR="00F84CD1" w:rsidRPr="002B72E0" w:rsidRDefault="00970406" w:rsidP="00083959">
      <w:pPr>
        <w:pStyle w:val="Heading3"/>
        <w:bidi/>
        <w:spacing w:before="480" w:after="240" w:line="240" w:lineRule="auto"/>
        <w:rPr>
          <w:rFonts w:cs="Dubai"/>
        </w:rPr>
      </w:pPr>
      <w:r w:rsidRPr="002B72E0">
        <w:rPr>
          <w:rStyle w:val="Heading2Char"/>
          <w:rFonts w:cs="Dubai"/>
          <w:b/>
          <w:bCs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278E364" wp14:editId="73023427">
                <wp:simplePos x="0" y="0"/>
                <wp:positionH relativeFrom="margin">
                  <wp:posOffset>-344170</wp:posOffset>
                </wp:positionH>
                <wp:positionV relativeFrom="paragraph">
                  <wp:posOffset>-214185</wp:posOffset>
                </wp:positionV>
                <wp:extent cx="6421120" cy="690245"/>
                <wp:effectExtent l="19050" t="19050" r="17780" b="14605"/>
                <wp:wrapNone/>
                <wp:docPr id="106" name="Rectangle: Rounded Corners 10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1120" cy="690245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8AC640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742532" id="Rectangle: Rounded Corners 106" o:spid="_x0000_s1026" alt="&quot;&quot;" style="position:absolute;margin-left:-27.1pt;margin-top:-16.85pt;width:505.6pt;height:54.3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" fillcolor="#8ac640" strokecolor="#6b2976" strokeweight="3pt">
                <w10:wrap anchorx="margin"/>
              </v:roundrect>
            </w:pict>
          </mc:Fallback>
        </mc:AlternateContent>
      </w:r>
      <w:r w:rsidRPr="002B72E0">
        <w:rPr>
          <w:rFonts w:cs="Dubai"/>
          <w:rtl/>
          <w:lang w:val="fa-IR"/>
        </w:rPr>
        <w:t xml:space="preserve">1. تمرکز بر شرکت کنندگان </w:t>
      </w:r>
      <w:r w:rsidR="00BC366B" w:rsidRPr="00BC366B">
        <w:rPr>
          <w:rFonts w:cs="FS Me Pro"/>
          <w:lang w:val="fa-IR"/>
        </w:rPr>
        <w:t>CALD</w:t>
      </w:r>
      <w:r w:rsidRPr="002B72E0">
        <w:rPr>
          <w:rFonts w:cs="Dubai"/>
          <w:rtl/>
          <w:lang w:val="fa-IR"/>
        </w:rPr>
        <w:t xml:space="preserve"> هنگام کار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0F1707" w:rsidRPr="002B72E0" w14:paraId="43DF3B10" w14:textId="77777777" w:rsidTr="00C712B6">
        <w:trPr>
          <w:trHeight w:val="3288"/>
        </w:trPr>
        <w:tc>
          <w:tcPr>
            <w:tcW w:w="2551" w:type="dxa"/>
            <w:vAlign w:val="center"/>
          </w:tcPr>
          <w:p w14:paraId="340D738D" w14:textId="77777777" w:rsidR="007F4962" w:rsidRPr="002B72E0" w:rsidRDefault="00970406" w:rsidP="00083959">
            <w:pPr>
              <w:pStyle w:val="Image"/>
              <w:spacing w:before="360"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50B4FBFA" wp14:editId="4A338B6C">
                  <wp:extent cx="1440000" cy="1440000"/>
                  <wp:effectExtent l="0" t="0" r="8255" b="8255"/>
                  <wp:docPr id="64" name="Picture 64" descr="شخصی که یک سند و یک حباب فکری در دست دارد که سه شرکت کننده CALD داخل آن اس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4" descr="شخصی که یک سند و یک حباب فکری در دست دارد که سه شرکت کننده CALD داخل آن است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316C06B" w14:textId="51E91533" w:rsidR="00B84C93" w:rsidRPr="002B72E0" w:rsidRDefault="00970406" w:rsidP="00083959">
            <w:pPr>
              <w:bidi/>
              <w:spacing w:before="360"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با توجه به موارد زیر باید بر روی آنچه که هر شرکت کننده </w:t>
            </w:r>
            <w:r w:rsidR="00BC366B" w:rsidRPr="00BC366B">
              <w:rPr>
                <w:rFonts w:cs="FS Me Pro"/>
                <w:lang w:val="fa-IR"/>
              </w:rPr>
              <w:t>CALD</w:t>
            </w:r>
            <w:r w:rsidRPr="002B72E0">
              <w:rPr>
                <w:rFonts w:cs="Dubai"/>
                <w:rtl/>
                <w:lang w:val="fa-IR"/>
              </w:rPr>
              <w:t xml:space="preserve"> به آن نیاز دارد تمرکز کنیم:</w:t>
            </w:r>
          </w:p>
          <w:p w14:paraId="1AE07FD5" w14:textId="537990D9" w:rsidR="00F84CD1" w:rsidRPr="002B72E0" w:rsidRDefault="00970406" w:rsidP="00083959">
            <w:pPr>
              <w:pStyle w:val="ListParagraph"/>
              <w:numPr>
                <w:ilvl w:val="0"/>
                <w:numId w:val="13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شرکت کنندگان از </w:t>
            </w:r>
            <w:r w:rsidR="00BC366B" w:rsidRPr="00BC366B">
              <w:rPr>
                <w:rFonts w:cs="FS Me Pro"/>
                <w:lang w:val="fa-IR"/>
              </w:rPr>
              <w:t>NDIS</w:t>
            </w:r>
            <w:r w:rsidRPr="002B72E0">
              <w:rPr>
                <w:rFonts w:cs="Dubai"/>
                <w:rtl/>
                <w:lang w:val="fa-IR"/>
              </w:rPr>
              <w:t xml:space="preserve"> استفاده می کنند</w:t>
            </w:r>
          </w:p>
          <w:p w14:paraId="3194DDFE" w14:textId="77777777" w:rsidR="00B84C93" w:rsidRPr="002B72E0" w:rsidRDefault="00970406" w:rsidP="00083959">
            <w:pPr>
              <w:pStyle w:val="ListParagraph"/>
              <w:numPr>
                <w:ilvl w:val="0"/>
                <w:numId w:val="13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ما اطلاعات را به اشتراک می گذاریم</w:t>
            </w:r>
          </w:p>
          <w:p w14:paraId="371536AC" w14:textId="77777777" w:rsidR="007F4962" w:rsidRPr="002B72E0" w:rsidRDefault="00970406" w:rsidP="00083959">
            <w:pPr>
              <w:pStyle w:val="ListParagraph"/>
              <w:numPr>
                <w:ilvl w:val="0"/>
                <w:numId w:val="13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ما کار خود را انجام می دهیم</w:t>
            </w:r>
          </w:p>
        </w:tc>
      </w:tr>
    </w:tbl>
    <w:p w14:paraId="65E9BD69" w14:textId="77777777" w:rsidR="002A6A49" w:rsidRPr="002B72E0" w:rsidRDefault="00970406" w:rsidP="00083959">
      <w:pPr>
        <w:pStyle w:val="Heading4"/>
        <w:bidi/>
        <w:spacing w:before="480" w:after="120"/>
        <w:rPr>
          <w:rFonts w:cs="Dubai"/>
        </w:rPr>
      </w:pPr>
      <w:r w:rsidRPr="002B72E0">
        <w:rPr>
          <w:rFonts w:cs="Dubai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67893C3" wp14:editId="47A64E95">
                <wp:simplePos x="0" y="0"/>
                <wp:positionH relativeFrom="margin">
                  <wp:posOffset>-66675</wp:posOffset>
                </wp:positionH>
                <wp:positionV relativeFrom="paragraph">
                  <wp:posOffset>577660</wp:posOffset>
                </wp:positionV>
                <wp:extent cx="5798820" cy="241300"/>
                <wp:effectExtent l="19050" t="19050" r="30480" b="25400"/>
                <wp:wrapNone/>
                <wp:docPr id="102" name="Group 10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100" name="Straight Connector 100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" name="Oval 10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6DEF51" id="Group 102" o:spid="_x0000_s1026" alt="&quot;&quot;" style="position:absolute;margin-left:-5.25pt;margin-top:45.5pt;width:456.6pt;height:19pt;flip:x;z-index:-251656192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">
                <v:line id="Straight Connector 100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" strokecolor="#65276f [3044]" strokeweight="3pt">
                  <v:stroke endcap="round"/>
                </v:line>
                <v:oval id="Oval 101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" fillcolor="#8ac640" strokecolor="#6b2976" strokeweight="3pt"/>
                <w10:wrap anchorx="margin"/>
              </v:group>
            </w:pict>
          </mc:Fallback>
        </mc:AlternateContent>
      </w:r>
      <w:r w:rsidR="00751D7A" w:rsidRPr="002B72E0">
        <w:rPr>
          <w:rFonts w:cs="Dubai"/>
          <w:rtl/>
          <w:lang w:val="fa-IR"/>
        </w:rPr>
        <w:t xml:space="preserve">اهداف ما </w:t>
      </w:r>
    </w:p>
    <w:tbl>
      <w:tblPr>
        <w:bidiVisual/>
        <w:tblW w:w="9297" w:type="dxa"/>
        <w:tblLayout w:type="fixed"/>
        <w:tblLook w:val="04A0" w:firstRow="1" w:lastRow="0" w:firstColumn="1" w:lastColumn="0" w:noHBand="0" w:noVBand="1"/>
      </w:tblPr>
      <w:tblGrid>
        <w:gridCol w:w="2568"/>
        <w:gridCol w:w="6576"/>
        <w:gridCol w:w="153"/>
      </w:tblGrid>
      <w:tr w:rsidR="000F1707" w:rsidRPr="002B72E0" w14:paraId="358ED4CF" w14:textId="77777777" w:rsidTr="00C712B6">
        <w:trPr>
          <w:trHeight w:val="3288"/>
        </w:trPr>
        <w:tc>
          <w:tcPr>
            <w:tcW w:w="2568" w:type="dxa"/>
            <w:vAlign w:val="center"/>
          </w:tcPr>
          <w:p w14:paraId="531454DD" w14:textId="77777777" w:rsidR="00E26BF5" w:rsidRPr="002B72E0" w:rsidRDefault="00970406" w:rsidP="00083959">
            <w:pPr>
              <w:pStyle w:val="Image"/>
              <w:spacing w:before="600"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2F02F1BD" wp14:editId="1F009B9B">
                  <wp:extent cx="1493520" cy="1493520"/>
                  <wp:effectExtent l="0" t="0" r="0" b="0"/>
                  <wp:docPr id="448963922" name="Picture 3" descr="یک حباب گفت و گو و یک نماد ایمن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963922" name="Picture 3" descr="یک حباب گفت و گو و یک نماد ایمنی.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9" w:type="dxa"/>
            <w:gridSpan w:val="2"/>
            <w:vAlign w:val="center"/>
          </w:tcPr>
          <w:p w14:paraId="4E087574" w14:textId="77777777" w:rsidR="00E26BF5" w:rsidRPr="002B72E0" w:rsidRDefault="00970406" w:rsidP="00083959">
            <w:pPr>
              <w:bidi/>
              <w:spacing w:before="600"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ما می‌خواهیم با دیگران کار کنیم تا درباره کلماتی که می‌توانیم استفاده کنیم و برای همه فرهنگ‌ها بی‌خطر است، توافق کنیم. </w:t>
            </w:r>
          </w:p>
        </w:tc>
      </w:tr>
      <w:tr w:rsidR="000F1707" w:rsidRPr="002B72E0" w14:paraId="0547A4FC" w14:textId="77777777" w:rsidTr="00C712B6">
        <w:trPr>
          <w:gridAfter w:val="1"/>
          <w:wAfter w:w="153" w:type="dxa"/>
          <w:trHeight w:val="3288"/>
        </w:trPr>
        <w:tc>
          <w:tcPr>
            <w:tcW w:w="2568" w:type="dxa"/>
            <w:vAlign w:val="center"/>
          </w:tcPr>
          <w:p w14:paraId="4386D1BB" w14:textId="77777777" w:rsidR="00751D7A" w:rsidRPr="002B72E0" w:rsidRDefault="00970406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755E48C5" wp14:editId="3D1AA800">
                  <wp:extent cx="1493520" cy="1493520"/>
                  <wp:effectExtent l="0" t="0" r="0" b="0"/>
                  <wp:docPr id="2100879869" name="Picture 4" descr="شخصی که طرح NDIS دا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0879869" name="Picture 4" descr="شخصی که طرح NDIS دارد.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B72E0">
              <w:rPr>
                <w:rFonts w:cs="Dubai"/>
              </w:rPr>
              <w:t xml:space="preserve"> </w:t>
            </w:r>
          </w:p>
        </w:tc>
        <w:tc>
          <w:tcPr>
            <w:tcW w:w="6576" w:type="dxa"/>
            <w:vAlign w:val="center"/>
          </w:tcPr>
          <w:p w14:paraId="2628C62E" w14:textId="734EAC03" w:rsidR="00751D7A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و ما می خواهیم اطمینان حاصل کنیم که افراد معلول </w:t>
            </w:r>
            <w:r w:rsidR="00BC366B" w:rsidRPr="00BC366B">
              <w:rPr>
                <w:rFonts w:cs="FS Me Pro"/>
                <w:lang w:val="fa-IR"/>
              </w:rPr>
              <w:t>CALD</w:t>
            </w:r>
            <w:r w:rsidRPr="002B72E0">
              <w:rPr>
                <w:rFonts w:cs="Dubai"/>
                <w:rtl/>
                <w:lang w:val="fa-IR"/>
              </w:rPr>
              <w:t xml:space="preserve"> بیشتری می توانند در </w:t>
            </w:r>
            <w:r w:rsidR="00BC366B" w:rsidRPr="00BC366B">
              <w:rPr>
                <w:rFonts w:cs="FS Me Pro"/>
                <w:lang w:val="fa-IR"/>
              </w:rPr>
              <w:t>NDIS</w:t>
            </w:r>
            <w:r w:rsidRPr="002B72E0">
              <w:rPr>
                <w:rFonts w:cs="Dubai"/>
                <w:rtl/>
                <w:lang w:val="fa-IR"/>
              </w:rPr>
              <w:t xml:space="preserve"> شرکت کنند.</w:t>
            </w:r>
          </w:p>
        </w:tc>
      </w:tr>
    </w:tbl>
    <w:p w14:paraId="28911BF5" w14:textId="77777777" w:rsidR="00977E3B" w:rsidRPr="002B72E0" w:rsidRDefault="00970406" w:rsidP="00083959">
      <w:pPr>
        <w:spacing w:line="240" w:lineRule="auto"/>
        <w:rPr>
          <w:rFonts w:cs="Dubai"/>
        </w:rPr>
      </w:pPr>
      <w:r w:rsidRPr="002B72E0">
        <w:rPr>
          <w:rFonts w:cs="Dubai"/>
        </w:rPr>
        <w:br w:type="page"/>
      </w:r>
    </w:p>
    <w:tbl>
      <w:tblPr>
        <w:bidiVisual/>
        <w:tblW w:w="9144" w:type="dxa"/>
        <w:tblLayout w:type="fixed"/>
        <w:tblLook w:val="04A0" w:firstRow="1" w:lastRow="0" w:firstColumn="1" w:lastColumn="0" w:noHBand="0" w:noVBand="1"/>
      </w:tblPr>
      <w:tblGrid>
        <w:gridCol w:w="2568"/>
        <w:gridCol w:w="6576"/>
      </w:tblGrid>
      <w:tr w:rsidR="000F1707" w:rsidRPr="002B72E0" w14:paraId="38EFF08B" w14:textId="77777777" w:rsidTr="00C712B6">
        <w:tc>
          <w:tcPr>
            <w:tcW w:w="2568" w:type="dxa"/>
            <w:vAlign w:val="center"/>
          </w:tcPr>
          <w:p w14:paraId="61EA599F" w14:textId="77777777" w:rsidR="00751D7A" w:rsidRPr="002B72E0" w:rsidRDefault="00751D7A" w:rsidP="00083959">
            <w:pPr>
              <w:pStyle w:val="Image"/>
              <w:spacing w:after="0" w:line="240" w:lineRule="auto"/>
              <w:rPr>
                <w:rFonts w:cs="Dubai"/>
              </w:rPr>
            </w:pPr>
          </w:p>
        </w:tc>
        <w:tc>
          <w:tcPr>
            <w:tcW w:w="6576" w:type="dxa"/>
            <w:vAlign w:val="center"/>
          </w:tcPr>
          <w:p w14:paraId="767D1DDF" w14:textId="77777777" w:rsidR="00751D7A" w:rsidRPr="002B72E0" w:rsidRDefault="00970406" w:rsidP="00083959">
            <w:pPr>
              <w:bidi/>
              <w:spacing w:after="0"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این شامل اطمینان از این است که:</w:t>
            </w:r>
          </w:p>
        </w:tc>
      </w:tr>
      <w:tr w:rsidR="000F1707" w:rsidRPr="002B72E0" w14:paraId="01EE7286" w14:textId="77777777" w:rsidTr="00C712B6">
        <w:trPr>
          <w:trHeight w:val="2268"/>
        </w:trPr>
        <w:tc>
          <w:tcPr>
            <w:tcW w:w="2568" w:type="dxa"/>
            <w:vAlign w:val="center"/>
          </w:tcPr>
          <w:p w14:paraId="67EBDA23" w14:textId="77777777" w:rsidR="00280CFA" w:rsidRPr="002B72E0" w:rsidRDefault="00970406" w:rsidP="00083959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42ABDA59" wp14:editId="55E453B5">
                  <wp:extent cx="1493520" cy="1493520"/>
                  <wp:effectExtent l="0" t="0" r="0" b="0"/>
                  <wp:docPr id="31690645" name="Picture 3" descr="مجموعه ای از ترازوهای عدالت و شست رو به بال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90645" name="Picture 3" descr="مجموعه ای از ترازوهای عدالت و شست رو به بالا.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E1C6228" w14:textId="5DB17A4E" w:rsidR="00280CFA" w:rsidRPr="002B72E0" w:rsidRDefault="00BC366B" w:rsidP="006E3799">
            <w:pPr>
              <w:pStyle w:val="ListParagraph"/>
              <w:numPr>
                <w:ilvl w:val="0"/>
                <w:numId w:val="53"/>
              </w:numPr>
              <w:bidi/>
              <w:spacing w:line="240" w:lineRule="auto"/>
              <w:ind w:left="714"/>
              <w:rPr>
                <w:rFonts w:cs="Dubai"/>
              </w:rPr>
            </w:pPr>
            <w:r w:rsidRPr="00BC366B">
              <w:rPr>
                <w:rFonts w:cs="FS Me Pro"/>
                <w:lang w:val="fa-IR"/>
              </w:rPr>
              <w:t>NDIS</w:t>
            </w:r>
            <w:r w:rsidRPr="002B72E0">
              <w:rPr>
                <w:rFonts w:cs="Dubai"/>
                <w:rtl/>
                <w:lang w:val="fa-IR"/>
              </w:rPr>
              <w:t xml:space="preserve"> برای شرکت کنندگان </w:t>
            </w:r>
            <w:r w:rsidRPr="00BC366B">
              <w:rPr>
                <w:rFonts w:cs="FS Me Pro"/>
                <w:lang w:val="fa-IR"/>
              </w:rPr>
              <w:t>CALD</w:t>
            </w:r>
            <w:r w:rsidRPr="002B72E0">
              <w:rPr>
                <w:rFonts w:cs="Dubai"/>
                <w:rtl/>
                <w:lang w:val="fa-IR"/>
              </w:rPr>
              <w:t xml:space="preserve"> منصفانه است</w:t>
            </w:r>
          </w:p>
        </w:tc>
      </w:tr>
      <w:tr w:rsidR="000F1707" w:rsidRPr="002B72E0" w14:paraId="681566DD" w14:textId="77777777" w:rsidTr="00C712B6">
        <w:trPr>
          <w:trHeight w:val="2268"/>
        </w:trPr>
        <w:tc>
          <w:tcPr>
            <w:tcW w:w="2568" w:type="dxa"/>
            <w:vAlign w:val="center"/>
          </w:tcPr>
          <w:p w14:paraId="33AC37ED" w14:textId="77777777" w:rsidR="00280CFA" w:rsidRPr="002B72E0" w:rsidRDefault="00970406" w:rsidP="00083959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4320" behindDoc="0" locked="0" layoutInCell="1" allowOverlap="1" wp14:anchorId="336C3C9E" wp14:editId="5A50E125">
                      <wp:simplePos x="0" y="0"/>
                      <wp:positionH relativeFrom="column">
                        <wp:posOffset>871220</wp:posOffset>
                      </wp:positionH>
                      <wp:positionV relativeFrom="paragraph">
                        <wp:posOffset>704850</wp:posOffset>
                      </wp:positionV>
                      <wp:extent cx="631825" cy="203200"/>
                      <wp:effectExtent l="19050" t="57150" r="15875" b="44450"/>
                      <wp:wrapNone/>
                      <wp:docPr id="357982937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444347">
                                <a:off x="0" y="0"/>
                                <a:ext cx="631825" cy="203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C6E642" w14:textId="77777777" w:rsidR="00970406" w:rsidRPr="00BC366B" w:rsidRDefault="00970406" w:rsidP="00150F3C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21"/>
                                      <w:szCs w:val="24"/>
                                      <w:lang w:val="en-PH"/>
                                    </w:rPr>
                                  </w:pPr>
                                  <w:r w:rsidRPr="00BC366B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1"/>
                                      <w:szCs w:val="24"/>
                                      <w:rtl/>
                                      <w:lang w:val="fa-IR"/>
                                    </w:rPr>
                                    <w:t>برنامه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6C3C9E" id="_x0000_s1036" type="#_x0000_t202" style="position:absolute;left:0;text-align:left;margin-left:68.6pt;margin-top:55.5pt;width:49.75pt;height:16pt;rotation:485345fd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" filled="f" stroked="f">
                      <v:textbox inset="0,0,0,0">
                        <w:txbxContent>
                          <w:p w14:paraId="0AC6E642" w14:textId="77777777" w:rsidR="00970406" w:rsidRPr="00BC366B" w:rsidRDefault="00970406" w:rsidP="00150F3C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21"/>
                                <w:szCs w:val="24"/>
                                <w:lang w:val="en-PH"/>
                              </w:rPr>
                            </w:pPr>
                            <w:r w:rsidRPr="00BC366B">
                              <w:rPr>
                                <w:rFonts w:ascii="Dubai" w:hAnsi="Dubai" w:cs="Dubai"/>
                                <w:b/>
                                <w:bCs/>
                                <w:sz w:val="21"/>
                                <w:szCs w:val="24"/>
                                <w:rtl/>
                                <w:lang w:val="fa-IR"/>
                              </w:rPr>
                              <w:t>برنامه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7DF3" w:rsidRPr="002B72E0">
              <w:rPr>
                <w:rFonts w:cs="Dubai"/>
                <w:noProof/>
              </w:rPr>
              <w:drawing>
                <wp:inline distT="0" distB="0" distL="0" distR="0" wp14:anchorId="6E110F53" wp14:editId="1F85CA68">
                  <wp:extent cx="1493520" cy="1493520"/>
                  <wp:effectExtent l="0" t="0" r="0" b="0"/>
                  <wp:docPr id="1637987145" name="Picture 1" descr="شرکت‌کننده‌ای که به او اشاره می‌کند و یک طرح NDIS را در دست دا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987145" name="Picture 1" descr="شرکت‌کننده‌ای که به او اشاره می‌کند و یک طرح NDIS را در دست دارد."/>
                          <pic:cNvPicPr/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0EA503F" w14:textId="36FE03D6" w:rsidR="00280CFA" w:rsidRPr="002B72E0" w:rsidRDefault="00970406" w:rsidP="00083959">
            <w:pPr>
              <w:pStyle w:val="ListParagraph"/>
              <w:numPr>
                <w:ilvl w:val="0"/>
                <w:numId w:val="63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بیشتر شرکت کنندگان </w:t>
            </w:r>
            <w:r w:rsidR="00BC366B" w:rsidRPr="00BC366B">
              <w:rPr>
                <w:rFonts w:cs="FS Me Pro"/>
                <w:lang w:val="fa-IR"/>
              </w:rPr>
              <w:t>CALD</w:t>
            </w:r>
            <w:r w:rsidRPr="002B72E0">
              <w:rPr>
                <w:rFonts w:cs="Dubai"/>
                <w:rtl/>
                <w:lang w:val="fa-IR"/>
              </w:rPr>
              <w:t xml:space="preserve"> می دانند که چگونه از برنامه های </w:t>
            </w:r>
            <w:r w:rsidR="00BC366B" w:rsidRPr="00BC366B">
              <w:rPr>
                <w:rFonts w:cs="FS Me Pro"/>
                <w:lang w:val="fa-IR"/>
              </w:rPr>
              <w:t>NDIS</w:t>
            </w:r>
            <w:r w:rsidRPr="002B72E0">
              <w:rPr>
                <w:rFonts w:cs="Dubai"/>
                <w:rtl/>
                <w:lang w:val="fa-IR"/>
              </w:rPr>
              <w:t xml:space="preserve"> خود استفاده کنند.</w:t>
            </w:r>
          </w:p>
        </w:tc>
      </w:tr>
      <w:tr w:rsidR="000F1707" w:rsidRPr="002B72E0" w14:paraId="24104A3B" w14:textId="77777777" w:rsidTr="00C712B6">
        <w:trPr>
          <w:trHeight w:val="3628"/>
        </w:trPr>
        <w:tc>
          <w:tcPr>
            <w:tcW w:w="2568" w:type="dxa"/>
            <w:vAlign w:val="center"/>
          </w:tcPr>
          <w:p w14:paraId="18180E5E" w14:textId="77777777" w:rsidR="00751D7A" w:rsidRPr="002B72E0" w:rsidRDefault="00970406" w:rsidP="00083959">
            <w:pPr>
              <w:pStyle w:val="Image"/>
              <w:spacing w:before="720"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6AB2B6F2" wp14:editId="65214079">
                  <wp:extent cx="1493520" cy="1493520"/>
                  <wp:effectExtent l="0" t="0" r="0" b="0"/>
                  <wp:docPr id="331969078" name="Picture 2" descr="یکی از کارکنان NDIS که از یک شرکت کننده حمایت می کند. در کنار آنها یک نماد ایمنی و یک علامت شست رو به بالا وجود دا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969078" name="Picture 2" descr="یکی از کارکنان NDIS که از یک شرکت کننده حمایت می کند. در کنار آنها یک نماد ایمنی و یک علامت شست رو به بالا وجود دارد.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DEBFD12" w14:textId="7A39D708" w:rsidR="00821147" w:rsidRPr="002B72E0" w:rsidRDefault="00970406" w:rsidP="00083959">
            <w:pPr>
              <w:bidi/>
              <w:spacing w:before="720"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وقتی با جوامع </w:t>
            </w:r>
            <w:r w:rsidR="00BC366B" w:rsidRPr="00BC366B">
              <w:rPr>
                <w:rFonts w:cs="FS Me Pro"/>
                <w:lang w:val="fa-IR"/>
              </w:rPr>
              <w:t>CALD</w:t>
            </w:r>
            <w:r w:rsidRPr="002B72E0">
              <w:rPr>
                <w:rFonts w:cs="Dubai"/>
                <w:rtl/>
                <w:lang w:val="fa-IR"/>
              </w:rPr>
              <w:t xml:space="preserve"> ارتباط برقرار می کنیم، می خواهیم مطمئن شویم که:</w:t>
            </w:r>
          </w:p>
          <w:p w14:paraId="11587BFA" w14:textId="77777777" w:rsidR="00751D7A" w:rsidRPr="002B72E0" w:rsidRDefault="00970406" w:rsidP="00083959">
            <w:pPr>
              <w:pStyle w:val="ListParagraph"/>
              <w:numPr>
                <w:ilvl w:val="0"/>
                <w:numId w:val="54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برای همه فرهنگ ها امن است</w:t>
            </w:r>
          </w:p>
          <w:p w14:paraId="0A98D09C" w14:textId="77777777" w:rsidR="00821147" w:rsidRPr="002B72E0" w:rsidRDefault="00970406" w:rsidP="00083959">
            <w:pPr>
              <w:pStyle w:val="ListParagraph"/>
              <w:numPr>
                <w:ilvl w:val="0"/>
                <w:numId w:val="54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چه کاری نتیجه مطلوب می دهد </w:t>
            </w:r>
          </w:p>
          <w:p w14:paraId="23879949" w14:textId="176E2645" w:rsidR="00821147" w:rsidRPr="002B72E0" w:rsidRDefault="00970406" w:rsidP="00083959">
            <w:pPr>
              <w:pStyle w:val="ListParagraph"/>
              <w:numPr>
                <w:ilvl w:val="0"/>
                <w:numId w:val="54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از افراد </w:t>
            </w:r>
            <w:r w:rsidR="00BC366B" w:rsidRPr="00BC366B">
              <w:rPr>
                <w:rFonts w:cs="FS Me Pro"/>
                <w:lang w:val="fa-IR"/>
              </w:rPr>
              <w:t>CALD</w:t>
            </w:r>
            <w:r w:rsidRPr="002B72E0">
              <w:rPr>
                <w:rFonts w:cs="Dubai"/>
                <w:rtl/>
                <w:lang w:val="fa-IR"/>
              </w:rPr>
              <w:t xml:space="preserve"> برای اعتماد به </w:t>
            </w:r>
            <w:r w:rsidR="00BC366B" w:rsidRPr="00BC366B">
              <w:rPr>
                <w:rFonts w:cs="FS Me Pro"/>
                <w:lang w:val="fa-IR"/>
              </w:rPr>
              <w:t>NDIS</w:t>
            </w:r>
            <w:r w:rsidRPr="002B72E0">
              <w:rPr>
                <w:rFonts w:cs="Dubai"/>
                <w:rtl/>
                <w:lang w:val="fa-IR"/>
              </w:rPr>
              <w:t xml:space="preserve"> پشتیبانی می کند.</w:t>
            </w:r>
          </w:p>
        </w:tc>
      </w:tr>
      <w:tr w:rsidR="000F1707" w:rsidRPr="002B72E0" w14:paraId="326E1990" w14:textId="77777777" w:rsidTr="00C712B6">
        <w:trPr>
          <w:trHeight w:val="3402"/>
        </w:trPr>
        <w:tc>
          <w:tcPr>
            <w:tcW w:w="2568" w:type="dxa"/>
            <w:vAlign w:val="center"/>
          </w:tcPr>
          <w:p w14:paraId="1FFC8291" w14:textId="77777777" w:rsidR="0045725F" w:rsidRPr="002B72E0" w:rsidRDefault="00970406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6368" behindDoc="0" locked="0" layoutInCell="1" allowOverlap="1" wp14:anchorId="47B344A3" wp14:editId="3026125C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353060</wp:posOffset>
                      </wp:positionV>
                      <wp:extent cx="892175" cy="450215"/>
                      <wp:effectExtent l="0" t="0" r="3175" b="6985"/>
                      <wp:wrapNone/>
                      <wp:docPr id="123887976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C0CD47" w14:textId="77777777" w:rsidR="00970406" w:rsidRPr="00BC366B" w:rsidRDefault="00970406" w:rsidP="00BC366B">
                                  <w:pPr>
                                    <w:bidi/>
                                    <w:spacing w:before="0" w:after="0" w:line="168" w:lineRule="auto"/>
                                    <w:jc w:val="center"/>
                                    <w:rPr>
                                      <w:rFonts w:ascii="Dubai" w:hAnsi="Dubai" w:cs="Dubai"/>
                                      <w:lang w:val="en-PH"/>
                                    </w:rPr>
                                  </w:pPr>
                                  <w:r w:rsidRPr="00BC366B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  <w:lang w:val="fa-IR"/>
                                    </w:rPr>
                                    <w:t>برنامه عملیاتی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B344A3" id="_x0000_s1037" type="#_x0000_t202" style="position:absolute;left:0;text-align:left;margin-left:24.3pt;margin-top:27.8pt;width:70.25pt;height:35.4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" filled="f" stroked="f">
                      <v:textbox inset="0,0,0,0">
                        <w:txbxContent>
                          <w:p w14:paraId="36C0CD47" w14:textId="77777777" w:rsidR="00970406" w:rsidRPr="00BC366B" w:rsidRDefault="00970406" w:rsidP="00BC366B">
                            <w:pPr>
                              <w:bidi/>
                              <w:spacing w:before="0" w:after="0" w:line="168" w:lineRule="auto"/>
                              <w:jc w:val="center"/>
                              <w:rPr>
                                <w:rFonts w:ascii="Dubai" w:hAnsi="Dubai" w:cs="Dubai"/>
                                <w:lang w:val="en-PH"/>
                              </w:rPr>
                            </w:pPr>
                            <w:r w:rsidRPr="00BC366B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  <w:lang w:val="fa-IR"/>
                              </w:rPr>
                              <w:t>برنامه عملیاتی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6814" w:rsidRPr="002B72E0">
              <w:rPr>
                <w:rFonts w:cs="Dubai"/>
                <w:noProof/>
              </w:rPr>
              <w:drawing>
                <wp:inline distT="0" distB="0" distL="0" distR="0" wp14:anchorId="625CEB24" wp14:editId="21B5BE83">
                  <wp:extent cx="1493520" cy="1493520"/>
                  <wp:effectExtent l="0" t="0" r="0" b="0"/>
                  <wp:docPr id="448415310" name="Picture 3" descr="یک برنامه اقدام که لیستی را با علامت تیک نشان می 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415310" name="Picture 3" descr="یک برنامه اقدام که لیستی را با علامت تیک نشان می دهد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529B2F1" w14:textId="18D6F801" w:rsidR="00F122D1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می توانید در مورد اقدامات ما در صفحه 8 برنامه</w:t>
            </w:r>
            <w:r w:rsidR="008161A7">
              <w:rPr>
                <w:rFonts w:cs="Dubai"/>
                <w:lang w:val="fa-IR"/>
              </w:rPr>
              <w:br/>
            </w:r>
            <w:r w:rsidRPr="002B72E0">
              <w:rPr>
                <w:rFonts w:cs="Dubai"/>
                <w:rtl/>
                <w:lang w:val="fa-IR"/>
              </w:rPr>
              <w:t>عملیاتی بخوانید.</w:t>
            </w:r>
          </w:p>
          <w:p w14:paraId="1BC29F38" w14:textId="77777777" w:rsidR="00F122D1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می توانید برنامه عملیاتی ما را در وب سایت مان بیابید.</w:t>
            </w:r>
          </w:p>
          <w:p w14:paraId="1462EEC1" w14:textId="5495BE94" w:rsidR="0045725F" w:rsidRPr="002B72E0" w:rsidRDefault="00000000" w:rsidP="00083959">
            <w:pPr>
              <w:bidi/>
              <w:spacing w:line="240" w:lineRule="auto"/>
              <w:rPr>
                <w:rFonts w:cs="Dubai"/>
                <w:bCs/>
              </w:rPr>
            </w:pPr>
            <w:hyperlink r:id="rId72" w:history="1">
              <w:r w:rsidR="00BC366B" w:rsidRPr="00465EE1">
                <w:rPr>
                  <w:rStyle w:val="Hyperlink"/>
                </w:rPr>
                <w:t>www.ndis.gov.au/CALD</w:t>
              </w:r>
            </w:hyperlink>
          </w:p>
        </w:tc>
      </w:tr>
    </w:tbl>
    <w:p w14:paraId="44D76CAC" w14:textId="77777777" w:rsidR="00AA2B19" w:rsidRPr="002B72E0" w:rsidRDefault="00970406" w:rsidP="00083959">
      <w:pPr>
        <w:pStyle w:val="Heading3"/>
        <w:bidi/>
        <w:spacing w:before="480" w:after="240" w:line="240" w:lineRule="auto"/>
        <w:rPr>
          <w:rFonts w:cs="Dubai"/>
        </w:rPr>
      </w:pPr>
      <w:r w:rsidRPr="002B72E0">
        <w:rPr>
          <w:rFonts w:cs="Dubai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45A79C9" wp14:editId="1813400E">
                <wp:simplePos x="0" y="0"/>
                <wp:positionH relativeFrom="page">
                  <wp:posOffset>570230</wp:posOffset>
                </wp:positionH>
                <wp:positionV relativeFrom="paragraph">
                  <wp:posOffset>-205295</wp:posOffset>
                </wp:positionV>
                <wp:extent cx="6422400" cy="691200"/>
                <wp:effectExtent l="19050" t="19050" r="16510" b="13970"/>
                <wp:wrapNone/>
                <wp:docPr id="110" name="Rectangle: Rounded Corners 1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FAA320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C99B4B" id="Rectangle: Rounded Corners 110" o:spid="_x0000_s1026" alt="&quot;&quot;" style="position:absolute;margin-left:44.9pt;margin-top:-16.15pt;width:505.7pt;height:54.4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" fillcolor="#faa320" strokecolor="#6b2976" strokeweight="3pt">
                <w10:wrap anchorx="page"/>
              </v:roundrect>
            </w:pict>
          </mc:Fallback>
        </mc:AlternateContent>
      </w:r>
      <w:r w:rsidR="00B676E1" w:rsidRPr="002B72E0">
        <w:rPr>
          <w:rFonts w:cs="Dubai"/>
          <w:rtl/>
          <w:lang w:val="fa-IR"/>
        </w:rPr>
        <w:t>2. اطمینان حاصل کنیم که کارکنان ما مهارت های مناسبی دارند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0F1707" w:rsidRPr="002B72E0" w14:paraId="10DC9C2E" w14:textId="77777777" w:rsidTr="00C712B6">
        <w:tc>
          <w:tcPr>
            <w:tcW w:w="2551" w:type="dxa"/>
            <w:vAlign w:val="center"/>
          </w:tcPr>
          <w:p w14:paraId="1770E7A4" w14:textId="77777777" w:rsidR="007F4213" w:rsidRPr="002B72E0" w:rsidRDefault="00970406" w:rsidP="00083959">
            <w:pPr>
              <w:pStyle w:val="Image"/>
              <w:spacing w:before="360"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29763165" wp14:editId="3651BE11">
                  <wp:extent cx="1483200" cy="1112400"/>
                  <wp:effectExtent l="0" t="0" r="3175" b="0"/>
                  <wp:docPr id="157029532" name="Picture 4" descr="یک شرکت کننده در حال لبخند زدن همراه خانواد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29532" name="Picture 4" descr="یک شرکت کننده در حال لبخند زدن همراه خانواده.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12" t="6248" r="3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1733A4B" w14:textId="77777777" w:rsidR="007F4213" w:rsidRPr="002B72E0" w:rsidRDefault="00970406" w:rsidP="00083959">
            <w:pPr>
              <w:bidi/>
              <w:spacing w:before="360"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کارکنان و شرکای ما باید بدانند که:</w:t>
            </w:r>
          </w:p>
          <w:p w14:paraId="1C904689" w14:textId="58C48EE1" w:rsidR="00F34816" w:rsidRPr="002B72E0" w:rsidRDefault="00970406" w:rsidP="00083959">
            <w:pPr>
              <w:pStyle w:val="ListParagraph"/>
              <w:numPr>
                <w:ilvl w:val="0"/>
                <w:numId w:val="12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چگونه با شرکت کنندگان </w:t>
            </w:r>
            <w:r w:rsidR="00BC366B" w:rsidRPr="00BC366B">
              <w:rPr>
                <w:rFonts w:cs="FS Me Pro"/>
                <w:lang w:val="fa-IR"/>
              </w:rPr>
              <w:t>CALD</w:t>
            </w:r>
            <w:r w:rsidRPr="002B72E0">
              <w:rPr>
                <w:rFonts w:cs="Dubai"/>
                <w:rtl/>
                <w:lang w:val="fa-IR"/>
              </w:rPr>
              <w:t>، خانواده ها و مراقبین آنها کار کنند</w:t>
            </w:r>
          </w:p>
          <w:p w14:paraId="65EEAFD6" w14:textId="77777777" w:rsidR="007F4213" w:rsidRPr="002B72E0" w:rsidRDefault="00970406" w:rsidP="00083959">
            <w:pPr>
              <w:pStyle w:val="ListParagraph"/>
              <w:numPr>
                <w:ilvl w:val="0"/>
                <w:numId w:val="12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آنها به چه پشتیبانی نیاز دارند</w:t>
            </w:r>
          </w:p>
        </w:tc>
      </w:tr>
      <w:tr w:rsidR="000F1707" w:rsidRPr="002B72E0" w14:paraId="7A81CCFD" w14:textId="77777777" w:rsidTr="00C712B6">
        <w:tc>
          <w:tcPr>
            <w:tcW w:w="2551" w:type="dxa"/>
            <w:vAlign w:val="center"/>
          </w:tcPr>
          <w:p w14:paraId="7A6058B7" w14:textId="77777777" w:rsidR="007F4213" w:rsidRPr="002B72E0" w:rsidRDefault="00970406" w:rsidP="00083959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78F56BDD" wp14:editId="7A37E761">
                  <wp:extent cx="1483200" cy="1112400"/>
                  <wp:effectExtent l="0" t="0" r="3175" b="0"/>
                  <wp:docPr id="2116314676" name="Picture 5" descr="شخصی که از یک شرکت کننده حمایت می ک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6314676" name="Picture 5" descr="شخصی که از یک شرکت کننده حمایت می کند.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63" t="-874" r="43" b="8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D3853AC" w14:textId="77777777" w:rsidR="007F4213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آنها همچنین باید بدانند که چگونه خدماتی را ارائه دهند که موارد زیر را شامل میشود:</w:t>
            </w:r>
          </w:p>
          <w:p w14:paraId="54EEDC9A" w14:textId="77777777" w:rsidR="0041463B" w:rsidRPr="002B72E0" w:rsidRDefault="00970406" w:rsidP="00083959">
            <w:pPr>
              <w:pStyle w:val="ListParagraph"/>
              <w:numPr>
                <w:ilvl w:val="0"/>
                <w:numId w:val="43"/>
              </w:numPr>
              <w:bidi/>
              <w:spacing w:line="240" w:lineRule="auto"/>
              <w:rPr>
                <w:rStyle w:val="Strong"/>
                <w:rFonts w:cs="Dubai"/>
              </w:rPr>
            </w:pPr>
            <w:r w:rsidRPr="002B72E0">
              <w:rPr>
                <w:rStyle w:val="Strong"/>
                <w:rFonts w:cs="Dubai"/>
                <w:rtl/>
                <w:lang w:val="fa-IR"/>
              </w:rPr>
              <w:t>فراگیری</w:t>
            </w:r>
          </w:p>
          <w:p w14:paraId="6A91E818" w14:textId="77777777" w:rsidR="0041463B" w:rsidRPr="002B72E0" w:rsidRDefault="00970406" w:rsidP="00083959">
            <w:pPr>
              <w:pStyle w:val="ListParagraph"/>
              <w:numPr>
                <w:ilvl w:val="0"/>
                <w:numId w:val="43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ایمن برای تمامی فرهنگ ها</w:t>
            </w:r>
          </w:p>
        </w:tc>
      </w:tr>
      <w:tr w:rsidR="000F1707" w:rsidRPr="002B72E0" w14:paraId="3AECFA60" w14:textId="77777777" w:rsidTr="00C712B6">
        <w:tc>
          <w:tcPr>
            <w:tcW w:w="2551" w:type="dxa"/>
            <w:vAlign w:val="center"/>
          </w:tcPr>
          <w:p w14:paraId="60A1F1CE" w14:textId="77777777" w:rsidR="00076E20" w:rsidRPr="002B72E0" w:rsidRDefault="00970406" w:rsidP="00083959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4DB47C3C" wp14:editId="200ED75A">
                  <wp:extent cx="1482725" cy="1482725"/>
                  <wp:effectExtent l="0" t="0" r="3175" b="3175"/>
                  <wp:docPr id="1845511611" name="Picture 18" descr="گروهی از مردم با یک فلش منحنی دور آنه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5511611" name="Picture 18" descr="گروهی از مردم با یک فلش منحنی دور آنها.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FC65B41" w14:textId="77777777" w:rsidR="00076E20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وقتی چیزی فراگیر است، همه:</w:t>
            </w:r>
          </w:p>
          <w:p w14:paraId="37A7AA46" w14:textId="77777777" w:rsidR="00076E20" w:rsidRPr="002B72E0" w:rsidRDefault="00970406" w:rsidP="00083959">
            <w:pPr>
              <w:pStyle w:val="ListParagraph"/>
              <w:numPr>
                <w:ilvl w:val="0"/>
                <w:numId w:val="18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می توانند در آن شرکت کنند </w:t>
            </w:r>
          </w:p>
          <w:p w14:paraId="363C1B38" w14:textId="77777777" w:rsidR="00076E20" w:rsidRPr="002B72E0" w:rsidRDefault="00970406" w:rsidP="00083959">
            <w:pPr>
              <w:pStyle w:val="ListParagraph"/>
              <w:numPr>
                <w:ilvl w:val="0"/>
                <w:numId w:val="18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احساس می کنند به آن تعلق دارند</w:t>
            </w:r>
          </w:p>
        </w:tc>
      </w:tr>
    </w:tbl>
    <w:p w14:paraId="304E1635" w14:textId="77777777" w:rsidR="00AA2B19" w:rsidRPr="002B72E0" w:rsidRDefault="00970406" w:rsidP="00083959">
      <w:pPr>
        <w:pStyle w:val="Heading4"/>
        <w:bidi/>
        <w:spacing w:before="480" w:after="120"/>
        <w:rPr>
          <w:rFonts w:cs="Dubai"/>
        </w:rPr>
      </w:pPr>
      <w:r w:rsidRPr="002B72E0">
        <w:rPr>
          <w:rFonts w:cs="Dubai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4684B18" wp14:editId="5CF8E1B0">
                <wp:simplePos x="0" y="0"/>
                <wp:positionH relativeFrom="margin">
                  <wp:posOffset>-14795</wp:posOffset>
                </wp:positionH>
                <wp:positionV relativeFrom="paragraph">
                  <wp:posOffset>560070</wp:posOffset>
                </wp:positionV>
                <wp:extent cx="5786755" cy="241300"/>
                <wp:effectExtent l="19050" t="19050" r="42545" b="25400"/>
                <wp:wrapNone/>
                <wp:docPr id="111" name="Group 1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12" name="Straight Connector 112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" name="Oval 11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BB23A3" id="Group 111" o:spid="_x0000_s1026" alt="&quot;&quot;" style="position:absolute;margin-left:-1.15pt;margin-top:44.1pt;width:455.65pt;height:19pt;flip:x;z-index:25166438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">
                <v:line id="Straight Connector 112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" strokecolor="#65276f [3044]" strokeweight="3pt">
                  <v:stroke endcap="round"/>
                </v:line>
                <v:oval id="Oval 11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" fillcolor="#faa320" strokecolor="#6b2976" strokeweight="3pt"/>
                <w10:wrap anchorx="margin"/>
              </v:group>
            </w:pict>
          </mc:Fallback>
        </mc:AlternateContent>
      </w:r>
      <w:r w:rsidR="00821147" w:rsidRPr="002B72E0">
        <w:rPr>
          <w:rFonts w:cs="Dubai"/>
          <w:rtl/>
          <w:lang w:val="fa-IR"/>
        </w:rPr>
        <w:t>اهداف ما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0F1707" w:rsidRPr="002B72E0" w14:paraId="27C21B12" w14:textId="77777777" w:rsidTr="00C712B6">
        <w:tc>
          <w:tcPr>
            <w:tcW w:w="2551" w:type="dxa"/>
            <w:vAlign w:val="center"/>
          </w:tcPr>
          <w:p w14:paraId="3EB6C738" w14:textId="77777777" w:rsidR="00AA2B19" w:rsidRPr="002B72E0" w:rsidRDefault="00970406" w:rsidP="00083959">
            <w:pPr>
              <w:pStyle w:val="Image"/>
              <w:spacing w:before="600"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3EC4A49B" wp14:editId="18EBA321">
                  <wp:extent cx="1482725" cy="1482725"/>
                  <wp:effectExtent l="0" t="0" r="3175" b="3175"/>
                  <wp:docPr id="1479782826" name="Picture 7" descr="شرکت‌کننده‌ای که دستش را زیر حباب گفت و گو که زبانی غیر از انگلیسی را نشان می‌دهد بالا برد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9782826" name="Picture 7" descr="شرکت‌کننده‌ای که دستش را زیر حباب گفت و گو که زبانی غیر از انگلیسی را نشان می‌دهد بالا برده.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50592A1" w14:textId="29384259" w:rsidR="00AA2B19" w:rsidRPr="002B72E0" w:rsidRDefault="00970406" w:rsidP="00083959">
            <w:pPr>
              <w:bidi/>
              <w:spacing w:before="600"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ما می‌خواهیم کارکنان و شرکای ما بدانند که شرکت‌کنندگان </w:t>
            </w:r>
            <w:r w:rsidR="00BC366B" w:rsidRPr="00BC366B">
              <w:rPr>
                <w:rFonts w:cs="FS Me Pro"/>
                <w:lang w:val="fa-IR"/>
              </w:rPr>
              <w:t>CALD</w:t>
            </w:r>
            <w:r w:rsidRPr="002B72E0">
              <w:rPr>
                <w:rFonts w:cs="Dubai"/>
                <w:rtl/>
                <w:lang w:val="fa-IR"/>
              </w:rPr>
              <w:t xml:space="preserve"> به چه چیزی نیاز دارند:</w:t>
            </w:r>
          </w:p>
          <w:p w14:paraId="41D6D174" w14:textId="77777777" w:rsidR="00AA2B19" w:rsidRPr="002B72E0" w:rsidRDefault="00970406" w:rsidP="00083959">
            <w:pPr>
              <w:pStyle w:val="ListParagraph"/>
              <w:numPr>
                <w:ilvl w:val="0"/>
                <w:numId w:val="23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فرهنگ</w:t>
            </w:r>
          </w:p>
          <w:p w14:paraId="692E13FF" w14:textId="77777777" w:rsidR="00AA2B19" w:rsidRPr="002B72E0" w:rsidRDefault="00970406" w:rsidP="00083959">
            <w:pPr>
              <w:pStyle w:val="ListParagraph"/>
              <w:numPr>
                <w:ilvl w:val="0"/>
                <w:numId w:val="23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زبان</w:t>
            </w:r>
          </w:p>
        </w:tc>
      </w:tr>
      <w:tr w:rsidR="000F1707" w:rsidRPr="002B72E0" w14:paraId="7675314B" w14:textId="77777777" w:rsidTr="00C712B6">
        <w:tc>
          <w:tcPr>
            <w:tcW w:w="2551" w:type="dxa"/>
            <w:vAlign w:val="center"/>
          </w:tcPr>
          <w:p w14:paraId="5C953790" w14:textId="77777777" w:rsidR="00AA2B19" w:rsidRPr="002B72E0" w:rsidRDefault="00970406" w:rsidP="00083959">
            <w:pPr>
              <w:pStyle w:val="Image"/>
              <w:spacing w:before="0" w:after="120"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lastRenderedPageBreak/>
              <w:drawing>
                <wp:inline distT="0" distB="0" distL="0" distR="0" wp14:anchorId="22DDF425" wp14:editId="37EBEA09">
                  <wp:extent cx="1440000" cy="1080000"/>
                  <wp:effectExtent l="0" t="0" r="8255" b="6350"/>
                  <wp:docPr id="920881929" name="Picture 8" descr="یک کارمند NDIS که با یک شرکت‌کننده صحبت می‌کند و داخل یک سند می‌نویس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0881929" name="Picture 8" descr="یک کارمند NDIS که با یک شرکت‌کننده صحبت می‌کند و داخل یک سند می‌نویسد.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93" t="-1201" r="43" b="12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38167BA" w14:textId="77777777" w:rsidR="00AA2B19" w:rsidRPr="002B72E0" w:rsidRDefault="00970406" w:rsidP="00083959">
            <w:pPr>
              <w:bidi/>
              <w:spacing w:before="0" w:after="120"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و اینکه چگونه حمایت های آنها باید با فرهنگ و زبان آنها به خوبی هماهنگ باشد.</w:t>
            </w:r>
          </w:p>
        </w:tc>
      </w:tr>
      <w:tr w:rsidR="000F1707" w:rsidRPr="002B72E0" w14:paraId="50BF9C44" w14:textId="77777777" w:rsidTr="00C712B6">
        <w:tc>
          <w:tcPr>
            <w:tcW w:w="2551" w:type="dxa"/>
            <w:vAlign w:val="center"/>
          </w:tcPr>
          <w:p w14:paraId="08F10B93" w14:textId="77777777" w:rsidR="00821147" w:rsidRPr="002B72E0" w:rsidRDefault="00821147" w:rsidP="00083959">
            <w:pPr>
              <w:pStyle w:val="Image"/>
              <w:spacing w:after="0" w:line="240" w:lineRule="auto"/>
              <w:rPr>
                <w:rFonts w:cs="Dubai"/>
              </w:rPr>
            </w:pPr>
          </w:p>
        </w:tc>
        <w:tc>
          <w:tcPr>
            <w:tcW w:w="6576" w:type="dxa"/>
            <w:vAlign w:val="center"/>
          </w:tcPr>
          <w:p w14:paraId="2255CDA9" w14:textId="77777777" w:rsidR="00821147" w:rsidRPr="002B72E0" w:rsidRDefault="00970406" w:rsidP="00083959">
            <w:pPr>
              <w:bidi/>
              <w:spacing w:before="360" w:after="0"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ما همچنین می‌خواهیم کارکنان و شرکایمان به گونه‌ای کار کنند که برای:</w:t>
            </w:r>
          </w:p>
        </w:tc>
      </w:tr>
      <w:tr w:rsidR="000F1707" w:rsidRPr="002B72E0" w14:paraId="4098AFCE" w14:textId="77777777" w:rsidTr="00C712B6">
        <w:tc>
          <w:tcPr>
            <w:tcW w:w="2551" w:type="dxa"/>
            <w:vAlign w:val="center"/>
          </w:tcPr>
          <w:p w14:paraId="61DACEAB" w14:textId="77777777" w:rsidR="00821147" w:rsidRPr="002B72E0" w:rsidRDefault="00970406" w:rsidP="00083959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707E36C1" wp14:editId="35078200">
                  <wp:extent cx="1440000" cy="1440000"/>
                  <wp:effectExtent l="0" t="0" r="8255" b="8255"/>
                  <wp:docPr id="486016409" name="Picture 9" descr="سه شرکت کننده و یک نماد ایمن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016409" name="Picture 9" descr="سه شرکت کننده و یک نماد ایمنی.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2375A87" w14:textId="77777777" w:rsidR="00821147" w:rsidRPr="002B72E0" w:rsidRDefault="00970406" w:rsidP="00083959">
            <w:pPr>
              <w:pStyle w:val="ListParagraph"/>
              <w:numPr>
                <w:ilvl w:val="0"/>
                <w:numId w:val="24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هر فرهنگی</w:t>
            </w:r>
          </w:p>
        </w:tc>
      </w:tr>
      <w:tr w:rsidR="000F1707" w:rsidRPr="002B72E0" w14:paraId="00FF2F91" w14:textId="77777777" w:rsidTr="00C712B6">
        <w:tc>
          <w:tcPr>
            <w:tcW w:w="2551" w:type="dxa"/>
            <w:vAlign w:val="center"/>
          </w:tcPr>
          <w:p w14:paraId="3C9D459B" w14:textId="77777777" w:rsidR="00821147" w:rsidRPr="002B72E0" w:rsidRDefault="00970406" w:rsidP="00083959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7C130573" wp14:editId="00C5099D">
                  <wp:extent cx="1440000" cy="1440000"/>
                  <wp:effectExtent l="0" t="0" r="8255" b="8255"/>
                  <wp:docPr id="192786036" name="Picture 10" descr="یکی از کارکنان NDIS که از یک شرکت کننده حمایت می ک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786036" name="Picture 10" descr="یکی از کارکنان NDIS که از یک شرکت کننده حمایت می کند.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88427FE" w14:textId="77777777" w:rsidR="00821147" w:rsidRPr="002B72E0" w:rsidRDefault="00970406" w:rsidP="00083959">
            <w:pPr>
              <w:pStyle w:val="ListParagraph"/>
              <w:numPr>
                <w:ilvl w:val="0"/>
                <w:numId w:val="24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هر فردی که </w:t>
            </w:r>
            <w:r w:rsidRPr="002B72E0">
              <w:rPr>
                <w:rStyle w:val="Strong"/>
                <w:rFonts w:cs="Dubai"/>
                <w:rtl/>
                <w:lang w:val="fa-IR"/>
              </w:rPr>
              <w:t>تروما را</w:t>
            </w:r>
            <w:r w:rsidRPr="002B72E0">
              <w:rPr>
                <w:rFonts w:cs="Dubai"/>
                <w:rtl/>
                <w:lang w:val="fa-IR"/>
              </w:rPr>
              <w:t xml:space="preserve"> تجربه کرده است، ایمن باشد.</w:t>
            </w:r>
          </w:p>
        </w:tc>
      </w:tr>
      <w:tr w:rsidR="000F1707" w:rsidRPr="002B72E0" w14:paraId="10D1582D" w14:textId="77777777" w:rsidTr="00C712B6">
        <w:tc>
          <w:tcPr>
            <w:tcW w:w="2551" w:type="dxa"/>
            <w:vAlign w:val="center"/>
          </w:tcPr>
          <w:p w14:paraId="58D07D8E" w14:textId="77777777" w:rsidR="00821147" w:rsidRPr="002B72E0" w:rsidRDefault="00970406" w:rsidP="00083959">
            <w:pPr>
              <w:pStyle w:val="Image"/>
              <w:spacing w:before="360"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220E70D4" wp14:editId="1F0B2F9D">
                  <wp:extent cx="1440000" cy="1440000"/>
                  <wp:effectExtent l="0" t="0" r="8255" b="8255"/>
                  <wp:docPr id="1035255781" name="Picture 1" descr="فردی که ناراحت به نظر می رسد. بالای آنها حباب فکری وجود دارد که گریه آنها را نشان می دهد و در کنار آنها یک نماد مشکل وجود دا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255781" name="Picture 1" descr="فردی که ناراحت به نظر می رسد. بالای آنها حباب فکری وجود دارد که گریه آنها را نشان می دهد و در کنار آنها یک نماد مشکل وجود دارد.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16D8D0C" w14:textId="77777777" w:rsidR="00821147" w:rsidRPr="002B72E0" w:rsidRDefault="00970406" w:rsidP="00083959">
            <w:pPr>
              <w:bidi/>
              <w:spacing w:before="360"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تروما احساسی است که شما نسبت به اتفاق بدی دارید که برایتان افتاده است.</w:t>
            </w:r>
          </w:p>
          <w:p w14:paraId="72C8F034" w14:textId="77777777" w:rsidR="00821147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برای مثال، ممکن است احساس ترس یا استرس داشته باشید.</w:t>
            </w:r>
          </w:p>
          <w:p w14:paraId="21B3FBD8" w14:textId="77777777" w:rsidR="00821147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تروما می تواند افراد را به طرق مختلف تحت تاثیر قرار دهد.</w:t>
            </w:r>
          </w:p>
        </w:tc>
      </w:tr>
      <w:tr w:rsidR="000F1707" w:rsidRPr="002B72E0" w14:paraId="5D17D20B" w14:textId="77777777" w:rsidTr="00C712B6">
        <w:tc>
          <w:tcPr>
            <w:tcW w:w="2551" w:type="dxa"/>
            <w:vAlign w:val="center"/>
          </w:tcPr>
          <w:p w14:paraId="4A306D7F" w14:textId="77777777" w:rsidR="0045725F" w:rsidRPr="002B72E0" w:rsidRDefault="00970406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8416" behindDoc="0" locked="0" layoutInCell="1" allowOverlap="1" wp14:anchorId="0B2E5AAA" wp14:editId="582BD278">
                      <wp:simplePos x="0" y="0"/>
                      <wp:positionH relativeFrom="column">
                        <wp:posOffset>311150</wp:posOffset>
                      </wp:positionH>
                      <wp:positionV relativeFrom="paragraph">
                        <wp:posOffset>352425</wp:posOffset>
                      </wp:positionV>
                      <wp:extent cx="892175" cy="450215"/>
                      <wp:effectExtent l="0" t="0" r="3175" b="6985"/>
                      <wp:wrapNone/>
                      <wp:docPr id="164616326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B99BC5" w14:textId="77777777" w:rsidR="00970406" w:rsidRPr="00BC366B" w:rsidRDefault="00970406" w:rsidP="00BC366B">
                                  <w:pPr>
                                    <w:bidi/>
                                    <w:spacing w:before="0" w:after="0" w:line="168" w:lineRule="auto"/>
                                    <w:jc w:val="center"/>
                                    <w:rPr>
                                      <w:rFonts w:ascii="Dubai" w:hAnsi="Dubai" w:cs="Dubai"/>
                                      <w:sz w:val="27"/>
                                      <w:szCs w:val="27"/>
                                      <w:lang w:val="en-PH"/>
                                    </w:rPr>
                                  </w:pPr>
                                  <w:r w:rsidRPr="00BC366B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7"/>
                                      <w:szCs w:val="27"/>
                                      <w:rtl/>
                                      <w:lang w:val="fa-IR"/>
                                    </w:rPr>
                                    <w:t>برنامه عملیاتی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2E5AAA" id="_x0000_s1038" type="#_x0000_t202" style="position:absolute;left:0;text-align:left;margin-left:24.5pt;margin-top:27.75pt;width:70.25pt;height:35.4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" filled="f" stroked="f">
                      <v:textbox inset="0,0,0,0">
                        <w:txbxContent>
                          <w:p w14:paraId="33B99BC5" w14:textId="77777777" w:rsidR="00970406" w:rsidRPr="00BC366B" w:rsidRDefault="00970406" w:rsidP="00BC366B">
                            <w:pPr>
                              <w:bidi/>
                              <w:spacing w:before="0" w:after="0" w:line="168" w:lineRule="auto"/>
                              <w:jc w:val="center"/>
                              <w:rPr>
                                <w:rFonts w:ascii="Dubai" w:hAnsi="Dubai" w:cs="Dubai"/>
                                <w:sz w:val="27"/>
                                <w:szCs w:val="27"/>
                                <w:lang w:val="en-PH"/>
                              </w:rPr>
                            </w:pPr>
                            <w:r w:rsidRPr="00BC366B">
                              <w:rPr>
                                <w:rFonts w:ascii="Dubai" w:hAnsi="Dubai" w:cs="Dubai"/>
                                <w:b/>
                                <w:bCs/>
                                <w:sz w:val="27"/>
                                <w:szCs w:val="27"/>
                                <w:rtl/>
                                <w:lang w:val="fa-IR"/>
                              </w:rPr>
                              <w:t xml:space="preserve">برنامه </w:t>
                            </w:r>
                            <w:r w:rsidRPr="00BC366B">
                              <w:rPr>
                                <w:rFonts w:ascii="Dubai" w:hAnsi="Dubai" w:cs="Dubai"/>
                                <w:b/>
                                <w:bCs/>
                                <w:sz w:val="27"/>
                                <w:szCs w:val="27"/>
                                <w:rtl/>
                                <w:lang w:val="fa-IR"/>
                              </w:rPr>
                              <w:t>عملیاتی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7A98" w:rsidRPr="002B72E0">
              <w:rPr>
                <w:rFonts w:cs="Dubai"/>
                <w:noProof/>
              </w:rPr>
              <w:drawing>
                <wp:inline distT="0" distB="0" distL="0" distR="0" wp14:anchorId="496BB78A" wp14:editId="446D12BF">
                  <wp:extent cx="1440000" cy="1440000"/>
                  <wp:effectExtent l="0" t="0" r="8255" b="8255"/>
                  <wp:docPr id="636300841" name="Picture 6" descr="یک برنامه اقدام که لیستی را با علامت تیک نشان می 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300841" name="Picture 6" descr="یک برنامه اقدام که لیستی را با علامت تیک نشان می دهد.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EE56EFD" w14:textId="77777777" w:rsidR="00F122D1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شما می توانید در مورد اقدامات ما در صفحه 16 برنامه عملیاتی ما بخوانید.</w:t>
            </w:r>
          </w:p>
          <w:p w14:paraId="02DFAF30" w14:textId="77777777" w:rsidR="00F122D1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می توانید برنامه عملیاتی ما را در وب سایت مان بیابید.</w:t>
            </w:r>
          </w:p>
          <w:p w14:paraId="5A507EA8" w14:textId="5D7DFA4C" w:rsidR="0045725F" w:rsidRPr="002B72E0" w:rsidRDefault="00000000" w:rsidP="00083959">
            <w:pPr>
              <w:bidi/>
              <w:spacing w:line="240" w:lineRule="auto"/>
              <w:rPr>
                <w:rFonts w:cs="Dubai"/>
                <w:bCs/>
              </w:rPr>
            </w:pPr>
            <w:hyperlink r:id="rId82" w:history="1">
              <w:r w:rsidR="00BC366B" w:rsidRPr="00465EE1">
                <w:rPr>
                  <w:rStyle w:val="Hyperlink"/>
                </w:rPr>
                <w:t>www.ndis.gov.au/CALD</w:t>
              </w:r>
            </w:hyperlink>
          </w:p>
        </w:tc>
      </w:tr>
    </w:tbl>
    <w:p w14:paraId="75E1C6C3" w14:textId="77777777" w:rsidR="00110CC5" w:rsidRPr="002B72E0" w:rsidRDefault="00970406" w:rsidP="00083959">
      <w:pPr>
        <w:spacing w:before="0" w:after="0" w:line="240" w:lineRule="auto"/>
        <w:rPr>
          <w:rFonts w:cs="Dubai"/>
        </w:rPr>
      </w:pPr>
      <w:r w:rsidRPr="002B72E0">
        <w:rPr>
          <w:rFonts w:cs="Dubai"/>
        </w:rPr>
        <w:br w:type="page"/>
      </w:r>
    </w:p>
    <w:p w14:paraId="71930DB7" w14:textId="77777777" w:rsidR="00B676E1" w:rsidRPr="002B72E0" w:rsidRDefault="00970406" w:rsidP="00083959">
      <w:pPr>
        <w:pStyle w:val="Heading3"/>
        <w:bidi/>
        <w:spacing w:before="480" w:after="240" w:line="240" w:lineRule="auto"/>
        <w:rPr>
          <w:rFonts w:cs="Dubai"/>
        </w:rPr>
      </w:pPr>
      <w:r w:rsidRPr="002B72E0">
        <w:rPr>
          <w:rFonts w:cs="Dubai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774F0DF" wp14:editId="15B7B889">
                <wp:simplePos x="0" y="0"/>
                <wp:positionH relativeFrom="page">
                  <wp:posOffset>570230</wp:posOffset>
                </wp:positionH>
                <wp:positionV relativeFrom="paragraph">
                  <wp:posOffset>-202755</wp:posOffset>
                </wp:positionV>
                <wp:extent cx="6422400" cy="691200"/>
                <wp:effectExtent l="19050" t="19050" r="16510" b="13970"/>
                <wp:wrapNone/>
                <wp:docPr id="125" name="Rectangle: Rounded Corners 1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43A7DE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158B3D" id="Rectangle: Rounded Corners 125" o:spid="_x0000_s1026" alt="&quot;&quot;" style="position:absolute;margin-left:44.9pt;margin-top:-15.95pt;width:505.7pt;height:54.4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" fillcolor="#43a7de" strokecolor="#6b2976" strokeweight="3pt">
                <w10:wrap anchorx="page"/>
              </v:roundrect>
            </w:pict>
          </mc:Fallback>
        </mc:AlternateContent>
      </w:r>
      <w:r w:rsidRPr="002B72E0">
        <w:rPr>
          <w:rFonts w:cs="Dubai"/>
          <w:rtl/>
          <w:lang w:val="fa-IR"/>
        </w:rPr>
        <w:t>3. ما چگونه اطلاعات را به اشتراک می گذاریم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0F1707" w:rsidRPr="002B72E0" w14:paraId="5AA5FF62" w14:textId="77777777" w:rsidTr="00C712B6">
        <w:tc>
          <w:tcPr>
            <w:tcW w:w="2551" w:type="dxa"/>
            <w:vAlign w:val="center"/>
          </w:tcPr>
          <w:p w14:paraId="31820E75" w14:textId="77777777" w:rsidR="0008380D" w:rsidRPr="002B72E0" w:rsidRDefault="00970406" w:rsidP="00083959">
            <w:pPr>
              <w:pStyle w:val="Image"/>
              <w:spacing w:before="360"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34F89034" wp14:editId="3EC0DA0E">
                  <wp:extent cx="1440000" cy="1440000"/>
                  <wp:effectExtent l="0" t="0" r="8255" b="8255"/>
                  <wp:docPr id="84" name="Picture 84" descr="شخصی در حال خواندن یک سند و حباب فکری با علامت تیک داخل آ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84" descr="شخصی در حال خواندن یک سند و حباب فکری با علامت تیک داخل آن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5716469" w14:textId="77777777" w:rsidR="00A9232A" w:rsidRPr="002B72E0" w:rsidRDefault="00970406" w:rsidP="00083959">
            <w:pPr>
              <w:bidi/>
              <w:spacing w:before="360"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هنگامی که ما اطلاعات را به اشتراک می گذاریم، درک آن باید برای افراد زیر آسان باشد:</w:t>
            </w:r>
          </w:p>
          <w:p w14:paraId="4A25FC0A" w14:textId="11660DD6" w:rsidR="0008380D" w:rsidRPr="002B72E0" w:rsidRDefault="00970406" w:rsidP="00083959">
            <w:pPr>
              <w:pStyle w:val="ListParagraph"/>
              <w:numPr>
                <w:ilvl w:val="0"/>
                <w:numId w:val="58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جوامع </w:t>
            </w:r>
            <w:r w:rsidR="00BC366B" w:rsidRPr="00BC366B">
              <w:rPr>
                <w:rFonts w:cs="FS Me Pro"/>
                <w:lang w:val="fa-IR"/>
              </w:rPr>
              <w:t>CALD</w:t>
            </w:r>
          </w:p>
          <w:p w14:paraId="2E42FB0D" w14:textId="54F968E0" w:rsidR="0008380D" w:rsidRPr="002B72E0" w:rsidRDefault="00970406" w:rsidP="00083959">
            <w:pPr>
              <w:pStyle w:val="ListParagraph"/>
              <w:numPr>
                <w:ilvl w:val="0"/>
                <w:numId w:val="58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شرکت کنندگان </w:t>
            </w:r>
            <w:r w:rsidR="00BC366B" w:rsidRPr="00BC366B">
              <w:rPr>
                <w:rFonts w:cs="FS Me Pro"/>
                <w:lang w:val="fa-IR"/>
              </w:rPr>
              <w:t>CALD</w:t>
            </w:r>
            <w:r w:rsidRPr="002B72E0">
              <w:rPr>
                <w:rFonts w:cs="Dubai"/>
                <w:rtl/>
                <w:lang w:val="fa-IR"/>
              </w:rPr>
              <w:t>، خانواده ها و مراقبان آنها.</w:t>
            </w:r>
          </w:p>
        </w:tc>
      </w:tr>
      <w:tr w:rsidR="000F1707" w:rsidRPr="002B72E0" w14:paraId="07D79FC2" w14:textId="77777777" w:rsidTr="00C712B6">
        <w:tc>
          <w:tcPr>
            <w:tcW w:w="2551" w:type="dxa"/>
            <w:vAlign w:val="center"/>
          </w:tcPr>
          <w:p w14:paraId="2D432E64" w14:textId="77777777" w:rsidR="0008380D" w:rsidRPr="002B72E0" w:rsidRDefault="0008380D" w:rsidP="00083959">
            <w:pPr>
              <w:pStyle w:val="Image"/>
              <w:spacing w:before="480" w:after="0" w:line="240" w:lineRule="auto"/>
              <w:rPr>
                <w:rFonts w:cs="Dubai"/>
                <w:noProof/>
              </w:rPr>
            </w:pPr>
          </w:p>
        </w:tc>
        <w:tc>
          <w:tcPr>
            <w:tcW w:w="6576" w:type="dxa"/>
            <w:vAlign w:val="center"/>
          </w:tcPr>
          <w:p w14:paraId="0557795D" w14:textId="77777777" w:rsidR="00F84CD1" w:rsidRPr="002B72E0" w:rsidRDefault="00970406" w:rsidP="00083959">
            <w:pPr>
              <w:bidi/>
              <w:spacing w:before="480" w:after="0"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اطلاعات همچنین باید به</w:t>
            </w:r>
          </w:p>
        </w:tc>
      </w:tr>
      <w:tr w:rsidR="000F1707" w:rsidRPr="002B72E0" w14:paraId="595FE142" w14:textId="77777777" w:rsidTr="00C712B6">
        <w:tc>
          <w:tcPr>
            <w:tcW w:w="2551" w:type="dxa"/>
            <w:vAlign w:val="center"/>
          </w:tcPr>
          <w:p w14:paraId="76188713" w14:textId="77777777" w:rsidR="008C3472" w:rsidRPr="002B72E0" w:rsidRDefault="00970406" w:rsidP="00083959">
            <w:pPr>
              <w:pStyle w:val="Image"/>
              <w:spacing w:before="120" w:after="120" w:line="240" w:lineRule="auto"/>
              <w:rPr>
                <w:rFonts w:cs="Dubai"/>
                <w:noProof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077A29A6" wp14:editId="749C819E">
                  <wp:extent cx="1482725" cy="1482725"/>
                  <wp:effectExtent l="0" t="0" r="3175" b="3175"/>
                  <wp:docPr id="1566266494" name="Picture 1566266494" descr="گروهی از افراد CALD در زیر سه حباب گفت و گو که به سه زبان مختلف می گویند &quot;سلام&quot;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6266494" name="Picture 1566266494" descr="گروهی از افراد CALD در زیر سه حباب گفت و گو که به سه زبان مختلف می گویند &quot;سلام&quot;.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602ED8C" w14:textId="77777777" w:rsidR="008C3472" w:rsidRPr="002B72E0" w:rsidRDefault="00970406" w:rsidP="00083959">
            <w:pPr>
              <w:pStyle w:val="ListParagraph"/>
              <w:numPr>
                <w:ilvl w:val="0"/>
                <w:numId w:val="64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زبان های مختلف</w:t>
            </w:r>
          </w:p>
        </w:tc>
      </w:tr>
      <w:tr w:rsidR="000F1707" w:rsidRPr="002B72E0" w14:paraId="31CDB670" w14:textId="77777777" w:rsidTr="00C712B6">
        <w:tc>
          <w:tcPr>
            <w:tcW w:w="2551" w:type="dxa"/>
            <w:vAlign w:val="center"/>
          </w:tcPr>
          <w:p w14:paraId="4E51932B" w14:textId="77777777" w:rsidR="008C3472" w:rsidRPr="002B72E0" w:rsidRDefault="00970406" w:rsidP="00083959">
            <w:pPr>
              <w:pStyle w:val="Image"/>
              <w:spacing w:before="120" w:after="120" w:line="240" w:lineRule="auto"/>
              <w:rPr>
                <w:rFonts w:cs="Dubai"/>
                <w:noProof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33259312" wp14:editId="4387D901">
                  <wp:extent cx="1482725" cy="1482725"/>
                  <wp:effectExtent l="0" t="0" r="3175" b="3175"/>
                  <wp:docPr id="951173212" name="Picture 11" descr="کامپیوتری که ویدئویی را نشان می 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173212" name="Picture 11" descr="کامپیوتری که ویدئویی را نشان می دهد.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A87AB91" w14:textId="77777777" w:rsidR="008C3472" w:rsidRPr="002B72E0" w:rsidRDefault="00970406" w:rsidP="00083959">
            <w:pPr>
              <w:pStyle w:val="ListParagraph"/>
              <w:numPr>
                <w:ilvl w:val="0"/>
                <w:numId w:val="65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شکل های مختلف- مانند فیلم باشد.</w:t>
            </w:r>
          </w:p>
        </w:tc>
      </w:tr>
    </w:tbl>
    <w:p w14:paraId="3BDCBB95" w14:textId="77777777" w:rsidR="002535DE" w:rsidRPr="002B72E0" w:rsidRDefault="00970406" w:rsidP="00083959">
      <w:pPr>
        <w:pStyle w:val="Heading4"/>
        <w:bidi/>
        <w:spacing w:before="480"/>
        <w:rPr>
          <w:rFonts w:cs="Dubai"/>
        </w:rPr>
      </w:pPr>
      <w:r w:rsidRPr="002B72E0">
        <w:rPr>
          <w:rFonts w:cs="Dubai"/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4D9CCF6F" wp14:editId="5977CBE7">
                <wp:simplePos x="0" y="0"/>
                <wp:positionH relativeFrom="margin">
                  <wp:posOffset>-6985</wp:posOffset>
                </wp:positionH>
                <wp:positionV relativeFrom="paragraph">
                  <wp:posOffset>650685</wp:posOffset>
                </wp:positionV>
                <wp:extent cx="5787317" cy="241540"/>
                <wp:effectExtent l="19050" t="19050" r="42545" b="25400"/>
                <wp:wrapNone/>
                <wp:docPr id="321763445" name="Group 3217634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155292915" name="Straight Connector 15529291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91062081" name="Oval 139106208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30DED7" id="Group 321763445" o:spid="_x0000_s1026" alt="&quot;&quot;" style="position:absolute;margin-left:-.55pt;margin-top:51.25pt;width:455.7pt;height:19pt;flip:x;z-index:-251648000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">
                <v:line id="Straight Connector 155292915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" strokecolor="#65276f [3044]" strokeweight="3pt">
                  <v:stroke endcap="round"/>
                </v:line>
                <v:oval id="Oval 1391062081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" fillcolor="#43a7de" strokecolor="#6b2976" strokeweight="3pt"/>
                <w10:wrap anchorx="margin"/>
              </v:group>
            </w:pict>
          </mc:Fallback>
        </mc:AlternateContent>
      </w:r>
      <w:r w:rsidR="004F3E54" w:rsidRPr="002B72E0">
        <w:rPr>
          <w:rFonts w:cs="Dubai"/>
          <w:rtl/>
          <w:lang w:val="fa-IR"/>
        </w:rPr>
        <w:t>اهداف ما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0F1707" w:rsidRPr="002B72E0" w14:paraId="217EC8DB" w14:textId="77777777" w:rsidTr="00C712B6">
        <w:tc>
          <w:tcPr>
            <w:tcW w:w="2551" w:type="dxa"/>
            <w:vAlign w:val="center"/>
          </w:tcPr>
          <w:p w14:paraId="1E151541" w14:textId="77777777" w:rsidR="008104A9" w:rsidRPr="002B72E0" w:rsidRDefault="00970406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79FD7D1E" wp14:editId="0CB5E602">
                  <wp:extent cx="1440000" cy="1364762"/>
                  <wp:effectExtent l="0" t="0" r="8255" b="6985"/>
                  <wp:docPr id="2057867763" name="Picture 2057867763" descr="دو نفر با هم دست می دهند در حالیکه دست دیگرشان روی قلب شان اس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7867763" name="Picture 2057867763" descr="دو نفر با هم دست می دهند در حالیکه دست دیگرشان روی قلب شان است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5" b="25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364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9DD1516" w14:textId="50F2D0B4" w:rsidR="00EA1BFD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ما می خواهیم راه های بهتری برای اشتراک گذاری اطلاعات با جوامع و شرکت کنندگان </w:t>
            </w:r>
            <w:r w:rsidR="00BC366B" w:rsidRPr="00BC366B">
              <w:rPr>
                <w:rFonts w:cs="FS Me Pro"/>
                <w:lang w:val="fa-IR"/>
              </w:rPr>
              <w:t>CALD</w:t>
            </w:r>
            <w:r w:rsidRPr="002B72E0">
              <w:rPr>
                <w:rFonts w:cs="Dubai"/>
                <w:rtl/>
                <w:lang w:val="fa-IR"/>
              </w:rPr>
              <w:t xml:space="preserve"> پیدا کنیم.</w:t>
            </w:r>
          </w:p>
        </w:tc>
      </w:tr>
      <w:tr w:rsidR="000F1707" w:rsidRPr="002B72E0" w14:paraId="3F98FB3C" w14:textId="77777777" w:rsidTr="00C712B6">
        <w:trPr>
          <w:trHeight w:val="3402"/>
        </w:trPr>
        <w:tc>
          <w:tcPr>
            <w:tcW w:w="2551" w:type="dxa"/>
            <w:vAlign w:val="center"/>
          </w:tcPr>
          <w:p w14:paraId="17EC4790" w14:textId="77777777" w:rsidR="004F3E54" w:rsidRPr="002B72E0" w:rsidRDefault="00970406" w:rsidP="00083959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2B72E0">
              <w:rPr>
                <w:rFonts w:cs="Dubai"/>
                <w:noProof/>
              </w:rPr>
              <w:lastRenderedPageBreak/>
              <w:drawing>
                <wp:inline distT="0" distB="0" distL="0" distR="0" wp14:anchorId="394582D0" wp14:editId="3AB84638">
                  <wp:extent cx="1482725" cy="1482725"/>
                  <wp:effectExtent l="0" t="0" r="3175" b="3175"/>
                  <wp:docPr id="215803121" name="Picture 5" descr="شخصی زیر حباب فکر. حباب فکر علامت تیک داخل حباب گفت و گو را نشان می 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803121" name="Picture 5" descr="شخصی زیر حباب فکر. حباب فکر علامت تیک داخل حباب گفت و گو را نشان می دهد.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E821629" w14:textId="64599D00" w:rsidR="004F3E54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ما می خواهیم شرکت کنندگان </w:t>
            </w:r>
            <w:r w:rsidR="00BC366B" w:rsidRPr="00BC366B">
              <w:rPr>
                <w:rFonts w:cs="FS Me Pro"/>
                <w:lang w:val="fa-IR"/>
              </w:rPr>
              <w:t>CALD</w:t>
            </w:r>
            <w:r w:rsidRPr="002B72E0">
              <w:rPr>
                <w:rFonts w:cs="Dubai"/>
                <w:rtl/>
                <w:lang w:val="fa-IR"/>
              </w:rPr>
              <w:t xml:space="preserve"> بیشتری در مورد خدمات </w:t>
            </w:r>
            <w:r w:rsidRPr="002B72E0">
              <w:rPr>
                <w:rStyle w:val="Strong"/>
                <w:rFonts w:cs="Dubai"/>
                <w:rtl/>
                <w:lang w:val="fa-IR"/>
              </w:rPr>
              <w:t>ترجمه</w:t>
            </w:r>
            <w:r w:rsidRPr="002B72E0">
              <w:rPr>
                <w:rFonts w:cs="Dubai"/>
                <w:rtl/>
                <w:lang w:val="fa-IR"/>
              </w:rPr>
              <w:t xml:space="preserve"> که می توانند از آن استفاده کنند اطلاعات داشته باشند.</w:t>
            </w:r>
          </w:p>
        </w:tc>
      </w:tr>
      <w:tr w:rsidR="000F1707" w:rsidRPr="002B72E0" w14:paraId="3275C3B8" w14:textId="77777777" w:rsidTr="00C712B6">
        <w:trPr>
          <w:trHeight w:val="3402"/>
        </w:trPr>
        <w:tc>
          <w:tcPr>
            <w:tcW w:w="2551" w:type="dxa"/>
            <w:vAlign w:val="center"/>
          </w:tcPr>
          <w:p w14:paraId="6AEB0C8E" w14:textId="77777777" w:rsidR="00904103" w:rsidRPr="002B72E0" w:rsidRDefault="00970406" w:rsidP="00083959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4A6AB852" wp14:editId="7B2E03CB">
                  <wp:extent cx="1482725" cy="1482725"/>
                  <wp:effectExtent l="0" t="0" r="3175" b="3175"/>
                  <wp:docPr id="574560481" name="Picture 4" descr="مترجمی که با دو نفر صحبت می کند. بالای او حباب گفت و گو وجود دارد که زبانی غیر از انگلیسی را نشان می 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560481" name="Picture 4" descr="مترجمی که با دو نفر صحبت می کند. بالای او حباب گفت و گو وجود دارد که زبانی غیر از انگلیسی را نشان می دهد.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64D82AB" w14:textId="77777777" w:rsidR="00904103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مترجم شفاهی کسی است که:</w:t>
            </w:r>
          </w:p>
          <w:p w14:paraId="769AC74A" w14:textId="77777777" w:rsidR="00904103" w:rsidRPr="002B72E0" w:rsidRDefault="00970406" w:rsidP="00083959">
            <w:pPr>
              <w:pStyle w:val="ListParagraph"/>
              <w:numPr>
                <w:ilvl w:val="0"/>
                <w:numId w:val="61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به زبان شما صحبت می کند</w:t>
            </w:r>
          </w:p>
          <w:p w14:paraId="2ADC54AD" w14:textId="77777777" w:rsidR="005540EE" w:rsidRPr="002B72E0" w:rsidRDefault="00970406" w:rsidP="00083959">
            <w:pPr>
              <w:pStyle w:val="ListParagraph"/>
              <w:numPr>
                <w:ilvl w:val="0"/>
                <w:numId w:val="61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به شما کمک می کند تا با دیگران ارتباط برقرار کنید</w:t>
            </w:r>
          </w:p>
          <w:p w14:paraId="61A92ED0" w14:textId="77777777" w:rsidR="00904103" w:rsidRPr="002B72E0" w:rsidRDefault="00970406" w:rsidP="00083959">
            <w:pPr>
              <w:pStyle w:val="ListParagraph"/>
              <w:numPr>
                <w:ilvl w:val="0"/>
                <w:numId w:val="60"/>
              </w:numPr>
              <w:bidi/>
              <w:spacing w:line="240" w:lineRule="auto"/>
              <w:contextualSpacing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به شما کمک می کند بفهمید دیگران چه می گویند.</w:t>
            </w:r>
          </w:p>
        </w:tc>
      </w:tr>
      <w:tr w:rsidR="000F1707" w:rsidRPr="002B72E0" w14:paraId="04DE231F" w14:textId="77777777" w:rsidTr="00C712B6">
        <w:trPr>
          <w:trHeight w:val="3402"/>
        </w:trPr>
        <w:tc>
          <w:tcPr>
            <w:tcW w:w="2551" w:type="dxa"/>
            <w:vAlign w:val="center"/>
          </w:tcPr>
          <w:p w14:paraId="6AE241BB" w14:textId="77777777" w:rsidR="004F3E54" w:rsidRPr="002B72E0" w:rsidRDefault="00970406" w:rsidP="00083959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2F547311" wp14:editId="55CF1171">
                  <wp:extent cx="1482725" cy="1482725"/>
                  <wp:effectExtent l="0" t="0" r="3175" b="3175"/>
                  <wp:docPr id="300222650" name="Picture 13" descr="یک مترجم که با یک شرکت کننده گفتگو می کند. بالای آنها یک شست به بالا با یک فلش رو به بالا اس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222650" name="Picture 13" descr="یک مترجم که با یک شرکت کننده گفتگو می کند. بالای آنها یک شست به بالا با یک فلش رو به بالا است.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500A59D" w14:textId="6FAEC89E" w:rsidR="004F3E54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همچنین می خواهیم تجربیاتی که شرکت کنندگان </w:t>
            </w:r>
            <w:r w:rsidR="00BC366B" w:rsidRPr="00BC366B">
              <w:rPr>
                <w:rFonts w:cs="FS Me Pro"/>
                <w:lang w:val="fa-IR"/>
              </w:rPr>
              <w:t>CALD</w:t>
            </w:r>
            <w:r w:rsidRPr="002B72E0">
              <w:rPr>
                <w:rFonts w:cs="Dubai"/>
                <w:rtl/>
                <w:lang w:val="fa-IR"/>
              </w:rPr>
              <w:t xml:space="preserve"> با خدمات ترجمه دارند را بهبود بخشیم.</w:t>
            </w:r>
          </w:p>
        </w:tc>
      </w:tr>
      <w:tr w:rsidR="000F1707" w:rsidRPr="002B72E0" w14:paraId="304B2BC3" w14:textId="77777777" w:rsidTr="00C712B6">
        <w:trPr>
          <w:trHeight w:val="3402"/>
        </w:trPr>
        <w:tc>
          <w:tcPr>
            <w:tcW w:w="2551" w:type="dxa"/>
            <w:vAlign w:val="center"/>
          </w:tcPr>
          <w:p w14:paraId="58F620BF" w14:textId="77777777" w:rsidR="0045725F" w:rsidRPr="002B72E0" w:rsidRDefault="00970406" w:rsidP="00083959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2B72E0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0464" behindDoc="0" locked="0" layoutInCell="1" allowOverlap="1" wp14:anchorId="03DCF3B9" wp14:editId="357CBE72">
                      <wp:simplePos x="0" y="0"/>
                      <wp:positionH relativeFrom="column">
                        <wp:posOffset>302895</wp:posOffset>
                      </wp:positionH>
                      <wp:positionV relativeFrom="paragraph">
                        <wp:posOffset>361950</wp:posOffset>
                      </wp:positionV>
                      <wp:extent cx="892175" cy="450215"/>
                      <wp:effectExtent l="0" t="0" r="3175" b="6985"/>
                      <wp:wrapNone/>
                      <wp:docPr id="861703865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57625F" w14:textId="77777777" w:rsidR="00970406" w:rsidRPr="00BC366B" w:rsidRDefault="00970406" w:rsidP="00BC366B">
                                  <w:pPr>
                                    <w:bidi/>
                                    <w:spacing w:before="0" w:after="0" w:line="168" w:lineRule="auto"/>
                                    <w:jc w:val="center"/>
                                    <w:rPr>
                                      <w:rFonts w:ascii="Dubai" w:hAnsi="Dubai" w:cs="Dubai"/>
                                      <w:lang w:val="en-PH"/>
                                    </w:rPr>
                                  </w:pPr>
                                  <w:r w:rsidRPr="00BC366B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  <w:lang w:val="fa-IR"/>
                                    </w:rPr>
                                    <w:t>برنامه عملیاتی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DCF3B9" id="_x0000_s1039" type="#_x0000_t202" style="position:absolute;left:0;text-align:left;margin-left:23.85pt;margin-top:28.5pt;width:70.25pt;height:35.4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" filled="f" stroked="f">
                      <v:textbox inset="0,0,0,0">
                        <w:txbxContent>
                          <w:p w14:paraId="0C57625F" w14:textId="77777777" w:rsidR="00970406" w:rsidRPr="00BC366B" w:rsidRDefault="00970406" w:rsidP="00BC366B">
                            <w:pPr>
                              <w:bidi/>
                              <w:spacing w:before="0" w:after="0" w:line="168" w:lineRule="auto"/>
                              <w:jc w:val="center"/>
                              <w:rPr>
                                <w:rFonts w:ascii="Dubai" w:hAnsi="Dubai" w:cs="Dubai"/>
                                <w:lang w:val="en-PH"/>
                              </w:rPr>
                            </w:pPr>
                            <w:r w:rsidRPr="00BC366B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  <w:lang w:val="fa-IR"/>
                              </w:rPr>
                              <w:t xml:space="preserve">برنامه </w:t>
                            </w:r>
                            <w:r w:rsidRPr="00BC366B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  <w:lang w:val="fa-IR"/>
                              </w:rPr>
                              <w:t>عملیاتی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D2019" w:rsidRPr="002B72E0">
              <w:rPr>
                <w:rFonts w:cs="Dubai"/>
                <w:noProof/>
              </w:rPr>
              <w:drawing>
                <wp:inline distT="0" distB="0" distL="0" distR="0" wp14:anchorId="6AFCF20F" wp14:editId="04DF132D">
                  <wp:extent cx="1482725" cy="1482725"/>
                  <wp:effectExtent l="0" t="0" r="3175" b="3175"/>
                  <wp:docPr id="1812387275" name="Picture 12" descr="یک برنامه اقدام که لیستی را با علامت تیک نشان می 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2387275" name="Picture 12" descr="یک برنامه اقدام که لیستی را با علامت تیک نشان می دهد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55319F9" w14:textId="17DFB4E6" w:rsidR="00F122D1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می توانید در مورد اقدامات ما در صفحه 23 برنامه عملیاتی</w:t>
            </w:r>
            <w:r w:rsidR="008161A7">
              <w:rPr>
                <w:rFonts w:cs="Dubai"/>
                <w:lang w:val="fa-IR"/>
              </w:rPr>
              <w:br/>
            </w:r>
            <w:r w:rsidRPr="002B72E0">
              <w:rPr>
                <w:rFonts w:cs="Dubai"/>
                <w:rtl/>
                <w:lang w:val="fa-IR"/>
              </w:rPr>
              <w:t>ما بخوانید.</w:t>
            </w:r>
          </w:p>
          <w:p w14:paraId="10185674" w14:textId="77777777" w:rsidR="00F122D1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می توانید برنامه عملیاتی ما را در وب سایت مان بیابید.</w:t>
            </w:r>
          </w:p>
          <w:p w14:paraId="10B95053" w14:textId="49A3820A" w:rsidR="0045725F" w:rsidRPr="002B72E0" w:rsidRDefault="00000000" w:rsidP="00083959">
            <w:pPr>
              <w:bidi/>
              <w:spacing w:line="240" w:lineRule="auto"/>
              <w:rPr>
                <w:rFonts w:cs="Dubai"/>
                <w:bCs/>
              </w:rPr>
            </w:pPr>
            <w:hyperlink r:id="rId89" w:history="1">
              <w:r w:rsidR="00BC366B" w:rsidRPr="00465EE1">
                <w:rPr>
                  <w:rStyle w:val="Hyperlink"/>
                </w:rPr>
                <w:t>www.ndis.gov.au/CALD</w:t>
              </w:r>
            </w:hyperlink>
          </w:p>
        </w:tc>
      </w:tr>
    </w:tbl>
    <w:p w14:paraId="4EDAA6BD" w14:textId="77777777" w:rsidR="00B676E1" w:rsidRPr="002B72E0" w:rsidRDefault="00970406" w:rsidP="00083959">
      <w:pPr>
        <w:pStyle w:val="Heading3"/>
        <w:bidi/>
        <w:spacing w:before="480" w:after="240" w:line="240" w:lineRule="auto"/>
        <w:rPr>
          <w:rFonts w:cs="Dubai"/>
        </w:rPr>
      </w:pPr>
      <w:r w:rsidRPr="002B72E0">
        <w:rPr>
          <w:rFonts w:cs="Dubai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CEF6436" wp14:editId="38A835CD">
                <wp:simplePos x="0" y="0"/>
                <wp:positionH relativeFrom="page">
                  <wp:posOffset>570230</wp:posOffset>
                </wp:positionH>
                <wp:positionV relativeFrom="paragraph">
                  <wp:posOffset>-217360</wp:posOffset>
                </wp:positionV>
                <wp:extent cx="6422400" cy="691200"/>
                <wp:effectExtent l="19050" t="19050" r="16510" b="13970"/>
                <wp:wrapNone/>
                <wp:docPr id="166023663" name="Rectangle: Rounded Corners 1660236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FFCC04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09A35B" id="Rectangle: Rounded Corners 166023663" o:spid="_x0000_s1026" alt="&quot;&quot;" style="position:absolute;margin-left:44.9pt;margin-top:-17.1pt;width:505.7pt;height:54.4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" fillcolor="#ffcc04" strokecolor="#6b2976" strokeweight="3pt">
                <w10:wrap anchorx="page"/>
              </v:roundrect>
            </w:pict>
          </mc:Fallback>
        </mc:AlternateContent>
      </w:r>
      <w:r w:rsidRPr="002B72E0">
        <w:rPr>
          <w:rFonts w:cs="Dubai"/>
          <w:rtl/>
          <w:lang w:val="fa-IR"/>
        </w:rPr>
        <w:t xml:space="preserve">4. انتخاب و کنترل 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0F1707" w:rsidRPr="002B72E0" w14:paraId="7426E664" w14:textId="77777777" w:rsidTr="00C712B6">
        <w:tc>
          <w:tcPr>
            <w:tcW w:w="2551" w:type="dxa"/>
            <w:vAlign w:val="center"/>
          </w:tcPr>
          <w:p w14:paraId="353B84C4" w14:textId="77777777" w:rsidR="00490AD8" w:rsidRPr="002B72E0" w:rsidRDefault="00970406" w:rsidP="00083959">
            <w:pPr>
              <w:pStyle w:val="Image"/>
              <w:spacing w:before="360"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0090F114" wp14:editId="537D2E48">
                  <wp:extent cx="1482725" cy="1007712"/>
                  <wp:effectExtent l="0" t="0" r="3175" b="2540"/>
                  <wp:docPr id="1982031989" name="Picture 14" descr="دو نفر با شست رو به بال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031989" name="Picture 14" descr="دو نفر با شست رو به بالا.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725" cy="10077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7612074" w14:textId="684E0273" w:rsidR="00490AD8" w:rsidRPr="002B72E0" w:rsidRDefault="00970406" w:rsidP="00083959">
            <w:pPr>
              <w:bidi/>
              <w:spacing w:before="360"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باید پشتیبانی ها و خدمات بیشتری وجود داشته باشد که نیازهای شرکت کنندگان </w:t>
            </w:r>
            <w:r w:rsidR="00BC366B" w:rsidRPr="00BC366B">
              <w:rPr>
                <w:rFonts w:cs="FS Me Pro"/>
                <w:lang w:val="fa-IR"/>
              </w:rPr>
              <w:t>CALD</w:t>
            </w:r>
            <w:r w:rsidRPr="002B72E0">
              <w:rPr>
                <w:rFonts w:cs="Dubai"/>
                <w:rtl/>
                <w:lang w:val="fa-IR"/>
              </w:rPr>
              <w:t xml:space="preserve"> را برآورده کند.</w:t>
            </w:r>
          </w:p>
        </w:tc>
      </w:tr>
      <w:tr w:rsidR="000F1707" w:rsidRPr="002B72E0" w14:paraId="230B3DCD" w14:textId="77777777" w:rsidTr="00C712B6">
        <w:tc>
          <w:tcPr>
            <w:tcW w:w="2551" w:type="dxa"/>
            <w:vAlign w:val="center"/>
          </w:tcPr>
          <w:p w14:paraId="13618BE2" w14:textId="77777777" w:rsidR="00490AD8" w:rsidRPr="002B72E0" w:rsidRDefault="00970406" w:rsidP="00083959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04656BD5" wp14:editId="41E689FE">
                  <wp:extent cx="1482725" cy="1482725"/>
                  <wp:effectExtent l="0" t="0" r="3175" b="3175"/>
                  <wp:docPr id="1734651930" name="Picture 6" descr="دو ارائه دهنده خدمات. یکی گوشی پزشکی به گردن دارد و دیگری سندی در دست دا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4651930" name="Picture 6" descr="دو ارائه دهنده خدمات. یکی گوشی پزشکی به گردن دارد و دیگری سندی در دست دارد.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04012D4" w14:textId="4303E931" w:rsidR="00490AD8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8161A7">
              <w:rPr>
                <w:rFonts w:ascii="Dubai" w:hAnsi="Dubai" w:cs="Dubai"/>
                <w:rtl/>
              </w:rPr>
              <w:t xml:space="preserve">شرکت کنندگان </w:t>
            </w:r>
            <w:r w:rsidR="00BC366B" w:rsidRPr="008161A7">
              <w:rPr>
                <w:rFonts w:ascii="Dubai" w:hAnsi="Dubai" w:cs="Dubai"/>
              </w:rPr>
              <w:t>CALD</w:t>
            </w:r>
            <w:r w:rsidRPr="008161A7">
              <w:rPr>
                <w:rFonts w:ascii="Dubai" w:hAnsi="Dubai" w:cs="Dubai"/>
                <w:rtl/>
              </w:rPr>
              <w:t xml:space="preserve"> باید برای یافتن و استفاده از</w:t>
            </w:r>
            <w:r w:rsidR="008161A7">
              <w:rPr>
                <w:rStyle w:val="Strong"/>
                <w:rFonts w:ascii="Dubai" w:hAnsi="Dubai" w:cs="Dubai"/>
                <w:lang w:val="fa-IR"/>
              </w:rPr>
              <w:br/>
            </w:r>
            <w:r w:rsidRPr="008161A7">
              <w:rPr>
                <w:rStyle w:val="Strong"/>
                <w:rFonts w:ascii="Dubai" w:hAnsi="Dubai" w:cs="Dubai"/>
                <w:rtl/>
                <w:lang w:val="fa-IR"/>
              </w:rPr>
              <w:t xml:space="preserve">ارائه دهندگان </w:t>
            </w:r>
            <w:r w:rsidRPr="008161A7">
              <w:rPr>
                <w:rFonts w:cs="Dubai"/>
                <w:rtl/>
              </w:rPr>
              <w:t>متناسب با نیازهایشان</w:t>
            </w:r>
            <w:r w:rsidRPr="008161A7">
              <w:rPr>
                <w:rFonts w:ascii="Dubai" w:hAnsi="Dubai" w:cs="Dubai"/>
                <w:rtl/>
              </w:rPr>
              <w:t>، پش</w:t>
            </w:r>
            <w:r w:rsidRPr="008161A7">
              <w:rPr>
                <w:rFonts w:ascii="Dubai" w:hAnsi="Dubai" w:cs="Dubai"/>
                <w:rtl/>
                <w:lang w:val="fa-IR"/>
              </w:rPr>
              <w:t>تیبانی دریافت کنند.</w:t>
            </w:r>
          </w:p>
          <w:p w14:paraId="551F0B8F" w14:textId="2D3501ED" w:rsidR="0010274C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ارائه دهندگان با ارائه خدمات از شرکت کنندگان حمایت</w:t>
            </w:r>
            <w:r w:rsidR="008161A7">
              <w:rPr>
                <w:rFonts w:cs="Dubai"/>
                <w:lang w:val="fa-IR"/>
              </w:rPr>
              <w:br/>
            </w:r>
            <w:r w:rsidRPr="002B72E0">
              <w:rPr>
                <w:rFonts w:cs="Dubai"/>
                <w:rtl/>
                <w:lang w:val="fa-IR"/>
              </w:rPr>
              <w:t>می کنند.</w:t>
            </w:r>
          </w:p>
        </w:tc>
      </w:tr>
    </w:tbl>
    <w:p w14:paraId="014E9494" w14:textId="77777777" w:rsidR="008104A9" w:rsidRPr="002B72E0" w:rsidRDefault="00970406" w:rsidP="00083959">
      <w:pPr>
        <w:pStyle w:val="Heading4"/>
        <w:bidi/>
        <w:spacing w:before="600" w:after="120"/>
        <w:rPr>
          <w:rFonts w:cs="Dubai"/>
        </w:rPr>
      </w:pPr>
      <w:r w:rsidRPr="002B72E0">
        <w:rPr>
          <w:rFonts w:cs="Dubai"/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4448B748" wp14:editId="0BD0581F">
                <wp:simplePos x="0" y="0"/>
                <wp:positionH relativeFrom="margin">
                  <wp:posOffset>-5715</wp:posOffset>
                </wp:positionH>
                <wp:positionV relativeFrom="paragraph">
                  <wp:posOffset>660210</wp:posOffset>
                </wp:positionV>
                <wp:extent cx="5786755" cy="241300"/>
                <wp:effectExtent l="19050" t="19050" r="42545" b="25400"/>
                <wp:wrapNone/>
                <wp:docPr id="133" name="Group 1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34" name="Straight Connector 134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5" name="Oval 13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C97EB1" id="Group 133" o:spid="_x0000_s1026" alt="&quot;&quot;" style="position:absolute;margin-left:-.45pt;margin-top:52pt;width:455.65pt;height:19pt;flip:x;z-index:-25164390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">
                <v:line id="Straight Connector 134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" strokecolor="#65276f [3044]" strokeweight="3pt">
                  <v:stroke endcap="round"/>
                </v:line>
                <v:oval id="Oval 13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" fillcolor="#ffcc04" strokecolor="#6b2976" strokeweight="3pt"/>
                <w10:wrap anchorx="margin"/>
              </v:group>
            </w:pict>
          </mc:Fallback>
        </mc:AlternateContent>
      </w:r>
      <w:r w:rsidR="00FE7219" w:rsidRPr="002B72E0">
        <w:rPr>
          <w:rFonts w:cs="Dubai"/>
          <w:rtl/>
          <w:lang w:val="fa-IR"/>
        </w:rPr>
        <w:t>اهداف ما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0F1707" w:rsidRPr="002B72E0" w14:paraId="58DF76CC" w14:textId="77777777" w:rsidTr="00C712B6">
        <w:tc>
          <w:tcPr>
            <w:tcW w:w="2551" w:type="dxa"/>
            <w:vAlign w:val="center"/>
          </w:tcPr>
          <w:p w14:paraId="3EA6A099" w14:textId="77777777" w:rsidR="008104A9" w:rsidRPr="002B72E0" w:rsidRDefault="008104A9" w:rsidP="00083959">
            <w:pPr>
              <w:pStyle w:val="Image"/>
              <w:spacing w:before="600" w:after="0" w:line="240" w:lineRule="auto"/>
              <w:rPr>
                <w:rFonts w:cs="Dubai"/>
              </w:rPr>
            </w:pPr>
          </w:p>
        </w:tc>
        <w:tc>
          <w:tcPr>
            <w:tcW w:w="6576" w:type="dxa"/>
            <w:vAlign w:val="center"/>
          </w:tcPr>
          <w:p w14:paraId="196BD538" w14:textId="7A152303" w:rsidR="008104A9" w:rsidRPr="002B72E0" w:rsidRDefault="00970406" w:rsidP="00083959">
            <w:pPr>
              <w:bidi/>
              <w:spacing w:before="600" w:after="0"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ما می‌خواهیم مطمئن شویم اطلاعاتی را با جوامع </w:t>
            </w:r>
            <w:r w:rsidR="00BC366B" w:rsidRPr="00BC366B">
              <w:rPr>
                <w:rFonts w:cs="FS Me Pro"/>
                <w:lang w:val="fa-IR"/>
              </w:rPr>
              <w:t>CALD</w:t>
            </w:r>
            <w:r w:rsidRPr="002B72E0">
              <w:rPr>
                <w:rFonts w:cs="Dubai"/>
                <w:rtl/>
                <w:lang w:val="fa-IR"/>
              </w:rPr>
              <w:t xml:space="preserve"> به اشتراک بگذاریم که بدانند چگونه:</w:t>
            </w:r>
          </w:p>
        </w:tc>
      </w:tr>
      <w:tr w:rsidR="000F1707" w:rsidRPr="002B72E0" w14:paraId="3CF8323A" w14:textId="77777777" w:rsidTr="00C712B6">
        <w:trPr>
          <w:trHeight w:val="2665"/>
        </w:trPr>
        <w:tc>
          <w:tcPr>
            <w:tcW w:w="2551" w:type="dxa"/>
            <w:vAlign w:val="center"/>
          </w:tcPr>
          <w:p w14:paraId="0FDD4575" w14:textId="77777777" w:rsidR="008104A9" w:rsidRPr="002B72E0" w:rsidRDefault="00970406" w:rsidP="00083959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47CC89BA" wp14:editId="0CCC7546">
                  <wp:extent cx="1482725" cy="1482725"/>
                  <wp:effectExtent l="0" t="0" r="3175" b="3175"/>
                  <wp:docPr id="2128743046" name="Picture 7" descr="شخصی که سند NDIS دا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8743046" name="Picture 7" descr="شخصی که سند NDIS دارد.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6BE48B6" w14:textId="57C06C74" w:rsidR="008104A9" w:rsidRPr="002B72E0" w:rsidRDefault="00970406" w:rsidP="00083959">
            <w:pPr>
              <w:pStyle w:val="ListParagraph"/>
              <w:numPr>
                <w:ilvl w:val="0"/>
                <w:numId w:val="29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در </w:t>
            </w:r>
            <w:r w:rsidR="00BC366B" w:rsidRPr="00BC366B">
              <w:rPr>
                <w:rFonts w:cs="FS Me Pro"/>
                <w:lang w:val="fa-IR"/>
              </w:rPr>
              <w:t>NDIS</w:t>
            </w:r>
            <w:r w:rsidRPr="002B72E0">
              <w:rPr>
                <w:rFonts w:cs="Dubai"/>
                <w:rtl/>
                <w:lang w:val="fa-IR"/>
              </w:rPr>
              <w:t xml:space="preserve"> شرکت کنند</w:t>
            </w:r>
          </w:p>
        </w:tc>
      </w:tr>
      <w:tr w:rsidR="000F1707" w:rsidRPr="002B72E0" w14:paraId="0DBA3096" w14:textId="77777777" w:rsidTr="001D1315">
        <w:trPr>
          <w:trHeight w:val="2912"/>
        </w:trPr>
        <w:tc>
          <w:tcPr>
            <w:tcW w:w="2551" w:type="dxa"/>
            <w:vAlign w:val="center"/>
          </w:tcPr>
          <w:p w14:paraId="18ABB92F" w14:textId="77777777" w:rsidR="008104A9" w:rsidRPr="002B72E0" w:rsidRDefault="00970406" w:rsidP="00083959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1ABBA399" wp14:editId="2B7FDBA8">
                  <wp:extent cx="1482725" cy="1482725"/>
                  <wp:effectExtent l="0" t="0" r="3175" b="3175"/>
                  <wp:docPr id="983052153" name="Picture 8" descr="شرکت‌کننده‌ای که دست خود را بالا برده و نماد ایمن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3052153" name="Picture 8" descr="شرکت‌کننده‌ای که دست خود را بالا برده و نماد ایمنی.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EEBF8F3" w14:textId="77777777" w:rsidR="008104A9" w:rsidRPr="002B72E0" w:rsidRDefault="00970406" w:rsidP="00083959">
            <w:pPr>
              <w:pStyle w:val="ListParagraph"/>
              <w:numPr>
                <w:ilvl w:val="0"/>
                <w:numId w:val="29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خدماتی را پیدا کرده و از آنها استفاده کنند که برای فرهنگ آنها مناسب باشد.</w:t>
            </w:r>
          </w:p>
        </w:tc>
      </w:tr>
      <w:tr w:rsidR="000F1707" w:rsidRPr="002B72E0" w14:paraId="0B507262" w14:textId="77777777" w:rsidTr="00C712B6">
        <w:tc>
          <w:tcPr>
            <w:tcW w:w="2551" w:type="dxa"/>
            <w:vAlign w:val="bottom"/>
          </w:tcPr>
          <w:p w14:paraId="3AE6A7B6" w14:textId="77777777" w:rsidR="00FE7219" w:rsidRPr="002B72E0" w:rsidRDefault="00FE7219" w:rsidP="00083959">
            <w:pPr>
              <w:pStyle w:val="Image"/>
              <w:spacing w:after="0" w:line="240" w:lineRule="auto"/>
              <w:rPr>
                <w:rFonts w:cs="Dubai"/>
              </w:rPr>
            </w:pPr>
          </w:p>
        </w:tc>
        <w:tc>
          <w:tcPr>
            <w:tcW w:w="6576" w:type="dxa"/>
            <w:vAlign w:val="center"/>
          </w:tcPr>
          <w:p w14:paraId="3DBCB3F4" w14:textId="77777777" w:rsidR="00FE7219" w:rsidRPr="002B72E0" w:rsidRDefault="00970406" w:rsidP="00083959">
            <w:pPr>
              <w:bidi/>
              <w:spacing w:after="0"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ما همچنین می خواهیم ارائه دهندگان بیشتر، خدمات بهتری ارائه دهند که موارد زیر را در بر داشته باشد:</w:t>
            </w:r>
          </w:p>
        </w:tc>
      </w:tr>
      <w:tr w:rsidR="000F1707" w:rsidRPr="002B72E0" w14:paraId="5B5C4D6F" w14:textId="77777777" w:rsidTr="00C712B6">
        <w:tc>
          <w:tcPr>
            <w:tcW w:w="2551" w:type="dxa"/>
            <w:vAlign w:val="bottom"/>
          </w:tcPr>
          <w:p w14:paraId="2840CBCE" w14:textId="77777777" w:rsidR="004E1806" w:rsidRPr="002B72E0" w:rsidRDefault="00970406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631A82E9" wp14:editId="0B1D1E68">
                  <wp:extent cx="1482725" cy="1482725"/>
                  <wp:effectExtent l="0" t="0" r="3175" b="3175"/>
                  <wp:docPr id="1464946712" name="Picture 16" descr="دو نفر با هم دست می دهند در حالیکه دست دیگرشان روی قلب شان اس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4946712" name="Picture 16" descr="دو نفر با هم دست می دهند در حالیکه دست دیگرشان روی قلب شان است.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8D76C23" w14:textId="77777777" w:rsidR="004E1806" w:rsidRPr="002B72E0" w:rsidRDefault="00970406" w:rsidP="00083959">
            <w:pPr>
              <w:pStyle w:val="ListParagraph"/>
              <w:numPr>
                <w:ilvl w:val="0"/>
                <w:numId w:val="31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به تمامی فرهنگ ها احترام بگذارد</w:t>
            </w:r>
          </w:p>
        </w:tc>
      </w:tr>
      <w:tr w:rsidR="000F1707" w:rsidRPr="002B72E0" w14:paraId="60C20F42" w14:textId="77777777" w:rsidTr="00C712B6">
        <w:tc>
          <w:tcPr>
            <w:tcW w:w="2551" w:type="dxa"/>
            <w:vAlign w:val="bottom"/>
          </w:tcPr>
          <w:p w14:paraId="7F13898A" w14:textId="77777777" w:rsidR="004E1806" w:rsidRPr="002B72E0" w:rsidRDefault="00970406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7724359F" wp14:editId="432A1DA8">
                  <wp:extent cx="1482725" cy="1482725"/>
                  <wp:effectExtent l="0" t="0" r="3175" b="3175"/>
                  <wp:docPr id="1465212638" name="Picture 17" descr="یک گروه از افراد CALD و یک شست رو به بال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5212638" name="Picture 17" descr="یک گروه از افراد CALD و یک شست رو به بالا."/>
                          <pic:cNvPicPr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B907AC1" w14:textId="7D1DF7CA" w:rsidR="004E1806" w:rsidRPr="002B72E0" w:rsidRDefault="00970406" w:rsidP="00083959">
            <w:pPr>
              <w:pStyle w:val="ListParagraph"/>
              <w:numPr>
                <w:ilvl w:val="0"/>
                <w:numId w:val="31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برای شرکت کنندگان </w:t>
            </w:r>
            <w:r w:rsidR="00BC366B" w:rsidRPr="00BC366B">
              <w:rPr>
                <w:rFonts w:cs="FS Me Pro"/>
                <w:lang w:val="fa-IR"/>
              </w:rPr>
              <w:t>CALD</w:t>
            </w:r>
            <w:r w:rsidRPr="002B72E0">
              <w:rPr>
                <w:rFonts w:cs="Dubai"/>
                <w:rtl/>
                <w:lang w:val="fa-IR"/>
              </w:rPr>
              <w:t xml:space="preserve"> به خوبی عمل نماید.</w:t>
            </w:r>
          </w:p>
        </w:tc>
      </w:tr>
      <w:tr w:rsidR="000F1707" w:rsidRPr="002B72E0" w14:paraId="0C35FBD9" w14:textId="77777777" w:rsidTr="00C712B6">
        <w:tc>
          <w:tcPr>
            <w:tcW w:w="2551" w:type="dxa"/>
            <w:vAlign w:val="bottom"/>
          </w:tcPr>
          <w:p w14:paraId="0FD04C51" w14:textId="77777777" w:rsidR="004E1806" w:rsidRPr="002B72E0" w:rsidRDefault="00970406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41C08A7A" wp14:editId="128D3900">
                  <wp:extent cx="1482725" cy="1482725"/>
                  <wp:effectExtent l="0" t="0" r="3175" b="3175"/>
                  <wp:docPr id="1496978836" name="Picture 18" descr="سه شرکت کننده و یک نماد ایمن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978836" name="Picture 18" descr="سه شرکت کننده و یک نماد ایمنی.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50C8423" w14:textId="77777777" w:rsidR="004E1806" w:rsidRPr="002B72E0" w:rsidRDefault="00970406" w:rsidP="00083959">
            <w:pPr>
              <w:pStyle w:val="ListParagraph"/>
              <w:numPr>
                <w:ilvl w:val="0"/>
                <w:numId w:val="65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برای تمامی فرهنگ ها ایمن باشد.</w:t>
            </w:r>
          </w:p>
        </w:tc>
      </w:tr>
      <w:tr w:rsidR="000F1707" w:rsidRPr="002B72E0" w14:paraId="620D9454" w14:textId="77777777" w:rsidTr="00C712B6">
        <w:tc>
          <w:tcPr>
            <w:tcW w:w="2551" w:type="dxa"/>
            <w:vAlign w:val="bottom"/>
          </w:tcPr>
          <w:p w14:paraId="0E0B721A" w14:textId="77777777" w:rsidR="0045725F" w:rsidRPr="002B72E0" w:rsidRDefault="00970406" w:rsidP="00083959">
            <w:pPr>
              <w:pStyle w:val="Image"/>
              <w:spacing w:before="600" w:line="240" w:lineRule="auto"/>
              <w:rPr>
                <w:rFonts w:cs="Dubai"/>
                <w:noProof/>
              </w:rPr>
            </w:pPr>
            <w:r w:rsidRPr="002B72E0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2512" behindDoc="0" locked="0" layoutInCell="1" allowOverlap="1" wp14:anchorId="4ED05DD6" wp14:editId="0DE6F32A">
                      <wp:simplePos x="0" y="0"/>
                      <wp:positionH relativeFrom="column">
                        <wp:posOffset>305435</wp:posOffset>
                      </wp:positionH>
                      <wp:positionV relativeFrom="paragraph">
                        <wp:posOffset>594360</wp:posOffset>
                      </wp:positionV>
                      <wp:extent cx="892175" cy="450215"/>
                      <wp:effectExtent l="0" t="0" r="3175" b="6985"/>
                      <wp:wrapNone/>
                      <wp:docPr id="65351838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D2FBED" w14:textId="77777777" w:rsidR="00970406" w:rsidRPr="00BC366B" w:rsidRDefault="00970406" w:rsidP="00BC366B">
                                  <w:pPr>
                                    <w:bidi/>
                                    <w:spacing w:before="0" w:after="0" w:line="168" w:lineRule="auto"/>
                                    <w:jc w:val="center"/>
                                    <w:rPr>
                                      <w:rFonts w:ascii="Dubai" w:hAnsi="Dubai" w:cs="Dubai"/>
                                      <w:lang w:val="en-PH"/>
                                    </w:rPr>
                                  </w:pPr>
                                  <w:r w:rsidRPr="00BC366B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  <w:lang w:val="fa-IR"/>
                                    </w:rPr>
                                    <w:t>برنامه عملیاتی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D05DD6" id="_x0000_s1040" type="#_x0000_t202" style="position:absolute;left:0;text-align:left;margin-left:24.05pt;margin-top:46.8pt;width:70.25pt;height:35.4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" filled="f" stroked="f">
                      <v:textbox inset="0,0,0,0">
                        <w:txbxContent>
                          <w:p w14:paraId="45D2FBED" w14:textId="77777777" w:rsidR="00970406" w:rsidRPr="00BC366B" w:rsidRDefault="00970406" w:rsidP="00BC366B">
                            <w:pPr>
                              <w:bidi/>
                              <w:spacing w:before="0" w:after="0" w:line="168" w:lineRule="auto"/>
                              <w:jc w:val="center"/>
                              <w:rPr>
                                <w:rFonts w:ascii="Dubai" w:hAnsi="Dubai" w:cs="Dubai"/>
                                <w:lang w:val="en-PH"/>
                              </w:rPr>
                            </w:pPr>
                            <w:r w:rsidRPr="00BC366B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  <w:lang w:val="fa-IR"/>
                              </w:rPr>
                              <w:t xml:space="preserve">برنامه </w:t>
                            </w:r>
                            <w:r w:rsidRPr="00BC366B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  <w:lang w:val="fa-IR"/>
                              </w:rPr>
                              <w:t>عملیاتی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E1806" w:rsidRPr="002B72E0">
              <w:rPr>
                <w:rFonts w:cs="Dubai"/>
                <w:noProof/>
              </w:rPr>
              <w:drawing>
                <wp:inline distT="0" distB="0" distL="0" distR="0" wp14:anchorId="3E8FEA30" wp14:editId="32181931">
                  <wp:extent cx="1482725" cy="1482725"/>
                  <wp:effectExtent l="0" t="0" r="3175" b="3175"/>
                  <wp:docPr id="753246717" name="Picture 15" descr="یک برنامه اقدام که لیستی را با علامت تیک نشان می 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3246717" name="Picture 15" descr="یک برنامه اقدام که لیستی را با علامت تیک نشان می دهد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82500BF" w14:textId="311CCBDB" w:rsidR="00F122D1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می توانید در مورد اقدامات ما در صفحه 31 برنامه عملیاتی</w:t>
            </w:r>
            <w:r w:rsidR="001D1315">
              <w:rPr>
                <w:rFonts w:cs="Dubai"/>
                <w:lang w:val="fa-IR"/>
              </w:rPr>
              <w:br/>
            </w:r>
            <w:r w:rsidRPr="002B72E0">
              <w:rPr>
                <w:rFonts w:cs="Dubai"/>
                <w:rtl/>
                <w:lang w:val="fa-IR"/>
              </w:rPr>
              <w:t>ما بخوانید.</w:t>
            </w:r>
          </w:p>
          <w:p w14:paraId="6E9A8D27" w14:textId="77777777" w:rsidR="00F122D1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می توانید برنامه عملیاتی ما را در وب سایت مان بیابید.</w:t>
            </w:r>
          </w:p>
          <w:p w14:paraId="3A261558" w14:textId="543EF6DA" w:rsidR="0045725F" w:rsidRPr="002B72E0" w:rsidRDefault="00000000" w:rsidP="00083959">
            <w:pPr>
              <w:bidi/>
              <w:spacing w:line="240" w:lineRule="auto"/>
              <w:rPr>
                <w:rFonts w:cs="Dubai"/>
              </w:rPr>
            </w:pPr>
            <w:hyperlink r:id="rId97" w:history="1">
              <w:r w:rsidR="00BC366B" w:rsidRPr="00465EE1">
                <w:rPr>
                  <w:rStyle w:val="Hyperlink"/>
                </w:rPr>
                <w:t>www.ndis.gov.au/CALD</w:t>
              </w:r>
            </w:hyperlink>
          </w:p>
        </w:tc>
      </w:tr>
    </w:tbl>
    <w:p w14:paraId="3E003FAB" w14:textId="044C8AA7" w:rsidR="00B676E1" w:rsidRPr="002B72E0" w:rsidRDefault="00970406" w:rsidP="00083959">
      <w:pPr>
        <w:pStyle w:val="Heading3"/>
        <w:bidi/>
        <w:spacing w:before="480" w:after="240" w:line="240" w:lineRule="auto"/>
        <w:rPr>
          <w:rFonts w:cs="Dubai"/>
        </w:rPr>
      </w:pPr>
      <w:r w:rsidRPr="002B72E0">
        <w:rPr>
          <w:rFonts w:cs="Dubai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618B39E6" wp14:editId="254428FD">
                <wp:simplePos x="0" y="0"/>
                <wp:positionH relativeFrom="margin">
                  <wp:posOffset>-344170</wp:posOffset>
                </wp:positionH>
                <wp:positionV relativeFrom="paragraph">
                  <wp:posOffset>-216725</wp:posOffset>
                </wp:positionV>
                <wp:extent cx="6422400" cy="691200"/>
                <wp:effectExtent l="19050" t="19050" r="16510" b="13970"/>
                <wp:wrapNone/>
                <wp:docPr id="565464728" name="Rectangle: Rounded Corners 5654647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06A8B5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673299" id="Rectangle: Rounded Corners 565464728" o:spid="_x0000_s1026" alt="&quot;&quot;" style="position:absolute;margin-left:-27.1pt;margin-top:-17.05pt;width:505.7pt;height:54.45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" fillcolor="#06a8b5" strokecolor="#6b2976" strokeweight="3pt">
                <w10:wrap anchorx="margin"/>
              </v:roundrect>
            </w:pict>
          </mc:Fallback>
        </mc:AlternateContent>
      </w:r>
      <w:r w:rsidRPr="002B72E0">
        <w:rPr>
          <w:rFonts w:cs="Dubai"/>
          <w:rtl/>
          <w:lang w:val="fa-IR"/>
        </w:rPr>
        <w:t xml:space="preserve">5. داده های مربوط به شرکت کنندگان </w:t>
      </w:r>
      <w:r w:rsidR="00BC366B" w:rsidRPr="00BC366B">
        <w:rPr>
          <w:rFonts w:cs="FS Me Pro"/>
          <w:lang w:val="fa-IR"/>
        </w:rPr>
        <w:t>CALD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0F1707" w:rsidRPr="002B72E0" w14:paraId="34E66C88" w14:textId="77777777" w:rsidTr="00C712B6">
        <w:trPr>
          <w:trHeight w:val="3175"/>
        </w:trPr>
        <w:tc>
          <w:tcPr>
            <w:tcW w:w="2551" w:type="dxa"/>
            <w:vAlign w:val="center"/>
          </w:tcPr>
          <w:p w14:paraId="2A976534" w14:textId="77777777" w:rsidR="00437DD8" w:rsidRPr="002B72E0" w:rsidRDefault="00970406" w:rsidP="00083959">
            <w:pPr>
              <w:pStyle w:val="Image"/>
              <w:spacing w:before="360"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4560" behindDoc="0" locked="0" layoutInCell="1" allowOverlap="1" wp14:anchorId="6CEFC639" wp14:editId="57EB3119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780415</wp:posOffset>
                      </wp:positionV>
                      <wp:extent cx="631825" cy="241935"/>
                      <wp:effectExtent l="0" t="0" r="0" b="5715"/>
                      <wp:wrapNone/>
                      <wp:docPr id="191848051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1825" cy="2419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38DCD8" w14:textId="77777777" w:rsidR="00970406" w:rsidRPr="00BC366B" w:rsidRDefault="00970406" w:rsidP="00E1099F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16"/>
                                      <w:szCs w:val="20"/>
                                      <w:lang w:val="en-PH"/>
                                    </w:rPr>
                                  </w:pPr>
                                  <w:r w:rsidRPr="00BC366B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16"/>
                                      <w:szCs w:val="20"/>
                                      <w:rtl/>
                                      <w:lang w:val="fa-IR"/>
                                    </w:rPr>
                                    <w:t>ثبت کردن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EFC639" id="_x0000_s1041" type="#_x0000_t202" style="position:absolute;left:0;text-align:left;margin-left:56.85pt;margin-top:61.45pt;width:49.75pt;height:19.0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" filled="f" stroked="f">
                      <v:textbox inset="0,0,0,0">
                        <w:txbxContent>
                          <w:p w14:paraId="0538DCD8" w14:textId="77777777" w:rsidR="00970406" w:rsidRPr="00BC366B" w:rsidRDefault="00970406" w:rsidP="00E1099F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16"/>
                                <w:szCs w:val="20"/>
                                <w:lang w:val="en-PH"/>
                              </w:rPr>
                            </w:pPr>
                            <w:r w:rsidRPr="00BC366B">
                              <w:rPr>
                                <w:rFonts w:ascii="Dubai" w:hAnsi="Dubai" w:cs="Dubai"/>
                                <w:b/>
                                <w:bCs/>
                                <w:sz w:val="16"/>
                                <w:szCs w:val="20"/>
                                <w:rtl/>
                                <w:lang w:val="fa-IR"/>
                              </w:rPr>
                              <w:t xml:space="preserve">ثبت </w:t>
                            </w:r>
                            <w:r w:rsidRPr="00BC366B">
                              <w:rPr>
                                <w:rFonts w:ascii="Dubai" w:hAnsi="Dubai" w:cs="Dubai"/>
                                <w:b/>
                                <w:bCs/>
                                <w:sz w:val="16"/>
                                <w:szCs w:val="20"/>
                                <w:rtl/>
                                <w:lang w:val="fa-IR"/>
                              </w:rPr>
                              <w:t>کردن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37DD8" w:rsidRPr="002B72E0">
              <w:rPr>
                <w:rFonts w:cs="Dubai"/>
                <w:noProof/>
              </w:rPr>
              <w:drawing>
                <wp:inline distT="0" distB="0" distL="0" distR="0" wp14:anchorId="6C25F202" wp14:editId="06C21C7C">
                  <wp:extent cx="1440000" cy="1440000"/>
                  <wp:effectExtent l="0" t="0" r="8255" b="8255"/>
                  <wp:docPr id="98" name="Picture 98" descr="یک سند اطلاعاتی، یک سند سوابق و یک نمودار میله ا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Picture 98" descr="یک سند اطلاعاتی، یک سند سوابق و یک نمودار میله ای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D124CD1" w14:textId="77777777" w:rsidR="00437DD8" w:rsidRPr="002B72E0" w:rsidRDefault="00970406" w:rsidP="00083959">
            <w:pPr>
              <w:bidi/>
              <w:spacing w:before="360"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وقتی در مورد </w:t>
            </w:r>
            <w:r w:rsidRPr="002B72E0">
              <w:rPr>
                <w:rStyle w:val="Strong"/>
                <w:rFonts w:cs="Dubai"/>
                <w:rtl/>
                <w:lang w:val="fa-IR"/>
              </w:rPr>
              <w:t>داده ها</w:t>
            </w:r>
            <w:r w:rsidRPr="002B72E0">
              <w:rPr>
                <w:rFonts w:cs="Dubai"/>
                <w:rtl/>
                <w:lang w:val="fa-IR"/>
              </w:rPr>
              <w:t xml:space="preserve"> گفتگو می کنیم، منظورمان موارد زیراست:</w:t>
            </w:r>
          </w:p>
          <w:p w14:paraId="1219A800" w14:textId="77777777" w:rsidR="00437DD8" w:rsidRPr="002B72E0" w:rsidRDefault="00970406" w:rsidP="00083959">
            <w:pPr>
              <w:pStyle w:val="ListParagraph"/>
              <w:numPr>
                <w:ilvl w:val="0"/>
                <w:numId w:val="30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حقایق</w:t>
            </w:r>
          </w:p>
          <w:p w14:paraId="7D4EB2B5" w14:textId="77777777" w:rsidR="00437DD8" w:rsidRPr="002B72E0" w:rsidRDefault="00970406" w:rsidP="00083959">
            <w:pPr>
              <w:pStyle w:val="ListParagraph"/>
              <w:numPr>
                <w:ilvl w:val="0"/>
                <w:numId w:val="30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اطلاعات</w:t>
            </w:r>
          </w:p>
          <w:p w14:paraId="4F2AB81F" w14:textId="77777777" w:rsidR="00437DD8" w:rsidRPr="002B72E0" w:rsidRDefault="00970406" w:rsidP="00083959">
            <w:pPr>
              <w:pStyle w:val="ListParagraph"/>
              <w:numPr>
                <w:ilvl w:val="0"/>
                <w:numId w:val="30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سوابق.</w:t>
            </w:r>
          </w:p>
        </w:tc>
      </w:tr>
      <w:tr w:rsidR="000F1707" w:rsidRPr="002B72E0" w14:paraId="2E7C6F52" w14:textId="77777777" w:rsidTr="00C712B6">
        <w:trPr>
          <w:trHeight w:val="3175"/>
        </w:trPr>
        <w:tc>
          <w:tcPr>
            <w:tcW w:w="2551" w:type="dxa"/>
            <w:vAlign w:val="center"/>
          </w:tcPr>
          <w:p w14:paraId="06DE6D22" w14:textId="77777777" w:rsidR="00437DD8" w:rsidRPr="002B72E0" w:rsidRDefault="00970406" w:rsidP="00083959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5FCB67EF" wp14:editId="195F2015">
                  <wp:extent cx="1440000" cy="1440000"/>
                  <wp:effectExtent l="0" t="0" r="8255" b="8255"/>
                  <wp:docPr id="99" name="Picture 99" descr="گروهی از افراد CAL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Picture 99" descr="گروهی از افراد CALD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E0D6F05" w14:textId="77777777" w:rsidR="00437DD8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ما برای داشتن درک بهتر به داده های زیر نیاز داریم:</w:t>
            </w:r>
          </w:p>
          <w:p w14:paraId="0468D91A" w14:textId="6B90AFC3" w:rsidR="00437DD8" w:rsidRPr="002B72E0" w:rsidRDefault="00970406" w:rsidP="00083959">
            <w:pPr>
              <w:pStyle w:val="ListParagraph"/>
              <w:numPr>
                <w:ilvl w:val="0"/>
                <w:numId w:val="30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شرکت کنندگان </w:t>
            </w:r>
            <w:r w:rsidR="00BC366B" w:rsidRPr="00BC366B">
              <w:rPr>
                <w:rFonts w:cs="FS Me Pro"/>
                <w:lang w:val="fa-IR"/>
              </w:rPr>
              <w:t>CALD</w:t>
            </w:r>
          </w:p>
          <w:p w14:paraId="455D7C75" w14:textId="1F5290AA" w:rsidR="00437DD8" w:rsidRPr="002B72E0" w:rsidRDefault="00970406" w:rsidP="00083959">
            <w:pPr>
              <w:pStyle w:val="ListParagraph"/>
              <w:numPr>
                <w:ilvl w:val="0"/>
                <w:numId w:val="30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آنها به چه پشت</w:t>
            </w:r>
            <w:r w:rsidR="00A60B50">
              <w:rPr>
                <w:rFonts w:cs="Dubai" w:hint="cs"/>
                <w:rtl/>
                <w:lang w:val="fa-IR" w:bidi="fa-IR"/>
              </w:rPr>
              <w:t>ی</w:t>
            </w:r>
            <w:r w:rsidRPr="002B72E0">
              <w:rPr>
                <w:rFonts w:cs="Dubai"/>
                <w:rtl/>
                <w:lang w:val="fa-IR"/>
              </w:rPr>
              <w:t>بانی نیاز دارند</w:t>
            </w:r>
          </w:p>
        </w:tc>
      </w:tr>
      <w:tr w:rsidR="000F1707" w:rsidRPr="002B72E0" w14:paraId="3238361B" w14:textId="77777777" w:rsidTr="00C712B6">
        <w:tc>
          <w:tcPr>
            <w:tcW w:w="2551" w:type="dxa"/>
            <w:vAlign w:val="center"/>
          </w:tcPr>
          <w:p w14:paraId="76C755F5" w14:textId="77777777" w:rsidR="00437DD8" w:rsidRPr="002B72E0" w:rsidRDefault="00437DD8" w:rsidP="00083959">
            <w:pPr>
              <w:pStyle w:val="Image"/>
              <w:spacing w:before="600" w:after="0" w:line="240" w:lineRule="auto"/>
              <w:rPr>
                <w:rFonts w:cs="Dubai"/>
                <w:noProof/>
              </w:rPr>
            </w:pPr>
          </w:p>
        </w:tc>
        <w:tc>
          <w:tcPr>
            <w:tcW w:w="6576" w:type="dxa"/>
            <w:vAlign w:val="center"/>
          </w:tcPr>
          <w:p w14:paraId="5839888C" w14:textId="77777777" w:rsidR="00437DD8" w:rsidRPr="002B72E0" w:rsidRDefault="00970406" w:rsidP="00083959">
            <w:pPr>
              <w:bidi/>
              <w:spacing w:before="600" w:after="0"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ما همچنین به داده های بیشتری برای درک این موارد نیاز داریم:</w:t>
            </w:r>
          </w:p>
        </w:tc>
      </w:tr>
      <w:tr w:rsidR="000F1707" w:rsidRPr="002B72E0" w14:paraId="09FFB142" w14:textId="77777777" w:rsidTr="00C712B6">
        <w:tc>
          <w:tcPr>
            <w:tcW w:w="2551" w:type="dxa"/>
            <w:vAlign w:val="center"/>
          </w:tcPr>
          <w:p w14:paraId="31807C15" w14:textId="77777777" w:rsidR="005C45CC" w:rsidRPr="002B72E0" w:rsidRDefault="00970406" w:rsidP="00083959">
            <w:pPr>
              <w:pStyle w:val="Image"/>
              <w:spacing w:before="120" w:after="120" w:line="240" w:lineRule="auto"/>
              <w:rPr>
                <w:rFonts w:cs="Dubai"/>
                <w:noProof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715E7A73" wp14:editId="508C9027">
                  <wp:extent cx="1482725" cy="1482725"/>
                  <wp:effectExtent l="0" t="0" r="3175" b="3175"/>
                  <wp:docPr id="2039338464" name="Picture 10" descr="مددکاری که به یک شرکت کننده کمک می کند. در کنار آنها یک شست و یک فلشِ رو به بالا اس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9338464" name="Picture 10" descr="مددکاری که به یک شرکت کننده کمک می کند. در کنار آنها یک شست و یک فلشِ رو به بالا است."/>
                          <pic:cNvPicPr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924F60A" w14:textId="77777777" w:rsidR="005C45CC" w:rsidRPr="002B72E0" w:rsidRDefault="00970406" w:rsidP="00083959">
            <w:pPr>
              <w:pStyle w:val="ListParagraph"/>
              <w:numPr>
                <w:ilvl w:val="0"/>
                <w:numId w:val="32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چگونه می توانیم خدمات را بهبود بخشیم</w:t>
            </w:r>
          </w:p>
        </w:tc>
      </w:tr>
      <w:tr w:rsidR="000F1707" w:rsidRPr="002B72E0" w14:paraId="227F5823" w14:textId="77777777" w:rsidTr="00C712B6">
        <w:tc>
          <w:tcPr>
            <w:tcW w:w="2551" w:type="dxa"/>
            <w:vAlign w:val="center"/>
          </w:tcPr>
          <w:p w14:paraId="313FD95D" w14:textId="77777777" w:rsidR="005C45CC" w:rsidRPr="002B72E0" w:rsidRDefault="00970406" w:rsidP="00083959">
            <w:pPr>
              <w:pStyle w:val="Image"/>
              <w:spacing w:before="120" w:after="120" w:line="240" w:lineRule="auto"/>
              <w:rPr>
                <w:rFonts w:cs="Dubai"/>
                <w:noProof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3B83041B" wp14:editId="2C4154C7">
                  <wp:extent cx="1482725" cy="1482725"/>
                  <wp:effectExtent l="0" t="0" r="3175" b="3175"/>
                  <wp:docPr id="1301712445" name="Picture 9" descr="یک سند NDIS و یک علامت سوال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712445" name="Picture 9" descr="یک سند NDIS و یک علامت سوال."/>
                          <pic:cNvPicPr/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9829AF3" w14:textId="7ED7264A" w:rsidR="005C45CC" w:rsidRPr="002B72E0" w:rsidRDefault="00BC366B" w:rsidP="00083959">
            <w:pPr>
              <w:pStyle w:val="ListParagraph"/>
              <w:numPr>
                <w:ilvl w:val="0"/>
                <w:numId w:val="32"/>
              </w:numPr>
              <w:bidi/>
              <w:spacing w:line="240" w:lineRule="auto"/>
              <w:rPr>
                <w:rFonts w:cs="Dubai"/>
              </w:rPr>
            </w:pPr>
            <w:r w:rsidRPr="00BC366B">
              <w:rPr>
                <w:rFonts w:cs="FS Me Pro"/>
                <w:lang w:val="fa-IR"/>
              </w:rPr>
              <w:t>NDIS</w:t>
            </w:r>
            <w:r w:rsidRPr="002B72E0">
              <w:rPr>
                <w:rFonts w:cs="Dubai"/>
                <w:rtl/>
                <w:lang w:val="fa-IR"/>
              </w:rPr>
              <w:t xml:space="preserve"> چقدر خوب کار می کند.</w:t>
            </w:r>
          </w:p>
        </w:tc>
      </w:tr>
    </w:tbl>
    <w:p w14:paraId="0A64F3EF" w14:textId="77777777" w:rsidR="008104A9" w:rsidRPr="002B72E0" w:rsidRDefault="00970406" w:rsidP="00083959">
      <w:pPr>
        <w:pStyle w:val="Heading4"/>
        <w:bidi/>
        <w:rPr>
          <w:rFonts w:cs="Dubai"/>
        </w:rPr>
      </w:pPr>
      <w:r w:rsidRPr="002B72E0">
        <w:rPr>
          <w:rFonts w:cs="Duba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615E2F62" wp14:editId="317EA468">
                <wp:simplePos x="0" y="0"/>
                <wp:positionH relativeFrom="page">
                  <wp:posOffset>898715</wp:posOffset>
                </wp:positionH>
                <wp:positionV relativeFrom="paragraph">
                  <wp:posOffset>347345</wp:posOffset>
                </wp:positionV>
                <wp:extent cx="5785200" cy="241200"/>
                <wp:effectExtent l="19050" t="19050" r="25400" b="26035"/>
                <wp:wrapNone/>
                <wp:docPr id="136" name="Group 1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137" name="Straight Connector 137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" name="Oval 138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06A8B5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F38DE2" id="Group 136" o:spid="_x0000_s1026" alt="&quot;&quot;" style="position:absolute;margin-left:70.75pt;margin-top:27.35pt;width:455.55pt;height:19pt;flip:x;z-index:-251639808;mso-position-horizontal-relative:page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">
                <v:line id="Straight Connector 137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" strokecolor="#65276f [3044]" strokeweight="3pt">
                  <v:stroke endcap="round"/>
                </v:line>
                <v:oval id="Oval 138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" fillcolor="#06a8b5" strokecolor="#6b2976" strokeweight="3pt"/>
                <w10:wrap anchorx="page"/>
              </v:group>
            </w:pict>
          </mc:Fallback>
        </mc:AlternateContent>
      </w:r>
      <w:r w:rsidR="00FE7219" w:rsidRPr="002B72E0">
        <w:rPr>
          <w:rFonts w:cs="Dubai"/>
          <w:rtl/>
          <w:lang w:val="fa-IR"/>
        </w:rPr>
        <w:t>اهداف ما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0F1707" w:rsidRPr="002B72E0" w14:paraId="603FD0EA" w14:textId="77777777" w:rsidTr="00C712B6">
        <w:trPr>
          <w:trHeight w:val="2240"/>
        </w:trPr>
        <w:tc>
          <w:tcPr>
            <w:tcW w:w="2551" w:type="dxa"/>
            <w:vAlign w:val="center"/>
          </w:tcPr>
          <w:p w14:paraId="5DEEDAA9" w14:textId="77777777" w:rsidR="008104A9" w:rsidRPr="002B72E0" w:rsidRDefault="00970406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16EF4EAA" wp14:editId="75A99A4F">
                  <wp:extent cx="1440000" cy="1440000"/>
                  <wp:effectExtent l="0" t="0" r="8255" b="8255"/>
                  <wp:docPr id="1692890758" name="Picture 1692890758" descr="سه نفر زیر عبارت &quot;CALD&quot;. یک نفر دستش را بالا برد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890758" name="Picture 1692890758" descr="سه نفر زیر عبارت &quot;CALD&quot;. یک نفر دستش را بالا برده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F476022" w14:textId="484D92D0" w:rsidR="008104A9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ما می خواهیم "</w:t>
            </w:r>
            <w:r w:rsidR="00BC366B" w:rsidRPr="00BC366B">
              <w:rPr>
                <w:rFonts w:cs="FS Me Pro"/>
                <w:lang w:val="fa-IR"/>
              </w:rPr>
              <w:t>CALD</w:t>
            </w:r>
            <w:r w:rsidRPr="002B72E0">
              <w:rPr>
                <w:rFonts w:cs="Dubai"/>
                <w:rtl/>
                <w:lang w:val="fa-IR"/>
              </w:rPr>
              <w:t xml:space="preserve">" را به گونه ای توضیح دهیم که از آنچه افراد </w:t>
            </w:r>
            <w:r w:rsidR="00BC366B" w:rsidRPr="00BC366B">
              <w:rPr>
                <w:rFonts w:cs="FS Me Pro"/>
                <w:lang w:val="fa-IR"/>
              </w:rPr>
              <w:t>CALD</w:t>
            </w:r>
            <w:r w:rsidRPr="002B72E0">
              <w:rPr>
                <w:rFonts w:cs="Dubai"/>
                <w:rtl/>
                <w:lang w:val="fa-IR"/>
              </w:rPr>
              <w:t xml:space="preserve"> نیاز دارند پشتیبانی کند. </w:t>
            </w:r>
          </w:p>
        </w:tc>
      </w:tr>
      <w:tr w:rsidR="000F1707" w:rsidRPr="002B72E0" w14:paraId="65F44B1C" w14:textId="77777777" w:rsidTr="00C712B6">
        <w:tc>
          <w:tcPr>
            <w:tcW w:w="2551" w:type="dxa"/>
            <w:vAlign w:val="center"/>
          </w:tcPr>
          <w:p w14:paraId="0B3E95AD" w14:textId="77777777" w:rsidR="00FE7219" w:rsidRPr="002B72E0" w:rsidRDefault="00FE7219" w:rsidP="00083959">
            <w:pPr>
              <w:pStyle w:val="Image"/>
              <w:spacing w:before="360" w:after="0" w:line="240" w:lineRule="auto"/>
              <w:rPr>
                <w:rFonts w:cs="Dubai"/>
                <w:noProof/>
              </w:rPr>
            </w:pPr>
          </w:p>
        </w:tc>
        <w:tc>
          <w:tcPr>
            <w:tcW w:w="6576" w:type="dxa"/>
            <w:vAlign w:val="center"/>
          </w:tcPr>
          <w:p w14:paraId="7B00BA34" w14:textId="77777777" w:rsidR="00FE7219" w:rsidRPr="002B72E0" w:rsidRDefault="00970406" w:rsidP="00083959">
            <w:pPr>
              <w:bidi/>
              <w:spacing w:before="360" w:after="0"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مهم است که داده های خوب را جمع آوری و استفاده کنیم، بنابراین می توانیم:</w:t>
            </w:r>
          </w:p>
        </w:tc>
      </w:tr>
      <w:tr w:rsidR="000F1707" w:rsidRPr="002B72E0" w14:paraId="6E31064B" w14:textId="77777777" w:rsidTr="00C712B6">
        <w:trPr>
          <w:trHeight w:val="2266"/>
        </w:trPr>
        <w:tc>
          <w:tcPr>
            <w:tcW w:w="2551" w:type="dxa"/>
            <w:vAlign w:val="center"/>
          </w:tcPr>
          <w:p w14:paraId="67F25280" w14:textId="77777777" w:rsidR="00FE7219" w:rsidRPr="002B72E0" w:rsidRDefault="00970406" w:rsidP="00083959">
            <w:pPr>
              <w:pStyle w:val="Image"/>
              <w:spacing w:before="120" w:after="120" w:line="240" w:lineRule="auto"/>
              <w:rPr>
                <w:rFonts w:cs="Dubai"/>
                <w:noProof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0691BEA4" wp14:editId="204B4976">
                  <wp:extent cx="1482725" cy="1482725"/>
                  <wp:effectExtent l="0" t="0" r="3175" b="3175"/>
                  <wp:docPr id="353773993" name="Picture 11" descr="مددکاری که به یک شرکت کننده کمک می کند. در کنار آنها یک شست و یک فلشِ رو به بالا اس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773993" name="Picture 11" descr="مددکاری که به یک شرکت کننده کمک می کند. در کنار آنها یک شست و یک فلشِ رو به بالا است."/>
                          <pic:cNvPicPr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653F6D4" w14:textId="792DE3BC" w:rsidR="00FE7219" w:rsidRPr="002B72E0" w:rsidRDefault="00970406" w:rsidP="00083959">
            <w:pPr>
              <w:pStyle w:val="ListParagraph"/>
              <w:numPr>
                <w:ilvl w:val="0"/>
                <w:numId w:val="33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به شرکت کنندگان </w:t>
            </w:r>
            <w:r w:rsidR="00BC366B" w:rsidRPr="00BC366B">
              <w:rPr>
                <w:rFonts w:cs="FS Me Pro"/>
                <w:lang w:val="fa-IR"/>
              </w:rPr>
              <w:t>CALD</w:t>
            </w:r>
            <w:r w:rsidRPr="002B72E0">
              <w:rPr>
                <w:rFonts w:cs="Dubai"/>
                <w:rtl/>
                <w:lang w:val="fa-IR"/>
              </w:rPr>
              <w:t xml:space="preserve"> خدمات بهتری ارائه کنیم</w:t>
            </w:r>
          </w:p>
        </w:tc>
      </w:tr>
      <w:tr w:rsidR="000F1707" w:rsidRPr="002B72E0" w14:paraId="0EBDBD6E" w14:textId="77777777" w:rsidTr="00C712B6">
        <w:tc>
          <w:tcPr>
            <w:tcW w:w="2551" w:type="dxa"/>
            <w:vAlign w:val="center"/>
          </w:tcPr>
          <w:p w14:paraId="69CB5EEF" w14:textId="77777777" w:rsidR="00FE7219" w:rsidRPr="002B72E0" w:rsidRDefault="00970406" w:rsidP="00083959">
            <w:pPr>
              <w:pStyle w:val="Image"/>
              <w:spacing w:before="120" w:after="120" w:line="240" w:lineRule="auto"/>
              <w:rPr>
                <w:rFonts w:cs="Dubai"/>
                <w:noProof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034DE9F8" wp14:editId="5F15881D">
                  <wp:extent cx="1482725" cy="1482725"/>
                  <wp:effectExtent l="0" t="0" r="3175" b="3175"/>
                  <wp:docPr id="1923862739" name="Picture 12" descr="یکی از کارکنان NDIS زیر یک علامت تیک و یک ضربدر داخل حباب گفت و گو. در کنار آنها یک شست رو به بالا اس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3862739" name="Picture 12" descr="یکی از کارکنان NDIS زیر یک علامت تیک و یک ضربدر داخل حباب گفت و گو. در کنار آنها یک شست رو به بالا است."/>
                          <pic:cNvPicPr/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A05E20C" w14:textId="77777777" w:rsidR="00FE7219" w:rsidRPr="002B72E0" w:rsidRDefault="00970406" w:rsidP="00083959">
            <w:pPr>
              <w:pStyle w:val="ListParagraph"/>
              <w:numPr>
                <w:ilvl w:val="0"/>
                <w:numId w:val="33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تصمیمات خوبی بگیریم</w:t>
            </w:r>
          </w:p>
        </w:tc>
      </w:tr>
      <w:tr w:rsidR="000F1707" w:rsidRPr="002B72E0" w14:paraId="7B118C8C" w14:textId="77777777" w:rsidTr="00C712B6">
        <w:tc>
          <w:tcPr>
            <w:tcW w:w="2551" w:type="dxa"/>
            <w:vAlign w:val="center"/>
          </w:tcPr>
          <w:p w14:paraId="2018DAFD" w14:textId="77777777" w:rsidR="0045725F" w:rsidRPr="002B72E0" w:rsidRDefault="00970406" w:rsidP="00083959">
            <w:pPr>
              <w:pStyle w:val="Image"/>
              <w:spacing w:before="480" w:line="240" w:lineRule="auto"/>
              <w:rPr>
                <w:rFonts w:cs="Dubai"/>
                <w:noProof/>
              </w:rPr>
            </w:pPr>
            <w:r w:rsidRPr="002B72E0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6608" behindDoc="0" locked="0" layoutInCell="1" allowOverlap="1" wp14:anchorId="5813A324" wp14:editId="04668E6C">
                      <wp:simplePos x="0" y="0"/>
                      <wp:positionH relativeFrom="column">
                        <wp:posOffset>295910</wp:posOffset>
                      </wp:positionH>
                      <wp:positionV relativeFrom="paragraph">
                        <wp:posOffset>530860</wp:posOffset>
                      </wp:positionV>
                      <wp:extent cx="892175" cy="450215"/>
                      <wp:effectExtent l="0" t="0" r="3175" b="6985"/>
                      <wp:wrapNone/>
                      <wp:docPr id="1542986987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09E8DB" w14:textId="77777777" w:rsidR="00970406" w:rsidRPr="00BC366B" w:rsidRDefault="00970406" w:rsidP="00BC366B">
                                  <w:pPr>
                                    <w:bidi/>
                                    <w:spacing w:before="0" w:after="0" w:line="168" w:lineRule="auto"/>
                                    <w:jc w:val="center"/>
                                    <w:rPr>
                                      <w:rFonts w:ascii="Dubai" w:hAnsi="Dubai" w:cs="Dubai"/>
                                      <w:sz w:val="27"/>
                                      <w:szCs w:val="27"/>
                                      <w:lang w:val="en-PH"/>
                                    </w:rPr>
                                  </w:pPr>
                                  <w:r w:rsidRPr="00BC366B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7"/>
                                      <w:szCs w:val="27"/>
                                      <w:rtl/>
                                      <w:lang w:val="fa-IR"/>
                                    </w:rPr>
                                    <w:t>برنامه عملیاتی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13A324" id="_x0000_s1042" type="#_x0000_t202" style="position:absolute;left:0;text-align:left;margin-left:23.3pt;margin-top:41.8pt;width:70.25pt;height:35.4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" filled="f" stroked="f">
                      <v:textbox inset="0,0,0,0">
                        <w:txbxContent>
                          <w:p w14:paraId="6509E8DB" w14:textId="77777777" w:rsidR="00970406" w:rsidRPr="00BC366B" w:rsidRDefault="00970406" w:rsidP="00BC366B">
                            <w:pPr>
                              <w:bidi/>
                              <w:spacing w:before="0" w:after="0" w:line="168" w:lineRule="auto"/>
                              <w:jc w:val="center"/>
                              <w:rPr>
                                <w:rFonts w:ascii="Dubai" w:hAnsi="Dubai" w:cs="Dubai"/>
                                <w:sz w:val="27"/>
                                <w:szCs w:val="27"/>
                                <w:lang w:val="en-PH"/>
                              </w:rPr>
                            </w:pPr>
                            <w:r w:rsidRPr="00BC366B">
                              <w:rPr>
                                <w:rFonts w:ascii="Dubai" w:hAnsi="Dubai" w:cs="Dubai"/>
                                <w:b/>
                                <w:bCs/>
                                <w:sz w:val="27"/>
                                <w:szCs w:val="27"/>
                                <w:rtl/>
                                <w:lang w:val="fa-IR"/>
                              </w:rPr>
                              <w:t xml:space="preserve">برنامه </w:t>
                            </w:r>
                            <w:r w:rsidRPr="00BC366B">
                              <w:rPr>
                                <w:rFonts w:ascii="Dubai" w:hAnsi="Dubai" w:cs="Dubai"/>
                                <w:b/>
                                <w:bCs/>
                                <w:sz w:val="27"/>
                                <w:szCs w:val="27"/>
                                <w:rtl/>
                                <w:lang w:val="fa-IR"/>
                              </w:rPr>
                              <w:t>عملیاتی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64D6" w:rsidRPr="002B72E0">
              <w:rPr>
                <w:rFonts w:cs="Dubai"/>
                <w:noProof/>
              </w:rPr>
              <w:drawing>
                <wp:inline distT="0" distB="0" distL="0" distR="0" wp14:anchorId="6D727FC0" wp14:editId="5C9BE3A2">
                  <wp:extent cx="1482725" cy="1482725"/>
                  <wp:effectExtent l="0" t="0" r="3175" b="3175"/>
                  <wp:docPr id="1047861810" name="Picture 19" descr="یک سند برنامه اقدام که لیستی را با علامت تیک نشان می 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861810" name="Picture 19" descr="یک سند برنامه اقدام که لیستی را با علامت تیک نشان می دهد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495CDF6" w14:textId="0FA21A8A" w:rsidR="00F122D1" w:rsidRPr="002B72E0" w:rsidRDefault="00970406" w:rsidP="00083959">
            <w:pPr>
              <w:bidi/>
              <w:spacing w:before="480"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می توانید در مورد اقدامات ما در صفحه 37 برنامه اقدام</w:t>
            </w:r>
            <w:r w:rsidR="00BC366B">
              <w:rPr>
                <w:rFonts w:cs="Dubai"/>
                <w:lang w:val="fa-IR"/>
              </w:rPr>
              <w:br/>
            </w:r>
            <w:r w:rsidRPr="002B72E0">
              <w:rPr>
                <w:rFonts w:cs="Dubai"/>
                <w:rtl/>
                <w:lang w:val="fa-IR"/>
              </w:rPr>
              <w:t>ما بخوانید.</w:t>
            </w:r>
          </w:p>
          <w:p w14:paraId="320B3D18" w14:textId="77777777" w:rsidR="00F122D1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می توانید برنامه عملیاتی ما را در وب سایت مان بیابید.</w:t>
            </w:r>
          </w:p>
          <w:p w14:paraId="74339CC1" w14:textId="6AB3F59D" w:rsidR="0045725F" w:rsidRPr="002B72E0" w:rsidRDefault="00000000" w:rsidP="00083959">
            <w:pPr>
              <w:bidi/>
              <w:spacing w:line="240" w:lineRule="auto"/>
              <w:rPr>
                <w:rFonts w:cs="Dubai"/>
              </w:rPr>
            </w:pPr>
            <w:hyperlink r:id="rId105" w:history="1">
              <w:r w:rsidR="00BC366B" w:rsidRPr="00465EE1">
                <w:rPr>
                  <w:rStyle w:val="Hyperlink"/>
                </w:rPr>
                <w:t>www.ndis.gov.au/CALD</w:t>
              </w:r>
            </w:hyperlink>
          </w:p>
        </w:tc>
      </w:tr>
    </w:tbl>
    <w:p w14:paraId="6B49E18D" w14:textId="77777777" w:rsidR="00B676E1" w:rsidRPr="002B72E0" w:rsidRDefault="00970406" w:rsidP="00083959">
      <w:pPr>
        <w:pStyle w:val="Heading3"/>
        <w:bidi/>
        <w:spacing w:before="480" w:after="240" w:line="240" w:lineRule="auto"/>
        <w:rPr>
          <w:rFonts w:cs="Dubai"/>
        </w:rPr>
      </w:pPr>
      <w:r w:rsidRPr="002B72E0">
        <w:rPr>
          <w:rFonts w:cs="Dubai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6378937E" wp14:editId="29396521">
                <wp:simplePos x="0" y="0"/>
                <wp:positionH relativeFrom="page">
                  <wp:posOffset>570230</wp:posOffset>
                </wp:positionH>
                <wp:positionV relativeFrom="paragraph">
                  <wp:posOffset>-227520</wp:posOffset>
                </wp:positionV>
                <wp:extent cx="6422400" cy="691200"/>
                <wp:effectExtent l="19050" t="19050" r="16510" b="13970"/>
                <wp:wrapNone/>
                <wp:docPr id="604329672" name="Rectangle: Rounded Corners 60432967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B6E3F9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D7732F" id="Rectangle: Rounded Corners 604329672" o:spid="_x0000_s1026" alt="&quot;&quot;" style="position:absolute;margin-left:44.9pt;margin-top:-17.9pt;width:505.7pt;height:54.4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" fillcolor="#b6e3f9" strokecolor="#6b2976" strokeweight="3pt">
                <w10:wrap anchorx="page"/>
              </v:roundrect>
            </w:pict>
          </mc:Fallback>
        </mc:AlternateContent>
      </w:r>
      <w:r w:rsidRPr="002B72E0">
        <w:rPr>
          <w:rFonts w:cs="Dubai"/>
          <w:rtl/>
          <w:lang w:val="fa-IR"/>
        </w:rPr>
        <w:t>6. نحوه ارتباط ما با جامعه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0F1707" w:rsidRPr="002B72E0" w14:paraId="5CD8150F" w14:textId="77777777" w:rsidTr="00C712B6">
        <w:tc>
          <w:tcPr>
            <w:tcW w:w="2551" w:type="dxa"/>
            <w:vAlign w:val="center"/>
          </w:tcPr>
          <w:p w14:paraId="0C5EC075" w14:textId="77777777" w:rsidR="001E0C39" w:rsidRPr="002B72E0" w:rsidRDefault="00970406" w:rsidP="00083959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7A2929F7" wp14:editId="183BEEB4">
                  <wp:extent cx="1482725" cy="1482725"/>
                  <wp:effectExtent l="0" t="0" r="3175" b="3175"/>
                  <wp:docPr id="156258991" name="Picture 20" descr="یکی از کارکنان NDIS در حال دست دادن با دیگری، یک شست رو به بالا و یک علامت فلش رو به بال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258991" name="Picture 20" descr="یکی از کارکنان NDIS در حال دست دادن با دیگری، یک شست رو به بالا و یک علامت فلش رو به بالا."/>
                          <pic:cNvPicPr/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A0A0114" w14:textId="77777777" w:rsidR="001E0C39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ما باید راه‌های بهتری برای ارتباط با جوامعی که در گذشته به خوبی به آنها دسترسی نداشته ایم پیدا کنیم. </w:t>
            </w:r>
          </w:p>
        </w:tc>
      </w:tr>
      <w:tr w:rsidR="000F1707" w:rsidRPr="002B72E0" w14:paraId="3E7638B5" w14:textId="77777777" w:rsidTr="00C712B6">
        <w:tc>
          <w:tcPr>
            <w:tcW w:w="2551" w:type="dxa"/>
            <w:vAlign w:val="center"/>
          </w:tcPr>
          <w:p w14:paraId="68ACD483" w14:textId="77777777" w:rsidR="006A5A77" w:rsidRPr="002B72E0" w:rsidRDefault="006A5A77" w:rsidP="00083959">
            <w:pPr>
              <w:pStyle w:val="Image"/>
              <w:spacing w:after="0" w:line="240" w:lineRule="auto"/>
              <w:rPr>
                <w:rFonts w:cs="Dubai"/>
              </w:rPr>
            </w:pPr>
          </w:p>
        </w:tc>
        <w:tc>
          <w:tcPr>
            <w:tcW w:w="6576" w:type="dxa"/>
            <w:vAlign w:val="center"/>
          </w:tcPr>
          <w:p w14:paraId="49618D4A" w14:textId="77777777" w:rsidR="006A5A77" w:rsidRPr="002B72E0" w:rsidRDefault="00970406" w:rsidP="00083959">
            <w:pPr>
              <w:bidi/>
              <w:spacing w:after="0"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این شامل موارد زیر است:</w:t>
            </w:r>
          </w:p>
        </w:tc>
      </w:tr>
      <w:tr w:rsidR="000F1707" w:rsidRPr="002B72E0" w14:paraId="022E3CC5" w14:textId="77777777" w:rsidTr="00C712B6">
        <w:tc>
          <w:tcPr>
            <w:tcW w:w="2551" w:type="dxa"/>
            <w:vAlign w:val="center"/>
          </w:tcPr>
          <w:p w14:paraId="586A5603" w14:textId="77777777" w:rsidR="006A5A77" w:rsidRPr="002B72E0" w:rsidRDefault="00970406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4E41408A" wp14:editId="3855BD1C">
                  <wp:extent cx="1482725" cy="1482725"/>
                  <wp:effectExtent l="0" t="0" r="3175" b="3175"/>
                  <wp:docPr id="1848793223" name="Picture 13" descr="شخصی سندی را در زیر نماد اطلاعات داخل حباب گفت و گو به شخص دیگری می‌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8793223" name="Picture 13" descr="شخصی سندی را در زیر نماد اطلاعات داخل حباب گفت و گو به شخص دیگری می‌دهد."/>
                          <pic:cNvPicPr/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2729E44" w14:textId="77777777" w:rsidR="006A5A77" w:rsidRPr="002B72E0" w:rsidRDefault="00970406" w:rsidP="00083959">
            <w:pPr>
              <w:pStyle w:val="ListParagraph"/>
              <w:numPr>
                <w:ilvl w:val="0"/>
                <w:numId w:val="33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به اشتراک گذاری اطلاعات با این جوامع</w:t>
            </w:r>
          </w:p>
        </w:tc>
      </w:tr>
      <w:tr w:rsidR="000F1707" w:rsidRPr="002B72E0" w14:paraId="0C08D47F" w14:textId="77777777" w:rsidTr="00C712B6">
        <w:tc>
          <w:tcPr>
            <w:tcW w:w="2551" w:type="dxa"/>
            <w:vAlign w:val="center"/>
          </w:tcPr>
          <w:p w14:paraId="42DE0F89" w14:textId="77777777" w:rsidR="006A5A77" w:rsidRPr="002B72E0" w:rsidRDefault="00970406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4C449FE1" wp14:editId="7FB66A3A">
                  <wp:extent cx="1483200" cy="1112400"/>
                  <wp:effectExtent l="0" t="0" r="3175" b="0"/>
                  <wp:docPr id="271332487" name="Picture 21" descr="شخصی که از یک فرد مسن برای خواندن یک سند حمایت می ک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332487" name="Picture 21" descr="شخصی که از یک فرد مسن برای خواندن یک سند حمایت می کند."/>
                          <pic:cNvPicPr/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08" r="23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C06CD8F" w14:textId="77777777" w:rsidR="006A5A77" w:rsidRPr="002B72E0" w:rsidRDefault="00970406" w:rsidP="00083959">
            <w:pPr>
              <w:pStyle w:val="ListParagraph"/>
              <w:numPr>
                <w:ilvl w:val="0"/>
                <w:numId w:val="33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اطمینان حاصل شود که خدمات نیازهای جوامع را برآورده می کند.</w:t>
            </w:r>
          </w:p>
        </w:tc>
      </w:tr>
    </w:tbl>
    <w:p w14:paraId="49CCD50B" w14:textId="77777777" w:rsidR="00B676E1" w:rsidRPr="002B72E0" w:rsidRDefault="00970406" w:rsidP="00083959">
      <w:pPr>
        <w:pStyle w:val="Heading4"/>
        <w:tabs>
          <w:tab w:val="right" w:pos="9026"/>
        </w:tabs>
        <w:bidi/>
        <w:spacing w:before="480"/>
        <w:rPr>
          <w:rFonts w:cs="Dubai"/>
        </w:rPr>
      </w:pPr>
      <w:r w:rsidRPr="002B72E0">
        <w:rPr>
          <w:rFonts w:cs="Dubai"/>
          <w:noProof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14163E11" wp14:editId="0CB15A21">
                <wp:simplePos x="0" y="0"/>
                <wp:positionH relativeFrom="page">
                  <wp:posOffset>855535</wp:posOffset>
                </wp:positionH>
                <wp:positionV relativeFrom="paragraph">
                  <wp:posOffset>678815</wp:posOffset>
                </wp:positionV>
                <wp:extent cx="5785200" cy="241200"/>
                <wp:effectExtent l="19050" t="19050" r="25400" b="26035"/>
                <wp:wrapNone/>
                <wp:docPr id="1407463667" name="Group 14074636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1243295825" name="Straight Connector 124329582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0290643" name="Oval 66029064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B6E3F9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6FD3BD" id="Group 1407463667" o:spid="_x0000_s1026" alt="&quot;&quot;" style="position:absolute;margin-left:67.35pt;margin-top:53.45pt;width:455.55pt;height:19pt;flip:x;z-index:-251635712;mso-position-horizontal-relative:page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">
                <v:line id="Straight Connector 1243295825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" strokecolor="#65276f [3044]" strokeweight="3pt">
                  <v:stroke endcap="round"/>
                </v:line>
                <v:oval id="Oval 66029064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" fillcolor="#b6e3f9" strokecolor="#6b2976" strokeweight="3pt"/>
                <w10:wrap anchorx="page"/>
              </v:group>
            </w:pict>
          </mc:Fallback>
        </mc:AlternateContent>
      </w:r>
      <w:r w:rsidR="00FE7219" w:rsidRPr="002B72E0">
        <w:rPr>
          <w:rFonts w:cs="Dubai"/>
          <w:rtl/>
          <w:lang w:val="fa-IR"/>
        </w:rPr>
        <w:t>اهداف ما</w:t>
      </w:r>
      <w:r w:rsidR="00FE7219" w:rsidRPr="002B72E0">
        <w:rPr>
          <w:rFonts w:cs="Dubai"/>
          <w:rtl/>
          <w:lang w:val="fa-IR"/>
        </w:rPr>
        <w:tab/>
      </w:r>
    </w:p>
    <w:tbl>
      <w:tblPr>
        <w:bidiVisual/>
        <w:tblW w:w="9356" w:type="dxa"/>
        <w:tblLayout w:type="fixed"/>
        <w:tblLook w:val="04A0" w:firstRow="1" w:lastRow="0" w:firstColumn="1" w:lastColumn="0" w:noHBand="0" w:noVBand="1"/>
      </w:tblPr>
      <w:tblGrid>
        <w:gridCol w:w="2551"/>
        <w:gridCol w:w="6805"/>
      </w:tblGrid>
      <w:tr w:rsidR="000F1707" w:rsidRPr="002B72E0" w14:paraId="36883BA9" w14:textId="77777777" w:rsidTr="00C712B6">
        <w:tc>
          <w:tcPr>
            <w:tcW w:w="2551" w:type="dxa"/>
            <w:vAlign w:val="center"/>
          </w:tcPr>
          <w:p w14:paraId="5215D6B8" w14:textId="77777777" w:rsidR="00B676E1" w:rsidRPr="002B72E0" w:rsidRDefault="00970406" w:rsidP="00083959">
            <w:pPr>
              <w:pStyle w:val="Image"/>
              <w:spacing w:before="360"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25F5ECF6" wp14:editId="6690730E">
                  <wp:extent cx="1482725" cy="1482725"/>
                  <wp:effectExtent l="0" t="0" r="3175" b="3175"/>
                  <wp:docPr id="1147277086" name="Picture 14" descr="شخصی که به سمت خود اشاره می کند. بالای آنها یک حباب فکر با طرح NDIS داخل آن وجود دا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7277086" name="Picture 14" descr="شخصی که به سمت خود اشاره می کند. بالای آنها یک حباب فکر با طرح NDIS داخل آن وجود دارد."/>
                          <pic:cNvPicPr/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  <w:vAlign w:val="center"/>
          </w:tcPr>
          <w:p w14:paraId="2ADB34E0" w14:textId="04FD85DB" w:rsidR="00B676E1" w:rsidRPr="002B72E0" w:rsidRDefault="00970406" w:rsidP="00083959">
            <w:pPr>
              <w:bidi/>
              <w:spacing w:before="360"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ما می خواهیم نحوه درک افراد معلول </w:t>
            </w:r>
            <w:r w:rsidR="00BC366B" w:rsidRPr="00BC366B">
              <w:rPr>
                <w:rFonts w:cs="FS Me Pro"/>
                <w:lang w:val="fa-IR"/>
              </w:rPr>
              <w:t>CALD</w:t>
            </w:r>
            <w:r w:rsidRPr="002B72E0">
              <w:rPr>
                <w:rFonts w:cs="Dubai"/>
                <w:rtl/>
                <w:lang w:val="fa-IR"/>
              </w:rPr>
              <w:t xml:space="preserve"> از </w:t>
            </w:r>
            <w:r w:rsidR="00BC366B" w:rsidRPr="00BC366B">
              <w:rPr>
                <w:rFonts w:cs="FS Me Pro"/>
                <w:lang w:val="fa-IR"/>
              </w:rPr>
              <w:t>NDIS</w:t>
            </w:r>
            <w:r w:rsidRPr="002B72E0">
              <w:rPr>
                <w:rFonts w:cs="Dubai"/>
                <w:rtl/>
                <w:lang w:val="fa-IR"/>
              </w:rPr>
              <w:t xml:space="preserve"> را</w:t>
            </w:r>
            <w:r w:rsidR="001D1315">
              <w:rPr>
                <w:rFonts w:cs="Dubai"/>
                <w:lang w:val="fa-IR"/>
              </w:rPr>
              <w:br/>
            </w:r>
            <w:r w:rsidRPr="002B72E0">
              <w:rPr>
                <w:rFonts w:cs="Dubai"/>
                <w:rtl/>
                <w:lang w:val="fa-IR"/>
              </w:rPr>
              <w:t>بهبود ببخشیم.</w:t>
            </w:r>
          </w:p>
        </w:tc>
      </w:tr>
    </w:tbl>
    <w:p w14:paraId="23658469" w14:textId="77777777" w:rsidR="000F3FD8" w:rsidRPr="002B72E0" w:rsidRDefault="00970406" w:rsidP="00083959">
      <w:pPr>
        <w:spacing w:line="240" w:lineRule="auto"/>
        <w:rPr>
          <w:rFonts w:cs="Dubai"/>
        </w:rPr>
      </w:pPr>
      <w:r w:rsidRPr="002B72E0">
        <w:rPr>
          <w:rFonts w:cs="Dubai"/>
        </w:rPr>
        <w:br w:type="page"/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0F1707" w:rsidRPr="002B72E0" w14:paraId="65E0884A" w14:textId="77777777" w:rsidTr="00C712B6">
        <w:trPr>
          <w:trHeight w:val="454"/>
        </w:trPr>
        <w:tc>
          <w:tcPr>
            <w:tcW w:w="2551" w:type="dxa"/>
            <w:vAlign w:val="center"/>
          </w:tcPr>
          <w:p w14:paraId="08956499" w14:textId="77777777" w:rsidR="006D5181" w:rsidRPr="002B72E0" w:rsidRDefault="006D5181" w:rsidP="00083959">
            <w:pPr>
              <w:pStyle w:val="Image"/>
              <w:spacing w:after="0" w:line="240" w:lineRule="auto"/>
              <w:rPr>
                <w:rFonts w:cs="Dubai"/>
              </w:rPr>
            </w:pPr>
          </w:p>
        </w:tc>
        <w:tc>
          <w:tcPr>
            <w:tcW w:w="6576" w:type="dxa"/>
            <w:vAlign w:val="center"/>
          </w:tcPr>
          <w:p w14:paraId="6640FAC0" w14:textId="77777777" w:rsidR="008F445F" w:rsidRPr="002B72E0" w:rsidRDefault="00970406" w:rsidP="00083959">
            <w:pPr>
              <w:bidi/>
              <w:spacing w:after="0"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این شامل به اشتراک گذاری اطلاعات در موارد زیر است:</w:t>
            </w:r>
          </w:p>
        </w:tc>
      </w:tr>
      <w:tr w:rsidR="000F1707" w:rsidRPr="002B72E0" w14:paraId="471558FD" w14:textId="77777777" w:rsidTr="00C712B6">
        <w:tc>
          <w:tcPr>
            <w:tcW w:w="2551" w:type="dxa"/>
            <w:vAlign w:val="center"/>
          </w:tcPr>
          <w:p w14:paraId="71D97857" w14:textId="77777777" w:rsidR="000B54BD" w:rsidRPr="002B72E0" w:rsidRDefault="00970406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4E9ACA2F" wp14:editId="234B4EB5">
                  <wp:extent cx="1482725" cy="1482725"/>
                  <wp:effectExtent l="0" t="0" r="3175" b="3175"/>
                  <wp:docPr id="618057097" name="Picture 15" descr="گروه بزرگی از مردم زیر علامت سوال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057097" name="Picture 15" descr="گروه بزرگی از مردم زیر علامت سوال."/>
                          <pic:cNvPicPr/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EEA8C4E" w14:textId="77643BA5" w:rsidR="000B54BD" w:rsidRPr="002B72E0" w:rsidRDefault="00970406" w:rsidP="00083959">
            <w:pPr>
              <w:pStyle w:val="ListParagraph"/>
              <w:numPr>
                <w:ilvl w:val="0"/>
                <w:numId w:val="51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چه کسی می تواند در </w:t>
            </w:r>
            <w:r w:rsidR="00BC366B" w:rsidRPr="00BC366B">
              <w:rPr>
                <w:rFonts w:cs="FS Me Pro"/>
                <w:lang w:val="fa-IR"/>
              </w:rPr>
              <w:t>NDIS</w:t>
            </w:r>
            <w:r w:rsidRPr="002B72E0">
              <w:rPr>
                <w:rFonts w:cs="Dubai"/>
                <w:rtl/>
                <w:lang w:val="fa-IR"/>
              </w:rPr>
              <w:t xml:space="preserve"> شرکت کند</w:t>
            </w:r>
          </w:p>
        </w:tc>
      </w:tr>
      <w:tr w:rsidR="000F1707" w:rsidRPr="002B72E0" w14:paraId="000B3ECC" w14:textId="77777777" w:rsidTr="00C712B6">
        <w:tc>
          <w:tcPr>
            <w:tcW w:w="2551" w:type="dxa"/>
            <w:vAlign w:val="center"/>
          </w:tcPr>
          <w:p w14:paraId="1903B4C9" w14:textId="77777777" w:rsidR="000B54BD" w:rsidRPr="002B72E0" w:rsidRDefault="00970406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1B17433B" wp14:editId="667B013A">
                  <wp:extent cx="1482725" cy="1482725"/>
                  <wp:effectExtent l="0" t="0" r="3175" b="3175"/>
                  <wp:docPr id="667159773" name="Picture 16" descr="شخصی که طرح NDIS دا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7159773" name="Picture 16" descr="شخصی که طرح NDIS دارد.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E3B3273" w14:textId="51683BD9" w:rsidR="000B54BD" w:rsidRPr="002B72E0" w:rsidRDefault="00970406" w:rsidP="00083959">
            <w:pPr>
              <w:pStyle w:val="ListParagraph"/>
              <w:numPr>
                <w:ilvl w:val="0"/>
                <w:numId w:val="51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چگونه از </w:t>
            </w:r>
            <w:r w:rsidR="00BC366B" w:rsidRPr="00BC366B">
              <w:rPr>
                <w:rFonts w:cs="FS Me Pro"/>
                <w:lang w:val="fa-IR"/>
              </w:rPr>
              <w:t>NDIS</w:t>
            </w:r>
            <w:r w:rsidRPr="002B72E0">
              <w:rPr>
                <w:rFonts w:cs="Dubai"/>
                <w:rtl/>
                <w:lang w:val="fa-IR"/>
              </w:rPr>
              <w:t xml:space="preserve"> استفاده می شود</w:t>
            </w:r>
          </w:p>
        </w:tc>
      </w:tr>
      <w:tr w:rsidR="000F1707" w:rsidRPr="002B72E0" w14:paraId="530B8517" w14:textId="77777777" w:rsidTr="00C712B6">
        <w:trPr>
          <w:trHeight w:val="3288"/>
        </w:trPr>
        <w:tc>
          <w:tcPr>
            <w:tcW w:w="2551" w:type="dxa"/>
            <w:vAlign w:val="center"/>
          </w:tcPr>
          <w:p w14:paraId="4A74C37E" w14:textId="77777777" w:rsidR="008F445F" w:rsidRPr="002B72E0" w:rsidRDefault="00970406" w:rsidP="00083959">
            <w:pPr>
              <w:pStyle w:val="Image"/>
              <w:spacing w:before="600"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17EB0343" wp14:editId="2DE8D81D">
                  <wp:extent cx="1482725" cy="1482725"/>
                  <wp:effectExtent l="0" t="0" r="3175" b="3175"/>
                  <wp:docPr id="225730487" name="Picture 17" descr="گروه بزرگی از مردم. بالای آنها یک حباب فکر با نماد تغییر داخل آن وجود دا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730487" name="Picture 17" descr="گروه بزرگی از مردم. بالای آنها یک حباب فکر با نماد تغییر داخل آن وجود دارد."/>
                          <pic:cNvPicPr/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C7C9921" w14:textId="77777777" w:rsidR="007B3CE7" w:rsidRPr="002B72E0" w:rsidRDefault="00970406" w:rsidP="00083959">
            <w:pPr>
              <w:bidi/>
              <w:spacing w:before="600"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ما همچنین می خواهیم اطلاعاتی را به اشتراک بگذاریم که به تغییر </w:t>
            </w:r>
            <w:r w:rsidRPr="002B72E0">
              <w:rPr>
                <w:rStyle w:val="Strong"/>
                <w:rFonts w:cs="Dubai"/>
                <w:rtl/>
                <w:lang w:val="fa-IR"/>
              </w:rPr>
              <w:t>نگرش</w:t>
            </w:r>
            <w:r w:rsidRPr="002B72E0">
              <w:rPr>
                <w:rFonts w:cs="Dubai"/>
                <w:rtl/>
                <w:lang w:val="fa-IR"/>
              </w:rPr>
              <w:t xml:space="preserve"> جامعه در مورد معلولیت کمک می کند.</w:t>
            </w:r>
          </w:p>
        </w:tc>
      </w:tr>
      <w:tr w:rsidR="000F1707" w:rsidRPr="002B72E0" w14:paraId="46F9EB18" w14:textId="77777777" w:rsidTr="00C712B6">
        <w:trPr>
          <w:trHeight w:val="3458"/>
        </w:trPr>
        <w:tc>
          <w:tcPr>
            <w:tcW w:w="2551" w:type="dxa"/>
            <w:vAlign w:val="center"/>
          </w:tcPr>
          <w:p w14:paraId="7BFDB82A" w14:textId="77777777" w:rsidR="009205EE" w:rsidRPr="002B72E0" w:rsidRDefault="00970406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58B7A1E8" wp14:editId="17CB252A">
                  <wp:extent cx="1482725" cy="1482725"/>
                  <wp:effectExtent l="0" t="0" r="3175" b="3175"/>
                  <wp:docPr id="2008626073" name="Picture 18" descr="شخصی که به سمت خود اشاره می کند. بالای آنها یک حباب فکر اس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626073" name="Picture 18" descr="شخصی که به سمت خود اشاره می کند. بالای آنها یک حباب فکر است."/>
                          <pic:cNvPicPr/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F8F2A47" w14:textId="77777777" w:rsidR="009205EE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نگرش ها چیزهایست که شما:</w:t>
            </w:r>
          </w:p>
          <w:p w14:paraId="4255CBEC" w14:textId="77777777" w:rsidR="009205EE" w:rsidRPr="002B72E0" w:rsidRDefault="00970406" w:rsidP="00083959">
            <w:pPr>
              <w:pStyle w:val="ListParagraph"/>
              <w:numPr>
                <w:ilvl w:val="0"/>
                <w:numId w:val="48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به آن فکر می کنید</w:t>
            </w:r>
          </w:p>
          <w:p w14:paraId="707CE650" w14:textId="77777777" w:rsidR="009205EE" w:rsidRPr="002B72E0" w:rsidRDefault="00970406" w:rsidP="00083959">
            <w:pPr>
              <w:pStyle w:val="ListParagraph"/>
              <w:numPr>
                <w:ilvl w:val="0"/>
                <w:numId w:val="48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آن را احساس می کنید</w:t>
            </w:r>
          </w:p>
          <w:p w14:paraId="029C7324" w14:textId="77777777" w:rsidR="009205EE" w:rsidRPr="002B72E0" w:rsidRDefault="00970406" w:rsidP="00083959">
            <w:pPr>
              <w:pStyle w:val="ListParagraph"/>
              <w:numPr>
                <w:ilvl w:val="0"/>
                <w:numId w:val="48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به آن ایمان دارید.</w:t>
            </w:r>
          </w:p>
        </w:tc>
      </w:tr>
    </w:tbl>
    <w:p w14:paraId="7CBCC857" w14:textId="77777777" w:rsidR="000F3FD8" w:rsidRPr="002B72E0" w:rsidRDefault="00970406" w:rsidP="00083959">
      <w:pPr>
        <w:spacing w:line="240" w:lineRule="auto"/>
        <w:rPr>
          <w:rFonts w:cs="Dubai"/>
        </w:rPr>
      </w:pPr>
      <w:r w:rsidRPr="002B72E0">
        <w:rPr>
          <w:rFonts w:cs="Dubai"/>
        </w:rPr>
        <w:br w:type="page"/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0F1707" w:rsidRPr="002B72E0" w14:paraId="71F854F5" w14:textId="77777777" w:rsidTr="00C712B6">
        <w:trPr>
          <w:trHeight w:val="3798"/>
        </w:trPr>
        <w:tc>
          <w:tcPr>
            <w:tcW w:w="2551" w:type="dxa"/>
            <w:vAlign w:val="center"/>
          </w:tcPr>
          <w:p w14:paraId="715EB387" w14:textId="77777777" w:rsidR="00286147" w:rsidRPr="002B72E0" w:rsidRDefault="00970406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lastRenderedPageBreak/>
              <w:drawing>
                <wp:inline distT="0" distB="0" distL="0" distR="0" wp14:anchorId="675D749A" wp14:editId="074F2891">
                  <wp:extent cx="1482725" cy="1482725"/>
                  <wp:effectExtent l="0" t="0" r="3175" b="3175"/>
                  <wp:docPr id="1540705034" name="Picture 22" descr="شخصی در زیر نماد معلولیت داخل حباب فکر. در کنار آنها یک انگشت شست به سمت پایین اس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705034" name="Picture 22" descr="شخصی در زیر نماد معلولیت داخل حباب فکر. در کنار آنها یک انگشت شست به سمت پایین است."/>
                          <pic:cNvPicPr/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91A410C" w14:textId="77777777" w:rsidR="00286147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به عنوان مثال، برخی افراد درباره معلولیت بد فکر می کنند.</w:t>
            </w:r>
          </w:p>
          <w:p w14:paraId="5F3E3EB3" w14:textId="0E6E5F1E" w:rsidR="00286147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و این می تواند افراد معلول </w:t>
            </w:r>
            <w:r w:rsidR="00BC366B" w:rsidRPr="00BC366B">
              <w:rPr>
                <w:rFonts w:cs="FS Me Pro"/>
                <w:lang w:val="fa-IR"/>
              </w:rPr>
              <w:t>CALD</w:t>
            </w:r>
            <w:r w:rsidRPr="002B72E0">
              <w:rPr>
                <w:rFonts w:cs="Dubai"/>
                <w:rtl/>
                <w:lang w:val="fa-IR"/>
              </w:rPr>
              <w:t xml:space="preserve"> را از استفاده از </w:t>
            </w:r>
            <w:r w:rsidR="00BC366B" w:rsidRPr="00BC366B">
              <w:rPr>
                <w:rFonts w:cs="FS Me Pro"/>
                <w:lang w:val="fa-IR"/>
              </w:rPr>
              <w:t>NDIS</w:t>
            </w:r>
            <w:r w:rsidR="001D1315">
              <w:rPr>
                <w:rFonts w:cs="Dubai"/>
                <w:lang w:val="fa-IR"/>
              </w:rPr>
              <w:br/>
            </w:r>
            <w:r w:rsidRPr="002B72E0">
              <w:rPr>
                <w:rFonts w:cs="Dubai"/>
                <w:rtl/>
                <w:lang w:val="fa-IR"/>
              </w:rPr>
              <w:t>باز دارد.</w:t>
            </w:r>
          </w:p>
        </w:tc>
      </w:tr>
      <w:tr w:rsidR="000F1707" w:rsidRPr="002B72E0" w14:paraId="476F4F29" w14:textId="77777777" w:rsidTr="00C712B6">
        <w:trPr>
          <w:trHeight w:val="3798"/>
        </w:trPr>
        <w:tc>
          <w:tcPr>
            <w:tcW w:w="2551" w:type="dxa"/>
            <w:vAlign w:val="center"/>
          </w:tcPr>
          <w:p w14:paraId="5EE0257A" w14:textId="77777777" w:rsidR="0045725F" w:rsidRPr="002B72E0" w:rsidRDefault="00970406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8656" behindDoc="0" locked="0" layoutInCell="1" allowOverlap="1" wp14:anchorId="02D3F661" wp14:editId="78EC048E">
                      <wp:simplePos x="0" y="0"/>
                      <wp:positionH relativeFrom="column">
                        <wp:posOffset>290830</wp:posOffset>
                      </wp:positionH>
                      <wp:positionV relativeFrom="paragraph">
                        <wp:posOffset>374015</wp:posOffset>
                      </wp:positionV>
                      <wp:extent cx="892175" cy="450215"/>
                      <wp:effectExtent l="0" t="0" r="3175" b="6985"/>
                      <wp:wrapNone/>
                      <wp:docPr id="29610512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93A323" w14:textId="77777777" w:rsidR="00970406" w:rsidRPr="00BC366B" w:rsidRDefault="00970406" w:rsidP="00BC366B">
                                  <w:pPr>
                                    <w:bidi/>
                                    <w:spacing w:before="0" w:after="0" w:line="168" w:lineRule="auto"/>
                                    <w:jc w:val="center"/>
                                    <w:rPr>
                                      <w:rFonts w:ascii="Dubai" w:hAnsi="Dubai" w:cs="Dubai"/>
                                      <w:sz w:val="27"/>
                                      <w:szCs w:val="27"/>
                                      <w:lang w:val="en-PH"/>
                                    </w:rPr>
                                  </w:pPr>
                                  <w:r w:rsidRPr="00BC366B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7"/>
                                      <w:szCs w:val="27"/>
                                      <w:rtl/>
                                      <w:lang w:val="fa-IR"/>
                                    </w:rPr>
                                    <w:t>برنامه عملیاتی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D3F661" id="_x0000_s1043" type="#_x0000_t202" style="position:absolute;left:0;text-align:left;margin-left:22.9pt;margin-top:29.45pt;width:70.25pt;height:35.4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" filled="f" stroked="f">
                      <v:textbox inset="0,0,0,0">
                        <w:txbxContent>
                          <w:p w14:paraId="0493A323" w14:textId="77777777" w:rsidR="00970406" w:rsidRPr="00BC366B" w:rsidRDefault="00970406" w:rsidP="00BC366B">
                            <w:pPr>
                              <w:bidi/>
                              <w:spacing w:before="0" w:after="0" w:line="168" w:lineRule="auto"/>
                              <w:jc w:val="center"/>
                              <w:rPr>
                                <w:rFonts w:ascii="Dubai" w:hAnsi="Dubai" w:cs="Dubai"/>
                                <w:sz w:val="27"/>
                                <w:szCs w:val="27"/>
                                <w:lang w:val="en-PH"/>
                              </w:rPr>
                            </w:pPr>
                            <w:r w:rsidRPr="00BC366B">
                              <w:rPr>
                                <w:rFonts w:ascii="Dubai" w:hAnsi="Dubai" w:cs="Dubai"/>
                                <w:b/>
                                <w:bCs/>
                                <w:sz w:val="27"/>
                                <w:szCs w:val="27"/>
                                <w:rtl/>
                                <w:lang w:val="fa-IR"/>
                              </w:rPr>
                              <w:t xml:space="preserve">برنامه </w:t>
                            </w:r>
                            <w:r w:rsidRPr="00BC366B">
                              <w:rPr>
                                <w:rFonts w:ascii="Dubai" w:hAnsi="Dubai" w:cs="Dubai"/>
                                <w:b/>
                                <w:bCs/>
                                <w:sz w:val="27"/>
                                <w:szCs w:val="27"/>
                                <w:rtl/>
                                <w:lang w:val="fa-IR"/>
                              </w:rPr>
                              <w:t>عملیاتی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491D" w:rsidRPr="002B72E0">
              <w:rPr>
                <w:rFonts w:cs="Dubai"/>
                <w:noProof/>
              </w:rPr>
              <w:drawing>
                <wp:inline distT="0" distB="0" distL="0" distR="0" wp14:anchorId="3FE7DA2B" wp14:editId="3CA989F9">
                  <wp:extent cx="1482725" cy="1482725"/>
                  <wp:effectExtent l="0" t="0" r="3175" b="3175"/>
                  <wp:docPr id="112403668" name="Picture 23" descr="یک سند برنامه اقدام که لیستی را با علامت تیک نشان می 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03668" name="Picture 23" descr="یک سند برنامه اقدام که لیستی را با علامت تیک نشان می دهد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80A9781" w14:textId="2E8F4130" w:rsidR="00F122D1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می توانید در مورد اقدامات ما در صفحه 40 برنامه عملیاتی</w:t>
            </w:r>
            <w:r w:rsidR="001D1315">
              <w:rPr>
                <w:rFonts w:cs="Dubai"/>
                <w:lang w:val="fa-IR"/>
              </w:rPr>
              <w:br/>
            </w:r>
            <w:r w:rsidRPr="002B72E0">
              <w:rPr>
                <w:rFonts w:cs="Dubai"/>
                <w:rtl/>
                <w:lang w:val="fa-IR"/>
              </w:rPr>
              <w:t>ما بخوانید.</w:t>
            </w:r>
          </w:p>
          <w:p w14:paraId="29631611" w14:textId="77777777" w:rsidR="00F122D1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می توانید برنامه عملیاتی ما را در وب سایت مان بیابید.</w:t>
            </w:r>
          </w:p>
          <w:p w14:paraId="59525AB9" w14:textId="350AF69D" w:rsidR="0045725F" w:rsidRPr="002B72E0" w:rsidRDefault="00000000" w:rsidP="00083959">
            <w:pPr>
              <w:bidi/>
              <w:spacing w:line="240" w:lineRule="auto"/>
              <w:rPr>
                <w:rFonts w:cs="Dubai"/>
              </w:rPr>
            </w:pPr>
            <w:hyperlink r:id="rId115" w:history="1">
              <w:r w:rsidR="00BC366B" w:rsidRPr="00465EE1">
                <w:rPr>
                  <w:rStyle w:val="Hyperlink"/>
                </w:rPr>
                <w:t>www.ndis.gov.au/CALD</w:t>
              </w:r>
            </w:hyperlink>
          </w:p>
        </w:tc>
      </w:tr>
    </w:tbl>
    <w:p w14:paraId="143CBD93" w14:textId="77777777" w:rsidR="002A6A49" w:rsidRPr="002B72E0" w:rsidRDefault="00970406" w:rsidP="00083959">
      <w:pPr>
        <w:spacing w:before="0" w:after="0" w:line="240" w:lineRule="auto"/>
        <w:rPr>
          <w:rFonts w:cs="Dubai"/>
        </w:rPr>
      </w:pPr>
      <w:r w:rsidRPr="002B72E0">
        <w:rPr>
          <w:rFonts w:cs="Dubai"/>
        </w:rPr>
        <w:br w:type="page"/>
      </w:r>
    </w:p>
    <w:p w14:paraId="79417688" w14:textId="77777777" w:rsidR="00115682" w:rsidRPr="002B72E0" w:rsidRDefault="00970406" w:rsidP="00083959">
      <w:pPr>
        <w:pStyle w:val="Heading2"/>
        <w:bidi/>
        <w:spacing w:line="240" w:lineRule="auto"/>
        <w:rPr>
          <w:rFonts w:cs="Dubai"/>
          <w:lang w:val="en-AU"/>
        </w:rPr>
      </w:pPr>
      <w:bookmarkStart w:id="98" w:name="_Ref145516795"/>
      <w:bookmarkStart w:id="99" w:name="_Toc158204560"/>
      <w:r w:rsidRPr="002B72E0">
        <w:rPr>
          <w:rFonts w:cs="Dubai"/>
          <w:rtl/>
          <w:lang w:val="fa-IR"/>
        </w:rPr>
        <w:lastRenderedPageBreak/>
        <w:t>بعد چه خواهیم کرد؟</w:t>
      </w:r>
      <w:bookmarkEnd w:id="98"/>
      <w:bookmarkEnd w:id="99"/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0F1707" w:rsidRPr="002B72E0" w14:paraId="16F5CBF5" w14:textId="77777777" w:rsidTr="00C712B6">
        <w:tc>
          <w:tcPr>
            <w:tcW w:w="2551" w:type="dxa"/>
            <w:vAlign w:val="center"/>
          </w:tcPr>
          <w:p w14:paraId="5F6D4035" w14:textId="77777777" w:rsidR="007F4962" w:rsidRPr="002B72E0" w:rsidRDefault="00970406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4F1EF3F1" wp14:editId="71814043">
                  <wp:extent cx="1482725" cy="1482725"/>
                  <wp:effectExtent l="0" t="0" r="3175" b="3175"/>
                  <wp:docPr id="1922265291" name="Picture 19" descr="تقویمی که «2024» را نشان می دهد و پیکانی که به تقویم «2028» اشاره می ک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265291" name="Picture 19" descr="تقویمی که «2024» را نشان می دهد و پیکانی که به تقویم «2028» اشاره می کند."/>
                          <pic:cNvPicPr/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D451461" w14:textId="77777777" w:rsidR="00153FC3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استراتژی:</w:t>
            </w:r>
          </w:p>
          <w:p w14:paraId="5E2BD95A" w14:textId="77777777" w:rsidR="00153FC3" w:rsidRPr="002B72E0" w:rsidRDefault="00970406" w:rsidP="00083959">
            <w:pPr>
              <w:pStyle w:val="ListParagraph"/>
              <w:numPr>
                <w:ilvl w:val="0"/>
                <w:numId w:val="59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این برنامه در سال 2024 شروع می شود </w:t>
            </w:r>
          </w:p>
          <w:p w14:paraId="533E454F" w14:textId="77777777" w:rsidR="007F4962" w:rsidRPr="002B72E0" w:rsidRDefault="00970406" w:rsidP="00083959">
            <w:pPr>
              <w:pStyle w:val="ListParagraph"/>
              <w:numPr>
                <w:ilvl w:val="0"/>
                <w:numId w:val="59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و در سال 2028 به پایان برسد.</w:t>
            </w:r>
          </w:p>
        </w:tc>
      </w:tr>
      <w:tr w:rsidR="000F1707" w:rsidRPr="002B72E0" w14:paraId="0F5B5F7C" w14:textId="77777777" w:rsidTr="00C712B6">
        <w:tc>
          <w:tcPr>
            <w:tcW w:w="2551" w:type="dxa"/>
            <w:vAlign w:val="center"/>
          </w:tcPr>
          <w:p w14:paraId="6E9E2AD3" w14:textId="77777777" w:rsidR="00115682" w:rsidRPr="002B72E0" w:rsidRDefault="00115682" w:rsidP="00083959">
            <w:pPr>
              <w:pStyle w:val="Image"/>
              <w:spacing w:before="360" w:after="0" w:line="240" w:lineRule="auto"/>
              <w:rPr>
                <w:rFonts w:cs="Dubai"/>
              </w:rPr>
            </w:pPr>
          </w:p>
        </w:tc>
        <w:tc>
          <w:tcPr>
            <w:tcW w:w="6576" w:type="dxa"/>
            <w:vAlign w:val="center"/>
          </w:tcPr>
          <w:p w14:paraId="44DDE307" w14:textId="77777777" w:rsidR="00115682" w:rsidRPr="002B72E0" w:rsidRDefault="00970406" w:rsidP="00083959">
            <w:pPr>
              <w:bidi/>
              <w:spacing w:before="360" w:after="0"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ما یک برنامه عملیاتی تهیه کردیم که توضیح می دهد:</w:t>
            </w:r>
          </w:p>
        </w:tc>
      </w:tr>
      <w:tr w:rsidR="000F1707" w:rsidRPr="002B72E0" w14:paraId="70096430" w14:textId="77777777" w:rsidTr="00C712B6">
        <w:tc>
          <w:tcPr>
            <w:tcW w:w="2551" w:type="dxa"/>
            <w:vAlign w:val="center"/>
          </w:tcPr>
          <w:p w14:paraId="3F6AC6A7" w14:textId="77777777" w:rsidR="00286147" w:rsidRPr="002B72E0" w:rsidRDefault="00970406" w:rsidP="00083959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0704" behindDoc="0" locked="0" layoutInCell="1" allowOverlap="1" wp14:anchorId="068B30C5" wp14:editId="09B81CA3">
                      <wp:simplePos x="0" y="0"/>
                      <wp:positionH relativeFrom="column">
                        <wp:posOffset>303530</wp:posOffset>
                      </wp:positionH>
                      <wp:positionV relativeFrom="paragraph">
                        <wp:posOffset>312420</wp:posOffset>
                      </wp:positionV>
                      <wp:extent cx="831850" cy="450215"/>
                      <wp:effectExtent l="0" t="0" r="6350" b="6985"/>
                      <wp:wrapNone/>
                      <wp:docPr id="139775875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1850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C14EBB" w14:textId="6EC66E30" w:rsidR="00970406" w:rsidRPr="00BC366B" w:rsidRDefault="00970406" w:rsidP="00BC366B">
                                  <w:pPr>
                                    <w:bidi/>
                                    <w:spacing w:before="0" w:after="0" w:line="168" w:lineRule="auto"/>
                                    <w:jc w:val="center"/>
                                    <w:rPr>
                                      <w:rFonts w:ascii="Dubai" w:hAnsi="Dubai" w:cs="Dubai"/>
                                      <w:sz w:val="18"/>
                                      <w:szCs w:val="18"/>
                                      <w:lang w:val="en-PH"/>
                                    </w:rPr>
                                  </w:pPr>
                                  <w:r w:rsidRPr="00BC366B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val="fa-IR"/>
                                    </w:rPr>
                                    <w:t>اهداف ما</w:t>
                                  </w:r>
                                  <w:r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18"/>
                                      <w:szCs w:val="18"/>
                                      <w:lang w:val="fa-IR"/>
                                    </w:rPr>
                                    <w:br/>
                                  </w:r>
                                  <w:r w:rsidRPr="00BC366B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val="fa-IR"/>
                                    </w:rPr>
                                    <w:t>چیست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8B30C5" id="_x0000_s1044" type="#_x0000_t202" style="position:absolute;left:0;text-align:left;margin-left:23.9pt;margin-top:24.6pt;width:65.5pt;height:35.4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" filled="f" stroked="f">
                      <v:textbox inset="0,0,0,0">
                        <w:txbxContent>
                          <w:p w14:paraId="4EC14EBB" w14:textId="6EC66E30" w:rsidR="00970406" w:rsidRPr="00BC366B" w:rsidRDefault="00970406" w:rsidP="00BC366B">
                            <w:pPr>
                              <w:bidi/>
                              <w:spacing w:before="0" w:after="0" w:line="168" w:lineRule="auto"/>
                              <w:jc w:val="center"/>
                              <w:rPr>
                                <w:rFonts w:ascii="Dubai" w:hAnsi="Dubai" w:cs="Dubai"/>
                                <w:sz w:val="18"/>
                                <w:szCs w:val="18"/>
                                <w:lang w:val="en-PH"/>
                              </w:rPr>
                            </w:pPr>
                            <w:r w:rsidRPr="00BC366B">
                              <w:rPr>
                                <w:rFonts w:ascii="Dubai" w:hAnsi="Dubai" w:cs="Dubai"/>
                                <w:b/>
                                <w:bCs/>
                                <w:sz w:val="18"/>
                                <w:szCs w:val="18"/>
                                <w:rtl/>
                                <w:lang w:val="fa-IR"/>
                              </w:rPr>
                              <w:t xml:space="preserve">اهداف </w:t>
                            </w:r>
                            <w:r w:rsidRPr="00BC366B">
                              <w:rPr>
                                <w:rFonts w:ascii="Dubai" w:hAnsi="Dubai" w:cs="Dubai"/>
                                <w:b/>
                                <w:bCs/>
                                <w:sz w:val="18"/>
                                <w:szCs w:val="18"/>
                                <w:rtl/>
                                <w:lang w:val="fa-IR"/>
                              </w:rPr>
                              <w:t>ما</w:t>
                            </w:r>
                            <w:r>
                              <w:rPr>
                                <w:rFonts w:ascii="Dubai" w:hAnsi="Dubai" w:cs="Dubai"/>
                                <w:b/>
                                <w:bCs/>
                                <w:sz w:val="18"/>
                                <w:szCs w:val="18"/>
                                <w:lang w:val="fa-IR"/>
                              </w:rPr>
                              <w:br/>
                            </w:r>
                            <w:r w:rsidRPr="00BC366B">
                              <w:rPr>
                                <w:rFonts w:ascii="Dubai" w:hAnsi="Dubai" w:cs="Dubai"/>
                                <w:b/>
                                <w:bCs/>
                                <w:sz w:val="18"/>
                                <w:szCs w:val="18"/>
                                <w:rtl/>
                                <w:lang w:val="fa-IR"/>
                              </w:rPr>
                              <w:t>چیست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23867" w:rsidRPr="002B72E0">
              <w:rPr>
                <w:rFonts w:cs="Dubai"/>
                <w:noProof/>
              </w:rPr>
              <w:drawing>
                <wp:inline distT="0" distB="0" distL="0" distR="0" wp14:anchorId="7554487D" wp14:editId="3D6DEC74">
                  <wp:extent cx="1482725" cy="1482725"/>
                  <wp:effectExtent l="0" t="0" r="3175" b="3175"/>
                  <wp:docPr id="872201833" name="Picture 20" descr="یک سند اهداف که فهرستی را با علامت تیک نشان می 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201833" name="Picture 20" descr="یک سند اهداف که فهرستی را با علامت تیک نشان می دهد."/>
                          <pic:cNvPicPr/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E53CDC1" w14:textId="77777777" w:rsidR="00286147" w:rsidRPr="002B72E0" w:rsidRDefault="00970406" w:rsidP="00083959">
            <w:pPr>
              <w:pStyle w:val="ListParagraph"/>
              <w:numPr>
                <w:ilvl w:val="0"/>
                <w:numId w:val="62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برای رسیدن به اهداف خود در استراتژی چه کاری باید انجام دهیم</w:t>
            </w:r>
          </w:p>
        </w:tc>
      </w:tr>
      <w:tr w:rsidR="000F1707" w:rsidRPr="002B72E0" w14:paraId="79D0AB02" w14:textId="77777777" w:rsidTr="00C712B6">
        <w:tc>
          <w:tcPr>
            <w:tcW w:w="2551" w:type="dxa"/>
            <w:vAlign w:val="center"/>
          </w:tcPr>
          <w:p w14:paraId="3355880A" w14:textId="77777777" w:rsidR="00927762" w:rsidRPr="002B72E0" w:rsidRDefault="00970406" w:rsidP="00083959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3D150086" wp14:editId="69C1DB1C">
                  <wp:extent cx="1482725" cy="1482725"/>
                  <wp:effectExtent l="0" t="0" r="3175" b="3175"/>
                  <wp:docPr id="547033466" name="Picture 22" descr="گروهی از افراد که با هم جلسه دارند و اسناد را بررسی می کن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033466" name="Picture 22" descr="گروهی از افراد که با هم جلسه دارند و اسناد را بررسی می کنند."/>
                          <pic:cNvPicPr/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350B22F" w14:textId="77777777" w:rsidR="00927762" w:rsidRPr="002B72E0" w:rsidRDefault="00970406" w:rsidP="00083959">
            <w:pPr>
              <w:pStyle w:val="ListParagraph"/>
              <w:numPr>
                <w:ilvl w:val="0"/>
                <w:numId w:val="34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چگونه روی هر اقدام کار خواهیم کرد </w:t>
            </w:r>
          </w:p>
        </w:tc>
      </w:tr>
      <w:tr w:rsidR="000F1707" w:rsidRPr="002B72E0" w14:paraId="1B1E05DD" w14:textId="77777777" w:rsidTr="00C712B6">
        <w:tc>
          <w:tcPr>
            <w:tcW w:w="2551" w:type="dxa"/>
            <w:vAlign w:val="center"/>
          </w:tcPr>
          <w:p w14:paraId="553D6855" w14:textId="77777777" w:rsidR="00927762" w:rsidRPr="002B72E0" w:rsidRDefault="00970406" w:rsidP="00083959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4CFFB77C" wp14:editId="092EE29F">
                  <wp:extent cx="1482725" cy="1482725"/>
                  <wp:effectExtent l="0" t="0" r="3175" b="3175"/>
                  <wp:docPr id="1018014406" name="Picture 21" descr="یک بسته تقویم و یک علامت سوال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014406" name="Picture 21" descr="یک بسته تقویم و یک علامت سوال."/>
                          <pic:cNvPicPr/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FD8616B" w14:textId="77777777" w:rsidR="00927762" w:rsidRPr="002B72E0" w:rsidRDefault="00970406" w:rsidP="00083959">
            <w:pPr>
              <w:pStyle w:val="ListParagraph"/>
              <w:numPr>
                <w:ilvl w:val="0"/>
                <w:numId w:val="34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چه مدت روی هر اقدام کار خواهیم کرد</w:t>
            </w:r>
          </w:p>
        </w:tc>
      </w:tr>
      <w:tr w:rsidR="000F1707" w:rsidRPr="002B72E0" w14:paraId="1FB3F434" w14:textId="77777777" w:rsidTr="00C712B6">
        <w:tc>
          <w:tcPr>
            <w:tcW w:w="2551" w:type="dxa"/>
            <w:vAlign w:val="center"/>
          </w:tcPr>
          <w:p w14:paraId="69D3A767" w14:textId="77777777" w:rsidR="00927762" w:rsidRPr="002B72E0" w:rsidRDefault="00970406" w:rsidP="00083959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2752" behindDoc="0" locked="0" layoutInCell="1" allowOverlap="1" wp14:anchorId="66B8A7AE" wp14:editId="23BC055D">
                      <wp:simplePos x="0" y="0"/>
                      <wp:positionH relativeFrom="column">
                        <wp:posOffset>297815</wp:posOffset>
                      </wp:positionH>
                      <wp:positionV relativeFrom="paragraph">
                        <wp:posOffset>266065</wp:posOffset>
                      </wp:positionV>
                      <wp:extent cx="892175" cy="197485"/>
                      <wp:effectExtent l="0" t="0" r="3175" b="12065"/>
                      <wp:wrapNone/>
                      <wp:docPr id="196849259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1974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A4B127" w14:textId="77777777" w:rsidR="00970406" w:rsidRPr="002B72E0" w:rsidRDefault="00970406" w:rsidP="00A46186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2B72E0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fa-IR"/>
                                    </w:rPr>
                                    <w:t>دست آوردها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B8A7AE" id="_x0000_s1045" type="#_x0000_t202" style="position:absolute;left:0;text-align:left;margin-left:23.45pt;margin-top:20.95pt;width:70.25pt;height:15.5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" filled="f" stroked="f">
                      <v:textbox inset="0,0,0,0">
                        <w:txbxContent>
                          <w:p w14:paraId="49A4B127" w14:textId="77777777" w:rsidR="00970406" w:rsidRPr="002B72E0" w:rsidRDefault="00970406" w:rsidP="00A46186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2B72E0">
                              <w:rPr>
                                <w:rFonts w:ascii="Dubai" w:hAnsi="Dubai" w:cs="Dubai"/>
                                <w:b/>
                                <w:bCs/>
                                <w:sz w:val="24"/>
                                <w:szCs w:val="24"/>
                                <w:rtl/>
                                <w:lang w:val="fa-IR"/>
                              </w:rPr>
                              <w:t>دست آوردها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47C6" w:rsidRPr="002B72E0">
              <w:rPr>
                <w:rFonts w:cs="Dubai"/>
                <w:noProof/>
              </w:rPr>
              <w:drawing>
                <wp:inline distT="0" distB="0" distL="0" distR="0" wp14:anchorId="54FFC15D" wp14:editId="72A9FB3A">
                  <wp:extent cx="1482725" cy="1482725"/>
                  <wp:effectExtent l="0" t="0" r="3175" b="3175"/>
                  <wp:docPr id="1895519860" name="Picture 23" descr="یک سند دست آوردها که فهرستی را با یک علامت تیک نشان می 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5519860" name="Picture 23" descr="یک سند دست آوردها که فهرستی را با یک علامت تیک نشان می دهد."/>
                          <pic:cNvPicPr/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7CA1C7E" w14:textId="77777777" w:rsidR="00927762" w:rsidRPr="002B72E0" w:rsidRDefault="00970406" w:rsidP="00083959">
            <w:pPr>
              <w:pStyle w:val="ListParagraph"/>
              <w:numPr>
                <w:ilvl w:val="0"/>
                <w:numId w:val="34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دست آورد هر اقدام</w:t>
            </w:r>
          </w:p>
        </w:tc>
      </w:tr>
      <w:tr w:rsidR="000F1707" w:rsidRPr="002B72E0" w14:paraId="5C65759F" w14:textId="77777777" w:rsidTr="00C712B6">
        <w:trPr>
          <w:trHeight w:val="2211"/>
        </w:trPr>
        <w:tc>
          <w:tcPr>
            <w:tcW w:w="2551" w:type="dxa"/>
            <w:vAlign w:val="center"/>
          </w:tcPr>
          <w:p w14:paraId="55AC2E0E" w14:textId="77777777" w:rsidR="00153FC3" w:rsidRPr="002B72E0" w:rsidRDefault="00970406" w:rsidP="00083959">
            <w:pPr>
              <w:pStyle w:val="Image"/>
              <w:spacing w:before="120"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lastRenderedPageBreak/>
              <w:drawing>
                <wp:inline distT="0" distB="0" distL="0" distR="0" wp14:anchorId="7E17D63B" wp14:editId="73828081">
                  <wp:extent cx="1483200" cy="1483200"/>
                  <wp:effectExtent l="0" t="0" r="3175" b="3175"/>
                  <wp:docPr id="2137475017" name="Picture 24" descr="شخصی که به یک سند نگاه می ک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7475017" name="Picture 24" descr="شخصی که به یک سند نگاه می کند."/>
                          <pic:cNvPicPr/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12" r="9666" b="148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96FADA5" w14:textId="77777777" w:rsidR="00153FC3" w:rsidRPr="002B72E0" w:rsidRDefault="00970406" w:rsidP="00083959">
            <w:pPr>
              <w:bidi/>
              <w:spacing w:before="120"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ما از برنامه عملیاتی برای بررسی میزان پیشرفت استراتژی استفاده خواهیم کرد.</w:t>
            </w:r>
          </w:p>
        </w:tc>
      </w:tr>
      <w:tr w:rsidR="000F1707" w:rsidRPr="002B72E0" w14:paraId="2909DB86" w14:textId="77777777" w:rsidTr="00C712B6">
        <w:trPr>
          <w:trHeight w:val="2211"/>
        </w:trPr>
        <w:tc>
          <w:tcPr>
            <w:tcW w:w="2551" w:type="dxa"/>
            <w:vAlign w:val="center"/>
          </w:tcPr>
          <w:p w14:paraId="3B5E3711" w14:textId="77777777" w:rsidR="00115682" w:rsidRPr="002B72E0" w:rsidRDefault="00970406" w:rsidP="00083959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7088C46E" wp14:editId="49E49BA2">
                  <wp:extent cx="1482725" cy="1482725"/>
                  <wp:effectExtent l="0" t="0" r="3175" b="3175"/>
                  <wp:docPr id="476514506" name="Picture 24" descr="یک نماد وب سای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514506" name="Picture 24" descr="یک نماد وب سایت"/>
                          <pic:cNvPicPr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8736D01" w14:textId="77777777" w:rsidR="00927762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می توانید برنامه عملیاتی را در وب سایت ما بیابید.</w:t>
            </w:r>
          </w:p>
          <w:p w14:paraId="6F29936E" w14:textId="49C305C3" w:rsidR="00115682" w:rsidRPr="002B72E0" w:rsidRDefault="00000000" w:rsidP="00083959">
            <w:pPr>
              <w:bidi/>
              <w:spacing w:line="240" w:lineRule="auto"/>
              <w:rPr>
                <w:rFonts w:cs="Dubai"/>
              </w:rPr>
            </w:pPr>
            <w:hyperlink r:id="rId123" w:history="1">
              <w:r w:rsidR="00BC366B" w:rsidRPr="00003A79">
                <w:rPr>
                  <w:rStyle w:val="Hyperlink"/>
                </w:rPr>
                <w:t>www.ndis.gov.au/CALD</w:t>
              </w:r>
            </w:hyperlink>
          </w:p>
        </w:tc>
      </w:tr>
      <w:tr w:rsidR="000F1707" w:rsidRPr="002B72E0" w14:paraId="65432A8D" w14:textId="77777777" w:rsidTr="00C712B6">
        <w:trPr>
          <w:trHeight w:val="2211"/>
        </w:trPr>
        <w:tc>
          <w:tcPr>
            <w:tcW w:w="2551" w:type="dxa"/>
            <w:vAlign w:val="center"/>
          </w:tcPr>
          <w:p w14:paraId="7A376131" w14:textId="29DFC5DB" w:rsidR="00A35DF3" w:rsidRPr="002B72E0" w:rsidRDefault="00DA4B21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4800" behindDoc="0" locked="0" layoutInCell="1" allowOverlap="1" wp14:anchorId="62337070" wp14:editId="00F9BC2D">
                      <wp:simplePos x="0" y="0"/>
                      <wp:positionH relativeFrom="column">
                        <wp:posOffset>-123190</wp:posOffset>
                      </wp:positionH>
                      <wp:positionV relativeFrom="paragraph">
                        <wp:posOffset>466090</wp:posOffset>
                      </wp:positionV>
                      <wp:extent cx="1774190" cy="309245"/>
                      <wp:effectExtent l="0" t="0" r="0" b="0"/>
                      <wp:wrapNone/>
                      <wp:docPr id="206078866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4190" cy="3092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318D8E" w14:textId="51B28916" w:rsidR="00970406" w:rsidRPr="00DA4B21" w:rsidRDefault="00970406" w:rsidP="00DA4B21">
                                  <w:pPr>
                                    <w:bidi/>
                                    <w:spacing w:before="0" w:after="0" w:line="144" w:lineRule="auto"/>
                                    <w:jc w:val="center"/>
                                    <w:rPr>
                                      <w:rFonts w:ascii="Dubai" w:hAnsi="Dubai" w:cs="Dubai"/>
                                      <w:sz w:val="16"/>
                                      <w:szCs w:val="16"/>
                                      <w:lang w:val="en-PH"/>
                                    </w:rPr>
                                  </w:pPr>
                                  <w:r w:rsidRPr="00DA4B21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  <w:lang w:val="fa-IR"/>
                                    </w:rPr>
                                    <w:t xml:space="preserve">آسان خوان </w:t>
                                  </w:r>
                                  <w:r w:rsidR="00DA4B21" w:rsidRPr="00DA4B21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16"/>
                                      <w:szCs w:val="16"/>
                                      <w:lang w:val="fa-IR"/>
                                    </w:rPr>
                                    <w:br/>
                                  </w:r>
                                  <w:r w:rsidRPr="00DA4B21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  <w:lang w:val="fa-IR"/>
                                    </w:rPr>
                                    <w:t>(Easy Read)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337070" id="_x0000_s1046" type="#_x0000_t202" style="position:absolute;left:0;text-align:left;margin-left:-9.7pt;margin-top:36.7pt;width:139.7pt;height:24.3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" filled="f" stroked="f">
                      <v:textbox inset="0,0,0,0">
                        <w:txbxContent>
                          <w:p w14:paraId="2E318D8E" w14:textId="51B28916" w:rsidR="00970406" w:rsidRPr="00DA4B21" w:rsidRDefault="00970406" w:rsidP="00DA4B21">
                            <w:pPr>
                              <w:bidi/>
                              <w:spacing w:before="0" w:after="0" w:line="144" w:lineRule="auto"/>
                              <w:jc w:val="center"/>
                              <w:rPr>
                                <w:rFonts w:ascii="Dubai" w:hAnsi="Dubai" w:cs="Dubai"/>
                                <w:sz w:val="16"/>
                                <w:szCs w:val="16"/>
                                <w:lang w:val="en-PH"/>
                              </w:rPr>
                            </w:pPr>
                            <w:r w:rsidRPr="00DA4B21">
                              <w:rPr>
                                <w:rFonts w:ascii="Dubai" w:hAnsi="Dubai" w:cs="Dubai"/>
                                <w:b/>
                                <w:bCs/>
                                <w:sz w:val="16"/>
                                <w:szCs w:val="16"/>
                                <w:rtl/>
                                <w:lang w:val="fa-IR"/>
                              </w:rPr>
                              <w:t xml:space="preserve">آسان خوان </w:t>
                            </w:r>
                            <w:r w:rsidR="00DA4B21" w:rsidRPr="00DA4B21">
                              <w:rPr>
                                <w:rFonts w:ascii="Dubai" w:hAnsi="Dubai" w:cs="Dubai"/>
                                <w:b/>
                                <w:bCs/>
                                <w:sz w:val="16"/>
                                <w:szCs w:val="16"/>
                                <w:lang w:val="fa-IR"/>
                              </w:rPr>
                              <w:br/>
                            </w:r>
                            <w:r w:rsidRPr="00DA4B21">
                              <w:rPr>
                                <w:rFonts w:ascii="Dubai" w:hAnsi="Dubai" w:cs="Dubai"/>
                                <w:b/>
                                <w:bCs/>
                                <w:sz w:val="16"/>
                                <w:szCs w:val="16"/>
                                <w:rtl/>
                                <w:lang w:val="fa-IR"/>
                              </w:rPr>
                              <w:t>(Easy Read)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33C1A" w:rsidRPr="002B72E0">
              <w:rPr>
                <w:rFonts w:cs="Dubai"/>
                <w:noProof/>
              </w:rPr>
              <w:drawing>
                <wp:inline distT="0" distB="0" distL="0" distR="0" wp14:anchorId="027C0EC2" wp14:editId="594461BD">
                  <wp:extent cx="1482725" cy="1482725"/>
                  <wp:effectExtent l="0" t="0" r="3175" b="3175"/>
                  <wp:docPr id="562722201" name="Picture 25" descr="رایانه ای که سند آسان خوان را نشان می 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722201" name="Picture 25" descr="رایانه ای که سند آسان خوان را نشان می دهد."/>
                          <pic:cNvPicPr/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99899E0" w14:textId="77777777" w:rsidR="00A35DF3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و می توانید نسخه آسان خوان برنامه عملیاتی را در وب سایت ما بیابید.</w:t>
            </w:r>
          </w:p>
          <w:p w14:paraId="2E53F0A1" w14:textId="3D3EBB39" w:rsidR="00A35DF3" w:rsidRPr="002B72E0" w:rsidRDefault="00000000" w:rsidP="00083959">
            <w:pPr>
              <w:bidi/>
              <w:spacing w:line="240" w:lineRule="auto"/>
              <w:rPr>
                <w:rFonts w:cs="Dubai"/>
                <w:highlight w:val="yellow"/>
              </w:rPr>
            </w:pPr>
            <w:hyperlink r:id="rId125" w:history="1">
              <w:r w:rsidR="00BC366B" w:rsidRPr="00003A79">
                <w:rPr>
                  <w:rStyle w:val="Hyperlink"/>
                </w:rPr>
                <w:t>www.ndis.gov.au/CALD</w:t>
              </w:r>
            </w:hyperlink>
          </w:p>
        </w:tc>
      </w:tr>
      <w:tr w:rsidR="000F1707" w:rsidRPr="002B72E0" w14:paraId="26AF9FDA" w14:textId="77777777" w:rsidTr="00C712B6">
        <w:trPr>
          <w:trHeight w:val="2211"/>
        </w:trPr>
        <w:tc>
          <w:tcPr>
            <w:tcW w:w="2551" w:type="dxa"/>
            <w:vAlign w:val="center"/>
          </w:tcPr>
          <w:p w14:paraId="5CC449CC" w14:textId="77777777" w:rsidR="00927762" w:rsidRPr="002B72E0" w:rsidRDefault="00970406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6848" behindDoc="0" locked="0" layoutInCell="1" allowOverlap="1" wp14:anchorId="272B1EE5" wp14:editId="544A741D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424180</wp:posOffset>
                      </wp:positionV>
                      <wp:extent cx="892175" cy="292735"/>
                      <wp:effectExtent l="0" t="0" r="3175" b="12065"/>
                      <wp:wrapNone/>
                      <wp:docPr id="12001055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927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E85395" w14:textId="77777777" w:rsidR="00970406" w:rsidRPr="002B72E0" w:rsidRDefault="00970406" w:rsidP="00FB4F76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32"/>
                                      <w:szCs w:val="32"/>
                                      <w:lang w:val="en-PH"/>
                                    </w:rPr>
                                  </w:pPr>
                                  <w:r w:rsidRPr="002B72E0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val="fa-IR"/>
                                    </w:rPr>
                                    <w:t>گزارش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2B1EE5" id="_x0000_s1047" type="#_x0000_t202" style="position:absolute;left:0;text-align:left;margin-left:22.85pt;margin-top:33.4pt;width:70.25pt;height:23.0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" filled="f" stroked="f">
                      <v:textbox inset="0,0,0,0">
                        <w:txbxContent>
                          <w:p w14:paraId="14E85395" w14:textId="77777777" w:rsidR="00970406" w:rsidRPr="002B72E0" w:rsidRDefault="00970406" w:rsidP="00FB4F76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32"/>
                                <w:szCs w:val="32"/>
                                <w:lang w:val="en-PH"/>
                              </w:rPr>
                            </w:pPr>
                            <w:r w:rsidRPr="002B72E0">
                              <w:rPr>
                                <w:rFonts w:ascii="Dubai" w:hAnsi="Dubai" w:cs="Dubai"/>
                                <w:b/>
                                <w:bCs/>
                                <w:sz w:val="32"/>
                                <w:szCs w:val="32"/>
                                <w:rtl/>
                                <w:lang w:val="fa-IR"/>
                              </w:rPr>
                              <w:t>گزارش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0273" w:rsidRPr="002B72E0">
              <w:rPr>
                <w:rFonts w:cs="Dubai"/>
                <w:noProof/>
              </w:rPr>
              <w:drawing>
                <wp:inline distT="0" distB="0" distL="0" distR="0" wp14:anchorId="72CFBA5F" wp14:editId="262DB398">
                  <wp:extent cx="1482725" cy="1482725"/>
                  <wp:effectExtent l="0" t="0" r="3175" b="3175"/>
                  <wp:docPr id="338417840" name="Picture 25" descr="یک سند گزار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417840" name="Picture 25" descr="یک سند گزارش"/>
                          <pic:cNvPicPr/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1500A7F" w14:textId="397E943A" w:rsidR="00927762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در اواخر سال 2024، گزارش خود را در مورد کارهایی که</w:t>
            </w:r>
            <w:r w:rsidR="001D1315">
              <w:rPr>
                <w:rFonts w:cs="Dubai"/>
                <w:lang w:val="fa-IR"/>
              </w:rPr>
              <w:br/>
            </w:r>
            <w:r w:rsidRPr="002B72E0">
              <w:rPr>
                <w:rFonts w:cs="Dubai"/>
                <w:rtl/>
                <w:lang w:val="fa-IR"/>
              </w:rPr>
              <w:t>تاکنون برای حمایت از استراتژی انجام داده‌ایم به اشتراک خواهیم گذاشت.</w:t>
            </w:r>
          </w:p>
        </w:tc>
      </w:tr>
      <w:tr w:rsidR="000F1707" w:rsidRPr="002B72E0" w14:paraId="6EEF14CD" w14:textId="77777777" w:rsidTr="00C712B6">
        <w:tc>
          <w:tcPr>
            <w:tcW w:w="2551" w:type="dxa"/>
            <w:vAlign w:val="center"/>
          </w:tcPr>
          <w:p w14:paraId="3A942F75" w14:textId="77777777" w:rsidR="00927762" w:rsidRPr="002B72E0" w:rsidRDefault="00970406" w:rsidP="00083959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424F830B" wp14:editId="7F631901">
                  <wp:extent cx="1482725" cy="1482725"/>
                  <wp:effectExtent l="0" t="0" r="3175" b="3175"/>
                  <wp:docPr id="701275079" name="Picture 26" descr="فردی که حباب گفت و گو دا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275079" name="Picture 26" descr="فردی که حباب گفت و گو دارد."/>
                          <pic:cNvPicPr/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1ED7D5C" w14:textId="77777777" w:rsidR="00927762" w:rsidRPr="002B72E0" w:rsidRDefault="00970406" w:rsidP="00083959">
            <w:p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و ما از دیگران می خواهیم که نظر خود را در مورد استراتژی به اشتراک بگذارند.</w:t>
            </w:r>
          </w:p>
        </w:tc>
      </w:tr>
    </w:tbl>
    <w:p w14:paraId="64FDE944" w14:textId="168C9293" w:rsidR="009B4B96" w:rsidRPr="002B72E0" w:rsidRDefault="00970406" w:rsidP="00083959">
      <w:pPr>
        <w:spacing w:line="240" w:lineRule="auto"/>
        <w:rPr>
          <w:rFonts w:cs="Dubai"/>
        </w:rPr>
      </w:pPr>
      <w:r w:rsidRPr="002B72E0">
        <w:rPr>
          <w:rFonts w:cs="Dubai"/>
        </w:rPr>
        <w:br w:type="page"/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0F1707" w:rsidRPr="002B72E0" w14:paraId="44EC2E9D" w14:textId="77777777" w:rsidTr="00C712B6">
        <w:tc>
          <w:tcPr>
            <w:tcW w:w="2551" w:type="dxa"/>
            <w:vAlign w:val="center"/>
          </w:tcPr>
          <w:p w14:paraId="7BEACC03" w14:textId="77777777" w:rsidR="00927762" w:rsidRPr="002B72E0" w:rsidRDefault="00927762" w:rsidP="00083959">
            <w:pPr>
              <w:pStyle w:val="Image"/>
              <w:spacing w:before="360" w:after="0" w:line="240" w:lineRule="auto"/>
              <w:rPr>
                <w:rFonts w:cs="Dubai"/>
              </w:rPr>
            </w:pPr>
          </w:p>
        </w:tc>
        <w:tc>
          <w:tcPr>
            <w:tcW w:w="6576" w:type="dxa"/>
            <w:vAlign w:val="center"/>
          </w:tcPr>
          <w:p w14:paraId="79A18805" w14:textId="77777777" w:rsidR="00927762" w:rsidRPr="002B72E0" w:rsidRDefault="00970406" w:rsidP="00083959">
            <w:pPr>
              <w:bidi/>
              <w:spacing w:before="360" w:after="0"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این شامل موارد زیر است:</w:t>
            </w:r>
          </w:p>
        </w:tc>
      </w:tr>
      <w:tr w:rsidR="000F1707" w:rsidRPr="002B72E0" w14:paraId="76AEE76E" w14:textId="77777777" w:rsidTr="00C712B6">
        <w:tc>
          <w:tcPr>
            <w:tcW w:w="2551" w:type="dxa"/>
            <w:vAlign w:val="center"/>
          </w:tcPr>
          <w:p w14:paraId="33C50E2F" w14:textId="77777777" w:rsidR="00723BCB" w:rsidRPr="002B72E0" w:rsidRDefault="00970406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17C33DAB" wp14:editId="382177CD">
                  <wp:extent cx="1482725" cy="1482725"/>
                  <wp:effectExtent l="0" t="0" r="3175" b="3175"/>
                  <wp:docPr id="758162148" name="Picture 26" descr="گروهی از افراد CAL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162148" name="Picture 26" descr="گروهی از افراد CALD."/>
                          <pic:cNvPicPr/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9BDF00D" w14:textId="5D248466" w:rsidR="00723BCB" w:rsidRPr="002B72E0" w:rsidRDefault="00970406" w:rsidP="00083959">
            <w:pPr>
              <w:pStyle w:val="ListParagraph"/>
              <w:numPr>
                <w:ilvl w:val="0"/>
                <w:numId w:val="35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افراد معلول </w:t>
            </w:r>
            <w:r w:rsidR="00BC366B" w:rsidRPr="00BC366B">
              <w:rPr>
                <w:rFonts w:cs="FS Me Pro"/>
                <w:lang w:val="fa-IR"/>
              </w:rPr>
              <w:t>CALD</w:t>
            </w:r>
          </w:p>
        </w:tc>
      </w:tr>
      <w:tr w:rsidR="000F1707" w:rsidRPr="002B72E0" w14:paraId="2588513C" w14:textId="77777777" w:rsidTr="00C712B6">
        <w:tc>
          <w:tcPr>
            <w:tcW w:w="2551" w:type="dxa"/>
            <w:vAlign w:val="center"/>
          </w:tcPr>
          <w:p w14:paraId="2EF15675" w14:textId="77777777" w:rsidR="00723BCB" w:rsidRPr="002B72E0" w:rsidRDefault="00970406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76FDD387" wp14:editId="02A8DD01">
                  <wp:extent cx="1482725" cy="1482725"/>
                  <wp:effectExtent l="0" t="0" r="3175" b="3175"/>
                  <wp:docPr id="919010098" name="Picture 27" descr="گروهی از افراد متخصص مقابل یک ساختمان ادار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010098" name="Picture 27" descr="گروهی از افراد متخصص مقابل یک ساختمان اداری."/>
                          <pic:cNvPicPr/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B8E84C4" w14:textId="77777777" w:rsidR="00723BCB" w:rsidRPr="002B72E0" w:rsidRDefault="00970406" w:rsidP="00083959">
            <w:pPr>
              <w:pStyle w:val="ListParagraph"/>
              <w:numPr>
                <w:ilvl w:val="0"/>
                <w:numId w:val="35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سازمان های اجتماعی</w:t>
            </w:r>
          </w:p>
        </w:tc>
      </w:tr>
      <w:tr w:rsidR="000F1707" w:rsidRPr="002B72E0" w14:paraId="2E9FDAAF" w14:textId="77777777" w:rsidTr="00C712B6">
        <w:tc>
          <w:tcPr>
            <w:tcW w:w="2551" w:type="dxa"/>
            <w:vAlign w:val="center"/>
          </w:tcPr>
          <w:p w14:paraId="79A1325A" w14:textId="77777777" w:rsidR="00723BCB" w:rsidRPr="002B72E0" w:rsidRDefault="00970406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233325B0" wp14:editId="7C399EDD">
                  <wp:extent cx="1482725" cy="1482725"/>
                  <wp:effectExtent l="0" t="0" r="3175" b="3175"/>
                  <wp:docPr id="1470545733" name="Picture 28" descr="سه نفر زیر دو حباب گفت و گو. یکی از حباب‌های گفت و گو یک علامت شست را نشان می‌دهد. حباب گفت و گوی دیگر انگشت شست رو به پایین را نشان می 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545733" name="Picture 28" descr="سه نفر زیر دو حباب گفت و گو. یکی از حباب‌های گفت و گو یک علامت شست را نشان می‌دهد. حباب گفت و گوی دیگر انگشت شست رو به پایین را نشان می دهد."/>
                          <pic:cNvPicPr/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8159271" w14:textId="7197065F" w:rsidR="00723BCB" w:rsidRPr="002B72E0" w:rsidRDefault="00970406" w:rsidP="00083959">
            <w:pPr>
              <w:pStyle w:val="ListParagraph"/>
              <w:numPr>
                <w:ilvl w:val="0"/>
                <w:numId w:val="35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گروه های مشاور خارج از </w:t>
            </w:r>
            <w:r w:rsidR="00BC366B" w:rsidRPr="00BC366B">
              <w:rPr>
                <w:rFonts w:cs="FS Me Pro"/>
                <w:lang w:val="fa-IR"/>
              </w:rPr>
              <w:t>NDIA</w:t>
            </w:r>
          </w:p>
        </w:tc>
      </w:tr>
      <w:tr w:rsidR="000F1707" w:rsidRPr="002B72E0" w14:paraId="0AB4D06E" w14:textId="77777777" w:rsidTr="00C712B6">
        <w:tc>
          <w:tcPr>
            <w:tcW w:w="2551" w:type="dxa"/>
            <w:vAlign w:val="center"/>
          </w:tcPr>
          <w:p w14:paraId="4595390D" w14:textId="77777777" w:rsidR="003267DF" w:rsidRPr="002B72E0" w:rsidRDefault="00970406" w:rsidP="00083959">
            <w:pPr>
              <w:pStyle w:val="Image"/>
              <w:spacing w:before="960"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49907188" wp14:editId="456041F4">
                  <wp:extent cx="1482725" cy="1482725"/>
                  <wp:effectExtent l="0" t="0" r="3175" b="3175"/>
                  <wp:docPr id="1672192175" name="Picture 27" descr="شخصی که در یک سند زیر حباب فکر می نویسد. حباب فکر یک انگشت شست را با فلشی رو به بالا نشان می 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192175" name="Picture 27" descr="شخصی که در یک سند زیر حباب فکر می نویسد. حباب فکر یک انگشت شست را با فلشی رو به بالا نشان می دهد."/>
                          <pic:cNvPicPr/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8BA7A86" w14:textId="77777777" w:rsidR="003267DF" w:rsidRPr="002B72E0" w:rsidRDefault="00970406" w:rsidP="00083959">
            <w:pPr>
              <w:bidi/>
              <w:spacing w:before="960"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این به ما کمک می کند تا بفهمیم چه بخش هایی از استراتژی:</w:t>
            </w:r>
          </w:p>
          <w:p w14:paraId="74FB0F23" w14:textId="77777777" w:rsidR="003267DF" w:rsidRPr="002B72E0" w:rsidRDefault="00970406" w:rsidP="00083959">
            <w:pPr>
              <w:pStyle w:val="ListParagraph"/>
              <w:numPr>
                <w:ilvl w:val="0"/>
                <w:numId w:val="36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خوب کار می کنند</w:t>
            </w:r>
          </w:p>
          <w:p w14:paraId="5E80B536" w14:textId="77777777" w:rsidR="003267DF" w:rsidRPr="002B72E0" w:rsidRDefault="00970406" w:rsidP="00083959">
            <w:pPr>
              <w:pStyle w:val="ListParagraph"/>
              <w:numPr>
                <w:ilvl w:val="0"/>
                <w:numId w:val="36"/>
              </w:numPr>
              <w:bidi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یا نیاز به بهبود دارند.</w:t>
            </w:r>
          </w:p>
        </w:tc>
      </w:tr>
    </w:tbl>
    <w:p w14:paraId="55ACD072" w14:textId="77777777" w:rsidR="0028416F" w:rsidRPr="002B72E0" w:rsidRDefault="00970406" w:rsidP="00083959">
      <w:pPr>
        <w:spacing w:line="240" w:lineRule="auto"/>
        <w:rPr>
          <w:rFonts w:cs="Dubai"/>
        </w:rPr>
      </w:pPr>
      <w:r w:rsidRPr="002B72E0">
        <w:rPr>
          <w:rFonts w:cs="Dubai"/>
        </w:rPr>
        <w:br w:type="page"/>
      </w:r>
    </w:p>
    <w:p w14:paraId="61C58000" w14:textId="77777777" w:rsidR="00493D5D" w:rsidRPr="002B72E0" w:rsidRDefault="00970406" w:rsidP="00083959">
      <w:pPr>
        <w:pStyle w:val="Heading2"/>
        <w:bidi/>
        <w:spacing w:line="240" w:lineRule="auto"/>
        <w:rPr>
          <w:rFonts w:cs="Dubai"/>
        </w:rPr>
      </w:pPr>
      <w:bookmarkStart w:id="100" w:name="_Toc12634029"/>
      <w:bookmarkStart w:id="101" w:name="_Toc12636487"/>
      <w:bookmarkStart w:id="102" w:name="_Toc43391451"/>
      <w:bookmarkStart w:id="103" w:name="_Toc43391513"/>
      <w:bookmarkStart w:id="104" w:name="_Toc158204561"/>
      <w:r w:rsidRPr="002B72E0">
        <w:rPr>
          <w:rFonts w:cs="Dubai"/>
          <w:rtl/>
          <w:lang w:val="fa-IR"/>
        </w:rPr>
        <w:lastRenderedPageBreak/>
        <w:t>اطلاعات بیشتر</w:t>
      </w:r>
      <w:bookmarkEnd w:id="100"/>
      <w:bookmarkEnd w:id="101"/>
      <w:bookmarkEnd w:id="102"/>
      <w:bookmarkEnd w:id="103"/>
      <w:bookmarkEnd w:id="104"/>
    </w:p>
    <w:p w14:paraId="70CC70FD" w14:textId="77777777" w:rsidR="008A5DB9" w:rsidRPr="002B72E0" w:rsidRDefault="00970406" w:rsidP="00083959">
      <w:pPr>
        <w:bidi/>
        <w:spacing w:line="240" w:lineRule="auto"/>
        <w:rPr>
          <w:rFonts w:cs="Dubai"/>
          <w:lang w:val="x-none" w:eastAsia="x-none"/>
        </w:rPr>
      </w:pPr>
      <w:r w:rsidRPr="002B72E0">
        <w:rPr>
          <w:rFonts w:cs="Dubai"/>
          <w:rtl/>
          <w:lang w:val="fa-IR"/>
        </w:rPr>
        <w:t>برای اطلاعات بیشتر در مورد این استراتژی، لطفا با ما تماس بگیرید.</w:t>
      </w:r>
    </w:p>
    <w:tbl>
      <w:tblPr>
        <w:tblStyle w:val="Style1"/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0F1707" w:rsidRPr="002B72E0" w14:paraId="2C1C6702" w14:textId="77777777" w:rsidTr="00C712B6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E1796D0" w14:textId="77777777" w:rsidR="00493D5D" w:rsidRPr="002B72E0" w:rsidRDefault="00970406" w:rsidP="00083959">
            <w:pPr>
              <w:pStyle w:val="Image"/>
              <w:spacing w:line="240" w:lineRule="auto"/>
              <w:rPr>
                <w:rFonts w:cs="Dubai"/>
                <w:lang w:eastAsia="en-AU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18CEF56D" wp14:editId="56AA0A86">
                  <wp:extent cx="1440000" cy="1440000"/>
                  <wp:effectExtent l="0" t="0" r="8255" b="8255"/>
                  <wp:docPr id="3" name="Picture 3" descr="یک نماد وب سای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یک نماد وب سای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A01A1FA" w14:textId="77777777" w:rsidR="00153FC3" w:rsidRPr="002B72E0" w:rsidRDefault="00970406" w:rsidP="0008395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می توانید به تارنمای ما مراجعه کنید.</w:t>
            </w:r>
          </w:p>
          <w:p w14:paraId="4BAFA366" w14:textId="77777777" w:rsidR="00493D5D" w:rsidRPr="00BC366B" w:rsidRDefault="00000000" w:rsidP="0008395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FS Me Pro"/>
                <w:bCs/>
              </w:rPr>
            </w:pPr>
            <w:hyperlink r:id="rId133" w:history="1">
              <w:r w:rsidR="00153FC3" w:rsidRPr="00BC366B">
                <w:rPr>
                  <w:rStyle w:val="Hyperlink"/>
                  <w:rFonts w:cs="FS Me Pro"/>
                  <w:bCs/>
                  <w:rtl/>
                  <w:lang w:val="fa-IR"/>
                </w:rPr>
                <w:t>www.ndis.gov.au</w:t>
              </w:r>
            </w:hyperlink>
          </w:p>
        </w:tc>
      </w:tr>
      <w:tr w:rsidR="000F1707" w:rsidRPr="002B72E0" w14:paraId="3AB80F3B" w14:textId="77777777" w:rsidTr="00C712B6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8A8813B" w14:textId="77777777" w:rsidR="00493D5D" w:rsidRPr="002B72E0" w:rsidRDefault="00970406" w:rsidP="00083959">
            <w:pPr>
              <w:pStyle w:val="Image"/>
              <w:spacing w:line="240" w:lineRule="auto"/>
              <w:rPr>
                <w:rFonts w:cs="Dubai"/>
                <w:lang w:eastAsia="en-AU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54628BCC" wp14:editId="6399F822">
                  <wp:extent cx="1440000" cy="1440000"/>
                  <wp:effectExtent l="0" t="0" r="8255" b="8255"/>
                  <wp:docPr id="36" name="Picture 36" descr="یک نماد تلف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 descr="یک نماد تلف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372958A" w14:textId="77777777" w:rsidR="00153FC3" w:rsidRPr="002B72E0" w:rsidRDefault="00970406" w:rsidP="0008395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می توانید به ما تلفن بزنید.</w:t>
            </w:r>
          </w:p>
          <w:p w14:paraId="6DDFB88E" w14:textId="77777777" w:rsidR="00493D5D" w:rsidRPr="002B72E0" w:rsidRDefault="00970406" w:rsidP="0008395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Dubai"/>
                <w:bCs/>
              </w:rPr>
            </w:pPr>
            <w:r w:rsidRPr="002B72E0">
              <w:rPr>
                <w:rStyle w:val="IntenseEmphasis1"/>
                <w:rFonts w:cs="Dubai"/>
                <w:bCs/>
                <w:rtl/>
                <w:lang w:val="fa-IR"/>
              </w:rPr>
              <w:t>110 800 1800</w:t>
            </w:r>
          </w:p>
        </w:tc>
      </w:tr>
      <w:tr w:rsidR="000F1707" w:rsidRPr="002B72E0" w14:paraId="416F3C78" w14:textId="77777777" w:rsidTr="00C712B6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22D16C9" w14:textId="77777777" w:rsidR="00CD310C" w:rsidRPr="002B72E0" w:rsidRDefault="00970406" w:rsidP="00083959">
            <w:pPr>
              <w:pStyle w:val="Image"/>
              <w:spacing w:line="240" w:lineRule="auto"/>
              <w:rPr>
                <w:rFonts w:cs="Dubai"/>
                <w:lang w:eastAsia="en-AU"/>
              </w:rPr>
            </w:pPr>
            <w:r w:rsidRPr="002B72E0">
              <w:rPr>
                <w:rFonts w:cs="Dubai"/>
                <w:noProof/>
                <w:lang w:eastAsia="en-AU"/>
              </w:rPr>
              <w:drawing>
                <wp:inline distT="0" distB="0" distL="0" distR="0" wp14:anchorId="24D12731" wp14:editId="06D9396D">
                  <wp:extent cx="792000" cy="792000"/>
                  <wp:effectExtent l="0" t="0" r="8255" b="8255"/>
                  <wp:docPr id="15" name="Picture 15" descr="یک لوگوی فیس بو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یک لوگوی فیس بو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6CFFA61" w14:textId="77777777" w:rsidR="00CD310C" w:rsidRPr="002B72E0" w:rsidRDefault="00970406" w:rsidP="0008395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می توانید ما را در فیس بوک دنبال کنید.</w:t>
            </w:r>
          </w:p>
          <w:p w14:paraId="03C54185" w14:textId="0C5F2F98" w:rsidR="00CD310C" w:rsidRPr="00BC366B" w:rsidRDefault="00000000" w:rsidP="0008395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cs="FS Me Pro"/>
                <w:bCs/>
              </w:rPr>
            </w:pPr>
            <w:hyperlink r:id="rId136" w:history="1">
              <w:r w:rsidR="00BC366B" w:rsidRPr="00672AB7">
                <w:rPr>
                  <w:rStyle w:val="Hyperlink"/>
                </w:rPr>
                <w:t>www.facebook.com/NDISAus</w:t>
              </w:r>
            </w:hyperlink>
          </w:p>
        </w:tc>
      </w:tr>
      <w:tr w:rsidR="000F1707" w:rsidRPr="002B72E0" w14:paraId="180E10D7" w14:textId="77777777" w:rsidTr="00C712B6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36FA76D" w14:textId="77777777" w:rsidR="00CD310C" w:rsidRPr="002B72E0" w:rsidRDefault="00970406" w:rsidP="00083959">
            <w:pPr>
              <w:pStyle w:val="Image"/>
              <w:spacing w:line="240" w:lineRule="auto"/>
              <w:rPr>
                <w:rFonts w:cs="Dubai"/>
                <w:lang w:eastAsia="en-AU"/>
              </w:rPr>
            </w:pPr>
            <w:r w:rsidRPr="002B72E0">
              <w:rPr>
                <w:rFonts w:cs="Dubai"/>
                <w:noProof/>
                <w:lang w:eastAsia="en-AU"/>
              </w:rPr>
              <w:drawing>
                <wp:inline distT="0" distB="0" distL="0" distR="0" wp14:anchorId="567CCE08" wp14:editId="0CF8F508">
                  <wp:extent cx="792000" cy="792000"/>
                  <wp:effectExtent l="0" t="0" r="8255" b="8255"/>
                  <wp:docPr id="16" name="Picture 16" descr="لوگوی توییت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لوگوی توییت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D76E6A6" w14:textId="77777777" w:rsidR="00CD310C" w:rsidRPr="002B72E0" w:rsidRDefault="00970406" w:rsidP="0008395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می توانید ما را در توییتر دنبال کنید.</w:t>
            </w:r>
          </w:p>
          <w:p w14:paraId="657B5747" w14:textId="099B8CBF" w:rsidR="00CD310C" w:rsidRPr="00BC366B" w:rsidRDefault="00BC366B" w:rsidP="0008395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FS Me Pro"/>
                <w:bCs/>
              </w:rPr>
            </w:pPr>
            <w:r w:rsidRPr="00BC366B">
              <w:rPr>
                <w:rStyle w:val="IntenseEmphasis1"/>
                <w:rFonts w:cs="FS Me Pro"/>
                <w:bCs/>
                <w:lang w:val="fa-IR"/>
              </w:rPr>
              <w:t>NDIS</w:t>
            </w:r>
            <w:r w:rsidRPr="00BC366B">
              <w:rPr>
                <w:rStyle w:val="IntenseEmphasis1"/>
                <w:rFonts w:cs="FS Me Pro"/>
                <w:bCs/>
                <w:rtl/>
                <w:lang w:val="fa-IR"/>
              </w:rPr>
              <w:t>@</w:t>
            </w:r>
          </w:p>
          <w:p w14:paraId="47D02AFD" w14:textId="77777777" w:rsidR="00771597" w:rsidRPr="002B72E0" w:rsidRDefault="00970406" w:rsidP="0008395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توییتر X نیز نامیده می شود.</w:t>
            </w:r>
          </w:p>
        </w:tc>
      </w:tr>
    </w:tbl>
    <w:p w14:paraId="6EA8D547" w14:textId="77777777" w:rsidR="00AE2123" w:rsidRPr="002B72E0" w:rsidRDefault="00970406" w:rsidP="00083959">
      <w:pPr>
        <w:spacing w:line="240" w:lineRule="auto"/>
        <w:rPr>
          <w:rFonts w:cs="Dubai"/>
          <w:sz w:val="32"/>
          <w:szCs w:val="26"/>
        </w:rPr>
      </w:pPr>
      <w:bookmarkStart w:id="105" w:name="_Toc43391514"/>
      <w:r w:rsidRPr="002B72E0">
        <w:rPr>
          <w:rFonts w:cs="Dubai"/>
        </w:rPr>
        <w:br w:type="page"/>
      </w:r>
    </w:p>
    <w:p w14:paraId="5E0B0871" w14:textId="77777777" w:rsidR="00CD310C" w:rsidRPr="002B72E0" w:rsidRDefault="00970406" w:rsidP="00083959">
      <w:pPr>
        <w:pStyle w:val="Heading3"/>
        <w:bidi/>
        <w:spacing w:line="240" w:lineRule="auto"/>
        <w:rPr>
          <w:rFonts w:cs="Dubai"/>
        </w:rPr>
      </w:pPr>
      <w:r w:rsidRPr="002B72E0">
        <w:rPr>
          <w:rFonts w:cs="Dubai"/>
          <w:rtl/>
          <w:lang w:val="fa-IR"/>
        </w:rPr>
        <w:lastRenderedPageBreak/>
        <w:t>پشتیبانی برای گفتگو با ما</w:t>
      </w:r>
      <w:bookmarkEnd w:id="105"/>
    </w:p>
    <w:tbl>
      <w:tblPr>
        <w:tblStyle w:val="Style1"/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0F1707" w:rsidRPr="002B72E0" w14:paraId="11E8FF10" w14:textId="77777777" w:rsidTr="00C712B6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84FB66F" w14:textId="77777777" w:rsidR="00115682" w:rsidRPr="002B72E0" w:rsidRDefault="00970406" w:rsidP="00083959">
            <w:pPr>
              <w:pStyle w:val="Image"/>
              <w:spacing w:before="0" w:after="0" w:line="240" w:lineRule="auto"/>
              <w:rPr>
                <w:rFonts w:cs="Dubai"/>
                <w:lang w:eastAsia="en-AU"/>
              </w:rPr>
            </w:pPr>
            <w:r w:rsidRPr="002B72E0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8896" behindDoc="0" locked="0" layoutInCell="1" allowOverlap="1" wp14:anchorId="45DCEB81" wp14:editId="12592B61">
                      <wp:simplePos x="0" y="0"/>
                      <wp:positionH relativeFrom="column">
                        <wp:posOffset>466090</wp:posOffset>
                      </wp:positionH>
                      <wp:positionV relativeFrom="paragraph">
                        <wp:posOffset>412115</wp:posOffset>
                      </wp:positionV>
                      <wp:extent cx="672465" cy="147955"/>
                      <wp:effectExtent l="0" t="0" r="13335" b="4445"/>
                      <wp:wrapNone/>
                      <wp:docPr id="37674716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2465" cy="1479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18F0A8" w14:textId="77777777" w:rsidR="00970406" w:rsidRPr="00BC366B" w:rsidRDefault="00970406" w:rsidP="00934B0E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14"/>
                                      <w:szCs w:val="14"/>
                                      <w:lang w:val="en-PH"/>
                                    </w:rPr>
                                  </w:pPr>
                                  <w:r w:rsidRPr="00BC366B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  <w:lang w:val="fa-IR"/>
                                    </w:rPr>
                                    <w:t>چت اینترنتی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DCEB81" id="_x0000_s1048" type="#_x0000_t202" style="position:absolute;left:0;text-align:left;margin-left:36.7pt;margin-top:32.45pt;width:52.95pt;height:11.6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" filled="f" stroked="f">
                      <v:textbox inset="0,0,0,0">
                        <w:txbxContent>
                          <w:p w14:paraId="0818F0A8" w14:textId="77777777" w:rsidR="00970406" w:rsidRPr="00BC366B" w:rsidRDefault="00970406" w:rsidP="00934B0E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14"/>
                                <w:szCs w:val="14"/>
                                <w:lang w:val="en-PH"/>
                              </w:rPr>
                            </w:pPr>
                            <w:r w:rsidRPr="00BC366B">
                              <w:rPr>
                                <w:rFonts w:ascii="Dubai" w:hAnsi="Dubai" w:cs="Dubai"/>
                                <w:b/>
                                <w:bCs/>
                                <w:sz w:val="14"/>
                                <w:szCs w:val="14"/>
                                <w:rtl/>
                                <w:lang w:val="fa-IR"/>
                              </w:rPr>
                              <w:t>چت اینترنتی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15682" w:rsidRPr="002B72E0">
              <w:rPr>
                <w:rFonts w:cs="Dubai"/>
                <w:noProof/>
              </w:rPr>
              <w:drawing>
                <wp:inline distT="0" distB="0" distL="0" distR="0" wp14:anchorId="045852CF" wp14:editId="4B6D8BAA">
                  <wp:extent cx="1440000" cy="1440000"/>
                  <wp:effectExtent l="0" t="0" r="8255" b="8255"/>
                  <wp:docPr id="23" name="Picture 23" descr="نماد گفتگوی اینترنت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نماد گفتگوی اینترنت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516A2EE" w14:textId="77777777" w:rsidR="00115682" w:rsidRPr="002B72E0" w:rsidRDefault="00970406" w:rsidP="00083959">
            <w:pPr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شما می توانید با استفاده از ویژگی گفتگوی اینترنتی ما در قسمتِ بالای تارنما یمان، به صورت آنلاین با ما گفتگو کنید. </w:t>
            </w:r>
          </w:p>
          <w:p w14:paraId="60755FCC" w14:textId="77777777" w:rsidR="00115682" w:rsidRPr="00BC366B" w:rsidRDefault="00000000" w:rsidP="001D1315">
            <w:pPr>
              <w:pStyle w:val="Body"/>
              <w:bidi/>
              <w:spacing w:before="12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S Me Pro"/>
                <w:b/>
                <w:bCs/>
                <w:color w:val="6B2976"/>
                <w:w w:val="100"/>
              </w:rPr>
            </w:pPr>
            <w:hyperlink r:id="rId139" w:history="1">
              <w:r w:rsidR="00970406" w:rsidRPr="00BC366B">
                <w:rPr>
                  <w:rStyle w:val="Hyperlink"/>
                  <w:rFonts w:cs="FS Me Pro"/>
                  <w:bCs/>
                  <w:w w:val="100"/>
                  <w:rtl/>
                  <w:lang w:val="fa-IR"/>
                </w:rPr>
                <w:t>www.ndis.gov.au</w:t>
              </w:r>
            </w:hyperlink>
          </w:p>
        </w:tc>
      </w:tr>
      <w:tr w:rsidR="000F1707" w:rsidRPr="002B72E0" w14:paraId="45C819F1" w14:textId="77777777" w:rsidTr="00C712B6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28DB625" w14:textId="77777777" w:rsidR="00CD310C" w:rsidRPr="002B72E0" w:rsidRDefault="00CD310C" w:rsidP="00083959">
            <w:pPr>
              <w:pStyle w:val="Image"/>
              <w:spacing w:before="120" w:after="0" w:line="240" w:lineRule="auto"/>
              <w:rPr>
                <w:rFonts w:cs="Dubai"/>
                <w:lang w:eastAsia="en-AU"/>
              </w:rPr>
            </w:pPr>
          </w:p>
        </w:tc>
        <w:tc>
          <w:tcPr>
            <w:tcW w:w="6576" w:type="dxa"/>
          </w:tcPr>
          <w:p w14:paraId="01917F2A" w14:textId="77777777" w:rsidR="00CD310C" w:rsidRPr="002B72E0" w:rsidRDefault="00970406" w:rsidP="00083959">
            <w:pPr>
              <w:bidi/>
              <w:spacing w:before="12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اگر به زبانی غیر از انگلیسی صحبت می کنید، می توانید باموارد زیر تماس بگیرید:</w:t>
            </w:r>
          </w:p>
        </w:tc>
      </w:tr>
      <w:tr w:rsidR="000F1707" w:rsidRPr="002B72E0" w14:paraId="0A884828" w14:textId="77777777" w:rsidTr="00C712B6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898086C" w14:textId="77777777" w:rsidR="00493D5D" w:rsidRPr="002B72E0" w:rsidRDefault="00970406" w:rsidP="00083959">
            <w:pPr>
              <w:pStyle w:val="Image"/>
              <w:spacing w:before="0" w:after="0" w:line="240" w:lineRule="auto"/>
              <w:rPr>
                <w:rFonts w:cs="Dubai"/>
                <w:lang w:eastAsia="en-AU"/>
              </w:rPr>
            </w:pPr>
            <w:r w:rsidRPr="002B72E0">
              <w:rPr>
                <w:rFonts w:cs="Dubai"/>
                <w:noProof/>
                <w:lang w:eastAsia="en-AU"/>
              </w:rPr>
              <w:drawing>
                <wp:inline distT="0" distB="0" distL="0" distR="0" wp14:anchorId="4493E900" wp14:editId="795E8295">
                  <wp:extent cx="1440000" cy="1440000"/>
                  <wp:effectExtent l="0" t="0" r="8255" b="8255"/>
                  <wp:docPr id="13" name="Picture 13" descr="نماد خدمات ترجمه کتبی و شفاه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نماد خدمات ترجمه کتبی و شفاهی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B87DC51" w14:textId="77777777" w:rsidR="00092D2F" w:rsidRPr="002B72E0" w:rsidRDefault="00970406" w:rsidP="00083959">
            <w:pPr>
              <w:bidi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خدمات ترجمه شفاهی و ترجمه کتبی (</w:t>
            </w:r>
            <w:r w:rsidRPr="00BC366B">
              <w:rPr>
                <w:rFonts w:cs="FS Me Pro"/>
                <w:rtl/>
                <w:lang w:val="fa-IR"/>
              </w:rPr>
              <w:t>TIS</w:t>
            </w:r>
            <w:r w:rsidRPr="002B72E0">
              <w:rPr>
                <w:rFonts w:cs="Dubai"/>
                <w:rtl/>
                <w:lang w:val="fa-IR"/>
              </w:rPr>
              <w:t>)</w:t>
            </w:r>
          </w:p>
          <w:p w14:paraId="561BFB65" w14:textId="77777777" w:rsidR="00493D5D" w:rsidRPr="002B72E0" w:rsidRDefault="00970406" w:rsidP="001D1315">
            <w:pPr>
              <w:bidi/>
              <w:spacing w:before="12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Dubai"/>
                <w:bCs/>
              </w:rPr>
            </w:pPr>
            <w:r w:rsidRPr="002B72E0">
              <w:rPr>
                <w:rStyle w:val="IntenseEmphasis1"/>
                <w:rFonts w:cs="Dubai"/>
                <w:bCs/>
                <w:rtl/>
                <w:lang w:val="fa-IR"/>
              </w:rPr>
              <w:t>450 131</w:t>
            </w:r>
          </w:p>
        </w:tc>
      </w:tr>
      <w:tr w:rsidR="000F1707" w:rsidRPr="002B72E0" w14:paraId="19D002B7" w14:textId="77777777" w:rsidTr="00C712B6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944E0AD" w14:textId="77777777" w:rsidR="00CD310C" w:rsidRPr="002B72E0" w:rsidRDefault="00CD310C" w:rsidP="00083959">
            <w:pPr>
              <w:pStyle w:val="Image"/>
              <w:spacing w:before="120" w:after="0" w:line="240" w:lineRule="auto"/>
              <w:rPr>
                <w:rFonts w:cs="Dubai"/>
                <w:lang w:eastAsia="en-AU"/>
              </w:rPr>
            </w:pPr>
          </w:p>
        </w:tc>
        <w:tc>
          <w:tcPr>
            <w:tcW w:w="6576" w:type="dxa"/>
          </w:tcPr>
          <w:p w14:paraId="526C24E3" w14:textId="77777777" w:rsidR="00CD310C" w:rsidRPr="002B72E0" w:rsidRDefault="00970406" w:rsidP="00083959">
            <w:pPr>
              <w:bidi/>
              <w:spacing w:before="12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چنانچه درگفتار یا شنوایی دچار مشکلی هستید، می توانید با شماره زیر تماس بگیرید:</w:t>
            </w:r>
          </w:p>
        </w:tc>
      </w:tr>
      <w:tr w:rsidR="000F1707" w:rsidRPr="002B72E0" w14:paraId="49EEC030" w14:textId="77777777" w:rsidTr="00C712B6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C04EFAF" w14:textId="77777777" w:rsidR="00493D5D" w:rsidRPr="002B72E0" w:rsidRDefault="00970406" w:rsidP="00083959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0944" behindDoc="0" locked="0" layoutInCell="1" allowOverlap="1" wp14:anchorId="39C48950" wp14:editId="75EBD2DC">
                      <wp:simplePos x="0" y="0"/>
                      <wp:positionH relativeFrom="column">
                        <wp:posOffset>350520</wp:posOffset>
                      </wp:positionH>
                      <wp:positionV relativeFrom="paragraph">
                        <wp:posOffset>254635</wp:posOffset>
                      </wp:positionV>
                      <wp:extent cx="789940" cy="367665"/>
                      <wp:effectExtent l="0" t="0" r="10160" b="13335"/>
                      <wp:wrapNone/>
                      <wp:docPr id="132454743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9940" cy="3676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9137CC" w14:textId="77777777" w:rsidR="00970406" w:rsidRPr="00BC366B" w:rsidRDefault="00970406" w:rsidP="00934B0E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40"/>
                                      <w:szCs w:val="40"/>
                                      <w:lang w:val="en-PH"/>
                                    </w:rPr>
                                  </w:pPr>
                                  <w:r w:rsidRPr="00BC366B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  <w:lang w:val="fa-IR"/>
                                    </w:rPr>
                                    <w:t>سلام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C48950" id="_x0000_s1049" type="#_x0000_t202" style="position:absolute;left:0;text-align:left;margin-left:27.6pt;margin-top:20.05pt;width:62.2pt;height:28.9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" filled="f" stroked="f">
                      <v:textbox inset="0,0,0,0">
                        <w:txbxContent>
                          <w:p w14:paraId="699137CC" w14:textId="77777777" w:rsidR="00970406" w:rsidRPr="00BC366B" w:rsidRDefault="00970406" w:rsidP="00934B0E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40"/>
                                <w:szCs w:val="40"/>
                                <w:lang w:val="en-PH"/>
                              </w:rPr>
                            </w:pPr>
                            <w:r w:rsidRPr="00BC366B">
                              <w:rPr>
                                <w:rFonts w:ascii="Dubai" w:hAnsi="Dubai" w:cs="Dubai"/>
                                <w:b/>
                                <w:bCs/>
                                <w:sz w:val="40"/>
                                <w:szCs w:val="40"/>
                                <w:rtl/>
                                <w:lang w:val="fa-IR"/>
                              </w:rPr>
                              <w:t>سلام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A60F0" w:rsidRPr="002B72E0">
              <w:rPr>
                <w:rFonts w:cs="Dubai"/>
                <w:noProof/>
                <w:lang w:eastAsia="en-AU"/>
              </w:rPr>
              <w:drawing>
                <wp:inline distT="0" distB="0" distL="0" distR="0" wp14:anchorId="4C3A57F0" wp14:editId="754C6DAC">
                  <wp:extent cx="1440000" cy="1440000"/>
                  <wp:effectExtent l="0" t="0" r="8255" b="8255"/>
                  <wp:docPr id="9" name="Picture 9" descr="یک نماد T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یک نماد T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93D5D" w:rsidRPr="002B72E0">
              <w:rPr>
                <w:rFonts w:cs="Dubai"/>
              </w:rPr>
              <w:t xml:space="preserve"> </w:t>
            </w:r>
          </w:p>
        </w:tc>
        <w:tc>
          <w:tcPr>
            <w:tcW w:w="6576" w:type="dxa"/>
          </w:tcPr>
          <w:p w14:paraId="446BF82C" w14:textId="77777777" w:rsidR="00CD310C" w:rsidRPr="00BC366B" w:rsidRDefault="00970406" w:rsidP="001D1315">
            <w:pPr>
              <w:bidi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S Me Pro"/>
              </w:rPr>
            </w:pPr>
            <w:r w:rsidRPr="00BC366B">
              <w:rPr>
                <w:rFonts w:cs="FS Me Pro"/>
                <w:rtl/>
                <w:lang w:val="fa-IR"/>
              </w:rPr>
              <w:t>TTY</w:t>
            </w:r>
          </w:p>
          <w:p w14:paraId="7D1C8387" w14:textId="77777777" w:rsidR="00493D5D" w:rsidRPr="002B72E0" w:rsidRDefault="00970406" w:rsidP="001D1315">
            <w:pPr>
              <w:bidi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Dubai"/>
                <w:bCs/>
              </w:rPr>
            </w:pPr>
            <w:r w:rsidRPr="002B72E0">
              <w:rPr>
                <w:rStyle w:val="IntenseEmphasis1"/>
                <w:rFonts w:cs="Dubai"/>
                <w:bCs/>
                <w:rtl/>
                <w:lang w:val="fa-IR"/>
              </w:rPr>
              <w:t>677 555 1800</w:t>
            </w:r>
          </w:p>
        </w:tc>
      </w:tr>
      <w:tr w:rsidR="000F1707" w:rsidRPr="002B72E0" w14:paraId="2B732DAF" w14:textId="77777777" w:rsidTr="00C712B6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74FCBE0" w14:textId="77777777" w:rsidR="00493D5D" w:rsidRPr="002B72E0" w:rsidRDefault="00970406" w:rsidP="00083959">
            <w:pPr>
              <w:pStyle w:val="Image"/>
              <w:spacing w:before="0" w:after="0" w:line="240" w:lineRule="auto"/>
              <w:rPr>
                <w:rFonts w:cs="Dubai"/>
                <w:lang w:eastAsia="en-AU"/>
              </w:rPr>
            </w:pPr>
            <w:r w:rsidRPr="002B72E0">
              <w:rPr>
                <w:rFonts w:cs="Dubai"/>
                <w:noProof/>
                <w:lang w:eastAsia="en-AU"/>
              </w:rPr>
              <w:drawing>
                <wp:inline distT="0" distB="0" distL="0" distR="0" wp14:anchorId="1018575F" wp14:editId="10DCA2F8">
                  <wp:extent cx="1440000" cy="1440000"/>
                  <wp:effectExtent l="0" t="0" r="8255" b="8255"/>
                  <wp:docPr id="14" name="Picture 14" descr="نماد صحبت کردن و گوش داد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نماد صحبت کردن و گوش دادن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B4D336D" w14:textId="77777777" w:rsidR="00CD310C" w:rsidRPr="002B72E0" w:rsidRDefault="00970406" w:rsidP="00083959">
            <w:pPr>
              <w:bidi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صحبت کردن و گوش دادن (</w:t>
            </w:r>
            <w:r w:rsidRPr="00BC366B">
              <w:rPr>
                <w:rFonts w:cs="FS Me Pro"/>
                <w:rtl/>
                <w:lang w:val="fa-IR"/>
              </w:rPr>
              <w:t>Speak and Listen</w:t>
            </w:r>
            <w:r w:rsidRPr="002B72E0">
              <w:rPr>
                <w:rFonts w:cs="Dubai"/>
                <w:rtl/>
                <w:lang w:val="fa-IR"/>
              </w:rPr>
              <w:t>)</w:t>
            </w:r>
          </w:p>
          <w:p w14:paraId="5BBAE1BE" w14:textId="77777777" w:rsidR="00493D5D" w:rsidRPr="002B72E0" w:rsidRDefault="00970406" w:rsidP="001D1315">
            <w:pPr>
              <w:bidi/>
              <w:spacing w:before="12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Dubai"/>
                <w:bCs/>
              </w:rPr>
            </w:pPr>
            <w:r w:rsidRPr="002B72E0">
              <w:rPr>
                <w:rStyle w:val="IntenseEmphasis1"/>
                <w:rFonts w:cs="Dubai"/>
                <w:bCs/>
                <w:rtl/>
                <w:lang w:val="fa-IR"/>
              </w:rPr>
              <w:t>727 555 1800</w:t>
            </w:r>
          </w:p>
        </w:tc>
      </w:tr>
      <w:tr w:rsidR="000F1707" w:rsidRPr="002B72E0" w14:paraId="79033F20" w14:textId="77777777" w:rsidTr="00C712B6">
        <w:trPr>
          <w:trHeight w:val="1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CAC6F7B" w14:textId="77777777" w:rsidR="00CD310C" w:rsidRPr="002B72E0" w:rsidRDefault="00970406" w:rsidP="00083959">
            <w:pPr>
              <w:pStyle w:val="Image"/>
              <w:spacing w:before="0" w:after="0" w:line="240" w:lineRule="auto"/>
              <w:rPr>
                <w:rFonts w:cs="Dubai"/>
                <w:lang w:eastAsia="en-AU"/>
              </w:rPr>
            </w:pPr>
            <w:r w:rsidRPr="002B72E0">
              <w:rPr>
                <w:rFonts w:cs="Dubai"/>
                <w:noProof/>
                <w:lang w:eastAsia="en-AU"/>
              </w:rPr>
              <w:drawing>
                <wp:inline distT="0" distB="0" distL="0" distR="0" wp14:anchorId="7B64B432" wp14:editId="6161D387">
                  <wp:extent cx="1260000" cy="1017642"/>
                  <wp:effectExtent l="0" t="0" r="0" b="0"/>
                  <wp:docPr id="58" name="Picture 58" descr="آرم خدمات رله مل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 descr="آرم خدمات رله ملی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017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E3DCAE0" w14:textId="77777777" w:rsidR="00CD310C" w:rsidRPr="002B72E0" w:rsidRDefault="00970406" w:rsidP="00083959">
            <w:pPr>
              <w:bidi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خدمات رله ملی</w:t>
            </w:r>
          </w:p>
          <w:p w14:paraId="239CE3B2" w14:textId="77777777" w:rsidR="00CD310C" w:rsidRPr="002B72E0" w:rsidRDefault="00970406" w:rsidP="001D1315">
            <w:pPr>
              <w:bidi/>
              <w:spacing w:before="12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Dubai"/>
                <w:bCs/>
              </w:rPr>
            </w:pPr>
            <w:r w:rsidRPr="002B72E0">
              <w:rPr>
                <w:rStyle w:val="IntenseEmphasis1"/>
                <w:rFonts w:cs="Dubai"/>
                <w:bCs/>
                <w:rtl/>
                <w:lang w:val="fa-IR"/>
              </w:rPr>
              <w:t>677 133</w:t>
            </w:r>
          </w:p>
          <w:p w14:paraId="54D7E1EE" w14:textId="77777777" w:rsidR="00CD310C" w:rsidRPr="00BC366B" w:rsidRDefault="00000000" w:rsidP="001D1315">
            <w:pPr>
              <w:bidi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cs="FS Me Pro"/>
              </w:rPr>
            </w:pPr>
            <w:hyperlink r:id="rId144" w:history="1">
              <w:r w:rsidR="004D16D1" w:rsidRPr="00BC366B">
                <w:rPr>
                  <w:rStyle w:val="Hyperlink"/>
                  <w:rFonts w:cs="FS Me Pro"/>
                  <w:bCs/>
                  <w:rtl/>
                  <w:lang w:val="fa-IR"/>
                </w:rPr>
                <w:t>www.accesshub.gov.au/about-the-nrs</w:t>
              </w:r>
            </w:hyperlink>
            <w:r w:rsidR="00C201D9" w:rsidRPr="00BC366B">
              <w:rPr>
                <w:rStyle w:val="Hyperlink"/>
                <w:rFonts w:cs="FS Me Pro"/>
                <w:rtl/>
                <w:lang w:val="fa-IR"/>
              </w:rPr>
              <w:t xml:space="preserve">   </w:t>
            </w:r>
          </w:p>
        </w:tc>
      </w:tr>
    </w:tbl>
    <w:p w14:paraId="0C999C66" w14:textId="77777777" w:rsidR="008928D5" w:rsidRPr="002B72E0" w:rsidRDefault="00970406" w:rsidP="00083959">
      <w:pPr>
        <w:pStyle w:val="Heading2"/>
        <w:bidi/>
        <w:spacing w:line="240" w:lineRule="auto"/>
        <w:rPr>
          <w:rFonts w:cs="Dubai"/>
        </w:rPr>
      </w:pPr>
      <w:bookmarkStart w:id="106" w:name="_Toc43391452"/>
      <w:bookmarkStart w:id="107" w:name="_Toc43391515"/>
      <w:bookmarkStart w:id="108" w:name="_Ref117079481"/>
      <w:bookmarkStart w:id="109" w:name="_Ref124149671"/>
      <w:bookmarkStart w:id="110" w:name="_Ref124149688"/>
      <w:bookmarkStart w:id="111" w:name="_Ref155785641"/>
      <w:bookmarkStart w:id="112" w:name="_Toc158204562"/>
      <w:r w:rsidRPr="002B72E0">
        <w:rPr>
          <w:rFonts w:cs="Dubai"/>
          <w:rtl/>
          <w:lang w:val="fa-IR"/>
        </w:rPr>
        <w:lastRenderedPageBreak/>
        <w:t>فهرست واژ گان</w:t>
      </w:r>
      <w:bookmarkEnd w:id="106"/>
      <w:bookmarkEnd w:id="107"/>
      <w:bookmarkEnd w:id="108"/>
      <w:bookmarkEnd w:id="109"/>
      <w:bookmarkEnd w:id="110"/>
      <w:bookmarkEnd w:id="111"/>
      <w:bookmarkEnd w:id="112"/>
    </w:p>
    <w:p w14:paraId="7C11AC93" w14:textId="77777777" w:rsidR="00115682" w:rsidRPr="002B72E0" w:rsidRDefault="00970406" w:rsidP="00083959">
      <w:pPr>
        <w:bidi/>
        <w:spacing w:line="240" w:lineRule="auto"/>
        <w:rPr>
          <w:rFonts w:cs="Dubai"/>
          <w:lang w:val="x-none" w:eastAsia="x-none"/>
        </w:rPr>
      </w:pPr>
      <w:r w:rsidRPr="002B72E0">
        <w:rPr>
          <w:rFonts w:cs="Dubai"/>
          <w:rtl/>
          <w:lang w:val="fa-IR" w:eastAsia="x-none"/>
        </w:rPr>
        <w:t xml:space="preserve">این فهرست معنی واژگان </w:t>
      </w:r>
      <w:r w:rsidRPr="002B72E0">
        <w:rPr>
          <w:rStyle w:val="Strong"/>
          <w:rFonts w:cs="Dubai"/>
          <w:rtl/>
          <w:lang w:val="fa-IR" w:eastAsia="x-none"/>
        </w:rPr>
        <w:t>پررنگ</w:t>
      </w:r>
      <w:r w:rsidRPr="002B72E0">
        <w:rPr>
          <w:rFonts w:cs="Dubai"/>
          <w:rtl/>
          <w:lang w:val="fa-IR" w:eastAsia="x-none"/>
        </w:rPr>
        <w:t xml:space="preserve"> شده در این سند را توضیح می دهد.</w:t>
      </w:r>
    </w:p>
    <w:tbl>
      <w:tblPr>
        <w:tblStyle w:val="Style1"/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0F1707" w:rsidRPr="002B72E0" w14:paraId="624C1E51" w14:textId="77777777" w:rsidTr="00C712B6">
        <w:trPr>
          <w:trHeight w:val="4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D167418" w14:textId="77777777" w:rsidR="00A94CA7" w:rsidRPr="002B72E0" w:rsidRDefault="00970406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00FCDB82" wp14:editId="7F7DA832">
                  <wp:extent cx="1482725" cy="1482725"/>
                  <wp:effectExtent l="0" t="0" r="3175" b="3175"/>
                  <wp:docPr id="167049650" name="Picture 29" descr="شخصی که به سمت خود اشاره می کند. بالای آنها یک حباب فکر اس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049650" name="Picture 29" descr="شخصی که به سمت خود اشاره می کند. بالای آنها یک حباب فکر است."/>
                          <pic:cNvPicPr/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1709DC0" w14:textId="77777777" w:rsidR="00A94CA7" w:rsidRPr="002B72E0" w:rsidRDefault="00970406" w:rsidP="00083959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2B72E0">
              <w:rPr>
                <w:rFonts w:cs="Dubai"/>
                <w:bCs/>
                <w:rtl/>
                <w:lang w:val="fa-IR"/>
              </w:rPr>
              <w:t>نگرش ها</w:t>
            </w:r>
          </w:p>
          <w:p w14:paraId="0860B136" w14:textId="77777777" w:rsidR="008F445F" w:rsidRPr="002B72E0" w:rsidRDefault="00970406" w:rsidP="0008395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نگرش ها چیزهایست که شما:</w:t>
            </w:r>
          </w:p>
          <w:p w14:paraId="007B0BCF" w14:textId="77777777" w:rsidR="008F445F" w:rsidRPr="002B72E0" w:rsidRDefault="00970406" w:rsidP="00083959">
            <w:pPr>
              <w:pStyle w:val="ListParagraph"/>
              <w:numPr>
                <w:ilvl w:val="0"/>
                <w:numId w:val="14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به آن فکر می کنید</w:t>
            </w:r>
          </w:p>
          <w:p w14:paraId="0B80B79B" w14:textId="77777777" w:rsidR="008F445F" w:rsidRPr="002B72E0" w:rsidRDefault="00970406" w:rsidP="00083959">
            <w:pPr>
              <w:pStyle w:val="ListParagraph"/>
              <w:numPr>
                <w:ilvl w:val="0"/>
                <w:numId w:val="14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آن را احساس می کنید</w:t>
            </w:r>
          </w:p>
          <w:p w14:paraId="641059A6" w14:textId="77777777" w:rsidR="00A94CA7" w:rsidRPr="002B72E0" w:rsidRDefault="00970406" w:rsidP="00083959">
            <w:pPr>
              <w:pStyle w:val="ListParagraph"/>
              <w:numPr>
                <w:ilvl w:val="0"/>
                <w:numId w:val="14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به آن ایمان دارید.</w:t>
            </w:r>
          </w:p>
        </w:tc>
      </w:tr>
      <w:tr w:rsidR="000F1707" w:rsidRPr="002B72E0" w14:paraId="237E70AF" w14:textId="77777777" w:rsidTr="00C712B6">
        <w:trPr>
          <w:trHeight w:val="4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D33E5E4" w14:textId="77777777" w:rsidR="000349ED" w:rsidRPr="002B72E0" w:rsidRDefault="00970406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12AA792F" wp14:editId="30F7B832">
                  <wp:extent cx="1482725" cy="1482725"/>
                  <wp:effectExtent l="0" t="0" r="3175" b="3175"/>
                  <wp:docPr id="1441004690" name="Picture 30" descr="سه نفر زیر دو حباب گفت و گو. یکی از حباب‌های گفت و گو یک علامت شست را نشان می‌دهد. حباب گفت و گوی دیگر انگشت شست رو به پایین را نشان می 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004690" name="Picture 30" descr="سه نفر زیر دو حباب گفت و گو. یکی از حباب‌های گفت و گو یک علامت شست را نشان می‌دهد. حباب گفت و گوی دیگر انگشت شست رو به پایین را نشان می دهد."/>
                          <pic:cNvPicPr/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B0714D9" w14:textId="77777777" w:rsidR="000349ED" w:rsidRPr="002B72E0" w:rsidRDefault="00970406" w:rsidP="00083959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2B72E0">
              <w:rPr>
                <w:rFonts w:cs="Dubai"/>
                <w:bCs/>
                <w:rtl/>
                <w:lang w:val="fa-IR"/>
              </w:rPr>
              <w:t>گروه مشورتی</w:t>
            </w:r>
          </w:p>
          <w:p w14:paraId="09B7AB71" w14:textId="77777777" w:rsidR="000349ED" w:rsidRPr="002B72E0" w:rsidRDefault="00970406" w:rsidP="0008395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یک گروه مشورتی متشکل از افرادی است که با ما همکاری می کنند تا به هم بگوییم:</w:t>
            </w:r>
          </w:p>
          <w:p w14:paraId="6638C306" w14:textId="77777777" w:rsidR="000349ED" w:rsidRPr="002B72E0" w:rsidRDefault="00970406" w:rsidP="00083959">
            <w:pPr>
              <w:pStyle w:val="ListParagraph"/>
              <w:numPr>
                <w:ilvl w:val="0"/>
                <w:numId w:val="11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چه چیزی درست کار می کند </w:t>
            </w:r>
          </w:p>
          <w:p w14:paraId="2A9EA721" w14:textId="77777777" w:rsidR="000349ED" w:rsidRPr="002B72E0" w:rsidRDefault="00970406" w:rsidP="00083959">
            <w:pPr>
              <w:pStyle w:val="ListParagraph"/>
              <w:numPr>
                <w:ilvl w:val="0"/>
                <w:numId w:val="11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یا باید بهتر کار کند</w:t>
            </w:r>
          </w:p>
        </w:tc>
      </w:tr>
      <w:tr w:rsidR="000F1707" w:rsidRPr="002B72E0" w14:paraId="23375649" w14:textId="77777777" w:rsidTr="00C712B6">
        <w:trPr>
          <w:trHeight w:val="4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4B5BF4B" w14:textId="77777777" w:rsidR="00C43AAB" w:rsidRPr="002B72E0" w:rsidRDefault="00970406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2A6231E1" wp14:editId="142044CE">
                  <wp:extent cx="1482725" cy="1482725"/>
                  <wp:effectExtent l="0" t="0" r="3175" b="3175"/>
                  <wp:docPr id="748513853" name="Picture 31" descr="دو نفر پشت یک مانع. یکی از آنها دستش را بالا برد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513853" name="Picture 31" descr="دو نفر پشت یک مانع. یکی از آنها دستش را بالا برده.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B78724C" w14:textId="77777777" w:rsidR="00C43AAB" w:rsidRPr="002B72E0" w:rsidRDefault="00970406" w:rsidP="00083959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2B72E0">
              <w:rPr>
                <w:rFonts w:cs="Dubai"/>
                <w:bCs/>
                <w:rtl/>
                <w:lang w:val="fa-IR"/>
              </w:rPr>
              <w:t>موانع</w:t>
            </w:r>
          </w:p>
          <w:p w14:paraId="26C57D1E" w14:textId="77777777" w:rsidR="00C43AAB" w:rsidRPr="002B72E0" w:rsidRDefault="00970406" w:rsidP="0008395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مانع چیزی است که شما را از انجام کاری باز می دارد:</w:t>
            </w:r>
          </w:p>
          <w:p w14:paraId="015DA186" w14:textId="77777777" w:rsidR="00C43AAB" w:rsidRPr="002B72E0" w:rsidRDefault="00970406" w:rsidP="00083959">
            <w:pPr>
              <w:pStyle w:val="ListParagraph"/>
              <w:numPr>
                <w:ilvl w:val="0"/>
                <w:numId w:val="6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کارهایی که لازم است انجام شود </w:t>
            </w:r>
          </w:p>
          <w:p w14:paraId="000A38F2" w14:textId="77777777" w:rsidR="00C43AAB" w:rsidRPr="002B72E0" w:rsidRDefault="00970406" w:rsidP="00083959">
            <w:pPr>
              <w:pStyle w:val="ListParagraph"/>
              <w:numPr>
                <w:ilvl w:val="0"/>
                <w:numId w:val="6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کارهایی که می خواهید انجام شود</w:t>
            </w:r>
          </w:p>
        </w:tc>
      </w:tr>
      <w:tr w:rsidR="000F1707" w:rsidRPr="002B72E0" w14:paraId="6DCB54D0" w14:textId="77777777" w:rsidTr="00C712B6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CF6009B" w14:textId="77777777" w:rsidR="00C43AAB" w:rsidRPr="002B72E0" w:rsidRDefault="00970406" w:rsidP="00083959">
            <w:pPr>
              <w:pStyle w:val="Image"/>
              <w:spacing w:before="120"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lastRenderedPageBreak/>
              <w:drawing>
                <wp:inline distT="0" distB="0" distL="0" distR="0" wp14:anchorId="34FC51ED" wp14:editId="4EDFC8B0">
                  <wp:extent cx="1440000" cy="1440000"/>
                  <wp:effectExtent l="0" t="0" r="8255" b="8255"/>
                  <wp:docPr id="1682197754" name="Picture 1682197754" descr="سه نفر با هم روی یک سند بزرگ کار می کنند. یک نفر به سند بزرگی اشاره می ک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2197754" name="Picture 1682197754" descr="سه نفر با هم روی یک سند بزرگ کار می کنند. یک نفر به سند بزرگی اشاره می ک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481EBA7" w14:textId="77777777" w:rsidR="00C43AAB" w:rsidRPr="002B72E0" w:rsidRDefault="00970406" w:rsidP="00083959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bCs/>
                <w:rtl/>
                <w:lang w:val="fa-IR"/>
              </w:rPr>
              <w:t xml:space="preserve">طراحی مشترک </w:t>
            </w:r>
          </w:p>
          <w:p w14:paraId="273A1D61" w14:textId="77777777" w:rsidR="00E432CA" w:rsidRPr="002B72E0" w:rsidRDefault="00970406" w:rsidP="0008395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طراحی مشترک زمانی است که افراد با هم کار می کنند تا:</w:t>
            </w:r>
          </w:p>
          <w:p w14:paraId="7B85DACE" w14:textId="77777777" w:rsidR="00E432CA" w:rsidRPr="002B72E0" w:rsidRDefault="00970406" w:rsidP="00083959">
            <w:pPr>
              <w:pStyle w:val="ListParagraph"/>
              <w:numPr>
                <w:ilvl w:val="0"/>
                <w:numId w:val="4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چیزی جدید بسازند</w:t>
            </w:r>
          </w:p>
          <w:p w14:paraId="5927FABF" w14:textId="77777777" w:rsidR="00C43AAB" w:rsidRPr="002B72E0" w:rsidRDefault="00970406" w:rsidP="00083959">
            <w:pPr>
              <w:pStyle w:val="ListParagraph"/>
              <w:numPr>
                <w:ilvl w:val="0"/>
                <w:numId w:val="4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نحوه عملکرد چیزی را بهبود ببخشند</w:t>
            </w:r>
          </w:p>
        </w:tc>
      </w:tr>
      <w:tr w:rsidR="000F1707" w:rsidRPr="002B72E0" w14:paraId="7690436A" w14:textId="77777777" w:rsidTr="00C712B6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C81B131" w14:textId="77777777" w:rsidR="001F49AB" w:rsidRPr="002B72E0" w:rsidRDefault="00970406" w:rsidP="00083959">
            <w:pPr>
              <w:pStyle w:val="Image"/>
              <w:spacing w:line="240" w:lineRule="auto"/>
              <w:rPr>
                <w:rFonts w:cs="Dubai"/>
                <w:lang w:eastAsia="en-AU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7A22EEBC" wp14:editId="292DAA98">
                  <wp:extent cx="1440000" cy="1440000"/>
                  <wp:effectExtent l="0" t="0" r="8255" b="8255"/>
                  <wp:docPr id="1474991052" name="Picture 1474991052" descr="گروهی از افراد CALD در زیر سه حباب گفت و گو که به سه زبان مختلف می گویند &quot;سلام&quot;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991052" name="Picture 1474991052" descr="گروهی از افراد CALD در زیر سه حباب گفت و گو که به سه زبان مختلف می گویند &quot;سلام&quot;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6776192" w14:textId="3481E1A4" w:rsidR="001F49AB" w:rsidRPr="002B72E0" w:rsidRDefault="00970406" w:rsidP="00083959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2B72E0">
              <w:rPr>
                <w:rFonts w:cs="Dubai"/>
                <w:bCs/>
                <w:rtl/>
                <w:lang w:val="fa-IR"/>
              </w:rPr>
              <w:t>تنوع فرهنگی و زبانی (</w:t>
            </w:r>
            <w:r w:rsidR="00BC366B" w:rsidRPr="00BC366B">
              <w:rPr>
                <w:rFonts w:cs="FS Me Pro"/>
                <w:bCs/>
                <w:lang w:val="fa-IR"/>
              </w:rPr>
              <w:t>CALD</w:t>
            </w:r>
            <w:r w:rsidRPr="002B72E0">
              <w:rPr>
                <w:rFonts w:cs="Dubai"/>
                <w:bCs/>
                <w:rtl/>
                <w:lang w:val="fa-IR"/>
              </w:rPr>
              <w:t>)</w:t>
            </w:r>
          </w:p>
          <w:p w14:paraId="2CE6DD6E" w14:textId="7FDDB4DA" w:rsidR="00891723" w:rsidRPr="002B72E0" w:rsidRDefault="00970406" w:rsidP="0008395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افراد </w:t>
            </w:r>
            <w:r w:rsidR="00BC366B" w:rsidRPr="00BC366B">
              <w:rPr>
                <w:rFonts w:cs="FS Me Pro"/>
                <w:lang w:val="fa-IR"/>
              </w:rPr>
              <w:t>CALD</w:t>
            </w:r>
            <w:r w:rsidRPr="002B72E0">
              <w:rPr>
                <w:rFonts w:cs="Dubai"/>
                <w:rtl/>
                <w:lang w:val="fa-IR"/>
              </w:rPr>
              <w:t xml:space="preserve"> افرادی هستند که:</w:t>
            </w:r>
          </w:p>
          <w:p w14:paraId="2FC99210" w14:textId="77777777" w:rsidR="00891723" w:rsidRPr="002B72E0" w:rsidRDefault="00970406" w:rsidP="00083959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از پیشینه های گوناگونی می آیند</w:t>
            </w:r>
          </w:p>
          <w:p w14:paraId="62F54621" w14:textId="77777777" w:rsidR="001F49AB" w:rsidRPr="002B72E0" w:rsidRDefault="00970406" w:rsidP="00083959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به زبان هایی غیر از انگلیسی صحبت می کنند</w:t>
            </w:r>
          </w:p>
        </w:tc>
      </w:tr>
      <w:tr w:rsidR="000F1707" w:rsidRPr="002B72E0" w14:paraId="01AAB076" w14:textId="77777777" w:rsidTr="00C712B6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7773B23" w14:textId="77777777" w:rsidR="00A94CA7" w:rsidRPr="002B72E0" w:rsidRDefault="00970406" w:rsidP="00083959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57F64C47" wp14:editId="1ED92F70">
                  <wp:extent cx="1483200" cy="1112400"/>
                  <wp:effectExtent l="0" t="0" r="3175" b="0"/>
                  <wp:docPr id="1243858087" name="Picture 1243858087" descr="گروهی از مردم که لباس های رنگارنگ پوشیده و رقص فرهنگی می کن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3858087" name="Picture 1243858087" descr="گروهی از مردم که لباس های رنگارنگ پوشیده و رقص فرهنگی می کن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5" r="5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4246A7B" w14:textId="77777777" w:rsidR="00A94CA7" w:rsidRPr="002B72E0" w:rsidRDefault="00970406" w:rsidP="00083959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2B72E0">
              <w:rPr>
                <w:rFonts w:cs="Dubai"/>
                <w:bCs/>
                <w:rtl/>
                <w:lang w:val="fa-IR"/>
              </w:rPr>
              <w:t>فرهنگ</w:t>
            </w:r>
          </w:p>
          <w:p w14:paraId="1415D670" w14:textId="77777777" w:rsidR="00A94CA7" w:rsidRPr="002B72E0" w:rsidRDefault="00970406" w:rsidP="0008395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فرهنگ شما موارد زیر را شامل میشود:</w:t>
            </w:r>
          </w:p>
          <w:p w14:paraId="24D053CA" w14:textId="77777777" w:rsidR="00A94CA7" w:rsidRPr="002B72E0" w:rsidRDefault="00970406" w:rsidP="00083959">
            <w:pPr>
              <w:pStyle w:val="ListParagraph"/>
              <w:numPr>
                <w:ilvl w:val="0"/>
                <w:numId w:val="12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روش زندگی شما</w:t>
            </w:r>
          </w:p>
          <w:p w14:paraId="672B42B3" w14:textId="77777777" w:rsidR="00A94CA7" w:rsidRPr="002B72E0" w:rsidRDefault="00970406" w:rsidP="00083959">
            <w:pPr>
              <w:pStyle w:val="ListParagraph"/>
              <w:numPr>
                <w:ilvl w:val="0"/>
                <w:numId w:val="12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آنچه برای شما مهم است</w:t>
            </w:r>
          </w:p>
        </w:tc>
      </w:tr>
      <w:tr w:rsidR="000F1707" w:rsidRPr="002B72E0" w14:paraId="44DFC01B" w14:textId="77777777" w:rsidTr="00C712B6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C4053C5" w14:textId="77777777" w:rsidR="00971D1A" w:rsidRPr="002B72E0" w:rsidRDefault="00970406" w:rsidP="00083959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2B72E0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2992" behindDoc="0" locked="0" layoutInCell="1" allowOverlap="1" wp14:anchorId="0CFDA7E5" wp14:editId="18136DFE">
                      <wp:simplePos x="0" y="0"/>
                      <wp:positionH relativeFrom="column">
                        <wp:posOffset>690880</wp:posOffset>
                      </wp:positionH>
                      <wp:positionV relativeFrom="paragraph">
                        <wp:posOffset>716915</wp:posOffset>
                      </wp:positionV>
                      <wp:extent cx="672465" cy="147955"/>
                      <wp:effectExtent l="0" t="0" r="13335" b="4445"/>
                      <wp:wrapNone/>
                      <wp:docPr id="154813840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2465" cy="1479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60F3F8" w14:textId="77777777" w:rsidR="00970406" w:rsidRPr="00BC366B" w:rsidRDefault="00970406" w:rsidP="00635FA8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18"/>
                                      <w:szCs w:val="18"/>
                                      <w:lang w:val="en-PH"/>
                                    </w:rPr>
                                  </w:pPr>
                                  <w:r w:rsidRPr="00BC366B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val="fa-IR"/>
                                    </w:rPr>
                                    <w:t>ثبت کردن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FDA7E5" id="_x0000_s1050" type="#_x0000_t202" style="position:absolute;left:0;text-align:left;margin-left:54.4pt;margin-top:56.45pt;width:52.95pt;height:11.6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" filled="f" stroked="f">
                      <v:textbox inset="0,0,0,0">
                        <w:txbxContent>
                          <w:p w14:paraId="0F60F3F8" w14:textId="77777777" w:rsidR="00970406" w:rsidRPr="00BC366B" w:rsidRDefault="00970406" w:rsidP="00635FA8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18"/>
                                <w:szCs w:val="18"/>
                                <w:lang w:val="en-PH"/>
                              </w:rPr>
                            </w:pPr>
                            <w:r w:rsidRPr="00BC366B">
                              <w:rPr>
                                <w:rFonts w:ascii="Dubai" w:hAnsi="Dubai" w:cs="Dubai"/>
                                <w:b/>
                                <w:bCs/>
                                <w:sz w:val="18"/>
                                <w:szCs w:val="18"/>
                                <w:rtl/>
                                <w:lang w:val="fa-IR"/>
                              </w:rPr>
                              <w:t>ثبت کردن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71D1A" w:rsidRPr="002B72E0">
              <w:rPr>
                <w:rFonts w:cs="Dubai"/>
                <w:noProof/>
              </w:rPr>
              <w:drawing>
                <wp:inline distT="0" distB="0" distL="0" distR="0" wp14:anchorId="04B676C6" wp14:editId="66F73A68">
                  <wp:extent cx="1440000" cy="1440000"/>
                  <wp:effectExtent l="0" t="0" r="8255" b="8255"/>
                  <wp:docPr id="1388733303" name="Picture 1388733303" descr="یک سند اطلاعاتی، یک سند سوابق و یک نمودار میله ا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733303" name="Picture 1388733303" descr="یک سند اطلاعاتی، یک سند سوابق و یک نمودار میله ای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ADA6930" w14:textId="77777777" w:rsidR="00971D1A" w:rsidRPr="002B72E0" w:rsidRDefault="00970406" w:rsidP="00083959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2B72E0">
              <w:rPr>
                <w:rFonts w:cs="Dubai"/>
                <w:bCs/>
                <w:rtl/>
                <w:lang w:val="fa-IR"/>
              </w:rPr>
              <w:t>داده ها</w:t>
            </w:r>
          </w:p>
          <w:p w14:paraId="48021EE2" w14:textId="1F76CD05" w:rsidR="00971D1A" w:rsidRPr="002B72E0" w:rsidRDefault="00970406" w:rsidP="0008395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وقتی در مورد داده ها گفتگو می کنیم،</w:t>
            </w:r>
            <w:r w:rsidR="001D1315">
              <w:rPr>
                <w:rFonts w:cs="Dubai"/>
                <w:lang w:val="fa-IR"/>
              </w:rPr>
              <w:br/>
            </w:r>
            <w:r w:rsidRPr="002B72E0">
              <w:rPr>
                <w:rFonts w:cs="Dubai"/>
                <w:rtl/>
                <w:lang w:val="fa-IR"/>
              </w:rPr>
              <w:t>منظورمان موارد زیراست:</w:t>
            </w:r>
          </w:p>
          <w:p w14:paraId="1467A77F" w14:textId="77777777" w:rsidR="00971D1A" w:rsidRPr="002B72E0" w:rsidRDefault="00970406" w:rsidP="00083959">
            <w:pPr>
              <w:pStyle w:val="ListParagraph"/>
              <w:numPr>
                <w:ilvl w:val="0"/>
                <w:numId w:val="30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حقایق</w:t>
            </w:r>
          </w:p>
          <w:p w14:paraId="679177C5" w14:textId="77777777" w:rsidR="00971D1A" w:rsidRPr="002B72E0" w:rsidRDefault="00970406" w:rsidP="00083959">
            <w:pPr>
              <w:pStyle w:val="ListParagraph"/>
              <w:numPr>
                <w:ilvl w:val="0"/>
                <w:numId w:val="30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اطلاعات</w:t>
            </w:r>
          </w:p>
          <w:p w14:paraId="52ACA917" w14:textId="77777777" w:rsidR="00971D1A" w:rsidRPr="002B72E0" w:rsidRDefault="00970406" w:rsidP="00083959">
            <w:pPr>
              <w:pStyle w:val="ListParagraph"/>
              <w:numPr>
                <w:ilvl w:val="0"/>
                <w:numId w:val="30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سوابق.</w:t>
            </w:r>
          </w:p>
        </w:tc>
      </w:tr>
      <w:tr w:rsidR="000F1707" w:rsidRPr="002B72E0" w14:paraId="71868105" w14:textId="77777777" w:rsidTr="00C712B6">
        <w:trPr>
          <w:trHeight w:val="3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6D9A319" w14:textId="77777777" w:rsidR="002327D5" w:rsidRPr="002B72E0" w:rsidRDefault="00970406" w:rsidP="00083959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2B72E0">
              <w:rPr>
                <w:rFonts w:cs="Dubai"/>
                <w:noProof/>
              </w:rPr>
              <w:lastRenderedPageBreak/>
              <w:drawing>
                <wp:inline distT="0" distB="0" distL="0" distR="0" wp14:anchorId="358895A1" wp14:editId="53E0FFE7">
                  <wp:extent cx="1482725" cy="1482725"/>
                  <wp:effectExtent l="0" t="0" r="3175" b="3175"/>
                  <wp:docPr id="1612959339" name="Picture 41" descr="شخصی که به خود اشاره می کند و دست خود را در مقابل دو نفر دیگر بالا می ب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2959339" name="Picture 41" descr="شخصی که به خود اشاره می کند و دست خود را در مقابل دو نفر دیگر بالا می برد.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652E75F" w14:textId="77777777" w:rsidR="002327D5" w:rsidRPr="002B72E0" w:rsidRDefault="00970406" w:rsidP="00083959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2B72E0">
              <w:rPr>
                <w:rFonts w:cs="Dubai"/>
                <w:bCs/>
                <w:rtl/>
                <w:lang w:val="fa-IR"/>
              </w:rPr>
              <w:t>شناسایی</w:t>
            </w:r>
          </w:p>
          <w:p w14:paraId="658319ED" w14:textId="77777777" w:rsidR="002327D5" w:rsidRPr="002B72E0" w:rsidRDefault="00970406" w:rsidP="0008395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وقتی به عنوانی شناخته می‌شوید، می‌گویید به گروه خاصی از افراد تعلق دارید.</w:t>
            </w:r>
          </w:p>
        </w:tc>
      </w:tr>
      <w:tr w:rsidR="000F1707" w:rsidRPr="002B72E0" w14:paraId="6688ED67" w14:textId="77777777" w:rsidTr="00C712B6">
        <w:trPr>
          <w:trHeight w:val="3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0109A8C" w14:textId="77777777" w:rsidR="00971D1A" w:rsidRPr="002B72E0" w:rsidRDefault="00970406" w:rsidP="00083959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79C62684" wp14:editId="41C0A1D8">
                  <wp:extent cx="1482725" cy="1482725"/>
                  <wp:effectExtent l="0" t="0" r="3175" b="3175"/>
                  <wp:docPr id="1475928603" name="Picture 32" descr="گروهی از مردم با یک فلش منحنی دور آنه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5928603" name="Picture 32" descr="گروهی از مردم با یک فلش منحنی دور آنها."/>
                          <pic:cNvPicPr/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805BEE8" w14:textId="77777777" w:rsidR="00971D1A" w:rsidRPr="002B72E0" w:rsidRDefault="00970406" w:rsidP="00083959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2B72E0">
              <w:rPr>
                <w:rFonts w:cs="Dubai"/>
                <w:bCs/>
                <w:rtl/>
                <w:lang w:val="fa-IR"/>
              </w:rPr>
              <w:t>فراگیری</w:t>
            </w:r>
          </w:p>
          <w:p w14:paraId="7F79A025" w14:textId="77777777" w:rsidR="00971D1A" w:rsidRPr="002B72E0" w:rsidRDefault="00970406" w:rsidP="0008395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وقتی چیزی فراگیر است، همه:</w:t>
            </w:r>
          </w:p>
          <w:p w14:paraId="7801B1C9" w14:textId="77777777" w:rsidR="00971D1A" w:rsidRPr="002B72E0" w:rsidRDefault="00970406" w:rsidP="00083959">
            <w:pPr>
              <w:pStyle w:val="ListParagraph"/>
              <w:numPr>
                <w:ilvl w:val="0"/>
                <w:numId w:val="18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می توانند در آن شرکت کنند </w:t>
            </w:r>
          </w:p>
          <w:p w14:paraId="740E6015" w14:textId="77777777" w:rsidR="00971D1A" w:rsidRPr="002B72E0" w:rsidRDefault="00970406" w:rsidP="00083959">
            <w:pPr>
              <w:pStyle w:val="ListParagraph"/>
              <w:numPr>
                <w:ilvl w:val="0"/>
                <w:numId w:val="18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احساس می کنند به آن تعلق دارند</w:t>
            </w:r>
          </w:p>
        </w:tc>
      </w:tr>
      <w:tr w:rsidR="000F1707" w:rsidRPr="002B72E0" w14:paraId="7898EE19" w14:textId="77777777" w:rsidTr="00C712B6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E08784A" w14:textId="77777777" w:rsidR="00971D1A" w:rsidRPr="002B72E0" w:rsidRDefault="00970406" w:rsidP="00083959">
            <w:pPr>
              <w:pStyle w:val="Image"/>
              <w:spacing w:before="480" w:line="240" w:lineRule="auto"/>
              <w:rPr>
                <w:rFonts w:cs="Dubai"/>
                <w:noProof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160DBA1B" wp14:editId="27A96119">
                  <wp:extent cx="1482725" cy="1482725"/>
                  <wp:effectExtent l="0" t="0" r="3175" b="3175"/>
                  <wp:docPr id="1857484238" name="Picture 33" descr="مترجمی که با دو نفر صحبت می کند. بالای او حباب گفت و گو وجود دارد که زبانی غیر از انگلیسی را نشان می 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7484238" name="Picture 33" descr="مترجمی که با دو نفر صحبت می کند. بالای او حباب گفت و گو وجود دارد که زبانی غیر از انگلیسی را نشان می دهد.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5FB69A1" w14:textId="77777777" w:rsidR="00971D1A" w:rsidRPr="002B72E0" w:rsidRDefault="00970406" w:rsidP="00083959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2B72E0">
              <w:rPr>
                <w:rFonts w:cs="Dubai"/>
                <w:bCs/>
                <w:rtl/>
                <w:lang w:val="fa-IR"/>
              </w:rPr>
              <w:t>مترجم شفاهی</w:t>
            </w:r>
          </w:p>
          <w:p w14:paraId="6910088C" w14:textId="77777777" w:rsidR="000F29E2" w:rsidRPr="002B72E0" w:rsidRDefault="00970406" w:rsidP="0008395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مترجم شفاهی کسی است که:</w:t>
            </w:r>
          </w:p>
          <w:p w14:paraId="2724D281" w14:textId="77777777" w:rsidR="000F29E2" w:rsidRPr="002B72E0" w:rsidRDefault="00970406" w:rsidP="00083959">
            <w:pPr>
              <w:pStyle w:val="ListParagraph"/>
              <w:numPr>
                <w:ilvl w:val="0"/>
                <w:numId w:val="42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به زبان شما صحبت می کند</w:t>
            </w:r>
          </w:p>
          <w:p w14:paraId="4AAC6B11" w14:textId="77777777" w:rsidR="000F29E2" w:rsidRPr="002B72E0" w:rsidRDefault="00970406" w:rsidP="00083959">
            <w:pPr>
              <w:pStyle w:val="ListParagraph"/>
              <w:numPr>
                <w:ilvl w:val="0"/>
                <w:numId w:val="42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به شما کمک می کند تا با دیگران ارتباط برقرار کنید</w:t>
            </w:r>
          </w:p>
          <w:p w14:paraId="53943A99" w14:textId="77777777" w:rsidR="00971D1A" w:rsidRPr="002B72E0" w:rsidRDefault="00970406" w:rsidP="00083959">
            <w:pPr>
              <w:pStyle w:val="ListParagraph"/>
              <w:numPr>
                <w:ilvl w:val="0"/>
                <w:numId w:val="42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به شما کمک می کند بفهمید دیگران چه می گویند.</w:t>
            </w:r>
          </w:p>
        </w:tc>
      </w:tr>
      <w:tr w:rsidR="000F1707" w:rsidRPr="002B72E0" w14:paraId="1A0D497F" w14:textId="77777777" w:rsidTr="00C712B6">
        <w:trPr>
          <w:trHeight w:val="3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DF33237" w14:textId="77777777" w:rsidR="00971D1A" w:rsidRPr="002B72E0" w:rsidRDefault="00970406" w:rsidP="00083959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27FEB3E8" wp14:editId="71488B1E">
                  <wp:extent cx="1482725" cy="1482725"/>
                  <wp:effectExtent l="0" t="0" r="3175" b="3175"/>
                  <wp:docPr id="1361983680" name="Picture 34" descr="یکی از شرکای NDIS که مقابل یک ساختمان اداری سندی را در دست دا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1983680" name="Picture 34" descr="یکی از شرکای NDIS که مقابل یک ساختمان اداری سندی را در دست دارد.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5DA28A6" w14:textId="72A87122" w:rsidR="00971D1A" w:rsidRPr="002B72E0" w:rsidRDefault="00970406" w:rsidP="00083959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2B72E0">
              <w:rPr>
                <w:rFonts w:cs="Dubai"/>
                <w:bCs/>
                <w:rtl/>
                <w:lang w:val="fa-IR"/>
              </w:rPr>
              <w:t xml:space="preserve">شرکای </w:t>
            </w:r>
            <w:r w:rsidR="00BC366B" w:rsidRPr="00BC366B">
              <w:rPr>
                <w:rFonts w:cs="FS Me Pro"/>
                <w:bCs/>
                <w:lang w:val="fa-IR"/>
              </w:rPr>
              <w:t>NDIS</w:t>
            </w:r>
          </w:p>
          <w:p w14:paraId="6D561269" w14:textId="4F2F3EB6" w:rsidR="00971D1A" w:rsidRPr="002B72E0" w:rsidRDefault="00970406" w:rsidP="0008395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شرکای </w:t>
            </w:r>
            <w:r w:rsidR="00BC366B" w:rsidRPr="00BC366B">
              <w:rPr>
                <w:rFonts w:cs="FS Me Pro"/>
                <w:lang w:val="fa-IR"/>
              </w:rPr>
              <w:t>NDIS</w:t>
            </w:r>
            <w:r w:rsidRPr="002B72E0">
              <w:rPr>
                <w:rFonts w:cs="Dubai"/>
                <w:rtl/>
                <w:lang w:val="fa-IR"/>
              </w:rPr>
              <w:t xml:space="preserve"> افرادی هستند که به دیگران در یافتن و استفاده از خدمات کمک می کنند.</w:t>
            </w:r>
          </w:p>
        </w:tc>
      </w:tr>
      <w:tr w:rsidR="000F1707" w:rsidRPr="002B72E0" w14:paraId="25C8320F" w14:textId="77777777" w:rsidTr="00C712B6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AC950A7" w14:textId="77777777" w:rsidR="00EB50E5" w:rsidRPr="002B72E0" w:rsidRDefault="00970406" w:rsidP="00083959">
            <w:pPr>
              <w:pStyle w:val="Image"/>
              <w:spacing w:line="240" w:lineRule="auto"/>
              <w:rPr>
                <w:rFonts w:cs="Dubai"/>
                <w:lang w:eastAsia="en-AU"/>
              </w:rPr>
            </w:pPr>
            <w:r w:rsidRPr="002B72E0">
              <w:rPr>
                <w:rFonts w:cs="Dubai"/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35040" behindDoc="0" locked="0" layoutInCell="1" allowOverlap="1" wp14:anchorId="070DF4D0" wp14:editId="7A3CCF08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403860</wp:posOffset>
                      </wp:positionV>
                      <wp:extent cx="892175" cy="197485"/>
                      <wp:effectExtent l="0" t="0" r="3175" b="12065"/>
                      <wp:wrapNone/>
                      <wp:docPr id="2087594814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1974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016FD2" w14:textId="77777777" w:rsidR="00970406" w:rsidRPr="002B72E0" w:rsidRDefault="00970406" w:rsidP="00635FA8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2B72E0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fa-IR"/>
                                    </w:rPr>
                                    <w:t>دست آوردها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0DF4D0" id="_x0000_s1051" type="#_x0000_t202" alt="&quot;&quot;" style="position:absolute;left:0;text-align:left;margin-left:23.4pt;margin-top:31.8pt;width:70.25pt;height:15.5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" filled="f" stroked="f">
                      <v:textbox inset="0,0,0,0">
                        <w:txbxContent>
                          <w:p w14:paraId="55016FD2" w14:textId="77777777" w:rsidR="00970406" w:rsidRPr="002B72E0" w:rsidRDefault="00970406" w:rsidP="00635FA8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2B72E0">
                              <w:rPr>
                                <w:rFonts w:ascii="Dubai" w:hAnsi="Dubai" w:cs="Dubai"/>
                                <w:b/>
                                <w:bCs/>
                                <w:sz w:val="24"/>
                                <w:szCs w:val="24"/>
                                <w:rtl/>
                                <w:lang w:val="fa-IR"/>
                              </w:rPr>
                              <w:t>دست آوردها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7F76" w:rsidRPr="002B72E0">
              <w:rPr>
                <w:rFonts w:cs="Dubai"/>
                <w:noProof/>
                <w:lang w:eastAsia="en-AU"/>
              </w:rPr>
              <w:drawing>
                <wp:inline distT="0" distB="0" distL="0" distR="0" wp14:anchorId="61B7D6B7" wp14:editId="64B512DB">
                  <wp:extent cx="1482725" cy="1482725"/>
                  <wp:effectExtent l="0" t="0" r="3175" b="3175"/>
                  <wp:docPr id="1676515903" name="Picture 35" descr="یک سند دست آوردها که فهرستی را با یک علامت تیک نشان می 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6515903" name="Picture 35" descr="یک سند دست آوردها که فهرستی را با یک علامت تیک نشان می دهد."/>
                          <pic:cNvPicPr/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827BD07" w14:textId="77777777" w:rsidR="00EB50E5" w:rsidRPr="002B72E0" w:rsidRDefault="00970406" w:rsidP="00083959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2B72E0">
              <w:rPr>
                <w:rFonts w:cs="Dubai"/>
                <w:bCs/>
                <w:rtl/>
                <w:lang w:val="fa-IR"/>
              </w:rPr>
              <w:t>دست آوردها</w:t>
            </w:r>
          </w:p>
          <w:p w14:paraId="578BB5BF" w14:textId="77777777" w:rsidR="00EB50E5" w:rsidRPr="002B72E0" w:rsidRDefault="00970406" w:rsidP="00083959">
            <w:pPr>
              <w:keepNext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دست آوردها تاثیر کارِ ما در تغییر نحوه زندگی مردم است.</w:t>
            </w:r>
          </w:p>
        </w:tc>
      </w:tr>
      <w:tr w:rsidR="000F1707" w:rsidRPr="002B72E0" w14:paraId="09FD7AE8" w14:textId="77777777" w:rsidTr="00C712B6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C3542D8" w14:textId="77777777" w:rsidR="00971D1A" w:rsidRPr="002B72E0" w:rsidRDefault="00970406" w:rsidP="00083959">
            <w:pPr>
              <w:pStyle w:val="Image"/>
              <w:spacing w:line="240" w:lineRule="auto"/>
              <w:rPr>
                <w:rFonts w:cs="Dubai"/>
                <w:lang w:eastAsia="en-AU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11A13660" wp14:editId="70AFBA0B">
                  <wp:extent cx="1440000" cy="1440000"/>
                  <wp:effectExtent l="0" t="0" r="8255" b="8255"/>
                  <wp:docPr id="154398856" name="Picture 154398856" descr="یک شخصیت شرکت‌کننده که گروهی از شرکت‌کنندگان را نشان می‌دهد. دو نفر دستشان را بالا برده ا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98856" name="Picture 154398856" descr="یک شخصیت شرکت‌کننده که گروهی از شرکت‌کنندگان را نشان می‌دهد. دو نفر دستشان را بالا برده ا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2520054" w14:textId="77777777" w:rsidR="00971D1A" w:rsidRPr="002B72E0" w:rsidRDefault="00970406" w:rsidP="00083959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2B72E0">
              <w:rPr>
                <w:rFonts w:cs="Dubai"/>
                <w:bCs/>
                <w:rtl/>
                <w:lang w:val="fa-IR"/>
              </w:rPr>
              <w:t>شركت كنندگان</w:t>
            </w:r>
          </w:p>
          <w:p w14:paraId="4EE388A1" w14:textId="3D7B8B52" w:rsidR="00971D1A" w:rsidRPr="002B72E0" w:rsidRDefault="00970406" w:rsidP="0008395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Style w:val="Strong"/>
                <w:rFonts w:cs="Dubai"/>
                <w:b w:val="0"/>
                <w:bCs w:val="0"/>
                <w:color w:val="auto"/>
                <w:rtl/>
                <w:lang w:val="fa-IR"/>
              </w:rPr>
              <w:t xml:space="preserve">شرکت کنندگان افراد دارای معلولیتی هستند که در </w:t>
            </w:r>
            <w:r w:rsidR="00BC366B" w:rsidRPr="00BC366B">
              <w:rPr>
                <w:rStyle w:val="Strong"/>
                <w:rFonts w:cs="FS Me Pro"/>
                <w:b w:val="0"/>
                <w:bCs w:val="0"/>
                <w:color w:val="auto"/>
                <w:lang w:val="fa-IR"/>
              </w:rPr>
              <w:t>NDIS</w:t>
            </w:r>
            <w:r w:rsidRPr="002B72E0">
              <w:rPr>
                <w:rStyle w:val="Strong"/>
                <w:rFonts w:cs="Dubai"/>
                <w:b w:val="0"/>
                <w:bCs w:val="0"/>
                <w:color w:val="auto"/>
                <w:rtl/>
                <w:lang w:val="fa-IR"/>
              </w:rPr>
              <w:t xml:space="preserve"> شرکت می کنند.</w:t>
            </w:r>
          </w:p>
        </w:tc>
      </w:tr>
      <w:tr w:rsidR="000F1707" w:rsidRPr="002B72E0" w14:paraId="0D55524F" w14:textId="77777777" w:rsidTr="00C712B6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C60D7C4" w14:textId="77777777" w:rsidR="00971D1A" w:rsidRPr="002B72E0" w:rsidRDefault="00970406" w:rsidP="00083959">
            <w:pPr>
              <w:pStyle w:val="Image"/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</w:rPr>
              <w:drawing>
                <wp:inline distT="0" distB="0" distL="0" distR="0" wp14:anchorId="2081288A" wp14:editId="15FD0962">
                  <wp:extent cx="1440000" cy="1440000"/>
                  <wp:effectExtent l="0" t="0" r="8255" b="8255"/>
                  <wp:docPr id="597583069" name="Picture 597583069" descr="سه مددکار پشتیبانی. یکی گوشی پزشکی به گردن دارد. دیگری سند در دست دا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583069" name="Picture 597583069" descr="سه مددکار پشتیبانی. یکی گوشی پزشکی به گردن دارد. دیگری سند در دست دار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A4270F8" w14:textId="77777777" w:rsidR="00971D1A" w:rsidRPr="002B72E0" w:rsidRDefault="00970406" w:rsidP="00083959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2B72E0">
              <w:rPr>
                <w:rFonts w:cs="Dubai"/>
                <w:bCs/>
                <w:rtl/>
                <w:lang w:val="fa-IR"/>
              </w:rPr>
              <w:t>ارائه دهندگان خدمات</w:t>
            </w:r>
          </w:p>
          <w:p w14:paraId="31F489C0" w14:textId="4AA14B6F" w:rsidR="00971D1A" w:rsidRPr="002B72E0" w:rsidRDefault="00970406" w:rsidP="0008395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ارائه دهندگان با ارائه خدمات از شرکت کنندگان حمایت</w:t>
            </w:r>
            <w:r w:rsidR="001D1315">
              <w:rPr>
                <w:rFonts w:cs="Dubai"/>
                <w:lang w:val="fa-IR"/>
              </w:rPr>
              <w:br/>
            </w:r>
            <w:r w:rsidRPr="002B72E0">
              <w:rPr>
                <w:rFonts w:cs="Dubai"/>
                <w:rtl/>
                <w:lang w:val="fa-IR"/>
              </w:rPr>
              <w:t>می کنند.</w:t>
            </w:r>
          </w:p>
        </w:tc>
      </w:tr>
      <w:tr w:rsidR="000F1707" w:rsidRPr="002B72E0" w14:paraId="2190654E" w14:textId="77777777" w:rsidTr="00C712B6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D436616" w14:textId="77777777" w:rsidR="00971D1A" w:rsidRPr="002B72E0" w:rsidRDefault="00970406" w:rsidP="00083959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2B72E0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7088" behindDoc="0" locked="0" layoutInCell="1" allowOverlap="1" wp14:anchorId="275DA083" wp14:editId="5A9495E1">
                      <wp:simplePos x="0" y="0"/>
                      <wp:positionH relativeFrom="column">
                        <wp:posOffset>274955</wp:posOffset>
                      </wp:positionH>
                      <wp:positionV relativeFrom="paragraph">
                        <wp:posOffset>400050</wp:posOffset>
                      </wp:positionV>
                      <wp:extent cx="892175" cy="283210"/>
                      <wp:effectExtent l="0" t="0" r="3175" b="2540"/>
                      <wp:wrapNone/>
                      <wp:docPr id="192353967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832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372280" w14:textId="77777777" w:rsidR="00970406" w:rsidRPr="00BC366B" w:rsidRDefault="00970406" w:rsidP="00635FA8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36"/>
                                      <w:szCs w:val="36"/>
                                      <w:lang w:val="en-PH"/>
                                    </w:rPr>
                                  </w:pPr>
                                  <w:r w:rsidRPr="00BC366B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  <w:lang w:val="fa-IR"/>
                                    </w:rPr>
                                    <w:t>حقوق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5DA083" id="_x0000_s1052" type="#_x0000_t202" style="position:absolute;left:0;text-align:left;margin-left:21.65pt;margin-top:31.5pt;width:70.25pt;height:22.3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" filled="f" stroked="f">
                      <v:textbox inset="0,0,0,0">
                        <w:txbxContent>
                          <w:p w14:paraId="2B372280" w14:textId="77777777" w:rsidR="00970406" w:rsidRPr="00BC366B" w:rsidRDefault="00970406" w:rsidP="00635FA8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36"/>
                                <w:szCs w:val="36"/>
                                <w:lang w:val="en-PH"/>
                              </w:rPr>
                            </w:pPr>
                            <w:r w:rsidRPr="00BC366B">
                              <w:rPr>
                                <w:rFonts w:ascii="Dubai" w:hAnsi="Dubai" w:cs="Dubai"/>
                                <w:b/>
                                <w:bCs/>
                                <w:sz w:val="36"/>
                                <w:szCs w:val="36"/>
                                <w:rtl/>
                                <w:lang w:val="fa-IR"/>
                              </w:rPr>
                              <w:t>حقوق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6419E" w:rsidRPr="002B72E0">
              <w:rPr>
                <w:rFonts w:cs="Dubai"/>
                <w:noProof/>
              </w:rPr>
              <w:drawing>
                <wp:inline distT="0" distB="0" distL="0" distR="0" wp14:anchorId="2C98819F" wp14:editId="71B17F82">
                  <wp:extent cx="1482725" cy="1482725"/>
                  <wp:effectExtent l="0" t="0" r="3175" b="3175"/>
                  <wp:docPr id="564415333" name="Picture 36" descr="سندی که می گوید «حقوق»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415333" name="Picture 36" descr="سندی که می گوید «حقوق».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DB0151C" w14:textId="77777777" w:rsidR="00971D1A" w:rsidRPr="002B72E0" w:rsidRDefault="00970406" w:rsidP="00083959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2B72E0">
              <w:rPr>
                <w:rFonts w:cs="Dubai"/>
                <w:bCs/>
                <w:rtl/>
                <w:lang w:val="fa-IR"/>
              </w:rPr>
              <w:t>حقوق</w:t>
            </w:r>
          </w:p>
          <w:p w14:paraId="2726B914" w14:textId="77777777" w:rsidR="00971D1A" w:rsidRPr="002B72E0" w:rsidRDefault="00970406" w:rsidP="0008395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حقوق قوانینی درباره نحوه رفتار مردم با شما به صورت:</w:t>
            </w:r>
          </w:p>
          <w:p w14:paraId="1396E8F1" w14:textId="77777777" w:rsidR="00971D1A" w:rsidRPr="002B72E0" w:rsidRDefault="00970406" w:rsidP="00083959">
            <w:pPr>
              <w:pStyle w:val="ListParagraph"/>
              <w:numPr>
                <w:ilvl w:val="0"/>
                <w:numId w:val="10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منصفانه </w:t>
            </w:r>
          </w:p>
          <w:p w14:paraId="1F7333A1" w14:textId="77777777" w:rsidR="00971D1A" w:rsidRPr="002B72E0" w:rsidRDefault="00970406" w:rsidP="00083959">
            <w:pPr>
              <w:pStyle w:val="ListParagraph"/>
              <w:numPr>
                <w:ilvl w:val="0"/>
                <w:numId w:val="10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مساوی است.</w:t>
            </w:r>
          </w:p>
        </w:tc>
      </w:tr>
    </w:tbl>
    <w:p w14:paraId="3B8B358E" w14:textId="77777777" w:rsidR="000F3FD8" w:rsidRPr="002B72E0" w:rsidRDefault="00970406" w:rsidP="00083959">
      <w:pPr>
        <w:spacing w:line="240" w:lineRule="auto"/>
        <w:rPr>
          <w:rFonts w:cs="Dubai"/>
        </w:rPr>
      </w:pPr>
      <w:r w:rsidRPr="002B72E0">
        <w:rPr>
          <w:rFonts w:cs="Dubai"/>
        </w:rPr>
        <w:br w:type="page"/>
      </w:r>
    </w:p>
    <w:tbl>
      <w:tblPr>
        <w:tblStyle w:val="Style1"/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0F1707" w:rsidRPr="002B72E0" w14:paraId="04CFA0C4" w14:textId="77777777" w:rsidTr="00C712B6">
        <w:trPr>
          <w:trHeight w:val="3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69268B8" w14:textId="77777777" w:rsidR="00971D1A" w:rsidRPr="002B72E0" w:rsidRDefault="00970406" w:rsidP="00083959">
            <w:pPr>
              <w:pStyle w:val="Image"/>
              <w:spacing w:line="240" w:lineRule="auto"/>
              <w:rPr>
                <w:rFonts w:cs="Dubai"/>
                <w:lang w:eastAsia="en-AU"/>
              </w:rPr>
            </w:pPr>
            <w:r w:rsidRPr="002B72E0">
              <w:rPr>
                <w:rFonts w:cs="Dubai"/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39136" behindDoc="0" locked="0" layoutInCell="1" allowOverlap="1" wp14:anchorId="41759AC2" wp14:editId="5E1793DD">
                      <wp:simplePos x="0" y="0"/>
                      <wp:positionH relativeFrom="column">
                        <wp:posOffset>330835</wp:posOffset>
                      </wp:positionH>
                      <wp:positionV relativeFrom="paragraph">
                        <wp:posOffset>426720</wp:posOffset>
                      </wp:positionV>
                      <wp:extent cx="892175" cy="294640"/>
                      <wp:effectExtent l="0" t="0" r="3175" b="10160"/>
                      <wp:wrapNone/>
                      <wp:docPr id="29887568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946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56B78D" w14:textId="77777777" w:rsidR="00970406" w:rsidRPr="002B72E0" w:rsidRDefault="00970406" w:rsidP="00635FA8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lang w:val="en-PH"/>
                                    </w:rPr>
                                  </w:pPr>
                                  <w:r w:rsidRPr="002B72E0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  <w:lang w:val="fa-IR"/>
                                    </w:rPr>
                                    <w:t>موضوع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759AC2" id="_x0000_s1053" type="#_x0000_t202" style="position:absolute;left:0;text-align:left;margin-left:26.05pt;margin-top:33.6pt;width:70.25pt;height:23.2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" filled="f" stroked="f">
                      <v:textbox inset="0,0,0,0">
                        <w:txbxContent>
                          <w:p w14:paraId="3456B78D" w14:textId="77777777" w:rsidR="00970406" w:rsidRPr="002B72E0" w:rsidRDefault="00970406" w:rsidP="00635FA8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lang w:val="en-PH"/>
                              </w:rPr>
                            </w:pPr>
                            <w:r w:rsidRPr="002B72E0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  <w:lang w:val="fa-IR"/>
                              </w:rPr>
                              <w:t>موضوع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2A83" w:rsidRPr="002B72E0">
              <w:rPr>
                <w:rFonts w:cs="Dubai"/>
                <w:noProof/>
              </w:rPr>
              <w:drawing>
                <wp:inline distT="0" distB="0" distL="0" distR="0" wp14:anchorId="4FC2A257" wp14:editId="78DABD97">
                  <wp:extent cx="1482725" cy="1482725"/>
                  <wp:effectExtent l="0" t="0" r="3175" b="3175"/>
                  <wp:docPr id="1192365120" name="Picture 1192365120" descr="یک سند موضوعی که یک لامپ و یک نماد مهم را نشان می 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2365120" name="Picture 1192365120" descr="یک سند موضوعی که یک لامپ و یک نماد مهم را نشان می دهد."/>
                          <pic:cNvPicPr/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9C83669" w14:textId="77777777" w:rsidR="00971D1A" w:rsidRPr="002B72E0" w:rsidRDefault="00970406" w:rsidP="00083959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2B72E0">
              <w:rPr>
                <w:rFonts w:cs="Dubai"/>
                <w:bCs/>
                <w:rtl/>
                <w:lang w:val="fa-IR"/>
              </w:rPr>
              <w:t>مضامین</w:t>
            </w:r>
          </w:p>
          <w:p w14:paraId="30DC0C46" w14:textId="77777777" w:rsidR="00971D1A" w:rsidRPr="002B72E0" w:rsidRDefault="00970406" w:rsidP="0008395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مضامین ایده های مهمی هستند که در بخش های مختلف کار و زندگی ما مطرح می شوند.</w:t>
            </w:r>
          </w:p>
        </w:tc>
      </w:tr>
      <w:tr w:rsidR="000F1707" w:rsidRPr="002B72E0" w14:paraId="43973F4C" w14:textId="77777777" w:rsidTr="00C712B6">
        <w:trPr>
          <w:trHeight w:val="3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C572FAF" w14:textId="77777777" w:rsidR="00971D1A" w:rsidRPr="002B72E0" w:rsidRDefault="00970406" w:rsidP="00083959">
            <w:pPr>
              <w:pStyle w:val="Image"/>
              <w:spacing w:line="240" w:lineRule="auto"/>
              <w:rPr>
                <w:rFonts w:cs="Dubai"/>
                <w:lang w:eastAsia="en-AU"/>
              </w:rPr>
            </w:pPr>
            <w:r w:rsidRPr="002B72E0">
              <w:rPr>
                <w:rFonts w:cs="Dubai"/>
                <w:noProof/>
                <w:lang w:eastAsia="en-AU"/>
              </w:rPr>
              <w:drawing>
                <wp:inline distT="0" distB="0" distL="0" distR="0" wp14:anchorId="7AA84FD3" wp14:editId="260B492A">
                  <wp:extent cx="1482725" cy="1482725"/>
                  <wp:effectExtent l="0" t="0" r="3175" b="3175"/>
                  <wp:docPr id="1821442464" name="Picture 37" descr="فردی که ناراحت به نظر می رسد. بالای آنها یک حباب فکر وجود دارد که آنها را در حال گریه کردن نشان می دهد و در کنار آنها یک نماد مشکل وجود دا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1442464" name="Picture 37" descr="فردی که ناراحت به نظر می رسد. بالای آنها یک حباب فکر وجود دارد که آنها را در حال گریه کردن نشان می دهد و در کنار آنها یک نماد مشکل وجود دارد."/>
                          <pic:cNvPicPr/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7CD140F" w14:textId="77777777" w:rsidR="00971D1A" w:rsidRPr="002B72E0" w:rsidRDefault="00970406" w:rsidP="00083959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2B72E0">
              <w:rPr>
                <w:rFonts w:cs="Dubai"/>
                <w:bCs/>
                <w:rtl/>
                <w:lang w:val="fa-IR"/>
              </w:rPr>
              <w:t>آسیب روحی (تروما)</w:t>
            </w:r>
          </w:p>
          <w:p w14:paraId="018741DE" w14:textId="77777777" w:rsidR="00971D1A" w:rsidRPr="002B72E0" w:rsidRDefault="00970406" w:rsidP="0008395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 xml:space="preserve">تروما احساسی است که شما نسبت به اتفاق بدی دارید که برایتان افتاده است. </w:t>
            </w:r>
          </w:p>
          <w:p w14:paraId="3CF6A0E3" w14:textId="77777777" w:rsidR="00971D1A" w:rsidRPr="002B72E0" w:rsidRDefault="00970406" w:rsidP="0008395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برای مثال، ممکن است احساس ترس یا استرس داشته باشید.</w:t>
            </w:r>
          </w:p>
          <w:p w14:paraId="5C8709FE" w14:textId="77777777" w:rsidR="00971D1A" w:rsidRPr="002B72E0" w:rsidRDefault="00970406" w:rsidP="0008395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Dubai"/>
              </w:rPr>
            </w:pPr>
            <w:r w:rsidRPr="002B72E0">
              <w:rPr>
                <w:rFonts w:cs="Dubai"/>
                <w:rtl/>
                <w:lang w:val="fa-IR"/>
              </w:rPr>
              <w:t>تروما می تواند افراد را به طرق مختلف تحت تاثیر قرار دهد.</w:t>
            </w:r>
          </w:p>
        </w:tc>
      </w:tr>
    </w:tbl>
    <w:p w14:paraId="1C642146" w14:textId="77777777" w:rsidR="00463A40" w:rsidRPr="002B72E0" w:rsidRDefault="00463A40" w:rsidP="00083959">
      <w:pPr>
        <w:pStyle w:val="NoSpacing"/>
        <w:spacing w:before="4560" w:after="120"/>
        <w:rPr>
          <w:rFonts w:ascii="FS Me Pro" w:hAnsi="FS Me Pro" w:cs="Dubai"/>
        </w:rPr>
      </w:pPr>
    </w:p>
    <w:tbl>
      <w:tblPr>
        <w:tblStyle w:val="Style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633"/>
        <w:gridCol w:w="8006"/>
      </w:tblGrid>
      <w:tr w:rsidR="000F1707" w:rsidRPr="002B72E0" w14:paraId="648C2813" w14:textId="77777777" w:rsidTr="00C71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3" w:type="dxa"/>
            <w:hideMark/>
          </w:tcPr>
          <w:p w14:paraId="485D4C07" w14:textId="77777777" w:rsidR="000E4E3C" w:rsidRPr="002B72E0" w:rsidRDefault="00970406" w:rsidP="00083959">
            <w:pPr>
              <w:spacing w:line="240" w:lineRule="auto"/>
              <w:rPr>
                <w:rFonts w:cs="Dubai"/>
              </w:rPr>
            </w:pPr>
            <w:r w:rsidRPr="002B72E0">
              <w:rPr>
                <w:rFonts w:cs="Dubai"/>
                <w:noProof/>
                <w:lang w:eastAsia="en-AU"/>
              </w:rPr>
              <w:drawing>
                <wp:inline distT="0" distB="0" distL="0" distR="0" wp14:anchorId="1A029F4F" wp14:editId="71A66560">
                  <wp:extent cx="864000" cy="864000"/>
                  <wp:effectExtent l="0" t="0" r="0" b="0"/>
                  <wp:docPr id="74" name="Picture 74" descr="لوگوی گروه دسترسی به اطلاعا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4" descr="لوگوی گروه دسترسی به اطلاعات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6" w:type="dxa"/>
            <w:hideMark/>
          </w:tcPr>
          <w:p w14:paraId="3E3A7AF7" w14:textId="59935AA9" w:rsidR="000E4E3C" w:rsidRPr="002B72E0" w:rsidRDefault="00970406" w:rsidP="00083959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sz w:val="22"/>
              </w:rPr>
            </w:pPr>
            <w:r w:rsidRPr="002B72E0">
              <w:rPr>
                <w:rFonts w:cs="Dubai"/>
                <w:sz w:val="24"/>
                <w:szCs w:val="24"/>
                <w:rtl/>
                <w:lang w:val="fa-IR"/>
              </w:rPr>
              <w:t xml:space="preserve">گروه دسترسی به اطلاعات این سند </w:t>
            </w:r>
            <w:r w:rsidR="00A60B50">
              <w:rPr>
                <w:rFonts w:cs="Dubai" w:hint="cs"/>
                <w:sz w:val="24"/>
                <w:szCs w:val="24"/>
                <w:rtl/>
                <w:lang w:val="fa-IR"/>
              </w:rPr>
              <w:t>آسان خوان</w:t>
            </w:r>
            <w:r w:rsidRPr="002B72E0">
              <w:rPr>
                <w:rFonts w:cs="Dubai"/>
                <w:sz w:val="24"/>
                <w:szCs w:val="24"/>
                <w:rtl/>
                <w:lang w:val="fa-IR"/>
              </w:rPr>
              <w:t xml:space="preserve"> را با استفاده از عکاسی استوک و تصاویر سفارشی ایجاد کرده است. از تصاویر نمی توان بدون کسب اجازه دو باره استفاده کرد. برای هرگونه سؤال در مورد تصاویر، لطفاً به </w:t>
            </w:r>
            <w:hyperlink r:id="rId150" w:history="1">
              <w:r w:rsidRPr="00BC366B">
                <w:rPr>
                  <w:rStyle w:val="Hyperlink"/>
                  <w:rFonts w:cs="FS Me Pro"/>
                  <w:bCs/>
                  <w:sz w:val="24"/>
                  <w:szCs w:val="24"/>
                  <w:rtl/>
                  <w:lang w:val="fa-IR"/>
                </w:rPr>
                <w:t>www.informationaccessgroup.com</w:t>
              </w:r>
            </w:hyperlink>
            <w:r w:rsidRPr="00BC366B">
              <w:rPr>
                <w:rFonts w:cs="FS Me Pro"/>
                <w:sz w:val="24"/>
                <w:szCs w:val="24"/>
                <w:rtl/>
                <w:lang w:val="fa-IR"/>
              </w:rPr>
              <w:t xml:space="preserve"> </w:t>
            </w:r>
            <w:r w:rsidRPr="002B72E0">
              <w:rPr>
                <w:rFonts w:cs="Dubai"/>
                <w:sz w:val="24"/>
                <w:szCs w:val="24"/>
                <w:rtl/>
                <w:lang w:val="fa-IR"/>
              </w:rPr>
              <w:t xml:space="preserve">مراجعه کنید. شماره کار </w:t>
            </w:r>
            <w:r w:rsidRPr="00BC366B">
              <w:rPr>
                <w:rFonts w:cs="FS Me Pro"/>
                <w:sz w:val="24"/>
                <w:szCs w:val="24"/>
                <w:rtl/>
                <w:lang w:val="fa-IR"/>
              </w:rPr>
              <w:t>5212-A</w:t>
            </w:r>
            <w:r w:rsidRPr="002B72E0">
              <w:rPr>
                <w:rFonts w:cs="Dubai"/>
                <w:sz w:val="24"/>
                <w:szCs w:val="24"/>
                <w:rtl/>
                <w:lang w:val="fa-IR"/>
              </w:rPr>
              <w:t xml:space="preserve"> را بدهید.</w:t>
            </w:r>
          </w:p>
        </w:tc>
      </w:tr>
      <w:bookmarkEnd w:id="90"/>
      <w:bookmarkEnd w:id="91"/>
    </w:tbl>
    <w:p w14:paraId="6FEA52A4" w14:textId="77777777" w:rsidR="006A3B43" w:rsidRPr="002B72E0" w:rsidRDefault="006A3B43" w:rsidP="00083959">
      <w:pPr>
        <w:pStyle w:val="Tablespacerrow"/>
        <w:rPr>
          <w:rFonts w:cs="Dubai"/>
        </w:rPr>
        <w:sectPr w:rsidR="006A3B43" w:rsidRPr="002B72E0" w:rsidSect="004938BF">
          <w:footerReference w:type="default" r:id="rId151"/>
          <w:headerReference w:type="first" r:id="rId152"/>
          <w:footerReference w:type="first" r:id="rId153"/>
          <w:pgSz w:w="11906" w:h="16838"/>
          <w:pgMar w:top="851" w:right="1440" w:bottom="851" w:left="1440" w:header="284" w:footer="0" w:gutter="0"/>
          <w:cols w:space="708"/>
          <w:titlePg/>
          <w:docGrid w:linePitch="381"/>
        </w:sectPr>
      </w:pPr>
    </w:p>
    <w:p w14:paraId="0B715372" w14:textId="77777777" w:rsidR="00EC31C6" w:rsidRPr="002B72E0" w:rsidRDefault="00EC31C6" w:rsidP="00083959">
      <w:pPr>
        <w:spacing w:line="240" w:lineRule="auto"/>
        <w:rPr>
          <w:rFonts w:cs="Dubai"/>
          <w:lang w:val="en-US"/>
        </w:rPr>
      </w:pPr>
    </w:p>
    <w:sectPr w:rsidR="00EC31C6" w:rsidRPr="002B72E0" w:rsidSect="004938BF">
      <w:footerReference w:type="default" r:id="rId154"/>
      <w:headerReference w:type="first" r:id="rId155"/>
      <w:footerReference w:type="first" r:id="rId156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FE8A0" w14:textId="77777777" w:rsidR="004938BF" w:rsidRDefault="004938BF">
      <w:pPr>
        <w:spacing w:before="0" w:after="0" w:line="240" w:lineRule="auto"/>
      </w:pPr>
      <w:r>
        <w:separator/>
      </w:r>
    </w:p>
  </w:endnote>
  <w:endnote w:type="continuationSeparator" w:id="0">
    <w:p w14:paraId="0BAF4931" w14:textId="77777777" w:rsidR="004938BF" w:rsidRDefault="004938B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1116B4D-8968-412D-AE8D-A828E78FBC6E}"/>
  </w:font>
  <w:font w:name="FS Me 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  <w:embedRegular r:id="rId2" w:fontKey="{CD8B7F4F-C5E7-41DF-9F96-3E7C9E7318AE}"/>
    <w:embedBold r:id="rId3" w:fontKey="{C265AF90-514E-4A53-B833-64BD98FE0B27}"/>
    <w:embedItalic r:id="rId4" w:fontKey="{20B83FF3-3D0F-4378-9D57-05DB511901C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F55F52D7-A354-4B32-91C6-0023D0E6A7CD}"/>
    <w:embedBold r:id="rId6" w:fontKey="{F41CD0D7-5E2D-4DDA-A150-CD828D85A19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  <w:embedRegular r:id="rId7" w:fontKey="{83B25013-0D72-46A1-8596-2A435F69D523}"/>
    <w:embedBold r:id="rId8" w:fontKey="{1AFCFA70-4B60-4E27-91B0-2B4792F216F6}"/>
    <w:embedItalic r:id="rId9" w:fontKey="{97B55C31-4D02-4332-ADB1-0029D9EDC425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8F3BE" w14:textId="67E98666" w:rsidR="00970406" w:rsidRPr="00FF1018" w:rsidRDefault="00195500" w:rsidP="00FF1018">
    <w:pPr>
      <w:pStyle w:val="Footer"/>
      <w:bidi/>
      <w:spacing w:after="200" w:line="240" w:lineRule="auto"/>
      <w:rPr>
        <w:rFonts w:cs="FS Me Pro"/>
        <w:szCs w:val="22"/>
      </w:rPr>
    </w:pPr>
    <w:r w:rsidRPr="000749C5">
      <w:drawing>
        <wp:anchor distT="0" distB="0" distL="114300" distR="114300" simplePos="0" relativeHeight="251661312" behindDoc="1" locked="1" layoutInCell="1" allowOverlap="1" wp14:anchorId="04D5DCD0" wp14:editId="154267AD">
          <wp:simplePos x="0" y="0"/>
          <wp:positionH relativeFrom="page">
            <wp:posOffset>-185420</wp:posOffset>
          </wp:positionH>
          <wp:positionV relativeFrom="page">
            <wp:posOffset>9565640</wp:posOffset>
          </wp:positionV>
          <wp:extent cx="7808595" cy="1122045"/>
          <wp:effectExtent l="0" t="0" r="1905" b="1905"/>
          <wp:wrapNone/>
          <wp:docPr id="2001179545" name="Picture 200117954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" name="Picture 22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808595" cy="1122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406" w:rsidRPr="00FF1018">
      <w:rPr>
        <w:rFonts w:ascii="Dubai" w:hAnsi="Dubai" w:cs="Dubai"/>
        <w:szCs w:val="22"/>
        <w:rtl/>
        <w:lang w:val="fa-IR"/>
      </w:rPr>
      <w:t xml:space="preserve">صفحه </w:t>
    </w:r>
    <w:r w:rsidR="00970406" w:rsidRPr="00FF1018">
      <w:rPr>
        <w:rFonts w:cs="FS Me Pro"/>
        <w:szCs w:val="22"/>
      </w:rPr>
      <w:fldChar w:fldCharType="begin"/>
    </w:r>
    <w:r w:rsidR="00970406" w:rsidRPr="00FF1018">
      <w:rPr>
        <w:rFonts w:cs="FS Me Pro"/>
        <w:szCs w:val="22"/>
        <w:rtl/>
        <w:lang w:val="fa-IR"/>
      </w:rPr>
      <w:instrText xml:space="preserve"> PAGE   \* MERGEFORMAT </w:instrText>
    </w:r>
    <w:r w:rsidR="00970406" w:rsidRPr="00FF1018">
      <w:rPr>
        <w:rFonts w:cs="FS Me Pro"/>
        <w:szCs w:val="22"/>
      </w:rPr>
      <w:fldChar w:fldCharType="separate"/>
    </w:r>
    <w:r w:rsidR="00970406" w:rsidRPr="00FF1018">
      <w:rPr>
        <w:rFonts w:cs="FS Me Pro"/>
        <w:szCs w:val="22"/>
        <w:rtl/>
        <w:lang w:val="fa-IR"/>
      </w:rPr>
      <w:t>39</w:t>
    </w:r>
    <w:r w:rsidR="00970406" w:rsidRPr="00FF1018">
      <w:rPr>
        <w:rFonts w:cs="FS Me Pro"/>
        <w:szCs w:val="22"/>
      </w:rPr>
      <w:fldChar w:fldCharType="end"/>
    </w:r>
    <w:r w:rsidR="00970406" w:rsidRPr="00FF1018">
      <w:rPr>
        <w:rFonts w:ascii="Dubai" w:hAnsi="Dubai" w:cs="Dubai"/>
        <w:szCs w:val="22"/>
        <w:rtl/>
        <w:lang w:val="fa-IR"/>
      </w:rPr>
      <w:t xml:space="preserve"> از </w:t>
    </w:r>
    <w:r w:rsidR="00970406" w:rsidRPr="00FF1018">
      <w:rPr>
        <w:rFonts w:cs="FS Me Pro"/>
        <w:szCs w:val="22"/>
      </w:rPr>
      <w:fldChar w:fldCharType="begin"/>
    </w:r>
    <w:r w:rsidR="00970406" w:rsidRPr="00FF1018">
      <w:rPr>
        <w:rFonts w:cs="FS Me Pro"/>
        <w:szCs w:val="22"/>
        <w:rtl/>
        <w:lang w:val="fa-IR"/>
      </w:rPr>
      <w:instrText xml:space="preserve"> NUMPAGES   \* MERGEFORMAT </w:instrText>
    </w:r>
    <w:r w:rsidR="00970406" w:rsidRPr="00FF1018">
      <w:rPr>
        <w:rFonts w:cs="FS Me Pro"/>
        <w:szCs w:val="22"/>
      </w:rPr>
      <w:fldChar w:fldCharType="separate"/>
    </w:r>
    <w:r w:rsidR="00970406" w:rsidRPr="00FF1018">
      <w:rPr>
        <w:rFonts w:cs="FS Me Pro"/>
        <w:szCs w:val="22"/>
        <w:rtl/>
        <w:lang w:val="fa-IR"/>
      </w:rPr>
      <w:t>40</w:t>
    </w:r>
    <w:r w:rsidR="00970406" w:rsidRPr="00FF1018">
      <w:rPr>
        <w:rFonts w:cs="FS Me Pro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12FC6" w14:textId="77777777" w:rsidR="00970406" w:rsidRPr="00FF1018" w:rsidRDefault="00970406" w:rsidP="00EC34F7">
    <w:pPr>
      <w:pStyle w:val="Footerfrontpage"/>
      <w:bidi/>
      <w:rPr>
        <w:rFonts w:cs="FS Me Pro"/>
        <w:szCs w:val="32"/>
      </w:rPr>
    </w:pPr>
    <w:r w:rsidRPr="00FF1018">
      <w:rPr>
        <w:rFonts w:cs="FS Me Pro"/>
        <w:noProof/>
        <w:szCs w:val="32"/>
      </w:rPr>
      <w:drawing>
        <wp:inline distT="0" distB="0" distL="0" distR="0" wp14:anchorId="52956D90" wp14:editId="7C399C2F">
          <wp:extent cx="1260000" cy="624393"/>
          <wp:effectExtent l="0" t="0" r="0" b="4445"/>
          <wp:docPr id="20" name="Picture 20" descr="لوگوی NDI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لوگوی NDIS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97" b="11270"/>
                  <a:stretch>
                    <a:fillRect/>
                  </a:stretch>
                </pic:blipFill>
                <pic:spPr bwMode="auto">
                  <a:xfrm>
                    <a:off x="0" y="0"/>
                    <a:ext cx="1260000" cy="6243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F1018">
      <w:rPr>
        <w:rFonts w:cs="FS Me Pro"/>
        <w:szCs w:val="32"/>
        <w:rtl/>
        <w:lang w:val="fa-IR"/>
      </w:rPr>
      <w:tab/>
    </w:r>
    <w:r w:rsidRPr="00FF1018">
      <w:rPr>
        <w:rFonts w:cs="FS Me Pro"/>
        <w:szCs w:val="32"/>
        <w:rtl/>
        <w:lang w:val="fa-IR"/>
      </w:rPr>
      <w:tab/>
    </w:r>
    <w:r w:rsidRPr="00FF1018">
      <w:rPr>
        <w:rFonts w:cs="FS Me Pro"/>
        <w:szCs w:val="32"/>
        <w:rtl/>
        <w:lang w:val="fa-IR"/>
      </w:rPr>
      <w:tab/>
    </w:r>
    <w:r w:rsidRPr="00FF1018">
      <w:rPr>
        <w:rFonts w:cs="FS Me Pro"/>
        <w:szCs w:val="32"/>
        <w:rtl/>
        <w:lang w:val="fa-IR"/>
      </w:rPr>
      <w:tab/>
    </w:r>
    <w:r w:rsidRPr="00FF1018">
      <w:rPr>
        <w:rFonts w:cs="FS Me Pro"/>
        <w:szCs w:val="32"/>
        <w:rtl/>
        <w:lang w:val="fa-IR"/>
      </w:rPr>
      <w:tab/>
    </w:r>
    <w:r w:rsidRPr="00FF1018">
      <w:rPr>
        <w:rFonts w:cs="FS Me Pro"/>
        <w:szCs w:val="32"/>
        <w:rtl/>
        <w:lang w:val="fa-IR"/>
      </w:rPr>
      <w:tab/>
    </w:r>
    <w:r w:rsidRPr="00FF1018">
      <w:rPr>
        <w:rFonts w:cs="FS Me Pro"/>
        <w:szCs w:val="32"/>
        <w:rtl/>
        <w:lang w:val="fa-IR"/>
      </w:rPr>
      <w:tab/>
    </w:r>
    <w:r w:rsidRPr="00FF1018">
      <w:rPr>
        <w:rFonts w:cs="FS Me Pro"/>
        <w:szCs w:val="32"/>
        <w:rtl/>
        <w:lang w:val="fa-IR"/>
      </w:rPr>
      <w:tab/>
      <w:t xml:space="preserve"> ndis.gov.au</w:t>
    </w:r>
  </w:p>
  <w:p w14:paraId="2342A043" w14:textId="77777777" w:rsidR="00970406" w:rsidRPr="00FF1018" w:rsidRDefault="00970406" w:rsidP="00EC34F7">
    <w:pPr>
      <w:pStyle w:val="Tablespacerrow"/>
      <w:rPr>
        <w:rFonts w:cs="FS Me Pro"/>
      </w:rPr>
    </w:pPr>
    <w:r w:rsidRPr="00FF1018">
      <w:rPr>
        <w:rFonts w:cs="FS Me Pro"/>
      </w:rPr>
      <w:br/>
    </w:r>
  </w:p>
  <w:p w14:paraId="4E0B024E" w14:textId="77777777" w:rsidR="00970406" w:rsidRPr="00FF1018" w:rsidRDefault="00970406" w:rsidP="00C36784">
    <w:pPr>
      <w:pStyle w:val="Default"/>
      <w:rPr>
        <w:rFonts w:cs="FS Me Pro"/>
        <w:szCs w:val="3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273B9" w14:textId="77777777" w:rsidR="00970406" w:rsidRPr="001A07DF" w:rsidRDefault="00970406" w:rsidP="000749C5">
    <w:pPr>
      <w:pStyle w:val="Footer"/>
      <w:bidi/>
    </w:pPr>
    <w:r w:rsidRPr="00AD2EFB">
      <w:rPr>
        <w:rStyle w:val="IntenseEmphasis1"/>
        <w:rtl/>
        <w:lang w:val="fa-IR"/>
      </w:rPr>
      <w:t>ndis.gov.au</w:t>
    </w:r>
    <w:r w:rsidRPr="00AD2EFB">
      <w:rPr>
        <w:rStyle w:val="IntenseEmphasis1"/>
        <w:rtl/>
        <w:lang w:val="fa-IR"/>
      </w:rPr>
      <w:tab/>
    </w:r>
    <w:sdt>
      <w:sdtPr>
        <w:rPr>
          <w:rtl/>
        </w:rPr>
        <w:alias w:val="Title"/>
        <w:id w:val="48752705"/>
        <w:placeholder>
          <w:docPart w:val="06AFA6750E784AC0BC2498A09368442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>
          <w:t>Cultural and Linguistic Diversity Strategy 2024–2028</w:t>
        </w:r>
      </w:sdtContent>
    </w:sdt>
    <w:r w:rsidRPr="00AD2EFB">
      <w:rPr>
        <w:rStyle w:val="IntenseEmphasis1"/>
        <w:rtl/>
        <w:lang w:val="fa-IR"/>
      </w:rPr>
      <w:t xml:space="preserve"> </w:t>
    </w:r>
    <w:r>
      <w:rPr>
        <w:rtl/>
        <w:lang w:val="fa-IR"/>
      </w:rPr>
      <w:t xml:space="preserve">| </w:t>
    </w:r>
    <w:sdt>
      <w:sdtPr>
        <w:rPr>
          <w:rtl/>
        </w:rPr>
        <w:id w:val="675969417"/>
        <w:placeholder>
          <w:docPart w:val="135C2B978D244C5B8F1BEA8F248C9CC2"/>
        </w:placeholder>
        <w:showingPlcHdr/>
        <w:date w:fullDate="2020-08-13T00:00:00Z">
          <w:dateFormat w:val="MMMM yyyy"/>
          <w:lid w:val="en-US"/>
          <w:storeMappedDataAs w:val="dateTime"/>
          <w:calendar w:val="gregorian"/>
        </w:date>
      </w:sdtPr>
      <w:sdtContent>
        <w:r w:rsidRPr="003C132E">
          <w:rPr>
            <w:rStyle w:val="PlaceholderText"/>
            <w:rtl/>
            <w:lang w:val="fa-IR"/>
          </w:rPr>
          <w:t>Click or tap to enter a date.</w:t>
        </w:r>
      </w:sdtContent>
    </w:sdt>
    <w:r w:rsidRPr="00AD2EFB">
      <w:rPr>
        <w:rStyle w:val="IntenseEmphasis1"/>
        <w:rtl/>
        <w:lang w:val="fa-IR"/>
      </w:rPr>
      <w:tab/>
    </w:r>
    <w:sdt>
      <w:sdtPr>
        <w:rPr>
          <w:rtl/>
        </w:rPr>
        <w:id w:val="533386644"/>
        <w:docPartObj>
          <w:docPartGallery w:val="Page Numbers (Bottom of Page)"/>
          <w:docPartUnique/>
        </w:docPartObj>
      </w:sdtPr>
      <w:sdtContent>
        <w:r w:rsidRPr="001A07DF">
          <w:rPr>
            <w:rtl/>
            <w:lang w:val="fa-IR"/>
          </w:rPr>
          <w:t xml:space="preserve">صفحه </w:t>
        </w:r>
        <w:r w:rsidRPr="001A07DF">
          <w:fldChar w:fldCharType="begin"/>
        </w:r>
        <w:r w:rsidRPr="001A07DF">
          <w:rPr>
            <w:rtl/>
            <w:lang w:val="fa-IR"/>
          </w:rPr>
          <w:instrText xml:space="preserve"> PAGE   \* MERGEFORMAT </w:instrText>
        </w:r>
        <w:r w:rsidRPr="001A07DF">
          <w:fldChar w:fldCharType="separate"/>
        </w:r>
        <w:r w:rsidRPr="001A07DF">
          <w:rPr>
            <w:rtl/>
            <w:lang w:val="fa-IR"/>
          </w:rPr>
          <w:t>2</w:t>
        </w:r>
        <w:r w:rsidRPr="001A07DF">
          <w:fldChar w:fldCharType="end"/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176C4" w14:textId="77777777" w:rsidR="00970406" w:rsidRPr="00FF1018" w:rsidRDefault="00970406" w:rsidP="00FF1018">
    <w:pPr>
      <w:jc w:val="right"/>
      <w:rPr>
        <w:rFonts w:cs="FS Me Pro"/>
        <w:szCs w:val="44"/>
        <w:lang w:val="en-US"/>
      </w:rPr>
    </w:pPr>
    <w:r w:rsidRPr="00FF1018">
      <w:rPr>
        <w:rFonts w:cs="FS Me Pro"/>
        <w:noProof/>
        <w:szCs w:val="44"/>
        <w:lang w:val="en-US"/>
      </w:rPr>
      <w:drawing>
        <wp:inline distT="0" distB="0" distL="0" distR="0" wp14:anchorId="7E48EE11" wp14:editId="2D538DED">
          <wp:extent cx="1620000" cy="919733"/>
          <wp:effectExtent l="0" t="0" r="0" b="0"/>
          <wp:docPr id="7" name="Picture 7" descr="لوگوی ND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لوگوی NDI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40"/>
                  <a:stretch>
                    <a:fillRect/>
                  </a:stretch>
                </pic:blipFill>
                <pic:spPr bwMode="auto">
                  <a:xfrm>
                    <a:off x="0" y="0"/>
                    <a:ext cx="1620000" cy="9197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AE6244E" w14:textId="77777777" w:rsidR="00970406" w:rsidRPr="00FF1018" w:rsidRDefault="00970406" w:rsidP="00CB3B8E">
    <w:pPr>
      <w:rPr>
        <w:rFonts w:cs="FS Me Pro"/>
        <w:szCs w:val="44"/>
      </w:rPr>
    </w:pPr>
  </w:p>
  <w:p w14:paraId="7A0B9BC6" w14:textId="77777777" w:rsidR="00970406" w:rsidRPr="00FF1018" w:rsidRDefault="00970406" w:rsidP="00CB3B8E">
    <w:pPr>
      <w:pStyle w:val="Backpagetext"/>
      <w:bidi/>
      <w:rPr>
        <w:rFonts w:cs="FS Me Pro"/>
        <w:szCs w:val="44"/>
      </w:rPr>
    </w:pPr>
    <w:r w:rsidRPr="00FF1018">
      <w:rPr>
        <w:rFonts w:cs="FS Me Pro"/>
        <w:szCs w:val="44"/>
        <w:rtl/>
        <w:lang w:val="fa-IR"/>
      </w:rPr>
      <w:t>ndis.gov.au</w:t>
    </w:r>
  </w:p>
  <w:p w14:paraId="2A63FA29" w14:textId="77777777" w:rsidR="00970406" w:rsidRPr="00FF1018" w:rsidRDefault="00970406" w:rsidP="00CB3B8E">
    <w:pPr>
      <w:pStyle w:val="Backpagetext"/>
      <w:rPr>
        <w:rFonts w:cs="FS Me Pro"/>
        <w:szCs w:val="44"/>
      </w:rPr>
    </w:pPr>
  </w:p>
  <w:p w14:paraId="5880BADA" w14:textId="77777777" w:rsidR="00970406" w:rsidRPr="00FF1018" w:rsidRDefault="00970406" w:rsidP="00CB3B8E">
    <w:pPr>
      <w:pStyle w:val="Backpagetext"/>
      <w:rPr>
        <w:rFonts w:cs="FS Me Pro"/>
        <w:szCs w:val="44"/>
      </w:rPr>
    </w:pPr>
  </w:p>
  <w:p w14:paraId="5D8D33BB" w14:textId="77777777" w:rsidR="00970406" w:rsidRPr="00FF1018" w:rsidRDefault="00970406" w:rsidP="00CB3B8E">
    <w:pPr>
      <w:pStyle w:val="ProductCode"/>
      <w:rPr>
        <w:rFonts w:cs="FS Me Pro"/>
        <w:szCs w:val="44"/>
      </w:rPr>
    </w:pPr>
    <w:r w:rsidRPr="00FF1018">
      <w:rPr>
        <w:rFonts w:cs="FS Me Pro"/>
        <w:szCs w:val="4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E68D5" w14:textId="77777777" w:rsidR="004938BF" w:rsidRDefault="004938BF">
      <w:pPr>
        <w:spacing w:before="0" w:after="0" w:line="240" w:lineRule="auto"/>
      </w:pPr>
      <w:r>
        <w:separator/>
      </w:r>
    </w:p>
  </w:footnote>
  <w:footnote w:type="continuationSeparator" w:id="0">
    <w:p w14:paraId="1D769240" w14:textId="77777777" w:rsidR="004938BF" w:rsidRDefault="004938B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B63D3" w14:textId="77777777" w:rsidR="00970406" w:rsidRDefault="00970406">
    <w:pPr>
      <w:pStyle w:val="Header"/>
    </w:pPr>
    <w:r>
      <w:drawing>
        <wp:anchor distT="0" distB="0" distL="114300" distR="114300" simplePos="0" relativeHeight="251658240" behindDoc="1" locked="0" layoutInCell="1" allowOverlap="1" wp14:anchorId="5800FD81" wp14:editId="5A4043E3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75758" cy="10908000"/>
          <wp:effectExtent l="0" t="0" r="0" b="8255"/>
          <wp:wrapNone/>
          <wp:docPr id="22" name="Picture 2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6486721" name="Picture 2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775758" cy="109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C321B" w14:textId="77777777" w:rsidR="00970406" w:rsidRPr="00C65783" w:rsidRDefault="00970406" w:rsidP="00C65783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 wp14:anchorId="0FF6265C" wp14:editId="712A493F">
              <wp:simplePos x="0" y="0"/>
              <wp:positionH relativeFrom="page">
                <wp:posOffset>-106680</wp:posOffset>
              </wp:positionH>
              <wp:positionV relativeFrom="paragraph">
                <wp:posOffset>-225425</wp:posOffset>
              </wp:positionV>
              <wp:extent cx="7776000" cy="10800000"/>
              <wp:effectExtent l="0" t="0" r="0" b="1905"/>
              <wp:wrapNone/>
              <wp:docPr id="8" name="Rectangle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6000" cy="10800000"/>
                      </a:xfrm>
                      <a:prstGeom prst="rect">
                        <a:avLst/>
                      </a:prstGeom>
                      <a:solidFill>
                        <a:srgbClr val="6B29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B4E52C" id="Rectangle 8" o:spid="_x0000_s1026" alt="&quot;&quot;" style="position:absolute;margin-left:-8.4pt;margin-top:-17.75pt;width:612.3pt;height:850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" fillcolor="#6b2976" stroked="f" strokeweight="2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04B3"/>
    <w:multiLevelType w:val="hybridMultilevel"/>
    <w:tmpl w:val="281406FA"/>
    <w:lvl w:ilvl="0" w:tplc="DDE07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0C41F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8ECD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8CC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325F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2E6B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1E7F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28EF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1E6D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35D7C"/>
    <w:multiLevelType w:val="hybridMultilevel"/>
    <w:tmpl w:val="1EEA5CBE"/>
    <w:lvl w:ilvl="0" w:tplc="C8B08E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91A7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F653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AEE8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8240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F0D9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70CD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B066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A47A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B1258"/>
    <w:multiLevelType w:val="hybridMultilevel"/>
    <w:tmpl w:val="BD6E95E8"/>
    <w:lvl w:ilvl="0" w:tplc="EB607D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2408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B469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140E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58DF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C626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201C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103B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2A9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3D77A2"/>
    <w:multiLevelType w:val="hybridMultilevel"/>
    <w:tmpl w:val="C616CD64"/>
    <w:lvl w:ilvl="0" w:tplc="1E5AB9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524FF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AA73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564F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541D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DC0B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4CD3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D8CD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AC9A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3C6F0E"/>
    <w:multiLevelType w:val="hybridMultilevel"/>
    <w:tmpl w:val="F3C0C1EE"/>
    <w:lvl w:ilvl="0" w:tplc="BE704B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D4085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AED1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1260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78BA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CC79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36C3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428F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6032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C5804"/>
    <w:multiLevelType w:val="hybridMultilevel"/>
    <w:tmpl w:val="A678C7D8"/>
    <w:lvl w:ilvl="0" w:tplc="6B6C814C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DE7A9496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A7FAB54A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8BE42F5E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80A4AEA8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E108A320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6F740D22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1AE2A76C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620CF9DC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6" w15:restartNumberingAfterBreak="0">
    <w:nsid w:val="08083C12"/>
    <w:multiLevelType w:val="hybridMultilevel"/>
    <w:tmpl w:val="3E20E59A"/>
    <w:lvl w:ilvl="0" w:tplc="13E8F8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4D058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663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84CE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AAF8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12C3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4C19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A0D3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D229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0A1349"/>
    <w:multiLevelType w:val="hybridMultilevel"/>
    <w:tmpl w:val="687A93E2"/>
    <w:lvl w:ilvl="0" w:tplc="0D42E0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AA6B7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B04F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D4D0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3C93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3E9C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3A49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3EC3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861F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354B90"/>
    <w:multiLevelType w:val="hybridMultilevel"/>
    <w:tmpl w:val="46ACB930"/>
    <w:lvl w:ilvl="0" w:tplc="B2DE6D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98DC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CEB3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6EE5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ACC3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16D7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1CEB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B864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2866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936215"/>
    <w:multiLevelType w:val="hybridMultilevel"/>
    <w:tmpl w:val="4A68ECF8"/>
    <w:lvl w:ilvl="0" w:tplc="0FFECB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F8E9A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C892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1287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343B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C20F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7ABA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041F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54B1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9212E5"/>
    <w:multiLevelType w:val="hybridMultilevel"/>
    <w:tmpl w:val="71006F82"/>
    <w:lvl w:ilvl="0" w:tplc="261451DE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6B2976"/>
      </w:rPr>
    </w:lvl>
    <w:lvl w:ilvl="1" w:tplc="1C6A7E50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9863F04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CE1A38AE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E698EA96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0B136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D5A6BCF4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5EBCEF72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81588712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10B92FF2"/>
    <w:multiLevelType w:val="hybridMultilevel"/>
    <w:tmpl w:val="2F740076"/>
    <w:lvl w:ilvl="0" w:tplc="5630F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72FE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3078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6C18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9228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36F3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5E4B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F808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AC73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1450B0"/>
    <w:multiLevelType w:val="hybridMultilevel"/>
    <w:tmpl w:val="66124178"/>
    <w:lvl w:ilvl="0" w:tplc="8EAE42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7581B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1A50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38DC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4268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1C12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8C39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DEED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9E50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4762C1"/>
    <w:multiLevelType w:val="hybridMultilevel"/>
    <w:tmpl w:val="9466B76A"/>
    <w:lvl w:ilvl="0" w:tplc="4C3AD5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66ECB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4AC1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D234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DAFA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6E89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EE5B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6483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2E60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E20021"/>
    <w:multiLevelType w:val="hybridMultilevel"/>
    <w:tmpl w:val="1D163C34"/>
    <w:lvl w:ilvl="0" w:tplc="459622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8CEB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2E37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3C30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B6EF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A4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D495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A81B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24C8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9124DD"/>
    <w:multiLevelType w:val="hybridMultilevel"/>
    <w:tmpl w:val="E4AE912C"/>
    <w:lvl w:ilvl="0" w:tplc="FC587F5E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D92AC02A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877C49B4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FF9E1482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1B7CAA74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CC2678C2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18003D0C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81DAED38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39C6EE56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156D2D82"/>
    <w:multiLevelType w:val="hybridMultilevel"/>
    <w:tmpl w:val="1C4296B8"/>
    <w:lvl w:ilvl="0" w:tplc="0C7652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2A6E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9828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E9B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60F4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C6E5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4C06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66DA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7A3B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5E1BE8"/>
    <w:multiLevelType w:val="hybridMultilevel"/>
    <w:tmpl w:val="480C7CE0"/>
    <w:lvl w:ilvl="0" w:tplc="7892D5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504FF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2452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7E29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1895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C8B1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F8C9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E6B9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825E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224B86"/>
    <w:multiLevelType w:val="hybridMultilevel"/>
    <w:tmpl w:val="FA7E3658"/>
    <w:lvl w:ilvl="0" w:tplc="DC38D5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95764A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1A13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FC04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0CA9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CE4E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386E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B8A2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10E9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281836"/>
    <w:multiLevelType w:val="hybridMultilevel"/>
    <w:tmpl w:val="14404686"/>
    <w:lvl w:ilvl="0" w:tplc="DE10AE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1DC38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B2AB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8E1E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3E32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90F7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FA7D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943D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6042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644E89"/>
    <w:multiLevelType w:val="hybridMultilevel"/>
    <w:tmpl w:val="A8600788"/>
    <w:lvl w:ilvl="0" w:tplc="7F880A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19E2B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4A48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F609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10A5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8ED7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203C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8617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18D1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2B30ED"/>
    <w:multiLevelType w:val="hybridMultilevel"/>
    <w:tmpl w:val="75C46E38"/>
    <w:lvl w:ilvl="0" w:tplc="542A4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4813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6027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F4FA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2667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E6A8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A624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8A0F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F007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BF50F0"/>
    <w:multiLevelType w:val="hybridMultilevel"/>
    <w:tmpl w:val="9AC0395E"/>
    <w:lvl w:ilvl="0" w:tplc="8E749B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E26A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1CB0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6C78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E442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D015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4637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C0C1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66AA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5368B4"/>
    <w:multiLevelType w:val="hybridMultilevel"/>
    <w:tmpl w:val="2C6CA4F8"/>
    <w:lvl w:ilvl="0" w:tplc="D32E33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6857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36D5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22A1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2888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F4BE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5E49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2873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280D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5" w15:restartNumberingAfterBreak="0">
    <w:nsid w:val="2FD06D2E"/>
    <w:multiLevelType w:val="hybridMultilevel"/>
    <w:tmpl w:val="89203090"/>
    <w:lvl w:ilvl="0" w:tplc="58F62C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CC436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86BA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CC63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1029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E2E2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183C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E220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02DD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FB7F59"/>
    <w:multiLevelType w:val="hybridMultilevel"/>
    <w:tmpl w:val="7E10CC8C"/>
    <w:lvl w:ilvl="0" w:tplc="298AF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C1412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F419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5A29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4EE7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C612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A03C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BE6F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D82B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7E15BF"/>
    <w:multiLevelType w:val="hybridMultilevel"/>
    <w:tmpl w:val="33689E30"/>
    <w:lvl w:ilvl="0" w:tplc="840E7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7C488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94E0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5610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7C89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0601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ACBA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6AC9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B499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DC2359"/>
    <w:multiLevelType w:val="hybridMultilevel"/>
    <w:tmpl w:val="A7F4B28A"/>
    <w:lvl w:ilvl="0" w:tplc="B13829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DEDD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FCFD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523B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241D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902A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FEA5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5428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6E60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8522BE"/>
    <w:multiLevelType w:val="hybridMultilevel"/>
    <w:tmpl w:val="DF0087F2"/>
    <w:lvl w:ilvl="0" w:tplc="E3C8F5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C70FB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3A28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F21A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E6CC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7AA4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42E7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32FE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BCAF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7F16336"/>
    <w:multiLevelType w:val="hybridMultilevel"/>
    <w:tmpl w:val="1E482024"/>
    <w:lvl w:ilvl="0" w:tplc="D7D0F5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B6CFB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A6D7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2E02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5833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98B0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D65D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EA2C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184D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CC21142"/>
    <w:multiLevelType w:val="hybridMultilevel"/>
    <w:tmpl w:val="D4FC81EA"/>
    <w:lvl w:ilvl="0" w:tplc="29F87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24ECA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720C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E4EC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86FB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8E5E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E21F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60FC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86A0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CE424F8"/>
    <w:multiLevelType w:val="hybridMultilevel"/>
    <w:tmpl w:val="C4AC8220"/>
    <w:lvl w:ilvl="0" w:tplc="830277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AE27E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3477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6C84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F6E1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0E57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CEDD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6036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FC64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F306150"/>
    <w:multiLevelType w:val="hybridMultilevel"/>
    <w:tmpl w:val="191A65F6"/>
    <w:lvl w:ilvl="0" w:tplc="02A609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9D58C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846D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B2B7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3C3A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1618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FA1D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2836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CC40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5A5FD1"/>
    <w:multiLevelType w:val="hybridMultilevel"/>
    <w:tmpl w:val="5AC47F54"/>
    <w:lvl w:ilvl="0" w:tplc="E098CF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B65F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2CA5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321B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C2DE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9281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7EA1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4A4B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46FF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3A556E5"/>
    <w:multiLevelType w:val="hybridMultilevel"/>
    <w:tmpl w:val="E1C627D4"/>
    <w:lvl w:ilvl="0" w:tplc="0C58F2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D42C2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5EEF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62C3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DE15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7229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2EE5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FAE0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4A0E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BF11E0"/>
    <w:multiLevelType w:val="hybridMultilevel"/>
    <w:tmpl w:val="405EB1DE"/>
    <w:lvl w:ilvl="0" w:tplc="CEA2A1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0E227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D4F9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CC7E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10E0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DEAD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DA67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508F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3666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5202169"/>
    <w:multiLevelType w:val="hybridMultilevel"/>
    <w:tmpl w:val="91002EFC"/>
    <w:lvl w:ilvl="0" w:tplc="E6ACE3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C469D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480B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7CC0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E0FC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1689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0AC0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D067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9608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9AA4F4C"/>
    <w:multiLevelType w:val="hybridMultilevel"/>
    <w:tmpl w:val="76B0D7E4"/>
    <w:lvl w:ilvl="0" w:tplc="DAC8AF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094FF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D6FC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7257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F829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AE5E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E21A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AAC3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8648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9F20046"/>
    <w:multiLevelType w:val="hybridMultilevel"/>
    <w:tmpl w:val="53F2BDFC"/>
    <w:lvl w:ilvl="0" w:tplc="A3D464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CE93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9C9C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3E0B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6837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8298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6EE1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E05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DE29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B01276D"/>
    <w:multiLevelType w:val="hybridMultilevel"/>
    <w:tmpl w:val="5B20678A"/>
    <w:lvl w:ilvl="0" w:tplc="9F806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D2E2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26C4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12CD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1685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749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90B0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B809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26AD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BB8177C"/>
    <w:multiLevelType w:val="hybridMultilevel"/>
    <w:tmpl w:val="A42A64BA"/>
    <w:lvl w:ilvl="0" w:tplc="33CCAB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92631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363A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D82F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A2D9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CC14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C890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D2B4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8F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BED15CE"/>
    <w:multiLevelType w:val="hybridMultilevel"/>
    <w:tmpl w:val="C18A4A34"/>
    <w:lvl w:ilvl="0" w:tplc="4CF0E4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01EDE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76F3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2A15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001B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BAB4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0A0E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62D3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C6B0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D2B3812"/>
    <w:multiLevelType w:val="hybridMultilevel"/>
    <w:tmpl w:val="56382C4C"/>
    <w:lvl w:ilvl="0" w:tplc="6CA8EF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04A56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9E34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1E7F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20C4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2A2D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B875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C4D3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5C38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E043A99"/>
    <w:multiLevelType w:val="hybridMultilevel"/>
    <w:tmpl w:val="8A46065C"/>
    <w:lvl w:ilvl="0" w:tplc="CE3E94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B3EC2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E804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924C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E016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9E83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2622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6E8C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BACC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2AC657D"/>
    <w:multiLevelType w:val="hybridMultilevel"/>
    <w:tmpl w:val="88DAA974"/>
    <w:lvl w:ilvl="0" w:tplc="3E42E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0A6F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2CAD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38C4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3C93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3EB9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9CFF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94DD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C47A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9D86F0A"/>
    <w:multiLevelType w:val="hybridMultilevel"/>
    <w:tmpl w:val="A3129B2C"/>
    <w:lvl w:ilvl="0" w:tplc="8E1AEEE0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9F32F21C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9D100EC8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8A16D168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17B4D3E6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C27493F4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886616F8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81AE8426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349A75FE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7" w15:restartNumberingAfterBreak="0">
    <w:nsid w:val="609A4362"/>
    <w:multiLevelType w:val="hybridMultilevel"/>
    <w:tmpl w:val="7A7C5A64"/>
    <w:lvl w:ilvl="0" w:tplc="4E0EC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12E9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0C8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34E1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1084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7493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F634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CEB4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4AE3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5E0E93"/>
    <w:multiLevelType w:val="hybridMultilevel"/>
    <w:tmpl w:val="A4B087F8"/>
    <w:lvl w:ilvl="0" w:tplc="6FB03A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C64CD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4022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6A50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481F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E8E1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463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961E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E4C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22906E5"/>
    <w:multiLevelType w:val="hybridMultilevel"/>
    <w:tmpl w:val="268059EA"/>
    <w:lvl w:ilvl="0" w:tplc="1D280E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0668F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56EB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884B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8C26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A407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AE80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EC09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E02A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4F855A0"/>
    <w:multiLevelType w:val="hybridMultilevel"/>
    <w:tmpl w:val="CA301826"/>
    <w:lvl w:ilvl="0" w:tplc="97C285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E037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98E1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0A85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B489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B2C7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922D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C036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4A0F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57E57DE"/>
    <w:multiLevelType w:val="hybridMultilevel"/>
    <w:tmpl w:val="78F4CC92"/>
    <w:lvl w:ilvl="0" w:tplc="8036F9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FF8DC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A28D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744C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3264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B458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B095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08A9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48B0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6425021"/>
    <w:multiLevelType w:val="hybridMultilevel"/>
    <w:tmpl w:val="6B7AA448"/>
    <w:lvl w:ilvl="0" w:tplc="F9DC09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BA883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C0EC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AC5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CC9F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F2BA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36CE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A265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EA22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76D141A"/>
    <w:multiLevelType w:val="hybridMultilevel"/>
    <w:tmpl w:val="1F52EE80"/>
    <w:lvl w:ilvl="0" w:tplc="7D2C8DA2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  <w:color w:val="6B2976"/>
      </w:rPr>
    </w:lvl>
    <w:lvl w:ilvl="1" w:tplc="1B640B64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5CD0236C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414A0920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8FF2A858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BACA5E4E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5ABE8BAE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288CF85C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811A64C6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54" w15:restartNumberingAfterBreak="0">
    <w:nsid w:val="68D75AD7"/>
    <w:multiLevelType w:val="hybridMultilevel"/>
    <w:tmpl w:val="589847CE"/>
    <w:lvl w:ilvl="0" w:tplc="85488836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7A23772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7534A75A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B22245A2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AB440038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B16E49DE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5A08400E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DFEE39FE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52364F38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55" w15:restartNumberingAfterBreak="0">
    <w:nsid w:val="694D77F2"/>
    <w:multiLevelType w:val="hybridMultilevel"/>
    <w:tmpl w:val="1B84D5E4"/>
    <w:lvl w:ilvl="0" w:tplc="EC5074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14AE8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78B9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9491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E66F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EA39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8AFE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0083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3210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DEF47F2"/>
    <w:multiLevelType w:val="hybridMultilevel"/>
    <w:tmpl w:val="BAAE1B82"/>
    <w:lvl w:ilvl="0" w:tplc="9F1A12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A265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F8D8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AE18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90EC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7072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96F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5A68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1C26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DE051A"/>
    <w:multiLevelType w:val="hybridMultilevel"/>
    <w:tmpl w:val="F118E430"/>
    <w:lvl w:ilvl="0" w:tplc="3CF4E6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9414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9C58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A007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0E60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56E3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0E2D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42B2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3860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6220C0"/>
    <w:multiLevelType w:val="hybridMultilevel"/>
    <w:tmpl w:val="BBBA6030"/>
    <w:lvl w:ilvl="0" w:tplc="72BE8320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  <w:color w:val="6B2976"/>
      </w:rPr>
    </w:lvl>
    <w:lvl w:ilvl="1" w:tplc="E000E8F4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5AFA9F9A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51C452FC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159684AE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91AC176C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E45A0FB2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5B202D9E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83DABD7E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9" w15:restartNumberingAfterBreak="0">
    <w:nsid w:val="75520F1B"/>
    <w:multiLevelType w:val="hybridMultilevel"/>
    <w:tmpl w:val="15EECC58"/>
    <w:lvl w:ilvl="0" w:tplc="370AD0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73A99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EA05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B29D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8A77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7A39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F232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8AAC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E871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D22676A"/>
    <w:multiLevelType w:val="hybridMultilevel"/>
    <w:tmpl w:val="49826F42"/>
    <w:lvl w:ilvl="0" w:tplc="83A26C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680A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4465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049E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9C57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F6AA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D25C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CA4C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4A4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D806BE2"/>
    <w:multiLevelType w:val="hybridMultilevel"/>
    <w:tmpl w:val="94B424CE"/>
    <w:lvl w:ilvl="0" w:tplc="CAB61C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08CC3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7A3E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3A75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EC40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C6F4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C0E5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A24D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CEA4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DBF6D29"/>
    <w:multiLevelType w:val="hybridMultilevel"/>
    <w:tmpl w:val="4F6C6D42"/>
    <w:lvl w:ilvl="0" w:tplc="3014F1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AFE71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662B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602F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DC75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6A2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40E2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82FE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D8E1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DC372CE"/>
    <w:multiLevelType w:val="hybridMultilevel"/>
    <w:tmpl w:val="14F426DE"/>
    <w:lvl w:ilvl="0" w:tplc="DD5A64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86240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B419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0A7B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FC72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400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182B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6290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5085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E6D6CD1"/>
    <w:multiLevelType w:val="hybridMultilevel"/>
    <w:tmpl w:val="2CCA968A"/>
    <w:lvl w:ilvl="0" w:tplc="FF841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DC47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5024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A83E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425B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2A8F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22DE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2A79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E45A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EA26755"/>
    <w:multiLevelType w:val="hybridMultilevel"/>
    <w:tmpl w:val="CC4E4AAE"/>
    <w:lvl w:ilvl="0" w:tplc="48E6F468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DDA242B8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F4C4C700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798C870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26389898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87683D14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73EEF4E2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48263BF2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1B8C4FC8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 w16cid:durableId="163278926">
    <w:abstractNumId w:val="24"/>
  </w:num>
  <w:num w:numId="2" w16cid:durableId="1893301960">
    <w:abstractNumId w:val="41"/>
  </w:num>
  <w:num w:numId="3" w16cid:durableId="1622372947">
    <w:abstractNumId w:val="26"/>
  </w:num>
  <w:num w:numId="4" w16cid:durableId="816384491">
    <w:abstractNumId w:val="53"/>
  </w:num>
  <w:num w:numId="5" w16cid:durableId="352269368">
    <w:abstractNumId w:val="38"/>
  </w:num>
  <w:num w:numId="6" w16cid:durableId="527842057">
    <w:abstractNumId w:val="9"/>
  </w:num>
  <w:num w:numId="7" w16cid:durableId="1252935393">
    <w:abstractNumId w:val="33"/>
  </w:num>
  <w:num w:numId="8" w16cid:durableId="1187063369">
    <w:abstractNumId w:val="50"/>
  </w:num>
  <w:num w:numId="9" w16cid:durableId="587464826">
    <w:abstractNumId w:val="48"/>
  </w:num>
  <w:num w:numId="10" w16cid:durableId="942877291">
    <w:abstractNumId w:val="36"/>
  </w:num>
  <w:num w:numId="11" w16cid:durableId="649747253">
    <w:abstractNumId w:val="59"/>
  </w:num>
  <w:num w:numId="12" w16cid:durableId="560406632">
    <w:abstractNumId w:val="30"/>
  </w:num>
  <w:num w:numId="13" w16cid:durableId="1982534487">
    <w:abstractNumId w:val="43"/>
  </w:num>
  <w:num w:numId="14" w16cid:durableId="672731186">
    <w:abstractNumId w:val="4"/>
  </w:num>
  <w:num w:numId="15" w16cid:durableId="737097845">
    <w:abstractNumId w:val="57"/>
  </w:num>
  <w:num w:numId="16" w16cid:durableId="894587293">
    <w:abstractNumId w:val="34"/>
  </w:num>
  <w:num w:numId="17" w16cid:durableId="1295867001">
    <w:abstractNumId w:val="5"/>
  </w:num>
  <w:num w:numId="18" w16cid:durableId="1681620953">
    <w:abstractNumId w:val="1"/>
  </w:num>
  <w:num w:numId="19" w16cid:durableId="1914775035">
    <w:abstractNumId w:val="28"/>
  </w:num>
  <w:num w:numId="20" w16cid:durableId="1599026017">
    <w:abstractNumId w:val="0"/>
  </w:num>
  <w:num w:numId="21" w16cid:durableId="1420298589">
    <w:abstractNumId w:val="60"/>
  </w:num>
  <w:num w:numId="22" w16cid:durableId="1034891599">
    <w:abstractNumId w:val="39"/>
  </w:num>
  <w:num w:numId="23" w16cid:durableId="1506625991">
    <w:abstractNumId w:val="6"/>
  </w:num>
  <w:num w:numId="24" w16cid:durableId="254939788">
    <w:abstractNumId w:val="35"/>
  </w:num>
  <w:num w:numId="25" w16cid:durableId="1668095988">
    <w:abstractNumId w:val="45"/>
  </w:num>
  <w:num w:numId="26" w16cid:durableId="568002808">
    <w:abstractNumId w:val="21"/>
  </w:num>
  <w:num w:numId="27" w16cid:durableId="627901184">
    <w:abstractNumId w:val="54"/>
  </w:num>
  <w:num w:numId="28" w16cid:durableId="492795989">
    <w:abstractNumId w:val="51"/>
  </w:num>
  <w:num w:numId="29" w16cid:durableId="178470951">
    <w:abstractNumId w:val="42"/>
  </w:num>
  <w:num w:numId="30" w16cid:durableId="1760059015">
    <w:abstractNumId w:val="52"/>
  </w:num>
  <w:num w:numId="31" w16cid:durableId="1478642365">
    <w:abstractNumId w:val="13"/>
  </w:num>
  <w:num w:numId="32" w16cid:durableId="365835497">
    <w:abstractNumId w:val="18"/>
  </w:num>
  <w:num w:numId="33" w16cid:durableId="2035418779">
    <w:abstractNumId w:val="7"/>
  </w:num>
  <w:num w:numId="34" w16cid:durableId="1227644399">
    <w:abstractNumId w:val="20"/>
  </w:num>
  <w:num w:numId="35" w16cid:durableId="626618213">
    <w:abstractNumId w:val="58"/>
  </w:num>
  <w:num w:numId="36" w16cid:durableId="1142037599">
    <w:abstractNumId w:val="32"/>
  </w:num>
  <w:num w:numId="37" w16cid:durableId="1662853853">
    <w:abstractNumId w:val="62"/>
  </w:num>
  <w:num w:numId="38" w16cid:durableId="1735468576">
    <w:abstractNumId w:val="2"/>
  </w:num>
  <w:num w:numId="39" w16cid:durableId="546189284">
    <w:abstractNumId w:val="15"/>
  </w:num>
  <w:num w:numId="40" w16cid:durableId="1789931378">
    <w:abstractNumId w:val="16"/>
  </w:num>
  <w:num w:numId="41" w16cid:durableId="1219904681">
    <w:abstractNumId w:val="14"/>
  </w:num>
  <w:num w:numId="42" w16cid:durableId="950624495">
    <w:abstractNumId w:val="27"/>
  </w:num>
  <w:num w:numId="43" w16cid:durableId="294676250">
    <w:abstractNumId w:val="44"/>
  </w:num>
  <w:num w:numId="44" w16cid:durableId="915434623">
    <w:abstractNumId w:val="23"/>
  </w:num>
  <w:num w:numId="45" w16cid:durableId="1698653813">
    <w:abstractNumId w:val="11"/>
  </w:num>
  <w:num w:numId="46" w16cid:durableId="1784765776">
    <w:abstractNumId w:val="40"/>
  </w:num>
  <w:num w:numId="47" w16cid:durableId="424420770">
    <w:abstractNumId w:val="65"/>
  </w:num>
  <w:num w:numId="48" w16cid:durableId="1990086586">
    <w:abstractNumId w:val="19"/>
  </w:num>
  <w:num w:numId="49" w16cid:durableId="714083574">
    <w:abstractNumId w:val="22"/>
  </w:num>
  <w:num w:numId="50" w16cid:durableId="387996230">
    <w:abstractNumId w:val="8"/>
  </w:num>
  <w:num w:numId="51" w16cid:durableId="1740328910">
    <w:abstractNumId w:val="31"/>
  </w:num>
  <w:num w:numId="52" w16cid:durableId="526139008">
    <w:abstractNumId w:val="63"/>
  </w:num>
  <w:num w:numId="53" w16cid:durableId="1255672228">
    <w:abstractNumId w:val="10"/>
  </w:num>
  <w:num w:numId="54" w16cid:durableId="538975225">
    <w:abstractNumId w:val="46"/>
  </w:num>
  <w:num w:numId="55" w16cid:durableId="1141113510">
    <w:abstractNumId w:val="56"/>
  </w:num>
  <w:num w:numId="56" w16cid:durableId="231893491">
    <w:abstractNumId w:val="61"/>
  </w:num>
  <w:num w:numId="57" w16cid:durableId="1299340996">
    <w:abstractNumId w:val="47"/>
  </w:num>
  <w:num w:numId="58" w16cid:durableId="494878176">
    <w:abstractNumId w:val="12"/>
  </w:num>
  <w:num w:numId="59" w16cid:durableId="1099065535">
    <w:abstractNumId w:val="25"/>
  </w:num>
  <w:num w:numId="60" w16cid:durableId="437912491">
    <w:abstractNumId w:val="55"/>
  </w:num>
  <w:num w:numId="61" w16cid:durableId="192689889">
    <w:abstractNumId w:val="64"/>
  </w:num>
  <w:num w:numId="62" w16cid:durableId="1768884172">
    <w:abstractNumId w:val="37"/>
  </w:num>
  <w:num w:numId="63" w16cid:durableId="1131754364">
    <w:abstractNumId w:val="17"/>
  </w:num>
  <w:num w:numId="64" w16cid:durableId="2067146694">
    <w:abstractNumId w:val="49"/>
  </w:num>
  <w:num w:numId="65" w16cid:durableId="1574241798">
    <w:abstractNumId w:val="29"/>
  </w:num>
  <w:num w:numId="66" w16cid:durableId="2095929100">
    <w:abstractNumId w:val="3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TrueTypeFonts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8F4961"/>
    <w:rsid w:val="000008AA"/>
    <w:rsid w:val="000033A2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1468"/>
    <w:rsid w:val="00011F45"/>
    <w:rsid w:val="00012201"/>
    <w:rsid w:val="000131A3"/>
    <w:rsid w:val="000132BF"/>
    <w:rsid w:val="00013C0A"/>
    <w:rsid w:val="00013E60"/>
    <w:rsid w:val="00014008"/>
    <w:rsid w:val="0001404D"/>
    <w:rsid w:val="0001467F"/>
    <w:rsid w:val="000149C3"/>
    <w:rsid w:val="00016EEB"/>
    <w:rsid w:val="00017C44"/>
    <w:rsid w:val="0002090D"/>
    <w:rsid w:val="00020BF2"/>
    <w:rsid w:val="00020CAC"/>
    <w:rsid w:val="00022890"/>
    <w:rsid w:val="000236B5"/>
    <w:rsid w:val="00023867"/>
    <w:rsid w:val="00025085"/>
    <w:rsid w:val="00026D9B"/>
    <w:rsid w:val="00026E8E"/>
    <w:rsid w:val="000276DA"/>
    <w:rsid w:val="0003212C"/>
    <w:rsid w:val="000326CA"/>
    <w:rsid w:val="00032C87"/>
    <w:rsid w:val="00033014"/>
    <w:rsid w:val="0003438E"/>
    <w:rsid w:val="000349ED"/>
    <w:rsid w:val="00034C79"/>
    <w:rsid w:val="00035CE8"/>
    <w:rsid w:val="00035D95"/>
    <w:rsid w:val="00036E23"/>
    <w:rsid w:val="00037460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47EB1"/>
    <w:rsid w:val="0005049B"/>
    <w:rsid w:val="000506D4"/>
    <w:rsid w:val="0005115A"/>
    <w:rsid w:val="0005158E"/>
    <w:rsid w:val="00051741"/>
    <w:rsid w:val="00052332"/>
    <w:rsid w:val="000529ED"/>
    <w:rsid w:val="00052C01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308"/>
    <w:rsid w:val="000625EB"/>
    <w:rsid w:val="0006339E"/>
    <w:rsid w:val="000638F0"/>
    <w:rsid w:val="00063FB9"/>
    <w:rsid w:val="00064806"/>
    <w:rsid w:val="00065443"/>
    <w:rsid w:val="00067033"/>
    <w:rsid w:val="0006719A"/>
    <w:rsid w:val="00067268"/>
    <w:rsid w:val="000676E6"/>
    <w:rsid w:val="0007213A"/>
    <w:rsid w:val="00073579"/>
    <w:rsid w:val="000741EF"/>
    <w:rsid w:val="000749C5"/>
    <w:rsid w:val="00074F07"/>
    <w:rsid w:val="0007564C"/>
    <w:rsid w:val="0007577E"/>
    <w:rsid w:val="00076426"/>
    <w:rsid w:val="000765B7"/>
    <w:rsid w:val="00076E20"/>
    <w:rsid w:val="00076E7A"/>
    <w:rsid w:val="00076FDD"/>
    <w:rsid w:val="00077149"/>
    <w:rsid w:val="00080002"/>
    <w:rsid w:val="000802BB"/>
    <w:rsid w:val="000805AC"/>
    <w:rsid w:val="00081281"/>
    <w:rsid w:val="00081601"/>
    <w:rsid w:val="00081CF6"/>
    <w:rsid w:val="00082231"/>
    <w:rsid w:val="0008232C"/>
    <w:rsid w:val="00082456"/>
    <w:rsid w:val="00082485"/>
    <w:rsid w:val="00082754"/>
    <w:rsid w:val="000837EF"/>
    <w:rsid w:val="0008380D"/>
    <w:rsid w:val="00083959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2D2F"/>
    <w:rsid w:val="000932ED"/>
    <w:rsid w:val="000955BD"/>
    <w:rsid w:val="0009636A"/>
    <w:rsid w:val="00097C02"/>
    <w:rsid w:val="000A04BE"/>
    <w:rsid w:val="000A0B89"/>
    <w:rsid w:val="000A12ED"/>
    <w:rsid w:val="000A1627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A7B00"/>
    <w:rsid w:val="000A7E84"/>
    <w:rsid w:val="000B0B85"/>
    <w:rsid w:val="000B1CA0"/>
    <w:rsid w:val="000B1F3D"/>
    <w:rsid w:val="000B2B08"/>
    <w:rsid w:val="000B3023"/>
    <w:rsid w:val="000B3505"/>
    <w:rsid w:val="000B3542"/>
    <w:rsid w:val="000B3729"/>
    <w:rsid w:val="000B3931"/>
    <w:rsid w:val="000B3AB2"/>
    <w:rsid w:val="000B438B"/>
    <w:rsid w:val="000B4D35"/>
    <w:rsid w:val="000B54BD"/>
    <w:rsid w:val="000B573C"/>
    <w:rsid w:val="000B58C9"/>
    <w:rsid w:val="000B684C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40"/>
    <w:rsid w:val="000D02F3"/>
    <w:rsid w:val="000D07D6"/>
    <w:rsid w:val="000D0A69"/>
    <w:rsid w:val="000D0ABE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5DCA"/>
    <w:rsid w:val="000D7347"/>
    <w:rsid w:val="000D78AF"/>
    <w:rsid w:val="000D7998"/>
    <w:rsid w:val="000D7DE3"/>
    <w:rsid w:val="000D7F04"/>
    <w:rsid w:val="000E042D"/>
    <w:rsid w:val="000E1147"/>
    <w:rsid w:val="000E203E"/>
    <w:rsid w:val="000E3231"/>
    <w:rsid w:val="000E4C48"/>
    <w:rsid w:val="000E4E3C"/>
    <w:rsid w:val="000E55B2"/>
    <w:rsid w:val="000E5E0E"/>
    <w:rsid w:val="000E6558"/>
    <w:rsid w:val="000F1288"/>
    <w:rsid w:val="000F1707"/>
    <w:rsid w:val="000F1FDA"/>
    <w:rsid w:val="000F29E2"/>
    <w:rsid w:val="000F32BB"/>
    <w:rsid w:val="000F32D8"/>
    <w:rsid w:val="000F3C06"/>
    <w:rsid w:val="000F3DAB"/>
    <w:rsid w:val="000F3DEF"/>
    <w:rsid w:val="000F3E68"/>
    <w:rsid w:val="000F3FD8"/>
    <w:rsid w:val="000F4040"/>
    <w:rsid w:val="000F431B"/>
    <w:rsid w:val="000F4B81"/>
    <w:rsid w:val="000F4FCC"/>
    <w:rsid w:val="000F52F4"/>
    <w:rsid w:val="000F6305"/>
    <w:rsid w:val="00100247"/>
    <w:rsid w:val="00101DC6"/>
    <w:rsid w:val="0010205D"/>
    <w:rsid w:val="0010274C"/>
    <w:rsid w:val="00104C96"/>
    <w:rsid w:val="00104CF5"/>
    <w:rsid w:val="0010561C"/>
    <w:rsid w:val="001056CB"/>
    <w:rsid w:val="001066AD"/>
    <w:rsid w:val="001077C6"/>
    <w:rsid w:val="001078E4"/>
    <w:rsid w:val="00110CC5"/>
    <w:rsid w:val="001110D2"/>
    <w:rsid w:val="001118E7"/>
    <w:rsid w:val="00111BC2"/>
    <w:rsid w:val="00112A4D"/>
    <w:rsid w:val="001131E0"/>
    <w:rsid w:val="001135BF"/>
    <w:rsid w:val="00113808"/>
    <w:rsid w:val="00113CE3"/>
    <w:rsid w:val="00114898"/>
    <w:rsid w:val="00114B3B"/>
    <w:rsid w:val="00115336"/>
    <w:rsid w:val="00115682"/>
    <w:rsid w:val="001156E7"/>
    <w:rsid w:val="00115BCF"/>
    <w:rsid w:val="00115E73"/>
    <w:rsid w:val="001179C2"/>
    <w:rsid w:val="00117AEC"/>
    <w:rsid w:val="001207BF"/>
    <w:rsid w:val="00120A79"/>
    <w:rsid w:val="00120C33"/>
    <w:rsid w:val="00120CB9"/>
    <w:rsid w:val="00120EEC"/>
    <w:rsid w:val="001214F6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3114E"/>
    <w:rsid w:val="00131635"/>
    <w:rsid w:val="00132D00"/>
    <w:rsid w:val="00132FC1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67D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6725"/>
    <w:rsid w:val="00147C2C"/>
    <w:rsid w:val="00147F76"/>
    <w:rsid w:val="00150649"/>
    <w:rsid w:val="00150B3C"/>
    <w:rsid w:val="00150F3C"/>
    <w:rsid w:val="001513F4"/>
    <w:rsid w:val="00151618"/>
    <w:rsid w:val="00151817"/>
    <w:rsid w:val="00151B51"/>
    <w:rsid w:val="00151C4E"/>
    <w:rsid w:val="001529D0"/>
    <w:rsid w:val="0015329D"/>
    <w:rsid w:val="00153E51"/>
    <w:rsid w:val="00153FC3"/>
    <w:rsid w:val="0015569B"/>
    <w:rsid w:val="00157ACA"/>
    <w:rsid w:val="001600B3"/>
    <w:rsid w:val="0016092C"/>
    <w:rsid w:val="00160B29"/>
    <w:rsid w:val="001619E4"/>
    <w:rsid w:val="001620F2"/>
    <w:rsid w:val="001626A7"/>
    <w:rsid w:val="00162701"/>
    <w:rsid w:val="00164186"/>
    <w:rsid w:val="00165099"/>
    <w:rsid w:val="0016570E"/>
    <w:rsid w:val="00165863"/>
    <w:rsid w:val="00165DF8"/>
    <w:rsid w:val="001663A3"/>
    <w:rsid w:val="00166689"/>
    <w:rsid w:val="00166B61"/>
    <w:rsid w:val="00167927"/>
    <w:rsid w:val="001711FF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3046"/>
    <w:rsid w:val="001831FF"/>
    <w:rsid w:val="001838ED"/>
    <w:rsid w:val="001841C2"/>
    <w:rsid w:val="001869AE"/>
    <w:rsid w:val="00187383"/>
    <w:rsid w:val="001875A1"/>
    <w:rsid w:val="0019031B"/>
    <w:rsid w:val="00190B04"/>
    <w:rsid w:val="00190D93"/>
    <w:rsid w:val="001913A3"/>
    <w:rsid w:val="001917D9"/>
    <w:rsid w:val="001930BD"/>
    <w:rsid w:val="00193854"/>
    <w:rsid w:val="00194D0B"/>
    <w:rsid w:val="00195500"/>
    <w:rsid w:val="0019560B"/>
    <w:rsid w:val="00195E2B"/>
    <w:rsid w:val="0019630A"/>
    <w:rsid w:val="0019631C"/>
    <w:rsid w:val="001977B4"/>
    <w:rsid w:val="001978C1"/>
    <w:rsid w:val="00197B5D"/>
    <w:rsid w:val="001A07DF"/>
    <w:rsid w:val="001A089E"/>
    <w:rsid w:val="001A20D1"/>
    <w:rsid w:val="001A2138"/>
    <w:rsid w:val="001A27FA"/>
    <w:rsid w:val="001A28B4"/>
    <w:rsid w:val="001A2E5E"/>
    <w:rsid w:val="001A2FB3"/>
    <w:rsid w:val="001A375B"/>
    <w:rsid w:val="001A4B24"/>
    <w:rsid w:val="001A4B9E"/>
    <w:rsid w:val="001A4D0F"/>
    <w:rsid w:val="001A5C7B"/>
    <w:rsid w:val="001A6053"/>
    <w:rsid w:val="001A712D"/>
    <w:rsid w:val="001B1575"/>
    <w:rsid w:val="001B2CCF"/>
    <w:rsid w:val="001B2D99"/>
    <w:rsid w:val="001B30A8"/>
    <w:rsid w:val="001B30D8"/>
    <w:rsid w:val="001B337A"/>
    <w:rsid w:val="001B4580"/>
    <w:rsid w:val="001B45AF"/>
    <w:rsid w:val="001B4AD1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50B9"/>
    <w:rsid w:val="001C6408"/>
    <w:rsid w:val="001C6C2E"/>
    <w:rsid w:val="001D0158"/>
    <w:rsid w:val="001D0608"/>
    <w:rsid w:val="001D0846"/>
    <w:rsid w:val="001D086E"/>
    <w:rsid w:val="001D116F"/>
    <w:rsid w:val="001D1315"/>
    <w:rsid w:val="001D2337"/>
    <w:rsid w:val="001D2758"/>
    <w:rsid w:val="001D3FF9"/>
    <w:rsid w:val="001D41D6"/>
    <w:rsid w:val="001D47D5"/>
    <w:rsid w:val="001D5475"/>
    <w:rsid w:val="001D5B7A"/>
    <w:rsid w:val="001E0AAB"/>
    <w:rsid w:val="001E0ADC"/>
    <w:rsid w:val="001E0B48"/>
    <w:rsid w:val="001E0C39"/>
    <w:rsid w:val="001E0D92"/>
    <w:rsid w:val="001E0FAE"/>
    <w:rsid w:val="001E12A1"/>
    <w:rsid w:val="001E1359"/>
    <w:rsid w:val="001E291A"/>
    <w:rsid w:val="001E29FF"/>
    <w:rsid w:val="001E3790"/>
    <w:rsid w:val="001E3C3E"/>
    <w:rsid w:val="001E48AD"/>
    <w:rsid w:val="001E5232"/>
    <w:rsid w:val="001E52F1"/>
    <w:rsid w:val="001E538A"/>
    <w:rsid w:val="001E57AD"/>
    <w:rsid w:val="001E5FE9"/>
    <w:rsid w:val="001E662F"/>
    <w:rsid w:val="001E773F"/>
    <w:rsid w:val="001E7FD5"/>
    <w:rsid w:val="001F011B"/>
    <w:rsid w:val="001F0255"/>
    <w:rsid w:val="001F07F6"/>
    <w:rsid w:val="001F0AEE"/>
    <w:rsid w:val="001F0FFA"/>
    <w:rsid w:val="001F1557"/>
    <w:rsid w:val="001F1A59"/>
    <w:rsid w:val="001F23DC"/>
    <w:rsid w:val="001F2C8E"/>
    <w:rsid w:val="001F2ED6"/>
    <w:rsid w:val="001F38D7"/>
    <w:rsid w:val="001F46AA"/>
    <w:rsid w:val="001F49AB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6145"/>
    <w:rsid w:val="002063BC"/>
    <w:rsid w:val="0021037A"/>
    <w:rsid w:val="002107E9"/>
    <w:rsid w:val="0021290A"/>
    <w:rsid w:val="00212A6D"/>
    <w:rsid w:val="002130F6"/>
    <w:rsid w:val="0021361E"/>
    <w:rsid w:val="00213A0A"/>
    <w:rsid w:val="00214388"/>
    <w:rsid w:val="002143C9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A85"/>
    <w:rsid w:val="00222B97"/>
    <w:rsid w:val="00222DD4"/>
    <w:rsid w:val="0022452E"/>
    <w:rsid w:val="00226311"/>
    <w:rsid w:val="00230100"/>
    <w:rsid w:val="00230213"/>
    <w:rsid w:val="00230B06"/>
    <w:rsid w:val="00231385"/>
    <w:rsid w:val="0023217A"/>
    <w:rsid w:val="002321E3"/>
    <w:rsid w:val="0023245A"/>
    <w:rsid w:val="002327D5"/>
    <w:rsid w:val="00233061"/>
    <w:rsid w:val="00233933"/>
    <w:rsid w:val="00233BBD"/>
    <w:rsid w:val="00233F70"/>
    <w:rsid w:val="0023472A"/>
    <w:rsid w:val="0023482A"/>
    <w:rsid w:val="00234A9F"/>
    <w:rsid w:val="00234B6C"/>
    <w:rsid w:val="002355D4"/>
    <w:rsid w:val="00235D23"/>
    <w:rsid w:val="002361EF"/>
    <w:rsid w:val="00236622"/>
    <w:rsid w:val="00236EC0"/>
    <w:rsid w:val="00236F23"/>
    <w:rsid w:val="0023797D"/>
    <w:rsid w:val="00241A33"/>
    <w:rsid w:val="00242F73"/>
    <w:rsid w:val="00242F94"/>
    <w:rsid w:val="00244512"/>
    <w:rsid w:val="002447AB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47797"/>
    <w:rsid w:val="00247C11"/>
    <w:rsid w:val="0025072B"/>
    <w:rsid w:val="00250F8A"/>
    <w:rsid w:val="00251618"/>
    <w:rsid w:val="002526D7"/>
    <w:rsid w:val="00252800"/>
    <w:rsid w:val="002535DE"/>
    <w:rsid w:val="0025388D"/>
    <w:rsid w:val="0025430D"/>
    <w:rsid w:val="00255C9D"/>
    <w:rsid w:val="00255E68"/>
    <w:rsid w:val="00256E86"/>
    <w:rsid w:val="00257CF8"/>
    <w:rsid w:val="002601B5"/>
    <w:rsid w:val="00260273"/>
    <w:rsid w:val="002605C8"/>
    <w:rsid w:val="002611B8"/>
    <w:rsid w:val="00261363"/>
    <w:rsid w:val="00261C3A"/>
    <w:rsid w:val="0026225B"/>
    <w:rsid w:val="0026512B"/>
    <w:rsid w:val="00265D26"/>
    <w:rsid w:val="00265DC1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20F"/>
    <w:rsid w:val="002763DB"/>
    <w:rsid w:val="00276A75"/>
    <w:rsid w:val="00276E27"/>
    <w:rsid w:val="00280401"/>
    <w:rsid w:val="00280CFA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6147"/>
    <w:rsid w:val="0028641E"/>
    <w:rsid w:val="0028667F"/>
    <w:rsid w:val="00286AA5"/>
    <w:rsid w:val="0028736C"/>
    <w:rsid w:val="0028749A"/>
    <w:rsid w:val="002875DD"/>
    <w:rsid w:val="00287F44"/>
    <w:rsid w:val="0029060F"/>
    <w:rsid w:val="00290F99"/>
    <w:rsid w:val="00290FDA"/>
    <w:rsid w:val="0029207F"/>
    <w:rsid w:val="002920B3"/>
    <w:rsid w:val="00293323"/>
    <w:rsid w:val="00294267"/>
    <w:rsid w:val="00294E65"/>
    <w:rsid w:val="00295BFF"/>
    <w:rsid w:val="00296078"/>
    <w:rsid w:val="0029625C"/>
    <w:rsid w:val="0029735F"/>
    <w:rsid w:val="00297660"/>
    <w:rsid w:val="002A02BB"/>
    <w:rsid w:val="002A05A4"/>
    <w:rsid w:val="002A096A"/>
    <w:rsid w:val="002A09EA"/>
    <w:rsid w:val="002A2EFB"/>
    <w:rsid w:val="002A3384"/>
    <w:rsid w:val="002A3997"/>
    <w:rsid w:val="002A3A25"/>
    <w:rsid w:val="002A3CE7"/>
    <w:rsid w:val="002A3D7F"/>
    <w:rsid w:val="002A429B"/>
    <w:rsid w:val="002A45FD"/>
    <w:rsid w:val="002A4819"/>
    <w:rsid w:val="002A4A0F"/>
    <w:rsid w:val="002A4A7A"/>
    <w:rsid w:val="002A58B5"/>
    <w:rsid w:val="002A656F"/>
    <w:rsid w:val="002A6A49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D11"/>
    <w:rsid w:val="002B3E95"/>
    <w:rsid w:val="002B72E0"/>
    <w:rsid w:val="002B78FD"/>
    <w:rsid w:val="002B7929"/>
    <w:rsid w:val="002C3091"/>
    <w:rsid w:val="002C3A29"/>
    <w:rsid w:val="002C4196"/>
    <w:rsid w:val="002C55A6"/>
    <w:rsid w:val="002C5B50"/>
    <w:rsid w:val="002C6664"/>
    <w:rsid w:val="002C75B6"/>
    <w:rsid w:val="002C79AC"/>
    <w:rsid w:val="002D080A"/>
    <w:rsid w:val="002D220D"/>
    <w:rsid w:val="002D4144"/>
    <w:rsid w:val="002D5212"/>
    <w:rsid w:val="002D552C"/>
    <w:rsid w:val="002D55B1"/>
    <w:rsid w:val="002D5F7E"/>
    <w:rsid w:val="002D6314"/>
    <w:rsid w:val="002D6EC8"/>
    <w:rsid w:val="002E0A8A"/>
    <w:rsid w:val="002E0C4C"/>
    <w:rsid w:val="002E100F"/>
    <w:rsid w:val="002E38B5"/>
    <w:rsid w:val="002E4AA7"/>
    <w:rsid w:val="002E512B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637F"/>
    <w:rsid w:val="002F63FC"/>
    <w:rsid w:val="002F7283"/>
    <w:rsid w:val="002F79D1"/>
    <w:rsid w:val="002F7AA8"/>
    <w:rsid w:val="00300FF6"/>
    <w:rsid w:val="00302BF8"/>
    <w:rsid w:val="00302D64"/>
    <w:rsid w:val="00302E6C"/>
    <w:rsid w:val="0030525C"/>
    <w:rsid w:val="0030594A"/>
    <w:rsid w:val="00305AC4"/>
    <w:rsid w:val="00305BA9"/>
    <w:rsid w:val="00307200"/>
    <w:rsid w:val="00307AEC"/>
    <w:rsid w:val="0031259F"/>
    <w:rsid w:val="00313E24"/>
    <w:rsid w:val="00314FF9"/>
    <w:rsid w:val="003154C5"/>
    <w:rsid w:val="00316697"/>
    <w:rsid w:val="00317198"/>
    <w:rsid w:val="0031750E"/>
    <w:rsid w:val="00317EA7"/>
    <w:rsid w:val="003200FA"/>
    <w:rsid w:val="00320137"/>
    <w:rsid w:val="00320559"/>
    <w:rsid w:val="00321806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64D6"/>
    <w:rsid w:val="003267DF"/>
    <w:rsid w:val="0032794B"/>
    <w:rsid w:val="00331243"/>
    <w:rsid w:val="00331C1F"/>
    <w:rsid w:val="0033269A"/>
    <w:rsid w:val="00332990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0A"/>
    <w:rsid w:val="003425A0"/>
    <w:rsid w:val="00343869"/>
    <w:rsid w:val="00343CB8"/>
    <w:rsid w:val="00343F16"/>
    <w:rsid w:val="00344601"/>
    <w:rsid w:val="00344D04"/>
    <w:rsid w:val="00345859"/>
    <w:rsid w:val="00347BF5"/>
    <w:rsid w:val="00350298"/>
    <w:rsid w:val="003502B8"/>
    <w:rsid w:val="003509A2"/>
    <w:rsid w:val="00350E04"/>
    <w:rsid w:val="0035235E"/>
    <w:rsid w:val="003523D6"/>
    <w:rsid w:val="00352926"/>
    <w:rsid w:val="0035461D"/>
    <w:rsid w:val="003547FD"/>
    <w:rsid w:val="00354C00"/>
    <w:rsid w:val="00354FD6"/>
    <w:rsid w:val="0035558A"/>
    <w:rsid w:val="003563D9"/>
    <w:rsid w:val="003567D6"/>
    <w:rsid w:val="00356A05"/>
    <w:rsid w:val="00357305"/>
    <w:rsid w:val="0035746F"/>
    <w:rsid w:val="00360317"/>
    <w:rsid w:val="003619B1"/>
    <w:rsid w:val="0036245C"/>
    <w:rsid w:val="00362BA7"/>
    <w:rsid w:val="00362F00"/>
    <w:rsid w:val="0036372B"/>
    <w:rsid w:val="00364E77"/>
    <w:rsid w:val="00365437"/>
    <w:rsid w:val="00365F18"/>
    <w:rsid w:val="00366A3D"/>
    <w:rsid w:val="00366D0C"/>
    <w:rsid w:val="00366D82"/>
    <w:rsid w:val="00367F2B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979"/>
    <w:rsid w:val="00391816"/>
    <w:rsid w:val="00391AB1"/>
    <w:rsid w:val="00391C73"/>
    <w:rsid w:val="00391DE8"/>
    <w:rsid w:val="00392562"/>
    <w:rsid w:val="00392C28"/>
    <w:rsid w:val="0039312B"/>
    <w:rsid w:val="003932E2"/>
    <w:rsid w:val="00395194"/>
    <w:rsid w:val="003955F4"/>
    <w:rsid w:val="0039574C"/>
    <w:rsid w:val="003962D0"/>
    <w:rsid w:val="00397314"/>
    <w:rsid w:val="00397682"/>
    <w:rsid w:val="003978EE"/>
    <w:rsid w:val="00397F4E"/>
    <w:rsid w:val="003A0025"/>
    <w:rsid w:val="003A29BA"/>
    <w:rsid w:val="003A4128"/>
    <w:rsid w:val="003A5211"/>
    <w:rsid w:val="003A52BE"/>
    <w:rsid w:val="003A60F0"/>
    <w:rsid w:val="003A776D"/>
    <w:rsid w:val="003B0746"/>
    <w:rsid w:val="003B0C8A"/>
    <w:rsid w:val="003B34BE"/>
    <w:rsid w:val="003B3832"/>
    <w:rsid w:val="003B3EBE"/>
    <w:rsid w:val="003B3F39"/>
    <w:rsid w:val="003B4BA1"/>
    <w:rsid w:val="003B5252"/>
    <w:rsid w:val="003B5FD8"/>
    <w:rsid w:val="003B63EC"/>
    <w:rsid w:val="003B6F09"/>
    <w:rsid w:val="003B77FF"/>
    <w:rsid w:val="003B7C5D"/>
    <w:rsid w:val="003C063F"/>
    <w:rsid w:val="003C0691"/>
    <w:rsid w:val="003C0CDC"/>
    <w:rsid w:val="003C132E"/>
    <w:rsid w:val="003C1FCE"/>
    <w:rsid w:val="003C25FD"/>
    <w:rsid w:val="003C3145"/>
    <w:rsid w:val="003C31AE"/>
    <w:rsid w:val="003C451A"/>
    <w:rsid w:val="003C4A3D"/>
    <w:rsid w:val="003C55F6"/>
    <w:rsid w:val="003C57C9"/>
    <w:rsid w:val="003C5B88"/>
    <w:rsid w:val="003C5D2C"/>
    <w:rsid w:val="003C61B2"/>
    <w:rsid w:val="003C7928"/>
    <w:rsid w:val="003D19FA"/>
    <w:rsid w:val="003D2B61"/>
    <w:rsid w:val="003D2F99"/>
    <w:rsid w:val="003D31FE"/>
    <w:rsid w:val="003D369B"/>
    <w:rsid w:val="003D3777"/>
    <w:rsid w:val="003D3ED2"/>
    <w:rsid w:val="003D4B1A"/>
    <w:rsid w:val="003D4B35"/>
    <w:rsid w:val="003D528A"/>
    <w:rsid w:val="003D5BA1"/>
    <w:rsid w:val="003D5CF1"/>
    <w:rsid w:val="003D6075"/>
    <w:rsid w:val="003D61D6"/>
    <w:rsid w:val="003D6622"/>
    <w:rsid w:val="003D7355"/>
    <w:rsid w:val="003E0E59"/>
    <w:rsid w:val="003E1DAD"/>
    <w:rsid w:val="003E203E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4986"/>
    <w:rsid w:val="003F5ED6"/>
    <w:rsid w:val="004008C7"/>
    <w:rsid w:val="004019A6"/>
    <w:rsid w:val="00401BD0"/>
    <w:rsid w:val="0040210F"/>
    <w:rsid w:val="004027C9"/>
    <w:rsid w:val="004029A2"/>
    <w:rsid w:val="004031C2"/>
    <w:rsid w:val="004047B9"/>
    <w:rsid w:val="004048D7"/>
    <w:rsid w:val="0040525D"/>
    <w:rsid w:val="004052C5"/>
    <w:rsid w:val="00405C0D"/>
    <w:rsid w:val="00406799"/>
    <w:rsid w:val="004077C4"/>
    <w:rsid w:val="00411A9E"/>
    <w:rsid w:val="00412343"/>
    <w:rsid w:val="0041265F"/>
    <w:rsid w:val="00412774"/>
    <w:rsid w:val="00412B90"/>
    <w:rsid w:val="004139D8"/>
    <w:rsid w:val="00413CD9"/>
    <w:rsid w:val="0041463B"/>
    <w:rsid w:val="00415C29"/>
    <w:rsid w:val="004161AC"/>
    <w:rsid w:val="004161B0"/>
    <w:rsid w:val="004163DD"/>
    <w:rsid w:val="00417AF4"/>
    <w:rsid w:val="004200D8"/>
    <w:rsid w:val="00421FCB"/>
    <w:rsid w:val="00422D96"/>
    <w:rsid w:val="00422F20"/>
    <w:rsid w:val="00425227"/>
    <w:rsid w:val="0042573B"/>
    <w:rsid w:val="00427142"/>
    <w:rsid w:val="004273B8"/>
    <w:rsid w:val="0043055A"/>
    <w:rsid w:val="004308B7"/>
    <w:rsid w:val="00431449"/>
    <w:rsid w:val="004317FD"/>
    <w:rsid w:val="004318DF"/>
    <w:rsid w:val="00431CFB"/>
    <w:rsid w:val="004330C2"/>
    <w:rsid w:val="00433180"/>
    <w:rsid w:val="004333A1"/>
    <w:rsid w:val="00433D3C"/>
    <w:rsid w:val="00433F9E"/>
    <w:rsid w:val="00436C51"/>
    <w:rsid w:val="004370EE"/>
    <w:rsid w:val="00437DD8"/>
    <w:rsid w:val="0044021C"/>
    <w:rsid w:val="004408DA"/>
    <w:rsid w:val="00440DA1"/>
    <w:rsid w:val="004414F8"/>
    <w:rsid w:val="00441B81"/>
    <w:rsid w:val="004428D8"/>
    <w:rsid w:val="00442C08"/>
    <w:rsid w:val="00443E4B"/>
    <w:rsid w:val="004443B6"/>
    <w:rsid w:val="004444C0"/>
    <w:rsid w:val="00444C85"/>
    <w:rsid w:val="00444E54"/>
    <w:rsid w:val="00445213"/>
    <w:rsid w:val="00446314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25F"/>
    <w:rsid w:val="004574B9"/>
    <w:rsid w:val="00457CDB"/>
    <w:rsid w:val="0046140A"/>
    <w:rsid w:val="00461B6A"/>
    <w:rsid w:val="00462395"/>
    <w:rsid w:val="00463323"/>
    <w:rsid w:val="00463A40"/>
    <w:rsid w:val="0046419E"/>
    <w:rsid w:val="0046428D"/>
    <w:rsid w:val="004642B7"/>
    <w:rsid w:val="00464AC2"/>
    <w:rsid w:val="0046573B"/>
    <w:rsid w:val="004663DB"/>
    <w:rsid w:val="004664EC"/>
    <w:rsid w:val="00467F78"/>
    <w:rsid w:val="004703DB"/>
    <w:rsid w:val="00470848"/>
    <w:rsid w:val="00470A3B"/>
    <w:rsid w:val="00470A4D"/>
    <w:rsid w:val="0047130E"/>
    <w:rsid w:val="00471D58"/>
    <w:rsid w:val="00471FFB"/>
    <w:rsid w:val="0047205E"/>
    <w:rsid w:val="004738BB"/>
    <w:rsid w:val="00473952"/>
    <w:rsid w:val="004745BD"/>
    <w:rsid w:val="00474979"/>
    <w:rsid w:val="0047544B"/>
    <w:rsid w:val="00475A42"/>
    <w:rsid w:val="00477F80"/>
    <w:rsid w:val="004806A4"/>
    <w:rsid w:val="00482C02"/>
    <w:rsid w:val="004835A1"/>
    <w:rsid w:val="00483E32"/>
    <w:rsid w:val="004854B6"/>
    <w:rsid w:val="00485751"/>
    <w:rsid w:val="0048577D"/>
    <w:rsid w:val="0048639C"/>
    <w:rsid w:val="00490AD8"/>
    <w:rsid w:val="00491343"/>
    <w:rsid w:val="004916DE"/>
    <w:rsid w:val="00491778"/>
    <w:rsid w:val="00491930"/>
    <w:rsid w:val="0049204B"/>
    <w:rsid w:val="004932CA"/>
    <w:rsid w:val="004934A3"/>
    <w:rsid w:val="004938BF"/>
    <w:rsid w:val="004938F4"/>
    <w:rsid w:val="0049397D"/>
    <w:rsid w:val="00493D5D"/>
    <w:rsid w:val="004944AB"/>
    <w:rsid w:val="00494D54"/>
    <w:rsid w:val="00494FB2"/>
    <w:rsid w:val="0049550A"/>
    <w:rsid w:val="00495C4F"/>
    <w:rsid w:val="0049616A"/>
    <w:rsid w:val="0049693A"/>
    <w:rsid w:val="004A176E"/>
    <w:rsid w:val="004A17E3"/>
    <w:rsid w:val="004A225F"/>
    <w:rsid w:val="004A257D"/>
    <w:rsid w:val="004A2627"/>
    <w:rsid w:val="004A2EA4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A7A98"/>
    <w:rsid w:val="004B0454"/>
    <w:rsid w:val="004B0465"/>
    <w:rsid w:val="004B14E6"/>
    <w:rsid w:val="004B2604"/>
    <w:rsid w:val="004B270D"/>
    <w:rsid w:val="004B3BDF"/>
    <w:rsid w:val="004B49BD"/>
    <w:rsid w:val="004B5CAD"/>
    <w:rsid w:val="004B77D7"/>
    <w:rsid w:val="004B798D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27D"/>
    <w:rsid w:val="004D05A6"/>
    <w:rsid w:val="004D15CA"/>
    <w:rsid w:val="004D16D1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67B0"/>
    <w:rsid w:val="004D732F"/>
    <w:rsid w:val="004E01BD"/>
    <w:rsid w:val="004E0C16"/>
    <w:rsid w:val="004E1806"/>
    <w:rsid w:val="004E1912"/>
    <w:rsid w:val="004E2588"/>
    <w:rsid w:val="004E277B"/>
    <w:rsid w:val="004E3C1B"/>
    <w:rsid w:val="004E3C46"/>
    <w:rsid w:val="004E47A9"/>
    <w:rsid w:val="004E55B8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3E54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CDD"/>
    <w:rsid w:val="005122B6"/>
    <w:rsid w:val="00513528"/>
    <w:rsid w:val="00513BDC"/>
    <w:rsid w:val="00513F80"/>
    <w:rsid w:val="00514105"/>
    <w:rsid w:val="00514301"/>
    <w:rsid w:val="00514EF1"/>
    <w:rsid w:val="00515070"/>
    <w:rsid w:val="0051657E"/>
    <w:rsid w:val="00516F6D"/>
    <w:rsid w:val="00516FB7"/>
    <w:rsid w:val="00520927"/>
    <w:rsid w:val="00521622"/>
    <w:rsid w:val="00521681"/>
    <w:rsid w:val="005216A9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63FB"/>
    <w:rsid w:val="00527BC5"/>
    <w:rsid w:val="00527D52"/>
    <w:rsid w:val="00530437"/>
    <w:rsid w:val="00532AA7"/>
    <w:rsid w:val="00535D3D"/>
    <w:rsid w:val="00535D98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50080"/>
    <w:rsid w:val="005512D2"/>
    <w:rsid w:val="00551CF4"/>
    <w:rsid w:val="0055235E"/>
    <w:rsid w:val="00552804"/>
    <w:rsid w:val="00552A6A"/>
    <w:rsid w:val="00552D6D"/>
    <w:rsid w:val="00552E16"/>
    <w:rsid w:val="0055311F"/>
    <w:rsid w:val="005537E1"/>
    <w:rsid w:val="00553825"/>
    <w:rsid w:val="005540EE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1E53"/>
    <w:rsid w:val="00562E4E"/>
    <w:rsid w:val="00563892"/>
    <w:rsid w:val="00563FCE"/>
    <w:rsid w:val="005641E3"/>
    <w:rsid w:val="00565E00"/>
    <w:rsid w:val="00566767"/>
    <w:rsid w:val="00566F05"/>
    <w:rsid w:val="00567387"/>
    <w:rsid w:val="0056794B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2CE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863E2"/>
    <w:rsid w:val="00590115"/>
    <w:rsid w:val="0059050E"/>
    <w:rsid w:val="005907BC"/>
    <w:rsid w:val="0059094A"/>
    <w:rsid w:val="00590B90"/>
    <w:rsid w:val="00590CA6"/>
    <w:rsid w:val="005912FB"/>
    <w:rsid w:val="00591AEC"/>
    <w:rsid w:val="00592746"/>
    <w:rsid w:val="0059275C"/>
    <w:rsid w:val="005935CA"/>
    <w:rsid w:val="005937F4"/>
    <w:rsid w:val="00593808"/>
    <w:rsid w:val="00594ACE"/>
    <w:rsid w:val="00594D50"/>
    <w:rsid w:val="00595A9E"/>
    <w:rsid w:val="00595BF6"/>
    <w:rsid w:val="00596775"/>
    <w:rsid w:val="00596C0C"/>
    <w:rsid w:val="00597CDA"/>
    <w:rsid w:val="005A0F26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B0200"/>
    <w:rsid w:val="005B0824"/>
    <w:rsid w:val="005B0852"/>
    <w:rsid w:val="005B2DB8"/>
    <w:rsid w:val="005B30A8"/>
    <w:rsid w:val="005B342B"/>
    <w:rsid w:val="005B3A19"/>
    <w:rsid w:val="005B47B8"/>
    <w:rsid w:val="005B4CA3"/>
    <w:rsid w:val="005B4F1E"/>
    <w:rsid w:val="005B5163"/>
    <w:rsid w:val="005B583C"/>
    <w:rsid w:val="005B5B3D"/>
    <w:rsid w:val="005B6E92"/>
    <w:rsid w:val="005C0434"/>
    <w:rsid w:val="005C14D8"/>
    <w:rsid w:val="005C2896"/>
    <w:rsid w:val="005C2C45"/>
    <w:rsid w:val="005C3A36"/>
    <w:rsid w:val="005C45CC"/>
    <w:rsid w:val="005C48A1"/>
    <w:rsid w:val="005C568E"/>
    <w:rsid w:val="005C593D"/>
    <w:rsid w:val="005C5E7C"/>
    <w:rsid w:val="005C636F"/>
    <w:rsid w:val="005D013E"/>
    <w:rsid w:val="005D1C35"/>
    <w:rsid w:val="005D3860"/>
    <w:rsid w:val="005D3AC4"/>
    <w:rsid w:val="005D4403"/>
    <w:rsid w:val="005D52DF"/>
    <w:rsid w:val="005D5B40"/>
    <w:rsid w:val="005D5F72"/>
    <w:rsid w:val="005D66FD"/>
    <w:rsid w:val="005D784B"/>
    <w:rsid w:val="005D788A"/>
    <w:rsid w:val="005E1DEF"/>
    <w:rsid w:val="005E1F80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4EA"/>
    <w:rsid w:val="005F1711"/>
    <w:rsid w:val="005F1D18"/>
    <w:rsid w:val="005F1D95"/>
    <w:rsid w:val="005F295B"/>
    <w:rsid w:val="005F29AC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57F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8C3"/>
    <w:rsid w:val="00615F13"/>
    <w:rsid w:val="00617AA0"/>
    <w:rsid w:val="00617BC7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110"/>
    <w:rsid w:val="0063474E"/>
    <w:rsid w:val="00634A87"/>
    <w:rsid w:val="00634CBD"/>
    <w:rsid w:val="006355FB"/>
    <w:rsid w:val="00635FA8"/>
    <w:rsid w:val="0063685C"/>
    <w:rsid w:val="00636F9D"/>
    <w:rsid w:val="00636FFA"/>
    <w:rsid w:val="0063708F"/>
    <w:rsid w:val="006400F3"/>
    <w:rsid w:val="0064043A"/>
    <w:rsid w:val="00640D52"/>
    <w:rsid w:val="00641269"/>
    <w:rsid w:val="00641C3E"/>
    <w:rsid w:val="006427A8"/>
    <w:rsid w:val="00642F77"/>
    <w:rsid w:val="0064398A"/>
    <w:rsid w:val="00643E55"/>
    <w:rsid w:val="00644449"/>
    <w:rsid w:val="0064491D"/>
    <w:rsid w:val="00644964"/>
    <w:rsid w:val="00644C39"/>
    <w:rsid w:val="00647623"/>
    <w:rsid w:val="0065057E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70A7"/>
    <w:rsid w:val="00660686"/>
    <w:rsid w:val="00660C3D"/>
    <w:rsid w:val="00660C93"/>
    <w:rsid w:val="00661F97"/>
    <w:rsid w:val="0066341E"/>
    <w:rsid w:val="00663497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8A5"/>
    <w:rsid w:val="00681D9F"/>
    <w:rsid w:val="00683057"/>
    <w:rsid w:val="00684D62"/>
    <w:rsid w:val="006852B7"/>
    <w:rsid w:val="00685D05"/>
    <w:rsid w:val="0068603B"/>
    <w:rsid w:val="0068651D"/>
    <w:rsid w:val="00686814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95FC5"/>
    <w:rsid w:val="00697B90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A77"/>
    <w:rsid w:val="006A5D18"/>
    <w:rsid w:val="006A604C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396"/>
    <w:rsid w:val="006C3813"/>
    <w:rsid w:val="006C43B9"/>
    <w:rsid w:val="006C4F2A"/>
    <w:rsid w:val="006C5860"/>
    <w:rsid w:val="006C6077"/>
    <w:rsid w:val="006C7933"/>
    <w:rsid w:val="006D0D00"/>
    <w:rsid w:val="006D170C"/>
    <w:rsid w:val="006D1CF7"/>
    <w:rsid w:val="006D1E9E"/>
    <w:rsid w:val="006D3380"/>
    <w:rsid w:val="006D34D7"/>
    <w:rsid w:val="006D3EA5"/>
    <w:rsid w:val="006D42D3"/>
    <w:rsid w:val="006D5177"/>
    <w:rsid w:val="006D5181"/>
    <w:rsid w:val="006D5691"/>
    <w:rsid w:val="006D6D4C"/>
    <w:rsid w:val="006D762F"/>
    <w:rsid w:val="006E06C4"/>
    <w:rsid w:val="006E08C3"/>
    <w:rsid w:val="006E142A"/>
    <w:rsid w:val="006E166D"/>
    <w:rsid w:val="006E1CC1"/>
    <w:rsid w:val="006E1D30"/>
    <w:rsid w:val="006E2028"/>
    <w:rsid w:val="006E2560"/>
    <w:rsid w:val="006E2818"/>
    <w:rsid w:val="006E2B32"/>
    <w:rsid w:val="006E2F6D"/>
    <w:rsid w:val="006E3799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2B2"/>
    <w:rsid w:val="006F1C70"/>
    <w:rsid w:val="006F28B7"/>
    <w:rsid w:val="006F28D2"/>
    <w:rsid w:val="006F2B85"/>
    <w:rsid w:val="006F2C8C"/>
    <w:rsid w:val="006F302C"/>
    <w:rsid w:val="006F31F2"/>
    <w:rsid w:val="006F3B59"/>
    <w:rsid w:val="006F3E43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074AC"/>
    <w:rsid w:val="00711A25"/>
    <w:rsid w:val="0071223B"/>
    <w:rsid w:val="00712417"/>
    <w:rsid w:val="007126B8"/>
    <w:rsid w:val="00712830"/>
    <w:rsid w:val="007138A0"/>
    <w:rsid w:val="00713B9C"/>
    <w:rsid w:val="007141F0"/>
    <w:rsid w:val="00714536"/>
    <w:rsid w:val="007147F3"/>
    <w:rsid w:val="00714AF3"/>
    <w:rsid w:val="00715DD6"/>
    <w:rsid w:val="007162A8"/>
    <w:rsid w:val="00716B39"/>
    <w:rsid w:val="007175EB"/>
    <w:rsid w:val="007177DA"/>
    <w:rsid w:val="00720C90"/>
    <w:rsid w:val="00720DDD"/>
    <w:rsid w:val="0072183B"/>
    <w:rsid w:val="007227CD"/>
    <w:rsid w:val="00722980"/>
    <w:rsid w:val="00722AEB"/>
    <w:rsid w:val="00723993"/>
    <w:rsid w:val="00723BCB"/>
    <w:rsid w:val="007248CE"/>
    <w:rsid w:val="00724D1F"/>
    <w:rsid w:val="007258BD"/>
    <w:rsid w:val="007259A9"/>
    <w:rsid w:val="00725E3E"/>
    <w:rsid w:val="007260F5"/>
    <w:rsid w:val="007263C8"/>
    <w:rsid w:val="00726490"/>
    <w:rsid w:val="00726502"/>
    <w:rsid w:val="00726AC0"/>
    <w:rsid w:val="007273C6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5C79"/>
    <w:rsid w:val="007361CD"/>
    <w:rsid w:val="007363F4"/>
    <w:rsid w:val="0073640F"/>
    <w:rsid w:val="00737409"/>
    <w:rsid w:val="00737802"/>
    <w:rsid w:val="00740F4A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3A3"/>
    <w:rsid w:val="00750693"/>
    <w:rsid w:val="007507FD"/>
    <w:rsid w:val="00750B70"/>
    <w:rsid w:val="00750D2C"/>
    <w:rsid w:val="00751D7A"/>
    <w:rsid w:val="00752829"/>
    <w:rsid w:val="00752C9B"/>
    <w:rsid w:val="00752F3F"/>
    <w:rsid w:val="00753B6D"/>
    <w:rsid w:val="00754389"/>
    <w:rsid w:val="00754A62"/>
    <w:rsid w:val="00755DA7"/>
    <w:rsid w:val="0075623E"/>
    <w:rsid w:val="007563AD"/>
    <w:rsid w:val="0075683F"/>
    <w:rsid w:val="00757065"/>
    <w:rsid w:val="007571B9"/>
    <w:rsid w:val="007603D9"/>
    <w:rsid w:val="00761AE0"/>
    <w:rsid w:val="00761FAD"/>
    <w:rsid w:val="00762958"/>
    <w:rsid w:val="00762C85"/>
    <w:rsid w:val="00763076"/>
    <w:rsid w:val="007645DD"/>
    <w:rsid w:val="00764FE7"/>
    <w:rsid w:val="00765D11"/>
    <w:rsid w:val="00766C9E"/>
    <w:rsid w:val="007670E3"/>
    <w:rsid w:val="007675EA"/>
    <w:rsid w:val="0076784B"/>
    <w:rsid w:val="00770057"/>
    <w:rsid w:val="00770726"/>
    <w:rsid w:val="00770965"/>
    <w:rsid w:val="007711E2"/>
    <w:rsid w:val="00771432"/>
    <w:rsid w:val="00771597"/>
    <w:rsid w:val="00771A7E"/>
    <w:rsid w:val="00771DF5"/>
    <w:rsid w:val="0077223E"/>
    <w:rsid w:val="00773FE7"/>
    <w:rsid w:val="00774412"/>
    <w:rsid w:val="00776E94"/>
    <w:rsid w:val="00777314"/>
    <w:rsid w:val="007778FA"/>
    <w:rsid w:val="00780C0E"/>
    <w:rsid w:val="00780CCC"/>
    <w:rsid w:val="00780E50"/>
    <w:rsid w:val="00781ED3"/>
    <w:rsid w:val="007826A8"/>
    <w:rsid w:val="00782A10"/>
    <w:rsid w:val="00782A83"/>
    <w:rsid w:val="00784132"/>
    <w:rsid w:val="00784273"/>
    <w:rsid w:val="007850A8"/>
    <w:rsid w:val="007853DC"/>
    <w:rsid w:val="00785FE2"/>
    <w:rsid w:val="007861AA"/>
    <w:rsid w:val="00786260"/>
    <w:rsid w:val="0078648E"/>
    <w:rsid w:val="007901A0"/>
    <w:rsid w:val="007901A8"/>
    <w:rsid w:val="00791498"/>
    <w:rsid w:val="007914E8"/>
    <w:rsid w:val="00791A92"/>
    <w:rsid w:val="00794ED3"/>
    <w:rsid w:val="00794F7F"/>
    <w:rsid w:val="0079504E"/>
    <w:rsid w:val="007960D7"/>
    <w:rsid w:val="00796656"/>
    <w:rsid w:val="00796CA9"/>
    <w:rsid w:val="0079705A"/>
    <w:rsid w:val="007973ED"/>
    <w:rsid w:val="007974EA"/>
    <w:rsid w:val="00797607"/>
    <w:rsid w:val="007977BD"/>
    <w:rsid w:val="007977D5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389"/>
    <w:rsid w:val="007B258C"/>
    <w:rsid w:val="007B2DD3"/>
    <w:rsid w:val="007B307D"/>
    <w:rsid w:val="007B3150"/>
    <w:rsid w:val="007B3CE7"/>
    <w:rsid w:val="007B4532"/>
    <w:rsid w:val="007B527C"/>
    <w:rsid w:val="007B55E1"/>
    <w:rsid w:val="007B6649"/>
    <w:rsid w:val="007B6D36"/>
    <w:rsid w:val="007B7087"/>
    <w:rsid w:val="007B72C6"/>
    <w:rsid w:val="007C0092"/>
    <w:rsid w:val="007C3343"/>
    <w:rsid w:val="007C360D"/>
    <w:rsid w:val="007C4EE4"/>
    <w:rsid w:val="007C5191"/>
    <w:rsid w:val="007C53A6"/>
    <w:rsid w:val="007C5556"/>
    <w:rsid w:val="007C7C8A"/>
    <w:rsid w:val="007D2116"/>
    <w:rsid w:val="007D330C"/>
    <w:rsid w:val="007D3F8F"/>
    <w:rsid w:val="007D4743"/>
    <w:rsid w:val="007D6CCC"/>
    <w:rsid w:val="007D73EB"/>
    <w:rsid w:val="007E01CD"/>
    <w:rsid w:val="007E02C0"/>
    <w:rsid w:val="007E051B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4396"/>
    <w:rsid w:val="007E5055"/>
    <w:rsid w:val="007E51D2"/>
    <w:rsid w:val="007E64FB"/>
    <w:rsid w:val="007E7B5E"/>
    <w:rsid w:val="007F0583"/>
    <w:rsid w:val="007F09A3"/>
    <w:rsid w:val="007F12AB"/>
    <w:rsid w:val="007F1DE7"/>
    <w:rsid w:val="007F238F"/>
    <w:rsid w:val="007F24D8"/>
    <w:rsid w:val="007F2AE3"/>
    <w:rsid w:val="007F37A6"/>
    <w:rsid w:val="007F3873"/>
    <w:rsid w:val="007F3B2D"/>
    <w:rsid w:val="007F3EEA"/>
    <w:rsid w:val="007F4213"/>
    <w:rsid w:val="007F4875"/>
    <w:rsid w:val="007F4962"/>
    <w:rsid w:val="007F4CDB"/>
    <w:rsid w:val="007F4CF8"/>
    <w:rsid w:val="007F5F71"/>
    <w:rsid w:val="007F6129"/>
    <w:rsid w:val="007F637A"/>
    <w:rsid w:val="007F6B5E"/>
    <w:rsid w:val="007F72D2"/>
    <w:rsid w:val="007F73FE"/>
    <w:rsid w:val="007F7BF4"/>
    <w:rsid w:val="00800787"/>
    <w:rsid w:val="008007C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AED"/>
    <w:rsid w:val="00804B76"/>
    <w:rsid w:val="008068B2"/>
    <w:rsid w:val="00806C69"/>
    <w:rsid w:val="00807C91"/>
    <w:rsid w:val="00810159"/>
    <w:rsid w:val="0081027F"/>
    <w:rsid w:val="00810468"/>
    <w:rsid w:val="008104A9"/>
    <w:rsid w:val="00810F0F"/>
    <w:rsid w:val="0081128E"/>
    <w:rsid w:val="00811FC6"/>
    <w:rsid w:val="00813AF5"/>
    <w:rsid w:val="00814DB3"/>
    <w:rsid w:val="00814F54"/>
    <w:rsid w:val="008152B5"/>
    <w:rsid w:val="00815653"/>
    <w:rsid w:val="00815CED"/>
    <w:rsid w:val="008161A7"/>
    <w:rsid w:val="00816DBA"/>
    <w:rsid w:val="008176E0"/>
    <w:rsid w:val="00817C1E"/>
    <w:rsid w:val="00821035"/>
    <w:rsid w:val="008210C2"/>
    <w:rsid w:val="00821147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0990"/>
    <w:rsid w:val="00831900"/>
    <w:rsid w:val="00832BDA"/>
    <w:rsid w:val="00832DA2"/>
    <w:rsid w:val="008354D5"/>
    <w:rsid w:val="008357FD"/>
    <w:rsid w:val="00835FBA"/>
    <w:rsid w:val="00836145"/>
    <w:rsid w:val="00836DF0"/>
    <w:rsid w:val="00841959"/>
    <w:rsid w:val="0084206B"/>
    <w:rsid w:val="008436E7"/>
    <w:rsid w:val="00843DA2"/>
    <w:rsid w:val="00844AA2"/>
    <w:rsid w:val="00845D8F"/>
    <w:rsid w:val="00846038"/>
    <w:rsid w:val="0084628A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4E2"/>
    <w:rsid w:val="00855C02"/>
    <w:rsid w:val="00856D98"/>
    <w:rsid w:val="00856F7A"/>
    <w:rsid w:val="00857436"/>
    <w:rsid w:val="0085761A"/>
    <w:rsid w:val="00857E74"/>
    <w:rsid w:val="008603EA"/>
    <w:rsid w:val="00861888"/>
    <w:rsid w:val="008618FC"/>
    <w:rsid w:val="00862D3D"/>
    <w:rsid w:val="0086357E"/>
    <w:rsid w:val="00864565"/>
    <w:rsid w:val="00864ACB"/>
    <w:rsid w:val="00864BAE"/>
    <w:rsid w:val="00864C77"/>
    <w:rsid w:val="00865716"/>
    <w:rsid w:val="00866612"/>
    <w:rsid w:val="00867DF3"/>
    <w:rsid w:val="008718A1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5385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AEB"/>
    <w:rsid w:val="00883B42"/>
    <w:rsid w:val="0088421A"/>
    <w:rsid w:val="00884790"/>
    <w:rsid w:val="0088624E"/>
    <w:rsid w:val="00886974"/>
    <w:rsid w:val="00886CF8"/>
    <w:rsid w:val="008870F5"/>
    <w:rsid w:val="008911EA"/>
    <w:rsid w:val="00891723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6759"/>
    <w:rsid w:val="00897019"/>
    <w:rsid w:val="00897C5F"/>
    <w:rsid w:val="008A052F"/>
    <w:rsid w:val="008A0810"/>
    <w:rsid w:val="008A0EE5"/>
    <w:rsid w:val="008A17E1"/>
    <w:rsid w:val="008A210E"/>
    <w:rsid w:val="008A2EB5"/>
    <w:rsid w:val="008A2EEF"/>
    <w:rsid w:val="008A40E4"/>
    <w:rsid w:val="008A4FAA"/>
    <w:rsid w:val="008A5679"/>
    <w:rsid w:val="008A57A7"/>
    <w:rsid w:val="008A5DB9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472"/>
    <w:rsid w:val="008C3619"/>
    <w:rsid w:val="008C416E"/>
    <w:rsid w:val="008C4DF4"/>
    <w:rsid w:val="008C5C0E"/>
    <w:rsid w:val="008C67FE"/>
    <w:rsid w:val="008C6888"/>
    <w:rsid w:val="008C695E"/>
    <w:rsid w:val="008C6B7E"/>
    <w:rsid w:val="008C77DD"/>
    <w:rsid w:val="008D0770"/>
    <w:rsid w:val="008D0EFF"/>
    <w:rsid w:val="008D134A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02C1"/>
    <w:rsid w:val="008E1A96"/>
    <w:rsid w:val="008E2344"/>
    <w:rsid w:val="008E2429"/>
    <w:rsid w:val="008E32B5"/>
    <w:rsid w:val="008E4C23"/>
    <w:rsid w:val="008E5A05"/>
    <w:rsid w:val="008E5CF3"/>
    <w:rsid w:val="008E77E2"/>
    <w:rsid w:val="008F0D7E"/>
    <w:rsid w:val="008F0F52"/>
    <w:rsid w:val="008F19A9"/>
    <w:rsid w:val="008F19AC"/>
    <w:rsid w:val="008F1F8A"/>
    <w:rsid w:val="008F21F0"/>
    <w:rsid w:val="008F2A2C"/>
    <w:rsid w:val="008F2C27"/>
    <w:rsid w:val="008F445F"/>
    <w:rsid w:val="008F483D"/>
    <w:rsid w:val="008F4961"/>
    <w:rsid w:val="008F4D67"/>
    <w:rsid w:val="008F5032"/>
    <w:rsid w:val="008F5EDD"/>
    <w:rsid w:val="008F652E"/>
    <w:rsid w:val="008F6E21"/>
    <w:rsid w:val="008F7C50"/>
    <w:rsid w:val="009002A3"/>
    <w:rsid w:val="009002CF"/>
    <w:rsid w:val="00901638"/>
    <w:rsid w:val="00901944"/>
    <w:rsid w:val="00901AED"/>
    <w:rsid w:val="00903A25"/>
    <w:rsid w:val="00904103"/>
    <w:rsid w:val="00904FF4"/>
    <w:rsid w:val="009056FF"/>
    <w:rsid w:val="00906257"/>
    <w:rsid w:val="00906890"/>
    <w:rsid w:val="00906FF7"/>
    <w:rsid w:val="00907324"/>
    <w:rsid w:val="00907488"/>
    <w:rsid w:val="00907851"/>
    <w:rsid w:val="00907AE0"/>
    <w:rsid w:val="00910950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5E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27762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B0E"/>
    <w:rsid w:val="00934D22"/>
    <w:rsid w:val="00934D33"/>
    <w:rsid w:val="009360E2"/>
    <w:rsid w:val="0093668E"/>
    <w:rsid w:val="00936990"/>
    <w:rsid w:val="00937061"/>
    <w:rsid w:val="009377D7"/>
    <w:rsid w:val="009402B2"/>
    <w:rsid w:val="00940496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47CD7"/>
    <w:rsid w:val="0095087C"/>
    <w:rsid w:val="00951202"/>
    <w:rsid w:val="00951ED8"/>
    <w:rsid w:val="00951FD9"/>
    <w:rsid w:val="00951FDA"/>
    <w:rsid w:val="009528D1"/>
    <w:rsid w:val="00952CE6"/>
    <w:rsid w:val="009539E3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2E17"/>
    <w:rsid w:val="009632BD"/>
    <w:rsid w:val="009632DE"/>
    <w:rsid w:val="00964834"/>
    <w:rsid w:val="009648DF"/>
    <w:rsid w:val="00967629"/>
    <w:rsid w:val="00967B6F"/>
    <w:rsid w:val="00970061"/>
    <w:rsid w:val="00970406"/>
    <w:rsid w:val="00970AB5"/>
    <w:rsid w:val="0097127B"/>
    <w:rsid w:val="00971900"/>
    <w:rsid w:val="00971D1A"/>
    <w:rsid w:val="00971FDB"/>
    <w:rsid w:val="00974BE4"/>
    <w:rsid w:val="00974C57"/>
    <w:rsid w:val="0097523B"/>
    <w:rsid w:val="00976097"/>
    <w:rsid w:val="00976F33"/>
    <w:rsid w:val="00977E3B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7BE"/>
    <w:rsid w:val="00996762"/>
    <w:rsid w:val="009969E3"/>
    <w:rsid w:val="00996FF9"/>
    <w:rsid w:val="00997385"/>
    <w:rsid w:val="009A051F"/>
    <w:rsid w:val="009A075E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2B62"/>
    <w:rsid w:val="009B2E1E"/>
    <w:rsid w:val="009B3499"/>
    <w:rsid w:val="009B3DBC"/>
    <w:rsid w:val="009B3E1B"/>
    <w:rsid w:val="009B3EEE"/>
    <w:rsid w:val="009B4B96"/>
    <w:rsid w:val="009B5265"/>
    <w:rsid w:val="009B5861"/>
    <w:rsid w:val="009B5F33"/>
    <w:rsid w:val="009B6614"/>
    <w:rsid w:val="009B6711"/>
    <w:rsid w:val="009B6C53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19DC"/>
    <w:rsid w:val="009C21FB"/>
    <w:rsid w:val="009C3338"/>
    <w:rsid w:val="009C363B"/>
    <w:rsid w:val="009C4106"/>
    <w:rsid w:val="009C5D0B"/>
    <w:rsid w:val="009C6CC7"/>
    <w:rsid w:val="009C775F"/>
    <w:rsid w:val="009D031E"/>
    <w:rsid w:val="009D108A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54B"/>
    <w:rsid w:val="009E3FBF"/>
    <w:rsid w:val="009E4241"/>
    <w:rsid w:val="009E6D91"/>
    <w:rsid w:val="009F0214"/>
    <w:rsid w:val="009F0728"/>
    <w:rsid w:val="009F08A4"/>
    <w:rsid w:val="009F0A48"/>
    <w:rsid w:val="009F1282"/>
    <w:rsid w:val="009F1A39"/>
    <w:rsid w:val="009F26B1"/>
    <w:rsid w:val="009F2AEE"/>
    <w:rsid w:val="009F3783"/>
    <w:rsid w:val="009F3EA5"/>
    <w:rsid w:val="009F4856"/>
    <w:rsid w:val="009F4B56"/>
    <w:rsid w:val="009F4E5B"/>
    <w:rsid w:val="009F7C3B"/>
    <w:rsid w:val="00A0150A"/>
    <w:rsid w:val="00A0258A"/>
    <w:rsid w:val="00A04142"/>
    <w:rsid w:val="00A04529"/>
    <w:rsid w:val="00A047CD"/>
    <w:rsid w:val="00A04C3B"/>
    <w:rsid w:val="00A04DD4"/>
    <w:rsid w:val="00A05276"/>
    <w:rsid w:val="00A057E6"/>
    <w:rsid w:val="00A06064"/>
    <w:rsid w:val="00A063CF"/>
    <w:rsid w:val="00A067AF"/>
    <w:rsid w:val="00A07F0A"/>
    <w:rsid w:val="00A10816"/>
    <w:rsid w:val="00A10EB2"/>
    <w:rsid w:val="00A10EB3"/>
    <w:rsid w:val="00A11E17"/>
    <w:rsid w:val="00A123AE"/>
    <w:rsid w:val="00A12731"/>
    <w:rsid w:val="00A13482"/>
    <w:rsid w:val="00A1457C"/>
    <w:rsid w:val="00A145F2"/>
    <w:rsid w:val="00A1485A"/>
    <w:rsid w:val="00A15079"/>
    <w:rsid w:val="00A15080"/>
    <w:rsid w:val="00A15641"/>
    <w:rsid w:val="00A16150"/>
    <w:rsid w:val="00A17A35"/>
    <w:rsid w:val="00A2185F"/>
    <w:rsid w:val="00A2374A"/>
    <w:rsid w:val="00A23C2C"/>
    <w:rsid w:val="00A2403B"/>
    <w:rsid w:val="00A24596"/>
    <w:rsid w:val="00A24C20"/>
    <w:rsid w:val="00A24C2C"/>
    <w:rsid w:val="00A24F0B"/>
    <w:rsid w:val="00A252DB"/>
    <w:rsid w:val="00A25E34"/>
    <w:rsid w:val="00A25F4B"/>
    <w:rsid w:val="00A26181"/>
    <w:rsid w:val="00A26257"/>
    <w:rsid w:val="00A30010"/>
    <w:rsid w:val="00A30025"/>
    <w:rsid w:val="00A301AA"/>
    <w:rsid w:val="00A301B3"/>
    <w:rsid w:val="00A30E11"/>
    <w:rsid w:val="00A31074"/>
    <w:rsid w:val="00A33000"/>
    <w:rsid w:val="00A33062"/>
    <w:rsid w:val="00A342E8"/>
    <w:rsid w:val="00A343EE"/>
    <w:rsid w:val="00A34E80"/>
    <w:rsid w:val="00A351C8"/>
    <w:rsid w:val="00A35DF3"/>
    <w:rsid w:val="00A36E19"/>
    <w:rsid w:val="00A40236"/>
    <w:rsid w:val="00A402C5"/>
    <w:rsid w:val="00A4078D"/>
    <w:rsid w:val="00A4088C"/>
    <w:rsid w:val="00A4152F"/>
    <w:rsid w:val="00A41EF1"/>
    <w:rsid w:val="00A42B60"/>
    <w:rsid w:val="00A42CA6"/>
    <w:rsid w:val="00A43618"/>
    <w:rsid w:val="00A43AE7"/>
    <w:rsid w:val="00A4405B"/>
    <w:rsid w:val="00A44B53"/>
    <w:rsid w:val="00A44C2C"/>
    <w:rsid w:val="00A45A07"/>
    <w:rsid w:val="00A46186"/>
    <w:rsid w:val="00A47051"/>
    <w:rsid w:val="00A473C8"/>
    <w:rsid w:val="00A474BD"/>
    <w:rsid w:val="00A47539"/>
    <w:rsid w:val="00A47798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FEA"/>
    <w:rsid w:val="00A55355"/>
    <w:rsid w:val="00A575D6"/>
    <w:rsid w:val="00A576C3"/>
    <w:rsid w:val="00A57F4A"/>
    <w:rsid w:val="00A60B50"/>
    <w:rsid w:val="00A612A7"/>
    <w:rsid w:val="00A613F0"/>
    <w:rsid w:val="00A61730"/>
    <w:rsid w:val="00A617B5"/>
    <w:rsid w:val="00A62558"/>
    <w:rsid w:val="00A645AF"/>
    <w:rsid w:val="00A646E2"/>
    <w:rsid w:val="00A6653F"/>
    <w:rsid w:val="00A674B2"/>
    <w:rsid w:val="00A7121A"/>
    <w:rsid w:val="00A7132A"/>
    <w:rsid w:val="00A713FF"/>
    <w:rsid w:val="00A71DD4"/>
    <w:rsid w:val="00A72B89"/>
    <w:rsid w:val="00A72D15"/>
    <w:rsid w:val="00A72FC6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A"/>
    <w:rsid w:val="00A9232D"/>
    <w:rsid w:val="00A92415"/>
    <w:rsid w:val="00A925AA"/>
    <w:rsid w:val="00A92E94"/>
    <w:rsid w:val="00A93A15"/>
    <w:rsid w:val="00A9449E"/>
    <w:rsid w:val="00A94CA7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1B70"/>
    <w:rsid w:val="00AA2531"/>
    <w:rsid w:val="00AA2B19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7182"/>
    <w:rsid w:val="00AC0315"/>
    <w:rsid w:val="00AC0924"/>
    <w:rsid w:val="00AC0E9C"/>
    <w:rsid w:val="00AC186C"/>
    <w:rsid w:val="00AC18E6"/>
    <w:rsid w:val="00AC2055"/>
    <w:rsid w:val="00AC2490"/>
    <w:rsid w:val="00AC356F"/>
    <w:rsid w:val="00AC4DC9"/>
    <w:rsid w:val="00AC5A96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019"/>
    <w:rsid w:val="00AD28BB"/>
    <w:rsid w:val="00AD2924"/>
    <w:rsid w:val="00AD2EFB"/>
    <w:rsid w:val="00AD3642"/>
    <w:rsid w:val="00AD383A"/>
    <w:rsid w:val="00AD3B58"/>
    <w:rsid w:val="00AD3B62"/>
    <w:rsid w:val="00AD3F95"/>
    <w:rsid w:val="00AD4BEA"/>
    <w:rsid w:val="00AD5A64"/>
    <w:rsid w:val="00AD6448"/>
    <w:rsid w:val="00AD6E3F"/>
    <w:rsid w:val="00AD7328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4419"/>
    <w:rsid w:val="00AE572F"/>
    <w:rsid w:val="00AE5BB3"/>
    <w:rsid w:val="00AE6421"/>
    <w:rsid w:val="00AE6C21"/>
    <w:rsid w:val="00AE71A7"/>
    <w:rsid w:val="00AE72D0"/>
    <w:rsid w:val="00AE737C"/>
    <w:rsid w:val="00AE7C3E"/>
    <w:rsid w:val="00AE7D44"/>
    <w:rsid w:val="00AF236B"/>
    <w:rsid w:val="00AF298F"/>
    <w:rsid w:val="00AF4CF0"/>
    <w:rsid w:val="00AF5C7C"/>
    <w:rsid w:val="00AF65E8"/>
    <w:rsid w:val="00AF6844"/>
    <w:rsid w:val="00AF70DE"/>
    <w:rsid w:val="00AF7FE2"/>
    <w:rsid w:val="00B0006E"/>
    <w:rsid w:val="00B00537"/>
    <w:rsid w:val="00B00801"/>
    <w:rsid w:val="00B01A0A"/>
    <w:rsid w:val="00B01D10"/>
    <w:rsid w:val="00B01DB4"/>
    <w:rsid w:val="00B027D8"/>
    <w:rsid w:val="00B0357F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47C6"/>
    <w:rsid w:val="00B15430"/>
    <w:rsid w:val="00B15539"/>
    <w:rsid w:val="00B16200"/>
    <w:rsid w:val="00B17021"/>
    <w:rsid w:val="00B17218"/>
    <w:rsid w:val="00B1757D"/>
    <w:rsid w:val="00B20619"/>
    <w:rsid w:val="00B20D5A"/>
    <w:rsid w:val="00B2231F"/>
    <w:rsid w:val="00B22F30"/>
    <w:rsid w:val="00B23321"/>
    <w:rsid w:val="00B23DEB"/>
    <w:rsid w:val="00B24473"/>
    <w:rsid w:val="00B247D7"/>
    <w:rsid w:val="00B24B9D"/>
    <w:rsid w:val="00B25FC5"/>
    <w:rsid w:val="00B26876"/>
    <w:rsid w:val="00B271F2"/>
    <w:rsid w:val="00B27A0D"/>
    <w:rsid w:val="00B30C60"/>
    <w:rsid w:val="00B30DAC"/>
    <w:rsid w:val="00B316EE"/>
    <w:rsid w:val="00B31B59"/>
    <w:rsid w:val="00B3234D"/>
    <w:rsid w:val="00B3258F"/>
    <w:rsid w:val="00B3292E"/>
    <w:rsid w:val="00B32C5E"/>
    <w:rsid w:val="00B339ED"/>
    <w:rsid w:val="00B340CE"/>
    <w:rsid w:val="00B341F0"/>
    <w:rsid w:val="00B34CBE"/>
    <w:rsid w:val="00B356FD"/>
    <w:rsid w:val="00B36888"/>
    <w:rsid w:val="00B37395"/>
    <w:rsid w:val="00B3786C"/>
    <w:rsid w:val="00B406B8"/>
    <w:rsid w:val="00B40DE6"/>
    <w:rsid w:val="00B42304"/>
    <w:rsid w:val="00B43697"/>
    <w:rsid w:val="00B439FF"/>
    <w:rsid w:val="00B450C5"/>
    <w:rsid w:val="00B463A7"/>
    <w:rsid w:val="00B46E1F"/>
    <w:rsid w:val="00B46E2A"/>
    <w:rsid w:val="00B50330"/>
    <w:rsid w:val="00B52120"/>
    <w:rsid w:val="00B5263B"/>
    <w:rsid w:val="00B528D0"/>
    <w:rsid w:val="00B52C0C"/>
    <w:rsid w:val="00B52C57"/>
    <w:rsid w:val="00B531EA"/>
    <w:rsid w:val="00B549FC"/>
    <w:rsid w:val="00B557B1"/>
    <w:rsid w:val="00B55BD6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17C"/>
    <w:rsid w:val="00B64927"/>
    <w:rsid w:val="00B66ABB"/>
    <w:rsid w:val="00B6717C"/>
    <w:rsid w:val="00B676E1"/>
    <w:rsid w:val="00B67CBD"/>
    <w:rsid w:val="00B67E4E"/>
    <w:rsid w:val="00B7095A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4DD6"/>
    <w:rsid w:val="00B7537E"/>
    <w:rsid w:val="00B76040"/>
    <w:rsid w:val="00B76B44"/>
    <w:rsid w:val="00B808DD"/>
    <w:rsid w:val="00B80CA6"/>
    <w:rsid w:val="00B81124"/>
    <w:rsid w:val="00B81FFE"/>
    <w:rsid w:val="00B82062"/>
    <w:rsid w:val="00B82728"/>
    <w:rsid w:val="00B8325E"/>
    <w:rsid w:val="00B839DD"/>
    <w:rsid w:val="00B84AD2"/>
    <w:rsid w:val="00B84C93"/>
    <w:rsid w:val="00B85A5C"/>
    <w:rsid w:val="00B8619E"/>
    <w:rsid w:val="00B876AA"/>
    <w:rsid w:val="00B87CBF"/>
    <w:rsid w:val="00B90127"/>
    <w:rsid w:val="00B90EB8"/>
    <w:rsid w:val="00B91A90"/>
    <w:rsid w:val="00B92A4F"/>
    <w:rsid w:val="00B92EA6"/>
    <w:rsid w:val="00B939C1"/>
    <w:rsid w:val="00B93A1B"/>
    <w:rsid w:val="00B93F6D"/>
    <w:rsid w:val="00B94569"/>
    <w:rsid w:val="00B948BC"/>
    <w:rsid w:val="00B9514E"/>
    <w:rsid w:val="00B957C3"/>
    <w:rsid w:val="00B96B22"/>
    <w:rsid w:val="00B973F2"/>
    <w:rsid w:val="00B976B5"/>
    <w:rsid w:val="00B97CC6"/>
    <w:rsid w:val="00BA0C6D"/>
    <w:rsid w:val="00BA0D34"/>
    <w:rsid w:val="00BA155C"/>
    <w:rsid w:val="00BA186A"/>
    <w:rsid w:val="00BA1926"/>
    <w:rsid w:val="00BA21F3"/>
    <w:rsid w:val="00BA377E"/>
    <w:rsid w:val="00BA42E9"/>
    <w:rsid w:val="00BA4443"/>
    <w:rsid w:val="00BA542A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663"/>
    <w:rsid w:val="00BB1FDE"/>
    <w:rsid w:val="00BB2CBA"/>
    <w:rsid w:val="00BB5B75"/>
    <w:rsid w:val="00BB6196"/>
    <w:rsid w:val="00BB648F"/>
    <w:rsid w:val="00BB698C"/>
    <w:rsid w:val="00BB6BAD"/>
    <w:rsid w:val="00BB77F6"/>
    <w:rsid w:val="00BC0C36"/>
    <w:rsid w:val="00BC366B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18ED"/>
    <w:rsid w:val="00BD210F"/>
    <w:rsid w:val="00BD2E5A"/>
    <w:rsid w:val="00BD367D"/>
    <w:rsid w:val="00BD382D"/>
    <w:rsid w:val="00BD4009"/>
    <w:rsid w:val="00BD4B7C"/>
    <w:rsid w:val="00BD5860"/>
    <w:rsid w:val="00BD6442"/>
    <w:rsid w:val="00BD6BA3"/>
    <w:rsid w:val="00BD722E"/>
    <w:rsid w:val="00BE10F0"/>
    <w:rsid w:val="00BE1255"/>
    <w:rsid w:val="00BE1680"/>
    <w:rsid w:val="00BE1C27"/>
    <w:rsid w:val="00BE1F51"/>
    <w:rsid w:val="00BE2452"/>
    <w:rsid w:val="00BE3FC7"/>
    <w:rsid w:val="00BE4C01"/>
    <w:rsid w:val="00BE57AE"/>
    <w:rsid w:val="00BE59FC"/>
    <w:rsid w:val="00BE679B"/>
    <w:rsid w:val="00BE78D4"/>
    <w:rsid w:val="00BE7FFC"/>
    <w:rsid w:val="00BF1FB1"/>
    <w:rsid w:val="00BF44A8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6FB9"/>
    <w:rsid w:val="00C070C7"/>
    <w:rsid w:val="00C07429"/>
    <w:rsid w:val="00C102E8"/>
    <w:rsid w:val="00C10BFC"/>
    <w:rsid w:val="00C1107A"/>
    <w:rsid w:val="00C11420"/>
    <w:rsid w:val="00C118A4"/>
    <w:rsid w:val="00C122C9"/>
    <w:rsid w:val="00C1248F"/>
    <w:rsid w:val="00C12C01"/>
    <w:rsid w:val="00C14B83"/>
    <w:rsid w:val="00C14E56"/>
    <w:rsid w:val="00C157B9"/>
    <w:rsid w:val="00C16B4E"/>
    <w:rsid w:val="00C201D9"/>
    <w:rsid w:val="00C20DFF"/>
    <w:rsid w:val="00C21068"/>
    <w:rsid w:val="00C21AB0"/>
    <w:rsid w:val="00C2290A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A0E"/>
    <w:rsid w:val="00C40F90"/>
    <w:rsid w:val="00C411E4"/>
    <w:rsid w:val="00C41EEB"/>
    <w:rsid w:val="00C425B6"/>
    <w:rsid w:val="00C429BD"/>
    <w:rsid w:val="00C43881"/>
    <w:rsid w:val="00C43AAB"/>
    <w:rsid w:val="00C43C97"/>
    <w:rsid w:val="00C458C8"/>
    <w:rsid w:val="00C46131"/>
    <w:rsid w:val="00C47669"/>
    <w:rsid w:val="00C502CF"/>
    <w:rsid w:val="00C5092D"/>
    <w:rsid w:val="00C50C4F"/>
    <w:rsid w:val="00C510AC"/>
    <w:rsid w:val="00C52C2E"/>
    <w:rsid w:val="00C52CBA"/>
    <w:rsid w:val="00C534C6"/>
    <w:rsid w:val="00C5354A"/>
    <w:rsid w:val="00C5387F"/>
    <w:rsid w:val="00C54117"/>
    <w:rsid w:val="00C549B7"/>
    <w:rsid w:val="00C55638"/>
    <w:rsid w:val="00C5563A"/>
    <w:rsid w:val="00C55894"/>
    <w:rsid w:val="00C567AC"/>
    <w:rsid w:val="00C56890"/>
    <w:rsid w:val="00C57D1B"/>
    <w:rsid w:val="00C60BB9"/>
    <w:rsid w:val="00C61160"/>
    <w:rsid w:val="00C61BE3"/>
    <w:rsid w:val="00C62FD1"/>
    <w:rsid w:val="00C6474E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2B6"/>
    <w:rsid w:val="00C71CA0"/>
    <w:rsid w:val="00C71FD0"/>
    <w:rsid w:val="00C726DE"/>
    <w:rsid w:val="00C72E3A"/>
    <w:rsid w:val="00C735B4"/>
    <w:rsid w:val="00C73E0D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0E00"/>
    <w:rsid w:val="00C92FC2"/>
    <w:rsid w:val="00C93264"/>
    <w:rsid w:val="00C93D40"/>
    <w:rsid w:val="00C94F8F"/>
    <w:rsid w:val="00C9543C"/>
    <w:rsid w:val="00C96642"/>
    <w:rsid w:val="00C973C5"/>
    <w:rsid w:val="00C976B1"/>
    <w:rsid w:val="00CA093D"/>
    <w:rsid w:val="00CA0D1E"/>
    <w:rsid w:val="00CA1F4B"/>
    <w:rsid w:val="00CA223D"/>
    <w:rsid w:val="00CA22F8"/>
    <w:rsid w:val="00CA2ADB"/>
    <w:rsid w:val="00CA33C2"/>
    <w:rsid w:val="00CA4248"/>
    <w:rsid w:val="00CA42D7"/>
    <w:rsid w:val="00CA4E5A"/>
    <w:rsid w:val="00CA6848"/>
    <w:rsid w:val="00CA6C4C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0F3"/>
    <w:rsid w:val="00CB4476"/>
    <w:rsid w:val="00CB47C9"/>
    <w:rsid w:val="00CB4AD7"/>
    <w:rsid w:val="00CB4E58"/>
    <w:rsid w:val="00CB5C2F"/>
    <w:rsid w:val="00CB641C"/>
    <w:rsid w:val="00CB6DD2"/>
    <w:rsid w:val="00CB6EF1"/>
    <w:rsid w:val="00CB76E4"/>
    <w:rsid w:val="00CB7D2F"/>
    <w:rsid w:val="00CC0618"/>
    <w:rsid w:val="00CC126C"/>
    <w:rsid w:val="00CC248A"/>
    <w:rsid w:val="00CC3E7F"/>
    <w:rsid w:val="00CC3EDF"/>
    <w:rsid w:val="00CC518C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6754"/>
    <w:rsid w:val="00CD72BE"/>
    <w:rsid w:val="00CE065D"/>
    <w:rsid w:val="00CE0786"/>
    <w:rsid w:val="00CE1134"/>
    <w:rsid w:val="00CE13CF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67C2"/>
    <w:rsid w:val="00CF6A0B"/>
    <w:rsid w:val="00CF6BDA"/>
    <w:rsid w:val="00CF77B5"/>
    <w:rsid w:val="00CF7BBA"/>
    <w:rsid w:val="00CF7E0E"/>
    <w:rsid w:val="00D00823"/>
    <w:rsid w:val="00D0092D"/>
    <w:rsid w:val="00D0139E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6C1E"/>
    <w:rsid w:val="00D0708F"/>
    <w:rsid w:val="00D07180"/>
    <w:rsid w:val="00D07945"/>
    <w:rsid w:val="00D107E7"/>
    <w:rsid w:val="00D10A12"/>
    <w:rsid w:val="00D11D5E"/>
    <w:rsid w:val="00D1201A"/>
    <w:rsid w:val="00D12365"/>
    <w:rsid w:val="00D1287E"/>
    <w:rsid w:val="00D136C9"/>
    <w:rsid w:val="00D140AD"/>
    <w:rsid w:val="00D1670F"/>
    <w:rsid w:val="00D179E8"/>
    <w:rsid w:val="00D17AA0"/>
    <w:rsid w:val="00D20FB6"/>
    <w:rsid w:val="00D221E1"/>
    <w:rsid w:val="00D223F5"/>
    <w:rsid w:val="00D233BC"/>
    <w:rsid w:val="00D2376D"/>
    <w:rsid w:val="00D2465C"/>
    <w:rsid w:val="00D24908"/>
    <w:rsid w:val="00D24CB6"/>
    <w:rsid w:val="00D24F67"/>
    <w:rsid w:val="00D25A24"/>
    <w:rsid w:val="00D25C78"/>
    <w:rsid w:val="00D25E9E"/>
    <w:rsid w:val="00D26167"/>
    <w:rsid w:val="00D26653"/>
    <w:rsid w:val="00D2757D"/>
    <w:rsid w:val="00D2782C"/>
    <w:rsid w:val="00D316EF"/>
    <w:rsid w:val="00D3321D"/>
    <w:rsid w:val="00D33C1A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2C73"/>
    <w:rsid w:val="00D449EB"/>
    <w:rsid w:val="00D465BE"/>
    <w:rsid w:val="00D47423"/>
    <w:rsid w:val="00D4794F"/>
    <w:rsid w:val="00D47FE6"/>
    <w:rsid w:val="00D50A87"/>
    <w:rsid w:val="00D50DC7"/>
    <w:rsid w:val="00D5206A"/>
    <w:rsid w:val="00D52764"/>
    <w:rsid w:val="00D54472"/>
    <w:rsid w:val="00D5451D"/>
    <w:rsid w:val="00D5586D"/>
    <w:rsid w:val="00D565F8"/>
    <w:rsid w:val="00D56AE9"/>
    <w:rsid w:val="00D56E36"/>
    <w:rsid w:val="00D601B3"/>
    <w:rsid w:val="00D603B6"/>
    <w:rsid w:val="00D60827"/>
    <w:rsid w:val="00D615C4"/>
    <w:rsid w:val="00D62439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70C69"/>
    <w:rsid w:val="00D712F2"/>
    <w:rsid w:val="00D71C9A"/>
    <w:rsid w:val="00D720A3"/>
    <w:rsid w:val="00D720EB"/>
    <w:rsid w:val="00D72FD4"/>
    <w:rsid w:val="00D73473"/>
    <w:rsid w:val="00D74140"/>
    <w:rsid w:val="00D748B0"/>
    <w:rsid w:val="00D75EC3"/>
    <w:rsid w:val="00D8040C"/>
    <w:rsid w:val="00D809FB"/>
    <w:rsid w:val="00D819EC"/>
    <w:rsid w:val="00D81F31"/>
    <w:rsid w:val="00D82628"/>
    <w:rsid w:val="00D83A0E"/>
    <w:rsid w:val="00D83DD1"/>
    <w:rsid w:val="00D84205"/>
    <w:rsid w:val="00D8577E"/>
    <w:rsid w:val="00D858F7"/>
    <w:rsid w:val="00D85FBF"/>
    <w:rsid w:val="00D8674C"/>
    <w:rsid w:val="00D868CD"/>
    <w:rsid w:val="00D86CEB"/>
    <w:rsid w:val="00D870E4"/>
    <w:rsid w:val="00D8726C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06DB"/>
    <w:rsid w:val="00DA1730"/>
    <w:rsid w:val="00DA17F8"/>
    <w:rsid w:val="00DA1994"/>
    <w:rsid w:val="00DA1DBA"/>
    <w:rsid w:val="00DA283A"/>
    <w:rsid w:val="00DA2C2D"/>
    <w:rsid w:val="00DA4B21"/>
    <w:rsid w:val="00DA4FE5"/>
    <w:rsid w:val="00DA5C41"/>
    <w:rsid w:val="00DA61A2"/>
    <w:rsid w:val="00DA6504"/>
    <w:rsid w:val="00DA7FC1"/>
    <w:rsid w:val="00DB0295"/>
    <w:rsid w:val="00DB0437"/>
    <w:rsid w:val="00DB12BD"/>
    <w:rsid w:val="00DB35E1"/>
    <w:rsid w:val="00DB3C1C"/>
    <w:rsid w:val="00DB3CAF"/>
    <w:rsid w:val="00DB4541"/>
    <w:rsid w:val="00DB675D"/>
    <w:rsid w:val="00DB6C61"/>
    <w:rsid w:val="00DB6C65"/>
    <w:rsid w:val="00DC176E"/>
    <w:rsid w:val="00DC1E15"/>
    <w:rsid w:val="00DC1E22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1382"/>
    <w:rsid w:val="00DD2261"/>
    <w:rsid w:val="00DD389A"/>
    <w:rsid w:val="00DD45EF"/>
    <w:rsid w:val="00DD4C62"/>
    <w:rsid w:val="00DD5BD3"/>
    <w:rsid w:val="00DD67CB"/>
    <w:rsid w:val="00DD7001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3E41"/>
    <w:rsid w:val="00DF4144"/>
    <w:rsid w:val="00DF45D8"/>
    <w:rsid w:val="00DF558D"/>
    <w:rsid w:val="00DF5CC0"/>
    <w:rsid w:val="00DF5D9A"/>
    <w:rsid w:val="00DF7B10"/>
    <w:rsid w:val="00DF7F6B"/>
    <w:rsid w:val="00E0094C"/>
    <w:rsid w:val="00E01311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07159"/>
    <w:rsid w:val="00E108FB"/>
    <w:rsid w:val="00E1099F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2AB"/>
    <w:rsid w:val="00E24DDB"/>
    <w:rsid w:val="00E25323"/>
    <w:rsid w:val="00E25720"/>
    <w:rsid w:val="00E26856"/>
    <w:rsid w:val="00E26BF5"/>
    <w:rsid w:val="00E310D5"/>
    <w:rsid w:val="00E331A7"/>
    <w:rsid w:val="00E33560"/>
    <w:rsid w:val="00E33CED"/>
    <w:rsid w:val="00E34AD0"/>
    <w:rsid w:val="00E36A9D"/>
    <w:rsid w:val="00E37099"/>
    <w:rsid w:val="00E371F3"/>
    <w:rsid w:val="00E377C5"/>
    <w:rsid w:val="00E406E3"/>
    <w:rsid w:val="00E42251"/>
    <w:rsid w:val="00E42703"/>
    <w:rsid w:val="00E42890"/>
    <w:rsid w:val="00E432CA"/>
    <w:rsid w:val="00E43A0B"/>
    <w:rsid w:val="00E44C33"/>
    <w:rsid w:val="00E45C36"/>
    <w:rsid w:val="00E4611C"/>
    <w:rsid w:val="00E46122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57FBB"/>
    <w:rsid w:val="00E604E2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4522"/>
    <w:rsid w:val="00E74BE8"/>
    <w:rsid w:val="00E74F2B"/>
    <w:rsid w:val="00E751E6"/>
    <w:rsid w:val="00E75C77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6908"/>
    <w:rsid w:val="00E976B1"/>
    <w:rsid w:val="00E97A84"/>
    <w:rsid w:val="00EA0A22"/>
    <w:rsid w:val="00EA198D"/>
    <w:rsid w:val="00EA1BFD"/>
    <w:rsid w:val="00EA231C"/>
    <w:rsid w:val="00EA2BDF"/>
    <w:rsid w:val="00EA2CAD"/>
    <w:rsid w:val="00EA4C99"/>
    <w:rsid w:val="00EA5522"/>
    <w:rsid w:val="00EA652B"/>
    <w:rsid w:val="00EA671B"/>
    <w:rsid w:val="00EA6AB1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0E5"/>
    <w:rsid w:val="00EB54B7"/>
    <w:rsid w:val="00EB5A2E"/>
    <w:rsid w:val="00EB6B71"/>
    <w:rsid w:val="00EB6D8F"/>
    <w:rsid w:val="00EB77DF"/>
    <w:rsid w:val="00EB78A0"/>
    <w:rsid w:val="00EC0AA4"/>
    <w:rsid w:val="00EC1011"/>
    <w:rsid w:val="00EC1317"/>
    <w:rsid w:val="00EC15EF"/>
    <w:rsid w:val="00EC2642"/>
    <w:rsid w:val="00EC2E8A"/>
    <w:rsid w:val="00EC31C6"/>
    <w:rsid w:val="00EC34F7"/>
    <w:rsid w:val="00EC3564"/>
    <w:rsid w:val="00EC3D63"/>
    <w:rsid w:val="00EC4061"/>
    <w:rsid w:val="00EC486D"/>
    <w:rsid w:val="00EC4D2E"/>
    <w:rsid w:val="00EC5DED"/>
    <w:rsid w:val="00EC6040"/>
    <w:rsid w:val="00EC609A"/>
    <w:rsid w:val="00EC64ED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3EA"/>
    <w:rsid w:val="00ED6FCA"/>
    <w:rsid w:val="00EE0267"/>
    <w:rsid w:val="00EE263C"/>
    <w:rsid w:val="00EE3087"/>
    <w:rsid w:val="00EE3B6B"/>
    <w:rsid w:val="00EE4BFA"/>
    <w:rsid w:val="00EE5670"/>
    <w:rsid w:val="00EE56DD"/>
    <w:rsid w:val="00EE66C2"/>
    <w:rsid w:val="00EE67E1"/>
    <w:rsid w:val="00EE6856"/>
    <w:rsid w:val="00EE69F8"/>
    <w:rsid w:val="00EE7006"/>
    <w:rsid w:val="00EF1701"/>
    <w:rsid w:val="00EF19A7"/>
    <w:rsid w:val="00EF2111"/>
    <w:rsid w:val="00EF3133"/>
    <w:rsid w:val="00EF31D3"/>
    <w:rsid w:val="00EF3C9C"/>
    <w:rsid w:val="00EF3E44"/>
    <w:rsid w:val="00EF69D8"/>
    <w:rsid w:val="00EF70A1"/>
    <w:rsid w:val="00EF75D2"/>
    <w:rsid w:val="00EF7DCF"/>
    <w:rsid w:val="00EF7F54"/>
    <w:rsid w:val="00F016C9"/>
    <w:rsid w:val="00F01983"/>
    <w:rsid w:val="00F01DC1"/>
    <w:rsid w:val="00F03072"/>
    <w:rsid w:val="00F030EA"/>
    <w:rsid w:val="00F03488"/>
    <w:rsid w:val="00F0422E"/>
    <w:rsid w:val="00F042AE"/>
    <w:rsid w:val="00F05356"/>
    <w:rsid w:val="00F0540A"/>
    <w:rsid w:val="00F05CBB"/>
    <w:rsid w:val="00F05FC3"/>
    <w:rsid w:val="00F06CD8"/>
    <w:rsid w:val="00F06DF6"/>
    <w:rsid w:val="00F0707F"/>
    <w:rsid w:val="00F07345"/>
    <w:rsid w:val="00F111CF"/>
    <w:rsid w:val="00F1206E"/>
    <w:rsid w:val="00F122D1"/>
    <w:rsid w:val="00F128A2"/>
    <w:rsid w:val="00F12AF4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39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9D7"/>
    <w:rsid w:val="00F21F07"/>
    <w:rsid w:val="00F22506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4816"/>
    <w:rsid w:val="00F356E5"/>
    <w:rsid w:val="00F3587E"/>
    <w:rsid w:val="00F36194"/>
    <w:rsid w:val="00F3744E"/>
    <w:rsid w:val="00F40E4F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0FCB"/>
    <w:rsid w:val="00F619ED"/>
    <w:rsid w:val="00F627B6"/>
    <w:rsid w:val="00F62EDC"/>
    <w:rsid w:val="00F63238"/>
    <w:rsid w:val="00F632B1"/>
    <w:rsid w:val="00F63497"/>
    <w:rsid w:val="00F63982"/>
    <w:rsid w:val="00F6445B"/>
    <w:rsid w:val="00F64870"/>
    <w:rsid w:val="00F65BCE"/>
    <w:rsid w:val="00F66404"/>
    <w:rsid w:val="00F664B0"/>
    <w:rsid w:val="00F665F5"/>
    <w:rsid w:val="00F677EA"/>
    <w:rsid w:val="00F67D88"/>
    <w:rsid w:val="00F708BA"/>
    <w:rsid w:val="00F72AF7"/>
    <w:rsid w:val="00F72B08"/>
    <w:rsid w:val="00F73058"/>
    <w:rsid w:val="00F730C0"/>
    <w:rsid w:val="00F74375"/>
    <w:rsid w:val="00F744E5"/>
    <w:rsid w:val="00F74B03"/>
    <w:rsid w:val="00F7566F"/>
    <w:rsid w:val="00F75A05"/>
    <w:rsid w:val="00F76573"/>
    <w:rsid w:val="00F76C6A"/>
    <w:rsid w:val="00F80132"/>
    <w:rsid w:val="00F81713"/>
    <w:rsid w:val="00F8184A"/>
    <w:rsid w:val="00F81F27"/>
    <w:rsid w:val="00F82BDA"/>
    <w:rsid w:val="00F839CC"/>
    <w:rsid w:val="00F84588"/>
    <w:rsid w:val="00F84877"/>
    <w:rsid w:val="00F84993"/>
    <w:rsid w:val="00F84CD1"/>
    <w:rsid w:val="00F85D03"/>
    <w:rsid w:val="00F8659E"/>
    <w:rsid w:val="00F90983"/>
    <w:rsid w:val="00F91A79"/>
    <w:rsid w:val="00F942A7"/>
    <w:rsid w:val="00F94A87"/>
    <w:rsid w:val="00F94C76"/>
    <w:rsid w:val="00FA02B9"/>
    <w:rsid w:val="00FA06A7"/>
    <w:rsid w:val="00FA0A62"/>
    <w:rsid w:val="00FA0C09"/>
    <w:rsid w:val="00FA0C97"/>
    <w:rsid w:val="00FA0D35"/>
    <w:rsid w:val="00FA1199"/>
    <w:rsid w:val="00FA1216"/>
    <w:rsid w:val="00FA1B7C"/>
    <w:rsid w:val="00FA2E74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A7BD3"/>
    <w:rsid w:val="00FB07D9"/>
    <w:rsid w:val="00FB0C21"/>
    <w:rsid w:val="00FB1298"/>
    <w:rsid w:val="00FB1C47"/>
    <w:rsid w:val="00FB2631"/>
    <w:rsid w:val="00FB27CE"/>
    <w:rsid w:val="00FB2CBC"/>
    <w:rsid w:val="00FB3503"/>
    <w:rsid w:val="00FB358D"/>
    <w:rsid w:val="00FB4D19"/>
    <w:rsid w:val="00FB4F76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44C5"/>
    <w:rsid w:val="00FC4F0B"/>
    <w:rsid w:val="00FC5016"/>
    <w:rsid w:val="00FC5717"/>
    <w:rsid w:val="00FC6C4E"/>
    <w:rsid w:val="00FC74B2"/>
    <w:rsid w:val="00FD0AE2"/>
    <w:rsid w:val="00FD0FC9"/>
    <w:rsid w:val="00FD1B5F"/>
    <w:rsid w:val="00FD215F"/>
    <w:rsid w:val="00FD25FA"/>
    <w:rsid w:val="00FD30CA"/>
    <w:rsid w:val="00FD3B60"/>
    <w:rsid w:val="00FD3F9F"/>
    <w:rsid w:val="00FD4046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7219"/>
    <w:rsid w:val="00FE7766"/>
    <w:rsid w:val="00FE7AB4"/>
    <w:rsid w:val="00FF0945"/>
    <w:rsid w:val="00FF1018"/>
    <w:rsid w:val="00FF1088"/>
    <w:rsid w:val="00FF16DD"/>
    <w:rsid w:val="00FF274C"/>
    <w:rsid w:val="00FF3882"/>
    <w:rsid w:val="00FF4982"/>
    <w:rsid w:val="00FF544F"/>
    <w:rsid w:val="00FF5FD8"/>
    <w:rsid w:val="00FF7036"/>
    <w:rsid w:val="00FF772B"/>
    <w:rsid w:val="00FF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17412E"/>
  <w15:docId w15:val="{8A039230-07A5-4D21-B77E-71B9CDF85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1A6053"/>
    <w:pPr>
      <w:spacing w:before="240" w:after="240" w:line="360" w:lineRule="auto"/>
    </w:pPr>
    <w:rPr>
      <w:rFonts w:ascii="FS Me Pro" w:hAnsi="FS Me Pro" w:cs="Tahoma"/>
      <w:sz w:val="28"/>
      <w:szCs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6053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8726C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4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F67D88"/>
    <w:pPr>
      <w:keepNext/>
      <w:spacing w:after="0"/>
      <w:outlineLvl w:val="2"/>
    </w:pPr>
    <w:rPr>
      <w:rFonts w:cs="Times New Roman"/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85A5C"/>
    <w:pPr>
      <w:keepNext/>
      <w:keepLines/>
      <w:spacing w:line="240" w:lineRule="auto"/>
      <w:outlineLvl w:val="3"/>
    </w:pPr>
    <w:rPr>
      <w:rFonts w:eastAsiaTheme="majorEastAsia" w:cstheme="majorBidi"/>
      <w:b/>
      <w:bCs/>
      <w:color w:val="6B2976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26BF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F1E5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104A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4143A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A6053"/>
    <w:rPr>
      <w:rFonts w:ascii="FS Me Pro" w:hAnsi="FS Me Pro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8726C"/>
    <w:rPr>
      <w:rFonts w:ascii="FS Me Pro" w:hAnsi="FS Me Pro"/>
      <w:b/>
      <w:bCs/>
      <w:color w:val="6B2976"/>
      <w:sz w:val="40"/>
      <w:szCs w:val="40"/>
      <w:lang w:val="x-none" w:eastAsia="x-none"/>
    </w:rPr>
  </w:style>
  <w:style w:type="character" w:styleId="Strong">
    <w:name w:val="Strong"/>
    <w:uiPriority w:val="22"/>
    <w:qFormat/>
    <w:rsid w:val="002A6A49"/>
    <w:rPr>
      <w:rFonts w:ascii="FS Me Pro" w:hAnsi="FS Me Pro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2A6A49"/>
    <w:rPr>
      <w:rFonts w:ascii="FS Me Pro" w:hAnsi="FS Me Pro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2A6A49"/>
    <w:rPr>
      <w:rFonts w:ascii="FS Me Pro" w:hAnsi="FS Me Pro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F67D88"/>
    <w:rPr>
      <w:rFonts w:ascii="FS Me Pro" w:hAnsi="FS Me Pro"/>
      <w:b/>
      <w:bCs/>
      <w:sz w:val="32"/>
      <w:szCs w:val="32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6DBA"/>
    <w:pPr>
      <w:tabs>
        <w:tab w:val="center" w:pos="4513"/>
        <w:tab w:val="center" w:pos="8222"/>
      </w:tabs>
      <w:spacing w:before="120" w:after="120"/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816DBA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1214F6"/>
    <w:pPr>
      <w:pBdr>
        <w:between w:val="single" w:sz="4" w:space="4" w:color="6B2976"/>
      </w:pBdr>
      <w:tabs>
        <w:tab w:val="right" w:pos="9323"/>
      </w:tabs>
      <w:spacing w:before="720" w:after="36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Bullet point,Bulletr List Paragraph,Content descriptions,FooterText,L,List Paragraph Number,List Paragraph*,List Paragraph1,List Paragraph11,List Paragraph2,NFP GP Bulleted List,Paragraphe de liste1,Recommendation,numbered,列出段落,列出段落1"/>
    <w:basedOn w:val="Normal"/>
    <w:link w:val="ListParagraphChar"/>
    <w:uiPriority w:val="34"/>
    <w:qFormat/>
    <w:rsid w:val="00702EAB"/>
    <w:pPr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Bullet point Char,Bulletr List Paragraph Char,Content descriptions Char,FooterText Char,L Char,List Paragraph Number Char,List Paragraph* Char,List Paragraph1 Char,List Paragraph11 Char,List Paragraph2 Char,NFP GP Bulleted List Char"/>
    <w:basedOn w:val="DefaultParagraphFont"/>
    <w:link w:val="ListParagraph"/>
    <w:uiPriority w:val="34"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B85A5C"/>
    <w:rPr>
      <w:rFonts w:ascii="FS Me Pro" w:eastAsiaTheme="majorEastAsia" w:hAnsi="FS Me Pro" w:cstheme="majorBidi"/>
      <w:b/>
      <w:bCs/>
      <w:color w:val="6B2976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B24473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6053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6053"/>
    <w:rPr>
      <w:rFonts w:ascii="FS Me Pro" w:hAnsi="FS Me Pro"/>
      <w:b/>
      <w:bCs/>
      <w:color w:val="FFFFFF" w:themeColor="background1"/>
      <w:sz w:val="40"/>
      <w:szCs w:val="40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E26BF5"/>
    <w:rPr>
      <w:rFonts w:asciiTheme="majorHAnsi" w:eastAsiaTheme="majorEastAsia" w:hAnsiTheme="majorHAnsi" w:cstheme="majorBidi"/>
      <w:color w:val="4F1E58" w:themeColor="accent1" w:themeShade="BF"/>
      <w:sz w:val="2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8104A9"/>
    <w:rPr>
      <w:rFonts w:asciiTheme="majorHAnsi" w:eastAsiaTheme="majorEastAsia" w:hAnsiTheme="majorHAnsi" w:cstheme="majorBidi"/>
      <w:color w:val="34143A" w:themeColor="accent1" w:themeShade="7F"/>
      <w:sz w:val="28"/>
      <w:szCs w:val="22"/>
      <w:lang w:eastAsia="en-US"/>
    </w:rPr>
  </w:style>
  <w:style w:type="character" w:customStyle="1" w:styleId="Statisticstyle">
    <w:name w:val="Statistic style"/>
    <w:basedOn w:val="DefaultParagraphFont"/>
    <w:uiPriority w:val="1"/>
    <w:qFormat/>
    <w:rsid w:val="007901A0"/>
    <w:rPr>
      <w:rFonts w:ascii="FS Me Pro" w:hAnsi="FS Me Pro"/>
      <w:b/>
      <w:color w:val="6B2976"/>
      <w:position w:val="-2"/>
      <w:sz w:val="36"/>
    </w:rPr>
  </w:style>
  <w:style w:type="paragraph" w:customStyle="1" w:styleId="WordList">
    <w:name w:val="Word List"/>
    <w:basedOn w:val="Normal"/>
    <w:qFormat/>
    <w:rsid w:val="009C19DC"/>
    <w:pPr>
      <w:outlineLvl w:val="2"/>
    </w:pPr>
    <w:rPr>
      <w:b/>
      <w:color w:val="6B2976"/>
    </w:rPr>
  </w:style>
  <w:style w:type="character" w:styleId="FollowedHyperlink">
    <w:name w:val="FollowedHyperlink"/>
    <w:basedOn w:val="DefaultParagraphFont"/>
    <w:uiPriority w:val="99"/>
    <w:semiHidden/>
    <w:unhideWhenUsed/>
    <w:rsid w:val="00C712B6"/>
    <w:rPr>
      <w:color w:val="C5296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0.jpeg"/><Relationship Id="rId21" Type="http://schemas.openxmlformats.org/officeDocument/2006/relationships/image" Target="media/image10.jpeg"/><Relationship Id="rId42" Type="http://schemas.openxmlformats.org/officeDocument/2006/relationships/image" Target="media/image31.jpeg"/><Relationship Id="rId63" Type="http://schemas.openxmlformats.org/officeDocument/2006/relationships/image" Target="media/image52.jpeg"/><Relationship Id="rId84" Type="http://schemas.openxmlformats.org/officeDocument/2006/relationships/image" Target="media/image71.jpeg"/><Relationship Id="rId138" Type="http://schemas.openxmlformats.org/officeDocument/2006/relationships/image" Target="media/image117.jpeg"/><Relationship Id="rId159" Type="http://schemas.openxmlformats.org/officeDocument/2006/relationships/theme" Target="theme/theme1.xml"/><Relationship Id="rId107" Type="http://schemas.openxmlformats.org/officeDocument/2006/relationships/image" Target="media/image91.jpeg"/><Relationship Id="rId11" Type="http://schemas.openxmlformats.org/officeDocument/2006/relationships/image" Target="media/image1.png"/><Relationship Id="rId32" Type="http://schemas.openxmlformats.org/officeDocument/2006/relationships/image" Target="media/image21.jpeg"/><Relationship Id="rId53" Type="http://schemas.openxmlformats.org/officeDocument/2006/relationships/image" Target="media/image42.jpeg"/><Relationship Id="rId74" Type="http://schemas.openxmlformats.org/officeDocument/2006/relationships/image" Target="media/image62.jpeg"/><Relationship Id="rId128" Type="http://schemas.openxmlformats.org/officeDocument/2006/relationships/image" Target="media/image109.jpeg"/><Relationship Id="rId149" Type="http://schemas.openxmlformats.org/officeDocument/2006/relationships/image" Target="media/image126.png"/><Relationship Id="rId5" Type="http://schemas.openxmlformats.org/officeDocument/2006/relationships/numbering" Target="numbering.xml"/><Relationship Id="rId95" Type="http://schemas.openxmlformats.org/officeDocument/2006/relationships/image" Target="media/image81.jpeg"/><Relationship Id="rId22" Type="http://schemas.openxmlformats.org/officeDocument/2006/relationships/image" Target="media/image11.jpeg"/><Relationship Id="rId43" Type="http://schemas.openxmlformats.org/officeDocument/2006/relationships/image" Target="media/image32.jpeg"/><Relationship Id="rId64" Type="http://schemas.openxmlformats.org/officeDocument/2006/relationships/image" Target="media/image53.jpeg"/><Relationship Id="rId118" Type="http://schemas.openxmlformats.org/officeDocument/2006/relationships/image" Target="media/image101.jpeg"/><Relationship Id="rId139" Type="http://schemas.openxmlformats.org/officeDocument/2006/relationships/hyperlink" Target="http://www.ndis.gov.au" TargetMode="External"/><Relationship Id="rId80" Type="http://schemas.openxmlformats.org/officeDocument/2006/relationships/image" Target="media/image68.jpeg"/><Relationship Id="rId85" Type="http://schemas.openxmlformats.org/officeDocument/2006/relationships/image" Target="media/image72.png"/><Relationship Id="rId150" Type="http://schemas.openxmlformats.org/officeDocument/2006/relationships/hyperlink" Target="http://www.informationaccessgroup.com" TargetMode="External"/><Relationship Id="rId155" Type="http://schemas.openxmlformats.org/officeDocument/2006/relationships/header" Target="header2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59" Type="http://schemas.openxmlformats.org/officeDocument/2006/relationships/image" Target="media/image48.jpeg"/><Relationship Id="rId103" Type="http://schemas.openxmlformats.org/officeDocument/2006/relationships/image" Target="media/image88.jpeg"/><Relationship Id="rId108" Type="http://schemas.openxmlformats.org/officeDocument/2006/relationships/image" Target="media/image92.jpeg"/><Relationship Id="rId124" Type="http://schemas.openxmlformats.org/officeDocument/2006/relationships/image" Target="media/image106.jpeg"/><Relationship Id="rId129" Type="http://schemas.openxmlformats.org/officeDocument/2006/relationships/image" Target="media/image110.jpeg"/><Relationship Id="rId54" Type="http://schemas.openxmlformats.org/officeDocument/2006/relationships/image" Target="media/image43.jpeg"/><Relationship Id="rId70" Type="http://schemas.openxmlformats.org/officeDocument/2006/relationships/image" Target="media/image59.jpeg"/><Relationship Id="rId75" Type="http://schemas.openxmlformats.org/officeDocument/2006/relationships/image" Target="media/image63.jpeg"/><Relationship Id="rId91" Type="http://schemas.openxmlformats.org/officeDocument/2006/relationships/image" Target="media/image77.jpeg"/><Relationship Id="rId96" Type="http://schemas.openxmlformats.org/officeDocument/2006/relationships/image" Target="media/image82.jpeg"/><Relationship Id="rId140" Type="http://schemas.openxmlformats.org/officeDocument/2006/relationships/image" Target="media/image118.jpeg"/><Relationship Id="rId145" Type="http://schemas.openxmlformats.org/officeDocument/2006/relationships/image" Target="media/image122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49" Type="http://schemas.openxmlformats.org/officeDocument/2006/relationships/image" Target="media/image38.jpeg"/><Relationship Id="rId114" Type="http://schemas.openxmlformats.org/officeDocument/2006/relationships/image" Target="media/image98.jpeg"/><Relationship Id="rId119" Type="http://schemas.openxmlformats.org/officeDocument/2006/relationships/image" Target="media/image102.jpeg"/><Relationship Id="rId44" Type="http://schemas.openxmlformats.org/officeDocument/2006/relationships/image" Target="media/image33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81" Type="http://schemas.openxmlformats.org/officeDocument/2006/relationships/image" Target="media/image69.jpeg"/><Relationship Id="rId86" Type="http://schemas.openxmlformats.org/officeDocument/2006/relationships/image" Target="media/image73.jpeg"/><Relationship Id="rId130" Type="http://schemas.openxmlformats.org/officeDocument/2006/relationships/image" Target="media/image111.jpeg"/><Relationship Id="rId135" Type="http://schemas.openxmlformats.org/officeDocument/2006/relationships/image" Target="media/image115.png"/><Relationship Id="rId151" Type="http://schemas.openxmlformats.org/officeDocument/2006/relationships/footer" Target="footer1.xml"/><Relationship Id="rId156" Type="http://schemas.openxmlformats.org/officeDocument/2006/relationships/footer" Target="footer4.xml"/><Relationship Id="rId13" Type="http://schemas.openxmlformats.org/officeDocument/2006/relationships/image" Target="media/image3.jpeg"/><Relationship Id="rId18" Type="http://schemas.openxmlformats.org/officeDocument/2006/relationships/hyperlink" Target="http://www.ndis.gov.au/CALD" TargetMode="External"/><Relationship Id="rId39" Type="http://schemas.openxmlformats.org/officeDocument/2006/relationships/image" Target="media/image28.jpeg"/><Relationship Id="rId109" Type="http://schemas.openxmlformats.org/officeDocument/2006/relationships/image" Target="media/image93.jpeg"/><Relationship Id="rId34" Type="http://schemas.openxmlformats.org/officeDocument/2006/relationships/image" Target="media/image23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76" Type="http://schemas.openxmlformats.org/officeDocument/2006/relationships/image" Target="media/image64.jpeg"/><Relationship Id="rId97" Type="http://schemas.openxmlformats.org/officeDocument/2006/relationships/hyperlink" Target="http://www.ndis.gov.au/CALD" TargetMode="External"/><Relationship Id="rId104" Type="http://schemas.openxmlformats.org/officeDocument/2006/relationships/image" Target="media/image89.jpeg"/><Relationship Id="rId120" Type="http://schemas.openxmlformats.org/officeDocument/2006/relationships/image" Target="media/image103.jpeg"/><Relationship Id="rId125" Type="http://schemas.openxmlformats.org/officeDocument/2006/relationships/hyperlink" Target="http://www.ndis.gov.au/CALD" TargetMode="External"/><Relationship Id="rId141" Type="http://schemas.openxmlformats.org/officeDocument/2006/relationships/image" Target="media/image119.jpeg"/><Relationship Id="rId146" Type="http://schemas.openxmlformats.org/officeDocument/2006/relationships/image" Target="media/image123.jpeg"/><Relationship Id="rId7" Type="http://schemas.openxmlformats.org/officeDocument/2006/relationships/settings" Target="settings.xml"/><Relationship Id="rId71" Type="http://schemas.openxmlformats.org/officeDocument/2006/relationships/image" Target="media/image60.jpeg"/><Relationship Id="rId92" Type="http://schemas.openxmlformats.org/officeDocument/2006/relationships/image" Target="media/image78.jpeg"/><Relationship Id="rId2" Type="http://schemas.openxmlformats.org/officeDocument/2006/relationships/customXml" Target="../customXml/item2.xml"/><Relationship Id="rId29" Type="http://schemas.openxmlformats.org/officeDocument/2006/relationships/image" Target="media/image18.jpeg"/><Relationship Id="rId24" Type="http://schemas.openxmlformats.org/officeDocument/2006/relationships/image" Target="media/image13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66" Type="http://schemas.openxmlformats.org/officeDocument/2006/relationships/image" Target="media/image55.jpeg"/><Relationship Id="rId87" Type="http://schemas.openxmlformats.org/officeDocument/2006/relationships/image" Target="media/image74.jpeg"/><Relationship Id="rId110" Type="http://schemas.openxmlformats.org/officeDocument/2006/relationships/image" Target="media/image94.jpeg"/><Relationship Id="rId115" Type="http://schemas.openxmlformats.org/officeDocument/2006/relationships/hyperlink" Target="http://www.ndis.gov.au/CALD" TargetMode="External"/><Relationship Id="rId131" Type="http://schemas.openxmlformats.org/officeDocument/2006/relationships/image" Target="media/image112.jpeg"/><Relationship Id="rId136" Type="http://schemas.openxmlformats.org/officeDocument/2006/relationships/hyperlink" Target="https://www.facebook.com/NDISAus" TargetMode="External"/><Relationship Id="rId157" Type="http://schemas.openxmlformats.org/officeDocument/2006/relationships/fontTable" Target="fontTable.xml"/><Relationship Id="rId61" Type="http://schemas.openxmlformats.org/officeDocument/2006/relationships/image" Target="media/image50.jpeg"/><Relationship Id="rId82" Type="http://schemas.openxmlformats.org/officeDocument/2006/relationships/hyperlink" Target="http://www.ndis.gov.au/CALD" TargetMode="External"/><Relationship Id="rId152" Type="http://schemas.openxmlformats.org/officeDocument/2006/relationships/header" Target="header1.xml"/><Relationship Id="rId19" Type="http://schemas.openxmlformats.org/officeDocument/2006/relationships/image" Target="media/image8.jpeg"/><Relationship Id="rId14" Type="http://schemas.openxmlformats.org/officeDocument/2006/relationships/image" Target="media/image4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56" Type="http://schemas.openxmlformats.org/officeDocument/2006/relationships/image" Target="media/image45.jpeg"/><Relationship Id="rId77" Type="http://schemas.openxmlformats.org/officeDocument/2006/relationships/image" Target="media/image65.jpeg"/><Relationship Id="rId100" Type="http://schemas.openxmlformats.org/officeDocument/2006/relationships/image" Target="media/image85.jpeg"/><Relationship Id="rId105" Type="http://schemas.openxmlformats.org/officeDocument/2006/relationships/hyperlink" Target="http://www.ndis.gov.au/CALD" TargetMode="External"/><Relationship Id="rId126" Type="http://schemas.openxmlformats.org/officeDocument/2006/relationships/image" Target="media/image107.jpeg"/><Relationship Id="rId147" Type="http://schemas.openxmlformats.org/officeDocument/2006/relationships/image" Target="media/image124.jpeg"/><Relationship Id="rId8" Type="http://schemas.openxmlformats.org/officeDocument/2006/relationships/webSettings" Target="webSettings.xml"/><Relationship Id="rId51" Type="http://schemas.openxmlformats.org/officeDocument/2006/relationships/image" Target="media/image40.jpeg"/><Relationship Id="rId72" Type="http://schemas.openxmlformats.org/officeDocument/2006/relationships/hyperlink" Target="http://www.ndis.gov.au/CALD" TargetMode="External"/><Relationship Id="rId93" Type="http://schemas.openxmlformats.org/officeDocument/2006/relationships/image" Target="media/image79.jpeg"/><Relationship Id="rId98" Type="http://schemas.openxmlformats.org/officeDocument/2006/relationships/image" Target="media/image83.jpeg"/><Relationship Id="rId121" Type="http://schemas.openxmlformats.org/officeDocument/2006/relationships/image" Target="media/image104.jpeg"/><Relationship Id="rId142" Type="http://schemas.openxmlformats.org/officeDocument/2006/relationships/image" Target="media/image120.jpeg"/><Relationship Id="rId3" Type="http://schemas.openxmlformats.org/officeDocument/2006/relationships/customXml" Target="../customXml/item3.xml"/><Relationship Id="rId25" Type="http://schemas.openxmlformats.org/officeDocument/2006/relationships/image" Target="media/image14.jpeg"/><Relationship Id="rId46" Type="http://schemas.openxmlformats.org/officeDocument/2006/relationships/image" Target="media/image35.jpeg"/><Relationship Id="rId67" Type="http://schemas.openxmlformats.org/officeDocument/2006/relationships/image" Target="media/image56.jpeg"/><Relationship Id="rId116" Type="http://schemas.openxmlformats.org/officeDocument/2006/relationships/image" Target="media/image99.jpeg"/><Relationship Id="rId137" Type="http://schemas.openxmlformats.org/officeDocument/2006/relationships/image" Target="media/image116.jpeg"/><Relationship Id="rId158" Type="http://schemas.openxmlformats.org/officeDocument/2006/relationships/glossaryDocument" Target="glossary/document.xml"/><Relationship Id="rId20" Type="http://schemas.openxmlformats.org/officeDocument/2006/relationships/image" Target="media/image9.jpeg"/><Relationship Id="rId41" Type="http://schemas.openxmlformats.org/officeDocument/2006/relationships/image" Target="media/image30.jpeg"/><Relationship Id="rId62" Type="http://schemas.openxmlformats.org/officeDocument/2006/relationships/image" Target="media/image51.jpeg"/><Relationship Id="rId83" Type="http://schemas.openxmlformats.org/officeDocument/2006/relationships/image" Target="media/image70.jpeg"/><Relationship Id="rId88" Type="http://schemas.openxmlformats.org/officeDocument/2006/relationships/image" Target="media/image75.jpeg"/><Relationship Id="rId111" Type="http://schemas.openxmlformats.org/officeDocument/2006/relationships/image" Target="media/image95.jpeg"/><Relationship Id="rId132" Type="http://schemas.openxmlformats.org/officeDocument/2006/relationships/image" Target="media/image113.jpeg"/><Relationship Id="rId153" Type="http://schemas.openxmlformats.org/officeDocument/2006/relationships/footer" Target="footer2.xml"/><Relationship Id="rId15" Type="http://schemas.openxmlformats.org/officeDocument/2006/relationships/image" Target="media/image5.png"/><Relationship Id="rId36" Type="http://schemas.openxmlformats.org/officeDocument/2006/relationships/image" Target="media/image25.jpeg"/><Relationship Id="rId57" Type="http://schemas.openxmlformats.org/officeDocument/2006/relationships/image" Target="media/image46.jpeg"/><Relationship Id="rId106" Type="http://schemas.openxmlformats.org/officeDocument/2006/relationships/image" Target="media/image90.jpeg"/><Relationship Id="rId127" Type="http://schemas.openxmlformats.org/officeDocument/2006/relationships/image" Target="media/image108.jpeg"/><Relationship Id="rId10" Type="http://schemas.openxmlformats.org/officeDocument/2006/relationships/endnotes" Target="endnotes.xml"/><Relationship Id="rId31" Type="http://schemas.openxmlformats.org/officeDocument/2006/relationships/image" Target="media/image20.jpeg"/><Relationship Id="rId52" Type="http://schemas.openxmlformats.org/officeDocument/2006/relationships/image" Target="media/image41.jpeg"/><Relationship Id="rId73" Type="http://schemas.openxmlformats.org/officeDocument/2006/relationships/image" Target="media/image61.jpeg"/><Relationship Id="rId78" Type="http://schemas.openxmlformats.org/officeDocument/2006/relationships/image" Target="media/image66.jpeg"/><Relationship Id="rId94" Type="http://schemas.openxmlformats.org/officeDocument/2006/relationships/image" Target="media/image80.png"/><Relationship Id="rId99" Type="http://schemas.openxmlformats.org/officeDocument/2006/relationships/image" Target="media/image84.jpeg"/><Relationship Id="rId101" Type="http://schemas.openxmlformats.org/officeDocument/2006/relationships/image" Target="media/image86.jpeg"/><Relationship Id="rId122" Type="http://schemas.openxmlformats.org/officeDocument/2006/relationships/image" Target="media/image105.jpeg"/><Relationship Id="rId143" Type="http://schemas.openxmlformats.org/officeDocument/2006/relationships/image" Target="media/image121.png"/><Relationship Id="rId148" Type="http://schemas.openxmlformats.org/officeDocument/2006/relationships/image" Target="media/image125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image" Target="media/image15.jpeg"/><Relationship Id="rId47" Type="http://schemas.openxmlformats.org/officeDocument/2006/relationships/image" Target="media/image36.jpeg"/><Relationship Id="rId68" Type="http://schemas.openxmlformats.org/officeDocument/2006/relationships/image" Target="media/image57.jpeg"/><Relationship Id="rId89" Type="http://schemas.openxmlformats.org/officeDocument/2006/relationships/hyperlink" Target="http://www.ndis.gov.au/CALD" TargetMode="External"/><Relationship Id="rId112" Type="http://schemas.openxmlformats.org/officeDocument/2006/relationships/image" Target="media/image96.jpeg"/><Relationship Id="rId133" Type="http://schemas.openxmlformats.org/officeDocument/2006/relationships/hyperlink" Target="http://www.ndis.gov.au" TargetMode="External"/><Relationship Id="rId154" Type="http://schemas.openxmlformats.org/officeDocument/2006/relationships/footer" Target="footer3.xml"/><Relationship Id="rId16" Type="http://schemas.openxmlformats.org/officeDocument/2006/relationships/image" Target="media/image6.jpeg"/><Relationship Id="rId37" Type="http://schemas.openxmlformats.org/officeDocument/2006/relationships/image" Target="media/image26.jpeg"/><Relationship Id="rId58" Type="http://schemas.openxmlformats.org/officeDocument/2006/relationships/image" Target="media/image47.jpeg"/><Relationship Id="rId79" Type="http://schemas.openxmlformats.org/officeDocument/2006/relationships/image" Target="media/image67.jpeg"/><Relationship Id="rId102" Type="http://schemas.openxmlformats.org/officeDocument/2006/relationships/image" Target="media/image87.jpeg"/><Relationship Id="rId123" Type="http://schemas.openxmlformats.org/officeDocument/2006/relationships/hyperlink" Target="http://www.ndis.gov.au/CALD" TargetMode="External"/><Relationship Id="rId144" Type="http://schemas.openxmlformats.org/officeDocument/2006/relationships/hyperlink" Target="http://www.accesshub.gov.au/about-the-nrs" TargetMode="External"/><Relationship Id="rId90" Type="http://schemas.openxmlformats.org/officeDocument/2006/relationships/image" Target="media/image76.jpeg"/><Relationship Id="rId27" Type="http://schemas.openxmlformats.org/officeDocument/2006/relationships/image" Target="media/image16.jpeg"/><Relationship Id="rId48" Type="http://schemas.openxmlformats.org/officeDocument/2006/relationships/image" Target="media/image37.jpeg"/><Relationship Id="rId69" Type="http://schemas.openxmlformats.org/officeDocument/2006/relationships/image" Target="media/image58.jpeg"/><Relationship Id="rId113" Type="http://schemas.openxmlformats.org/officeDocument/2006/relationships/image" Target="media/image97.jpeg"/><Relationship Id="rId134" Type="http://schemas.openxmlformats.org/officeDocument/2006/relationships/image" Target="media/image114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7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9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3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images\Client%20logos%20and%20branding\NDIA\XXXX%20-%20NDIA%20-%20Easy%20Read%20Word%20Template%20-%202022%20Dec%201%20-%20use%20this%20on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AFA6750E784AC0BC2498A093684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D535F-0828-4FE2-B777-F1639FD71252}"/>
      </w:docPartPr>
      <w:docPartBody>
        <w:p w:rsidR="000E6558" w:rsidRDefault="00B36E99">
          <w:pPr>
            <w:pStyle w:val="06AFA6750E784AC0BC2498A093684423"/>
          </w:pPr>
          <w:r w:rsidRPr="003C132E">
            <w:rPr>
              <w:rStyle w:val="PlaceholderText"/>
            </w:rPr>
            <w:t>[Title]</w:t>
          </w:r>
        </w:p>
      </w:docPartBody>
    </w:docPart>
    <w:docPart>
      <w:docPartPr>
        <w:name w:val="135C2B978D244C5B8F1BEA8F248C9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BAE50-23AF-4C4A-BBA2-DC824684A2B6}"/>
      </w:docPartPr>
      <w:docPartBody>
        <w:p w:rsidR="000E6558" w:rsidRDefault="00B36E99">
          <w:pPr>
            <w:pStyle w:val="135C2B978D244C5B8F1BEA8F248C9CC2"/>
          </w:pPr>
          <w:r w:rsidRPr="003C132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S Me 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558"/>
    <w:rsid w:val="000C445F"/>
    <w:rsid w:val="000E6558"/>
    <w:rsid w:val="000F132A"/>
    <w:rsid w:val="001717B5"/>
    <w:rsid w:val="001E1925"/>
    <w:rsid w:val="0023322F"/>
    <w:rsid w:val="002A4536"/>
    <w:rsid w:val="00345AB9"/>
    <w:rsid w:val="003710BD"/>
    <w:rsid w:val="00412BB5"/>
    <w:rsid w:val="00432856"/>
    <w:rsid w:val="00507C2D"/>
    <w:rsid w:val="00536784"/>
    <w:rsid w:val="00590C8B"/>
    <w:rsid w:val="0062434D"/>
    <w:rsid w:val="00624E95"/>
    <w:rsid w:val="0079589E"/>
    <w:rsid w:val="007D4641"/>
    <w:rsid w:val="007E409B"/>
    <w:rsid w:val="008237C8"/>
    <w:rsid w:val="008902C5"/>
    <w:rsid w:val="008B45B4"/>
    <w:rsid w:val="0095447F"/>
    <w:rsid w:val="00997A79"/>
    <w:rsid w:val="009E29C5"/>
    <w:rsid w:val="009F3189"/>
    <w:rsid w:val="00B36E99"/>
    <w:rsid w:val="00B90C78"/>
    <w:rsid w:val="00BF4FA9"/>
    <w:rsid w:val="00CD28C3"/>
    <w:rsid w:val="00CF48B8"/>
    <w:rsid w:val="00D30C95"/>
    <w:rsid w:val="00D60552"/>
    <w:rsid w:val="00D65062"/>
    <w:rsid w:val="00DA484E"/>
    <w:rsid w:val="00DA6EF4"/>
    <w:rsid w:val="00E10EBA"/>
    <w:rsid w:val="00F05282"/>
    <w:rsid w:val="00F1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2856"/>
    <w:rPr>
      <w:color w:val="808080"/>
    </w:rPr>
  </w:style>
  <w:style w:type="paragraph" w:customStyle="1" w:styleId="06AFA6750E784AC0BC2498A093684423">
    <w:name w:val="06AFA6750E784AC0BC2498A093684423"/>
  </w:style>
  <w:style w:type="paragraph" w:customStyle="1" w:styleId="135C2B978D244C5B8F1BEA8F248C9CC2">
    <w:name w:val="135C2B978D244C5B8F1BEA8F248C9C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3E7B947A47C48883DBCBABBF9695E" ma:contentTypeVersion="16" ma:contentTypeDescription="Create a new document." ma:contentTypeScope="" ma:versionID="8d91b00162ae1b017312bd299423e7a0">
  <xsd:schema xmlns:xsd="http://www.w3.org/2001/XMLSchema" xmlns:xs="http://www.w3.org/2001/XMLSchema" xmlns:p="http://schemas.microsoft.com/office/2006/metadata/properties" xmlns:ns2="fc3bfd07-c524-4227-a812-b1f8ee2d463b" xmlns:ns3="c8d4ce67-7909-48f8-adba-10a38cadedde" targetNamespace="http://schemas.microsoft.com/office/2006/metadata/properties" ma:root="true" ma:fieldsID="9ede7192fb79d4a32650dda8f1e9fd45" ns2:_="" ns3:_="">
    <xsd:import namespace="fc3bfd07-c524-4227-a812-b1f8ee2d463b"/>
    <xsd:import namespace="c8d4ce67-7909-48f8-adba-10a38cade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fd07-c524-4227-a812-b1f8ee2d4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ce67-7909-48f8-adba-10a38cade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2d72f1-8104-4b42-8c9f-91dd73354df1}" ma:internalName="TaxCatchAll" ma:showField="CatchAllData" ma:web="c8d4ce67-7909-48f8-adba-10a38cade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4ce67-7909-48f8-adba-10a38cadedde" xsi:nil="true"/>
    <lcf76f155ced4ddcb4097134ff3c332f xmlns="fc3bfd07-c524-4227-a812-b1f8ee2d463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7F91E-38B2-4BDF-932D-8B5CB058B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bfd07-c524-4227-a812-b1f8ee2d463b"/>
    <ds:schemaRef ds:uri="c8d4ce67-7909-48f8-adba-10a38cade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0F615D-36F9-4F0D-89EC-999B93C856CE}">
  <ds:schemaRefs>
    <ds:schemaRef ds:uri="http://schemas.microsoft.com/office/2006/metadata/properties"/>
    <ds:schemaRef ds:uri="http://schemas.microsoft.com/office/infopath/2007/PartnerControls"/>
    <ds:schemaRef ds:uri="c8d4ce67-7909-48f8-adba-10a38cadedde"/>
    <ds:schemaRef ds:uri="fc3bfd07-c524-4227-a812-b1f8ee2d463b"/>
  </ds:schemaRefs>
</ds:datastoreItem>
</file>

<file path=customXml/itemProps3.xml><?xml version="1.0" encoding="utf-8"?>
<ds:datastoreItem xmlns:ds="http://schemas.openxmlformats.org/officeDocument/2006/customXml" ds:itemID="{F65B31EA-3FF8-465A-85CC-AB139E45F0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7F3CBA-46C0-4657-A98E-2722DF5CF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- 2022 Dec 1 - use this one.dotx</Template>
  <TotalTime>503</TotalTime>
  <Pages>39</Pages>
  <Words>2332</Words>
  <Characters>13299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استراتژی تنوع فرهنگی و زبانی 2024-2028</vt:lpstr>
    </vt:vector>
  </TitlesOfParts>
  <Company>Hewlett-Packard</Company>
  <LinksUpToDate>false</LinksUpToDate>
  <CharactersWithSpaces>15600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استراتژی تنوع فرهنگی و زبانی 2024-2028</dc:title>
  <dc:creator>National Disability Insurance Agency</dc:creator>
  <cp:lastModifiedBy>Thomas Kiorgaard</cp:lastModifiedBy>
  <cp:revision>20</cp:revision>
  <cp:lastPrinted>2024-02-12T05:09:00Z</cp:lastPrinted>
  <dcterms:created xsi:type="dcterms:W3CDTF">2024-02-07T01:07:00Z</dcterms:created>
  <dcterms:modified xsi:type="dcterms:W3CDTF">2024-02-21T00:31:00Z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0x010100C9B3E7B947A47C48883DBCBABBF9695E</vt:lpwstr>
  </property>
  <property fmtid="{D5CDD505-2E9C-101B-9397-08002B2CF9AE}" pid="3" name="MSIP_Label_2b83f8d7-e91f-4eee-a336-52a8061c0503_ActionId">
    <vt:lpwstr>9bde7fa0-576e-4fb7-9ce2-c772cc247da9</vt:lpwstr>
  </property>
  <property fmtid="{D5CDD505-2E9C-101B-9397-08002B2CF9AE}" pid="4" name="MSIP_Label_2b83f8d7-e91f-4eee-a336-52a8061c0503_ContentBits">
    <vt:lpwstr>0</vt:lpwstr>
  </property>
  <property fmtid="{D5CDD505-2E9C-101B-9397-08002B2CF9AE}" pid="5" name="MSIP_Label_2b83f8d7-e91f-4eee-a336-52a8061c0503_Enabled">
    <vt:lpwstr>true</vt:lpwstr>
  </property>
  <property fmtid="{D5CDD505-2E9C-101B-9397-08002B2CF9AE}" pid="6" name="MSIP_Label_2b83f8d7-e91f-4eee-a336-52a8061c0503_Method">
    <vt:lpwstr>Privileged</vt:lpwstr>
  </property>
  <property fmtid="{D5CDD505-2E9C-101B-9397-08002B2CF9AE}" pid="7" name="MSIP_Label_2b83f8d7-e91f-4eee-a336-52a8061c0503_Name">
    <vt:lpwstr>OFFICIAL</vt:lpwstr>
  </property>
  <property fmtid="{D5CDD505-2E9C-101B-9397-08002B2CF9AE}" pid="8" name="MSIP_Label_2b83f8d7-e91f-4eee-a336-52a8061c0503_SetDate">
    <vt:lpwstr>2024-01-01T21:59:58Z</vt:lpwstr>
  </property>
  <property fmtid="{D5CDD505-2E9C-101B-9397-08002B2CF9AE}" pid="9" name="MSIP_Label_2b83f8d7-e91f-4eee-a336-52a8061c0503_SiteId">
    <vt:lpwstr>cd778b65-752d-454a-87cf-b9990fe58993</vt:lpwstr>
  </property>
</Properties>
</file>