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8F667" w14:textId="012C9084" w:rsidR="00DF7B10" w:rsidRPr="00976CC4" w:rsidRDefault="003C31AE" w:rsidP="00976CC4">
      <w:pPr>
        <w:pStyle w:val="Heading1"/>
        <w:bidi/>
        <w:spacing w:before="7800" w:after="120" w:line="240" w:lineRule="auto"/>
        <w:rPr>
          <w:rFonts w:ascii="Dubai" w:hAnsi="Dubai" w:cs="Dubai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976CC4">
        <w:rPr>
          <w:rFonts w:ascii="Dubai" w:hAnsi="Dubai" w:cs="Dubai"/>
          <w:rtl/>
        </w:rPr>
        <w:t>تنوع فرهنگی و لسانی</w:t>
      </w:r>
    </w:p>
    <w:p w14:paraId="36B1C6BA" w14:textId="77777777" w:rsidR="00DF7B10" w:rsidRPr="00976CC4" w:rsidRDefault="00B95F60" w:rsidP="00976CC4">
      <w:pPr>
        <w:pStyle w:val="Subtitle"/>
        <w:bidi/>
        <w:spacing w:before="120" w:after="120" w:line="240" w:lineRule="auto"/>
        <w:rPr>
          <w:rFonts w:ascii="Dubai" w:hAnsi="Dubai" w:cs="Dubai"/>
        </w:rPr>
      </w:pPr>
      <w:r w:rsidRPr="00976CC4">
        <w:rPr>
          <w:rFonts w:ascii="Dubai" w:hAnsi="Dubai" w:cs="Dubai"/>
          <w:rtl/>
        </w:rPr>
        <w:t xml:space="preserve">استراتجی ما </w:t>
      </w:r>
    </w:p>
    <w:bookmarkEnd w:id="0"/>
    <w:p w14:paraId="5D21AA68" w14:textId="77777777" w:rsidR="001A6053" w:rsidRPr="00976CC4" w:rsidRDefault="00B95F60" w:rsidP="00976CC4">
      <w:pPr>
        <w:pStyle w:val="Subtitle"/>
        <w:bidi/>
        <w:spacing w:before="120" w:after="120" w:line="240" w:lineRule="auto"/>
        <w:rPr>
          <w:rFonts w:ascii="Dubai" w:hAnsi="Dubai" w:cs="Dubai"/>
          <w:sz w:val="32"/>
          <w:szCs w:val="32"/>
        </w:rPr>
      </w:pPr>
      <w:r w:rsidRPr="00BF2ECE">
        <w:rPr>
          <w:rFonts w:cs="Dubai"/>
          <w:sz w:val="32"/>
          <w:szCs w:val="32"/>
          <w:rtl/>
        </w:rPr>
        <w:t>2024</w:t>
      </w:r>
      <w:r w:rsidRPr="00976CC4">
        <w:rPr>
          <w:rFonts w:ascii="Dubai" w:hAnsi="Dubai" w:cs="Dubai"/>
          <w:sz w:val="32"/>
          <w:szCs w:val="32"/>
          <w:rtl/>
        </w:rPr>
        <w:t>–</w:t>
      </w:r>
      <w:r w:rsidRPr="00BF2ECE">
        <w:rPr>
          <w:rFonts w:cs="Dubai"/>
          <w:sz w:val="32"/>
          <w:szCs w:val="32"/>
          <w:rtl/>
        </w:rPr>
        <w:t>2028</w:t>
      </w:r>
    </w:p>
    <w:p w14:paraId="6F9333A4" w14:textId="77777777" w:rsidR="001A6053" w:rsidRPr="00976CC4" w:rsidRDefault="00B95F60" w:rsidP="00976CC4">
      <w:pPr>
        <w:bidi/>
        <w:spacing w:before="120" w:after="120" w:line="240" w:lineRule="auto"/>
        <w:rPr>
          <w:rFonts w:ascii="Dubai" w:hAnsi="Dubai" w:cs="Dubai"/>
          <w:color w:val="FFFFFF" w:themeColor="background1"/>
        </w:rPr>
      </w:pPr>
      <w:r w:rsidRPr="00BF2ECE">
        <w:rPr>
          <w:rFonts w:cs="FS Me Pro"/>
          <w:color w:val="FFFFFF" w:themeColor="background1"/>
          <w:rtl/>
        </w:rPr>
        <w:t>Dari</w:t>
      </w:r>
      <w:r w:rsidRPr="00976CC4">
        <w:rPr>
          <w:rFonts w:ascii="Dubai" w:hAnsi="Dubai" w:cs="Dubai"/>
          <w:color w:val="FFFFFF" w:themeColor="background1"/>
          <w:rtl/>
        </w:rPr>
        <w:t xml:space="preserve"> | دری</w:t>
      </w:r>
    </w:p>
    <w:p w14:paraId="7D310EF0" w14:textId="65D83BCD" w:rsidR="00B60B5F" w:rsidRPr="00976CC4" w:rsidRDefault="00B95F60" w:rsidP="00976CC4">
      <w:pPr>
        <w:bidi/>
        <w:spacing w:before="120" w:after="120" w:line="240" w:lineRule="auto"/>
        <w:rPr>
          <w:rFonts w:ascii="Dubai" w:hAnsi="Dubai" w:cs="Dubai"/>
          <w:color w:val="FFFFFF" w:themeColor="background1"/>
        </w:rPr>
      </w:pPr>
      <w:r w:rsidRPr="00976CC4">
        <w:rPr>
          <w:rFonts w:ascii="Dubai" w:hAnsi="Dubai" w:cs="Dubai"/>
          <w:color w:val="FFFFFF" w:themeColor="background1"/>
          <w:rtl/>
        </w:rPr>
        <w:t>نسخه قابل خوانش آسان</w:t>
      </w:r>
    </w:p>
    <w:p w14:paraId="5E1710D6" w14:textId="337B2461" w:rsidR="007C5556" w:rsidRPr="00976CC4" w:rsidRDefault="00BF2ECE" w:rsidP="00D35A90">
      <w:pPr>
        <w:spacing w:before="120" w:line="240" w:lineRule="auto"/>
        <w:jc w:val="right"/>
        <w:rPr>
          <w:rFonts w:ascii="Dubai" w:hAnsi="Dubai" w:cs="Dubai"/>
        </w:rPr>
      </w:pPr>
      <w:r w:rsidRPr="00976CC4">
        <w:rPr>
          <w:rFonts w:ascii="Dubai" w:hAnsi="Dubai" w:cs="Dubai"/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8DF09F1" wp14:editId="096FA9FB">
                <wp:simplePos x="0" y="0"/>
                <wp:positionH relativeFrom="column">
                  <wp:posOffset>4494635</wp:posOffset>
                </wp:positionH>
                <wp:positionV relativeFrom="paragraph">
                  <wp:posOffset>118745</wp:posOffset>
                </wp:positionV>
                <wp:extent cx="1575435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9985B" w14:textId="77777777" w:rsidR="00B95F60" w:rsidRPr="00BB025A" w:rsidRDefault="00B95F60" w:rsidP="008A0EE5">
                            <w:pPr>
                              <w:bidi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6B2976"/>
                                <w:sz w:val="26"/>
                                <w:szCs w:val="26"/>
                                <w:lang w:val="en-PH"/>
                              </w:rPr>
                            </w:pPr>
                            <w:r w:rsidRPr="00BB025A">
                              <w:rPr>
                                <w:rFonts w:ascii="Arial" w:hAnsi="Arial" w:cs="Arial"/>
                                <w:b/>
                                <w:bCs/>
                                <w:color w:val="6B2976"/>
                                <w:sz w:val="26"/>
                                <w:szCs w:val="26"/>
                                <w:rtl/>
                              </w:rPr>
                              <w:t>خوانش آسان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F09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353.9pt;margin-top:9.35pt;width:124.05pt;height:49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" filled="f" stroked="f">
                <v:textbox inset="0,0,0,0">
                  <w:txbxContent>
                    <w:p w14:paraId="7859985B" w14:textId="77777777" w:rsidR="00B95F60" w:rsidRPr="00BB025A" w:rsidRDefault="00B95F60" w:rsidP="008A0EE5">
                      <w:pPr>
                        <w:bidi/>
                        <w:jc w:val="center"/>
                        <w:rPr>
                          <w:rFonts w:ascii="Arial" w:hAnsi="Arial" w:cs="Arial"/>
                          <w:b/>
                          <w:bCs/>
                          <w:color w:val="6B2976"/>
                          <w:sz w:val="26"/>
                          <w:szCs w:val="26"/>
                          <w:lang w:val="en-PH"/>
                        </w:rPr>
                      </w:pPr>
                      <w:r w:rsidRPr="00BB025A">
                        <w:rPr>
                          <w:rFonts w:ascii="Arial" w:hAnsi="Arial" w:cs="Arial"/>
                          <w:b/>
                          <w:bCs/>
                          <w:color w:val="6B2976"/>
                          <w:sz w:val="26"/>
                          <w:szCs w:val="26"/>
                          <w:rtl/>
                        </w:rPr>
                        <w:t>خوانش آسان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976CC4">
        <w:rPr>
          <w:rFonts w:ascii="Dubai" w:hAnsi="Dubai" w:cs="Dubai"/>
          <w:noProof/>
          <w:lang w:eastAsia="en-AU"/>
        </w:rPr>
        <w:drawing>
          <wp:inline distT="0" distB="0" distL="0" distR="0" wp14:anchorId="676404BB" wp14:editId="09DB51A4">
            <wp:extent cx="900000" cy="853178"/>
            <wp:effectExtent l="0" t="0" r="0" b="4445"/>
            <wp:docPr id="18" name="Picture 18" descr="لوگوی NDIS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لوگوی NDIS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976CC4">
        <w:rPr>
          <w:rFonts w:ascii="Dubai" w:hAnsi="Dubai" w:cs="Dubai"/>
        </w:rPr>
        <w:br w:type="page"/>
      </w:r>
    </w:p>
    <w:p w14:paraId="35EDC120" w14:textId="77777777" w:rsidR="00F3744E" w:rsidRPr="00976CC4" w:rsidRDefault="00B95F60" w:rsidP="00976CC4">
      <w:pPr>
        <w:pStyle w:val="TOCHeading"/>
        <w:bidi/>
        <w:spacing w:after="240" w:line="240" w:lineRule="auto"/>
        <w:rPr>
          <w:rFonts w:ascii="Dubai" w:hAnsi="Dubai" w:cs="Dubai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976CC4">
        <w:rPr>
          <w:rFonts w:ascii="Dubai" w:hAnsi="Dubai" w:cs="Dubai"/>
          <w:rtl/>
        </w:rPr>
        <w:lastRenderedPageBreak/>
        <w:t>چطور از این استراتجی استفاده کنیم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Style w:val="Style1"/>
        <w:bidiVisual/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</w:tblGrid>
      <w:tr w:rsidR="00DF0C92" w:rsidRPr="00976CC4" w14:paraId="6D848797" w14:textId="77777777" w:rsidTr="00D35A90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D16CB3A" w14:textId="77777777" w:rsidR="00665419" w:rsidRPr="00976CC4" w:rsidRDefault="00B95F60" w:rsidP="00976CC4">
            <w:pPr>
              <w:pStyle w:val="Image"/>
              <w:spacing w:before="0" w:after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0FCE6899" wp14:editId="4C4D83A0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273685</wp:posOffset>
                      </wp:positionV>
                      <wp:extent cx="1402080" cy="63246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F17444" w14:textId="77777777" w:rsidR="00B95F60" w:rsidRPr="00D35A90" w:rsidRDefault="00B95F60" w:rsidP="00695FC5">
                                  <w:pPr>
                                    <w:bidi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  <w:r w:rsidRPr="00D35A90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44"/>
                                      <w:szCs w:val="44"/>
                                      <w:rtl/>
                                    </w:rPr>
                                    <w:t>ما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E6899" id="_x0000_s1027" type="#_x0000_t202" alt="&quot;&quot;" style="position:absolute;left:0;text-align:left;margin-left:6.15pt;margin-top:21.55pt;width:110.4pt;height:49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" filled="f" stroked="f">
                      <v:textbox>
                        <w:txbxContent>
                          <w:p w14:paraId="6FF17444" w14:textId="77777777" w:rsidR="00B95F60" w:rsidRPr="00D35A90" w:rsidRDefault="00B95F60" w:rsidP="00695FC5">
                            <w:pPr>
                              <w:bidi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35A90">
                              <w:rPr>
                                <w:rFonts w:ascii="Dubai" w:hAnsi="Dubai" w:cs="Dubai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ما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DD1" w:rsidRPr="00976CC4">
              <w:rPr>
                <w:rFonts w:ascii="Dubai" w:hAnsi="Dubai" w:cs="Dubai"/>
                <w:noProof/>
              </w:rPr>
              <w:drawing>
                <wp:inline distT="0" distB="0" distL="0" distR="0" wp14:anchorId="2593038E" wp14:editId="13FC30EF">
                  <wp:extent cx="1404000" cy="1084153"/>
                  <wp:effectExtent l="0" t="0" r="5715" b="1905"/>
                  <wp:docPr id="95" name="Picture 95" descr="گروپی از مردم. یک نفر پیشتر کارت در دست دارد که می‌گوید &quot;ما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گروپی از مردم. یک نفر پیشتر کارت در دست دارد که می‌گوید &quot;ما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0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E7F71C5" w14:textId="630BBA96" w:rsidR="003D6075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سازمان ملی بیمه معیوبیت (</w:t>
            </w:r>
            <w:r w:rsidRPr="00BF2ECE">
              <w:rPr>
                <w:rFonts w:cs="FS Me Pro"/>
                <w:rtl/>
              </w:rPr>
              <w:t>NDIA</w:t>
            </w:r>
            <w:r w:rsidRPr="00976CC4">
              <w:rPr>
                <w:rFonts w:ascii="Dubai" w:hAnsi="Dubai" w:cs="Dubai"/>
                <w:rtl/>
              </w:rPr>
              <w:t>) این استراتجی را نوشته</w:t>
            </w:r>
            <w:r w:rsidR="004B5C4F">
              <w:rPr>
                <w:rFonts w:ascii="Dubai" w:hAnsi="Dubai" w:cs="Dubai"/>
              </w:rPr>
              <w:t> </w:t>
            </w:r>
            <w:r w:rsidRPr="00976CC4">
              <w:rPr>
                <w:rFonts w:ascii="Dubai" w:hAnsi="Dubai" w:cs="Dubai"/>
                <w:rtl/>
              </w:rPr>
              <w:t xml:space="preserve">است. </w:t>
            </w:r>
          </w:p>
          <w:p w14:paraId="2A3C7C97" w14:textId="77777777" w:rsidR="00665419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وقتی کلمه "ما" را می بینید، به معنای </w:t>
            </w:r>
            <w:r w:rsidRPr="00BF2ECE">
              <w:rPr>
                <w:rFonts w:cs="FS Me Pro"/>
                <w:rtl/>
              </w:rPr>
              <w:t>NDIA</w:t>
            </w:r>
            <w:r w:rsidRPr="00976CC4">
              <w:rPr>
                <w:rFonts w:ascii="Dubai" w:hAnsi="Dubai" w:cs="Dubai"/>
                <w:rtl/>
              </w:rPr>
              <w:t xml:space="preserve"> است.</w:t>
            </w:r>
          </w:p>
        </w:tc>
      </w:tr>
      <w:tr w:rsidR="00DF0C92" w:rsidRPr="00976CC4" w14:paraId="670ED03A" w14:textId="77777777" w:rsidTr="00D35A90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052AACA" w14:textId="553B36B8" w:rsidR="00665419" w:rsidRPr="00976CC4" w:rsidRDefault="006F28D2" w:rsidP="00976CC4">
            <w:pPr>
              <w:pStyle w:val="Image"/>
              <w:spacing w:before="0" w:after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A372974" wp14:editId="0139F774">
                  <wp:extent cx="1332000" cy="1332000"/>
                  <wp:effectExtent l="0" t="0" r="1905" b="1905"/>
                  <wp:docPr id="6" name="Picture 6" descr="یک سند خوانش آسان (Easy Read) و یک تی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یک سند خوانش آسان (Easy Read) و یک تی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E6EAF78" w14:textId="77777777" w:rsidR="00115682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این جزوه استراتجی را طوری نوشته ایم که به آسانی قابل خواندن باشد.</w:t>
            </w:r>
          </w:p>
          <w:p w14:paraId="074E6F41" w14:textId="6935CDCE" w:rsidR="00665419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برای توضیح دادن بعضی از نظریه ها از عکس ها استفاده می</w:t>
            </w:r>
            <w:r w:rsidR="004B5C4F">
              <w:rPr>
                <w:rFonts w:ascii="Dubai" w:hAnsi="Dubai" w:cs="Dubai"/>
              </w:rPr>
              <w:t> </w:t>
            </w:r>
            <w:r w:rsidRPr="00976CC4">
              <w:rPr>
                <w:rFonts w:ascii="Dubai" w:hAnsi="Dubai" w:cs="Dubai"/>
                <w:rtl/>
              </w:rPr>
              <w:t>کنیم.</w:t>
            </w:r>
          </w:p>
        </w:tc>
      </w:tr>
      <w:tr w:rsidR="00DF0C92" w:rsidRPr="00976CC4" w14:paraId="1C6FF041" w14:textId="77777777" w:rsidTr="00D35A90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E572314" w14:textId="5BAF1E8A" w:rsidR="00E05DD1" w:rsidRPr="00976CC4" w:rsidRDefault="005978DA" w:rsidP="00976CC4">
            <w:pPr>
              <w:pStyle w:val="Image"/>
              <w:spacing w:before="120" w:after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4CEE0C34" wp14:editId="46F2CCD9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53340</wp:posOffset>
                      </wp:positionV>
                      <wp:extent cx="1521460" cy="1041400"/>
                      <wp:effectExtent l="0" t="0" r="2540" b="635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1460" cy="1041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ACEB61" w14:textId="3E08F669" w:rsidR="00B95F60" w:rsidRPr="00D35A90" w:rsidRDefault="00B95F60" w:rsidP="005978DA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64"/>
                                      <w:szCs w:val="64"/>
                                      <w:lang w:val="en-PH"/>
                                    </w:rPr>
                                  </w:pPr>
                                  <w:r w:rsidRPr="00D35A90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64"/>
                                      <w:szCs w:val="64"/>
                                      <w:rtl/>
                                    </w:rPr>
                                    <w:t>پررنگ</w:t>
                                  </w:r>
                                </w:p>
                                <w:p w14:paraId="0ECEA66F" w14:textId="0E5CE79A" w:rsidR="00B95F60" w:rsidRPr="00D35A90" w:rsidRDefault="00B95F60" w:rsidP="005978DA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56"/>
                                      <w:szCs w:val="56"/>
                                      <w:lang w:val="en-PH"/>
                                    </w:rPr>
                                  </w:pPr>
                                  <w:r w:rsidRPr="00D35A90">
                                    <w:rPr>
                                      <w:rFonts w:ascii="Dubai" w:hAnsi="Dubai" w:cs="Dubai"/>
                                      <w:sz w:val="56"/>
                                      <w:szCs w:val="56"/>
                                      <w:rtl/>
                                    </w:rPr>
                                    <w:t>غیرپررنگ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E0C34" id="_x0000_s1028" type="#_x0000_t202" alt="&quot;&quot;" style="position:absolute;left:0;text-align:left;margin-left:-1.1pt;margin-top:4.2pt;width:119.8pt;height:8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" filled="f" stroked="f">
                      <v:textbox inset="0,0,0,0">
                        <w:txbxContent>
                          <w:p w14:paraId="12ACEB61" w14:textId="3E08F669" w:rsidR="00B95F60" w:rsidRPr="00D35A90" w:rsidRDefault="00B95F60" w:rsidP="005978DA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64"/>
                                <w:szCs w:val="64"/>
                                <w:lang w:val="en-PH"/>
                              </w:rPr>
                            </w:pPr>
                            <w:r w:rsidRPr="00D35A90">
                              <w:rPr>
                                <w:rFonts w:ascii="Dubai" w:hAnsi="Dubai" w:cs="Dubai"/>
                                <w:b/>
                                <w:bCs/>
                                <w:sz w:val="64"/>
                                <w:szCs w:val="64"/>
                                <w:rtl/>
                              </w:rPr>
                              <w:t>پررنگ</w:t>
                            </w:r>
                          </w:p>
                          <w:p w14:paraId="0ECEA66F" w14:textId="0E5CE79A" w:rsidR="00B95F60" w:rsidRPr="00D35A90" w:rsidRDefault="00B95F60" w:rsidP="005978DA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56"/>
                                <w:szCs w:val="56"/>
                                <w:lang w:val="en-PH"/>
                              </w:rPr>
                            </w:pPr>
                            <w:r w:rsidRPr="00D35A90">
                              <w:rPr>
                                <w:rFonts w:ascii="Dubai" w:hAnsi="Dubai" w:cs="Dubai"/>
                                <w:sz w:val="56"/>
                                <w:szCs w:val="56"/>
                                <w:rtl/>
                              </w:rPr>
                              <w:t>غیرپررنگ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6701B45" wp14:editId="25D30B72">
                  <wp:extent cx="1295500" cy="911833"/>
                  <wp:effectExtent l="0" t="0" r="0" b="3175"/>
                  <wp:docPr id="4" name="Picture 4" descr="کلمات &quot;پررنگ (Bold)&quot; و &quot;غیر پررنگ (Not Bold)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کلمات &quot;پررنگ (Bold)&quot; و &quot;غیر پررنگ (Not Bold)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FE98039" w14:textId="77777777" w:rsidR="00E05DD1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بعضی از کلمات مهم را به صورت </w:t>
            </w:r>
            <w:r w:rsidRPr="00976CC4">
              <w:rPr>
                <w:rStyle w:val="Strong"/>
                <w:rFonts w:ascii="Dubai" w:hAnsi="Dubai" w:cs="Dubai"/>
                <w:rtl/>
              </w:rPr>
              <w:t>پررنگ (</w:t>
            </w:r>
            <w:r w:rsidRPr="00BF2ECE">
              <w:rPr>
                <w:rStyle w:val="Strong"/>
                <w:rFonts w:cs="FS Me Pro"/>
                <w:rtl/>
              </w:rPr>
              <w:t>bold</w:t>
            </w:r>
            <w:r w:rsidRPr="00976CC4">
              <w:rPr>
                <w:rStyle w:val="Strong"/>
                <w:rFonts w:ascii="Dubai" w:hAnsi="Dubai" w:cs="Dubai"/>
                <w:rtl/>
              </w:rPr>
              <w:t>)</w:t>
            </w:r>
            <w:r w:rsidRPr="00976CC4">
              <w:rPr>
                <w:rFonts w:ascii="Dubai" w:hAnsi="Dubai" w:cs="Dubai"/>
                <w:rtl/>
              </w:rPr>
              <w:t xml:space="preserve"> نوشتیم.</w:t>
            </w:r>
          </w:p>
          <w:p w14:paraId="2BE8C8E6" w14:textId="77777777" w:rsidR="00E05DD1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این معناست که آن کلمات ضخیم تر و تیره تر اند.</w:t>
            </w:r>
          </w:p>
        </w:tc>
      </w:tr>
      <w:tr w:rsidR="00DF0C92" w:rsidRPr="00976CC4" w14:paraId="138FEA24" w14:textId="77777777" w:rsidTr="00D35A90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60B925" w14:textId="77777777" w:rsidR="009D031E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2C6AE50A" wp14:editId="789472BD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183515</wp:posOffset>
                      </wp:positionV>
                      <wp:extent cx="892175" cy="231775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E110EC" w14:textId="77777777" w:rsidR="00B95F60" w:rsidRPr="004B5C4F" w:rsidRDefault="00B95F60" w:rsidP="00D316EF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4B5C4F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1"/>
                                      <w:szCs w:val="21"/>
                                      <w:rtl/>
                                    </w:rPr>
                                    <w:t>فهرست لغت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AE50A" id="_x0000_s1029" type="#_x0000_t202" alt="&quot;&quot;" style="position:absolute;left:0;text-align:left;margin-left:24.7pt;margin-top:14.45pt;width:70.25pt;height:18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" filled="f" stroked="f">
                      <v:textbox inset="0,0,0,0">
                        <w:txbxContent>
                          <w:p w14:paraId="58E110EC" w14:textId="77777777" w:rsidR="00B95F60" w:rsidRPr="004B5C4F" w:rsidRDefault="00B95F60" w:rsidP="00D316EF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4B5C4F">
                              <w:rPr>
                                <w:rFonts w:ascii="Dubai" w:hAnsi="Dubai" w:cs="Duba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فهرست لغت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976CC4">
              <w:rPr>
                <w:rFonts w:ascii="Dubai" w:hAnsi="Dubai" w:cs="Dubai"/>
                <w:noProof/>
              </w:rPr>
              <w:drawing>
                <wp:inline distT="0" distB="0" distL="0" distR="0" wp14:anchorId="3359BA5C" wp14:editId="144F21EF">
                  <wp:extent cx="1332000" cy="1332000"/>
                  <wp:effectExtent l="0" t="0" r="0" b="0"/>
                  <wp:docPr id="10" name="Picture 10" descr="یک سند لیست کل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یک سند لیست کلم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2AB7783" w14:textId="77777777" w:rsidR="003D6075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توضیح می دهیم که این کلمات به چی معناست.</w:t>
            </w:r>
          </w:p>
          <w:p w14:paraId="1714C9D7" w14:textId="38233F92" w:rsidR="009D031E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یک لیستی از این کلمات در این صفحه آمده است: </w:t>
            </w:r>
            <w:r w:rsidR="00B24473" w:rsidRPr="004B5C4F">
              <w:rPr>
                <w:rFonts w:cs="Dubai"/>
              </w:rPr>
              <w:fldChar w:fldCharType="begin"/>
            </w:r>
            <w:r w:rsidR="00B24473" w:rsidRPr="004B5C4F">
              <w:rPr>
                <w:rFonts w:cs="Dubai"/>
                <w:rtl/>
              </w:rPr>
              <w:instrText xml:space="preserve"> PAGEREF _Ref155785641 \h </w:instrText>
            </w:r>
            <w:r w:rsidR="00B24473" w:rsidRPr="004B5C4F">
              <w:rPr>
                <w:rFonts w:cs="Dubai"/>
              </w:rPr>
            </w:r>
            <w:r w:rsidR="00B24473" w:rsidRPr="004B5C4F">
              <w:rPr>
                <w:rFonts w:cs="Dubai"/>
              </w:rPr>
              <w:fldChar w:fldCharType="separate"/>
            </w:r>
            <w:r w:rsidR="00D2333A">
              <w:rPr>
                <w:rFonts w:cs="Dubai"/>
                <w:noProof/>
                <w:rtl/>
              </w:rPr>
              <w:t>34</w:t>
            </w:r>
            <w:r w:rsidR="00B24473" w:rsidRPr="004B5C4F">
              <w:rPr>
                <w:rFonts w:cs="Dubai"/>
              </w:rPr>
              <w:fldChar w:fldCharType="end"/>
            </w:r>
            <w:r w:rsidRPr="00976CC4">
              <w:rPr>
                <w:rFonts w:ascii="Dubai" w:hAnsi="Dubai" w:cs="Dubai"/>
                <w:rtl/>
              </w:rPr>
              <w:t>.</w:t>
            </w:r>
          </w:p>
        </w:tc>
      </w:tr>
      <w:tr w:rsidR="00DF0C92" w:rsidRPr="00976CC4" w14:paraId="571D6512" w14:textId="77777777" w:rsidTr="00D35A90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31620ED" w14:textId="77777777" w:rsidR="009D031E" w:rsidRPr="00976CC4" w:rsidRDefault="00B95F60" w:rsidP="00976CC4">
            <w:pPr>
              <w:pStyle w:val="Image"/>
              <w:spacing w:before="120" w:after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3AD57E61" wp14:editId="2B5E1DB1">
                  <wp:extent cx="1332000" cy="1332000"/>
                  <wp:effectExtent l="0" t="0" r="1905" b="1905"/>
                  <wp:docPr id="11" name="Picture 11" descr="یک نفر که سند خوانش آسان (Easy Read) را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یک نفر که سند خوانش آسان (Easy Read) را در دست د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52F9E044" w14:textId="2E8162D6" w:rsidR="00641C3E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این یک نسخه خوانش آسان از استراتجی تنوع فرهنگی و لسانی </w:t>
            </w:r>
            <w:r w:rsidRPr="00BF2ECE">
              <w:rPr>
                <w:rFonts w:cs="FS Me Pro"/>
                <w:rtl/>
              </w:rPr>
              <w:t>2024</w:t>
            </w:r>
            <w:r w:rsidRPr="00976CC4">
              <w:rPr>
                <w:rFonts w:ascii="Dubai" w:hAnsi="Dubai" w:cs="Dubai"/>
                <w:rtl/>
              </w:rPr>
              <w:t>-</w:t>
            </w:r>
            <w:r w:rsidRPr="00BF2ECE">
              <w:rPr>
                <w:rFonts w:cs="FS Me Pro"/>
                <w:rtl/>
              </w:rPr>
              <w:t>2028</w:t>
            </w:r>
            <w:r w:rsidRPr="00976CC4">
              <w:rPr>
                <w:rFonts w:ascii="Dubai" w:hAnsi="Dubai" w:cs="Dubai"/>
                <w:rtl/>
              </w:rPr>
              <w:t xml:space="preserve"> است.</w:t>
            </w:r>
          </w:p>
        </w:tc>
      </w:tr>
      <w:tr w:rsidR="00DF0C92" w:rsidRPr="00976CC4" w14:paraId="5038CD3E" w14:textId="77777777" w:rsidTr="004B5C4F">
        <w:trPr>
          <w:gridAfter w:val="1"/>
          <w:wAfter w:w="170" w:type="dxa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DBB519C" w14:textId="77777777" w:rsidR="009D031E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4A5C998" wp14:editId="7733B231">
                  <wp:extent cx="1332000" cy="1332000"/>
                  <wp:effectExtent l="0" t="0" r="1905" b="1905"/>
                  <wp:docPr id="12" name="Picture 12" descr="یک نماد ویب سای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یک نماد ویب سای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636A0FE" w14:textId="4233DA60" w:rsidR="008E2344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شما می‌توانید</w:t>
            </w:r>
            <w:r w:rsidR="00114B3B" w:rsidRPr="00976CC4">
              <w:rPr>
                <w:rFonts w:ascii="Dubai" w:hAnsi="Dubai" w:cs="Dubai"/>
                <w:i/>
                <w:iCs/>
                <w:rtl/>
              </w:rPr>
              <w:t xml:space="preserve"> استراتجی تنوع فرهنگی و لسانی</w:t>
            </w:r>
            <w:r w:rsidR="004B5C4F">
              <w:rPr>
                <w:rFonts w:ascii="Dubai" w:hAnsi="Dubai" w:cs="Dubai"/>
                <w:i/>
                <w:iCs/>
              </w:rPr>
              <w:br/>
            </w:r>
            <w:r w:rsidR="00114B3B" w:rsidRPr="00BF2ECE">
              <w:rPr>
                <w:rFonts w:cs="FS Me Pro"/>
                <w:i/>
                <w:iCs/>
                <w:rtl/>
              </w:rPr>
              <w:t>2024</w:t>
            </w:r>
            <w:r w:rsidR="00114B3B" w:rsidRPr="00976CC4">
              <w:rPr>
                <w:rFonts w:ascii="Dubai" w:hAnsi="Dubai" w:cs="Dubai"/>
                <w:i/>
                <w:iCs/>
                <w:rtl/>
              </w:rPr>
              <w:t>-</w:t>
            </w:r>
            <w:r w:rsidR="00114B3B" w:rsidRPr="00BF2ECE">
              <w:rPr>
                <w:rFonts w:cs="FS Me Pro"/>
                <w:i/>
                <w:iCs/>
                <w:rtl/>
              </w:rPr>
              <w:t>2028</w:t>
            </w:r>
            <w:r w:rsidR="00114B3B" w:rsidRPr="00976CC4">
              <w:rPr>
                <w:rFonts w:ascii="Dubai" w:hAnsi="Dubai" w:cs="Dubai"/>
                <w:i/>
                <w:iCs/>
                <w:rtl/>
              </w:rPr>
              <w:t xml:space="preserve"> را </w:t>
            </w:r>
            <w:r w:rsidR="00114B3B" w:rsidRPr="00976CC4">
              <w:rPr>
                <w:rFonts w:ascii="Dubai" w:hAnsi="Dubai" w:cs="Dubai"/>
                <w:rtl/>
              </w:rPr>
              <w:t>در وبسایت ما پیدا کنید.</w:t>
            </w:r>
          </w:p>
          <w:p w14:paraId="3901D7CF" w14:textId="5D417FC4" w:rsidR="00D35A90" w:rsidRPr="004B5C4F" w:rsidRDefault="00000000" w:rsidP="004B5C4F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38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Cs/>
              </w:rPr>
            </w:pPr>
            <w:hyperlink r:id="rId18" w:history="1">
              <w:r w:rsidR="002A3CE7" w:rsidRPr="00BF2ECE">
                <w:rPr>
                  <w:rStyle w:val="Hyperlink"/>
                  <w:rFonts w:cs="FS Me Pro"/>
                  <w:bCs/>
                  <w:rtl/>
                </w:rPr>
                <w:t>www.ndis.gov.au/CALD</w:t>
              </w:r>
            </w:hyperlink>
            <w:r w:rsidR="002A3CE7" w:rsidRPr="00BF2ECE">
              <w:rPr>
                <w:rFonts w:cs="FS Me Pro"/>
                <w:bCs/>
                <w:rtl/>
              </w:rPr>
              <w:t xml:space="preserve"> </w:t>
            </w:r>
          </w:p>
          <w:p w14:paraId="68CB0983" w14:textId="77777777" w:rsidR="00D35A90" w:rsidRPr="00D35A90" w:rsidRDefault="00D35A90" w:rsidP="00D35A9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</w:rPr>
            </w:pPr>
          </w:p>
        </w:tc>
      </w:tr>
      <w:tr w:rsidR="00DF0C92" w:rsidRPr="00976CC4" w14:paraId="76458699" w14:textId="77777777" w:rsidTr="00D35A90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E269785" w14:textId="77777777" w:rsidR="00E05DD1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w:drawing>
                <wp:inline distT="0" distB="0" distL="0" distR="0" wp14:anchorId="15480A2C" wp14:editId="07BB03F1">
                  <wp:extent cx="1368000" cy="1219128"/>
                  <wp:effectExtent l="0" t="0" r="3810" b="635"/>
                  <wp:docPr id="56" name="Picture 56" descr="یک نفر به دیگری کمک می‌کند که سند را بخوا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یک نفر به دیگری کمک می‌کند که سند را بخوا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21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98F948C" w14:textId="77777777" w:rsidR="003D6075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برای خواندن این استراتجی کمک درخواست کرده می‌توانید.</w:t>
            </w:r>
          </w:p>
          <w:p w14:paraId="3442806C" w14:textId="15609D43" w:rsidR="00E05DD1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یک دوست، عضو فامیل یا نفر حمایتی می تواند شما را کمک</w:t>
            </w:r>
            <w:r w:rsidR="004B5C4F">
              <w:rPr>
                <w:rFonts w:ascii="Dubai" w:hAnsi="Dubai" w:cs="Dubai"/>
              </w:rPr>
              <w:t> </w:t>
            </w:r>
            <w:r w:rsidRPr="00976CC4">
              <w:rPr>
                <w:rFonts w:ascii="Dubai" w:hAnsi="Dubai" w:cs="Dubai"/>
                <w:rtl/>
              </w:rPr>
              <w:t>کند.</w:t>
            </w:r>
          </w:p>
        </w:tc>
      </w:tr>
      <w:tr w:rsidR="00DF0C92" w:rsidRPr="00976CC4" w14:paraId="6A754A26" w14:textId="77777777" w:rsidTr="00D35A90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44993D7" w14:textId="77777777" w:rsidR="007074AC" w:rsidRPr="00976CC4" w:rsidRDefault="00B95F60" w:rsidP="00976CC4">
            <w:pPr>
              <w:pStyle w:val="Image"/>
              <w:spacing w:before="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2C92F2BE" wp14:editId="1C7733B9">
                  <wp:extent cx="1332000" cy="1332000"/>
                  <wp:effectExtent l="0" t="0" r="1905" b="1905"/>
                  <wp:docPr id="1437398254" name="Picture 2" descr="یک سند بزرگ خوانش آسان (Easy Read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یک سند بزرگ خوانش آسان (Easy Read)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5B98D79" w14:textId="77777777" w:rsidR="007074AC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این یک سند طولانی است.  </w:t>
            </w:r>
          </w:p>
        </w:tc>
      </w:tr>
      <w:tr w:rsidR="00DF0C92" w:rsidRPr="00976CC4" w14:paraId="32D24169" w14:textId="77777777" w:rsidTr="00D35A90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0AA82ED" w14:textId="77777777" w:rsidR="007074AC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24080BBD" wp14:editId="63B708BB">
                  <wp:extent cx="1332000" cy="1430941"/>
                  <wp:effectExtent l="0" t="0" r="1905" b="0"/>
                  <wp:docPr id="1936304216" name="Picture 3" descr="یک نفر در حال خواندن یک سند است. بالای از آنها یک نماد ساعت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یک نفر در حال خواندن یک سند است. بالای از آنها یک نماد ساعت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4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86D7FE3" w14:textId="77777777" w:rsidR="007074AC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نیاز نیست که این سند را به یکباره بخوانید.  </w:t>
            </w:r>
          </w:p>
          <w:p w14:paraId="3BCFED60" w14:textId="77777777" w:rsidR="007074AC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برای این کار وقت بگذارید.</w:t>
            </w:r>
          </w:p>
        </w:tc>
      </w:tr>
      <w:tr w:rsidR="00DF0C92" w:rsidRPr="00976CC4" w14:paraId="634BF939" w14:textId="77777777" w:rsidTr="00D35A90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7242233" w14:textId="77777777" w:rsidR="00EC64ED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FD6DB2D" wp14:editId="70A3471A">
                  <wp:extent cx="1332000" cy="1332000"/>
                  <wp:effectExtent l="0" t="0" r="1905" b="1905"/>
                  <wp:docPr id="2053108729" name="Picture 1" descr="3 نفر از مردمان بومی زیر پرچم بومیان و پرچم جزیره نشینان تنگه تور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3 نفر از مردمان بومی زیر پرچم بومیان و پرچم جزیره نشینان تنگه تورس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040DC30" w14:textId="77777777" w:rsidR="00EC64ED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مردم بومی ‌و جزیره نشین تنگه تورس را بحیث صاحبان سنتی سرزمین خود - آسترالیا می‌شناسیم.</w:t>
            </w:r>
          </w:p>
        </w:tc>
      </w:tr>
      <w:tr w:rsidR="00DF0C92" w:rsidRPr="00976CC4" w14:paraId="76361B10" w14:textId="77777777" w:rsidTr="00D35A90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4A4ED19" w14:textId="77777777" w:rsidR="00EC64ED" w:rsidRPr="00976CC4" w:rsidRDefault="00B95F60" w:rsidP="00976CC4">
            <w:pPr>
              <w:pStyle w:val="Image"/>
              <w:spacing w:before="36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42EBB717" wp14:editId="67DBD6ED">
                  <wp:extent cx="1440000" cy="1080000"/>
                  <wp:effectExtent l="0" t="0" r="8255" b="6350"/>
                  <wp:docPr id="1948645758" name="Picture 1948645758" descr="یک خط ساحل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یک خط ساحلی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628DFC6" w14:textId="77777777" w:rsidR="00EC64ED" w:rsidRPr="00976CC4" w:rsidRDefault="00B95F60" w:rsidP="00976CC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آنها اولین مردمان بودند که در اینجا زندگی می‌کردند و از اینها استفاده می‌کردند:</w:t>
            </w:r>
          </w:p>
          <w:p w14:paraId="191DAD56" w14:textId="77777777" w:rsidR="007074AC" w:rsidRPr="00976CC4" w:rsidRDefault="00B95F60" w:rsidP="00976CC4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زمین‌ها </w:t>
            </w:r>
          </w:p>
          <w:p w14:paraId="228F8034" w14:textId="77777777" w:rsidR="007074AC" w:rsidRPr="00976CC4" w:rsidRDefault="00B95F60" w:rsidP="00976CC4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آب‌ها.</w:t>
            </w:r>
          </w:p>
        </w:tc>
      </w:tr>
    </w:tbl>
    <w:p w14:paraId="14B91C4B" w14:textId="77777777" w:rsidR="00EC64ED" w:rsidRPr="00976CC4" w:rsidRDefault="00B95F60" w:rsidP="00976CC4">
      <w:pPr>
        <w:spacing w:before="0" w:after="0"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ascii="Dubai" w:hAnsi="Dubai" w:cs="Dubai"/>
          <w:szCs w:val="22"/>
          <w:rtl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  <w:rtl w:val="0"/>
        </w:rPr>
      </w:sdtEndPr>
      <w:sdtContent>
        <w:p w14:paraId="3C7638F6" w14:textId="77777777" w:rsidR="00D35A90" w:rsidRPr="00D35A90" w:rsidRDefault="00B95F60" w:rsidP="00D35A90">
          <w:pPr>
            <w:bidi/>
            <w:spacing w:before="0" w:after="0" w:line="240" w:lineRule="auto"/>
            <w:rPr>
              <w:rFonts w:ascii="Dubai" w:hAnsi="Dubai" w:cs="Dubai"/>
              <w:b/>
              <w:bCs/>
              <w:noProof/>
              <w:color w:val="6B2976"/>
              <w:sz w:val="40"/>
              <w:szCs w:val="40"/>
              <w:lang w:val="x-none" w:eastAsia="x-none"/>
            </w:rPr>
          </w:pPr>
          <w:r w:rsidRPr="00D35A90">
            <w:rPr>
              <w:rFonts w:ascii="Dubai" w:hAnsi="Dubai" w:cs="Dubai"/>
              <w:b/>
              <w:bCs/>
              <w:color w:val="6B2976"/>
              <w:sz w:val="40"/>
              <w:szCs w:val="40"/>
              <w:rtl/>
              <w:lang w:val="x-none" w:eastAsia="x-none"/>
            </w:rPr>
            <w:t>این استراتجی چی است؟</w:t>
          </w:r>
          <w:r w:rsidRPr="00976CC4">
            <w:rPr>
              <w:rFonts w:ascii="Dubai" w:hAnsi="Dubai" w:cs="Dubai"/>
              <w:b/>
              <w:bCs/>
              <w:color w:val="6B2976"/>
              <w:sz w:val="40"/>
              <w:szCs w:val="40"/>
              <w:lang w:val="x-none" w:eastAsia="x-none"/>
            </w:rPr>
            <w:fldChar w:fldCharType="begin"/>
          </w:r>
          <w:r w:rsidRPr="00D35A90">
            <w:rPr>
              <w:rFonts w:ascii="Dubai" w:hAnsi="Dubai" w:cs="Dubai"/>
              <w:b/>
              <w:bCs/>
              <w:color w:val="6B2976"/>
              <w:sz w:val="40"/>
              <w:szCs w:val="40"/>
              <w:rtl/>
              <w:lang w:val="x-none" w:eastAsia="x-none"/>
            </w:rPr>
            <w:instrText xml:space="preserve"> TOC \h \z \t "Heading 2,1,Heading 2 Numbered,1" </w:instrText>
          </w:r>
          <w:r w:rsidRPr="00976CC4">
            <w:rPr>
              <w:rFonts w:ascii="Dubai" w:hAnsi="Dubai" w:cs="Dubai"/>
              <w:b/>
              <w:bCs/>
              <w:color w:val="6B2976"/>
              <w:sz w:val="40"/>
              <w:szCs w:val="40"/>
              <w:lang w:val="x-none" w:eastAsia="x-none"/>
            </w:rPr>
            <w:fldChar w:fldCharType="separate"/>
          </w:r>
        </w:p>
        <w:p w14:paraId="6583B568" w14:textId="5D06B25D" w:rsidR="00D35A90" w:rsidRDefault="00000000" w:rsidP="00D35A9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94896" w:history="1"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منظور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از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cs="FS Me Pro"/>
                <w:rtl/>
              </w:rPr>
              <w:t>CALD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چه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می‌باشد؟</w:t>
            </w:r>
            <w:r w:rsidR="00D35A90">
              <w:rPr>
                <w:webHidden/>
              </w:rPr>
              <w:tab/>
            </w:r>
            <w:r w:rsidR="00D35A90">
              <w:rPr>
                <w:webHidden/>
              </w:rPr>
              <w:fldChar w:fldCharType="begin"/>
            </w:r>
            <w:r w:rsidR="00D35A90">
              <w:rPr>
                <w:webHidden/>
              </w:rPr>
              <w:instrText xml:space="preserve"> PAGEREF _Toc158194896 \h </w:instrText>
            </w:r>
            <w:r w:rsidR="00D35A90">
              <w:rPr>
                <w:webHidden/>
              </w:rPr>
            </w:r>
            <w:r w:rsidR="00D35A90">
              <w:rPr>
                <w:webHidden/>
              </w:rPr>
              <w:fldChar w:fldCharType="separate"/>
            </w:r>
            <w:r w:rsidR="00D2333A">
              <w:rPr>
                <w:webHidden/>
                <w:rtl/>
              </w:rPr>
              <w:t>5</w:t>
            </w:r>
            <w:r w:rsidR="00D35A90">
              <w:rPr>
                <w:webHidden/>
              </w:rPr>
              <w:fldChar w:fldCharType="end"/>
            </w:r>
          </w:hyperlink>
        </w:p>
        <w:p w14:paraId="08D3460E" w14:textId="3C5AF982" w:rsidR="00D35A90" w:rsidRDefault="00000000" w:rsidP="00D35A9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94897" w:history="1"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این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استراتجی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درباره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چی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است؟</w:t>
            </w:r>
            <w:r w:rsidR="00D35A90">
              <w:rPr>
                <w:webHidden/>
              </w:rPr>
              <w:tab/>
            </w:r>
            <w:r w:rsidR="00D35A90">
              <w:rPr>
                <w:webHidden/>
              </w:rPr>
              <w:fldChar w:fldCharType="begin"/>
            </w:r>
            <w:r w:rsidR="00D35A90">
              <w:rPr>
                <w:webHidden/>
              </w:rPr>
              <w:instrText xml:space="preserve"> PAGEREF _Toc158194897 \h </w:instrText>
            </w:r>
            <w:r w:rsidR="00D35A90">
              <w:rPr>
                <w:webHidden/>
              </w:rPr>
            </w:r>
            <w:r w:rsidR="00D35A90">
              <w:rPr>
                <w:webHidden/>
              </w:rPr>
              <w:fldChar w:fldCharType="separate"/>
            </w:r>
            <w:r w:rsidR="00D2333A">
              <w:rPr>
                <w:webHidden/>
                <w:rtl/>
              </w:rPr>
              <w:t>7</w:t>
            </w:r>
            <w:r w:rsidR="00D35A90">
              <w:rPr>
                <w:webHidden/>
              </w:rPr>
              <w:fldChar w:fldCharType="end"/>
            </w:r>
          </w:hyperlink>
        </w:p>
        <w:p w14:paraId="2C333073" w14:textId="133C478E" w:rsidR="00D35A90" w:rsidRDefault="00000000" w:rsidP="00D35A9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94898" w:history="1"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چرا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این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استراتجی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مهم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است؟</w:t>
            </w:r>
            <w:r w:rsidR="00D35A90">
              <w:rPr>
                <w:webHidden/>
              </w:rPr>
              <w:tab/>
            </w:r>
            <w:r w:rsidR="00D35A90">
              <w:rPr>
                <w:webHidden/>
              </w:rPr>
              <w:fldChar w:fldCharType="begin"/>
            </w:r>
            <w:r w:rsidR="00D35A90">
              <w:rPr>
                <w:webHidden/>
              </w:rPr>
              <w:instrText xml:space="preserve"> PAGEREF _Toc158194898 \h </w:instrText>
            </w:r>
            <w:r w:rsidR="00D35A90">
              <w:rPr>
                <w:webHidden/>
              </w:rPr>
            </w:r>
            <w:r w:rsidR="00D35A90">
              <w:rPr>
                <w:webHidden/>
              </w:rPr>
              <w:fldChar w:fldCharType="separate"/>
            </w:r>
            <w:r w:rsidR="00D2333A">
              <w:rPr>
                <w:webHidden/>
                <w:rtl/>
              </w:rPr>
              <w:t>10</w:t>
            </w:r>
            <w:r w:rsidR="00D35A90">
              <w:rPr>
                <w:webHidden/>
              </w:rPr>
              <w:fldChar w:fldCharType="end"/>
            </w:r>
          </w:hyperlink>
        </w:p>
        <w:p w14:paraId="42D66972" w14:textId="153747B0" w:rsidR="00D35A90" w:rsidRDefault="00000000" w:rsidP="00D35A9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94899" w:history="1"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چطور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استراتجی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را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ساختیم؟</w:t>
            </w:r>
            <w:r w:rsidR="00D35A90">
              <w:rPr>
                <w:webHidden/>
              </w:rPr>
              <w:tab/>
            </w:r>
            <w:r w:rsidR="00D35A90">
              <w:rPr>
                <w:webHidden/>
              </w:rPr>
              <w:fldChar w:fldCharType="begin"/>
            </w:r>
            <w:r w:rsidR="00D35A90">
              <w:rPr>
                <w:webHidden/>
              </w:rPr>
              <w:instrText xml:space="preserve"> PAGEREF _Toc158194899 \h </w:instrText>
            </w:r>
            <w:r w:rsidR="00D35A90">
              <w:rPr>
                <w:webHidden/>
              </w:rPr>
            </w:r>
            <w:r w:rsidR="00D35A90">
              <w:rPr>
                <w:webHidden/>
              </w:rPr>
              <w:fldChar w:fldCharType="separate"/>
            </w:r>
            <w:r w:rsidR="00D2333A">
              <w:rPr>
                <w:webHidden/>
                <w:rtl/>
              </w:rPr>
              <w:t>12</w:t>
            </w:r>
            <w:r w:rsidR="00D35A90">
              <w:rPr>
                <w:webHidden/>
              </w:rPr>
              <w:fldChar w:fldCharType="end"/>
            </w:r>
          </w:hyperlink>
        </w:p>
        <w:p w14:paraId="369800B3" w14:textId="34E14677" w:rsidR="00D35A90" w:rsidRDefault="00000000" w:rsidP="00D35A9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94900" w:history="1"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اهداف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ما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برای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استراتجی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چی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است؟</w:t>
            </w:r>
            <w:r w:rsidR="00D35A90">
              <w:rPr>
                <w:webHidden/>
              </w:rPr>
              <w:tab/>
            </w:r>
            <w:r w:rsidR="00D35A90">
              <w:rPr>
                <w:webHidden/>
              </w:rPr>
              <w:fldChar w:fldCharType="begin"/>
            </w:r>
            <w:r w:rsidR="00D35A90">
              <w:rPr>
                <w:webHidden/>
              </w:rPr>
              <w:instrText xml:space="preserve"> PAGEREF _Toc158194900 \h </w:instrText>
            </w:r>
            <w:r w:rsidR="00D35A90">
              <w:rPr>
                <w:webHidden/>
              </w:rPr>
            </w:r>
            <w:r w:rsidR="00D35A90">
              <w:rPr>
                <w:webHidden/>
              </w:rPr>
              <w:fldChar w:fldCharType="separate"/>
            </w:r>
            <w:r w:rsidR="00D2333A">
              <w:rPr>
                <w:webHidden/>
                <w:rtl/>
              </w:rPr>
              <w:t>15</w:t>
            </w:r>
            <w:r w:rsidR="00D35A90">
              <w:rPr>
                <w:webHidden/>
              </w:rPr>
              <w:fldChar w:fldCharType="end"/>
            </w:r>
          </w:hyperlink>
        </w:p>
        <w:p w14:paraId="005F950B" w14:textId="13D9A069" w:rsidR="00D35A90" w:rsidRDefault="00000000" w:rsidP="00D35A9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94901" w:history="1"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در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قدم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بعدی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چه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خواهیم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کرد؟</w:t>
            </w:r>
            <w:r w:rsidR="00D35A90">
              <w:rPr>
                <w:webHidden/>
              </w:rPr>
              <w:tab/>
            </w:r>
            <w:r w:rsidR="00D35A90">
              <w:rPr>
                <w:webHidden/>
              </w:rPr>
              <w:fldChar w:fldCharType="begin"/>
            </w:r>
            <w:r w:rsidR="00D35A90">
              <w:rPr>
                <w:webHidden/>
              </w:rPr>
              <w:instrText xml:space="preserve"> PAGEREF _Toc158194901 \h </w:instrText>
            </w:r>
            <w:r w:rsidR="00D35A90">
              <w:rPr>
                <w:webHidden/>
              </w:rPr>
            </w:r>
            <w:r w:rsidR="00D35A90">
              <w:rPr>
                <w:webHidden/>
              </w:rPr>
              <w:fldChar w:fldCharType="separate"/>
            </w:r>
            <w:r w:rsidR="00D2333A">
              <w:rPr>
                <w:webHidden/>
                <w:rtl/>
              </w:rPr>
              <w:t>29</w:t>
            </w:r>
            <w:r w:rsidR="00D35A90">
              <w:rPr>
                <w:webHidden/>
              </w:rPr>
              <w:fldChar w:fldCharType="end"/>
            </w:r>
          </w:hyperlink>
        </w:p>
        <w:p w14:paraId="6DE57B72" w14:textId="4FF9E106" w:rsidR="00D35A90" w:rsidRDefault="00000000" w:rsidP="00D35A9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94902" w:history="1"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معلومات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بیشتر</w:t>
            </w:r>
            <w:r w:rsidR="00D35A90">
              <w:rPr>
                <w:webHidden/>
              </w:rPr>
              <w:tab/>
            </w:r>
            <w:r w:rsidR="00D35A90">
              <w:rPr>
                <w:webHidden/>
              </w:rPr>
              <w:fldChar w:fldCharType="begin"/>
            </w:r>
            <w:r w:rsidR="00D35A90">
              <w:rPr>
                <w:webHidden/>
              </w:rPr>
              <w:instrText xml:space="preserve"> PAGEREF _Toc158194902 \h </w:instrText>
            </w:r>
            <w:r w:rsidR="00D35A90">
              <w:rPr>
                <w:webHidden/>
              </w:rPr>
            </w:r>
            <w:r w:rsidR="00D35A90">
              <w:rPr>
                <w:webHidden/>
              </w:rPr>
              <w:fldChar w:fldCharType="separate"/>
            </w:r>
            <w:r w:rsidR="00D2333A">
              <w:rPr>
                <w:webHidden/>
                <w:rtl/>
              </w:rPr>
              <w:t>32</w:t>
            </w:r>
            <w:r w:rsidR="00D35A90">
              <w:rPr>
                <w:webHidden/>
              </w:rPr>
              <w:fldChar w:fldCharType="end"/>
            </w:r>
          </w:hyperlink>
        </w:p>
        <w:p w14:paraId="17BDA3F4" w14:textId="21FCF669" w:rsidR="00D35A90" w:rsidRDefault="00000000" w:rsidP="00D35A9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58194903" w:history="1"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فهرست</w:t>
            </w:r>
            <w:r w:rsidR="00D35A90" w:rsidRPr="00EF63CC">
              <w:rPr>
                <w:rStyle w:val="Hyperlink"/>
                <w:rFonts w:ascii="Dubai" w:hAnsi="Dubai" w:cs="Dubai"/>
                <w:rtl/>
              </w:rPr>
              <w:t xml:space="preserve"> </w:t>
            </w:r>
            <w:r w:rsidR="00D35A90" w:rsidRPr="00EF63CC">
              <w:rPr>
                <w:rStyle w:val="Hyperlink"/>
                <w:rFonts w:ascii="Dubai" w:hAnsi="Dubai" w:cs="Dubai" w:hint="cs"/>
                <w:rtl/>
              </w:rPr>
              <w:t>لغت</w:t>
            </w:r>
            <w:r w:rsidR="00D35A90">
              <w:rPr>
                <w:webHidden/>
              </w:rPr>
              <w:tab/>
            </w:r>
            <w:r w:rsidR="00D35A90">
              <w:rPr>
                <w:webHidden/>
              </w:rPr>
              <w:fldChar w:fldCharType="begin"/>
            </w:r>
            <w:r w:rsidR="00D35A90">
              <w:rPr>
                <w:webHidden/>
              </w:rPr>
              <w:instrText xml:space="preserve"> PAGEREF _Toc158194903 \h </w:instrText>
            </w:r>
            <w:r w:rsidR="00D35A90">
              <w:rPr>
                <w:webHidden/>
              </w:rPr>
            </w:r>
            <w:r w:rsidR="00D35A90">
              <w:rPr>
                <w:webHidden/>
              </w:rPr>
              <w:fldChar w:fldCharType="separate"/>
            </w:r>
            <w:r w:rsidR="00D2333A">
              <w:rPr>
                <w:webHidden/>
                <w:rtl/>
              </w:rPr>
              <w:t>34</w:t>
            </w:r>
            <w:r w:rsidR="00D35A90">
              <w:rPr>
                <w:webHidden/>
              </w:rPr>
              <w:fldChar w:fldCharType="end"/>
            </w:r>
          </w:hyperlink>
        </w:p>
        <w:p w14:paraId="1C7F16E1" w14:textId="1E740F82" w:rsidR="00C1107A" w:rsidRPr="00976CC4" w:rsidRDefault="00B95F60" w:rsidP="00976CC4">
          <w:pPr>
            <w:spacing w:before="0" w:after="0" w:line="240" w:lineRule="auto"/>
            <w:rPr>
              <w:rFonts w:ascii="Dubai" w:hAnsi="Dubai" w:cs="Dubai"/>
              <w:noProof/>
            </w:rPr>
          </w:pPr>
          <w:r w:rsidRPr="00976CC4">
            <w:rPr>
              <w:rFonts w:ascii="Dubai" w:hAnsi="Dubai" w:cs="Dubai"/>
            </w:rPr>
            <w:fldChar w:fldCharType="end"/>
          </w:r>
        </w:p>
      </w:sdtContent>
    </w:sdt>
    <w:p w14:paraId="529D80F7" w14:textId="77777777" w:rsidR="00B676E1" w:rsidRPr="00976CC4" w:rsidRDefault="00B95F60" w:rsidP="00976CC4">
      <w:pPr>
        <w:spacing w:before="0" w:after="0"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  <w:bookmarkStart w:id="88" w:name="_Toc43391446"/>
      <w:bookmarkStart w:id="89" w:name="_Toc43391495"/>
      <w:bookmarkStart w:id="90" w:name="_Toc6390577"/>
      <w:bookmarkStart w:id="91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7F696BA7" w14:textId="77777777" w:rsidR="00B676E1" w:rsidRPr="00976CC4" w:rsidRDefault="00B95F60" w:rsidP="00976CC4">
      <w:pPr>
        <w:pStyle w:val="Heading2"/>
        <w:bidi/>
        <w:spacing w:line="240" w:lineRule="auto"/>
        <w:rPr>
          <w:rFonts w:ascii="Dubai" w:hAnsi="Dubai" w:cs="Dubai"/>
          <w:lang w:val="en-AU"/>
        </w:rPr>
      </w:pPr>
      <w:bookmarkStart w:id="92" w:name="_Toc158194896"/>
      <w:r w:rsidRPr="00976CC4">
        <w:rPr>
          <w:rFonts w:ascii="Dubai" w:hAnsi="Dubai" w:cs="Dubai"/>
          <w:rtl/>
        </w:rPr>
        <w:lastRenderedPageBreak/>
        <w:t xml:space="preserve">منظور از </w:t>
      </w:r>
      <w:r w:rsidRPr="00BF2ECE">
        <w:rPr>
          <w:rFonts w:cs="FS Me Pro"/>
          <w:rtl/>
        </w:rPr>
        <w:t>CALD</w:t>
      </w:r>
      <w:r w:rsidRPr="00976CC4">
        <w:rPr>
          <w:rFonts w:ascii="Dubai" w:hAnsi="Dubai" w:cs="Dubai"/>
          <w:rtl/>
        </w:rPr>
        <w:t xml:space="preserve"> چه می‌باشد؟</w:t>
      </w:r>
      <w:bookmarkEnd w:id="92"/>
    </w:p>
    <w:tbl>
      <w:tblPr>
        <w:bidiVisual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DF0C92" w:rsidRPr="00976CC4" w14:paraId="0F8C8FFD" w14:textId="77777777" w:rsidTr="00D35A90">
        <w:trPr>
          <w:trHeight w:val="3628"/>
        </w:trPr>
        <w:tc>
          <w:tcPr>
            <w:tcW w:w="2551" w:type="dxa"/>
            <w:vAlign w:val="center"/>
          </w:tcPr>
          <w:p w14:paraId="0A53E367" w14:textId="77777777" w:rsidR="00B676E1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7D13FAD" wp14:editId="3184BA2C">
                  <wp:extent cx="1440000" cy="1440000"/>
                  <wp:effectExtent l="0" t="0" r="8255" b="8255"/>
                  <wp:docPr id="5" name="Picture 5" descr="گروپی از افراد CALD در زیر 3 حباب گفتاری که به 3 لسان مختلف می گویند &quot;سلام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گروپی از افراد CALD در زیر 3 حباب گفتاری که به 3 لسان مختلف می گویند &quot;سلام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4F47921A" w14:textId="77777777" w:rsidR="00B676E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Style w:val="Strong"/>
                <w:rFonts w:ascii="Dubai" w:hAnsi="Dubai" w:cs="Dubai"/>
                <w:rtl/>
              </w:rPr>
              <w:t>مردمی که از نظر لسان و فرهنگ متنوع هستند (</w:t>
            </w:r>
            <w:r w:rsidRPr="00BF2ECE">
              <w:rPr>
                <w:rStyle w:val="Strong"/>
                <w:rFonts w:cs="FS Me Pro"/>
                <w:rtl/>
              </w:rPr>
              <w:t>CALD</w:t>
            </w:r>
            <w:r w:rsidRPr="00976CC4">
              <w:rPr>
                <w:rStyle w:val="Strong"/>
                <w:rFonts w:ascii="Dubai" w:hAnsi="Dubai" w:cs="Dubai"/>
                <w:rtl/>
              </w:rPr>
              <w:t xml:space="preserve">) </w:t>
            </w:r>
            <w:r w:rsidR="005F295B" w:rsidRPr="00976CC4">
              <w:rPr>
                <w:rFonts w:ascii="Dubai" w:hAnsi="Dubai" w:cs="Dubai"/>
                <w:rtl/>
              </w:rPr>
              <w:t>دارای خصوصیات ذیل هستند:</w:t>
            </w:r>
          </w:p>
          <w:p w14:paraId="07BCC551" w14:textId="77777777" w:rsidR="00B676E1" w:rsidRPr="00976CC4" w:rsidRDefault="00B95F60" w:rsidP="00976CC4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از پیشینه‌های مختلف آمده اند</w:t>
            </w:r>
          </w:p>
          <w:p w14:paraId="6FEA6E0B" w14:textId="77777777" w:rsidR="00B676E1" w:rsidRPr="00976CC4" w:rsidRDefault="00B95F60" w:rsidP="00976CC4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لسان‌های غیر از انگلیسی گپ می‌زنند.</w:t>
            </w:r>
          </w:p>
        </w:tc>
      </w:tr>
      <w:tr w:rsidR="00DF0C92" w:rsidRPr="00976CC4" w14:paraId="06660F8D" w14:textId="77777777" w:rsidTr="00D35A90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1E7C9748" w14:textId="77777777" w:rsidR="00B676E1" w:rsidRPr="00976CC4" w:rsidRDefault="00B676E1" w:rsidP="00976CC4">
            <w:pPr>
              <w:pStyle w:val="Image"/>
              <w:spacing w:before="600" w:after="0" w:line="240" w:lineRule="auto"/>
              <w:rPr>
                <w:rFonts w:ascii="Dubai" w:hAnsi="Dubai" w:cs="Dubai"/>
              </w:rPr>
            </w:pPr>
          </w:p>
        </w:tc>
        <w:tc>
          <w:tcPr>
            <w:tcW w:w="6576" w:type="dxa"/>
            <w:vAlign w:val="center"/>
          </w:tcPr>
          <w:p w14:paraId="2CC46BBD" w14:textId="77777777" w:rsidR="002327D5" w:rsidRPr="00976CC4" w:rsidRDefault="00B95F60" w:rsidP="00976CC4">
            <w:pPr>
              <w:bidi/>
              <w:spacing w:before="60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در آسترالیا:</w:t>
            </w:r>
          </w:p>
        </w:tc>
      </w:tr>
      <w:tr w:rsidR="00DF0C92" w:rsidRPr="00976CC4" w14:paraId="5BC0600C" w14:textId="77777777" w:rsidTr="00D35A9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146F3831" w14:textId="77777777" w:rsidR="00B676E1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4BE6FA3B" wp14:editId="771A97E0">
                  <wp:extent cx="1482725" cy="1482725"/>
                  <wp:effectExtent l="0" t="0" r="3175" b="3175"/>
                  <wp:docPr id="1049760633" name="Picture 38" descr="یک نوزاد و یک تیر در حال انحنای دور نقشه جهان و اشاره به آسترالی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یک نوزاد و یک تیر در حال انحنای دور نقشه جهان و اشاره به آسترالیا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CB6A79" w14:textId="77777777" w:rsidR="00B676E1" w:rsidRPr="00976CC4" w:rsidRDefault="00B95F60" w:rsidP="00976CC4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نزدیک به </w:t>
            </w:r>
            <w:r w:rsidR="001F49AB" w:rsidRPr="00976CC4">
              <w:rPr>
                <w:rStyle w:val="Statisticstyle"/>
                <w:rFonts w:ascii="Dubai" w:hAnsi="Dubai" w:cs="Dubai"/>
                <w:bCs/>
                <w:position w:val="0"/>
                <w:szCs w:val="36"/>
                <w:rtl/>
              </w:rPr>
              <w:t>۸ میلیون</w:t>
            </w:r>
            <w:r w:rsidRPr="00976CC4">
              <w:rPr>
                <w:rFonts w:ascii="Dubai" w:hAnsi="Dubai" w:cs="Dubai"/>
                <w:rtl/>
              </w:rPr>
              <w:t xml:space="preserve"> نفر خارج از آسترالیا تولد گردیده‌اند</w:t>
            </w:r>
          </w:p>
        </w:tc>
      </w:tr>
      <w:tr w:rsidR="00DF0C92" w:rsidRPr="00976CC4" w14:paraId="2502B017" w14:textId="77777777" w:rsidTr="00D35A9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7E31A01F" w14:textId="77777777" w:rsidR="001F49AB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2416289" wp14:editId="316E0CD8">
                  <wp:extent cx="1482725" cy="1482725"/>
                  <wp:effectExtent l="0" t="0" r="3175" b="3175"/>
                  <wp:docPr id="253724778" name="Picture 39" descr="گروپی از افراد CALD در زیر 3 حباب گفتاری که به 3 لسان مختلف می گویند &quot;سلام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گروپی از افراد CALD در زیر 3 حباب گفتاری که به 3 لسان مختلف می گویند &quot;سلام&quot;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D8B774" w14:textId="77777777" w:rsidR="001F49AB" w:rsidRPr="00976CC4" w:rsidRDefault="00B95F60" w:rsidP="00976CC4">
            <w:pPr>
              <w:pStyle w:val="ListParagraph"/>
              <w:numPr>
                <w:ilvl w:val="0"/>
                <w:numId w:val="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مردم به بیش از </w:t>
            </w:r>
            <w:r w:rsidRPr="00976CC4">
              <w:rPr>
                <w:rStyle w:val="Statisticstyle"/>
                <w:rFonts w:ascii="Dubai" w:hAnsi="Dubai" w:cs="Dubai"/>
                <w:bCs/>
                <w:position w:val="0"/>
                <w:szCs w:val="36"/>
                <w:rtl/>
              </w:rPr>
              <w:t>۳۰۰</w:t>
            </w:r>
            <w:r w:rsidRPr="00976CC4">
              <w:rPr>
                <w:rFonts w:ascii="Dubai" w:hAnsi="Dubai" w:cs="Dubai"/>
                <w:rtl/>
              </w:rPr>
              <w:t xml:space="preserve"> لسان مختلف گپ می‌زنند.</w:t>
            </w:r>
          </w:p>
        </w:tc>
      </w:tr>
    </w:tbl>
    <w:p w14:paraId="732A18C0" w14:textId="77777777" w:rsidR="00F74375" w:rsidRPr="00976CC4" w:rsidRDefault="00B95F60" w:rsidP="00976CC4">
      <w:pPr>
        <w:spacing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72402889" w14:textId="77777777" w:rsidTr="00D35A90">
        <w:trPr>
          <w:trHeight w:val="3402"/>
        </w:trPr>
        <w:tc>
          <w:tcPr>
            <w:tcW w:w="2551" w:type="dxa"/>
            <w:vAlign w:val="center"/>
          </w:tcPr>
          <w:p w14:paraId="31047902" w14:textId="77777777" w:rsidR="002327D5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w:drawing>
                <wp:inline distT="0" distB="0" distL="0" distR="0" wp14:anchorId="65EF8399" wp14:editId="30986936">
                  <wp:extent cx="1482725" cy="1482725"/>
                  <wp:effectExtent l="0" t="0" r="3175" b="3175"/>
                  <wp:docPr id="1908268187" name="Picture 40" descr="یک نفر که به خود اشاره می کند و دست خود را در مقابل دو نفر دیگر بالا می ب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یک نفر که به خود اشاره می کند و دست خود را در مقابل دو نفر دیگر بالا می برد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A313ED" w14:textId="2F0C2C8A" w:rsidR="002327D5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وقتی که شما خود را به حیث چیزی </w:t>
            </w:r>
            <w:r w:rsidRPr="00976CC4">
              <w:rPr>
                <w:rStyle w:val="Strong"/>
                <w:rFonts w:ascii="Dubai" w:hAnsi="Dubai" w:cs="Dubai"/>
                <w:rtl/>
              </w:rPr>
              <w:t>دارای هویت</w:t>
            </w:r>
            <w:r w:rsidRPr="00976CC4">
              <w:rPr>
                <w:rFonts w:ascii="Dubai" w:hAnsi="Dubai" w:cs="Dubai"/>
                <w:rtl/>
              </w:rPr>
              <w:t xml:space="preserve"> می‌کنید، منظور این است که شما می‌گویید به گروپ خاصی از افراد تعلق</w:t>
            </w:r>
            <w:r w:rsidR="004B5C4F">
              <w:rPr>
                <w:rFonts w:ascii="Dubai" w:hAnsi="Dubai" w:cs="Dubai"/>
              </w:rPr>
              <w:t> </w:t>
            </w:r>
            <w:r w:rsidRPr="00976CC4">
              <w:rPr>
                <w:rFonts w:ascii="Dubai" w:hAnsi="Dubai" w:cs="Dubai"/>
                <w:rtl/>
              </w:rPr>
              <w:t>دارید.</w:t>
            </w:r>
          </w:p>
        </w:tc>
      </w:tr>
      <w:tr w:rsidR="00DF0C92" w:rsidRPr="00976CC4" w14:paraId="7722374F" w14:textId="77777777" w:rsidTr="00D35A90">
        <w:trPr>
          <w:trHeight w:val="3402"/>
        </w:trPr>
        <w:tc>
          <w:tcPr>
            <w:tcW w:w="2551" w:type="dxa"/>
            <w:vAlign w:val="center"/>
          </w:tcPr>
          <w:p w14:paraId="22600DE0" w14:textId="77777777" w:rsidR="00B676E1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2091448" wp14:editId="115BFBEE">
                  <wp:extent cx="1482725" cy="1482725"/>
                  <wp:effectExtent l="0" t="0" r="3175" b="3175"/>
                  <wp:docPr id="626339655" name="Picture 42" descr="یک نفر که به خود اشاره می کند و دست خود را بالا می برد و نقشه آسترالی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یک نفر که به خود اشاره می کند و دست خود را بالا می برد و نقشه آسترالیا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0118D3" w14:textId="77777777" w:rsidR="00B676E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4B5C4F">
              <w:rPr>
                <w:rStyle w:val="Statisticstyle"/>
                <w:rFonts w:ascii="Dubai" w:hAnsi="Dubai" w:cs="Dubai"/>
                <w:bCs/>
                <w:position w:val="0"/>
                <w:szCs w:val="36"/>
                <w:rtl/>
              </w:rPr>
              <w:t xml:space="preserve">۳۰ </w:t>
            </w:r>
            <w:r w:rsidRPr="004B5C4F">
              <w:rPr>
                <w:rStyle w:val="Statisticstyle"/>
                <w:rFonts w:ascii="Dubai" w:hAnsi="Dubai" w:cs="Dubai"/>
                <w:bCs/>
                <w:position w:val="0"/>
                <w:sz w:val="28"/>
                <w:rtl/>
              </w:rPr>
              <w:t>فیصد</w:t>
            </w:r>
            <w:r w:rsidRPr="00976CC4">
              <w:rPr>
                <w:rFonts w:ascii="Dubai" w:hAnsi="Dubai" w:cs="Dubai"/>
                <w:bCs/>
                <w:rtl/>
              </w:rPr>
              <w:t xml:space="preserve"> </w:t>
            </w:r>
            <w:r w:rsidRPr="004B5C4F">
              <w:rPr>
                <w:rFonts w:ascii="Dubai" w:hAnsi="Dubai" w:cs="Dubai"/>
                <w:rtl/>
              </w:rPr>
              <w:t>از مردم که اینجا زندگی می‌کنند، به حیث یک فرد ابراز هویت می‌کنند که از نظر لسان و فرهنگ متنوع (</w:t>
            </w:r>
            <w:r w:rsidRPr="004B5C4F">
              <w:rPr>
                <w:rFonts w:cs="FS Me Pro"/>
                <w:rtl/>
              </w:rPr>
              <w:t>CALD</w:t>
            </w:r>
            <w:r w:rsidRPr="004B5C4F">
              <w:rPr>
                <w:rFonts w:ascii="Dubai" w:hAnsi="Dubai" w:cs="Dubai"/>
                <w:rtl/>
              </w:rPr>
              <w:t>) ‌هستند.</w:t>
            </w:r>
          </w:p>
        </w:tc>
      </w:tr>
      <w:tr w:rsidR="00DF0C92" w:rsidRPr="00976CC4" w14:paraId="6BB80075" w14:textId="77777777" w:rsidTr="00D35A90">
        <w:trPr>
          <w:trHeight w:val="3402"/>
        </w:trPr>
        <w:tc>
          <w:tcPr>
            <w:tcW w:w="2551" w:type="dxa"/>
            <w:vAlign w:val="center"/>
          </w:tcPr>
          <w:p w14:paraId="76B0B7AC" w14:textId="77777777" w:rsidR="001F49AB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0DC90E9" wp14:editId="78AFFE00">
                  <wp:extent cx="1482725" cy="1482725"/>
                  <wp:effectExtent l="0" t="0" r="3175" b="3175"/>
                  <wp:docPr id="154003351" name="Picture 43" descr="یک نفر که دستش را پیش فامیل اش بالا می ب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یک نفر که دستش را پیش فامیل اش بالا می برد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8349ED" w14:textId="1E3DE8A4" w:rsidR="001F49AB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4B5C4F">
              <w:rPr>
                <w:rStyle w:val="Statisticstyle"/>
                <w:rFonts w:ascii="Dubai" w:hAnsi="Dubai" w:cs="Dubai"/>
                <w:bCs/>
                <w:position w:val="0"/>
                <w:szCs w:val="36"/>
                <w:rtl/>
              </w:rPr>
              <w:t>۱۰</w:t>
            </w:r>
            <w:r w:rsidRPr="00976CC4">
              <w:rPr>
                <w:rStyle w:val="Statisticstyle"/>
                <w:rFonts w:ascii="Dubai" w:hAnsi="Dubai" w:cs="Dubai"/>
                <w:bCs/>
                <w:position w:val="0"/>
                <w:rtl/>
              </w:rPr>
              <w:t xml:space="preserve"> فیصد</w:t>
            </w:r>
            <w:r w:rsidRPr="00976CC4">
              <w:rPr>
                <w:rFonts w:ascii="Dubai" w:hAnsi="Dubai" w:cs="Dubai"/>
                <w:rtl/>
              </w:rPr>
              <w:t xml:space="preserve"> از </w:t>
            </w:r>
            <w:r w:rsidRPr="00976CC4">
              <w:rPr>
                <w:rStyle w:val="Strong"/>
                <w:rFonts w:ascii="Dubai" w:hAnsi="Dubai" w:cs="Dubai"/>
                <w:rtl/>
              </w:rPr>
              <w:t>اشتراک کننده‌گان</w:t>
            </w:r>
            <w:r w:rsidRPr="00976CC4">
              <w:rPr>
                <w:rFonts w:ascii="Dubai" w:hAnsi="Dubai" w:cs="Dubai"/>
                <w:rtl/>
              </w:rPr>
              <w:t xml:space="preserve"> در پلان بیمه ملی</w:t>
            </w:r>
            <w:r w:rsidR="004B5C4F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معیوبیت (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>) از افرادی می‌باشند که از نظر لسان و</w:t>
            </w:r>
            <w:r w:rsidR="004B5C4F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فرهنگ متنوع هستند.</w:t>
            </w:r>
          </w:p>
        </w:tc>
      </w:tr>
      <w:tr w:rsidR="00DF0C92" w:rsidRPr="00976CC4" w14:paraId="679CE3F0" w14:textId="77777777" w:rsidTr="00D35A90">
        <w:trPr>
          <w:trHeight w:val="3402"/>
        </w:trPr>
        <w:tc>
          <w:tcPr>
            <w:tcW w:w="2551" w:type="dxa"/>
            <w:vAlign w:val="center"/>
          </w:tcPr>
          <w:p w14:paraId="0CF66FFC" w14:textId="77777777" w:rsidR="001F49AB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2B05185" wp14:editId="11341730">
                  <wp:extent cx="1483200" cy="1483200"/>
                  <wp:effectExtent l="0" t="0" r="3175" b="3175"/>
                  <wp:docPr id="768595154" name="Picture 768595154" descr="یک نماد اشتراک کننده که گروپی از اشتراک کننده‌گان را نشان می‌دهد. 2 نفرشان دستشان را بالا می بر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یک نماد اشتراک کننده که گروپی از اشتراک کننده‌گان را نشان می‌دهد. 2 نفرشان دستشان را بالا می بر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32C42D" w14:textId="77777777" w:rsidR="001F49AB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Style w:val="Strong"/>
                <w:rFonts w:ascii="Dubai" w:hAnsi="Dubai" w:cs="Dubai"/>
                <w:b w:val="0"/>
                <w:bCs w:val="0"/>
                <w:color w:val="auto"/>
                <w:rtl/>
              </w:rPr>
              <w:t xml:space="preserve">اشتراک کننده‌گان مردم با معیوبیت هستند که در پلان </w:t>
            </w:r>
            <w:r w:rsidRPr="00BF2ECE">
              <w:rPr>
                <w:rStyle w:val="Strong"/>
                <w:rFonts w:cs="FS Me Pro"/>
                <w:b w:val="0"/>
                <w:bCs w:val="0"/>
                <w:color w:val="auto"/>
                <w:rtl/>
              </w:rPr>
              <w:t>NDIS</w:t>
            </w:r>
            <w:r w:rsidRPr="00976CC4">
              <w:rPr>
                <w:rStyle w:val="Strong"/>
                <w:rFonts w:ascii="Dubai" w:hAnsi="Dubai" w:cs="Dubai"/>
                <w:b w:val="0"/>
                <w:bCs w:val="0"/>
                <w:color w:val="auto"/>
                <w:rtl/>
              </w:rPr>
              <w:t xml:space="preserve"> اشتراک می‌کنند.</w:t>
            </w:r>
          </w:p>
        </w:tc>
      </w:tr>
    </w:tbl>
    <w:p w14:paraId="08E1561E" w14:textId="77777777" w:rsidR="00B676E1" w:rsidRPr="00976CC4" w:rsidRDefault="00B95F60" w:rsidP="00976CC4">
      <w:pPr>
        <w:spacing w:before="0" w:after="0"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p w14:paraId="47B16DE7" w14:textId="77777777" w:rsidR="00D01D6C" w:rsidRPr="00976CC4" w:rsidRDefault="00B95F60" w:rsidP="00976CC4">
      <w:pPr>
        <w:pStyle w:val="Heading2"/>
        <w:bidi/>
        <w:spacing w:line="240" w:lineRule="auto"/>
        <w:rPr>
          <w:rFonts w:ascii="Dubai" w:hAnsi="Dubai" w:cs="Dubai"/>
          <w:lang w:val="en-AU"/>
        </w:rPr>
      </w:pPr>
      <w:bookmarkStart w:id="93" w:name="_Toc158194897"/>
      <w:r w:rsidRPr="00976CC4">
        <w:rPr>
          <w:rFonts w:ascii="Dubai" w:hAnsi="Dubai" w:cs="Dubai"/>
          <w:rtl/>
        </w:rPr>
        <w:lastRenderedPageBreak/>
        <w:t>این استراتجی درباره چی است؟</w:t>
      </w:r>
      <w:bookmarkEnd w:id="88"/>
      <w:bookmarkEnd w:id="89"/>
      <w:bookmarkEnd w:id="93"/>
    </w:p>
    <w:tbl>
      <w:tblPr>
        <w:bidiVisual/>
        <w:tblW w:w="9356" w:type="dxa"/>
        <w:tblLayout w:type="fixed"/>
        <w:tblLook w:val="04A0" w:firstRow="1" w:lastRow="0" w:firstColumn="1" w:lastColumn="0" w:noHBand="0" w:noVBand="1"/>
      </w:tblPr>
      <w:tblGrid>
        <w:gridCol w:w="2537"/>
        <w:gridCol w:w="6592"/>
        <w:gridCol w:w="227"/>
      </w:tblGrid>
      <w:tr w:rsidR="00DF0C92" w:rsidRPr="00976CC4" w14:paraId="6DABE9E5" w14:textId="77777777" w:rsidTr="00D35A90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bookmarkStart w:id="94" w:name="_Hlk152854252"/>
          <w:p w14:paraId="7CD208D0" w14:textId="77777777" w:rsidR="005F45F4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166A44F0" wp14:editId="75D215EC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438785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05DDF" w14:textId="77777777" w:rsidR="00B95F60" w:rsidRPr="004B5C4F" w:rsidRDefault="00B95F60" w:rsidP="0023797D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5"/>
                                      <w:szCs w:val="25"/>
                                    </w:rPr>
                                  </w:pPr>
                                  <w:r w:rsidRPr="004B5C4F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5"/>
                                      <w:szCs w:val="25"/>
                                      <w:rtl/>
                                    </w:rPr>
                                    <w:t>استراتجی</w:t>
                                  </w:r>
                                </w:p>
                                <w:p w14:paraId="0B7DE10C" w14:textId="77777777" w:rsidR="00B95F60" w:rsidRPr="004B5C4F" w:rsidRDefault="00B95F60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5"/>
                                      <w:szCs w:val="25"/>
                                      <w:lang w:val="en-P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6A44F0" id="_x0000_s1030" type="#_x0000_t202" alt="&quot;&quot;" style="position:absolute;left:0;text-align:left;margin-left:23.45pt;margin-top:34.55pt;width:70.25pt;height:18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" filled="f" stroked="f">
                      <v:textbox inset="0,0,0,0">
                        <w:txbxContent>
                          <w:p w14:paraId="05E05DDF" w14:textId="77777777" w:rsidR="00B95F60" w:rsidRPr="004B5C4F" w:rsidRDefault="00B95F60" w:rsidP="0023797D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25"/>
                                <w:szCs w:val="25"/>
                              </w:rPr>
                            </w:pPr>
                            <w:r w:rsidRPr="004B5C4F">
                              <w:rPr>
                                <w:rFonts w:ascii="Dubai" w:hAnsi="Dubai" w:cs="Dubai"/>
                                <w:b/>
                                <w:bCs/>
                                <w:sz w:val="25"/>
                                <w:szCs w:val="25"/>
                                <w:rtl/>
                              </w:rPr>
                              <w:t>استراتجی</w:t>
                            </w:r>
                          </w:p>
                          <w:p w14:paraId="0B7DE10C" w14:textId="77777777" w:rsidR="00B95F60" w:rsidRPr="004B5C4F" w:rsidRDefault="00B95F60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25"/>
                                <w:szCs w:val="25"/>
                                <w:lang w:val="en-PH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F6D" w:rsidRPr="00976CC4">
              <w:rPr>
                <w:rFonts w:ascii="Dubai" w:hAnsi="Dubai" w:cs="Dubai"/>
                <w:noProof/>
              </w:rPr>
              <w:drawing>
                <wp:inline distT="0" distB="0" distL="0" distR="0" wp14:anchorId="7E743445" wp14:editId="4B0648C1">
                  <wp:extent cx="1482725" cy="1482725"/>
                  <wp:effectExtent l="0" t="0" r="3175" b="3175"/>
                  <wp:docPr id="478145865" name="Picture 44" descr="یک سند استراتژ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یک سند استراتژی.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20A901DC" w14:textId="7120A234" w:rsidR="00F05FC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استراتجی جدید تنوع فرهنگی و لسانی</w:t>
            </w:r>
            <w:r w:rsidR="004B5C4F">
              <w:rPr>
                <w:rFonts w:ascii="Dubai" w:hAnsi="Dubai" w:cs="Dubai"/>
              </w:rPr>
              <w:br/>
            </w:r>
            <w:r w:rsidRPr="00BF2ECE">
              <w:rPr>
                <w:rFonts w:cs="FS Me Pro"/>
                <w:rtl/>
              </w:rPr>
              <w:t>2024</w:t>
            </w:r>
            <w:r w:rsidRPr="00976CC4">
              <w:rPr>
                <w:rFonts w:ascii="Dubai" w:hAnsi="Dubai" w:cs="Dubai"/>
                <w:rtl/>
              </w:rPr>
              <w:t>-</w:t>
            </w:r>
            <w:r w:rsidRPr="00BF2ECE">
              <w:rPr>
                <w:rFonts w:cs="FS Me Pro"/>
                <w:rtl/>
              </w:rPr>
              <w:t>2028</w:t>
            </w:r>
            <w:r w:rsidRPr="00976CC4">
              <w:rPr>
                <w:rFonts w:ascii="Dubai" w:hAnsi="Dubai" w:cs="Dubai"/>
                <w:rtl/>
              </w:rPr>
              <w:t xml:space="preserve"> را نوشتیم.</w:t>
            </w:r>
          </w:p>
          <w:p w14:paraId="0EB916CA" w14:textId="77777777" w:rsidR="005F45F4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آن را استراتجی می‌نامیم.</w:t>
            </w:r>
          </w:p>
        </w:tc>
      </w:tr>
      <w:tr w:rsidR="00DF0C92" w:rsidRPr="00976CC4" w14:paraId="60299AC3" w14:textId="77777777" w:rsidTr="00D35A90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7738DDF7" w14:textId="77777777" w:rsidR="00230B06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4B220089" wp14:editId="727B5B3D">
                  <wp:extent cx="1483200" cy="1483200"/>
                  <wp:effectExtent l="0" t="0" r="3175" b="3175"/>
                  <wp:docPr id="420215641" name="Picture 1" descr="گروپی از اشتراک کننده‌گان CALD. نزدیک به آنها انگشت شست به طرف بالا با تیر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15641" name="Picture 1" descr="گروپی از اشتراک کننده‌گان CALD. نزدیک به آنها انگشت شست به طرف بالا با تیر رو به بالا است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5BA83C99" w14:textId="77777777" w:rsidR="00230B06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این استراتجی پلانی است برای اینکه چطور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را برای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بهبود بخشیم.</w:t>
            </w:r>
          </w:p>
        </w:tc>
      </w:tr>
      <w:bookmarkEnd w:id="94"/>
      <w:tr w:rsidR="00DF0C92" w:rsidRPr="00976CC4" w14:paraId="07643096" w14:textId="77777777" w:rsidTr="00D35A90">
        <w:trPr>
          <w:trHeight w:val="3628"/>
        </w:trPr>
        <w:tc>
          <w:tcPr>
            <w:tcW w:w="2537" w:type="dxa"/>
            <w:vAlign w:val="center"/>
          </w:tcPr>
          <w:p w14:paraId="37231B3C" w14:textId="77777777" w:rsidR="005F45F4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01681A57" wp14:editId="11C733BB">
                  <wp:extent cx="1482725" cy="1482725"/>
                  <wp:effectExtent l="0" t="0" r="3175" b="3175"/>
                  <wp:docPr id="781709884" name="Picture 5" descr="اشتراک کننده ای که سند NDIS را در دست دارد. نزدیک به آنها انگشت شست به طرف بالا و تیر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09884" name="Picture 5" descr="اشتراک کننده ای که سند NDIS را در دست دارد. نزدیک به آنها انگشت شست به طرف بالا و تیر رو به بالا است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9" w:type="dxa"/>
            <w:gridSpan w:val="2"/>
            <w:vAlign w:val="center"/>
          </w:tcPr>
          <w:p w14:paraId="58D891F4" w14:textId="77777777" w:rsidR="007138A0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همچنین توضیح می‌دهد که چطور تجربیات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با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را بهبود خواهیم بخشید.</w:t>
            </w:r>
          </w:p>
        </w:tc>
      </w:tr>
    </w:tbl>
    <w:p w14:paraId="29A89008" w14:textId="77777777" w:rsidR="00F74375" w:rsidRPr="00976CC4" w:rsidRDefault="00B95F60" w:rsidP="00976CC4">
      <w:pPr>
        <w:spacing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tbl>
      <w:tblPr>
        <w:bidiVisual/>
        <w:tblW w:w="9113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</w:tblGrid>
      <w:tr w:rsidR="00DF0C92" w:rsidRPr="00976CC4" w14:paraId="4FD7CBBB" w14:textId="77777777" w:rsidTr="00D35A90">
        <w:tc>
          <w:tcPr>
            <w:tcW w:w="2537" w:type="dxa"/>
            <w:vAlign w:val="center"/>
          </w:tcPr>
          <w:p w14:paraId="42AA5CD2" w14:textId="77777777" w:rsidR="00115682" w:rsidRPr="00976CC4" w:rsidRDefault="00115682" w:rsidP="00976CC4">
            <w:pPr>
              <w:pStyle w:val="Image"/>
              <w:spacing w:after="0" w:line="240" w:lineRule="auto"/>
              <w:rPr>
                <w:rFonts w:ascii="Dubai" w:hAnsi="Dubai" w:cs="Dubai"/>
              </w:rPr>
            </w:pPr>
          </w:p>
        </w:tc>
        <w:tc>
          <w:tcPr>
            <w:tcW w:w="6576" w:type="dxa"/>
            <w:vAlign w:val="center"/>
          </w:tcPr>
          <w:p w14:paraId="1CB7BCEF" w14:textId="77777777" w:rsidR="000D0ABE" w:rsidRPr="00976CC4" w:rsidRDefault="00B95F60" w:rsidP="00976CC4">
            <w:pPr>
              <w:bidi/>
              <w:spacing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این بشمول تجربه آنها با موارد ذیل خواهد بود:</w:t>
            </w:r>
          </w:p>
        </w:tc>
      </w:tr>
      <w:tr w:rsidR="00DF0C92" w:rsidRPr="00976CC4" w14:paraId="026858BD" w14:textId="77777777" w:rsidTr="00D35A90">
        <w:trPr>
          <w:trHeight w:val="2126"/>
        </w:trPr>
        <w:tc>
          <w:tcPr>
            <w:tcW w:w="2537" w:type="dxa"/>
            <w:vAlign w:val="center"/>
          </w:tcPr>
          <w:p w14:paraId="24AF9389" w14:textId="77777777" w:rsidR="00233933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22184249" wp14:editId="17B3B616">
                  <wp:extent cx="1482725" cy="1482725"/>
                  <wp:effectExtent l="0" t="0" r="3175" b="3175"/>
                  <wp:docPr id="686706921" name="Picture 4" descr="یک نفر که پلان NDIS را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06921" name="Picture 4" descr="یک نفر که پلان NDIS را در دست دارد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EBBB6FF" w14:textId="77777777" w:rsidR="00233933" w:rsidRPr="00976CC4" w:rsidRDefault="00B95F60" w:rsidP="00976CC4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استفاده از </w:t>
            </w:r>
            <w:r w:rsidRPr="00BF2ECE">
              <w:rPr>
                <w:rFonts w:cs="FS Me Pro"/>
                <w:rtl/>
              </w:rPr>
              <w:t>NDIS</w:t>
            </w:r>
          </w:p>
        </w:tc>
      </w:tr>
      <w:tr w:rsidR="00DF0C92" w:rsidRPr="00976CC4" w14:paraId="7F7AA74F" w14:textId="77777777" w:rsidTr="00D35A90">
        <w:tc>
          <w:tcPr>
            <w:tcW w:w="2537" w:type="dxa"/>
            <w:vAlign w:val="center"/>
          </w:tcPr>
          <w:p w14:paraId="78210720" w14:textId="77777777" w:rsidR="00233933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45D37BA" wp14:editId="672FD8EF">
                  <wp:extent cx="1482725" cy="1482725"/>
                  <wp:effectExtent l="0" t="0" r="3175" b="3175"/>
                  <wp:docPr id="127817640" name="Picture 6" descr="3 نفر کارمند NDIS. یکی سندی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7640" name="Picture 6" descr="3 نفر کارمند NDIS. یکی سندی در دست دارد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1B46DF" w14:textId="77777777" w:rsidR="00233933" w:rsidRPr="00976CC4" w:rsidRDefault="00B95F60" w:rsidP="00976CC4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کارمندان </w:t>
            </w:r>
            <w:r w:rsidRPr="00BF2ECE">
              <w:rPr>
                <w:rFonts w:cs="FS Me Pro"/>
                <w:rtl/>
              </w:rPr>
              <w:t>NDIS</w:t>
            </w:r>
          </w:p>
        </w:tc>
      </w:tr>
      <w:tr w:rsidR="00DF0C92" w:rsidRPr="00976CC4" w14:paraId="5512CAA2" w14:textId="77777777" w:rsidTr="00D35A90">
        <w:tc>
          <w:tcPr>
            <w:tcW w:w="2537" w:type="dxa"/>
            <w:vAlign w:val="center"/>
          </w:tcPr>
          <w:p w14:paraId="1F717AC9" w14:textId="77777777" w:rsidR="0026512B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31A242CF" wp14:editId="38E9CDF3">
                  <wp:extent cx="1482725" cy="1482725"/>
                  <wp:effectExtent l="0" t="0" r="3175" b="3175"/>
                  <wp:docPr id="1006732294" name="Picture 1006732294" descr="یک شریک NDIS یک سند در پیش یک ساختمان اداری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32294" name="Picture 1006732294" descr="یک شریک NDIS یک سند در پیش یک ساختمان اداری در دست دارد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F8038E0" w14:textId="77777777" w:rsidR="0026512B" w:rsidRPr="00976CC4" w:rsidRDefault="00B95F60" w:rsidP="00976CC4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Style w:val="Strong"/>
                <w:rFonts w:ascii="Dubai" w:hAnsi="Dubai" w:cs="Dubai"/>
                <w:rtl/>
              </w:rPr>
              <w:t xml:space="preserve">شرکای </w:t>
            </w:r>
            <w:r w:rsidRPr="00BF2ECE">
              <w:rPr>
                <w:rStyle w:val="Strong"/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>.</w:t>
            </w:r>
          </w:p>
        </w:tc>
      </w:tr>
      <w:tr w:rsidR="00DF0C92" w:rsidRPr="00976CC4" w14:paraId="5BC41921" w14:textId="77777777" w:rsidTr="00D35A90">
        <w:tc>
          <w:tcPr>
            <w:tcW w:w="2537" w:type="dxa"/>
            <w:vAlign w:val="center"/>
          </w:tcPr>
          <w:p w14:paraId="4CF479D9" w14:textId="77777777" w:rsidR="0026512B" w:rsidRPr="00976CC4" w:rsidRDefault="00B95F60" w:rsidP="00976CC4">
            <w:pPr>
              <w:pStyle w:val="Image"/>
              <w:spacing w:before="840" w:after="12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C8EB971" wp14:editId="0A6D1FE9">
                  <wp:extent cx="1473835" cy="1038313"/>
                  <wp:effectExtent l="0" t="0" r="0" b="9525"/>
                  <wp:docPr id="1158345630" name="Picture 3" descr="یک شریک NDIS که از یک نفر برای استفاده از کمپیوتر حمایت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45630" name="Picture 3" descr="یک شریک NDIS که از یک نفر برای استفاده از کمپیوتر حمایت می کند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038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F3613B" w14:textId="77777777" w:rsidR="0026512B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شرکای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افرادی هستند که به دیگران در یافتن و استفاده از خدمات کمک می‌کنند.</w:t>
            </w:r>
          </w:p>
          <w:p w14:paraId="68E607BF" w14:textId="77777777" w:rsidR="007977D5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در این استراتجی، ما فقط آنها را شرکای خود می‌نامیم.</w:t>
            </w:r>
          </w:p>
        </w:tc>
      </w:tr>
    </w:tbl>
    <w:p w14:paraId="0D04F2AA" w14:textId="77777777" w:rsidR="00735C79" w:rsidRPr="00976CC4" w:rsidRDefault="00B95F60" w:rsidP="00976CC4">
      <w:pPr>
        <w:spacing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tbl>
      <w:tblPr>
        <w:bidiVisual/>
        <w:tblW w:w="945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341"/>
      </w:tblGrid>
      <w:tr w:rsidR="00DF0C92" w:rsidRPr="00976CC4" w14:paraId="3699D000" w14:textId="77777777" w:rsidTr="00D35A90">
        <w:tc>
          <w:tcPr>
            <w:tcW w:w="2537" w:type="dxa"/>
            <w:vAlign w:val="center"/>
          </w:tcPr>
          <w:p w14:paraId="11DE17E9" w14:textId="77777777" w:rsidR="000D0ABE" w:rsidRPr="00976CC4" w:rsidRDefault="000D0ABE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</w:p>
        </w:tc>
        <w:tc>
          <w:tcPr>
            <w:tcW w:w="6917" w:type="dxa"/>
            <w:gridSpan w:val="2"/>
            <w:vAlign w:val="center"/>
          </w:tcPr>
          <w:p w14:paraId="1048094F" w14:textId="77777777" w:rsidR="000D0ABE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این استراتجی همچنین نحوه حمایت ما را در موارد ذیل توضیح می‌دهد:</w:t>
            </w:r>
          </w:p>
        </w:tc>
      </w:tr>
      <w:tr w:rsidR="00DF0C92" w:rsidRPr="00976CC4" w14:paraId="1367E1B6" w14:textId="77777777" w:rsidTr="00D35A90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45CD6199" w14:textId="77777777" w:rsidR="000D0ABE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76DEADD" wp14:editId="6ED7E31E">
                  <wp:extent cx="1482725" cy="1482725"/>
                  <wp:effectExtent l="0" t="0" r="3175" b="3175"/>
                  <wp:docPr id="258620248" name="Picture 45" descr="یک کارمند NDIS در حال دست دادن با 2 نفر دیگ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20248" name="Picture 45" descr="یک کارمند NDIS در حال دست دادن با 2 نفر دیگر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25FD00" w14:textId="77777777" w:rsidR="000D0ABE" w:rsidRPr="00976CC4" w:rsidRDefault="00B95F60" w:rsidP="00976CC4">
            <w:pPr>
              <w:pStyle w:val="ListParagraph"/>
              <w:numPr>
                <w:ilvl w:val="0"/>
                <w:numId w:val="5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چطور جوامع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در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اشتراک می کنند</w:t>
            </w:r>
          </w:p>
        </w:tc>
      </w:tr>
      <w:tr w:rsidR="00DF0C92" w:rsidRPr="00976CC4" w14:paraId="2FB87F3B" w14:textId="77777777" w:rsidTr="00D35A90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134ACE93" w14:textId="77777777" w:rsidR="000D0ABE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B30F6FF" wp14:editId="508093A4">
                  <wp:extent cx="1482725" cy="1482725"/>
                  <wp:effectExtent l="0" t="0" r="3175" b="3175"/>
                  <wp:docPr id="1864075353" name="Picture 46" descr="یک کارمند NDIS که از یک اشتراک کننده حمایت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75353" name="Picture 46" descr="یک کارمند NDIS که از یک اشتراک کننده حمایت می کند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7E38D82" w14:textId="4E588E4B" w:rsidR="000D0ABE" w:rsidRPr="00976CC4" w:rsidRDefault="00B95F60" w:rsidP="00976CC4">
            <w:pPr>
              <w:pStyle w:val="ListParagraph"/>
              <w:numPr>
                <w:ilvl w:val="0"/>
                <w:numId w:val="5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چطور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از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استفاده</w:t>
            </w:r>
            <w:r w:rsidR="004B5C4F">
              <w:rPr>
                <w:rFonts w:ascii="Dubai" w:hAnsi="Dubai" w:cs="Dubai"/>
              </w:rPr>
              <w:t> </w:t>
            </w:r>
            <w:r w:rsidRPr="00976CC4">
              <w:rPr>
                <w:rFonts w:ascii="Dubai" w:hAnsi="Dubai" w:cs="Dubai"/>
                <w:rtl/>
              </w:rPr>
              <w:t>می‌کنند.</w:t>
            </w:r>
          </w:p>
        </w:tc>
      </w:tr>
    </w:tbl>
    <w:p w14:paraId="53F5CD74" w14:textId="77777777" w:rsidR="002A6A49" w:rsidRPr="00976CC4" w:rsidRDefault="00B95F60" w:rsidP="00976CC4">
      <w:pPr>
        <w:spacing w:before="0" w:after="0"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p w14:paraId="17D7BEDF" w14:textId="77777777" w:rsidR="002A6A49" w:rsidRPr="00976CC4" w:rsidRDefault="00B95F60" w:rsidP="00976CC4">
      <w:pPr>
        <w:pStyle w:val="Heading2"/>
        <w:bidi/>
        <w:spacing w:line="240" w:lineRule="auto"/>
        <w:rPr>
          <w:rFonts w:ascii="Dubai" w:hAnsi="Dubai" w:cs="Dubai"/>
        </w:rPr>
      </w:pPr>
      <w:bookmarkStart w:id="95" w:name="_Toc158194898"/>
      <w:r w:rsidRPr="00976CC4">
        <w:rPr>
          <w:rFonts w:ascii="Dubai" w:hAnsi="Dubai" w:cs="Dubai"/>
          <w:rtl/>
        </w:rPr>
        <w:lastRenderedPageBreak/>
        <w:t>چرا این استراتجی مهم است؟</w:t>
      </w:r>
      <w:bookmarkEnd w:id="95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75023744" w14:textId="77777777" w:rsidTr="00D35A90">
        <w:trPr>
          <w:trHeight w:val="3061"/>
        </w:trPr>
        <w:tc>
          <w:tcPr>
            <w:tcW w:w="2551" w:type="dxa"/>
            <w:vAlign w:val="center"/>
          </w:tcPr>
          <w:p w14:paraId="4AC241C9" w14:textId="77777777" w:rsidR="00EE6856" w:rsidRPr="00976CC4" w:rsidRDefault="00B95F60" w:rsidP="00976CC4">
            <w:pPr>
              <w:pStyle w:val="Image"/>
              <w:spacing w:line="240" w:lineRule="auto"/>
              <w:jc w:val="left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FACCFEB" wp14:editId="53B1664D">
                  <wp:extent cx="1402798" cy="1402798"/>
                  <wp:effectExtent l="0" t="0" r="6985" b="6985"/>
                  <wp:docPr id="1251027194" name="Picture 7" descr="یک نفر در پشت یک مانع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27194" name="Picture 7" descr="یک نفر در پشت یک مانع. 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98" cy="140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9628E85" w14:textId="77777777" w:rsidR="00EE6856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بعضی از افراد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وقتی می‌خواهند در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شرکت کنند، </w:t>
            </w:r>
            <w:r w:rsidRPr="00976CC4">
              <w:rPr>
                <w:rStyle w:val="Strong"/>
                <w:rFonts w:ascii="Dubai" w:hAnsi="Dubai" w:cs="Dubai"/>
                <w:rtl/>
              </w:rPr>
              <w:t>موانع</w:t>
            </w:r>
            <w:r w:rsidRPr="00976CC4">
              <w:rPr>
                <w:rFonts w:ascii="Dubai" w:hAnsi="Dubai" w:cs="Dubai"/>
                <w:rtl/>
              </w:rPr>
              <w:t xml:space="preserve"> بیشتری را تجربه می‌کنند.</w:t>
            </w:r>
          </w:p>
        </w:tc>
      </w:tr>
      <w:tr w:rsidR="00DF0C92" w:rsidRPr="00976CC4" w14:paraId="3F26758F" w14:textId="77777777" w:rsidTr="00D35A90">
        <w:trPr>
          <w:trHeight w:val="3061"/>
        </w:trPr>
        <w:tc>
          <w:tcPr>
            <w:tcW w:w="2551" w:type="dxa"/>
            <w:vAlign w:val="center"/>
          </w:tcPr>
          <w:p w14:paraId="710F1952" w14:textId="77777777" w:rsidR="00EE6856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7AE8298" wp14:editId="5CD4ED44">
                  <wp:extent cx="1482725" cy="1482725"/>
                  <wp:effectExtent l="0" t="0" r="3175" b="3175"/>
                  <wp:docPr id="1981921844" name="Picture 8" descr="2 نفر در پشت یک مانع. یکی از آنها دستش را بالا برده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21844" name="Picture 8" descr="2 نفر در پشت یک مانع. یکی از آنها دستش را بالا برده است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B4B5519" w14:textId="77777777" w:rsidR="00EE6856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مانع چیزی است که شما را از انجام کاری باز می‌دارد:</w:t>
            </w:r>
          </w:p>
          <w:p w14:paraId="440C9917" w14:textId="77777777" w:rsidR="00EE6856" w:rsidRPr="00976CC4" w:rsidRDefault="00B95F60" w:rsidP="00976CC4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برای مثال چیزی که ضرورت به انجام آن دارید </w:t>
            </w:r>
          </w:p>
          <w:p w14:paraId="3259EEAF" w14:textId="77777777" w:rsidR="00EE6856" w:rsidRPr="00976CC4" w:rsidRDefault="00B95F60" w:rsidP="00976CC4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چیزی که می‌خواهید انجام دهید.</w:t>
            </w:r>
          </w:p>
        </w:tc>
      </w:tr>
      <w:tr w:rsidR="00DF0C92" w:rsidRPr="00976CC4" w14:paraId="7DA7B4EF" w14:textId="77777777" w:rsidTr="00D35A90">
        <w:tc>
          <w:tcPr>
            <w:tcW w:w="2551" w:type="dxa"/>
            <w:vAlign w:val="center"/>
          </w:tcPr>
          <w:p w14:paraId="4178BB74" w14:textId="77777777" w:rsidR="00EE6856" w:rsidRPr="00976CC4" w:rsidRDefault="00EE6856" w:rsidP="00976CC4">
            <w:pPr>
              <w:pStyle w:val="Image"/>
              <w:spacing w:before="840" w:after="0" w:line="240" w:lineRule="auto"/>
              <w:rPr>
                <w:rFonts w:ascii="Dubai" w:hAnsi="Dubai" w:cs="Dubai"/>
              </w:rPr>
            </w:pPr>
          </w:p>
        </w:tc>
        <w:tc>
          <w:tcPr>
            <w:tcW w:w="6576" w:type="dxa"/>
            <w:vAlign w:val="center"/>
          </w:tcPr>
          <w:p w14:paraId="4FBC1613" w14:textId="77777777" w:rsidR="00EE6856" w:rsidRPr="00976CC4" w:rsidRDefault="00B95F60" w:rsidP="00976CC4">
            <w:pPr>
              <w:bidi/>
              <w:spacing w:before="84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موانع می‌توانند کار را برای افراد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سخت‌تر کنند:</w:t>
            </w:r>
          </w:p>
        </w:tc>
      </w:tr>
      <w:tr w:rsidR="00DF0C92" w:rsidRPr="00976CC4" w14:paraId="19D96A69" w14:textId="77777777" w:rsidTr="00D35A90">
        <w:trPr>
          <w:trHeight w:val="3061"/>
        </w:trPr>
        <w:tc>
          <w:tcPr>
            <w:tcW w:w="2551" w:type="dxa"/>
            <w:vAlign w:val="center"/>
          </w:tcPr>
          <w:p w14:paraId="25D53374" w14:textId="77777777" w:rsidR="005D3AC4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F9F20B1" wp14:editId="46B62215">
                  <wp:extent cx="1482725" cy="1482725"/>
                  <wp:effectExtent l="0" t="0" r="3175" b="3175"/>
                  <wp:docPr id="324798248" name="Picture 9" descr="یک نفر در حال خواندن یک سند، یک نماد معلومات و یک نماد مشک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98248" name="Picture 9" descr="یک نفر در حال خواندن یک سند، یک نماد معلومات و یک نماد مشکل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23C214" w14:textId="77777777" w:rsidR="005D3AC4" w:rsidRPr="00976CC4" w:rsidRDefault="00B95F60" w:rsidP="00976CC4">
            <w:pPr>
              <w:pStyle w:val="ListParagraph"/>
              <w:numPr>
                <w:ilvl w:val="0"/>
                <w:numId w:val="37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برای مثال پیدا کردن معلومات در مورد </w:t>
            </w:r>
            <w:r w:rsidRPr="00BF2ECE">
              <w:rPr>
                <w:rFonts w:cs="FS Me Pro"/>
                <w:rtl/>
              </w:rPr>
              <w:t>NDIS</w:t>
            </w:r>
          </w:p>
        </w:tc>
      </w:tr>
      <w:tr w:rsidR="00DF0C92" w:rsidRPr="00976CC4" w14:paraId="41DC35F8" w14:textId="77777777" w:rsidTr="00D35A90">
        <w:trPr>
          <w:trHeight w:val="3061"/>
        </w:trPr>
        <w:tc>
          <w:tcPr>
            <w:tcW w:w="2551" w:type="dxa"/>
            <w:vAlign w:val="center"/>
          </w:tcPr>
          <w:p w14:paraId="44D3FC69" w14:textId="77777777" w:rsidR="005D3AC4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4465C2A" wp14:editId="2A4A9D9D">
                  <wp:extent cx="1482725" cy="1482725"/>
                  <wp:effectExtent l="0" t="0" r="3175" b="3175"/>
                  <wp:docPr id="371728563" name="Picture 10" descr="یک نفر که پلان NDIS را در دست دارد. بالای از آنها یک نماد مشکل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28563" name="Picture 10" descr="یک نفر که پلان NDIS را در دست دارد. بالای از آنها یک نماد مشکل است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871FD0" w14:textId="77777777" w:rsidR="005D3AC4" w:rsidRPr="00976CC4" w:rsidRDefault="00B95F60" w:rsidP="00976CC4">
            <w:pPr>
              <w:pStyle w:val="ListParagraph"/>
              <w:numPr>
                <w:ilvl w:val="0"/>
                <w:numId w:val="37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استفاده از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>.</w:t>
            </w:r>
          </w:p>
        </w:tc>
      </w:tr>
      <w:tr w:rsidR="00DF0C92" w:rsidRPr="00976CC4" w14:paraId="0D9B0BBC" w14:textId="77777777" w:rsidTr="00D35A90">
        <w:trPr>
          <w:trHeight w:val="2721"/>
        </w:trPr>
        <w:tc>
          <w:tcPr>
            <w:tcW w:w="2551" w:type="dxa"/>
            <w:vAlign w:val="center"/>
          </w:tcPr>
          <w:p w14:paraId="380F48E8" w14:textId="77777777" w:rsidR="00412343" w:rsidRPr="00976CC4" w:rsidRDefault="00B95F60" w:rsidP="00976CC4">
            <w:pPr>
              <w:pStyle w:val="Image"/>
              <w:spacing w:before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w:drawing>
                <wp:inline distT="0" distB="0" distL="0" distR="0" wp14:anchorId="0B8D4829" wp14:editId="4616023E">
                  <wp:extent cx="1482725" cy="1482725"/>
                  <wp:effectExtent l="0" t="0" r="3175" b="3175"/>
                  <wp:docPr id="1844680602" name="Picture 4" descr="یک نفر یک سند در دست دارد و فکر می‌کند. در بالای آنها یک حباب فکری با اشتراک کننده‌گان CALD در داخل آن و یک چلیپا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80602" name="Picture 4" descr="یک نفر یک سند در دست دارد و فکر می‌کند. در بالای آنها یک حباب فکری با اشتراک کننده‌گان CALD در داخل آن و یک چلیپا وجود دارد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6CAFA4" w14:textId="77777777" w:rsidR="00412343" w:rsidRPr="00976CC4" w:rsidRDefault="00B95F60" w:rsidP="00976CC4">
            <w:pPr>
              <w:bidi/>
              <w:spacing w:before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کارکنان و شرکای ما همیشه نمی‌دانند که چطور از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حمایت کنند.</w:t>
            </w:r>
          </w:p>
        </w:tc>
      </w:tr>
      <w:tr w:rsidR="00DF0C92" w:rsidRPr="00976CC4" w14:paraId="4CC9BBC5" w14:textId="77777777" w:rsidTr="00D35A90">
        <w:trPr>
          <w:trHeight w:val="2721"/>
        </w:trPr>
        <w:tc>
          <w:tcPr>
            <w:tcW w:w="2551" w:type="dxa"/>
            <w:vAlign w:val="center"/>
          </w:tcPr>
          <w:p w14:paraId="101DE705" w14:textId="77777777" w:rsidR="00412343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560EAF3" wp14:editId="022251BC">
                  <wp:extent cx="1440000" cy="1440000"/>
                  <wp:effectExtent l="0" t="0" r="8255" b="8255"/>
                  <wp:docPr id="128" name="Picture 128" descr="یک اشتراک کننده فکر می کند و 2 کارمند خدماتی که اسنادی در دست دار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یک اشتراک کننده فکر می کند و 2 کارمند خدماتی که اسنادی در دست دار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345560" w14:textId="77777777" w:rsidR="0041234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برای بعضی از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یافتن و استفاده از خدمات مورد ضرورت‌شان دشوار است.</w:t>
            </w:r>
          </w:p>
          <w:p w14:paraId="00BC2450" w14:textId="5C2D9B73" w:rsidR="002D5212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و خدمات کافی وجود ندارند که برای همه </w:t>
            </w:r>
            <w:r w:rsidRPr="00976CC4">
              <w:rPr>
                <w:rStyle w:val="Strong"/>
                <w:rFonts w:ascii="Dubai" w:hAnsi="Dubai" w:cs="Dubai"/>
                <w:rtl/>
              </w:rPr>
              <w:t>فرهنگ‌ها</w:t>
            </w:r>
            <w:r w:rsidRPr="00976CC4">
              <w:rPr>
                <w:rFonts w:ascii="Dubai" w:hAnsi="Dubai" w:cs="Dubai"/>
                <w:rtl/>
              </w:rPr>
              <w:t xml:space="preserve"> قابل قبول</w:t>
            </w:r>
            <w:r w:rsidR="004B5C4F">
              <w:rPr>
                <w:rFonts w:ascii="Dubai" w:hAnsi="Dubai" w:cs="Dubai"/>
              </w:rPr>
              <w:t> </w:t>
            </w:r>
            <w:r w:rsidRPr="00976CC4">
              <w:rPr>
                <w:rFonts w:ascii="Dubai" w:hAnsi="Dubai" w:cs="Dubai"/>
                <w:rtl/>
              </w:rPr>
              <w:t>باشند.</w:t>
            </w:r>
          </w:p>
        </w:tc>
      </w:tr>
      <w:tr w:rsidR="00DF0C92" w:rsidRPr="00976CC4" w14:paraId="106E05A0" w14:textId="77777777" w:rsidTr="00D35A90">
        <w:trPr>
          <w:trHeight w:val="2721"/>
        </w:trPr>
        <w:tc>
          <w:tcPr>
            <w:tcW w:w="2551" w:type="dxa"/>
            <w:vAlign w:val="center"/>
          </w:tcPr>
          <w:p w14:paraId="723562EF" w14:textId="77777777" w:rsidR="002D5212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9A64A86" wp14:editId="7B85DD7B">
                  <wp:extent cx="1483200" cy="1112400"/>
                  <wp:effectExtent l="0" t="0" r="3175" b="0"/>
                  <wp:docPr id="1487494377" name="Picture 1487494377" descr="گروپی از افراد لباس‌های با رنگ روشن به تن دارند و رقص فرهنگی انجام می‌ده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 descr="گروپی از افراد لباس‌های با رنگ روشن به تن دارند و رقص فرهنگی انجام می‌ده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21657C" w14:textId="77777777" w:rsidR="002D5212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فرهنگ شما:</w:t>
            </w:r>
          </w:p>
          <w:p w14:paraId="6D3F06DB" w14:textId="77777777" w:rsidR="002D5212" w:rsidRPr="00976CC4" w:rsidRDefault="00B95F60" w:rsidP="00976CC4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نحوه زندگی شما است</w:t>
            </w:r>
          </w:p>
          <w:p w14:paraId="25F70455" w14:textId="77777777" w:rsidR="002D5212" w:rsidRPr="00976CC4" w:rsidRDefault="00B95F60" w:rsidP="00976CC4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چیزی که برای شما مهم است.</w:t>
            </w:r>
          </w:p>
        </w:tc>
      </w:tr>
      <w:tr w:rsidR="00DF0C92" w:rsidRPr="00976CC4" w14:paraId="3615E368" w14:textId="77777777" w:rsidTr="00D35A90">
        <w:trPr>
          <w:trHeight w:val="2721"/>
        </w:trPr>
        <w:tc>
          <w:tcPr>
            <w:tcW w:w="2551" w:type="dxa"/>
            <w:vAlign w:val="center"/>
          </w:tcPr>
          <w:p w14:paraId="67DA8F4F" w14:textId="77777777" w:rsidR="00412343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98EB0B1" wp14:editId="521D5DA0">
                  <wp:extent cx="1482725" cy="1482725"/>
                  <wp:effectExtent l="0" t="0" r="3175" b="3175"/>
                  <wp:docPr id="584460863" name="Picture 12" descr="یک نفر که زیر 3 حباب گفتاری فکر می کند که به 3 لسان مختلف می گویند &quot;سلام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60863" name="Picture 12" descr="یک نفر که زیر 3 حباب گفتاری فکر می کند که به 3 لسان مختلف می گویند &quot;سلام&quot;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6B8AEC7" w14:textId="77777777" w:rsidR="0041234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استفاده از معلومات به لسان های دیگر برای افراد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همیشه آسان نیست.</w:t>
            </w:r>
          </w:p>
        </w:tc>
      </w:tr>
      <w:tr w:rsidR="00DF0C92" w:rsidRPr="00976CC4" w14:paraId="274EF40A" w14:textId="77777777" w:rsidTr="00D35A90">
        <w:trPr>
          <w:trHeight w:val="2721"/>
        </w:trPr>
        <w:tc>
          <w:tcPr>
            <w:tcW w:w="2551" w:type="dxa"/>
            <w:vAlign w:val="center"/>
          </w:tcPr>
          <w:p w14:paraId="00C1E1D4" w14:textId="77777777" w:rsidR="00412343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4B9DAF79" wp14:editId="7B618175">
                  <wp:extent cx="1482725" cy="1482725"/>
                  <wp:effectExtent l="0" t="0" r="3175" b="3175"/>
                  <wp:docPr id="330540206" name="Picture 47" descr="اشتراک کننده ای که دست خود را بالا می برد. در کنار آنها یک نماد معلومات و یک صلیب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40206" name="Picture 47" descr="اشتراک کننده ای که دست خود را بالا می برد. در کنار آنها یک نماد معلومات و یک صلیب وجود دارد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013BB6" w14:textId="77777777" w:rsidR="007138A0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و معلومات کافی در مورد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وجود ندارد:</w:t>
            </w:r>
          </w:p>
          <w:p w14:paraId="2F5C89B7" w14:textId="77777777" w:rsidR="007138A0" w:rsidRPr="00976CC4" w:rsidRDefault="00B95F60" w:rsidP="00976CC4">
            <w:pPr>
              <w:pStyle w:val="ListParagraph"/>
              <w:numPr>
                <w:ilvl w:val="0"/>
                <w:numId w:val="56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مثلا تجربه آنها </w:t>
            </w:r>
          </w:p>
          <w:p w14:paraId="0C1BF33C" w14:textId="77777777" w:rsidR="00412343" w:rsidRPr="00976CC4" w:rsidRDefault="00B95F60" w:rsidP="00976CC4">
            <w:pPr>
              <w:pStyle w:val="ListParagraph"/>
              <w:numPr>
                <w:ilvl w:val="0"/>
                <w:numId w:val="56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مثلا نیازشان.</w:t>
            </w:r>
          </w:p>
        </w:tc>
      </w:tr>
    </w:tbl>
    <w:p w14:paraId="1AF4FE69" w14:textId="77777777" w:rsidR="007F4962" w:rsidRPr="00976CC4" w:rsidRDefault="00B95F60" w:rsidP="00976CC4">
      <w:pPr>
        <w:pStyle w:val="Heading2"/>
        <w:bidi/>
        <w:spacing w:line="240" w:lineRule="auto"/>
        <w:rPr>
          <w:rFonts w:ascii="Dubai" w:hAnsi="Dubai" w:cs="Dubai"/>
          <w:lang w:val="en-AU"/>
        </w:rPr>
      </w:pPr>
      <w:bookmarkStart w:id="96" w:name="_Toc158194899"/>
      <w:r w:rsidRPr="00976CC4">
        <w:rPr>
          <w:rFonts w:ascii="Dubai" w:hAnsi="Dubai" w:cs="Dubai"/>
          <w:rtl/>
        </w:rPr>
        <w:lastRenderedPageBreak/>
        <w:t>چطور استراتجی را ساختیم؟</w:t>
      </w:r>
      <w:bookmarkEnd w:id="96"/>
    </w:p>
    <w:tbl>
      <w:tblPr>
        <w:bidiVisual/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DF0C92" w:rsidRPr="00976CC4" w14:paraId="386C52E4" w14:textId="77777777" w:rsidTr="00D35A90">
        <w:trPr>
          <w:trHeight w:val="2550"/>
        </w:trPr>
        <w:tc>
          <w:tcPr>
            <w:tcW w:w="2551" w:type="dxa"/>
            <w:vAlign w:val="center"/>
          </w:tcPr>
          <w:p w14:paraId="43D0CB03" w14:textId="77777777" w:rsidR="007F4962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6B050CD" wp14:editId="1518A683">
                  <wp:extent cx="1368000" cy="1368000"/>
                  <wp:effectExtent l="0" t="0" r="3810" b="3810"/>
                  <wp:docPr id="2051497661" name="Picture 2051497661" descr="3 نفر با هم روی یک سند کلان کار می‌کنند. یک نفر به سند کلان اشاره می‌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497661" name="Picture 2051497661" descr="3 نفر با هم روی یک سند کلان کار می‌کنند. یک نفر به سند کلان اشاره می‌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091183" w14:textId="77777777" w:rsidR="007F4962" w:rsidRPr="00976CC4" w:rsidRDefault="00B95F60" w:rsidP="00976CC4">
            <w:pPr>
              <w:bidi/>
              <w:spacing w:before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ما از </w:t>
            </w:r>
            <w:r w:rsidRPr="00976CC4">
              <w:rPr>
                <w:rStyle w:val="Strong"/>
                <w:rFonts w:ascii="Dubai" w:hAnsi="Dubai" w:cs="Dubai"/>
                <w:rtl/>
              </w:rPr>
              <w:t xml:space="preserve">طراحی مشترک </w:t>
            </w:r>
            <w:r w:rsidRPr="00BF2ECE">
              <w:rPr>
                <w:rStyle w:val="Strong"/>
                <w:rFonts w:cs="FS Me Pro"/>
                <w:rtl/>
              </w:rPr>
              <w:t>co</w:t>
            </w:r>
            <w:r w:rsidRPr="00976CC4">
              <w:rPr>
                <w:rStyle w:val="Strong"/>
                <w:rFonts w:ascii="Dubai" w:hAnsi="Dubai" w:cs="Dubai"/>
                <w:rtl/>
              </w:rPr>
              <w:t>-</w:t>
            </w:r>
            <w:r w:rsidRPr="00BF2ECE">
              <w:rPr>
                <w:rStyle w:val="Strong"/>
                <w:rFonts w:cs="FS Me Pro"/>
                <w:rtl/>
              </w:rPr>
              <w:t>design</w:t>
            </w:r>
            <w:r w:rsidRPr="00976CC4">
              <w:rPr>
                <w:rFonts w:ascii="Dubai" w:hAnsi="Dubai" w:cs="Dubai"/>
                <w:rtl/>
              </w:rPr>
              <w:t xml:space="preserve"> برای ساختن استراتجی استفاده کردیم.</w:t>
            </w:r>
          </w:p>
          <w:p w14:paraId="42F1A176" w14:textId="77777777" w:rsidR="0089172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طراحی مشترک زمانی است که افراد با هم همکاری می‌کنند تا:</w:t>
            </w:r>
          </w:p>
          <w:p w14:paraId="4ACC01A9" w14:textId="77777777" w:rsidR="00891723" w:rsidRPr="00976CC4" w:rsidRDefault="00B95F60" w:rsidP="00976CC4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چیز جدید ایجاد کنند</w:t>
            </w:r>
          </w:p>
          <w:p w14:paraId="0F68896A" w14:textId="77777777" w:rsidR="00C43AAB" w:rsidRPr="00976CC4" w:rsidRDefault="00B95F60" w:rsidP="00976CC4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نحوه عملکرد چیزی را بهبود بخشند.</w:t>
            </w:r>
          </w:p>
        </w:tc>
      </w:tr>
      <w:tr w:rsidR="00DF0C92" w:rsidRPr="00976CC4" w14:paraId="00E20CA1" w14:textId="77777777" w:rsidTr="00D35A90">
        <w:tc>
          <w:tcPr>
            <w:tcW w:w="2551" w:type="dxa"/>
            <w:vAlign w:val="center"/>
          </w:tcPr>
          <w:p w14:paraId="2EB4D530" w14:textId="77777777" w:rsidR="00C43AAB" w:rsidRPr="00976CC4" w:rsidRDefault="00C43AAB" w:rsidP="00976CC4">
            <w:pPr>
              <w:pStyle w:val="Image"/>
              <w:spacing w:before="360" w:after="0" w:line="240" w:lineRule="auto"/>
              <w:rPr>
                <w:rFonts w:ascii="Dubai" w:hAnsi="Dubai" w:cs="Dubai"/>
              </w:rPr>
            </w:pPr>
          </w:p>
        </w:tc>
        <w:tc>
          <w:tcPr>
            <w:tcW w:w="6576" w:type="dxa"/>
            <w:vAlign w:val="center"/>
          </w:tcPr>
          <w:p w14:paraId="6A635C8A" w14:textId="77777777" w:rsidR="00C43AAB" w:rsidRPr="00976CC4" w:rsidRDefault="00B95F60" w:rsidP="00976CC4">
            <w:pPr>
              <w:bidi/>
              <w:spacing w:before="36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مطمئن شدیم که با افراد مختلف زیادی کار می‌کنیم، این بشمول موارد ذیل است:</w:t>
            </w:r>
          </w:p>
        </w:tc>
      </w:tr>
      <w:tr w:rsidR="00DF0C92" w:rsidRPr="00976CC4" w14:paraId="607FA5B6" w14:textId="77777777" w:rsidTr="00D35A90">
        <w:trPr>
          <w:trHeight w:val="2370"/>
        </w:trPr>
        <w:tc>
          <w:tcPr>
            <w:tcW w:w="2551" w:type="dxa"/>
            <w:vAlign w:val="center"/>
          </w:tcPr>
          <w:p w14:paraId="7B0B1E94" w14:textId="77777777" w:rsidR="0010274C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DB8A17D" wp14:editId="5F183790">
                  <wp:extent cx="1368000" cy="1368000"/>
                  <wp:effectExtent l="0" t="0" r="3810" b="3810"/>
                  <wp:docPr id="19" name="Picture 19" descr="گروپی از مردم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گروپی از مردم CAL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A10667" w14:textId="77777777" w:rsidR="0010274C" w:rsidRPr="00976CC4" w:rsidRDefault="00B95F60" w:rsidP="00976CC4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افراد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با معیوبیت</w:t>
            </w:r>
          </w:p>
        </w:tc>
      </w:tr>
      <w:tr w:rsidR="00DF0C92" w:rsidRPr="00976CC4" w14:paraId="1C54C77F" w14:textId="77777777" w:rsidTr="00D35A90">
        <w:tc>
          <w:tcPr>
            <w:tcW w:w="2551" w:type="dxa"/>
            <w:vAlign w:val="center"/>
          </w:tcPr>
          <w:p w14:paraId="1C05208B" w14:textId="77777777" w:rsidR="0010274C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3F187298" wp14:editId="27F0FE8C">
                  <wp:extent cx="1368000" cy="1368000"/>
                  <wp:effectExtent l="0" t="0" r="3810" b="3810"/>
                  <wp:docPr id="35" name="Picture 35" descr="خانواده ای متشکل از 2 پدر و مادر و 2 طف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خانواده ای متشکل از 2 پدر و مادر و 2 طفل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BBE3DC8" w14:textId="77777777" w:rsidR="0010274C" w:rsidRPr="00976CC4" w:rsidRDefault="00B95F60" w:rsidP="00976CC4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فامیل‌ها و مراقبان آنها</w:t>
            </w:r>
          </w:p>
        </w:tc>
      </w:tr>
      <w:tr w:rsidR="00DF0C92" w:rsidRPr="00976CC4" w14:paraId="151CF070" w14:textId="77777777" w:rsidTr="00D35A90">
        <w:tc>
          <w:tcPr>
            <w:tcW w:w="2551" w:type="dxa"/>
            <w:vAlign w:val="center"/>
          </w:tcPr>
          <w:p w14:paraId="7B76228F" w14:textId="77777777" w:rsidR="0010274C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36205B7" wp14:editId="42823AE9">
                  <wp:extent cx="1368000" cy="1368000"/>
                  <wp:effectExtent l="0" t="0" r="3810" b="3810"/>
                  <wp:docPr id="126" name="Picture 126" descr="3 نفر مسلکی پیش یک ساختمان اد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3 نفر مسلکی پیش یک ساختمان ادار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E18B677" w14:textId="77777777" w:rsidR="0010274C" w:rsidRPr="00976CC4" w:rsidRDefault="00B95F60" w:rsidP="00976CC4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سازمان‌هایی که با افراد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کار می‌کنند </w:t>
            </w:r>
          </w:p>
        </w:tc>
      </w:tr>
      <w:tr w:rsidR="00DF0C92" w:rsidRPr="00976CC4" w14:paraId="20C3968D" w14:textId="77777777" w:rsidTr="00D35A90">
        <w:tc>
          <w:tcPr>
            <w:tcW w:w="2551" w:type="dxa"/>
            <w:vAlign w:val="center"/>
          </w:tcPr>
          <w:p w14:paraId="1240C03F" w14:textId="77777777" w:rsidR="0010274C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91AD909" wp14:editId="3604E053">
                  <wp:extent cx="1368000" cy="1368000"/>
                  <wp:effectExtent l="0" t="0" r="3810" b="3810"/>
                  <wp:docPr id="37" name="Picture 37" descr="3 نفر مسلکی در مقابل یک ساختمان اداری و نماد معیوبی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3 نفر مسلکی در مقابل یک ساختمان اداری و نماد معیوبی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1BF645" w14:textId="77777777" w:rsidR="0010274C" w:rsidRPr="00976CC4" w:rsidRDefault="00B95F60" w:rsidP="00976CC4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سازمان‌های معیوبیت.</w:t>
            </w:r>
          </w:p>
        </w:tc>
      </w:tr>
      <w:tr w:rsidR="00DF0C92" w:rsidRPr="00976CC4" w14:paraId="439121BE" w14:textId="77777777" w:rsidTr="00D35A90">
        <w:trPr>
          <w:trHeight w:val="2665"/>
        </w:trPr>
        <w:tc>
          <w:tcPr>
            <w:tcW w:w="2551" w:type="dxa"/>
            <w:vAlign w:val="center"/>
          </w:tcPr>
          <w:p w14:paraId="0A735EC4" w14:textId="77777777" w:rsidR="00412343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w:drawing>
                <wp:inline distT="0" distB="0" distL="0" distR="0" wp14:anchorId="741E9083" wp14:editId="539AF2EA">
                  <wp:extent cx="1483200" cy="989012"/>
                  <wp:effectExtent l="0" t="0" r="3175" b="1905"/>
                  <wp:docPr id="39" name="Picture 39" descr="یک گروپ از مردم پشت میز در جلسه هستند. یک نفر از لپ تاپ استفاده می‌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یک گروپ از مردم پشت میز در جلسه هستند. یک نفر از لپ تاپ استفاده می‌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9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0739E2" w14:textId="77777777" w:rsidR="003D3ED2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مطمئن شدیم که بهترین راه‌ها را برای همکاری با افراد مختلف پیدا کرده باشیم.</w:t>
            </w:r>
          </w:p>
          <w:p w14:paraId="3B443AD0" w14:textId="77777777" w:rsidR="0041234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منحیث مثال، ما جلساتی را برگزار کردیم که در آن افراد می‌توانستند در مورد نظرات خود صحبت کنند.</w:t>
            </w:r>
          </w:p>
        </w:tc>
      </w:tr>
      <w:tr w:rsidR="00DF0C92" w:rsidRPr="00976CC4" w14:paraId="67536497" w14:textId="77777777" w:rsidTr="00D35A90">
        <w:trPr>
          <w:trHeight w:val="2665"/>
        </w:trPr>
        <w:tc>
          <w:tcPr>
            <w:tcW w:w="2551" w:type="dxa"/>
            <w:vAlign w:val="center"/>
          </w:tcPr>
          <w:p w14:paraId="31C84A3E" w14:textId="77777777" w:rsidR="00412343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A65E8A0" wp14:editId="329A385D">
                  <wp:extent cx="1482725" cy="1482725"/>
                  <wp:effectExtent l="0" t="0" r="3175" b="3175"/>
                  <wp:docPr id="40" name="Picture 40" descr="دو نفر با هم به یک سند نگاه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دو نفر با هم به یک سند نگاه می کن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BD50CA7" w14:textId="77777777" w:rsidR="0041234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و ما با مردم به طور حضوری صحبت کردیم.</w:t>
            </w:r>
          </w:p>
        </w:tc>
      </w:tr>
      <w:tr w:rsidR="00DF0C92" w:rsidRPr="00976CC4" w14:paraId="5A9BB9A6" w14:textId="77777777" w:rsidTr="00D35A90">
        <w:trPr>
          <w:trHeight w:val="2665"/>
        </w:trPr>
        <w:tc>
          <w:tcPr>
            <w:tcW w:w="2551" w:type="dxa"/>
            <w:vAlign w:val="center"/>
          </w:tcPr>
          <w:p w14:paraId="0546F3DD" w14:textId="77777777" w:rsidR="00412343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1711389" wp14:editId="4A07611C">
                  <wp:extent cx="1482725" cy="1482725"/>
                  <wp:effectExtent l="0" t="0" r="3175" b="3175"/>
                  <wp:docPr id="1868889395" name="Picture 48" descr="3 نفر پشت درازچوکی هستند که می‌گوید &quot;NEDA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89395" name="Picture 48" descr="3 نفر پشت درازچوکی هستند که می‌گوید &quot;NEDA&quot;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E061432" w14:textId="702E1D2D" w:rsidR="008A052F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همچنین با اتحاد ملی معیوبین قومی‌ (</w:t>
            </w:r>
            <w:r w:rsidRPr="00BF2ECE">
              <w:rPr>
                <w:rFonts w:cs="FS Me Pro"/>
                <w:rtl/>
              </w:rPr>
              <w:t>NEDA</w:t>
            </w:r>
            <w:r w:rsidRPr="00976CC4">
              <w:rPr>
                <w:rFonts w:ascii="Dubai" w:hAnsi="Dubai" w:cs="Dubai"/>
                <w:rtl/>
              </w:rPr>
              <w:t>)</w:t>
            </w:r>
            <w:r w:rsidR="004B5C4F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همکاری کردیم.</w:t>
            </w:r>
          </w:p>
          <w:p w14:paraId="1A416A67" w14:textId="77777777" w:rsidR="0041234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BF2ECE">
              <w:rPr>
                <w:rFonts w:cs="FS Me Pro"/>
                <w:rtl/>
              </w:rPr>
              <w:t>NEDA</w:t>
            </w:r>
            <w:r w:rsidRPr="00976CC4">
              <w:rPr>
                <w:rFonts w:ascii="Dubai" w:hAnsi="Dubai" w:cs="Dubai"/>
                <w:rtl/>
              </w:rPr>
              <w:t xml:space="preserve"> سازمانی است که از </w:t>
            </w:r>
            <w:r w:rsidRPr="00976CC4">
              <w:rPr>
                <w:rStyle w:val="Strong"/>
                <w:rFonts w:ascii="Dubai" w:hAnsi="Dubai" w:cs="Dubai"/>
                <w:rtl/>
              </w:rPr>
              <w:t>حقوق</w:t>
            </w:r>
            <w:r w:rsidRPr="00976CC4">
              <w:rPr>
                <w:rFonts w:ascii="Dubai" w:hAnsi="Dubai" w:cs="Dubai"/>
                <w:rtl/>
              </w:rPr>
              <w:t xml:space="preserve"> افراد معیوب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و فامیل های آنها حمایت می‌کند.</w:t>
            </w:r>
          </w:p>
        </w:tc>
      </w:tr>
      <w:tr w:rsidR="00DF0C92" w:rsidRPr="00976CC4" w14:paraId="1BD82E18" w14:textId="77777777" w:rsidTr="00D35A90">
        <w:trPr>
          <w:trHeight w:val="2665"/>
        </w:trPr>
        <w:tc>
          <w:tcPr>
            <w:tcW w:w="2551" w:type="dxa"/>
            <w:vAlign w:val="center"/>
          </w:tcPr>
          <w:p w14:paraId="232DF30B" w14:textId="77777777" w:rsidR="00412343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1825500F" wp14:editId="3C34A95F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311150</wp:posOffset>
                      </wp:positionV>
                      <wp:extent cx="892175" cy="398145"/>
                      <wp:effectExtent l="0" t="0" r="3175" b="1905"/>
                      <wp:wrapNone/>
                      <wp:docPr id="18182423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98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2046B" w14:textId="75473ADA" w:rsidR="00B95F60" w:rsidRPr="00742F82" w:rsidRDefault="00B95F60" w:rsidP="00742F82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44"/>
                                      <w:szCs w:val="44"/>
                                      <w:lang w:val="en-PH"/>
                                    </w:rPr>
                                  </w:pPr>
                                  <w:r w:rsidRPr="00742F82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5500F" id="_x0000_s1031" type="#_x0000_t202" alt="&quot;&quot;" style="position:absolute;left:0;text-align:left;margin-left:22.25pt;margin-top:24.5pt;width:70.25pt;height:31.3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" filled="f" stroked="f">
                      <v:textbox inset="0,0,0,0">
                        <w:txbxContent>
                          <w:p w14:paraId="6B32046B" w14:textId="75473ADA" w:rsidR="00B95F60" w:rsidRPr="00742F82" w:rsidRDefault="00B95F60" w:rsidP="00742F82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44"/>
                                <w:szCs w:val="44"/>
                                <w:lang w:val="en-PH"/>
                              </w:rPr>
                            </w:pPr>
                            <w:r w:rsidRPr="00742F82">
                              <w:rPr>
                                <w:rFonts w:ascii="Dubai" w:hAnsi="Dubai" w:cs="Duba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0C60" w:rsidRPr="00976CC4">
              <w:rPr>
                <w:rFonts w:ascii="Dubai" w:hAnsi="Dubai" w:cs="Dubai"/>
                <w:noProof/>
              </w:rPr>
              <w:drawing>
                <wp:inline distT="0" distB="0" distL="0" distR="0" wp14:anchorId="5819F8F3" wp14:editId="777073B7">
                  <wp:extent cx="1482725" cy="1482725"/>
                  <wp:effectExtent l="0" t="0" r="3175" b="3175"/>
                  <wp:docPr id="1541128915" name="Picture 13" descr="یک سند که می‌گوید &quot;حقوق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28915" name="Picture 13" descr="یک سند که می‌گوید &quot;حقوق&quot;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D1A964" w14:textId="77777777" w:rsidR="0041234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حقوق، مقرراتی در مورد نحوه برخورد دیگران با شما هستند.</w:t>
            </w:r>
          </w:p>
          <w:p w14:paraId="6A5C243D" w14:textId="77777777" w:rsidR="00412343" w:rsidRPr="00976CC4" w:rsidRDefault="00B95F60" w:rsidP="00976CC4">
            <w:pPr>
              <w:pStyle w:val="ListParagraph"/>
              <w:numPr>
                <w:ilvl w:val="0"/>
                <w:numId w:val="9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با انصاف </w:t>
            </w:r>
          </w:p>
          <w:p w14:paraId="6BE719DD" w14:textId="77777777" w:rsidR="00412343" w:rsidRPr="00976CC4" w:rsidRDefault="00B95F60" w:rsidP="00976CC4">
            <w:pPr>
              <w:pStyle w:val="ListParagraph"/>
              <w:numPr>
                <w:ilvl w:val="0"/>
                <w:numId w:val="9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و بطور برابر.</w:t>
            </w:r>
          </w:p>
        </w:tc>
      </w:tr>
      <w:tr w:rsidR="00DF0C92" w:rsidRPr="00976CC4" w14:paraId="64BD6062" w14:textId="77777777" w:rsidTr="00D35A90">
        <w:trPr>
          <w:trHeight w:val="2494"/>
        </w:trPr>
        <w:tc>
          <w:tcPr>
            <w:tcW w:w="2551" w:type="dxa"/>
            <w:vAlign w:val="center"/>
          </w:tcPr>
          <w:p w14:paraId="4F6D1D78" w14:textId="77777777" w:rsidR="00412343" w:rsidRPr="00976CC4" w:rsidRDefault="00B95F60" w:rsidP="00976CC4">
            <w:pPr>
              <w:pStyle w:val="Image"/>
              <w:spacing w:before="120" w:after="12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301433D5" wp14:editId="4D7B3F48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288290</wp:posOffset>
                      </wp:positionV>
                      <wp:extent cx="713740" cy="358140"/>
                      <wp:effectExtent l="0" t="0" r="10160" b="3810"/>
                      <wp:wrapNone/>
                      <wp:docPr id="2964832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3740" cy="358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5C1CF6" w14:textId="2E2834E6" w:rsidR="00B95F60" w:rsidRPr="00742F82" w:rsidRDefault="00B95F60" w:rsidP="00742F82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742F82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 xml:space="preserve">مشوره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433D5" id="_x0000_s1032" type="#_x0000_t202" alt="&quot;&quot;" style="position:absolute;left:0;text-align:left;margin-left:29.95pt;margin-top:22.7pt;width:56.2pt;height:28.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" filled="f" stroked="f">
                      <v:textbox inset="0,0,0,0">
                        <w:txbxContent>
                          <w:p w14:paraId="565C1CF6" w14:textId="2E2834E6" w:rsidR="00B95F60" w:rsidRPr="00742F82" w:rsidRDefault="00B95F60" w:rsidP="00742F82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742F82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 xml:space="preserve">مشوره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2DB8" w:rsidRPr="00976CC4">
              <w:rPr>
                <w:rFonts w:ascii="Dubai" w:hAnsi="Dubai" w:cs="Dubai"/>
                <w:noProof/>
              </w:rPr>
              <w:drawing>
                <wp:inline distT="0" distB="0" distL="0" distR="0" wp14:anchorId="56FA07ED" wp14:editId="510F0050">
                  <wp:extent cx="1482725" cy="1482725"/>
                  <wp:effectExtent l="0" t="0" r="3175" b="3175"/>
                  <wp:docPr id="777249014" name="Picture 49" descr="یک خودکار و سند توص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249014" name="Picture 49" descr="یک خودکار و سند توصیه.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105AC3" w14:textId="77777777" w:rsidR="0041234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BF2ECE">
              <w:rPr>
                <w:rFonts w:cs="FS Me Pro"/>
                <w:rtl/>
              </w:rPr>
              <w:t>NEDA</w:t>
            </w:r>
            <w:r w:rsidRPr="00976CC4">
              <w:rPr>
                <w:rFonts w:ascii="Dubai" w:hAnsi="Dubai" w:cs="Dubai"/>
                <w:rtl/>
              </w:rPr>
              <w:t xml:space="preserve"> مشوره‌های خود را در مورد حقوق افراد دارای معیوبیت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با ما به اشتراک گذاشت.</w:t>
            </w:r>
          </w:p>
          <w:p w14:paraId="1676C056" w14:textId="77777777" w:rsidR="00C06FB9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از این توصیه برای ساختن استراتجی استفاده کردیم.</w:t>
            </w:r>
          </w:p>
        </w:tc>
      </w:tr>
      <w:tr w:rsidR="00DF0C92" w:rsidRPr="00976CC4" w14:paraId="7CBC1759" w14:textId="77777777" w:rsidTr="00D35A90">
        <w:trPr>
          <w:trHeight w:val="3402"/>
        </w:trPr>
        <w:tc>
          <w:tcPr>
            <w:tcW w:w="2551" w:type="dxa"/>
            <w:vAlign w:val="center"/>
          </w:tcPr>
          <w:p w14:paraId="502771D5" w14:textId="77777777" w:rsidR="00B1757D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w:drawing>
                <wp:inline distT="0" distB="0" distL="0" distR="0" wp14:anchorId="478BE882" wp14:editId="5D63AF32">
                  <wp:extent cx="1482725" cy="1482725"/>
                  <wp:effectExtent l="0" t="0" r="3175" b="3175"/>
                  <wp:docPr id="847992873" name="Picture 14" descr="3 نفر زیر 2 حباب‌ گفتار . یک حباب گفتار انگشت شست رو به بالا را نشان می‌دهد. حباب گفتار دیگر انگشت شست را رو به پایین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92873" name="Picture 14" descr="3 نفر زیر 2 حباب‌ گفتار . یک حباب گفتار انگشت شست رو به بالا را نشان می‌دهد. حباب گفتار دیگر انگشت شست را رو به پایین نشان می دهد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446D73E" w14:textId="77777777" w:rsidR="00B1757D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ما همچنین یک </w:t>
            </w:r>
            <w:r w:rsidRPr="00976CC4">
              <w:rPr>
                <w:rStyle w:val="Strong"/>
                <w:rFonts w:ascii="Dubai" w:hAnsi="Dubai" w:cs="Dubai"/>
                <w:rtl/>
              </w:rPr>
              <w:t>گروه مشوره</w:t>
            </w:r>
            <w:r w:rsidRPr="00976CC4">
              <w:rPr>
                <w:rFonts w:ascii="Dubai" w:hAnsi="Dubai" w:cs="Dubai"/>
                <w:rtl/>
              </w:rPr>
              <w:t xml:space="preserve"> در خارج از </w:t>
            </w:r>
            <w:r w:rsidRPr="00BF2ECE">
              <w:rPr>
                <w:rFonts w:cs="FS Me Pro"/>
                <w:rtl/>
              </w:rPr>
              <w:t>NDIA</w:t>
            </w:r>
            <w:r w:rsidRPr="00976CC4">
              <w:rPr>
                <w:rFonts w:ascii="Dubai" w:hAnsi="Dubai" w:cs="Dubai"/>
                <w:rtl/>
              </w:rPr>
              <w:t xml:space="preserve"> ایجاد کردیم.</w:t>
            </w:r>
          </w:p>
        </w:tc>
      </w:tr>
      <w:tr w:rsidR="00DF0C92" w:rsidRPr="00976CC4" w14:paraId="3F115A10" w14:textId="77777777" w:rsidTr="00D35A90">
        <w:trPr>
          <w:trHeight w:val="3402"/>
        </w:trPr>
        <w:tc>
          <w:tcPr>
            <w:tcW w:w="2551" w:type="dxa"/>
            <w:vAlign w:val="center"/>
          </w:tcPr>
          <w:p w14:paraId="56D8A984" w14:textId="77777777" w:rsidR="00B1757D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445078D" wp14:editId="773F85C2">
                  <wp:extent cx="1482725" cy="1482725"/>
                  <wp:effectExtent l="0" t="0" r="3175" b="3175"/>
                  <wp:docPr id="1924179488" name="Picture 15" descr="گروپی از مردم در حال گفتگو هستند. بالای آنها یک تیک و یک شست به بالا با یک تیر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79488" name="Picture 15" descr="گروپی از مردم در حال گفتگو هستند. بالای آنها یک تیک و یک شست به بالا با یک تیر رو به بالا است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EC1447" w14:textId="77777777" w:rsidR="00B1757D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گروپ مشوره گروهی از افرادی است که با ما همکاری می‌کنند تا موارد ذیل را به اشتراک بگذارند: </w:t>
            </w:r>
          </w:p>
          <w:p w14:paraId="0BD2D425" w14:textId="77777777" w:rsidR="00B1757D" w:rsidRPr="00976CC4" w:rsidRDefault="00B95F60" w:rsidP="00976CC4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چه چیزی خوب کار می‌کند </w:t>
            </w:r>
          </w:p>
          <w:p w14:paraId="32213595" w14:textId="77777777" w:rsidR="00B1757D" w:rsidRPr="00976CC4" w:rsidRDefault="00B95F60" w:rsidP="00976CC4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چه باید بهتر کار کند</w:t>
            </w:r>
          </w:p>
        </w:tc>
      </w:tr>
      <w:tr w:rsidR="00DF0C92" w:rsidRPr="00976CC4" w14:paraId="2E72BDE0" w14:textId="77777777" w:rsidTr="00D35A90">
        <w:trPr>
          <w:trHeight w:val="3402"/>
        </w:trPr>
        <w:tc>
          <w:tcPr>
            <w:tcW w:w="2551" w:type="dxa"/>
            <w:vAlign w:val="center"/>
          </w:tcPr>
          <w:p w14:paraId="17B8F5DA" w14:textId="77777777" w:rsidR="008A052F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AFB6600" wp14:editId="7984F805">
                  <wp:extent cx="1482725" cy="1482725"/>
                  <wp:effectExtent l="0" t="0" r="3175" b="3175"/>
                  <wp:docPr id="763754825" name="Picture 2" descr="گروپی از افراد CALD و یک نماد اهمی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54825" name="Picture 2" descr="گروپی از افراد CALD و یک نماد اهمیت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BC5E19" w14:textId="77777777" w:rsidR="008A052F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افراد معیوب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بخش مهمی‌‌از این گروه مشوره بودند.</w:t>
            </w:r>
          </w:p>
        </w:tc>
      </w:tr>
      <w:tr w:rsidR="00DF0C92" w:rsidRPr="00976CC4" w14:paraId="4D877132" w14:textId="77777777" w:rsidTr="00D35A90">
        <w:trPr>
          <w:trHeight w:val="3402"/>
        </w:trPr>
        <w:tc>
          <w:tcPr>
            <w:tcW w:w="2551" w:type="dxa"/>
            <w:vAlign w:val="center"/>
          </w:tcPr>
          <w:p w14:paraId="02EAF739" w14:textId="77777777" w:rsidR="00B1757D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7D2BD8D7" wp14:editId="7D57E02B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327660</wp:posOffset>
                      </wp:positionV>
                      <wp:extent cx="782955" cy="478155"/>
                      <wp:effectExtent l="0" t="0" r="0" b="0"/>
                      <wp:wrapNone/>
                      <wp:docPr id="146075833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2955" cy="478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C24023" w14:textId="394CE6D2" w:rsidR="00B95F60" w:rsidRPr="00742F82" w:rsidRDefault="00B95F60" w:rsidP="00742F82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742F82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نتایج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2BD8D7" id="_x0000_s1033" type="#_x0000_t202" alt="&quot;&quot;" style="position:absolute;left:0;text-align:left;margin-left:30.1pt;margin-top:25.8pt;width:61.65pt;height:37.6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" filled="f" stroked="f">
                      <v:textbox inset="0,0,0,0">
                        <w:txbxContent>
                          <w:p w14:paraId="0FC24023" w14:textId="394CE6D2" w:rsidR="00B95F60" w:rsidRPr="00742F82" w:rsidRDefault="00B95F60" w:rsidP="00742F82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742F82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نتایج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A87" w:rsidRPr="00976CC4">
              <w:rPr>
                <w:rFonts w:ascii="Dubai" w:hAnsi="Dubai" w:cs="Dubai"/>
                <w:noProof/>
              </w:rPr>
              <w:drawing>
                <wp:inline distT="0" distB="0" distL="0" distR="0" wp14:anchorId="7D842669" wp14:editId="51C28194">
                  <wp:extent cx="1482725" cy="1482725"/>
                  <wp:effectExtent l="0" t="0" r="3175" b="3175"/>
                  <wp:docPr id="925835610" name="Picture 16" descr="یک سند نتیجه‌ها که لیستی را با تیک نشان می دهد. نزدیک آن انگشت شست به طرف بالا و تیر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35610" name="Picture 16" descr="یک سند نتیجه‌ها که لیستی را با تیک نشان می دهد. نزدیک آن انگشت شست به طرف بالا و تیر رو به بالا است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B1AE5B4" w14:textId="77777777" w:rsidR="00B1757D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ما به توصیه های این گروه مشوره در مورد نحوه بهبود </w:t>
            </w:r>
            <w:r w:rsidRPr="00976CC4">
              <w:rPr>
                <w:rStyle w:val="Strong"/>
                <w:rFonts w:ascii="Dubai" w:hAnsi="Dubai" w:cs="Dubai"/>
                <w:rtl/>
              </w:rPr>
              <w:t>نتایج</w:t>
            </w:r>
            <w:r w:rsidRPr="00976CC4">
              <w:rPr>
                <w:rFonts w:ascii="Dubai" w:hAnsi="Dubai" w:cs="Dubai"/>
                <w:rtl/>
              </w:rPr>
              <w:t xml:space="preserve"> برای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گوش دادیم.</w:t>
            </w:r>
          </w:p>
          <w:p w14:paraId="21EAF360" w14:textId="77777777" w:rsidR="00B1757D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نتایج روش‌هایی هستند که کار ما زندگی مردم را تغییر می‌دهد.</w:t>
            </w:r>
          </w:p>
        </w:tc>
      </w:tr>
    </w:tbl>
    <w:p w14:paraId="600E791F" w14:textId="77777777" w:rsidR="002A6A49" w:rsidRPr="00976CC4" w:rsidRDefault="002A6A49" w:rsidP="00976CC4">
      <w:pPr>
        <w:spacing w:before="0" w:after="0" w:line="240" w:lineRule="auto"/>
        <w:rPr>
          <w:rFonts w:ascii="Dubai" w:hAnsi="Dubai" w:cs="Dubai"/>
        </w:rPr>
      </w:pPr>
    </w:p>
    <w:p w14:paraId="26497647" w14:textId="77777777" w:rsidR="002A6A49" w:rsidRPr="00976CC4" w:rsidRDefault="00B95F60" w:rsidP="00976CC4">
      <w:pPr>
        <w:spacing w:before="0" w:after="0"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p w14:paraId="6B4B375D" w14:textId="77777777" w:rsidR="00115682" w:rsidRPr="00976CC4" w:rsidRDefault="00B95F60" w:rsidP="00976CC4">
      <w:pPr>
        <w:pStyle w:val="Heading2"/>
        <w:bidi/>
        <w:spacing w:line="240" w:lineRule="auto"/>
        <w:rPr>
          <w:rFonts w:ascii="Dubai" w:hAnsi="Dubai" w:cs="Dubai"/>
          <w:lang w:val="en-AU"/>
        </w:rPr>
      </w:pPr>
      <w:bookmarkStart w:id="97" w:name="_Toc158194900"/>
      <w:r w:rsidRPr="00976CC4">
        <w:rPr>
          <w:rFonts w:ascii="Dubai" w:hAnsi="Dubai" w:cs="Dubai"/>
          <w:rtl/>
        </w:rPr>
        <w:lastRenderedPageBreak/>
        <w:t>اهداف ما برای استراتجی چی است؟</w:t>
      </w:r>
      <w:bookmarkEnd w:id="97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546DF124" w14:textId="77777777" w:rsidTr="00D35A90">
        <w:trPr>
          <w:trHeight w:val="3628"/>
        </w:trPr>
        <w:tc>
          <w:tcPr>
            <w:tcW w:w="2551" w:type="dxa"/>
            <w:vAlign w:val="center"/>
          </w:tcPr>
          <w:p w14:paraId="3F97E61E" w14:textId="77777777" w:rsidR="007F4962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2DF1F949" wp14:editId="2FBEF6A0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429260</wp:posOffset>
                      </wp:positionV>
                      <wp:extent cx="850900" cy="361315"/>
                      <wp:effectExtent l="0" t="0" r="6350" b="635"/>
                      <wp:wrapNone/>
                      <wp:docPr id="66378477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900" cy="3613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E09E8" w14:textId="3BFD1905" w:rsidR="00B95F60" w:rsidRPr="00742F82" w:rsidRDefault="00B95F60" w:rsidP="00742F82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742F82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مضمون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1F949" id="_x0000_s1034" type="#_x0000_t202" alt="&quot;&quot;" style="position:absolute;left:0;text-align:left;margin-left:25.2pt;margin-top:33.8pt;width:67pt;height:28.4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" filled="f" stroked="f">
                      <v:textbox inset="0,0,0,0">
                        <w:txbxContent>
                          <w:p w14:paraId="241E09E8" w14:textId="3BFD1905" w:rsidR="00B95F60" w:rsidRPr="00742F82" w:rsidRDefault="00B95F60" w:rsidP="00742F82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742F82">
                              <w:rPr>
                                <w:rFonts w:ascii="Dubai" w:hAnsi="Dubai" w:cs="Duba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مضمون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2D2" w:rsidRPr="00976CC4">
              <w:rPr>
                <w:rFonts w:ascii="Dubai" w:hAnsi="Dubai" w:cs="Dubai"/>
                <w:noProof/>
              </w:rPr>
              <w:drawing>
                <wp:inline distT="0" distB="0" distL="0" distR="0" wp14:anchorId="7916A365" wp14:editId="74874297">
                  <wp:extent cx="1482725" cy="1482725"/>
                  <wp:effectExtent l="0" t="0" r="3175" b="3175"/>
                  <wp:docPr id="1434070743" name="Picture 1" descr="یک سند موضوعی که یک چراغ و یک نماد اهمیت را نشان می‌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 descr="یک سند موضوعی که یک چراغ و یک نماد اهمیت را نشان می‌دهد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63E623" w14:textId="77777777" w:rsidR="00EA1BFD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Style w:val="Strong"/>
                <w:rFonts w:ascii="Dubai" w:hAnsi="Dubai" w:cs="Dubai"/>
                <w:rtl/>
              </w:rPr>
              <w:t>مضامین</w:t>
            </w:r>
            <w:r w:rsidRPr="00976CC4">
              <w:rPr>
                <w:rFonts w:ascii="Dubai" w:hAnsi="Dubai" w:cs="Dubai"/>
                <w:rtl/>
              </w:rPr>
              <w:t xml:space="preserve"> ایده های مهمی‌هستند که در بخش‌های مختلف کار و زندگی ما مطرح می‌شوند.</w:t>
            </w:r>
          </w:p>
          <w:p w14:paraId="3080B35E" w14:textId="77777777" w:rsidR="00E4225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این استراتجی </w:t>
            </w:r>
            <w:r w:rsidRPr="00BF2ECE">
              <w:rPr>
                <w:rStyle w:val="Statisticstyle"/>
                <w:rFonts w:cs="FS Me Pro"/>
                <w:position w:val="0"/>
                <w:szCs w:val="36"/>
                <w:rtl/>
              </w:rPr>
              <w:t>6</w:t>
            </w:r>
            <w:r w:rsidRPr="00976CC4">
              <w:rPr>
                <w:rFonts w:ascii="Dubai" w:hAnsi="Dubai" w:cs="Dubai"/>
                <w:rtl/>
              </w:rPr>
              <w:t xml:space="preserve"> مضمون دارد.</w:t>
            </w:r>
          </w:p>
        </w:tc>
      </w:tr>
      <w:tr w:rsidR="00DF0C92" w:rsidRPr="00976CC4" w14:paraId="5D991F9E" w14:textId="77777777" w:rsidTr="00D35A90">
        <w:trPr>
          <w:trHeight w:val="3628"/>
        </w:trPr>
        <w:tc>
          <w:tcPr>
            <w:tcW w:w="2551" w:type="dxa"/>
            <w:vAlign w:val="center"/>
          </w:tcPr>
          <w:p w14:paraId="18C8E3AC" w14:textId="77777777" w:rsidR="00DF3E41" w:rsidRPr="00976CC4" w:rsidRDefault="00B95F60" w:rsidP="00976CC4">
            <w:pPr>
              <w:pStyle w:val="Image"/>
              <w:spacing w:before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04128016" wp14:editId="54C88EC1">
                  <wp:extent cx="1482725" cy="1482725"/>
                  <wp:effectExtent l="0" t="0" r="3175" b="3175"/>
                  <wp:docPr id="2014293418" name="Picture 17" descr="یک نفر به سندی نگاه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93418" name="Picture 17" descr="یک نفر به سندی نگاه می کنند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D2FF0B" w14:textId="77777777" w:rsidR="00DF3E41" w:rsidRPr="00976CC4" w:rsidRDefault="00B95F60" w:rsidP="00976CC4">
            <w:pPr>
              <w:bidi/>
              <w:spacing w:before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هر مضمون را در صفحات بعدی توضیح می‌دهیم.</w:t>
            </w:r>
          </w:p>
          <w:p w14:paraId="528F46BA" w14:textId="77777777" w:rsidR="00A04C3B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هر یک از موضوعات بشمول اهداف ما برای حمایت بهتر از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است.</w:t>
            </w:r>
          </w:p>
        </w:tc>
      </w:tr>
      <w:tr w:rsidR="00DF0C92" w:rsidRPr="00976CC4" w14:paraId="05E95EF2" w14:textId="77777777" w:rsidTr="00D35A90">
        <w:trPr>
          <w:trHeight w:val="3628"/>
        </w:trPr>
        <w:tc>
          <w:tcPr>
            <w:tcW w:w="2551" w:type="dxa"/>
            <w:vAlign w:val="center"/>
          </w:tcPr>
          <w:p w14:paraId="565EC644" w14:textId="77777777" w:rsidR="00A04C3B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2D1955E2" wp14:editId="09F4F0A1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424815</wp:posOffset>
                      </wp:positionV>
                      <wp:extent cx="891540" cy="520700"/>
                      <wp:effectExtent l="0" t="0" r="3810" b="12700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520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85AD90" w14:textId="3EC3CEAC" w:rsidR="00B95F60" w:rsidRPr="004B5C4F" w:rsidRDefault="00B95F60" w:rsidP="004B5C4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4B5C4F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پلان عملی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955E2" id="_x0000_s1035" type="#_x0000_t202" alt="&quot;&quot;" style="position:absolute;left:0;text-align:left;margin-left:24.5pt;margin-top:33.45pt;width:70.2pt;height:41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" filled="f" stroked="f">
                      <v:textbox inset="0,0,0,0">
                        <w:txbxContent>
                          <w:p w14:paraId="4685AD90" w14:textId="3EC3CEAC" w:rsidR="00B95F60" w:rsidRPr="004B5C4F" w:rsidRDefault="00B95F60" w:rsidP="004B5C4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4B5C4F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پلان عملی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66FD" w:rsidRPr="00976CC4">
              <w:rPr>
                <w:rFonts w:ascii="Dubai" w:hAnsi="Dubai" w:cs="Dubai"/>
                <w:noProof/>
              </w:rPr>
              <w:drawing>
                <wp:inline distT="0" distB="0" distL="0" distR="0" wp14:anchorId="7265624E" wp14:editId="367946F1">
                  <wp:extent cx="1482725" cy="1482725"/>
                  <wp:effectExtent l="0" t="0" r="3175" b="3175"/>
                  <wp:docPr id="1950587529" name="Picture 2" descr="یک سند پلان عملی که لیستی را با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87529" name="Picture 2" descr="یک سند پلان عملی که لیستی را با تیک نشان می دهد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E8FEB1" w14:textId="77777777" w:rsidR="00A04C3B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برای رسیدن به اهدافمان پلان داریم که باید انجام دهیم.</w:t>
            </w:r>
          </w:p>
          <w:p w14:paraId="617F7390" w14:textId="77777777" w:rsidR="00A04C3B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آن را پلان عملی خود می‌نامیم.</w:t>
            </w:r>
          </w:p>
          <w:p w14:paraId="71813C0B" w14:textId="2847FD45" w:rsidR="00286147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در این صفحه بیشتر توضیح می‌دهیم</w:t>
            </w:r>
            <w:r w:rsidR="004B5C4F">
              <w:rPr>
                <w:rFonts w:ascii="Dubai" w:hAnsi="Dubai" w:cs="Dubai"/>
              </w:rPr>
              <w:t xml:space="preserve"> </w:t>
            </w:r>
            <w:r w:rsidR="005F29AC" w:rsidRPr="00BF2ECE">
              <w:rPr>
                <w:rFonts w:cs="FS Me Pro"/>
              </w:rPr>
              <w:fldChar w:fldCharType="begin"/>
            </w:r>
            <w:r w:rsidR="005F29AC" w:rsidRPr="00BF2ECE">
              <w:rPr>
                <w:rFonts w:cs="FS Me Pro"/>
                <w:rtl/>
              </w:rPr>
              <w:instrText xml:space="preserve"> PAGEREF _Ref145516795 \h </w:instrText>
            </w:r>
            <w:r w:rsidR="005F29AC" w:rsidRPr="00BF2ECE">
              <w:rPr>
                <w:rFonts w:cs="FS Me Pro"/>
              </w:rPr>
            </w:r>
            <w:r w:rsidR="005F29AC" w:rsidRPr="00BF2ECE">
              <w:rPr>
                <w:rFonts w:cs="FS Me Pro"/>
              </w:rPr>
              <w:fldChar w:fldCharType="separate"/>
            </w:r>
            <w:r w:rsidR="00D2333A">
              <w:rPr>
                <w:rFonts w:cs="Times New Roman"/>
                <w:noProof/>
                <w:rtl/>
              </w:rPr>
              <w:t>29</w:t>
            </w:r>
            <w:r w:rsidR="005F29AC" w:rsidRPr="00BF2ECE">
              <w:rPr>
                <w:rFonts w:cs="FS Me Pro"/>
              </w:rPr>
              <w:fldChar w:fldCharType="end"/>
            </w:r>
            <w:r w:rsidRPr="00976CC4">
              <w:rPr>
                <w:rFonts w:ascii="Dubai" w:hAnsi="Dubai" w:cs="Dubai"/>
                <w:rtl/>
              </w:rPr>
              <w:t>.</w:t>
            </w:r>
          </w:p>
        </w:tc>
      </w:tr>
    </w:tbl>
    <w:p w14:paraId="64EC2195" w14:textId="77777777" w:rsidR="00977E3B" w:rsidRPr="00976CC4" w:rsidRDefault="00B95F60" w:rsidP="00976CC4">
      <w:pPr>
        <w:spacing w:before="0" w:after="0" w:line="240" w:lineRule="auto"/>
        <w:rPr>
          <w:rFonts w:ascii="Dubai" w:hAnsi="Dubai" w:cs="Dubai"/>
          <w:b/>
          <w:bCs/>
          <w:sz w:val="32"/>
          <w:szCs w:val="26"/>
        </w:rPr>
      </w:pPr>
      <w:r w:rsidRPr="00976CC4">
        <w:rPr>
          <w:rFonts w:ascii="Dubai" w:hAnsi="Dubai" w:cs="Dubai"/>
        </w:rPr>
        <w:br w:type="page"/>
      </w:r>
    </w:p>
    <w:p w14:paraId="51D14FC2" w14:textId="77777777" w:rsidR="00F84CD1" w:rsidRPr="00976CC4" w:rsidRDefault="00B95F60" w:rsidP="00976CC4">
      <w:pPr>
        <w:pStyle w:val="Heading3"/>
        <w:bidi/>
        <w:spacing w:before="480" w:after="240" w:line="240" w:lineRule="auto"/>
        <w:rPr>
          <w:rFonts w:ascii="Dubai" w:hAnsi="Dubai" w:cs="Dubai"/>
        </w:rPr>
      </w:pPr>
      <w:r w:rsidRPr="00BF2ECE">
        <w:rPr>
          <w:rStyle w:val="Heading2Char"/>
          <w:rFonts w:cs="FS Me Pro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5A36816" wp14:editId="1B276127">
                <wp:simplePos x="0" y="0"/>
                <wp:positionH relativeFrom="margin">
                  <wp:posOffset>-344170</wp:posOffset>
                </wp:positionH>
                <wp:positionV relativeFrom="paragraph">
                  <wp:posOffset>-216697</wp:posOffset>
                </wp:positionV>
                <wp:extent cx="6421120" cy="690245"/>
                <wp:effectExtent l="19050" t="19050" r="17780" b="14605"/>
                <wp:wrapNone/>
                <wp:docPr id="106" name="Rectangle: Rounded Corners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120" cy="690245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34BD0" id="Rectangle: Rounded Corners 106" o:spid="_x0000_s1026" style="position:absolute;margin-left:-27.1pt;margin-top:-17.05pt;width:505.6pt;height:54.3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" fillcolor="#8ac640" strokecolor="#6b2976" strokeweight="3pt">
                <w10:wrap anchorx="margin"/>
              </v:roundrect>
            </w:pict>
          </mc:Fallback>
        </mc:AlternateContent>
      </w:r>
      <w:r w:rsidRPr="00BF2ECE">
        <w:rPr>
          <w:rFonts w:cs="FS Me Pro"/>
          <w:rtl/>
        </w:rPr>
        <w:t>1.</w:t>
      </w:r>
      <w:r w:rsidRPr="00976CC4">
        <w:rPr>
          <w:rFonts w:ascii="Dubai" w:hAnsi="Dubai" w:cs="Dubai"/>
          <w:rtl/>
        </w:rPr>
        <w:t xml:space="preserve"> تمرکز بر اشتراک کننده‌گان </w:t>
      </w:r>
      <w:r w:rsidRPr="00BF2ECE">
        <w:rPr>
          <w:rFonts w:cs="FS Me Pro"/>
          <w:rtl/>
        </w:rPr>
        <w:t>CALD</w:t>
      </w:r>
      <w:r w:rsidRPr="00976CC4">
        <w:rPr>
          <w:rFonts w:ascii="Dubai" w:hAnsi="Dubai" w:cs="Dubai"/>
          <w:rtl/>
        </w:rPr>
        <w:t xml:space="preserve"> هنگام کار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1FCE464E" w14:textId="77777777" w:rsidTr="00D35A90">
        <w:trPr>
          <w:trHeight w:val="3288"/>
        </w:trPr>
        <w:tc>
          <w:tcPr>
            <w:tcW w:w="2551" w:type="dxa"/>
            <w:vAlign w:val="center"/>
          </w:tcPr>
          <w:p w14:paraId="65ED9E44" w14:textId="77777777" w:rsidR="007F4962" w:rsidRPr="00976CC4" w:rsidRDefault="00B95F60" w:rsidP="00976CC4">
            <w:pPr>
              <w:pStyle w:val="Image"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07CE074" wp14:editId="31BB9DDB">
                  <wp:extent cx="1440000" cy="1440000"/>
                  <wp:effectExtent l="0" t="0" r="8255" b="8255"/>
                  <wp:docPr id="64" name="Picture 64" descr="یک نفر یک سند و یک حباب فکری در دست دارد که 3 اشتراک کننده CALD داخل آن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یک نفر یک سند و یک حباب فکری در دست دارد که 3 اشتراک کننده CALD داخل آن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DD79E8" w14:textId="77777777" w:rsidR="00B84C93" w:rsidRPr="00976CC4" w:rsidRDefault="00B95F60" w:rsidP="00976CC4">
            <w:pPr>
              <w:bidi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ما باید بر روی آنچه که هر اشتراک کننده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به آن نیاز دارد تمرکز کنیم وقتی به نحوه ذیل توجه می‌کنیم:</w:t>
            </w:r>
          </w:p>
          <w:p w14:paraId="369AA601" w14:textId="77777777" w:rsidR="00F84CD1" w:rsidRPr="00976CC4" w:rsidRDefault="00B95F60" w:rsidP="00976CC4">
            <w:pPr>
              <w:pStyle w:val="ListParagraph"/>
              <w:numPr>
                <w:ilvl w:val="0"/>
                <w:numId w:val="1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اشتراک کننده‌گان از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استفاده می‌کنند</w:t>
            </w:r>
          </w:p>
          <w:p w14:paraId="65DF3D57" w14:textId="77777777" w:rsidR="00B84C93" w:rsidRPr="00976CC4" w:rsidRDefault="00B95F60" w:rsidP="00976CC4">
            <w:pPr>
              <w:pStyle w:val="ListParagraph"/>
              <w:numPr>
                <w:ilvl w:val="0"/>
                <w:numId w:val="1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معلومات را به اشتراک می‌گذاریم</w:t>
            </w:r>
          </w:p>
          <w:p w14:paraId="40412FA9" w14:textId="77777777" w:rsidR="007F4962" w:rsidRPr="00976CC4" w:rsidRDefault="00B95F60" w:rsidP="00976CC4">
            <w:pPr>
              <w:pStyle w:val="ListParagraph"/>
              <w:numPr>
                <w:ilvl w:val="0"/>
                <w:numId w:val="1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کار خود را انجام می‌دهیم</w:t>
            </w:r>
          </w:p>
        </w:tc>
      </w:tr>
    </w:tbl>
    <w:p w14:paraId="476BE4FE" w14:textId="3FCD6FD3" w:rsidR="002A6A49" w:rsidRPr="00976CC4" w:rsidRDefault="00B95F60" w:rsidP="00976CC4">
      <w:pPr>
        <w:pStyle w:val="Heading4"/>
        <w:bidi/>
        <w:spacing w:before="480" w:after="120"/>
        <w:rPr>
          <w:rFonts w:ascii="Dubai" w:hAnsi="Dubai" w:cs="Dubai"/>
        </w:rPr>
      </w:pPr>
      <w:r w:rsidRPr="00976CC4">
        <w:rPr>
          <w:rFonts w:ascii="Dubai" w:hAnsi="Dubai" w:cs="Duba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5A39AA0" wp14:editId="6E124CCE">
                <wp:simplePos x="0" y="0"/>
                <wp:positionH relativeFrom="margin">
                  <wp:posOffset>-80645</wp:posOffset>
                </wp:positionH>
                <wp:positionV relativeFrom="paragraph">
                  <wp:posOffset>600872</wp:posOffset>
                </wp:positionV>
                <wp:extent cx="5798820" cy="241300"/>
                <wp:effectExtent l="19050" t="19050" r="30480" b="25400"/>
                <wp:wrapNone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00" name="Straight Connector 100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Oval 10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3482E" id="Group 102" o:spid="_x0000_s1026" style="position:absolute;margin-left:-6.35pt;margin-top:47.3pt;width:456.6pt;height:19pt;flip:x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">
                <v:line id="Straight Connector 100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" strokecolor="#65276f [3044]" strokeweight="3pt">
                  <v:stroke endcap="round"/>
                </v:line>
                <v:oval id="Oval 10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" fillcolor="#8ac640" strokecolor="#6b2976" strokeweight="3pt"/>
                <w10:wrap anchorx="margin"/>
              </v:group>
            </w:pict>
          </mc:Fallback>
        </mc:AlternateContent>
      </w:r>
      <w:r w:rsidR="00751D7A" w:rsidRPr="00976CC4">
        <w:rPr>
          <w:rFonts w:ascii="Dubai" w:hAnsi="Dubai" w:cs="Dubai"/>
          <w:rtl/>
        </w:rPr>
        <w:t>اهداف ما (</w:t>
      </w:r>
      <w:r w:rsidR="004B5C4F">
        <w:rPr>
          <w:rFonts w:cs="FS Me Pro"/>
        </w:rPr>
        <w:t>our goals</w:t>
      </w:r>
      <w:r w:rsidR="00751D7A" w:rsidRPr="00976CC4">
        <w:rPr>
          <w:rFonts w:ascii="Dubai" w:hAnsi="Dubai" w:cs="Dubai"/>
          <w:rtl/>
        </w:rPr>
        <w:t xml:space="preserve">) </w:t>
      </w:r>
    </w:p>
    <w:tbl>
      <w:tblPr>
        <w:bidiVisual/>
        <w:tblW w:w="9297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  <w:gridCol w:w="153"/>
      </w:tblGrid>
      <w:tr w:rsidR="00DF0C92" w:rsidRPr="00976CC4" w14:paraId="71F30891" w14:textId="77777777" w:rsidTr="00D35A90">
        <w:trPr>
          <w:trHeight w:val="3288"/>
        </w:trPr>
        <w:tc>
          <w:tcPr>
            <w:tcW w:w="2568" w:type="dxa"/>
            <w:vAlign w:val="center"/>
          </w:tcPr>
          <w:p w14:paraId="113CC921" w14:textId="77777777" w:rsidR="00E26BF5" w:rsidRPr="00976CC4" w:rsidRDefault="00B95F60" w:rsidP="00976CC4">
            <w:pPr>
              <w:pStyle w:val="Image"/>
              <w:spacing w:before="60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07083493" wp14:editId="60D5ABEA">
                  <wp:extent cx="1493520" cy="1493520"/>
                  <wp:effectExtent l="0" t="0" r="0" b="0"/>
                  <wp:docPr id="448963922" name="Picture 3" descr="یک حباب گفتار و یک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963922" name="Picture 3" descr="یک حباب گفتار و یک نماد ایمنی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  <w:gridSpan w:val="2"/>
            <w:vAlign w:val="center"/>
          </w:tcPr>
          <w:p w14:paraId="63FCBD32" w14:textId="77777777" w:rsidR="00E26BF5" w:rsidRPr="00976CC4" w:rsidRDefault="00B95F60" w:rsidP="00976CC4">
            <w:pPr>
              <w:bidi/>
              <w:spacing w:before="60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ما می‌خواهیم با دیگران کار کنیم تا درباره کلماتی که می‌توانیم استفاده کنیم و برای همه فرهنگ‌ها قابل قبول است، توافق کنیم. </w:t>
            </w:r>
          </w:p>
        </w:tc>
      </w:tr>
      <w:tr w:rsidR="00DF0C92" w:rsidRPr="00976CC4" w14:paraId="15A68CF9" w14:textId="77777777" w:rsidTr="00D35A90">
        <w:trPr>
          <w:gridAfter w:val="1"/>
          <w:wAfter w:w="153" w:type="dxa"/>
          <w:trHeight w:val="3288"/>
        </w:trPr>
        <w:tc>
          <w:tcPr>
            <w:tcW w:w="2568" w:type="dxa"/>
            <w:vAlign w:val="center"/>
          </w:tcPr>
          <w:p w14:paraId="139CA7FA" w14:textId="77777777" w:rsidR="00751D7A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003118E9" wp14:editId="76956182">
                  <wp:extent cx="1493520" cy="1493520"/>
                  <wp:effectExtent l="0" t="0" r="0" b="0"/>
                  <wp:docPr id="2100879869" name="Picture 4" descr="یک نفر که دارای پلان NDIS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79869" name="Picture 4" descr="یک نفر که دارای پلان NDIS است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76CC4">
              <w:rPr>
                <w:rFonts w:ascii="Dubai" w:hAnsi="Dubai" w:cs="Dubai"/>
              </w:rPr>
              <w:t xml:space="preserve"> </w:t>
            </w:r>
          </w:p>
        </w:tc>
        <w:tc>
          <w:tcPr>
            <w:tcW w:w="6576" w:type="dxa"/>
            <w:vAlign w:val="center"/>
          </w:tcPr>
          <w:p w14:paraId="7BE4DAB0" w14:textId="77777777" w:rsidR="00751D7A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و ما می‌خواهیم اطمینان حاصل کنیم که افراد معیوب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بیشتری می‌توانند در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اشتراک کنند.</w:t>
            </w:r>
          </w:p>
        </w:tc>
      </w:tr>
    </w:tbl>
    <w:p w14:paraId="317AE9D3" w14:textId="77777777" w:rsidR="00977E3B" w:rsidRPr="00976CC4" w:rsidRDefault="00B95F60" w:rsidP="00976CC4">
      <w:pPr>
        <w:spacing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tbl>
      <w:tblPr>
        <w:bidiVisual/>
        <w:tblW w:w="9144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</w:tblGrid>
      <w:tr w:rsidR="00DF0C92" w:rsidRPr="00976CC4" w14:paraId="45DCAE09" w14:textId="77777777" w:rsidTr="00D35A90">
        <w:tc>
          <w:tcPr>
            <w:tcW w:w="2568" w:type="dxa"/>
            <w:vAlign w:val="center"/>
          </w:tcPr>
          <w:p w14:paraId="5369146D" w14:textId="77777777" w:rsidR="00751D7A" w:rsidRPr="00976CC4" w:rsidRDefault="00751D7A" w:rsidP="00976CC4">
            <w:pPr>
              <w:pStyle w:val="Image"/>
              <w:spacing w:after="0" w:line="240" w:lineRule="auto"/>
              <w:rPr>
                <w:rFonts w:ascii="Dubai" w:hAnsi="Dubai" w:cs="Dubai"/>
              </w:rPr>
            </w:pPr>
          </w:p>
        </w:tc>
        <w:tc>
          <w:tcPr>
            <w:tcW w:w="6576" w:type="dxa"/>
            <w:vAlign w:val="center"/>
          </w:tcPr>
          <w:p w14:paraId="01416C19" w14:textId="77777777" w:rsidR="00751D7A" w:rsidRPr="00976CC4" w:rsidRDefault="00B95F60" w:rsidP="00976CC4">
            <w:pPr>
              <w:bidi/>
              <w:spacing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این بشمول اطمینان از موارد ذیل می‌باشد:</w:t>
            </w:r>
          </w:p>
        </w:tc>
      </w:tr>
      <w:tr w:rsidR="00DF0C92" w:rsidRPr="00976CC4" w14:paraId="1A5AF731" w14:textId="77777777" w:rsidTr="00D35A90">
        <w:trPr>
          <w:trHeight w:val="2268"/>
        </w:trPr>
        <w:tc>
          <w:tcPr>
            <w:tcW w:w="2568" w:type="dxa"/>
            <w:vAlign w:val="center"/>
          </w:tcPr>
          <w:p w14:paraId="3E0D5687" w14:textId="77777777" w:rsidR="00280CFA" w:rsidRPr="00976CC4" w:rsidRDefault="00B95F60" w:rsidP="00976CC4">
            <w:pPr>
              <w:pStyle w:val="Image"/>
              <w:spacing w:before="120" w:after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BCAA147" wp14:editId="0799FBFC">
                  <wp:extent cx="1493520" cy="1493520"/>
                  <wp:effectExtent l="0" t="0" r="0" b="0"/>
                  <wp:docPr id="31690645" name="Picture 3" descr="مجموعه از ترازوهای عدالت و شست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0645" name="Picture 3" descr="مجموعه از ترازوهای عدالت و شست بالا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BD5462" w14:textId="77777777" w:rsidR="00280CFA" w:rsidRPr="00976CC4" w:rsidRDefault="00B95F60" w:rsidP="00976CC4">
            <w:pPr>
              <w:pStyle w:val="ListParagraph"/>
              <w:numPr>
                <w:ilvl w:val="0"/>
                <w:numId w:val="5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برای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منصفانه است</w:t>
            </w:r>
          </w:p>
        </w:tc>
      </w:tr>
      <w:tr w:rsidR="00DF0C92" w:rsidRPr="00976CC4" w14:paraId="090EBA97" w14:textId="77777777" w:rsidTr="00D35A90">
        <w:trPr>
          <w:trHeight w:val="2268"/>
        </w:trPr>
        <w:tc>
          <w:tcPr>
            <w:tcW w:w="2568" w:type="dxa"/>
            <w:vAlign w:val="center"/>
          </w:tcPr>
          <w:p w14:paraId="2EC9C022" w14:textId="77777777" w:rsidR="00280CFA" w:rsidRPr="00976CC4" w:rsidRDefault="00B95F60" w:rsidP="00976CC4">
            <w:pPr>
              <w:pStyle w:val="Image"/>
              <w:spacing w:before="120" w:after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3964A832" wp14:editId="39CAD40B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688340</wp:posOffset>
                      </wp:positionV>
                      <wp:extent cx="631825" cy="203200"/>
                      <wp:effectExtent l="19050" t="57150" r="15875" b="44450"/>
                      <wp:wrapNone/>
                      <wp:docPr id="35798293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444347">
                                <a:off x="0" y="0"/>
                                <a:ext cx="631825" cy="203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AABF72" w14:textId="4E9CA676" w:rsidR="00B95F60" w:rsidRPr="00742F82" w:rsidRDefault="00B95F60" w:rsidP="00150F3C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0"/>
                                      <w:szCs w:val="22"/>
                                      <w:lang w:val="en-PH"/>
                                    </w:rPr>
                                  </w:pPr>
                                  <w:r w:rsidRPr="00742F82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2"/>
                                      <w:rtl/>
                                    </w:rPr>
                                    <w:t>پلان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4A832" id="_x0000_s1036" type="#_x0000_t202" alt="&quot;&quot;" style="position:absolute;left:0;text-align:left;margin-left:68.6pt;margin-top:54.2pt;width:49.75pt;height:16pt;rotation:485345fd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" filled="f" stroked="f">
                      <v:textbox inset="0,0,0,0">
                        <w:txbxContent>
                          <w:p w14:paraId="34AABF72" w14:textId="4E9CA676" w:rsidR="00B95F60" w:rsidRPr="00742F82" w:rsidRDefault="00B95F60" w:rsidP="00150F3C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0"/>
                                <w:szCs w:val="22"/>
                                <w:lang w:val="en-PH"/>
                              </w:rPr>
                            </w:pPr>
                            <w:r w:rsidRPr="00742F82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>پلان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DF3" w:rsidRPr="00976CC4">
              <w:rPr>
                <w:rFonts w:ascii="Dubai" w:hAnsi="Dubai" w:cs="Dubai"/>
                <w:noProof/>
              </w:rPr>
              <w:drawing>
                <wp:inline distT="0" distB="0" distL="0" distR="0" wp14:anchorId="2EE1546A" wp14:editId="15703F9A">
                  <wp:extent cx="1493520" cy="1493520"/>
                  <wp:effectExtent l="0" t="0" r="0" b="0"/>
                  <wp:docPr id="1637987145" name="Picture 1" descr="اشتراک کننده ای که انگشت شستش رو به بالا است و یک پلان NDIS را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7145" name="Picture 1" descr="اشتراک کننده ای که انگشت شستش رو به بالا است و یک پلان NDIS را در دست دارد.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DCAE13" w14:textId="77777777" w:rsidR="00280CFA" w:rsidRPr="00976CC4" w:rsidRDefault="00B95F60" w:rsidP="00976CC4">
            <w:pPr>
              <w:pStyle w:val="ListParagraph"/>
              <w:numPr>
                <w:ilvl w:val="0"/>
                <w:numId w:val="6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بیشتر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می‌دانند که چطور از پلان‌های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خود استفاده کنند.</w:t>
            </w:r>
          </w:p>
        </w:tc>
      </w:tr>
      <w:tr w:rsidR="00DF0C92" w:rsidRPr="00976CC4" w14:paraId="542CA386" w14:textId="77777777" w:rsidTr="00D35A90">
        <w:trPr>
          <w:trHeight w:val="3628"/>
        </w:trPr>
        <w:tc>
          <w:tcPr>
            <w:tcW w:w="2568" w:type="dxa"/>
            <w:vAlign w:val="center"/>
          </w:tcPr>
          <w:p w14:paraId="1518E25D" w14:textId="77777777" w:rsidR="00751D7A" w:rsidRPr="00976CC4" w:rsidRDefault="00B95F60" w:rsidP="00976CC4">
            <w:pPr>
              <w:pStyle w:val="Image"/>
              <w:spacing w:before="7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0E44A94D" wp14:editId="7B1FA4D8">
                  <wp:extent cx="1493520" cy="1493520"/>
                  <wp:effectExtent l="0" t="0" r="0" b="0"/>
                  <wp:docPr id="331969078" name="Picture 2" descr="یک کارمند NDIS که از یک اشتراک کننده حمایت می کند. در کنار آنها یک نماد ایمنی و انگشت شست رو به بالا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69078" name="Picture 2" descr="یک کارمند NDIS که از یک اشتراک کننده حمایت می کند. در کنار آنها یک نماد ایمنی و انگشت شست رو به بالا وجود دارد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B0C367" w14:textId="77777777" w:rsidR="00821147" w:rsidRPr="00976CC4" w:rsidRDefault="00B95F60" w:rsidP="00976CC4">
            <w:pPr>
              <w:bidi/>
              <w:spacing w:before="7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وقتی با جوامع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ارتباط برقرار می‌کنیم، می‌خواهیم مطمئن شویم که:</w:t>
            </w:r>
          </w:p>
          <w:p w14:paraId="76453A67" w14:textId="77777777" w:rsidR="00751D7A" w:rsidRPr="00976CC4" w:rsidRDefault="00B95F60" w:rsidP="00976CC4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برای همه فرهنگ ها قابل قبول است</w:t>
            </w:r>
          </w:p>
          <w:p w14:paraId="58DE8883" w14:textId="77777777" w:rsidR="00821147" w:rsidRPr="00976CC4" w:rsidRDefault="00B95F60" w:rsidP="00976CC4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به خوبی کار میکند </w:t>
            </w:r>
          </w:p>
          <w:p w14:paraId="6C27F69C" w14:textId="77777777" w:rsidR="00821147" w:rsidRPr="00976CC4" w:rsidRDefault="00B95F60" w:rsidP="00976CC4">
            <w:pPr>
              <w:pStyle w:val="ListParagraph"/>
              <w:numPr>
                <w:ilvl w:val="0"/>
                <w:numId w:val="5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از افراد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برای اعتماد به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حمایت می‌کند.</w:t>
            </w:r>
          </w:p>
        </w:tc>
      </w:tr>
      <w:tr w:rsidR="00DF0C92" w:rsidRPr="00976CC4" w14:paraId="16A97445" w14:textId="77777777" w:rsidTr="00D35A90">
        <w:trPr>
          <w:trHeight w:val="3402"/>
        </w:trPr>
        <w:tc>
          <w:tcPr>
            <w:tcW w:w="2568" w:type="dxa"/>
            <w:vAlign w:val="center"/>
          </w:tcPr>
          <w:p w14:paraId="4F8A3866" w14:textId="77777777" w:rsidR="0045725F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0803E351" wp14:editId="1FC71170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418465</wp:posOffset>
                      </wp:positionV>
                      <wp:extent cx="892175" cy="450215"/>
                      <wp:effectExtent l="0" t="0" r="3175" b="6985"/>
                      <wp:wrapNone/>
                      <wp:docPr id="123887976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5866BC" w14:textId="2FAFBFF3" w:rsidR="00B95F60" w:rsidRPr="00DD2F06" w:rsidRDefault="00B95F60" w:rsidP="00DD2F0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DD2F0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پلان عملی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3E351" id="_x0000_s1037" type="#_x0000_t202" alt="&quot;&quot;" style="position:absolute;left:0;text-align:left;margin-left:23.95pt;margin-top:32.95pt;width:70.25pt;height:35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" filled="f" stroked="f">
                      <v:textbox inset="0,0,0,0">
                        <w:txbxContent>
                          <w:p w14:paraId="4F5866BC" w14:textId="2FAFBFF3" w:rsidR="00B95F60" w:rsidRPr="00DD2F06" w:rsidRDefault="00B95F60" w:rsidP="00DD2F0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DD2F0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پلان عملی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814" w:rsidRPr="00976CC4">
              <w:rPr>
                <w:rFonts w:ascii="Dubai" w:hAnsi="Dubai" w:cs="Dubai"/>
                <w:noProof/>
              </w:rPr>
              <w:drawing>
                <wp:inline distT="0" distB="0" distL="0" distR="0" wp14:anchorId="270E0614" wp14:editId="600BF32C">
                  <wp:extent cx="1493520" cy="1493520"/>
                  <wp:effectExtent l="0" t="0" r="0" b="0"/>
                  <wp:docPr id="448415310" name="Picture 3" descr="یک پلان عملی که لیستی را با تیک‌ه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15310" name="Picture 3" descr="یک پلان عملی که لیستی را با تیک‌ها نشان می دهد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4A29067" w14:textId="77777777" w:rsidR="00F122D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در مورد اقدامات ما در صفحه </w:t>
            </w:r>
            <w:r w:rsidRPr="00BF2ECE">
              <w:rPr>
                <w:rFonts w:cs="FS Me Pro"/>
                <w:rtl/>
              </w:rPr>
              <w:t>8</w:t>
            </w:r>
            <w:r w:rsidRPr="00976CC4">
              <w:rPr>
                <w:rFonts w:ascii="Dubai" w:hAnsi="Dubai" w:cs="Dubai"/>
                <w:rtl/>
              </w:rPr>
              <w:t xml:space="preserve"> پلان عملی ما خوانده می‌توانید.</w:t>
            </w:r>
          </w:p>
          <w:p w14:paraId="6B8A6FBF" w14:textId="77777777" w:rsidR="00F122D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پلان عملی را در وبسایت ما یافته می‌توانید.</w:t>
            </w:r>
          </w:p>
          <w:p w14:paraId="38EDD24C" w14:textId="77777777" w:rsidR="0045725F" w:rsidRPr="00BF2ECE" w:rsidRDefault="00000000" w:rsidP="00976CC4">
            <w:pPr>
              <w:bidi/>
              <w:spacing w:line="240" w:lineRule="auto"/>
              <w:rPr>
                <w:rFonts w:cs="FS Me Pro"/>
                <w:bCs/>
              </w:rPr>
            </w:pPr>
            <w:hyperlink r:id="rId72" w:history="1">
              <w:r w:rsidR="00AE4419" w:rsidRPr="00BF2ECE">
                <w:rPr>
                  <w:rStyle w:val="Hyperlink"/>
                  <w:rFonts w:cs="FS Me Pro"/>
                  <w:bCs/>
                  <w:rtl/>
                </w:rPr>
                <w:t>www.ndis.gov.au/CALD</w:t>
              </w:r>
            </w:hyperlink>
            <w:r w:rsidR="00F122D1" w:rsidRPr="00BF2ECE">
              <w:rPr>
                <w:rFonts w:cs="FS Me Pro"/>
                <w:bCs/>
                <w:rtl/>
              </w:rPr>
              <w:t xml:space="preserve"> </w:t>
            </w:r>
          </w:p>
        </w:tc>
      </w:tr>
    </w:tbl>
    <w:p w14:paraId="7DDE398E" w14:textId="77777777" w:rsidR="00AA2B19" w:rsidRPr="00976CC4" w:rsidRDefault="00B95F60" w:rsidP="00976CC4">
      <w:pPr>
        <w:pStyle w:val="Heading3"/>
        <w:bidi/>
        <w:spacing w:before="480" w:after="240" w:line="240" w:lineRule="auto"/>
        <w:rPr>
          <w:rFonts w:ascii="Dubai" w:hAnsi="Dubai" w:cs="Dubai"/>
        </w:rPr>
      </w:pPr>
      <w:r w:rsidRPr="00976CC4">
        <w:rPr>
          <w:rFonts w:ascii="Dubai" w:hAnsi="Dubai"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7CCAE2" wp14:editId="7038F23A">
                <wp:simplePos x="0" y="0"/>
                <wp:positionH relativeFrom="page">
                  <wp:posOffset>570230</wp:posOffset>
                </wp:positionH>
                <wp:positionV relativeFrom="paragraph">
                  <wp:posOffset>-210347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DBE29" id="Rectangle: Rounded Corners 110" o:spid="_x0000_s1026" style="position:absolute;margin-left:44.9pt;margin-top:-16.55pt;width:505.7pt;height:54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" fillcolor="#faa320" strokecolor="#6b2976" strokeweight="3pt">
                <w10:wrap anchorx="page"/>
              </v:roundrect>
            </w:pict>
          </mc:Fallback>
        </mc:AlternateContent>
      </w:r>
      <w:r w:rsidR="00B676E1" w:rsidRPr="00976CC4">
        <w:rPr>
          <w:rFonts w:ascii="Dubai" w:hAnsi="Dubai" w:cs="Dubai"/>
          <w:rtl/>
        </w:rPr>
        <w:t>2</w:t>
      </w:r>
      <w:r w:rsidR="00B676E1" w:rsidRPr="00BF2ECE">
        <w:rPr>
          <w:rFonts w:cs="FS Me Pro"/>
          <w:rtl/>
        </w:rPr>
        <w:t>.</w:t>
      </w:r>
      <w:r w:rsidR="00B676E1" w:rsidRPr="00976CC4">
        <w:rPr>
          <w:rFonts w:ascii="Dubai" w:hAnsi="Dubai" w:cs="Dubai"/>
          <w:rtl/>
        </w:rPr>
        <w:t xml:space="preserve"> اطمینان از اینکه کارمندان ما مهارت‌های صحیح را دارند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11B9DB24" w14:textId="77777777" w:rsidTr="00D35A90">
        <w:tc>
          <w:tcPr>
            <w:tcW w:w="2551" w:type="dxa"/>
            <w:vAlign w:val="center"/>
          </w:tcPr>
          <w:p w14:paraId="5152E928" w14:textId="77777777" w:rsidR="007F4213" w:rsidRPr="00976CC4" w:rsidRDefault="00B95F60" w:rsidP="00976CC4">
            <w:pPr>
              <w:pStyle w:val="Image"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4DEC2131" wp14:editId="76C23096">
                  <wp:extent cx="1483200" cy="1112400"/>
                  <wp:effectExtent l="0" t="0" r="3175" b="0"/>
                  <wp:docPr id="157029532" name="Picture 4" descr="یک اشتراک کننده با فامیل خود لبخند می ز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9532" name="Picture 4" descr="یک اشتراک کننده با فامیل خود لبخند می زند.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" t="6248" r="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C78503" w14:textId="77777777" w:rsidR="007F4213" w:rsidRPr="00976CC4" w:rsidRDefault="00B95F60" w:rsidP="00976CC4">
            <w:pPr>
              <w:bidi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کارکنان و شرکای ما باید موارد ذیل را درک کنند:</w:t>
            </w:r>
          </w:p>
          <w:p w14:paraId="2546A9FF" w14:textId="77777777" w:rsidR="00F34816" w:rsidRPr="00976CC4" w:rsidRDefault="00B95F60" w:rsidP="00976CC4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نحوه کار با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>، فامیل ها و مراقبین آنها</w:t>
            </w:r>
          </w:p>
          <w:p w14:paraId="22F45050" w14:textId="77777777" w:rsidR="007F4213" w:rsidRPr="00976CC4" w:rsidRDefault="00B95F60" w:rsidP="00976CC4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چه حمایتی ضرورت دارند.</w:t>
            </w:r>
          </w:p>
        </w:tc>
      </w:tr>
      <w:tr w:rsidR="00DF0C92" w:rsidRPr="00976CC4" w14:paraId="7D53548C" w14:textId="77777777" w:rsidTr="00D35A90">
        <w:tc>
          <w:tcPr>
            <w:tcW w:w="2551" w:type="dxa"/>
            <w:vAlign w:val="center"/>
          </w:tcPr>
          <w:p w14:paraId="2218B1E5" w14:textId="77777777" w:rsidR="007F4213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2CED7E4" wp14:editId="243D00CC">
                  <wp:extent cx="1483200" cy="1112400"/>
                  <wp:effectExtent l="0" t="0" r="3175" b="0"/>
                  <wp:docPr id="2116314676" name="Picture 5" descr="یک نفر که از یک اشتراک کننده حمایت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314676" name="Picture 5" descr="یک نفر که از یک اشتراک کننده حمایت می کند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-874" r="43" b="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6D726A" w14:textId="77777777" w:rsidR="007F421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آنها همچنین باید بدانند که چطور خدماتی را ارائه دهند که شرایط ذیل را داشته باشد:</w:t>
            </w:r>
          </w:p>
          <w:p w14:paraId="09CB0648" w14:textId="77777777" w:rsidR="0041463B" w:rsidRPr="00976CC4" w:rsidRDefault="00B95F60" w:rsidP="00976CC4">
            <w:pPr>
              <w:pStyle w:val="ListParagraph"/>
              <w:numPr>
                <w:ilvl w:val="0"/>
                <w:numId w:val="43"/>
              </w:numPr>
              <w:bidi/>
              <w:spacing w:line="240" w:lineRule="auto"/>
              <w:rPr>
                <w:rStyle w:val="Strong"/>
                <w:rFonts w:ascii="Dubai" w:hAnsi="Dubai" w:cs="Dubai"/>
              </w:rPr>
            </w:pPr>
            <w:r w:rsidRPr="00976CC4">
              <w:rPr>
                <w:rStyle w:val="Strong"/>
                <w:rFonts w:ascii="Dubai" w:hAnsi="Dubai" w:cs="Dubai"/>
                <w:rtl/>
              </w:rPr>
              <w:t>همه شمول (</w:t>
            </w:r>
            <w:r w:rsidRPr="00BF2ECE">
              <w:rPr>
                <w:rStyle w:val="Strong"/>
                <w:rFonts w:cs="FS Me Pro"/>
                <w:rtl/>
              </w:rPr>
              <w:t>inclusive</w:t>
            </w:r>
            <w:r w:rsidRPr="00976CC4">
              <w:rPr>
                <w:rStyle w:val="Strong"/>
                <w:rFonts w:ascii="Dubai" w:hAnsi="Dubai" w:cs="Dubai"/>
                <w:rtl/>
              </w:rPr>
              <w:t>)</w:t>
            </w:r>
          </w:p>
          <w:p w14:paraId="4CBCAD5B" w14:textId="77777777" w:rsidR="0041463B" w:rsidRPr="00976CC4" w:rsidRDefault="00B95F60" w:rsidP="00976CC4">
            <w:pPr>
              <w:pStyle w:val="ListParagraph"/>
              <w:numPr>
                <w:ilvl w:val="0"/>
                <w:numId w:val="4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قابل قبول برای همه فرهنگ ها</w:t>
            </w:r>
          </w:p>
        </w:tc>
      </w:tr>
      <w:tr w:rsidR="00DF0C92" w:rsidRPr="00976CC4" w14:paraId="4973EACE" w14:textId="77777777" w:rsidTr="00D35A90">
        <w:tc>
          <w:tcPr>
            <w:tcW w:w="2551" w:type="dxa"/>
            <w:vAlign w:val="center"/>
          </w:tcPr>
          <w:p w14:paraId="00DF6C8F" w14:textId="77777777" w:rsidR="00076E20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3546A13" wp14:editId="68763E2E">
                  <wp:extent cx="1482725" cy="1482725"/>
                  <wp:effectExtent l="0" t="0" r="3175" b="3175"/>
                  <wp:docPr id="1845511611" name="Picture 18" descr="گروپی از مردم با یک تیر در اطراف آنها خمیده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511611" name="Picture 18" descr="گروپی از مردم با یک تیر در اطراف آنها خمیده است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6545A6E" w14:textId="77777777" w:rsidR="00076E20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وقتی چیزی همه شمول است، همه:</w:t>
            </w:r>
          </w:p>
          <w:p w14:paraId="3D1DF572" w14:textId="77777777" w:rsidR="00076E20" w:rsidRPr="00976CC4" w:rsidRDefault="00B95F60" w:rsidP="00976CC4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در آن اشتراک کرده می‌توانند </w:t>
            </w:r>
          </w:p>
          <w:p w14:paraId="415DE055" w14:textId="77777777" w:rsidR="00076E20" w:rsidRPr="00976CC4" w:rsidRDefault="00B95F60" w:rsidP="00976CC4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آن احساس تعلق کرده می‌توانند</w:t>
            </w:r>
          </w:p>
        </w:tc>
      </w:tr>
    </w:tbl>
    <w:p w14:paraId="7F03B713" w14:textId="76C88A17" w:rsidR="00AA2B19" w:rsidRPr="00976CC4" w:rsidRDefault="00B95F60" w:rsidP="00976CC4">
      <w:pPr>
        <w:pStyle w:val="Heading4"/>
        <w:bidi/>
        <w:spacing w:before="480" w:after="120"/>
        <w:rPr>
          <w:rFonts w:ascii="Dubai" w:hAnsi="Dubai" w:cs="Dubai"/>
        </w:rPr>
      </w:pPr>
      <w:r w:rsidRPr="00976CC4">
        <w:rPr>
          <w:rFonts w:ascii="Dubai" w:hAnsi="Dubai" w:cs="Dubai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B3C5E67" wp14:editId="54150CFD">
                <wp:simplePos x="0" y="0"/>
                <wp:positionH relativeFrom="margin">
                  <wp:posOffset>-66675</wp:posOffset>
                </wp:positionH>
                <wp:positionV relativeFrom="paragraph">
                  <wp:posOffset>595630</wp:posOffset>
                </wp:positionV>
                <wp:extent cx="5786755" cy="241300"/>
                <wp:effectExtent l="19050" t="19050" r="4254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60F421" id="Group 111" o:spid="_x0000_s1026" style="position:absolute;margin-left:-5.25pt;margin-top:46.9pt;width:455.65pt;height:19pt;flip:x;z-index:2516643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821147" w:rsidRPr="00976CC4">
        <w:rPr>
          <w:rFonts w:ascii="Dubai" w:hAnsi="Dubai" w:cs="Dubai"/>
          <w:rtl/>
        </w:rPr>
        <w:t>اهداف ما (</w:t>
      </w:r>
      <w:r w:rsidR="00DD2F06">
        <w:rPr>
          <w:rFonts w:cs="FS Me Pro"/>
        </w:rPr>
        <w:t>our goals</w:t>
      </w:r>
      <w:r w:rsidR="00821147" w:rsidRPr="00976CC4">
        <w:rPr>
          <w:rFonts w:ascii="Dubai" w:hAnsi="Dubai" w:cs="Dubai"/>
          <w:rtl/>
        </w:rPr>
        <w:t>)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72E8E80F" w14:textId="77777777" w:rsidTr="00D35A90">
        <w:tc>
          <w:tcPr>
            <w:tcW w:w="2551" w:type="dxa"/>
            <w:vAlign w:val="center"/>
          </w:tcPr>
          <w:p w14:paraId="4C9356BA" w14:textId="77777777" w:rsidR="00AA2B19" w:rsidRPr="00976CC4" w:rsidRDefault="00B95F60" w:rsidP="00976CC4">
            <w:pPr>
              <w:pStyle w:val="Image"/>
              <w:spacing w:before="60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39DA2CDC" wp14:editId="01F7D076">
                  <wp:extent cx="1482725" cy="1482725"/>
                  <wp:effectExtent l="0" t="0" r="3175" b="3175"/>
                  <wp:docPr id="1479782826" name="Picture 7" descr="شرکت‌کننده‌ای که دستش را زیر حباب گفتاری که لسان غیر انگلیسی را نشان می‌دهد بالا می‌ب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82826" name="Picture 7" descr="شرکت‌کننده‌ای که دستش را زیر حباب گفتاری که لسان غیر انگلیسی را نشان می‌دهد بالا می‌برد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72FD1A" w14:textId="77777777" w:rsidR="00AA2B19" w:rsidRPr="00976CC4" w:rsidRDefault="00B95F60" w:rsidP="00976CC4">
            <w:pPr>
              <w:bidi/>
              <w:spacing w:before="60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ما می‌خواهیم کارکنان و شرکای‌مان بدانند که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به چه چیزی ضرورت دارند:</w:t>
            </w:r>
          </w:p>
          <w:p w14:paraId="1564BEFE" w14:textId="77777777" w:rsidR="00AA2B19" w:rsidRPr="00976CC4" w:rsidRDefault="00B95F60" w:rsidP="00976CC4">
            <w:pPr>
              <w:pStyle w:val="ListParagraph"/>
              <w:numPr>
                <w:ilvl w:val="0"/>
                <w:numId w:val="2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فرهنگ (</w:t>
            </w:r>
            <w:r w:rsidRPr="00BF2ECE">
              <w:rPr>
                <w:rFonts w:cs="FS Me Pro"/>
                <w:rtl/>
              </w:rPr>
              <w:t>culture</w:t>
            </w:r>
            <w:r w:rsidRPr="00976CC4">
              <w:rPr>
                <w:rFonts w:ascii="Dubai" w:hAnsi="Dubai" w:cs="Dubai"/>
                <w:rtl/>
              </w:rPr>
              <w:t>)</w:t>
            </w:r>
          </w:p>
          <w:p w14:paraId="54FFC301" w14:textId="77777777" w:rsidR="00AA2B19" w:rsidRPr="00976CC4" w:rsidRDefault="00B95F60" w:rsidP="00976CC4">
            <w:pPr>
              <w:pStyle w:val="ListParagraph"/>
              <w:numPr>
                <w:ilvl w:val="0"/>
                <w:numId w:val="2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لسان.</w:t>
            </w:r>
          </w:p>
        </w:tc>
      </w:tr>
      <w:tr w:rsidR="00DF0C92" w:rsidRPr="00976CC4" w14:paraId="32CB6D2F" w14:textId="77777777" w:rsidTr="00D35A90">
        <w:tc>
          <w:tcPr>
            <w:tcW w:w="2551" w:type="dxa"/>
            <w:vAlign w:val="center"/>
          </w:tcPr>
          <w:p w14:paraId="6C1B7A76" w14:textId="77777777" w:rsidR="00AA2B19" w:rsidRPr="00976CC4" w:rsidRDefault="00B95F60" w:rsidP="00976CC4">
            <w:pPr>
              <w:pStyle w:val="Image"/>
              <w:spacing w:before="0" w:after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w:drawing>
                <wp:inline distT="0" distB="0" distL="0" distR="0" wp14:anchorId="1B04FEDC" wp14:editId="29B1F60C">
                  <wp:extent cx="1440000" cy="1080000"/>
                  <wp:effectExtent l="0" t="0" r="8255" b="6350"/>
                  <wp:docPr id="920881929" name="Picture 8" descr="یک کارمند NDIS که با یک اشتراک کننده صحبت می‌کند و در یک سند می‌نویس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81929" name="Picture 8" descr="یک کارمند NDIS که با یک اشتراک کننده صحبت می‌کند و در یک سند می‌نویسد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3" t="-1201" r="43" b="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35FA2C" w14:textId="35A55CE6" w:rsidR="00AA2B19" w:rsidRPr="00976CC4" w:rsidRDefault="00B95F60" w:rsidP="00976CC4">
            <w:pPr>
              <w:bidi/>
              <w:spacing w:before="0" w:after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و اینکه چطور حمایت های آنها باید با فرهنگ و لسان آنها</w:t>
            </w:r>
            <w:r w:rsidR="00DD2F06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به خوبی کار کند.</w:t>
            </w:r>
          </w:p>
        </w:tc>
      </w:tr>
      <w:tr w:rsidR="00DF0C92" w:rsidRPr="00976CC4" w14:paraId="76DEC089" w14:textId="77777777" w:rsidTr="00D35A90">
        <w:tc>
          <w:tcPr>
            <w:tcW w:w="2551" w:type="dxa"/>
            <w:vAlign w:val="center"/>
          </w:tcPr>
          <w:p w14:paraId="41288003" w14:textId="77777777" w:rsidR="00821147" w:rsidRPr="00976CC4" w:rsidRDefault="00821147" w:rsidP="00976CC4">
            <w:pPr>
              <w:pStyle w:val="Image"/>
              <w:spacing w:after="0" w:line="240" w:lineRule="auto"/>
              <w:rPr>
                <w:rFonts w:ascii="Dubai" w:hAnsi="Dubai" w:cs="Dubai"/>
              </w:rPr>
            </w:pPr>
          </w:p>
        </w:tc>
        <w:tc>
          <w:tcPr>
            <w:tcW w:w="6576" w:type="dxa"/>
            <w:vAlign w:val="center"/>
          </w:tcPr>
          <w:p w14:paraId="49C3C80F" w14:textId="1C4BF29E" w:rsidR="00821147" w:rsidRPr="00976CC4" w:rsidRDefault="00B95F60" w:rsidP="00976CC4">
            <w:pPr>
              <w:bidi/>
              <w:spacing w:before="36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همچنین می‌خواهیم کارکنان و شرکای‌مان به طوری</w:t>
            </w:r>
            <w:r w:rsidR="00DD2F06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کار کنند که برای:</w:t>
            </w:r>
          </w:p>
        </w:tc>
      </w:tr>
      <w:tr w:rsidR="00DF0C92" w:rsidRPr="00976CC4" w14:paraId="568BB004" w14:textId="77777777" w:rsidTr="00D35A90">
        <w:tc>
          <w:tcPr>
            <w:tcW w:w="2551" w:type="dxa"/>
            <w:vAlign w:val="center"/>
          </w:tcPr>
          <w:p w14:paraId="5A8D46D9" w14:textId="77777777" w:rsidR="00821147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2B38F6B7" wp14:editId="435D817A">
                  <wp:extent cx="1440000" cy="1440000"/>
                  <wp:effectExtent l="0" t="0" r="8255" b="8255"/>
                  <wp:docPr id="486016409" name="Picture 9" descr="3 نفر اشتراک کننده و یک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6409" name="Picture 9" descr="3 نفر اشتراک کننده و یک نماد ایمنی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E3CF11" w14:textId="77777777" w:rsidR="00821147" w:rsidRPr="00976CC4" w:rsidRDefault="00B95F60" w:rsidP="00976CC4">
            <w:pPr>
              <w:pStyle w:val="ListParagraph"/>
              <w:numPr>
                <w:ilvl w:val="0"/>
                <w:numId w:val="2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هر فرهنگی قابل قبول باشد</w:t>
            </w:r>
          </w:p>
        </w:tc>
      </w:tr>
      <w:tr w:rsidR="00DF0C92" w:rsidRPr="00976CC4" w14:paraId="35CF5AB6" w14:textId="77777777" w:rsidTr="00D35A90">
        <w:tc>
          <w:tcPr>
            <w:tcW w:w="2551" w:type="dxa"/>
            <w:vAlign w:val="center"/>
          </w:tcPr>
          <w:p w14:paraId="47EC7892" w14:textId="77777777" w:rsidR="00821147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53D0B98" wp14:editId="41F2C419">
                  <wp:extent cx="1440000" cy="1440000"/>
                  <wp:effectExtent l="0" t="0" r="8255" b="8255"/>
                  <wp:docPr id="192786036" name="Picture 10" descr="یک کارمند NDIS که از یک اشتراک کننده حمایت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6036" name="Picture 10" descr="یک کارمند NDIS که از یک اشتراک کننده حمایت می کند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DA6130" w14:textId="77777777" w:rsidR="00821147" w:rsidRPr="00976CC4" w:rsidRDefault="00B95F60" w:rsidP="00976CC4">
            <w:pPr>
              <w:pStyle w:val="ListParagraph"/>
              <w:numPr>
                <w:ilvl w:val="0"/>
                <w:numId w:val="2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برای افرادی که </w:t>
            </w:r>
            <w:r w:rsidRPr="00976CC4">
              <w:rPr>
                <w:rStyle w:val="Strong"/>
                <w:rFonts w:ascii="Dubai" w:hAnsi="Dubai" w:cs="Dubai"/>
                <w:rtl/>
              </w:rPr>
              <w:t>تروما را</w:t>
            </w:r>
            <w:r w:rsidRPr="00976CC4">
              <w:rPr>
                <w:rFonts w:ascii="Dubai" w:hAnsi="Dubai" w:cs="Dubai"/>
                <w:rtl/>
              </w:rPr>
              <w:t xml:space="preserve"> تجربه کرده اند، ایمن باشد.</w:t>
            </w:r>
          </w:p>
        </w:tc>
      </w:tr>
      <w:tr w:rsidR="00DF0C92" w:rsidRPr="00976CC4" w14:paraId="0F22B79D" w14:textId="77777777" w:rsidTr="00D35A90">
        <w:tc>
          <w:tcPr>
            <w:tcW w:w="2551" w:type="dxa"/>
            <w:vAlign w:val="center"/>
          </w:tcPr>
          <w:p w14:paraId="6ED7BDA6" w14:textId="77777777" w:rsidR="00821147" w:rsidRPr="00976CC4" w:rsidRDefault="00B95F60" w:rsidP="00976CC4">
            <w:pPr>
              <w:pStyle w:val="Image"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959D2EB" wp14:editId="25FD4110">
                  <wp:extent cx="1440000" cy="1440000"/>
                  <wp:effectExtent l="0" t="0" r="8255" b="8255"/>
                  <wp:docPr id="1035255781" name="Picture 1" descr="یک نفر ناراحت به نظر می‌رسد. بالای آنها یک حباب فکری وجود دارد که آنها را در حال گریه نشان می دهد و در کنار آنها یک نماد مشکل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55781" name="Picture 1" descr="یک نفر ناراحت به نظر می‌رسد. بالای آنها یک حباب فکری وجود دارد که آنها را در حال گریه نشان می دهد و در کنار آنها یک نماد مشکل وجود دارد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9378B9" w14:textId="77777777" w:rsidR="00821147" w:rsidRPr="00976CC4" w:rsidRDefault="00B95F60" w:rsidP="00976CC4">
            <w:pPr>
              <w:bidi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تروما احساسی است که شما نسبت به اتفاق بدی که برایتان افتاده است، دارید.</w:t>
            </w:r>
          </w:p>
          <w:p w14:paraId="658B2EF1" w14:textId="77777777" w:rsidR="00821147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برای مثال، ممکن احساس ترس یا استرس داشته باشید.</w:t>
            </w:r>
          </w:p>
          <w:p w14:paraId="2794B64F" w14:textId="77777777" w:rsidR="00821147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تروما افراد را به راه‌های مختلف تحت تاثیر قرار داده می‌تواند.</w:t>
            </w:r>
          </w:p>
        </w:tc>
      </w:tr>
      <w:tr w:rsidR="00DF0C92" w:rsidRPr="00976CC4" w14:paraId="51D28964" w14:textId="77777777" w:rsidTr="00D35A90">
        <w:tc>
          <w:tcPr>
            <w:tcW w:w="2551" w:type="dxa"/>
            <w:vAlign w:val="center"/>
          </w:tcPr>
          <w:p w14:paraId="41EABD61" w14:textId="77777777" w:rsidR="0045725F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7FB5C56C" wp14:editId="077F051E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431165</wp:posOffset>
                      </wp:positionV>
                      <wp:extent cx="892175" cy="450215"/>
                      <wp:effectExtent l="0" t="0" r="3175" b="6985"/>
                      <wp:wrapNone/>
                      <wp:docPr id="164616326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F09C8" w14:textId="06667A09" w:rsidR="00B95F60" w:rsidRPr="00B95F60" w:rsidRDefault="00B95F60" w:rsidP="00E1099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6"/>
                                      <w:szCs w:val="26"/>
                                      <w:lang w:val="en-PH"/>
                                    </w:rPr>
                                  </w:pPr>
                                  <w:r w:rsidRPr="00B95F60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پلان عملی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5C56C" id="_x0000_s1038" type="#_x0000_t202" alt="&quot;&quot;" style="position:absolute;left:0;text-align:left;margin-left:24.7pt;margin-top:33.95pt;width:70.25pt;height:35.4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" filled="f" stroked="f">
                      <v:textbox inset="0,0,0,0">
                        <w:txbxContent>
                          <w:p w14:paraId="3A7F09C8" w14:textId="06667A09" w:rsidR="00B95F60" w:rsidRPr="00B95F60" w:rsidRDefault="00B95F60" w:rsidP="00E1099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6"/>
                                <w:szCs w:val="26"/>
                                <w:lang w:val="en-PH"/>
                              </w:rPr>
                            </w:pPr>
                            <w:r w:rsidRPr="00B95F60">
                              <w:rPr>
                                <w:rFonts w:ascii="Dubai" w:hAnsi="Dubai" w:cs="Duba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پلان عملی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A98" w:rsidRPr="00976CC4">
              <w:rPr>
                <w:rFonts w:ascii="Dubai" w:hAnsi="Dubai" w:cs="Dubai"/>
                <w:noProof/>
              </w:rPr>
              <w:drawing>
                <wp:inline distT="0" distB="0" distL="0" distR="0" wp14:anchorId="39DADCE4" wp14:editId="1C58E415">
                  <wp:extent cx="1440000" cy="1440000"/>
                  <wp:effectExtent l="0" t="0" r="8255" b="8255"/>
                  <wp:docPr id="636300841" name="Picture 6" descr="یک پلان عملی که لیستی را با تیک‌ه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00841" name="Picture 6" descr="یک پلان عملی که لیستی را با تیک‌ها نشان می دهد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7006AE" w14:textId="68956066" w:rsidR="00F122D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در مورد اقدامات ما در صفحه </w:t>
            </w:r>
            <w:r w:rsidR="00E05522">
              <w:rPr>
                <w:rFonts w:ascii="Dubai" w:hAnsi="Dubai" w:cs="Dubai"/>
              </w:rPr>
              <w:t>16</w:t>
            </w:r>
            <w:r w:rsidRPr="00976CC4">
              <w:rPr>
                <w:rFonts w:ascii="Dubai" w:hAnsi="Dubai" w:cs="Dubai"/>
                <w:rtl/>
              </w:rPr>
              <w:t xml:space="preserve"> پلان عملی ما</w:t>
            </w:r>
            <w:r w:rsidR="00DD2F06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خوانده می‌توانید.</w:t>
            </w:r>
          </w:p>
          <w:p w14:paraId="15BD3640" w14:textId="77777777" w:rsidR="00F122D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پلان عملی را در وبسایت ما یافته می‌توانید.</w:t>
            </w:r>
          </w:p>
          <w:p w14:paraId="16D70474" w14:textId="77777777" w:rsidR="0045725F" w:rsidRPr="00BF2ECE" w:rsidRDefault="00000000" w:rsidP="00976CC4">
            <w:pPr>
              <w:bidi/>
              <w:spacing w:line="240" w:lineRule="auto"/>
              <w:rPr>
                <w:rFonts w:cs="FS Me Pro"/>
                <w:bCs/>
              </w:rPr>
            </w:pPr>
            <w:hyperlink r:id="rId82" w:history="1">
              <w:r w:rsidR="006A604C" w:rsidRPr="00BF2ECE">
                <w:rPr>
                  <w:rStyle w:val="Hyperlink"/>
                  <w:rFonts w:cs="FS Me Pro"/>
                  <w:bCs/>
                  <w:rtl/>
                </w:rPr>
                <w:t>www.ndis.gov.au/CALD</w:t>
              </w:r>
            </w:hyperlink>
          </w:p>
        </w:tc>
      </w:tr>
    </w:tbl>
    <w:p w14:paraId="14EDA476" w14:textId="77777777" w:rsidR="00110CC5" w:rsidRPr="00976CC4" w:rsidRDefault="00B95F60" w:rsidP="00976CC4">
      <w:pPr>
        <w:spacing w:before="0" w:after="0"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p w14:paraId="7BCB0241" w14:textId="77777777" w:rsidR="00B676E1" w:rsidRPr="00976CC4" w:rsidRDefault="00B95F60" w:rsidP="00976CC4">
      <w:pPr>
        <w:pStyle w:val="Heading3"/>
        <w:bidi/>
        <w:spacing w:before="480" w:after="240" w:line="240" w:lineRule="auto"/>
        <w:rPr>
          <w:rFonts w:ascii="Dubai" w:hAnsi="Dubai" w:cs="Dubai"/>
        </w:rPr>
      </w:pPr>
      <w:r w:rsidRPr="00976CC4">
        <w:rPr>
          <w:rFonts w:ascii="Dubai" w:hAnsi="Dubai"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932B786" wp14:editId="5C6B7D3F">
                <wp:simplePos x="0" y="0"/>
                <wp:positionH relativeFrom="page">
                  <wp:posOffset>570230</wp:posOffset>
                </wp:positionH>
                <wp:positionV relativeFrom="paragraph">
                  <wp:posOffset>-206537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50B81D" id="Rectangle: Rounded Corners 125" o:spid="_x0000_s1026" style="position:absolute;margin-left:44.9pt;margin-top:-16.25pt;width:505.7pt;height:54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" fillcolor="#43a7de" strokecolor="#6b2976" strokeweight="3pt">
                <w10:wrap anchorx="page"/>
              </v:roundrect>
            </w:pict>
          </mc:Fallback>
        </mc:AlternateContent>
      </w:r>
      <w:r w:rsidRPr="00976CC4">
        <w:rPr>
          <w:rFonts w:ascii="Dubai" w:hAnsi="Dubai" w:cs="Dubai"/>
          <w:rtl/>
        </w:rPr>
        <w:t>3</w:t>
      </w:r>
      <w:r w:rsidRPr="00BF2ECE">
        <w:rPr>
          <w:rFonts w:cs="FS Me Pro"/>
          <w:rtl/>
        </w:rPr>
        <w:t>.</w:t>
      </w:r>
      <w:r w:rsidRPr="00976CC4">
        <w:rPr>
          <w:rFonts w:ascii="Dubai" w:hAnsi="Dubai" w:cs="Dubai"/>
          <w:rtl/>
        </w:rPr>
        <w:t xml:space="preserve"> چطور معلومات را به اشتراک می‌گذاریم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47CA82CD" w14:textId="77777777" w:rsidTr="00D35A90">
        <w:tc>
          <w:tcPr>
            <w:tcW w:w="2551" w:type="dxa"/>
            <w:vAlign w:val="center"/>
          </w:tcPr>
          <w:p w14:paraId="36226B14" w14:textId="77777777" w:rsidR="0008380D" w:rsidRPr="00976CC4" w:rsidRDefault="00B95F60" w:rsidP="00976CC4">
            <w:pPr>
              <w:pStyle w:val="Image"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6CBE4E1" wp14:editId="27184150">
                  <wp:extent cx="1440000" cy="1440000"/>
                  <wp:effectExtent l="0" t="0" r="8255" b="8255"/>
                  <wp:docPr id="84" name="Picture 84" descr="یک نفر در حال خواندن یک سند و حباب فکری با تیک داخل آن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یک نفر در حال خواندن یک سند و حباب فکری با تیک داخل آن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72B4A8" w14:textId="77777777" w:rsidR="00A9232A" w:rsidRPr="00976CC4" w:rsidRDefault="00B95F60" w:rsidP="00976CC4">
            <w:pPr>
              <w:bidi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هنگامی‌که ما معلومات را به اشتراک می‌گذاریم، فهمیدن آن باید برای موارد ذیل آسان باشد:</w:t>
            </w:r>
          </w:p>
          <w:p w14:paraId="08897B6F" w14:textId="77777777" w:rsidR="0008380D" w:rsidRPr="00976CC4" w:rsidRDefault="00B95F60" w:rsidP="00976CC4">
            <w:pPr>
              <w:pStyle w:val="ListParagraph"/>
              <w:numPr>
                <w:ilvl w:val="0"/>
                <w:numId w:val="58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جوامع </w:t>
            </w:r>
            <w:r w:rsidRPr="00BF2ECE">
              <w:rPr>
                <w:rFonts w:cs="FS Me Pro"/>
                <w:rtl/>
              </w:rPr>
              <w:t>CALD</w:t>
            </w:r>
          </w:p>
          <w:p w14:paraId="1D51021B" w14:textId="77777777" w:rsidR="0008380D" w:rsidRPr="00976CC4" w:rsidRDefault="00B95F60" w:rsidP="00976CC4">
            <w:pPr>
              <w:pStyle w:val="ListParagraph"/>
              <w:numPr>
                <w:ilvl w:val="0"/>
                <w:numId w:val="58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>، فامیل ها و مراقبان آنها.</w:t>
            </w:r>
          </w:p>
        </w:tc>
      </w:tr>
      <w:tr w:rsidR="00DF0C92" w:rsidRPr="00976CC4" w14:paraId="71E96BC6" w14:textId="77777777" w:rsidTr="00D35A90">
        <w:tc>
          <w:tcPr>
            <w:tcW w:w="2551" w:type="dxa"/>
            <w:vAlign w:val="center"/>
          </w:tcPr>
          <w:p w14:paraId="3F08C6C4" w14:textId="77777777" w:rsidR="0008380D" w:rsidRPr="00976CC4" w:rsidRDefault="0008380D" w:rsidP="00976CC4">
            <w:pPr>
              <w:pStyle w:val="Image"/>
              <w:spacing w:before="480" w:after="0" w:line="240" w:lineRule="auto"/>
              <w:rPr>
                <w:rFonts w:ascii="Dubai" w:hAnsi="Dubai" w:cs="Dubai"/>
                <w:noProof/>
              </w:rPr>
            </w:pPr>
          </w:p>
        </w:tc>
        <w:tc>
          <w:tcPr>
            <w:tcW w:w="6576" w:type="dxa"/>
            <w:vAlign w:val="center"/>
          </w:tcPr>
          <w:p w14:paraId="4EBE344E" w14:textId="77777777" w:rsidR="00F84CD1" w:rsidRPr="00976CC4" w:rsidRDefault="00B95F60" w:rsidP="00976CC4">
            <w:pPr>
              <w:bidi/>
              <w:spacing w:before="48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معلومات نیز باید در موارد مختلف ذیل موجود باشد:</w:t>
            </w:r>
          </w:p>
        </w:tc>
      </w:tr>
      <w:tr w:rsidR="00DF0C92" w:rsidRPr="00976CC4" w14:paraId="6F6243BB" w14:textId="77777777" w:rsidTr="00D35A90">
        <w:tc>
          <w:tcPr>
            <w:tcW w:w="2551" w:type="dxa"/>
            <w:vAlign w:val="center"/>
          </w:tcPr>
          <w:p w14:paraId="22D88A29" w14:textId="77777777" w:rsidR="008C3472" w:rsidRPr="00976CC4" w:rsidRDefault="00B95F60" w:rsidP="00976CC4">
            <w:pPr>
              <w:pStyle w:val="Image"/>
              <w:spacing w:before="120" w:after="12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88E6F07" wp14:editId="3B465EFF">
                  <wp:extent cx="1482725" cy="1482725"/>
                  <wp:effectExtent l="0" t="0" r="3175" b="3175"/>
                  <wp:docPr id="1566266494" name="Picture 1566266494" descr="گروپی از افراد CALD در زیر 3 حباب گفتاری که به 3 لسان مختلف می گویند &quot;سلام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66494" name="Picture 1566266494" descr="گروپی از افراد CALD در زیر 3 حباب گفتاری که به 3 لسان مختلف می گویند &quot;سلام&quot;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390ADA" w14:textId="77777777" w:rsidR="008C3472" w:rsidRPr="00976CC4" w:rsidRDefault="00B95F60" w:rsidP="00976CC4">
            <w:pPr>
              <w:pStyle w:val="ListParagraph"/>
              <w:numPr>
                <w:ilvl w:val="0"/>
                <w:numId w:val="6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لسان ها</w:t>
            </w:r>
          </w:p>
        </w:tc>
      </w:tr>
      <w:tr w:rsidR="00DF0C92" w:rsidRPr="00976CC4" w14:paraId="3930E44F" w14:textId="77777777" w:rsidTr="00D35A90">
        <w:tc>
          <w:tcPr>
            <w:tcW w:w="2551" w:type="dxa"/>
            <w:vAlign w:val="center"/>
          </w:tcPr>
          <w:p w14:paraId="27CD4469" w14:textId="77777777" w:rsidR="008C3472" w:rsidRPr="00976CC4" w:rsidRDefault="00B95F60" w:rsidP="00976CC4">
            <w:pPr>
              <w:pStyle w:val="Image"/>
              <w:spacing w:before="120" w:after="12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5B7355B" wp14:editId="308699EF">
                  <wp:extent cx="1482725" cy="1482725"/>
                  <wp:effectExtent l="0" t="0" r="3175" b="3175"/>
                  <wp:docPr id="951173212" name="Picture 11" descr="کامپیوتری که فلم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3212" name="Picture 11" descr="کامپیوتری که فلم را نشان می دهد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C64425" w14:textId="77777777" w:rsidR="008C3472" w:rsidRPr="00976CC4" w:rsidRDefault="00B95F60" w:rsidP="00976CC4">
            <w:pPr>
              <w:pStyle w:val="ListParagraph"/>
              <w:numPr>
                <w:ilvl w:val="0"/>
                <w:numId w:val="65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فرمت ها - مانند فلم ها.</w:t>
            </w:r>
          </w:p>
        </w:tc>
      </w:tr>
    </w:tbl>
    <w:p w14:paraId="23B36C43" w14:textId="7FD008B6" w:rsidR="002535DE" w:rsidRPr="00976CC4" w:rsidRDefault="00B95F60" w:rsidP="00976CC4">
      <w:pPr>
        <w:pStyle w:val="Heading4"/>
        <w:bidi/>
        <w:spacing w:before="480"/>
        <w:rPr>
          <w:rFonts w:ascii="Dubai" w:hAnsi="Dubai" w:cs="Dubai"/>
        </w:rPr>
      </w:pPr>
      <w:r w:rsidRPr="00976CC4">
        <w:rPr>
          <w:rFonts w:ascii="Dubai" w:hAnsi="Dubai" w:cs="Dubai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6CC304E" wp14:editId="3656F030">
                <wp:simplePos x="0" y="0"/>
                <wp:positionH relativeFrom="margin">
                  <wp:posOffset>5080</wp:posOffset>
                </wp:positionH>
                <wp:positionV relativeFrom="paragraph">
                  <wp:posOffset>687543</wp:posOffset>
                </wp:positionV>
                <wp:extent cx="5787317" cy="241540"/>
                <wp:effectExtent l="19050" t="19050" r="4254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FF0D5" id="Group 321763445" o:spid="_x0000_s1026" style="position:absolute;margin-left:.4pt;margin-top:54.15pt;width:455.7pt;height:19pt;flip:x;z-index:-2516480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="004F3E54" w:rsidRPr="00976CC4">
        <w:rPr>
          <w:rFonts w:ascii="Dubai" w:hAnsi="Dubai" w:cs="Dubai"/>
          <w:rtl/>
        </w:rPr>
        <w:t>اهداف ما (</w:t>
      </w:r>
      <w:r w:rsidR="00DD2F06">
        <w:rPr>
          <w:rFonts w:cs="FS Me Pro"/>
        </w:rPr>
        <w:t>our goals</w:t>
      </w:r>
      <w:r w:rsidR="004F3E54" w:rsidRPr="00976CC4">
        <w:rPr>
          <w:rFonts w:ascii="Dubai" w:hAnsi="Dubai" w:cs="Dubai"/>
          <w:rtl/>
        </w:rPr>
        <w:t>)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51632099" w14:textId="77777777" w:rsidTr="00D35A90">
        <w:tc>
          <w:tcPr>
            <w:tcW w:w="2551" w:type="dxa"/>
            <w:vAlign w:val="center"/>
          </w:tcPr>
          <w:p w14:paraId="354D1DB5" w14:textId="77777777" w:rsidR="008104A9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2AA63FC4" wp14:editId="46E9105A">
                  <wp:extent cx="1440000" cy="1364762"/>
                  <wp:effectExtent l="0" t="0" r="8255" b="6985"/>
                  <wp:docPr id="2057867763" name="Picture 2057867763" descr="2 نفر دست می دهند و دست های دیگرشان روی قلبشان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67763" name="Picture 2057867763" descr="2 نفر دست می دهند و دست های دیگرشان روی قلبشان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5" b="2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797AA6" w14:textId="77777777" w:rsidR="00EA1BFD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می‌خواهیم راه های بهتری برای اشتراک گذاری معلومات با جوامع و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پیدا کنیم.</w:t>
            </w:r>
          </w:p>
        </w:tc>
      </w:tr>
      <w:tr w:rsidR="00DF0C92" w:rsidRPr="00976CC4" w14:paraId="1179E7AE" w14:textId="77777777" w:rsidTr="00D35A90">
        <w:trPr>
          <w:trHeight w:val="3402"/>
        </w:trPr>
        <w:tc>
          <w:tcPr>
            <w:tcW w:w="2551" w:type="dxa"/>
            <w:vAlign w:val="center"/>
          </w:tcPr>
          <w:p w14:paraId="62E675CE" w14:textId="77777777" w:rsidR="004F3E54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w:drawing>
                <wp:inline distT="0" distB="0" distL="0" distR="0" wp14:anchorId="762537D7" wp14:editId="0CDC2992">
                  <wp:extent cx="1482725" cy="1482725"/>
                  <wp:effectExtent l="0" t="0" r="3175" b="3175"/>
                  <wp:docPr id="215803121" name="Picture 5" descr="یک نفر در زیر حباب فکر. حباب فکری تیک داخل حباب گفتار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03121" name="Picture 5" descr="یک نفر در زیر حباب فکر. حباب فکری تیک داخل حباب گفتار را نشان می دهد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425313" w14:textId="77777777" w:rsidR="004F3E54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می‌خواهیم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بیشتری در مورد خدمات </w:t>
            </w:r>
            <w:r w:rsidRPr="00976CC4">
              <w:rPr>
                <w:rStyle w:val="Strong"/>
                <w:rFonts w:ascii="Dubai" w:hAnsi="Dubai" w:cs="Dubai"/>
                <w:rtl/>
              </w:rPr>
              <w:t>ترجمانی</w:t>
            </w:r>
            <w:r w:rsidRPr="00976CC4">
              <w:rPr>
                <w:rFonts w:ascii="Dubai" w:hAnsi="Dubai" w:cs="Dubai"/>
                <w:rtl/>
              </w:rPr>
              <w:t xml:space="preserve"> که می‌توانند استفاده کنند، بدانند.</w:t>
            </w:r>
          </w:p>
        </w:tc>
      </w:tr>
      <w:tr w:rsidR="00DF0C92" w:rsidRPr="00976CC4" w14:paraId="566D4887" w14:textId="77777777" w:rsidTr="00D35A90">
        <w:trPr>
          <w:trHeight w:val="3402"/>
        </w:trPr>
        <w:tc>
          <w:tcPr>
            <w:tcW w:w="2551" w:type="dxa"/>
            <w:vAlign w:val="center"/>
          </w:tcPr>
          <w:p w14:paraId="0CB9C7A5" w14:textId="77777777" w:rsidR="00904103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5338041" wp14:editId="53CC42FC">
                  <wp:extent cx="1482725" cy="1482725"/>
                  <wp:effectExtent l="0" t="0" r="3175" b="3175"/>
                  <wp:docPr id="574560481" name="Picture 4" descr="یک ترجمان که با 2 نفر صحبت می کند. در بالای آنها حباب گفتاری وجود دارد که لسان غیر از انگلیسی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یک ترجمان که با 2 نفر صحبت می کند. در بالای آنها حباب گفتاری وجود دارد که لسان غیر از انگلیسی را نشان می دهد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2CB8B7" w14:textId="77777777" w:rsidR="0090410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ترجمان کسی است که:</w:t>
            </w:r>
          </w:p>
          <w:p w14:paraId="24B73207" w14:textId="77777777" w:rsidR="00904103" w:rsidRPr="00976CC4" w:rsidRDefault="00B95F60" w:rsidP="00976CC4">
            <w:pPr>
              <w:pStyle w:val="ListParagraph"/>
              <w:numPr>
                <w:ilvl w:val="0"/>
                <w:numId w:val="61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از لسان شما استفاده می‌کند</w:t>
            </w:r>
          </w:p>
          <w:p w14:paraId="2306FF73" w14:textId="77777777" w:rsidR="005540EE" w:rsidRPr="00976CC4" w:rsidRDefault="00B95F60" w:rsidP="00976CC4">
            <w:pPr>
              <w:pStyle w:val="ListParagraph"/>
              <w:numPr>
                <w:ilvl w:val="0"/>
                <w:numId w:val="61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شما کمک می‌کند تا با دیگران ارتباط برقرار کنید</w:t>
            </w:r>
          </w:p>
          <w:p w14:paraId="5E82AE80" w14:textId="77777777" w:rsidR="00904103" w:rsidRPr="00976CC4" w:rsidRDefault="00B95F60" w:rsidP="00976CC4">
            <w:pPr>
              <w:pStyle w:val="ListParagraph"/>
              <w:numPr>
                <w:ilvl w:val="0"/>
                <w:numId w:val="60"/>
              </w:numPr>
              <w:bidi/>
              <w:spacing w:line="240" w:lineRule="auto"/>
              <w:contextualSpacing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شما کمک می کند بفهمید یک نفر چی می گوید.</w:t>
            </w:r>
          </w:p>
        </w:tc>
      </w:tr>
      <w:tr w:rsidR="00DF0C92" w:rsidRPr="00976CC4" w14:paraId="154306E1" w14:textId="77777777" w:rsidTr="00D35A90">
        <w:trPr>
          <w:trHeight w:val="3402"/>
        </w:trPr>
        <w:tc>
          <w:tcPr>
            <w:tcW w:w="2551" w:type="dxa"/>
            <w:vAlign w:val="center"/>
          </w:tcPr>
          <w:p w14:paraId="39844FB1" w14:textId="77777777" w:rsidR="004F3E54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E32A3AC" wp14:editId="57BDED6D">
                  <wp:extent cx="1482725" cy="1482725"/>
                  <wp:effectExtent l="0" t="0" r="3175" b="3175"/>
                  <wp:docPr id="300222650" name="Picture 13" descr="یک ترجمان که با یک اشتراک کننده گفتگو می کند. بالای آنها یک شست با یک تیر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22650" name="Picture 13" descr="یک ترجمان که با یک اشتراک کننده گفتگو می کند. بالای آنها یک شست با یک تیر رو به بالا است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F1FB51" w14:textId="77777777" w:rsidR="004F3E54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ما همچنین می‌خواهیم تجربیاتی که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با خدمات ترجمانی دارند را بهبود بخشیم.</w:t>
            </w:r>
          </w:p>
        </w:tc>
      </w:tr>
      <w:tr w:rsidR="00DF0C92" w:rsidRPr="00976CC4" w14:paraId="1BF175A5" w14:textId="77777777" w:rsidTr="00D35A90">
        <w:trPr>
          <w:trHeight w:val="3402"/>
        </w:trPr>
        <w:tc>
          <w:tcPr>
            <w:tcW w:w="2551" w:type="dxa"/>
            <w:vAlign w:val="center"/>
          </w:tcPr>
          <w:p w14:paraId="476B9EE9" w14:textId="77777777" w:rsidR="0045725F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2C4A56AD" wp14:editId="2492B972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440055</wp:posOffset>
                      </wp:positionV>
                      <wp:extent cx="892175" cy="450215"/>
                      <wp:effectExtent l="0" t="0" r="3175" b="6985"/>
                      <wp:wrapNone/>
                      <wp:docPr id="86170386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45A8E9" w14:textId="6AEB21F4" w:rsidR="00B95F60" w:rsidRPr="00DD2F06" w:rsidRDefault="00B95F60" w:rsidP="00E1099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DD2F0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پلان عملی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A56AD" id="_x0000_s1039" type="#_x0000_t202" alt="&quot;&quot;" style="position:absolute;left:0;text-align:left;margin-left:24.55pt;margin-top:34.65pt;width:70.25pt;height:35.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" filled="f" stroked="f">
                      <v:textbox inset="0,0,0,0">
                        <w:txbxContent>
                          <w:p w14:paraId="4445A8E9" w14:textId="6AEB21F4" w:rsidR="00B95F60" w:rsidRPr="00DD2F06" w:rsidRDefault="00B95F60" w:rsidP="00E1099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DD2F0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پلان عملی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2019" w:rsidRPr="00976CC4">
              <w:rPr>
                <w:rFonts w:ascii="Dubai" w:hAnsi="Dubai" w:cs="Dubai"/>
                <w:noProof/>
              </w:rPr>
              <w:drawing>
                <wp:inline distT="0" distB="0" distL="0" distR="0" wp14:anchorId="0774B40B" wp14:editId="232BAC51">
                  <wp:extent cx="1482725" cy="1482725"/>
                  <wp:effectExtent l="0" t="0" r="3175" b="3175"/>
                  <wp:docPr id="1812387275" name="Picture 12" descr="یک پلان عملی که لیستی را با تیک‌ه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7275" name="Picture 12" descr="یک پلان عملی که لیستی را با تیک‌ها نشان می دهد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BC1AD4" w14:textId="0F73D85D" w:rsidR="00F122D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در مورد اقدامات ما در صفحه </w:t>
            </w:r>
            <w:r w:rsidR="00E05522">
              <w:rPr>
                <w:rFonts w:ascii="Dubai" w:hAnsi="Dubai" w:cs="Dubai"/>
              </w:rPr>
              <w:t>23</w:t>
            </w:r>
            <w:r w:rsidRPr="00976CC4">
              <w:rPr>
                <w:rFonts w:ascii="Dubai" w:hAnsi="Dubai" w:cs="Dubai"/>
                <w:rtl/>
              </w:rPr>
              <w:t xml:space="preserve"> پلان عملی ما</w:t>
            </w:r>
            <w:r w:rsidR="00E05522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خوانده می‌توانید.</w:t>
            </w:r>
          </w:p>
          <w:p w14:paraId="795DE3BF" w14:textId="77777777" w:rsidR="00F122D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پلان عملی را در وبسایت ما یافته می‌توانید.</w:t>
            </w:r>
          </w:p>
          <w:p w14:paraId="21F70116" w14:textId="77777777" w:rsidR="0045725F" w:rsidRPr="00BF2ECE" w:rsidRDefault="00000000" w:rsidP="00976CC4">
            <w:pPr>
              <w:bidi/>
              <w:spacing w:line="240" w:lineRule="auto"/>
              <w:rPr>
                <w:rFonts w:cs="FS Me Pro"/>
                <w:bCs/>
              </w:rPr>
            </w:pPr>
            <w:hyperlink r:id="rId89" w:history="1">
              <w:r w:rsidR="006A604C" w:rsidRPr="00BF2ECE">
                <w:rPr>
                  <w:rStyle w:val="Hyperlink"/>
                  <w:rFonts w:cs="FS Me Pro"/>
                  <w:bCs/>
                  <w:rtl/>
                </w:rPr>
                <w:t>www.ndis.gov.au/CALD</w:t>
              </w:r>
            </w:hyperlink>
          </w:p>
        </w:tc>
      </w:tr>
    </w:tbl>
    <w:p w14:paraId="193B0DD1" w14:textId="77777777" w:rsidR="00B676E1" w:rsidRPr="00976CC4" w:rsidRDefault="00B95F60" w:rsidP="00976CC4">
      <w:pPr>
        <w:pStyle w:val="Heading3"/>
        <w:bidi/>
        <w:spacing w:before="480" w:after="240" w:line="240" w:lineRule="auto"/>
        <w:rPr>
          <w:rFonts w:ascii="Dubai" w:hAnsi="Dubai" w:cs="Dubai"/>
        </w:rPr>
      </w:pPr>
      <w:r w:rsidRPr="00976CC4">
        <w:rPr>
          <w:rFonts w:ascii="Dubai" w:hAnsi="Dubai" w:cs="Dubai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D7E5A3E" wp14:editId="7CB5681F">
                <wp:simplePos x="0" y="0"/>
                <wp:positionH relativeFrom="page">
                  <wp:posOffset>570230</wp:posOffset>
                </wp:positionH>
                <wp:positionV relativeFrom="paragraph">
                  <wp:posOffset>-212252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51DA1F" id="Rectangle: Rounded Corners 166023663" o:spid="_x0000_s1026" style="position:absolute;margin-left:44.9pt;margin-top:-16.7pt;width:505.7pt;height:54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" fillcolor="#ffcc04" strokecolor="#6b2976" strokeweight="3pt">
                <w10:wrap anchorx="page"/>
              </v:roundrect>
            </w:pict>
          </mc:Fallback>
        </mc:AlternateContent>
      </w:r>
      <w:r w:rsidRPr="00976CC4">
        <w:rPr>
          <w:rFonts w:ascii="Dubai" w:hAnsi="Dubai" w:cs="Dubai"/>
          <w:rtl/>
        </w:rPr>
        <w:t>4</w:t>
      </w:r>
      <w:r w:rsidRPr="00BF2ECE">
        <w:rPr>
          <w:rFonts w:cs="FS Me Pro"/>
          <w:rtl/>
        </w:rPr>
        <w:t>.</w:t>
      </w:r>
      <w:r w:rsidRPr="00976CC4">
        <w:rPr>
          <w:rFonts w:ascii="Dubai" w:hAnsi="Dubai" w:cs="Dubai"/>
          <w:rtl/>
        </w:rPr>
        <w:t xml:space="preserve"> انتخاب و کنترول 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4AAFC0A6" w14:textId="77777777" w:rsidTr="00D35A90">
        <w:tc>
          <w:tcPr>
            <w:tcW w:w="2551" w:type="dxa"/>
            <w:vAlign w:val="center"/>
          </w:tcPr>
          <w:p w14:paraId="098DBA5C" w14:textId="77777777" w:rsidR="00490AD8" w:rsidRPr="00976CC4" w:rsidRDefault="00B95F60" w:rsidP="00976CC4">
            <w:pPr>
              <w:pStyle w:val="Image"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585B888" wp14:editId="460505FC">
                  <wp:extent cx="1482725" cy="1007712"/>
                  <wp:effectExtent l="0" t="0" r="3175" b="2540"/>
                  <wp:docPr id="1982031989" name="Picture 14" descr="دو نفر که انگشتان شست را بالا برده‌ا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31989" name="Picture 14" descr="دو نفر که انگشتان شست را بالا برده‌اند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00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D330E13" w14:textId="77777777" w:rsidR="00490AD8" w:rsidRPr="00976CC4" w:rsidRDefault="00B95F60" w:rsidP="00976CC4">
            <w:pPr>
              <w:bidi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باید حمایت ها و خدمات بیشتری وجود داشته باشد که ضرورت‌های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را برآورده کند.</w:t>
            </w:r>
          </w:p>
        </w:tc>
      </w:tr>
      <w:tr w:rsidR="00DF0C92" w:rsidRPr="00976CC4" w14:paraId="4E80C7F7" w14:textId="77777777" w:rsidTr="00D35A90">
        <w:tc>
          <w:tcPr>
            <w:tcW w:w="2551" w:type="dxa"/>
            <w:vAlign w:val="center"/>
          </w:tcPr>
          <w:p w14:paraId="537E80A9" w14:textId="77777777" w:rsidR="00490AD8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49C36073" wp14:editId="6757F5B0">
                  <wp:extent cx="1482725" cy="1482725"/>
                  <wp:effectExtent l="0" t="0" r="3175" b="3175"/>
                  <wp:docPr id="1734651930" name="Picture 6" descr="2 ارائه دهنده خدمات یکی گوشکی داکتر دارد و دیگری سندی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51930" name="Picture 6" descr="2 ارائه دهنده خدمات یکی گوشکی داکتر دارد و دیگری سندی در دست دارد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71AC3DD" w14:textId="77777777" w:rsidR="00490AD8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باید برای یافتن و استفاده از </w:t>
            </w:r>
            <w:r w:rsidRPr="00976CC4">
              <w:rPr>
                <w:rStyle w:val="Strong"/>
                <w:rFonts w:ascii="Dubai" w:hAnsi="Dubai" w:cs="Dubai"/>
                <w:rtl/>
              </w:rPr>
              <w:t>ارائه دهندگان</w:t>
            </w:r>
            <w:r w:rsidRPr="00976CC4">
              <w:rPr>
                <w:rFonts w:ascii="Dubai" w:hAnsi="Dubai" w:cs="Dubai"/>
                <w:rtl/>
              </w:rPr>
              <w:t xml:space="preserve"> متناسب با ضرورت‌‌هایشان، حمایت دریافت کنند.</w:t>
            </w:r>
          </w:p>
          <w:p w14:paraId="18D8C16A" w14:textId="77777777" w:rsidR="0010274C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ارائه دهندگان با ارائه خدمات از اشتراک کننده‌گان حمایت می‌کنند.</w:t>
            </w:r>
          </w:p>
        </w:tc>
      </w:tr>
    </w:tbl>
    <w:p w14:paraId="3D841B02" w14:textId="42DDCBAF" w:rsidR="008104A9" w:rsidRPr="00976CC4" w:rsidRDefault="00B95F60" w:rsidP="00976CC4">
      <w:pPr>
        <w:pStyle w:val="Heading4"/>
        <w:bidi/>
        <w:spacing w:before="600" w:after="120"/>
        <w:rPr>
          <w:rFonts w:ascii="Dubai" w:hAnsi="Dubai" w:cs="Dubai"/>
        </w:rPr>
      </w:pPr>
      <w:r w:rsidRPr="00976CC4">
        <w:rPr>
          <w:rFonts w:ascii="Dubai" w:hAnsi="Dubai" w:cs="Dubai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4795FF1" wp14:editId="40273355">
                <wp:simplePos x="0" y="0"/>
                <wp:positionH relativeFrom="margin">
                  <wp:posOffset>7620</wp:posOffset>
                </wp:positionH>
                <wp:positionV relativeFrom="paragraph">
                  <wp:posOffset>671992</wp:posOffset>
                </wp:positionV>
                <wp:extent cx="5786755" cy="241300"/>
                <wp:effectExtent l="19050" t="19050" r="4254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5773D" id="Group 133" o:spid="_x0000_s1026" style="position:absolute;margin-left:.6pt;margin-top:52.9pt;width:455.65pt;height:19pt;flip:x;z-index:-25164390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="00FE7219" w:rsidRPr="00976CC4">
        <w:rPr>
          <w:rFonts w:ascii="Dubai" w:hAnsi="Dubai" w:cs="Dubai"/>
          <w:rtl/>
        </w:rPr>
        <w:t>اهداف ما (</w:t>
      </w:r>
      <w:r w:rsidR="00DD2F06">
        <w:rPr>
          <w:rFonts w:cs="FS Me Pro"/>
        </w:rPr>
        <w:t>our goals</w:t>
      </w:r>
      <w:r w:rsidR="00FE7219" w:rsidRPr="00976CC4">
        <w:rPr>
          <w:rFonts w:ascii="Dubai" w:hAnsi="Dubai" w:cs="Dubai"/>
          <w:rtl/>
        </w:rPr>
        <w:t>)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3CD561C0" w14:textId="77777777" w:rsidTr="00D35A90">
        <w:tc>
          <w:tcPr>
            <w:tcW w:w="2551" w:type="dxa"/>
            <w:vAlign w:val="center"/>
          </w:tcPr>
          <w:p w14:paraId="100CF21F" w14:textId="77777777" w:rsidR="008104A9" w:rsidRPr="00976CC4" w:rsidRDefault="008104A9" w:rsidP="00976CC4">
            <w:pPr>
              <w:pStyle w:val="Image"/>
              <w:spacing w:before="600" w:after="0" w:line="240" w:lineRule="auto"/>
              <w:rPr>
                <w:rFonts w:ascii="Dubai" w:hAnsi="Dubai" w:cs="Dubai"/>
              </w:rPr>
            </w:pPr>
          </w:p>
        </w:tc>
        <w:tc>
          <w:tcPr>
            <w:tcW w:w="6576" w:type="dxa"/>
            <w:vAlign w:val="center"/>
          </w:tcPr>
          <w:p w14:paraId="5BB1534C" w14:textId="77777777" w:rsidR="008104A9" w:rsidRPr="00976CC4" w:rsidRDefault="00B95F60" w:rsidP="00976CC4">
            <w:pPr>
              <w:bidi/>
              <w:spacing w:before="60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می‌خواهیم مطمئن شویم که معلوماتی را با جوامع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به اشتراک می‌گذاریم که چطور:</w:t>
            </w:r>
          </w:p>
        </w:tc>
      </w:tr>
      <w:tr w:rsidR="00DF0C92" w:rsidRPr="00976CC4" w14:paraId="74DFC28B" w14:textId="77777777" w:rsidTr="00D35A90">
        <w:trPr>
          <w:trHeight w:val="2665"/>
        </w:trPr>
        <w:tc>
          <w:tcPr>
            <w:tcW w:w="2551" w:type="dxa"/>
            <w:vAlign w:val="center"/>
          </w:tcPr>
          <w:p w14:paraId="6113E61A" w14:textId="77777777" w:rsidR="008104A9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F4EC7E3" wp14:editId="3C573E0F">
                  <wp:extent cx="1482725" cy="1482725"/>
                  <wp:effectExtent l="0" t="0" r="3175" b="3175"/>
                  <wp:docPr id="2128743046" name="Picture 7" descr="یک نفر که پلان NDIS را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743046" name="Picture 7" descr="یک نفر که پلان NDIS را در دست دارد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6F6E1A" w14:textId="77777777" w:rsidR="008104A9" w:rsidRPr="00976CC4" w:rsidRDefault="00B95F60" w:rsidP="00976CC4">
            <w:pPr>
              <w:pStyle w:val="ListParagraph"/>
              <w:numPr>
                <w:ilvl w:val="0"/>
                <w:numId w:val="29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در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شرکت کنند</w:t>
            </w:r>
          </w:p>
        </w:tc>
      </w:tr>
      <w:tr w:rsidR="00DF0C92" w:rsidRPr="00976CC4" w14:paraId="031E21CA" w14:textId="77777777" w:rsidTr="00DD2F06">
        <w:trPr>
          <w:trHeight w:val="2913"/>
        </w:trPr>
        <w:tc>
          <w:tcPr>
            <w:tcW w:w="2551" w:type="dxa"/>
            <w:vAlign w:val="center"/>
          </w:tcPr>
          <w:p w14:paraId="47374C4D" w14:textId="77777777" w:rsidR="008104A9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9F4A32E" wp14:editId="392524D5">
                  <wp:extent cx="1482725" cy="1482725"/>
                  <wp:effectExtent l="0" t="0" r="3175" b="3175"/>
                  <wp:docPr id="983052153" name="Picture 8" descr="اشتراک کننده ای که دست خود را بالا می برد و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52153" name="Picture 8" descr="اشتراک کننده ای که دست خود را بالا می برد و نماد ایمنی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76FEEA" w14:textId="77777777" w:rsidR="008104A9" w:rsidRPr="00976CC4" w:rsidRDefault="00B95F60" w:rsidP="00976CC4">
            <w:pPr>
              <w:pStyle w:val="ListParagraph"/>
              <w:numPr>
                <w:ilvl w:val="0"/>
                <w:numId w:val="29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خدماتی را پیدا کرده و از آنها استفاده کنند که برای فرهنگ‌شان قابل قبول باشد.</w:t>
            </w:r>
          </w:p>
        </w:tc>
      </w:tr>
      <w:tr w:rsidR="00DF0C92" w:rsidRPr="00976CC4" w14:paraId="53DDD616" w14:textId="77777777" w:rsidTr="00D35A90">
        <w:tc>
          <w:tcPr>
            <w:tcW w:w="2551" w:type="dxa"/>
            <w:vAlign w:val="bottom"/>
          </w:tcPr>
          <w:p w14:paraId="36030080" w14:textId="77777777" w:rsidR="00FE7219" w:rsidRPr="00976CC4" w:rsidRDefault="00FE7219" w:rsidP="00976CC4">
            <w:pPr>
              <w:pStyle w:val="Image"/>
              <w:spacing w:after="0" w:line="240" w:lineRule="auto"/>
              <w:rPr>
                <w:rFonts w:ascii="Dubai" w:hAnsi="Dubai" w:cs="Dubai"/>
              </w:rPr>
            </w:pPr>
          </w:p>
        </w:tc>
        <w:tc>
          <w:tcPr>
            <w:tcW w:w="6576" w:type="dxa"/>
            <w:vAlign w:val="center"/>
          </w:tcPr>
          <w:p w14:paraId="2C36F83C" w14:textId="77777777" w:rsidR="00FE7219" w:rsidRPr="00976CC4" w:rsidRDefault="00B95F60" w:rsidP="00976CC4">
            <w:pPr>
              <w:bidi/>
              <w:spacing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همچنین می‌خواهیم ارائه دهندگان بیشتری خدمات خوبی ارائه دهند که:</w:t>
            </w:r>
          </w:p>
        </w:tc>
      </w:tr>
      <w:tr w:rsidR="00DF0C92" w:rsidRPr="00976CC4" w14:paraId="1F6C6CA5" w14:textId="77777777" w:rsidTr="00D35A90">
        <w:tc>
          <w:tcPr>
            <w:tcW w:w="2551" w:type="dxa"/>
            <w:vAlign w:val="bottom"/>
          </w:tcPr>
          <w:p w14:paraId="006ADDFE" w14:textId="77777777" w:rsidR="004E1806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102C270" wp14:editId="41EA3255">
                  <wp:extent cx="1482725" cy="1482725"/>
                  <wp:effectExtent l="0" t="0" r="3175" b="3175"/>
                  <wp:docPr id="1464946712" name="Picture 16" descr="2 نفر دست می دهند و دست های دیگرشان روی قلبشان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946712" name="Picture 16" descr="2 نفر دست می دهند و دست های دیگرشان روی قلبشان است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ED2FE24" w14:textId="77777777" w:rsidR="004E1806" w:rsidRPr="00976CC4" w:rsidRDefault="00B95F60" w:rsidP="00976CC4">
            <w:pPr>
              <w:pStyle w:val="ListParagraph"/>
              <w:numPr>
                <w:ilvl w:val="0"/>
                <w:numId w:val="31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همه فرهنگ ها احترام بگذارند</w:t>
            </w:r>
          </w:p>
        </w:tc>
      </w:tr>
      <w:tr w:rsidR="00DF0C92" w:rsidRPr="00976CC4" w14:paraId="3F7768B6" w14:textId="77777777" w:rsidTr="00D35A90">
        <w:tc>
          <w:tcPr>
            <w:tcW w:w="2551" w:type="dxa"/>
            <w:vAlign w:val="bottom"/>
          </w:tcPr>
          <w:p w14:paraId="1D90B273" w14:textId="77777777" w:rsidR="004E1806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099B315" wp14:editId="3377FC0E">
                  <wp:extent cx="1482725" cy="1482725"/>
                  <wp:effectExtent l="0" t="0" r="3175" b="3175"/>
                  <wp:docPr id="1465212638" name="Picture 17" descr="یک گروه از افراد CALD و یک شست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2638" name="Picture 17" descr="یک گروه از افراد CALD و یک شست بالا.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1A9FF5" w14:textId="77777777" w:rsidR="004E1806" w:rsidRPr="00976CC4" w:rsidRDefault="00B95F60" w:rsidP="00976CC4">
            <w:pPr>
              <w:pStyle w:val="ListParagraph"/>
              <w:numPr>
                <w:ilvl w:val="0"/>
                <w:numId w:val="31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برای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خوب کار کنند</w:t>
            </w:r>
          </w:p>
        </w:tc>
      </w:tr>
      <w:tr w:rsidR="00DF0C92" w:rsidRPr="00976CC4" w14:paraId="276CAA59" w14:textId="77777777" w:rsidTr="00D35A90">
        <w:tc>
          <w:tcPr>
            <w:tcW w:w="2551" w:type="dxa"/>
            <w:vAlign w:val="bottom"/>
          </w:tcPr>
          <w:p w14:paraId="62F8E316" w14:textId="77777777" w:rsidR="004E1806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D0D6D3F" wp14:editId="2724BA4B">
                  <wp:extent cx="1482725" cy="1482725"/>
                  <wp:effectExtent l="0" t="0" r="3175" b="3175"/>
                  <wp:docPr id="1496978836" name="Picture 18" descr="3 نفر اشتراک کننده و یک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78836" name="Picture 18" descr="3 نفر اشتراک کننده و یک نماد ایمنی.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12C9C16" w14:textId="77777777" w:rsidR="004E1806" w:rsidRPr="00976CC4" w:rsidRDefault="00B95F60" w:rsidP="00976CC4">
            <w:pPr>
              <w:pStyle w:val="ListParagraph"/>
              <w:numPr>
                <w:ilvl w:val="0"/>
                <w:numId w:val="65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برای همه فرهنگ ها قابل قبول باشند.</w:t>
            </w:r>
          </w:p>
        </w:tc>
      </w:tr>
      <w:tr w:rsidR="00DF0C92" w:rsidRPr="00976CC4" w14:paraId="2AB86E90" w14:textId="77777777" w:rsidTr="00D35A90">
        <w:tc>
          <w:tcPr>
            <w:tcW w:w="2551" w:type="dxa"/>
            <w:vAlign w:val="bottom"/>
          </w:tcPr>
          <w:p w14:paraId="0ECFCE36" w14:textId="77777777" w:rsidR="0045725F" w:rsidRPr="00976CC4" w:rsidRDefault="00B95F60" w:rsidP="00976CC4">
            <w:pPr>
              <w:pStyle w:val="Image"/>
              <w:spacing w:before="60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470B8FC2" wp14:editId="2B14F35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668020</wp:posOffset>
                      </wp:positionV>
                      <wp:extent cx="892175" cy="450215"/>
                      <wp:effectExtent l="0" t="0" r="3175" b="6985"/>
                      <wp:wrapNone/>
                      <wp:docPr id="6535183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E5BBBB" w14:textId="5E7D0AA7" w:rsidR="00B95F60" w:rsidRPr="00DD2F06" w:rsidRDefault="00B95F60" w:rsidP="00E1099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DD2F0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پلان عملی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B8FC2" id="_x0000_s1040" type="#_x0000_t202" alt="&quot;&quot;" style="position:absolute;left:0;text-align:left;margin-left:24.9pt;margin-top:52.6pt;width:70.25pt;height:35.4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" filled="f" stroked="f">
                      <v:textbox inset="0,0,0,0">
                        <w:txbxContent>
                          <w:p w14:paraId="72E5BBBB" w14:textId="5E7D0AA7" w:rsidR="00B95F60" w:rsidRPr="00DD2F06" w:rsidRDefault="00B95F60" w:rsidP="00E1099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DD2F0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پلان عملی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806" w:rsidRPr="00976CC4">
              <w:rPr>
                <w:rFonts w:ascii="Dubai" w:hAnsi="Dubai" w:cs="Dubai"/>
                <w:noProof/>
              </w:rPr>
              <w:drawing>
                <wp:inline distT="0" distB="0" distL="0" distR="0" wp14:anchorId="3643BE1B" wp14:editId="5FE0D47E">
                  <wp:extent cx="1482725" cy="1482725"/>
                  <wp:effectExtent l="0" t="0" r="3175" b="3175"/>
                  <wp:docPr id="753246717" name="Picture 15" descr="یک پلان عملی که لیستی را با تیک‌ه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46717" name="Picture 15" descr="یک پلان عملی که لیستی را با تیک‌ها نشان می دهد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269D3C" w14:textId="39AAE5E9" w:rsidR="00F122D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در مورد اقدامات ما در صفحه </w:t>
            </w:r>
            <w:r w:rsidRPr="00BF2ECE">
              <w:rPr>
                <w:rFonts w:cs="FS Me Pro"/>
                <w:rtl/>
              </w:rPr>
              <w:t>31</w:t>
            </w:r>
            <w:r w:rsidRPr="00976CC4">
              <w:rPr>
                <w:rFonts w:ascii="Dubai" w:hAnsi="Dubai" w:cs="Dubai"/>
                <w:rtl/>
              </w:rPr>
              <w:t xml:space="preserve"> پلان عملی ما</w:t>
            </w:r>
            <w:r w:rsidR="00DD2F06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خوانده می‌توانید.</w:t>
            </w:r>
          </w:p>
          <w:p w14:paraId="456ADE0D" w14:textId="77777777" w:rsidR="00F122D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پلان عملی را در وبسایت ما یافته می‌توانید.</w:t>
            </w:r>
          </w:p>
          <w:p w14:paraId="2FD57363" w14:textId="77777777" w:rsidR="0045725F" w:rsidRPr="00DD2F06" w:rsidRDefault="00000000" w:rsidP="00976CC4">
            <w:pPr>
              <w:bidi/>
              <w:spacing w:line="240" w:lineRule="auto"/>
              <w:rPr>
                <w:rFonts w:cs="FS Me Pro"/>
                <w:b/>
                <w:bCs/>
              </w:rPr>
            </w:pPr>
            <w:hyperlink r:id="rId97" w:history="1">
              <w:r w:rsidR="006A604C" w:rsidRPr="00DD2F06">
                <w:rPr>
                  <w:rStyle w:val="Hyperlink"/>
                  <w:rFonts w:cs="FS Me Pro"/>
                  <w:b w:val="0"/>
                  <w:bCs/>
                  <w:rtl/>
                </w:rPr>
                <w:t>www.ndis.gov.au/CALD</w:t>
              </w:r>
            </w:hyperlink>
          </w:p>
        </w:tc>
      </w:tr>
    </w:tbl>
    <w:p w14:paraId="00765CBD" w14:textId="77777777" w:rsidR="00B676E1" w:rsidRPr="00976CC4" w:rsidRDefault="00B95F60" w:rsidP="00976CC4">
      <w:pPr>
        <w:pStyle w:val="Heading3"/>
        <w:bidi/>
        <w:spacing w:before="480" w:after="240" w:line="240" w:lineRule="auto"/>
        <w:rPr>
          <w:rFonts w:ascii="Dubai" w:hAnsi="Dubai" w:cs="Dubai"/>
        </w:rPr>
      </w:pPr>
      <w:r w:rsidRPr="00BF2ECE">
        <w:rPr>
          <w:rFonts w:cs="FS Me Pro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F44D8F0" wp14:editId="65FD8C22">
                <wp:simplePos x="0" y="0"/>
                <wp:positionH relativeFrom="margin">
                  <wp:posOffset>-344170</wp:posOffset>
                </wp:positionH>
                <wp:positionV relativeFrom="paragraph">
                  <wp:posOffset>-220507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4A687" id="Rectangle: Rounded Corners 565464728" o:spid="_x0000_s1026" style="position:absolute;margin-left:-27.1pt;margin-top:-17.35pt;width:505.7pt;height:54.4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" fillcolor="#06a8b5" strokecolor="#6b2976" strokeweight="3pt">
                <w10:wrap anchorx="margin"/>
              </v:roundrect>
            </w:pict>
          </mc:Fallback>
        </mc:AlternateContent>
      </w:r>
      <w:r w:rsidRPr="00BF2ECE">
        <w:rPr>
          <w:rFonts w:cs="FS Me Pro"/>
          <w:rtl/>
        </w:rPr>
        <w:t>5.</w:t>
      </w:r>
      <w:r w:rsidRPr="00976CC4">
        <w:rPr>
          <w:rFonts w:ascii="Dubai" w:hAnsi="Dubai" w:cs="Dubai"/>
          <w:rtl/>
        </w:rPr>
        <w:t xml:space="preserve"> داده‌‌های مربوط به اشتراک کننده‌گان </w:t>
      </w:r>
      <w:r w:rsidRPr="00BF2ECE">
        <w:rPr>
          <w:rFonts w:cs="FS Me Pro"/>
          <w:rtl/>
        </w:rPr>
        <w:t>CALD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412AD370" w14:textId="77777777" w:rsidTr="00D35A90">
        <w:trPr>
          <w:trHeight w:val="3175"/>
        </w:trPr>
        <w:tc>
          <w:tcPr>
            <w:tcW w:w="2551" w:type="dxa"/>
            <w:vAlign w:val="center"/>
          </w:tcPr>
          <w:p w14:paraId="57D06AA4" w14:textId="77777777" w:rsidR="00437DD8" w:rsidRPr="00976CC4" w:rsidRDefault="00B95F60" w:rsidP="00976CC4">
            <w:pPr>
              <w:pStyle w:val="Image"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7460B72F" wp14:editId="323D1469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781050</wp:posOffset>
                      </wp:positionV>
                      <wp:extent cx="631825" cy="241935"/>
                      <wp:effectExtent l="0" t="0" r="0" b="5715"/>
                      <wp:wrapNone/>
                      <wp:docPr id="19184805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82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0050B" w14:textId="77777777" w:rsidR="00B95F60" w:rsidRPr="00DD2F06" w:rsidRDefault="00B95F60" w:rsidP="00E1099F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18"/>
                                      <w:szCs w:val="21"/>
                                      <w:lang w:val="en-PH"/>
                                    </w:rPr>
                                  </w:pPr>
                                  <w:r w:rsidRPr="00DD2F0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8"/>
                                      <w:szCs w:val="21"/>
                                      <w:rtl/>
                                    </w:rPr>
                                    <w:t>ریکارد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0B72F" id="_x0000_s1041" type="#_x0000_t202" alt="&quot;&quot;" style="position:absolute;left:0;text-align:left;margin-left:55.9pt;margin-top:61.5pt;width:49.75pt;height:19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" filled="f" stroked="f">
                      <v:textbox inset="0,0,0,0">
                        <w:txbxContent>
                          <w:p w14:paraId="6760050B" w14:textId="77777777" w:rsidR="00B95F60" w:rsidRPr="00DD2F06" w:rsidRDefault="00B95F60" w:rsidP="00E1099F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18"/>
                                <w:szCs w:val="21"/>
                                <w:lang w:val="en-PH"/>
                              </w:rPr>
                            </w:pPr>
                            <w:r w:rsidRPr="00DD2F06">
                              <w:rPr>
                                <w:rFonts w:ascii="Dubai" w:hAnsi="Dubai" w:cs="Dubai"/>
                                <w:b/>
                                <w:bCs/>
                                <w:sz w:val="18"/>
                                <w:szCs w:val="21"/>
                                <w:rtl/>
                              </w:rPr>
                              <w:t>ریکارد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7DD8" w:rsidRPr="00976CC4">
              <w:rPr>
                <w:rFonts w:ascii="Dubai" w:hAnsi="Dubai" w:cs="Dubai"/>
                <w:noProof/>
              </w:rPr>
              <w:drawing>
                <wp:inline distT="0" distB="0" distL="0" distR="0" wp14:anchorId="3B0943BF" wp14:editId="6D78BB78">
                  <wp:extent cx="1440000" cy="1440000"/>
                  <wp:effectExtent l="0" t="0" r="8255" b="8255"/>
                  <wp:docPr id="98" name="Picture 98" descr="یک سند معلومات، یک سند سوابق و یک نمودار میله ا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یک سند معلومات، یک سند سوابق و یک نمودار میله ا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980751" w14:textId="77777777" w:rsidR="00437DD8" w:rsidRPr="00976CC4" w:rsidRDefault="00B95F60" w:rsidP="00976CC4">
            <w:pPr>
              <w:bidi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وقتی در مورد </w:t>
            </w:r>
            <w:r w:rsidRPr="00976CC4">
              <w:rPr>
                <w:rStyle w:val="Strong"/>
                <w:rFonts w:ascii="Dubai" w:hAnsi="Dubai" w:cs="Dubai"/>
                <w:rtl/>
              </w:rPr>
              <w:t>داده</w:t>
            </w:r>
            <w:r w:rsidRPr="00976CC4">
              <w:rPr>
                <w:rFonts w:ascii="Dubai" w:hAnsi="Dubai" w:cs="Dubai"/>
                <w:rtl/>
              </w:rPr>
              <w:t xml:space="preserve"> صحبت می‌کنیم، منظورمان این است:</w:t>
            </w:r>
          </w:p>
          <w:p w14:paraId="705DAFC0" w14:textId="77777777" w:rsidR="00437DD8" w:rsidRPr="00976CC4" w:rsidRDefault="00B95F60" w:rsidP="00976CC4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حقیقت‌ها</w:t>
            </w:r>
          </w:p>
          <w:p w14:paraId="552C465E" w14:textId="77777777" w:rsidR="00437DD8" w:rsidRPr="00976CC4" w:rsidRDefault="00B95F60" w:rsidP="00976CC4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معلومات</w:t>
            </w:r>
          </w:p>
          <w:p w14:paraId="1E947A76" w14:textId="77777777" w:rsidR="00437DD8" w:rsidRPr="00976CC4" w:rsidRDefault="00B95F60" w:rsidP="00976CC4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ریکاردها</w:t>
            </w:r>
          </w:p>
        </w:tc>
      </w:tr>
      <w:tr w:rsidR="00DF0C92" w:rsidRPr="00976CC4" w14:paraId="57EC00A5" w14:textId="77777777" w:rsidTr="00D35A90">
        <w:trPr>
          <w:trHeight w:val="3175"/>
        </w:trPr>
        <w:tc>
          <w:tcPr>
            <w:tcW w:w="2551" w:type="dxa"/>
            <w:vAlign w:val="center"/>
          </w:tcPr>
          <w:p w14:paraId="22FE4FF9" w14:textId="77777777" w:rsidR="00437DD8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4BBCD691" wp14:editId="268048C7">
                  <wp:extent cx="1440000" cy="1440000"/>
                  <wp:effectExtent l="0" t="0" r="8255" b="8255"/>
                  <wp:docPr id="99" name="Picture 99" descr="گروپی از مردم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گروپی از مردم CAL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4EC699" w14:textId="77777777" w:rsidR="00437DD8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برای درک بهتر به داده های ذیل ضرورت داریم:</w:t>
            </w:r>
          </w:p>
          <w:p w14:paraId="16258578" w14:textId="77777777" w:rsidR="00437DD8" w:rsidRPr="00976CC4" w:rsidRDefault="00B95F60" w:rsidP="00976CC4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اشتراک کننده‌گان </w:t>
            </w:r>
            <w:r w:rsidRPr="00BF2ECE">
              <w:rPr>
                <w:rFonts w:cs="FS Me Pro"/>
                <w:rtl/>
              </w:rPr>
              <w:t>CALD</w:t>
            </w:r>
          </w:p>
          <w:p w14:paraId="387E14AD" w14:textId="77777777" w:rsidR="00437DD8" w:rsidRPr="00976CC4" w:rsidRDefault="00B95F60" w:rsidP="00976CC4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چه حمایتی ضرورت دارند.</w:t>
            </w:r>
          </w:p>
        </w:tc>
      </w:tr>
      <w:tr w:rsidR="00DF0C92" w:rsidRPr="00976CC4" w14:paraId="4B40F5DE" w14:textId="77777777" w:rsidTr="00D35A90">
        <w:tc>
          <w:tcPr>
            <w:tcW w:w="2551" w:type="dxa"/>
            <w:vAlign w:val="center"/>
          </w:tcPr>
          <w:p w14:paraId="13E1A4F1" w14:textId="77777777" w:rsidR="00437DD8" w:rsidRPr="00976CC4" w:rsidRDefault="00437DD8" w:rsidP="00976CC4">
            <w:pPr>
              <w:pStyle w:val="Image"/>
              <w:spacing w:before="600" w:after="0" w:line="240" w:lineRule="auto"/>
              <w:rPr>
                <w:rFonts w:ascii="Dubai" w:hAnsi="Dubai" w:cs="Dubai"/>
                <w:noProof/>
              </w:rPr>
            </w:pPr>
          </w:p>
        </w:tc>
        <w:tc>
          <w:tcPr>
            <w:tcW w:w="6576" w:type="dxa"/>
            <w:vAlign w:val="center"/>
          </w:tcPr>
          <w:p w14:paraId="528173B6" w14:textId="77777777" w:rsidR="00437DD8" w:rsidRPr="00976CC4" w:rsidRDefault="00B95F60" w:rsidP="00976CC4">
            <w:pPr>
              <w:bidi/>
              <w:spacing w:before="60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همچنین برای درک بهتر به داده های ذیل ضرورت داریم:</w:t>
            </w:r>
          </w:p>
        </w:tc>
      </w:tr>
      <w:tr w:rsidR="00DF0C92" w:rsidRPr="00976CC4" w14:paraId="6B227EBC" w14:textId="77777777" w:rsidTr="00D35A90">
        <w:tc>
          <w:tcPr>
            <w:tcW w:w="2551" w:type="dxa"/>
            <w:vAlign w:val="center"/>
          </w:tcPr>
          <w:p w14:paraId="16251CF1" w14:textId="77777777" w:rsidR="005C45CC" w:rsidRPr="00976CC4" w:rsidRDefault="00B95F60" w:rsidP="00976CC4">
            <w:pPr>
              <w:pStyle w:val="Image"/>
              <w:spacing w:before="120" w:after="12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2274B471" wp14:editId="723B04BA">
                  <wp:extent cx="1482725" cy="1482725"/>
                  <wp:effectExtent l="0" t="0" r="3175" b="3175"/>
                  <wp:docPr id="2039338464" name="Picture 10" descr="کارمندی که از یک اشتراک کننده حمایت می کند. نزدیک به آنها انگشت شست به طرف بالا و تیر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38464" name="Picture 10" descr="کارمندی که از یک اشتراک کننده حمایت می کند. نزدیک به آنها انگشت شست به طرف بالا و تیر رو به بالا است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D4147B" w14:textId="77777777" w:rsidR="005C45CC" w:rsidRPr="00976CC4" w:rsidRDefault="00B95F60" w:rsidP="00976CC4">
            <w:pPr>
              <w:pStyle w:val="ListParagraph"/>
              <w:numPr>
                <w:ilvl w:val="0"/>
                <w:numId w:val="32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چطور می‌توانیم خدمات را بهبود بخشیم</w:t>
            </w:r>
          </w:p>
        </w:tc>
      </w:tr>
      <w:tr w:rsidR="00DF0C92" w:rsidRPr="00976CC4" w14:paraId="2740C4A7" w14:textId="77777777" w:rsidTr="00D35A90">
        <w:tc>
          <w:tcPr>
            <w:tcW w:w="2551" w:type="dxa"/>
            <w:vAlign w:val="center"/>
          </w:tcPr>
          <w:p w14:paraId="2564DA26" w14:textId="77777777" w:rsidR="005C45CC" w:rsidRPr="00976CC4" w:rsidRDefault="00B95F60" w:rsidP="00976CC4">
            <w:pPr>
              <w:pStyle w:val="Image"/>
              <w:spacing w:before="120" w:after="12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D313DD1" wp14:editId="451D6AA5">
                  <wp:extent cx="1482725" cy="1482725"/>
                  <wp:effectExtent l="0" t="0" r="3175" b="3175"/>
                  <wp:docPr id="1301712445" name="Picture 9" descr="یک سند NDIS و یک علامت سوالی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712445" name="Picture 9" descr="یک سند NDIS و یک علامت سوالیه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11B45B" w14:textId="77777777" w:rsidR="005C45CC" w:rsidRPr="00976CC4" w:rsidRDefault="00B95F60" w:rsidP="00976CC4">
            <w:pPr>
              <w:pStyle w:val="ListParagraph"/>
              <w:numPr>
                <w:ilvl w:val="0"/>
                <w:numId w:val="32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چقدر خوب کار می‌کند.</w:t>
            </w:r>
          </w:p>
        </w:tc>
      </w:tr>
    </w:tbl>
    <w:p w14:paraId="7AC4F9FB" w14:textId="77777777" w:rsidR="008104A9" w:rsidRPr="00976CC4" w:rsidRDefault="00B95F60" w:rsidP="00976CC4">
      <w:pPr>
        <w:pStyle w:val="Heading4"/>
        <w:bidi/>
        <w:rPr>
          <w:rFonts w:ascii="Dubai" w:hAnsi="Dubai" w:cs="Dubai"/>
        </w:rPr>
      </w:pPr>
      <w:r w:rsidRPr="00976CC4">
        <w:rPr>
          <w:rFonts w:ascii="Dubai" w:hAnsi="Dubai" w:cs="Duba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14910F1D" wp14:editId="4C29FF06">
                <wp:simplePos x="0" y="0"/>
                <wp:positionH relativeFrom="page">
                  <wp:posOffset>922655</wp:posOffset>
                </wp:positionH>
                <wp:positionV relativeFrom="paragraph">
                  <wp:posOffset>393538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61313C" id="Group 136" o:spid="_x0000_s1026" style="position:absolute;margin-left:72.65pt;margin-top:31pt;width:455.55pt;height:19pt;flip:x;z-index:-251639808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page"/>
              </v:group>
            </w:pict>
          </mc:Fallback>
        </mc:AlternateContent>
      </w:r>
      <w:r w:rsidR="00FE7219" w:rsidRPr="00976CC4">
        <w:rPr>
          <w:rFonts w:ascii="Dubai" w:hAnsi="Dubai" w:cs="Dubai"/>
          <w:rtl/>
        </w:rPr>
        <w:t>اهداف ما (</w:t>
      </w:r>
      <w:r w:rsidR="00FE7219" w:rsidRPr="00BF2ECE">
        <w:rPr>
          <w:rFonts w:cs="FS Me Pro"/>
          <w:rtl/>
        </w:rPr>
        <w:t>Our</w:t>
      </w:r>
      <w:r w:rsidR="00FE7219" w:rsidRPr="00976CC4">
        <w:rPr>
          <w:rFonts w:ascii="Dubai" w:hAnsi="Dubai" w:cs="Dubai"/>
          <w:rtl/>
        </w:rPr>
        <w:t xml:space="preserve"> </w:t>
      </w:r>
      <w:r w:rsidR="00FE7219" w:rsidRPr="00BF2ECE">
        <w:rPr>
          <w:rFonts w:cs="FS Me Pro"/>
          <w:rtl/>
        </w:rPr>
        <w:t>goals</w:t>
      </w:r>
      <w:r w:rsidR="00FE7219" w:rsidRPr="00976CC4">
        <w:rPr>
          <w:rFonts w:ascii="Dubai" w:hAnsi="Dubai" w:cs="Dubai"/>
          <w:rtl/>
        </w:rPr>
        <w:t>)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23AB4A70" w14:textId="77777777" w:rsidTr="00D35A90">
        <w:trPr>
          <w:trHeight w:val="2240"/>
        </w:trPr>
        <w:tc>
          <w:tcPr>
            <w:tcW w:w="2551" w:type="dxa"/>
            <w:vAlign w:val="center"/>
          </w:tcPr>
          <w:p w14:paraId="71B6FEAD" w14:textId="77777777" w:rsidR="008104A9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A907EA2" wp14:editId="44570676">
                  <wp:extent cx="1440000" cy="1440000"/>
                  <wp:effectExtent l="0" t="0" r="8255" b="8255"/>
                  <wp:docPr id="1692890758" name="Picture 1692890758" descr="3 نفر زیر عبارت &quot;CALD&quot;. یک نفر دستش را بالا برده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3 نفر زیر عبارت &quot;CALD&quot;. یک نفر دستش را بالا برده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45533A7" w14:textId="77777777" w:rsidR="008104A9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می‌خواهیم "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" را طوری توضیح دهیم که از آنچه افراد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ضرورت دارند حمایت کند. </w:t>
            </w:r>
          </w:p>
        </w:tc>
      </w:tr>
      <w:tr w:rsidR="00DF0C92" w:rsidRPr="00976CC4" w14:paraId="59E0428A" w14:textId="77777777" w:rsidTr="00D35A90">
        <w:tc>
          <w:tcPr>
            <w:tcW w:w="2551" w:type="dxa"/>
            <w:vAlign w:val="center"/>
          </w:tcPr>
          <w:p w14:paraId="7D536A13" w14:textId="77777777" w:rsidR="00FE7219" w:rsidRPr="00976CC4" w:rsidRDefault="00FE7219" w:rsidP="00976CC4">
            <w:pPr>
              <w:pStyle w:val="Image"/>
              <w:spacing w:before="360" w:after="0" w:line="240" w:lineRule="auto"/>
              <w:rPr>
                <w:rFonts w:ascii="Dubai" w:hAnsi="Dubai" w:cs="Dubai"/>
                <w:noProof/>
              </w:rPr>
            </w:pPr>
          </w:p>
        </w:tc>
        <w:tc>
          <w:tcPr>
            <w:tcW w:w="6576" w:type="dxa"/>
            <w:vAlign w:val="center"/>
          </w:tcPr>
          <w:p w14:paraId="04194E5F" w14:textId="77777777" w:rsidR="00FE7219" w:rsidRPr="00976CC4" w:rsidRDefault="00B95F60" w:rsidP="00976CC4">
            <w:pPr>
              <w:bidi/>
              <w:spacing w:before="36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مهم است که داده های خوب را جمع آوری و استفاده کنیم، بنابراین می‌توانیم:</w:t>
            </w:r>
          </w:p>
        </w:tc>
      </w:tr>
      <w:tr w:rsidR="00DF0C92" w:rsidRPr="00976CC4" w14:paraId="420CD837" w14:textId="77777777" w:rsidTr="00D35A90">
        <w:trPr>
          <w:trHeight w:val="2266"/>
        </w:trPr>
        <w:tc>
          <w:tcPr>
            <w:tcW w:w="2551" w:type="dxa"/>
            <w:vAlign w:val="center"/>
          </w:tcPr>
          <w:p w14:paraId="0B659289" w14:textId="77777777" w:rsidR="00FE7219" w:rsidRPr="00976CC4" w:rsidRDefault="00B95F60" w:rsidP="00976CC4">
            <w:pPr>
              <w:pStyle w:val="Image"/>
              <w:spacing w:before="120" w:after="12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99FAF23" wp14:editId="5E0EBC7C">
                  <wp:extent cx="1482725" cy="1482725"/>
                  <wp:effectExtent l="0" t="0" r="3175" b="3175"/>
                  <wp:docPr id="353773993" name="Picture 11" descr="کارمندی که از یک اشتراک کننده حمایت می کند. نزدیک به آنها انگشت شست به طرف بالا و تیر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73993" name="Picture 11" descr="کارمندی که از یک اشتراک کننده حمایت می کند. نزدیک به آنها انگشت شست به طرف بالا و تیر رو به بالا است.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B3428C" w14:textId="77777777" w:rsidR="00FE7219" w:rsidRPr="00976CC4" w:rsidRDefault="00B95F60" w:rsidP="00976CC4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خدمات بهتر برای اشتراک کننده‌گان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ارائه دهیم</w:t>
            </w:r>
          </w:p>
        </w:tc>
      </w:tr>
      <w:tr w:rsidR="00DF0C92" w:rsidRPr="00976CC4" w14:paraId="064DE6DB" w14:textId="77777777" w:rsidTr="00D35A90">
        <w:tc>
          <w:tcPr>
            <w:tcW w:w="2551" w:type="dxa"/>
            <w:vAlign w:val="center"/>
          </w:tcPr>
          <w:p w14:paraId="01CF8A47" w14:textId="77777777" w:rsidR="00FE7219" w:rsidRPr="00976CC4" w:rsidRDefault="00B95F60" w:rsidP="00976CC4">
            <w:pPr>
              <w:pStyle w:val="Image"/>
              <w:spacing w:before="120" w:after="12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661DB07" wp14:editId="231C90A8">
                  <wp:extent cx="1482725" cy="1482725"/>
                  <wp:effectExtent l="0" t="0" r="3175" b="3175"/>
                  <wp:docPr id="1923862739" name="Picture 12" descr="یک کارمند NDIS زیر یک تیک و یک چلیپا داخل حباب گفتار. در کنار آنها یک شست رو به بالا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62739" name="Picture 12" descr="یک کارمند NDIS زیر یک تیک و یک چلیپا داخل حباب گفتار. در کنار آنها یک شست رو به بالا است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F88689" w14:textId="77777777" w:rsidR="00FE7219" w:rsidRPr="00976CC4" w:rsidRDefault="00B95F60" w:rsidP="00976CC4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تصمیمات خوب بگیریم</w:t>
            </w:r>
          </w:p>
        </w:tc>
      </w:tr>
      <w:tr w:rsidR="00DF0C92" w:rsidRPr="00976CC4" w14:paraId="58B3119A" w14:textId="77777777" w:rsidTr="00D35A90">
        <w:tc>
          <w:tcPr>
            <w:tcW w:w="2551" w:type="dxa"/>
            <w:vAlign w:val="center"/>
          </w:tcPr>
          <w:p w14:paraId="759E02B2" w14:textId="77777777" w:rsidR="0045725F" w:rsidRPr="00976CC4" w:rsidRDefault="00B95F60" w:rsidP="00976CC4">
            <w:pPr>
              <w:pStyle w:val="Image"/>
              <w:spacing w:before="48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19E65347" wp14:editId="2DEC480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597535</wp:posOffset>
                      </wp:positionV>
                      <wp:extent cx="892175" cy="450215"/>
                      <wp:effectExtent l="0" t="0" r="3175" b="6985"/>
                      <wp:wrapNone/>
                      <wp:docPr id="154298698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50BA82" w14:textId="6C44C41A" w:rsidR="00B95F60" w:rsidRPr="00DD2F06" w:rsidRDefault="00B95F60" w:rsidP="00D449EB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DD2F0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پلان عملی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65347" id="_x0000_s1042" type="#_x0000_t202" alt="&quot;&quot;" style="position:absolute;left:0;text-align:left;margin-left:24.05pt;margin-top:47.05pt;width:70.25pt;height:35.4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" filled="f" stroked="f">
                      <v:textbox inset="0,0,0,0">
                        <w:txbxContent>
                          <w:p w14:paraId="6450BA82" w14:textId="6C44C41A" w:rsidR="00B95F60" w:rsidRPr="00DD2F06" w:rsidRDefault="00B95F60" w:rsidP="00D449EB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DD2F0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پلان عملی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4D6" w:rsidRPr="00976CC4">
              <w:rPr>
                <w:rFonts w:ascii="Dubai" w:hAnsi="Dubai" w:cs="Dubai"/>
                <w:noProof/>
              </w:rPr>
              <w:drawing>
                <wp:inline distT="0" distB="0" distL="0" distR="0" wp14:anchorId="37FE8A36" wp14:editId="3B091C39">
                  <wp:extent cx="1482725" cy="1482725"/>
                  <wp:effectExtent l="0" t="0" r="3175" b="3175"/>
                  <wp:docPr id="1047861810" name="Picture 19" descr="یک سند پلان عملی که لیستی را با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1810" name="Picture 19" descr="یک سند پلان عملی که لیستی را با تیک نشان می دهد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DA6E22" w14:textId="6A919A15" w:rsidR="00F122D1" w:rsidRPr="00976CC4" w:rsidRDefault="00B95F60" w:rsidP="00976CC4">
            <w:pPr>
              <w:bidi/>
              <w:spacing w:before="48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در مورد اقدامات ما در صفحه </w:t>
            </w:r>
            <w:r w:rsidR="00E05522">
              <w:rPr>
                <w:rFonts w:ascii="Dubai" w:hAnsi="Dubai" w:cs="Dubai"/>
              </w:rPr>
              <w:t>37</w:t>
            </w:r>
            <w:r w:rsidRPr="00976CC4">
              <w:rPr>
                <w:rFonts w:ascii="Dubai" w:hAnsi="Dubai" w:cs="Dubai"/>
                <w:rtl/>
              </w:rPr>
              <w:t xml:space="preserve"> پلان عملی ما</w:t>
            </w:r>
            <w:r w:rsidR="00E05522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خوانده می‌توانید.</w:t>
            </w:r>
          </w:p>
          <w:p w14:paraId="5BBFF7C6" w14:textId="77777777" w:rsidR="00F122D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پلان عملی را در وبسایت ما یافته می‌توانید.</w:t>
            </w:r>
          </w:p>
          <w:p w14:paraId="6E915692" w14:textId="77777777" w:rsidR="0045725F" w:rsidRPr="00DD2F06" w:rsidRDefault="00000000" w:rsidP="00976CC4">
            <w:pPr>
              <w:bidi/>
              <w:spacing w:line="240" w:lineRule="auto"/>
              <w:rPr>
                <w:rFonts w:cs="FS Me Pro"/>
                <w:b/>
                <w:bCs/>
              </w:rPr>
            </w:pPr>
            <w:hyperlink r:id="rId105" w:history="1">
              <w:r w:rsidR="006A604C" w:rsidRPr="00DD2F06">
                <w:rPr>
                  <w:rStyle w:val="Hyperlink"/>
                  <w:rFonts w:cs="FS Me Pro"/>
                  <w:b w:val="0"/>
                  <w:bCs/>
                  <w:rtl/>
                </w:rPr>
                <w:t>www.ndis.gov.au/CALD</w:t>
              </w:r>
            </w:hyperlink>
          </w:p>
        </w:tc>
      </w:tr>
    </w:tbl>
    <w:p w14:paraId="68B736CE" w14:textId="77777777" w:rsidR="00B676E1" w:rsidRPr="00976CC4" w:rsidRDefault="00B95F60" w:rsidP="00976CC4">
      <w:pPr>
        <w:pStyle w:val="Heading3"/>
        <w:bidi/>
        <w:spacing w:before="480" w:after="240" w:line="240" w:lineRule="auto"/>
        <w:rPr>
          <w:rFonts w:ascii="Dubai" w:hAnsi="Dubai" w:cs="Dubai"/>
        </w:rPr>
      </w:pPr>
      <w:r w:rsidRPr="00BF2ECE">
        <w:rPr>
          <w:rFonts w:cs="FS Me Pro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78C920B" wp14:editId="22A79774">
                <wp:simplePos x="0" y="0"/>
                <wp:positionH relativeFrom="page">
                  <wp:posOffset>570230</wp:posOffset>
                </wp:positionH>
                <wp:positionV relativeFrom="paragraph">
                  <wp:posOffset>-209712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CBE03D" id="Rectangle: Rounded Corners 604329672" o:spid="_x0000_s1026" style="position:absolute;margin-left:44.9pt;margin-top:-16.5pt;width:505.7pt;height:54.4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" fillcolor="#b6e3f9" strokecolor="#6b2976" strokeweight="3pt">
                <w10:wrap anchorx="page"/>
              </v:roundrect>
            </w:pict>
          </mc:Fallback>
        </mc:AlternateContent>
      </w:r>
      <w:r w:rsidRPr="00BF2ECE">
        <w:rPr>
          <w:rFonts w:cs="FS Me Pro"/>
          <w:rtl/>
        </w:rPr>
        <w:t>6.</w:t>
      </w:r>
      <w:r w:rsidRPr="00976CC4">
        <w:rPr>
          <w:rFonts w:ascii="Dubai" w:hAnsi="Dubai" w:cs="Dubai"/>
          <w:rtl/>
        </w:rPr>
        <w:t xml:space="preserve"> چطور با جامعه ارتباط برقرار می‌کنیم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3FD5F55C" w14:textId="77777777" w:rsidTr="00D35A90">
        <w:tc>
          <w:tcPr>
            <w:tcW w:w="2551" w:type="dxa"/>
            <w:vAlign w:val="center"/>
          </w:tcPr>
          <w:p w14:paraId="57BE7253" w14:textId="77777777" w:rsidR="001E0C39" w:rsidRPr="00976CC4" w:rsidRDefault="00B95F60" w:rsidP="00976CC4">
            <w:pPr>
              <w:pStyle w:val="Image"/>
              <w:spacing w:before="120" w:after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BDDAC9D" wp14:editId="2233B264">
                  <wp:extent cx="1482725" cy="1482725"/>
                  <wp:effectExtent l="0" t="0" r="3175" b="3175"/>
                  <wp:docPr id="156258991" name="Picture 20" descr="یک کارمند NDIS در حال دست دادن با کسی، یک شست بالا و یک تیر رو به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991" name="Picture 20" descr="یک کارمند NDIS در حال دست دادن با کسی، یک شست بالا و یک تیر رو به بالا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034ACCC" w14:textId="77777777" w:rsidR="001E0C39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ما باید راه‌های بهتری برای ارتباط با جوامع که در گذشته خوب با آنها مرتبط نبوده‌ایم، پیدا کنیم. </w:t>
            </w:r>
          </w:p>
        </w:tc>
      </w:tr>
      <w:tr w:rsidR="00DF0C92" w:rsidRPr="00976CC4" w14:paraId="1235AFA5" w14:textId="77777777" w:rsidTr="00D35A90">
        <w:tc>
          <w:tcPr>
            <w:tcW w:w="2551" w:type="dxa"/>
            <w:vAlign w:val="center"/>
          </w:tcPr>
          <w:p w14:paraId="0E32AFCE" w14:textId="77777777" w:rsidR="006A5A77" w:rsidRPr="00976CC4" w:rsidRDefault="006A5A77" w:rsidP="00976CC4">
            <w:pPr>
              <w:pStyle w:val="Image"/>
              <w:spacing w:after="0" w:line="240" w:lineRule="auto"/>
              <w:rPr>
                <w:rFonts w:ascii="Dubai" w:hAnsi="Dubai" w:cs="Dubai"/>
              </w:rPr>
            </w:pPr>
          </w:p>
        </w:tc>
        <w:tc>
          <w:tcPr>
            <w:tcW w:w="6576" w:type="dxa"/>
            <w:vAlign w:val="center"/>
          </w:tcPr>
          <w:p w14:paraId="498F1C18" w14:textId="77777777" w:rsidR="006A5A77" w:rsidRPr="00976CC4" w:rsidRDefault="00B95F60" w:rsidP="00976CC4">
            <w:pPr>
              <w:bidi/>
              <w:spacing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این بشمول موارد ذیل است:</w:t>
            </w:r>
          </w:p>
        </w:tc>
      </w:tr>
      <w:tr w:rsidR="00DF0C92" w:rsidRPr="00976CC4" w14:paraId="68ED7A9F" w14:textId="77777777" w:rsidTr="00D35A90">
        <w:tc>
          <w:tcPr>
            <w:tcW w:w="2551" w:type="dxa"/>
            <w:vAlign w:val="center"/>
          </w:tcPr>
          <w:p w14:paraId="30A00823" w14:textId="77777777" w:rsidR="006A5A77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344F7860" wp14:editId="67C9D0BE">
                  <wp:extent cx="1482725" cy="1482725"/>
                  <wp:effectExtent l="0" t="0" r="3175" b="3175"/>
                  <wp:docPr id="1848793223" name="Picture 13" descr="یک نفر سندی را در زیر نماد معلومات داخل حباب گفتار به نفر دیگر می‌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93223" name="Picture 13" descr="یک نفر سندی را در زیر نماد معلومات داخل حباب گفتار به نفر دیگر می‌دهد.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64ED3A" w14:textId="77777777" w:rsidR="006A5A77" w:rsidRPr="00976CC4" w:rsidRDefault="00B95F60" w:rsidP="00976CC4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اشتراک گذاری معلومات با این جوامع</w:t>
            </w:r>
          </w:p>
        </w:tc>
      </w:tr>
      <w:tr w:rsidR="00DF0C92" w:rsidRPr="00976CC4" w14:paraId="76A9D793" w14:textId="77777777" w:rsidTr="00D35A90">
        <w:tc>
          <w:tcPr>
            <w:tcW w:w="2551" w:type="dxa"/>
            <w:vAlign w:val="center"/>
          </w:tcPr>
          <w:p w14:paraId="79861A92" w14:textId="77777777" w:rsidR="006A5A77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4459E902" wp14:editId="484CBF5A">
                  <wp:extent cx="1483200" cy="1112400"/>
                  <wp:effectExtent l="0" t="0" r="3175" b="0"/>
                  <wp:docPr id="271332487" name="Picture 21" descr="یک نفر که از یک فرد کلان سال برای خواندن یک سند حمایت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32487" name="Picture 21" descr="یک نفر که از یک فرد کلان سال برای خواندن یک سند حمایت می کند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8" r="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B65A10" w14:textId="77777777" w:rsidR="006A5A77" w:rsidRPr="00976CC4" w:rsidRDefault="00B95F60" w:rsidP="00976CC4">
            <w:pPr>
              <w:pStyle w:val="ListParagraph"/>
              <w:numPr>
                <w:ilvl w:val="0"/>
                <w:numId w:val="33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اطمینان حاصل شود که خدمات نیازهای جوامع را برآورده می‌کند.</w:t>
            </w:r>
          </w:p>
        </w:tc>
      </w:tr>
    </w:tbl>
    <w:p w14:paraId="6CC01258" w14:textId="3C9A4DAF" w:rsidR="00B676E1" w:rsidRPr="00976CC4" w:rsidRDefault="00B95F60" w:rsidP="00976CC4">
      <w:pPr>
        <w:pStyle w:val="Heading4"/>
        <w:tabs>
          <w:tab w:val="right" w:pos="9026"/>
        </w:tabs>
        <w:bidi/>
        <w:spacing w:before="480"/>
        <w:rPr>
          <w:rFonts w:ascii="Dubai" w:hAnsi="Dubai" w:cs="Dubai"/>
        </w:rPr>
      </w:pPr>
      <w:r w:rsidRPr="00976CC4">
        <w:rPr>
          <w:rFonts w:ascii="Dubai" w:hAnsi="Dubai" w:cs="Dubai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4355C06E" wp14:editId="235E52E1">
                <wp:simplePos x="0" y="0"/>
                <wp:positionH relativeFrom="page">
                  <wp:posOffset>868842</wp:posOffset>
                </wp:positionH>
                <wp:positionV relativeFrom="paragraph">
                  <wp:posOffset>661670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98D65E" id="Group 1407463667" o:spid="_x0000_s1026" style="position:absolute;margin-left:68.4pt;margin-top:52.1pt;width:455.55pt;height:19pt;flip:x;z-index:-251635712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page"/>
              </v:group>
            </w:pict>
          </mc:Fallback>
        </mc:AlternateContent>
      </w:r>
      <w:r w:rsidR="00FE7219" w:rsidRPr="00976CC4">
        <w:rPr>
          <w:rFonts w:ascii="Dubai" w:hAnsi="Dubai" w:cs="Dubai"/>
          <w:rtl/>
        </w:rPr>
        <w:t>اهداف ما (</w:t>
      </w:r>
      <w:r w:rsidR="00DD2F06">
        <w:rPr>
          <w:rFonts w:cs="FS Me Pro"/>
        </w:rPr>
        <w:t>our goals</w:t>
      </w:r>
      <w:r w:rsidR="00FE7219" w:rsidRPr="00976CC4">
        <w:rPr>
          <w:rFonts w:ascii="Dubai" w:hAnsi="Dubai" w:cs="Dubai"/>
          <w:rtl/>
        </w:rPr>
        <w:t>)</w:t>
      </w:r>
      <w:r w:rsidR="00FE7219" w:rsidRPr="00976CC4">
        <w:rPr>
          <w:rFonts w:ascii="Dubai" w:hAnsi="Dubai" w:cs="Dubai"/>
          <w:rtl/>
        </w:rPr>
        <w:tab/>
      </w:r>
    </w:p>
    <w:tbl>
      <w:tblPr>
        <w:bidiVisual/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DF0C92" w:rsidRPr="00976CC4" w14:paraId="6B97B847" w14:textId="77777777" w:rsidTr="00D35A90">
        <w:tc>
          <w:tcPr>
            <w:tcW w:w="2551" w:type="dxa"/>
            <w:vAlign w:val="center"/>
          </w:tcPr>
          <w:p w14:paraId="1F8CA232" w14:textId="77777777" w:rsidR="00B676E1" w:rsidRPr="00976CC4" w:rsidRDefault="00B95F60" w:rsidP="00976CC4">
            <w:pPr>
              <w:pStyle w:val="Image"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39A26C62" wp14:editId="2724B5EF">
                  <wp:extent cx="1482725" cy="1482725"/>
                  <wp:effectExtent l="0" t="0" r="3175" b="3175"/>
                  <wp:docPr id="1147277086" name="Picture 14" descr="یک نفر که به خود اشاره می کند. بالای آنها یک حباب فکری با پلان NDIS در داخل آن قرار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7086" name="Picture 14" descr="یک نفر که به خود اشاره می کند. بالای آنها یک حباب فکری با پلان NDIS در داخل آن قرار دارد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vAlign w:val="center"/>
          </w:tcPr>
          <w:p w14:paraId="7137251D" w14:textId="3850EDFB" w:rsidR="00B676E1" w:rsidRPr="00976CC4" w:rsidRDefault="00B95F60" w:rsidP="00976CC4">
            <w:pPr>
              <w:bidi/>
              <w:spacing w:before="3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ما می‌خواهیم نحوه درک افراد معیوب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از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را</w:t>
            </w:r>
            <w:r w:rsidR="00DD2F06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بهبود ببخشیم.</w:t>
            </w:r>
          </w:p>
        </w:tc>
      </w:tr>
    </w:tbl>
    <w:p w14:paraId="3685679E" w14:textId="77777777" w:rsidR="000F3FD8" w:rsidRPr="00976CC4" w:rsidRDefault="00B95F60" w:rsidP="00976CC4">
      <w:pPr>
        <w:spacing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44061252" w14:textId="77777777" w:rsidTr="00D35A90">
        <w:trPr>
          <w:trHeight w:val="454"/>
        </w:trPr>
        <w:tc>
          <w:tcPr>
            <w:tcW w:w="2551" w:type="dxa"/>
            <w:vAlign w:val="center"/>
          </w:tcPr>
          <w:p w14:paraId="36E4DA90" w14:textId="77777777" w:rsidR="006D5181" w:rsidRPr="00976CC4" w:rsidRDefault="006D5181" w:rsidP="00976CC4">
            <w:pPr>
              <w:pStyle w:val="Image"/>
              <w:spacing w:after="0" w:line="240" w:lineRule="auto"/>
              <w:rPr>
                <w:rFonts w:ascii="Dubai" w:hAnsi="Dubai" w:cs="Dubai"/>
              </w:rPr>
            </w:pPr>
          </w:p>
        </w:tc>
        <w:tc>
          <w:tcPr>
            <w:tcW w:w="6576" w:type="dxa"/>
            <w:vAlign w:val="center"/>
          </w:tcPr>
          <w:p w14:paraId="04A188B4" w14:textId="77777777" w:rsidR="008F445F" w:rsidRPr="00976CC4" w:rsidRDefault="00B95F60" w:rsidP="00976CC4">
            <w:pPr>
              <w:bidi/>
              <w:spacing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این بشمول به اشتراک گذاری معلومات در موارد ذیل است:</w:t>
            </w:r>
          </w:p>
        </w:tc>
      </w:tr>
      <w:tr w:rsidR="00DF0C92" w:rsidRPr="00976CC4" w14:paraId="15706D0C" w14:textId="77777777" w:rsidTr="00D35A90">
        <w:tc>
          <w:tcPr>
            <w:tcW w:w="2551" w:type="dxa"/>
            <w:vAlign w:val="center"/>
          </w:tcPr>
          <w:p w14:paraId="37F99EB8" w14:textId="77777777" w:rsidR="000B54BD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46644C7E" wp14:editId="10D7603B">
                  <wp:extent cx="1482725" cy="1482725"/>
                  <wp:effectExtent l="0" t="0" r="3175" b="3175"/>
                  <wp:docPr id="618057097" name="Picture 15" descr="گروپ کلانی از مردم زیر علامت سوا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57097" name="Picture 15" descr="گروپ کلانی از مردم زیر علامت سوال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E4AC4E4" w14:textId="77777777" w:rsidR="000B54BD" w:rsidRPr="00976CC4" w:rsidRDefault="00B95F60" w:rsidP="00976CC4">
            <w:pPr>
              <w:pStyle w:val="ListParagraph"/>
              <w:numPr>
                <w:ilvl w:val="0"/>
                <w:numId w:val="51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چه کسی در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اشتراک کرده می‌تواند</w:t>
            </w:r>
          </w:p>
        </w:tc>
      </w:tr>
      <w:tr w:rsidR="00DF0C92" w:rsidRPr="00976CC4" w14:paraId="0480C076" w14:textId="77777777" w:rsidTr="00D35A90">
        <w:tc>
          <w:tcPr>
            <w:tcW w:w="2551" w:type="dxa"/>
            <w:vAlign w:val="center"/>
          </w:tcPr>
          <w:p w14:paraId="15140F8C" w14:textId="77777777" w:rsidR="000B54BD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319384D6" wp14:editId="035BD193">
                  <wp:extent cx="1482725" cy="1482725"/>
                  <wp:effectExtent l="0" t="0" r="3175" b="3175"/>
                  <wp:docPr id="667159773" name="Picture 16" descr="یک نفر که دارای پلان NDIS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59773" name="Picture 16" descr="یک نفر که دارای پلان NDIS است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A52B73" w14:textId="59C40BED" w:rsidR="000B54BD" w:rsidRPr="00BF2ECE" w:rsidRDefault="00B95F60" w:rsidP="00976CC4">
            <w:pPr>
              <w:pStyle w:val="ListParagraph"/>
              <w:numPr>
                <w:ilvl w:val="0"/>
                <w:numId w:val="51"/>
              </w:numPr>
              <w:bidi/>
              <w:spacing w:line="240" w:lineRule="auto"/>
              <w:rPr>
                <w:rFonts w:cs="FS Me Pro"/>
              </w:rPr>
            </w:pPr>
            <w:r w:rsidRPr="00BF2ECE">
              <w:rPr>
                <w:rFonts w:ascii="Dubai" w:hAnsi="Dubai" w:cs="Dubai"/>
                <w:rtl/>
              </w:rPr>
              <w:t>چطور از</w:t>
            </w:r>
            <w:r w:rsidRPr="00BF2ECE">
              <w:rPr>
                <w:rFonts w:cs="FS Me Pro"/>
                <w:rtl/>
              </w:rPr>
              <w:t xml:space="preserve"> NDIS </w:t>
            </w:r>
            <w:r w:rsidRPr="00BF2ECE">
              <w:rPr>
                <w:rFonts w:ascii="Dubai" w:hAnsi="Dubai" w:cs="Dubai"/>
                <w:rtl/>
              </w:rPr>
              <w:t>استفاده کند</w:t>
            </w:r>
            <w:r w:rsidR="00DD2F06">
              <w:rPr>
                <w:rFonts w:ascii="Dubai" w:hAnsi="Dubai" w:cs="Dubai"/>
              </w:rPr>
              <w:t>.</w:t>
            </w:r>
          </w:p>
        </w:tc>
      </w:tr>
      <w:tr w:rsidR="00DF0C92" w:rsidRPr="00976CC4" w14:paraId="491FB2B9" w14:textId="77777777" w:rsidTr="00D35A90">
        <w:trPr>
          <w:trHeight w:val="3288"/>
        </w:trPr>
        <w:tc>
          <w:tcPr>
            <w:tcW w:w="2551" w:type="dxa"/>
            <w:vAlign w:val="center"/>
          </w:tcPr>
          <w:p w14:paraId="5A640EA3" w14:textId="77777777" w:rsidR="008F445F" w:rsidRPr="00976CC4" w:rsidRDefault="00B95F60" w:rsidP="00976CC4">
            <w:pPr>
              <w:pStyle w:val="Image"/>
              <w:spacing w:before="60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483A0FB" wp14:editId="78C3C04E">
                  <wp:extent cx="1482725" cy="1482725"/>
                  <wp:effectExtent l="0" t="0" r="3175" b="3175"/>
                  <wp:docPr id="225730487" name="Picture 17" descr="گروپ کلانی از مردم. بالای آنها یک حباب فکر با نماد تغییر در داخل آن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30487" name="Picture 17" descr="گروپ کلانی از مردم. بالای آنها یک حباب فکر با نماد تغییر در داخل آن وجود دارد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925DA7" w14:textId="77777777" w:rsidR="007B3CE7" w:rsidRPr="00976CC4" w:rsidRDefault="00B95F60" w:rsidP="00976CC4">
            <w:pPr>
              <w:bidi/>
              <w:spacing w:before="60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همچنین می‌خواهیم معلوماتی را به اشتراک بگذاریم که به تغییر </w:t>
            </w:r>
            <w:r w:rsidRPr="00976CC4">
              <w:rPr>
                <w:rStyle w:val="Strong"/>
                <w:rFonts w:ascii="Dubai" w:hAnsi="Dubai" w:cs="Dubai"/>
                <w:rtl/>
              </w:rPr>
              <w:t>نگرش</w:t>
            </w:r>
            <w:r w:rsidRPr="00976CC4">
              <w:rPr>
                <w:rFonts w:ascii="Dubai" w:hAnsi="Dubai" w:cs="Dubai"/>
                <w:rtl/>
              </w:rPr>
              <w:t xml:space="preserve"> جامعه در مورد معیوبیت کمک می‌کند.</w:t>
            </w:r>
          </w:p>
        </w:tc>
      </w:tr>
      <w:tr w:rsidR="00DF0C92" w:rsidRPr="00976CC4" w14:paraId="552688F0" w14:textId="77777777" w:rsidTr="00D35A90">
        <w:trPr>
          <w:trHeight w:val="3458"/>
        </w:trPr>
        <w:tc>
          <w:tcPr>
            <w:tcW w:w="2551" w:type="dxa"/>
            <w:vAlign w:val="center"/>
          </w:tcPr>
          <w:p w14:paraId="601841FD" w14:textId="77777777" w:rsidR="009205EE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08B56BBF" wp14:editId="32F33828">
                  <wp:extent cx="1482725" cy="1482725"/>
                  <wp:effectExtent l="0" t="0" r="3175" b="3175"/>
                  <wp:docPr id="2008626073" name="Picture 18" descr="یک نفر که به خود اشاره می کند. بالای از آنها یک حباب فکری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26073" name="Picture 18" descr="یک نفر که به خود اشاره می کند. بالای از آنها یک حباب فکری است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DA87E80" w14:textId="77777777" w:rsidR="009205EE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نگرش‌ها یعنی شما چطور:</w:t>
            </w:r>
          </w:p>
          <w:p w14:paraId="6409A414" w14:textId="77777777" w:rsidR="009205EE" w:rsidRPr="00976CC4" w:rsidRDefault="00B95F60" w:rsidP="00976CC4">
            <w:pPr>
              <w:pStyle w:val="ListParagraph"/>
              <w:numPr>
                <w:ilvl w:val="0"/>
                <w:numId w:val="48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فکر می کنید</w:t>
            </w:r>
          </w:p>
          <w:p w14:paraId="60E87A37" w14:textId="77777777" w:rsidR="009205EE" w:rsidRPr="00976CC4" w:rsidRDefault="00B95F60" w:rsidP="00976CC4">
            <w:pPr>
              <w:pStyle w:val="ListParagraph"/>
              <w:numPr>
                <w:ilvl w:val="0"/>
                <w:numId w:val="48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احساس می‌کنید</w:t>
            </w:r>
          </w:p>
          <w:p w14:paraId="51A57FD9" w14:textId="77777777" w:rsidR="009205EE" w:rsidRPr="00976CC4" w:rsidRDefault="00B95F60" w:rsidP="00976CC4">
            <w:pPr>
              <w:pStyle w:val="ListParagraph"/>
              <w:numPr>
                <w:ilvl w:val="0"/>
                <w:numId w:val="48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باور دارید.</w:t>
            </w:r>
          </w:p>
        </w:tc>
      </w:tr>
    </w:tbl>
    <w:p w14:paraId="4260489D" w14:textId="77777777" w:rsidR="000F3FD8" w:rsidRPr="00976CC4" w:rsidRDefault="00B95F60" w:rsidP="00976CC4">
      <w:pPr>
        <w:spacing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36E3C22B" w14:textId="77777777" w:rsidTr="00D35A90">
        <w:trPr>
          <w:trHeight w:val="3798"/>
        </w:trPr>
        <w:tc>
          <w:tcPr>
            <w:tcW w:w="2551" w:type="dxa"/>
            <w:vAlign w:val="center"/>
          </w:tcPr>
          <w:p w14:paraId="02CE7852" w14:textId="77777777" w:rsidR="00286147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w:drawing>
                <wp:inline distT="0" distB="0" distL="0" distR="0" wp14:anchorId="37BE3218" wp14:editId="16949B36">
                  <wp:extent cx="1482725" cy="1482725"/>
                  <wp:effectExtent l="0" t="0" r="3175" b="3175"/>
                  <wp:docPr id="1540705034" name="Picture 22" descr="یک نفر در زیر نماد معیوبیت در داخل حباب فکر. در کنار آنها یک شست رو به پایین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05034" name="Picture 22" descr="یک نفر در زیر نماد معیوبیت در داخل حباب فکر. در کنار آنها یک شست رو به پایین است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EA87A1" w14:textId="77777777" w:rsidR="00286147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منحیث مثال، یعضی افراد درباره معیوبیت بد فکر می‌کنند.</w:t>
            </w:r>
          </w:p>
          <w:p w14:paraId="5161FAEA" w14:textId="70CAFCEE" w:rsidR="00286147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و این می‌تواند افراد معیوب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را از استفاده از </w:t>
            </w:r>
            <w:r w:rsidRPr="00BF2ECE">
              <w:rPr>
                <w:rFonts w:cs="FS Me Pro"/>
                <w:rtl/>
              </w:rPr>
              <w:t>NDIS</w:t>
            </w:r>
            <w:r w:rsidR="00DD2F06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باز دارد.</w:t>
            </w:r>
          </w:p>
        </w:tc>
      </w:tr>
      <w:tr w:rsidR="00DF0C92" w:rsidRPr="00976CC4" w14:paraId="75BBB441" w14:textId="77777777" w:rsidTr="00D35A90">
        <w:trPr>
          <w:trHeight w:val="3798"/>
        </w:trPr>
        <w:tc>
          <w:tcPr>
            <w:tcW w:w="2551" w:type="dxa"/>
            <w:vAlign w:val="center"/>
          </w:tcPr>
          <w:p w14:paraId="5A9CB952" w14:textId="77777777" w:rsidR="0045725F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5E132DF3" wp14:editId="6922091A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436880</wp:posOffset>
                      </wp:positionV>
                      <wp:extent cx="892175" cy="450215"/>
                      <wp:effectExtent l="0" t="0" r="3175" b="6985"/>
                      <wp:wrapNone/>
                      <wp:docPr id="29610512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47D8FF" w14:textId="13C6963F" w:rsidR="00B95F60" w:rsidRPr="00DD2F06" w:rsidRDefault="00B95F60" w:rsidP="00D449EB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DD2F06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پلان عملی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32DF3" id="_x0000_s1043" type="#_x0000_t202" alt="&quot;&quot;" style="position:absolute;left:0;text-align:left;margin-left:24.5pt;margin-top:34.4pt;width:70.25pt;height:35.4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" filled="f" stroked="f">
                      <v:textbox inset="0,0,0,0">
                        <w:txbxContent>
                          <w:p w14:paraId="6947D8FF" w14:textId="13C6963F" w:rsidR="00B95F60" w:rsidRPr="00DD2F06" w:rsidRDefault="00B95F60" w:rsidP="00D449EB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DD2F06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پلان عملی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491D" w:rsidRPr="00976CC4">
              <w:rPr>
                <w:rFonts w:ascii="Dubai" w:hAnsi="Dubai" w:cs="Dubai"/>
                <w:noProof/>
              </w:rPr>
              <w:drawing>
                <wp:inline distT="0" distB="0" distL="0" distR="0" wp14:anchorId="63E35EBE" wp14:editId="24B683CE">
                  <wp:extent cx="1482725" cy="1482725"/>
                  <wp:effectExtent l="0" t="0" r="3175" b="3175"/>
                  <wp:docPr id="112403668" name="Picture 23" descr="یک سند پلان عملی که لیستی را با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3668" name="Picture 23" descr="یک سند پلان عملی که لیستی را با تیک نشان می دهد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7E667D" w14:textId="45DD95C0" w:rsidR="00F122D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در مورد اقدامات ما در صفحه </w:t>
            </w:r>
            <w:r w:rsidR="00E05522">
              <w:rPr>
                <w:rFonts w:ascii="Dubai" w:hAnsi="Dubai" w:cs="Dubai"/>
              </w:rPr>
              <w:t>40</w:t>
            </w:r>
            <w:r w:rsidRPr="00976CC4">
              <w:rPr>
                <w:rFonts w:ascii="Dubai" w:hAnsi="Dubai" w:cs="Dubai"/>
                <w:rtl/>
              </w:rPr>
              <w:t xml:space="preserve"> پلان عملی ما</w:t>
            </w:r>
            <w:r w:rsidR="00DD2F06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خوانده می‌توانید.</w:t>
            </w:r>
          </w:p>
          <w:p w14:paraId="112EB23D" w14:textId="77777777" w:rsidR="00F122D1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پلان عملی را در وبسایت ما یافته می‌توانید.</w:t>
            </w:r>
          </w:p>
          <w:p w14:paraId="4778860E" w14:textId="77777777" w:rsidR="0045725F" w:rsidRPr="00DD2F06" w:rsidRDefault="00000000" w:rsidP="00976CC4">
            <w:pPr>
              <w:bidi/>
              <w:spacing w:line="240" w:lineRule="auto"/>
              <w:rPr>
                <w:rFonts w:cs="FS Me Pro"/>
                <w:b/>
                <w:bCs/>
              </w:rPr>
            </w:pPr>
            <w:hyperlink r:id="rId115" w:history="1">
              <w:r w:rsidR="006A604C" w:rsidRPr="00DD2F06">
                <w:rPr>
                  <w:rStyle w:val="Hyperlink"/>
                  <w:rFonts w:cs="FS Me Pro"/>
                  <w:b w:val="0"/>
                  <w:bCs/>
                  <w:rtl/>
                </w:rPr>
                <w:t>www.ndis.gov.au/CALD</w:t>
              </w:r>
            </w:hyperlink>
            <w:r w:rsidR="006A604C" w:rsidRPr="00DD2F06">
              <w:rPr>
                <w:rFonts w:cs="FS Me Pro"/>
                <w:b/>
                <w:bCs/>
                <w:rtl/>
              </w:rPr>
              <w:t xml:space="preserve"> </w:t>
            </w:r>
          </w:p>
        </w:tc>
      </w:tr>
    </w:tbl>
    <w:p w14:paraId="3CFF1467" w14:textId="77777777" w:rsidR="002A6A49" w:rsidRPr="00976CC4" w:rsidRDefault="00B95F60" w:rsidP="00976CC4">
      <w:pPr>
        <w:spacing w:before="0" w:after="0"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p w14:paraId="20BE97C0" w14:textId="77777777" w:rsidR="00115682" w:rsidRPr="00976CC4" w:rsidRDefault="00B95F60" w:rsidP="00976CC4">
      <w:pPr>
        <w:pStyle w:val="Heading2"/>
        <w:bidi/>
        <w:spacing w:line="240" w:lineRule="auto"/>
        <w:rPr>
          <w:rFonts w:ascii="Dubai" w:hAnsi="Dubai" w:cs="Dubai"/>
          <w:lang w:val="en-AU"/>
        </w:rPr>
      </w:pPr>
      <w:bookmarkStart w:id="98" w:name="_Ref145516795"/>
      <w:bookmarkStart w:id="99" w:name="_Toc158194901"/>
      <w:r w:rsidRPr="00976CC4">
        <w:rPr>
          <w:rFonts w:ascii="Dubai" w:hAnsi="Dubai" w:cs="Dubai"/>
          <w:rtl/>
        </w:rPr>
        <w:lastRenderedPageBreak/>
        <w:t>در قدم بعدی چه خواهیم کرد؟</w:t>
      </w:r>
      <w:bookmarkEnd w:id="98"/>
      <w:bookmarkEnd w:id="99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7A49CA01" w14:textId="77777777" w:rsidTr="00D35A90">
        <w:tc>
          <w:tcPr>
            <w:tcW w:w="2551" w:type="dxa"/>
            <w:vAlign w:val="center"/>
          </w:tcPr>
          <w:p w14:paraId="4AD05C8B" w14:textId="77777777" w:rsidR="007F4962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08EB3514" wp14:editId="425FFF6E">
                  <wp:extent cx="1482725" cy="1482725"/>
                  <wp:effectExtent l="0" t="0" r="3175" b="3175"/>
                  <wp:docPr id="1922265291" name="Picture 19" descr="جنتری که می‌گوید «2024» با تیری که به جنتری اشاره دارد که می‌گوید «2028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65291" name="Picture 19" descr="جنتری که می‌گوید «2024» با تیری که به جنتری اشاره دارد که می‌گوید «2028»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7B1863" w14:textId="77777777" w:rsidR="00153FC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این استراتجی:</w:t>
            </w:r>
          </w:p>
          <w:p w14:paraId="2B636A47" w14:textId="77777777" w:rsidR="00153FC3" w:rsidRPr="00976CC4" w:rsidRDefault="00B95F60" w:rsidP="00976CC4">
            <w:pPr>
              <w:pStyle w:val="ListParagraph"/>
              <w:numPr>
                <w:ilvl w:val="0"/>
                <w:numId w:val="59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در سال </w:t>
            </w:r>
            <w:r w:rsidRPr="00BF2ECE">
              <w:rPr>
                <w:rFonts w:cs="FS Me Pro"/>
                <w:rtl/>
              </w:rPr>
              <w:t>2024</w:t>
            </w:r>
            <w:r w:rsidRPr="00976CC4">
              <w:rPr>
                <w:rFonts w:ascii="Dubai" w:hAnsi="Dubai" w:cs="Dubai"/>
                <w:rtl/>
              </w:rPr>
              <w:t xml:space="preserve"> شروع می‌شود </w:t>
            </w:r>
          </w:p>
          <w:p w14:paraId="1FF0F73E" w14:textId="77777777" w:rsidR="007F4962" w:rsidRPr="00976CC4" w:rsidRDefault="00B95F60" w:rsidP="00976CC4">
            <w:pPr>
              <w:pStyle w:val="ListParagraph"/>
              <w:numPr>
                <w:ilvl w:val="0"/>
                <w:numId w:val="59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در سال </w:t>
            </w:r>
            <w:r w:rsidRPr="00BF2ECE">
              <w:rPr>
                <w:rFonts w:cs="FS Me Pro"/>
                <w:rtl/>
              </w:rPr>
              <w:t>2028</w:t>
            </w:r>
            <w:r w:rsidRPr="00976CC4">
              <w:rPr>
                <w:rFonts w:ascii="Dubai" w:hAnsi="Dubai" w:cs="Dubai"/>
                <w:rtl/>
              </w:rPr>
              <w:t xml:space="preserve"> به پایان می‌رسد.</w:t>
            </w:r>
          </w:p>
        </w:tc>
      </w:tr>
      <w:tr w:rsidR="00DF0C92" w:rsidRPr="00976CC4" w14:paraId="39D3D693" w14:textId="77777777" w:rsidTr="00D35A90">
        <w:tc>
          <w:tcPr>
            <w:tcW w:w="2551" w:type="dxa"/>
            <w:vAlign w:val="center"/>
          </w:tcPr>
          <w:p w14:paraId="7BD78950" w14:textId="77777777" w:rsidR="00115682" w:rsidRPr="00976CC4" w:rsidRDefault="00115682" w:rsidP="00976CC4">
            <w:pPr>
              <w:pStyle w:val="Image"/>
              <w:spacing w:before="360" w:after="0" w:line="240" w:lineRule="auto"/>
              <w:rPr>
                <w:rFonts w:ascii="Dubai" w:hAnsi="Dubai" w:cs="Dubai"/>
              </w:rPr>
            </w:pPr>
          </w:p>
        </w:tc>
        <w:tc>
          <w:tcPr>
            <w:tcW w:w="6576" w:type="dxa"/>
            <w:vAlign w:val="center"/>
          </w:tcPr>
          <w:p w14:paraId="16BBB322" w14:textId="77777777" w:rsidR="00115682" w:rsidRPr="00976CC4" w:rsidRDefault="00B95F60" w:rsidP="00976CC4">
            <w:pPr>
              <w:bidi/>
              <w:spacing w:before="36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یک پلان عملی تهیه کردیم که موارد ذیل را توضیح می‌دهد:</w:t>
            </w:r>
          </w:p>
        </w:tc>
      </w:tr>
      <w:tr w:rsidR="00DF0C92" w:rsidRPr="00976CC4" w14:paraId="4DA9A3E1" w14:textId="77777777" w:rsidTr="00D35A90">
        <w:tc>
          <w:tcPr>
            <w:tcW w:w="2551" w:type="dxa"/>
            <w:vAlign w:val="center"/>
          </w:tcPr>
          <w:p w14:paraId="0EDB9A39" w14:textId="77777777" w:rsidR="00286147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77D6FD84" wp14:editId="1F77D2E5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317500</wp:posOffset>
                      </wp:positionV>
                      <wp:extent cx="892175" cy="450215"/>
                      <wp:effectExtent l="0" t="0" r="3175" b="6985"/>
                      <wp:wrapNone/>
                      <wp:docPr id="13977587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0F1F4" w14:textId="77777777" w:rsidR="00B95F60" w:rsidRPr="00D35A90" w:rsidRDefault="00B95F60" w:rsidP="00A4618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D35A90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اهداف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6FD84" id="_x0000_s1044" type="#_x0000_t202" alt="&quot;&quot;" style="position:absolute;left:0;text-align:left;margin-left:23.8pt;margin-top:25pt;width:70.25pt;height:35.4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" filled="f" stroked="f">
                      <v:textbox inset="0,0,0,0">
                        <w:txbxContent>
                          <w:p w14:paraId="6E50F1F4" w14:textId="77777777" w:rsidR="00B95F60" w:rsidRPr="00D35A90" w:rsidRDefault="00B95F60" w:rsidP="00A4618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D35A90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اهداف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867" w:rsidRPr="00976CC4">
              <w:rPr>
                <w:rFonts w:ascii="Dubai" w:hAnsi="Dubai" w:cs="Dubai"/>
                <w:noProof/>
              </w:rPr>
              <w:drawing>
                <wp:inline distT="0" distB="0" distL="0" distR="0" wp14:anchorId="68944E04" wp14:editId="1C81DC40">
                  <wp:extent cx="1482725" cy="1482725"/>
                  <wp:effectExtent l="0" t="0" r="3175" b="3175"/>
                  <wp:docPr id="872201833" name="Picture 20" descr="یک سند اهداف که لیستی را با تیک‌ه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01833" name="Picture 20" descr="یک سند اهداف که لیستی را با تیک‌ها نشان می دهد.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9B847DD" w14:textId="7BCB7D46" w:rsidR="00286147" w:rsidRPr="00976CC4" w:rsidRDefault="00B95F60" w:rsidP="00976CC4">
            <w:pPr>
              <w:pStyle w:val="ListParagraph"/>
              <w:numPr>
                <w:ilvl w:val="0"/>
                <w:numId w:val="62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چه کار باید انجام دهیم تا به اهداف‌مان در</w:t>
            </w:r>
            <w:r w:rsidR="00DD2F06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استراتجی برسیم</w:t>
            </w:r>
          </w:p>
        </w:tc>
      </w:tr>
      <w:tr w:rsidR="00DF0C92" w:rsidRPr="00976CC4" w14:paraId="6F0066AC" w14:textId="77777777" w:rsidTr="00D35A90">
        <w:tc>
          <w:tcPr>
            <w:tcW w:w="2551" w:type="dxa"/>
            <w:vAlign w:val="center"/>
          </w:tcPr>
          <w:p w14:paraId="0000CA3B" w14:textId="77777777" w:rsidR="00927762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3CEB5333" wp14:editId="2AE39E1A">
                  <wp:extent cx="1482725" cy="1482725"/>
                  <wp:effectExtent l="0" t="0" r="3175" b="3175"/>
                  <wp:docPr id="547033466" name="Picture 22" descr="گروپی از افراد که جلسه ای دارند و با هم اسناد را بررسی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33466" name="Picture 22" descr="گروپی از افراد که جلسه ای دارند و با هم اسناد را بررسی می کنند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5AE498" w14:textId="77777777" w:rsidR="00927762" w:rsidRPr="00976CC4" w:rsidRDefault="00B95F60" w:rsidP="00976CC4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چطور روی هر اقدام کار خواهیم کرد </w:t>
            </w:r>
          </w:p>
        </w:tc>
      </w:tr>
      <w:tr w:rsidR="00DF0C92" w:rsidRPr="00976CC4" w14:paraId="5565F1A9" w14:textId="77777777" w:rsidTr="00D35A90">
        <w:tc>
          <w:tcPr>
            <w:tcW w:w="2551" w:type="dxa"/>
            <w:vAlign w:val="center"/>
          </w:tcPr>
          <w:p w14:paraId="7D6FB8BC" w14:textId="77777777" w:rsidR="00927762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935055D" wp14:editId="021BAA4A">
                  <wp:extent cx="1482725" cy="1482725"/>
                  <wp:effectExtent l="0" t="0" r="3175" b="3175"/>
                  <wp:docPr id="1018014406" name="Picture 21" descr="یک پشته از جنتری و یک علامت سوا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14406" name="Picture 21" descr="یک پشته از جنتری و یک علامت سوال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20F05FF" w14:textId="77777777" w:rsidR="00927762" w:rsidRPr="00976CC4" w:rsidRDefault="00B95F60" w:rsidP="00976CC4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چه مدت بالای هر اقدام کار خواهیم کرد</w:t>
            </w:r>
          </w:p>
        </w:tc>
      </w:tr>
      <w:tr w:rsidR="00DF0C92" w:rsidRPr="00976CC4" w14:paraId="71439EC7" w14:textId="77777777" w:rsidTr="00D35A90">
        <w:tc>
          <w:tcPr>
            <w:tcW w:w="2551" w:type="dxa"/>
            <w:vAlign w:val="center"/>
          </w:tcPr>
          <w:p w14:paraId="42F4BB0F" w14:textId="77777777" w:rsidR="00927762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7A6082C4" wp14:editId="2CAD7397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194310</wp:posOffset>
                      </wp:positionV>
                      <wp:extent cx="892175" cy="292735"/>
                      <wp:effectExtent l="0" t="0" r="3175" b="12065"/>
                      <wp:wrapNone/>
                      <wp:docPr id="19684925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927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00F34" w14:textId="2B15CCE4" w:rsidR="00B95F60" w:rsidRPr="00DD2F06" w:rsidRDefault="00B95F60" w:rsidP="00A4618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DD2F0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نتایج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082C4" id="_x0000_s1045" type="#_x0000_t202" alt="&quot;&quot;" style="position:absolute;left:0;text-align:left;margin-left:26.2pt;margin-top:15.3pt;width:70.25pt;height:23.0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" filled="f" stroked="f">
                      <v:textbox inset="0,0,0,0">
                        <w:txbxContent>
                          <w:p w14:paraId="04200F34" w14:textId="2B15CCE4" w:rsidR="00B95F60" w:rsidRPr="00DD2F06" w:rsidRDefault="00B95F60" w:rsidP="00A4618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DD2F06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نتایج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7C6" w:rsidRPr="00976CC4">
              <w:rPr>
                <w:rFonts w:ascii="Dubai" w:hAnsi="Dubai" w:cs="Dubai"/>
                <w:noProof/>
              </w:rPr>
              <w:drawing>
                <wp:inline distT="0" distB="0" distL="0" distR="0" wp14:anchorId="14B1D22F" wp14:editId="04D9179D">
                  <wp:extent cx="1482725" cy="1482725"/>
                  <wp:effectExtent l="0" t="0" r="3175" b="3175"/>
                  <wp:docPr id="1895519860" name="Picture 23" descr="یک سند نتایج که لیستی را با یک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19860" name="Picture 23" descr="یک سند نتایج که لیستی را با یک تیک نشان می دهد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B9000C" w14:textId="77777777" w:rsidR="00927762" w:rsidRPr="00976CC4" w:rsidRDefault="00B95F60" w:rsidP="00976CC4">
            <w:pPr>
              <w:pStyle w:val="ListParagraph"/>
              <w:numPr>
                <w:ilvl w:val="0"/>
                <w:numId w:val="34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نتایج هر اقدام</w:t>
            </w:r>
          </w:p>
        </w:tc>
      </w:tr>
      <w:tr w:rsidR="00DF0C92" w:rsidRPr="00976CC4" w14:paraId="7FE02E64" w14:textId="77777777" w:rsidTr="00D35A90">
        <w:trPr>
          <w:trHeight w:val="2211"/>
        </w:trPr>
        <w:tc>
          <w:tcPr>
            <w:tcW w:w="2551" w:type="dxa"/>
            <w:vAlign w:val="center"/>
          </w:tcPr>
          <w:p w14:paraId="4A2F3101" w14:textId="77777777" w:rsidR="00153FC3" w:rsidRPr="00976CC4" w:rsidRDefault="00B95F60" w:rsidP="00976CC4">
            <w:pPr>
              <w:pStyle w:val="Image"/>
              <w:spacing w:before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w:drawing>
                <wp:inline distT="0" distB="0" distL="0" distR="0" wp14:anchorId="176BA0E7" wp14:editId="1708809B">
                  <wp:extent cx="1483200" cy="1483200"/>
                  <wp:effectExtent l="0" t="0" r="3175" b="3175"/>
                  <wp:docPr id="2137475017" name="Picture 24" descr="یک نفر به سندی نگاه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75017" name="Picture 24" descr="یک نفر به سندی نگاه می کنند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" r="9666" b="14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77BED2" w14:textId="6C017B27" w:rsidR="00153FC3" w:rsidRPr="00976CC4" w:rsidRDefault="00B95F60" w:rsidP="00976CC4">
            <w:pPr>
              <w:bidi/>
              <w:spacing w:before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 از پلان عملی برای بررسی میزان پیشرفت استراتجی</w:t>
            </w:r>
            <w:r w:rsidR="00DD2F06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استفاده خواهیم کرد.</w:t>
            </w:r>
          </w:p>
        </w:tc>
      </w:tr>
      <w:tr w:rsidR="00DF0C92" w:rsidRPr="00976CC4" w14:paraId="78E359FF" w14:textId="77777777" w:rsidTr="00D35A90">
        <w:trPr>
          <w:trHeight w:val="2211"/>
        </w:trPr>
        <w:tc>
          <w:tcPr>
            <w:tcW w:w="2551" w:type="dxa"/>
            <w:vAlign w:val="center"/>
          </w:tcPr>
          <w:p w14:paraId="5660A3B2" w14:textId="77777777" w:rsidR="00115682" w:rsidRPr="00976CC4" w:rsidRDefault="00B95F60" w:rsidP="00976CC4">
            <w:pPr>
              <w:pStyle w:val="Image"/>
              <w:spacing w:before="120" w:after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3C3A871C" wp14:editId="2C5E1DFB">
                  <wp:extent cx="1482725" cy="1482725"/>
                  <wp:effectExtent l="0" t="0" r="3175" b="3175"/>
                  <wp:docPr id="476514506" name="Picture 24" descr="یک نماد ویب سای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4506" name="Picture 24" descr="یک نماد ویب سایت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74B6C2" w14:textId="77777777" w:rsidR="00927762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پلان عملی را در وبسایت ما پیدا کرده می‌توانید.</w:t>
            </w:r>
          </w:p>
          <w:p w14:paraId="1C941B2D" w14:textId="77777777" w:rsidR="00115682" w:rsidRPr="00DD2F06" w:rsidRDefault="00000000" w:rsidP="00976CC4">
            <w:pPr>
              <w:bidi/>
              <w:spacing w:line="240" w:lineRule="auto"/>
              <w:rPr>
                <w:rFonts w:cs="FS Me Pro"/>
                <w:b/>
                <w:bCs/>
              </w:rPr>
            </w:pPr>
            <w:hyperlink r:id="rId123" w:history="1">
              <w:r w:rsidR="006F12B2" w:rsidRPr="00DD2F06">
                <w:rPr>
                  <w:rStyle w:val="Hyperlink"/>
                  <w:rFonts w:cs="FS Me Pro"/>
                  <w:b w:val="0"/>
                  <w:bCs/>
                  <w:rtl/>
                </w:rPr>
                <w:t>www.ndis.gov.au/CALD</w:t>
              </w:r>
            </w:hyperlink>
            <w:r w:rsidR="006F12B2" w:rsidRPr="00DD2F06">
              <w:rPr>
                <w:rFonts w:cs="FS Me Pro"/>
                <w:b/>
                <w:bCs/>
                <w:rtl/>
              </w:rPr>
              <w:t xml:space="preserve"> </w:t>
            </w:r>
          </w:p>
        </w:tc>
      </w:tr>
      <w:tr w:rsidR="00DF0C92" w:rsidRPr="00976CC4" w14:paraId="1C789FBA" w14:textId="77777777" w:rsidTr="00D35A90">
        <w:trPr>
          <w:trHeight w:val="2211"/>
        </w:trPr>
        <w:tc>
          <w:tcPr>
            <w:tcW w:w="2551" w:type="dxa"/>
            <w:vAlign w:val="center"/>
          </w:tcPr>
          <w:p w14:paraId="450084DF" w14:textId="77777777" w:rsidR="00A35DF3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31B0F3BC" wp14:editId="7FF48614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498475</wp:posOffset>
                      </wp:positionV>
                      <wp:extent cx="892175" cy="197485"/>
                      <wp:effectExtent l="0" t="0" r="3175" b="12065"/>
                      <wp:wrapNone/>
                      <wp:docPr id="206078866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AB83E" w14:textId="77777777" w:rsidR="00B95F60" w:rsidRPr="00DD2F06" w:rsidRDefault="00B95F60" w:rsidP="00052C01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16"/>
                                      <w:szCs w:val="20"/>
                                      <w:lang w:val="en-PH"/>
                                    </w:rPr>
                                  </w:pPr>
                                  <w:r w:rsidRPr="00DD2F0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6"/>
                                      <w:szCs w:val="20"/>
                                      <w:rtl/>
                                    </w:rPr>
                                    <w:t>خوانش آسان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0F3BC" id="_x0000_s1046" type="#_x0000_t202" alt="&quot;&quot;" style="position:absolute;left:0;text-align:left;margin-left:24.75pt;margin-top:39.25pt;width:70.25pt;height:15.5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" filled="f" stroked="f">
                      <v:textbox inset="0,0,0,0">
                        <w:txbxContent>
                          <w:p w14:paraId="17FAB83E" w14:textId="77777777" w:rsidR="00B95F60" w:rsidRPr="00DD2F06" w:rsidRDefault="00B95F60" w:rsidP="00052C01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16"/>
                                <w:szCs w:val="20"/>
                                <w:lang w:val="en-PH"/>
                              </w:rPr>
                            </w:pPr>
                            <w:r w:rsidRPr="00DD2F06">
                              <w:rPr>
                                <w:rFonts w:ascii="Dubai" w:hAnsi="Dubai" w:cs="Dubai"/>
                                <w:b/>
                                <w:bCs/>
                                <w:sz w:val="16"/>
                                <w:szCs w:val="20"/>
                                <w:rtl/>
                              </w:rPr>
                              <w:t>خوانش آسان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3C1A" w:rsidRPr="00976CC4">
              <w:rPr>
                <w:rFonts w:ascii="Dubai" w:hAnsi="Dubai" w:cs="Dubai"/>
                <w:noProof/>
              </w:rPr>
              <w:drawing>
                <wp:inline distT="0" distB="0" distL="0" distR="0" wp14:anchorId="04302985" wp14:editId="46B58A8A">
                  <wp:extent cx="1482725" cy="1482725"/>
                  <wp:effectExtent l="0" t="0" r="3175" b="3175"/>
                  <wp:docPr id="562722201" name="Picture 25" descr="کمپیوتری که سند خوانش آسان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2201" name="Picture 25" descr="کمپیوتری که سند خوانش آسان را نشان می دهد.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F634F4" w14:textId="77777777" w:rsidR="00A35DF3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و کاپی خوانش آسان پلان عملی را در وبسایت ما پیدا کرده می‌توانید.</w:t>
            </w:r>
          </w:p>
          <w:p w14:paraId="635A5B97" w14:textId="77777777" w:rsidR="00A35DF3" w:rsidRPr="00DD2F06" w:rsidRDefault="00000000" w:rsidP="00976CC4">
            <w:pPr>
              <w:bidi/>
              <w:spacing w:line="240" w:lineRule="auto"/>
              <w:rPr>
                <w:rFonts w:cs="FS Me Pro"/>
                <w:b/>
                <w:bCs/>
                <w:highlight w:val="yellow"/>
              </w:rPr>
            </w:pPr>
            <w:hyperlink r:id="rId125" w:history="1">
              <w:r w:rsidR="006F12B2" w:rsidRPr="00DD2F06">
                <w:rPr>
                  <w:rStyle w:val="Hyperlink"/>
                  <w:rFonts w:cs="FS Me Pro"/>
                  <w:b w:val="0"/>
                  <w:bCs/>
                  <w:rtl/>
                </w:rPr>
                <w:t>www.ndis.gov.au/CALD</w:t>
              </w:r>
            </w:hyperlink>
            <w:r w:rsidR="006F12B2" w:rsidRPr="00DD2F06">
              <w:rPr>
                <w:rFonts w:cs="FS Me Pro"/>
                <w:b/>
                <w:bCs/>
                <w:rtl/>
              </w:rPr>
              <w:t xml:space="preserve"> </w:t>
            </w:r>
          </w:p>
        </w:tc>
      </w:tr>
      <w:tr w:rsidR="00DF0C92" w:rsidRPr="00976CC4" w14:paraId="2F7517B1" w14:textId="77777777" w:rsidTr="00D35A90">
        <w:trPr>
          <w:trHeight w:val="2211"/>
        </w:trPr>
        <w:tc>
          <w:tcPr>
            <w:tcW w:w="2551" w:type="dxa"/>
            <w:vAlign w:val="center"/>
          </w:tcPr>
          <w:p w14:paraId="5A945D50" w14:textId="77777777" w:rsidR="00927762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3D90A4F4" wp14:editId="74C4D612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374015</wp:posOffset>
                      </wp:positionV>
                      <wp:extent cx="892175" cy="342900"/>
                      <wp:effectExtent l="0" t="0" r="3175" b="0"/>
                      <wp:wrapNone/>
                      <wp:docPr id="12001055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DD9F3F" w14:textId="77777777" w:rsidR="00B95F60" w:rsidRPr="00DD2F06" w:rsidRDefault="00B95F60" w:rsidP="00FB4F76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DD2F0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راپور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0A4F4" id="_x0000_s1047" type="#_x0000_t202" alt="&quot;&quot;" style="position:absolute;left:0;text-align:left;margin-left:24.4pt;margin-top:29.45pt;width:70.25pt;height:27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" filled="f" stroked="f">
                      <v:textbox inset="0,0,0,0">
                        <w:txbxContent>
                          <w:p w14:paraId="6CDD9F3F" w14:textId="77777777" w:rsidR="00B95F60" w:rsidRPr="00DD2F06" w:rsidRDefault="00B95F60" w:rsidP="00FB4F76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DD2F06">
                              <w:rPr>
                                <w:rFonts w:ascii="Dubai" w:hAnsi="Dubai" w:cs="Duba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راپور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273" w:rsidRPr="00976CC4">
              <w:rPr>
                <w:rFonts w:ascii="Dubai" w:hAnsi="Dubai" w:cs="Dubai"/>
                <w:noProof/>
              </w:rPr>
              <w:drawing>
                <wp:inline distT="0" distB="0" distL="0" distR="0" wp14:anchorId="4B401FB4" wp14:editId="760D1806">
                  <wp:extent cx="1482725" cy="1482725"/>
                  <wp:effectExtent l="0" t="0" r="3175" b="3175"/>
                  <wp:docPr id="338417840" name="Picture 25" descr="یک سند راپو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17840" name="Picture 25" descr="یک سند راپور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CCAF7E" w14:textId="77777777" w:rsidR="00927762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در اواخر سال </w:t>
            </w:r>
            <w:r w:rsidRPr="00BF2ECE">
              <w:rPr>
                <w:rFonts w:cs="FS Me Pro"/>
                <w:rtl/>
              </w:rPr>
              <w:t>2024</w:t>
            </w:r>
            <w:r w:rsidRPr="00976CC4">
              <w:rPr>
                <w:rFonts w:ascii="Dubai" w:hAnsi="Dubai" w:cs="Dubai"/>
                <w:rtl/>
              </w:rPr>
              <w:t>، راپور خود را در مورد کارهایی که تا حالا برای حمایت از استراتجی انجام داده‌ایم به اشتراک خواهیم گذاشت.</w:t>
            </w:r>
          </w:p>
        </w:tc>
      </w:tr>
      <w:tr w:rsidR="00DF0C92" w:rsidRPr="00976CC4" w14:paraId="1EC7C80B" w14:textId="77777777" w:rsidTr="00D35A90">
        <w:tc>
          <w:tcPr>
            <w:tcW w:w="2551" w:type="dxa"/>
            <w:vAlign w:val="center"/>
          </w:tcPr>
          <w:p w14:paraId="3A1AAD81" w14:textId="77777777" w:rsidR="00927762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F5FA400" wp14:editId="43237DB9">
                  <wp:extent cx="1482725" cy="1482725"/>
                  <wp:effectExtent l="0" t="0" r="3175" b="3175"/>
                  <wp:docPr id="701275079" name="Picture 26" descr="یک نفر با حباب گفتا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75079" name="Picture 26" descr="یک نفر با حباب گفتار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C7EFD4A" w14:textId="77777777" w:rsidR="00927762" w:rsidRPr="00976CC4" w:rsidRDefault="00B95F60" w:rsidP="00976CC4">
            <w:p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و ما از دیگران می‌خواهیم که نظر خود را در مورد استراتجی به اشتراک بگذارند.</w:t>
            </w:r>
          </w:p>
        </w:tc>
      </w:tr>
    </w:tbl>
    <w:p w14:paraId="7151FE66" w14:textId="77777777" w:rsidR="009B4B96" w:rsidRPr="00976CC4" w:rsidRDefault="00B95F60" w:rsidP="00976CC4">
      <w:pPr>
        <w:spacing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7972D298" w14:textId="77777777" w:rsidTr="00D35A90">
        <w:tc>
          <w:tcPr>
            <w:tcW w:w="2551" w:type="dxa"/>
            <w:vAlign w:val="center"/>
          </w:tcPr>
          <w:p w14:paraId="719975EE" w14:textId="77777777" w:rsidR="00927762" w:rsidRPr="00976CC4" w:rsidRDefault="00927762" w:rsidP="00976CC4">
            <w:pPr>
              <w:pStyle w:val="Image"/>
              <w:spacing w:before="360" w:after="0" w:line="240" w:lineRule="auto"/>
              <w:rPr>
                <w:rFonts w:ascii="Dubai" w:hAnsi="Dubai" w:cs="Dubai"/>
              </w:rPr>
            </w:pPr>
          </w:p>
        </w:tc>
        <w:tc>
          <w:tcPr>
            <w:tcW w:w="6576" w:type="dxa"/>
            <w:vAlign w:val="center"/>
          </w:tcPr>
          <w:p w14:paraId="274E1470" w14:textId="77777777" w:rsidR="00927762" w:rsidRPr="00976CC4" w:rsidRDefault="00B95F60" w:rsidP="00976CC4">
            <w:pPr>
              <w:bidi/>
              <w:spacing w:before="36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این بشمول موارد ذیل است:</w:t>
            </w:r>
          </w:p>
        </w:tc>
      </w:tr>
      <w:tr w:rsidR="00DF0C92" w:rsidRPr="00976CC4" w14:paraId="617EDE4D" w14:textId="77777777" w:rsidTr="00D35A90">
        <w:tc>
          <w:tcPr>
            <w:tcW w:w="2551" w:type="dxa"/>
            <w:vAlign w:val="center"/>
          </w:tcPr>
          <w:p w14:paraId="4505FD1E" w14:textId="77777777" w:rsidR="00723BCB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439B076F" wp14:editId="2D791660">
                  <wp:extent cx="1482725" cy="1482725"/>
                  <wp:effectExtent l="0" t="0" r="3175" b="3175"/>
                  <wp:docPr id="758162148" name="Picture 26" descr="گروپی از مردم CAL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2148" name="Picture 26" descr="گروپی از مردم CALD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CC30F5" w14:textId="77777777" w:rsidR="00723BCB" w:rsidRPr="00976CC4" w:rsidRDefault="00B95F60" w:rsidP="00976CC4">
            <w:pPr>
              <w:pStyle w:val="ListParagraph"/>
              <w:numPr>
                <w:ilvl w:val="0"/>
                <w:numId w:val="35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افراد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 xml:space="preserve"> با معیوبیت</w:t>
            </w:r>
          </w:p>
        </w:tc>
      </w:tr>
      <w:tr w:rsidR="00DF0C92" w:rsidRPr="00976CC4" w14:paraId="57EC9258" w14:textId="77777777" w:rsidTr="00D35A90">
        <w:tc>
          <w:tcPr>
            <w:tcW w:w="2551" w:type="dxa"/>
            <w:vAlign w:val="center"/>
          </w:tcPr>
          <w:p w14:paraId="5B230BC2" w14:textId="77777777" w:rsidR="00723BCB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95C2DAE" wp14:editId="005126A9">
                  <wp:extent cx="1482725" cy="1482725"/>
                  <wp:effectExtent l="0" t="0" r="3175" b="3175"/>
                  <wp:docPr id="919010098" name="Picture 27" descr="گروپی از افراد مسلکی مقابل یک ساختمان اد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0098" name="Picture 27" descr="گروپی از افراد مسلکی مقابل یک ساختمان اداری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86FEDF" w14:textId="77777777" w:rsidR="00723BCB" w:rsidRPr="00976CC4" w:rsidRDefault="00B95F60" w:rsidP="00976CC4">
            <w:pPr>
              <w:pStyle w:val="ListParagraph"/>
              <w:numPr>
                <w:ilvl w:val="0"/>
                <w:numId w:val="35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سازمان‌های جامعه</w:t>
            </w:r>
          </w:p>
        </w:tc>
      </w:tr>
      <w:tr w:rsidR="00DF0C92" w:rsidRPr="00976CC4" w14:paraId="4DC39622" w14:textId="77777777" w:rsidTr="00D35A90">
        <w:tc>
          <w:tcPr>
            <w:tcW w:w="2551" w:type="dxa"/>
            <w:vAlign w:val="center"/>
          </w:tcPr>
          <w:p w14:paraId="29B711F0" w14:textId="77777777" w:rsidR="00723BCB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4444C895" wp14:editId="1DCFD5E6">
                  <wp:extent cx="1482725" cy="1482725"/>
                  <wp:effectExtent l="0" t="0" r="3175" b="3175"/>
                  <wp:docPr id="1470545733" name="Picture 28" descr="3 نفر زیر 2 حباب‌ گفتار . یک حباب گفتار انگشت شست رو به بالا را نشان می‌دهد. حباب گفتار دیگر انگشت شست را رو به پایین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45733" name="Picture 28" descr="3 نفر زیر 2 حباب‌ گفتار . یک حباب گفتار انگشت شست رو به بالا را نشان می‌دهد. حباب گفتار دیگر انگشت شست را رو به پایین نشان می دهد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37E11A" w14:textId="77777777" w:rsidR="00723BCB" w:rsidRPr="00976CC4" w:rsidRDefault="00B95F60" w:rsidP="00976CC4">
            <w:pPr>
              <w:pStyle w:val="ListParagraph"/>
              <w:numPr>
                <w:ilvl w:val="0"/>
                <w:numId w:val="35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گروپ‌های مشوره خارج از </w:t>
            </w:r>
            <w:r w:rsidRPr="00BF2ECE">
              <w:rPr>
                <w:rFonts w:cs="FS Me Pro"/>
                <w:rtl/>
              </w:rPr>
              <w:t>NDIA</w:t>
            </w:r>
          </w:p>
        </w:tc>
      </w:tr>
      <w:tr w:rsidR="00DF0C92" w:rsidRPr="00976CC4" w14:paraId="7F0CAB2D" w14:textId="77777777" w:rsidTr="00D35A90">
        <w:tc>
          <w:tcPr>
            <w:tcW w:w="2551" w:type="dxa"/>
            <w:vAlign w:val="center"/>
          </w:tcPr>
          <w:p w14:paraId="63638192" w14:textId="77777777" w:rsidR="003267DF" w:rsidRPr="00976CC4" w:rsidRDefault="00B95F60" w:rsidP="00976CC4">
            <w:pPr>
              <w:pStyle w:val="Image"/>
              <w:spacing w:before="9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494D8B48" wp14:editId="3EE521DF">
                  <wp:extent cx="1482725" cy="1482725"/>
                  <wp:effectExtent l="0" t="0" r="3175" b="3175"/>
                  <wp:docPr id="1672192175" name="Picture 27" descr="یک نفر که در یک سند زیر حباب فکر می نویسد. حباب فکر یک شست به بالا با یک تیر رو به بالا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192175" name="Picture 27" descr="یک نفر که در یک سند زیر حباب فکر می نویسد. حباب فکر یک شست به بالا با یک تیر رو به بالا را نشان می دهد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B6EBB77" w14:textId="77777777" w:rsidR="003267DF" w:rsidRPr="00976CC4" w:rsidRDefault="00B95F60" w:rsidP="00976CC4">
            <w:pPr>
              <w:bidi/>
              <w:spacing w:before="96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این به ما کمک می‌کند تا بفهمیم چه بخش هایی از استراتجی:</w:t>
            </w:r>
          </w:p>
          <w:p w14:paraId="621AC6FB" w14:textId="77777777" w:rsidR="003267DF" w:rsidRPr="00976CC4" w:rsidRDefault="00B95F60" w:rsidP="00976CC4">
            <w:pPr>
              <w:pStyle w:val="ListParagraph"/>
              <w:numPr>
                <w:ilvl w:val="0"/>
                <w:numId w:val="36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خوب کار می‌کنند</w:t>
            </w:r>
          </w:p>
          <w:p w14:paraId="385063AD" w14:textId="77777777" w:rsidR="003267DF" w:rsidRPr="00976CC4" w:rsidRDefault="00B95F60" w:rsidP="00976CC4">
            <w:pPr>
              <w:pStyle w:val="ListParagraph"/>
              <w:numPr>
                <w:ilvl w:val="0"/>
                <w:numId w:val="36"/>
              </w:numPr>
              <w:bidi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نیاز به بهبود دارد.</w:t>
            </w:r>
          </w:p>
        </w:tc>
      </w:tr>
    </w:tbl>
    <w:p w14:paraId="240FDA8E" w14:textId="77777777" w:rsidR="0028416F" w:rsidRPr="00976CC4" w:rsidRDefault="00B95F60" w:rsidP="00976CC4">
      <w:pPr>
        <w:spacing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p w14:paraId="0F404125" w14:textId="77777777" w:rsidR="00493D5D" w:rsidRPr="00976CC4" w:rsidRDefault="00B95F60" w:rsidP="00976CC4">
      <w:pPr>
        <w:pStyle w:val="Heading2"/>
        <w:bidi/>
        <w:spacing w:line="240" w:lineRule="auto"/>
        <w:rPr>
          <w:rFonts w:ascii="Dubai" w:hAnsi="Dubai" w:cs="Dubai"/>
        </w:rPr>
      </w:pPr>
      <w:bookmarkStart w:id="100" w:name="_Toc12634029"/>
      <w:bookmarkStart w:id="101" w:name="_Toc12636487"/>
      <w:bookmarkStart w:id="102" w:name="_Toc43391451"/>
      <w:bookmarkStart w:id="103" w:name="_Toc43391513"/>
      <w:bookmarkStart w:id="104" w:name="_Toc158194902"/>
      <w:r w:rsidRPr="00976CC4">
        <w:rPr>
          <w:rFonts w:ascii="Dubai" w:hAnsi="Dubai" w:cs="Dubai"/>
          <w:rtl/>
        </w:rPr>
        <w:lastRenderedPageBreak/>
        <w:t>معلومات بیشتر</w:t>
      </w:r>
      <w:bookmarkEnd w:id="100"/>
      <w:bookmarkEnd w:id="101"/>
      <w:bookmarkEnd w:id="102"/>
      <w:bookmarkEnd w:id="103"/>
      <w:bookmarkEnd w:id="104"/>
    </w:p>
    <w:p w14:paraId="2F0FEDD4" w14:textId="77777777" w:rsidR="008A5DB9" w:rsidRPr="00976CC4" w:rsidRDefault="00B95F60" w:rsidP="00976CC4">
      <w:pPr>
        <w:bidi/>
        <w:spacing w:line="240" w:lineRule="auto"/>
        <w:rPr>
          <w:rFonts w:ascii="Dubai" w:hAnsi="Dubai" w:cs="Dubai"/>
          <w:lang w:val="x-none" w:eastAsia="x-none"/>
        </w:rPr>
      </w:pPr>
      <w:r w:rsidRPr="00976CC4">
        <w:rPr>
          <w:rFonts w:ascii="Dubai" w:hAnsi="Dubai" w:cs="Dubai"/>
          <w:rtl/>
        </w:rPr>
        <w:t>برای معلومات بیشتر در مورد این استراتجی، لطفا با ما به تماس شوید.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18CB77BF" w14:textId="77777777" w:rsidTr="00D35A90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1239923" w14:textId="77777777" w:rsidR="00493D5D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751443F" wp14:editId="03B415BC">
                  <wp:extent cx="1440000" cy="1440000"/>
                  <wp:effectExtent l="0" t="0" r="8255" b="8255"/>
                  <wp:docPr id="3" name="Picture 3" descr="یک نماد ویب سای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یک نماد ویب سای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DB69342" w14:textId="77777777" w:rsidR="00153FC3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می توانید از وبسایت ما بازدید کنید.</w:t>
            </w:r>
          </w:p>
          <w:p w14:paraId="003BFFA8" w14:textId="77777777" w:rsidR="00493D5D" w:rsidRPr="00BF2ECE" w:rsidRDefault="0000000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hyperlink r:id="rId133" w:history="1">
              <w:r w:rsidR="00153FC3" w:rsidRPr="00BF2ECE">
                <w:rPr>
                  <w:rStyle w:val="Hyperlink"/>
                  <w:rFonts w:cs="FS Me Pro"/>
                  <w:bCs/>
                  <w:rtl/>
                </w:rPr>
                <w:t>www.ndis.gov.au</w:t>
              </w:r>
            </w:hyperlink>
          </w:p>
        </w:tc>
      </w:tr>
      <w:tr w:rsidR="00DF0C92" w:rsidRPr="00976CC4" w14:paraId="2A3E6D67" w14:textId="77777777" w:rsidTr="00D35A90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0BD9834" w14:textId="77777777" w:rsidR="00493D5D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2EB26FB1" wp14:editId="0E739B17">
                  <wp:extent cx="1440000" cy="1440000"/>
                  <wp:effectExtent l="0" t="0" r="8255" b="8255"/>
                  <wp:docPr id="36" name="Picture 36" descr="یک نماد تلفو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یک نماد تلفو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484E57B" w14:textId="77777777" w:rsidR="00153FC3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می توانید به ما زنگ بزنید.</w:t>
            </w:r>
          </w:p>
          <w:p w14:paraId="49645C86" w14:textId="77777777" w:rsidR="00493D5D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Dubai" w:hAnsi="Dubai" w:cs="Dubai"/>
                <w:bCs/>
              </w:rPr>
            </w:pPr>
            <w:r w:rsidRPr="00BF2ECE">
              <w:rPr>
                <w:rStyle w:val="IntenseEmphasis1"/>
                <w:rFonts w:cs="FS Me Pro"/>
                <w:bCs/>
                <w:rtl/>
              </w:rPr>
              <w:t>110</w:t>
            </w:r>
            <w:r w:rsidRPr="00976CC4">
              <w:rPr>
                <w:rStyle w:val="IntenseEmphasis1"/>
                <w:rFonts w:ascii="Dubai" w:hAnsi="Dubai" w:cs="Dubai"/>
                <w:bCs/>
                <w:rtl/>
              </w:rPr>
              <w:t xml:space="preserve"> </w:t>
            </w:r>
            <w:r w:rsidRPr="00BF2ECE">
              <w:rPr>
                <w:rStyle w:val="IntenseEmphasis1"/>
                <w:rFonts w:cs="FS Me Pro"/>
                <w:bCs/>
                <w:rtl/>
              </w:rPr>
              <w:t>800</w:t>
            </w:r>
            <w:r w:rsidRPr="00976CC4">
              <w:rPr>
                <w:rStyle w:val="IntenseEmphasis1"/>
                <w:rFonts w:ascii="Dubai" w:hAnsi="Dubai" w:cs="Dubai"/>
                <w:bCs/>
                <w:rtl/>
              </w:rPr>
              <w:t xml:space="preserve"> </w:t>
            </w:r>
            <w:r w:rsidRPr="00BF2ECE">
              <w:rPr>
                <w:rStyle w:val="IntenseEmphasis1"/>
                <w:rFonts w:cs="FS Me Pro"/>
                <w:bCs/>
                <w:rtl/>
              </w:rPr>
              <w:t>1800</w:t>
            </w:r>
          </w:p>
        </w:tc>
      </w:tr>
      <w:tr w:rsidR="00DF0C92" w:rsidRPr="00976CC4" w14:paraId="451BB944" w14:textId="77777777" w:rsidTr="00D35A90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7F7D166" w14:textId="77777777" w:rsidR="00CD310C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04118744" wp14:editId="2F7F013D">
                  <wp:extent cx="792000" cy="792000"/>
                  <wp:effectExtent l="0" t="0" r="8255" b="8255"/>
                  <wp:docPr id="15" name="Picture 15" descr="لوگوی فیس بو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لوگوی فیس بو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9290CBF" w14:textId="77777777" w:rsidR="00CD310C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می توانید ما رادر فیسبوک دنبال کنید.</w:t>
            </w:r>
          </w:p>
          <w:p w14:paraId="76DADB4B" w14:textId="77777777" w:rsidR="00CD310C" w:rsidRPr="00BF2ECE" w:rsidRDefault="0000000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FS Me Pro"/>
                <w:bCs/>
              </w:rPr>
            </w:pPr>
            <w:hyperlink r:id="rId136" w:history="1">
              <w:r w:rsidR="00DE6B8B" w:rsidRPr="00BF2ECE">
                <w:rPr>
                  <w:rStyle w:val="Hyperlink"/>
                  <w:rFonts w:cs="FS Me Pro"/>
                  <w:bCs/>
                  <w:rtl/>
                </w:rPr>
                <w:t>www.facebook.com/NDISAus</w:t>
              </w:r>
            </w:hyperlink>
          </w:p>
        </w:tc>
      </w:tr>
      <w:tr w:rsidR="00DF0C92" w:rsidRPr="00976CC4" w14:paraId="0BC49ECB" w14:textId="77777777" w:rsidTr="00D35A90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39F4AA1" w14:textId="77777777" w:rsidR="00CD310C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365F4A37" wp14:editId="00AEFDA5">
                  <wp:extent cx="792000" cy="792000"/>
                  <wp:effectExtent l="0" t="0" r="8255" b="8255"/>
                  <wp:docPr id="16" name="Picture 16" descr="لوگوی توییت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لوگوی توییتر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0FEF608" w14:textId="77777777" w:rsidR="00CD310C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می تونید ما را درتویتر دنبال کنید.</w:t>
            </w:r>
          </w:p>
          <w:p w14:paraId="703147D3" w14:textId="77777777" w:rsidR="00CD310C" w:rsidRPr="00BF2ECE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r w:rsidRPr="00BF2ECE">
              <w:rPr>
                <w:rStyle w:val="IntenseEmphasis1"/>
                <w:rFonts w:cs="FS Me Pro"/>
                <w:bCs/>
                <w:rtl/>
              </w:rPr>
              <w:t>NDIS@</w:t>
            </w:r>
          </w:p>
          <w:p w14:paraId="2D9D6F53" w14:textId="77777777" w:rsidR="00771597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توییتر </w:t>
            </w:r>
            <w:r w:rsidRPr="00BF2ECE">
              <w:rPr>
                <w:rFonts w:cs="FS Me Pro"/>
                <w:rtl/>
              </w:rPr>
              <w:t>X</w:t>
            </w:r>
            <w:r w:rsidRPr="00976CC4">
              <w:rPr>
                <w:rFonts w:ascii="Dubai" w:hAnsi="Dubai" w:cs="Dubai"/>
                <w:rtl/>
              </w:rPr>
              <w:t xml:space="preserve"> نیز نامیده می‌شود.</w:t>
            </w:r>
          </w:p>
        </w:tc>
      </w:tr>
    </w:tbl>
    <w:p w14:paraId="110C8AD8" w14:textId="77777777" w:rsidR="00AE2123" w:rsidRPr="00976CC4" w:rsidRDefault="00B95F60" w:rsidP="00976CC4">
      <w:pPr>
        <w:spacing w:line="240" w:lineRule="auto"/>
        <w:rPr>
          <w:rFonts w:ascii="Dubai" w:hAnsi="Dubai" w:cs="Dubai"/>
          <w:sz w:val="32"/>
          <w:szCs w:val="26"/>
        </w:rPr>
      </w:pPr>
      <w:bookmarkStart w:id="105" w:name="_Toc43391514"/>
      <w:r w:rsidRPr="00976CC4">
        <w:rPr>
          <w:rFonts w:ascii="Dubai" w:hAnsi="Dubai" w:cs="Dubai"/>
        </w:rPr>
        <w:br w:type="page"/>
      </w:r>
    </w:p>
    <w:p w14:paraId="293743AE" w14:textId="77777777" w:rsidR="00CD310C" w:rsidRPr="00976CC4" w:rsidRDefault="00B95F60" w:rsidP="00976CC4">
      <w:pPr>
        <w:pStyle w:val="Heading3"/>
        <w:bidi/>
        <w:spacing w:line="240" w:lineRule="auto"/>
        <w:rPr>
          <w:rFonts w:ascii="Dubai" w:hAnsi="Dubai" w:cs="Dubai"/>
        </w:rPr>
      </w:pPr>
      <w:r w:rsidRPr="00976CC4">
        <w:rPr>
          <w:rFonts w:ascii="Dubai" w:hAnsi="Dubai" w:cs="Dubai"/>
          <w:rtl/>
        </w:rPr>
        <w:lastRenderedPageBreak/>
        <w:t>حمایت برای صحبت کردن با ما</w:t>
      </w:r>
      <w:bookmarkEnd w:id="105"/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137CC0C3" w14:textId="77777777" w:rsidTr="00D35A90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82C416D" w14:textId="77777777" w:rsidR="00115682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5445585D" wp14:editId="7F5B97D9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434340</wp:posOffset>
                      </wp:positionV>
                      <wp:extent cx="672465" cy="147955"/>
                      <wp:effectExtent l="0" t="0" r="13335" b="4445"/>
                      <wp:wrapNone/>
                      <wp:docPr id="37674716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F3359" w14:textId="77777777" w:rsidR="00B95F60" w:rsidRPr="00786939" w:rsidRDefault="00B95F60" w:rsidP="00934B0E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11"/>
                                      <w:szCs w:val="11"/>
                                      <w:lang w:val="en-PH"/>
                                    </w:rPr>
                                  </w:pPr>
                                  <w:r w:rsidRPr="00786939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11"/>
                                      <w:szCs w:val="11"/>
                                      <w:rtl/>
                                    </w:rPr>
                                    <w:t>گفتگوی اینترنتی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5585D" id="_x0000_s1048" type="#_x0000_t202" alt="&quot;&quot;" style="position:absolute;left:0;text-align:left;margin-left:37.25pt;margin-top:34.2pt;width:52.95pt;height:11.6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" filled="f" stroked="f">
                      <v:textbox inset="0,0,0,0">
                        <w:txbxContent>
                          <w:p w14:paraId="7C9F3359" w14:textId="77777777" w:rsidR="00B95F60" w:rsidRPr="00786939" w:rsidRDefault="00B95F60" w:rsidP="00934B0E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11"/>
                                <w:szCs w:val="11"/>
                                <w:lang w:val="en-PH"/>
                              </w:rPr>
                            </w:pPr>
                            <w:r w:rsidRPr="00786939">
                              <w:rPr>
                                <w:rFonts w:ascii="Dubai" w:hAnsi="Dubai" w:cs="Dubai"/>
                                <w:b/>
                                <w:bCs/>
                                <w:sz w:val="11"/>
                                <w:szCs w:val="11"/>
                                <w:rtl/>
                              </w:rPr>
                              <w:t>گفتگوی اینترنتی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976CC4">
              <w:rPr>
                <w:rFonts w:ascii="Dubai" w:hAnsi="Dubai" w:cs="Dubai"/>
                <w:noProof/>
              </w:rPr>
              <w:drawing>
                <wp:inline distT="0" distB="0" distL="0" distR="0" wp14:anchorId="750E3281" wp14:editId="3CB4752D">
                  <wp:extent cx="1440000" cy="1440000"/>
                  <wp:effectExtent l="0" t="0" r="8255" b="8255"/>
                  <wp:docPr id="23" name="Picture 23" descr="نماد گفتگوی انترنت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نماد گفتگوی انترنت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4D6DCEB" w14:textId="77777777" w:rsidR="00115682" w:rsidRPr="00976CC4" w:rsidRDefault="00B95F60" w:rsidP="00976CC4">
            <w:pPr>
              <w:bidi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شما می توانید با استفاده از گزینه گفتگوی اینترنتی در قسمت بالای ویب سایت ما به صورت آنلاین با ما صحبت کنید. </w:t>
            </w:r>
          </w:p>
          <w:p w14:paraId="21E619E9" w14:textId="77777777" w:rsidR="00115682" w:rsidRPr="00BF2ECE" w:rsidRDefault="00000000" w:rsidP="00DD2F06">
            <w:pPr>
              <w:pStyle w:val="Body"/>
              <w:bidi/>
              <w:spacing w:before="14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  <w:b/>
                <w:bCs/>
                <w:color w:val="6B2976"/>
                <w:w w:val="100"/>
              </w:rPr>
            </w:pPr>
            <w:hyperlink r:id="rId139" w:history="1">
              <w:r w:rsidR="00B95F60" w:rsidRPr="00BF2ECE">
                <w:rPr>
                  <w:rStyle w:val="Hyperlink"/>
                  <w:rFonts w:cs="FS Me Pro"/>
                  <w:bCs/>
                  <w:w w:val="100"/>
                  <w:rtl/>
                </w:rPr>
                <w:t>www.ndis.gov.au</w:t>
              </w:r>
            </w:hyperlink>
          </w:p>
        </w:tc>
      </w:tr>
      <w:tr w:rsidR="00DF0C92" w:rsidRPr="00976CC4" w14:paraId="125AF81D" w14:textId="77777777" w:rsidTr="00D35A90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3FBA666" w14:textId="77777777" w:rsidR="00CD310C" w:rsidRPr="00976CC4" w:rsidRDefault="00CD310C" w:rsidP="00976CC4">
            <w:pPr>
              <w:pStyle w:val="Image"/>
              <w:spacing w:before="120" w:after="0" w:line="240" w:lineRule="auto"/>
              <w:rPr>
                <w:rFonts w:ascii="Dubai" w:hAnsi="Dubai" w:cs="Dubai"/>
                <w:lang w:eastAsia="en-AU"/>
              </w:rPr>
            </w:pPr>
          </w:p>
        </w:tc>
        <w:tc>
          <w:tcPr>
            <w:tcW w:w="6576" w:type="dxa"/>
          </w:tcPr>
          <w:p w14:paraId="582B5B50" w14:textId="77777777" w:rsidR="00CD310C" w:rsidRPr="00976CC4" w:rsidRDefault="00B95F60" w:rsidP="00976CC4">
            <w:pPr>
              <w:bidi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اگر به لسانی غیر از انگلیسی صحبت می‌کنید، می‌توانید با:</w:t>
            </w:r>
          </w:p>
        </w:tc>
      </w:tr>
      <w:tr w:rsidR="00DF0C92" w:rsidRPr="00976CC4" w14:paraId="52165FF4" w14:textId="77777777" w:rsidTr="00D35A90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6ED212A" w14:textId="77777777" w:rsidR="00493D5D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720011FE" wp14:editId="07BF2487">
                  <wp:extent cx="1440000" cy="1440000"/>
                  <wp:effectExtent l="0" t="0" r="8255" b="8255"/>
                  <wp:docPr id="13" name="Picture 13" descr="نماد خدمات ترجمان شفاهی و کتب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نماد خدمات ترجمان شفاهی و کتب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1E1DAE" w14:textId="66B43C91" w:rsidR="00092D2F" w:rsidRPr="00976CC4" w:rsidRDefault="00B95F60" w:rsidP="00976CC4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خدمات ترجمانی کتبی و شفاهی (</w:t>
            </w:r>
            <w:r w:rsidRPr="00BF2ECE">
              <w:rPr>
                <w:rFonts w:cs="FS Me Pro"/>
                <w:rtl/>
              </w:rPr>
              <w:t>TIS</w:t>
            </w:r>
            <w:r w:rsidRPr="00976CC4">
              <w:rPr>
                <w:rFonts w:ascii="Dubai" w:hAnsi="Dubai" w:cs="Dubai"/>
                <w:rtl/>
              </w:rPr>
              <w:t>) به این نمبر به</w:t>
            </w:r>
            <w:r w:rsidR="00DD2F06">
              <w:rPr>
                <w:rFonts w:ascii="Dubai" w:hAnsi="Dubai" w:cs="Dubai"/>
              </w:rPr>
              <w:br/>
            </w:r>
            <w:r w:rsidRPr="00976CC4">
              <w:rPr>
                <w:rFonts w:ascii="Dubai" w:hAnsi="Dubai" w:cs="Dubai"/>
                <w:rtl/>
              </w:rPr>
              <w:t>تماس شوید:</w:t>
            </w:r>
          </w:p>
          <w:p w14:paraId="28655263" w14:textId="77777777" w:rsidR="00493D5D" w:rsidRPr="00976CC4" w:rsidRDefault="00B95F60" w:rsidP="00DD2F06">
            <w:pPr>
              <w:bidi/>
              <w:spacing w:before="14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Dubai" w:hAnsi="Dubai" w:cs="Dubai"/>
                <w:bCs/>
              </w:rPr>
            </w:pPr>
            <w:r w:rsidRPr="00BF2ECE">
              <w:rPr>
                <w:rStyle w:val="IntenseEmphasis1"/>
                <w:rFonts w:cs="FS Me Pro"/>
                <w:bCs/>
                <w:rtl/>
              </w:rPr>
              <w:t>450</w:t>
            </w:r>
            <w:r w:rsidRPr="00976CC4">
              <w:rPr>
                <w:rStyle w:val="IntenseEmphasis1"/>
                <w:rFonts w:ascii="Dubai" w:hAnsi="Dubai" w:cs="Dubai"/>
                <w:bCs/>
                <w:rtl/>
              </w:rPr>
              <w:t xml:space="preserve"> </w:t>
            </w:r>
            <w:r w:rsidRPr="00BF2ECE">
              <w:rPr>
                <w:rStyle w:val="IntenseEmphasis1"/>
                <w:rFonts w:cs="FS Me Pro"/>
                <w:bCs/>
                <w:rtl/>
              </w:rPr>
              <w:t>131</w:t>
            </w:r>
          </w:p>
        </w:tc>
      </w:tr>
      <w:tr w:rsidR="00DF0C92" w:rsidRPr="00976CC4" w14:paraId="1AB876AC" w14:textId="77777777" w:rsidTr="00D35A90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F6BF220" w14:textId="77777777" w:rsidR="00CD310C" w:rsidRPr="00976CC4" w:rsidRDefault="00CD310C" w:rsidP="00976CC4">
            <w:pPr>
              <w:pStyle w:val="Image"/>
              <w:spacing w:before="120" w:after="0" w:line="240" w:lineRule="auto"/>
              <w:rPr>
                <w:rFonts w:ascii="Dubai" w:hAnsi="Dubai" w:cs="Dubai"/>
                <w:lang w:eastAsia="en-AU"/>
              </w:rPr>
            </w:pPr>
          </w:p>
        </w:tc>
        <w:tc>
          <w:tcPr>
            <w:tcW w:w="6576" w:type="dxa"/>
          </w:tcPr>
          <w:p w14:paraId="2B349157" w14:textId="77777777" w:rsidR="00CD310C" w:rsidRPr="00976CC4" w:rsidRDefault="00B95F60" w:rsidP="00976CC4">
            <w:pPr>
              <w:bidi/>
              <w:spacing w:before="12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اگر مشکل گفتاری یا شنوایی دارید، می توانید به مراکز زیر تماس بگیرید:</w:t>
            </w:r>
          </w:p>
        </w:tc>
      </w:tr>
      <w:tr w:rsidR="00DF0C92" w:rsidRPr="00976CC4" w14:paraId="423EB2D5" w14:textId="77777777" w:rsidTr="00D35A90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1AD6393" w14:textId="77777777" w:rsidR="00493D5D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4AE90E35" wp14:editId="00D79683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282575</wp:posOffset>
                      </wp:positionV>
                      <wp:extent cx="789940" cy="314325"/>
                      <wp:effectExtent l="0" t="0" r="10160" b="9525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F74446" w14:textId="77777777" w:rsidR="00B95F60" w:rsidRPr="00D35A90" w:rsidRDefault="00B95F60" w:rsidP="00934B0E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D35A90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سلام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90E35" id="_x0000_s1049" type="#_x0000_t202" alt="&quot;&quot;" style="position:absolute;left:0;text-align:left;margin-left:28.75pt;margin-top:22.25pt;width:62.2pt;height:24.7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" filled="f" stroked="f">
                      <v:textbox inset="0,0,0,0">
                        <w:txbxContent>
                          <w:p w14:paraId="4AF74446" w14:textId="77777777" w:rsidR="00B95F60" w:rsidRPr="00D35A90" w:rsidRDefault="00B95F60" w:rsidP="00934B0E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D35A90">
                              <w:rPr>
                                <w:rFonts w:ascii="Dubai" w:hAnsi="Dubai" w:cs="Duba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سلام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976CC4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5AC73F3E" wp14:editId="28D20FD5">
                  <wp:extent cx="1440000" cy="1440000"/>
                  <wp:effectExtent l="0" t="0" r="8255" b="8255"/>
                  <wp:docPr id="9" name="Picture 9" descr="نماد TT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نماد TT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976CC4">
              <w:rPr>
                <w:rFonts w:ascii="Dubai" w:hAnsi="Dubai" w:cs="Dubai"/>
              </w:rPr>
              <w:t xml:space="preserve"> </w:t>
            </w:r>
          </w:p>
        </w:tc>
        <w:tc>
          <w:tcPr>
            <w:tcW w:w="6576" w:type="dxa"/>
          </w:tcPr>
          <w:p w14:paraId="63D1D5FE" w14:textId="77777777" w:rsidR="00CD310C" w:rsidRPr="00BF2ECE" w:rsidRDefault="00B95F60" w:rsidP="00DD2F06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S Me Pro"/>
              </w:rPr>
            </w:pPr>
            <w:r w:rsidRPr="00BF2ECE">
              <w:rPr>
                <w:rFonts w:cs="FS Me Pro"/>
                <w:rtl/>
              </w:rPr>
              <w:t>TTY</w:t>
            </w:r>
          </w:p>
          <w:p w14:paraId="040B5814" w14:textId="77777777" w:rsidR="00493D5D" w:rsidRPr="00976CC4" w:rsidRDefault="00B95F60" w:rsidP="00DD2F06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Dubai" w:hAnsi="Dubai" w:cs="Dubai"/>
                <w:bCs/>
              </w:rPr>
            </w:pPr>
            <w:r w:rsidRPr="00BF2ECE">
              <w:rPr>
                <w:rStyle w:val="IntenseEmphasis1"/>
                <w:rFonts w:cs="FS Me Pro"/>
                <w:bCs/>
                <w:rtl/>
              </w:rPr>
              <w:t>677 555 1800</w:t>
            </w:r>
          </w:p>
        </w:tc>
      </w:tr>
      <w:tr w:rsidR="00DF0C92" w:rsidRPr="00976CC4" w14:paraId="3ECDE18A" w14:textId="77777777" w:rsidTr="00D35A90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A5F7EBA" w14:textId="77777777" w:rsidR="00493D5D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1DB61DD8" wp14:editId="6EA3BB89">
                  <wp:extent cx="1440000" cy="1440000"/>
                  <wp:effectExtent l="0" t="0" r="8255" b="8255"/>
                  <wp:docPr id="14" name="Picture 14" descr="نماد صحبت کردن و گوش داد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نماد صحبت کردن و گوش داد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C8D8E3F" w14:textId="77777777" w:rsidR="00CD310C" w:rsidRPr="00976CC4" w:rsidRDefault="00B95F60" w:rsidP="00976CC4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صحبت کن و گوش کن</w:t>
            </w:r>
          </w:p>
          <w:p w14:paraId="1D96D74A" w14:textId="77777777" w:rsidR="00493D5D" w:rsidRPr="00BF2ECE" w:rsidRDefault="00B95F60" w:rsidP="00DD2F06">
            <w:pPr>
              <w:bidi/>
              <w:spacing w:before="14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r w:rsidRPr="00BF2ECE">
              <w:rPr>
                <w:rStyle w:val="IntenseEmphasis1"/>
                <w:rFonts w:cs="FS Me Pro"/>
                <w:bCs/>
                <w:rtl/>
              </w:rPr>
              <w:t>727 555 1800</w:t>
            </w:r>
          </w:p>
        </w:tc>
      </w:tr>
      <w:tr w:rsidR="00DF0C92" w:rsidRPr="00976CC4" w14:paraId="671E5ABA" w14:textId="77777777" w:rsidTr="00D35A90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B5232B0" w14:textId="77777777" w:rsidR="00CD310C" w:rsidRPr="00976CC4" w:rsidRDefault="00B95F60" w:rsidP="00976CC4">
            <w:pPr>
              <w:pStyle w:val="Image"/>
              <w:spacing w:before="0" w:after="0"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1A5E6F55" wp14:editId="33E1CD65">
                  <wp:extent cx="1260000" cy="1017642"/>
                  <wp:effectExtent l="0" t="0" r="0" b="0"/>
                  <wp:docPr id="58" name="Picture 58" descr="لوگوی خدمات ملی Rela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لوگوی خدمات ملی Rela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B6F75B0" w14:textId="77777777" w:rsidR="00CD310C" w:rsidRPr="00976CC4" w:rsidRDefault="00B95F60" w:rsidP="00976CC4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خدمات ملی </w:t>
            </w:r>
            <w:r w:rsidRPr="00BF2ECE">
              <w:rPr>
                <w:rFonts w:cs="FS Me Pro"/>
                <w:rtl/>
              </w:rPr>
              <w:t>Relay</w:t>
            </w:r>
          </w:p>
          <w:p w14:paraId="1E029C35" w14:textId="77777777" w:rsidR="00CD310C" w:rsidRPr="00BF2ECE" w:rsidRDefault="00B95F60" w:rsidP="00DD2F06">
            <w:pPr>
              <w:bidi/>
              <w:spacing w:before="14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FS Me Pro"/>
                <w:bCs/>
              </w:rPr>
            </w:pPr>
            <w:r w:rsidRPr="00BF2ECE">
              <w:rPr>
                <w:rStyle w:val="IntenseEmphasis1"/>
                <w:rFonts w:cs="FS Me Pro"/>
                <w:bCs/>
                <w:rtl/>
              </w:rPr>
              <w:t>677 133</w:t>
            </w:r>
          </w:p>
          <w:p w14:paraId="652F6ABA" w14:textId="77777777" w:rsidR="00CD310C" w:rsidRPr="00976CC4" w:rsidRDefault="00000000" w:rsidP="00DD2F06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Dubai" w:hAnsi="Dubai" w:cs="Dubai"/>
              </w:rPr>
            </w:pPr>
            <w:hyperlink r:id="rId144" w:history="1">
              <w:r w:rsidR="004D16D1" w:rsidRPr="00BF2ECE">
                <w:rPr>
                  <w:rStyle w:val="Hyperlink"/>
                  <w:rFonts w:cs="FS Me Pro"/>
                  <w:bCs/>
                  <w:rtl/>
                </w:rPr>
                <w:t>www.accesshub.gov.au/about-the-nrs</w:t>
              </w:r>
            </w:hyperlink>
            <w:r w:rsidR="00C201D9" w:rsidRPr="00976CC4">
              <w:rPr>
                <w:rStyle w:val="Hyperlink"/>
                <w:rFonts w:ascii="Dubai" w:hAnsi="Dubai" w:cs="Dubai"/>
                <w:rtl/>
              </w:rPr>
              <w:t xml:space="preserve">   </w:t>
            </w:r>
          </w:p>
        </w:tc>
      </w:tr>
    </w:tbl>
    <w:p w14:paraId="128B86C3" w14:textId="77777777" w:rsidR="008928D5" w:rsidRPr="00976CC4" w:rsidRDefault="00B95F60" w:rsidP="00976CC4">
      <w:pPr>
        <w:pStyle w:val="Heading2"/>
        <w:bidi/>
        <w:spacing w:line="240" w:lineRule="auto"/>
        <w:rPr>
          <w:rFonts w:ascii="Dubai" w:hAnsi="Dubai" w:cs="Dubai"/>
        </w:rPr>
      </w:pPr>
      <w:bookmarkStart w:id="106" w:name="_Toc43391452"/>
      <w:bookmarkStart w:id="107" w:name="_Toc43391515"/>
      <w:bookmarkStart w:id="108" w:name="_Ref117079481"/>
      <w:bookmarkStart w:id="109" w:name="_Ref124149671"/>
      <w:bookmarkStart w:id="110" w:name="_Ref124149688"/>
      <w:bookmarkStart w:id="111" w:name="_Ref155785641"/>
      <w:bookmarkStart w:id="112" w:name="_Toc158194903"/>
      <w:r w:rsidRPr="00976CC4">
        <w:rPr>
          <w:rFonts w:ascii="Dubai" w:hAnsi="Dubai" w:cs="Dubai"/>
          <w:rtl/>
        </w:rPr>
        <w:lastRenderedPageBreak/>
        <w:t>فهرست لغت</w:t>
      </w:r>
      <w:bookmarkEnd w:id="106"/>
      <w:bookmarkEnd w:id="107"/>
      <w:bookmarkEnd w:id="108"/>
      <w:bookmarkEnd w:id="109"/>
      <w:bookmarkEnd w:id="110"/>
      <w:bookmarkEnd w:id="111"/>
      <w:bookmarkEnd w:id="112"/>
    </w:p>
    <w:p w14:paraId="0DBD9D9E" w14:textId="77777777" w:rsidR="00115682" w:rsidRPr="00976CC4" w:rsidRDefault="00B95F60" w:rsidP="00976CC4">
      <w:pPr>
        <w:bidi/>
        <w:spacing w:line="240" w:lineRule="auto"/>
        <w:rPr>
          <w:rFonts w:ascii="Dubai" w:hAnsi="Dubai" w:cs="Dubai"/>
          <w:lang w:val="x-none" w:eastAsia="x-none"/>
        </w:rPr>
      </w:pPr>
      <w:r w:rsidRPr="00976CC4">
        <w:rPr>
          <w:rFonts w:ascii="Dubai" w:hAnsi="Dubai" w:cs="Dubai"/>
          <w:rtl/>
          <w:lang w:eastAsia="x-none"/>
        </w:rPr>
        <w:t xml:space="preserve">این لیست معنی کلمات </w:t>
      </w:r>
      <w:r w:rsidRPr="00976CC4">
        <w:rPr>
          <w:rStyle w:val="Strong"/>
          <w:rFonts w:ascii="Dubai" w:hAnsi="Dubai" w:cs="Dubai"/>
          <w:rtl/>
          <w:lang w:eastAsia="x-none"/>
        </w:rPr>
        <w:t>پررنگ</w:t>
      </w:r>
      <w:r w:rsidRPr="00976CC4">
        <w:rPr>
          <w:rFonts w:ascii="Dubai" w:hAnsi="Dubai" w:cs="Dubai"/>
          <w:rtl/>
          <w:lang w:eastAsia="x-none"/>
        </w:rPr>
        <w:t xml:space="preserve"> در این سند را توضیح می‌دهد.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054E8DAC" w14:textId="77777777" w:rsidTr="00D35A9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E546168" w14:textId="77777777" w:rsidR="00A94CA7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8917A66" wp14:editId="00118BAD">
                  <wp:extent cx="1482725" cy="1482725"/>
                  <wp:effectExtent l="0" t="0" r="3175" b="3175"/>
                  <wp:docPr id="167049650" name="Picture 29" descr="یک نفر که به خود اشاره می کند. بالای از آنها یک حباب فکری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9650" name="Picture 29" descr="یک نفر که به خود اشاره می کند. بالای از آنها یک حباب فکری است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629B6A9" w14:textId="2D9CC584" w:rsidR="00A94CA7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نگرش‌ها (</w:t>
            </w:r>
            <w:r w:rsidR="00DD2F06">
              <w:rPr>
                <w:rFonts w:cs="FS Me Pro"/>
                <w:bCs/>
              </w:rPr>
              <w:t>attitudes</w:t>
            </w:r>
            <w:r w:rsidRPr="00976CC4">
              <w:rPr>
                <w:rFonts w:ascii="Dubai" w:hAnsi="Dubai" w:cs="Dubai"/>
                <w:bCs/>
                <w:rtl/>
              </w:rPr>
              <w:t>)</w:t>
            </w:r>
          </w:p>
          <w:p w14:paraId="4951501B" w14:textId="77777777" w:rsidR="008F445F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نگرش‌ها یعنی شما چطور:</w:t>
            </w:r>
          </w:p>
          <w:p w14:paraId="4F7AE610" w14:textId="77777777" w:rsidR="008F445F" w:rsidRPr="00976CC4" w:rsidRDefault="00B95F60" w:rsidP="00976CC4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فکر می کنید</w:t>
            </w:r>
          </w:p>
          <w:p w14:paraId="38D8CDE1" w14:textId="77777777" w:rsidR="008F445F" w:rsidRPr="00976CC4" w:rsidRDefault="00B95F60" w:rsidP="00976CC4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احساس می‌کنید</w:t>
            </w:r>
          </w:p>
          <w:p w14:paraId="705EF0F3" w14:textId="77777777" w:rsidR="00A94CA7" w:rsidRPr="00976CC4" w:rsidRDefault="00B95F60" w:rsidP="00976CC4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باور دارید.</w:t>
            </w:r>
          </w:p>
        </w:tc>
      </w:tr>
      <w:tr w:rsidR="00DF0C92" w:rsidRPr="00976CC4" w14:paraId="1D0EB3D9" w14:textId="77777777" w:rsidTr="00D35A9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19DA879" w14:textId="77777777" w:rsidR="000349ED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3C281FA0" wp14:editId="6A52044E">
                  <wp:extent cx="1482725" cy="1482725"/>
                  <wp:effectExtent l="0" t="0" r="3175" b="3175"/>
                  <wp:docPr id="1441004690" name="Picture 30" descr="3 نفر زیر 2 حباب‌ گفتار . یک حباب گفتار انگشت شست رو به بالا را نشان می‌دهد. حباب گفتار دیگر انگشت شست را رو به پایین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4690" name="Picture 30" descr="3 نفر زیر 2 حباب‌ گفتار . یک حباب گفتار انگشت شست رو به بالا را نشان می‌دهد. حباب گفتار دیگر انگشت شست را رو به پایین نشان می دهد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854EB26" w14:textId="64FDB81C" w:rsidR="000349ED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گروپ‌ مشوره (</w:t>
            </w:r>
            <w:r w:rsidR="00DD2F06">
              <w:rPr>
                <w:rFonts w:cs="FS Me Pro"/>
                <w:bCs/>
              </w:rPr>
              <w:t>advisory group</w:t>
            </w:r>
            <w:r w:rsidRPr="00976CC4">
              <w:rPr>
                <w:rFonts w:ascii="Dubai" w:hAnsi="Dubai" w:cs="Dubai"/>
                <w:bCs/>
                <w:rtl/>
              </w:rPr>
              <w:t>)</w:t>
            </w:r>
          </w:p>
          <w:p w14:paraId="3CCDC554" w14:textId="77777777" w:rsidR="000349ED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گروپ مشوره گروهی از افرادی است که با ما همکاری می‌کنند تا موارد ذیل را به اشتراک بگذارند:</w:t>
            </w:r>
          </w:p>
          <w:p w14:paraId="3D180E05" w14:textId="77777777" w:rsidR="000349ED" w:rsidRPr="00976CC4" w:rsidRDefault="00B95F60" w:rsidP="00976CC4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چه چیزی خوب کار می‌کند </w:t>
            </w:r>
          </w:p>
          <w:p w14:paraId="5EDE9BDF" w14:textId="77777777" w:rsidR="000349ED" w:rsidRPr="00976CC4" w:rsidRDefault="00B95F60" w:rsidP="00976CC4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چه باید بهتر کار کند</w:t>
            </w:r>
          </w:p>
        </w:tc>
      </w:tr>
      <w:tr w:rsidR="00DF0C92" w:rsidRPr="00976CC4" w14:paraId="2E3F1A7D" w14:textId="77777777" w:rsidTr="00D35A9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8164CA5" w14:textId="77777777" w:rsidR="00C43AAB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77C213D" wp14:editId="2014197F">
                  <wp:extent cx="1482725" cy="1482725"/>
                  <wp:effectExtent l="0" t="0" r="3175" b="3175"/>
                  <wp:docPr id="748513853" name="Picture 31" descr="2 نفر در پشت یک مانع. یکی از آنها دستش را بالا برده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13853" name="Picture 31" descr="2 نفر در پشت یک مانع. یکی از آنها دستش را بالا برده است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A873459" w14:textId="587AA31B" w:rsidR="00C43AAB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مانع (</w:t>
            </w:r>
            <w:r w:rsidR="00DD2F06">
              <w:rPr>
                <w:rFonts w:cs="FS Me Pro"/>
                <w:bCs/>
              </w:rPr>
              <w:t>barrier</w:t>
            </w:r>
            <w:r w:rsidRPr="00976CC4">
              <w:rPr>
                <w:rFonts w:ascii="Dubai" w:hAnsi="Dubai" w:cs="Dubai"/>
                <w:bCs/>
                <w:rtl/>
              </w:rPr>
              <w:t>)</w:t>
            </w:r>
          </w:p>
          <w:p w14:paraId="5FF03570" w14:textId="77777777" w:rsidR="00C43AAB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مانع چیزی است که شما را از انجام کاری باز می‌دارد:</w:t>
            </w:r>
          </w:p>
          <w:p w14:paraId="1D3EF43D" w14:textId="77777777" w:rsidR="00C43AAB" w:rsidRPr="00976CC4" w:rsidRDefault="00B95F60" w:rsidP="00976CC4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برای مثال چیزی که ضرورت به انجام آن دارید </w:t>
            </w:r>
          </w:p>
          <w:p w14:paraId="132C86E1" w14:textId="77777777" w:rsidR="00C43AAB" w:rsidRPr="00976CC4" w:rsidRDefault="00B95F60" w:rsidP="00976CC4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چیزی که می‌خواهید انجام دهید.</w:t>
            </w:r>
          </w:p>
        </w:tc>
      </w:tr>
      <w:tr w:rsidR="00DF0C92" w:rsidRPr="00976CC4" w14:paraId="7CB35B21" w14:textId="77777777" w:rsidTr="00D35A9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5E80274" w14:textId="77777777" w:rsidR="00C43AAB" w:rsidRPr="00976CC4" w:rsidRDefault="00B95F60" w:rsidP="00976CC4">
            <w:pPr>
              <w:pStyle w:val="Image"/>
              <w:spacing w:before="120"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w:drawing>
                <wp:inline distT="0" distB="0" distL="0" distR="0" wp14:anchorId="3E22EC09" wp14:editId="5CC5F95F">
                  <wp:extent cx="1440000" cy="1440000"/>
                  <wp:effectExtent l="0" t="0" r="8255" b="8255"/>
                  <wp:docPr id="1682197754" name="Picture 1682197754" descr="3 نفر با هم روی یک سند کلان کار می‌کنند. یک نفر به سند کلان اشاره می‌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197754" name="Picture 1682197754" descr="3 نفر با هم روی یک سند کلان کار می‌کنند. یک نفر به سند کلان اشاره می‌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B2FC32" w14:textId="68F4D324" w:rsidR="00C43AAB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bCs/>
                <w:rtl/>
              </w:rPr>
              <w:t>طراحی مشترک (</w:t>
            </w:r>
            <w:r w:rsidR="00DD2F06">
              <w:rPr>
                <w:rFonts w:cs="FS Me Pro"/>
                <w:bCs/>
              </w:rPr>
              <w:t>co-design</w:t>
            </w:r>
            <w:r w:rsidRPr="00976CC4">
              <w:rPr>
                <w:rFonts w:ascii="Dubai" w:hAnsi="Dubai" w:cs="Dubai"/>
                <w:bCs/>
                <w:rtl/>
              </w:rPr>
              <w:t xml:space="preserve">) </w:t>
            </w:r>
          </w:p>
          <w:p w14:paraId="1D820520" w14:textId="77777777" w:rsidR="00E432CA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طراحی مشترک زمانی است که افراد با هم همکاری می‌کنند تا:</w:t>
            </w:r>
          </w:p>
          <w:p w14:paraId="200B52F3" w14:textId="77777777" w:rsidR="00E432CA" w:rsidRPr="00976CC4" w:rsidRDefault="00B95F60" w:rsidP="00976CC4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چیز جدید ایجاد کنند</w:t>
            </w:r>
          </w:p>
          <w:p w14:paraId="6D7A0233" w14:textId="77777777" w:rsidR="00C43AAB" w:rsidRPr="00976CC4" w:rsidRDefault="00B95F60" w:rsidP="00976CC4">
            <w:pPr>
              <w:pStyle w:val="ListParagraph"/>
              <w:numPr>
                <w:ilvl w:val="0"/>
                <w:numId w:val="4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نحوه عملکرد چیزی را بهبود بخشند.</w:t>
            </w:r>
          </w:p>
        </w:tc>
      </w:tr>
      <w:tr w:rsidR="00DF0C92" w:rsidRPr="00976CC4" w14:paraId="0C994B5F" w14:textId="77777777" w:rsidTr="00D35A9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7BC03E4" w14:textId="77777777" w:rsidR="001F49AB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31FCA521" wp14:editId="4457A0E1">
                  <wp:extent cx="1440000" cy="1440000"/>
                  <wp:effectExtent l="0" t="0" r="8255" b="8255"/>
                  <wp:docPr id="1474991052" name="Picture 1474991052" descr="گروپی از افراد CALD در زیر 3 حباب گفتاری که به 3 لسان مختلف می گویند &quot;سلام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91052" name="Picture 1474991052" descr="گروپی از افراد CALD در زیر 3 حباب گفتاری که به 3 لسان مختلف می گویند &quot;سلام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2EE01E4" w14:textId="77777777" w:rsidR="001F49AB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از نظر فرهنگی و لسانی متنوع (</w:t>
            </w:r>
            <w:r w:rsidRPr="00BF2ECE">
              <w:rPr>
                <w:rFonts w:cs="FS Me Pro"/>
                <w:bCs/>
                <w:rtl/>
              </w:rPr>
              <w:t>CALD</w:t>
            </w:r>
            <w:r w:rsidRPr="00976CC4">
              <w:rPr>
                <w:rFonts w:ascii="Dubai" w:hAnsi="Dubai" w:cs="Dubai"/>
                <w:bCs/>
                <w:rtl/>
              </w:rPr>
              <w:t>)</w:t>
            </w:r>
          </w:p>
          <w:p w14:paraId="0FCB6D49" w14:textId="77777777" w:rsidR="00891723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مردم </w:t>
            </w:r>
            <w:r w:rsidRPr="00BF2ECE">
              <w:rPr>
                <w:rFonts w:cs="FS Me Pro"/>
                <w:rtl/>
              </w:rPr>
              <w:t>CALD</w:t>
            </w:r>
            <w:r w:rsidRPr="00976CC4">
              <w:rPr>
                <w:rFonts w:ascii="Dubai" w:hAnsi="Dubai" w:cs="Dubai"/>
                <w:rtl/>
              </w:rPr>
              <w:t>، آن مردم هستند که:</w:t>
            </w:r>
          </w:p>
          <w:p w14:paraId="0A2C3AC0" w14:textId="77777777" w:rsidR="00891723" w:rsidRPr="00976CC4" w:rsidRDefault="00B95F60" w:rsidP="00976CC4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از پیشینه‌های مختلف آمده اند</w:t>
            </w:r>
          </w:p>
          <w:p w14:paraId="5DD69830" w14:textId="77777777" w:rsidR="001F49AB" w:rsidRPr="00976CC4" w:rsidRDefault="00B95F60" w:rsidP="00976CC4">
            <w:pPr>
              <w:pStyle w:val="ListParagraph"/>
              <w:numPr>
                <w:ilvl w:val="0"/>
                <w:numId w:val="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لسان‌های غیر از انگلیسی گپ می‌زنند.</w:t>
            </w:r>
          </w:p>
        </w:tc>
      </w:tr>
      <w:tr w:rsidR="00DF0C92" w:rsidRPr="00976CC4" w14:paraId="53ADF4D3" w14:textId="77777777" w:rsidTr="00D35A9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ED3E7F" w14:textId="77777777" w:rsidR="00A94CA7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70C3B2EC" wp14:editId="1EB40A1D">
                  <wp:extent cx="1483200" cy="1112400"/>
                  <wp:effectExtent l="0" t="0" r="3175" b="0"/>
                  <wp:docPr id="1243858087" name="Picture 1243858087" descr="گروپی از افراد لباس‌های با رنگ روشن به تن دارند و رقص فرهنگی انجام می‌ده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858087" name="Picture 1243858087" descr="گروپی از افراد لباس‌های با رنگ روشن به تن دارند و رقص فرهنگی انجام می‌ده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B8376CF" w14:textId="77777777" w:rsidR="00A94CA7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فرهنگ (</w:t>
            </w:r>
            <w:r w:rsidRPr="00BF2ECE">
              <w:rPr>
                <w:rFonts w:cs="FS Me Pro"/>
                <w:bCs/>
                <w:rtl/>
              </w:rPr>
              <w:t>culture</w:t>
            </w:r>
            <w:r w:rsidRPr="00976CC4">
              <w:rPr>
                <w:rFonts w:ascii="Dubai" w:hAnsi="Dubai" w:cs="Dubai"/>
                <w:bCs/>
                <w:rtl/>
              </w:rPr>
              <w:t>)</w:t>
            </w:r>
          </w:p>
          <w:p w14:paraId="7D71D9F5" w14:textId="77777777" w:rsidR="00A94CA7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فرهنگ شما:</w:t>
            </w:r>
          </w:p>
          <w:p w14:paraId="13C38876" w14:textId="77777777" w:rsidR="00A94CA7" w:rsidRPr="00976CC4" w:rsidRDefault="00B95F60" w:rsidP="00976CC4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نحوه زندگی شما است</w:t>
            </w:r>
          </w:p>
          <w:p w14:paraId="4F56E577" w14:textId="77777777" w:rsidR="00A94CA7" w:rsidRPr="00976CC4" w:rsidRDefault="00B95F60" w:rsidP="00976CC4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چیزی که برای شما مهم است.</w:t>
            </w:r>
          </w:p>
        </w:tc>
      </w:tr>
      <w:tr w:rsidR="00DF0C92" w:rsidRPr="00976CC4" w14:paraId="024F3896" w14:textId="77777777" w:rsidTr="00D35A9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3962063" w14:textId="77777777" w:rsidR="00971D1A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7BF4B01B" wp14:editId="21C14B86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702945</wp:posOffset>
                      </wp:positionV>
                      <wp:extent cx="672465" cy="195580"/>
                      <wp:effectExtent l="0" t="0" r="13335" b="13970"/>
                      <wp:wrapNone/>
                      <wp:docPr id="154813840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95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616F6D" w14:textId="77777777" w:rsidR="00B95F60" w:rsidRPr="00D35A90" w:rsidRDefault="00B95F60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D35A90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ریکارد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4B01B" id="_x0000_s1050" type="#_x0000_t202" alt="&quot;&quot;" style="position:absolute;left:0;text-align:left;margin-left:55.05pt;margin-top:55.35pt;width:52.95pt;height:15.4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" filled="f" stroked="f">
                      <v:textbox inset="0,0,0,0">
                        <w:txbxContent>
                          <w:p w14:paraId="0D616F6D" w14:textId="77777777" w:rsidR="00B95F60" w:rsidRPr="00D35A90" w:rsidRDefault="00B95F60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D35A90">
                              <w:rPr>
                                <w:rFonts w:ascii="Dubai" w:hAnsi="Dubai" w:cs="Duba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ریکارد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1D1A" w:rsidRPr="00976CC4">
              <w:rPr>
                <w:rFonts w:ascii="Dubai" w:hAnsi="Dubai" w:cs="Dubai"/>
                <w:noProof/>
              </w:rPr>
              <w:drawing>
                <wp:inline distT="0" distB="0" distL="0" distR="0" wp14:anchorId="4059F951" wp14:editId="56BE7F27">
                  <wp:extent cx="1440000" cy="1440000"/>
                  <wp:effectExtent l="0" t="0" r="8255" b="8255"/>
                  <wp:docPr id="1388733303" name="Picture 1388733303" descr="یک سند معلومات، یک سند سوابق و یک نمودار میله ا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33303" name="Picture 1388733303" descr="یک سند معلومات، یک سند سوابق و یک نمودار میله ا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16558B8" w14:textId="33B62C16" w:rsidR="00971D1A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داده‌ها (</w:t>
            </w:r>
            <w:r w:rsidR="00DD2F06">
              <w:rPr>
                <w:rFonts w:cs="FS Me Pro"/>
                <w:bCs/>
              </w:rPr>
              <w:t>data</w:t>
            </w:r>
            <w:r w:rsidRPr="00976CC4">
              <w:rPr>
                <w:rFonts w:ascii="Dubai" w:hAnsi="Dubai" w:cs="Dubai"/>
                <w:bCs/>
                <w:rtl/>
              </w:rPr>
              <w:t>)</w:t>
            </w:r>
          </w:p>
          <w:p w14:paraId="6809741E" w14:textId="77777777" w:rsidR="00971D1A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وقتی در مورد داده صحبت می‌کنیم، منظورمان این است:</w:t>
            </w:r>
          </w:p>
          <w:p w14:paraId="4DB8849B" w14:textId="77777777" w:rsidR="00971D1A" w:rsidRPr="00976CC4" w:rsidRDefault="00B95F60" w:rsidP="00976CC4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حقیقت‌ها</w:t>
            </w:r>
          </w:p>
          <w:p w14:paraId="3AC402C1" w14:textId="77777777" w:rsidR="00971D1A" w:rsidRPr="00976CC4" w:rsidRDefault="00B95F60" w:rsidP="00976CC4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معلومات</w:t>
            </w:r>
          </w:p>
          <w:p w14:paraId="0CAA74CB" w14:textId="77777777" w:rsidR="00971D1A" w:rsidRPr="00976CC4" w:rsidRDefault="00B95F60" w:rsidP="00976CC4">
            <w:pPr>
              <w:pStyle w:val="ListParagraph"/>
              <w:numPr>
                <w:ilvl w:val="0"/>
                <w:numId w:val="3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ریکاردها</w:t>
            </w:r>
          </w:p>
        </w:tc>
      </w:tr>
      <w:tr w:rsidR="00DF0C92" w:rsidRPr="00976CC4" w14:paraId="18F12123" w14:textId="77777777" w:rsidTr="00D35A90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43A85BF" w14:textId="77777777" w:rsidR="002327D5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w:drawing>
                <wp:inline distT="0" distB="0" distL="0" distR="0" wp14:anchorId="6520D621" wp14:editId="37C39D76">
                  <wp:extent cx="1482725" cy="1482725"/>
                  <wp:effectExtent l="0" t="0" r="3175" b="3175"/>
                  <wp:docPr id="1612959339" name="Picture 41" descr="یک نفر که به خود اشاره می کند و دست خود را در مقابل دو نفر دیگر بالا می ب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59339" name="Picture 41" descr="یک نفر که به خود اشاره می کند و دست خود را در مقابل دو نفر دیگر بالا می برد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429AD28" w14:textId="5D7B59E6" w:rsidR="002327D5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ابراز هویت (</w:t>
            </w:r>
            <w:r w:rsidR="00DD2F06">
              <w:rPr>
                <w:rFonts w:cs="FS Me Pro"/>
                <w:bCs/>
              </w:rPr>
              <w:t>identify</w:t>
            </w:r>
            <w:r w:rsidRPr="00976CC4">
              <w:rPr>
                <w:rFonts w:ascii="Dubai" w:hAnsi="Dubai" w:cs="Dubai"/>
                <w:bCs/>
                <w:rtl/>
              </w:rPr>
              <w:t>)</w:t>
            </w:r>
          </w:p>
          <w:p w14:paraId="0DE4ADED" w14:textId="77777777" w:rsidR="002327D5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وقتی منحیث چیزی ابراز هویت می‌کنید، یعنی می‌گویید که به گروه خاصی از افراد تعلق دارید.</w:t>
            </w:r>
          </w:p>
        </w:tc>
      </w:tr>
      <w:tr w:rsidR="00DF0C92" w:rsidRPr="00976CC4" w14:paraId="00B69925" w14:textId="77777777" w:rsidTr="00D35A90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590EC7D" w14:textId="77777777" w:rsidR="00971D1A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667C79CD" wp14:editId="5059A7AE">
                  <wp:extent cx="1482725" cy="1482725"/>
                  <wp:effectExtent l="0" t="0" r="3175" b="3175"/>
                  <wp:docPr id="1475928603" name="Picture 32" descr="گروپی از مردم با یک تیر در اطراف آنها خمیده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28603" name="Picture 32" descr="گروپی از مردم با یک تیر در اطراف آنها خمیده است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3CD8121" w14:textId="77777777" w:rsidR="00971D1A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همه شمول (</w:t>
            </w:r>
            <w:r w:rsidRPr="00BF2ECE">
              <w:rPr>
                <w:rFonts w:cs="FS Me Pro"/>
                <w:bCs/>
                <w:rtl/>
              </w:rPr>
              <w:t>inclusive</w:t>
            </w:r>
            <w:r w:rsidRPr="00976CC4">
              <w:rPr>
                <w:rFonts w:ascii="Dubai" w:hAnsi="Dubai" w:cs="Dubai"/>
                <w:bCs/>
                <w:rtl/>
              </w:rPr>
              <w:t>)</w:t>
            </w:r>
          </w:p>
          <w:p w14:paraId="0DDFA370" w14:textId="77777777" w:rsidR="00971D1A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وقتی چیزی همه شمول است، همه:</w:t>
            </w:r>
          </w:p>
          <w:p w14:paraId="578DA7FF" w14:textId="77777777" w:rsidR="00971D1A" w:rsidRPr="00976CC4" w:rsidRDefault="00B95F60" w:rsidP="00976CC4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در آن اشتراک کرده می‌توانند </w:t>
            </w:r>
          </w:p>
          <w:p w14:paraId="7072D732" w14:textId="77777777" w:rsidR="00971D1A" w:rsidRPr="00976CC4" w:rsidRDefault="00B95F60" w:rsidP="00976CC4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آن احساس تعلق کرده می‌توانند</w:t>
            </w:r>
          </w:p>
        </w:tc>
      </w:tr>
      <w:tr w:rsidR="00DF0C92" w:rsidRPr="00976CC4" w14:paraId="1AD14C2D" w14:textId="77777777" w:rsidTr="00D35A9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81DDD35" w14:textId="77777777" w:rsidR="00971D1A" w:rsidRPr="00976CC4" w:rsidRDefault="00B95F60" w:rsidP="00976CC4">
            <w:pPr>
              <w:pStyle w:val="Image"/>
              <w:spacing w:before="480"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A82A1DE" wp14:editId="20888B74">
                  <wp:extent cx="1482725" cy="1482725"/>
                  <wp:effectExtent l="0" t="0" r="3175" b="3175"/>
                  <wp:docPr id="1857484238" name="Picture 33" descr="یک ترجمان که با 2 نفر صحبت می کند. در بالای آنها حباب گفتاری وجود دارد که لسان غیر از انگلیسی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484238" name="Picture 33" descr="یک ترجمان که با 2 نفر صحبت می کند. در بالای آنها حباب گفتاری وجود دارد که لسان غیر از انگلیسی را نشان می دهد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CBC2002" w14:textId="77777777" w:rsidR="00971D1A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ترجمان</w:t>
            </w:r>
          </w:p>
          <w:p w14:paraId="4824C55E" w14:textId="77777777" w:rsidR="000F29E2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ترجمان کسی است که:</w:t>
            </w:r>
          </w:p>
          <w:p w14:paraId="45B47C6B" w14:textId="77777777" w:rsidR="000F29E2" w:rsidRPr="00976CC4" w:rsidRDefault="00B95F60" w:rsidP="00976CC4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از لسان شما استفاده می‌کند</w:t>
            </w:r>
          </w:p>
          <w:p w14:paraId="3815E379" w14:textId="77777777" w:rsidR="000F29E2" w:rsidRPr="00976CC4" w:rsidRDefault="00B95F60" w:rsidP="00976CC4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شما کمک می‌کند تا با دیگران ارتباط برقرار کنید</w:t>
            </w:r>
          </w:p>
          <w:p w14:paraId="3AC46130" w14:textId="77777777" w:rsidR="00971D1A" w:rsidRPr="00976CC4" w:rsidRDefault="00B95F60" w:rsidP="00976CC4">
            <w:pPr>
              <w:pStyle w:val="ListParagraph"/>
              <w:numPr>
                <w:ilvl w:val="0"/>
                <w:numId w:val="42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به شما کمک می کند بفهمید یک نفر چی می گوید.</w:t>
            </w:r>
          </w:p>
        </w:tc>
      </w:tr>
      <w:tr w:rsidR="00DF0C92" w:rsidRPr="00976CC4" w14:paraId="6650A0D9" w14:textId="77777777" w:rsidTr="00D35A90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A6416BD" w14:textId="77777777" w:rsidR="00971D1A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315AB7C2" wp14:editId="0048666C">
                  <wp:extent cx="1482725" cy="1482725"/>
                  <wp:effectExtent l="0" t="0" r="3175" b="3175"/>
                  <wp:docPr id="1361983680" name="Picture 34" descr="یک شریک NDIS یک سند در پیش یک ساختمان اداری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83680" name="Picture 34" descr="یک شریک NDIS یک سند در پیش یک ساختمان اداری در دست دارد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CC939F0" w14:textId="77777777" w:rsidR="00971D1A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 xml:space="preserve">شرکای </w:t>
            </w:r>
            <w:r w:rsidRPr="00BF2ECE">
              <w:rPr>
                <w:rFonts w:cs="FS Me Pro"/>
                <w:bCs/>
                <w:rtl/>
              </w:rPr>
              <w:t>NDIS</w:t>
            </w:r>
          </w:p>
          <w:p w14:paraId="6EC06787" w14:textId="77777777" w:rsidR="00971D1A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شرکای </w:t>
            </w:r>
            <w:r w:rsidRPr="00BF2ECE">
              <w:rPr>
                <w:rFonts w:cs="FS Me Pro"/>
                <w:rtl/>
              </w:rPr>
              <w:t>NDIS</w:t>
            </w:r>
            <w:r w:rsidRPr="00976CC4">
              <w:rPr>
                <w:rFonts w:ascii="Dubai" w:hAnsi="Dubai" w:cs="Dubai"/>
                <w:rtl/>
              </w:rPr>
              <w:t xml:space="preserve"> افرادی هستند که به دیگران در یافتن و استفاده از خدمات کمک می‌کنند.</w:t>
            </w:r>
          </w:p>
        </w:tc>
      </w:tr>
      <w:tr w:rsidR="00DF0C92" w:rsidRPr="00976CC4" w14:paraId="107F1ED8" w14:textId="77777777" w:rsidTr="00D35A9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E3799F2" w14:textId="77777777" w:rsidR="00EB50E5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748DE1A6" wp14:editId="24825940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357505</wp:posOffset>
                      </wp:positionV>
                      <wp:extent cx="838835" cy="350520"/>
                      <wp:effectExtent l="0" t="0" r="0" b="11430"/>
                      <wp:wrapNone/>
                      <wp:docPr id="208759481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835" cy="3505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5EE3A" w14:textId="5F8938F4" w:rsidR="00B95F60" w:rsidRPr="00DD2F06" w:rsidRDefault="00B95F60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DD2F06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نتایج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DE1A6" id="_x0000_s1051" type="#_x0000_t202" alt="&quot;&quot;" style="position:absolute;left:0;text-align:left;margin-left:24.7pt;margin-top:28.15pt;width:66.05pt;height:27.6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" filled="f" stroked="f">
                      <v:textbox inset="0,0,0,0">
                        <w:txbxContent>
                          <w:p w14:paraId="08E5EE3A" w14:textId="5F8938F4" w:rsidR="00B95F60" w:rsidRPr="00DD2F06" w:rsidRDefault="00B95F60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DD2F06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نتایج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F76" w:rsidRPr="00976CC4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347DD436" wp14:editId="5A42ED71">
                  <wp:extent cx="1482725" cy="1482725"/>
                  <wp:effectExtent l="0" t="0" r="3175" b="3175"/>
                  <wp:docPr id="1676515903" name="Picture 35" descr="یک سند نتایج که لیستی را با یک تیک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15903" name="Picture 35" descr="یک سند نتایج که لیستی را با یک تیک نشان می دهد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619AF14" w14:textId="65BC1EEA" w:rsidR="00EB50E5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نتایج (</w:t>
            </w:r>
            <w:r w:rsidR="00DD2F06">
              <w:rPr>
                <w:rFonts w:cs="FS Me Pro"/>
                <w:bCs/>
              </w:rPr>
              <w:t>outcomes</w:t>
            </w:r>
            <w:r w:rsidRPr="00976CC4">
              <w:rPr>
                <w:rFonts w:ascii="Dubai" w:hAnsi="Dubai" w:cs="Dubai"/>
                <w:bCs/>
                <w:rtl/>
              </w:rPr>
              <w:t>)</w:t>
            </w:r>
          </w:p>
          <w:p w14:paraId="525E8E1F" w14:textId="77777777" w:rsidR="00EB50E5" w:rsidRPr="00976CC4" w:rsidRDefault="00B95F60" w:rsidP="00976CC4">
            <w:pPr>
              <w:keepNext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نتایج روش‌هایی هستند که کار ما زندگی مردم را تغییر می‌دهد.</w:t>
            </w:r>
          </w:p>
        </w:tc>
      </w:tr>
      <w:tr w:rsidR="00DF0C92" w:rsidRPr="00976CC4" w14:paraId="37823CC4" w14:textId="77777777" w:rsidTr="00D35A9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7CF074D" w14:textId="77777777" w:rsidR="00971D1A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549BE004" wp14:editId="7AEDDCBB">
                  <wp:extent cx="1440000" cy="1440000"/>
                  <wp:effectExtent l="0" t="0" r="8255" b="8255"/>
                  <wp:docPr id="154398856" name="Picture 154398856" descr="یک نماد اشتراک کننده که گروپی از اشتراک کننده‌گان را نشان می‌دهد. 2 نفرشان دستشان را بالا می بر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یک نماد اشتراک کننده که گروپی از اشتراک کننده‌گان را نشان می‌دهد. 2 نفرشان دستشان را بالا می بر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C581613" w14:textId="77777777" w:rsidR="00971D1A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اشتراک كنندگان</w:t>
            </w:r>
          </w:p>
          <w:p w14:paraId="3A53AF8B" w14:textId="77777777" w:rsidR="00971D1A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Style w:val="Strong"/>
                <w:rFonts w:ascii="Dubai" w:hAnsi="Dubai" w:cs="Dubai"/>
                <w:b w:val="0"/>
                <w:bCs w:val="0"/>
                <w:color w:val="auto"/>
                <w:rtl/>
              </w:rPr>
              <w:t xml:space="preserve">اشتراک کننده‌گان مردم با معیوبیت هستند که در پلان </w:t>
            </w:r>
            <w:r w:rsidRPr="00BF2ECE">
              <w:rPr>
                <w:rStyle w:val="Strong"/>
                <w:rFonts w:cs="FS Me Pro"/>
                <w:b w:val="0"/>
                <w:bCs w:val="0"/>
                <w:color w:val="auto"/>
                <w:rtl/>
              </w:rPr>
              <w:t>NDIS</w:t>
            </w:r>
            <w:r w:rsidRPr="00976CC4">
              <w:rPr>
                <w:rStyle w:val="Strong"/>
                <w:rFonts w:ascii="Dubai" w:hAnsi="Dubai" w:cs="Dubai"/>
                <w:b w:val="0"/>
                <w:bCs w:val="0"/>
                <w:color w:val="auto"/>
                <w:rtl/>
              </w:rPr>
              <w:t xml:space="preserve"> اشتراک می‌کنند.</w:t>
            </w:r>
          </w:p>
        </w:tc>
      </w:tr>
      <w:tr w:rsidR="00DF0C92" w:rsidRPr="00976CC4" w14:paraId="2B61EE67" w14:textId="77777777" w:rsidTr="00D35A9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A61F9CE" w14:textId="77777777" w:rsidR="00971D1A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</w:rPr>
              <w:drawing>
                <wp:inline distT="0" distB="0" distL="0" distR="0" wp14:anchorId="1239E5A0" wp14:editId="522AEFFC">
                  <wp:extent cx="1440000" cy="1440000"/>
                  <wp:effectExtent l="0" t="0" r="8255" b="8255"/>
                  <wp:docPr id="597583069" name="Picture 597583069" descr="3 کارمند حمایتی یکی گوشکی داکتر پوشیده است. دیگری سندی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3 کارمند حمایتی یکی گوشکی داکتر پوشیده است. دیگری سندی در دست د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BB91C11" w14:textId="59D6BA6C" w:rsidR="00971D1A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ارائه دهنده‌گان خدمات (</w:t>
            </w:r>
            <w:r w:rsidR="00DD2F06">
              <w:rPr>
                <w:rFonts w:cs="FS Me Pro"/>
                <w:bCs/>
              </w:rPr>
              <w:t>providers</w:t>
            </w:r>
            <w:r w:rsidRPr="00976CC4">
              <w:rPr>
                <w:rFonts w:ascii="Dubai" w:hAnsi="Dubai" w:cs="Dubai"/>
                <w:bCs/>
                <w:rtl/>
              </w:rPr>
              <w:t>)</w:t>
            </w:r>
          </w:p>
          <w:p w14:paraId="477695E9" w14:textId="77777777" w:rsidR="00971D1A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ارائه دهندگان با ارائه خدمات از اشتراک کننده‌گان حمایت می‌کنند.</w:t>
            </w:r>
          </w:p>
        </w:tc>
      </w:tr>
      <w:tr w:rsidR="00DF0C92" w:rsidRPr="00976CC4" w14:paraId="32E883BD" w14:textId="77777777" w:rsidTr="00D35A9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703A854" w14:textId="77777777" w:rsidR="00971D1A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noProof/>
              </w:rPr>
            </w:pPr>
            <w:r w:rsidRPr="00976CC4">
              <w:rPr>
                <w:rFonts w:ascii="Dubai" w:hAnsi="Dubai" w:cs="Duba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54456D9D" wp14:editId="10C35018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318135</wp:posOffset>
                      </wp:positionV>
                      <wp:extent cx="957580" cy="465455"/>
                      <wp:effectExtent l="0" t="0" r="13970" b="10795"/>
                      <wp:wrapNone/>
                      <wp:docPr id="192353967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7580" cy="4654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BA5EF9" w14:textId="0AF0D9FC" w:rsidR="00B95F60" w:rsidRPr="00320E51" w:rsidRDefault="00B95F60" w:rsidP="00320E51">
                                  <w:pPr>
                                    <w:bidi/>
                                    <w:spacing w:before="0" w:after="0" w:line="240" w:lineRule="auto"/>
                                    <w:jc w:val="center"/>
                                    <w:rPr>
                                      <w:rFonts w:ascii="Dubai" w:hAnsi="Dubai" w:cs="Dubai"/>
                                      <w:sz w:val="44"/>
                                      <w:szCs w:val="44"/>
                                      <w:lang w:val="en-PH"/>
                                    </w:rPr>
                                  </w:pPr>
                                  <w:r w:rsidRPr="00320E51">
                                    <w:rPr>
                                      <w:rFonts w:ascii="Dubai" w:hAnsi="Dubai" w:cs="Duba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حقوق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56D9D" id="_x0000_s1052" type="#_x0000_t202" alt="&quot;&quot;" style="position:absolute;left:0;text-align:left;margin-left:19.2pt;margin-top:25.05pt;width:75.4pt;height:36.6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" filled="f" stroked="f">
                      <v:textbox inset="0,0,0,0">
                        <w:txbxContent>
                          <w:p w14:paraId="70BA5EF9" w14:textId="0AF0D9FC" w:rsidR="00B95F60" w:rsidRPr="00320E51" w:rsidRDefault="00B95F60" w:rsidP="00320E51">
                            <w:pPr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Dubai" w:hAnsi="Dubai" w:cs="Dubai"/>
                                <w:sz w:val="44"/>
                                <w:szCs w:val="44"/>
                                <w:lang w:val="en-PH"/>
                              </w:rPr>
                            </w:pPr>
                            <w:r w:rsidRPr="00320E51">
                              <w:rPr>
                                <w:rFonts w:ascii="Dubai" w:hAnsi="Dubai" w:cs="Duba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حقوق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19E" w:rsidRPr="00976CC4">
              <w:rPr>
                <w:rFonts w:ascii="Dubai" w:hAnsi="Dubai" w:cs="Dubai"/>
                <w:noProof/>
              </w:rPr>
              <w:drawing>
                <wp:inline distT="0" distB="0" distL="0" distR="0" wp14:anchorId="1D0293A7" wp14:editId="38F35700">
                  <wp:extent cx="1482725" cy="1482725"/>
                  <wp:effectExtent l="0" t="0" r="3175" b="3175"/>
                  <wp:docPr id="564415333" name="Picture 36" descr="یک سند که می‌گوید &quot;حقوق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15333" name="Picture 36" descr="یک سند که می‌گوید &quot;حقوق&quot;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5D803A" w14:textId="29582D76" w:rsidR="00971D1A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حقوق (</w:t>
            </w:r>
            <w:r w:rsidR="00DD2F06">
              <w:rPr>
                <w:rFonts w:cs="FS Me Pro"/>
                <w:bCs/>
              </w:rPr>
              <w:t>rights</w:t>
            </w:r>
            <w:r w:rsidRPr="00976CC4">
              <w:rPr>
                <w:rFonts w:ascii="Dubai" w:hAnsi="Dubai" w:cs="Dubai"/>
                <w:bCs/>
                <w:rtl/>
              </w:rPr>
              <w:t>)</w:t>
            </w:r>
          </w:p>
          <w:p w14:paraId="280CDF27" w14:textId="77777777" w:rsidR="00971D1A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حقوق، مقرراتی در مورد نحوه برخورد دیگران با شما هستند.</w:t>
            </w:r>
          </w:p>
          <w:p w14:paraId="10D9A9D9" w14:textId="77777777" w:rsidR="00971D1A" w:rsidRPr="00976CC4" w:rsidRDefault="00B95F60" w:rsidP="00976CC4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با انصاف </w:t>
            </w:r>
          </w:p>
          <w:p w14:paraId="095592AC" w14:textId="77777777" w:rsidR="00971D1A" w:rsidRPr="00976CC4" w:rsidRDefault="00B95F60" w:rsidP="00976CC4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و بطور برابر.</w:t>
            </w:r>
          </w:p>
        </w:tc>
      </w:tr>
    </w:tbl>
    <w:p w14:paraId="1D12A66E" w14:textId="77777777" w:rsidR="000F3FD8" w:rsidRPr="00976CC4" w:rsidRDefault="00B95F60" w:rsidP="00976CC4">
      <w:pPr>
        <w:spacing w:line="240" w:lineRule="auto"/>
        <w:rPr>
          <w:rFonts w:ascii="Dubai" w:hAnsi="Dubai" w:cs="Dubai"/>
        </w:rPr>
      </w:pPr>
      <w:r w:rsidRPr="00976CC4">
        <w:rPr>
          <w:rFonts w:ascii="Dubai" w:hAnsi="Dubai" w:cs="Dubai"/>
        </w:rPr>
        <w:br w:type="page"/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DF0C92" w:rsidRPr="00976CC4" w14:paraId="0D8ADEE7" w14:textId="77777777" w:rsidTr="00D35A90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878959" w14:textId="77777777" w:rsidR="00971D1A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6DDDC3DE" wp14:editId="1AD6733B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438150</wp:posOffset>
                      </wp:positionV>
                      <wp:extent cx="892175" cy="325120"/>
                      <wp:effectExtent l="0" t="0" r="3175" b="0"/>
                      <wp:wrapNone/>
                      <wp:docPr id="298875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25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C511A1" w14:textId="6C7C959A" w:rsidR="00B95F60" w:rsidRPr="00D35A90" w:rsidRDefault="00B95F60" w:rsidP="00635FA8">
                                  <w:pPr>
                                    <w:bidi/>
                                    <w:spacing w:before="0" w:after="0" w:line="192" w:lineRule="auto"/>
                                    <w:jc w:val="center"/>
                                    <w:rPr>
                                      <w:rFonts w:ascii="Dubai" w:hAnsi="Dubai" w:cs="Dubai"/>
                                      <w:lang w:val="en-PH"/>
                                    </w:rPr>
                                  </w:pPr>
                                  <w:r w:rsidRPr="00D35A90">
                                    <w:rPr>
                                      <w:rFonts w:ascii="Dubai" w:hAnsi="Dubai" w:cs="Dubai"/>
                                      <w:b/>
                                      <w:bCs/>
                                      <w:rtl/>
                                    </w:rPr>
                                    <w:t>مضمون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DC3DE" id="_x0000_s1053" type="#_x0000_t202" alt="&quot;&quot;" style="position:absolute;left:0;text-align:left;margin-left:22.5pt;margin-top:34.5pt;width:70.25pt;height:25.6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" filled="f" stroked="f">
                      <v:textbox inset="0,0,0,0">
                        <w:txbxContent>
                          <w:p w14:paraId="2EC511A1" w14:textId="6C7C959A" w:rsidR="00B95F60" w:rsidRPr="00D35A90" w:rsidRDefault="00B95F60" w:rsidP="00635FA8">
                            <w:pPr>
                              <w:bidi/>
                              <w:spacing w:before="0" w:after="0" w:line="192" w:lineRule="auto"/>
                              <w:jc w:val="center"/>
                              <w:rPr>
                                <w:rFonts w:ascii="Dubai" w:hAnsi="Dubai" w:cs="Dubai"/>
                                <w:lang w:val="en-PH"/>
                              </w:rPr>
                            </w:pPr>
                            <w:r w:rsidRPr="00D35A90">
                              <w:rPr>
                                <w:rFonts w:ascii="Dubai" w:hAnsi="Dubai" w:cs="Dubai"/>
                                <w:b/>
                                <w:bCs/>
                                <w:rtl/>
                              </w:rPr>
                              <w:t>مضمون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2A83" w:rsidRPr="00976CC4">
              <w:rPr>
                <w:rFonts w:ascii="Dubai" w:hAnsi="Dubai" w:cs="Dubai"/>
                <w:noProof/>
              </w:rPr>
              <w:drawing>
                <wp:inline distT="0" distB="0" distL="0" distR="0" wp14:anchorId="4F5AAC46" wp14:editId="648FD451">
                  <wp:extent cx="1482725" cy="1482725"/>
                  <wp:effectExtent l="0" t="0" r="3175" b="3175"/>
                  <wp:docPr id="1192365120" name="Picture 1192365120" descr="یک سند موضوعی که یک چراغ و یک نماد اهمیت را نشان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65120" name="Picture 1192365120" descr="یک سند موضوعی که یک چراغ و یک نماد اهمیت را نشان می دهد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DAD0ECC" w14:textId="77777777" w:rsidR="00971D1A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مضامین</w:t>
            </w:r>
          </w:p>
          <w:p w14:paraId="331D7E81" w14:textId="77777777" w:rsidR="00971D1A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مضامین نظریه های مهمی‌هستند که در بخش های مختلف کار و زندگی ما پیدا می‌شوند.</w:t>
            </w:r>
          </w:p>
        </w:tc>
      </w:tr>
      <w:tr w:rsidR="00DF0C92" w:rsidRPr="00976CC4" w14:paraId="0E24C0E1" w14:textId="77777777" w:rsidTr="00D35A90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395F4B3" w14:textId="77777777" w:rsidR="00971D1A" w:rsidRPr="00976CC4" w:rsidRDefault="00B95F60" w:rsidP="00976CC4">
            <w:pPr>
              <w:pStyle w:val="Image"/>
              <w:spacing w:line="240" w:lineRule="auto"/>
              <w:rPr>
                <w:rFonts w:ascii="Dubai" w:hAnsi="Dubai" w:cs="Dubai"/>
                <w:lang w:eastAsia="en-AU"/>
              </w:rPr>
            </w:pPr>
            <w:r w:rsidRPr="00976CC4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7CD10DED" wp14:editId="7B102984">
                  <wp:extent cx="1482725" cy="1482725"/>
                  <wp:effectExtent l="0" t="0" r="3175" b="3175"/>
                  <wp:docPr id="1821442464" name="Picture 37" descr="یک نفر ناراحت به نظر می‌رسد. در بالای آنها حباب فکری وجود دارد که آنها را در حال گریه کردن نشان می دهد و در کنار آنها یک نماد مشکل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42464" name="Picture 37" descr="یک نفر ناراحت به نظر می‌رسد. در بالای آنها حباب فکری وجود دارد که آنها را در حال گریه کردن نشان می دهد و در کنار آنها یک نماد مشکل وجود دارد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AD93405" w14:textId="490F15FE" w:rsidR="00971D1A" w:rsidRPr="00976CC4" w:rsidRDefault="00B95F60" w:rsidP="00976CC4">
            <w:pPr>
              <w:pStyle w:val="WordList"/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bCs/>
              </w:rPr>
            </w:pPr>
            <w:r w:rsidRPr="00976CC4">
              <w:rPr>
                <w:rFonts w:ascii="Dubai" w:hAnsi="Dubai" w:cs="Dubai"/>
                <w:bCs/>
                <w:rtl/>
              </w:rPr>
              <w:t>تروما (</w:t>
            </w:r>
            <w:r w:rsidR="00DD2F06">
              <w:rPr>
                <w:rFonts w:cs="FS Me Pro"/>
                <w:bCs/>
              </w:rPr>
              <w:t>trauma</w:t>
            </w:r>
            <w:r w:rsidRPr="00976CC4">
              <w:rPr>
                <w:rFonts w:ascii="Dubai" w:hAnsi="Dubai" w:cs="Dubai"/>
                <w:bCs/>
                <w:rtl/>
              </w:rPr>
              <w:t>)</w:t>
            </w:r>
          </w:p>
          <w:p w14:paraId="09AD781D" w14:textId="77777777" w:rsidR="00971D1A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 xml:space="preserve">تروما احساسی است که شما نسبت به اتفاق بدی که برایتان افتاده است، دارید. </w:t>
            </w:r>
          </w:p>
          <w:p w14:paraId="5EE5B146" w14:textId="77777777" w:rsidR="00971D1A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برای مثال، ممکن احساس ترس یا استرس داشته باشید.</w:t>
            </w:r>
          </w:p>
          <w:p w14:paraId="2CCEA1DF" w14:textId="77777777" w:rsidR="00971D1A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</w:rPr>
            </w:pPr>
            <w:r w:rsidRPr="00976CC4">
              <w:rPr>
                <w:rFonts w:ascii="Dubai" w:hAnsi="Dubai" w:cs="Dubai"/>
                <w:rtl/>
              </w:rPr>
              <w:t>تروما افراد را به راه‌های مختلف تحت تاثیر قرار داده می‌تواند.</w:t>
            </w:r>
          </w:p>
        </w:tc>
      </w:tr>
    </w:tbl>
    <w:p w14:paraId="33083B8D" w14:textId="77777777" w:rsidR="00463A40" w:rsidRPr="00976CC4" w:rsidRDefault="00463A40" w:rsidP="00976CC4">
      <w:pPr>
        <w:pStyle w:val="NoSpacing"/>
        <w:spacing w:before="4560" w:after="120"/>
        <w:rPr>
          <w:rFonts w:ascii="Dubai" w:hAnsi="Dubai" w:cs="Dubai"/>
        </w:rPr>
      </w:pPr>
    </w:p>
    <w:tbl>
      <w:tblPr>
        <w:tblStyle w:val="Style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DF0C92" w:rsidRPr="00976CC4" w14:paraId="386A57E1" w14:textId="77777777" w:rsidTr="00D35A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5DE15275" w14:textId="77777777" w:rsidR="000E4E3C" w:rsidRPr="00976CC4" w:rsidRDefault="00B95F60" w:rsidP="00976CC4">
            <w:pPr>
              <w:spacing w:line="240" w:lineRule="auto"/>
              <w:rPr>
                <w:rFonts w:ascii="Dubai" w:hAnsi="Dubai" w:cs="Dubai"/>
              </w:rPr>
            </w:pPr>
            <w:r w:rsidRPr="00976CC4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3615A6DD" wp14:editId="77AF3423">
                  <wp:extent cx="864000" cy="864000"/>
                  <wp:effectExtent l="0" t="0" r="0" b="0"/>
                  <wp:docPr id="74" name="Picture 74" descr="لوگوی گروپ دسترسی به معلو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لوگوی گروپ دسترسی به معلوم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28254239" w14:textId="1D0F4CA6" w:rsidR="000E4E3C" w:rsidRPr="00976CC4" w:rsidRDefault="00B95F60" w:rsidP="00976CC4">
            <w:pPr>
              <w:bidi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 w:val="22"/>
              </w:rPr>
            </w:pPr>
            <w:r w:rsidRPr="00976CC4">
              <w:rPr>
                <w:rFonts w:ascii="Dubai" w:hAnsi="Dubai" w:cs="Dubai"/>
                <w:sz w:val="24"/>
                <w:szCs w:val="24"/>
                <w:rtl/>
              </w:rPr>
              <w:t>گروه دسترسی به معلومات این سند خواندنی آسان را با استفاده از عکاسی موجود و تصاویر سفارشی ایجاد کرد. تصاویر را نمی توان بدون اجازه استفاده مجدد کرد. برای هرگونه پرسش در مورد تصاویر، لطفاً از این وبسایت بازدید کنید</w:t>
            </w:r>
            <w:r w:rsidR="00DD2F06">
              <w:rPr>
                <w:rFonts w:ascii="Dubai" w:hAnsi="Dubai" w:cs="Dubai"/>
                <w:sz w:val="24"/>
                <w:szCs w:val="24"/>
              </w:rPr>
              <w:t xml:space="preserve"> </w:t>
            </w:r>
            <w:hyperlink r:id="rId150" w:history="1">
              <w:r w:rsidR="00DD2F06" w:rsidRPr="00C643A9">
                <w:rPr>
                  <w:rStyle w:val="Hyperlink"/>
                  <w:rFonts w:cs="FS Me Pro"/>
                  <w:bCs/>
                  <w:sz w:val="24"/>
                  <w:szCs w:val="24"/>
                  <w:rtl/>
                </w:rPr>
                <w:t>www.informationaccessgroup.com</w:t>
              </w:r>
            </w:hyperlink>
            <w:r w:rsidRPr="00976CC4">
              <w:rPr>
                <w:rFonts w:ascii="Dubai" w:hAnsi="Dubai" w:cs="Dubai"/>
                <w:sz w:val="24"/>
                <w:szCs w:val="24"/>
                <w:rtl/>
              </w:rPr>
              <w:t xml:space="preserve">. شماره وظیفه </w:t>
            </w:r>
            <w:r w:rsidRPr="00BF2ECE">
              <w:rPr>
                <w:rFonts w:cs="FS Me Pro"/>
                <w:sz w:val="24"/>
                <w:szCs w:val="24"/>
                <w:rtl/>
              </w:rPr>
              <w:t>5212</w:t>
            </w:r>
            <w:r w:rsidRPr="00976CC4">
              <w:rPr>
                <w:rFonts w:ascii="Dubai" w:hAnsi="Dubai" w:cs="Dubai"/>
                <w:sz w:val="24"/>
                <w:szCs w:val="24"/>
                <w:rtl/>
              </w:rPr>
              <w:t>-</w:t>
            </w:r>
            <w:r w:rsidRPr="00BF2ECE">
              <w:rPr>
                <w:rFonts w:cs="FS Me Pro"/>
                <w:sz w:val="24"/>
                <w:szCs w:val="24"/>
                <w:rtl/>
              </w:rPr>
              <w:t>A</w:t>
            </w:r>
            <w:r w:rsidRPr="00976CC4">
              <w:rPr>
                <w:rFonts w:ascii="Dubai" w:hAnsi="Dubai" w:cs="Dubai"/>
                <w:sz w:val="24"/>
                <w:szCs w:val="24"/>
                <w:rtl/>
              </w:rPr>
              <w:t xml:space="preserve"> را بیان کنید.</w:t>
            </w:r>
          </w:p>
        </w:tc>
      </w:tr>
      <w:bookmarkEnd w:id="90"/>
      <w:bookmarkEnd w:id="91"/>
    </w:tbl>
    <w:p w14:paraId="62BA1E0A" w14:textId="77777777" w:rsidR="006A3B43" w:rsidRPr="00976CC4" w:rsidRDefault="006A3B43" w:rsidP="00976CC4">
      <w:pPr>
        <w:pStyle w:val="Tablespacerrow"/>
        <w:rPr>
          <w:rFonts w:ascii="Dubai" w:hAnsi="Dubai" w:cs="Dubai"/>
        </w:rPr>
        <w:sectPr w:rsidR="006A3B43" w:rsidRPr="00976CC4" w:rsidSect="0057576F">
          <w:footerReference w:type="default" r:id="rId151"/>
          <w:headerReference w:type="first" r:id="rId152"/>
          <w:footerReference w:type="first" r:id="rId153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191F5488" w14:textId="77777777" w:rsidR="00EC31C6" w:rsidRPr="00976CC4" w:rsidRDefault="00EC31C6" w:rsidP="00976CC4">
      <w:pPr>
        <w:spacing w:line="240" w:lineRule="auto"/>
        <w:rPr>
          <w:rFonts w:ascii="Dubai" w:hAnsi="Dubai" w:cs="Dubai"/>
          <w:lang w:val="en-US"/>
        </w:rPr>
      </w:pPr>
    </w:p>
    <w:sectPr w:rsidR="00EC31C6" w:rsidRPr="00976CC4" w:rsidSect="0057576F">
      <w:footerReference w:type="default" r:id="rId154"/>
      <w:headerReference w:type="first" r:id="rId155"/>
      <w:footerReference w:type="first" r:id="rId15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2D00A" w14:textId="77777777" w:rsidR="0057576F" w:rsidRDefault="0057576F">
      <w:pPr>
        <w:spacing w:before="0" w:after="0" w:line="240" w:lineRule="auto"/>
      </w:pPr>
      <w:r>
        <w:separator/>
      </w:r>
    </w:p>
  </w:endnote>
  <w:endnote w:type="continuationSeparator" w:id="0">
    <w:p w14:paraId="7BF68E48" w14:textId="77777777" w:rsidR="0057576F" w:rsidRDefault="0057576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717B280-B776-43B5-9334-1FFC0DDB96B1}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2" w:fontKey="{E4493668-97EE-4EDA-9EE5-F3325B550AE5}"/>
    <w:embedBold r:id="rId3" w:fontKey="{83F07EDC-F30D-4733-8E45-452A6486FAB2}"/>
    <w:embedItalic r:id="rId4" w:fontKey="{713EDEF0-A6C9-4ED9-9B19-2004A9B2A66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097AA90-EFEC-49E0-8AA6-B7A8368959C1}"/>
    <w:embedBold r:id="rId6" w:fontKey="{D4DC0D08-9DA0-4407-951E-7523D52346E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7" w:fontKey="{75B860C2-BEE0-4E07-A73A-BE9ECC4AC0AC}"/>
    <w:embedBold r:id="rId8" w:fontKey="{0AB94911-F7DE-4853-8C18-4807650DC9AA}"/>
    <w:embedItalic r:id="rId9" w:fontKey="{783961FC-806C-4911-9489-D01F0B1E198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3A5D" w14:textId="4A1F186B" w:rsidR="00B95F60" w:rsidRPr="00BB025A" w:rsidRDefault="00873995" w:rsidP="00BB025A">
    <w:pPr>
      <w:pStyle w:val="Footer"/>
      <w:bidi/>
      <w:spacing w:after="200" w:line="240" w:lineRule="auto"/>
      <w:rPr>
        <w:rFonts w:cs="FS Me Pro"/>
        <w:szCs w:val="22"/>
      </w:rPr>
    </w:pPr>
    <w:r w:rsidRPr="000749C5">
      <w:drawing>
        <wp:anchor distT="0" distB="0" distL="114300" distR="114300" simplePos="0" relativeHeight="251661312" behindDoc="1" locked="1" layoutInCell="1" allowOverlap="1" wp14:anchorId="25F8A966" wp14:editId="4A2BC73F">
          <wp:simplePos x="0" y="0"/>
          <wp:positionH relativeFrom="page">
            <wp:posOffset>-182880</wp:posOffset>
          </wp:positionH>
          <wp:positionV relativeFrom="page">
            <wp:posOffset>9584690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5F60" w:rsidRPr="00BB025A">
      <w:rPr>
        <w:rFonts w:ascii="Dubai" w:hAnsi="Dubai" w:cs="Dubai"/>
        <w:szCs w:val="22"/>
        <w:rtl/>
      </w:rPr>
      <w:t>صفحه</w:t>
    </w:r>
    <w:r w:rsidR="00B95F60" w:rsidRPr="00BB025A">
      <w:rPr>
        <w:szCs w:val="22"/>
        <w:rtl/>
      </w:rPr>
      <w:t xml:space="preserve"> </w:t>
    </w:r>
    <w:r w:rsidR="00B95F60" w:rsidRPr="00BB025A">
      <w:rPr>
        <w:rFonts w:cs="FS Me Pro"/>
        <w:szCs w:val="22"/>
      </w:rPr>
      <w:fldChar w:fldCharType="begin"/>
    </w:r>
    <w:r w:rsidR="00B95F60" w:rsidRPr="00BB025A">
      <w:rPr>
        <w:rFonts w:cs="FS Me Pro"/>
        <w:szCs w:val="22"/>
        <w:rtl/>
      </w:rPr>
      <w:instrText xml:space="preserve"> PAGE   \* MERGEFORMAT </w:instrText>
    </w:r>
    <w:r w:rsidR="00B95F60" w:rsidRPr="00BB025A">
      <w:rPr>
        <w:rFonts w:cs="FS Me Pro"/>
        <w:szCs w:val="22"/>
      </w:rPr>
      <w:fldChar w:fldCharType="separate"/>
    </w:r>
    <w:r w:rsidR="00B95F60" w:rsidRPr="00BB025A">
      <w:rPr>
        <w:rFonts w:cs="FS Me Pro"/>
        <w:szCs w:val="22"/>
        <w:rtl/>
      </w:rPr>
      <w:t>40</w:t>
    </w:r>
    <w:r w:rsidR="00B95F60" w:rsidRPr="00BB025A">
      <w:rPr>
        <w:rFonts w:cs="FS Me Pro"/>
        <w:szCs w:val="22"/>
      </w:rPr>
      <w:fldChar w:fldCharType="end"/>
    </w:r>
    <w:r w:rsidR="00B95F60" w:rsidRPr="00BB025A">
      <w:rPr>
        <w:szCs w:val="22"/>
        <w:rtl/>
      </w:rPr>
      <w:t xml:space="preserve"> </w:t>
    </w:r>
    <w:r w:rsidR="00B95F60" w:rsidRPr="00BB025A">
      <w:rPr>
        <w:rFonts w:ascii="Dubai" w:hAnsi="Dubai" w:cs="Dubai"/>
        <w:szCs w:val="22"/>
        <w:rtl/>
      </w:rPr>
      <w:t>از</w:t>
    </w:r>
    <w:r w:rsidR="00B95F60" w:rsidRPr="00BB025A">
      <w:rPr>
        <w:szCs w:val="22"/>
        <w:rtl/>
      </w:rPr>
      <w:t xml:space="preserve"> </w:t>
    </w:r>
    <w:r w:rsidR="00B95F60" w:rsidRPr="00BB025A">
      <w:rPr>
        <w:rFonts w:cs="FS Me Pro"/>
        <w:szCs w:val="22"/>
      </w:rPr>
      <w:fldChar w:fldCharType="begin"/>
    </w:r>
    <w:r w:rsidR="00B95F60" w:rsidRPr="00BB025A">
      <w:rPr>
        <w:rFonts w:cs="FS Me Pro"/>
        <w:szCs w:val="22"/>
        <w:rtl/>
      </w:rPr>
      <w:instrText xml:space="preserve"> NUMPAGES   \* MERGEFORMAT </w:instrText>
    </w:r>
    <w:r w:rsidR="00B95F60" w:rsidRPr="00BB025A">
      <w:rPr>
        <w:rFonts w:cs="FS Me Pro"/>
        <w:szCs w:val="22"/>
      </w:rPr>
      <w:fldChar w:fldCharType="separate"/>
    </w:r>
    <w:r w:rsidR="00B95F60" w:rsidRPr="00BB025A">
      <w:rPr>
        <w:rFonts w:cs="FS Me Pro"/>
        <w:szCs w:val="22"/>
        <w:rtl/>
      </w:rPr>
      <w:t>41</w:t>
    </w:r>
    <w:r w:rsidR="00B95F60" w:rsidRPr="00BB025A">
      <w:rPr>
        <w:rFonts w:cs="FS Me Pro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8A8F" w14:textId="77777777" w:rsidR="00B95F60" w:rsidRPr="00BF2ECE" w:rsidRDefault="00B95F60" w:rsidP="00EC34F7">
    <w:pPr>
      <w:pStyle w:val="Footerfrontpage"/>
      <w:bidi/>
      <w:rPr>
        <w:rFonts w:cs="FS Me Pro"/>
        <w:szCs w:val="32"/>
      </w:rPr>
    </w:pPr>
    <w:r w:rsidRPr="00BF2ECE">
      <w:rPr>
        <w:rFonts w:cs="FS Me Pro"/>
        <w:noProof/>
        <w:szCs w:val="32"/>
      </w:rPr>
      <w:drawing>
        <wp:inline distT="0" distB="0" distL="0" distR="0" wp14:anchorId="1722C1D9" wp14:editId="376472CD">
          <wp:extent cx="1260000" cy="624393"/>
          <wp:effectExtent l="0" t="0" r="0" b="4445"/>
          <wp:docPr id="20" name="Picture 20" descr="لوگوی NDI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لوگوی NDI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BF2ECE">
      <w:rPr>
        <w:rFonts w:cs="FS Me Pro"/>
        <w:szCs w:val="32"/>
        <w:rtl/>
      </w:rPr>
      <w:tab/>
    </w:r>
    <w:r w:rsidRPr="00BF2ECE">
      <w:rPr>
        <w:rFonts w:cs="FS Me Pro"/>
        <w:szCs w:val="32"/>
        <w:rtl/>
      </w:rPr>
      <w:tab/>
    </w:r>
    <w:r w:rsidRPr="00BF2ECE">
      <w:rPr>
        <w:rFonts w:cs="FS Me Pro"/>
        <w:szCs w:val="32"/>
        <w:rtl/>
      </w:rPr>
      <w:tab/>
    </w:r>
    <w:r w:rsidRPr="00BF2ECE">
      <w:rPr>
        <w:rFonts w:cs="FS Me Pro"/>
        <w:szCs w:val="32"/>
        <w:rtl/>
      </w:rPr>
      <w:tab/>
    </w:r>
    <w:r w:rsidRPr="00BF2ECE">
      <w:rPr>
        <w:rFonts w:cs="FS Me Pro"/>
        <w:szCs w:val="32"/>
        <w:rtl/>
      </w:rPr>
      <w:tab/>
    </w:r>
    <w:r w:rsidRPr="00BF2ECE">
      <w:rPr>
        <w:rFonts w:cs="FS Me Pro"/>
        <w:szCs w:val="32"/>
        <w:rtl/>
      </w:rPr>
      <w:tab/>
    </w:r>
    <w:r w:rsidRPr="00BF2ECE">
      <w:rPr>
        <w:rFonts w:cs="FS Me Pro"/>
        <w:szCs w:val="32"/>
        <w:rtl/>
      </w:rPr>
      <w:tab/>
    </w:r>
    <w:r w:rsidRPr="00BF2ECE">
      <w:rPr>
        <w:rFonts w:cs="FS Me Pro"/>
        <w:szCs w:val="32"/>
        <w:rtl/>
      </w:rPr>
      <w:tab/>
      <w:t xml:space="preserve"> ndis.gov.au</w:t>
    </w:r>
  </w:p>
  <w:p w14:paraId="5B364107" w14:textId="41D144F1" w:rsidR="00B95F60" w:rsidRPr="00BF2ECE" w:rsidRDefault="00B95F60" w:rsidP="003F191C">
    <w:pPr>
      <w:pStyle w:val="Tablespacerrow"/>
      <w:tabs>
        <w:tab w:val="left" w:pos="7499"/>
      </w:tabs>
      <w:jc w:val="left"/>
      <w:rPr>
        <w:rFonts w:cs="FS Me Pro"/>
      </w:rPr>
    </w:pPr>
    <w:r w:rsidRPr="00BF2ECE">
      <w:rPr>
        <w:rFonts w:cs="FS Me Pro"/>
      </w:rPr>
      <w:tab/>
    </w:r>
    <w:r w:rsidRPr="00BF2ECE">
      <w:rPr>
        <w:rFonts w:cs="FS Me Pro"/>
      </w:rPr>
      <w:br/>
    </w:r>
  </w:p>
  <w:p w14:paraId="4B698268" w14:textId="77777777" w:rsidR="00B95F60" w:rsidRPr="00BF2ECE" w:rsidRDefault="00B95F60" w:rsidP="00C36784">
    <w:pPr>
      <w:pStyle w:val="Default"/>
      <w:rPr>
        <w:rFonts w:cs="FS Me Pro"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AE3E" w14:textId="77777777" w:rsidR="00B95F60" w:rsidRPr="001A07DF" w:rsidRDefault="00B95F60" w:rsidP="000749C5">
    <w:pPr>
      <w:pStyle w:val="Footer"/>
      <w:bidi/>
    </w:pPr>
    <w:r w:rsidRPr="00AD2EFB">
      <w:rPr>
        <w:rStyle w:val="IntenseEmphasis1"/>
        <w:rtl/>
      </w:rPr>
      <w:t>ndis.gov.au</w:t>
    </w:r>
    <w:r w:rsidRPr="00AD2EFB">
      <w:rPr>
        <w:rStyle w:val="IntenseEmphasis1"/>
        <w:rtl/>
      </w:rPr>
      <w:tab/>
    </w:r>
    <w:sdt>
      <w:sdtPr>
        <w:rPr>
          <w:rtl/>
        </w:rPr>
        <w:alias w:val="Title"/>
        <w:id w:val="1309551839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 Strategy 2024–2028</w:t>
        </w:r>
      </w:sdtContent>
    </w:sdt>
    <w:r w:rsidRPr="00AD2EFB">
      <w:rPr>
        <w:rStyle w:val="IntenseEmphasis1"/>
        <w:rtl/>
      </w:rPr>
      <w:t xml:space="preserve"> </w:t>
    </w:r>
    <w:r>
      <w:rPr>
        <w:rtl/>
      </w:rPr>
      <w:t xml:space="preserve">| </w:t>
    </w:r>
    <w:sdt>
      <w:sdtPr>
        <w:rPr>
          <w:rtl/>
        </w:rPr>
        <w:id w:val="962628547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tl/>
          </w:rPr>
          <w:t>Click or tap to enter a date.</w:t>
        </w:r>
      </w:sdtContent>
    </w:sdt>
    <w:r w:rsidRPr="00AD2EFB">
      <w:rPr>
        <w:rStyle w:val="IntenseEmphasis1"/>
        <w:rtl/>
      </w:rPr>
      <w:tab/>
    </w:r>
    <w:sdt>
      <w:sdtPr>
        <w:rPr>
          <w:rtl/>
        </w:rPr>
        <w:id w:val="61417721"/>
        <w:docPartObj>
          <w:docPartGallery w:val="Page Numbers (Bottom of Page)"/>
          <w:docPartUnique/>
        </w:docPartObj>
      </w:sdtPr>
      <w:sdtContent>
        <w:r w:rsidRPr="001A07DF">
          <w:rPr>
            <w:rtl/>
          </w:rPr>
          <w:t xml:space="preserve">صفحه </w:t>
        </w:r>
        <w:r w:rsidRPr="001A07DF">
          <w:fldChar w:fldCharType="begin"/>
        </w:r>
        <w:r w:rsidRPr="001A07DF">
          <w:rPr>
            <w:rtl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tl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7A8C" w14:textId="45975C36" w:rsidR="00B95F60" w:rsidRPr="00BF2ECE" w:rsidRDefault="00B95F60" w:rsidP="00BF2ECE">
    <w:pPr>
      <w:jc w:val="right"/>
      <w:rPr>
        <w:rFonts w:cs="FS Me Pro"/>
        <w:szCs w:val="44"/>
        <w:lang w:val="en-US"/>
      </w:rPr>
    </w:pPr>
    <w:r w:rsidRPr="00BF2ECE">
      <w:rPr>
        <w:rFonts w:cs="FS Me Pro"/>
        <w:noProof/>
        <w:szCs w:val="44"/>
        <w:lang w:val="en-US"/>
      </w:rPr>
      <w:drawing>
        <wp:inline distT="0" distB="0" distL="0" distR="0" wp14:anchorId="4008B419" wp14:editId="07595877">
          <wp:extent cx="1620000" cy="919733"/>
          <wp:effectExtent l="0" t="0" r="0" b="0"/>
          <wp:docPr id="7" name="Picture 7" descr="لوگوی N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لوگوی ND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8E43E3B" w14:textId="54185C3C" w:rsidR="00B95F60" w:rsidRPr="00BF2ECE" w:rsidRDefault="00B95F60" w:rsidP="00CB3B8E">
    <w:pPr>
      <w:rPr>
        <w:rFonts w:cs="FS Me Pro"/>
        <w:szCs w:val="44"/>
      </w:rPr>
    </w:pPr>
  </w:p>
  <w:p w14:paraId="37340A17" w14:textId="77777777" w:rsidR="00B95F60" w:rsidRPr="00BF2ECE" w:rsidRDefault="00B95F60" w:rsidP="00CB3B8E">
    <w:pPr>
      <w:pStyle w:val="Backpagetext"/>
      <w:bidi/>
      <w:rPr>
        <w:rFonts w:cs="FS Me Pro"/>
        <w:szCs w:val="44"/>
      </w:rPr>
    </w:pPr>
    <w:r w:rsidRPr="00BF2ECE">
      <w:rPr>
        <w:rFonts w:cs="FS Me Pro"/>
        <w:szCs w:val="44"/>
        <w:rtl/>
      </w:rPr>
      <w:t>ndis.gov.au</w:t>
    </w:r>
  </w:p>
  <w:p w14:paraId="6273F815" w14:textId="77777777" w:rsidR="00B95F60" w:rsidRPr="00BF2ECE" w:rsidRDefault="00B95F60" w:rsidP="00CB3B8E">
    <w:pPr>
      <w:pStyle w:val="Backpagetext"/>
      <w:rPr>
        <w:rFonts w:cs="FS Me Pro"/>
        <w:szCs w:val="44"/>
      </w:rPr>
    </w:pPr>
  </w:p>
  <w:p w14:paraId="160134C5" w14:textId="77777777" w:rsidR="00B95F60" w:rsidRPr="00BF2ECE" w:rsidRDefault="00B95F60" w:rsidP="00BB025A">
    <w:pPr>
      <w:pStyle w:val="Backpagetext"/>
      <w:ind w:firstLine="720"/>
      <w:rPr>
        <w:rFonts w:cs="FS Me Pro"/>
        <w:szCs w:val="44"/>
      </w:rPr>
    </w:pPr>
  </w:p>
  <w:p w14:paraId="475215B3" w14:textId="77777777" w:rsidR="00B95F60" w:rsidRPr="00BF2ECE" w:rsidRDefault="00B95F60" w:rsidP="00CB3B8E">
    <w:pPr>
      <w:pStyle w:val="ProductCode"/>
      <w:rPr>
        <w:rFonts w:cs="FS Me Pro"/>
        <w:szCs w:val="44"/>
      </w:rPr>
    </w:pPr>
    <w:r w:rsidRPr="00BF2ECE">
      <w:rPr>
        <w:rFonts w:cs="FS Me Pro"/>
        <w:szCs w:val="4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E802D" w14:textId="77777777" w:rsidR="0057576F" w:rsidRDefault="0057576F">
      <w:pPr>
        <w:spacing w:before="0" w:after="0" w:line="240" w:lineRule="auto"/>
      </w:pPr>
      <w:r>
        <w:separator/>
      </w:r>
    </w:p>
  </w:footnote>
  <w:footnote w:type="continuationSeparator" w:id="0">
    <w:p w14:paraId="3A2F5264" w14:textId="77777777" w:rsidR="0057576F" w:rsidRDefault="0057576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2C20" w14:textId="77777777" w:rsidR="00B95F60" w:rsidRDefault="00B95F60">
    <w:pPr>
      <w:pStyle w:val="Header"/>
    </w:pPr>
    <w:r>
      <w:drawing>
        <wp:anchor distT="0" distB="0" distL="114300" distR="114300" simplePos="0" relativeHeight="251658240" behindDoc="1" locked="0" layoutInCell="1" allowOverlap="1" wp14:anchorId="03094F5C" wp14:editId="6FDE0109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5758" cy="10908000"/>
          <wp:effectExtent l="0" t="0" r="0" b="825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254883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775758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0FE9" w14:textId="77777777" w:rsidR="00B95F60" w:rsidRPr="00C65783" w:rsidRDefault="00B95F60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067C3CC2" wp14:editId="67338F2E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6BB0C7" id="Rectangle 8" o:spid="_x0000_s1026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281406FA"/>
    <w:lvl w:ilvl="0" w:tplc="9918A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4609C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B8BC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D05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0F5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5EB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C9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0B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F41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D7C"/>
    <w:multiLevelType w:val="hybridMultilevel"/>
    <w:tmpl w:val="1EEA5CBE"/>
    <w:lvl w:ilvl="0" w:tplc="182CD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2A80C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ACBC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824E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74FE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88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EA54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C7F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5024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1258"/>
    <w:multiLevelType w:val="hybridMultilevel"/>
    <w:tmpl w:val="BD6E95E8"/>
    <w:lvl w:ilvl="0" w:tplc="0A500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4C5F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2094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4A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669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47A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6CC1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586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2E8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77A2"/>
    <w:multiLevelType w:val="hybridMultilevel"/>
    <w:tmpl w:val="C616CD64"/>
    <w:lvl w:ilvl="0" w:tplc="603A1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0E04F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1444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A022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049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BC3E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86B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C4A4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CA27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6F0E"/>
    <w:multiLevelType w:val="hybridMultilevel"/>
    <w:tmpl w:val="F3C0C1EE"/>
    <w:lvl w:ilvl="0" w:tplc="39781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09E7D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E812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24D4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67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745A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AF2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DCBF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9802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C5804"/>
    <w:multiLevelType w:val="hybridMultilevel"/>
    <w:tmpl w:val="A678C7D8"/>
    <w:lvl w:ilvl="0" w:tplc="39864A7E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55E8394E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D6E6DD88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66D0D7E6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49C0CBF8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A1C22400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5F9659F6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9962AC86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1FCE665E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08083C12"/>
    <w:multiLevelType w:val="hybridMultilevel"/>
    <w:tmpl w:val="3E20E59A"/>
    <w:lvl w:ilvl="0" w:tplc="51164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6C0DB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6662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AC8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8E9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1C7A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F4B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698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8AE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1349"/>
    <w:multiLevelType w:val="hybridMultilevel"/>
    <w:tmpl w:val="687A93E2"/>
    <w:lvl w:ilvl="0" w:tplc="7A964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E84E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B649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CAF3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47E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86E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E5C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EA0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CA7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54B90"/>
    <w:multiLevelType w:val="hybridMultilevel"/>
    <w:tmpl w:val="46ACB930"/>
    <w:lvl w:ilvl="0" w:tplc="8C3C5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4250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F611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A3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82D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3A0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E19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A8B9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3E5D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36215"/>
    <w:multiLevelType w:val="hybridMultilevel"/>
    <w:tmpl w:val="4A68ECF8"/>
    <w:lvl w:ilvl="0" w:tplc="9A3C8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A2673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5654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367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0E2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EC00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E6D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B0E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BCA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212E5"/>
    <w:multiLevelType w:val="hybridMultilevel"/>
    <w:tmpl w:val="71006F82"/>
    <w:lvl w:ilvl="0" w:tplc="BEC2B01C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B1F48856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DAB055E0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D3CCB798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25421C2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5F2E065A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48A774A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C6B20FB2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9AAC5B8E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0B92FF2"/>
    <w:multiLevelType w:val="hybridMultilevel"/>
    <w:tmpl w:val="2F740076"/>
    <w:lvl w:ilvl="0" w:tplc="F39E9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4F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C629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2E8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6074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E83B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C83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23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5654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450B0"/>
    <w:multiLevelType w:val="hybridMultilevel"/>
    <w:tmpl w:val="66124178"/>
    <w:lvl w:ilvl="0" w:tplc="EC529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AC88D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DAA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CF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5A2C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828C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EB3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E88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C46B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762C1"/>
    <w:multiLevelType w:val="hybridMultilevel"/>
    <w:tmpl w:val="9466B76A"/>
    <w:lvl w:ilvl="0" w:tplc="AB207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E88F4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B087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F2EB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066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28E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E69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A87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4E5A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20021"/>
    <w:multiLevelType w:val="hybridMultilevel"/>
    <w:tmpl w:val="1D163C34"/>
    <w:lvl w:ilvl="0" w:tplc="98324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E0F7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23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09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47F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709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2AA1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F8A4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18C6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4DD"/>
    <w:multiLevelType w:val="hybridMultilevel"/>
    <w:tmpl w:val="E4AE912C"/>
    <w:lvl w:ilvl="0" w:tplc="3CEEC3CA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D1765804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ED9043B4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BE7404C8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EF985C00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32A2334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E93AEC9E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38283B0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6E9CE8FE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56D2D82"/>
    <w:multiLevelType w:val="hybridMultilevel"/>
    <w:tmpl w:val="1C4296B8"/>
    <w:lvl w:ilvl="0" w:tplc="56C6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8603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40F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6FF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C4B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58ED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622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2BF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1AAD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E1BE8"/>
    <w:multiLevelType w:val="hybridMultilevel"/>
    <w:tmpl w:val="480C7CE0"/>
    <w:lvl w:ilvl="0" w:tplc="5E3E0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6DAEC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6201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E0A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852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769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E92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6C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0ACB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24B86"/>
    <w:multiLevelType w:val="hybridMultilevel"/>
    <w:tmpl w:val="FA7E3658"/>
    <w:lvl w:ilvl="0" w:tplc="5B067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F941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9EB6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66A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C69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F01E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C4D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3CB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F0B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81836"/>
    <w:multiLevelType w:val="hybridMultilevel"/>
    <w:tmpl w:val="14404686"/>
    <w:lvl w:ilvl="0" w:tplc="6DEEE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3CCDC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F25C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C809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9CC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A8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22B7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1038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9464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44E89"/>
    <w:multiLevelType w:val="hybridMultilevel"/>
    <w:tmpl w:val="A8600788"/>
    <w:lvl w:ilvl="0" w:tplc="0E24D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B8295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86DF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2EB4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84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026D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106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F69A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E44E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30ED"/>
    <w:multiLevelType w:val="hybridMultilevel"/>
    <w:tmpl w:val="75C46E38"/>
    <w:lvl w:ilvl="0" w:tplc="0A86F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0E95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23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E6ED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8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504E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D6FB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E56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88D7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F50F0"/>
    <w:multiLevelType w:val="hybridMultilevel"/>
    <w:tmpl w:val="9AC0395E"/>
    <w:lvl w:ilvl="0" w:tplc="3474D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EB5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FAB5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EE9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9ABA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366E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C0A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E8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E664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5368B4"/>
    <w:multiLevelType w:val="hybridMultilevel"/>
    <w:tmpl w:val="2C6CA4F8"/>
    <w:lvl w:ilvl="0" w:tplc="21760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E38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3CF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A28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0FC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8E72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A28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61A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4644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FD06D2E"/>
    <w:multiLevelType w:val="hybridMultilevel"/>
    <w:tmpl w:val="89203090"/>
    <w:lvl w:ilvl="0" w:tplc="207A4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3541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325E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04CF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2C8A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099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9A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7ED8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6A4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B7F59"/>
    <w:multiLevelType w:val="hybridMultilevel"/>
    <w:tmpl w:val="7E10CC8C"/>
    <w:lvl w:ilvl="0" w:tplc="645463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EECF1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C40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6AE0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403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D248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7CE6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A9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C417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E15BF"/>
    <w:multiLevelType w:val="hybridMultilevel"/>
    <w:tmpl w:val="33689E30"/>
    <w:lvl w:ilvl="0" w:tplc="BE126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AA843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1448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960F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E857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96A6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CAB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542D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E643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C2359"/>
    <w:multiLevelType w:val="hybridMultilevel"/>
    <w:tmpl w:val="A7F4B28A"/>
    <w:lvl w:ilvl="0" w:tplc="B0E24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283B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0AF5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82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229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8EF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C5D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001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20E9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522BE"/>
    <w:multiLevelType w:val="hybridMultilevel"/>
    <w:tmpl w:val="DF0087F2"/>
    <w:lvl w:ilvl="0" w:tplc="66E4B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7F05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52DF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4A6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4CB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9C56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E49B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05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8CB3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F16336"/>
    <w:multiLevelType w:val="hybridMultilevel"/>
    <w:tmpl w:val="1E482024"/>
    <w:lvl w:ilvl="0" w:tplc="229E4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418F8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0A2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A1D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CAC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B204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800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64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F2D4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142"/>
    <w:multiLevelType w:val="hybridMultilevel"/>
    <w:tmpl w:val="D4FC81EA"/>
    <w:lvl w:ilvl="0" w:tplc="794E4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DDEC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76DB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801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6E5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884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D89B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48D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20D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4F8"/>
    <w:multiLevelType w:val="hybridMultilevel"/>
    <w:tmpl w:val="C4AC8220"/>
    <w:lvl w:ilvl="0" w:tplc="F1B2E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1080D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2AF2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CE2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809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FC0C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0EAF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065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506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06150"/>
    <w:multiLevelType w:val="hybridMultilevel"/>
    <w:tmpl w:val="191A65F6"/>
    <w:lvl w:ilvl="0" w:tplc="C332D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F0431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98C1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E77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899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E601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E32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000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9073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A5FD1"/>
    <w:multiLevelType w:val="hybridMultilevel"/>
    <w:tmpl w:val="5AC47F54"/>
    <w:lvl w:ilvl="0" w:tplc="D9787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1860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52CC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369D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21F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88BE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01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D4F3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AE1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556E5"/>
    <w:multiLevelType w:val="hybridMultilevel"/>
    <w:tmpl w:val="E1C627D4"/>
    <w:lvl w:ilvl="0" w:tplc="45621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A78E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5A14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96D4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8B8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74E3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06BA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BEF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1EC1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F11E0"/>
    <w:multiLevelType w:val="hybridMultilevel"/>
    <w:tmpl w:val="405EB1DE"/>
    <w:lvl w:ilvl="0" w:tplc="3768D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CB817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BCA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2D2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AE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B281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CC3A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DE2F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AE55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02169"/>
    <w:multiLevelType w:val="hybridMultilevel"/>
    <w:tmpl w:val="91002EFC"/>
    <w:lvl w:ilvl="0" w:tplc="67DCD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B149C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62F1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3EE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CF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AAEA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F07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F461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609D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A4F4C"/>
    <w:multiLevelType w:val="hybridMultilevel"/>
    <w:tmpl w:val="76B0D7E4"/>
    <w:lvl w:ilvl="0" w:tplc="5D367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6B8DF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CE95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8D5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4C4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503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44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806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FA92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F20046"/>
    <w:multiLevelType w:val="hybridMultilevel"/>
    <w:tmpl w:val="53F2BDFC"/>
    <w:lvl w:ilvl="0" w:tplc="5BDA5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30D6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EEC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07B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87F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5A1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A45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886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E22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1276D"/>
    <w:multiLevelType w:val="hybridMultilevel"/>
    <w:tmpl w:val="5B20678A"/>
    <w:lvl w:ilvl="0" w:tplc="D2025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17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5E5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42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6F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E89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6A0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4E11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D8A0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B8177C"/>
    <w:multiLevelType w:val="hybridMultilevel"/>
    <w:tmpl w:val="A42A64BA"/>
    <w:lvl w:ilvl="0" w:tplc="DD92D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EF834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5EAC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D29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9871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02AC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742E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E42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3035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ED15CE"/>
    <w:multiLevelType w:val="hybridMultilevel"/>
    <w:tmpl w:val="C18A4A34"/>
    <w:lvl w:ilvl="0" w:tplc="17B4B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6028D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6AD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A29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8D7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A87F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20A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EF0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88EE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B3812"/>
    <w:multiLevelType w:val="hybridMultilevel"/>
    <w:tmpl w:val="56382C4C"/>
    <w:lvl w:ilvl="0" w:tplc="8B1C2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92A2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90C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89B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A69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8F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F4CC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29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F683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043A99"/>
    <w:multiLevelType w:val="hybridMultilevel"/>
    <w:tmpl w:val="8A46065C"/>
    <w:lvl w:ilvl="0" w:tplc="ECBEB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A44C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D040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8A5F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277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C0A2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25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A97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620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C657D"/>
    <w:multiLevelType w:val="hybridMultilevel"/>
    <w:tmpl w:val="88DAA974"/>
    <w:lvl w:ilvl="0" w:tplc="807A6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40C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809B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849D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3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625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E0E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3222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4A7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86F0A"/>
    <w:multiLevelType w:val="hybridMultilevel"/>
    <w:tmpl w:val="A3129B2C"/>
    <w:lvl w:ilvl="0" w:tplc="F8FA568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8878E560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3FC85496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60D077AE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DBB4140E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AC769632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84649474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CD641E8A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D84A06B4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7" w15:restartNumberingAfterBreak="0">
    <w:nsid w:val="609A4362"/>
    <w:multiLevelType w:val="hybridMultilevel"/>
    <w:tmpl w:val="7A7C5A64"/>
    <w:lvl w:ilvl="0" w:tplc="B6CE8F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2411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883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24F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A07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26EE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2446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B875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94D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E0E93"/>
    <w:multiLevelType w:val="hybridMultilevel"/>
    <w:tmpl w:val="A4B087F8"/>
    <w:lvl w:ilvl="0" w:tplc="DE481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C0EB1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C6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2F1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051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325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AB6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0D0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CC1F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906E5"/>
    <w:multiLevelType w:val="hybridMultilevel"/>
    <w:tmpl w:val="268059EA"/>
    <w:lvl w:ilvl="0" w:tplc="C1F45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EF0C4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68D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080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E7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5E6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A58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5C4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787A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F855A0"/>
    <w:multiLevelType w:val="hybridMultilevel"/>
    <w:tmpl w:val="CA301826"/>
    <w:lvl w:ilvl="0" w:tplc="E1C2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BC79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FAD5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2ED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C03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98D9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CE70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274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3A11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7E57DE"/>
    <w:multiLevelType w:val="hybridMultilevel"/>
    <w:tmpl w:val="78F4CC92"/>
    <w:lvl w:ilvl="0" w:tplc="FD22B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5C496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27C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01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09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8684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243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6C7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6E8C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425021"/>
    <w:multiLevelType w:val="hybridMultilevel"/>
    <w:tmpl w:val="6B7AA448"/>
    <w:lvl w:ilvl="0" w:tplc="802ED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C6E56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A617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E61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46C7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925E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28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4C3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6EC4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6D141A"/>
    <w:multiLevelType w:val="hybridMultilevel"/>
    <w:tmpl w:val="1F52EE80"/>
    <w:lvl w:ilvl="0" w:tplc="C85E62B8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C7F0FFDA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E3F029D2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AE30DAC8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B2EEEF36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7396C462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703E7274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47D057B8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B308D960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4" w15:restartNumberingAfterBreak="0">
    <w:nsid w:val="68D75AD7"/>
    <w:multiLevelType w:val="hybridMultilevel"/>
    <w:tmpl w:val="589847CE"/>
    <w:lvl w:ilvl="0" w:tplc="688AF320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A42498A6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C1100D0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391E8072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F790EC0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A0206710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67660F48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A216D91A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7B62C1DA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5" w15:restartNumberingAfterBreak="0">
    <w:nsid w:val="694D77F2"/>
    <w:multiLevelType w:val="hybridMultilevel"/>
    <w:tmpl w:val="1B84D5E4"/>
    <w:lvl w:ilvl="0" w:tplc="17DEF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27EE3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2A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296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EFC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4807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6D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549F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E01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F47F2"/>
    <w:multiLevelType w:val="hybridMultilevel"/>
    <w:tmpl w:val="BAAE1B82"/>
    <w:lvl w:ilvl="0" w:tplc="D2DAA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386C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D0ED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43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E84E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3AD8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883C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D2E7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AC7F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DE051A"/>
    <w:multiLevelType w:val="hybridMultilevel"/>
    <w:tmpl w:val="F118E430"/>
    <w:lvl w:ilvl="0" w:tplc="4F6C7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854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429F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CA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5AC4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004B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CC9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4F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5A07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6220C0"/>
    <w:multiLevelType w:val="hybridMultilevel"/>
    <w:tmpl w:val="BBBA6030"/>
    <w:lvl w:ilvl="0" w:tplc="C54A5B72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8C5A0090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E1C4D066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544C5B0C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58620BFA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D13C606E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E4E85ACA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7A324D38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DDC0BDD0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9" w15:restartNumberingAfterBreak="0">
    <w:nsid w:val="75520F1B"/>
    <w:multiLevelType w:val="hybridMultilevel"/>
    <w:tmpl w:val="15EECC58"/>
    <w:lvl w:ilvl="0" w:tplc="58A89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D8215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ACEC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E32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749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DC23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623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4EB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0C4F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22676A"/>
    <w:multiLevelType w:val="hybridMultilevel"/>
    <w:tmpl w:val="49826F42"/>
    <w:lvl w:ilvl="0" w:tplc="9AE0E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56A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B402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362E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0C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D04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EC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E6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16FF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06BE2"/>
    <w:multiLevelType w:val="hybridMultilevel"/>
    <w:tmpl w:val="94B424CE"/>
    <w:lvl w:ilvl="0" w:tplc="E0302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8363F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56CB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431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D8EC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942A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927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6B4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4CA6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F6D29"/>
    <w:multiLevelType w:val="hybridMultilevel"/>
    <w:tmpl w:val="4F6C6D42"/>
    <w:lvl w:ilvl="0" w:tplc="75A25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1A83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2AC6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60AE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78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06CB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440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EC27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2A9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372CE"/>
    <w:multiLevelType w:val="hybridMultilevel"/>
    <w:tmpl w:val="14F426DE"/>
    <w:lvl w:ilvl="0" w:tplc="752EE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9C2C2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78AD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8F0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AD5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649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A11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245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5C28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D6CD1"/>
    <w:multiLevelType w:val="hybridMultilevel"/>
    <w:tmpl w:val="2CCA968A"/>
    <w:lvl w:ilvl="0" w:tplc="49CA5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13466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0405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074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0E3C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9E7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0C0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09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C8E6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26755"/>
    <w:multiLevelType w:val="hybridMultilevel"/>
    <w:tmpl w:val="CC4E4AAE"/>
    <w:lvl w:ilvl="0" w:tplc="E8BE6E9E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FF96AC6C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4BC4364E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B824F4C8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37483034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C0CCE7E4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C252419C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8B56E584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A5AC524A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827673971">
    <w:abstractNumId w:val="24"/>
  </w:num>
  <w:num w:numId="2" w16cid:durableId="465045532">
    <w:abstractNumId w:val="41"/>
  </w:num>
  <w:num w:numId="3" w16cid:durableId="1360424489">
    <w:abstractNumId w:val="26"/>
  </w:num>
  <w:num w:numId="4" w16cid:durableId="1713263220">
    <w:abstractNumId w:val="53"/>
  </w:num>
  <w:num w:numId="5" w16cid:durableId="284326">
    <w:abstractNumId w:val="38"/>
  </w:num>
  <w:num w:numId="6" w16cid:durableId="2011250131">
    <w:abstractNumId w:val="9"/>
  </w:num>
  <w:num w:numId="7" w16cid:durableId="51776782">
    <w:abstractNumId w:val="33"/>
  </w:num>
  <w:num w:numId="8" w16cid:durableId="1795444398">
    <w:abstractNumId w:val="50"/>
  </w:num>
  <w:num w:numId="9" w16cid:durableId="1563053921">
    <w:abstractNumId w:val="48"/>
  </w:num>
  <w:num w:numId="10" w16cid:durableId="1762530317">
    <w:abstractNumId w:val="36"/>
  </w:num>
  <w:num w:numId="11" w16cid:durableId="1230533227">
    <w:abstractNumId w:val="59"/>
  </w:num>
  <w:num w:numId="12" w16cid:durableId="1907061553">
    <w:abstractNumId w:val="30"/>
  </w:num>
  <w:num w:numId="13" w16cid:durableId="1559433847">
    <w:abstractNumId w:val="43"/>
  </w:num>
  <w:num w:numId="14" w16cid:durableId="782262939">
    <w:abstractNumId w:val="4"/>
  </w:num>
  <w:num w:numId="15" w16cid:durableId="1907763482">
    <w:abstractNumId w:val="57"/>
  </w:num>
  <w:num w:numId="16" w16cid:durableId="371001626">
    <w:abstractNumId w:val="34"/>
  </w:num>
  <w:num w:numId="17" w16cid:durableId="2089569080">
    <w:abstractNumId w:val="5"/>
  </w:num>
  <w:num w:numId="18" w16cid:durableId="490098297">
    <w:abstractNumId w:val="1"/>
  </w:num>
  <w:num w:numId="19" w16cid:durableId="932199345">
    <w:abstractNumId w:val="28"/>
  </w:num>
  <w:num w:numId="20" w16cid:durableId="122964893">
    <w:abstractNumId w:val="0"/>
  </w:num>
  <w:num w:numId="21" w16cid:durableId="1440176064">
    <w:abstractNumId w:val="60"/>
  </w:num>
  <w:num w:numId="22" w16cid:durableId="742994692">
    <w:abstractNumId w:val="39"/>
  </w:num>
  <w:num w:numId="23" w16cid:durableId="719329932">
    <w:abstractNumId w:val="6"/>
  </w:num>
  <w:num w:numId="24" w16cid:durableId="602347308">
    <w:abstractNumId w:val="35"/>
  </w:num>
  <w:num w:numId="25" w16cid:durableId="958143086">
    <w:abstractNumId w:val="45"/>
  </w:num>
  <w:num w:numId="26" w16cid:durableId="1750611340">
    <w:abstractNumId w:val="21"/>
  </w:num>
  <w:num w:numId="27" w16cid:durableId="1593511020">
    <w:abstractNumId w:val="54"/>
  </w:num>
  <w:num w:numId="28" w16cid:durableId="1393307134">
    <w:abstractNumId w:val="51"/>
  </w:num>
  <w:num w:numId="29" w16cid:durableId="411704516">
    <w:abstractNumId w:val="42"/>
  </w:num>
  <w:num w:numId="30" w16cid:durableId="1772621118">
    <w:abstractNumId w:val="52"/>
  </w:num>
  <w:num w:numId="31" w16cid:durableId="1171457337">
    <w:abstractNumId w:val="13"/>
  </w:num>
  <w:num w:numId="32" w16cid:durableId="704522848">
    <w:abstractNumId w:val="18"/>
  </w:num>
  <w:num w:numId="33" w16cid:durableId="1179197806">
    <w:abstractNumId w:val="7"/>
  </w:num>
  <w:num w:numId="34" w16cid:durableId="2106490651">
    <w:abstractNumId w:val="20"/>
  </w:num>
  <w:num w:numId="35" w16cid:durableId="1791707204">
    <w:abstractNumId w:val="58"/>
  </w:num>
  <w:num w:numId="36" w16cid:durableId="134027505">
    <w:abstractNumId w:val="32"/>
  </w:num>
  <w:num w:numId="37" w16cid:durableId="516191071">
    <w:abstractNumId w:val="62"/>
  </w:num>
  <w:num w:numId="38" w16cid:durableId="2044820168">
    <w:abstractNumId w:val="2"/>
  </w:num>
  <w:num w:numId="39" w16cid:durableId="1996449051">
    <w:abstractNumId w:val="15"/>
  </w:num>
  <w:num w:numId="40" w16cid:durableId="1072582875">
    <w:abstractNumId w:val="16"/>
  </w:num>
  <w:num w:numId="41" w16cid:durableId="1033920014">
    <w:abstractNumId w:val="14"/>
  </w:num>
  <w:num w:numId="42" w16cid:durableId="1812822128">
    <w:abstractNumId w:val="27"/>
  </w:num>
  <w:num w:numId="43" w16cid:durableId="605118089">
    <w:abstractNumId w:val="44"/>
  </w:num>
  <w:num w:numId="44" w16cid:durableId="703095139">
    <w:abstractNumId w:val="23"/>
  </w:num>
  <w:num w:numId="45" w16cid:durableId="1347171865">
    <w:abstractNumId w:val="11"/>
  </w:num>
  <w:num w:numId="46" w16cid:durableId="1171022885">
    <w:abstractNumId w:val="40"/>
  </w:num>
  <w:num w:numId="47" w16cid:durableId="1253319106">
    <w:abstractNumId w:val="65"/>
  </w:num>
  <w:num w:numId="48" w16cid:durableId="934365794">
    <w:abstractNumId w:val="19"/>
  </w:num>
  <w:num w:numId="49" w16cid:durableId="1059397571">
    <w:abstractNumId w:val="22"/>
  </w:num>
  <w:num w:numId="50" w16cid:durableId="1212965346">
    <w:abstractNumId w:val="8"/>
  </w:num>
  <w:num w:numId="51" w16cid:durableId="994915696">
    <w:abstractNumId w:val="31"/>
  </w:num>
  <w:num w:numId="52" w16cid:durableId="648630350">
    <w:abstractNumId w:val="63"/>
  </w:num>
  <w:num w:numId="53" w16cid:durableId="429156236">
    <w:abstractNumId w:val="10"/>
  </w:num>
  <w:num w:numId="54" w16cid:durableId="1026907069">
    <w:abstractNumId w:val="46"/>
  </w:num>
  <w:num w:numId="55" w16cid:durableId="1501002921">
    <w:abstractNumId w:val="56"/>
  </w:num>
  <w:num w:numId="56" w16cid:durableId="462577168">
    <w:abstractNumId w:val="61"/>
  </w:num>
  <w:num w:numId="57" w16cid:durableId="702248170">
    <w:abstractNumId w:val="47"/>
  </w:num>
  <w:num w:numId="58" w16cid:durableId="94710952">
    <w:abstractNumId w:val="12"/>
  </w:num>
  <w:num w:numId="59" w16cid:durableId="1310593584">
    <w:abstractNumId w:val="25"/>
  </w:num>
  <w:num w:numId="60" w16cid:durableId="1647853377">
    <w:abstractNumId w:val="55"/>
  </w:num>
  <w:num w:numId="61" w16cid:durableId="1380671733">
    <w:abstractNumId w:val="64"/>
  </w:num>
  <w:num w:numId="62" w16cid:durableId="942879511">
    <w:abstractNumId w:val="37"/>
  </w:num>
  <w:num w:numId="63" w16cid:durableId="1050154907">
    <w:abstractNumId w:val="17"/>
  </w:num>
  <w:num w:numId="64" w16cid:durableId="1071658018">
    <w:abstractNumId w:val="49"/>
  </w:num>
  <w:num w:numId="65" w16cid:durableId="1483081306">
    <w:abstractNumId w:val="29"/>
  </w:num>
  <w:num w:numId="66" w16cid:durableId="702485957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201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2890"/>
    <w:rsid w:val="000236B5"/>
    <w:rsid w:val="00023867"/>
    <w:rsid w:val="00025085"/>
    <w:rsid w:val="00026D9B"/>
    <w:rsid w:val="00026E8E"/>
    <w:rsid w:val="000276DA"/>
    <w:rsid w:val="0003212C"/>
    <w:rsid w:val="000326CA"/>
    <w:rsid w:val="00032C87"/>
    <w:rsid w:val="00033014"/>
    <w:rsid w:val="0003438E"/>
    <w:rsid w:val="000349ED"/>
    <w:rsid w:val="00034C79"/>
    <w:rsid w:val="00035CE8"/>
    <w:rsid w:val="00035D95"/>
    <w:rsid w:val="00036E23"/>
    <w:rsid w:val="00037460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47EB1"/>
    <w:rsid w:val="0005049B"/>
    <w:rsid w:val="000506D4"/>
    <w:rsid w:val="0005115A"/>
    <w:rsid w:val="0005158E"/>
    <w:rsid w:val="00051741"/>
    <w:rsid w:val="00052332"/>
    <w:rsid w:val="000529ED"/>
    <w:rsid w:val="00052C01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308"/>
    <w:rsid w:val="000625EB"/>
    <w:rsid w:val="0006339E"/>
    <w:rsid w:val="000638F0"/>
    <w:rsid w:val="00063FB9"/>
    <w:rsid w:val="00064806"/>
    <w:rsid w:val="00065443"/>
    <w:rsid w:val="00067033"/>
    <w:rsid w:val="0006719A"/>
    <w:rsid w:val="00067268"/>
    <w:rsid w:val="000676E6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20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7EF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36A"/>
    <w:rsid w:val="00097C02"/>
    <w:rsid w:val="000A04BE"/>
    <w:rsid w:val="000A0B89"/>
    <w:rsid w:val="000A12ED"/>
    <w:rsid w:val="000A1627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A7B00"/>
    <w:rsid w:val="000A7E84"/>
    <w:rsid w:val="000B0B85"/>
    <w:rsid w:val="000B1CA0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D35"/>
    <w:rsid w:val="000B54BD"/>
    <w:rsid w:val="000B573C"/>
    <w:rsid w:val="000B58C9"/>
    <w:rsid w:val="000B684C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21B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40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5DCA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558"/>
    <w:rsid w:val="000F1288"/>
    <w:rsid w:val="000F1FDA"/>
    <w:rsid w:val="000F29E2"/>
    <w:rsid w:val="000F32BB"/>
    <w:rsid w:val="000F32D8"/>
    <w:rsid w:val="000F3C06"/>
    <w:rsid w:val="000F3DAB"/>
    <w:rsid w:val="000F3DEF"/>
    <w:rsid w:val="000F3E68"/>
    <w:rsid w:val="000F3FD8"/>
    <w:rsid w:val="000F4040"/>
    <w:rsid w:val="000F431B"/>
    <w:rsid w:val="000F4A98"/>
    <w:rsid w:val="000F4B81"/>
    <w:rsid w:val="000F4FCC"/>
    <w:rsid w:val="000F52F4"/>
    <w:rsid w:val="00100247"/>
    <w:rsid w:val="00101DC6"/>
    <w:rsid w:val="0010205D"/>
    <w:rsid w:val="0010274C"/>
    <w:rsid w:val="00104C96"/>
    <w:rsid w:val="00104CF5"/>
    <w:rsid w:val="0010561C"/>
    <w:rsid w:val="001056CB"/>
    <w:rsid w:val="001066AD"/>
    <w:rsid w:val="001077C6"/>
    <w:rsid w:val="001078E4"/>
    <w:rsid w:val="00110CC5"/>
    <w:rsid w:val="001110D2"/>
    <w:rsid w:val="001118E7"/>
    <w:rsid w:val="00111BC2"/>
    <w:rsid w:val="00112A4D"/>
    <w:rsid w:val="001131E0"/>
    <w:rsid w:val="001135BF"/>
    <w:rsid w:val="00113808"/>
    <w:rsid w:val="00113CE3"/>
    <w:rsid w:val="00114898"/>
    <w:rsid w:val="00114B3B"/>
    <w:rsid w:val="00115336"/>
    <w:rsid w:val="00115682"/>
    <w:rsid w:val="001156E7"/>
    <w:rsid w:val="00115BCF"/>
    <w:rsid w:val="00115E73"/>
    <w:rsid w:val="001179C2"/>
    <w:rsid w:val="00117AEC"/>
    <w:rsid w:val="001207BF"/>
    <w:rsid w:val="00120A79"/>
    <w:rsid w:val="00120C33"/>
    <w:rsid w:val="00120CB9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14E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67D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725"/>
    <w:rsid w:val="00147C2C"/>
    <w:rsid w:val="00147F76"/>
    <w:rsid w:val="00150538"/>
    <w:rsid w:val="00150649"/>
    <w:rsid w:val="00150B3C"/>
    <w:rsid w:val="00150F3C"/>
    <w:rsid w:val="001513F4"/>
    <w:rsid w:val="00151618"/>
    <w:rsid w:val="00151817"/>
    <w:rsid w:val="00151B51"/>
    <w:rsid w:val="00151C4E"/>
    <w:rsid w:val="001529D0"/>
    <w:rsid w:val="0015329D"/>
    <w:rsid w:val="00153E51"/>
    <w:rsid w:val="00153FC3"/>
    <w:rsid w:val="0015569B"/>
    <w:rsid w:val="00157ACA"/>
    <w:rsid w:val="001600B3"/>
    <w:rsid w:val="0016092C"/>
    <w:rsid w:val="00160B29"/>
    <w:rsid w:val="001619E4"/>
    <w:rsid w:val="001620F2"/>
    <w:rsid w:val="001626A7"/>
    <w:rsid w:val="00162701"/>
    <w:rsid w:val="00164186"/>
    <w:rsid w:val="00165099"/>
    <w:rsid w:val="0016570E"/>
    <w:rsid w:val="00165863"/>
    <w:rsid w:val="00165DF8"/>
    <w:rsid w:val="001663A3"/>
    <w:rsid w:val="00166689"/>
    <w:rsid w:val="00166B61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41C2"/>
    <w:rsid w:val="001869AE"/>
    <w:rsid w:val="00187383"/>
    <w:rsid w:val="001875A1"/>
    <w:rsid w:val="0019031B"/>
    <w:rsid w:val="00190B04"/>
    <w:rsid w:val="00190D93"/>
    <w:rsid w:val="001913A3"/>
    <w:rsid w:val="001917D9"/>
    <w:rsid w:val="001930BD"/>
    <w:rsid w:val="00193854"/>
    <w:rsid w:val="001954B9"/>
    <w:rsid w:val="0019560B"/>
    <w:rsid w:val="00195E2B"/>
    <w:rsid w:val="0019630A"/>
    <w:rsid w:val="0019631C"/>
    <w:rsid w:val="001977B4"/>
    <w:rsid w:val="00197B5D"/>
    <w:rsid w:val="001A07DF"/>
    <w:rsid w:val="001A089E"/>
    <w:rsid w:val="001A20D1"/>
    <w:rsid w:val="001A2138"/>
    <w:rsid w:val="001A27FA"/>
    <w:rsid w:val="001A28B4"/>
    <w:rsid w:val="001A2E5E"/>
    <w:rsid w:val="001A2FB3"/>
    <w:rsid w:val="001A375B"/>
    <w:rsid w:val="001A4B24"/>
    <w:rsid w:val="001A4B9E"/>
    <w:rsid w:val="001A4D0F"/>
    <w:rsid w:val="001A5C7B"/>
    <w:rsid w:val="001A6053"/>
    <w:rsid w:val="001A712D"/>
    <w:rsid w:val="001B1575"/>
    <w:rsid w:val="001B2CCF"/>
    <w:rsid w:val="001B2D99"/>
    <w:rsid w:val="001B30A8"/>
    <w:rsid w:val="001B30D8"/>
    <w:rsid w:val="001B337A"/>
    <w:rsid w:val="001B4580"/>
    <w:rsid w:val="001B45AF"/>
    <w:rsid w:val="001B4AD1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0B9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AB"/>
    <w:rsid w:val="001E0ADC"/>
    <w:rsid w:val="001E0B48"/>
    <w:rsid w:val="001E0C39"/>
    <w:rsid w:val="001E0D92"/>
    <w:rsid w:val="001E0FAE"/>
    <w:rsid w:val="001E12A1"/>
    <w:rsid w:val="001E1359"/>
    <w:rsid w:val="001E291A"/>
    <w:rsid w:val="001E29FF"/>
    <w:rsid w:val="001E3790"/>
    <w:rsid w:val="001E3C3E"/>
    <w:rsid w:val="001E48AD"/>
    <w:rsid w:val="001E5232"/>
    <w:rsid w:val="001E52F1"/>
    <w:rsid w:val="001E538A"/>
    <w:rsid w:val="001E5712"/>
    <w:rsid w:val="001E57AD"/>
    <w:rsid w:val="001E5FE9"/>
    <w:rsid w:val="001E662F"/>
    <w:rsid w:val="001E773F"/>
    <w:rsid w:val="001E7FD5"/>
    <w:rsid w:val="001F011B"/>
    <w:rsid w:val="001F0255"/>
    <w:rsid w:val="001F07F6"/>
    <w:rsid w:val="001F0AEE"/>
    <w:rsid w:val="001F0FFA"/>
    <w:rsid w:val="001F1557"/>
    <w:rsid w:val="001F1A59"/>
    <w:rsid w:val="001F23DC"/>
    <w:rsid w:val="001F2C8E"/>
    <w:rsid w:val="001F2ED6"/>
    <w:rsid w:val="001F38D7"/>
    <w:rsid w:val="001F46AA"/>
    <w:rsid w:val="001F49AB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14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3C9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85"/>
    <w:rsid w:val="00222B97"/>
    <w:rsid w:val="00222DD4"/>
    <w:rsid w:val="0022452E"/>
    <w:rsid w:val="00226311"/>
    <w:rsid w:val="00230100"/>
    <w:rsid w:val="00230213"/>
    <w:rsid w:val="00230B06"/>
    <w:rsid w:val="00231385"/>
    <w:rsid w:val="0023217A"/>
    <w:rsid w:val="002321E3"/>
    <w:rsid w:val="0023245A"/>
    <w:rsid w:val="002327D5"/>
    <w:rsid w:val="00233061"/>
    <w:rsid w:val="00233933"/>
    <w:rsid w:val="00233BBD"/>
    <w:rsid w:val="00233F70"/>
    <w:rsid w:val="0023472A"/>
    <w:rsid w:val="0023482A"/>
    <w:rsid w:val="00234A9F"/>
    <w:rsid w:val="00234B6C"/>
    <w:rsid w:val="002355D4"/>
    <w:rsid w:val="00235D23"/>
    <w:rsid w:val="002361EF"/>
    <w:rsid w:val="00236622"/>
    <w:rsid w:val="00236EC0"/>
    <w:rsid w:val="00236F23"/>
    <w:rsid w:val="0023797D"/>
    <w:rsid w:val="00241A33"/>
    <w:rsid w:val="00242F73"/>
    <w:rsid w:val="00242F94"/>
    <w:rsid w:val="00244512"/>
    <w:rsid w:val="002447AB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797"/>
    <w:rsid w:val="00247C11"/>
    <w:rsid w:val="0025072B"/>
    <w:rsid w:val="00250F8A"/>
    <w:rsid w:val="00251618"/>
    <w:rsid w:val="002526D7"/>
    <w:rsid w:val="00252800"/>
    <w:rsid w:val="002535DE"/>
    <w:rsid w:val="0025388D"/>
    <w:rsid w:val="0025430D"/>
    <w:rsid w:val="00255C9D"/>
    <w:rsid w:val="00255E68"/>
    <w:rsid w:val="00256E86"/>
    <w:rsid w:val="00257CF8"/>
    <w:rsid w:val="002601B5"/>
    <w:rsid w:val="00260273"/>
    <w:rsid w:val="002605C8"/>
    <w:rsid w:val="002611B8"/>
    <w:rsid w:val="00261363"/>
    <w:rsid w:val="00261C3A"/>
    <w:rsid w:val="0026225B"/>
    <w:rsid w:val="0026512B"/>
    <w:rsid w:val="00265D26"/>
    <w:rsid w:val="00265DC1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CFA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147"/>
    <w:rsid w:val="0028641E"/>
    <w:rsid w:val="0028667F"/>
    <w:rsid w:val="00286AA5"/>
    <w:rsid w:val="0028736C"/>
    <w:rsid w:val="0028749A"/>
    <w:rsid w:val="002875DD"/>
    <w:rsid w:val="00287F44"/>
    <w:rsid w:val="0029060F"/>
    <w:rsid w:val="00290F99"/>
    <w:rsid w:val="00290FDA"/>
    <w:rsid w:val="0029207F"/>
    <w:rsid w:val="002920B3"/>
    <w:rsid w:val="00293323"/>
    <w:rsid w:val="00294267"/>
    <w:rsid w:val="00294E65"/>
    <w:rsid w:val="00295BFF"/>
    <w:rsid w:val="00296078"/>
    <w:rsid w:val="0029625C"/>
    <w:rsid w:val="0029735F"/>
    <w:rsid w:val="00297660"/>
    <w:rsid w:val="002A02BB"/>
    <w:rsid w:val="002A05A4"/>
    <w:rsid w:val="002A096A"/>
    <w:rsid w:val="002A09EA"/>
    <w:rsid w:val="002A2EFB"/>
    <w:rsid w:val="002A3384"/>
    <w:rsid w:val="002A3997"/>
    <w:rsid w:val="002A3A25"/>
    <w:rsid w:val="002A3CE7"/>
    <w:rsid w:val="002A3D7F"/>
    <w:rsid w:val="002A429B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D11"/>
    <w:rsid w:val="002B3E95"/>
    <w:rsid w:val="002B78FD"/>
    <w:rsid w:val="002B7929"/>
    <w:rsid w:val="002C3091"/>
    <w:rsid w:val="002C3A29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212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63FC"/>
    <w:rsid w:val="002F7283"/>
    <w:rsid w:val="002F79D1"/>
    <w:rsid w:val="002F7AA8"/>
    <w:rsid w:val="00300FF6"/>
    <w:rsid w:val="00302BF8"/>
    <w:rsid w:val="00302D64"/>
    <w:rsid w:val="00302E6C"/>
    <w:rsid w:val="0030525C"/>
    <w:rsid w:val="0030594A"/>
    <w:rsid w:val="00305AC4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50E"/>
    <w:rsid w:val="00317EA7"/>
    <w:rsid w:val="003200FA"/>
    <w:rsid w:val="00320137"/>
    <w:rsid w:val="00320559"/>
    <w:rsid w:val="00320E51"/>
    <w:rsid w:val="00321806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D6"/>
    <w:rsid w:val="003267DF"/>
    <w:rsid w:val="0032794B"/>
    <w:rsid w:val="00331243"/>
    <w:rsid w:val="00331C1F"/>
    <w:rsid w:val="0033269A"/>
    <w:rsid w:val="00332990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3F16"/>
    <w:rsid w:val="00344601"/>
    <w:rsid w:val="00344D04"/>
    <w:rsid w:val="00345859"/>
    <w:rsid w:val="00347BF5"/>
    <w:rsid w:val="00350298"/>
    <w:rsid w:val="003502B8"/>
    <w:rsid w:val="003509A2"/>
    <w:rsid w:val="00350E04"/>
    <w:rsid w:val="0035235E"/>
    <w:rsid w:val="003523D6"/>
    <w:rsid w:val="00352926"/>
    <w:rsid w:val="0035461D"/>
    <w:rsid w:val="003547FD"/>
    <w:rsid w:val="00354C00"/>
    <w:rsid w:val="00354FD6"/>
    <w:rsid w:val="0035558A"/>
    <w:rsid w:val="003563D9"/>
    <w:rsid w:val="003567D6"/>
    <w:rsid w:val="00356A05"/>
    <w:rsid w:val="00357305"/>
    <w:rsid w:val="0035746F"/>
    <w:rsid w:val="00360317"/>
    <w:rsid w:val="003619B1"/>
    <w:rsid w:val="0036245C"/>
    <w:rsid w:val="00362BA7"/>
    <w:rsid w:val="00362F00"/>
    <w:rsid w:val="0036372B"/>
    <w:rsid w:val="00364E77"/>
    <w:rsid w:val="00365437"/>
    <w:rsid w:val="00365F18"/>
    <w:rsid w:val="00366A3D"/>
    <w:rsid w:val="00366D0C"/>
    <w:rsid w:val="00366D82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B1"/>
    <w:rsid w:val="00391C73"/>
    <w:rsid w:val="00391DE8"/>
    <w:rsid w:val="00392562"/>
    <w:rsid w:val="00392C28"/>
    <w:rsid w:val="0039312B"/>
    <w:rsid w:val="003932E2"/>
    <w:rsid w:val="00395194"/>
    <w:rsid w:val="003955F4"/>
    <w:rsid w:val="0039574C"/>
    <w:rsid w:val="003962D0"/>
    <w:rsid w:val="00397314"/>
    <w:rsid w:val="00397682"/>
    <w:rsid w:val="003978EE"/>
    <w:rsid w:val="00397F4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EBE"/>
    <w:rsid w:val="003B3F39"/>
    <w:rsid w:val="003B4BA1"/>
    <w:rsid w:val="003B5252"/>
    <w:rsid w:val="003B5FD8"/>
    <w:rsid w:val="003B63EC"/>
    <w:rsid w:val="003B6F09"/>
    <w:rsid w:val="003B77FF"/>
    <w:rsid w:val="003B7C5D"/>
    <w:rsid w:val="003C063F"/>
    <w:rsid w:val="003C0691"/>
    <w:rsid w:val="003C0CDC"/>
    <w:rsid w:val="003C132E"/>
    <w:rsid w:val="003C18A4"/>
    <w:rsid w:val="003C1FCE"/>
    <w:rsid w:val="003C25FD"/>
    <w:rsid w:val="003C3145"/>
    <w:rsid w:val="003C31AE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2F99"/>
    <w:rsid w:val="003D31FE"/>
    <w:rsid w:val="003D369B"/>
    <w:rsid w:val="003D3777"/>
    <w:rsid w:val="003D3ED2"/>
    <w:rsid w:val="003D4B1A"/>
    <w:rsid w:val="003D4B35"/>
    <w:rsid w:val="003D528A"/>
    <w:rsid w:val="003D5BA1"/>
    <w:rsid w:val="003D5CF1"/>
    <w:rsid w:val="003D6075"/>
    <w:rsid w:val="003D61D6"/>
    <w:rsid w:val="003D6622"/>
    <w:rsid w:val="003D7355"/>
    <w:rsid w:val="003E0E59"/>
    <w:rsid w:val="003E1DAD"/>
    <w:rsid w:val="003E203E"/>
    <w:rsid w:val="003E37CC"/>
    <w:rsid w:val="003E3989"/>
    <w:rsid w:val="003E3DB0"/>
    <w:rsid w:val="003E4FFB"/>
    <w:rsid w:val="003E6416"/>
    <w:rsid w:val="003F12F9"/>
    <w:rsid w:val="003F191C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4008C7"/>
    <w:rsid w:val="004019A6"/>
    <w:rsid w:val="00401BD0"/>
    <w:rsid w:val="0040210F"/>
    <w:rsid w:val="004027C9"/>
    <w:rsid w:val="004029A2"/>
    <w:rsid w:val="004031C2"/>
    <w:rsid w:val="004047B9"/>
    <w:rsid w:val="004048D7"/>
    <w:rsid w:val="0040525D"/>
    <w:rsid w:val="004052C5"/>
    <w:rsid w:val="00405C0D"/>
    <w:rsid w:val="00406799"/>
    <w:rsid w:val="004077C4"/>
    <w:rsid w:val="00411A9E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5227"/>
    <w:rsid w:val="0042573B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370EE"/>
    <w:rsid w:val="00437DD8"/>
    <w:rsid w:val="0044021C"/>
    <w:rsid w:val="004408DA"/>
    <w:rsid w:val="00440DA1"/>
    <w:rsid w:val="004414F8"/>
    <w:rsid w:val="00441B81"/>
    <w:rsid w:val="004428D8"/>
    <w:rsid w:val="00442C08"/>
    <w:rsid w:val="00443E4B"/>
    <w:rsid w:val="004443B6"/>
    <w:rsid w:val="004444C0"/>
    <w:rsid w:val="00444C85"/>
    <w:rsid w:val="00444E54"/>
    <w:rsid w:val="00445213"/>
    <w:rsid w:val="00446314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25F"/>
    <w:rsid w:val="004574B9"/>
    <w:rsid w:val="00457CDB"/>
    <w:rsid w:val="0046140A"/>
    <w:rsid w:val="00461B6A"/>
    <w:rsid w:val="00462395"/>
    <w:rsid w:val="00463323"/>
    <w:rsid w:val="00463A40"/>
    <w:rsid w:val="0046419E"/>
    <w:rsid w:val="0046428D"/>
    <w:rsid w:val="004642B7"/>
    <w:rsid w:val="00464AC2"/>
    <w:rsid w:val="0046573B"/>
    <w:rsid w:val="004663DB"/>
    <w:rsid w:val="004664EC"/>
    <w:rsid w:val="00467F78"/>
    <w:rsid w:val="004703DB"/>
    <w:rsid w:val="00470848"/>
    <w:rsid w:val="00470A3B"/>
    <w:rsid w:val="00470A4D"/>
    <w:rsid w:val="0047130E"/>
    <w:rsid w:val="00471D58"/>
    <w:rsid w:val="00471FFB"/>
    <w:rsid w:val="0047205E"/>
    <w:rsid w:val="004738BB"/>
    <w:rsid w:val="00473952"/>
    <w:rsid w:val="004745BD"/>
    <w:rsid w:val="00474979"/>
    <w:rsid w:val="0047544B"/>
    <w:rsid w:val="00475A42"/>
    <w:rsid w:val="00477F80"/>
    <w:rsid w:val="004806A4"/>
    <w:rsid w:val="00482C02"/>
    <w:rsid w:val="004835A1"/>
    <w:rsid w:val="00483E32"/>
    <w:rsid w:val="004854B6"/>
    <w:rsid w:val="00485751"/>
    <w:rsid w:val="0048577D"/>
    <w:rsid w:val="0048639C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50A"/>
    <w:rsid w:val="00495C4F"/>
    <w:rsid w:val="0049616A"/>
    <w:rsid w:val="0049693A"/>
    <w:rsid w:val="004A176E"/>
    <w:rsid w:val="004A17E3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A98"/>
    <w:rsid w:val="004B0454"/>
    <w:rsid w:val="004B0465"/>
    <w:rsid w:val="004B14E6"/>
    <w:rsid w:val="004B2604"/>
    <w:rsid w:val="004B270D"/>
    <w:rsid w:val="004B3BDF"/>
    <w:rsid w:val="004B49BD"/>
    <w:rsid w:val="004B5C4F"/>
    <w:rsid w:val="004B5CAD"/>
    <w:rsid w:val="004B77D7"/>
    <w:rsid w:val="004B798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6D1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B0"/>
    <w:rsid w:val="004D732F"/>
    <w:rsid w:val="004E01BD"/>
    <w:rsid w:val="004E0C16"/>
    <w:rsid w:val="004E1806"/>
    <w:rsid w:val="004E1912"/>
    <w:rsid w:val="004E2588"/>
    <w:rsid w:val="004E277B"/>
    <w:rsid w:val="004E3C1B"/>
    <w:rsid w:val="004E3C46"/>
    <w:rsid w:val="004E47A9"/>
    <w:rsid w:val="004E55B8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E54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1FE7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F6D"/>
    <w:rsid w:val="00516FB7"/>
    <w:rsid w:val="00520927"/>
    <w:rsid w:val="00521622"/>
    <w:rsid w:val="00521681"/>
    <w:rsid w:val="005216A9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CF4"/>
    <w:rsid w:val="0055235E"/>
    <w:rsid w:val="00552804"/>
    <w:rsid w:val="00552A6A"/>
    <w:rsid w:val="00552D6D"/>
    <w:rsid w:val="00552E16"/>
    <w:rsid w:val="0055311F"/>
    <w:rsid w:val="005537E1"/>
    <w:rsid w:val="00553825"/>
    <w:rsid w:val="005540EE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E53"/>
    <w:rsid w:val="00562E4E"/>
    <w:rsid w:val="00563892"/>
    <w:rsid w:val="00563FCE"/>
    <w:rsid w:val="005641E3"/>
    <w:rsid w:val="00565E00"/>
    <w:rsid w:val="00566767"/>
    <w:rsid w:val="00566F05"/>
    <w:rsid w:val="00567387"/>
    <w:rsid w:val="0056794B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76F"/>
    <w:rsid w:val="00575907"/>
    <w:rsid w:val="00575E0C"/>
    <w:rsid w:val="005762CE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1AEC"/>
    <w:rsid w:val="00592746"/>
    <w:rsid w:val="0059275C"/>
    <w:rsid w:val="005935CA"/>
    <w:rsid w:val="005937F4"/>
    <w:rsid w:val="00593808"/>
    <w:rsid w:val="00594ACE"/>
    <w:rsid w:val="00594D50"/>
    <w:rsid w:val="00595A9E"/>
    <w:rsid w:val="00595BF6"/>
    <w:rsid w:val="00596775"/>
    <w:rsid w:val="00596C0C"/>
    <w:rsid w:val="005978DA"/>
    <w:rsid w:val="00597CD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200"/>
    <w:rsid w:val="005B0824"/>
    <w:rsid w:val="005B0852"/>
    <w:rsid w:val="005B2DB8"/>
    <w:rsid w:val="005B30A8"/>
    <w:rsid w:val="005B342B"/>
    <w:rsid w:val="005B3A19"/>
    <w:rsid w:val="005B47B8"/>
    <w:rsid w:val="005B4CA3"/>
    <w:rsid w:val="005B4F1E"/>
    <w:rsid w:val="005B5163"/>
    <w:rsid w:val="005B583C"/>
    <w:rsid w:val="005B5B3D"/>
    <w:rsid w:val="005B6E92"/>
    <w:rsid w:val="005C0434"/>
    <w:rsid w:val="005C14D8"/>
    <w:rsid w:val="005C2896"/>
    <w:rsid w:val="005C2C45"/>
    <w:rsid w:val="005C3A36"/>
    <w:rsid w:val="005C45CC"/>
    <w:rsid w:val="005C48A1"/>
    <w:rsid w:val="005C568E"/>
    <w:rsid w:val="005C593D"/>
    <w:rsid w:val="005C5E7C"/>
    <w:rsid w:val="005C636F"/>
    <w:rsid w:val="005D013E"/>
    <w:rsid w:val="005D1C35"/>
    <w:rsid w:val="005D3860"/>
    <w:rsid w:val="005D3AC4"/>
    <w:rsid w:val="005D4403"/>
    <w:rsid w:val="005D52DF"/>
    <w:rsid w:val="005D5B40"/>
    <w:rsid w:val="005D5F72"/>
    <w:rsid w:val="005D66FD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EA"/>
    <w:rsid w:val="005F1711"/>
    <w:rsid w:val="005F1D18"/>
    <w:rsid w:val="005F1D95"/>
    <w:rsid w:val="005F295B"/>
    <w:rsid w:val="005F29AC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57F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8C3"/>
    <w:rsid w:val="00615F13"/>
    <w:rsid w:val="00617AA0"/>
    <w:rsid w:val="00617BC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110"/>
    <w:rsid w:val="0063474E"/>
    <w:rsid w:val="00634A87"/>
    <w:rsid w:val="00634CBD"/>
    <w:rsid w:val="006355FB"/>
    <w:rsid w:val="00635FA8"/>
    <w:rsid w:val="0063685C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2F77"/>
    <w:rsid w:val="0064398A"/>
    <w:rsid w:val="00643E55"/>
    <w:rsid w:val="00644449"/>
    <w:rsid w:val="0064491D"/>
    <w:rsid w:val="00644964"/>
    <w:rsid w:val="00644C39"/>
    <w:rsid w:val="00647623"/>
    <w:rsid w:val="0065057E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686"/>
    <w:rsid w:val="00660C3D"/>
    <w:rsid w:val="00660C93"/>
    <w:rsid w:val="00661F97"/>
    <w:rsid w:val="0066341E"/>
    <w:rsid w:val="00663497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8A5"/>
    <w:rsid w:val="00681D9F"/>
    <w:rsid w:val="00683057"/>
    <w:rsid w:val="00684D62"/>
    <w:rsid w:val="006852B7"/>
    <w:rsid w:val="00685D05"/>
    <w:rsid w:val="0068603B"/>
    <w:rsid w:val="0068651D"/>
    <w:rsid w:val="00686814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5FC5"/>
    <w:rsid w:val="00697B9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A77"/>
    <w:rsid w:val="006A5D18"/>
    <w:rsid w:val="006A604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860"/>
    <w:rsid w:val="006C6077"/>
    <w:rsid w:val="006C7933"/>
    <w:rsid w:val="006D0D00"/>
    <w:rsid w:val="006D170C"/>
    <w:rsid w:val="006D1CF7"/>
    <w:rsid w:val="006D1E9E"/>
    <w:rsid w:val="006D3380"/>
    <w:rsid w:val="006D34D7"/>
    <w:rsid w:val="006D3EA5"/>
    <w:rsid w:val="006D42D3"/>
    <w:rsid w:val="006D5177"/>
    <w:rsid w:val="006D5181"/>
    <w:rsid w:val="006D5691"/>
    <w:rsid w:val="006D6D4C"/>
    <w:rsid w:val="006D762F"/>
    <w:rsid w:val="006E06C4"/>
    <w:rsid w:val="006E08C3"/>
    <w:rsid w:val="006E142A"/>
    <w:rsid w:val="006E166D"/>
    <w:rsid w:val="006E1CC1"/>
    <w:rsid w:val="006E1D30"/>
    <w:rsid w:val="006E2028"/>
    <w:rsid w:val="006E2560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2B2"/>
    <w:rsid w:val="006F1C70"/>
    <w:rsid w:val="006F28B7"/>
    <w:rsid w:val="006F28D2"/>
    <w:rsid w:val="006F2B85"/>
    <w:rsid w:val="006F2C8C"/>
    <w:rsid w:val="006F302C"/>
    <w:rsid w:val="006F31F2"/>
    <w:rsid w:val="006F3B59"/>
    <w:rsid w:val="006F3E43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4AC"/>
    <w:rsid w:val="00711A25"/>
    <w:rsid w:val="0071223B"/>
    <w:rsid w:val="00712417"/>
    <w:rsid w:val="007126B8"/>
    <w:rsid w:val="00712830"/>
    <w:rsid w:val="007138A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3BCB"/>
    <w:rsid w:val="007248CE"/>
    <w:rsid w:val="00724D1F"/>
    <w:rsid w:val="007258BD"/>
    <w:rsid w:val="007259A9"/>
    <w:rsid w:val="00725E3E"/>
    <w:rsid w:val="007260F5"/>
    <w:rsid w:val="007263C8"/>
    <w:rsid w:val="00726490"/>
    <w:rsid w:val="00726502"/>
    <w:rsid w:val="00726AC0"/>
    <w:rsid w:val="007273C6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C79"/>
    <w:rsid w:val="007361CD"/>
    <w:rsid w:val="007363F4"/>
    <w:rsid w:val="0073640F"/>
    <w:rsid w:val="00737409"/>
    <w:rsid w:val="00737802"/>
    <w:rsid w:val="00740F4A"/>
    <w:rsid w:val="007413E6"/>
    <w:rsid w:val="007415E6"/>
    <w:rsid w:val="00741E92"/>
    <w:rsid w:val="00742F8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A3"/>
    <w:rsid w:val="00750693"/>
    <w:rsid w:val="007507FD"/>
    <w:rsid w:val="00750B70"/>
    <w:rsid w:val="00750D2C"/>
    <w:rsid w:val="00751D7A"/>
    <w:rsid w:val="00752829"/>
    <w:rsid w:val="00752C9B"/>
    <w:rsid w:val="00752F3F"/>
    <w:rsid w:val="00753B6D"/>
    <w:rsid w:val="00754389"/>
    <w:rsid w:val="00754A62"/>
    <w:rsid w:val="00755DA7"/>
    <w:rsid w:val="0075623E"/>
    <w:rsid w:val="007563AD"/>
    <w:rsid w:val="0075683F"/>
    <w:rsid w:val="00757065"/>
    <w:rsid w:val="007571B9"/>
    <w:rsid w:val="007603D9"/>
    <w:rsid w:val="00761AE0"/>
    <w:rsid w:val="00761FAD"/>
    <w:rsid w:val="00762958"/>
    <w:rsid w:val="00762C85"/>
    <w:rsid w:val="00763076"/>
    <w:rsid w:val="007645DD"/>
    <w:rsid w:val="00764FE7"/>
    <w:rsid w:val="00765D11"/>
    <w:rsid w:val="00766C9E"/>
    <w:rsid w:val="007670E3"/>
    <w:rsid w:val="007675EA"/>
    <w:rsid w:val="0076784B"/>
    <w:rsid w:val="00770057"/>
    <w:rsid w:val="00770726"/>
    <w:rsid w:val="00770965"/>
    <w:rsid w:val="007711E2"/>
    <w:rsid w:val="00771432"/>
    <w:rsid w:val="00771597"/>
    <w:rsid w:val="00771A7E"/>
    <w:rsid w:val="00771DF5"/>
    <w:rsid w:val="0077223E"/>
    <w:rsid w:val="00773FE7"/>
    <w:rsid w:val="00774412"/>
    <w:rsid w:val="00776E94"/>
    <w:rsid w:val="00777314"/>
    <w:rsid w:val="007778FA"/>
    <w:rsid w:val="00780C0E"/>
    <w:rsid w:val="00780CCC"/>
    <w:rsid w:val="00780E50"/>
    <w:rsid w:val="00781ED3"/>
    <w:rsid w:val="007826A8"/>
    <w:rsid w:val="00782A10"/>
    <w:rsid w:val="00782A83"/>
    <w:rsid w:val="00784132"/>
    <w:rsid w:val="00784273"/>
    <w:rsid w:val="007850A8"/>
    <w:rsid w:val="007853DC"/>
    <w:rsid w:val="00785FE2"/>
    <w:rsid w:val="007861AA"/>
    <w:rsid w:val="00786260"/>
    <w:rsid w:val="0078648E"/>
    <w:rsid w:val="00786939"/>
    <w:rsid w:val="007901A0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4EA"/>
    <w:rsid w:val="00797607"/>
    <w:rsid w:val="007977BD"/>
    <w:rsid w:val="007977D5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2DD3"/>
    <w:rsid w:val="007B307D"/>
    <w:rsid w:val="007B3150"/>
    <w:rsid w:val="007B3CE7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191"/>
    <w:rsid w:val="007C53A6"/>
    <w:rsid w:val="007C5556"/>
    <w:rsid w:val="007C7C8A"/>
    <w:rsid w:val="007D2116"/>
    <w:rsid w:val="007D330C"/>
    <w:rsid w:val="007D3F8F"/>
    <w:rsid w:val="007D4743"/>
    <w:rsid w:val="007D6CCC"/>
    <w:rsid w:val="007D73EB"/>
    <w:rsid w:val="007E01CD"/>
    <w:rsid w:val="007E02C0"/>
    <w:rsid w:val="007E051B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396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5F71"/>
    <w:rsid w:val="007F6129"/>
    <w:rsid w:val="007F637A"/>
    <w:rsid w:val="007F6B5E"/>
    <w:rsid w:val="007F72D2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F0F"/>
    <w:rsid w:val="0081128E"/>
    <w:rsid w:val="00811FC6"/>
    <w:rsid w:val="00813AF5"/>
    <w:rsid w:val="00814DB3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147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990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06B"/>
    <w:rsid w:val="008436E7"/>
    <w:rsid w:val="00843DA2"/>
    <w:rsid w:val="00844AA2"/>
    <w:rsid w:val="00845D8F"/>
    <w:rsid w:val="00846038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4E2"/>
    <w:rsid w:val="00855C02"/>
    <w:rsid w:val="00856D98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ACB"/>
    <w:rsid w:val="00864BAE"/>
    <w:rsid w:val="00864C77"/>
    <w:rsid w:val="00865716"/>
    <w:rsid w:val="00866612"/>
    <w:rsid w:val="00867DF3"/>
    <w:rsid w:val="008718A1"/>
    <w:rsid w:val="00871A17"/>
    <w:rsid w:val="00871A9E"/>
    <w:rsid w:val="00872925"/>
    <w:rsid w:val="00873095"/>
    <w:rsid w:val="008732D5"/>
    <w:rsid w:val="0087336D"/>
    <w:rsid w:val="00873791"/>
    <w:rsid w:val="00873995"/>
    <w:rsid w:val="00874721"/>
    <w:rsid w:val="008748B2"/>
    <w:rsid w:val="00875385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723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59"/>
    <w:rsid w:val="00897019"/>
    <w:rsid w:val="00897C5F"/>
    <w:rsid w:val="008A052F"/>
    <w:rsid w:val="008A0810"/>
    <w:rsid w:val="008A0EE5"/>
    <w:rsid w:val="008A17E1"/>
    <w:rsid w:val="008A210E"/>
    <w:rsid w:val="008A2EEF"/>
    <w:rsid w:val="008A40E4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72"/>
    <w:rsid w:val="008C3619"/>
    <w:rsid w:val="008C416E"/>
    <w:rsid w:val="008C4DF4"/>
    <w:rsid w:val="008C5C0E"/>
    <w:rsid w:val="008C67FE"/>
    <w:rsid w:val="008C6888"/>
    <w:rsid w:val="008C695E"/>
    <w:rsid w:val="008C6B7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2C1"/>
    <w:rsid w:val="008E1A96"/>
    <w:rsid w:val="008E2344"/>
    <w:rsid w:val="008E2429"/>
    <w:rsid w:val="008E32B5"/>
    <w:rsid w:val="008E4C23"/>
    <w:rsid w:val="008E5A05"/>
    <w:rsid w:val="008E5CF3"/>
    <w:rsid w:val="008E77E2"/>
    <w:rsid w:val="008F0D7E"/>
    <w:rsid w:val="008F0F52"/>
    <w:rsid w:val="008F19A9"/>
    <w:rsid w:val="008F19AC"/>
    <w:rsid w:val="008F1F8A"/>
    <w:rsid w:val="008F21F0"/>
    <w:rsid w:val="008F2A2C"/>
    <w:rsid w:val="008F2C27"/>
    <w:rsid w:val="008F445F"/>
    <w:rsid w:val="008F483D"/>
    <w:rsid w:val="008F4961"/>
    <w:rsid w:val="008F4D67"/>
    <w:rsid w:val="008F5032"/>
    <w:rsid w:val="008F5EDD"/>
    <w:rsid w:val="008F652E"/>
    <w:rsid w:val="008F6E21"/>
    <w:rsid w:val="008F7C50"/>
    <w:rsid w:val="009002A3"/>
    <w:rsid w:val="009002CF"/>
    <w:rsid w:val="00901638"/>
    <w:rsid w:val="00901944"/>
    <w:rsid w:val="00901AED"/>
    <w:rsid w:val="00903A25"/>
    <w:rsid w:val="00904103"/>
    <w:rsid w:val="00904FF4"/>
    <w:rsid w:val="009056FF"/>
    <w:rsid w:val="00906257"/>
    <w:rsid w:val="00906890"/>
    <w:rsid w:val="00906FF7"/>
    <w:rsid w:val="00907324"/>
    <w:rsid w:val="00907488"/>
    <w:rsid w:val="00907851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5E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762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B0E"/>
    <w:rsid w:val="00934D22"/>
    <w:rsid w:val="00934D33"/>
    <w:rsid w:val="009360E2"/>
    <w:rsid w:val="0093668E"/>
    <w:rsid w:val="00936990"/>
    <w:rsid w:val="00937061"/>
    <w:rsid w:val="009377D7"/>
    <w:rsid w:val="009402B2"/>
    <w:rsid w:val="00940496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D7"/>
    <w:rsid w:val="0095087C"/>
    <w:rsid w:val="00951202"/>
    <w:rsid w:val="00951ED8"/>
    <w:rsid w:val="00951FD9"/>
    <w:rsid w:val="00951FDA"/>
    <w:rsid w:val="009528D1"/>
    <w:rsid w:val="00952CE6"/>
    <w:rsid w:val="009539E3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629"/>
    <w:rsid w:val="00967B6F"/>
    <w:rsid w:val="00970061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CC4"/>
    <w:rsid w:val="00976F33"/>
    <w:rsid w:val="00977E3B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75E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B62"/>
    <w:rsid w:val="009B2E1E"/>
    <w:rsid w:val="009B3499"/>
    <w:rsid w:val="009B3DBC"/>
    <w:rsid w:val="009B3E1B"/>
    <w:rsid w:val="009B3EEE"/>
    <w:rsid w:val="009B4B96"/>
    <w:rsid w:val="009B5265"/>
    <w:rsid w:val="009B5861"/>
    <w:rsid w:val="009B5F33"/>
    <w:rsid w:val="009B6614"/>
    <w:rsid w:val="009B6711"/>
    <w:rsid w:val="009B6C53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9DC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54B"/>
    <w:rsid w:val="009E3FBF"/>
    <w:rsid w:val="009E4241"/>
    <w:rsid w:val="009E6D91"/>
    <w:rsid w:val="009F0214"/>
    <w:rsid w:val="009F0728"/>
    <w:rsid w:val="009F08A4"/>
    <w:rsid w:val="009F0A48"/>
    <w:rsid w:val="009F1282"/>
    <w:rsid w:val="009F1A39"/>
    <w:rsid w:val="009F26B1"/>
    <w:rsid w:val="009F2AEE"/>
    <w:rsid w:val="009F3783"/>
    <w:rsid w:val="009F3EA5"/>
    <w:rsid w:val="009F4856"/>
    <w:rsid w:val="009F4B56"/>
    <w:rsid w:val="009F4E5B"/>
    <w:rsid w:val="009F7C3B"/>
    <w:rsid w:val="00A0150A"/>
    <w:rsid w:val="00A0258A"/>
    <w:rsid w:val="00A04142"/>
    <w:rsid w:val="00A04529"/>
    <w:rsid w:val="00A047CD"/>
    <w:rsid w:val="00A04C3B"/>
    <w:rsid w:val="00A04DD4"/>
    <w:rsid w:val="00A05276"/>
    <w:rsid w:val="00A057E6"/>
    <w:rsid w:val="00A06064"/>
    <w:rsid w:val="00A063CF"/>
    <w:rsid w:val="00A067AF"/>
    <w:rsid w:val="00A07F0A"/>
    <w:rsid w:val="00A10816"/>
    <w:rsid w:val="00A10EB2"/>
    <w:rsid w:val="00A10EB3"/>
    <w:rsid w:val="00A11E17"/>
    <w:rsid w:val="00A123AE"/>
    <w:rsid w:val="00A12731"/>
    <w:rsid w:val="00A13482"/>
    <w:rsid w:val="00A1457C"/>
    <w:rsid w:val="00A145F2"/>
    <w:rsid w:val="00A1485A"/>
    <w:rsid w:val="00A15079"/>
    <w:rsid w:val="00A15080"/>
    <w:rsid w:val="00A15641"/>
    <w:rsid w:val="00A16150"/>
    <w:rsid w:val="00A17A35"/>
    <w:rsid w:val="00A2185F"/>
    <w:rsid w:val="00A2374A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181"/>
    <w:rsid w:val="00A26257"/>
    <w:rsid w:val="00A30010"/>
    <w:rsid w:val="00A30025"/>
    <w:rsid w:val="00A301AA"/>
    <w:rsid w:val="00A301B3"/>
    <w:rsid w:val="00A30E11"/>
    <w:rsid w:val="00A31074"/>
    <w:rsid w:val="00A33000"/>
    <w:rsid w:val="00A33062"/>
    <w:rsid w:val="00A342E8"/>
    <w:rsid w:val="00A343EE"/>
    <w:rsid w:val="00A34E80"/>
    <w:rsid w:val="00A351C8"/>
    <w:rsid w:val="00A35DF3"/>
    <w:rsid w:val="00A36E19"/>
    <w:rsid w:val="00A40236"/>
    <w:rsid w:val="00A402C5"/>
    <w:rsid w:val="00A4078D"/>
    <w:rsid w:val="00A4088C"/>
    <w:rsid w:val="00A4152F"/>
    <w:rsid w:val="00A41EF1"/>
    <w:rsid w:val="00A42B60"/>
    <w:rsid w:val="00A42CA6"/>
    <w:rsid w:val="00A43618"/>
    <w:rsid w:val="00A43AE7"/>
    <w:rsid w:val="00A4405B"/>
    <w:rsid w:val="00A44B53"/>
    <w:rsid w:val="00A44C2C"/>
    <w:rsid w:val="00A45A07"/>
    <w:rsid w:val="00A46186"/>
    <w:rsid w:val="00A47051"/>
    <w:rsid w:val="00A473C8"/>
    <w:rsid w:val="00A474BD"/>
    <w:rsid w:val="00A47539"/>
    <w:rsid w:val="00A47798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355"/>
    <w:rsid w:val="00A575D6"/>
    <w:rsid w:val="00A57F4A"/>
    <w:rsid w:val="00A612A7"/>
    <w:rsid w:val="00A613F0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DD4"/>
    <w:rsid w:val="00A72B89"/>
    <w:rsid w:val="00A72D15"/>
    <w:rsid w:val="00A72FC6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A"/>
    <w:rsid w:val="00A9232D"/>
    <w:rsid w:val="00A92415"/>
    <w:rsid w:val="00A925AA"/>
    <w:rsid w:val="00A92E94"/>
    <w:rsid w:val="00A93A15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56F"/>
    <w:rsid w:val="00AC4DC9"/>
    <w:rsid w:val="00AC5A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019"/>
    <w:rsid w:val="00AD28BB"/>
    <w:rsid w:val="00AD2924"/>
    <w:rsid w:val="00AD2EFB"/>
    <w:rsid w:val="00AD3642"/>
    <w:rsid w:val="00AD383A"/>
    <w:rsid w:val="00AD3B58"/>
    <w:rsid w:val="00AD3B62"/>
    <w:rsid w:val="00AD4BEA"/>
    <w:rsid w:val="00AD5A64"/>
    <w:rsid w:val="00AD6448"/>
    <w:rsid w:val="00AD6E3F"/>
    <w:rsid w:val="00AD7328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419"/>
    <w:rsid w:val="00AE572F"/>
    <w:rsid w:val="00AE5BB3"/>
    <w:rsid w:val="00AE6421"/>
    <w:rsid w:val="00AE6C21"/>
    <w:rsid w:val="00AE71A7"/>
    <w:rsid w:val="00AE72D0"/>
    <w:rsid w:val="00AE737C"/>
    <w:rsid w:val="00AE7C3E"/>
    <w:rsid w:val="00AE7D44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537"/>
    <w:rsid w:val="00B00801"/>
    <w:rsid w:val="00B01A0A"/>
    <w:rsid w:val="00B01D10"/>
    <w:rsid w:val="00B01DB4"/>
    <w:rsid w:val="00B027D8"/>
    <w:rsid w:val="00B0357F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C6"/>
    <w:rsid w:val="00B15430"/>
    <w:rsid w:val="00B15539"/>
    <w:rsid w:val="00B16200"/>
    <w:rsid w:val="00B17021"/>
    <w:rsid w:val="00B17218"/>
    <w:rsid w:val="00B1757D"/>
    <w:rsid w:val="00B20619"/>
    <w:rsid w:val="00B20D5A"/>
    <w:rsid w:val="00B2231F"/>
    <w:rsid w:val="00B22F30"/>
    <w:rsid w:val="00B23321"/>
    <w:rsid w:val="00B23DEB"/>
    <w:rsid w:val="00B24473"/>
    <w:rsid w:val="00B247D7"/>
    <w:rsid w:val="00B24B9D"/>
    <w:rsid w:val="00B25FC5"/>
    <w:rsid w:val="00B26876"/>
    <w:rsid w:val="00B271F2"/>
    <w:rsid w:val="00B27A0D"/>
    <w:rsid w:val="00B30C60"/>
    <w:rsid w:val="00B30DAC"/>
    <w:rsid w:val="00B316EE"/>
    <w:rsid w:val="00B31B59"/>
    <w:rsid w:val="00B3234D"/>
    <w:rsid w:val="00B3258F"/>
    <w:rsid w:val="00B3292E"/>
    <w:rsid w:val="00B32C5E"/>
    <w:rsid w:val="00B339ED"/>
    <w:rsid w:val="00B340CE"/>
    <w:rsid w:val="00B341F0"/>
    <w:rsid w:val="00B34CBE"/>
    <w:rsid w:val="00B356FD"/>
    <w:rsid w:val="00B36888"/>
    <w:rsid w:val="00B37395"/>
    <w:rsid w:val="00B3786C"/>
    <w:rsid w:val="00B406B8"/>
    <w:rsid w:val="00B40DE6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17C"/>
    <w:rsid w:val="00B64927"/>
    <w:rsid w:val="00B66ABB"/>
    <w:rsid w:val="00B6717C"/>
    <w:rsid w:val="00B676E1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DD6"/>
    <w:rsid w:val="00B7537E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5A5C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F6D"/>
    <w:rsid w:val="00B94569"/>
    <w:rsid w:val="00B948BC"/>
    <w:rsid w:val="00B9514E"/>
    <w:rsid w:val="00B957C3"/>
    <w:rsid w:val="00B95F60"/>
    <w:rsid w:val="00B96B22"/>
    <w:rsid w:val="00B973F2"/>
    <w:rsid w:val="00B976B5"/>
    <w:rsid w:val="00B97CC6"/>
    <w:rsid w:val="00BA0C6D"/>
    <w:rsid w:val="00BA0D34"/>
    <w:rsid w:val="00BA155C"/>
    <w:rsid w:val="00BA186A"/>
    <w:rsid w:val="00BA1926"/>
    <w:rsid w:val="00BA21F3"/>
    <w:rsid w:val="00BA377E"/>
    <w:rsid w:val="00BA42E9"/>
    <w:rsid w:val="00BA4443"/>
    <w:rsid w:val="00BA542A"/>
    <w:rsid w:val="00BA5990"/>
    <w:rsid w:val="00BA5AB7"/>
    <w:rsid w:val="00BA6CA1"/>
    <w:rsid w:val="00BA74CB"/>
    <w:rsid w:val="00BA765E"/>
    <w:rsid w:val="00BA7C96"/>
    <w:rsid w:val="00BB025A"/>
    <w:rsid w:val="00BB025D"/>
    <w:rsid w:val="00BB066F"/>
    <w:rsid w:val="00BB0C0B"/>
    <w:rsid w:val="00BB115F"/>
    <w:rsid w:val="00BB1663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8ED"/>
    <w:rsid w:val="00BD210F"/>
    <w:rsid w:val="00BD2E5A"/>
    <w:rsid w:val="00BD367D"/>
    <w:rsid w:val="00BD382D"/>
    <w:rsid w:val="00BD4009"/>
    <w:rsid w:val="00BD4B7C"/>
    <w:rsid w:val="00BD5860"/>
    <w:rsid w:val="00BD6442"/>
    <w:rsid w:val="00BD6BA3"/>
    <w:rsid w:val="00BD722E"/>
    <w:rsid w:val="00BE10F0"/>
    <w:rsid w:val="00BE1255"/>
    <w:rsid w:val="00BE1680"/>
    <w:rsid w:val="00BE1C27"/>
    <w:rsid w:val="00BE1F51"/>
    <w:rsid w:val="00BE2452"/>
    <w:rsid w:val="00BE24D2"/>
    <w:rsid w:val="00BE3FC7"/>
    <w:rsid w:val="00BE4C01"/>
    <w:rsid w:val="00BE57AE"/>
    <w:rsid w:val="00BE59FC"/>
    <w:rsid w:val="00BE679B"/>
    <w:rsid w:val="00BE78D4"/>
    <w:rsid w:val="00BE7FFC"/>
    <w:rsid w:val="00BF1FB1"/>
    <w:rsid w:val="00BF2ECE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6FB9"/>
    <w:rsid w:val="00C070C7"/>
    <w:rsid w:val="00C07429"/>
    <w:rsid w:val="00C102E8"/>
    <w:rsid w:val="00C10BFC"/>
    <w:rsid w:val="00C1107A"/>
    <w:rsid w:val="00C11420"/>
    <w:rsid w:val="00C118A4"/>
    <w:rsid w:val="00C122C9"/>
    <w:rsid w:val="00C1248F"/>
    <w:rsid w:val="00C12C01"/>
    <w:rsid w:val="00C14B83"/>
    <w:rsid w:val="00C14E56"/>
    <w:rsid w:val="00C157B9"/>
    <w:rsid w:val="00C16B4E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C4F"/>
    <w:rsid w:val="00C510AC"/>
    <w:rsid w:val="00C52C2E"/>
    <w:rsid w:val="00C52CBA"/>
    <w:rsid w:val="00C534C6"/>
    <w:rsid w:val="00C5354A"/>
    <w:rsid w:val="00C5387F"/>
    <w:rsid w:val="00C54117"/>
    <w:rsid w:val="00C549B7"/>
    <w:rsid w:val="00C55638"/>
    <w:rsid w:val="00C5563A"/>
    <w:rsid w:val="00C55894"/>
    <w:rsid w:val="00C567AC"/>
    <w:rsid w:val="00C56890"/>
    <w:rsid w:val="00C57D1B"/>
    <w:rsid w:val="00C60BB9"/>
    <w:rsid w:val="00C61160"/>
    <w:rsid w:val="00C61BE3"/>
    <w:rsid w:val="00C62FD1"/>
    <w:rsid w:val="00C6474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E0D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2FC2"/>
    <w:rsid w:val="00C93264"/>
    <w:rsid w:val="00C93D40"/>
    <w:rsid w:val="00C94F8F"/>
    <w:rsid w:val="00C9543C"/>
    <w:rsid w:val="00C96642"/>
    <w:rsid w:val="00C973C5"/>
    <w:rsid w:val="00C976B1"/>
    <w:rsid w:val="00CA093D"/>
    <w:rsid w:val="00CA0D1E"/>
    <w:rsid w:val="00CA1F4B"/>
    <w:rsid w:val="00CA223D"/>
    <w:rsid w:val="00CA22F8"/>
    <w:rsid w:val="00CA2ADB"/>
    <w:rsid w:val="00CA33C2"/>
    <w:rsid w:val="00CA4248"/>
    <w:rsid w:val="00CA42D7"/>
    <w:rsid w:val="00CA4E5A"/>
    <w:rsid w:val="00CA6848"/>
    <w:rsid w:val="00CA6C4C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F3"/>
    <w:rsid w:val="00CB4476"/>
    <w:rsid w:val="00CB47C9"/>
    <w:rsid w:val="00CB4AD7"/>
    <w:rsid w:val="00CB4E58"/>
    <w:rsid w:val="00CB5C2F"/>
    <w:rsid w:val="00CB641C"/>
    <w:rsid w:val="00CB6DD2"/>
    <w:rsid w:val="00CB6EF1"/>
    <w:rsid w:val="00CB76E4"/>
    <w:rsid w:val="00CB7D2F"/>
    <w:rsid w:val="00CC0618"/>
    <w:rsid w:val="00CC126C"/>
    <w:rsid w:val="00CC248A"/>
    <w:rsid w:val="00CC3E7F"/>
    <w:rsid w:val="00CC3ED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754"/>
    <w:rsid w:val="00CD72BE"/>
    <w:rsid w:val="00CE065D"/>
    <w:rsid w:val="00CE0786"/>
    <w:rsid w:val="00CE1134"/>
    <w:rsid w:val="00CE13CF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7C2"/>
    <w:rsid w:val="00CF6A0B"/>
    <w:rsid w:val="00CF6BDA"/>
    <w:rsid w:val="00CF77B5"/>
    <w:rsid w:val="00CF7BBA"/>
    <w:rsid w:val="00CF7E0E"/>
    <w:rsid w:val="00D00823"/>
    <w:rsid w:val="00D0092D"/>
    <w:rsid w:val="00D0139E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C1E"/>
    <w:rsid w:val="00D0708F"/>
    <w:rsid w:val="00D07180"/>
    <w:rsid w:val="00D07945"/>
    <w:rsid w:val="00D107E7"/>
    <w:rsid w:val="00D10A12"/>
    <w:rsid w:val="00D11D5E"/>
    <w:rsid w:val="00D1201A"/>
    <w:rsid w:val="00D12365"/>
    <w:rsid w:val="00D1287E"/>
    <w:rsid w:val="00D136C9"/>
    <w:rsid w:val="00D140AD"/>
    <w:rsid w:val="00D1670F"/>
    <w:rsid w:val="00D179E8"/>
    <w:rsid w:val="00D17AA0"/>
    <w:rsid w:val="00D20FB6"/>
    <w:rsid w:val="00D221E1"/>
    <w:rsid w:val="00D223F5"/>
    <w:rsid w:val="00D2333A"/>
    <w:rsid w:val="00D233BC"/>
    <w:rsid w:val="00D2376D"/>
    <w:rsid w:val="00D2465C"/>
    <w:rsid w:val="00D24908"/>
    <w:rsid w:val="00D24CB6"/>
    <w:rsid w:val="00D24F67"/>
    <w:rsid w:val="00D25A24"/>
    <w:rsid w:val="00D25C78"/>
    <w:rsid w:val="00D25E9E"/>
    <w:rsid w:val="00D26167"/>
    <w:rsid w:val="00D26653"/>
    <w:rsid w:val="00D2757D"/>
    <w:rsid w:val="00D2782C"/>
    <w:rsid w:val="00D316EF"/>
    <w:rsid w:val="00D3321D"/>
    <w:rsid w:val="00D33C1A"/>
    <w:rsid w:val="00D34A2A"/>
    <w:rsid w:val="00D34DED"/>
    <w:rsid w:val="00D3520F"/>
    <w:rsid w:val="00D35314"/>
    <w:rsid w:val="00D35A90"/>
    <w:rsid w:val="00D35CE1"/>
    <w:rsid w:val="00D375A6"/>
    <w:rsid w:val="00D377D8"/>
    <w:rsid w:val="00D405AC"/>
    <w:rsid w:val="00D40E35"/>
    <w:rsid w:val="00D4100D"/>
    <w:rsid w:val="00D414F3"/>
    <w:rsid w:val="00D41CC9"/>
    <w:rsid w:val="00D421B0"/>
    <w:rsid w:val="00D42C73"/>
    <w:rsid w:val="00D449EB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439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5EC3"/>
    <w:rsid w:val="00D8040C"/>
    <w:rsid w:val="00D809FB"/>
    <w:rsid w:val="00D819EC"/>
    <w:rsid w:val="00D81F31"/>
    <w:rsid w:val="00D82628"/>
    <w:rsid w:val="00D83A0E"/>
    <w:rsid w:val="00D83DD1"/>
    <w:rsid w:val="00D84205"/>
    <w:rsid w:val="00D8577E"/>
    <w:rsid w:val="00D858F7"/>
    <w:rsid w:val="00D85FBF"/>
    <w:rsid w:val="00D8674C"/>
    <w:rsid w:val="00D868CD"/>
    <w:rsid w:val="00D86CEB"/>
    <w:rsid w:val="00D870E4"/>
    <w:rsid w:val="00D8726C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1730"/>
    <w:rsid w:val="00DA17F8"/>
    <w:rsid w:val="00DA1994"/>
    <w:rsid w:val="00DA1DBA"/>
    <w:rsid w:val="00DA210F"/>
    <w:rsid w:val="00DA283A"/>
    <w:rsid w:val="00DA2C2D"/>
    <w:rsid w:val="00DA4FE5"/>
    <w:rsid w:val="00DA5C41"/>
    <w:rsid w:val="00DA61A2"/>
    <w:rsid w:val="00DA6504"/>
    <w:rsid w:val="00DA7FC1"/>
    <w:rsid w:val="00DB0295"/>
    <w:rsid w:val="00DB0437"/>
    <w:rsid w:val="00DB12BD"/>
    <w:rsid w:val="00DB35E1"/>
    <w:rsid w:val="00DB3C1C"/>
    <w:rsid w:val="00DB3CAF"/>
    <w:rsid w:val="00DB4541"/>
    <w:rsid w:val="00DB675D"/>
    <w:rsid w:val="00DB6C61"/>
    <w:rsid w:val="00DB6C65"/>
    <w:rsid w:val="00DC176E"/>
    <w:rsid w:val="00DC1E15"/>
    <w:rsid w:val="00DC1E22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2F06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C92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C0"/>
    <w:rsid w:val="00DF5D9A"/>
    <w:rsid w:val="00DF7B10"/>
    <w:rsid w:val="00DF7F6B"/>
    <w:rsid w:val="00E0094C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522"/>
    <w:rsid w:val="00E05BE6"/>
    <w:rsid w:val="00E05D67"/>
    <w:rsid w:val="00E05DD1"/>
    <w:rsid w:val="00E05ECA"/>
    <w:rsid w:val="00E0659F"/>
    <w:rsid w:val="00E0681B"/>
    <w:rsid w:val="00E0684A"/>
    <w:rsid w:val="00E07159"/>
    <w:rsid w:val="00E07808"/>
    <w:rsid w:val="00E108FB"/>
    <w:rsid w:val="00E1099F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2AB"/>
    <w:rsid w:val="00E24DDB"/>
    <w:rsid w:val="00E25323"/>
    <w:rsid w:val="00E25720"/>
    <w:rsid w:val="00E26856"/>
    <w:rsid w:val="00E26BF5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251"/>
    <w:rsid w:val="00E42703"/>
    <w:rsid w:val="00E42890"/>
    <w:rsid w:val="00E432CA"/>
    <w:rsid w:val="00E43A0B"/>
    <w:rsid w:val="00E44C33"/>
    <w:rsid w:val="00E45C36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FBB"/>
    <w:rsid w:val="00E604E2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152C"/>
    <w:rsid w:val="00E72D79"/>
    <w:rsid w:val="00E72E77"/>
    <w:rsid w:val="00E74522"/>
    <w:rsid w:val="00E74BE8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198D"/>
    <w:rsid w:val="00EA1BFD"/>
    <w:rsid w:val="00EA231C"/>
    <w:rsid w:val="00EA2BDF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B71"/>
    <w:rsid w:val="00EB6D8F"/>
    <w:rsid w:val="00EB77DF"/>
    <w:rsid w:val="00EB78A0"/>
    <w:rsid w:val="00EC0AA4"/>
    <w:rsid w:val="00EC1011"/>
    <w:rsid w:val="00EC1317"/>
    <w:rsid w:val="00EC15EF"/>
    <w:rsid w:val="00EC2642"/>
    <w:rsid w:val="00EC2E8A"/>
    <w:rsid w:val="00EC31C6"/>
    <w:rsid w:val="00EC34F7"/>
    <w:rsid w:val="00EC3564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BFA"/>
    <w:rsid w:val="00EE5670"/>
    <w:rsid w:val="00EE56DD"/>
    <w:rsid w:val="00EE66C2"/>
    <w:rsid w:val="00EE67E1"/>
    <w:rsid w:val="00EE6856"/>
    <w:rsid w:val="00EE69F8"/>
    <w:rsid w:val="00EE7006"/>
    <w:rsid w:val="00EF1701"/>
    <w:rsid w:val="00EF19A7"/>
    <w:rsid w:val="00EF2111"/>
    <w:rsid w:val="00EF3133"/>
    <w:rsid w:val="00EF31D3"/>
    <w:rsid w:val="00EF3C9C"/>
    <w:rsid w:val="00EF3E44"/>
    <w:rsid w:val="00EF69D8"/>
    <w:rsid w:val="00EF70A1"/>
    <w:rsid w:val="00EF75D2"/>
    <w:rsid w:val="00EF7DCF"/>
    <w:rsid w:val="00EF7F54"/>
    <w:rsid w:val="00F016C9"/>
    <w:rsid w:val="00F01983"/>
    <w:rsid w:val="00F01DC1"/>
    <w:rsid w:val="00F03072"/>
    <w:rsid w:val="00F030EA"/>
    <w:rsid w:val="00F03488"/>
    <w:rsid w:val="00F0422E"/>
    <w:rsid w:val="00F042AE"/>
    <w:rsid w:val="00F05356"/>
    <w:rsid w:val="00F0540A"/>
    <w:rsid w:val="00F05CBB"/>
    <w:rsid w:val="00F05FC3"/>
    <w:rsid w:val="00F06CD8"/>
    <w:rsid w:val="00F06DF6"/>
    <w:rsid w:val="00F0707F"/>
    <w:rsid w:val="00F07345"/>
    <w:rsid w:val="00F111CF"/>
    <w:rsid w:val="00F1206E"/>
    <w:rsid w:val="00F122D1"/>
    <w:rsid w:val="00F128A2"/>
    <w:rsid w:val="00F12AF4"/>
    <w:rsid w:val="00F13630"/>
    <w:rsid w:val="00F13D67"/>
    <w:rsid w:val="00F13DA0"/>
    <w:rsid w:val="00F1436B"/>
    <w:rsid w:val="00F14685"/>
    <w:rsid w:val="00F14720"/>
    <w:rsid w:val="00F14C70"/>
    <w:rsid w:val="00F150C9"/>
    <w:rsid w:val="00F15551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9D7"/>
    <w:rsid w:val="00F21F07"/>
    <w:rsid w:val="00F22506"/>
    <w:rsid w:val="00F23897"/>
    <w:rsid w:val="00F23C02"/>
    <w:rsid w:val="00F24197"/>
    <w:rsid w:val="00F248EF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81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FCB"/>
    <w:rsid w:val="00F619ED"/>
    <w:rsid w:val="00F627B6"/>
    <w:rsid w:val="00F62EDC"/>
    <w:rsid w:val="00F63238"/>
    <w:rsid w:val="00F632B1"/>
    <w:rsid w:val="00F63497"/>
    <w:rsid w:val="00F63982"/>
    <w:rsid w:val="00F6445B"/>
    <w:rsid w:val="00F64870"/>
    <w:rsid w:val="00F65BCE"/>
    <w:rsid w:val="00F664B0"/>
    <w:rsid w:val="00F665F5"/>
    <w:rsid w:val="00F677EA"/>
    <w:rsid w:val="00F67D88"/>
    <w:rsid w:val="00F708BA"/>
    <w:rsid w:val="00F72AF7"/>
    <w:rsid w:val="00F72B08"/>
    <w:rsid w:val="00F73058"/>
    <w:rsid w:val="00F730C0"/>
    <w:rsid w:val="00F74375"/>
    <w:rsid w:val="00F744E5"/>
    <w:rsid w:val="00F74B03"/>
    <w:rsid w:val="00F7566F"/>
    <w:rsid w:val="00F75A05"/>
    <w:rsid w:val="00F76573"/>
    <w:rsid w:val="00F76C6A"/>
    <w:rsid w:val="00F80132"/>
    <w:rsid w:val="00F81713"/>
    <w:rsid w:val="00F8184A"/>
    <w:rsid w:val="00F81F27"/>
    <w:rsid w:val="00F82BDA"/>
    <w:rsid w:val="00F839CC"/>
    <w:rsid w:val="00F84588"/>
    <w:rsid w:val="00F84877"/>
    <w:rsid w:val="00F84993"/>
    <w:rsid w:val="00F84CD1"/>
    <w:rsid w:val="00F85D03"/>
    <w:rsid w:val="00F8659E"/>
    <w:rsid w:val="00F90983"/>
    <w:rsid w:val="00F91A79"/>
    <w:rsid w:val="00F942A7"/>
    <w:rsid w:val="00F94A87"/>
    <w:rsid w:val="00F94C76"/>
    <w:rsid w:val="00FA02B9"/>
    <w:rsid w:val="00FA06A7"/>
    <w:rsid w:val="00FA0A62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BD3"/>
    <w:rsid w:val="00FB07D9"/>
    <w:rsid w:val="00FB0C21"/>
    <w:rsid w:val="00FB1298"/>
    <w:rsid w:val="00FB1C47"/>
    <w:rsid w:val="00FB2631"/>
    <w:rsid w:val="00FB27CE"/>
    <w:rsid w:val="00FB2CBC"/>
    <w:rsid w:val="00FB3503"/>
    <w:rsid w:val="00FB4D19"/>
    <w:rsid w:val="00FB4F76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4C5"/>
    <w:rsid w:val="00FC4F0B"/>
    <w:rsid w:val="00FC5016"/>
    <w:rsid w:val="00FC5717"/>
    <w:rsid w:val="00FC6C4E"/>
    <w:rsid w:val="00FC74B2"/>
    <w:rsid w:val="00FD0AE2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219"/>
    <w:rsid w:val="00FE7766"/>
    <w:rsid w:val="00FE7AB4"/>
    <w:rsid w:val="00FF0945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1205A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A6053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05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726C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7D88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5A5C"/>
    <w:pPr>
      <w:keepNext/>
      <w:keepLines/>
      <w:spacing w:line="240" w:lineRule="auto"/>
      <w:outlineLvl w:val="3"/>
    </w:pPr>
    <w:rPr>
      <w:rFonts w:eastAsiaTheme="majorEastAsia" w:cstheme="majorBidi"/>
      <w:b/>
      <w:bCs/>
      <w:color w:val="6B297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6053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8726C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67D88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214F6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B85A5C"/>
    <w:rPr>
      <w:rFonts w:ascii="FS Me Pro" w:eastAsiaTheme="majorEastAsia" w:hAnsi="FS Me Pro" w:cstheme="majorBidi"/>
      <w:b/>
      <w:bCs/>
      <w:color w:val="6B297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24473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6053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6053"/>
    <w:rPr>
      <w:rFonts w:ascii="FS Me Pro" w:hAnsi="FS Me Pro"/>
      <w:b/>
      <w:bCs/>
      <w:color w:val="FFFFFF" w:themeColor="background1"/>
      <w:sz w:val="40"/>
      <w:szCs w:val="40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7901A0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9C19DC"/>
    <w:pPr>
      <w:outlineLvl w:val="2"/>
    </w:pPr>
    <w:rPr>
      <w:b/>
      <w:color w:val="6B2976"/>
    </w:rPr>
  </w:style>
  <w:style w:type="character" w:styleId="UnresolvedMention">
    <w:name w:val="Unresolved Mention"/>
    <w:basedOn w:val="DefaultParagraphFont"/>
    <w:uiPriority w:val="99"/>
    <w:rsid w:val="00DD2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1.jpeg"/><Relationship Id="rId138" Type="http://schemas.openxmlformats.org/officeDocument/2006/relationships/image" Target="media/image117.jpeg"/><Relationship Id="rId159" Type="http://schemas.openxmlformats.org/officeDocument/2006/relationships/theme" Target="theme/theme1.xml"/><Relationship Id="rId107" Type="http://schemas.openxmlformats.org/officeDocument/2006/relationships/image" Target="media/image91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2.jpeg"/><Relationship Id="rId128" Type="http://schemas.openxmlformats.org/officeDocument/2006/relationships/image" Target="media/image109.jpeg"/><Relationship Id="rId149" Type="http://schemas.openxmlformats.org/officeDocument/2006/relationships/image" Target="media/image126.png"/><Relationship Id="rId5" Type="http://schemas.openxmlformats.org/officeDocument/2006/relationships/numbering" Target="numbering.xml"/><Relationship Id="rId95" Type="http://schemas.openxmlformats.org/officeDocument/2006/relationships/image" Target="media/image81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1.jpeg"/><Relationship Id="rId139" Type="http://schemas.openxmlformats.org/officeDocument/2006/relationships/hyperlink" Target="http://www.ndis.gov.au" TargetMode="External"/><Relationship Id="rId80" Type="http://schemas.openxmlformats.org/officeDocument/2006/relationships/image" Target="media/image68.jpeg"/><Relationship Id="rId85" Type="http://schemas.openxmlformats.org/officeDocument/2006/relationships/image" Target="media/image72.png"/><Relationship Id="rId150" Type="http://schemas.openxmlformats.org/officeDocument/2006/relationships/hyperlink" Target="http://www.informationaccessgroup.com" TargetMode="External"/><Relationship Id="rId155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88.jpeg"/><Relationship Id="rId108" Type="http://schemas.openxmlformats.org/officeDocument/2006/relationships/image" Target="media/image92.jpeg"/><Relationship Id="rId124" Type="http://schemas.openxmlformats.org/officeDocument/2006/relationships/image" Target="media/image106.jpeg"/><Relationship Id="rId129" Type="http://schemas.openxmlformats.org/officeDocument/2006/relationships/image" Target="media/image110.jpe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40" Type="http://schemas.openxmlformats.org/officeDocument/2006/relationships/image" Target="media/image118.jpeg"/><Relationship Id="rId145" Type="http://schemas.openxmlformats.org/officeDocument/2006/relationships/image" Target="media/image12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98.jpeg"/><Relationship Id="rId119" Type="http://schemas.openxmlformats.org/officeDocument/2006/relationships/image" Target="media/image102.jpeg"/><Relationship Id="rId44" Type="http://schemas.openxmlformats.org/officeDocument/2006/relationships/image" Target="media/image3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81" Type="http://schemas.openxmlformats.org/officeDocument/2006/relationships/image" Target="media/image69.jpeg"/><Relationship Id="rId86" Type="http://schemas.openxmlformats.org/officeDocument/2006/relationships/image" Target="media/image73.jpeg"/><Relationship Id="rId130" Type="http://schemas.openxmlformats.org/officeDocument/2006/relationships/image" Target="media/image111.jpeg"/><Relationship Id="rId135" Type="http://schemas.openxmlformats.org/officeDocument/2006/relationships/image" Target="media/image115.png"/><Relationship Id="rId151" Type="http://schemas.openxmlformats.org/officeDocument/2006/relationships/footer" Target="footer1.xml"/><Relationship Id="rId156" Type="http://schemas.openxmlformats.org/officeDocument/2006/relationships/footer" Target="footer4.xml"/><Relationship Id="rId13" Type="http://schemas.openxmlformats.org/officeDocument/2006/relationships/image" Target="media/image3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109" Type="http://schemas.openxmlformats.org/officeDocument/2006/relationships/image" Target="media/image93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4.jpeg"/><Relationship Id="rId97" Type="http://schemas.openxmlformats.org/officeDocument/2006/relationships/hyperlink" Target="http://www.ndis.gov.au/CALD" TargetMode="External"/><Relationship Id="rId104" Type="http://schemas.openxmlformats.org/officeDocument/2006/relationships/image" Target="media/image89.jpeg"/><Relationship Id="rId120" Type="http://schemas.openxmlformats.org/officeDocument/2006/relationships/image" Target="media/image103.jpeg"/><Relationship Id="rId125" Type="http://schemas.openxmlformats.org/officeDocument/2006/relationships/hyperlink" Target="http://www.ndis.gov.au/CALD" TargetMode="External"/><Relationship Id="rId141" Type="http://schemas.openxmlformats.org/officeDocument/2006/relationships/image" Target="media/image119.jpeg"/><Relationship Id="rId146" Type="http://schemas.openxmlformats.org/officeDocument/2006/relationships/image" Target="media/image123.jpeg"/><Relationship Id="rId7" Type="http://schemas.openxmlformats.org/officeDocument/2006/relationships/settings" Target="settings.xml"/><Relationship Id="rId71" Type="http://schemas.openxmlformats.org/officeDocument/2006/relationships/image" Target="media/image60.jpeg"/><Relationship Id="rId92" Type="http://schemas.openxmlformats.org/officeDocument/2006/relationships/image" Target="media/image78.jpe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110" Type="http://schemas.openxmlformats.org/officeDocument/2006/relationships/image" Target="media/image94.jpeg"/><Relationship Id="rId115" Type="http://schemas.openxmlformats.org/officeDocument/2006/relationships/hyperlink" Target="http://www.ndis.gov.au/CALD" TargetMode="External"/><Relationship Id="rId131" Type="http://schemas.openxmlformats.org/officeDocument/2006/relationships/image" Target="media/image112.jpeg"/><Relationship Id="rId136" Type="http://schemas.openxmlformats.org/officeDocument/2006/relationships/hyperlink" Target="https://www.facebook.com/NDISAus" TargetMode="External"/><Relationship Id="rId15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hyperlink" Target="http://www.ndis.gov.au/CALD" TargetMode="External"/><Relationship Id="rId152" Type="http://schemas.openxmlformats.org/officeDocument/2006/relationships/header" Target="header1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5.jpeg"/><Relationship Id="rId105" Type="http://schemas.openxmlformats.org/officeDocument/2006/relationships/hyperlink" Target="http://www.ndis.gov.au/CALD" TargetMode="External"/><Relationship Id="rId126" Type="http://schemas.openxmlformats.org/officeDocument/2006/relationships/image" Target="media/image107.jpeg"/><Relationship Id="rId147" Type="http://schemas.openxmlformats.org/officeDocument/2006/relationships/image" Target="media/image124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hyperlink" Target="http://www.ndis.gov.au/CALD" TargetMode="External"/><Relationship Id="rId93" Type="http://schemas.openxmlformats.org/officeDocument/2006/relationships/image" Target="media/image79.jpeg"/><Relationship Id="rId98" Type="http://schemas.openxmlformats.org/officeDocument/2006/relationships/image" Target="media/image83.jpeg"/><Relationship Id="rId121" Type="http://schemas.openxmlformats.org/officeDocument/2006/relationships/image" Target="media/image104.jpeg"/><Relationship Id="rId142" Type="http://schemas.openxmlformats.org/officeDocument/2006/relationships/image" Target="media/image120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99.jpeg"/><Relationship Id="rId137" Type="http://schemas.openxmlformats.org/officeDocument/2006/relationships/image" Target="media/image116.jpeg"/><Relationship Id="rId158" Type="http://schemas.openxmlformats.org/officeDocument/2006/relationships/glossaryDocument" Target="glossary/document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5.jpeg"/><Relationship Id="rId132" Type="http://schemas.openxmlformats.org/officeDocument/2006/relationships/image" Target="media/image113.jpeg"/><Relationship Id="rId153" Type="http://schemas.openxmlformats.org/officeDocument/2006/relationships/footer" Target="footer2.xm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0.jpeg"/><Relationship Id="rId127" Type="http://schemas.openxmlformats.org/officeDocument/2006/relationships/image" Target="media/image108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0.pn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5.jpeg"/><Relationship Id="rId143" Type="http://schemas.openxmlformats.org/officeDocument/2006/relationships/image" Target="media/image121.png"/><Relationship Id="rId148" Type="http://schemas.openxmlformats.org/officeDocument/2006/relationships/image" Target="media/image12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hyperlink" Target="http://www.ndis.gov.au/CALD" TargetMode="External"/><Relationship Id="rId112" Type="http://schemas.openxmlformats.org/officeDocument/2006/relationships/image" Target="media/image96.jpeg"/><Relationship Id="rId133" Type="http://schemas.openxmlformats.org/officeDocument/2006/relationships/hyperlink" Target="http://www.ndis.gov.au" TargetMode="External"/><Relationship Id="rId154" Type="http://schemas.openxmlformats.org/officeDocument/2006/relationships/footer" Target="footer3.xml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7.jpeg"/><Relationship Id="rId102" Type="http://schemas.openxmlformats.org/officeDocument/2006/relationships/image" Target="media/image87.jpeg"/><Relationship Id="rId123" Type="http://schemas.openxmlformats.org/officeDocument/2006/relationships/hyperlink" Target="http://www.ndis.gov.au/CALD" TargetMode="External"/><Relationship Id="rId144" Type="http://schemas.openxmlformats.org/officeDocument/2006/relationships/hyperlink" Target="http://www.accesshub.gov.au/about-the-nrs" TargetMode="External"/><Relationship Id="rId90" Type="http://schemas.openxmlformats.org/officeDocument/2006/relationships/image" Target="media/image76.jpeg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97.jpeg"/><Relationship Id="rId134" Type="http://schemas.openxmlformats.org/officeDocument/2006/relationships/image" Target="media/image11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354A46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354A46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C445F"/>
    <w:rsid w:val="000E6558"/>
    <w:rsid w:val="000F132A"/>
    <w:rsid w:val="00102759"/>
    <w:rsid w:val="00181364"/>
    <w:rsid w:val="001B2814"/>
    <w:rsid w:val="001E1925"/>
    <w:rsid w:val="0023322F"/>
    <w:rsid w:val="002A4536"/>
    <w:rsid w:val="0034130C"/>
    <w:rsid w:val="00354A46"/>
    <w:rsid w:val="003710BD"/>
    <w:rsid w:val="00412BB5"/>
    <w:rsid w:val="00432856"/>
    <w:rsid w:val="00507C2D"/>
    <w:rsid w:val="00536784"/>
    <w:rsid w:val="0062434D"/>
    <w:rsid w:val="00624E95"/>
    <w:rsid w:val="0079589E"/>
    <w:rsid w:val="007D4641"/>
    <w:rsid w:val="007E409B"/>
    <w:rsid w:val="008902C5"/>
    <w:rsid w:val="0095447F"/>
    <w:rsid w:val="00972B71"/>
    <w:rsid w:val="00997A79"/>
    <w:rsid w:val="009E29C5"/>
    <w:rsid w:val="009F3189"/>
    <w:rsid w:val="00B90C78"/>
    <w:rsid w:val="00CD28C3"/>
    <w:rsid w:val="00CE6E68"/>
    <w:rsid w:val="00CF48B8"/>
    <w:rsid w:val="00D10B93"/>
    <w:rsid w:val="00D30C95"/>
    <w:rsid w:val="00D61E1D"/>
    <w:rsid w:val="00D65062"/>
    <w:rsid w:val="00DA484E"/>
    <w:rsid w:val="00DA6EF4"/>
    <w:rsid w:val="00E10EBA"/>
    <w:rsid w:val="00EE3AD7"/>
    <w:rsid w:val="00F05282"/>
    <w:rsid w:val="00F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856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F91E-38B2-4BDF-932D-8B5CB058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F615D-36F9-4F0D-89EC-999B93C856CE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3.xml><?xml version="1.0" encoding="utf-8"?>
<ds:datastoreItem xmlns:ds="http://schemas.openxmlformats.org/officeDocument/2006/customXml" ds:itemID="{F65B31EA-3FF8-465A-85CC-AB139E45F0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C236E-3BDB-49D8-8881-AEF09BC7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60</TotalTime>
  <Pages>39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استراتجی تنوع فرهنگی و لسانی 2024-2028</vt:lpstr>
    </vt:vector>
  </TitlesOfParts>
  <Company>Hewlett-Packard</Company>
  <LinksUpToDate>false</LinksUpToDate>
  <CharactersWithSpaces>16008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استراتجی تنوع فرهنگی و لسانی 2024-2028</dc:title>
  <dc:creator>National Disability Insurance Agency</dc:creator>
  <cp:lastModifiedBy>Thomas Kiorgaard</cp:lastModifiedBy>
  <cp:revision>10</cp:revision>
  <cp:lastPrinted>2024-02-12T05:46:00Z</cp:lastPrinted>
  <dcterms:created xsi:type="dcterms:W3CDTF">2024-02-07T00:37:00Z</dcterms:created>
  <dcterms:modified xsi:type="dcterms:W3CDTF">2024-02-13T05:21:00Z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9bde7fa0-576e-4fb7-9ce2-c772cc247da9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2024-01-01T21:59:58Z</vt:lpwstr>
  </property>
  <property fmtid="{D5CDD505-2E9C-101B-9397-08002B2CF9AE}" pid="9" name="MSIP_Label_2b83f8d7-e91f-4eee-a336-52a8061c0503_SiteId">
    <vt:lpwstr>cd778b65-752d-454a-87cf-b9990fe58993</vt:lpwstr>
  </property>
</Properties>
</file>