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560F68" w14:textId="7657A549" w:rsidR="00F3744E" w:rsidRPr="00B6698C" w:rsidRDefault="00DE0472" w:rsidP="00B6698C">
      <w:pPr>
        <w:pStyle w:val="Heading1"/>
        <w:bidi/>
        <w:spacing w:after="120" w:line="240" w:lineRule="auto"/>
        <w:rPr>
          <w:rFonts w:cs="Dubai"/>
        </w:rPr>
      </w:pPr>
      <w:bookmarkStart w:id="0" w:name="_Toc349720821"/>
      <w:r w:rsidRPr="00B6698C">
        <w:rPr>
          <w:rFonts w:cs="Dubai"/>
          <w:rtl/>
          <w:lang w:val="ar"/>
        </w:rPr>
        <w:t>التنوع الثقافي واللغوي</w:t>
      </w:r>
    </w:p>
    <w:p w14:paraId="6299D954" w14:textId="77777777" w:rsidR="0026072B" w:rsidRPr="00B6698C" w:rsidRDefault="00037501" w:rsidP="00B6698C">
      <w:pPr>
        <w:pStyle w:val="Subtitle"/>
        <w:bidi/>
        <w:spacing w:before="120" w:after="120" w:line="240" w:lineRule="auto"/>
        <w:rPr>
          <w:rFonts w:cs="Dubai"/>
        </w:rPr>
      </w:pPr>
      <w:bookmarkStart w:id="1" w:name="_Toc144723195"/>
      <w:bookmarkStart w:id="2" w:name="_Toc144723243"/>
      <w:bookmarkStart w:id="3" w:name="_Toc146203955"/>
      <w:bookmarkStart w:id="4" w:name="_Toc152855699"/>
      <w:r w:rsidRPr="00B6698C">
        <w:rPr>
          <w:rFonts w:cs="Dubai"/>
          <w:rtl/>
          <w:lang w:val="ar"/>
        </w:rPr>
        <w:t>خطة العمل الخاصة بنا</w:t>
      </w:r>
      <w:bookmarkEnd w:id="1"/>
      <w:bookmarkEnd w:id="2"/>
      <w:bookmarkEnd w:id="3"/>
      <w:bookmarkEnd w:id="4"/>
    </w:p>
    <w:p w14:paraId="43334F78" w14:textId="77777777" w:rsidR="0062152D" w:rsidRPr="00B6698C" w:rsidRDefault="00037501" w:rsidP="00B6698C">
      <w:pPr>
        <w:pStyle w:val="Subtitle"/>
        <w:bidi/>
        <w:spacing w:before="120" w:after="120" w:line="240" w:lineRule="auto"/>
        <w:rPr>
          <w:rFonts w:cs="Dubai"/>
          <w:sz w:val="32"/>
          <w:szCs w:val="32"/>
        </w:rPr>
      </w:pPr>
      <w:r w:rsidRPr="00B6698C">
        <w:rPr>
          <w:rFonts w:cs="Dubai"/>
          <w:sz w:val="32"/>
          <w:szCs w:val="32"/>
          <w:rtl/>
          <w:lang w:val="ar"/>
        </w:rPr>
        <w:t>2024–2028</w:t>
      </w:r>
    </w:p>
    <w:p w14:paraId="227C9446" w14:textId="77777777" w:rsidR="00754D1B" w:rsidRPr="00B6698C" w:rsidRDefault="00037501" w:rsidP="00B6698C">
      <w:pPr>
        <w:bidi/>
        <w:spacing w:before="120" w:after="120" w:line="240" w:lineRule="auto"/>
        <w:rPr>
          <w:rFonts w:cs="Dubai"/>
          <w:color w:val="FFFFFF" w:themeColor="background1"/>
        </w:rPr>
      </w:pPr>
      <w:bookmarkStart w:id="5" w:name="_Toc43391490"/>
      <w:bookmarkStart w:id="6" w:name="_Hlk41920175"/>
      <w:bookmarkStart w:id="7" w:name="_Toc349720822"/>
      <w:bookmarkStart w:id="8" w:name="_Toc436041083"/>
      <w:bookmarkStart w:id="9" w:name="_Toc436041104"/>
      <w:bookmarkStart w:id="10" w:name="_Toc436042092"/>
      <w:bookmarkStart w:id="11" w:name="_Toc436045528"/>
      <w:bookmarkStart w:id="12" w:name="_Toc436047507"/>
      <w:bookmarkStart w:id="13" w:name="_Toc436404418"/>
      <w:bookmarkStart w:id="14" w:name="_Toc436405278"/>
      <w:bookmarkStart w:id="15" w:name="_Toc436408280"/>
      <w:bookmarkStart w:id="16" w:name="_Toc436413472"/>
      <w:bookmarkStart w:id="17" w:name="_Toc436919461"/>
      <w:bookmarkStart w:id="18" w:name="_Toc456265824"/>
      <w:bookmarkStart w:id="19" w:name="_Toc456356067"/>
      <w:bookmarkStart w:id="20" w:name="_Toc456361565"/>
      <w:bookmarkStart w:id="21" w:name="_Toc456689002"/>
      <w:bookmarkStart w:id="22" w:name="_Toc457399254"/>
      <w:bookmarkStart w:id="23" w:name="_Toc457998488"/>
      <w:bookmarkStart w:id="24" w:name="_Toc458078844"/>
      <w:bookmarkStart w:id="25" w:name="_Toc459970016"/>
      <w:bookmarkStart w:id="26" w:name="_Toc461529570"/>
      <w:bookmarkStart w:id="27" w:name="_Toc462754404"/>
      <w:bookmarkStart w:id="28" w:name="_Toc465164043"/>
      <w:bookmarkStart w:id="29" w:name="_Toc476219418"/>
      <w:bookmarkStart w:id="30" w:name="_Toc476231074"/>
      <w:bookmarkStart w:id="31" w:name="_Toc476235959"/>
      <w:bookmarkStart w:id="32" w:name="_Toc476306061"/>
      <w:bookmarkStart w:id="33" w:name="_Toc497142653"/>
      <w:bookmarkStart w:id="34" w:name="_Toc497209780"/>
      <w:bookmarkStart w:id="35" w:name="_Toc497212948"/>
      <w:bookmarkStart w:id="36" w:name="_Toc497215532"/>
      <w:bookmarkStart w:id="37" w:name="_Toc497302119"/>
      <w:bookmarkStart w:id="38" w:name="_Toc498339416"/>
      <w:bookmarkStart w:id="39" w:name="_Toc527635162"/>
      <w:bookmarkStart w:id="40" w:name="_Toc527644811"/>
      <w:bookmarkStart w:id="41" w:name="_Toc527704574"/>
      <w:bookmarkStart w:id="42" w:name="_Toc529882154"/>
      <w:bookmarkStart w:id="43" w:name="_Toc533076399"/>
      <w:bookmarkStart w:id="44" w:name="_Toc533077009"/>
      <w:bookmarkStart w:id="45" w:name="_Toc533079087"/>
      <w:bookmarkStart w:id="46" w:name="_Toc533084357"/>
      <w:bookmarkStart w:id="47" w:name="_Toc5878085"/>
      <w:bookmarkStart w:id="48" w:name="_Toc5975100"/>
      <w:bookmarkStart w:id="49" w:name="_Toc5979654"/>
      <w:bookmarkStart w:id="50" w:name="_Toc6302388"/>
      <w:bookmarkStart w:id="51" w:name="_Toc6305501"/>
      <w:bookmarkStart w:id="52" w:name="_Toc6306673"/>
      <w:bookmarkStart w:id="53" w:name="_Toc6390563"/>
      <w:r w:rsidRPr="00D917D5">
        <w:rPr>
          <w:rFonts w:cs="FS Me Pro"/>
          <w:color w:val="FFFFFF" w:themeColor="background1"/>
          <w:rtl/>
          <w:lang w:val="ar"/>
        </w:rPr>
        <w:t>Arabic</w:t>
      </w:r>
      <w:r w:rsidRPr="00B6698C">
        <w:rPr>
          <w:rFonts w:cs="Dubai"/>
          <w:color w:val="FFFFFF" w:themeColor="background1"/>
          <w:rtl/>
          <w:lang w:val="ar"/>
        </w:rPr>
        <w:t xml:space="preserve"> | العربية</w:t>
      </w:r>
    </w:p>
    <w:p w14:paraId="20510791" w14:textId="77777777" w:rsidR="00B60B5F" w:rsidRPr="00B6698C" w:rsidRDefault="00037501" w:rsidP="00B6698C">
      <w:pPr>
        <w:bidi/>
        <w:spacing w:before="120" w:after="0" w:line="240" w:lineRule="auto"/>
        <w:rPr>
          <w:rFonts w:cs="Dubai"/>
          <w:color w:val="FFFFFF" w:themeColor="background1"/>
        </w:rPr>
      </w:pPr>
      <w:r w:rsidRPr="00B6698C">
        <w:rPr>
          <w:rFonts w:cs="Dubai"/>
          <w:color w:val="FFFFFF" w:themeColor="background1"/>
          <w:rtl/>
          <w:lang w:val="ar"/>
        </w:rPr>
        <w:t>نسخة سهلة القراءة</w:t>
      </w:r>
      <w:bookmarkEnd w:id="5"/>
    </w:p>
    <w:p w14:paraId="5F9BF9C0" w14:textId="77777777" w:rsidR="007C5556" w:rsidRPr="00B6698C" w:rsidRDefault="00037501" w:rsidP="00D917D5">
      <w:pPr>
        <w:spacing w:before="0" w:line="240" w:lineRule="auto"/>
        <w:jc w:val="right"/>
        <w:rPr>
          <w:rFonts w:cs="Dubai"/>
        </w:rPr>
      </w:pPr>
      <w:r w:rsidRPr="00B6698C">
        <w:rPr>
          <w:rFonts w:cs="Dubai"/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65C0E49E" wp14:editId="173EBE1F">
                <wp:simplePos x="0" y="0"/>
                <wp:positionH relativeFrom="column">
                  <wp:posOffset>4498785</wp:posOffset>
                </wp:positionH>
                <wp:positionV relativeFrom="paragraph">
                  <wp:posOffset>124460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9107F" w14:textId="77777777" w:rsidR="004453FB" w:rsidRPr="00F929FA" w:rsidRDefault="00037501" w:rsidP="004453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929FA"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24"/>
                                <w:szCs w:val="24"/>
                                <w:rtl/>
                                <w:lang w:val="ar"/>
                              </w:rPr>
                              <w:t>سهلة القراءة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C0E49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left:0;text-align:left;margin-left:354.25pt;margin-top:9.8pt;width:124.05pt;height:49.8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" filled="f" stroked="f">
                <v:textbox inset="0,0,0,0">
                  <w:txbxContent>
                    <w:p w14:paraId="4D09107F" w14:textId="77777777" w:rsidR="004453FB" w:rsidRPr="00F929FA" w:rsidRDefault="00037501" w:rsidP="004453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6B2976"/>
                          <w:sz w:val="24"/>
                          <w:szCs w:val="24"/>
                          <w:lang w:val="en-PH"/>
                        </w:rPr>
                      </w:pPr>
                      <w:r w:rsidRPr="00F929FA">
                        <w:rPr>
                          <w:rFonts w:ascii="Arial" w:hAnsi="Arial" w:cs="Arial"/>
                          <w:b/>
                          <w:bCs/>
                          <w:color w:val="6B2976"/>
                          <w:sz w:val="24"/>
                          <w:szCs w:val="24"/>
                          <w:rtl/>
                          <w:lang w:val="ar"/>
                        </w:rPr>
                        <w:t>سهلة القراءة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B6698C">
        <w:rPr>
          <w:rFonts w:cs="Dubai"/>
          <w:noProof/>
          <w:lang w:eastAsia="en-AU"/>
        </w:rPr>
        <w:drawing>
          <wp:inline distT="0" distB="0" distL="0" distR="0" wp14:anchorId="4F456123" wp14:editId="33AC6298">
            <wp:extent cx="900000" cy="853178"/>
            <wp:effectExtent l="0" t="0" r="0" b="4445"/>
            <wp:docPr id="18" name="Picture 18" descr="شعار سهل القراءة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شعار سهل القراءة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B6698C">
        <w:rPr>
          <w:rFonts w:cs="Dubai"/>
        </w:rPr>
        <w:br w:type="page"/>
      </w:r>
    </w:p>
    <w:p w14:paraId="7DC91DCD" w14:textId="77777777" w:rsidR="00F3744E" w:rsidRPr="00B6698C" w:rsidRDefault="00037501" w:rsidP="00B6698C">
      <w:pPr>
        <w:pStyle w:val="TOCHeading"/>
        <w:bidi/>
        <w:spacing w:line="240" w:lineRule="auto"/>
        <w:rPr>
          <w:rFonts w:cs="Dubai"/>
        </w:rPr>
      </w:pPr>
      <w:bookmarkStart w:id="54" w:name="_Toc12634014"/>
      <w:bookmarkStart w:id="55" w:name="_Toc12636472"/>
      <w:bookmarkStart w:id="56" w:name="_Toc41655087"/>
      <w:bookmarkStart w:id="57" w:name="_Toc41661249"/>
      <w:bookmarkStart w:id="58" w:name="_Toc42086741"/>
      <w:bookmarkStart w:id="59" w:name="_Toc42093323"/>
      <w:bookmarkStart w:id="60" w:name="_Toc43391443"/>
      <w:bookmarkStart w:id="61" w:name="_Toc43391491"/>
      <w:bookmarkStart w:id="62" w:name="_Toc43392533"/>
      <w:bookmarkStart w:id="63" w:name="_Toc43393119"/>
      <w:bookmarkEnd w:id="6"/>
      <w:r w:rsidRPr="00B6698C">
        <w:rPr>
          <w:rFonts w:cs="Dubai"/>
          <w:rtl/>
          <w:lang w:val="ar"/>
        </w:rPr>
        <w:lastRenderedPageBreak/>
        <w:t>كيفية استخدام خطة العمل هذه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tbl>
      <w:tblPr>
        <w:tblStyle w:val="Style1"/>
        <w:bidiVisual/>
        <w:tblW w:w="9468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  <w:gridCol w:w="171"/>
      </w:tblGrid>
      <w:tr w:rsidR="004F407F" w:rsidRPr="00B6698C" w14:paraId="5CB4C340" w14:textId="77777777" w:rsidTr="000F142F">
        <w:trPr>
          <w:gridAfter w:val="2"/>
          <w:wAfter w:w="341" w:type="dxa"/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789469F" w14:textId="77777777" w:rsidR="00665419" w:rsidRPr="00B6698C" w:rsidRDefault="00037501" w:rsidP="00B6698C">
            <w:pPr>
              <w:pStyle w:val="Image"/>
              <w:spacing w:before="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774F23C1" wp14:editId="630C95A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337185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4B47C8" w14:textId="77777777" w:rsidR="00807C91" w:rsidRPr="007138E6" w:rsidRDefault="00037501" w:rsidP="00807C91">
                                  <w:pPr>
                                    <w:bidi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0"/>
                                      <w:szCs w:val="32"/>
                                    </w:rPr>
                                  </w:pPr>
                                  <w:r w:rsidRPr="007138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4"/>
                                      <w:szCs w:val="36"/>
                                      <w:rtl/>
                                      <w:lang w:val="ar"/>
                                    </w:rPr>
                                    <w:t>نحن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4F23C1" id="_x0000_s1027" type="#_x0000_t202" alt="&quot;&quot;" style="position:absolute;left:0;text-align:left;margin-left:7.45pt;margin-top:26.55pt;width:110.4pt;height:49.8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" filled="f" stroked="f">
                      <v:textbox>
                        <w:txbxContent>
                          <w:p w14:paraId="4F4B47C8" w14:textId="77777777" w:rsidR="00807C91" w:rsidRPr="007138E6" w:rsidRDefault="00037501" w:rsidP="00807C91">
                            <w:pPr>
                              <w:bidi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40"/>
                                <w:szCs w:val="32"/>
                              </w:rPr>
                            </w:pPr>
                            <w:r w:rsidRPr="007138E6">
                              <w:rPr>
                                <w:rFonts w:ascii="Dubai" w:hAnsi="Dubai" w:cs="Dubai"/>
                                <w:b/>
                                <w:bCs/>
                                <w:sz w:val="44"/>
                                <w:szCs w:val="36"/>
                                <w:rtl/>
                                <w:lang w:val="ar"/>
                              </w:rPr>
                              <w:t>نحن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B6698C">
              <w:rPr>
                <w:rFonts w:cs="Dubai"/>
                <w:noProof/>
              </w:rPr>
              <w:drawing>
                <wp:inline distT="0" distB="0" distL="0" distR="0" wp14:anchorId="654A5ABA" wp14:editId="70878BB3">
                  <wp:extent cx="1440000" cy="1111952"/>
                  <wp:effectExtent l="0" t="0" r="8255" b="0"/>
                  <wp:docPr id="95" name="Picture 95" descr="مجموعة من الأشخاص. يوجد شخص في الأمام يحمل بطاقة عليها كلمة «نحن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مجموعة من الأشخاص. يوجد شخص في الأمام يحمل بطاقة عليها كلمة «نحن»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867130F" w14:textId="77777777" w:rsidR="003D6075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قامت الوكالة الوطنية للتأمين ضد الإعاقة (</w:t>
            </w:r>
            <w:r w:rsidRPr="00D917D5">
              <w:rPr>
                <w:rFonts w:cs="FS Me Pro"/>
                <w:rtl/>
                <w:lang w:val="ar"/>
              </w:rPr>
              <w:t>NDIA</w:t>
            </w:r>
            <w:r w:rsidRPr="00B6698C">
              <w:rPr>
                <w:rFonts w:cs="Dubai"/>
                <w:rtl/>
                <w:lang w:val="ar"/>
              </w:rPr>
              <w:t>) بإعداد خطة العمل هذه.</w:t>
            </w:r>
          </w:p>
          <w:p w14:paraId="0553035D" w14:textId="77777777" w:rsidR="00665419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عندما ترى كلمة "نحن"، فالمقصود بها هو </w:t>
            </w:r>
            <w:r w:rsidRPr="00D917D5">
              <w:rPr>
                <w:rFonts w:cs="FS Me Pro"/>
                <w:rtl/>
                <w:lang w:val="ar"/>
              </w:rPr>
              <w:t>NDIA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541648AD" w14:textId="77777777" w:rsidTr="000F142F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B35E7F" w14:textId="77777777" w:rsidR="00665419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B075514" wp14:editId="0357AE45">
                  <wp:extent cx="1332000" cy="1332000"/>
                  <wp:effectExtent l="0" t="0" r="1905" b="1905"/>
                  <wp:docPr id="6" name="Picture 6" descr="وثيقة سهلة القراءة و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وثيقة سهلة القراءة وعلامة صح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53CE55D" w14:textId="77777777" w:rsidR="00115682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لقد كتبنا خطة العمل هذه بطريقة سهلة القراءة.</w:t>
            </w:r>
          </w:p>
          <w:p w14:paraId="0C37CF3F" w14:textId="77777777" w:rsidR="00665419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نستخدم الصور لشرح بعض الأفكار. </w:t>
            </w:r>
          </w:p>
        </w:tc>
      </w:tr>
      <w:tr w:rsidR="004F407F" w:rsidRPr="00B6698C" w14:paraId="02B60840" w14:textId="77777777" w:rsidTr="000F142F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5EEF5CD" w14:textId="77777777" w:rsidR="00E05DD1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55C543EA" wp14:editId="5D492545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38100</wp:posOffset>
                      </wp:positionV>
                      <wp:extent cx="1532890" cy="1038860"/>
                      <wp:effectExtent l="0" t="0" r="10160" b="889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10388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D53AFA" w14:textId="77777777" w:rsidR="00807C91" w:rsidRPr="000E0DD3" w:rsidRDefault="00037501" w:rsidP="00807C91">
                                  <w:pPr>
                                    <w:bidi/>
                                    <w:spacing w:before="0" w:after="8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8"/>
                                      <w:szCs w:val="48"/>
                                      <w:lang w:val="en-PH"/>
                                    </w:rPr>
                                  </w:pPr>
                                  <w:r w:rsidRPr="000E0DD3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8"/>
                                      <w:szCs w:val="48"/>
                                      <w:rtl/>
                                      <w:lang w:val="ar"/>
                                    </w:rPr>
                                    <w:t>خط عريض</w:t>
                                  </w:r>
                                </w:p>
                                <w:p w14:paraId="5D445EE9" w14:textId="77777777" w:rsidR="00807C91" w:rsidRPr="000E0DD3" w:rsidRDefault="00037501" w:rsidP="00807C91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0E0DD3">
                                    <w:rPr>
                                      <w:rFonts w:ascii="Dubai" w:hAnsi="Dubai" w:cs="Dubai"/>
                                      <w:sz w:val="40"/>
                                      <w:szCs w:val="40"/>
                                      <w:rtl/>
                                      <w:lang w:val="ar"/>
                                    </w:rPr>
                                    <w:t>خط غير عريض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C543EA" id="_x0000_s1028" type="#_x0000_t202" alt="&quot;&quot;" style="position:absolute;left:0;text-align:left;margin-left:-2.1pt;margin-top:3pt;width:120.7pt;height:81.8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" filled="f" stroked="f">
                      <v:textbox inset="0,0,0,0">
                        <w:txbxContent>
                          <w:p w14:paraId="26D53AFA" w14:textId="77777777" w:rsidR="00807C91" w:rsidRPr="000E0DD3" w:rsidRDefault="00037501" w:rsidP="00807C91">
                            <w:pPr>
                              <w:bidi/>
                              <w:spacing w:before="0" w:after="8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48"/>
                                <w:szCs w:val="48"/>
                                <w:lang w:val="en-PH"/>
                              </w:rPr>
                            </w:pPr>
                            <w:r w:rsidRPr="000E0DD3">
                              <w:rPr>
                                <w:rFonts w:ascii="Dubai" w:hAnsi="Dubai" w:cs="Dubai"/>
                                <w:b/>
                                <w:bCs/>
                                <w:sz w:val="48"/>
                                <w:szCs w:val="48"/>
                                <w:rtl/>
                                <w:lang w:val="ar"/>
                              </w:rPr>
                              <w:t>خط عريض</w:t>
                            </w:r>
                          </w:p>
                          <w:p w14:paraId="5D445EE9" w14:textId="77777777" w:rsidR="00807C91" w:rsidRPr="000E0DD3" w:rsidRDefault="00037501" w:rsidP="00807C91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0E0DD3">
                              <w:rPr>
                                <w:rFonts w:ascii="Dubai" w:hAnsi="Dubai" w:cs="Dubai"/>
                                <w:sz w:val="40"/>
                                <w:szCs w:val="40"/>
                                <w:rtl/>
                                <w:lang w:val="ar"/>
                              </w:rPr>
                              <w:t>خط غير عريض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B6698C">
              <w:rPr>
                <w:rFonts w:cs="Dubai"/>
                <w:noProof/>
              </w:rPr>
              <w:drawing>
                <wp:inline distT="0" distB="0" distL="0" distR="0" wp14:anchorId="0F707618" wp14:editId="686F2F70">
                  <wp:extent cx="1295500" cy="911833"/>
                  <wp:effectExtent l="0" t="0" r="0" b="3175"/>
                  <wp:docPr id="4" name="Picture 4" descr="الكلمات &quot;خط عريض&quot; و&quot;خط غير عريض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الكلمات &quot;خط عريض&quot; و&quot;خط غير عريض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B58BB52" w14:textId="1BBE9507" w:rsidR="00E05DD1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كتبنا بعض الكلمات المهمة </w:t>
            </w:r>
            <w:r w:rsidRPr="00B6698C">
              <w:rPr>
                <w:rStyle w:val="Strong"/>
                <w:rFonts w:cs="Dubai"/>
                <w:rtl/>
                <w:lang w:val="ar"/>
              </w:rPr>
              <w:t>بالخط العريض (</w:t>
            </w:r>
            <w:r w:rsidR="00506B77">
              <w:rPr>
                <w:rStyle w:val="Strong"/>
                <w:rFonts w:cs="FS Me Pro" w:hint="cs"/>
                <w:lang w:val="ar"/>
              </w:rPr>
              <w:t>Bold</w:t>
            </w:r>
            <w:r w:rsidRPr="00B6698C">
              <w:rPr>
                <w:rStyle w:val="Strong"/>
                <w:rFonts w:cs="Dubai"/>
                <w:rtl/>
                <w:lang w:val="ar"/>
              </w:rPr>
              <w:t>)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461730C0" w14:textId="77777777" w:rsidR="00E05DD1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هذا يعني أن كتابة الحروف تكون أعرض وأغمق.</w:t>
            </w:r>
          </w:p>
        </w:tc>
      </w:tr>
      <w:tr w:rsidR="004F407F" w:rsidRPr="00B6698C" w14:paraId="777CD01C" w14:textId="77777777" w:rsidTr="000F142F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C673234" w14:textId="77777777" w:rsidR="009D031E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0C7BC8C9" wp14:editId="608D5D44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277495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B31A08" w14:textId="77777777" w:rsidR="00807C91" w:rsidRPr="000E0DD3" w:rsidRDefault="00037501" w:rsidP="00807C91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0E0DD3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val="ar"/>
                                    </w:rPr>
                                    <w:t>قائمة الكلمات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7BC8C9" id="_x0000_s1029" type="#_x0000_t202" alt="&quot;&quot;" style="position:absolute;left:0;text-align:left;margin-left:24.05pt;margin-top:21.85pt;width:70.25pt;height:18.2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" filled="f" stroked="f">
                      <v:textbox inset="0,0,0,0">
                        <w:txbxContent>
                          <w:p w14:paraId="6CB31A08" w14:textId="77777777" w:rsidR="00807C91" w:rsidRPr="000E0DD3" w:rsidRDefault="00037501" w:rsidP="00807C91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0E0DD3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  <w:lang w:val="ar"/>
                              </w:rPr>
                              <w:t xml:space="preserve">قائمة </w:t>
                            </w:r>
                            <w:r w:rsidRPr="000E0DD3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  <w:lang w:val="ar"/>
                              </w:rPr>
                              <w:t>الكلمات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B6698C">
              <w:rPr>
                <w:rFonts w:cs="Dubai"/>
                <w:noProof/>
              </w:rPr>
              <w:drawing>
                <wp:inline distT="0" distB="0" distL="0" distR="0" wp14:anchorId="3F640CC5" wp14:editId="7C4AC358">
                  <wp:extent cx="1332000" cy="1332000"/>
                  <wp:effectExtent l="0" t="0" r="0" b="0"/>
                  <wp:docPr id="10" name="Picture 10" descr="وثيقة بقائمة الكل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وثيقة بقائمة الكل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DFDBC26" w14:textId="77777777" w:rsidR="003D6075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نحن نفسر ما تعنيه هذه الكلمات.</w:t>
            </w:r>
          </w:p>
          <w:p w14:paraId="4A27E4AE" w14:textId="4C2E9B29" w:rsidR="009D031E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توجد قائمة بهذه الكلمات في الصفحة </w:t>
            </w:r>
            <w:r w:rsidR="005D256C" w:rsidRPr="00B6698C">
              <w:rPr>
                <w:rFonts w:cs="Dubai"/>
              </w:rPr>
              <w:fldChar w:fldCharType="begin"/>
            </w:r>
            <w:r w:rsidR="005D256C" w:rsidRPr="00B6698C">
              <w:rPr>
                <w:rFonts w:cs="Dubai"/>
                <w:rtl/>
                <w:lang w:val="ar"/>
              </w:rPr>
              <w:instrText xml:space="preserve"> PAGEREF _Ref155782163 \h </w:instrText>
            </w:r>
            <w:r w:rsidR="005D256C" w:rsidRPr="00B6698C">
              <w:rPr>
                <w:rFonts w:cs="Dubai"/>
              </w:rPr>
            </w:r>
            <w:r w:rsidR="005D256C" w:rsidRPr="00B6698C">
              <w:rPr>
                <w:rFonts w:cs="Dubai"/>
              </w:rPr>
              <w:fldChar w:fldCharType="separate"/>
            </w:r>
            <w:r w:rsidR="00F929FA">
              <w:rPr>
                <w:rFonts w:cs="Dubai"/>
                <w:noProof/>
                <w:rtl/>
                <w:lang w:val="ar"/>
              </w:rPr>
              <w:t>47</w:t>
            </w:r>
            <w:r w:rsidR="005D256C" w:rsidRPr="00B6698C">
              <w:rPr>
                <w:rFonts w:cs="Dubai"/>
              </w:rPr>
              <w:fldChar w:fldCharType="end"/>
            </w:r>
            <w:r w:rsidRPr="00B6698C">
              <w:rPr>
                <w:rFonts w:cs="Dubai"/>
                <w:rtl/>
                <w:lang w:val="ar"/>
              </w:rPr>
              <w:t xml:space="preserve">. </w:t>
            </w:r>
          </w:p>
        </w:tc>
      </w:tr>
      <w:tr w:rsidR="004F407F" w:rsidRPr="00B6698C" w14:paraId="7314017A" w14:textId="77777777" w:rsidTr="000F142F">
        <w:trPr>
          <w:trHeight w:val="1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A48A767" w14:textId="77777777" w:rsidR="009D031E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B3508BE" wp14:editId="1C9D51F1">
                  <wp:extent cx="1332000" cy="1332000"/>
                  <wp:effectExtent l="0" t="0" r="1905" b="1905"/>
                  <wp:docPr id="11" name="Picture 11" descr="شخص يحمل وثيقة سهلة القراء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شخص يحمل وثيقة سهلة القراء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gridSpan w:val="3"/>
          </w:tcPr>
          <w:p w14:paraId="204ADD2E" w14:textId="007D72B9" w:rsidR="00641C3E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هذه نسخة سهلة القراءة من</w:t>
            </w:r>
            <w:r w:rsidR="008753A2" w:rsidRPr="00B6698C">
              <w:rPr>
                <w:rFonts w:cs="Dubai"/>
                <w:i/>
                <w:iCs/>
                <w:rtl/>
                <w:lang w:val="ar"/>
              </w:rPr>
              <w:t xml:space="preserve"> </w:t>
            </w:r>
            <w:r w:rsidRPr="00B6698C">
              <w:rPr>
                <w:rFonts w:cs="Dubai"/>
                <w:rtl/>
                <w:lang w:val="ar"/>
              </w:rPr>
              <w:t xml:space="preserve">خطة عمل </w:t>
            </w:r>
            <w:r w:rsidRPr="00716E79">
              <w:rPr>
                <w:rFonts w:cs="Dubai"/>
                <w:i/>
                <w:iCs/>
                <w:rtl/>
                <w:lang w:val="ar"/>
              </w:rPr>
              <w:t>التنوع الثقافي</w:t>
            </w:r>
            <w:r w:rsidR="009B6BA9" w:rsidRPr="00716E79">
              <w:rPr>
                <w:rFonts w:cs="Dubai"/>
                <w:i/>
                <w:iCs/>
                <w:lang w:val="ar"/>
              </w:rPr>
              <w:br/>
            </w:r>
            <w:r w:rsidRPr="00716E79">
              <w:rPr>
                <w:rFonts w:cs="Dubai"/>
                <w:i/>
                <w:iCs/>
                <w:rtl/>
                <w:lang w:val="ar"/>
              </w:rPr>
              <w:t>واللغوي 2024-2028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2639A353" w14:textId="77777777" w:rsidTr="000F142F">
        <w:trPr>
          <w:gridAfter w:val="1"/>
          <w:wAfter w:w="17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89A85E" w14:textId="77777777" w:rsidR="009D031E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A5D5A20" wp14:editId="4A5753B8">
                  <wp:extent cx="1332000" cy="1332000"/>
                  <wp:effectExtent l="0" t="0" r="1905" b="1905"/>
                  <wp:docPr id="12" name="Picture 12" descr="أيقونة موقع إلكترون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أيقونة موقع إلكترون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790D1282" w14:textId="5B919436" w:rsidR="008E2344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يمكنك العثور على</w:t>
            </w:r>
            <w:r w:rsidR="008437BD" w:rsidRPr="00B6698C">
              <w:rPr>
                <w:rFonts w:cs="Dubai"/>
                <w:i/>
                <w:iCs/>
                <w:rtl/>
                <w:lang w:val="ar"/>
              </w:rPr>
              <w:t xml:space="preserve"> خطة عمل التنوع الثقافي واللغوي</w:t>
            </w:r>
            <w:r w:rsidR="000E0DD3">
              <w:rPr>
                <w:rFonts w:cs="Dubai"/>
                <w:i/>
                <w:iCs/>
                <w:lang w:val="ar"/>
              </w:rPr>
              <w:br/>
            </w:r>
            <w:r w:rsidR="008437BD" w:rsidRPr="00B6698C">
              <w:rPr>
                <w:rFonts w:cs="Dubai"/>
                <w:i/>
                <w:iCs/>
                <w:rtl/>
                <w:lang w:val="ar"/>
              </w:rPr>
              <w:t xml:space="preserve">2024-2028 </w:t>
            </w:r>
            <w:r w:rsidRPr="00B6698C">
              <w:rPr>
                <w:rFonts w:cs="Dubai"/>
                <w:rtl/>
                <w:lang w:val="ar"/>
              </w:rPr>
              <w:t>على موقعنا الإلكتروني</w:t>
            </w:r>
            <w:r w:rsidR="008437BD" w:rsidRPr="00B6698C">
              <w:rPr>
                <w:rFonts w:cs="Dubai"/>
                <w:i/>
                <w:iCs/>
                <w:rtl/>
                <w:lang w:val="ar"/>
              </w:rPr>
              <w:t>.</w:t>
            </w:r>
          </w:p>
          <w:p w14:paraId="058C08CE" w14:textId="77777777" w:rsidR="00723993" w:rsidRPr="000E0DD3" w:rsidRDefault="00000000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/>
                <w:bCs/>
              </w:rPr>
            </w:pPr>
            <w:hyperlink r:id="rId18" w:history="1">
              <w:r w:rsidR="001521FB" w:rsidRPr="000E0DD3">
                <w:rPr>
                  <w:rStyle w:val="Hyperlink"/>
                  <w:rFonts w:cs="FS Me Pro"/>
                  <w:b w:val="0"/>
                  <w:bCs/>
                  <w:rtl/>
                  <w:lang w:val="ar"/>
                </w:rPr>
                <w:t>www.ndis.gov.au/CALD</w:t>
              </w:r>
            </w:hyperlink>
            <w:r w:rsidR="001521FB" w:rsidRPr="000E0DD3">
              <w:rPr>
                <w:rFonts w:cs="FS Me Pro"/>
                <w:b/>
                <w:bCs/>
                <w:rtl/>
                <w:lang w:val="ar"/>
              </w:rPr>
              <w:t xml:space="preserve"> </w:t>
            </w:r>
          </w:p>
          <w:p w14:paraId="683A78D0" w14:textId="77777777" w:rsidR="00452F6D" w:rsidRPr="00B6698C" w:rsidRDefault="00452F6D" w:rsidP="00B6698C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</w:p>
        </w:tc>
      </w:tr>
      <w:tr w:rsidR="004F407F" w:rsidRPr="00B6698C" w14:paraId="17B4B6F1" w14:textId="77777777" w:rsidTr="000F142F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3B5FE0" w14:textId="77777777" w:rsidR="00E05DD1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1333885F" wp14:editId="3B0365C6">
                  <wp:extent cx="1260000" cy="1122882"/>
                  <wp:effectExtent l="0" t="0" r="0" b="1270"/>
                  <wp:docPr id="56" name="Picture 56" descr="شخص يساعد شخصًا آخر على قراءة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شخص يساعد شخصًا آخر على قراءة وثيق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CD9DB1B" w14:textId="77777777" w:rsidR="003D6075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يمكنك طلب المساعدة لقراءة خطة العمل هذه.</w:t>
            </w:r>
          </w:p>
          <w:p w14:paraId="2CB786A2" w14:textId="36B5BB5A" w:rsidR="00E05DD1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قد يتمكن صديق أو فرد من العائلة أو شخص دعم</w:t>
            </w:r>
            <w:r w:rsidR="009B6BA9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من مساعدتك.</w:t>
            </w:r>
          </w:p>
        </w:tc>
      </w:tr>
      <w:tr w:rsidR="004F407F" w:rsidRPr="00B6698C" w14:paraId="20933CC8" w14:textId="77777777" w:rsidTr="000F142F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ADAF6F9" w14:textId="77777777" w:rsidR="00F767F3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C643ECA" wp14:editId="7CC98766">
                  <wp:extent cx="1482725" cy="1482725"/>
                  <wp:effectExtent l="0" t="0" r="3175" b="3175"/>
                  <wp:docPr id="1437398254" name="Picture 2" descr="وثيقة كبير سهلة القراء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وثيقة كبير سهلة القراءة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D416382" w14:textId="77777777" w:rsidR="00F767F3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هذه وثيقة طويلة.  </w:t>
            </w:r>
          </w:p>
        </w:tc>
      </w:tr>
      <w:tr w:rsidR="004F407F" w:rsidRPr="00B6698C" w14:paraId="56A4A04D" w14:textId="77777777" w:rsidTr="000F142F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B8F943B" w14:textId="77777777" w:rsidR="00F767F3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A5C40D9" wp14:editId="2030BB25">
                  <wp:extent cx="1464021" cy="1572768"/>
                  <wp:effectExtent l="0" t="0" r="3175" b="8890"/>
                  <wp:docPr id="1936304216" name="Picture 3" descr="شخص يقرأ وثيقة في مجلد. فوقهم رمز الساع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شخص يقرأ وثيقة في مجلد. فوقهم رمز الساع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211" cy="157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E367186" w14:textId="77777777" w:rsidR="00F767F3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ولا تحتاج إلى قراءتها كلها مرة واحدة.  </w:t>
            </w:r>
          </w:p>
          <w:p w14:paraId="69AE1691" w14:textId="77777777" w:rsidR="00F767F3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يمكنك أن تأخذ وقتك</w:t>
            </w:r>
          </w:p>
        </w:tc>
      </w:tr>
      <w:tr w:rsidR="004F407F" w:rsidRPr="00B6698C" w14:paraId="6B80DD7C" w14:textId="77777777" w:rsidTr="000F142F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4A68BD5" w14:textId="77777777" w:rsidR="00F767F3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8884D04" wp14:editId="6FFF4C5F">
                  <wp:extent cx="1440000" cy="1440000"/>
                  <wp:effectExtent l="0" t="0" r="8255" b="8255"/>
                  <wp:docPr id="2053108729" name="Picture 1" descr="3 أشخاص من شعوب الأمم الأولى تحت علم السكان الأصليين وعلم جزر مضيق توريس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3 أشخاص من شعوب الأمم الأولى تحت علم السكان الأصليين وعلم جزر مضيق توريس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44F2667" w14:textId="77777777" w:rsidR="00F767F3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نحن نعترف بالسكان الأصليين وسكان جزر مضيق توريس كمالكين تقليديين لأرضنا - أستراليا.</w:t>
            </w:r>
          </w:p>
        </w:tc>
      </w:tr>
      <w:tr w:rsidR="004F407F" w:rsidRPr="00B6698C" w14:paraId="391FC472" w14:textId="77777777" w:rsidTr="000F142F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9BDD45C" w14:textId="77777777" w:rsidR="00F767F3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  <w:lang w:eastAsia="en-AU"/>
              </w:rPr>
              <w:drawing>
                <wp:inline distT="0" distB="0" distL="0" distR="0" wp14:anchorId="3021C203" wp14:editId="1A1CBD57">
                  <wp:extent cx="1440000" cy="1080000"/>
                  <wp:effectExtent l="0" t="0" r="8255" b="6350"/>
                  <wp:docPr id="1948645758" name="Picture 1948645758" descr="خط ساحل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خط ساحلي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88A012" w14:textId="77777777" w:rsidR="00F767F3" w:rsidRPr="00B6698C" w:rsidRDefault="00037501" w:rsidP="00B6698C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لقد كانوا أول الذين عاشوا واستخدموا:</w:t>
            </w:r>
          </w:p>
          <w:p w14:paraId="1E71936E" w14:textId="77777777" w:rsidR="00F767F3" w:rsidRPr="00B6698C" w:rsidRDefault="00037501" w:rsidP="00B6698C">
            <w:pPr>
              <w:pStyle w:val="ListParagraph"/>
              <w:numPr>
                <w:ilvl w:val="0"/>
                <w:numId w:val="74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الأرض </w:t>
            </w:r>
          </w:p>
          <w:p w14:paraId="0631A1FB" w14:textId="77777777" w:rsidR="00F767F3" w:rsidRPr="00B6698C" w:rsidRDefault="00037501" w:rsidP="00B6698C">
            <w:pPr>
              <w:pStyle w:val="ListParagraph"/>
              <w:numPr>
                <w:ilvl w:val="0"/>
                <w:numId w:val="13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المياه.</w:t>
            </w:r>
          </w:p>
        </w:tc>
      </w:tr>
    </w:tbl>
    <w:p w14:paraId="12C00DFA" w14:textId="77777777" w:rsidR="00EC64ED" w:rsidRPr="00B6698C" w:rsidRDefault="00037501" w:rsidP="00B6698C">
      <w:pPr>
        <w:spacing w:before="0" w:after="0" w:line="240" w:lineRule="auto"/>
        <w:rPr>
          <w:rFonts w:cs="Dubai"/>
        </w:rPr>
      </w:pPr>
      <w:r w:rsidRPr="00B6698C">
        <w:rPr>
          <w:rFonts w:cs="Dubai"/>
        </w:rPr>
        <w:br w:type="page"/>
      </w:r>
    </w:p>
    <w:bookmarkStart w:id="64" w:name="_Toc42086742" w:displacedByCustomXml="next"/>
    <w:bookmarkStart w:id="65" w:name="_Toc42093324" w:displacedByCustomXml="next"/>
    <w:bookmarkStart w:id="66" w:name="_Hlk41661236" w:displacedByCustomXml="next"/>
    <w:bookmarkStart w:id="67" w:name="_Hlk42013068" w:displacedByCustomXml="next"/>
    <w:bookmarkStart w:id="68" w:name="_Toc497142654" w:displacedByCustomXml="next"/>
    <w:bookmarkStart w:id="69" w:name="_Toc497209781" w:displacedByCustomXml="next"/>
    <w:bookmarkStart w:id="70" w:name="_Toc497212949" w:displacedByCustomXml="next"/>
    <w:bookmarkStart w:id="71" w:name="_Toc497215533" w:displacedByCustomXml="next"/>
    <w:bookmarkStart w:id="72" w:name="_Toc497302120" w:displacedByCustomXml="next"/>
    <w:bookmarkStart w:id="73" w:name="_Toc498339417" w:displacedByCustomXml="next"/>
    <w:bookmarkStart w:id="74" w:name="_Toc527635163" w:displacedByCustomXml="next"/>
    <w:bookmarkStart w:id="75" w:name="_Toc527644812" w:displacedByCustomXml="next"/>
    <w:bookmarkStart w:id="76" w:name="_Toc529882155" w:displacedByCustomXml="next"/>
    <w:bookmarkStart w:id="77" w:name="_Toc533076400" w:displacedByCustomXml="next"/>
    <w:bookmarkStart w:id="78" w:name="_Toc533077010" w:displacedByCustomXml="next"/>
    <w:bookmarkStart w:id="79" w:name="_Toc533079088" w:displacedByCustomXml="next"/>
    <w:bookmarkStart w:id="80" w:name="_Toc533084358" w:displacedByCustomXml="next"/>
    <w:bookmarkStart w:id="81" w:name="_Toc5878086" w:displacedByCustomXml="next"/>
    <w:bookmarkStart w:id="82" w:name="_Toc5975101" w:displacedByCustomXml="next"/>
    <w:bookmarkStart w:id="83" w:name="_Toc5979655" w:displacedByCustomXml="next"/>
    <w:bookmarkStart w:id="84" w:name="_Toc6302389" w:displacedByCustomXml="next"/>
    <w:bookmarkStart w:id="85" w:name="_Toc6305502" w:displacedByCustomXml="next"/>
    <w:bookmarkStart w:id="86" w:name="_Toc6306674" w:displacedByCustomXml="next"/>
    <w:bookmarkStart w:id="87" w:name="_Toc6390564" w:displacedByCustomXml="next"/>
    <w:bookmarkStart w:id="88" w:name="_Toc12634015" w:displacedByCustomXml="next"/>
    <w:bookmarkStart w:id="89" w:name="_Toc12636473" w:displacedByCustomXml="next"/>
    <w:bookmarkStart w:id="90" w:name="_Toc41655088" w:displacedByCustomXml="next"/>
    <w:bookmarkStart w:id="91" w:name="_Toc41661250" w:displacedByCustomXml="next"/>
    <w:sdt>
      <w:sdtPr>
        <w:rPr>
          <w:rFonts w:cs="Dubai"/>
          <w:szCs w:val="22"/>
          <w:rtl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  <w:rtl w:val="0"/>
        </w:rPr>
      </w:sdtEndPr>
      <w:sdtContent>
        <w:p w14:paraId="7432057A" w14:textId="77777777" w:rsidR="009B6BA9" w:rsidRDefault="00037501" w:rsidP="000E0DD3">
          <w:pPr>
            <w:bidi/>
            <w:spacing w:line="240" w:lineRule="auto"/>
            <w:rPr>
              <w:noProof/>
            </w:rPr>
          </w:pPr>
          <w:r w:rsidRPr="000E0DD3">
            <w:rPr>
              <w:rFonts w:cs="Dubai"/>
              <w:b/>
              <w:bCs/>
              <w:color w:val="6B2976"/>
              <w:sz w:val="40"/>
              <w:szCs w:val="40"/>
              <w:rtl/>
              <w:lang w:val="ar" w:eastAsia="x-none"/>
            </w:rPr>
            <w:t>ماذا يوجد في خطة العمل هذه؟</w:t>
          </w:r>
          <w:r w:rsidRPr="00B6698C">
            <w:rPr>
              <w:rFonts w:cs="Dubai"/>
              <w:szCs w:val="26"/>
            </w:rPr>
            <w:fldChar w:fldCharType="begin"/>
          </w:r>
          <w:r w:rsidRPr="00B6698C">
            <w:rPr>
              <w:rFonts w:cs="Dubai"/>
              <w:rtl/>
              <w:lang w:val="ar"/>
            </w:rPr>
            <w:instrText xml:space="preserve"> TOC \h \z \t "Heading 2,1,Heading 2 Numbered,1" </w:instrText>
          </w:r>
          <w:r w:rsidRPr="00B6698C">
            <w:rPr>
              <w:rFonts w:cs="Dubai"/>
              <w:szCs w:val="26"/>
            </w:rPr>
            <w:fldChar w:fldCharType="separate"/>
          </w:r>
        </w:p>
        <w:p w14:paraId="6400CF8F" w14:textId="13236B59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86" w:history="1">
            <w:r w:rsidR="009B6BA9" w:rsidRPr="004217E8">
              <w:rPr>
                <w:rStyle w:val="Hyperlink"/>
                <w:rFonts w:cs="Dubai"/>
                <w:rtl/>
                <w:lang w:val="ar"/>
              </w:rPr>
              <w:t xml:space="preserve">ما معنى </w:t>
            </w:r>
            <w:r w:rsidR="009B6BA9" w:rsidRPr="004217E8">
              <w:rPr>
                <w:rStyle w:val="Hyperlink"/>
                <w:rFonts w:cs="FS Me Pro"/>
                <w:rtl/>
                <w:lang w:val="ar"/>
              </w:rPr>
              <w:t>CALD</w:t>
            </w:r>
            <w:r w:rsidR="009B6BA9" w:rsidRPr="004217E8">
              <w:rPr>
                <w:rStyle w:val="Hyperlink"/>
                <w:rFonts w:cs="Dubai"/>
                <w:rtl/>
                <w:lang w:val="ar"/>
              </w:rPr>
              <w:t>؟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_Toc158814786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5</w:t>
            </w:r>
            <w:r w:rsidR="009B6BA9">
              <w:rPr>
                <w:webHidden/>
              </w:rPr>
              <w:fldChar w:fldCharType="end"/>
            </w:r>
          </w:hyperlink>
        </w:p>
        <w:p w14:paraId="0E2783DC" w14:textId="52A5804B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87" w:history="1">
            <w:r w:rsidR="009B6BA9" w:rsidRPr="004217E8">
              <w:rPr>
                <w:rStyle w:val="Hyperlink"/>
                <w:rFonts w:cs="Dubai"/>
                <w:rtl/>
                <w:lang w:val="ar"/>
              </w:rPr>
              <w:t>نبذة عن خطة العمل الخاصة بنا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_Toc158814787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7</w:t>
            </w:r>
            <w:r w:rsidR="009B6BA9">
              <w:rPr>
                <w:webHidden/>
              </w:rPr>
              <w:fldChar w:fldCharType="end"/>
            </w:r>
          </w:hyperlink>
        </w:p>
        <w:p w14:paraId="1CFA3969" w14:textId="1AA60D6A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88" w:history="1">
            <w:r w:rsidR="009B6BA9" w:rsidRPr="004217E8">
              <w:rPr>
                <w:rStyle w:val="Hyperlink"/>
                <w:rFonts w:cs="Dubai"/>
                <w:lang w:val="ar"/>
              </w:rPr>
              <w:t>1</w:t>
            </w:r>
            <w:r w:rsidR="009B6BA9" w:rsidRPr="004217E8">
              <w:rPr>
                <w:rStyle w:val="Hyperlink"/>
                <w:rFonts w:cs="Dubai"/>
                <w:rtl/>
                <w:lang w:val="ar"/>
              </w:rPr>
              <w:t xml:space="preserve">. التركيز على المشاركين من خلفيات </w:t>
            </w:r>
            <w:r w:rsidR="009B6BA9" w:rsidRPr="004217E8">
              <w:rPr>
                <w:rStyle w:val="Hyperlink"/>
                <w:rFonts w:cs="FS Me Pro"/>
                <w:rtl/>
                <w:lang w:val="ar"/>
              </w:rPr>
              <w:t>CALD</w:t>
            </w:r>
            <w:r w:rsidR="009B6BA9" w:rsidRPr="004217E8">
              <w:rPr>
                <w:rStyle w:val="Hyperlink"/>
                <w:rFonts w:cs="Dubai"/>
                <w:rtl/>
                <w:lang w:val="ar"/>
              </w:rPr>
              <w:t xml:space="preserve"> عندما نعمل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_Toc158814788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8</w:t>
            </w:r>
            <w:r w:rsidR="009B6BA9">
              <w:rPr>
                <w:webHidden/>
              </w:rPr>
              <w:fldChar w:fldCharType="end"/>
            </w:r>
          </w:hyperlink>
        </w:p>
        <w:p w14:paraId="4679243F" w14:textId="6D5DA0AB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89" w:history="1">
            <w:r w:rsidR="009B6BA9" w:rsidRPr="004217E8">
              <w:rPr>
                <w:rStyle w:val="Hyperlink"/>
                <w:rFonts w:cs="Dubai"/>
                <w:lang w:val="ar"/>
              </w:rPr>
              <w:t>2</w:t>
            </w:r>
            <w:r w:rsidR="009B6BA9" w:rsidRPr="004217E8">
              <w:rPr>
                <w:rStyle w:val="Hyperlink"/>
                <w:rFonts w:cs="Dubai"/>
                <w:rtl/>
                <w:lang w:val="ar"/>
              </w:rPr>
              <w:t>. التأكد من أن موظفينا لديهم المهارات المناسبة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_Toc158814789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16</w:t>
            </w:r>
            <w:r w:rsidR="009B6BA9">
              <w:rPr>
                <w:webHidden/>
              </w:rPr>
              <w:fldChar w:fldCharType="end"/>
            </w:r>
          </w:hyperlink>
        </w:p>
        <w:p w14:paraId="30705A15" w14:textId="0F7E992E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90" w:history="1">
            <w:r w:rsidR="009B6BA9" w:rsidRPr="004217E8">
              <w:rPr>
                <w:rStyle w:val="Hyperlink"/>
                <w:rFonts w:cs="Dubai"/>
                <w:lang w:val="ar"/>
              </w:rPr>
              <w:t>3</w:t>
            </w:r>
            <w:r w:rsidR="009B6BA9" w:rsidRPr="004217E8">
              <w:rPr>
                <w:rStyle w:val="Hyperlink"/>
                <w:rFonts w:cs="Dubai"/>
                <w:rtl/>
                <w:lang w:val="ar"/>
              </w:rPr>
              <w:t>. كيف نشارك المعلومات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_Toc158814790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23</w:t>
            </w:r>
            <w:r w:rsidR="009B6BA9">
              <w:rPr>
                <w:webHidden/>
              </w:rPr>
              <w:fldChar w:fldCharType="end"/>
            </w:r>
          </w:hyperlink>
        </w:p>
        <w:p w14:paraId="613C9F42" w14:textId="2505DA9E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91" w:history="1">
            <w:r w:rsidR="009B6BA9" w:rsidRPr="004217E8">
              <w:rPr>
                <w:rStyle w:val="Hyperlink"/>
                <w:rFonts w:cs="Dubai"/>
                <w:rtl/>
                <w:lang w:val="ar"/>
              </w:rPr>
              <w:t>4. الاختيار والتحكم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_Toc158814791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31</w:t>
            </w:r>
            <w:r w:rsidR="009B6BA9">
              <w:rPr>
                <w:webHidden/>
              </w:rPr>
              <w:fldChar w:fldCharType="end"/>
            </w:r>
          </w:hyperlink>
        </w:p>
        <w:p w14:paraId="6DB699B0" w14:textId="6823C20D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92" w:history="1">
            <w:r w:rsidR="009B6BA9" w:rsidRPr="004217E8">
              <w:rPr>
                <w:rStyle w:val="Hyperlink"/>
                <w:rFonts w:cs="Dubai"/>
                <w:lang w:val="ar"/>
              </w:rPr>
              <w:t>5</w:t>
            </w:r>
            <w:r w:rsidR="009B6BA9" w:rsidRPr="004217E8">
              <w:rPr>
                <w:rStyle w:val="Hyperlink"/>
                <w:rFonts w:cs="Dubai"/>
                <w:rtl/>
                <w:lang w:val="ar"/>
              </w:rPr>
              <w:t xml:space="preserve">. بيانات حول المشاركين من </w:t>
            </w:r>
            <w:r w:rsidR="009B6BA9" w:rsidRPr="004217E8">
              <w:rPr>
                <w:rStyle w:val="Hyperlink"/>
                <w:rFonts w:cs="FS Me Pro"/>
                <w:rtl/>
                <w:lang w:val="ar"/>
              </w:rPr>
              <w:t>CALD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_Toc158814792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37</w:t>
            </w:r>
            <w:r w:rsidR="009B6BA9">
              <w:rPr>
                <w:webHidden/>
              </w:rPr>
              <w:fldChar w:fldCharType="end"/>
            </w:r>
          </w:hyperlink>
        </w:p>
        <w:p w14:paraId="1132F8AA" w14:textId="0F089B16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93" w:history="1">
            <w:r w:rsidR="009B6BA9" w:rsidRPr="004217E8">
              <w:rPr>
                <w:rStyle w:val="Hyperlink"/>
                <w:rFonts w:cs="Dubai"/>
                <w:rtl/>
                <w:lang w:val="ar"/>
              </w:rPr>
              <w:t>6. كيف نتواصل مع المجتمع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_Toc158814793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40</w:t>
            </w:r>
            <w:r w:rsidR="009B6BA9">
              <w:rPr>
                <w:webHidden/>
              </w:rPr>
              <w:fldChar w:fldCharType="end"/>
            </w:r>
          </w:hyperlink>
        </w:p>
        <w:p w14:paraId="6B7A51D2" w14:textId="1B60F5A2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94" w:history="1">
            <w:r w:rsidR="009B6BA9" w:rsidRPr="004217E8">
              <w:rPr>
                <w:rStyle w:val="Hyperlink"/>
                <w:rFonts w:cs="Dubai"/>
                <w:rtl/>
                <w:lang w:val="ar"/>
              </w:rPr>
              <w:t>المزيد من المعلومات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_Toc158814794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45</w:t>
            </w:r>
            <w:r w:rsidR="009B6BA9">
              <w:rPr>
                <w:webHidden/>
              </w:rPr>
              <w:fldChar w:fldCharType="end"/>
            </w:r>
          </w:hyperlink>
        </w:p>
        <w:p w14:paraId="4EA1CABE" w14:textId="550A0726" w:rsidR="009B6BA9" w:rsidRDefault="00000000" w:rsidP="009B6BA9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8814795" w:history="1">
            <w:r w:rsidR="009B6BA9" w:rsidRPr="004217E8">
              <w:rPr>
                <w:rStyle w:val="Hyperlink"/>
                <w:rFonts w:cs="Dubai"/>
                <w:rtl/>
                <w:lang w:val="ar"/>
              </w:rPr>
              <w:t>قائمة الكلمات</w:t>
            </w:r>
            <w:r w:rsidR="009B6BA9">
              <w:rPr>
                <w:webHidden/>
              </w:rPr>
              <w:tab/>
            </w:r>
            <w:r w:rsidR="009B6BA9">
              <w:rPr>
                <w:webHidden/>
              </w:rPr>
              <w:fldChar w:fldCharType="begin"/>
            </w:r>
            <w:r w:rsidR="009B6BA9">
              <w:rPr>
                <w:webHidden/>
              </w:rPr>
              <w:instrText xml:space="preserve"> PAGEREF _Toc158814795 \h </w:instrText>
            </w:r>
            <w:r w:rsidR="009B6BA9">
              <w:rPr>
                <w:webHidden/>
              </w:rPr>
            </w:r>
            <w:r w:rsidR="009B6BA9">
              <w:rPr>
                <w:webHidden/>
              </w:rPr>
              <w:fldChar w:fldCharType="separate"/>
            </w:r>
            <w:r w:rsidR="00F929FA">
              <w:rPr>
                <w:webHidden/>
                <w:rtl/>
              </w:rPr>
              <w:t>47</w:t>
            </w:r>
            <w:r w:rsidR="009B6BA9">
              <w:rPr>
                <w:webHidden/>
              </w:rPr>
              <w:fldChar w:fldCharType="end"/>
            </w:r>
          </w:hyperlink>
        </w:p>
        <w:p w14:paraId="6CE4EB03" w14:textId="3D81DECA" w:rsidR="00B676E1" w:rsidRPr="00B6698C" w:rsidRDefault="00037501" w:rsidP="000E0DD3">
          <w:pPr>
            <w:spacing w:line="240" w:lineRule="auto"/>
            <w:rPr>
              <w:rFonts w:cs="Dubai"/>
            </w:rPr>
          </w:pPr>
          <w:r w:rsidRPr="00B6698C">
            <w:rPr>
              <w:rFonts w:cs="Dubai"/>
            </w:rPr>
            <w:fldChar w:fldCharType="end"/>
          </w:r>
        </w:p>
      </w:sdtContent>
    </w:sdt>
    <w:bookmarkEnd w:id="64" w:displacedByCustomXml="prev"/>
    <w:bookmarkEnd w:id="65" w:displacedByCustomXml="prev"/>
    <w:bookmarkEnd w:id="66" w:displacedByCustomXml="prev"/>
    <w:bookmarkEnd w:id="67" w:displacedByCustomXml="prev"/>
    <w:bookmarkEnd w:id="68" w:displacedByCustomXml="prev"/>
    <w:bookmarkEnd w:id="69" w:displacedByCustomXml="prev"/>
    <w:bookmarkEnd w:id="70" w:displacedByCustomXml="prev"/>
    <w:bookmarkEnd w:id="71" w:displacedByCustomXml="prev"/>
    <w:bookmarkEnd w:id="72" w:displacedByCustomXml="prev"/>
    <w:bookmarkEnd w:id="73" w:displacedByCustomXml="prev"/>
    <w:bookmarkEnd w:id="74" w:displacedByCustomXml="prev"/>
    <w:bookmarkEnd w:id="75" w:displacedByCustomXml="prev"/>
    <w:bookmarkEnd w:id="76" w:displacedByCustomXml="prev"/>
    <w:bookmarkEnd w:id="77" w:displacedByCustomXml="prev"/>
    <w:bookmarkEnd w:id="78" w:displacedByCustomXml="prev"/>
    <w:bookmarkEnd w:id="79" w:displacedByCustomXml="prev"/>
    <w:bookmarkEnd w:id="80" w:displacedByCustomXml="prev"/>
    <w:bookmarkEnd w:id="81" w:displacedByCustomXml="prev"/>
    <w:bookmarkEnd w:id="82" w:displacedByCustomXml="prev"/>
    <w:bookmarkEnd w:id="83" w:displacedByCustomXml="prev"/>
    <w:bookmarkEnd w:id="84" w:displacedByCustomXml="prev"/>
    <w:bookmarkEnd w:id="85" w:displacedByCustomXml="prev"/>
    <w:bookmarkEnd w:id="86" w:displacedByCustomXml="prev"/>
    <w:bookmarkEnd w:id="87" w:displacedByCustomXml="prev"/>
    <w:bookmarkEnd w:id="88" w:displacedByCustomXml="prev"/>
    <w:bookmarkEnd w:id="89" w:displacedByCustomXml="prev"/>
    <w:bookmarkEnd w:id="90" w:displacedByCustomXml="prev"/>
    <w:bookmarkEnd w:id="91" w:displacedByCustomXml="prev"/>
    <w:bookmarkEnd w:id="0" w:displacedByCustomXml="prev"/>
    <w:bookmarkStart w:id="92" w:name="_Toc43391495" w:displacedByCustomXml="prev"/>
    <w:bookmarkStart w:id="93" w:name="_Toc43391446" w:displacedByCustomXml="prev"/>
    <w:bookmarkStart w:id="94" w:name="_Toc12634028" w:displacedByCustomXml="prev"/>
    <w:bookmarkStart w:id="95" w:name="_Toc6390577" w:displacedByCustomXml="prev"/>
    <w:p w14:paraId="2518BEF6" w14:textId="77777777" w:rsidR="008753A2" w:rsidRPr="00B6698C" w:rsidRDefault="00037501" w:rsidP="00B6698C">
      <w:pPr>
        <w:pStyle w:val="Heading2"/>
        <w:bidi/>
        <w:spacing w:line="240" w:lineRule="auto"/>
        <w:rPr>
          <w:rFonts w:cs="Dubai"/>
          <w:lang w:val="en-AU"/>
        </w:rPr>
      </w:pPr>
      <w:bookmarkStart w:id="96" w:name="_Toc145425733"/>
      <w:bookmarkStart w:id="97" w:name="_Toc158814786"/>
      <w:bookmarkEnd w:id="93"/>
      <w:bookmarkEnd w:id="92"/>
      <w:r w:rsidRPr="00B6698C">
        <w:rPr>
          <w:rFonts w:cs="Dubai"/>
          <w:rtl/>
          <w:lang w:val="ar"/>
        </w:rPr>
        <w:lastRenderedPageBreak/>
        <w:t xml:space="preserve">ما معنى </w:t>
      </w:r>
      <w:r w:rsidRPr="00D917D5">
        <w:rPr>
          <w:rFonts w:cs="FS Me Pro"/>
          <w:rtl/>
          <w:lang w:val="ar"/>
        </w:rPr>
        <w:t>CALD</w:t>
      </w:r>
      <w:r w:rsidRPr="00B6698C">
        <w:rPr>
          <w:rFonts w:cs="Dubai"/>
          <w:rtl/>
          <w:lang w:val="ar"/>
        </w:rPr>
        <w:t>؟</w:t>
      </w:r>
      <w:bookmarkEnd w:id="96"/>
      <w:bookmarkEnd w:id="97"/>
    </w:p>
    <w:tbl>
      <w:tblPr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4F407F" w:rsidRPr="00B6698C" w14:paraId="795121F1" w14:textId="77777777" w:rsidTr="000F142F">
        <w:trPr>
          <w:trHeight w:val="3742"/>
        </w:trPr>
        <w:tc>
          <w:tcPr>
            <w:tcW w:w="2551" w:type="dxa"/>
            <w:vAlign w:val="center"/>
          </w:tcPr>
          <w:p w14:paraId="4162BA5C" w14:textId="77777777" w:rsidR="008753A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B987AAF" wp14:editId="03A781BD">
                  <wp:extent cx="1440000" cy="1440000"/>
                  <wp:effectExtent l="0" t="0" r="8255" b="8255"/>
                  <wp:docPr id="5" name="Picture 5" descr="مجموعة من الأشخاص من خلفيات CALD تحت 3 فقاعات كلام تقول «مرحبًا» بثلاث لغات مختلف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مجموعة من الأشخاص من خلفيات CALD تحت 3 فقاعات كلام تقول «مرحبًا» بثلاث لغات مختلف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039430D8" w14:textId="1B0EB8B2" w:rsidR="008753A2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Style w:val="Strong"/>
                <w:rFonts w:cs="Dubai"/>
                <w:rtl/>
                <w:lang w:val="ar"/>
              </w:rPr>
              <w:t>الأشخاص المتنوعون ثقافيًا ولغويًا (</w:t>
            </w:r>
            <w:r w:rsidRPr="00D917D5">
              <w:rPr>
                <w:rStyle w:val="Strong"/>
                <w:rFonts w:cs="FS Me Pro"/>
                <w:rtl/>
                <w:lang w:val="ar"/>
              </w:rPr>
              <w:t>CALD</w:t>
            </w:r>
            <w:r w:rsidRPr="00B6698C">
              <w:rPr>
                <w:rStyle w:val="Strong"/>
                <w:rFonts w:cs="Dubai"/>
                <w:rtl/>
                <w:lang w:val="ar"/>
              </w:rPr>
              <w:t xml:space="preserve">) </w:t>
            </w:r>
            <w:r w:rsidR="00754D1B" w:rsidRPr="00B6698C">
              <w:rPr>
                <w:rFonts w:cs="Dubai"/>
                <w:rtl/>
                <w:lang w:val="ar"/>
              </w:rPr>
              <w:t>هم</w:t>
            </w:r>
            <w:r w:rsidR="009B6BA9">
              <w:rPr>
                <w:rFonts w:cs="Dubai"/>
                <w:lang w:val="ar"/>
              </w:rPr>
              <w:br/>
            </w:r>
            <w:r w:rsidR="00754D1B" w:rsidRPr="00B6698C">
              <w:rPr>
                <w:rFonts w:cs="Dubai"/>
                <w:rtl/>
                <w:lang w:val="ar"/>
              </w:rPr>
              <w:t>الأشخاص الذين:</w:t>
            </w:r>
          </w:p>
          <w:p w14:paraId="672284A4" w14:textId="77777777" w:rsidR="008753A2" w:rsidRPr="00B6698C" w:rsidRDefault="00037501" w:rsidP="00B6698C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يأتون من خلفيات مختلفة</w:t>
            </w:r>
          </w:p>
          <w:p w14:paraId="32476DEE" w14:textId="77777777" w:rsidR="008753A2" w:rsidRPr="00B6698C" w:rsidRDefault="00037501" w:rsidP="00B6698C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ويتحدثون لغات أخرى غير الإنجليزية.</w:t>
            </w:r>
          </w:p>
        </w:tc>
      </w:tr>
      <w:tr w:rsidR="004F407F" w:rsidRPr="00B6698C" w14:paraId="229962AD" w14:textId="77777777" w:rsidTr="000F142F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38901CA1" w14:textId="77777777" w:rsidR="008753A2" w:rsidRPr="00B6698C" w:rsidRDefault="008753A2" w:rsidP="00B6698C">
            <w:pPr>
              <w:pStyle w:val="Image"/>
              <w:spacing w:before="48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0BA70C8E" w14:textId="77777777" w:rsidR="008753A2" w:rsidRPr="00B6698C" w:rsidRDefault="00037501" w:rsidP="00B6698C">
            <w:pPr>
              <w:bidi/>
              <w:spacing w:before="48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في أستراليا:</w:t>
            </w:r>
          </w:p>
        </w:tc>
      </w:tr>
      <w:tr w:rsidR="004F407F" w:rsidRPr="00B6698C" w14:paraId="5094FE57" w14:textId="77777777" w:rsidTr="000F142F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16B5E70" w14:textId="77777777" w:rsidR="008753A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C28F44B" wp14:editId="5A30C9C5">
                  <wp:extent cx="1482725" cy="1482725"/>
                  <wp:effectExtent l="0" t="0" r="3175" b="3175"/>
                  <wp:docPr id="1049760633" name="Picture 38" descr="طفل وسهم يدوران حول خريطة العالم ويشيران إلى أسترالي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طفل وسهم يدوران حول خريطة العالم ويشيران إلى أستراليا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12D57D" w14:textId="77777777" w:rsidR="008753A2" w:rsidRPr="00B6698C" w:rsidRDefault="00037501" w:rsidP="00B6698C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هناك ما يقرب من </w:t>
            </w:r>
            <w:r w:rsidRPr="00B6698C">
              <w:rPr>
                <w:rStyle w:val="Statisticstyle"/>
                <w:rFonts w:cs="Dubai"/>
                <w:bCs/>
                <w:position w:val="0"/>
                <w:szCs w:val="36"/>
                <w:rtl/>
                <w:lang w:val="ar"/>
              </w:rPr>
              <w:t>8 ملايين</w:t>
            </w:r>
            <w:r w:rsidRPr="00B6698C">
              <w:rPr>
                <w:rFonts w:cs="Dubai"/>
                <w:rtl/>
                <w:lang w:val="ar"/>
              </w:rPr>
              <w:t xml:space="preserve"> شخص ولدوا في الخارج</w:t>
            </w:r>
          </w:p>
        </w:tc>
      </w:tr>
      <w:tr w:rsidR="004F407F" w:rsidRPr="00B6698C" w14:paraId="2469E0D3" w14:textId="77777777" w:rsidTr="000F142F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EEE38F3" w14:textId="77777777" w:rsidR="008753A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CB97352" wp14:editId="1189C1B8">
                  <wp:extent cx="1482725" cy="1482725"/>
                  <wp:effectExtent l="0" t="0" r="3175" b="3175"/>
                  <wp:docPr id="253724778" name="Picture 39" descr="مجموعة من الأشخاص من خلفيات CALD تحت 3 فقاعات كلام تقول «مرحبًا» بثلاث لغات مختلف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مجموعة من الأشخاص من خلفيات CALD تحت 3 فقاعات كلام تقول «مرحبًا» بثلاث لغات مختلفة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0BD152" w14:textId="77777777" w:rsidR="008753A2" w:rsidRPr="00B6698C" w:rsidRDefault="00037501" w:rsidP="00B6698C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يتحدث الناس أكثر من </w:t>
            </w:r>
            <w:r w:rsidRPr="00B6698C">
              <w:rPr>
                <w:rStyle w:val="Statisticstyle"/>
                <w:rFonts w:cs="Dubai"/>
                <w:bCs/>
                <w:position w:val="0"/>
                <w:szCs w:val="36"/>
                <w:rtl/>
                <w:lang w:val="ar"/>
              </w:rPr>
              <w:t>300</w:t>
            </w:r>
            <w:r w:rsidRPr="00B6698C">
              <w:rPr>
                <w:rFonts w:cs="Dubai"/>
                <w:rtl/>
                <w:lang w:val="ar"/>
              </w:rPr>
              <w:t xml:space="preserve"> لغة مختلفة.</w:t>
            </w:r>
          </w:p>
        </w:tc>
      </w:tr>
    </w:tbl>
    <w:p w14:paraId="0CE2D4AC" w14:textId="77777777" w:rsidR="008753A2" w:rsidRPr="00B6698C" w:rsidRDefault="00037501" w:rsidP="00B6698C">
      <w:pPr>
        <w:spacing w:line="240" w:lineRule="auto"/>
        <w:rPr>
          <w:rFonts w:cs="Dubai"/>
        </w:rPr>
      </w:pPr>
      <w:r w:rsidRPr="00B6698C">
        <w:rPr>
          <w:rFonts w:cs="Dubai"/>
        </w:rPr>
        <w:br w:type="page"/>
      </w:r>
    </w:p>
    <w:tbl>
      <w:tblPr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4F407F" w:rsidRPr="00B6698C" w14:paraId="7F63EBDE" w14:textId="77777777" w:rsidTr="000F142F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7505920A" w14:textId="77777777" w:rsidR="008753A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6CD97AC5" wp14:editId="6E47C9FB">
                  <wp:extent cx="1482725" cy="1482725"/>
                  <wp:effectExtent l="0" t="0" r="3175" b="3175"/>
                  <wp:docPr id="1908268187" name="Picture 40" descr="شخص يشير إلى نفسه ويرفع يده أمام شخصين آخر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شخص يشير إلى نفسه ويرفع يده أمام شخصين آخرين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C07561" w14:textId="77777777" w:rsidR="008753A2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عندما </w:t>
            </w:r>
            <w:r w:rsidRPr="00B6698C">
              <w:rPr>
                <w:rStyle w:val="Strong"/>
                <w:rFonts w:cs="Dubai"/>
                <w:rtl/>
                <w:lang w:val="ar"/>
              </w:rPr>
              <w:t>تُعرِّف</w:t>
            </w:r>
            <w:r w:rsidRPr="00B6698C">
              <w:rPr>
                <w:rFonts w:cs="Dubai"/>
                <w:rtl/>
                <w:lang w:val="ar"/>
              </w:rPr>
              <w:t xml:space="preserve"> نفسك بشكل ما، فأنت تقول أنك تنتمي إلى مجموعة معينة من الأشخاص.</w:t>
            </w:r>
          </w:p>
        </w:tc>
      </w:tr>
      <w:tr w:rsidR="004F407F" w:rsidRPr="00B6698C" w14:paraId="0F162ED8" w14:textId="77777777" w:rsidTr="000F142F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375C9790" w14:textId="77777777" w:rsidR="008753A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31C8A1C" wp14:editId="08EB2B9E">
                  <wp:extent cx="1482725" cy="1482725"/>
                  <wp:effectExtent l="0" t="0" r="3175" b="3175"/>
                  <wp:docPr id="626339655" name="Picture 42" descr="شخص يشير إلى نفسه ويرفع يده وخريطة أسترالي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شخص يشير إلى نفسه ويرفع يده وخريطة أستراليا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2F4926" w14:textId="70A10846" w:rsidR="008753A2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Style w:val="Statisticstyle"/>
                <w:rFonts w:cs="Dubai"/>
                <w:bCs/>
                <w:position w:val="0"/>
                <w:szCs w:val="36"/>
                <w:rtl/>
                <w:lang w:val="ar"/>
              </w:rPr>
              <w:t>30%</w:t>
            </w:r>
            <w:r w:rsidRPr="00B6698C">
              <w:rPr>
                <w:rFonts w:cs="Dubai"/>
                <w:bCs/>
                <w:szCs w:val="36"/>
                <w:rtl/>
                <w:lang w:val="ar"/>
              </w:rPr>
              <w:t xml:space="preserve"> </w:t>
            </w:r>
            <w:r w:rsidRPr="00E5608D">
              <w:rPr>
                <w:rFonts w:cs="Dubai"/>
                <w:rtl/>
                <w:lang w:val="ar"/>
              </w:rPr>
              <w:t xml:space="preserve">من الأشخاص الذين يعيشون في أستراليا </w:t>
            </w:r>
            <w:r w:rsidR="00506B77">
              <w:rPr>
                <w:rFonts w:cs="Dubai" w:hint="cs"/>
                <w:rtl/>
                <w:lang w:val="ar"/>
              </w:rPr>
              <w:t>يُعرّفون</w:t>
            </w:r>
            <w:r w:rsidR="00506B77" w:rsidRPr="00E5608D">
              <w:rPr>
                <w:rFonts w:cs="Dubai"/>
                <w:rtl/>
                <w:lang w:val="ar"/>
              </w:rPr>
              <w:t xml:space="preserve"> </w:t>
            </w:r>
            <w:r w:rsidRPr="00E5608D">
              <w:rPr>
                <w:rFonts w:cs="Dubai"/>
                <w:rtl/>
                <w:lang w:val="ar"/>
              </w:rPr>
              <w:t>بأنهم من خلفيات متنوعة ثقافياً ولغوياً (</w:t>
            </w:r>
            <w:r w:rsidRPr="00E5608D">
              <w:rPr>
                <w:rFonts w:cs="FS Me Pro"/>
                <w:rtl/>
                <w:lang w:val="ar"/>
              </w:rPr>
              <w:t>CALD</w:t>
            </w:r>
            <w:r w:rsidRPr="00E5608D">
              <w:rPr>
                <w:rFonts w:cs="Dubai"/>
                <w:rtl/>
                <w:lang w:val="ar"/>
              </w:rPr>
              <w:t>).</w:t>
            </w:r>
          </w:p>
        </w:tc>
      </w:tr>
      <w:tr w:rsidR="004F407F" w:rsidRPr="00B6698C" w14:paraId="604A8C51" w14:textId="77777777" w:rsidTr="000F142F">
        <w:trPr>
          <w:trHeight w:val="3515"/>
        </w:trPr>
        <w:tc>
          <w:tcPr>
            <w:tcW w:w="2551" w:type="dxa"/>
            <w:vAlign w:val="center"/>
          </w:tcPr>
          <w:p w14:paraId="610FC7A5" w14:textId="77777777" w:rsidR="008753A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0F4FEE6" wp14:editId="11E3A7BB">
                  <wp:extent cx="1482725" cy="1482725"/>
                  <wp:effectExtent l="0" t="0" r="3175" b="3175"/>
                  <wp:docPr id="154003351" name="Picture 43" descr="شخص يرفع يده أمام عائل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شخص يرفع يده أمام عائلته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356AE11B" w14:textId="77777777" w:rsidR="008753A2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يُعرّف </w:t>
            </w:r>
            <w:r w:rsidRPr="00B6698C">
              <w:rPr>
                <w:rStyle w:val="Statisticstyle"/>
                <w:rFonts w:cs="Dubai"/>
                <w:bCs/>
                <w:position w:val="0"/>
                <w:szCs w:val="36"/>
                <w:rtl/>
                <w:lang w:val="ar"/>
              </w:rPr>
              <w:t>10%</w:t>
            </w:r>
            <w:r w:rsidRPr="00B6698C">
              <w:rPr>
                <w:rFonts w:cs="Dubai"/>
                <w:rtl/>
                <w:lang w:val="ar"/>
              </w:rPr>
              <w:t xml:space="preserve"> من </w:t>
            </w:r>
            <w:r w:rsidRPr="00B6698C">
              <w:rPr>
                <w:rStyle w:val="Strong"/>
                <w:rFonts w:cs="Dubai"/>
                <w:rtl/>
                <w:lang w:val="ar"/>
              </w:rPr>
              <w:t>المشاركين</w:t>
            </w:r>
            <w:r w:rsidRPr="00B6698C">
              <w:rPr>
                <w:rFonts w:cs="Dubai"/>
                <w:rtl/>
                <w:lang w:val="ar"/>
              </w:rPr>
              <w:t xml:space="preserve"> في الخطة الوطنية للتأمين ضد الإعاقة (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) بأنهم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06B0BC6C" w14:textId="77777777" w:rsidTr="000F142F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26F5F284" w14:textId="77777777" w:rsidR="008753A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5A6732B" wp14:editId="3D9D2857">
                  <wp:extent cx="1483200" cy="1483200"/>
                  <wp:effectExtent l="0" t="0" r="3175" b="3175"/>
                  <wp:docPr id="768595154" name="Picture 768595154" descr="أيقونة مشارك تعرض مجموعة من المشاركين. 2 يرفعان أيديه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أيقونة مشارك تعرض مجموعة من المشاركين. 2 يرفعان أيديهم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658BCB" w14:textId="77777777" w:rsidR="008753A2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Style w:val="Strong"/>
                <w:rFonts w:cs="Dubai"/>
                <w:b w:val="0"/>
                <w:bCs w:val="0"/>
                <w:color w:val="auto"/>
                <w:rtl/>
                <w:lang w:val="ar"/>
              </w:rPr>
              <w:t xml:space="preserve">المشاركون هم الأشخاص ذوي الإعاقة الذين يشاركون في </w:t>
            </w:r>
            <w:r w:rsidRPr="00D917D5">
              <w:rPr>
                <w:rStyle w:val="Strong"/>
                <w:rFonts w:cs="FS Me Pro"/>
                <w:b w:val="0"/>
                <w:bCs w:val="0"/>
                <w:color w:val="auto"/>
                <w:rtl/>
                <w:lang w:val="ar"/>
              </w:rPr>
              <w:t>NDIS</w:t>
            </w:r>
            <w:r w:rsidRPr="00B6698C">
              <w:rPr>
                <w:rStyle w:val="Strong"/>
                <w:rFonts w:cs="Dubai"/>
                <w:b w:val="0"/>
                <w:bCs w:val="0"/>
                <w:color w:val="auto"/>
                <w:rtl/>
                <w:lang w:val="ar"/>
              </w:rPr>
              <w:t>.</w:t>
            </w:r>
          </w:p>
        </w:tc>
      </w:tr>
    </w:tbl>
    <w:p w14:paraId="45392E43" w14:textId="77777777" w:rsidR="00D01D6C" w:rsidRPr="00B6698C" w:rsidRDefault="00037501" w:rsidP="00B6698C">
      <w:pPr>
        <w:pStyle w:val="Heading2"/>
        <w:bidi/>
        <w:spacing w:after="120" w:line="240" w:lineRule="auto"/>
        <w:rPr>
          <w:rFonts w:cs="Dubai"/>
          <w:lang w:val="en-AU"/>
        </w:rPr>
      </w:pPr>
      <w:bookmarkStart w:id="98" w:name="_Toc158814787"/>
      <w:r w:rsidRPr="00B6698C">
        <w:rPr>
          <w:rFonts w:cs="Dubai"/>
          <w:rtl/>
          <w:lang w:val="ar"/>
        </w:rPr>
        <w:lastRenderedPageBreak/>
        <w:t>نبذة عن خطة العمل الخاصة بنا</w:t>
      </w:r>
      <w:bookmarkEnd w:id="98"/>
    </w:p>
    <w:tbl>
      <w:tblPr>
        <w:bidiVisual/>
        <w:tblW w:w="9216" w:type="dxa"/>
        <w:tblLayout w:type="fixed"/>
        <w:tblLook w:val="04A0" w:firstRow="1" w:lastRow="0" w:firstColumn="1" w:lastColumn="0" w:noHBand="0" w:noVBand="1"/>
      </w:tblPr>
      <w:tblGrid>
        <w:gridCol w:w="2551"/>
        <w:gridCol w:w="6336"/>
        <w:gridCol w:w="164"/>
        <w:gridCol w:w="76"/>
        <w:gridCol w:w="89"/>
      </w:tblGrid>
      <w:tr w:rsidR="004F407F" w:rsidRPr="00B6698C" w14:paraId="34E84A0F" w14:textId="77777777" w:rsidTr="000F142F">
        <w:trPr>
          <w:gridAfter w:val="2"/>
          <w:wAfter w:w="165" w:type="dxa"/>
          <w:trHeight w:val="2124"/>
        </w:trPr>
        <w:tc>
          <w:tcPr>
            <w:tcW w:w="2551" w:type="dxa"/>
            <w:vAlign w:val="center"/>
          </w:tcPr>
          <w:p w14:paraId="3DB08E91" w14:textId="77777777" w:rsidR="001F34EE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512164C6" wp14:editId="645A6340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297815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10C95E" w14:textId="77777777" w:rsidR="00807C91" w:rsidRPr="00B843F7" w:rsidRDefault="00037501" w:rsidP="00807C91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bookmarkStart w:id="99" w:name="_Hlk155700983"/>
                                  <w:bookmarkStart w:id="100" w:name="_Hlk155700984"/>
                                  <w:r w:rsidRPr="00B843F7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val="ar"/>
                                    </w:rPr>
                                    <w:t>الاستراتيجية</w:t>
                                  </w:r>
                                  <w:bookmarkEnd w:id="99"/>
                                  <w:bookmarkEnd w:id="100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2164C6" id="_x0000_s1030" type="#_x0000_t202" alt="&quot;&quot;" style="position:absolute;left:0;text-align:left;margin-left:23.5pt;margin-top:23.45pt;width:70.25pt;height:18.2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" filled="f" stroked="f">
                      <v:textbox inset="0,0,0,0">
                        <w:txbxContent>
                          <w:p w14:paraId="7F10C95E" w14:textId="77777777" w:rsidR="00807C91" w:rsidRPr="00B843F7" w:rsidRDefault="00037501" w:rsidP="00807C91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bookmarkStart w:id="101" w:name="_Hlk155700983"/>
                            <w:bookmarkStart w:id="102" w:name="_Hlk155700984"/>
                            <w:r w:rsidRPr="00B843F7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  <w:lang w:val="ar"/>
                              </w:rPr>
                              <w:t>الاستراتيجية</w:t>
                            </w:r>
                            <w:bookmarkEnd w:id="101"/>
                            <w:bookmarkEnd w:id="102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F34EE" w:rsidRPr="00B6698C">
              <w:rPr>
                <w:rFonts w:cs="Dubai"/>
                <w:noProof/>
              </w:rPr>
              <w:drawing>
                <wp:inline distT="0" distB="0" distL="0" distR="0" wp14:anchorId="42F8431D" wp14:editId="493382C8">
                  <wp:extent cx="1404000" cy="1404000"/>
                  <wp:effectExtent l="0" t="0" r="5715" b="5715"/>
                  <wp:docPr id="478145865" name="Picture 44" descr="مستند استراتيج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مستند استراتيجية.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395A1C6E" w14:textId="378D3E3A" w:rsidR="001F34EE" w:rsidRPr="00B6698C" w:rsidRDefault="00037501" w:rsidP="00B6698C">
            <w:pPr>
              <w:bidi/>
              <w:spacing w:before="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لقد قمنا بإعداد استراتيجية التنوع الثقافي واللغوي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2024-2028 الجديدة.</w:t>
            </w:r>
          </w:p>
          <w:p w14:paraId="510173F0" w14:textId="77777777" w:rsidR="007C2796" w:rsidRPr="00B6698C" w:rsidRDefault="00037501" w:rsidP="00B6698C">
            <w:pPr>
              <w:bidi/>
              <w:spacing w:before="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نطلق عليها الاستراتيجية.</w:t>
            </w:r>
          </w:p>
          <w:p w14:paraId="3FC99F12" w14:textId="77777777" w:rsidR="007C2796" w:rsidRPr="00B6698C" w:rsidRDefault="00037501" w:rsidP="00B6698C">
            <w:pPr>
              <w:bidi/>
              <w:spacing w:before="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الإستراتيجية عبارة عن خطة لكيفية جعل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أفضل للمشاركين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6B835219" w14:textId="77777777" w:rsidTr="000F142F">
        <w:trPr>
          <w:gridAfter w:val="2"/>
          <w:wAfter w:w="165" w:type="dxa"/>
          <w:trHeight w:val="1886"/>
        </w:trPr>
        <w:tc>
          <w:tcPr>
            <w:tcW w:w="2551" w:type="dxa"/>
            <w:vAlign w:val="center"/>
          </w:tcPr>
          <w:p w14:paraId="4E6DF717" w14:textId="77777777" w:rsidR="007C2796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582D04ED" wp14:editId="34777FDF">
                      <wp:simplePos x="0" y="0"/>
                      <wp:positionH relativeFrom="column">
                        <wp:posOffset>295275</wp:posOffset>
                      </wp:positionH>
                      <wp:positionV relativeFrom="paragraph">
                        <wp:posOffset>269875</wp:posOffset>
                      </wp:positionV>
                      <wp:extent cx="892175" cy="420370"/>
                      <wp:effectExtent l="0" t="0" r="3175" b="0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203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F646F6" w14:textId="77777777" w:rsidR="000778B0" w:rsidRPr="00B843F7" w:rsidRDefault="00037501" w:rsidP="000778B0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B843F7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ar"/>
                                    </w:rPr>
                                    <w:t>خطة العمل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2D04ED" id="_x0000_s1031" type="#_x0000_t202" alt="&quot;&quot;" style="position:absolute;left:0;text-align:left;margin-left:23.25pt;margin-top:21.25pt;width:70.25pt;height:33.1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" filled="f" stroked="f">
                      <v:textbox inset="0,0,0,0">
                        <w:txbxContent>
                          <w:p w14:paraId="17F646F6" w14:textId="77777777" w:rsidR="000778B0" w:rsidRPr="00B843F7" w:rsidRDefault="00037501" w:rsidP="000778B0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B843F7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  <w:lang w:val="ar"/>
                              </w:rPr>
                              <w:t>خطة العمل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B6698C">
              <w:rPr>
                <w:rFonts w:cs="Dubai"/>
                <w:noProof/>
              </w:rPr>
              <w:drawing>
                <wp:inline distT="0" distB="0" distL="0" distR="0" wp14:anchorId="1F6658A2" wp14:editId="34630D9A">
                  <wp:extent cx="1404000" cy="1404000"/>
                  <wp:effectExtent l="0" t="0" r="5715" b="5715"/>
                  <wp:docPr id="700079581" name="Picture 1" descr="وثيقة خطة عمل تعرض قائمة بها علامات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79581" name="Picture 1" descr="وثيقة خطة عمل تعرض قائمة بها علامات صح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6BAD1ECB" w14:textId="77777777" w:rsidR="007C2796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تشرح خطة العمل هذه ما سنقوم به لدعم الاستراتيجية.</w:t>
            </w:r>
          </w:p>
        </w:tc>
      </w:tr>
      <w:tr w:rsidR="004F407F" w:rsidRPr="00B6698C" w14:paraId="5AADF36E" w14:textId="77777777" w:rsidTr="000F142F">
        <w:trPr>
          <w:gridAfter w:val="1"/>
          <w:wAfter w:w="89" w:type="dxa"/>
        </w:trPr>
        <w:tc>
          <w:tcPr>
            <w:tcW w:w="2551" w:type="dxa"/>
            <w:vAlign w:val="center"/>
          </w:tcPr>
          <w:p w14:paraId="27F168C4" w14:textId="252ACEED" w:rsidR="007C2796" w:rsidRPr="00B6698C" w:rsidRDefault="00B843F7" w:rsidP="00B6698C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1184" behindDoc="0" locked="0" layoutInCell="1" allowOverlap="1" wp14:anchorId="052BA10D" wp14:editId="579EB936">
                      <wp:simplePos x="0" y="0"/>
                      <wp:positionH relativeFrom="column">
                        <wp:posOffset>467360</wp:posOffset>
                      </wp:positionH>
                      <wp:positionV relativeFrom="paragraph">
                        <wp:posOffset>360680</wp:posOffset>
                      </wp:positionV>
                      <wp:extent cx="892175" cy="273050"/>
                      <wp:effectExtent l="0" t="0" r="3175" b="12700"/>
                      <wp:wrapNone/>
                      <wp:docPr id="6624971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730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11F9E5" w14:textId="77777777" w:rsidR="00FB10D6" w:rsidRPr="007138E6" w:rsidRDefault="00037501" w:rsidP="00FB10D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2"/>
                                      <w:lang w:val="en-PH"/>
                                    </w:rPr>
                                  </w:pPr>
                                  <w:r w:rsidRPr="007138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2"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2BA10D" id="_x0000_s1032" type="#_x0000_t202" alt="&quot;&quot;" style="position:absolute;left:0;text-align:left;margin-left:36.8pt;margin-top:28.4pt;width:70.25pt;height:21.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" filled="f" stroked="f">
                      <v:textbox inset="0,0,0,0">
                        <w:txbxContent>
                          <w:p w14:paraId="4611F9E5" w14:textId="77777777" w:rsidR="00FB10D6" w:rsidRPr="007138E6" w:rsidRDefault="00037501" w:rsidP="00FB10D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2"/>
                                <w:lang w:val="en-PH"/>
                              </w:rPr>
                            </w:pPr>
                            <w:r w:rsidRPr="007138E6">
                              <w:rPr>
                                <w:rFonts w:ascii="Dubai" w:hAnsi="Dubai" w:cs="Dubai"/>
                                <w:b/>
                                <w:bCs/>
                                <w:sz w:val="22"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3232" behindDoc="0" locked="0" layoutInCell="1" allowOverlap="1" wp14:anchorId="570DA31D" wp14:editId="5D4ED62A">
                      <wp:simplePos x="0" y="0"/>
                      <wp:positionH relativeFrom="column">
                        <wp:posOffset>123825</wp:posOffset>
                      </wp:positionH>
                      <wp:positionV relativeFrom="paragraph">
                        <wp:posOffset>134620</wp:posOffset>
                      </wp:positionV>
                      <wp:extent cx="892175" cy="252095"/>
                      <wp:effectExtent l="0" t="0" r="3175" b="0"/>
                      <wp:wrapNone/>
                      <wp:docPr id="174935264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520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B60957" w14:textId="77777777" w:rsidR="00FB10D6" w:rsidRPr="00B843F7" w:rsidRDefault="00037501" w:rsidP="00FB10D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B843F7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ar"/>
                                    </w:rPr>
                                    <w:t>الإجراءات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0DA31D" id="_x0000_s1033" type="#_x0000_t202" alt="&quot;&quot;" style="position:absolute;left:0;text-align:left;margin-left:9.75pt;margin-top:10.6pt;width:70.25pt;height:19.8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" filled="f" stroked="f">
                      <v:textbox inset="0,0,0,0">
                        <w:txbxContent>
                          <w:p w14:paraId="34B60957" w14:textId="77777777" w:rsidR="00FB10D6" w:rsidRPr="00B843F7" w:rsidRDefault="00037501" w:rsidP="00FB10D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B843F7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  <w:lang w:val="ar"/>
                              </w:rPr>
                              <w:t>الإجراءات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B6698C">
              <w:rPr>
                <w:rFonts w:cs="Dubai"/>
                <w:noProof/>
              </w:rPr>
              <w:drawing>
                <wp:inline distT="0" distB="0" distL="0" distR="0" wp14:anchorId="016B1EB8" wp14:editId="05862AD3">
                  <wp:extent cx="1404000" cy="1404000"/>
                  <wp:effectExtent l="0" t="0" r="5715" b="5715"/>
                  <wp:docPr id="2088040572" name="Picture 2" descr="وثيقة النتائج ووثيقة الإجراء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40572" name="Picture 2" descr="وثيقة النتائج ووثيقة الإجراءات.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3"/>
            <w:vAlign w:val="center"/>
          </w:tcPr>
          <w:p w14:paraId="734CFF64" w14:textId="77777777" w:rsidR="007C2796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وهي تشرح ما يلي:</w:t>
            </w:r>
          </w:p>
          <w:p w14:paraId="6BEE9783" w14:textId="77777777" w:rsidR="007C2796" w:rsidRPr="00B6698C" w:rsidRDefault="00037501" w:rsidP="00B6698C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eastAsia="Times New Roman" w:cs="Dubai"/>
              </w:rPr>
            </w:pPr>
            <w:r w:rsidRPr="00B6698C">
              <w:rPr>
                <w:rFonts w:eastAsia="Times New Roman" w:cs="Dubai"/>
                <w:rtl/>
                <w:lang w:val="ar"/>
              </w:rPr>
              <w:t xml:space="preserve">الإجراءات التي سنتخذها </w:t>
            </w:r>
          </w:p>
          <w:p w14:paraId="3B3763EB" w14:textId="77777777" w:rsidR="007C2796" w:rsidRPr="00B6698C" w:rsidRDefault="00037501" w:rsidP="00B6698C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eastAsia="Times New Roman" w:cs="Dubai"/>
              </w:rPr>
            </w:pPr>
            <w:r w:rsidRPr="00B6698C">
              <w:rPr>
                <w:rStyle w:val="Strong"/>
                <w:rFonts w:cs="Dubai"/>
                <w:rtl/>
                <w:lang w:val="ar"/>
              </w:rPr>
              <w:t>النتائج</w:t>
            </w:r>
            <w:r w:rsidRPr="00B6698C">
              <w:rPr>
                <w:rFonts w:eastAsia="Times New Roman" w:cs="Dubai"/>
                <w:rtl/>
                <w:lang w:val="ar"/>
              </w:rPr>
              <w:t xml:space="preserve"> التي نريدها.</w:t>
            </w:r>
          </w:p>
          <w:p w14:paraId="5700F46E" w14:textId="77777777" w:rsidR="007C2796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النتائج هي الطرق التي يغير بها عملنا حياة الناس.</w:t>
            </w:r>
          </w:p>
        </w:tc>
      </w:tr>
      <w:tr w:rsidR="004F407F" w:rsidRPr="00B6698C" w14:paraId="6E5BA35E" w14:textId="77777777" w:rsidTr="000F142F">
        <w:trPr>
          <w:gridAfter w:val="3"/>
          <w:wAfter w:w="329" w:type="dxa"/>
        </w:trPr>
        <w:tc>
          <w:tcPr>
            <w:tcW w:w="2551" w:type="dxa"/>
            <w:vAlign w:val="center"/>
          </w:tcPr>
          <w:p w14:paraId="5E60AA23" w14:textId="77777777" w:rsidR="007C2796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7259A0D" wp14:editId="4893A8F1">
                  <wp:extent cx="1404000" cy="1404000"/>
                  <wp:effectExtent l="0" t="0" r="5715" b="5715"/>
                  <wp:docPr id="1569362203" name="Picture 1569362203" descr="مشارك يحمل خطة NDIS. فوقهم يوجد إبهام لأعلى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362203" name="Picture 1569362203" descr="مشارك يحمل خطة NDIS. فوقهم يوجد إبهام لأعلى وسهم يشير لأعلى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6" w:type="dxa"/>
            <w:vAlign w:val="center"/>
          </w:tcPr>
          <w:p w14:paraId="3D6BDF20" w14:textId="77777777" w:rsidR="007C2796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نريد الحصول على نتائج أفضل تعمل على تحسين تجارب المشاركين مع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2769EFE1" w14:textId="77777777" w:rsidTr="000F142F">
        <w:tc>
          <w:tcPr>
            <w:tcW w:w="2551" w:type="dxa"/>
            <w:vAlign w:val="center"/>
          </w:tcPr>
          <w:p w14:paraId="4C9737B2" w14:textId="77777777" w:rsidR="007C2796" w:rsidRPr="00B6698C" w:rsidRDefault="00037501" w:rsidP="00B6698C">
            <w:pPr>
              <w:pStyle w:val="Image"/>
              <w:spacing w:before="0" w:after="100" w:afterAutospacing="1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3C4F34E" wp14:editId="15B6EDE0">
                  <wp:extent cx="1404000" cy="1404000"/>
                  <wp:effectExtent l="0" t="0" r="5715" b="5715"/>
                  <wp:docPr id="1717061877" name="Picture 1717061877" descr="شخص يفكر فوقه فقاعة تفكير داخلها إبهام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61877" name="Picture 1717061877" descr="شخص يفكر فوقه فقاعة تفكير داخلها إبهام لأعلى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5" w:type="dxa"/>
            <w:gridSpan w:val="4"/>
            <w:vAlign w:val="center"/>
          </w:tcPr>
          <w:p w14:paraId="60408CE4" w14:textId="0D0AA0AF" w:rsidR="007C2796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تشرح خطة العمل هذه أيضًا كيف سنعرف ما إذا كانت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الإجراءات ناجحة.</w:t>
            </w:r>
          </w:p>
        </w:tc>
      </w:tr>
    </w:tbl>
    <w:bookmarkStart w:id="101" w:name="_Toc158814788"/>
    <w:p w14:paraId="2624578B" w14:textId="26C4CA0B" w:rsidR="007A0C51" w:rsidRPr="00B6698C" w:rsidRDefault="00037501" w:rsidP="00B6698C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B6698C">
        <w:rPr>
          <w:rStyle w:val="Heading2Char"/>
          <w:rFonts w:cs="Dubai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25D06B7D" wp14:editId="75D907D9">
                <wp:simplePos x="0" y="0"/>
                <wp:positionH relativeFrom="page">
                  <wp:posOffset>570230</wp:posOffset>
                </wp:positionH>
                <wp:positionV relativeFrom="paragraph">
                  <wp:posOffset>-143179</wp:posOffset>
                </wp:positionV>
                <wp:extent cx="6422400" cy="691200"/>
                <wp:effectExtent l="19050" t="19050" r="16510" b="13970"/>
                <wp:wrapNone/>
                <wp:docPr id="155562356" name="Rectangle: Rounded Corners 1555623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BAFC99" id="Rectangle: Rounded Corners 155562356" o:spid="_x0000_s1026" alt="&quot;&quot;" style="position:absolute;margin-left:44.9pt;margin-top:-11.25pt;width:505.7pt;height:54.45pt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" fillcolor="#8ac640" strokecolor="#6b2976" strokeweight="3pt">
                <w10:wrap anchorx="page"/>
              </v:roundrect>
            </w:pict>
          </mc:Fallback>
        </mc:AlternateContent>
      </w:r>
      <w:r w:rsidR="0017610E">
        <w:rPr>
          <w:rFonts w:cs="Dubai" w:hint="cs"/>
          <w:color w:val="000000" w:themeColor="text1"/>
          <w:lang w:val="ar"/>
        </w:rPr>
        <w:t>1</w:t>
      </w:r>
      <w:r w:rsidRPr="00B6698C">
        <w:rPr>
          <w:rFonts w:cs="Dubai"/>
          <w:color w:val="000000" w:themeColor="text1"/>
          <w:rtl/>
          <w:lang w:val="ar"/>
        </w:rPr>
        <w:t xml:space="preserve">. التركيز على المشاركين من خلفيات </w:t>
      </w:r>
      <w:r w:rsidRPr="00D917D5">
        <w:rPr>
          <w:rFonts w:cs="FS Me Pro"/>
          <w:color w:val="000000" w:themeColor="text1"/>
          <w:rtl/>
          <w:lang w:val="ar"/>
        </w:rPr>
        <w:t>CALD</w:t>
      </w:r>
      <w:r w:rsidRPr="00B6698C">
        <w:rPr>
          <w:rFonts w:cs="Dubai"/>
          <w:color w:val="000000" w:themeColor="text1"/>
          <w:rtl/>
          <w:lang w:val="ar"/>
        </w:rPr>
        <w:t xml:space="preserve"> عندما نعمل</w:t>
      </w:r>
      <w:bookmarkEnd w:id="101"/>
    </w:p>
    <w:p w14:paraId="5B3F29F0" w14:textId="77777777" w:rsidR="007A0C51" w:rsidRPr="00B6698C" w:rsidRDefault="00037501" w:rsidP="00B6698C">
      <w:pPr>
        <w:pStyle w:val="Heading3"/>
        <w:bidi/>
        <w:spacing w:before="48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096D7724" wp14:editId="6011FBAB">
                <wp:simplePos x="0" y="0"/>
                <wp:positionH relativeFrom="margin">
                  <wp:posOffset>-16510</wp:posOffset>
                </wp:positionH>
                <wp:positionV relativeFrom="paragraph">
                  <wp:posOffset>569291</wp:posOffset>
                </wp:positionV>
                <wp:extent cx="5798820" cy="241300"/>
                <wp:effectExtent l="19050" t="19050" r="30480" b="25400"/>
                <wp:wrapNone/>
                <wp:docPr id="1112759029" name="Group 11127590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836548595" name="Straight Connector 83654859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7133973" name="Oval 213713397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3E484D" id="Group 1112759029" o:spid="_x0000_s1026" alt="&quot;&quot;" style="position:absolute;margin-left:-1.3pt;margin-top:44.85pt;width:456.6pt;height:19pt;flip:x;z-index:-25159065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">
                <v:line id="Straight Connector 83654859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" strokecolor="#65276f [3044]" strokeweight="3pt">
                  <v:stroke endcap="round"/>
                </v:line>
                <v:oval id="Oval 213713397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1</w:t>
      </w:r>
    </w:p>
    <w:tbl>
      <w:tblPr>
        <w:bidiVisual/>
        <w:tblW w:w="9354" w:type="dxa"/>
        <w:tblLayout w:type="fixed"/>
        <w:tblLook w:val="04A0" w:firstRow="1" w:lastRow="0" w:firstColumn="1" w:lastColumn="0" w:noHBand="0" w:noVBand="1"/>
      </w:tblPr>
      <w:tblGrid>
        <w:gridCol w:w="2551"/>
        <w:gridCol w:w="6373"/>
        <w:gridCol w:w="430"/>
      </w:tblGrid>
      <w:tr w:rsidR="004F407F" w:rsidRPr="00B6698C" w14:paraId="2200484D" w14:textId="77777777" w:rsidTr="000F142F">
        <w:trPr>
          <w:gridAfter w:val="1"/>
          <w:wAfter w:w="430" w:type="dxa"/>
          <w:trHeight w:val="2934"/>
        </w:trPr>
        <w:tc>
          <w:tcPr>
            <w:tcW w:w="2551" w:type="dxa"/>
            <w:vAlign w:val="center"/>
          </w:tcPr>
          <w:p w14:paraId="2138D01B" w14:textId="77777777" w:rsidR="007A0C51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3CCC0D5" wp14:editId="010E80CD">
                  <wp:extent cx="1482725" cy="1482725"/>
                  <wp:effectExtent l="0" t="0" r="3175" b="3175"/>
                  <wp:docPr id="797344409" name="Picture 797344409" descr="شخص يشير بإبهامه إلى أعلى. بجانبهم فقاعة تفكير وأيقونة 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344409" name="Picture 797344409" descr="شخص يشير بإبهامه إلى أعلى. بجانبهم فقاعة تفكير وأيقونة أمان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1B944F36" w14:textId="77777777" w:rsidR="007A0C51" w:rsidRPr="00B6698C" w:rsidRDefault="00037501" w:rsidP="00B6698C">
            <w:pPr>
              <w:bidi/>
              <w:spacing w:line="240" w:lineRule="auto"/>
              <w:rPr>
                <w:rStyle w:val="ui-provider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سنعمل مع الآخرين في المجتمع للتأكد من أن الجميع على دراية بما تعنيه بعض الكلمات المهمة في </w:t>
            </w:r>
            <w:r w:rsidRPr="00D917D5">
              <w:rPr>
                <w:rFonts w:cs="FS Me Pro"/>
                <w:rtl/>
                <w:lang w:val="ar"/>
              </w:rPr>
              <w:t>NDIA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23AF9553" w14:textId="77777777" w:rsidR="007A0C51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Style w:val="ui-provider"/>
                <w:rFonts w:cs="Dubai"/>
                <w:rtl/>
                <w:lang w:val="ar"/>
              </w:rPr>
              <w:t xml:space="preserve">سوف نتأكد أيضًا من أن هذه الكلمات آمنة لجميع </w:t>
            </w:r>
            <w:r w:rsidRPr="00B6698C">
              <w:rPr>
                <w:rStyle w:val="Strong"/>
                <w:rFonts w:cs="Dubai"/>
                <w:rtl/>
                <w:lang w:val="ar"/>
              </w:rPr>
              <w:t>الثقافات</w:t>
            </w:r>
            <w:r w:rsidRPr="00B6698C">
              <w:rPr>
                <w:rStyle w:val="ui-provider"/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488F5C67" w14:textId="77777777" w:rsidTr="000F142F">
        <w:trPr>
          <w:gridAfter w:val="1"/>
          <w:wAfter w:w="430" w:type="dxa"/>
          <w:trHeight w:val="2891"/>
        </w:trPr>
        <w:tc>
          <w:tcPr>
            <w:tcW w:w="2551" w:type="dxa"/>
            <w:vAlign w:val="center"/>
          </w:tcPr>
          <w:p w14:paraId="7FE27FD2" w14:textId="77777777" w:rsidR="007A0C51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46FEEA6" wp14:editId="7523164B">
                  <wp:extent cx="1483200" cy="1112400"/>
                  <wp:effectExtent l="0" t="0" r="3175" b="0"/>
                  <wp:docPr id="1418563162" name="Picture 1418563162" descr="مجموعة من الأشخاص يرتدون ملابس بألوان زاهية ويؤدون رقصة تراث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563162" name="Picture 1418563162" descr="مجموعة من الأشخاص يرتدون ملابس بألوان زاهية ويؤدون رقصة تراثي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2F4E90EE" w14:textId="77777777" w:rsidR="007A0C51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خلفيتك الثقافية هي:</w:t>
            </w:r>
          </w:p>
          <w:p w14:paraId="741AB4D4" w14:textId="77777777" w:rsidR="007A0C51" w:rsidRPr="00B6698C" w:rsidRDefault="00037501" w:rsidP="00B6698C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طريقة حياتك</w:t>
            </w:r>
          </w:p>
          <w:p w14:paraId="3F9815F6" w14:textId="77777777" w:rsidR="007A0C51" w:rsidRPr="00B6698C" w:rsidRDefault="00037501" w:rsidP="00B6698C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ما المهم بالنسبة لك.</w:t>
            </w:r>
          </w:p>
        </w:tc>
      </w:tr>
      <w:tr w:rsidR="004F407F" w:rsidRPr="00B6698C" w14:paraId="2643E7FE" w14:textId="77777777" w:rsidTr="000F142F">
        <w:trPr>
          <w:gridAfter w:val="1"/>
          <w:wAfter w:w="430" w:type="dxa"/>
          <w:trHeight w:val="1987"/>
        </w:trPr>
        <w:tc>
          <w:tcPr>
            <w:tcW w:w="2551" w:type="dxa"/>
            <w:vAlign w:val="center"/>
          </w:tcPr>
          <w:p w14:paraId="3ED8B3AF" w14:textId="77777777" w:rsidR="007A0C51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E1B253B" wp14:editId="527032E8">
                  <wp:extent cx="1435735" cy="1435735"/>
                  <wp:effectExtent l="0" t="0" r="0" b="0"/>
                  <wp:docPr id="1173009545" name="Picture 1" descr="شخص يشير إلى نفسه وإلى فقاعة تفكير بداخلها 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009545" name="Picture 1" descr="شخص يشير إلى نفسه وإلى فقاعة تفكير بداخلها علامة صح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3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1A72195E" w14:textId="4BC00597" w:rsidR="007A0C51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نتأكد من أن الجميع يعرف ما تعنيه كلمات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Style w:val="Strong"/>
                <w:rFonts w:cs="Dubai"/>
                <w:rtl/>
                <w:lang w:val="ar"/>
              </w:rPr>
              <w:t>السلامة الثقافية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4F97992D" w14:textId="77777777" w:rsidTr="000F142F">
        <w:trPr>
          <w:gridAfter w:val="1"/>
          <w:wAfter w:w="430" w:type="dxa"/>
          <w:trHeight w:val="3402"/>
        </w:trPr>
        <w:tc>
          <w:tcPr>
            <w:tcW w:w="2551" w:type="dxa"/>
            <w:vAlign w:val="center"/>
          </w:tcPr>
          <w:p w14:paraId="1627C1A2" w14:textId="77777777" w:rsidR="00707F69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55DCC64" wp14:editId="6A76F78F">
                  <wp:extent cx="1482725" cy="1482725"/>
                  <wp:effectExtent l="0" t="0" r="3175" b="3175"/>
                  <wp:docPr id="1696862103" name="Picture 1696862103" descr="مجموعة من الأشخاص تحت أيقونة ال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862103" name="Picture 1696862103" descr="مجموعة من الأشخاص تحت أيقونة الأمان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0E3C2CD6" w14:textId="77777777" w:rsidR="00707F69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السلامة الثقافية هي عندما نقوم بما يلي:</w:t>
            </w:r>
          </w:p>
          <w:p w14:paraId="3590BE12" w14:textId="77777777" w:rsidR="00707F69" w:rsidRPr="00B6698C" w:rsidRDefault="00037501" w:rsidP="00B6698C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احترام ثقافة الناس </w:t>
            </w:r>
          </w:p>
          <w:p w14:paraId="0CD89873" w14:textId="77777777" w:rsidR="00707F69" w:rsidRPr="00B6698C" w:rsidRDefault="00037501" w:rsidP="00B6698C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جعل الناس يشعرون بالأمان </w:t>
            </w:r>
          </w:p>
          <w:p w14:paraId="6C5D3A6F" w14:textId="77777777" w:rsidR="00707F69" w:rsidRPr="00B6698C" w:rsidRDefault="00037501" w:rsidP="00B6698C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مساعدة الناس على الشعور بالانتماء.</w:t>
            </w:r>
          </w:p>
        </w:tc>
      </w:tr>
      <w:tr w:rsidR="004F407F" w:rsidRPr="00B6698C" w14:paraId="347690B6" w14:textId="77777777" w:rsidTr="000F142F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05DC4013" w14:textId="77777777" w:rsidR="00C92244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710423FB" wp14:editId="46E537C3">
                  <wp:extent cx="1482725" cy="1482725"/>
                  <wp:effectExtent l="0" t="0" r="3175" b="3175"/>
                  <wp:docPr id="2054622705" name="Picture 2054622705" descr="شخصان يتصافحان. فوقهم فقاعة تفكير بداخلها 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22705" name="Picture 2054622705" descr="شخصان يتصافحان. فوقهم فقاعة تفكير بداخلها علامة صح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6D92BB84" w14:textId="77777777" w:rsidR="00C9224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نتأكد أيضًا من أن الجميع يعرف ما تعنيه الكلمات </w:t>
            </w:r>
            <w:r w:rsidRPr="00B6698C">
              <w:rPr>
                <w:rStyle w:val="Strong"/>
                <w:rFonts w:cs="Dubai"/>
                <w:rtl/>
                <w:lang w:val="ar"/>
              </w:rPr>
              <w:t>"مناسبة ثقافيًا" و"الخدمة سريعة الاستجابة"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3130B402" w14:textId="77777777" w:rsidR="00C9224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الخدمة المناسبة ثقافيًا وسريعة الاستجابة هي عندما تحترم الخدمات ثقافات ومعتقدات الأشخاص الذين يستخدمونها.</w:t>
            </w:r>
          </w:p>
        </w:tc>
      </w:tr>
      <w:tr w:rsidR="004F407F" w:rsidRPr="00B6698C" w14:paraId="2D2C2793" w14:textId="77777777" w:rsidTr="000F142F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439A63BE" w14:textId="77777777" w:rsidR="00C92244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2991D1D" wp14:editId="26FEC33E">
                  <wp:extent cx="1482725" cy="1482725"/>
                  <wp:effectExtent l="0" t="0" r="3175" b="3175"/>
                  <wp:docPr id="1749085838" name="Picture 1749085838" descr="شخص يدعم شخصًا ما لقراءة وثيقة. فوقهم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085838" name="Picture 1749085838" descr="شخص يدعم شخصًا ما لقراءة وثيقة. فوقهم فقاعة كلام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14F150C2" w14:textId="77777777" w:rsidR="00C9224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نتأكد من استخدام هذه الكلمات في:</w:t>
            </w:r>
          </w:p>
          <w:p w14:paraId="08B3E910" w14:textId="77777777" w:rsidR="00C92244" w:rsidRPr="00B6698C" w:rsidRDefault="00037501" w:rsidP="00B6698C">
            <w:pPr>
              <w:pStyle w:val="ListParagraph"/>
              <w:numPr>
                <w:ilvl w:val="0"/>
                <w:numId w:val="38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المعلومات التي نشاركها</w:t>
            </w:r>
          </w:p>
          <w:p w14:paraId="7900C255" w14:textId="77777777" w:rsidR="00C92244" w:rsidRPr="00B6698C" w:rsidRDefault="00037501" w:rsidP="00B6698C">
            <w:pPr>
              <w:pStyle w:val="ListParagraph"/>
              <w:numPr>
                <w:ilvl w:val="0"/>
                <w:numId w:val="38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الطرق التي ندعم بها المشاركين.</w:t>
            </w:r>
          </w:p>
        </w:tc>
      </w:tr>
      <w:tr w:rsidR="004F407F" w:rsidRPr="00B6698C" w14:paraId="625445D0" w14:textId="77777777" w:rsidTr="000F142F">
        <w:trPr>
          <w:trHeight w:val="3458"/>
        </w:trPr>
        <w:tc>
          <w:tcPr>
            <w:tcW w:w="2551" w:type="dxa"/>
            <w:vAlign w:val="center"/>
          </w:tcPr>
          <w:p w14:paraId="11F6ED13" w14:textId="77777777" w:rsidR="00C92244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694F5F8" wp14:editId="6BACF9C4">
                  <wp:extent cx="1482725" cy="1482725"/>
                  <wp:effectExtent l="0" t="0" r="3175" b="3175"/>
                  <wp:docPr id="1027554279" name="Picture 1027554279" descr="شريك NDIS يحمل وثيقة أمام مبنى إدار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554279" name="Picture 1027554279" descr="شريك NDIS يحمل وثيقة أمام مبنى إداري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48F1ADFF" w14:textId="77777777" w:rsidR="00C9224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نتأكد أيضًا من أن موظفينا </w:t>
            </w:r>
            <w:r w:rsidRPr="00B6698C">
              <w:rPr>
                <w:rStyle w:val="Strong"/>
                <w:rFonts w:cs="Dubai"/>
                <w:rtl/>
                <w:lang w:val="ar"/>
              </w:rPr>
              <w:t xml:space="preserve">وشركاء </w:t>
            </w:r>
            <w:r w:rsidRPr="00D917D5">
              <w:rPr>
                <w:rStyle w:val="Strong"/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يفهمون ما تعنيه هذه الكلمات.</w:t>
            </w:r>
          </w:p>
          <w:p w14:paraId="7AACDD09" w14:textId="77777777" w:rsidR="00C9224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شركاء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هم الأشخاص الذين يساعدون الآخرين في العثور على الخدمات واستخدامها.</w:t>
            </w:r>
          </w:p>
          <w:p w14:paraId="54A89476" w14:textId="77777777" w:rsidR="00D51C9C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في خطة العمل هذه، نطلق عليهم اسم شركائنا.</w:t>
            </w:r>
          </w:p>
        </w:tc>
      </w:tr>
      <w:tr w:rsidR="004F407F" w:rsidRPr="00B6698C" w14:paraId="59565B85" w14:textId="77777777" w:rsidTr="000F142F">
        <w:trPr>
          <w:trHeight w:val="3458"/>
        </w:trPr>
        <w:tc>
          <w:tcPr>
            <w:tcW w:w="2536" w:type="dxa"/>
            <w:vAlign w:val="center"/>
          </w:tcPr>
          <w:p w14:paraId="56071953" w14:textId="77777777" w:rsidR="00C92244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5F6C9C3" wp14:editId="47A73DE4">
                  <wp:extent cx="1482725" cy="1482725"/>
                  <wp:effectExtent l="0" t="0" r="3175" b="3175"/>
                  <wp:docPr id="1594755342" name="Picture 1594755342" descr="وثيقة معلومات وفقاعة كلام وأيقونة تغي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755342" name="Picture 1594755342" descr="وثيقة معلومات وفقاعة كلام وأيقونة تغيير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9" w:type="dxa"/>
            <w:gridSpan w:val="2"/>
            <w:vAlign w:val="center"/>
          </w:tcPr>
          <w:p w14:paraId="69635A0B" w14:textId="35EBE2B2" w:rsidR="00C9224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سنقوم بتحديث المعلومات والخدمات لتشمل كلمات آمنة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لجميع الثقافات.</w:t>
            </w:r>
          </w:p>
          <w:p w14:paraId="2382507C" w14:textId="6F9F4FD8" w:rsidR="00C9224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تتبع ما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نقوم بتحديثه.</w:t>
            </w:r>
          </w:p>
        </w:tc>
      </w:tr>
    </w:tbl>
    <w:p w14:paraId="6101D92D" w14:textId="77777777" w:rsidR="0093391A" w:rsidRPr="00B6698C" w:rsidRDefault="0093391A" w:rsidP="00B6698C">
      <w:pPr>
        <w:spacing w:line="240" w:lineRule="auto"/>
        <w:rPr>
          <w:rFonts w:cs="Dubai"/>
        </w:rPr>
      </w:pPr>
    </w:p>
    <w:p w14:paraId="1EF587B7" w14:textId="77777777" w:rsidR="00D73473" w:rsidRPr="00B6698C" w:rsidRDefault="00037501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75FE3DEC" wp14:editId="3D055C89">
                <wp:simplePos x="0" y="0"/>
                <wp:positionH relativeFrom="margin">
                  <wp:posOffset>1270</wp:posOffset>
                </wp:positionH>
                <wp:positionV relativeFrom="paragraph">
                  <wp:posOffset>289256</wp:posOffset>
                </wp:positionV>
                <wp:extent cx="5798820" cy="241300"/>
                <wp:effectExtent l="19050" t="19050" r="30480" b="25400"/>
                <wp:wrapNone/>
                <wp:docPr id="2079021411" name="Group 20790214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858040146" name="Straight Connector 1858040146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681570" name="Oval 94268157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52049C" id="Group 2079021411" o:spid="_x0000_s1026" alt="&quot;&quot;" style="position:absolute;margin-left:.1pt;margin-top:22.8pt;width:456.6pt;height:19pt;flip:x;z-index:-251658240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">
                <v:line id="Straight Connector 1858040146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" strokecolor="#65276f [3044]" strokeweight="3pt">
                  <v:stroke endcap="round"/>
                </v:line>
                <v:oval id="Oval 94268157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" fillcolor="#8ac640" strokecolor="#6b2976" strokeweight="3pt"/>
                <w10:wrap anchorx="margin"/>
              </v:group>
            </w:pict>
          </mc:Fallback>
        </mc:AlternateContent>
      </w:r>
      <w:r w:rsidR="005C7C7B" w:rsidRPr="00B6698C">
        <w:rPr>
          <w:rFonts w:cs="Dubai"/>
          <w:rtl/>
          <w:lang w:val="ar"/>
        </w:rPr>
        <w:t>الإجراء 2</w:t>
      </w:r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4F407F" w:rsidRPr="00B6698C" w14:paraId="22B77B04" w14:textId="77777777" w:rsidTr="000F142F">
        <w:trPr>
          <w:trHeight w:val="3674"/>
        </w:trPr>
        <w:tc>
          <w:tcPr>
            <w:tcW w:w="2551" w:type="dxa"/>
            <w:vAlign w:val="center"/>
          </w:tcPr>
          <w:p w14:paraId="4C642E54" w14:textId="77777777" w:rsidR="00D1590E" w:rsidRPr="00B6698C" w:rsidRDefault="00037501" w:rsidP="00B6698C">
            <w:pPr>
              <w:pStyle w:val="Image"/>
              <w:spacing w:before="60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5280" behindDoc="0" locked="0" layoutInCell="1" allowOverlap="1" wp14:anchorId="0562697D" wp14:editId="13C0A237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568325</wp:posOffset>
                      </wp:positionV>
                      <wp:extent cx="968375" cy="355600"/>
                      <wp:effectExtent l="0" t="0" r="3175" b="6350"/>
                      <wp:wrapNone/>
                      <wp:docPr id="58188679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8375" cy="355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E662B7" w14:textId="51E1DBA6" w:rsidR="00FB10D6" w:rsidRPr="00017647" w:rsidRDefault="00037501" w:rsidP="00017647">
                                  <w:pPr>
                                    <w:bidi/>
                                    <w:spacing w:before="0" w:after="0" w:line="200" w:lineRule="exact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017647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val="ar"/>
                                    </w:rPr>
                                    <w:t xml:space="preserve">المبادئ </w:t>
                                  </w:r>
                                  <w:r w:rsidR="00017647" w:rsidRPr="00017647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lang w:val="ar"/>
                                    </w:rPr>
                                    <w:br/>
                                  </w:r>
                                  <w:r w:rsidRPr="00017647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val="ar"/>
                                    </w:rPr>
                                    <w:t>التوجيهية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62697D" id="_x0000_s1034" type="#_x0000_t202" alt="&quot;&quot;" style="position:absolute;left:0;text-align:left;margin-left:22.8pt;margin-top:44.75pt;width:76.25pt;height:28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" filled="f" stroked="f">
                      <v:textbox inset="0,0,0,0">
                        <w:txbxContent>
                          <w:p w14:paraId="08E662B7" w14:textId="51E1DBA6" w:rsidR="00FB10D6" w:rsidRPr="00017647" w:rsidRDefault="00037501" w:rsidP="00017647">
                            <w:pPr>
                              <w:bidi/>
                              <w:spacing w:before="0" w:after="0" w:line="200" w:lineRule="exact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017647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  <w:lang w:val="ar"/>
                              </w:rPr>
                              <w:t xml:space="preserve">المبادئ </w:t>
                            </w:r>
                            <w:r w:rsidR="00017647" w:rsidRPr="00017647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lang w:val="ar"/>
                              </w:rPr>
                              <w:br/>
                            </w:r>
                            <w:r w:rsidRPr="00017647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  <w:lang w:val="ar"/>
                              </w:rPr>
                              <w:t>التوجيهية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55EBD" w:rsidRPr="00B6698C">
              <w:rPr>
                <w:rFonts w:cs="Dubai"/>
                <w:noProof/>
              </w:rPr>
              <w:drawing>
                <wp:inline distT="0" distB="0" distL="0" distR="0" wp14:anchorId="58B45D44" wp14:editId="1A6AD737">
                  <wp:extent cx="1482725" cy="1482725"/>
                  <wp:effectExtent l="0" t="0" r="3175" b="3175"/>
                  <wp:docPr id="618593668" name="Picture 7" descr="وثيقة إرشادات وأيقونة تغي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93668" name="Picture 7" descr="وثيقة إرشادات وأيقونة تغيير.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5224DB" w14:textId="77777777" w:rsidR="001541CC" w:rsidRPr="00B6698C" w:rsidRDefault="00037501" w:rsidP="00B6698C">
            <w:pPr>
              <w:bidi/>
              <w:spacing w:before="60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سنقوم بتحديث إرشاداتنا حول كيفية عمل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7C5CC550" w14:textId="77777777" w:rsidR="00D1590E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سنقوم بتضمين معلومات حول كيف:</w:t>
            </w:r>
          </w:p>
          <w:p w14:paraId="0E0A9383" w14:textId="77777777" w:rsidR="005F7F44" w:rsidRPr="00B6698C" w:rsidRDefault="00037501" w:rsidP="00B6698C">
            <w:pPr>
              <w:pStyle w:val="ListParagraph"/>
              <w:numPr>
                <w:ilvl w:val="0"/>
                <w:numId w:val="39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تكون آمنة لجميع الثقافات</w:t>
            </w:r>
          </w:p>
          <w:p w14:paraId="46C9CF66" w14:textId="77777777" w:rsidR="005F7F44" w:rsidRPr="00B6698C" w:rsidRDefault="00037501" w:rsidP="00B6698C">
            <w:pPr>
              <w:pStyle w:val="ListParagraph"/>
              <w:numPr>
                <w:ilvl w:val="0"/>
                <w:numId w:val="39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تستخدم الكلمات التي يفهمها المشاركون</w:t>
            </w:r>
          </w:p>
          <w:p w14:paraId="4726487B" w14:textId="77777777" w:rsidR="005F7F44" w:rsidRPr="00B6698C" w:rsidRDefault="00037501" w:rsidP="00B6698C">
            <w:pPr>
              <w:pStyle w:val="ListParagraph"/>
              <w:numPr>
                <w:ilvl w:val="0"/>
                <w:numId w:val="39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تكون</w:t>
            </w:r>
            <w:r w:rsidRPr="00B6698C">
              <w:rPr>
                <w:rStyle w:val="Strong"/>
                <w:rFonts w:cs="Dubai"/>
                <w:rtl/>
                <w:lang w:val="ar"/>
              </w:rPr>
              <w:t xml:space="preserve"> شمولية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3F1889DA" w14:textId="77777777" w:rsidTr="000F142F">
        <w:trPr>
          <w:trHeight w:val="3674"/>
        </w:trPr>
        <w:tc>
          <w:tcPr>
            <w:tcW w:w="2551" w:type="dxa"/>
            <w:vAlign w:val="center"/>
          </w:tcPr>
          <w:p w14:paraId="73F7043E" w14:textId="77777777" w:rsidR="005C7C7B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FCF26D6" wp14:editId="191188A8">
                  <wp:extent cx="1482725" cy="1482725"/>
                  <wp:effectExtent l="0" t="0" r="3175" b="3175"/>
                  <wp:docPr id="1563081769" name="Picture 8" descr="مجموعة من الأشخاص وسهم منحني حول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081769" name="Picture 8" descr="مجموعة من الأشخاص وسهم منحني حولهم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6ABCC7" w14:textId="77777777" w:rsidR="005C7C7B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عندما يكون شيء ما شمولياً، فهذا يعني أن الجميع:</w:t>
            </w:r>
          </w:p>
          <w:p w14:paraId="27D8FAAE" w14:textId="77777777" w:rsidR="005C7C7B" w:rsidRPr="00B6698C" w:rsidRDefault="00037501" w:rsidP="00B6698C">
            <w:pPr>
              <w:pStyle w:val="ListParagraph"/>
              <w:numPr>
                <w:ilvl w:val="0"/>
                <w:numId w:val="15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يمكن أن يشارك </w:t>
            </w:r>
          </w:p>
          <w:p w14:paraId="4A15BDA0" w14:textId="77777777" w:rsidR="005C7C7B" w:rsidRPr="00B6698C" w:rsidRDefault="00037501" w:rsidP="00B6698C">
            <w:pPr>
              <w:pStyle w:val="ListParagraph"/>
              <w:numPr>
                <w:ilvl w:val="0"/>
                <w:numId w:val="15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يشعرون وكأنهم ينتمون.</w:t>
            </w:r>
          </w:p>
        </w:tc>
      </w:tr>
      <w:tr w:rsidR="004F407F" w:rsidRPr="00B6698C" w14:paraId="0E63FDA9" w14:textId="77777777" w:rsidTr="000F142F">
        <w:trPr>
          <w:trHeight w:val="3674"/>
        </w:trPr>
        <w:tc>
          <w:tcPr>
            <w:tcW w:w="2551" w:type="dxa"/>
            <w:vAlign w:val="center"/>
          </w:tcPr>
          <w:p w14:paraId="2B6D4B29" w14:textId="77777777" w:rsidR="00D1590E" w:rsidRPr="00B6698C" w:rsidRDefault="00037501" w:rsidP="00B6698C">
            <w:pPr>
              <w:spacing w:line="240" w:lineRule="auto"/>
              <w:jc w:val="center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0B44F40" wp14:editId="30512943">
                  <wp:extent cx="1482725" cy="1482725"/>
                  <wp:effectExtent l="0" t="0" r="3175" b="3175"/>
                  <wp:docPr id="2080129434" name="Picture 9" descr="شخص يكتب في مست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29434" name="Picture 9" descr="شخص يكتب في مستند.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AE92B01" w14:textId="77777777" w:rsidR="000231A1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تتبع:</w:t>
            </w:r>
          </w:p>
          <w:p w14:paraId="7E23874C" w14:textId="77777777" w:rsidR="000231A1" w:rsidRPr="00B6698C" w:rsidRDefault="00037501" w:rsidP="00B6698C">
            <w:pPr>
              <w:pStyle w:val="ListParagraph"/>
              <w:numPr>
                <w:ilvl w:val="0"/>
                <w:numId w:val="7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كم عدد الإرشادات التي نقوم بتحديثها</w:t>
            </w:r>
          </w:p>
          <w:p w14:paraId="340A68D2" w14:textId="67659798" w:rsidR="00D1590E" w:rsidRPr="00B6698C" w:rsidRDefault="00037501" w:rsidP="00B6698C">
            <w:pPr>
              <w:pStyle w:val="ListParagraph"/>
              <w:numPr>
                <w:ilvl w:val="0"/>
                <w:numId w:val="7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ما هي الإرشادات التي تدعم ما يحتاجه المشاركون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 xml:space="preserve">في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</w:tbl>
    <w:p w14:paraId="2D06E6CE" w14:textId="77777777" w:rsidR="00B9271E" w:rsidRPr="00B6698C" w:rsidRDefault="00037501" w:rsidP="00B6698C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B6698C">
        <w:rPr>
          <w:rFonts w:cs="Dubai"/>
        </w:rPr>
        <w:br w:type="page"/>
      </w:r>
    </w:p>
    <w:p w14:paraId="7CD13F54" w14:textId="77777777" w:rsidR="005C7C7B" w:rsidRPr="00B6698C" w:rsidRDefault="00037501" w:rsidP="00B6698C">
      <w:pPr>
        <w:pStyle w:val="Heading3"/>
        <w:bidi/>
        <w:spacing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34A8AF1B" wp14:editId="752A5E55">
                <wp:simplePos x="0" y="0"/>
                <wp:positionH relativeFrom="margin">
                  <wp:posOffset>-12065</wp:posOffset>
                </wp:positionH>
                <wp:positionV relativeFrom="paragraph">
                  <wp:posOffset>273381</wp:posOffset>
                </wp:positionV>
                <wp:extent cx="5798820" cy="241300"/>
                <wp:effectExtent l="19050" t="19050" r="30480" b="25400"/>
                <wp:wrapNone/>
                <wp:docPr id="1558487822" name="Group 15584878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595544" name="Straight Connector 13595544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7633035" name="Oval 13276330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AF079F" id="Group 1558487822" o:spid="_x0000_s1026" alt="&quot;&quot;" style="position:absolute;margin-left:-.95pt;margin-top:21.55pt;width:456.6pt;height:19pt;flip:x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">
                <v:line id="Straight Connector 13595544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" strokecolor="#65276f [3044]" strokeweight="3pt">
                  <v:stroke endcap="round"/>
                </v:line>
                <v:oval id="Oval 13276330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" fillcolor="#8ac640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3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F407F" w:rsidRPr="00B6698C" w14:paraId="5EDB111C" w14:textId="77777777" w:rsidTr="000F142F">
        <w:trPr>
          <w:trHeight w:val="3628"/>
        </w:trPr>
        <w:tc>
          <w:tcPr>
            <w:tcW w:w="2551" w:type="dxa"/>
            <w:vAlign w:val="center"/>
          </w:tcPr>
          <w:p w14:paraId="02777933" w14:textId="77777777" w:rsidR="005C7C7B" w:rsidRPr="00B6698C" w:rsidRDefault="00037501" w:rsidP="00B6698C">
            <w:pPr>
              <w:pStyle w:val="Image"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27B860A" wp14:editId="37D212F0">
                  <wp:extent cx="1482725" cy="1482725"/>
                  <wp:effectExtent l="0" t="0" r="3175" b="3175"/>
                  <wp:docPr id="537006084" name="Picture 5" descr="شخصان يقرآن وثيقة معًا. فوقهم فقاعة تفكير تظهر مجموعة من المشارك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06084" name="Picture 5" descr="شخصان يقرآن وثيقة معًا. فوقهم فقاعة تفكير تظهر مجموعة من المشاركين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713A6C" w14:textId="77777777" w:rsidR="005C7C7B" w:rsidRPr="00B6698C" w:rsidRDefault="00037501" w:rsidP="00B6698C">
            <w:pPr>
              <w:bidi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سندعم </w:t>
            </w:r>
            <w:r w:rsidR="00C06564" w:rsidRPr="00B6698C">
              <w:rPr>
                <w:rStyle w:val="Strong"/>
                <w:rFonts w:cs="Dubai"/>
                <w:rtl/>
                <w:lang w:val="ar"/>
              </w:rPr>
              <w:t xml:space="preserve">مخططي </w:t>
            </w:r>
            <w:r w:rsidR="00C06564" w:rsidRPr="00D917D5">
              <w:rPr>
                <w:rStyle w:val="Strong"/>
                <w:rFonts w:cs="FS Me Pro"/>
                <w:rtl/>
                <w:lang w:val="ar"/>
              </w:rPr>
              <w:t>NDIA</w:t>
            </w:r>
            <w:r w:rsidRPr="00B6698C">
              <w:rPr>
                <w:rFonts w:cs="Dubai"/>
                <w:rtl/>
                <w:lang w:val="ar"/>
              </w:rPr>
              <w:t xml:space="preserve"> لفهم ما يحتاجه المشاركون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بشكل أفضل.</w:t>
            </w:r>
          </w:p>
        </w:tc>
      </w:tr>
      <w:tr w:rsidR="004F407F" w:rsidRPr="00B6698C" w14:paraId="25C17D52" w14:textId="77777777" w:rsidTr="000F142F">
        <w:trPr>
          <w:trHeight w:val="3628"/>
        </w:trPr>
        <w:tc>
          <w:tcPr>
            <w:tcW w:w="2551" w:type="dxa"/>
            <w:vAlign w:val="center"/>
          </w:tcPr>
          <w:p w14:paraId="152C41C8" w14:textId="77777777" w:rsidR="00C06564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12D4AD8" wp14:editId="119D0927">
                  <wp:extent cx="1482725" cy="1482725"/>
                  <wp:effectExtent l="0" t="0" r="3175" b="3175"/>
                  <wp:docPr id="1419817102" name="Picture 1419817102" descr="مخطط NDIA وكتابة بالقلم في خط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817102" name="Picture 1419817102" descr="مخطط NDIA وكتابة بالقلم في خطة NDIS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E44AA1" w14:textId="77777777" w:rsidR="00C0656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مخطِط </w:t>
            </w:r>
            <w:r w:rsidRPr="00D917D5">
              <w:rPr>
                <w:rFonts w:cs="FS Me Pro"/>
                <w:rtl/>
                <w:lang w:val="ar"/>
              </w:rPr>
              <w:t>NDIA</w:t>
            </w:r>
            <w:r w:rsidRPr="00B6698C">
              <w:rPr>
                <w:rFonts w:cs="Dubai"/>
                <w:rtl/>
                <w:lang w:val="ar"/>
              </w:rPr>
              <w:t xml:space="preserve"> هو شخص:</w:t>
            </w:r>
          </w:p>
          <w:p w14:paraId="1A0FEC71" w14:textId="77777777" w:rsidR="00C06564" w:rsidRPr="00B6698C" w:rsidRDefault="00037501" w:rsidP="00B6698C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يضع خططًا جديدة</w:t>
            </w:r>
          </w:p>
          <w:p w14:paraId="6FEE5861" w14:textId="77777777" w:rsidR="00C06564" w:rsidRPr="00B6698C" w:rsidRDefault="00037501" w:rsidP="00B6698C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يغير الخطط.</w:t>
            </w:r>
          </w:p>
        </w:tc>
      </w:tr>
      <w:tr w:rsidR="004F407F" w:rsidRPr="00B6698C" w14:paraId="5D6A9DAD" w14:textId="77777777" w:rsidTr="000F142F">
        <w:trPr>
          <w:trHeight w:val="3628"/>
        </w:trPr>
        <w:tc>
          <w:tcPr>
            <w:tcW w:w="2551" w:type="dxa"/>
            <w:vAlign w:val="center"/>
          </w:tcPr>
          <w:p w14:paraId="0AF184D7" w14:textId="77777777" w:rsidR="00BF57E6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074D7FC" wp14:editId="2D8ECEF1">
                  <wp:extent cx="1482725" cy="1482725"/>
                  <wp:effectExtent l="0" t="0" r="3175" b="3175"/>
                  <wp:docPr id="1263510605" name="Picture 11" descr="شخص خلف حاجز. وفوقهم توجد فقاعة كلام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10605" name="Picture 11" descr="شخص خلف حاجز. وفوقهم توجد فقاعة كلام تظهر لغة أخرى غير الإنجليزية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81DB9C" w14:textId="6CC759DE" w:rsidR="00BF57E6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يتضمن هذا معلومات حول كيفية دعم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عندما تكون اللغة </w:t>
            </w:r>
            <w:r w:rsidR="00F65735">
              <w:rPr>
                <w:rStyle w:val="Strong"/>
                <w:rFonts w:cs="Dubai" w:hint="cs"/>
                <w:rtl/>
                <w:lang w:val="ar"/>
              </w:rPr>
              <w:t>عقبة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06D2CFA9" w14:textId="77777777" w:rsidR="00BF57E6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العقبة هي شيء يمنعك من القيام بشيء ما:</w:t>
            </w:r>
          </w:p>
          <w:p w14:paraId="60752DBB" w14:textId="77777777" w:rsidR="00BF57E6" w:rsidRPr="00B6698C" w:rsidRDefault="00037501" w:rsidP="00B6698C">
            <w:pPr>
              <w:pStyle w:val="ListParagraph"/>
              <w:numPr>
                <w:ilvl w:val="0"/>
                <w:numId w:val="4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تحتاج إلى القيام به </w:t>
            </w:r>
          </w:p>
          <w:p w14:paraId="0A6846A3" w14:textId="77777777" w:rsidR="00BF57E6" w:rsidRPr="00B6698C" w:rsidRDefault="00037501" w:rsidP="00B6698C">
            <w:pPr>
              <w:pStyle w:val="ListParagraph"/>
              <w:numPr>
                <w:ilvl w:val="0"/>
                <w:numId w:val="4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تريد فعله.</w:t>
            </w:r>
          </w:p>
        </w:tc>
      </w:tr>
    </w:tbl>
    <w:p w14:paraId="5E2FD41B" w14:textId="77777777" w:rsidR="00B9271E" w:rsidRPr="00B6698C" w:rsidRDefault="00037501" w:rsidP="00B6698C">
      <w:pPr>
        <w:spacing w:line="240" w:lineRule="auto"/>
        <w:rPr>
          <w:rFonts w:cs="Dubai"/>
        </w:rPr>
      </w:pPr>
      <w:r w:rsidRPr="00B6698C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F407F" w:rsidRPr="00B6698C" w14:paraId="38044600" w14:textId="77777777" w:rsidTr="000F142F">
        <w:tc>
          <w:tcPr>
            <w:tcW w:w="2551" w:type="dxa"/>
            <w:vAlign w:val="center"/>
          </w:tcPr>
          <w:p w14:paraId="6BE8FCFA" w14:textId="77777777" w:rsidR="008671A4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5AA5B8B5" wp14:editId="22ABEAB2">
                  <wp:extent cx="1482725" cy="1482725"/>
                  <wp:effectExtent l="0" t="0" r="3175" b="3175"/>
                  <wp:docPr id="480144727" name="Picture 6" descr="شخصان ينظران إلى وثيقة معًا. فوقهم مجموعة من فقاعات ال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144727" name="Picture 6" descr="شخصان ينظران إلى وثيقة معًا. فوقهم مجموعة من فقاعات الكلام.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3DF59C" w14:textId="77777777" w:rsidR="008671A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نتأكد من أن المخططين يعرفون كيفية العثور على المعلومات واستخدامها بلغات مختلفة.</w:t>
            </w:r>
          </w:p>
        </w:tc>
      </w:tr>
      <w:tr w:rsidR="004F407F" w:rsidRPr="00B6698C" w14:paraId="3B75998C" w14:textId="77777777" w:rsidTr="000F142F">
        <w:tc>
          <w:tcPr>
            <w:tcW w:w="2551" w:type="dxa"/>
            <w:vAlign w:val="center"/>
          </w:tcPr>
          <w:p w14:paraId="16FE5029" w14:textId="77777777" w:rsidR="00BF57E6" w:rsidRPr="00B6698C" w:rsidRDefault="00BF57E6" w:rsidP="00B6698C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3555E66C" w14:textId="77777777" w:rsidR="00BF57E6" w:rsidRPr="00B6698C" w:rsidRDefault="00037501" w:rsidP="00B6698C">
            <w:pPr>
              <w:bidi/>
              <w:spacing w:before="60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مما إذا كان هذا الإجراء ناجحًا من خلال تتبع عدد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الذين:</w:t>
            </w:r>
          </w:p>
        </w:tc>
      </w:tr>
      <w:tr w:rsidR="004F407F" w:rsidRPr="00B6698C" w14:paraId="32FF5DAA" w14:textId="77777777" w:rsidTr="000F142F">
        <w:tc>
          <w:tcPr>
            <w:tcW w:w="2551" w:type="dxa"/>
            <w:vAlign w:val="center"/>
          </w:tcPr>
          <w:p w14:paraId="2990614F" w14:textId="77777777" w:rsidR="00B314B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8577A91" wp14:editId="0F05E698">
                  <wp:extent cx="1482725" cy="1482725"/>
                  <wp:effectExtent l="0" t="0" r="3175" b="3175"/>
                  <wp:docPr id="1438865050" name="Picture 12" descr="مجموعة من الأشخاص من خلفيات CALD تحت 3 فقاعات كلام تقول «مرحبًا» بثلاث لغات مختلف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65050" name="Picture 12" descr="مجموعة من الأشخاص من خلفيات CALD تحت 3 فقاعات كلام تقول «مرحبًا» بثلاث لغات مختلفة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F1D830" w14:textId="77777777" w:rsidR="00B314B2" w:rsidRPr="00B6698C" w:rsidRDefault="00037501" w:rsidP="00B6698C">
            <w:pPr>
              <w:pStyle w:val="ListParagraph"/>
              <w:numPr>
                <w:ilvl w:val="0"/>
                <w:numId w:val="41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يستخدمون معلومات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بلغات مختلفة</w:t>
            </w:r>
          </w:p>
        </w:tc>
      </w:tr>
      <w:tr w:rsidR="004F407F" w:rsidRPr="00B6698C" w14:paraId="0399FE34" w14:textId="77777777" w:rsidTr="000F142F">
        <w:tc>
          <w:tcPr>
            <w:tcW w:w="2551" w:type="dxa"/>
            <w:vAlign w:val="center"/>
          </w:tcPr>
          <w:p w14:paraId="09B90D64" w14:textId="77777777" w:rsidR="00B314B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06C077E" wp14:editId="7B686867">
                  <wp:extent cx="1482725" cy="1482725"/>
                  <wp:effectExtent l="0" t="0" r="3175" b="3175"/>
                  <wp:docPr id="1084739912" name="Picture 13" descr="شخص يدعم أحد المشارك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739912" name="Picture 13" descr="شخص يدعم أحد المشاركين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436582" w14:textId="77777777" w:rsidR="00B314B2" w:rsidRPr="00B6698C" w:rsidRDefault="00037501" w:rsidP="00B6698C">
            <w:pPr>
              <w:pStyle w:val="ListParagraph"/>
              <w:numPr>
                <w:ilvl w:val="0"/>
                <w:numId w:val="41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يحصلون على المساعدات التي يحتاجون إليها</w:t>
            </w:r>
          </w:p>
        </w:tc>
      </w:tr>
      <w:tr w:rsidR="004F407F" w:rsidRPr="00B6698C" w14:paraId="2EA2BCA5" w14:textId="77777777" w:rsidTr="000F142F">
        <w:tc>
          <w:tcPr>
            <w:tcW w:w="2551" w:type="dxa"/>
            <w:vAlign w:val="center"/>
          </w:tcPr>
          <w:p w14:paraId="45B9B96D" w14:textId="77777777" w:rsidR="00B314B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F7A2C87" wp14:editId="3D0B33A6">
                  <wp:extent cx="1482725" cy="1482725"/>
                  <wp:effectExtent l="0" t="0" r="3175" b="3175"/>
                  <wp:docPr id="814829535" name="Picture 7" descr="شخصان ينظران إلى وثيقة معًا. فوقهم فقاعة كلام بداخلها إبهامًا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829535" name="Picture 7" descr="شخصان ينظران إلى وثيقة معًا. فوقهم فقاعة كلام بداخلها إبهامًا لأعلى.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0B6EB5" w14:textId="77777777" w:rsidR="00B314B2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ind w:left="782" w:hanging="357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يشاركون أنهم حظوا بتجربة جيدة مع مخططهم.</w:t>
            </w:r>
          </w:p>
        </w:tc>
      </w:tr>
    </w:tbl>
    <w:p w14:paraId="342BC3D6" w14:textId="77777777" w:rsidR="00B9271E" w:rsidRPr="00B6698C" w:rsidRDefault="00037501" w:rsidP="00B6698C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B6698C">
        <w:rPr>
          <w:rFonts w:cs="Dubai"/>
        </w:rPr>
        <w:br w:type="page"/>
      </w:r>
    </w:p>
    <w:p w14:paraId="0E04A912" w14:textId="77777777" w:rsidR="005C7C7B" w:rsidRPr="00B6698C" w:rsidRDefault="00037501" w:rsidP="00B6698C">
      <w:pPr>
        <w:pStyle w:val="Heading3"/>
        <w:bidi/>
        <w:spacing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71C943D7" wp14:editId="14002DA8">
                <wp:simplePos x="0" y="0"/>
                <wp:positionH relativeFrom="margin">
                  <wp:posOffset>-55576</wp:posOffset>
                </wp:positionH>
                <wp:positionV relativeFrom="paragraph">
                  <wp:posOffset>262890</wp:posOffset>
                </wp:positionV>
                <wp:extent cx="5798820" cy="241300"/>
                <wp:effectExtent l="19050" t="19050" r="30480" b="25400"/>
                <wp:wrapNone/>
                <wp:docPr id="1128818363" name="Group 11288183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8109032" name="Straight Connector 138109032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9012414" name="Oval 121901241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A8398A" id="Group 1128818363" o:spid="_x0000_s1026" alt="&quot;&quot;" style="position:absolute;margin-left:-4.4pt;margin-top:20.7pt;width:456.6pt;height:19pt;flip:x;z-index:-251654144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">
                <v:line id="Straight Connector 138109032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" strokecolor="#65276f [3044]" strokeweight="3pt">
                  <v:stroke endcap="round"/>
                </v:line>
                <v:oval id="Oval 121901241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" fillcolor="#8ac640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4</w:t>
      </w:r>
    </w:p>
    <w:tbl>
      <w:tblPr>
        <w:bidiVisual/>
        <w:tblW w:w="952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7"/>
        <w:gridCol w:w="170"/>
      </w:tblGrid>
      <w:tr w:rsidR="004F407F" w:rsidRPr="00B6698C" w14:paraId="40B41823" w14:textId="77777777" w:rsidTr="000F142F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63D6DBD6" w14:textId="77777777" w:rsidR="005C7C7B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772E824" wp14:editId="2E40705D">
                  <wp:extent cx="1482725" cy="1482725"/>
                  <wp:effectExtent l="0" t="0" r="3175" b="3175"/>
                  <wp:docPr id="502621758" name="Picture 8" descr="موظف NDIS يدعم شخصًا ما. وخلفهم خريطة للعالم بسهم يشير إلى أسترالي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621758" name="Picture 8" descr="موظف NDIS يدعم شخصًا ما. وخلفهم خريطة للعالم بسهم يشير إلى أستراليا.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BC7D17" w14:textId="77777777" w:rsidR="005C7C7B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سنشارك المعلومات مع موظفينا وشركائنا حول كيفية دعم الأشخاص الجدد في أستراليا.</w:t>
            </w:r>
          </w:p>
          <w:p w14:paraId="0E17C382" w14:textId="77777777" w:rsidR="005C7C7B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وهذا يشمل الدعم الآمن </w:t>
            </w:r>
            <w:r w:rsidRPr="00B6698C">
              <w:rPr>
                <w:rStyle w:val="Strong"/>
                <w:rFonts w:cs="Dubai"/>
                <w:rtl/>
                <w:lang w:val="ar"/>
              </w:rPr>
              <w:t>للاجئين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1ED1B7A2" w14:textId="77777777" w:rsidTr="000F142F">
        <w:trPr>
          <w:trHeight w:val="3288"/>
        </w:trPr>
        <w:tc>
          <w:tcPr>
            <w:tcW w:w="2551" w:type="dxa"/>
            <w:vAlign w:val="center"/>
          </w:tcPr>
          <w:p w14:paraId="580EBC3F" w14:textId="77777777" w:rsidR="005C7C7B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9237DF8" wp14:editId="61A4794B">
                  <wp:extent cx="1483200" cy="1112400"/>
                  <wp:effectExtent l="0" t="0" r="3175" b="0"/>
                  <wp:docPr id="1261773750" name="Picture 14" descr="مجموعة من اللاجئين يحملون أمتعتهم عبر الصحراء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73750" name="Picture 14" descr="مجموعة من اللاجئين يحملون أمتعتهم عبر الصحراء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4858AC4E" w14:textId="77777777" w:rsidR="005C7C7B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اللاجئ هو شخص مجبر على مغادرة بلده:</w:t>
            </w:r>
          </w:p>
          <w:p w14:paraId="0CD70A00" w14:textId="77777777" w:rsidR="00C06564" w:rsidRPr="00B6698C" w:rsidRDefault="00037501" w:rsidP="00B6698C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بسبب العنف - عندما يؤذيك شخص ما </w:t>
            </w:r>
          </w:p>
          <w:p w14:paraId="30A7576D" w14:textId="77777777" w:rsidR="005C7C7B" w:rsidRPr="00B6698C" w:rsidRDefault="00037501" w:rsidP="00B6698C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حتى يتمكن من البقاء بأمان.</w:t>
            </w:r>
          </w:p>
        </w:tc>
      </w:tr>
      <w:tr w:rsidR="004F407F" w:rsidRPr="00B6698C" w14:paraId="34EB0D0B" w14:textId="77777777" w:rsidTr="000F142F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6E7E7CD1" w14:textId="77777777" w:rsidR="00F25D40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DCE2927" wp14:editId="690DC77C">
                  <wp:extent cx="1482725" cy="1482725"/>
                  <wp:effectExtent l="0" t="0" r="3175" b="3175"/>
                  <wp:docPr id="1671520727" name="Picture 9" descr="موظف NDIS يحمل وثيقة. بجانبهم توجد فقاعة تفكير بداخلها أيقونة معلومات وإبهامًا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520727" name="Picture 9" descr="موظف NDIS يحمل وثيقة. بجانبهم توجد فقاعة تفكير بداخلها أيقونة معلومات وإبهامًا لأعلى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875C42" w14:textId="77777777" w:rsidR="00836647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نتأكد من أن المزيد من موظفينا وشركائنا يمكنهم العثور على هذه المعلومات واستخدامها.</w:t>
            </w:r>
          </w:p>
        </w:tc>
      </w:tr>
      <w:tr w:rsidR="004F407F" w:rsidRPr="00B6698C" w14:paraId="7170CB6B" w14:textId="77777777" w:rsidTr="000F142F">
        <w:trPr>
          <w:gridAfter w:val="1"/>
          <w:wAfter w:w="170" w:type="dxa"/>
          <w:trHeight w:val="3288"/>
        </w:trPr>
        <w:tc>
          <w:tcPr>
            <w:tcW w:w="2551" w:type="dxa"/>
            <w:vAlign w:val="center"/>
          </w:tcPr>
          <w:p w14:paraId="38603A42" w14:textId="77777777" w:rsidR="00F25D40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0AAC5E0" wp14:editId="4275F672">
                  <wp:extent cx="1482725" cy="1482725"/>
                  <wp:effectExtent l="0" t="0" r="3175" b="3175"/>
                  <wp:docPr id="1703784506" name="Picture 15" descr="شخص يحمل 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84506" name="Picture 15" descr="شخص يحمل وثيقة NDIS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5EA7D8F5" w14:textId="77777777" w:rsidR="00F25D40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 اللاجئين والأشخاص الجدد في أستراليا الذين:</w:t>
            </w:r>
          </w:p>
          <w:p w14:paraId="683B06D1" w14:textId="36CF7DFA" w:rsidR="00355CDC" w:rsidRPr="00B6698C" w:rsidRDefault="00171132" w:rsidP="00B6698C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Fonts w:cs="Dubai"/>
              </w:rPr>
            </w:pPr>
            <w:r>
              <w:rPr>
                <w:rFonts w:cs="Dubai" w:hint="cs"/>
                <w:rtl/>
                <w:lang w:val="ar"/>
              </w:rPr>
              <w:t>يشاركون</w:t>
            </w:r>
            <w:r w:rsidRPr="00B6698C">
              <w:rPr>
                <w:rFonts w:cs="Dubai"/>
                <w:rtl/>
                <w:lang w:val="ar"/>
              </w:rPr>
              <w:t xml:space="preserve"> في </w:t>
            </w:r>
            <w:r w:rsidRPr="00D917D5">
              <w:rPr>
                <w:rFonts w:cs="FS Me Pro"/>
                <w:rtl/>
                <w:lang w:val="ar"/>
              </w:rPr>
              <w:t>NDIS</w:t>
            </w:r>
          </w:p>
          <w:p w14:paraId="3B817BA2" w14:textId="5120C20D" w:rsidR="00F25D40" w:rsidRPr="00B6698C" w:rsidRDefault="00171132" w:rsidP="00B6698C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Fonts w:cs="Dubai"/>
              </w:rPr>
            </w:pPr>
            <w:r>
              <w:rPr>
                <w:rFonts w:cs="Dubai" w:hint="cs"/>
                <w:rtl/>
                <w:lang w:val="ar"/>
              </w:rPr>
              <w:t>يستخدمون</w:t>
            </w:r>
            <w:r w:rsidRPr="00B6698C">
              <w:rPr>
                <w:rFonts w:cs="Dubai"/>
                <w:rtl/>
                <w:lang w:val="ar"/>
              </w:rPr>
              <w:t xml:space="preserve">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</w:tbl>
    <w:p w14:paraId="0F38B259" w14:textId="77777777" w:rsidR="005C7C7B" w:rsidRPr="00B6698C" w:rsidRDefault="00037501" w:rsidP="00B6698C">
      <w:pPr>
        <w:pStyle w:val="Heading3"/>
        <w:bidi/>
        <w:spacing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427C459C" wp14:editId="6F712B9F">
                <wp:simplePos x="0" y="0"/>
                <wp:positionH relativeFrom="margin">
                  <wp:posOffset>-63500</wp:posOffset>
                </wp:positionH>
                <wp:positionV relativeFrom="paragraph">
                  <wp:posOffset>268936</wp:posOffset>
                </wp:positionV>
                <wp:extent cx="5798820" cy="241300"/>
                <wp:effectExtent l="19050" t="19050" r="30480" b="25400"/>
                <wp:wrapNone/>
                <wp:docPr id="2133591253" name="Group 2133591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2035393053" name="Straight Connector 2035393053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140330" name="Oval 95714033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6041D3" id="Group 2133591253" o:spid="_x0000_s1026" alt="&quot;&quot;" style="position:absolute;margin-left:-5pt;margin-top:21.2pt;width:456.6pt;height:19pt;flip:x;z-index:-25165209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">
                <v:line id="Straight Connector 2035393053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" strokecolor="#65276f [3044]" strokeweight="3pt">
                  <v:stroke endcap="round"/>
                </v:line>
                <v:oval id="Oval 95714033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5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45"/>
        <w:gridCol w:w="6520"/>
        <w:gridCol w:w="62"/>
      </w:tblGrid>
      <w:tr w:rsidR="004F407F" w:rsidRPr="00B6698C" w14:paraId="7C148B0E" w14:textId="77777777" w:rsidTr="000F142F">
        <w:trPr>
          <w:trHeight w:val="2778"/>
        </w:trPr>
        <w:tc>
          <w:tcPr>
            <w:tcW w:w="2545" w:type="dxa"/>
            <w:vAlign w:val="center"/>
          </w:tcPr>
          <w:p w14:paraId="0D1EB828" w14:textId="77777777" w:rsidR="00AA2B19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6E70110" wp14:editId="27209130">
                  <wp:extent cx="1478915" cy="1478915"/>
                  <wp:effectExtent l="0" t="0" r="6985" b="6985"/>
                  <wp:docPr id="92285862" name="Picture 10" descr="موظف حكومي يدعم شخصًا ما و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5862" name="Picture 10" descr="موظف حكومي يدعم شخصًا ما ووثيقة NDIS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6E8B965E" w14:textId="77777777" w:rsidR="00AA2B19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سنعمل مع المنظمات الحكومية الأخرى لدعم الناس بشكل أفضل للمشاركة في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00F1E33E" w14:textId="77777777" w:rsidTr="000F142F">
        <w:trPr>
          <w:trHeight w:val="2778"/>
        </w:trPr>
        <w:tc>
          <w:tcPr>
            <w:tcW w:w="2545" w:type="dxa"/>
            <w:vAlign w:val="center"/>
          </w:tcPr>
          <w:p w14:paraId="3B27A27B" w14:textId="77777777" w:rsidR="005F5A9C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76EB821" wp14:editId="5D9A8DB9">
                  <wp:extent cx="1478915" cy="1478915"/>
                  <wp:effectExtent l="0" t="0" r="6985" b="6985"/>
                  <wp:docPr id="87536267" name="Picture 11" descr="شخصان يرفعان أيديهما تحت سهم يشير إلى أسترالي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36267" name="Picture 11" descr="شخصان يرفعان أيديهما تحت سهم يشير إلى أستراليا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7A910F0A" w14:textId="77777777" w:rsidR="005F5A9C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وذلك يشمل:</w:t>
            </w:r>
          </w:p>
          <w:p w14:paraId="29FAE1FA" w14:textId="77777777" w:rsidR="00EA0E38" w:rsidRPr="00B6698C" w:rsidRDefault="00037501" w:rsidP="00B6698C">
            <w:pPr>
              <w:pStyle w:val="ListParagraph"/>
              <w:numPr>
                <w:ilvl w:val="0"/>
                <w:numId w:val="4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اللاجئين</w:t>
            </w:r>
          </w:p>
          <w:p w14:paraId="18BC0AAA" w14:textId="77777777" w:rsidR="005F5A9C" w:rsidRPr="00B6698C" w:rsidRDefault="00037501" w:rsidP="00B6698C">
            <w:pPr>
              <w:pStyle w:val="ListParagraph"/>
              <w:numPr>
                <w:ilvl w:val="0"/>
                <w:numId w:val="4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الأشخاص الجُدد في أستراليا.</w:t>
            </w:r>
          </w:p>
        </w:tc>
      </w:tr>
      <w:tr w:rsidR="004F407F" w:rsidRPr="00B6698C" w14:paraId="41180E6B" w14:textId="77777777" w:rsidTr="000F142F">
        <w:trPr>
          <w:trHeight w:val="2778"/>
        </w:trPr>
        <w:tc>
          <w:tcPr>
            <w:tcW w:w="2545" w:type="dxa"/>
            <w:vAlign w:val="center"/>
          </w:tcPr>
          <w:p w14:paraId="5AA77FF0" w14:textId="77777777" w:rsidR="00EA7E2D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D3BD3D8" wp14:editId="4B3AAC95">
                  <wp:extent cx="1478915" cy="1478915"/>
                  <wp:effectExtent l="0" t="0" r="6985" b="6985"/>
                  <wp:docPr id="804146549" name="Picture 12" descr="شخص يحمل وثيقة NDIS. وبجانبهم يوجد رمز معلومات وإبهام لأعلى مع 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146549" name="Picture 12" descr="شخص يحمل وثيقة NDIS. وبجانبهم يوجد رمز معلومات وإبهام لأعلى مع سهم يشير لأعلى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66E3FFCA" w14:textId="77777777" w:rsidR="00EA7E2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سنستخدم معلومات حول الأشخاص الجدد في أستراليا لتسهيل مشاركتهم في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53D8D960" w14:textId="77777777" w:rsidR="00EA7E2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وهذا يشمل </w:t>
            </w:r>
            <w:r w:rsidRPr="00B6698C">
              <w:rPr>
                <w:rStyle w:val="Strong"/>
                <w:rFonts w:cs="Dubai"/>
                <w:rtl/>
                <w:lang w:val="ar"/>
              </w:rPr>
              <w:t>التقييمات</w:t>
            </w:r>
            <w:r w:rsidRPr="00B6698C">
              <w:rPr>
                <w:rFonts w:cs="Dubai"/>
                <w:rtl/>
                <w:lang w:val="ar"/>
              </w:rPr>
              <w:t xml:space="preserve"> التي قاموا بها.</w:t>
            </w:r>
          </w:p>
        </w:tc>
      </w:tr>
      <w:tr w:rsidR="004F407F" w:rsidRPr="00B6698C" w14:paraId="5D753F8A" w14:textId="77777777" w:rsidTr="000F142F">
        <w:trPr>
          <w:trHeight w:val="2778"/>
        </w:trPr>
        <w:tc>
          <w:tcPr>
            <w:tcW w:w="2545" w:type="dxa"/>
            <w:vAlign w:val="center"/>
          </w:tcPr>
          <w:p w14:paraId="52EDF0D8" w14:textId="77777777" w:rsidR="00297E13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7328" behindDoc="0" locked="0" layoutInCell="1" allowOverlap="1" wp14:anchorId="24FBA2ED" wp14:editId="31C4129B">
                      <wp:simplePos x="0" y="0"/>
                      <wp:positionH relativeFrom="column">
                        <wp:posOffset>299720</wp:posOffset>
                      </wp:positionH>
                      <wp:positionV relativeFrom="paragraph">
                        <wp:posOffset>356870</wp:posOffset>
                      </wp:positionV>
                      <wp:extent cx="892175" cy="224790"/>
                      <wp:effectExtent l="0" t="0" r="3175" b="3810"/>
                      <wp:wrapNone/>
                      <wp:docPr id="13139726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247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B59C84" w14:textId="77777777" w:rsidR="00FB10D6" w:rsidRPr="00CD51BB" w:rsidRDefault="00037501" w:rsidP="00FB10D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CD51B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ar"/>
                                    </w:rPr>
                                    <w:t>التقييم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FBA2ED" id="_x0000_s1035" type="#_x0000_t202" alt="&quot;&quot;" style="position:absolute;left:0;text-align:left;margin-left:23.6pt;margin-top:28.1pt;width:70.25pt;height:17.7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" filled="f" stroked="f">
                      <v:textbox inset="0,0,0,0">
                        <w:txbxContent>
                          <w:p w14:paraId="1EB59C84" w14:textId="77777777" w:rsidR="00FB10D6" w:rsidRPr="00CD51BB" w:rsidRDefault="00037501" w:rsidP="00FB10D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CD51BB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  <w:lang w:val="ar"/>
                              </w:rPr>
                              <w:t>التقييم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B6698C">
              <w:rPr>
                <w:rFonts w:cs="Dubai"/>
                <w:noProof/>
              </w:rPr>
              <w:drawing>
                <wp:inline distT="0" distB="0" distL="0" distR="0" wp14:anchorId="561636DF" wp14:editId="2D43DA63">
                  <wp:extent cx="1478915" cy="1478915"/>
                  <wp:effectExtent l="0" t="0" r="6985" b="6985"/>
                  <wp:docPr id="2121116958" name="Picture 16" descr="وثيقة تقييم تعرض قائمة تحتوي على علامتي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116958" name="Picture 16" descr="وثيقة تقييم تعرض قائمة تحتوي على علامتي صح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0D3D5D5F" w14:textId="77777777" w:rsidR="00297E13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التقييمات هي الطريقة التي نعرف بها: </w:t>
            </w:r>
          </w:p>
          <w:p w14:paraId="0633C342" w14:textId="77777777" w:rsidR="00297E13" w:rsidRPr="00B6698C" w:rsidRDefault="00037501" w:rsidP="00B6698C">
            <w:pPr>
              <w:pStyle w:val="ListParagraph"/>
              <w:numPr>
                <w:ilvl w:val="0"/>
                <w:numId w:val="45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كيف تؤثر إعاقتك على حياتك </w:t>
            </w:r>
          </w:p>
          <w:p w14:paraId="0AD661DE" w14:textId="77777777" w:rsidR="00297E13" w:rsidRPr="00B6698C" w:rsidRDefault="00037501" w:rsidP="00B6698C">
            <w:pPr>
              <w:pStyle w:val="ListParagraph"/>
              <w:numPr>
                <w:ilvl w:val="0"/>
                <w:numId w:val="45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ما الدعم الذي تحتاجه من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4EC7D169" w14:textId="77777777" w:rsidTr="000F142F">
        <w:trPr>
          <w:gridAfter w:val="1"/>
          <w:wAfter w:w="62" w:type="dxa"/>
          <w:trHeight w:val="2778"/>
        </w:trPr>
        <w:tc>
          <w:tcPr>
            <w:tcW w:w="2545" w:type="dxa"/>
            <w:vAlign w:val="center"/>
          </w:tcPr>
          <w:p w14:paraId="76136C51" w14:textId="77777777" w:rsidR="008D6850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F1DC57C" wp14:editId="542DDE64">
                  <wp:extent cx="1478915" cy="1478915"/>
                  <wp:effectExtent l="0" t="0" r="6985" b="6985"/>
                  <wp:docPr id="870343511" name="Picture 13" descr="مجموعة من الأشخاص. الشخص الموجود في المنتصف يحمل 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343511" name="Picture 13" descr="مجموعة من الأشخاص. الشخص الموجود في المنتصف يحمل وثيقة NDIS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622F61CD" w14:textId="77777777" w:rsidR="008D6850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مما إذا كان هذا الإجراء ناجحًا من خلال عدد اللاجئين والأشخاص الجدد في أستراليا المشاركين في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</w:tbl>
    <w:p w14:paraId="62B97E1D" w14:textId="77777777" w:rsidR="00EA7E2D" w:rsidRPr="00B6698C" w:rsidRDefault="00037501" w:rsidP="00B6698C">
      <w:pPr>
        <w:pStyle w:val="Heading3"/>
        <w:bidi/>
        <w:spacing w:after="120" w:line="240" w:lineRule="auto"/>
        <w:rPr>
          <w:rFonts w:cs="Dubai"/>
          <w:color w:val="6B2976"/>
          <w:sz w:val="40"/>
          <w:lang w:val="x-none" w:eastAsia="x-none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7EB992F1" wp14:editId="08B72CC7">
                <wp:simplePos x="0" y="0"/>
                <wp:positionH relativeFrom="margin">
                  <wp:posOffset>-63831</wp:posOffset>
                </wp:positionH>
                <wp:positionV relativeFrom="paragraph">
                  <wp:posOffset>282575</wp:posOffset>
                </wp:positionV>
                <wp:extent cx="5798820" cy="241300"/>
                <wp:effectExtent l="19050" t="19050" r="30480" b="25400"/>
                <wp:wrapNone/>
                <wp:docPr id="1344232499" name="Group 1344232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767460285" name="Straight Connector 176746028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2307696" name="Oval 146230769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A8C8EB" id="Group 1344232499" o:spid="_x0000_s1026" alt="&quot;&quot;" style="position:absolute;margin-left:-5.05pt;margin-top:22.25pt;width:456.6pt;height:19pt;flip:x;z-index:-251650048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">
                <v:line id="Straight Connector 176746028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" strokecolor="#65276f [3044]" strokeweight="3pt">
                  <v:stroke endcap="round"/>
                </v:line>
                <v:oval id="Oval 146230769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" fillcolor="#8ac640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6</w:t>
      </w:r>
    </w:p>
    <w:tbl>
      <w:tblPr>
        <w:bidiVisual/>
        <w:tblW w:w="9498" w:type="dxa"/>
        <w:tblLayout w:type="fixed"/>
        <w:tblLook w:val="04A0" w:firstRow="1" w:lastRow="0" w:firstColumn="1" w:lastColumn="0" w:noHBand="0" w:noVBand="1"/>
      </w:tblPr>
      <w:tblGrid>
        <w:gridCol w:w="2612"/>
        <w:gridCol w:w="6602"/>
        <w:gridCol w:w="123"/>
        <w:gridCol w:w="161"/>
      </w:tblGrid>
      <w:tr w:rsidR="004F407F" w:rsidRPr="00B6698C" w14:paraId="2C24FF10" w14:textId="77777777" w:rsidTr="000F142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0127F7A1" w14:textId="77777777" w:rsidR="00EA7E2D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9376" behindDoc="0" locked="0" layoutInCell="1" allowOverlap="1" wp14:anchorId="34D5888C" wp14:editId="19308604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1054735</wp:posOffset>
                      </wp:positionV>
                      <wp:extent cx="892175" cy="304800"/>
                      <wp:effectExtent l="0" t="0" r="3175" b="0"/>
                      <wp:wrapNone/>
                      <wp:docPr id="165594461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0F1735" w14:textId="77777777" w:rsidR="00FB10D6" w:rsidRPr="00CD51BB" w:rsidRDefault="00037501" w:rsidP="00FB10D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CD51BB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 xml:space="preserve">لجنة </w:t>
                                  </w:r>
                                  <w:r w:rsidRPr="00CD51BB">
                                    <w:rPr>
                                      <w:rFonts w:cs="FS Me Pro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D5888C" id="_x0000_s1036" type="#_x0000_t202" alt="&quot;&quot;" style="position:absolute;left:0;text-align:left;margin-left:25.15pt;margin-top:83.05pt;width:70.25pt;height:24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" filled="f" stroked="f">
                      <v:textbox inset="0,0,0,0">
                        <w:txbxContent>
                          <w:p w14:paraId="5D0F1735" w14:textId="77777777" w:rsidR="00FB10D6" w:rsidRPr="00CD51BB" w:rsidRDefault="00037501" w:rsidP="00FB10D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CD51B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 xml:space="preserve">لجنة </w:t>
                            </w:r>
                            <w:r w:rsidRPr="00CD51BB">
                              <w:rPr>
                                <w:rFonts w:cs="FS Me Pro"/>
                                <w:b/>
                                <w:bCs/>
                                <w:rtl/>
                                <w:lang w:val="ar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B6698C">
              <w:rPr>
                <w:rFonts w:cs="Dubai"/>
                <w:noProof/>
              </w:rPr>
              <w:drawing>
                <wp:inline distT="0" distB="0" distL="0" distR="0" wp14:anchorId="15248EC3" wp14:editId="368590DA">
                  <wp:extent cx="1522095" cy="1522095"/>
                  <wp:effectExtent l="0" t="0" r="1905" b="1905"/>
                  <wp:docPr id="1548247081" name="Picture 17" descr="3 أشخاص خلف مقعد مكتوب عليه «لجنة NDIS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247081" name="Picture 17" descr="3 أشخاص خلف مقعد مكتوب عليه «لجنة NDIS»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75538DD6" w14:textId="77777777" w:rsidR="00EA7E2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سنعمل مع </w:t>
            </w:r>
            <w:r w:rsidRPr="00B6698C">
              <w:rPr>
                <w:rStyle w:val="Strong"/>
                <w:rFonts w:cs="Dubai"/>
                <w:rtl/>
                <w:lang w:val="ar"/>
              </w:rPr>
              <w:t xml:space="preserve">لجنة الجودة والضمانات في </w:t>
            </w:r>
            <w:r w:rsidRPr="00D917D5">
              <w:rPr>
                <w:rStyle w:val="Strong"/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لوضع قواعد جديدة لكيفية عملنا.</w:t>
            </w:r>
          </w:p>
          <w:p w14:paraId="21754D58" w14:textId="77777777" w:rsidR="00EA7E2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نطلق عليها اسم لجنة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3D6E4123" w14:textId="77777777" w:rsidTr="000F142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2259D757" w14:textId="77777777" w:rsidR="00EA7E2D" w:rsidRPr="00B6698C" w:rsidRDefault="00037501" w:rsidP="00B6698C">
            <w:pPr>
              <w:pStyle w:val="Image"/>
              <w:spacing w:before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D12D602" wp14:editId="16A8EA43">
                  <wp:extent cx="1522095" cy="1522095"/>
                  <wp:effectExtent l="0" t="0" r="1905" b="1905"/>
                  <wp:docPr id="959682901" name="Picture 18" descr="شخص يشير بإبهاميه لأعلى. فوقهم رمز الأمان وأيقونة موظف NDIS الذي يدعم الشخ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82901" name="Picture 18" descr="شخص يشير بإبهاميه لأعلى. فوقهم رمز الأمان وأيقونة موظف NDIS الذي يدعم الشخص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6BA6E5DE" w14:textId="6169D782" w:rsidR="00EA7E2D" w:rsidRPr="00B6698C" w:rsidRDefault="00037501" w:rsidP="00B6698C">
            <w:pPr>
              <w:bidi/>
              <w:spacing w:before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تتأكد لجنة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من</w:t>
            </w:r>
            <w:r w:rsidR="00F65735">
              <w:rPr>
                <w:rFonts w:cs="Dubai" w:hint="cs"/>
                <w:rtl/>
                <w:lang w:val="ar"/>
              </w:rPr>
              <w:t xml:space="preserve"> أن</w:t>
            </w:r>
            <w:r w:rsidRPr="00B6698C">
              <w:rPr>
                <w:rFonts w:cs="Dubai"/>
                <w:rtl/>
                <w:lang w:val="ar"/>
              </w:rPr>
              <w:t xml:space="preserve"> الأشخاص ذوي الإعاقة الذين يشاركون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 xml:space="preserve">في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:</w:t>
            </w:r>
          </w:p>
          <w:p w14:paraId="7CCD5780" w14:textId="77777777" w:rsidR="00EA7E2D" w:rsidRPr="00B6698C" w:rsidRDefault="00037501" w:rsidP="00B6698C">
            <w:pPr>
              <w:pStyle w:val="ListParagraph"/>
              <w:numPr>
                <w:ilvl w:val="0"/>
                <w:numId w:val="46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آمنون </w:t>
            </w:r>
          </w:p>
          <w:p w14:paraId="6CA2D264" w14:textId="77777777" w:rsidR="00EA7E2D" w:rsidRPr="00B6698C" w:rsidRDefault="00037501" w:rsidP="00B6698C">
            <w:pPr>
              <w:pStyle w:val="ListParagraph"/>
              <w:numPr>
                <w:ilvl w:val="0"/>
                <w:numId w:val="46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يحصلون على خدمات جيدة.</w:t>
            </w:r>
          </w:p>
        </w:tc>
      </w:tr>
      <w:tr w:rsidR="004F407F" w:rsidRPr="00B6698C" w14:paraId="5A8D2704" w14:textId="77777777" w:rsidTr="000F142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49C5AA77" w14:textId="77777777" w:rsidR="00EA7E2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92FD684" wp14:editId="6B457F69">
                  <wp:extent cx="1522095" cy="1522095"/>
                  <wp:effectExtent l="0" t="0" r="1905" b="1905"/>
                  <wp:docPr id="1726305470" name="Picture 19" descr="شخص يفكر وفوقه فقاعة تفكير بداخلها علامة استفهام. بجانبهم وثيقة تظهر علامة صح وعلامة خطأ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305470" name="Picture 19" descr="شخص يفكر وفوقه فقاعة تفكير بداخلها علامة استفهام. بجانبهم وثيقة تظهر علامة صح وعلامة خطأ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3F296D66" w14:textId="0E7BA87C" w:rsidR="00C0656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ستساعد هذه القواعد الأشخاص ذوي الإعاقة من خلفيات</w:t>
            </w:r>
            <w:r w:rsidR="00CD51BB">
              <w:rPr>
                <w:rFonts w:cs="Dubai"/>
                <w:lang w:val="ar"/>
              </w:rPr>
              <w:br/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على:</w:t>
            </w:r>
          </w:p>
          <w:p w14:paraId="3356B78D" w14:textId="77777777" w:rsidR="00C06564" w:rsidRPr="00B6698C" w:rsidRDefault="00037501" w:rsidP="00B6698C">
            <w:pPr>
              <w:pStyle w:val="ListParagraph"/>
              <w:numPr>
                <w:ilvl w:val="0"/>
                <w:numId w:val="4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مشاركة أفكارهم معنا</w:t>
            </w:r>
          </w:p>
          <w:p w14:paraId="20CC595E" w14:textId="77777777" w:rsidR="00EA7E2D" w:rsidRPr="00B6698C" w:rsidRDefault="00037501" w:rsidP="00B6698C">
            <w:pPr>
              <w:pStyle w:val="ListParagraph"/>
              <w:numPr>
                <w:ilvl w:val="0"/>
                <w:numId w:val="4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طرح الأسئلة حول القرارات التي تتخذها </w:t>
            </w:r>
            <w:r w:rsidRPr="00D917D5">
              <w:rPr>
                <w:rFonts w:cs="FS Me Pro"/>
                <w:rtl/>
                <w:lang w:val="ar"/>
              </w:rPr>
              <w:t>NDIA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0A1EEB83" w14:textId="77777777" w:rsidTr="000F142F">
        <w:trPr>
          <w:gridAfter w:val="1"/>
          <w:wAfter w:w="161" w:type="dxa"/>
        </w:trPr>
        <w:tc>
          <w:tcPr>
            <w:tcW w:w="2612" w:type="dxa"/>
            <w:vAlign w:val="center"/>
          </w:tcPr>
          <w:p w14:paraId="741EA34F" w14:textId="77777777" w:rsidR="00EA7E2D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435C9D7" wp14:editId="7E8D301E">
                  <wp:extent cx="1521460" cy="1521460"/>
                  <wp:effectExtent l="0" t="0" r="2540" b="2540"/>
                  <wp:docPr id="1097992059" name="Picture 14" descr="شخص يدعم شخصًا وبجوارهما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992059" name="Picture 14" descr="شخص يدعم شخصًا وبجوارهما فقاعة كلام.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5" w:type="dxa"/>
            <w:gridSpan w:val="2"/>
            <w:vAlign w:val="center"/>
          </w:tcPr>
          <w:p w14:paraId="566C0C41" w14:textId="77777777" w:rsidR="00EA7E2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سنعمل على إيجاد أفضل طريقة لدعم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لمشاركة أفكارهم.</w:t>
            </w:r>
          </w:p>
        </w:tc>
      </w:tr>
      <w:tr w:rsidR="004F407F" w:rsidRPr="00B6698C" w14:paraId="71FD675F" w14:textId="77777777" w:rsidTr="000F142F">
        <w:tc>
          <w:tcPr>
            <w:tcW w:w="2612" w:type="dxa"/>
            <w:vAlign w:val="center"/>
          </w:tcPr>
          <w:p w14:paraId="5F3DC885" w14:textId="77777777" w:rsidR="00EA7E2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97BE823" wp14:editId="7185364B">
                  <wp:extent cx="1522095" cy="1522095"/>
                  <wp:effectExtent l="0" t="0" r="1905" b="1905"/>
                  <wp:docPr id="200238068" name="Picture 20" descr="3 أشخاص وشخصان يرفعان أيديهما. فوقهم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38068" name="Picture 20" descr="3 أشخاص وشخصان يرفعان أيديهما. فوقهم فقاعة كلام.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6" w:type="dxa"/>
            <w:gridSpan w:val="3"/>
            <w:vAlign w:val="center"/>
          </w:tcPr>
          <w:p w14:paraId="60427E8A" w14:textId="77777777" w:rsidR="00EA7E2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مما إذا كان هذا الإجراء ناجحًا من خلال عدد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الذين يشاركون تجاربهم معنا.</w:t>
            </w:r>
          </w:p>
        </w:tc>
      </w:tr>
    </w:tbl>
    <w:bookmarkStart w:id="102" w:name="_Toc158814789"/>
    <w:p w14:paraId="21738F4A" w14:textId="0F154872" w:rsidR="00AA2B19" w:rsidRPr="00B6698C" w:rsidRDefault="00037501" w:rsidP="00B6698C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B6698C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E80C233" wp14:editId="4B540658">
                <wp:simplePos x="0" y="0"/>
                <wp:positionH relativeFrom="page">
                  <wp:posOffset>570230</wp:posOffset>
                </wp:positionH>
                <wp:positionV relativeFrom="paragraph">
                  <wp:posOffset>-171146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2BD48A" id="Rectangle: Rounded Corners 110" o:spid="_x0000_s1026" alt="&quot;&quot;" style="position:absolute;margin-left:44.9pt;margin-top:-13.5pt;width:505.7pt;height:54.4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" fillcolor="#faa320" strokecolor="#6b2976" strokeweight="3pt">
                <w10:wrap anchorx="page"/>
              </v:roundrect>
            </w:pict>
          </mc:Fallback>
        </mc:AlternateContent>
      </w:r>
      <w:r w:rsidR="0017610E">
        <w:rPr>
          <w:rFonts w:cs="Dubai" w:hint="cs"/>
          <w:color w:val="000000" w:themeColor="text1"/>
          <w:lang w:val="ar"/>
        </w:rPr>
        <w:t>2</w:t>
      </w:r>
      <w:r w:rsidR="00B676E1" w:rsidRPr="00B6698C">
        <w:rPr>
          <w:rFonts w:cs="Dubai"/>
          <w:color w:val="000000" w:themeColor="text1"/>
          <w:rtl/>
          <w:lang w:val="ar"/>
        </w:rPr>
        <w:t>. التأكد من أن موظفينا لديهم المهارات المناسبة</w:t>
      </w:r>
      <w:bookmarkEnd w:id="102"/>
    </w:p>
    <w:p w14:paraId="694CD363" w14:textId="77777777" w:rsidR="00AA2B19" w:rsidRPr="00B6698C" w:rsidRDefault="00037501" w:rsidP="00B6698C">
      <w:pPr>
        <w:pStyle w:val="Heading3"/>
        <w:bidi/>
        <w:spacing w:before="48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A261BC1" wp14:editId="784FBDA3">
                <wp:simplePos x="0" y="0"/>
                <wp:positionH relativeFrom="margin">
                  <wp:posOffset>-5715</wp:posOffset>
                </wp:positionH>
                <wp:positionV relativeFrom="paragraph">
                  <wp:posOffset>564211</wp:posOffset>
                </wp:positionV>
                <wp:extent cx="5786755" cy="241300"/>
                <wp:effectExtent l="19050" t="19050" r="4254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4EB9E7" id="Group 111" o:spid="_x0000_s1026" alt="&quot;&quot;" style="position:absolute;margin-left:-.45pt;margin-top:44.45pt;width:455.65pt;height:19pt;flip:x;z-index:25167052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5C7C7B" w:rsidRPr="00B6698C">
        <w:rPr>
          <w:rFonts w:cs="Dubai"/>
          <w:rtl/>
          <w:lang w:val="ar"/>
        </w:rPr>
        <w:t>الإجراء 7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F407F" w:rsidRPr="00B6698C" w14:paraId="0E62414C" w14:textId="77777777" w:rsidTr="000F142F">
        <w:trPr>
          <w:trHeight w:val="2154"/>
        </w:trPr>
        <w:tc>
          <w:tcPr>
            <w:tcW w:w="2551" w:type="dxa"/>
            <w:vAlign w:val="center"/>
          </w:tcPr>
          <w:p w14:paraId="43565E12" w14:textId="77777777" w:rsidR="005C7C7B" w:rsidRPr="00B6698C" w:rsidRDefault="00037501" w:rsidP="00B6698C">
            <w:pPr>
              <w:pStyle w:val="Image"/>
              <w:spacing w:before="36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C8FD9A4" wp14:editId="559D2DBC">
                  <wp:extent cx="1440000" cy="1440000"/>
                  <wp:effectExtent l="0" t="0" r="8255" b="8255"/>
                  <wp:docPr id="2081531667" name="Picture 21" descr="3 من موظفي NDIS يشاهدون شخصًا يقدم عرضًا تقديميً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31667" name="Picture 21" descr="3 من موظفي NDIS يشاهدون شخصًا يقدم عرضًا تقديميًا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63C1F6" w14:textId="77777777" w:rsidR="005C7C7B" w:rsidRPr="00B6698C" w:rsidRDefault="00037501" w:rsidP="00B6698C">
            <w:pPr>
              <w:bidi/>
              <w:spacing w:before="36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سنقوم بعمل برنامج تدريبي جديد لموظفينا وشركائنا.</w:t>
            </w:r>
          </w:p>
          <w:p w14:paraId="0514EA04" w14:textId="1B80DF89" w:rsidR="009E33C5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سنعمل مع المنظمات المجتمعية والحكومية لإعداد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هذا البرنامج.</w:t>
            </w:r>
          </w:p>
        </w:tc>
      </w:tr>
      <w:tr w:rsidR="004F407F" w:rsidRPr="00B6698C" w14:paraId="49ABB158" w14:textId="77777777" w:rsidTr="000F142F">
        <w:trPr>
          <w:trHeight w:val="2154"/>
        </w:trPr>
        <w:tc>
          <w:tcPr>
            <w:tcW w:w="2551" w:type="dxa"/>
            <w:vAlign w:val="center"/>
          </w:tcPr>
          <w:p w14:paraId="6A6FA9AB" w14:textId="77777777" w:rsidR="005C7C7B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9F0783E" wp14:editId="6941880F">
                  <wp:extent cx="1440000" cy="1440000"/>
                  <wp:effectExtent l="0" t="0" r="8255" b="8255"/>
                  <wp:docPr id="1281378685" name="Picture 22" descr="موظف NDIS يصافح شخصًا من خلفيات CALD وفوقهما رمز ال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378685" name="Picture 22" descr="موظف NDIS يصافح شخصًا من خلفيات CALD وفوقهما رمز الأمان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CCF3A4" w14:textId="77777777" w:rsidR="00ED6463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سيساعد التدريب موظفينا وشركائنا على تعلم كيفية التواصل بطريقة آمنة مع أفراد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1C738161" w14:textId="77777777" w:rsidTr="000F142F">
        <w:tc>
          <w:tcPr>
            <w:tcW w:w="2551" w:type="dxa"/>
            <w:vAlign w:val="center"/>
          </w:tcPr>
          <w:p w14:paraId="5ABF63D8" w14:textId="77777777" w:rsidR="00ED6463" w:rsidRPr="00B6698C" w:rsidRDefault="00ED6463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7B663E5D" w14:textId="77777777" w:rsidR="00ED6463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 موظفينا وشركائنا الذين:</w:t>
            </w:r>
          </w:p>
        </w:tc>
      </w:tr>
      <w:tr w:rsidR="004F407F" w:rsidRPr="00B6698C" w14:paraId="17B93A41" w14:textId="77777777" w:rsidTr="000F142F">
        <w:tc>
          <w:tcPr>
            <w:tcW w:w="2551" w:type="dxa"/>
            <w:vAlign w:val="center"/>
          </w:tcPr>
          <w:p w14:paraId="16372901" w14:textId="77777777" w:rsidR="000700F9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20DA7BB" wp14:editId="30E86336">
                  <wp:extent cx="1440000" cy="1440000"/>
                  <wp:effectExtent l="0" t="0" r="8255" b="8255"/>
                  <wp:docPr id="88890191" name="Picture 88890191" descr="3 من موظفي NDIS يشاهدون شخصًا ما وهو يقدم عرضًا تقديميًا و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90191" name="Picture 88890191" descr="3 من موظفي NDIS يشاهدون شخصًا ما وهو يقدم عرضًا تقديميًا وعلامة صح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2CB8C5" w14:textId="77777777" w:rsidR="000700F9" w:rsidRPr="00B6698C" w:rsidRDefault="00037501" w:rsidP="00B6698C">
            <w:pPr>
              <w:pStyle w:val="ListParagraph"/>
              <w:numPr>
                <w:ilvl w:val="0"/>
                <w:numId w:val="48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ينهون التدريب</w:t>
            </w:r>
          </w:p>
        </w:tc>
      </w:tr>
      <w:tr w:rsidR="004F407F" w:rsidRPr="00B6698C" w14:paraId="08207857" w14:textId="77777777" w:rsidTr="000F142F">
        <w:tc>
          <w:tcPr>
            <w:tcW w:w="2551" w:type="dxa"/>
            <w:vAlign w:val="center"/>
          </w:tcPr>
          <w:p w14:paraId="37FC9D8A" w14:textId="77777777" w:rsidR="000700F9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E32E3E2" wp14:editId="615D4A10">
                  <wp:extent cx="1440000" cy="1440000"/>
                  <wp:effectExtent l="0" t="0" r="8255" b="8255"/>
                  <wp:docPr id="1858713686" name="Picture 16" descr="شخص يدعم شخصًا آخر وأيقونة 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3686" name="Picture 16" descr="شخص يدعم شخصًا آخر وأيقونة أمان.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348D5F" w14:textId="77777777" w:rsidR="000700F9" w:rsidRPr="00B6698C" w:rsidRDefault="00037501" w:rsidP="00B6698C">
            <w:pPr>
              <w:pStyle w:val="ListParagraph"/>
              <w:numPr>
                <w:ilvl w:val="0"/>
                <w:numId w:val="48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يفهمون كيفية دعم الناس بطرق آمنة لجميع الثقافات.</w:t>
            </w:r>
          </w:p>
        </w:tc>
      </w:tr>
      <w:tr w:rsidR="004F407F" w:rsidRPr="00B6698C" w14:paraId="44974B0D" w14:textId="77777777" w:rsidTr="000F142F">
        <w:tc>
          <w:tcPr>
            <w:tcW w:w="2551" w:type="dxa"/>
            <w:vAlign w:val="center"/>
          </w:tcPr>
          <w:p w14:paraId="60B55AC6" w14:textId="77777777" w:rsidR="009E484F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52EF3668" wp14:editId="3E071184">
                  <wp:extent cx="1482725" cy="1482725"/>
                  <wp:effectExtent l="0" t="0" r="3175" b="3175"/>
                  <wp:docPr id="2116285711" name="Picture 24" descr="موظف NDIS يدعم أحد المشاركين ويظهر إعجابه ب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85711" name="Picture 24" descr="موظف NDIS يدعم أحد المشاركين ويظهر إعجابه بسهم يشير لأعلى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684E79" w14:textId="77777777" w:rsidR="009E484F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أيضًا مما إذا كان هذا الإجراء ناجحًا من خلال قيام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بإخبارنا أن لديهم تجارب أفضل مع موظفينا وشركائنا.</w:t>
            </w:r>
          </w:p>
        </w:tc>
      </w:tr>
    </w:tbl>
    <w:p w14:paraId="7B271C6B" w14:textId="77777777" w:rsidR="005C7C7B" w:rsidRPr="00B6698C" w:rsidRDefault="00037501" w:rsidP="00B6698C">
      <w:pPr>
        <w:pStyle w:val="Heading3"/>
        <w:bidi/>
        <w:spacing w:before="48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3037D7B6" wp14:editId="19AEABBE">
                <wp:simplePos x="0" y="0"/>
                <wp:positionH relativeFrom="margin">
                  <wp:posOffset>10795</wp:posOffset>
                </wp:positionH>
                <wp:positionV relativeFrom="paragraph">
                  <wp:posOffset>567386</wp:posOffset>
                </wp:positionV>
                <wp:extent cx="5786755" cy="241300"/>
                <wp:effectExtent l="19050" t="19050" r="42545" b="25400"/>
                <wp:wrapNone/>
                <wp:docPr id="1025187800" name="Group 10251878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23109812" name="Straight Connector 13231098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1971743" name="Oval 15019717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78245F" id="Group 1025187800" o:spid="_x0000_s1026" alt="&quot;&quot;" style="position:absolute;margin-left:.85pt;margin-top:44.7pt;width:455.65pt;height:19pt;flip:x;z-index:2516725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">
                <v:line id="Straight Connector 13231098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" strokecolor="#65276f [3044]" strokeweight="3pt">
                  <v:stroke endcap="round"/>
                </v:line>
                <v:oval id="Oval 15019717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" fillcolor="#faa320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8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F407F" w:rsidRPr="00B6698C" w14:paraId="5C7F632C" w14:textId="77777777" w:rsidTr="000F142F">
        <w:trPr>
          <w:trHeight w:val="3175"/>
        </w:trPr>
        <w:tc>
          <w:tcPr>
            <w:tcW w:w="2551" w:type="dxa"/>
            <w:vAlign w:val="center"/>
          </w:tcPr>
          <w:p w14:paraId="267A27E3" w14:textId="77777777" w:rsidR="00AA2B19" w:rsidRPr="00B6698C" w:rsidRDefault="00037501" w:rsidP="00B6698C">
            <w:pPr>
              <w:pStyle w:val="Image"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882023F" wp14:editId="5E9D25B1">
                  <wp:extent cx="1483200" cy="1112400"/>
                  <wp:effectExtent l="0" t="0" r="3175" b="0"/>
                  <wp:docPr id="1161215869" name="Picture 25" descr="3 أشخاص يعملون في مكتب معًا. شخص يستخدم جهاز كمبيو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215869" name="Picture 25" descr="3 أشخاص يعملون في مكتب معًا. شخص يستخدم جهاز كمبيوتر.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5" r="4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590269" w14:textId="77777777" w:rsidR="00AA2B19" w:rsidRPr="00B6698C" w:rsidRDefault="00037501" w:rsidP="00B6698C">
            <w:pPr>
              <w:bidi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سندعم المزيد من أفراد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للعمل لدينا.</w:t>
            </w:r>
          </w:p>
          <w:p w14:paraId="6CBE52E7" w14:textId="77777777" w:rsidR="00AA2B19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وهذا يشمل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082938B8" w14:textId="77777777" w:rsidTr="000F142F">
        <w:trPr>
          <w:trHeight w:val="3175"/>
        </w:trPr>
        <w:tc>
          <w:tcPr>
            <w:tcW w:w="2551" w:type="dxa"/>
            <w:vAlign w:val="center"/>
          </w:tcPr>
          <w:p w14:paraId="1E0C878C" w14:textId="77777777" w:rsidR="004630E7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4DBBEC57" wp14:editId="37AE6B53">
                      <wp:simplePos x="0" y="0"/>
                      <wp:positionH relativeFrom="column">
                        <wp:posOffset>284480</wp:posOffset>
                      </wp:positionH>
                      <wp:positionV relativeFrom="paragraph">
                        <wp:posOffset>406400</wp:posOffset>
                      </wp:positionV>
                      <wp:extent cx="892175" cy="236855"/>
                      <wp:effectExtent l="0" t="0" r="3175" b="10795"/>
                      <wp:wrapNone/>
                      <wp:docPr id="152057739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6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3762FA" w14:textId="77777777" w:rsidR="00B952F1" w:rsidRPr="007138E6" w:rsidRDefault="00037501" w:rsidP="00B952F1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7138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val="ar"/>
                                    </w:rPr>
                                    <w:t>الخطة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BBEC57" id="_x0000_s1037" type="#_x0000_t202" alt="&quot;&quot;" style="position:absolute;left:0;text-align:left;margin-left:22.4pt;margin-top:32pt;width:70.25pt;height:18.6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" filled="f" stroked="f">
                      <v:textbox inset="0,0,0,0">
                        <w:txbxContent>
                          <w:p w14:paraId="6A3762FA" w14:textId="77777777" w:rsidR="00B952F1" w:rsidRPr="007138E6" w:rsidRDefault="00037501" w:rsidP="00B952F1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7138E6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  <w:lang w:val="ar"/>
                              </w:rPr>
                              <w:t>الخطة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6ACD" w:rsidRPr="00B6698C">
              <w:rPr>
                <w:rFonts w:cs="Dubai"/>
                <w:noProof/>
              </w:rPr>
              <w:drawing>
                <wp:inline distT="0" distB="0" distL="0" distR="0" wp14:anchorId="23677C74" wp14:editId="541E2AE8">
                  <wp:extent cx="1482725" cy="1482725"/>
                  <wp:effectExtent l="0" t="0" r="3175" b="3175"/>
                  <wp:docPr id="1585211570" name="Picture 17" descr="وثيقة خطة تظهر 2 من موظفي CALD يتصافح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11570" name="Picture 17" descr="وثيقة خطة تظهر 2 من موظفي CALD يتصافحان.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B8C34D" w14:textId="06463FD3" w:rsidR="004630E7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سنضع أيضًا خطة لمشاركة كيفية توظيف المزيد من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 xml:space="preserve">موظفي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10E8D631" w14:textId="77777777" w:rsidTr="000F142F">
        <w:trPr>
          <w:trHeight w:val="3175"/>
        </w:trPr>
        <w:tc>
          <w:tcPr>
            <w:tcW w:w="2551" w:type="dxa"/>
            <w:vAlign w:val="center"/>
          </w:tcPr>
          <w:p w14:paraId="307192DB" w14:textId="77777777" w:rsidR="004630E7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460EC09" wp14:editId="354BE25F">
                  <wp:extent cx="1482725" cy="1482725"/>
                  <wp:effectExtent l="0" t="0" r="3175" b="3175"/>
                  <wp:docPr id="929708321" name="Picture 26" descr="2 من الموظفين في NDIS. أحدهما يعاني من إعاقة والآخر من خلفيات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708321" name="Picture 26" descr="2 من الموظفين في NDIS. أحدهما يعاني من إعاقة والآخر من خلفيات CALD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1BB540" w14:textId="77777777" w:rsidR="004630E7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مما إذا كان هذا الإجراء ناجحًا من خلال عدد موظفي </w:t>
            </w:r>
            <w:r w:rsidRPr="00D917D5">
              <w:rPr>
                <w:rFonts w:cs="FS Me Pro"/>
                <w:rtl/>
                <w:lang w:val="ar"/>
              </w:rPr>
              <w:t>NDIA</w:t>
            </w:r>
            <w:r w:rsidRPr="00B6698C">
              <w:rPr>
                <w:rFonts w:cs="Dubai"/>
                <w:rtl/>
                <w:lang w:val="ar"/>
              </w:rPr>
              <w:t>:</w:t>
            </w:r>
          </w:p>
          <w:p w14:paraId="12051BFD" w14:textId="77777777" w:rsidR="004630E7" w:rsidRPr="00B6698C" w:rsidRDefault="00037501" w:rsidP="00B6698C">
            <w:pPr>
              <w:pStyle w:val="ListParagraph"/>
              <w:numPr>
                <w:ilvl w:val="0"/>
                <w:numId w:val="49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من ذوي الإعاقة</w:t>
            </w:r>
          </w:p>
          <w:p w14:paraId="690F742D" w14:textId="77777777" w:rsidR="004630E7" w:rsidRPr="00B6698C" w:rsidRDefault="00037501" w:rsidP="00B6698C">
            <w:pPr>
              <w:pStyle w:val="ListParagraph"/>
              <w:numPr>
                <w:ilvl w:val="0"/>
                <w:numId w:val="49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</w:tbl>
    <w:p w14:paraId="4F6DC23C" w14:textId="77777777" w:rsidR="002535DE" w:rsidRPr="00B6698C" w:rsidRDefault="00037501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3B382CD4" wp14:editId="32B3948C">
                <wp:simplePos x="0" y="0"/>
                <wp:positionH relativeFrom="margin">
                  <wp:posOffset>12700</wp:posOffset>
                </wp:positionH>
                <wp:positionV relativeFrom="paragraph">
                  <wp:posOffset>276556</wp:posOffset>
                </wp:positionV>
                <wp:extent cx="5786755" cy="241300"/>
                <wp:effectExtent l="19050" t="19050" r="42545" b="25400"/>
                <wp:wrapNone/>
                <wp:docPr id="1556451812" name="Group 15564518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44669242" name="Straight Connector 164466924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693004" name="Oval 138869300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B6DCBB" id="Group 1556451812" o:spid="_x0000_s1026" alt="&quot;&quot;" style="position:absolute;margin-left:1pt;margin-top:21.8pt;width:455.65pt;height:19pt;flip:x;z-index:2516746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">
                <v:line id="Straight Connector 164466924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" strokecolor="#65276f [3044]" strokeweight="3pt">
                  <v:stroke endcap="round"/>
                </v:line>
                <v:oval id="Oval 138869300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" fillcolor="#faa320" strokecolor="#6b2976" strokeweight="3pt"/>
                <w10:wrap anchorx="margin"/>
              </v:group>
            </w:pict>
          </mc:Fallback>
        </mc:AlternateContent>
      </w:r>
      <w:r w:rsidR="005C7C7B" w:rsidRPr="00B6698C">
        <w:rPr>
          <w:rFonts w:cs="Dubai"/>
          <w:rtl/>
          <w:lang w:val="ar"/>
        </w:rPr>
        <w:t>الإجراء 9</w:t>
      </w:r>
    </w:p>
    <w:tbl>
      <w:tblPr>
        <w:bidiVisual/>
        <w:tblW w:w="9214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68"/>
      </w:tblGrid>
      <w:tr w:rsidR="004F407F" w:rsidRPr="00B6698C" w14:paraId="2C112EEE" w14:textId="77777777" w:rsidTr="000F142F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40C1469F" w14:textId="77777777" w:rsidR="005C7C7B" w:rsidRPr="00B6698C" w:rsidRDefault="00037501" w:rsidP="00B6698C">
            <w:pPr>
              <w:pStyle w:val="Image"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6DD84AD" wp14:editId="5B37C3FA">
                  <wp:extent cx="1404000" cy="1404000"/>
                  <wp:effectExtent l="0" t="0" r="5715" b="5715"/>
                  <wp:docPr id="1396435589" name="Picture 27" descr="3 من موظفي NDIS يشاهدون شخصًا يقدم عرضًا تقديميًا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435589" name="Picture 27" descr="3 من موظفي NDIS يشاهدون شخصًا يقدم عرضًا تقديميًا وسهم يشير لأعلى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BF1EE6" w14:textId="77777777" w:rsidR="005C7C7B" w:rsidRPr="00B6698C" w:rsidRDefault="00037501" w:rsidP="00B6698C">
            <w:pPr>
              <w:bidi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سنعمل مع الآخرين لتقديم المزيد من البرامج التدريبية لموظفينا وشركائنا.</w:t>
            </w:r>
          </w:p>
        </w:tc>
      </w:tr>
      <w:tr w:rsidR="004F407F" w:rsidRPr="00B6698C" w14:paraId="1559D1AA" w14:textId="77777777" w:rsidTr="007F27F1">
        <w:trPr>
          <w:gridAfter w:val="1"/>
          <w:wAfter w:w="68" w:type="dxa"/>
          <w:trHeight w:val="2525"/>
        </w:trPr>
        <w:tc>
          <w:tcPr>
            <w:tcW w:w="2570" w:type="dxa"/>
            <w:vAlign w:val="center"/>
          </w:tcPr>
          <w:p w14:paraId="2A421DFB" w14:textId="77777777" w:rsidR="00B05691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5663394" wp14:editId="3CD55B81">
                  <wp:extent cx="1404000" cy="1404000"/>
                  <wp:effectExtent l="0" t="0" r="5715" b="5715"/>
                  <wp:docPr id="130920807" name="Picture 28" descr="3 موظفين أمام مبنى إدار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20807" name="Picture 28" descr="3 موظفين أمام مبنى إداري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84DE88" w14:textId="77777777" w:rsidR="00B05691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سنعمل مع المنظمات المجتمعية والحكومية للقيام بذلك.</w:t>
            </w:r>
          </w:p>
        </w:tc>
      </w:tr>
      <w:tr w:rsidR="004F407F" w:rsidRPr="00B6698C" w14:paraId="65D3AFA7" w14:textId="77777777" w:rsidTr="000F142F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31CD1A76" w14:textId="77777777" w:rsidR="00162E9D" w:rsidRPr="00B6698C" w:rsidRDefault="00162E9D" w:rsidP="00B6698C">
            <w:pPr>
              <w:pStyle w:val="Image"/>
              <w:spacing w:before="12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247CE115" w14:textId="77777777" w:rsidR="00162E9D" w:rsidRPr="00B6698C" w:rsidRDefault="00037501" w:rsidP="00B6698C">
            <w:pPr>
              <w:bidi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نتأكد من أن هذا التدريب يساعد موظفينا وشركائنا على معرفة كيفية تقديم الدعم الذي:</w:t>
            </w:r>
          </w:p>
        </w:tc>
      </w:tr>
      <w:tr w:rsidR="004F407F" w:rsidRPr="00B6698C" w14:paraId="017C1746" w14:textId="77777777" w:rsidTr="000F142F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05068F62" w14:textId="77777777" w:rsidR="00090510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0243A2E" wp14:editId="68D8DA23">
                  <wp:extent cx="1404000" cy="1404000"/>
                  <wp:effectExtent l="0" t="0" r="5715" b="5715"/>
                  <wp:docPr id="2107565756" name="Picture 29" descr="موظف NDIS يدعم أحد المشاركين ورمز ال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565756" name="Picture 29" descr="موظف NDIS يدعم أحد المشاركين ورمز الأمان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B763C9" w14:textId="77777777" w:rsidR="00090510" w:rsidRPr="00B6698C" w:rsidRDefault="00037501" w:rsidP="00B6698C">
            <w:pPr>
              <w:pStyle w:val="ListParagraph"/>
              <w:numPr>
                <w:ilvl w:val="0"/>
                <w:numId w:val="51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يكون آمنًا لجميع الثقافات</w:t>
            </w:r>
          </w:p>
        </w:tc>
      </w:tr>
      <w:tr w:rsidR="004F407F" w:rsidRPr="00B6698C" w14:paraId="7A1DA10D" w14:textId="77777777" w:rsidTr="007F27F1">
        <w:trPr>
          <w:gridAfter w:val="1"/>
          <w:wAfter w:w="68" w:type="dxa"/>
          <w:trHeight w:val="2405"/>
        </w:trPr>
        <w:tc>
          <w:tcPr>
            <w:tcW w:w="2570" w:type="dxa"/>
            <w:vAlign w:val="center"/>
          </w:tcPr>
          <w:p w14:paraId="10959892" w14:textId="77777777" w:rsidR="00090510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2357257" wp14:editId="37705696">
                  <wp:extent cx="1404000" cy="1404000"/>
                  <wp:effectExtent l="0" t="0" r="5715" b="5715"/>
                  <wp:docPr id="1433006026" name="Picture 30" descr="موظف NDIS يدعم أحد المشارك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006026" name="Picture 30" descr="موظف NDIS يدعم أحد المشاركين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0ADF19" w14:textId="77777777" w:rsidR="00090510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يساعد الأشخاص الذين عانوا من </w:t>
            </w:r>
            <w:r w:rsidRPr="00B6698C">
              <w:rPr>
                <w:rStyle w:val="Strong"/>
                <w:rFonts w:cs="Dubai"/>
                <w:rtl/>
                <w:lang w:val="ar"/>
              </w:rPr>
              <w:t>الصدمة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6BBB19E5" w14:textId="77777777" w:rsidTr="007F27F1">
        <w:trPr>
          <w:gridAfter w:val="1"/>
          <w:wAfter w:w="68" w:type="dxa"/>
          <w:trHeight w:val="3380"/>
        </w:trPr>
        <w:tc>
          <w:tcPr>
            <w:tcW w:w="2570" w:type="dxa"/>
            <w:vAlign w:val="center"/>
          </w:tcPr>
          <w:p w14:paraId="5DB86582" w14:textId="77777777" w:rsidR="00162E9D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BB6904E" wp14:editId="55CAFC0B">
                  <wp:extent cx="1404000" cy="1404000"/>
                  <wp:effectExtent l="0" t="0" r="5715" b="5715"/>
                  <wp:docPr id="1281407868" name="Picture 31" descr="شخص يبدو منزعجًا. فوقهم فقاعة تفكير تظهرهم وهم يبكون وبجانبهم أيقونة مشكل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07868" name="Picture 31" descr="شخص يبدو منزعجًا. فوقهم فقاعة تفكير تظهرهم وهم يبكون وبجانبهم أيقونة مشكلة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1B1AC0" w14:textId="77777777" w:rsidR="00162E9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الصدمة هي الطريقة التي تشعر بها حيال شيء سيء حدث لك. </w:t>
            </w:r>
          </w:p>
          <w:p w14:paraId="58DDE827" w14:textId="77777777" w:rsidR="00162E9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على سبيل المثال، قد تشعر بالخوف أو التوتر.</w:t>
            </w:r>
          </w:p>
          <w:p w14:paraId="5420070B" w14:textId="77777777" w:rsidR="00162E9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يمكن أن تؤثر الصدمة على الناس بطرق مختلفة.</w:t>
            </w:r>
          </w:p>
        </w:tc>
      </w:tr>
      <w:tr w:rsidR="004F407F" w:rsidRPr="00B6698C" w14:paraId="1E9B7A69" w14:textId="77777777" w:rsidTr="000F142F">
        <w:tc>
          <w:tcPr>
            <w:tcW w:w="2570" w:type="dxa"/>
            <w:vAlign w:val="center"/>
          </w:tcPr>
          <w:p w14:paraId="03DD4B6C" w14:textId="77777777" w:rsidR="00162E9D" w:rsidRPr="00B6698C" w:rsidRDefault="00162E9D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644" w:type="dxa"/>
            <w:gridSpan w:val="2"/>
            <w:vAlign w:val="center"/>
          </w:tcPr>
          <w:p w14:paraId="5BA330FE" w14:textId="77777777" w:rsidR="00162E9D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عدد:</w:t>
            </w:r>
          </w:p>
        </w:tc>
      </w:tr>
      <w:tr w:rsidR="004F407F" w:rsidRPr="00B6698C" w14:paraId="7CFEAD8E" w14:textId="77777777" w:rsidTr="000F142F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4DB3C478" w14:textId="77777777" w:rsidR="00A00FF0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73407A3" wp14:editId="5215E9A8">
                  <wp:extent cx="1494790" cy="1494790"/>
                  <wp:effectExtent l="0" t="0" r="0" b="0"/>
                  <wp:docPr id="857536596" name="Picture 32" descr="3 من موظفي NDIS يشاهدون شخصًا ما وهو يقدم عرضًا تقديميًا و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36596" name="Picture 32" descr="3 من موظفي NDIS يشاهدون شخصًا ما وهو يقدم عرضًا تقديميًا وعلامة صح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484FD86" w14:textId="77777777" w:rsidR="00A00FF0" w:rsidRPr="00B6698C" w:rsidRDefault="00037501" w:rsidP="00B6698C">
            <w:pPr>
              <w:pStyle w:val="ListParagraph"/>
              <w:numPr>
                <w:ilvl w:val="0"/>
                <w:numId w:val="5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الموظفين والشركاء الذين يكملون هذا التدريب</w:t>
            </w:r>
          </w:p>
        </w:tc>
      </w:tr>
      <w:tr w:rsidR="004F407F" w:rsidRPr="00B6698C" w14:paraId="073CA765" w14:textId="77777777" w:rsidTr="000F142F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51552369" w14:textId="77777777" w:rsidR="00A00FF0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DB1AC06" wp14:editId="14211B6E">
                  <wp:extent cx="1494790" cy="1494790"/>
                  <wp:effectExtent l="0" t="0" r="0" b="0"/>
                  <wp:docPr id="2134738556" name="Picture 18" descr="أحد الموظفين في NDIS يدعم أحد المشاركين تحت علامة إبهام لأعلى داخل فقاعة ال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38556" name="Picture 18" descr="أحد الموظفين في NDIS يدعم أحد المشاركين تحت علامة إبهام لأعلى داخل فقاعة الكلام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3C52AE" w14:textId="77777777" w:rsidR="00A00FF0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الذين يشاركون الخبرات الجيدة مع موظفينا وشركائنا.</w:t>
            </w:r>
          </w:p>
        </w:tc>
      </w:tr>
    </w:tbl>
    <w:p w14:paraId="3CEE7A6D" w14:textId="77777777" w:rsidR="005C7C7B" w:rsidRPr="00B6698C" w:rsidRDefault="00037501" w:rsidP="00B6698C">
      <w:pPr>
        <w:pStyle w:val="Heading3"/>
        <w:bidi/>
        <w:spacing w:before="72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525F5BE" wp14:editId="4145174E">
                <wp:simplePos x="0" y="0"/>
                <wp:positionH relativeFrom="margin">
                  <wp:posOffset>-63196</wp:posOffset>
                </wp:positionH>
                <wp:positionV relativeFrom="paragraph">
                  <wp:posOffset>721995</wp:posOffset>
                </wp:positionV>
                <wp:extent cx="5786755" cy="241300"/>
                <wp:effectExtent l="19050" t="19050" r="42545" b="25400"/>
                <wp:wrapNone/>
                <wp:docPr id="1282799397" name="Group 12827993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034955" name="Straight Connector 16603495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4853209" name="Oval 454853209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855BC9" id="Group 1282799397" o:spid="_x0000_s1026" alt="&quot;&quot;" style="position:absolute;margin-left:-5pt;margin-top:56.85pt;width:455.65pt;height:19pt;flip:x;z-index:2516766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">
                <v:line id="Straight Connector 16603495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" strokecolor="#65276f [3044]" strokeweight="3pt">
                  <v:stroke endcap="round"/>
                </v:line>
                <v:oval id="Oval 454853209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10</w:t>
      </w:r>
    </w:p>
    <w:tbl>
      <w:tblPr>
        <w:bidiVisual/>
        <w:tblW w:w="9146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</w:tblGrid>
      <w:tr w:rsidR="004F407F" w:rsidRPr="00B6698C" w14:paraId="43585898" w14:textId="77777777" w:rsidTr="000F142F">
        <w:trPr>
          <w:trHeight w:val="3175"/>
        </w:trPr>
        <w:tc>
          <w:tcPr>
            <w:tcW w:w="2570" w:type="dxa"/>
            <w:vAlign w:val="center"/>
          </w:tcPr>
          <w:p w14:paraId="23DB6BEF" w14:textId="77777777" w:rsidR="005C7C7B" w:rsidRPr="00B6698C" w:rsidRDefault="00037501" w:rsidP="00B6698C">
            <w:pPr>
              <w:pStyle w:val="Image"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B2A077E" wp14:editId="266E5C45">
                  <wp:extent cx="1483200" cy="1112400"/>
                  <wp:effectExtent l="0" t="0" r="3175" b="0"/>
                  <wp:docPr id="584103591" name="Picture 33" descr="شخص يقدم عرضًا تقديميًا لغرفة مليئة بالناس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03591" name="Picture 33" descr="شخص يقدم عرضًا تقديميًا لغرفة مليئة بالناس.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5" t="14685" r="18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C87C7A" w14:textId="59DF5AB3" w:rsidR="001510A2" w:rsidRPr="00B6698C" w:rsidRDefault="00037501" w:rsidP="00B6698C">
            <w:pPr>
              <w:bidi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سنقوم بتدريب موظفينا وشركائنا على كيفية استخدام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دعم اللغة.</w:t>
            </w:r>
          </w:p>
          <w:p w14:paraId="2D5C2731" w14:textId="77777777" w:rsidR="005C7C7B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وهذا يشمل </w:t>
            </w:r>
            <w:r w:rsidRPr="00B6698C">
              <w:rPr>
                <w:rStyle w:val="Strong"/>
                <w:rFonts w:cs="Dubai"/>
                <w:rtl/>
                <w:lang w:val="ar"/>
              </w:rPr>
              <w:t>المترجمين الشفهيين</w:t>
            </w:r>
            <w:r w:rsidRPr="00B6698C">
              <w:rPr>
                <w:rFonts w:cs="Dubai"/>
                <w:rtl/>
                <w:lang w:val="ar"/>
              </w:rPr>
              <w:t xml:space="preserve">. </w:t>
            </w:r>
          </w:p>
        </w:tc>
      </w:tr>
      <w:tr w:rsidR="004F407F" w:rsidRPr="00B6698C" w14:paraId="68FEE83B" w14:textId="77777777" w:rsidTr="000F142F">
        <w:trPr>
          <w:trHeight w:val="3175"/>
        </w:trPr>
        <w:tc>
          <w:tcPr>
            <w:tcW w:w="2570" w:type="dxa"/>
            <w:vAlign w:val="center"/>
          </w:tcPr>
          <w:p w14:paraId="2F4B983C" w14:textId="77777777" w:rsidR="005C7C7B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2D68154" wp14:editId="2A2C718C">
                  <wp:extent cx="1482725" cy="1482725"/>
                  <wp:effectExtent l="0" t="0" r="3175" b="3175"/>
                  <wp:docPr id="574560481" name="Picture 4" descr="مترجم شفهي يتحدث مع شخصين آخرين. وفوقهم توجد فقاعة كلام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مترجم شفهي يتحدث مع شخصين آخرين. وفوقهم توجد فقاعة كلام تظهر لغة أخرى غير الإنجليزية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1C078C" w14:textId="77777777" w:rsidR="005E2F07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المترجم الشفهي هو الشخص الذي:</w:t>
            </w:r>
          </w:p>
          <w:p w14:paraId="085A3FDC" w14:textId="77777777" w:rsidR="005E2F07" w:rsidRPr="00B6698C" w:rsidRDefault="00037501" w:rsidP="00B6698C">
            <w:pPr>
              <w:pStyle w:val="ListParagraph"/>
              <w:numPr>
                <w:ilvl w:val="0"/>
                <w:numId w:val="53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يستخدم لغتك</w:t>
            </w:r>
          </w:p>
          <w:p w14:paraId="09507EAB" w14:textId="77777777" w:rsidR="005E2F07" w:rsidRPr="00B6698C" w:rsidRDefault="00037501" w:rsidP="00B6698C">
            <w:pPr>
              <w:pStyle w:val="ListParagraph"/>
              <w:numPr>
                <w:ilvl w:val="0"/>
                <w:numId w:val="53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يساعدك على التواصل مع الآخرين</w:t>
            </w:r>
          </w:p>
          <w:p w14:paraId="701822E0" w14:textId="77777777" w:rsidR="005C7C7B" w:rsidRPr="00B6698C" w:rsidRDefault="00037501" w:rsidP="00B6698C">
            <w:pPr>
              <w:pStyle w:val="ListParagraph"/>
              <w:numPr>
                <w:ilvl w:val="0"/>
                <w:numId w:val="53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يساعدك على فهم ما يقوله شخص ما.</w:t>
            </w:r>
          </w:p>
        </w:tc>
      </w:tr>
    </w:tbl>
    <w:p w14:paraId="1620184C" w14:textId="77777777" w:rsidR="00812D10" w:rsidRPr="00B6698C" w:rsidRDefault="00037501" w:rsidP="00B6698C">
      <w:pPr>
        <w:spacing w:line="240" w:lineRule="auto"/>
        <w:rPr>
          <w:rFonts w:cs="Dubai"/>
        </w:rPr>
      </w:pPr>
      <w:r w:rsidRPr="00B6698C">
        <w:rPr>
          <w:rFonts w:cs="Dubai"/>
        </w:rPr>
        <w:br w:type="page"/>
      </w:r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70"/>
        <w:gridCol w:w="6633"/>
        <w:gridCol w:w="153"/>
      </w:tblGrid>
      <w:tr w:rsidR="004F407F" w:rsidRPr="00B6698C" w14:paraId="51A77DE9" w14:textId="77777777" w:rsidTr="000F142F">
        <w:tc>
          <w:tcPr>
            <w:tcW w:w="2570" w:type="dxa"/>
            <w:vAlign w:val="center"/>
          </w:tcPr>
          <w:p w14:paraId="6850CE8F" w14:textId="77777777" w:rsidR="001510A2" w:rsidRPr="00B6698C" w:rsidRDefault="001510A2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786" w:type="dxa"/>
            <w:gridSpan w:val="2"/>
            <w:vAlign w:val="center"/>
          </w:tcPr>
          <w:p w14:paraId="7F113191" w14:textId="77777777" w:rsidR="001510A2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سيؤدي ذلك إلى التأكد من أن موظفينا وشركائنا:</w:t>
            </w:r>
          </w:p>
        </w:tc>
      </w:tr>
      <w:tr w:rsidR="004F407F" w:rsidRPr="00B6698C" w14:paraId="00F4D3D0" w14:textId="77777777" w:rsidTr="000F142F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219645C3" w14:textId="77777777" w:rsidR="00791380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60CCF6B" wp14:editId="347E0141">
                  <wp:extent cx="1494790" cy="1494790"/>
                  <wp:effectExtent l="0" t="0" r="0" b="0"/>
                  <wp:docPr id="1273279781" name="Picture 1273279781" descr="شخصان ينظران إلى وثيقة معًا. فوقهم مجموعة من فقاعات ال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279781" name="Picture 1273279781" descr="شخصان ينظران إلى وثيقة معًا. فوقهم مجموعة من فقاعات الكلام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CFF15D2" w14:textId="77777777" w:rsidR="00791380" w:rsidRPr="00B6698C" w:rsidRDefault="00037501" w:rsidP="00B6698C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يعرفون كيفية العثور على دعم اللغة واستخدامه</w:t>
            </w:r>
          </w:p>
        </w:tc>
      </w:tr>
      <w:tr w:rsidR="004F407F" w:rsidRPr="00B6698C" w14:paraId="467FD9F4" w14:textId="77777777" w:rsidTr="000F142F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4B6E80B8" w14:textId="77777777" w:rsidR="00791380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102FC18" wp14:editId="4A8E0A9F">
                  <wp:extent cx="1483200" cy="1112400"/>
                  <wp:effectExtent l="0" t="0" r="3175" b="0"/>
                  <wp:docPr id="159055751" name="Picture 20" descr="شخص يجري حواراً مع مترجم شفه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55751" name="Picture 20" descr="شخص يجري حواراً مع مترجم شفهي.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9" r="2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94CE87C" w14:textId="77777777" w:rsidR="00791380" w:rsidRPr="00B6698C" w:rsidRDefault="00037501" w:rsidP="00B6698C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يتواصلون بشكل أفضل مع المترجمين الشفهيين.</w:t>
            </w:r>
          </w:p>
        </w:tc>
      </w:tr>
      <w:tr w:rsidR="004F407F" w:rsidRPr="00B6698C" w14:paraId="6628C4ED" w14:textId="77777777" w:rsidTr="000F142F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31D9379D" w14:textId="77777777" w:rsidR="001510A2" w:rsidRPr="00B6698C" w:rsidRDefault="001510A2" w:rsidP="00B6698C">
            <w:pPr>
              <w:pStyle w:val="Image"/>
              <w:spacing w:before="840" w:after="0" w:line="240" w:lineRule="auto"/>
              <w:rPr>
                <w:rFonts w:cs="Dubai"/>
              </w:rPr>
            </w:pPr>
          </w:p>
        </w:tc>
        <w:tc>
          <w:tcPr>
            <w:tcW w:w="6633" w:type="dxa"/>
            <w:vAlign w:val="center"/>
          </w:tcPr>
          <w:p w14:paraId="753750EF" w14:textId="77777777" w:rsidR="001510A2" w:rsidRPr="00B6698C" w:rsidRDefault="00037501" w:rsidP="00B6698C">
            <w:pPr>
              <w:bidi/>
              <w:spacing w:before="84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تتبع عدد:</w:t>
            </w:r>
          </w:p>
        </w:tc>
      </w:tr>
      <w:tr w:rsidR="004F407F" w:rsidRPr="00B6698C" w14:paraId="3CC29CB3" w14:textId="77777777" w:rsidTr="000F142F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4517ABB6" w14:textId="77777777" w:rsidR="00A00FF0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63A50CD" wp14:editId="463A968C">
                  <wp:extent cx="1494790" cy="1494790"/>
                  <wp:effectExtent l="0" t="0" r="0" b="0"/>
                  <wp:docPr id="622357037" name="Picture 34" descr="3 من موظفي NDIS يشاهدون شخصًا ما وهو يقدم عرضًا تقديميًا و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357037" name="Picture 34" descr="3 من موظفي NDIS يشاهدون شخصًا ما وهو يقدم عرضًا تقديميًا وعلامة صح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823495F" w14:textId="77777777" w:rsidR="00A00FF0" w:rsidRPr="00B6698C" w:rsidRDefault="00037501" w:rsidP="00B6698C">
            <w:pPr>
              <w:pStyle w:val="ListParagraph"/>
              <w:numPr>
                <w:ilvl w:val="0"/>
                <w:numId w:val="55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الموظفين والشركاء الذين يكملون هذا التدريب</w:t>
            </w:r>
          </w:p>
        </w:tc>
      </w:tr>
      <w:tr w:rsidR="004F407F" w:rsidRPr="00B6698C" w14:paraId="0DE43803" w14:textId="77777777" w:rsidTr="000F142F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11025B0B" w14:textId="77777777" w:rsidR="00A00FF0" w:rsidRPr="00B6698C" w:rsidRDefault="00037501" w:rsidP="00B6698C">
            <w:pPr>
              <w:pStyle w:val="Image"/>
              <w:spacing w:before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0AE5D0A" wp14:editId="4C341CDA">
                  <wp:extent cx="1494790" cy="1494790"/>
                  <wp:effectExtent l="0" t="0" r="0" b="0"/>
                  <wp:docPr id="1363517323" name="Picture 21" descr="شخصان يجريان حواراً مع مترجم شفهي. وفوقهم توجد فقاعة كلام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17323" name="Picture 21" descr="شخصان يجريان حواراً مع مترجم شفهي. وفوقهم توجد فقاعة كلام تظهر لغة أخرى غير الإنجليزية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26B6A92" w14:textId="77777777" w:rsidR="00A00FF0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before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الذين يستخدمون خدمات الترجمة الشفهية.</w:t>
            </w:r>
          </w:p>
        </w:tc>
      </w:tr>
    </w:tbl>
    <w:p w14:paraId="07457DD2" w14:textId="77777777" w:rsidR="007916A8" w:rsidRPr="00B6698C" w:rsidRDefault="00037501" w:rsidP="00B6698C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B6698C">
        <w:rPr>
          <w:rFonts w:cs="Dubai"/>
        </w:rPr>
        <w:br w:type="page"/>
      </w:r>
    </w:p>
    <w:p w14:paraId="0FF893A5" w14:textId="77777777" w:rsidR="002535DE" w:rsidRPr="00B6698C" w:rsidRDefault="00037501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0643B755" wp14:editId="5A779AC8">
                <wp:simplePos x="0" y="0"/>
                <wp:positionH relativeFrom="margin">
                  <wp:posOffset>-30480</wp:posOffset>
                </wp:positionH>
                <wp:positionV relativeFrom="paragraph">
                  <wp:posOffset>282906</wp:posOffset>
                </wp:positionV>
                <wp:extent cx="5786755" cy="241300"/>
                <wp:effectExtent l="19050" t="19050" r="42545" b="25400"/>
                <wp:wrapNone/>
                <wp:docPr id="122880252" name="Group 122880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832499403" name="Straight Connector 83249940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542194" name="Oval 835421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41FCC6" id="Group 122880252" o:spid="_x0000_s1026" alt="&quot;&quot;" style="position:absolute;margin-left:-2.4pt;margin-top:22.3pt;width:455.65pt;height:19pt;flip:x;z-index:2516787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">
                <v:line id="Straight Connector 83249940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" strokecolor="#65276f [3044]" strokeweight="3pt">
                  <v:stroke endcap="round"/>
                </v:line>
                <v:oval id="Oval 835421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" fillcolor="#faa320" strokecolor="#6b2976" strokeweight="3pt"/>
                <w10:wrap anchorx="margin"/>
              </v:group>
            </w:pict>
          </mc:Fallback>
        </mc:AlternateContent>
      </w:r>
      <w:r w:rsidR="005C7C7B" w:rsidRPr="00B6698C">
        <w:rPr>
          <w:rFonts w:cs="Dubai"/>
          <w:rtl/>
          <w:lang w:val="ar"/>
        </w:rPr>
        <w:t>الإجراء 11</w:t>
      </w:r>
    </w:p>
    <w:tbl>
      <w:tblPr>
        <w:bidiVisual/>
        <w:tblW w:w="9088" w:type="dxa"/>
        <w:tblLayout w:type="fixed"/>
        <w:tblLook w:val="04A0" w:firstRow="1" w:lastRow="0" w:firstColumn="1" w:lastColumn="0" w:noHBand="0" w:noVBand="1"/>
      </w:tblPr>
      <w:tblGrid>
        <w:gridCol w:w="2512"/>
        <w:gridCol w:w="6576"/>
      </w:tblGrid>
      <w:tr w:rsidR="004F407F" w:rsidRPr="00B6698C" w14:paraId="76549062" w14:textId="77777777" w:rsidTr="000F142F">
        <w:tc>
          <w:tcPr>
            <w:tcW w:w="2512" w:type="dxa"/>
            <w:vAlign w:val="center"/>
          </w:tcPr>
          <w:p w14:paraId="4E44D6D0" w14:textId="77777777" w:rsidR="00C55355" w:rsidRPr="00B6698C" w:rsidRDefault="00C55355" w:rsidP="00B6698C">
            <w:pPr>
              <w:pStyle w:val="Image"/>
              <w:spacing w:before="48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41F1DA68" w14:textId="70C14B94" w:rsidR="00C55355" w:rsidRPr="00B6698C" w:rsidRDefault="00037501" w:rsidP="00B6698C">
            <w:pPr>
              <w:bidi/>
              <w:spacing w:before="48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سنضع خطة لجعل </w:t>
            </w:r>
            <w:r w:rsidRPr="00D917D5">
              <w:rPr>
                <w:rFonts w:cs="FS Me Pro"/>
                <w:rtl/>
                <w:lang w:val="ar"/>
              </w:rPr>
              <w:t>NDIA</w:t>
            </w:r>
            <w:r w:rsidRPr="00B6698C">
              <w:rPr>
                <w:rFonts w:cs="Dubai"/>
                <w:rtl/>
                <w:lang w:val="ar"/>
              </w:rPr>
              <w:t xml:space="preserve"> مكانًا للعمل </w:t>
            </w:r>
            <w:r w:rsidR="00796BC8">
              <w:rPr>
                <w:rFonts w:cs="Dubai" w:hint="cs"/>
                <w:rtl/>
                <w:lang w:val="ar"/>
              </w:rPr>
              <w:t>ي</w:t>
            </w:r>
            <w:r w:rsidRPr="00B6698C">
              <w:rPr>
                <w:rFonts w:cs="Dubai"/>
                <w:rtl/>
                <w:lang w:val="ar"/>
              </w:rPr>
              <w:t>كون:</w:t>
            </w:r>
          </w:p>
        </w:tc>
      </w:tr>
      <w:tr w:rsidR="004F407F" w:rsidRPr="00B6698C" w14:paraId="77958D11" w14:textId="77777777" w:rsidTr="000F142F">
        <w:tc>
          <w:tcPr>
            <w:tcW w:w="2512" w:type="dxa"/>
            <w:vAlign w:val="center"/>
          </w:tcPr>
          <w:p w14:paraId="2534002E" w14:textId="77777777" w:rsidR="00F40DE8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C7FF0C2" wp14:editId="434409E2">
                  <wp:extent cx="1457960" cy="1457960"/>
                  <wp:effectExtent l="0" t="0" r="8890" b="8890"/>
                  <wp:docPr id="771269802" name="Picture 35" descr="شخص يرفع يده وبجواره رمز ال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269802" name="Picture 35" descr="شخص يرفع يده وبجواره رمز الأمان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F7B2DC" w14:textId="427D6B52" w:rsidR="00F40DE8" w:rsidRPr="00B6698C" w:rsidRDefault="00037501" w:rsidP="00B6698C">
            <w:pPr>
              <w:pStyle w:val="ListParagraph"/>
              <w:numPr>
                <w:ilvl w:val="0"/>
                <w:numId w:val="59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آمن</w:t>
            </w:r>
            <w:r w:rsidR="00796BC8">
              <w:rPr>
                <w:rFonts w:cs="Dubai" w:hint="cs"/>
                <w:rtl/>
                <w:lang w:val="ar"/>
              </w:rPr>
              <w:t>ًا</w:t>
            </w:r>
            <w:r w:rsidRPr="00B6698C">
              <w:rPr>
                <w:rFonts w:cs="Dubai"/>
                <w:rtl/>
                <w:lang w:val="ar"/>
              </w:rPr>
              <w:t xml:space="preserve"> لجميع الثقافات</w:t>
            </w:r>
          </w:p>
        </w:tc>
      </w:tr>
      <w:tr w:rsidR="004F407F" w:rsidRPr="00B6698C" w14:paraId="14613D1F" w14:textId="77777777" w:rsidTr="000F142F">
        <w:tc>
          <w:tcPr>
            <w:tcW w:w="2512" w:type="dxa"/>
            <w:vAlign w:val="center"/>
          </w:tcPr>
          <w:p w14:paraId="3F51BBA3" w14:textId="77777777" w:rsidR="00F40DE8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43C00EA" wp14:editId="2CFBD45F">
                  <wp:extent cx="1457960" cy="1457960"/>
                  <wp:effectExtent l="0" t="0" r="8890" b="8890"/>
                  <wp:docPr id="1115363148" name="Picture 36" descr="رمز مشارك مع سهم منحني حول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363148" name="Picture 36" descr="رمز مشارك مع سهم منحني حوله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983CCC" w14:textId="608AFAAF" w:rsidR="00F40DE8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شامل</w:t>
            </w:r>
            <w:r w:rsidR="00796BC8">
              <w:rPr>
                <w:rFonts w:cs="Dubai" w:hint="cs"/>
                <w:rtl/>
                <w:lang w:val="ar"/>
              </w:rPr>
              <w:t>اً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3ABA114C" w14:textId="77777777" w:rsidTr="000F142F">
        <w:tc>
          <w:tcPr>
            <w:tcW w:w="2512" w:type="dxa"/>
            <w:vAlign w:val="center"/>
          </w:tcPr>
          <w:p w14:paraId="71728E06" w14:textId="77777777" w:rsidR="00133B1A" w:rsidRPr="00B6698C" w:rsidRDefault="00037501" w:rsidP="00B6698C">
            <w:pPr>
              <w:pStyle w:val="Image"/>
              <w:spacing w:before="60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40EFF4D" wp14:editId="5E650F0D">
                  <wp:extent cx="1440000" cy="1080000"/>
                  <wp:effectExtent l="0" t="0" r="8255" b="6350"/>
                  <wp:docPr id="187161356" name="Picture 23" descr="شخصان يستخدمان الكمبيوتر معً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61356" name="Picture 23" descr="شخصان يستخدمان الكمبيوتر معًا.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52BF6C1F" w14:textId="77777777" w:rsidR="00133B1A" w:rsidRPr="00B6698C" w:rsidRDefault="00037501" w:rsidP="00B6698C">
            <w:pPr>
              <w:bidi/>
              <w:spacing w:before="60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مما إذا كان هذا الإجراء ناجحًا من خلال عدد الأشخاص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:</w:t>
            </w:r>
          </w:p>
          <w:p w14:paraId="14A3C97D" w14:textId="77777777" w:rsidR="00133B1A" w:rsidRPr="00B6698C" w:rsidRDefault="00037501" w:rsidP="00B6698C">
            <w:pPr>
              <w:pStyle w:val="ListParagraph"/>
              <w:numPr>
                <w:ilvl w:val="0"/>
                <w:numId w:val="58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المستمرين في العمل لدينا</w:t>
            </w:r>
          </w:p>
          <w:p w14:paraId="6A758D49" w14:textId="77777777" w:rsidR="00133B1A" w:rsidRPr="00B6698C" w:rsidRDefault="00037501" w:rsidP="00B6698C">
            <w:pPr>
              <w:pStyle w:val="Image"/>
              <w:numPr>
                <w:ilvl w:val="0"/>
                <w:numId w:val="58"/>
              </w:numPr>
              <w:bidi/>
              <w:spacing w:line="240" w:lineRule="auto"/>
              <w:jc w:val="left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القادرين على تنمية حياتهم </w:t>
            </w:r>
            <w:r w:rsidRPr="00B6698C">
              <w:rPr>
                <w:rStyle w:val="Strong"/>
                <w:rFonts w:cs="Dubai"/>
                <w:rtl/>
                <w:lang w:val="ar"/>
              </w:rPr>
              <w:t>المهنية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48B5721D" w14:textId="77777777" w:rsidTr="000F142F">
        <w:tc>
          <w:tcPr>
            <w:tcW w:w="2512" w:type="dxa"/>
            <w:vAlign w:val="center"/>
          </w:tcPr>
          <w:p w14:paraId="0F365A0B" w14:textId="77777777" w:rsidR="00133B1A" w:rsidRPr="00B6698C" w:rsidRDefault="00037501" w:rsidP="00B6698C">
            <w:pPr>
              <w:pStyle w:val="Image"/>
              <w:spacing w:before="36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5FF5D02" wp14:editId="109FF62A">
                  <wp:extent cx="1457960" cy="1457960"/>
                  <wp:effectExtent l="0" t="0" r="8890" b="8890"/>
                  <wp:docPr id="1428946129" name="Picture 37" descr="شخص يرتدي زي رسمي مع سهم يشير إلى نفس الشخص وهو يرتدي زي الشيف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946129" name="Picture 37" descr="شخص يرتدي زي رسمي مع سهم يشير إلى نفس الشخص وهو يرتدي زي الشيف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33290BC6" w14:textId="7C0E2CDB" w:rsidR="00133B1A" w:rsidRPr="00B6698C" w:rsidRDefault="00037501" w:rsidP="00B6698C">
            <w:pPr>
              <w:bidi/>
              <w:spacing w:before="36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المستقبل المهني هو المسار الذي تسلكه في مجال العمل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الذي تختاره.</w:t>
            </w:r>
          </w:p>
        </w:tc>
      </w:tr>
    </w:tbl>
    <w:p w14:paraId="73E78B70" w14:textId="77777777" w:rsidR="0043690F" w:rsidRPr="00B6698C" w:rsidRDefault="00037501" w:rsidP="00B6698C">
      <w:pPr>
        <w:pStyle w:val="Heading3"/>
        <w:bidi/>
        <w:spacing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63B353F7" wp14:editId="2FDC19A8">
                <wp:simplePos x="0" y="0"/>
                <wp:positionH relativeFrom="margin">
                  <wp:posOffset>14605</wp:posOffset>
                </wp:positionH>
                <wp:positionV relativeFrom="paragraph">
                  <wp:posOffset>262586</wp:posOffset>
                </wp:positionV>
                <wp:extent cx="5786755" cy="241300"/>
                <wp:effectExtent l="19050" t="19050" r="42545" b="25400"/>
                <wp:wrapNone/>
                <wp:docPr id="108850515" name="Group 1088505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928200611" name="Straight Connector 92820061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847694" name="Oval 2128476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87B1F4" id="Group 108850515" o:spid="_x0000_s1026" alt="&quot;&quot;" style="position:absolute;margin-left:1.15pt;margin-top:20.7pt;width:455.65pt;height:19pt;flip:x;z-index:2516807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">
                <v:line id="Straight Connector 92820061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" strokecolor="#65276f [3044]" strokeweight="3pt">
                  <v:stroke endcap="round"/>
                </v:line>
                <v:oval id="Oval 2128476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="005C7C7B" w:rsidRPr="00B6698C">
        <w:rPr>
          <w:rFonts w:cs="Dubai"/>
          <w:rtl/>
          <w:lang w:val="ar"/>
        </w:rPr>
        <w:t>الإجراء 12</w:t>
      </w:r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4F407F" w:rsidRPr="00B6698C" w14:paraId="525777AE" w14:textId="77777777" w:rsidTr="000F142F">
        <w:trPr>
          <w:trHeight w:val="2438"/>
        </w:trPr>
        <w:tc>
          <w:tcPr>
            <w:tcW w:w="2551" w:type="dxa"/>
            <w:vAlign w:val="center"/>
          </w:tcPr>
          <w:p w14:paraId="14DD3DC7" w14:textId="77777777" w:rsidR="005C7C7B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F34C346" wp14:editId="2634438D">
                  <wp:extent cx="1482725" cy="1482725"/>
                  <wp:effectExtent l="0" t="0" r="3175" b="3175"/>
                  <wp:docPr id="224987102" name="Picture 38" descr="موظفان يجريان محادثة بلغة Auslan. فوقهم رمز لغة Aus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87102" name="Picture 38" descr="موظفان يجريان محادثة بلغة Auslan. فوقهم رمز لغة Auslan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697B8F6" w14:textId="77777777" w:rsidR="005C7C7B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سنقوم بتكوين مجموعة لموظفينا وشركائنا لمشاركة مهاراتهم مع الموظفين الآخرين. </w:t>
            </w:r>
          </w:p>
          <w:p w14:paraId="059F7BA7" w14:textId="77777777" w:rsidR="005C7C7B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على سبيل المثال، مهارات مثل لغة الإشارة </w:t>
            </w:r>
            <w:r w:rsidRPr="00D917D5">
              <w:rPr>
                <w:rFonts w:cs="FS Me Pro"/>
                <w:rtl/>
                <w:lang w:val="ar"/>
              </w:rPr>
              <w:t>Auslan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215AF8AA" w14:textId="77777777" w:rsidTr="000F142F">
        <w:tc>
          <w:tcPr>
            <w:tcW w:w="2551" w:type="dxa"/>
            <w:vAlign w:val="center"/>
          </w:tcPr>
          <w:p w14:paraId="00972907" w14:textId="77777777" w:rsidR="00C55355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E103A16" wp14:editId="0F912ADF">
                  <wp:extent cx="1482725" cy="1111882"/>
                  <wp:effectExtent l="0" t="0" r="3175" b="0"/>
                  <wp:docPr id="1043100309" name="Picture 40" descr="موظف دعم يقوم بتدريس لغة الإشارة للأطفا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100309" name="Picture 40" descr="موظف دعم يقوم بتدريس لغة الإشارة للأطفال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20DAAB7" w14:textId="77777777" w:rsidR="00C55355" w:rsidRPr="00B6698C" w:rsidRDefault="00037501" w:rsidP="00B6698C">
            <w:pPr>
              <w:bidi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هذا يعني أنه يمكننا تقديم دعم أفضل للأشخاص الذين يعانون من الصمم أو ضعف السمع.</w:t>
            </w:r>
          </w:p>
        </w:tc>
      </w:tr>
      <w:tr w:rsidR="004F407F" w:rsidRPr="00B6698C" w14:paraId="05D24419" w14:textId="77777777" w:rsidTr="000F142F">
        <w:trPr>
          <w:trHeight w:val="2608"/>
        </w:trPr>
        <w:tc>
          <w:tcPr>
            <w:tcW w:w="2551" w:type="dxa"/>
            <w:vAlign w:val="center"/>
          </w:tcPr>
          <w:p w14:paraId="3A0249F4" w14:textId="77777777" w:rsidR="001B03C6" w:rsidRPr="00B6698C" w:rsidRDefault="00037501" w:rsidP="00B6698C">
            <w:pPr>
              <w:pStyle w:val="Image"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F266E6C" wp14:editId="10671508">
                  <wp:extent cx="1482725" cy="1482725"/>
                  <wp:effectExtent l="0" t="0" r="3175" b="3175"/>
                  <wp:docPr id="1133843291" name="Picture 25" descr="موظف NDIS يدعم أحد المشاركين. بجانبهم يوجد إبهام لأعلى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43291" name="Picture 25" descr="موظف NDIS يدعم أحد المشاركين. بجانبهم يوجد إبهام لأعلى وسهم يشير لأعلى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4DBF853" w14:textId="77777777" w:rsidR="001B03C6" w:rsidRPr="00B6698C" w:rsidRDefault="00037501" w:rsidP="00B6698C">
            <w:p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 موظفينا وشركائنا الذين يتحسنون في دعم الأشخاص الصم أو ضعاف السمع.</w:t>
            </w:r>
          </w:p>
        </w:tc>
      </w:tr>
      <w:tr w:rsidR="004F407F" w:rsidRPr="00B6698C" w14:paraId="584094CE" w14:textId="77777777" w:rsidTr="000F142F">
        <w:tc>
          <w:tcPr>
            <w:tcW w:w="2551" w:type="dxa"/>
            <w:vAlign w:val="center"/>
          </w:tcPr>
          <w:p w14:paraId="6E8B328B" w14:textId="77777777" w:rsidR="001B03C6" w:rsidRPr="00B6698C" w:rsidRDefault="001B03C6" w:rsidP="00B6698C">
            <w:pPr>
              <w:pStyle w:val="Image"/>
              <w:spacing w:after="0" w:line="240" w:lineRule="auto"/>
              <w:jc w:val="left"/>
              <w:rPr>
                <w:rFonts w:cs="Dubai"/>
              </w:rPr>
            </w:pPr>
          </w:p>
        </w:tc>
        <w:tc>
          <w:tcPr>
            <w:tcW w:w="6633" w:type="dxa"/>
            <w:vAlign w:val="center"/>
          </w:tcPr>
          <w:p w14:paraId="6D1EF8ED" w14:textId="77777777" w:rsidR="001B03C6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أيضًا مما إذا كان هذا الإجراء ناجحًا من خلال الاستماع إلى ما يشاركه الأشخاص الصم أو ضعاف السمع حول:</w:t>
            </w:r>
          </w:p>
        </w:tc>
      </w:tr>
      <w:tr w:rsidR="004F407F" w:rsidRPr="00B6698C" w14:paraId="1D7A86B8" w14:textId="77777777" w:rsidTr="000F142F">
        <w:trPr>
          <w:trHeight w:val="2268"/>
        </w:trPr>
        <w:tc>
          <w:tcPr>
            <w:tcW w:w="2551" w:type="dxa"/>
            <w:vAlign w:val="center"/>
          </w:tcPr>
          <w:p w14:paraId="409994A7" w14:textId="77777777" w:rsidR="009657B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D9E87AE" wp14:editId="25C80BC2">
                  <wp:extent cx="1482725" cy="1482725"/>
                  <wp:effectExtent l="0" t="0" r="3175" b="3175"/>
                  <wp:docPr id="921879999" name="Picture 1" descr="شخص يدعم شخصًا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79999" name="Picture 1" descr="شخص يدعم شخصًا. 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EE8A122" w14:textId="77777777" w:rsidR="009657BD" w:rsidRPr="00B6698C" w:rsidRDefault="00037501" w:rsidP="00B6698C">
            <w:pPr>
              <w:pStyle w:val="ListParagraph"/>
              <w:numPr>
                <w:ilvl w:val="0"/>
                <w:numId w:val="57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مدى دعمنا لهم</w:t>
            </w:r>
          </w:p>
        </w:tc>
      </w:tr>
      <w:tr w:rsidR="004F407F" w:rsidRPr="00B6698C" w14:paraId="0D6D0F3B" w14:textId="77777777" w:rsidTr="000F142F">
        <w:trPr>
          <w:trHeight w:val="2268"/>
        </w:trPr>
        <w:tc>
          <w:tcPr>
            <w:tcW w:w="2551" w:type="dxa"/>
            <w:vAlign w:val="center"/>
          </w:tcPr>
          <w:p w14:paraId="008F13DE" w14:textId="77777777" w:rsidR="009657B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677DA63" wp14:editId="3F01B153">
                  <wp:extent cx="1482725" cy="1482725"/>
                  <wp:effectExtent l="0" t="0" r="3175" b="3175"/>
                  <wp:docPr id="1662263111" name="Picture 2" descr="شخص يستخدم كمبيوتر محمو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63111" name="Picture 2" descr="شخص يستخدم كمبيوتر محمول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BF9E905" w14:textId="77777777" w:rsidR="009657BD" w:rsidRPr="00B6698C" w:rsidRDefault="00037501" w:rsidP="00B6698C">
            <w:pPr>
              <w:pStyle w:val="ListParagraph"/>
              <w:numPr>
                <w:ilvl w:val="0"/>
                <w:numId w:val="57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مدى سهولة العثور على دعم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واستخدامه.</w:t>
            </w:r>
          </w:p>
        </w:tc>
      </w:tr>
    </w:tbl>
    <w:bookmarkStart w:id="103" w:name="_Toc158814790"/>
    <w:p w14:paraId="2BEE0212" w14:textId="13E679E7" w:rsidR="00B676E1" w:rsidRPr="00B6698C" w:rsidRDefault="00037501" w:rsidP="00B6698C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B6698C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3EFCA12F" wp14:editId="3EBA9906">
                <wp:simplePos x="0" y="0"/>
                <wp:positionH relativeFrom="page">
                  <wp:posOffset>570230</wp:posOffset>
                </wp:positionH>
                <wp:positionV relativeFrom="paragraph">
                  <wp:posOffset>-171754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DB2DFE" id="Rectangle: Rounded Corners 125" o:spid="_x0000_s1026" alt="&quot;&quot;" style="position:absolute;margin-left:44.9pt;margin-top:-13.5pt;width:505.7pt;height:54.4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" fillcolor="#43a7de" strokecolor="#6b2976" strokeweight="3pt">
                <w10:wrap anchorx="page"/>
              </v:roundrect>
            </w:pict>
          </mc:Fallback>
        </mc:AlternateContent>
      </w:r>
      <w:r w:rsidR="0017610E">
        <w:rPr>
          <w:rFonts w:cs="Dubai" w:hint="cs"/>
          <w:color w:val="000000" w:themeColor="text1"/>
          <w:lang w:val="ar"/>
        </w:rPr>
        <w:t>3</w:t>
      </w:r>
      <w:r w:rsidRPr="00B6698C">
        <w:rPr>
          <w:rFonts w:cs="Dubai"/>
          <w:color w:val="000000" w:themeColor="text1"/>
          <w:rtl/>
          <w:lang w:val="ar"/>
        </w:rPr>
        <w:t>. كيف نشارك المعلومات</w:t>
      </w:r>
      <w:bookmarkEnd w:id="103"/>
    </w:p>
    <w:p w14:paraId="64D22E23" w14:textId="77777777" w:rsidR="005C7C7B" w:rsidRPr="00B6698C" w:rsidRDefault="00037501" w:rsidP="00B6698C">
      <w:pPr>
        <w:pStyle w:val="Heading3"/>
        <w:bidi/>
        <w:spacing w:before="48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788AE16E" wp14:editId="62A89D4B">
                <wp:simplePos x="0" y="0"/>
                <wp:positionH relativeFrom="margin">
                  <wp:posOffset>-5411</wp:posOffset>
                </wp:positionH>
                <wp:positionV relativeFrom="paragraph">
                  <wp:posOffset>564515</wp:posOffset>
                </wp:positionV>
                <wp:extent cx="5787317" cy="241540"/>
                <wp:effectExtent l="19050" t="19050" r="4254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39FD50" id="Group 321763445" o:spid="_x0000_s1026" alt="&quot;&quot;" style="position:absolute;margin-left:-.45pt;margin-top:44.45pt;width:455.7pt;height:19pt;flip:x;z-index:-25163161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13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4F407F" w:rsidRPr="00B6698C" w14:paraId="384979FC" w14:textId="77777777" w:rsidTr="000F142F">
        <w:tc>
          <w:tcPr>
            <w:tcW w:w="2552" w:type="dxa"/>
            <w:vAlign w:val="center"/>
          </w:tcPr>
          <w:p w14:paraId="6E40E2BF" w14:textId="77777777" w:rsidR="005C7C7B" w:rsidRPr="00B6698C" w:rsidRDefault="005C7C7B" w:rsidP="00B6698C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4A479C71" w14:textId="77777777" w:rsidR="005C7C7B" w:rsidRPr="00B6698C" w:rsidRDefault="00037501" w:rsidP="00B6698C">
            <w:pPr>
              <w:bidi/>
              <w:spacing w:before="36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سنضع إرشادات جديدة حول كيفية:</w:t>
            </w:r>
          </w:p>
        </w:tc>
      </w:tr>
      <w:tr w:rsidR="004F407F" w:rsidRPr="00B6698C" w14:paraId="3B1FF1EB" w14:textId="77777777" w:rsidTr="000F142F">
        <w:tc>
          <w:tcPr>
            <w:tcW w:w="2552" w:type="dxa"/>
            <w:vAlign w:val="center"/>
          </w:tcPr>
          <w:p w14:paraId="75D997B4" w14:textId="77777777" w:rsidR="001E4390" w:rsidRPr="00B6698C" w:rsidRDefault="00037501" w:rsidP="00B6698C">
            <w:pPr>
              <w:pStyle w:val="Image"/>
              <w:spacing w:before="60" w:after="6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1811031" wp14:editId="2F571B32">
                  <wp:extent cx="1483360" cy="1483360"/>
                  <wp:effectExtent l="0" t="0" r="2540" b="2540"/>
                  <wp:docPr id="538624752" name="Picture 41" descr="موظف NDIS يصافح أحد المشاركين. بجانبهم يوجد إبهام لأعلى وسهم يشير لأعلى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624752" name="Picture 41" descr="موظف NDIS يصافح أحد المشاركين. بجانبهم يوجد إبهام لأعلى وسهم يشير لأعلى. 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79DC875" w14:textId="77777777" w:rsidR="001E4390" w:rsidRPr="00B6698C" w:rsidRDefault="00037501" w:rsidP="00B6698C">
            <w:pPr>
              <w:pStyle w:val="ListParagraph"/>
              <w:numPr>
                <w:ilvl w:val="0"/>
                <w:numId w:val="6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التواصل بشكل أفضل مع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793C0D37" w14:textId="77777777" w:rsidTr="000F142F">
        <w:tc>
          <w:tcPr>
            <w:tcW w:w="2552" w:type="dxa"/>
            <w:vAlign w:val="center"/>
          </w:tcPr>
          <w:p w14:paraId="53908DCD" w14:textId="77777777" w:rsidR="001E4390" w:rsidRPr="00B6698C" w:rsidRDefault="00037501" w:rsidP="00B6698C">
            <w:pPr>
              <w:pStyle w:val="Image"/>
              <w:spacing w:before="60" w:after="6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BBB0D27" wp14:editId="11F46FA8">
                  <wp:extent cx="1483360" cy="1483360"/>
                  <wp:effectExtent l="0" t="0" r="2540" b="2540"/>
                  <wp:docPr id="165115891" name="Picture 42" descr="وثيقة معلومات وجهاز كمبيوتر يعرض رمز المع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15891" name="Picture 42" descr="وثيقة معلومات وجهاز كمبيوتر يعرض رمز المعلومات.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B9CCB9C" w14:textId="77777777" w:rsidR="001E4390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مشاركة المعلومات بطرق مختلفة.</w:t>
            </w:r>
          </w:p>
        </w:tc>
      </w:tr>
      <w:tr w:rsidR="004F407F" w:rsidRPr="00B6698C" w14:paraId="1A368C24" w14:textId="77777777" w:rsidTr="000F142F">
        <w:tc>
          <w:tcPr>
            <w:tcW w:w="2552" w:type="dxa"/>
            <w:vAlign w:val="center"/>
          </w:tcPr>
          <w:p w14:paraId="0FD3E667" w14:textId="77777777" w:rsidR="00650B13" w:rsidRPr="00B6698C" w:rsidRDefault="00650B13" w:rsidP="00B6698C">
            <w:pPr>
              <w:pStyle w:val="Image"/>
              <w:spacing w:before="48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4F3AB4CA" w14:textId="77777777" w:rsidR="00650B13" w:rsidRPr="00B6698C" w:rsidRDefault="00037501" w:rsidP="00B6698C">
            <w:pPr>
              <w:bidi/>
              <w:spacing w:before="48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لوضع هذه الإرشادات، سنعمل مع:</w:t>
            </w:r>
          </w:p>
        </w:tc>
      </w:tr>
      <w:tr w:rsidR="004F407F" w:rsidRPr="00B6698C" w14:paraId="4C369BD8" w14:textId="77777777" w:rsidTr="000F142F">
        <w:tc>
          <w:tcPr>
            <w:tcW w:w="2552" w:type="dxa"/>
            <w:vAlign w:val="center"/>
          </w:tcPr>
          <w:p w14:paraId="39AB03FD" w14:textId="77777777" w:rsidR="001E4390" w:rsidRPr="00B6698C" w:rsidRDefault="00037501" w:rsidP="00B6698C">
            <w:pPr>
              <w:pStyle w:val="Image"/>
              <w:spacing w:before="60" w:after="6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696C3561" wp14:editId="128B8FAD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978535</wp:posOffset>
                      </wp:positionV>
                      <wp:extent cx="892175" cy="304800"/>
                      <wp:effectExtent l="0" t="0" r="3175" b="0"/>
                      <wp:wrapNone/>
                      <wp:docPr id="36265873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B81DCF" w14:textId="77777777" w:rsidR="007A25BA" w:rsidRPr="007F27F1" w:rsidRDefault="00037501" w:rsidP="007A25BA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7F27F1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 xml:space="preserve">لجنة </w:t>
                                  </w:r>
                                  <w:r w:rsidRPr="007F27F1">
                                    <w:rPr>
                                      <w:rFonts w:cs="FS Me Pro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6C3561" id="_x0000_s1038" type="#_x0000_t202" alt="&quot;&quot;" style="position:absolute;left:0;text-align:left;margin-left:23.1pt;margin-top:77.05pt;width:70.25pt;height:24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" filled="f" stroked="f">
                      <v:textbox inset="0,0,0,0">
                        <w:txbxContent>
                          <w:p w14:paraId="5EB81DCF" w14:textId="77777777" w:rsidR="007A25BA" w:rsidRPr="007F27F1" w:rsidRDefault="00037501" w:rsidP="007A25BA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7F27F1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 xml:space="preserve">لجنة </w:t>
                            </w:r>
                            <w:r w:rsidRPr="007F27F1">
                              <w:rPr>
                                <w:rFonts w:cs="FS Me Pro"/>
                                <w:b/>
                                <w:bCs/>
                                <w:rtl/>
                                <w:lang w:val="ar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E4390" w:rsidRPr="00B6698C">
              <w:rPr>
                <w:rFonts w:cs="Dubai"/>
                <w:noProof/>
              </w:rPr>
              <w:drawing>
                <wp:inline distT="0" distB="0" distL="0" distR="0" wp14:anchorId="3AAE4F36" wp14:editId="4C21A25C">
                  <wp:extent cx="1483360" cy="1483360"/>
                  <wp:effectExtent l="0" t="0" r="2540" b="2540"/>
                  <wp:docPr id="1849318237" name="Picture 43" descr="3 أشخاص خلف مقعد مكتوب عليه «لجنة NDIS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318237" name="Picture 43" descr="3 أشخاص خلف مقعد مكتوب عليه «لجنة NDIS»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0C4E29D" w14:textId="77777777" w:rsidR="001E4390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لجنة </w:t>
            </w:r>
            <w:r w:rsidRPr="00D917D5">
              <w:rPr>
                <w:rFonts w:cs="FS Me Pro"/>
                <w:rtl/>
                <w:lang w:val="ar"/>
              </w:rPr>
              <w:t>NDIS</w:t>
            </w:r>
          </w:p>
        </w:tc>
      </w:tr>
      <w:tr w:rsidR="004F407F" w:rsidRPr="00B6698C" w14:paraId="434CE515" w14:textId="77777777" w:rsidTr="000F142F">
        <w:tc>
          <w:tcPr>
            <w:tcW w:w="2552" w:type="dxa"/>
            <w:vAlign w:val="center"/>
          </w:tcPr>
          <w:p w14:paraId="66057C37" w14:textId="77777777" w:rsidR="001E4390" w:rsidRPr="00B6698C" w:rsidRDefault="00037501" w:rsidP="00B6698C">
            <w:pPr>
              <w:pStyle w:val="Image"/>
              <w:spacing w:before="60" w:after="6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15E71CC" wp14:editId="5F4078CC">
                  <wp:extent cx="1440000" cy="1440000"/>
                  <wp:effectExtent l="0" t="0" r="8255" b="8255"/>
                  <wp:docPr id="126" name="Picture 126" descr="3 أشخاص أمام مبنى إدار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3 أشخاص أمام مبنى إدار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B7B4682" w14:textId="76F08059" w:rsidR="001E4390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المنظمات التي تدعم الأشخاص ذوي الإعاقة من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 xml:space="preserve">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</w:tbl>
    <w:p w14:paraId="77FD3A35" w14:textId="77777777" w:rsidR="00930399" w:rsidRPr="00B6698C" w:rsidRDefault="00037501" w:rsidP="00B6698C">
      <w:pPr>
        <w:spacing w:line="240" w:lineRule="auto"/>
        <w:rPr>
          <w:rFonts w:cs="Dubai"/>
        </w:rPr>
      </w:pPr>
      <w:r w:rsidRPr="00B6698C">
        <w:rPr>
          <w:rFonts w:cs="Dubai"/>
        </w:rPr>
        <w:br w:type="page"/>
      </w:r>
    </w:p>
    <w:tbl>
      <w:tblPr>
        <w:bidiVisual/>
        <w:tblW w:w="9355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228"/>
      </w:tblGrid>
      <w:tr w:rsidR="004F407F" w:rsidRPr="00B6698C" w14:paraId="3BA5A84E" w14:textId="77777777" w:rsidTr="000F142F">
        <w:tc>
          <w:tcPr>
            <w:tcW w:w="2552" w:type="dxa"/>
            <w:vAlign w:val="center"/>
          </w:tcPr>
          <w:p w14:paraId="48AEEC74" w14:textId="77777777" w:rsidR="008F672F" w:rsidRPr="00B6698C" w:rsidRDefault="008F672F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</w:p>
        </w:tc>
        <w:tc>
          <w:tcPr>
            <w:tcW w:w="6803" w:type="dxa"/>
            <w:gridSpan w:val="2"/>
            <w:vAlign w:val="center"/>
          </w:tcPr>
          <w:p w14:paraId="79B1F8E0" w14:textId="77777777" w:rsidR="008F672F" w:rsidRPr="00B6698C" w:rsidRDefault="00037501" w:rsidP="00B6698C">
            <w:pPr>
              <w:bidi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سنستخدم هذه الإرشادات للتواصل بشكل أفضل مع:</w:t>
            </w:r>
          </w:p>
        </w:tc>
      </w:tr>
      <w:tr w:rsidR="004F407F" w:rsidRPr="00B6698C" w14:paraId="465CABD3" w14:textId="77777777" w:rsidTr="000F142F">
        <w:trPr>
          <w:trHeight w:val="2154"/>
        </w:trPr>
        <w:tc>
          <w:tcPr>
            <w:tcW w:w="2552" w:type="dxa"/>
            <w:vAlign w:val="center"/>
          </w:tcPr>
          <w:p w14:paraId="5D3686C9" w14:textId="77777777" w:rsidR="00563440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7671435" wp14:editId="587F16E2">
                  <wp:extent cx="1296000" cy="1296000"/>
                  <wp:effectExtent l="0" t="0" r="0" b="0"/>
                  <wp:docPr id="1353877225" name="Picture 1353877225" descr="مجموعة من أ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877225" name="Picture 1353877225" descr="مجموعة من أفراد CALD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0FDDADAE" w14:textId="77777777" w:rsidR="00563440" w:rsidRPr="00B6698C" w:rsidRDefault="00037501" w:rsidP="00B6698C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07189AF7" w14:textId="77777777" w:rsidTr="000F142F">
        <w:trPr>
          <w:trHeight w:val="2154"/>
        </w:trPr>
        <w:tc>
          <w:tcPr>
            <w:tcW w:w="2552" w:type="dxa"/>
            <w:vAlign w:val="center"/>
          </w:tcPr>
          <w:p w14:paraId="6C389FA8" w14:textId="77777777" w:rsidR="00563440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E9DCFF1" wp14:editId="273F2359">
                  <wp:extent cx="1296000" cy="1296000"/>
                  <wp:effectExtent l="0" t="0" r="0" b="0"/>
                  <wp:docPr id="383475937" name="Picture 27" descr="مجموعة من الناس. شخصان يرفعان أيديه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75937" name="Picture 27" descr="مجموعة من الناس. شخصان يرفعان أيديهما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5351E059" w14:textId="77777777" w:rsidR="00563440" w:rsidRPr="00B6698C" w:rsidRDefault="00037501" w:rsidP="00B6698C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697B89A8" w14:textId="77777777" w:rsidTr="000F142F">
        <w:tc>
          <w:tcPr>
            <w:tcW w:w="2552" w:type="dxa"/>
            <w:vAlign w:val="center"/>
          </w:tcPr>
          <w:p w14:paraId="55FDA708" w14:textId="77777777" w:rsidR="008F672F" w:rsidRPr="00B6698C" w:rsidRDefault="008F672F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746" w:type="dxa"/>
            <w:gridSpan w:val="2"/>
            <w:vAlign w:val="center"/>
          </w:tcPr>
          <w:p w14:paraId="7EFDCBAC" w14:textId="77777777" w:rsidR="008F672F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الاستماع إلى:</w:t>
            </w:r>
          </w:p>
        </w:tc>
      </w:tr>
      <w:tr w:rsidR="004F407F" w:rsidRPr="00B6698C" w14:paraId="04E4F2CA" w14:textId="77777777" w:rsidTr="000F142F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435CDBC1" w14:textId="77777777" w:rsidR="002A039B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C3BDC28" wp14:editId="5F79C7AA">
                  <wp:extent cx="1296000" cy="1177551"/>
                  <wp:effectExtent l="0" t="0" r="0" b="3810"/>
                  <wp:docPr id="1795573990" name="Picture 49" descr="مجموعة من المشاركين من خلفيات CALD يشيرون إلى أنفسهم ويرفعون أيدي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73990" name="Picture 49" descr="مجموعة من المشاركين من خلفيات CALD يشيرون إلى أنفسهم ويرفعون أيديهم.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7" b="8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7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C676044" w14:textId="77777777" w:rsidR="002A039B" w:rsidRPr="00B6698C" w:rsidRDefault="00037501" w:rsidP="00B6698C">
            <w:pPr>
              <w:pStyle w:val="ListParagraph"/>
              <w:numPr>
                <w:ilvl w:val="0"/>
                <w:numId w:val="6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المشاركين من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053DDEA0" w14:textId="77777777" w:rsidTr="000F142F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5E42D9F1" w14:textId="77777777" w:rsidR="002A039B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DEDBC7E" wp14:editId="046511A8">
                  <wp:extent cx="1296000" cy="1210510"/>
                  <wp:effectExtent l="0" t="0" r="0" b="8890"/>
                  <wp:docPr id="726228435" name="Picture 47" descr="شخص يدعم أحد المشاركين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228435" name="Picture 47" descr="شخص يدعم أحد المشاركين. 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21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5AFD2FC" w14:textId="77777777" w:rsidR="002A039B" w:rsidRPr="00B6698C" w:rsidRDefault="00037501" w:rsidP="00B6698C">
            <w:pPr>
              <w:pStyle w:val="ListParagraph"/>
              <w:numPr>
                <w:ilvl w:val="0"/>
                <w:numId w:val="6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الأشخاص الذين يدعمون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25E070D0" w14:textId="77777777" w:rsidTr="000F142F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319241C5" w14:textId="77777777" w:rsidR="002A039B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4631261" wp14:editId="57C4DD7E">
                  <wp:extent cx="1296000" cy="1070955"/>
                  <wp:effectExtent l="0" t="0" r="0" b="0"/>
                  <wp:docPr id="709965646" name="Picture 48" descr="مجموعة من مقدمي الخدمة يبتسمو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965646" name="Picture 48" descr="مجموعة من مقدمي الخدمة يبتسمون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07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2F1EB65" w14:textId="77777777" w:rsidR="002A039B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Style w:val="Strong"/>
                <w:rFonts w:cs="Dubai"/>
                <w:rtl/>
                <w:lang w:val="ar"/>
              </w:rPr>
              <w:t>مقدمي الخدمة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54D23ED7" w14:textId="77777777" w:rsidTr="000F142F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2E549D5A" w14:textId="77777777" w:rsidR="00EB25CA" w:rsidRPr="00B6698C" w:rsidRDefault="00037501" w:rsidP="00B6698C">
            <w:pPr>
              <w:pStyle w:val="Image"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67204D7" wp14:editId="4F306C52">
                  <wp:extent cx="1296000" cy="1296000"/>
                  <wp:effectExtent l="0" t="0" r="0" b="0"/>
                  <wp:docPr id="362534700" name="Picture 50" descr="3 مقدمي خدمة. أحدهم يرتدي سماعة الطبيب. وآخر يحمل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34700" name="Picture 50" descr="3 مقدمي خدمة. أحدهم يرتدي سماعة الطبيب. وآخر يحمل وثيقة.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F254B9A" w14:textId="4D77BB57" w:rsidR="00EB25CA" w:rsidRPr="00B6698C" w:rsidRDefault="00037501" w:rsidP="00B6698C">
            <w:pPr>
              <w:bidi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يدعم مقدمو الخدمة الأشخاص ذوي الإعاقة من خلال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تقديم خدمة.</w:t>
            </w:r>
          </w:p>
        </w:tc>
      </w:tr>
    </w:tbl>
    <w:p w14:paraId="20C1AD87" w14:textId="77777777" w:rsidR="002535DE" w:rsidRPr="00B6698C" w:rsidRDefault="00037501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0FB852D2" wp14:editId="4D86A574">
                <wp:simplePos x="0" y="0"/>
                <wp:positionH relativeFrom="margin">
                  <wp:posOffset>-9525</wp:posOffset>
                </wp:positionH>
                <wp:positionV relativeFrom="paragraph">
                  <wp:posOffset>282271</wp:posOffset>
                </wp:positionV>
                <wp:extent cx="5787317" cy="241540"/>
                <wp:effectExtent l="19050" t="19050" r="42545" b="25400"/>
                <wp:wrapNone/>
                <wp:docPr id="739572189" name="Group 7395721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890595126" name="Straight Connector 89059512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960345" name="Oval 66096034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022B31" id="Group 739572189" o:spid="_x0000_s1026" alt="&quot;&quot;" style="position:absolute;margin-left:-.75pt;margin-top:22.25pt;width:455.7pt;height:19pt;flip:x;z-index:-2516295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">
                <v:line id="Straight Connector 89059512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" strokecolor="#65276f [3044]" strokeweight="3pt">
                  <v:stroke endcap="round"/>
                </v:line>
                <v:oval id="Oval 66096034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="005C7C7B" w:rsidRPr="00B6698C">
        <w:rPr>
          <w:rFonts w:cs="Dubai"/>
          <w:rtl/>
          <w:lang w:val="ar"/>
        </w:rPr>
        <w:t>الإجراء 14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F407F" w:rsidRPr="00B6698C" w14:paraId="5EB6038A" w14:textId="77777777" w:rsidTr="000F142F">
        <w:tc>
          <w:tcPr>
            <w:tcW w:w="2551" w:type="dxa"/>
            <w:vAlign w:val="center"/>
          </w:tcPr>
          <w:p w14:paraId="412ACB57" w14:textId="77777777" w:rsidR="00766698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147C3FC" wp14:editId="59364F12">
                  <wp:extent cx="1482725" cy="1482725"/>
                  <wp:effectExtent l="0" t="0" r="3175" b="3175"/>
                  <wp:docPr id="281375781" name="Picture 51" descr="شخص يدعم شخصًا آخر لاستخدام كمبيوتر محمول. فوقهم يوجد إبهام لأعلى مع 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75781" name="Picture 51" descr="شخص يدعم شخصًا آخر لاستخدام كمبيوتر محمول. فوقهم يوجد إبهام لأعلى مع سهم يشير لأعلى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C7A465" w14:textId="77777777" w:rsidR="0076669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سنسهل على 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استخدام خدماتنا عبر الإنترنت.</w:t>
            </w:r>
          </w:p>
          <w:p w14:paraId="02FA7DBA" w14:textId="77777777" w:rsidR="0076669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على سبيل المثال، موقع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الإلكتروني.</w:t>
            </w:r>
          </w:p>
        </w:tc>
      </w:tr>
      <w:tr w:rsidR="004F407F" w:rsidRPr="00B6698C" w14:paraId="77CA5468" w14:textId="77777777" w:rsidTr="000F142F">
        <w:tc>
          <w:tcPr>
            <w:tcW w:w="2551" w:type="dxa"/>
            <w:vAlign w:val="center"/>
          </w:tcPr>
          <w:p w14:paraId="07B29D1B" w14:textId="77777777" w:rsidR="00766698" w:rsidRPr="00B6698C" w:rsidRDefault="00766698" w:rsidP="00B6698C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6A41C25D" w14:textId="77777777" w:rsidR="00766698" w:rsidRPr="00B6698C" w:rsidRDefault="00037501" w:rsidP="00B6698C">
            <w:pPr>
              <w:bidi/>
              <w:spacing w:before="60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سنفعل ذلك من خلال:</w:t>
            </w:r>
          </w:p>
        </w:tc>
      </w:tr>
      <w:tr w:rsidR="004F407F" w:rsidRPr="00B6698C" w14:paraId="51A17AE3" w14:textId="77777777" w:rsidTr="000F142F">
        <w:tc>
          <w:tcPr>
            <w:tcW w:w="2551" w:type="dxa"/>
            <w:vAlign w:val="center"/>
          </w:tcPr>
          <w:p w14:paraId="281505D4" w14:textId="77777777" w:rsidR="002A039B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3844C0B" wp14:editId="5566080E">
                  <wp:extent cx="1482725" cy="1482725"/>
                  <wp:effectExtent l="0" t="0" r="3175" b="3175"/>
                  <wp:docPr id="615775571" name="Picture 52" descr="شخص يحمل وثيقة. فوقهم توجد فقاعة كلام تظهر لغة أخرى غير الإنجليزية وعلامة صح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775571" name="Picture 52" descr="شخص يحمل وثيقة. فوقهم توجد فقاعة كلام تظهر لغة أخرى غير الإنجليزية وعلامة صح. 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8D6D28" w14:textId="0AF7322E" w:rsidR="002A039B" w:rsidRPr="00B6698C" w:rsidRDefault="00037501" w:rsidP="00B6698C">
            <w:pPr>
              <w:pStyle w:val="ListParagraph"/>
              <w:numPr>
                <w:ilvl w:val="0"/>
                <w:numId w:val="63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مشاركة المعلومات بلغات يفهمها الأفراد من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 xml:space="preserve">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170F7436" w14:textId="77777777" w:rsidTr="000F142F">
        <w:tc>
          <w:tcPr>
            <w:tcW w:w="2551" w:type="dxa"/>
            <w:vAlign w:val="center"/>
          </w:tcPr>
          <w:p w14:paraId="3AF42AC3" w14:textId="77777777" w:rsidR="002A039B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64FD48E" wp14:editId="7F9A32C2">
                  <wp:extent cx="1483200" cy="1483200"/>
                  <wp:effectExtent l="0" t="0" r="3175" b="3175"/>
                  <wp:docPr id="1394082892" name="Picture 53" descr="شخص يدعم شخصًا آخر لقراءة وثيقة. فوق الشخص الذي يتم دعمه توجد علامة استفهام داخل فقاعة تفك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082892" name="Picture 53" descr="شخص يدعم شخصًا آخر لقراءة وثيقة. فوق الشخص الذي يتم دعمه توجد علامة استفهام داخل فقاعة تفكير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193B94" w14:textId="4591484A" w:rsidR="002A039B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دعم أفراد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عندما نشارك المعلومات بلغة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لا يعرفونها.</w:t>
            </w:r>
          </w:p>
        </w:tc>
      </w:tr>
      <w:tr w:rsidR="004F407F" w:rsidRPr="00B6698C" w14:paraId="7A5A9E23" w14:textId="77777777" w:rsidTr="000F142F">
        <w:tc>
          <w:tcPr>
            <w:tcW w:w="2551" w:type="dxa"/>
            <w:vAlign w:val="center"/>
          </w:tcPr>
          <w:p w14:paraId="46E9EE1E" w14:textId="77777777" w:rsidR="009F34FB" w:rsidRPr="00B6698C" w:rsidRDefault="00037501" w:rsidP="00B6698C">
            <w:pPr>
              <w:pStyle w:val="Image"/>
              <w:spacing w:before="60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99A4140" wp14:editId="0DC608FF">
                  <wp:extent cx="1482725" cy="1482725"/>
                  <wp:effectExtent l="0" t="0" r="3175" b="3175"/>
                  <wp:docPr id="216622349" name="Picture 54" descr="شخص يستخدم جهاز كمبيوتر محمول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22349" name="Picture 54" descr="شخص يستخدم جهاز كمبيوتر محمول وسهم يشير لأعلى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60DF13" w14:textId="77777777" w:rsidR="009F34FB" w:rsidRPr="00B6698C" w:rsidRDefault="00037501" w:rsidP="00B6698C">
            <w:pPr>
              <w:bidi/>
              <w:spacing w:before="60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مما إذا كان هذا الإجراء ناجحًا من خلال كم زاد عدد الأشخاص الآخرين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الذين يستخدمون خدماتنا عبر الإنترنت.</w:t>
            </w:r>
          </w:p>
        </w:tc>
      </w:tr>
    </w:tbl>
    <w:p w14:paraId="01719470" w14:textId="77777777" w:rsidR="005C7C7B" w:rsidRPr="00B6698C" w:rsidRDefault="00037501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0153E2D3" wp14:editId="6AE81676">
                <wp:simplePos x="0" y="0"/>
                <wp:positionH relativeFrom="margin">
                  <wp:posOffset>-13363</wp:posOffset>
                </wp:positionH>
                <wp:positionV relativeFrom="paragraph">
                  <wp:posOffset>272415</wp:posOffset>
                </wp:positionV>
                <wp:extent cx="5787317" cy="241540"/>
                <wp:effectExtent l="19050" t="19050" r="42545" b="25400"/>
                <wp:wrapNone/>
                <wp:docPr id="915048592" name="Group 9150485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2091575029" name="Straight Connector 2091575029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4646881" name="Oval 10546468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AB551B" id="Group 915048592" o:spid="_x0000_s1026" alt="&quot;&quot;" style="position:absolute;margin-left:-1.05pt;margin-top:21.45pt;width:455.7pt;height:19pt;flip:x;z-index:-2516275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">
                <v:line id="Straight Connector 2091575029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" strokecolor="#65276f [3044]" strokeweight="3pt">
                  <v:stroke endcap="round"/>
                </v:line>
                <v:oval id="Oval 10546468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" fillcolor="#43a7de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15</w:t>
      </w:r>
    </w:p>
    <w:tbl>
      <w:tblPr>
        <w:bidiVisual/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4F407F" w:rsidRPr="00B6698C" w14:paraId="752466A8" w14:textId="77777777" w:rsidTr="000F142F">
        <w:tc>
          <w:tcPr>
            <w:tcW w:w="2552" w:type="dxa"/>
            <w:vAlign w:val="center"/>
          </w:tcPr>
          <w:p w14:paraId="7D583991" w14:textId="77777777" w:rsidR="00766698" w:rsidRPr="00B6698C" w:rsidRDefault="00037501" w:rsidP="00B6698C">
            <w:pPr>
              <w:pStyle w:val="Image"/>
              <w:spacing w:before="36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6BD2C44" wp14:editId="4257E6E3">
                  <wp:extent cx="1483360" cy="1483360"/>
                  <wp:effectExtent l="0" t="0" r="2540" b="2540"/>
                  <wp:docPr id="1785330858" name="Picture 28" descr="3 فقاعات كلامية تعرض 3 لغات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330858" name="Picture 28" descr="3 فقاعات كلامية تعرض 3 لغات أخرى غير الإنجليزية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A56850" w14:textId="77777777" w:rsidR="00766698" w:rsidRPr="00B6698C" w:rsidRDefault="00037501" w:rsidP="00B6698C">
            <w:pPr>
              <w:bidi/>
              <w:spacing w:before="36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سنضع إرشادات حول اللغات التي نحتاج إلى مشاركة معلومات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بها.</w:t>
            </w:r>
          </w:p>
          <w:p w14:paraId="309F9503" w14:textId="77777777" w:rsidR="002C7941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هذا يعني أن المزيد من الأشخاص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يمكنهم فهم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1907CD74" w14:textId="77777777" w:rsidTr="000F142F">
        <w:tc>
          <w:tcPr>
            <w:tcW w:w="2552" w:type="dxa"/>
            <w:vAlign w:val="center"/>
          </w:tcPr>
          <w:p w14:paraId="108341AE" w14:textId="77777777" w:rsidR="00007F05" w:rsidRPr="00B6698C" w:rsidRDefault="00007F05" w:rsidP="00B6698C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167B736D" w14:textId="77777777" w:rsidR="002C7941" w:rsidRPr="00B6698C" w:rsidRDefault="00037501" w:rsidP="00B6698C">
            <w:pPr>
              <w:bidi/>
              <w:spacing w:before="60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لوضع هذه الإرشادات، سنعمل مع:</w:t>
            </w:r>
          </w:p>
        </w:tc>
      </w:tr>
      <w:tr w:rsidR="004F407F" w:rsidRPr="00B6698C" w14:paraId="5E1D2CDF" w14:textId="77777777" w:rsidTr="000F142F">
        <w:tc>
          <w:tcPr>
            <w:tcW w:w="2552" w:type="dxa"/>
            <w:vAlign w:val="center"/>
          </w:tcPr>
          <w:p w14:paraId="5B619F19" w14:textId="77777777" w:rsidR="00B32C67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1415ACF" wp14:editId="03458C2C">
                  <wp:extent cx="1483360" cy="1483360"/>
                  <wp:effectExtent l="0" t="0" r="2540" b="2540"/>
                  <wp:docPr id="1278271050" name="Picture 55" descr="مجموعة من أ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271050" name="Picture 55" descr="مجموعة من أفراد CALD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21789E" w14:textId="77777777" w:rsidR="00B32C67" w:rsidRPr="00B6698C" w:rsidRDefault="00037501" w:rsidP="00B6698C">
            <w:pPr>
              <w:pStyle w:val="ListParagraph"/>
              <w:numPr>
                <w:ilvl w:val="0"/>
                <w:numId w:val="69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60AE84B2" w14:textId="77777777" w:rsidTr="000F142F">
        <w:tc>
          <w:tcPr>
            <w:tcW w:w="2552" w:type="dxa"/>
            <w:vAlign w:val="center"/>
          </w:tcPr>
          <w:p w14:paraId="204F614C" w14:textId="77777777" w:rsidR="00B32C67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1E1F26B7" wp14:editId="1F551A8A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1096010</wp:posOffset>
                      </wp:positionV>
                      <wp:extent cx="892175" cy="304800"/>
                      <wp:effectExtent l="0" t="0" r="3175" b="0"/>
                      <wp:wrapNone/>
                      <wp:docPr id="248652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34C995" w14:textId="77777777" w:rsidR="007A25BA" w:rsidRPr="00CD51BB" w:rsidRDefault="00037501" w:rsidP="007A25BA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CD51BB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 xml:space="preserve">لجنة </w:t>
                                  </w:r>
                                  <w:r w:rsidRPr="00CD51BB">
                                    <w:rPr>
                                      <w:rFonts w:cs="FS Me Pro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1F26B7" id="_x0000_s1039" type="#_x0000_t202" alt="&quot;&quot;" style="position:absolute;left:0;text-align:left;margin-left:23.1pt;margin-top:86.3pt;width:70.25pt;height:24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" filled="f" stroked="f">
                      <v:textbox inset="0,0,0,0">
                        <w:txbxContent>
                          <w:p w14:paraId="7034C995" w14:textId="77777777" w:rsidR="007A25BA" w:rsidRPr="00CD51BB" w:rsidRDefault="00037501" w:rsidP="007A25BA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CD51B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 xml:space="preserve">لجنة </w:t>
                            </w:r>
                            <w:r w:rsidRPr="00CD51BB">
                              <w:rPr>
                                <w:rFonts w:cs="FS Me Pro"/>
                                <w:b/>
                                <w:bCs/>
                                <w:rtl/>
                                <w:lang w:val="ar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2C67" w:rsidRPr="00B6698C">
              <w:rPr>
                <w:rFonts w:cs="Dubai"/>
                <w:noProof/>
              </w:rPr>
              <w:drawing>
                <wp:inline distT="0" distB="0" distL="0" distR="0" wp14:anchorId="6CB69A9E" wp14:editId="3456872D">
                  <wp:extent cx="1483360" cy="1483360"/>
                  <wp:effectExtent l="0" t="0" r="2540" b="2540"/>
                  <wp:docPr id="1818495431" name="Picture 56" descr="3 أشخاص خلف مقعد مكتوب عليه «لجنة NDIS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495431" name="Picture 56" descr="3 أشخاص خلف مقعد مكتوب عليه «لجنة NDIS»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5464DF" w14:textId="77777777" w:rsidR="00B32C67" w:rsidRPr="00B6698C" w:rsidRDefault="00037501" w:rsidP="00B6698C">
            <w:pPr>
              <w:pStyle w:val="ListParagraph"/>
              <w:numPr>
                <w:ilvl w:val="0"/>
                <w:numId w:val="69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لجنة </w:t>
            </w:r>
            <w:r w:rsidRPr="00D917D5">
              <w:rPr>
                <w:rFonts w:cs="FS Me Pro"/>
                <w:rtl/>
                <w:lang w:val="ar"/>
              </w:rPr>
              <w:t>NDIS</w:t>
            </w:r>
          </w:p>
        </w:tc>
      </w:tr>
      <w:tr w:rsidR="004F407F" w:rsidRPr="00B6698C" w14:paraId="5D7E4150" w14:textId="77777777" w:rsidTr="000F142F">
        <w:tc>
          <w:tcPr>
            <w:tcW w:w="2552" w:type="dxa"/>
            <w:vAlign w:val="center"/>
          </w:tcPr>
          <w:p w14:paraId="222577A8" w14:textId="77777777" w:rsidR="00B32C67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68C92D9" wp14:editId="09EA964E">
                  <wp:extent cx="1440000" cy="1440000"/>
                  <wp:effectExtent l="0" t="0" r="8255" b="8255"/>
                  <wp:docPr id="1800567495" name="Picture 1800567495" descr="3 أشخاص أمام مبنى إدار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567495" name="Picture 1800567495" descr="3 أشخاص أمام مبنى إدار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6C3D74" w14:textId="42CFA9C0" w:rsidR="00B32C67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المنظمات التي تدعم الأشخاص ذوي الإعاقة من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 xml:space="preserve">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</w:tbl>
    <w:p w14:paraId="4F9C806A" w14:textId="77777777" w:rsidR="007916A8" w:rsidRPr="00B6698C" w:rsidRDefault="00037501" w:rsidP="00B6698C">
      <w:pPr>
        <w:spacing w:line="240" w:lineRule="auto"/>
        <w:rPr>
          <w:rFonts w:cs="Dubai"/>
        </w:rPr>
      </w:pPr>
      <w:r w:rsidRPr="00B6698C">
        <w:rPr>
          <w:rFonts w:cs="Dubai"/>
        </w:rPr>
        <w:br w:type="page"/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14"/>
      </w:tblGrid>
      <w:tr w:rsidR="004F407F" w:rsidRPr="00B6698C" w14:paraId="20F548FA" w14:textId="77777777" w:rsidTr="000F142F">
        <w:tc>
          <w:tcPr>
            <w:tcW w:w="2552" w:type="dxa"/>
            <w:vAlign w:val="center"/>
          </w:tcPr>
          <w:p w14:paraId="41F740FE" w14:textId="77777777" w:rsidR="00007F05" w:rsidRPr="00B6698C" w:rsidRDefault="00007F05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45852BFC" w14:textId="77777777" w:rsidR="00007F05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عدد:</w:t>
            </w:r>
          </w:p>
        </w:tc>
      </w:tr>
      <w:tr w:rsidR="004F407F" w:rsidRPr="00B6698C" w14:paraId="25D263AD" w14:textId="77777777" w:rsidTr="000F142F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7CFD5DE8" w14:textId="77777777" w:rsidR="00B42BC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794F167" wp14:editId="77FD9F55">
                  <wp:extent cx="1483360" cy="1483360"/>
                  <wp:effectExtent l="0" t="0" r="2540" b="2540"/>
                  <wp:docPr id="1299266338" name="Picture 29" descr="3 وثائق مكتوبة بثلاث لغات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266338" name="Picture 29" descr="3 وثائق مكتوبة بثلاث لغات أخرى غير الإنجليزية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F088B3D" w14:textId="77777777" w:rsidR="00B42BC2" w:rsidRPr="00B6698C" w:rsidRDefault="00037501" w:rsidP="00B6698C">
            <w:pPr>
              <w:pStyle w:val="ListParagraph"/>
              <w:numPr>
                <w:ilvl w:val="0"/>
                <w:numId w:val="6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المستندات التي نشاركها بلغات ليست الإنجليزية</w:t>
            </w:r>
          </w:p>
        </w:tc>
      </w:tr>
      <w:tr w:rsidR="004F407F" w:rsidRPr="00B6698C" w14:paraId="312FC811" w14:textId="77777777" w:rsidTr="000F142F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1346A663" w14:textId="77777777" w:rsidR="00B42BC2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7D67271" wp14:editId="58F14EE9">
                  <wp:extent cx="1483360" cy="1483360"/>
                  <wp:effectExtent l="0" t="0" r="2540" b="2540"/>
                  <wp:docPr id="884962986" name="Picture 30" descr="شخص يشير بإبهامه لأعلى تحت فقاعة كلام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2986" name="Picture 30" descr="شخص يشير بإبهامه لأعلى تحت فقاعة كلام تظهر لغة أخرى غير الإنجليزية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69E2D5" w14:textId="77777777" w:rsidR="00B42BC2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الأشخاص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الذين يخبروننا أنهم يستطيعون العثور على معلومات حول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بلغتهم.</w:t>
            </w:r>
          </w:p>
        </w:tc>
      </w:tr>
    </w:tbl>
    <w:p w14:paraId="111B00FB" w14:textId="77777777" w:rsidR="005C7C7B" w:rsidRPr="00B6698C" w:rsidRDefault="00037501" w:rsidP="00B6698C">
      <w:pPr>
        <w:pStyle w:val="Heading3"/>
        <w:bidi/>
        <w:spacing w:before="48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3C6D3622" wp14:editId="44333C1B">
                <wp:simplePos x="0" y="0"/>
                <wp:positionH relativeFrom="margin">
                  <wp:posOffset>-54969</wp:posOffset>
                </wp:positionH>
                <wp:positionV relativeFrom="paragraph">
                  <wp:posOffset>583565</wp:posOffset>
                </wp:positionV>
                <wp:extent cx="5787317" cy="241540"/>
                <wp:effectExtent l="19050" t="19050" r="42545" b="25400"/>
                <wp:wrapNone/>
                <wp:docPr id="1961727700" name="Group 19617277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654232036" name="Straight Connector 165423203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4637972" name="Oval 1724637972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0E5F63" id="Group 1961727700" o:spid="_x0000_s1026" alt="&quot;&quot;" style="position:absolute;margin-left:-4.35pt;margin-top:45.95pt;width:455.7pt;height:19pt;flip:x;z-index:-2516254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">
                <v:line id="Straight Connector 165423203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" strokecolor="#65276f [3044]" strokeweight="3pt">
                  <v:stroke endcap="round"/>
                </v:line>
                <v:oval id="Oval 1724637972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16</w:t>
      </w:r>
    </w:p>
    <w:tbl>
      <w:tblPr>
        <w:bidiVisual/>
        <w:tblW w:w="9214" w:type="dxa"/>
        <w:tblLayout w:type="fixed"/>
        <w:tblLook w:val="04A0" w:firstRow="1" w:lastRow="0" w:firstColumn="1" w:lastColumn="0" w:noHBand="0" w:noVBand="1"/>
      </w:tblPr>
      <w:tblGrid>
        <w:gridCol w:w="2567"/>
        <w:gridCol w:w="6535"/>
        <w:gridCol w:w="112"/>
      </w:tblGrid>
      <w:tr w:rsidR="004F407F" w:rsidRPr="00B6698C" w14:paraId="1B3BF9C3" w14:textId="77777777" w:rsidTr="000F142F">
        <w:trPr>
          <w:trHeight w:val="3061"/>
        </w:trPr>
        <w:tc>
          <w:tcPr>
            <w:tcW w:w="2567" w:type="dxa"/>
            <w:vAlign w:val="center"/>
          </w:tcPr>
          <w:p w14:paraId="540157A0" w14:textId="77777777" w:rsidR="00766698" w:rsidRPr="00B6698C" w:rsidRDefault="00037501" w:rsidP="00B6698C">
            <w:pPr>
              <w:pStyle w:val="Image"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60E85E3" wp14:editId="26333AD8">
                  <wp:extent cx="1492885" cy="1492885"/>
                  <wp:effectExtent l="0" t="0" r="0" b="0"/>
                  <wp:docPr id="1113079112" name="Picture 1" descr="مخطط NDIS و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079112" name="Picture 1" descr="مخطط NDIS وفقاعة كلام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7" w:type="dxa"/>
            <w:gridSpan w:val="2"/>
            <w:vAlign w:val="center"/>
          </w:tcPr>
          <w:p w14:paraId="528B890A" w14:textId="77777777" w:rsidR="00C816A8" w:rsidRPr="00B6698C" w:rsidRDefault="00037501" w:rsidP="00B6698C">
            <w:pPr>
              <w:bidi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هناك كلمات معينة نستخدمها لشرح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4E151E65" w14:textId="77777777" w:rsidR="00007F05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سنوفر موارد بلغات مختلفة لشرح معنى هذه الكلمات.</w:t>
            </w:r>
          </w:p>
        </w:tc>
      </w:tr>
      <w:tr w:rsidR="004F407F" w:rsidRPr="00B6698C" w14:paraId="3BD4071D" w14:textId="77777777" w:rsidTr="000F142F">
        <w:trPr>
          <w:gridAfter w:val="1"/>
          <w:wAfter w:w="112" w:type="dxa"/>
          <w:trHeight w:val="3061"/>
        </w:trPr>
        <w:tc>
          <w:tcPr>
            <w:tcW w:w="2567" w:type="dxa"/>
            <w:vAlign w:val="center"/>
          </w:tcPr>
          <w:p w14:paraId="66E964FC" w14:textId="77777777" w:rsidR="00007F05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665412B" wp14:editId="4581DA26">
                  <wp:extent cx="1483360" cy="1483360"/>
                  <wp:effectExtent l="0" t="0" r="2540" b="2540"/>
                  <wp:docPr id="1321211933" name="Picture 1321211933" descr="شخص يقرأ وثيقة وفوقه فقاعة تفكير بها 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211933" name="Picture 1321211933" descr="شخص يقرأ وثيقة وفوقه فقاعة تفكير بها علامة صح.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22D40BC3" w14:textId="054D8845" w:rsidR="00007F05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سيساعد هذا المزيد من الأشخاص على فهم المعلومات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 xml:space="preserve">حول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18835769" w14:textId="77777777" w:rsidTr="000F142F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5021C41E" w14:textId="77777777" w:rsidR="00007F05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219AC13E" wp14:editId="48F42E68">
                  <wp:extent cx="1492885" cy="1492885"/>
                  <wp:effectExtent l="0" t="0" r="0" b="0"/>
                  <wp:docPr id="172244981" name="Picture 2" descr="شخص يقوم بتسليم وثيقة معلومات إلى شخص آخ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44981" name="Picture 2" descr="شخص يقوم بتسليم وثيقة معلومات إلى شخص آخر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3A6D91E8" w14:textId="4EBFF9DE" w:rsidR="00007F05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كما سيساعد المترجمين </w:t>
            </w:r>
            <w:r w:rsidR="00727C43">
              <w:rPr>
                <w:rFonts w:cs="Dubai" w:hint="cs"/>
                <w:rtl/>
                <w:lang w:val="en-US" w:bidi="ar-EG"/>
              </w:rPr>
              <w:t>الشفهيين</w:t>
            </w:r>
            <w:r w:rsidR="00727C43" w:rsidRPr="00B6698C">
              <w:rPr>
                <w:rFonts w:cs="Dubai"/>
                <w:rtl/>
                <w:lang w:val="ar"/>
              </w:rPr>
              <w:t xml:space="preserve"> </w:t>
            </w:r>
            <w:r w:rsidRPr="00B6698C">
              <w:rPr>
                <w:rFonts w:cs="Dubai"/>
                <w:rtl/>
                <w:lang w:val="ar"/>
              </w:rPr>
              <w:t xml:space="preserve">على مشاركة معلومات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مع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5EDE4C76" w14:textId="77777777" w:rsidTr="000F142F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01BD20BA" w14:textId="77777777" w:rsidR="00007F05" w:rsidRPr="00B6698C" w:rsidRDefault="00007F05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35" w:type="dxa"/>
            <w:vAlign w:val="center"/>
          </w:tcPr>
          <w:p w14:paraId="4F9D4148" w14:textId="77777777" w:rsidR="00007F05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 المترجمين الشفهيين الذين:</w:t>
            </w:r>
          </w:p>
        </w:tc>
      </w:tr>
      <w:tr w:rsidR="004F407F" w:rsidRPr="00B6698C" w14:paraId="1085A40A" w14:textId="77777777" w:rsidTr="000F142F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11282B87" w14:textId="77777777" w:rsidR="00E52574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AA51F2D" wp14:editId="0BA9E18F">
                  <wp:extent cx="1492885" cy="1492885"/>
                  <wp:effectExtent l="0" t="0" r="0" b="0"/>
                  <wp:docPr id="23534575" name="Picture 3" descr="3 من موظفي NDIS يشاهدون شخصًا ما وهو يقدم عرضًا تقديميًا و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34575" name="Picture 3" descr="3 من موظفي NDIS يشاهدون شخصًا ما وهو يقدم عرضًا تقديميًا وعلامة صح.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4D1A99A8" w14:textId="77777777" w:rsidR="00E52574" w:rsidRPr="00B6698C" w:rsidRDefault="00037501" w:rsidP="00B6698C">
            <w:pPr>
              <w:pStyle w:val="ListParagraph"/>
              <w:numPr>
                <w:ilvl w:val="0"/>
                <w:numId w:val="65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ينهون التدريب لفهم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بشكل أفضل </w:t>
            </w:r>
          </w:p>
        </w:tc>
      </w:tr>
      <w:tr w:rsidR="004F407F" w:rsidRPr="00B6698C" w14:paraId="5EDAA535" w14:textId="77777777" w:rsidTr="000F142F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71F2DD96" w14:textId="77777777" w:rsidR="00E52574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F3EE71F" wp14:editId="7B353E44">
                  <wp:extent cx="1483200" cy="1112400"/>
                  <wp:effectExtent l="0" t="0" r="3175" b="0"/>
                  <wp:docPr id="369786083" name="Picture 4" descr="شخصان يستخدمان الكمبيوتر المحمول معً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786083" name="Picture 4" descr="شخصان يستخدمان الكمبيوتر المحمول معًا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6" r="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0D2BA80D" w14:textId="77777777" w:rsidR="00E52574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يستخدمون مواردنا.</w:t>
            </w:r>
          </w:p>
        </w:tc>
      </w:tr>
    </w:tbl>
    <w:p w14:paraId="0500BBB9" w14:textId="77777777" w:rsidR="00766698" w:rsidRPr="00B6698C" w:rsidRDefault="00037501" w:rsidP="00B6698C">
      <w:pPr>
        <w:pStyle w:val="Heading3"/>
        <w:bidi/>
        <w:spacing w:before="84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44A2A4C6" wp14:editId="6633699C">
                <wp:simplePos x="0" y="0"/>
                <wp:positionH relativeFrom="margin">
                  <wp:posOffset>-13998</wp:posOffset>
                </wp:positionH>
                <wp:positionV relativeFrom="paragraph">
                  <wp:posOffset>796290</wp:posOffset>
                </wp:positionV>
                <wp:extent cx="5787317" cy="241540"/>
                <wp:effectExtent l="19050" t="19050" r="42545" b="25400"/>
                <wp:wrapNone/>
                <wp:docPr id="1015204076" name="Group 10152040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205049467" name="Straight Connector 120504946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0307227" name="Oval 7803072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3B4964" id="Group 1015204076" o:spid="_x0000_s1026" alt="&quot;&quot;" style="position:absolute;margin-left:-1.1pt;margin-top:62.7pt;width:455.7pt;height:19pt;flip:x;z-index:-2516234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">
                <v:line id="Straight Connector 120504946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" strokecolor="#65276f [3044]" strokeweight="3pt">
                  <v:stroke endcap="round"/>
                </v:line>
                <v:oval id="Oval 7803072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" fillcolor="#43a7de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17</w:t>
      </w:r>
    </w:p>
    <w:tbl>
      <w:tblPr>
        <w:bidiVisual/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4F407F" w:rsidRPr="00B6698C" w14:paraId="196E170F" w14:textId="77777777" w:rsidTr="000F142F">
        <w:tc>
          <w:tcPr>
            <w:tcW w:w="2552" w:type="dxa"/>
            <w:vAlign w:val="center"/>
          </w:tcPr>
          <w:p w14:paraId="082E570A" w14:textId="77777777" w:rsidR="00766698" w:rsidRPr="00B6698C" w:rsidRDefault="00037501" w:rsidP="00B6698C">
            <w:pPr>
              <w:pStyle w:val="Image"/>
              <w:spacing w:before="60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B2A375D" wp14:editId="3D9AA6F4">
                  <wp:extent cx="1483360" cy="1483360"/>
                  <wp:effectExtent l="0" t="0" r="2540" b="2540"/>
                  <wp:docPr id="429196187" name="Picture 5" descr="شخص يعطي وثيقة لشخص آخر. فوقهم توجد فقاعة كلام بداخلها أيقونة مع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96187" name="Picture 5" descr="شخص يعطي وثيقة لشخص آخر. فوقهم توجد فقاعة كلام بداخلها أيقونة معلومات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CDE243" w14:textId="77777777" w:rsidR="00766698" w:rsidRPr="00B6698C" w:rsidRDefault="00037501" w:rsidP="00B6698C">
            <w:pPr>
              <w:bidi/>
              <w:spacing w:before="60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سنشارك المعلومات مع أفراد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حول كيفية العثور على خدمات الترجمة واستخدامها.</w:t>
            </w:r>
          </w:p>
        </w:tc>
      </w:tr>
    </w:tbl>
    <w:p w14:paraId="2F775186" w14:textId="77777777" w:rsidR="00090E8C" w:rsidRPr="00B6698C" w:rsidRDefault="00037501" w:rsidP="00B6698C">
      <w:pPr>
        <w:spacing w:line="240" w:lineRule="auto"/>
        <w:rPr>
          <w:rFonts w:cs="Dubai"/>
        </w:rPr>
      </w:pPr>
      <w:r w:rsidRPr="00B6698C">
        <w:rPr>
          <w:rFonts w:cs="Dubai"/>
        </w:rPr>
        <w:br w:type="page"/>
      </w:r>
    </w:p>
    <w:tbl>
      <w:tblPr>
        <w:bidiVisual/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4F407F" w:rsidRPr="00B6698C" w14:paraId="6D08F2F6" w14:textId="77777777" w:rsidTr="000F142F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0F7F4891" w14:textId="77777777" w:rsidR="000E16BE" w:rsidRPr="00B6698C" w:rsidRDefault="000E16BE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210F8FB6" w14:textId="77777777" w:rsidR="000E16BE" w:rsidRPr="00B6698C" w:rsidRDefault="00037501" w:rsidP="00B6698C">
            <w:pPr>
              <w:bidi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يتضمن ذلك:</w:t>
            </w:r>
          </w:p>
        </w:tc>
      </w:tr>
      <w:tr w:rsidR="004F407F" w:rsidRPr="00B6698C" w14:paraId="29D21BAD" w14:textId="77777777" w:rsidTr="000F142F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0B5DA9E7" w14:textId="77777777" w:rsidR="0090072A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103B302" wp14:editId="35F741CC">
                  <wp:extent cx="1440000" cy="1440000"/>
                  <wp:effectExtent l="0" t="0" r="8255" b="8255"/>
                  <wp:docPr id="1629475620" name="Picture 59" descr="مجموعة من الناس. 2 يرفعان أيديه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75620" name="Picture 59" descr="مجموعة من الناس. 2 يرفعان أيديهما.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4BB100" w14:textId="77777777" w:rsidR="0090072A" w:rsidRPr="00B6698C" w:rsidRDefault="00037501" w:rsidP="00B6698C">
            <w:pPr>
              <w:pStyle w:val="ListParagraph"/>
              <w:numPr>
                <w:ilvl w:val="0"/>
                <w:numId w:val="66"/>
              </w:numPr>
              <w:bidi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016A4797" w14:textId="77777777" w:rsidTr="000F142F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7C7C8B0B" w14:textId="77777777" w:rsidR="0090072A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9A40281" wp14:editId="5400EF12">
                  <wp:extent cx="1440000" cy="1440000"/>
                  <wp:effectExtent l="0" t="0" r="8255" b="8255"/>
                  <wp:docPr id="526065696" name="Picture 60" descr="أيقونة مشارك تعرض مجموعة من المشاركين. 2 يرفعان أيديه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65696" name="Picture 60" descr="أيقونة مشارك تعرض مجموعة من المشاركين. 2 يرفعان أيديهما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EF24F9" w14:textId="77777777" w:rsidR="0090072A" w:rsidRPr="00B6698C" w:rsidRDefault="00037501" w:rsidP="00B6698C">
            <w:pPr>
              <w:pStyle w:val="ListParagraph"/>
              <w:numPr>
                <w:ilvl w:val="0"/>
                <w:numId w:val="66"/>
              </w:numPr>
              <w:bidi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5F86B7B1" w14:textId="77777777" w:rsidTr="000F142F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65492B3E" w14:textId="77777777" w:rsidR="0090072A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2E06812" wp14:editId="36054EE9">
                  <wp:extent cx="1440000" cy="1440000"/>
                  <wp:effectExtent l="0" t="0" r="8255" b="8255"/>
                  <wp:docPr id="69630473" name="Picture 61" descr="3 مقدمي خدمة. أحدهم يحمل سماعة الطبيب. وآخر يحمل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30473" name="Picture 61" descr="3 مقدمي خدمة. أحدهم يحمل سماعة الطبيب. وآخر يحمل وثيقة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0CDCFD" w14:textId="77777777" w:rsidR="0090072A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مقدمي الخدمة.</w:t>
            </w:r>
          </w:p>
        </w:tc>
      </w:tr>
      <w:tr w:rsidR="004F407F" w:rsidRPr="00B6698C" w14:paraId="74B67200" w14:textId="77777777" w:rsidTr="000F142F">
        <w:tc>
          <w:tcPr>
            <w:tcW w:w="2552" w:type="dxa"/>
            <w:vAlign w:val="center"/>
          </w:tcPr>
          <w:p w14:paraId="4E41DCB6" w14:textId="77777777" w:rsidR="000E16BE" w:rsidRPr="00B6698C" w:rsidRDefault="00037501" w:rsidP="00B6698C">
            <w:pPr>
              <w:pStyle w:val="Image"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4B1085B" wp14:editId="169A3805">
                  <wp:extent cx="1440000" cy="1440000"/>
                  <wp:effectExtent l="0" t="0" r="8255" b="8255"/>
                  <wp:docPr id="433492296" name="Picture 6" descr="شخصان يجريان حواراً مع مترجم شفهي. وفوقهم توجد فقاعة كلام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492296" name="Picture 6" descr="شخصان يجريان حواراً مع مترجم شفهي. وفوقهم توجد فقاعة كلام تظهر لغة أخرى غير الإنجليزية.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4FBD2309" w14:textId="77777777" w:rsidR="000E16BE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 المرات التي يستخدم فيها الأشخاص خدمات الترجمة الشفهية.</w:t>
            </w:r>
          </w:p>
          <w:p w14:paraId="25F5DFD8" w14:textId="77777777" w:rsidR="000E16BE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وذلك يشمل:</w:t>
            </w:r>
          </w:p>
          <w:p w14:paraId="6499378F" w14:textId="77777777" w:rsidR="000E16BE" w:rsidRPr="00B6698C" w:rsidRDefault="00037501" w:rsidP="00B6698C">
            <w:pPr>
              <w:pStyle w:val="ListParagraph"/>
              <w:numPr>
                <w:ilvl w:val="0"/>
                <w:numId w:val="6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المشاركين من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  <w:p w14:paraId="64F55DD6" w14:textId="77777777" w:rsidR="000E16BE" w:rsidRPr="00B6698C" w:rsidRDefault="00037501" w:rsidP="00B6698C">
            <w:pPr>
              <w:pStyle w:val="ListParagraph"/>
              <w:numPr>
                <w:ilvl w:val="0"/>
                <w:numId w:val="6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موظفينا وشركائنا</w:t>
            </w:r>
          </w:p>
          <w:p w14:paraId="341DC25E" w14:textId="77777777" w:rsidR="000E16BE" w:rsidRPr="00B6698C" w:rsidRDefault="00037501" w:rsidP="00B6698C">
            <w:pPr>
              <w:pStyle w:val="ListParagraph"/>
              <w:numPr>
                <w:ilvl w:val="0"/>
                <w:numId w:val="67"/>
              </w:num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مقدمي الخدمة.</w:t>
            </w:r>
          </w:p>
        </w:tc>
      </w:tr>
      <w:tr w:rsidR="004F407F" w:rsidRPr="00B6698C" w14:paraId="38FA5B1C" w14:textId="77777777" w:rsidTr="000F142F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164072BF" w14:textId="77777777" w:rsidR="000E16BE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563CAB2" wp14:editId="5063CEF4">
                  <wp:extent cx="1440000" cy="1440000"/>
                  <wp:effectExtent l="0" t="0" r="8255" b="8255"/>
                  <wp:docPr id="1486310261" name="Picture 7" descr="شخص يرفع يده وبجواره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10261" name="Picture 7" descr="شخص يرفع يده وبجواره فقاعة كلام.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7ECFE5" w14:textId="77777777" w:rsidR="000E16BE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سنستمع أيضًا إلى ما يخبروننا به عن تجاربهم مع هذه الخدمات.</w:t>
            </w:r>
          </w:p>
        </w:tc>
      </w:tr>
    </w:tbl>
    <w:p w14:paraId="77860F9E" w14:textId="77777777" w:rsidR="00766698" w:rsidRPr="00B6698C" w:rsidRDefault="00037501" w:rsidP="00B6698C">
      <w:pPr>
        <w:pStyle w:val="Heading3"/>
        <w:bidi/>
        <w:spacing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20073AA3" wp14:editId="528DA373">
                <wp:simplePos x="0" y="0"/>
                <wp:positionH relativeFrom="margin">
                  <wp:posOffset>-21921</wp:posOffset>
                </wp:positionH>
                <wp:positionV relativeFrom="paragraph">
                  <wp:posOffset>262890</wp:posOffset>
                </wp:positionV>
                <wp:extent cx="5786755" cy="241300"/>
                <wp:effectExtent l="19050" t="19050" r="42545" b="25400"/>
                <wp:wrapNone/>
                <wp:docPr id="683653170" name="Group 6836531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439566996" name="Straight Connector 43956699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928915" name="Oval 208192891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A55759" id="Group 683653170" o:spid="_x0000_s1026" alt="&quot;&quot;" style="position:absolute;margin-left:-1.75pt;margin-top:20.7pt;width:455.65pt;height:19pt;flip:x;z-index:-2516213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">
                <v:line id="Straight Connector 43956699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" strokecolor="#65276f [3044]" strokeweight="3pt">
                  <v:stroke endcap="round"/>
                </v:line>
                <v:oval id="Oval 208192891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18</w:t>
      </w:r>
    </w:p>
    <w:tbl>
      <w:tblPr>
        <w:bidiVisual/>
        <w:tblW w:w="9540" w:type="dxa"/>
        <w:tblLayout w:type="fixed"/>
        <w:tblLook w:val="04A0" w:firstRow="1" w:lastRow="0" w:firstColumn="1" w:lastColumn="0" w:noHBand="0" w:noVBand="1"/>
      </w:tblPr>
      <w:tblGrid>
        <w:gridCol w:w="2567"/>
        <w:gridCol w:w="6617"/>
        <w:gridCol w:w="73"/>
        <w:gridCol w:w="283"/>
      </w:tblGrid>
      <w:tr w:rsidR="004F407F" w:rsidRPr="00B6698C" w14:paraId="24EF6CE5" w14:textId="77777777" w:rsidTr="000F142F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6D12276B" w14:textId="77777777" w:rsidR="00766698" w:rsidRPr="00B6698C" w:rsidRDefault="00037501" w:rsidP="00B6698C">
            <w:pPr>
              <w:pStyle w:val="Image"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F71B8FA" wp14:editId="08D22631">
                  <wp:extent cx="1492885" cy="1492885"/>
                  <wp:effectExtent l="0" t="0" r="0" b="0"/>
                  <wp:docPr id="1424608590" name="Picture 62" descr="اثنان من الموظفين في NDIS يعقدان اجتماعًا مع أحد المشاركين. بجانبهم أيقونة التحديث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08590" name="Picture 62" descr="اثنان من الموظفين في NDIS يعقدان اجتماعًا مع أحد المشاركين. بجانبهم أيقونة التحديث.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6C7F19FF" w14:textId="77777777" w:rsidR="00766698" w:rsidRPr="00B6698C" w:rsidRDefault="00037501" w:rsidP="00B6698C">
            <w:pPr>
              <w:bidi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سنقوم بتحديث الطريقة التي نخطط وندير بها الاجتماعات مع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63153BA7" w14:textId="77777777" w:rsidR="0094574B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وذلك يشمل: </w:t>
            </w:r>
          </w:p>
          <w:p w14:paraId="409E64C9" w14:textId="35E1A1E0" w:rsidR="0094574B" w:rsidRPr="00B6698C" w:rsidRDefault="00037501" w:rsidP="00B6698C">
            <w:pPr>
              <w:pStyle w:val="ListParagraph"/>
              <w:numPr>
                <w:ilvl w:val="0"/>
                <w:numId w:val="68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استخدام المترجمين الشفهيين</w:t>
            </w:r>
            <w:r w:rsidR="00747A44">
              <w:rPr>
                <w:rFonts w:cs="Dubai" w:hint="cs"/>
                <w:rtl/>
                <w:lang w:val="en-US" w:bidi="ar-EG"/>
              </w:rPr>
              <w:t xml:space="preserve"> الذين يفضلهم</w:t>
            </w:r>
            <w:r w:rsidRPr="00B6698C">
              <w:rPr>
                <w:rFonts w:cs="Dubai"/>
                <w:rtl/>
                <w:lang w:val="ar"/>
              </w:rPr>
              <w:t xml:space="preserve"> المشاركين من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</w:t>
            </w:r>
          </w:p>
          <w:p w14:paraId="178D5B2C" w14:textId="77777777" w:rsidR="0036117A" w:rsidRPr="00B6698C" w:rsidRDefault="00037501" w:rsidP="00B6698C">
            <w:pPr>
              <w:pStyle w:val="ListParagraph"/>
              <w:numPr>
                <w:ilvl w:val="0"/>
                <w:numId w:val="68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عقد اجتماعات أطول.</w:t>
            </w:r>
          </w:p>
        </w:tc>
      </w:tr>
      <w:tr w:rsidR="004F407F" w:rsidRPr="00B6698C" w14:paraId="501D41C9" w14:textId="77777777" w:rsidTr="000F142F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103152BA" w14:textId="77777777" w:rsidR="00A443AF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10FD157" wp14:editId="56DE982C">
                  <wp:extent cx="1492885" cy="1492885"/>
                  <wp:effectExtent l="0" t="0" r="0" b="0"/>
                  <wp:docPr id="1448206372" name="Picture 63" descr="موظف وشريك في NDIS. فوقهم فقاعة تفكير بداخلها 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06372" name="Picture 63" descr="موظف وشريك في NDIS. فوقهم فقاعة تفكير بداخلها علامة صح.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4F3F72A0" w14:textId="77777777" w:rsidR="0036117A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نتأكد من أن جميع موظفينا وشركائنا يفهمون كيف نخطط هذه الاجتماعات ونديرها.</w:t>
            </w:r>
          </w:p>
        </w:tc>
      </w:tr>
      <w:tr w:rsidR="004F407F" w:rsidRPr="00B6698C" w14:paraId="0DF163C5" w14:textId="77777777" w:rsidTr="000F142F">
        <w:trPr>
          <w:gridAfter w:val="1"/>
          <w:wAfter w:w="283" w:type="dxa"/>
          <w:trHeight w:val="95"/>
        </w:trPr>
        <w:tc>
          <w:tcPr>
            <w:tcW w:w="2567" w:type="dxa"/>
            <w:vAlign w:val="center"/>
          </w:tcPr>
          <w:p w14:paraId="0D7197CF" w14:textId="77777777" w:rsidR="00A663E7" w:rsidRPr="00B6698C" w:rsidRDefault="00A663E7" w:rsidP="00B6698C">
            <w:pPr>
              <w:pStyle w:val="Image"/>
              <w:spacing w:before="360" w:after="0" w:line="240" w:lineRule="auto"/>
              <w:rPr>
                <w:rFonts w:cs="Dubai"/>
                <w:noProof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59D9A73B" w14:textId="77777777" w:rsidR="00A663E7" w:rsidRPr="00B6698C" w:rsidRDefault="00037501" w:rsidP="00B6698C">
            <w:pPr>
              <w:bidi/>
              <w:spacing w:before="36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عدد:</w:t>
            </w:r>
          </w:p>
        </w:tc>
      </w:tr>
      <w:tr w:rsidR="004F407F" w:rsidRPr="00B6698C" w14:paraId="4B7C0D3F" w14:textId="77777777" w:rsidTr="000F142F">
        <w:trPr>
          <w:gridAfter w:val="2"/>
          <w:wAfter w:w="356" w:type="dxa"/>
          <w:trHeight w:val="1343"/>
        </w:trPr>
        <w:tc>
          <w:tcPr>
            <w:tcW w:w="2567" w:type="dxa"/>
            <w:vAlign w:val="center"/>
          </w:tcPr>
          <w:p w14:paraId="008D2E2C" w14:textId="77777777" w:rsidR="0036117A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480B836" wp14:editId="4927C7F5">
                  <wp:extent cx="1492885" cy="1492885"/>
                  <wp:effectExtent l="0" t="0" r="0" b="0"/>
                  <wp:docPr id="1698753542" name="Picture 8" descr="موظف NDIS ومترجم شفهي ومشارك يعقدون اجتماعًا تحت فقاعة ال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753542" name="Picture 8" descr="موظف NDIS ومترجم شفهي ومشارك يعقدون اجتماعًا تحت فقاعة الكلام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43310AE7" w14:textId="77777777" w:rsidR="0036117A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المترجمين الشفهيين الذين يتم استخدامهم في الاجتماعات لدعم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57EC43DF" w14:textId="77777777" w:rsidTr="000F142F">
        <w:trPr>
          <w:trHeight w:val="2665"/>
        </w:trPr>
        <w:tc>
          <w:tcPr>
            <w:tcW w:w="2567" w:type="dxa"/>
            <w:vAlign w:val="center"/>
          </w:tcPr>
          <w:p w14:paraId="7114FA35" w14:textId="77777777" w:rsidR="0036117A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62EE1C4" wp14:editId="1F97D4ED">
                  <wp:extent cx="1492885" cy="1492885"/>
                  <wp:effectExtent l="0" t="0" r="0" b="0"/>
                  <wp:docPr id="1210633972" name="Picture 9" descr="مشارك تحت علامة الإبهام لأعلى وسهم يشير إلى داخل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633972" name="Picture 9" descr="مشارك تحت علامة الإبهام لأعلى وسهم يشير إلى داخل فقاعة كلام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4CCFB8AB" w14:textId="2C0BDB41" w:rsidR="0036117A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الذين يخبروننا أنهم حظوا بتجربة أفضل مع المترجمين </w:t>
            </w:r>
            <w:r w:rsidR="00727C43">
              <w:rPr>
                <w:rFonts w:cs="Dubai" w:hint="cs"/>
                <w:rtl/>
                <w:lang w:val="ar"/>
              </w:rPr>
              <w:t>الشفهيين</w:t>
            </w:r>
            <w:r w:rsidR="00727C43" w:rsidRPr="00B6698C">
              <w:rPr>
                <w:rFonts w:cs="Dubai"/>
                <w:rtl/>
                <w:lang w:val="ar"/>
              </w:rPr>
              <w:t xml:space="preserve"> </w:t>
            </w:r>
            <w:r w:rsidRPr="00B6698C">
              <w:rPr>
                <w:rFonts w:cs="Dubai"/>
                <w:rtl/>
                <w:lang w:val="ar"/>
              </w:rPr>
              <w:t>في اجتماعاتهم.</w:t>
            </w:r>
          </w:p>
        </w:tc>
      </w:tr>
    </w:tbl>
    <w:bookmarkStart w:id="104" w:name="_Toc158814791"/>
    <w:p w14:paraId="1DF4B45B" w14:textId="77777777" w:rsidR="00B676E1" w:rsidRPr="00B6698C" w:rsidRDefault="00037501" w:rsidP="00B6698C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B6698C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ED04ED5" wp14:editId="1EFC78CE">
                <wp:simplePos x="0" y="0"/>
                <wp:positionH relativeFrom="page">
                  <wp:posOffset>570230</wp:posOffset>
                </wp:positionH>
                <wp:positionV relativeFrom="paragraph">
                  <wp:posOffset>-171119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766408" id="Rectangle: Rounded Corners 166023663" o:spid="_x0000_s1026" alt="&quot;&quot;" style="position:absolute;margin-left:44.9pt;margin-top:-13.45pt;width:505.7pt;height:54.45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" fillcolor="#ffcc04" strokecolor="#6b2976" strokeweight="3pt">
                <w10:wrap anchorx="page"/>
              </v:roundrect>
            </w:pict>
          </mc:Fallback>
        </mc:AlternateContent>
      </w:r>
      <w:r w:rsidRPr="00B6698C">
        <w:rPr>
          <w:rFonts w:cs="Dubai"/>
          <w:color w:val="000000" w:themeColor="text1"/>
          <w:rtl/>
          <w:lang w:val="ar"/>
        </w:rPr>
        <w:t>4. الاختيار والتحكم</w:t>
      </w:r>
      <w:bookmarkEnd w:id="104"/>
    </w:p>
    <w:p w14:paraId="4FB7C194" w14:textId="0C68165D" w:rsidR="008104A9" w:rsidRPr="00B6698C" w:rsidRDefault="0017610E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3BA54C8B" wp14:editId="3DD0703C">
                <wp:simplePos x="0" y="0"/>
                <wp:positionH relativeFrom="margin">
                  <wp:posOffset>-96520</wp:posOffset>
                </wp:positionH>
                <wp:positionV relativeFrom="paragraph">
                  <wp:posOffset>519734</wp:posOffset>
                </wp:positionV>
                <wp:extent cx="5786755" cy="241300"/>
                <wp:effectExtent l="19050" t="19050" r="4254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415825" id="Group 133" o:spid="_x0000_s1026" alt="&quot;&quot;" style="position:absolute;margin-left:-7.6pt;margin-top:40.9pt;width:455.65pt;height:19pt;flip:x;z-index:-25161728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19</w:t>
      </w:r>
    </w:p>
    <w:tbl>
      <w:tblPr>
        <w:bidiVisual/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4F407F" w:rsidRPr="00B6698C" w14:paraId="7E0FCC3A" w14:textId="77777777" w:rsidTr="0017610E">
        <w:tc>
          <w:tcPr>
            <w:tcW w:w="2552" w:type="dxa"/>
            <w:vAlign w:val="center"/>
          </w:tcPr>
          <w:p w14:paraId="578A1F49" w14:textId="77777777" w:rsidR="00766698" w:rsidRPr="00B6698C" w:rsidRDefault="00037501" w:rsidP="00B6698C">
            <w:pPr>
              <w:pStyle w:val="Image"/>
              <w:spacing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9AC2831" wp14:editId="6C8EC194">
                  <wp:extent cx="1332000" cy="1332000"/>
                  <wp:effectExtent l="0" t="0" r="1905" b="1905"/>
                  <wp:docPr id="1100835989" name="Picture 65" descr="موظف NDIS يقدم وثيقة إلى لجنة NDIS. فوقهم توجد فقاعة كلام بداخلها أيقونة مع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835989" name="Picture 65" descr="موظف NDIS يقدم وثيقة إلى لجنة NDIS. فوقهم توجد فقاعة كلام بداخلها أيقونة معلومات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8DF0929" w14:textId="3C6999FF" w:rsidR="004B78F7" w:rsidRPr="00B6698C" w:rsidRDefault="00766698" w:rsidP="00B6698C">
            <w:pPr>
              <w:bidi/>
              <w:spacing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سنعمل مع لجنة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لمشاركة المعلومات مع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مقدمي الخدمة.</w:t>
            </w:r>
          </w:p>
          <w:p w14:paraId="4F6F5B56" w14:textId="77777777" w:rsidR="004B78F7" w:rsidRPr="00B6698C" w:rsidRDefault="00037501" w:rsidP="00B6698C">
            <w:pPr>
              <w:bidi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يتضمن ذلك معلومات حول ما يجب على مقدمي الخدمة القيام به للتأكد من أن خدماتهم آمنة لجميع الثقافات.</w:t>
            </w:r>
          </w:p>
        </w:tc>
      </w:tr>
      <w:tr w:rsidR="004F407F" w:rsidRPr="00B6698C" w14:paraId="5BD4406A" w14:textId="77777777" w:rsidTr="0017610E">
        <w:trPr>
          <w:trHeight w:val="1587"/>
        </w:trPr>
        <w:tc>
          <w:tcPr>
            <w:tcW w:w="2552" w:type="dxa"/>
            <w:vAlign w:val="center"/>
          </w:tcPr>
          <w:p w14:paraId="3F1AD30B" w14:textId="77777777" w:rsidR="00766698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5C4314D" wp14:editId="52A406B3">
                  <wp:extent cx="1368000" cy="1026000"/>
                  <wp:effectExtent l="0" t="0" r="3810" b="3175"/>
                  <wp:docPr id="1628056808" name="Picture 10" descr="مقدم خدمة يدعم أحد المشاركين لتناول الطع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056808" name="Picture 10" descr="مقدم خدمة يدعم أحد المشاركين لتناول الطعام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1" r="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1F1E26" w14:textId="77777777" w:rsidR="0076669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هذا يعني أن المزيد من مقدمي الخدمة يفهمون كيفية دعم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بالطرق التي يحتاجون إليها.</w:t>
            </w:r>
          </w:p>
        </w:tc>
      </w:tr>
      <w:tr w:rsidR="004F407F" w:rsidRPr="00B6698C" w14:paraId="0DB3FEFB" w14:textId="77777777" w:rsidTr="0017610E">
        <w:trPr>
          <w:trHeight w:val="2098"/>
        </w:trPr>
        <w:tc>
          <w:tcPr>
            <w:tcW w:w="2552" w:type="dxa"/>
            <w:vAlign w:val="center"/>
          </w:tcPr>
          <w:p w14:paraId="78B80D94" w14:textId="77777777" w:rsidR="004B78F7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9A1F5EA" wp14:editId="5563F9A2">
                  <wp:extent cx="1332000" cy="1332000"/>
                  <wp:effectExtent l="0" t="0" r="1905" b="1905"/>
                  <wp:docPr id="1114685344" name="Picture 66" descr="3 من مقدمي الخدمة وفوقهم فقاعة كلام بها أيقونة مع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85344" name="Picture 66" descr="3 من مقدمي الخدمة وفوقهم فقاعة كلام بها أيقونة معلومات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EDED43" w14:textId="77777777" w:rsidR="004B78F7" w:rsidRPr="00B6698C" w:rsidRDefault="00037501" w:rsidP="00B6698C">
            <w:pPr>
              <w:bidi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الاستماع إلى ما يقوله مقدمو الخدمة حول المعلومات.</w:t>
            </w:r>
          </w:p>
        </w:tc>
      </w:tr>
      <w:tr w:rsidR="004F407F" w:rsidRPr="00B6698C" w14:paraId="5C8EA25D" w14:textId="77777777" w:rsidTr="0017610E">
        <w:tc>
          <w:tcPr>
            <w:tcW w:w="2552" w:type="dxa"/>
            <w:vAlign w:val="center"/>
          </w:tcPr>
          <w:p w14:paraId="4D499C47" w14:textId="77777777" w:rsidR="00775E71" w:rsidRPr="00B6698C" w:rsidRDefault="00775E71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633" w:type="dxa"/>
            <w:vAlign w:val="center"/>
          </w:tcPr>
          <w:p w14:paraId="1BFD395F" w14:textId="77777777" w:rsidR="00775E71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على سبيل المثال، ما يقولونه حول مدى جودة دعم المعلومات لهم من أجل:</w:t>
            </w:r>
          </w:p>
        </w:tc>
      </w:tr>
      <w:tr w:rsidR="004F407F" w:rsidRPr="00B6698C" w14:paraId="7AF42571" w14:textId="77777777" w:rsidTr="0017610E">
        <w:trPr>
          <w:trHeight w:val="2154"/>
        </w:trPr>
        <w:tc>
          <w:tcPr>
            <w:tcW w:w="2552" w:type="dxa"/>
            <w:vAlign w:val="center"/>
          </w:tcPr>
          <w:p w14:paraId="66F7B41B" w14:textId="77777777" w:rsidR="00230312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76C9DC8" wp14:editId="1CEDEB02">
                  <wp:extent cx="1332000" cy="1332000"/>
                  <wp:effectExtent l="0" t="0" r="1905" b="1905"/>
                  <wp:docPr id="1067138517" name="Picture 12" descr="موظف رعاية صحية وشخص آخر تحت علامة صح داخل فقاعة ال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138517" name="Picture 12" descr="موظف رعاية صحية وشخص آخر تحت علامة صح داخل فقاعة الكلام.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7C56658" w14:textId="1DCA40E8" w:rsidR="00230312" w:rsidRPr="00B6698C" w:rsidRDefault="00037501" w:rsidP="00B6698C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فهم أفضل للدعم الذي يحتاجه الأشخاص من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 xml:space="preserve">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1B696F8D" w14:textId="77777777" w:rsidTr="0017610E">
        <w:trPr>
          <w:trHeight w:val="2154"/>
        </w:trPr>
        <w:tc>
          <w:tcPr>
            <w:tcW w:w="2552" w:type="dxa"/>
            <w:vAlign w:val="center"/>
          </w:tcPr>
          <w:p w14:paraId="034D5A56" w14:textId="77777777" w:rsidR="00230312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E5D6E2F" wp14:editId="115905B3">
                  <wp:extent cx="1332000" cy="1332000"/>
                  <wp:effectExtent l="0" t="0" r="1905" b="1905"/>
                  <wp:docPr id="1631471402" name="Picture 11" descr="موظف NDIS يدعم أحد المشاركين وبجوارهما رمز ال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71402" name="Picture 11" descr="موظف NDIS يدعم أحد المشاركين وبجوارهما رمز الأمان.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98F5980" w14:textId="77777777" w:rsidR="00230312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تقديم خدمات آمنة لجميع الثقافات.</w:t>
            </w:r>
          </w:p>
        </w:tc>
      </w:tr>
    </w:tbl>
    <w:p w14:paraId="36E93BDB" w14:textId="77777777" w:rsidR="00766698" w:rsidRPr="00B6698C" w:rsidRDefault="00037501" w:rsidP="00B6698C">
      <w:pPr>
        <w:pStyle w:val="Heading3"/>
        <w:bidi/>
        <w:spacing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85216" behindDoc="1" locked="0" layoutInCell="1" allowOverlap="1" wp14:anchorId="1F3C6AFD" wp14:editId="63963DB7">
                <wp:simplePos x="0" y="0"/>
                <wp:positionH relativeFrom="margin">
                  <wp:posOffset>26670</wp:posOffset>
                </wp:positionH>
                <wp:positionV relativeFrom="paragraph">
                  <wp:posOffset>221919</wp:posOffset>
                </wp:positionV>
                <wp:extent cx="5786755" cy="241300"/>
                <wp:effectExtent l="19050" t="19050" r="42545" b="25400"/>
                <wp:wrapNone/>
                <wp:docPr id="271805185" name="Group 2718051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8113051" name="Straight Connector 166811305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6623897" name="Oval 189662389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AA25CB" id="Group 271805185" o:spid="_x0000_s1026" alt="&quot;&quot;" style="position:absolute;margin-left:2.1pt;margin-top:17.45pt;width:455.65pt;height:19pt;flip:x;z-index:-25153126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">
                <v:line id="Straight Connector 166811305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" strokecolor="#65276f [3044]" strokeweight="3pt">
                  <v:stroke endcap="round"/>
                </v:line>
                <v:oval id="Oval 189662389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20</w:t>
      </w:r>
    </w:p>
    <w:tbl>
      <w:tblPr>
        <w:bidiVisual/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4F407F" w:rsidRPr="00B6698C" w14:paraId="237820A4" w14:textId="77777777" w:rsidTr="0017610E">
        <w:tc>
          <w:tcPr>
            <w:tcW w:w="2552" w:type="dxa"/>
            <w:vAlign w:val="center"/>
          </w:tcPr>
          <w:p w14:paraId="2CAA0CE9" w14:textId="77777777" w:rsidR="004B78F7" w:rsidRPr="00B6698C" w:rsidRDefault="00037501" w:rsidP="00B6698C">
            <w:pPr>
              <w:pStyle w:val="Image"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69209BB" wp14:editId="1B8C2DEB">
                  <wp:extent cx="1440000" cy="1440000"/>
                  <wp:effectExtent l="0" t="0" r="8255" b="8255"/>
                  <wp:docPr id="1535536497" name="Picture 67" descr="يقوم أحد المشاركين بالاختيار بين 3 من أنواع الدعم. تشمل خفاقة وعصا فرد وشاحنة وموظف NDIS يساعد أحد المشارك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536497" name="Picture 67" descr="يقوم أحد المشاركين بالاختيار بين 3 من أنواع الدعم. تشمل خفاقة وعصا فرد وشاحنة وموظف NDIS يساعد أحد المشاركين.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BE2402" w14:textId="77777777" w:rsidR="004B78F7" w:rsidRPr="00B6698C" w:rsidRDefault="00037501" w:rsidP="00B6698C">
            <w:pPr>
              <w:bidi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سنعمل مع لجنة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لدعم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للحصول على مزيد من الخيارات والتحكم.</w:t>
            </w:r>
          </w:p>
        </w:tc>
      </w:tr>
      <w:tr w:rsidR="004F407F" w:rsidRPr="00B6698C" w14:paraId="11A64247" w14:textId="77777777" w:rsidTr="0017610E">
        <w:tc>
          <w:tcPr>
            <w:tcW w:w="2552" w:type="dxa"/>
            <w:vAlign w:val="center"/>
          </w:tcPr>
          <w:p w14:paraId="52890B18" w14:textId="77777777" w:rsidR="004B78F7" w:rsidRPr="00B6698C" w:rsidRDefault="004B78F7" w:rsidP="00B6698C">
            <w:pPr>
              <w:pStyle w:val="Image"/>
              <w:spacing w:before="12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6E7B778D" w14:textId="77777777" w:rsidR="004B78F7" w:rsidRPr="00B6698C" w:rsidRDefault="00037501" w:rsidP="00B6698C">
            <w:pPr>
              <w:bidi/>
              <w:spacing w:before="12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يتضمن ذلك مشاركة المعلومات مع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حول كيفية القيام بما يلي:</w:t>
            </w:r>
          </w:p>
        </w:tc>
      </w:tr>
      <w:tr w:rsidR="004F407F" w:rsidRPr="00B6698C" w14:paraId="4DFCAEBF" w14:textId="77777777" w:rsidTr="0017610E">
        <w:trPr>
          <w:trHeight w:val="2098"/>
        </w:trPr>
        <w:tc>
          <w:tcPr>
            <w:tcW w:w="2552" w:type="dxa"/>
            <w:vAlign w:val="center"/>
          </w:tcPr>
          <w:p w14:paraId="3249608E" w14:textId="77777777" w:rsidR="00455AD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BCA41D2" wp14:editId="494C10FF">
                  <wp:extent cx="1440000" cy="1440000"/>
                  <wp:effectExtent l="0" t="0" r="8255" b="8255"/>
                  <wp:docPr id="668799142" name="Picture 68" descr="يد تختار بين 3 من مقدمي الخدم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799142" name="Picture 68" descr="يد تختار بين 3 من مقدمي الخدمة.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09FB5B" w14:textId="77777777" w:rsidR="00455ADD" w:rsidRPr="00B6698C" w:rsidRDefault="00037501" w:rsidP="00B6698C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اختيار مزودي الخدمة لهم</w:t>
            </w:r>
          </w:p>
        </w:tc>
      </w:tr>
      <w:tr w:rsidR="004F407F" w:rsidRPr="00B6698C" w14:paraId="364E2EE0" w14:textId="77777777" w:rsidTr="0017610E">
        <w:trPr>
          <w:trHeight w:val="2098"/>
        </w:trPr>
        <w:tc>
          <w:tcPr>
            <w:tcW w:w="2552" w:type="dxa"/>
            <w:vAlign w:val="center"/>
          </w:tcPr>
          <w:p w14:paraId="71C8A34F" w14:textId="77777777" w:rsidR="00455AD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634DC49" wp14:editId="34F3813C">
                  <wp:extent cx="1440000" cy="1440000"/>
                  <wp:effectExtent l="0" t="0" r="8255" b="8255"/>
                  <wp:docPr id="430799750" name="Picture 69" descr="موظف NDIS يدعم أحد المشاركين ورمز التغي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99750" name="Picture 69" descr="موظف NDIS يدعم أحد المشاركين ورمز التغيير.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2E0A4E" w14:textId="77777777" w:rsidR="00455ADD" w:rsidRPr="00B6698C" w:rsidRDefault="00037501" w:rsidP="00B6698C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تغيير مزودي الخدمة لهم</w:t>
            </w:r>
          </w:p>
        </w:tc>
      </w:tr>
      <w:tr w:rsidR="004F407F" w:rsidRPr="00B6698C" w14:paraId="740987DA" w14:textId="77777777" w:rsidTr="0017610E">
        <w:trPr>
          <w:trHeight w:val="2098"/>
        </w:trPr>
        <w:tc>
          <w:tcPr>
            <w:tcW w:w="2552" w:type="dxa"/>
            <w:vAlign w:val="center"/>
          </w:tcPr>
          <w:p w14:paraId="7069075C" w14:textId="77777777" w:rsidR="00455AD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7CB1B4C8" wp14:editId="5C6591CF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229235</wp:posOffset>
                      </wp:positionV>
                      <wp:extent cx="892175" cy="278130"/>
                      <wp:effectExtent l="0" t="0" r="3175" b="7620"/>
                      <wp:wrapNone/>
                      <wp:docPr id="164861454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781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80AEC4" w14:textId="77777777" w:rsidR="0038239B" w:rsidRPr="00CD51BB" w:rsidRDefault="00037501" w:rsidP="0038239B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CD51BB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شكوى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B1B4C8" id="_x0000_s1040" type="#_x0000_t202" alt="&quot;&quot;" style="position:absolute;left:0;text-align:left;margin-left:22.55pt;margin-top:18.05pt;width:70.25pt;height:21.9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" filled="f" stroked="f">
                      <v:textbox inset="0,0,0,0">
                        <w:txbxContent>
                          <w:p w14:paraId="3A80AEC4" w14:textId="77777777" w:rsidR="0038239B" w:rsidRPr="00CD51BB" w:rsidRDefault="00037501" w:rsidP="0038239B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CD51B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>شكوى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5ADD" w:rsidRPr="00B6698C">
              <w:rPr>
                <w:rFonts w:cs="Dubai"/>
                <w:noProof/>
              </w:rPr>
              <w:drawing>
                <wp:inline distT="0" distB="0" distL="0" distR="0" wp14:anchorId="40E18BA3" wp14:editId="27B6BB31">
                  <wp:extent cx="1440000" cy="1440000"/>
                  <wp:effectExtent l="0" t="0" r="8255" b="8255"/>
                  <wp:docPr id="657884166" name="Picture 70" descr="وثيقة شكوى تُظهر الإبهام لأسفل داخل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884166" name="Picture 70" descr="وثيقة شكوى تُظهر الإبهام لأسفل داخل فقاعة كلام.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4C5946" w14:textId="77777777" w:rsidR="00455ADD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تقديم </w:t>
            </w:r>
            <w:r w:rsidRPr="00B6698C">
              <w:rPr>
                <w:rStyle w:val="Strong"/>
                <w:rFonts w:cs="Dubai"/>
                <w:rtl/>
                <w:lang w:val="ar"/>
              </w:rPr>
              <w:t>شكوى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0E96185B" w14:textId="77777777" w:rsidTr="0017610E">
        <w:tc>
          <w:tcPr>
            <w:tcW w:w="2552" w:type="dxa"/>
            <w:vAlign w:val="center"/>
          </w:tcPr>
          <w:p w14:paraId="2CADA398" w14:textId="77777777" w:rsidR="004B78F7" w:rsidRPr="00B6698C" w:rsidRDefault="00037501" w:rsidP="00B6698C">
            <w:pPr>
              <w:pStyle w:val="Image"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8380B83" wp14:editId="091E69B9">
                  <wp:extent cx="1440000" cy="1440000"/>
                  <wp:effectExtent l="0" t="0" r="8255" b="8255"/>
                  <wp:docPr id="131285488" name="Picture 71" descr="شخص يرفع يده وبجواره فقاعة كلام بداخلها إبهام لأس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5488" name="Picture 71" descr="شخص يرفع يده وبجواره فقاعة كلام بداخلها إبهام لأسفل.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69B931" w14:textId="77777777" w:rsidR="004B78F7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عندما تقوم بعمل شكوى، فأنت تخبر أحدهم أن شيئًا ما: </w:t>
            </w:r>
          </w:p>
          <w:p w14:paraId="1EF23E68" w14:textId="77777777" w:rsidR="004B78F7" w:rsidRPr="00B6698C" w:rsidRDefault="00037501" w:rsidP="00B6698C">
            <w:pPr>
              <w:pStyle w:val="ListParagraph"/>
              <w:numPr>
                <w:ilvl w:val="0"/>
                <w:numId w:val="23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سار على نحو خاطئ </w:t>
            </w:r>
          </w:p>
          <w:p w14:paraId="4E50D8B3" w14:textId="77777777" w:rsidR="004B78F7" w:rsidRPr="00B6698C" w:rsidRDefault="00037501" w:rsidP="00B6698C">
            <w:pPr>
              <w:pStyle w:val="ListParagraph"/>
              <w:numPr>
                <w:ilvl w:val="0"/>
                <w:numId w:val="23"/>
              </w:num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لا يعمل بشكل جيد.</w:t>
            </w:r>
          </w:p>
        </w:tc>
      </w:tr>
      <w:tr w:rsidR="004F407F" w:rsidRPr="00B6698C" w14:paraId="5B3DA834" w14:textId="77777777" w:rsidTr="0017610E">
        <w:trPr>
          <w:trHeight w:val="3855"/>
        </w:trPr>
        <w:tc>
          <w:tcPr>
            <w:tcW w:w="2552" w:type="dxa"/>
            <w:vAlign w:val="center"/>
          </w:tcPr>
          <w:p w14:paraId="2F311FEB" w14:textId="77777777" w:rsidR="008E6BDF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6ECA9C78" wp14:editId="6DE1A59F">
                  <wp:extent cx="1483360" cy="1483360"/>
                  <wp:effectExtent l="0" t="0" r="2540" b="2540"/>
                  <wp:docPr id="687223094" name="Picture 13" descr="مشارك يفكر مع ثلاث فقاعات تفكير. تُظهر فقاعة التفكير الأولى مقدم خدمة مع علامة صح، بينما تُظهر الثانية إبهاماً لأعلى، وتظهر الثالثة علامة صح وعلامة خطأ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223094" name="Picture 13" descr="مشارك يفكر مع ثلاث فقاعات تفكير. تُظهر فقاعة التفكير الأولى مقدم خدمة مع علامة صح، بينما تُظهر الثانية إبهاماً لأعلى، وتظهر الثالثة علامة صح وعلامة خطأ.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AA25171" w14:textId="77777777" w:rsidR="008E6BDF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مما إذا كان هذا الإجراء ناجحًا من خلال عدد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الذين يشاركون أنهم يفهمون:</w:t>
            </w:r>
          </w:p>
          <w:p w14:paraId="101B1214" w14:textId="77777777" w:rsidR="008E6BDF" w:rsidRPr="00B6698C" w:rsidRDefault="00037501" w:rsidP="00B6698C">
            <w:pPr>
              <w:pStyle w:val="ListParagraph"/>
              <w:numPr>
                <w:ilvl w:val="0"/>
                <w:numId w:val="2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كيفية معرفة ما إذا كان مقدم الخدمة مناسبًا لهم</w:t>
            </w:r>
          </w:p>
          <w:p w14:paraId="79913B51" w14:textId="77777777" w:rsidR="008E6BDF" w:rsidRPr="00B6698C" w:rsidRDefault="00037501" w:rsidP="00B6698C">
            <w:pPr>
              <w:pStyle w:val="ListParagraph"/>
              <w:numPr>
                <w:ilvl w:val="0"/>
                <w:numId w:val="2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كيفية تقديم شكوى</w:t>
            </w:r>
          </w:p>
          <w:p w14:paraId="539D7927" w14:textId="77777777" w:rsidR="008E6BDF" w:rsidRPr="00B6698C" w:rsidRDefault="00037501" w:rsidP="00B6698C">
            <w:pPr>
              <w:pStyle w:val="ListParagraph"/>
              <w:numPr>
                <w:ilvl w:val="0"/>
                <w:numId w:val="2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Style w:val="Strong"/>
                <w:rFonts w:cs="Dubai"/>
                <w:rtl/>
                <w:lang w:val="ar"/>
              </w:rPr>
              <w:t>حقوقهم</w:t>
            </w:r>
            <w:r w:rsidRPr="00B6698C">
              <w:rPr>
                <w:rFonts w:cs="Dubai"/>
                <w:rtl/>
                <w:lang w:val="ar"/>
              </w:rPr>
              <w:t xml:space="preserve"> في الاختيار والتحكم.</w:t>
            </w:r>
          </w:p>
        </w:tc>
      </w:tr>
      <w:tr w:rsidR="004F407F" w:rsidRPr="00B6698C" w14:paraId="27D5385C" w14:textId="77777777" w:rsidTr="0017610E">
        <w:trPr>
          <w:trHeight w:val="3855"/>
        </w:trPr>
        <w:tc>
          <w:tcPr>
            <w:tcW w:w="2552" w:type="dxa"/>
            <w:vAlign w:val="center"/>
          </w:tcPr>
          <w:p w14:paraId="676AC754" w14:textId="77777777" w:rsidR="008E6BDF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049BB2AF" wp14:editId="7DDDD84B">
                      <wp:simplePos x="0" y="0"/>
                      <wp:positionH relativeFrom="column">
                        <wp:posOffset>276225</wp:posOffset>
                      </wp:positionH>
                      <wp:positionV relativeFrom="paragraph">
                        <wp:posOffset>376555</wp:posOffset>
                      </wp:positionV>
                      <wp:extent cx="892175" cy="450215"/>
                      <wp:effectExtent l="0" t="0" r="3175" b="6985"/>
                      <wp:wrapNone/>
                      <wp:docPr id="973508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0EE286" w14:textId="77777777" w:rsidR="0099120F" w:rsidRPr="007138E6" w:rsidRDefault="00037501" w:rsidP="0099120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r w:rsidRPr="007138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4"/>
                                      <w:szCs w:val="34"/>
                                      <w:rtl/>
                                      <w:lang w:val="ar"/>
                                    </w:rPr>
                                    <w:t>الحقوق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BB2AF" id="_x0000_s1041" type="#_x0000_t202" alt="&quot;&quot;" style="position:absolute;left:0;text-align:left;margin-left:21.75pt;margin-top:29.65pt;width:70.25pt;height:35.4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" filled="f" stroked="f">
                      <v:textbox inset="0,0,0,0">
                        <w:txbxContent>
                          <w:p w14:paraId="000EE286" w14:textId="77777777" w:rsidR="0099120F" w:rsidRPr="007138E6" w:rsidRDefault="00037501" w:rsidP="0099120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4"/>
                                <w:szCs w:val="34"/>
                                <w:lang w:val="en-PH"/>
                              </w:rPr>
                            </w:pPr>
                            <w:r w:rsidRPr="007138E6">
                              <w:rPr>
                                <w:rFonts w:ascii="Dubai" w:hAnsi="Dubai" w:cs="Dubai"/>
                                <w:b/>
                                <w:bCs/>
                                <w:sz w:val="34"/>
                                <w:szCs w:val="34"/>
                                <w:rtl/>
                                <w:lang w:val="ar"/>
                              </w:rPr>
                              <w:t>الحقوق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26D" w:rsidRPr="00B6698C">
              <w:rPr>
                <w:rFonts w:cs="Dubai"/>
                <w:noProof/>
              </w:rPr>
              <w:drawing>
                <wp:inline distT="0" distB="0" distL="0" distR="0" wp14:anchorId="20BB805C" wp14:editId="543804D7">
                  <wp:extent cx="1483360" cy="1483360"/>
                  <wp:effectExtent l="0" t="0" r="2540" b="2540"/>
                  <wp:docPr id="1518759341" name="Picture 72" descr="وثيقة عليها كلمة «الحقوق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59341" name="Picture 72" descr="وثيقة عليها كلمة «الحقوق».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6DC5B3" w14:textId="77777777" w:rsidR="008E6BDF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الحقوق هي قواعد حول كيف يجب على الناس معاملتك:</w:t>
            </w:r>
          </w:p>
          <w:p w14:paraId="3C4611E2" w14:textId="77777777" w:rsidR="008E6BDF" w:rsidRPr="00B6698C" w:rsidRDefault="00037501" w:rsidP="00B6698C">
            <w:pPr>
              <w:pStyle w:val="ListParagraph"/>
              <w:numPr>
                <w:ilvl w:val="0"/>
                <w:numId w:val="21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بإنصاف </w:t>
            </w:r>
          </w:p>
          <w:p w14:paraId="6728EB3C" w14:textId="77777777" w:rsidR="008E6BDF" w:rsidRPr="00B6698C" w:rsidRDefault="00037501" w:rsidP="00B6698C">
            <w:pPr>
              <w:pStyle w:val="ListParagraph"/>
              <w:numPr>
                <w:ilvl w:val="0"/>
                <w:numId w:val="21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بمساواة.</w:t>
            </w:r>
          </w:p>
        </w:tc>
      </w:tr>
    </w:tbl>
    <w:p w14:paraId="39DFF9EA" w14:textId="77777777" w:rsidR="00766698" w:rsidRPr="00B6698C" w:rsidRDefault="00037501" w:rsidP="00B6698C">
      <w:pPr>
        <w:pStyle w:val="Heading3"/>
        <w:bidi/>
        <w:spacing w:before="60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041E8786" wp14:editId="7502A895">
                <wp:simplePos x="0" y="0"/>
                <wp:positionH relativeFrom="margin">
                  <wp:posOffset>-26366</wp:posOffset>
                </wp:positionH>
                <wp:positionV relativeFrom="paragraph">
                  <wp:posOffset>647065</wp:posOffset>
                </wp:positionV>
                <wp:extent cx="5786755" cy="241300"/>
                <wp:effectExtent l="19050" t="19050" r="42545" b="25400"/>
                <wp:wrapNone/>
                <wp:docPr id="519910894" name="Group 5199108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402927123" name="Straight Connector 140292712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8533476" name="Oval 87853347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4DC7EA" id="Group 519910894" o:spid="_x0000_s1026" alt="&quot;&quot;" style="position:absolute;margin-left:-2.1pt;margin-top:50.95pt;width:455.65pt;height:19pt;flip:x;z-index:-2516131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">
                <v:line id="Straight Connector 140292712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" strokecolor="#65276f [3044]" strokeweight="3pt">
                  <v:stroke endcap="round"/>
                </v:line>
                <v:oval id="Oval 87853347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21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F407F" w:rsidRPr="00B6698C" w14:paraId="74B4D842" w14:textId="77777777" w:rsidTr="0017610E">
        <w:tc>
          <w:tcPr>
            <w:tcW w:w="2551" w:type="dxa"/>
            <w:vAlign w:val="center"/>
          </w:tcPr>
          <w:p w14:paraId="60834D56" w14:textId="77777777" w:rsidR="004B78F7" w:rsidRPr="00B6698C" w:rsidRDefault="00037501" w:rsidP="00B6698C">
            <w:pPr>
              <w:pStyle w:val="Image"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50041196" wp14:editId="4E7524DD">
                      <wp:simplePos x="0" y="0"/>
                      <wp:positionH relativeFrom="column">
                        <wp:posOffset>304165</wp:posOffset>
                      </wp:positionH>
                      <wp:positionV relativeFrom="paragraph">
                        <wp:posOffset>522605</wp:posOffset>
                      </wp:positionV>
                      <wp:extent cx="892175" cy="234315"/>
                      <wp:effectExtent l="0" t="0" r="3175" b="13335"/>
                      <wp:wrapNone/>
                      <wp:docPr id="96068624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4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7C9B75" w14:textId="77777777" w:rsidR="0099120F" w:rsidRPr="007138E6" w:rsidRDefault="00037501" w:rsidP="0099120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r w:rsidRPr="007138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4"/>
                                      <w:szCs w:val="34"/>
                                      <w:rtl/>
                                      <w:lang w:val="ar"/>
                                    </w:rPr>
                                    <w:t>قواعد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041196" id="_x0000_s1042" type="#_x0000_t202" alt="&quot;&quot;" style="position:absolute;left:0;text-align:left;margin-left:23.95pt;margin-top:41.15pt;width:70.25pt;height:18.4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" filled="f" stroked="f">
                      <v:textbox inset="0,0,0,0">
                        <w:txbxContent>
                          <w:p w14:paraId="7B7C9B75" w14:textId="77777777" w:rsidR="0099120F" w:rsidRPr="007138E6" w:rsidRDefault="00037501" w:rsidP="0099120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4"/>
                                <w:szCs w:val="34"/>
                                <w:lang w:val="en-PH"/>
                              </w:rPr>
                            </w:pPr>
                            <w:r w:rsidRPr="007138E6">
                              <w:rPr>
                                <w:rFonts w:ascii="Dubai" w:hAnsi="Dubai" w:cs="Dubai"/>
                                <w:b/>
                                <w:bCs/>
                                <w:sz w:val="34"/>
                                <w:szCs w:val="34"/>
                                <w:rtl/>
                                <w:lang w:val="ar"/>
                              </w:rPr>
                              <w:t>قواعد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1AC2" w:rsidRPr="00B6698C">
              <w:rPr>
                <w:rFonts w:cs="Dubai"/>
                <w:noProof/>
              </w:rPr>
              <w:drawing>
                <wp:inline distT="0" distB="0" distL="0" distR="0" wp14:anchorId="3795B205" wp14:editId="04DB2B15">
                  <wp:extent cx="1482725" cy="1482725"/>
                  <wp:effectExtent l="0" t="0" r="3175" b="3175"/>
                  <wp:docPr id="1240535288" name="Picture 73" descr="وثيقة قواعد تعرض قائمة من علامات صح وخطأ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35288" name="Picture 73" descr="وثيقة قواعد تعرض قائمة من علامات صح وخطأ.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3AD973" w14:textId="77777777" w:rsidR="004B78F7" w:rsidRPr="00B6698C" w:rsidRDefault="00037501" w:rsidP="00B6698C">
            <w:pPr>
              <w:bidi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سنعمل مع لجنة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لوضع قواعد جديدة يجب على مقدمي الخدمة اتباعها.</w:t>
            </w:r>
          </w:p>
        </w:tc>
      </w:tr>
    </w:tbl>
    <w:p w14:paraId="58D940C1" w14:textId="77777777" w:rsidR="0039501C" w:rsidRPr="00B6698C" w:rsidRDefault="00037501" w:rsidP="00B6698C">
      <w:pPr>
        <w:spacing w:line="240" w:lineRule="auto"/>
        <w:rPr>
          <w:rFonts w:cs="Dubai"/>
        </w:rPr>
      </w:pPr>
      <w:r w:rsidRPr="00B6698C">
        <w:rPr>
          <w:rFonts w:cs="Dubai"/>
        </w:rPr>
        <w:br w:type="page"/>
      </w:r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4F407F" w:rsidRPr="00B6698C" w14:paraId="3B85B82D" w14:textId="77777777" w:rsidTr="0017610E">
        <w:tc>
          <w:tcPr>
            <w:tcW w:w="2551" w:type="dxa"/>
            <w:vAlign w:val="center"/>
          </w:tcPr>
          <w:p w14:paraId="219611CB" w14:textId="77777777" w:rsidR="008E6BDF" w:rsidRPr="00B6698C" w:rsidRDefault="008E6BDF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15355EE2" w14:textId="77777777" w:rsidR="008E6BDF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ستركز هذه القواعد على الكيفية التي يجب أن يقدم بها مقدمو الخدمة خدمات: </w:t>
            </w:r>
          </w:p>
        </w:tc>
      </w:tr>
      <w:tr w:rsidR="004F407F" w:rsidRPr="00B6698C" w14:paraId="5093F31D" w14:textId="77777777" w:rsidTr="0017610E">
        <w:tc>
          <w:tcPr>
            <w:tcW w:w="2551" w:type="dxa"/>
            <w:vAlign w:val="center"/>
          </w:tcPr>
          <w:p w14:paraId="13F77968" w14:textId="77777777" w:rsidR="008D1AC2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710801F" wp14:editId="7F1007A4">
                  <wp:extent cx="1440000" cy="1440000"/>
                  <wp:effectExtent l="0" t="0" r="8255" b="8255"/>
                  <wp:docPr id="22738112" name="Picture 74" descr="موظف NDIS يدعم أحد المشاركين وبجوارهما رمز ال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8112" name="Picture 74" descr="موظف NDIS يدعم أحد المشاركين وبجوارهما رمز الأمان.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F94334" w14:textId="77777777" w:rsidR="008D1AC2" w:rsidRPr="00B6698C" w:rsidRDefault="00037501" w:rsidP="00B6698C">
            <w:pPr>
              <w:pStyle w:val="ListParagraph"/>
              <w:numPr>
                <w:ilvl w:val="0"/>
                <w:numId w:val="2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آمنة للاستخدام من قبل جميع الثقافات</w:t>
            </w:r>
          </w:p>
        </w:tc>
      </w:tr>
      <w:tr w:rsidR="004F407F" w:rsidRPr="00B6698C" w14:paraId="499436EF" w14:textId="77777777" w:rsidTr="0017610E">
        <w:tc>
          <w:tcPr>
            <w:tcW w:w="2551" w:type="dxa"/>
            <w:vAlign w:val="center"/>
          </w:tcPr>
          <w:p w14:paraId="56E2757A" w14:textId="77777777" w:rsidR="008D1AC2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5020B60" wp14:editId="5A7B31D2">
                  <wp:extent cx="1440000" cy="1440000"/>
                  <wp:effectExtent l="0" t="0" r="8255" b="8255"/>
                  <wp:docPr id="713944535" name="Picture 75" descr="موظف NDIS يدعم أحد المشارك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944535" name="Picture 75" descr="موظف NDIS يدعم أحد المشاركين.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C1B046" w14:textId="422A1661" w:rsidR="008D1AC2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تدعم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الذين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عانوا من الصدمة.</w:t>
            </w:r>
          </w:p>
        </w:tc>
      </w:tr>
      <w:tr w:rsidR="004F407F" w:rsidRPr="00B6698C" w14:paraId="48A33BBF" w14:textId="77777777" w:rsidTr="0017610E">
        <w:tc>
          <w:tcPr>
            <w:tcW w:w="2551" w:type="dxa"/>
            <w:vAlign w:val="center"/>
          </w:tcPr>
          <w:p w14:paraId="560C4FEE" w14:textId="77777777" w:rsidR="008E6BDF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3333E39" wp14:editId="1FE6F0FE">
                  <wp:extent cx="1440000" cy="1440000"/>
                  <wp:effectExtent l="0" t="0" r="8255" b="8255"/>
                  <wp:docPr id="1515690592" name="Picture 76" descr="شخص يمرر وثيقة إلى شخص آخ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90592" name="Picture 76" descr="شخص يمرر وثيقة إلى شخص آخر.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6346E3" w14:textId="77777777" w:rsidR="008E6BDF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عندما نضع هذه القواعد، فإننا سنشاركها مع مقدمي الخدمة والمشاركين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08636C51" w14:textId="77777777" w:rsidTr="0017610E">
        <w:tc>
          <w:tcPr>
            <w:tcW w:w="2551" w:type="dxa"/>
            <w:vAlign w:val="center"/>
          </w:tcPr>
          <w:p w14:paraId="3937DA97" w14:textId="77777777" w:rsidR="00981B48" w:rsidRPr="00B6698C" w:rsidRDefault="00037501" w:rsidP="00B6698C">
            <w:pPr>
              <w:pStyle w:val="Image"/>
              <w:spacing w:before="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9B80368" wp14:editId="2367A365">
                  <wp:extent cx="1440000" cy="1440000"/>
                  <wp:effectExtent l="0" t="0" r="8255" b="8255"/>
                  <wp:docPr id="1858900725" name="Picture 78" descr="مقدم خدمة ومشارك وفوقهما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900725" name="Picture 78" descr="مقدم خدمة ومشارك وفوقهما فقاعة كلام.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C9A248" w14:textId="77777777" w:rsidR="00981B48" w:rsidRPr="00B6698C" w:rsidRDefault="00037501" w:rsidP="00B6698C">
            <w:pPr>
              <w:bidi/>
              <w:spacing w:before="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سنستمع إلى ما يقوله مقدمو الخدمة والمشاركون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حول مدى نجاح القواعد.</w:t>
            </w:r>
          </w:p>
        </w:tc>
      </w:tr>
      <w:tr w:rsidR="004F407F" w:rsidRPr="00B6698C" w14:paraId="7D60F9B9" w14:textId="77777777" w:rsidTr="0017610E">
        <w:tc>
          <w:tcPr>
            <w:tcW w:w="2551" w:type="dxa"/>
            <w:vAlign w:val="center"/>
          </w:tcPr>
          <w:p w14:paraId="693F0FD4" w14:textId="77777777" w:rsidR="00981B48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9F421D9" wp14:editId="05C3589A">
                  <wp:extent cx="1440000" cy="1440000"/>
                  <wp:effectExtent l="0" t="0" r="8255" b="8255"/>
                  <wp:docPr id="1181985076" name="Picture 79" descr="مقدم خدمة يرفع يده وتحته وفوقه 3 خدمات. تشمل خفاقة وعصا فرد وشاحنة ومقدم خدمة يدعم أحد المشارك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985076" name="Picture 79" descr="مقدم خدمة يرفع يده وتحته وفوقه 3 خدمات. تشمل خفاقة وعصا فرد وشاحنة ومقدم خدمة يدعم أحد المشاركين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34F1EE5" w14:textId="77777777" w:rsidR="00981B4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 مقدمي الخدمة الذين يقدمون خدمات تتبع هذه القواعد.</w:t>
            </w:r>
          </w:p>
        </w:tc>
      </w:tr>
    </w:tbl>
    <w:p w14:paraId="0C5939CD" w14:textId="77777777" w:rsidR="00766698" w:rsidRPr="00B6698C" w:rsidRDefault="00037501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322ACC76" wp14:editId="5011A4B6">
                <wp:simplePos x="0" y="0"/>
                <wp:positionH relativeFrom="margin">
                  <wp:posOffset>33351</wp:posOffset>
                </wp:positionH>
                <wp:positionV relativeFrom="paragraph">
                  <wp:posOffset>262890</wp:posOffset>
                </wp:positionV>
                <wp:extent cx="5786755" cy="241300"/>
                <wp:effectExtent l="19050" t="19050" r="42545" b="25400"/>
                <wp:wrapNone/>
                <wp:docPr id="938337676" name="Group 9383376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864361492" name="Straight Connector 186436149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3840095" name="Oval 84384009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879080" id="Group 938337676" o:spid="_x0000_s1026" alt="&quot;&quot;" style="position:absolute;margin-left:2.65pt;margin-top:20.7pt;width:455.65pt;height:19pt;flip:x;z-index:-25161113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">
                <v:line id="Straight Connector 186436149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" strokecolor="#65276f [3044]" strokeweight="3pt">
                  <v:stroke endcap="round"/>
                </v:line>
                <v:oval id="Oval 84384009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22</w:t>
      </w:r>
    </w:p>
    <w:tbl>
      <w:tblPr>
        <w:bidiVisual/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4F407F" w:rsidRPr="00B6698C" w14:paraId="633BA1B5" w14:textId="77777777" w:rsidTr="0017610E">
        <w:trPr>
          <w:trHeight w:val="3628"/>
        </w:trPr>
        <w:tc>
          <w:tcPr>
            <w:tcW w:w="2552" w:type="dxa"/>
            <w:vAlign w:val="center"/>
          </w:tcPr>
          <w:p w14:paraId="560B303C" w14:textId="77777777" w:rsidR="00766698" w:rsidRPr="00B6698C" w:rsidRDefault="00037501" w:rsidP="00B6698C">
            <w:pPr>
              <w:pStyle w:val="Image"/>
              <w:spacing w:before="7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A278DA6" wp14:editId="4A71DBFE">
                  <wp:extent cx="1483360" cy="1483360"/>
                  <wp:effectExtent l="0" t="0" r="2540" b="2540"/>
                  <wp:docPr id="1288388905" name="Picture 80" descr="3 موظفين ومبنى إداري خلف حاجز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388905" name="Picture 80" descr="3 موظفين ومبنى إداري خلف حاجز.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06464192" w14:textId="77777777" w:rsidR="00766698" w:rsidRPr="00B6698C" w:rsidRDefault="00037501" w:rsidP="00B6698C">
            <w:pPr>
              <w:bidi/>
              <w:spacing w:before="7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سننظر في العقبات التي تواجهها بعض المنظمات التي تدعم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504E345D" w14:textId="77777777" w:rsidR="0076669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سنعمل مع المنظمات الحكومية الأخرى لإزالة هذه العقبات.</w:t>
            </w:r>
          </w:p>
        </w:tc>
      </w:tr>
      <w:tr w:rsidR="004F407F" w:rsidRPr="00B6698C" w14:paraId="7476CF7C" w14:textId="77777777" w:rsidTr="0017610E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01B7995D" w14:textId="77777777" w:rsidR="00981B48" w:rsidRPr="00B6698C" w:rsidRDefault="00037501" w:rsidP="00B6698C">
            <w:pPr>
              <w:pStyle w:val="Image"/>
              <w:spacing w:before="36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D116C14" wp14:editId="706BF5B5">
                  <wp:extent cx="1483360" cy="1483360"/>
                  <wp:effectExtent l="0" t="0" r="2540" b="2540"/>
                  <wp:docPr id="888793777" name="Picture 14" descr="موظف NDIS يدعم أحد المشاركين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793777" name="Picture 14" descr="موظف NDIS يدعم أحد المشاركين وسهم يشير لأعلى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833AE1" w14:textId="77777777" w:rsidR="00981B48" w:rsidRPr="00B6698C" w:rsidRDefault="00037501" w:rsidP="00B6698C">
            <w:pPr>
              <w:bidi/>
              <w:spacing w:before="36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نتأكد من أن المنظمات التي تدعم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يمكنها تقديم المزيد من خدمات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5A69809D" w14:textId="77777777" w:rsidTr="0017610E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0D02C1A9" w14:textId="77777777" w:rsidR="00CE08D6" w:rsidRPr="00B6698C" w:rsidRDefault="00037501" w:rsidP="00B6698C">
            <w:pPr>
              <w:spacing w:line="240" w:lineRule="auto"/>
              <w:jc w:val="center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8BE14AA" wp14:editId="2F2BBDF6">
                  <wp:extent cx="1483360" cy="1483360"/>
                  <wp:effectExtent l="0" t="0" r="2540" b="2540"/>
                  <wp:docPr id="1881083683" name="Picture 81" descr="3 موظفين خلف حاجز وسهم يشير لأس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083683" name="Picture 81" descr="3 موظفين خلف حاجز وسهم يشير لأسفل.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CC1C61" w14:textId="77777777" w:rsidR="00CE08D6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 المنظمات التي تواجه عقبات أقل.</w:t>
            </w:r>
          </w:p>
        </w:tc>
      </w:tr>
    </w:tbl>
    <w:p w14:paraId="1C77FCE6" w14:textId="77777777" w:rsidR="0039501C" w:rsidRPr="00B6698C" w:rsidRDefault="00037501" w:rsidP="00B6698C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B6698C">
        <w:rPr>
          <w:rFonts w:cs="Dubai"/>
        </w:rPr>
        <w:br w:type="page"/>
      </w:r>
    </w:p>
    <w:p w14:paraId="422DD2AE" w14:textId="77777777" w:rsidR="00766698" w:rsidRPr="00B6698C" w:rsidRDefault="00037501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3C23581D" wp14:editId="1CA02527">
                <wp:simplePos x="0" y="0"/>
                <wp:positionH relativeFrom="margin">
                  <wp:posOffset>26670</wp:posOffset>
                </wp:positionH>
                <wp:positionV relativeFrom="paragraph">
                  <wp:posOffset>268301</wp:posOffset>
                </wp:positionV>
                <wp:extent cx="5786755" cy="241300"/>
                <wp:effectExtent l="19050" t="19050" r="42545" b="25400"/>
                <wp:wrapNone/>
                <wp:docPr id="359315507" name="Group 3593155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2103855474" name="Straight Connector 210385547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1901217" name="Oval 124190121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A857DA" id="Group 359315507" o:spid="_x0000_s1026" alt="&quot;&quot;" style="position:absolute;margin-left:2.1pt;margin-top:21.15pt;width:455.65pt;height:19pt;flip:x;z-index:-25160908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">
                <v:line id="Straight Connector 210385547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" strokecolor="#65276f [3044]" strokeweight="3pt">
                  <v:stroke endcap="round"/>
                </v:line>
                <v:oval id="Oval 124190121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23</w:t>
      </w:r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4F407F" w:rsidRPr="00B6698C" w14:paraId="54A7A9BA" w14:textId="77777777" w:rsidTr="0017610E">
        <w:tc>
          <w:tcPr>
            <w:tcW w:w="2551" w:type="dxa"/>
            <w:vAlign w:val="center"/>
          </w:tcPr>
          <w:p w14:paraId="72F82FDB" w14:textId="77777777" w:rsidR="00766698" w:rsidRPr="00B6698C" w:rsidRDefault="00766698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633" w:type="dxa"/>
            <w:vAlign w:val="center"/>
          </w:tcPr>
          <w:p w14:paraId="3650CBD0" w14:textId="77777777" w:rsidR="00766698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سنعمل مع المنظمات الحكومية الأخرى للتأكد من أن المزيد من المترجمين الشفهيين يفهمون:</w:t>
            </w:r>
          </w:p>
        </w:tc>
      </w:tr>
      <w:tr w:rsidR="004F407F" w:rsidRPr="00B6698C" w14:paraId="2DAA016E" w14:textId="77777777" w:rsidTr="0017610E">
        <w:tc>
          <w:tcPr>
            <w:tcW w:w="2551" w:type="dxa"/>
            <w:vAlign w:val="center"/>
          </w:tcPr>
          <w:p w14:paraId="3F272321" w14:textId="77777777" w:rsidR="00AD3E02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6788B4B" wp14:editId="0984AEBD">
                  <wp:extent cx="1440000" cy="1440000"/>
                  <wp:effectExtent l="0" t="0" r="8255" b="8255"/>
                  <wp:docPr id="1062528603" name="Picture 82" descr="شخص يحمل 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528603" name="Picture 82" descr="شخص يحمل وثيقة NDIS.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7B8BAB" w14:textId="77777777" w:rsidR="00AD3E02" w:rsidRPr="00D917D5" w:rsidRDefault="00037501" w:rsidP="00B6698C">
            <w:pPr>
              <w:pStyle w:val="ListParagraph"/>
              <w:numPr>
                <w:ilvl w:val="0"/>
                <w:numId w:val="19"/>
              </w:numPr>
              <w:bidi/>
              <w:spacing w:before="0" w:after="0" w:line="240" w:lineRule="auto"/>
              <w:rPr>
                <w:rFonts w:cs="FS Me Pro"/>
              </w:rPr>
            </w:pPr>
            <w:r w:rsidRPr="00D917D5">
              <w:rPr>
                <w:rFonts w:cs="FS Me Pro"/>
                <w:rtl/>
                <w:lang w:val="ar"/>
              </w:rPr>
              <w:t>NDIS</w:t>
            </w:r>
          </w:p>
        </w:tc>
      </w:tr>
      <w:tr w:rsidR="004F407F" w:rsidRPr="00B6698C" w14:paraId="3470AF78" w14:textId="77777777" w:rsidTr="0017610E">
        <w:tc>
          <w:tcPr>
            <w:tcW w:w="2551" w:type="dxa"/>
            <w:vAlign w:val="center"/>
          </w:tcPr>
          <w:p w14:paraId="6E05986C" w14:textId="77777777" w:rsidR="00AD3E02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4230511E" wp14:editId="25498E82">
                      <wp:simplePos x="0" y="0"/>
                      <wp:positionH relativeFrom="column">
                        <wp:posOffset>271145</wp:posOffset>
                      </wp:positionH>
                      <wp:positionV relativeFrom="paragraph">
                        <wp:posOffset>234950</wp:posOffset>
                      </wp:positionV>
                      <wp:extent cx="892175" cy="297815"/>
                      <wp:effectExtent l="0" t="0" r="3175" b="6985"/>
                      <wp:wrapNone/>
                      <wp:docPr id="35824927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78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43C60A" w14:textId="77777777" w:rsidR="0099120F" w:rsidRPr="007138E6" w:rsidRDefault="00037501" w:rsidP="0099120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r w:rsidRPr="007138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4"/>
                                      <w:szCs w:val="34"/>
                                      <w:rtl/>
                                      <w:lang w:val="ar"/>
                                    </w:rPr>
                                    <w:t>الحقوق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30511E" id="_x0000_s1043" type="#_x0000_t202" alt="&quot;&quot;" style="position:absolute;left:0;text-align:left;margin-left:21.35pt;margin-top:18.5pt;width:70.25pt;height:23.4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" filled="f" stroked="f">
                      <v:textbox inset="0,0,0,0">
                        <w:txbxContent>
                          <w:p w14:paraId="1643C60A" w14:textId="77777777" w:rsidR="0099120F" w:rsidRPr="007138E6" w:rsidRDefault="00037501" w:rsidP="0099120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4"/>
                                <w:szCs w:val="34"/>
                                <w:lang w:val="en-PH"/>
                              </w:rPr>
                            </w:pPr>
                            <w:r w:rsidRPr="007138E6">
                              <w:rPr>
                                <w:rFonts w:ascii="Dubai" w:hAnsi="Dubai" w:cs="Dubai"/>
                                <w:b/>
                                <w:bCs/>
                                <w:sz w:val="34"/>
                                <w:szCs w:val="34"/>
                                <w:rtl/>
                                <w:lang w:val="ar"/>
                              </w:rPr>
                              <w:t>الحقوق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3E02" w:rsidRPr="00B6698C">
              <w:rPr>
                <w:rFonts w:cs="Dubai"/>
                <w:noProof/>
              </w:rPr>
              <w:drawing>
                <wp:inline distT="0" distB="0" distL="0" distR="0" wp14:anchorId="143A6CBE" wp14:editId="206A7910">
                  <wp:extent cx="1440000" cy="1440000"/>
                  <wp:effectExtent l="0" t="0" r="8255" b="8255"/>
                  <wp:docPr id="1028388742" name="Picture 83" descr="وثيقة عليها كلمة «الحقوق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388742" name="Picture 83" descr="وثيقة عليها كلمة «الحقوق».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B561AA" w14:textId="77777777" w:rsidR="00AD3E02" w:rsidRPr="00B6698C" w:rsidRDefault="00037501" w:rsidP="00B6698C">
            <w:pPr>
              <w:pStyle w:val="ListParagraph"/>
              <w:numPr>
                <w:ilvl w:val="0"/>
                <w:numId w:val="70"/>
              </w:numPr>
              <w:bidi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حقوق الأشخاص ذوي الإعاقة.</w:t>
            </w:r>
          </w:p>
        </w:tc>
      </w:tr>
      <w:tr w:rsidR="004F407F" w:rsidRPr="00B6698C" w14:paraId="7643AA20" w14:textId="77777777" w:rsidTr="0017610E">
        <w:tc>
          <w:tcPr>
            <w:tcW w:w="2551" w:type="dxa"/>
            <w:vAlign w:val="center"/>
          </w:tcPr>
          <w:p w14:paraId="620859F8" w14:textId="77777777" w:rsidR="00D64264" w:rsidRPr="00B6698C" w:rsidRDefault="00037501" w:rsidP="00B6698C">
            <w:pPr>
              <w:pStyle w:val="Image"/>
              <w:spacing w:before="36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FB30B98" wp14:editId="02D08337">
                  <wp:extent cx="1440000" cy="1440000"/>
                  <wp:effectExtent l="0" t="0" r="8255" b="8255"/>
                  <wp:docPr id="1833459512" name="Picture 15" descr="اثنان من المشاركين ومترجم شفهي يجرون حواراً تحت فقاعة كلام تعرض لغة أخرى غير الإنجليزية. بجانبهم يوجد 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459512" name="Picture 15" descr="اثنان من المشاركين ومترجم شفهي يجرون حواراً تحت فقاعة كلام تعرض لغة أخرى غير الإنجليزية. بجانبهم يوجد سهم يشير لأعلى.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7074F4" w14:textId="5DE70E06" w:rsidR="00D64264" w:rsidRPr="00B6698C" w:rsidRDefault="00037501" w:rsidP="00B6698C">
            <w:pPr>
              <w:bidi/>
              <w:spacing w:before="36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نتأكد من وجود المزيد من المترجمين </w:t>
            </w:r>
            <w:r w:rsidR="00727C43">
              <w:rPr>
                <w:rFonts w:cs="Dubai" w:hint="cs"/>
                <w:rtl/>
                <w:lang w:val="ar"/>
              </w:rPr>
              <w:t>الشفهيين</w:t>
            </w:r>
            <w:r w:rsidR="00727C43" w:rsidRPr="00B6698C">
              <w:rPr>
                <w:rFonts w:cs="Dubai"/>
                <w:rtl/>
                <w:lang w:val="ar"/>
              </w:rPr>
              <w:t xml:space="preserve"> </w:t>
            </w:r>
            <w:r w:rsidRPr="00B6698C">
              <w:rPr>
                <w:rFonts w:cs="Dubai"/>
                <w:rtl/>
                <w:lang w:val="ar"/>
              </w:rPr>
              <w:t xml:space="preserve">الذين يمكنهم دعم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613296B1" w14:textId="77777777" w:rsidTr="0017610E">
        <w:tc>
          <w:tcPr>
            <w:tcW w:w="2551" w:type="dxa"/>
            <w:vAlign w:val="center"/>
          </w:tcPr>
          <w:p w14:paraId="1CE286A3" w14:textId="77777777" w:rsidR="00D64264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44682EA" wp14:editId="70190BBF">
                  <wp:extent cx="1440000" cy="1440000"/>
                  <wp:effectExtent l="0" t="0" r="8255" b="8255"/>
                  <wp:docPr id="395913801" name="Picture 16" descr="وثيقة تعرض علامة صح داخل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913801" name="Picture 16" descr="وثيقة تعرض علامة صح داخل فقاعة كلام.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53DC2E" w14:textId="44A76F07" w:rsidR="00D6426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أيضًا من عدد البرامج الموجودة لدعم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المترجمين الشفهيين.</w:t>
            </w:r>
          </w:p>
        </w:tc>
      </w:tr>
      <w:tr w:rsidR="004F407F" w:rsidRPr="00B6698C" w14:paraId="15A0B2A0" w14:textId="77777777" w:rsidTr="0017610E">
        <w:tc>
          <w:tcPr>
            <w:tcW w:w="2551" w:type="dxa"/>
            <w:vAlign w:val="center"/>
          </w:tcPr>
          <w:p w14:paraId="6CCBF72A" w14:textId="77777777" w:rsidR="00445656" w:rsidRPr="00B6698C" w:rsidRDefault="00037501" w:rsidP="00B6698C">
            <w:pPr>
              <w:pStyle w:val="Image"/>
              <w:spacing w:before="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BE48CD6" wp14:editId="59FB9753">
                  <wp:extent cx="1404000" cy="1404000"/>
                  <wp:effectExtent l="0" t="0" r="5715" b="5715"/>
                  <wp:docPr id="23462965" name="Picture 17" descr="3 مترجمين شفهيين يشيرون إلى أنفسهم ويرفعون أيدي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2965" name="Picture 17" descr="3 مترجمين شفهيين يشيرون إلى أنفسهم ويرفعون أيديهم.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D5F18E" w14:textId="0411EBFA" w:rsidR="00445656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مما إذا كان هذا الإجراء ناجحًا من خلال عدد المترجمين </w:t>
            </w:r>
            <w:r w:rsidR="00727C43">
              <w:rPr>
                <w:rFonts w:cs="Dubai" w:hint="cs"/>
                <w:rtl/>
                <w:lang w:val="ar"/>
              </w:rPr>
              <w:t>الشفهيين</w:t>
            </w:r>
            <w:r w:rsidR="00727C43" w:rsidRPr="00B6698C">
              <w:rPr>
                <w:rFonts w:cs="Dubai"/>
                <w:rtl/>
                <w:lang w:val="ar"/>
              </w:rPr>
              <w:t xml:space="preserve"> </w:t>
            </w:r>
            <w:r w:rsidRPr="00B6698C">
              <w:rPr>
                <w:rFonts w:cs="Dubai"/>
                <w:rtl/>
                <w:lang w:val="ar"/>
              </w:rPr>
              <w:t xml:space="preserve">المتاحين لدعم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مع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</w:tbl>
    <w:bookmarkStart w:id="105" w:name="_Toc158814792"/>
    <w:p w14:paraId="50F15607" w14:textId="1C97BCF7" w:rsidR="00B676E1" w:rsidRPr="00B6698C" w:rsidRDefault="00037501" w:rsidP="00B6698C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B6698C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23E94417" wp14:editId="5849442C">
                <wp:simplePos x="0" y="0"/>
                <wp:positionH relativeFrom="page">
                  <wp:posOffset>570230</wp:posOffset>
                </wp:positionH>
                <wp:positionV relativeFrom="paragraph">
                  <wp:posOffset>-159054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BE36CF" id="Rectangle: Rounded Corners 565464728" o:spid="_x0000_s1026" alt="&quot;&quot;" style="position:absolute;margin-left:44.9pt;margin-top:-12.5pt;width:505.7pt;height:54.45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" fillcolor="#06a8b5" strokecolor="#6b2976" strokeweight="3pt">
                <w10:wrap anchorx="page"/>
              </v:roundrect>
            </w:pict>
          </mc:Fallback>
        </mc:AlternateContent>
      </w:r>
      <w:r w:rsidR="0017610E">
        <w:rPr>
          <w:rFonts w:cs="Dubai" w:hint="cs"/>
          <w:color w:val="000000" w:themeColor="text1"/>
          <w:lang w:val="ar"/>
        </w:rPr>
        <w:t>5</w:t>
      </w:r>
      <w:r w:rsidRPr="00B6698C">
        <w:rPr>
          <w:rFonts w:cs="Dubai"/>
          <w:color w:val="000000" w:themeColor="text1"/>
          <w:rtl/>
          <w:lang w:val="ar"/>
        </w:rPr>
        <w:t xml:space="preserve">. بيانات حول المشاركين من </w:t>
      </w:r>
      <w:r w:rsidRPr="00D917D5">
        <w:rPr>
          <w:rFonts w:cs="FS Me Pro"/>
          <w:color w:val="000000" w:themeColor="text1"/>
          <w:rtl/>
          <w:lang w:val="ar"/>
        </w:rPr>
        <w:t>CALD</w:t>
      </w:r>
      <w:bookmarkEnd w:id="105"/>
    </w:p>
    <w:p w14:paraId="557E2355" w14:textId="77777777" w:rsidR="008104A9" w:rsidRPr="00B6698C" w:rsidRDefault="00037501" w:rsidP="00B6698C">
      <w:pPr>
        <w:pStyle w:val="Heading3"/>
        <w:bidi/>
        <w:spacing w:before="48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7BD9C6ED" wp14:editId="2AE60F99">
                <wp:simplePos x="0" y="0"/>
                <wp:positionH relativeFrom="margin">
                  <wp:posOffset>-38735</wp:posOffset>
                </wp:positionH>
                <wp:positionV relativeFrom="paragraph">
                  <wp:posOffset>580721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EB628A" id="Group 136" o:spid="_x0000_s1026" alt="&quot;&quot;" style="position:absolute;margin-left:-3.05pt;margin-top:45.75pt;width:455.55pt;height:19pt;flip:x;z-index:-25160499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margin"/>
              </v:group>
            </w:pict>
          </mc:Fallback>
        </mc:AlternateContent>
      </w:r>
      <w:r w:rsidR="00766698" w:rsidRPr="00B6698C">
        <w:rPr>
          <w:rFonts w:cs="Dubai"/>
          <w:rtl/>
          <w:lang w:val="ar"/>
        </w:rPr>
        <w:t>الإجراء 24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4F407F" w:rsidRPr="00B6698C" w14:paraId="74AA1EAC" w14:textId="77777777" w:rsidTr="0017610E">
        <w:tc>
          <w:tcPr>
            <w:tcW w:w="2552" w:type="dxa"/>
            <w:vAlign w:val="center"/>
          </w:tcPr>
          <w:p w14:paraId="631E5715" w14:textId="77777777" w:rsidR="00766698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D0AD645" wp14:editId="53CB1245">
                  <wp:extent cx="1440000" cy="1440000"/>
                  <wp:effectExtent l="0" t="0" r="8255" b="8255"/>
                  <wp:docPr id="1692890758" name="Picture 1692890758" descr="3 أشخاص تحت كلمة «CALD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3 أشخاص تحت كلمة «CALD»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DFFAD5A" w14:textId="52CC8C42" w:rsidR="007374DE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سنعمل مع الآخرين للاتفاق على كيفية شرح معنى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كلمة «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». </w:t>
            </w:r>
          </w:p>
        </w:tc>
      </w:tr>
      <w:tr w:rsidR="004F407F" w:rsidRPr="00B6698C" w14:paraId="467E9386" w14:textId="77777777" w:rsidTr="0017610E">
        <w:tc>
          <w:tcPr>
            <w:tcW w:w="2552" w:type="dxa"/>
            <w:vAlign w:val="center"/>
          </w:tcPr>
          <w:p w14:paraId="3D67A98A" w14:textId="77777777" w:rsidR="00766698" w:rsidRPr="00B6698C" w:rsidRDefault="00766698" w:rsidP="00B6698C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4CDFF31E" w14:textId="77777777" w:rsidR="00766698" w:rsidRPr="00B6698C" w:rsidRDefault="00037501" w:rsidP="00B6698C">
            <w:pPr>
              <w:bidi/>
              <w:spacing w:before="36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سنعمل مع:</w:t>
            </w:r>
          </w:p>
        </w:tc>
      </w:tr>
      <w:tr w:rsidR="004F407F" w:rsidRPr="00B6698C" w14:paraId="0EA1F13F" w14:textId="77777777" w:rsidTr="0017610E">
        <w:tc>
          <w:tcPr>
            <w:tcW w:w="2552" w:type="dxa"/>
            <w:vAlign w:val="center"/>
          </w:tcPr>
          <w:p w14:paraId="00EE5C6B" w14:textId="77777777" w:rsidR="00D0585A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088CEFD" wp14:editId="0B79854C">
                  <wp:extent cx="1483360" cy="1483360"/>
                  <wp:effectExtent l="0" t="0" r="2540" b="2540"/>
                  <wp:docPr id="1520896156" name="Picture 1" descr="مجموعة من أ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896156" name="Picture 1" descr="مجموعة من أفراد CALD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35C1517" w14:textId="77777777" w:rsidR="00D0585A" w:rsidRPr="00B6698C" w:rsidRDefault="00037501" w:rsidP="00B6698C">
            <w:pPr>
              <w:pStyle w:val="ListParagraph"/>
              <w:numPr>
                <w:ilvl w:val="0"/>
                <w:numId w:val="25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130A21CD" w14:textId="77777777" w:rsidTr="0017610E">
        <w:tc>
          <w:tcPr>
            <w:tcW w:w="2552" w:type="dxa"/>
            <w:vAlign w:val="center"/>
          </w:tcPr>
          <w:p w14:paraId="75B0AD50" w14:textId="77777777" w:rsidR="00D0585A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FFB6FBA" wp14:editId="7BFA1878">
                  <wp:extent cx="1483360" cy="1483360"/>
                  <wp:effectExtent l="0" t="0" r="2540" b="2540"/>
                  <wp:docPr id="1030385139" name="Picture 2" descr="موظف حكومي يلقي خطابًا أمام مبنى حكوم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385139" name="Picture 2" descr="موظف حكومي يلقي خطابًا أمام مبنى حكومي.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5F5D572" w14:textId="77777777" w:rsidR="00D0585A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المنظمات الحكومية الأخرى.</w:t>
            </w:r>
          </w:p>
        </w:tc>
      </w:tr>
      <w:tr w:rsidR="004F407F" w:rsidRPr="00B6698C" w14:paraId="50902EB3" w14:textId="77777777" w:rsidTr="0017610E">
        <w:tc>
          <w:tcPr>
            <w:tcW w:w="2552" w:type="dxa"/>
            <w:vAlign w:val="center"/>
          </w:tcPr>
          <w:p w14:paraId="06BF6F79" w14:textId="77777777" w:rsidR="00BC7A9A" w:rsidRPr="00B6698C" w:rsidRDefault="00037501" w:rsidP="00B6698C">
            <w:pPr>
              <w:pStyle w:val="Image"/>
              <w:spacing w:before="60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489B4FF" wp14:editId="71F168C9">
                  <wp:extent cx="1483360" cy="1196975"/>
                  <wp:effectExtent l="0" t="0" r="2540" b="3175"/>
                  <wp:docPr id="1492686499" name="Picture 3" descr="مجموعة من أ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686499" name="Picture 3" descr="مجموعة من أفراد CALD.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92418B2" w14:textId="77777777" w:rsidR="00BC7A9A" w:rsidRPr="00B6698C" w:rsidRDefault="00037501" w:rsidP="00B6698C">
            <w:pPr>
              <w:bidi/>
              <w:spacing w:before="60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الطريقة التي نشرح بها معنى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ستدعم:</w:t>
            </w:r>
          </w:p>
          <w:p w14:paraId="78D45727" w14:textId="77777777" w:rsidR="00BC7A9A" w:rsidRPr="00B6698C" w:rsidRDefault="00037501" w:rsidP="00B6698C">
            <w:pPr>
              <w:pStyle w:val="ListParagraph"/>
              <w:numPr>
                <w:ilvl w:val="0"/>
                <w:numId w:val="2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جميع الأفراد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  <w:p w14:paraId="052061FE" w14:textId="77777777" w:rsidR="00BC7A9A" w:rsidRPr="00B6698C" w:rsidRDefault="00037501" w:rsidP="00B6698C">
            <w:pPr>
              <w:pStyle w:val="ListParagraph"/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و</w:t>
            </w:r>
          </w:p>
          <w:p w14:paraId="465BF343" w14:textId="77777777" w:rsidR="00BC7A9A" w:rsidRPr="00B6698C" w:rsidRDefault="00037501" w:rsidP="00B6698C">
            <w:pPr>
              <w:pStyle w:val="ListParagraph"/>
              <w:numPr>
                <w:ilvl w:val="0"/>
                <w:numId w:val="26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تجاربهم المختلفة.</w:t>
            </w:r>
          </w:p>
        </w:tc>
      </w:tr>
      <w:tr w:rsidR="004F407F" w:rsidRPr="00B6698C" w14:paraId="64A6BD07" w14:textId="77777777" w:rsidTr="0017610E">
        <w:trPr>
          <w:trHeight w:val="3515"/>
        </w:trPr>
        <w:tc>
          <w:tcPr>
            <w:tcW w:w="2552" w:type="dxa"/>
            <w:vAlign w:val="center"/>
          </w:tcPr>
          <w:p w14:paraId="465C6F4E" w14:textId="77777777" w:rsidR="00AC1C28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554DD22B" wp14:editId="25848BDF">
                  <wp:extent cx="1483360" cy="1483360"/>
                  <wp:effectExtent l="0" t="0" r="2540" b="2540"/>
                  <wp:docPr id="1809070464" name="Picture 4" descr="مجموعة من الناس وفوقهم إبهاماً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070464" name="Picture 4" descr="مجموعة من الناس وفوقهم إبهاماً لأعلى.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326DADA" w14:textId="77777777" w:rsidR="00AC1C2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سنعرف أنه صائب عندما توافق 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على أنه جيد.</w:t>
            </w:r>
          </w:p>
        </w:tc>
      </w:tr>
      <w:tr w:rsidR="004F407F" w:rsidRPr="00B6698C" w14:paraId="5CB1E712" w14:textId="77777777" w:rsidTr="0017610E">
        <w:trPr>
          <w:trHeight w:val="3515"/>
        </w:trPr>
        <w:tc>
          <w:tcPr>
            <w:tcW w:w="2552" w:type="dxa"/>
            <w:vAlign w:val="center"/>
          </w:tcPr>
          <w:p w14:paraId="6BAE9B98" w14:textId="77777777" w:rsidR="00766698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8F6B217" wp14:editId="5B1B1284">
                  <wp:extent cx="1483360" cy="1483360"/>
                  <wp:effectExtent l="0" t="0" r="2540" b="2540"/>
                  <wp:docPr id="1672971691" name="Picture 18" descr="شخص يكتب في وثيقة ورسم بياني شريط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971691" name="Picture 18" descr="شخص يكتب في وثيقة ورسم بياني شريطي.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493FF32" w14:textId="77777777" w:rsidR="00AC1C2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سنقوم بعد ذلك بتحديث الطريقة التي نجمع بها </w:t>
            </w:r>
            <w:r w:rsidR="00766698" w:rsidRPr="00B6698C">
              <w:rPr>
                <w:rStyle w:val="Strong"/>
                <w:rFonts w:cs="Dubai"/>
                <w:rtl/>
                <w:lang w:val="ar"/>
              </w:rPr>
              <w:t>البيانات</w:t>
            </w:r>
            <w:r w:rsidRPr="00B6698C">
              <w:rPr>
                <w:rFonts w:cs="Dubai"/>
                <w:rtl/>
                <w:lang w:val="ar"/>
              </w:rPr>
              <w:t xml:space="preserve"> لدعم كيفية شرحنا معنى «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».</w:t>
            </w:r>
          </w:p>
        </w:tc>
      </w:tr>
      <w:tr w:rsidR="004F407F" w:rsidRPr="00B6698C" w14:paraId="251AB242" w14:textId="77777777" w:rsidTr="0017610E">
        <w:trPr>
          <w:trHeight w:val="3515"/>
        </w:trPr>
        <w:tc>
          <w:tcPr>
            <w:tcW w:w="2552" w:type="dxa"/>
            <w:vAlign w:val="center"/>
          </w:tcPr>
          <w:p w14:paraId="2FFA8970" w14:textId="77777777" w:rsidR="00680B10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38A23CF4" wp14:editId="734F0C14">
                      <wp:simplePos x="0" y="0"/>
                      <wp:positionH relativeFrom="column">
                        <wp:posOffset>593725</wp:posOffset>
                      </wp:positionH>
                      <wp:positionV relativeFrom="paragraph">
                        <wp:posOffset>713105</wp:posOffset>
                      </wp:positionV>
                      <wp:extent cx="892175" cy="262255"/>
                      <wp:effectExtent l="0" t="0" r="3175" b="4445"/>
                      <wp:wrapNone/>
                      <wp:docPr id="50028884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622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0ACE09" w14:textId="77777777" w:rsidR="0099120F" w:rsidRPr="00CD51BB" w:rsidRDefault="00037501" w:rsidP="0099120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CD51B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  <w:lang w:val="ar"/>
                                    </w:rPr>
                                    <w:t>السجل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A23CF4" id="_x0000_s1044" type="#_x0000_t202" alt="&quot;&quot;" style="position:absolute;left:0;text-align:left;margin-left:46.75pt;margin-top:56.15pt;width:70.25pt;height:20.6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" filled="f" stroked="f">
                      <v:textbox inset="0,0,0,0">
                        <w:txbxContent>
                          <w:p w14:paraId="480ACE09" w14:textId="77777777" w:rsidR="0099120F" w:rsidRPr="00CD51BB" w:rsidRDefault="00037501" w:rsidP="0099120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CD51BB">
                              <w:rPr>
                                <w:rFonts w:ascii="Dubai" w:hAnsi="Dubai" w:cs="Dubai"/>
                                <w:b/>
                                <w:bCs/>
                                <w:sz w:val="22"/>
                                <w:szCs w:val="22"/>
                                <w:rtl/>
                                <w:lang w:val="ar"/>
                              </w:rPr>
                              <w:t>السجل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A49C9" w:rsidRPr="00B6698C">
              <w:rPr>
                <w:rFonts w:cs="Dubai"/>
                <w:noProof/>
              </w:rPr>
              <w:drawing>
                <wp:inline distT="0" distB="0" distL="0" distR="0" wp14:anchorId="4FEF8739" wp14:editId="33236D00">
                  <wp:extent cx="1483360" cy="1483360"/>
                  <wp:effectExtent l="0" t="0" r="2540" b="2540"/>
                  <wp:docPr id="1697165199" name="Picture 5" descr="وثيقة معلومات ومستند سجلات ورسم بياني شريط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165199" name="Picture 5" descr="وثيقة معلومات ومستند سجلات ورسم بياني شريطي.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97756BE" w14:textId="77777777" w:rsidR="00680B10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عندما نتحدث عن البيانات، فإننا نعني:</w:t>
            </w:r>
          </w:p>
          <w:p w14:paraId="324794AF" w14:textId="77777777" w:rsidR="00680B10" w:rsidRPr="00B6698C" w:rsidRDefault="00037501" w:rsidP="00B6698C">
            <w:pPr>
              <w:pStyle w:val="ListParagraph"/>
              <w:numPr>
                <w:ilvl w:val="0"/>
                <w:numId w:val="28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الحقائق</w:t>
            </w:r>
          </w:p>
          <w:p w14:paraId="7F1FD95C" w14:textId="77777777" w:rsidR="00680B10" w:rsidRPr="00B6698C" w:rsidRDefault="00037501" w:rsidP="00B6698C">
            <w:pPr>
              <w:pStyle w:val="ListParagraph"/>
              <w:numPr>
                <w:ilvl w:val="0"/>
                <w:numId w:val="28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المعلومات</w:t>
            </w:r>
          </w:p>
          <w:p w14:paraId="03E28BD2" w14:textId="77777777" w:rsidR="00680B10" w:rsidRPr="00B6698C" w:rsidRDefault="00037501" w:rsidP="00B6698C">
            <w:pPr>
              <w:pStyle w:val="ListParagraph"/>
              <w:numPr>
                <w:ilvl w:val="0"/>
                <w:numId w:val="28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السجلات.</w:t>
            </w:r>
          </w:p>
        </w:tc>
      </w:tr>
      <w:tr w:rsidR="004F407F" w:rsidRPr="00B6698C" w14:paraId="5722B59D" w14:textId="77777777" w:rsidTr="0017610E">
        <w:trPr>
          <w:trHeight w:val="3515"/>
        </w:trPr>
        <w:tc>
          <w:tcPr>
            <w:tcW w:w="2552" w:type="dxa"/>
            <w:vAlign w:val="center"/>
          </w:tcPr>
          <w:p w14:paraId="0C3565F2" w14:textId="77777777" w:rsidR="005A484E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11963ED" wp14:editId="761B6D83">
                  <wp:extent cx="1483360" cy="1483360"/>
                  <wp:effectExtent l="0" t="0" r="2540" b="2540"/>
                  <wp:docPr id="1905204047" name="Picture 1" descr="شخص يرفع يده وفقاعة كلام بداخلها علامة تعجب. بجانبهم رسم بياني شريط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204047" name="Picture 1" descr="شخص يرفع يده وفقاعة كلام بداخلها علامة تعجب. بجانبهم رسم بياني شريطي.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794B1D4" w14:textId="77777777" w:rsidR="00B67BC0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كمية البيانات التي نجمعها.</w:t>
            </w:r>
          </w:p>
          <w:p w14:paraId="1E7705B5" w14:textId="77777777" w:rsidR="005A484E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يتضمن ذلك البيانات التي تدعم ما يحتاجه المشاركون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</w:tbl>
    <w:p w14:paraId="699E1F1A" w14:textId="77777777" w:rsidR="0039501C" w:rsidRPr="00B6698C" w:rsidRDefault="00037501" w:rsidP="00B6698C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B6698C">
        <w:rPr>
          <w:rFonts w:cs="Dubai"/>
        </w:rPr>
        <w:br w:type="page"/>
      </w:r>
    </w:p>
    <w:p w14:paraId="721C04D4" w14:textId="77777777" w:rsidR="00B676E1" w:rsidRPr="00B6698C" w:rsidRDefault="00037501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15452285" wp14:editId="434D0627">
                <wp:simplePos x="0" y="0"/>
                <wp:positionH relativeFrom="margin">
                  <wp:posOffset>-22225</wp:posOffset>
                </wp:positionH>
                <wp:positionV relativeFrom="paragraph">
                  <wp:posOffset>288014</wp:posOffset>
                </wp:positionV>
                <wp:extent cx="5784850" cy="240665"/>
                <wp:effectExtent l="19050" t="19050" r="25400" b="26035"/>
                <wp:wrapNone/>
                <wp:docPr id="905895971" name="Group 9058959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4850" cy="240665"/>
                          <a:chOff x="11875" y="0"/>
                          <a:chExt cx="5787317" cy="241540"/>
                        </a:xfrm>
                      </wpg:grpSpPr>
                      <wps:wsp>
                        <wps:cNvPr id="1704202234" name="Straight Connector 17042022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41766" name="Oval 20814176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53C889" id="Group 905895971" o:spid="_x0000_s1026" alt="&quot;&quot;" style="position:absolute;margin-left:-1.75pt;margin-top:22.7pt;width:455.5pt;height:18.95pt;flip:x;z-index:-25160294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">
                <v:line id="Straight Connector 17042022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" strokecolor="#65276f [3044]" strokeweight="3pt">
                  <v:stroke endcap="round"/>
                </v:line>
                <v:oval id="Oval 20814176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" fillcolor="#06a8b5" strokecolor="#6b2976" strokeweight="3pt"/>
                <w10:wrap anchorx="margin"/>
              </v:group>
            </w:pict>
          </mc:Fallback>
        </mc:AlternateContent>
      </w:r>
      <w:r w:rsidR="00766698" w:rsidRPr="00B6698C">
        <w:rPr>
          <w:rFonts w:cs="Dubai"/>
          <w:rtl/>
          <w:lang w:val="ar"/>
        </w:rPr>
        <w:t>الإجراء 25</w:t>
      </w:r>
    </w:p>
    <w:tbl>
      <w:tblPr>
        <w:bidiVisual/>
        <w:tblW w:w="9128" w:type="dxa"/>
        <w:tblLayout w:type="fixed"/>
        <w:tblLook w:val="04A0" w:firstRow="1" w:lastRow="0" w:firstColumn="1" w:lastColumn="0" w:noHBand="0" w:noVBand="1"/>
      </w:tblPr>
      <w:tblGrid>
        <w:gridCol w:w="2536"/>
        <w:gridCol w:w="6592"/>
      </w:tblGrid>
      <w:tr w:rsidR="004F407F" w:rsidRPr="00B6698C" w14:paraId="351A25D8" w14:textId="77777777" w:rsidTr="0017610E">
        <w:trPr>
          <w:trHeight w:val="3288"/>
        </w:trPr>
        <w:tc>
          <w:tcPr>
            <w:tcW w:w="2536" w:type="dxa"/>
            <w:vAlign w:val="center"/>
          </w:tcPr>
          <w:p w14:paraId="37F237CC" w14:textId="77777777" w:rsidR="004A2EA4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8F1708E" wp14:editId="1177E1C3">
                  <wp:extent cx="1473200" cy="1473200"/>
                  <wp:effectExtent l="0" t="0" r="0" b="0"/>
                  <wp:docPr id="1054512006" name="Picture 19" descr="جهاز كمبيوتر يعرض رسمًا بيانيً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512006" name="Picture 19" descr="جهاز كمبيوتر يعرض رسمًا بيانيًا.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62534D79" w14:textId="286A1FB4" w:rsidR="006D5181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سنبحث في البيانات الجديدة من المشاركين من خلفيات</w:t>
            </w:r>
            <w:r w:rsidR="00CD51BB">
              <w:rPr>
                <w:rFonts w:cs="Dubai"/>
                <w:lang w:val="ar"/>
              </w:rPr>
              <w:br/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ونشاركها.</w:t>
            </w:r>
          </w:p>
          <w:p w14:paraId="30CFF5EC" w14:textId="77777777" w:rsidR="00AC1C2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هذا سيدعم موظفينا وشركائنا لاتخاذ قرارات جيدة.</w:t>
            </w:r>
          </w:p>
        </w:tc>
      </w:tr>
      <w:tr w:rsidR="004F407F" w:rsidRPr="00B6698C" w14:paraId="2885DBC8" w14:textId="77777777" w:rsidTr="0017610E">
        <w:trPr>
          <w:trHeight w:val="3288"/>
        </w:trPr>
        <w:tc>
          <w:tcPr>
            <w:tcW w:w="2536" w:type="dxa"/>
            <w:vAlign w:val="center"/>
          </w:tcPr>
          <w:p w14:paraId="472A9168" w14:textId="77777777" w:rsidR="004A2EA4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F1CB814" wp14:editId="4BCEA09F">
                  <wp:extent cx="1473200" cy="1473200"/>
                  <wp:effectExtent l="0" t="0" r="0" b="0"/>
                  <wp:docPr id="852475434" name="Picture 20" descr="شخصان يستخدمان جهاز كمبيوتر محمول معًا ورسم بياني شريط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475434" name="Picture 20" descr="شخصان يستخدمان جهاز كمبيوتر محمول معًا ورسم بياني شريطي.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471916A0" w14:textId="77777777" w:rsidR="004A2EA4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سنقوم بتحديث الطريقة التي نجمع بها البيانات من المشاركين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7F7557FC" w14:textId="77777777" w:rsidTr="0017610E">
        <w:trPr>
          <w:trHeight w:val="3288"/>
        </w:trPr>
        <w:tc>
          <w:tcPr>
            <w:tcW w:w="2536" w:type="dxa"/>
            <w:vAlign w:val="center"/>
          </w:tcPr>
          <w:p w14:paraId="324D5176" w14:textId="77777777" w:rsidR="00AC1C28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0F4C6EE" wp14:editId="59808A20">
                  <wp:extent cx="1473200" cy="1473200"/>
                  <wp:effectExtent l="0" t="0" r="0" b="0"/>
                  <wp:docPr id="1693983596" name="Picture 21" descr="جهاز كمبيوتر يعرض رسمًا بيانيًا و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983596" name="Picture 21" descr="جهاز كمبيوتر يعرض رسمًا بيانيًا وعلامة صح.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3AF27C" w14:textId="77777777" w:rsidR="00775E71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Style w:val="ui-provider"/>
                <w:rFonts w:cs="Dubai"/>
                <w:rtl/>
                <w:lang w:val="ar"/>
              </w:rPr>
              <w:t xml:space="preserve">سوف نتحقق مما إذا كان هذا الإجراء ناجحًا من خلال عدد الأشخاص الذين يمكنهم استخدام البيانات التي نجمعها حول المشاركين من خلفيات </w:t>
            </w:r>
            <w:r w:rsidRPr="00D917D5">
              <w:rPr>
                <w:rStyle w:val="ui-provider"/>
                <w:rFonts w:cs="FS Me Pro"/>
                <w:rtl/>
                <w:lang w:val="ar"/>
              </w:rPr>
              <w:t>CALD</w:t>
            </w:r>
            <w:r w:rsidRPr="00B6698C">
              <w:rPr>
                <w:rStyle w:val="ui-provider"/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48C7F060" w14:textId="77777777" w:rsidTr="0017610E">
        <w:trPr>
          <w:trHeight w:val="3288"/>
        </w:trPr>
        <w:tc>
          <w:tcPr>
            <w:tcW w:w="2536" w:type="dxa"/>
            <w:vAlign w:val="center"/>
          </w:tcPr>
          <w:p w14:paraId="53BD4FB0" w14:textId="77777777" w:rsidR="00AC1C28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33FDC85" wp14:editId="33FBAD90">
                  <wp:extent cx="1473200" cy="1473200"/>
                  <wp:effectExtent l="0" t="0" r="0" b="0"/>
                  <wp:docPr id="1419418283" name="Picture 22" descr="3 من عمال NDIS تحت علامة صح وعلامة خطأ داخل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418283" name="Picture 22" descr="3 من عمال NDIS تحت علامة صح وعلامة خطأ داخل فقاعة كلام.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20A6F792" w14:textId="77777777" w:rsidR="00207CAE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سنتحقق أيضًا مما إذا كان هذا الإجراء يعمل من خلال الاستماع إلى كيفية تأثير هذه البيانات على الطريقة التي يتخذ بها الأشخاص القرارات. </w:t>
            </w:r>
          </w:p>
          <w:p w14:paraId="40744D58" w14:textId="77777777" w:rsidR="00AC1C2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وهذا يشمل موظفينا وشركائنا.</w:t>
            </w:r>
          </w:p>
        </w:tc>
      </w:tr>
    </w:tbl>
    <w:bookmarkStart w:id="106" w:name="_Toc158814793"/>
    <w:p w14:paraId="395D70B0" w14:textId="77777777" w:rsidR="00B676E1" w:rsidRPr="00B6698C" w:rsidRDefault="00037501" w:rsidP="00B6698C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B6698C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593E3F95" wp14:editId="7BB2E389">
                <wp:simplePos x="0" y="0"/>
                <wp:positionH relativeFrom="page">
                  <wp:posOffset>570230</wp:posOffset>
                </wp:positionH>
                <wp:positionV relativeFrom="paragraph">
                  <wp:posOffset>-171119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F5AFD1" id="Rectangle: Rounded Corners 604329672" o:spid="_x0000_s1026" alt="&quot;&quot;" style="position:absolute;margin-left:44.9pt;margin-top:-13.45pt;width:505.7pt;height:54.45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" fillcolor="#b6e3f9" strokecolor="#6b2976" strokeweight="3pt">
                <w10:wrap anchorx="page"/>
              </v:roundrect>
            </w:pict>
          </mc:Fallback>
        </mc:AlternateContent>
      </w:r>
      <w:r w:rsidRPr="00B6698C">
        <w:rPr>
          <w:rFonts w:cs="Dubai"/>
          <w:color w:val="000000" w:themeColor="text1"/>
          <w:rtl/>
          <w:lang w:val="ar"/>
        </w:rPr>
        <w:t>6. كيف نتواصل مع المجتمع</w:t>
      </w:r>
      <w:bookmarkEnd w:id="106"/>
    </w:p>
    <w:p w14:paraId="50B8D34C" w14:textId="77777777" w:rsidR="00B676E1" w:rsidRPr="00B6698C" w:rsidRDefault="00037501" w:rsidP="00B6698C">
      <w:pPr>
        <w:pStyle w:val="Heading3"/>
        <w:bidi/>
        <w:spacing w:before="480" w:after="120" w:line="240" w:lineRule="auto"/>
        <w:rPr>
          <w:rFonts w:cs="Dubai"/>
        </w:rPr>
      </w:pPr>
      <w:r w:rsidRPr="00B6698C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39936E8A" wp14:editId="06DF3B71">
                <wp:simplePos x="0" y="0"/>
                <wp:positionH relativeFrom="margin">
                  <wp:posOffset>2844</wp:posOffset>
                </wp:positionH>
                <wp:positionV relativeFrom="paragraph">
                  <wp:posOffset>569595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640FFD" id="Group 1407463667" o:spid="_x0000_s1026" alt="&quot;&quot;" style="position:absolute;margin-left:.2pt;margin-top:44.85pt;width:455.55pt;height:19pt;flip:x;z-index:-25159884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margin"/>
              </v:group>
            </w:pict>
          </mc:Fallback>
        </mc:AlternateContent>
      </w:r>
      <w:r w:rsidR="00766698" w:rsidRPr="00B6698C">
        <w:rPr>
          <w:rFonts w:cs="Dubai"/>
          <w:rtl/>
          <w:lang w:val="ar"/>
        </w:rPr>
        <w:t>الإجراء 26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115"/>
      </w:tblGrid>
      <w:tr w:rsidR="004F407F" w:rsidRPr="00B6698C" w14:paraId="060447A9" w14:textId="77777777" w:rsidTr="00931A0F">
        <w:trPr>
          <w:gridAfter w:val="1"/>
          <w:wAfter w:w="115" w:type="dxa"/>
          <w:trHeight w:val="1445"/>
        </w:trPr>
        <w:tc>
          <w:tcPr>
            <w:tcW w:w="2552" w:type="dxa"/>
            <w:vAlign w:val="center"/>
          </w:tcPr>
          <w:p w14:paraId="5D8EEFC3" w14:textId="77777777" w:rsidR="00766698" w:rsidRPr="00B6698C" w:rsidRDefault="00766698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4F90EDEC" w14:textId="77777777" w:rsidR="00766698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سنضع خطة حول كيفية مشاركة المعلومات مع 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حول:</w:t>
            </w:r>
          </w:p>
        </w:tc>
      </w:tr>
      <w:tr w:rsidR="004F407F" w:rsidRPr="00B6698C" w14:paraId="17E55E7F" w14:textId="77777777" w:rsidTr="0017610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6D3DD876" w14:textId="77777777" w:rsidR="000A1A82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DB81E46" wp14:editId="6B6E128F">
                  <wp:extent cx="1483360" cy="1483360"/>
                  <wp:effectExtent l="0" t="0" r="2540" b="2540"/>
                  <wp:docPr id="867238671" name="Picture 7" descr="شخص يحمل 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238671" name="Picture 7" descr="شخص يحمل وثيقة NDIS.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8A61E4D" w14:textId="77777777" w:rsidR="000A1A82" w:rsidRPr="00D917D5" w:rsidRDefault="00037501" w:rsidP="00B6698C">
            <w:pPr>
              <w:pStyle w:val="ListParagraph"/>
              <w:numPr>
                <w:ilvl w:val="0"/>
                <w:numId w:val="31"/>
              </w:numPr>
              <w:bidi/>
              <w:spacing w:line="240" w:lineRule="auto"/>
              <w:rPr>
                <w:rFonts w:cs="FS Me Pro"/>
              </w:rPr>
            </w:pPr>
            <w:r w:rsidRPr="00D917D5">
              <w:rPr>
                <w:rFonts w:cs="FS Me Pro"/>
                <w:rtl/>
                <w:lang w:val="ar"/>
              </w:rPr>
              <w:t>NDIS</w:t>
            </w:r>
          </w:p>
        </w:tc>
      </w:tr>
      <w:tr w:rsidR="004F407F" w:rsidRPr="00B6698C" w14:paraId="024F0E85" w14:textId="77777777" w:rsidTr="0017610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566DE9D" w14:textId="77777777" w:rsidR="000A1A82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8CADB73" wp14:editId="1951D360">
                  <wp:extent cx="1483360" cy="1483360"/>
                  <wp:effectExtent l="0" t="0" r="2540" b="2540"/>
                  <wp:docPr id="746567512" name="Picture 8" descr="مجموعة من الأشخاص من خلفيات CALD يرفعون أيديهم ويشيرون إلى أنفس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567512" name="Picture 8" descr="مجموعة من الأشخاص من خلفيات CALD يرفعون أيديهم ويشيرون إلى أنفسهم.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6771AE1" w14:textId="77777777" w:rsidR="000A1A82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حقوق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34F412C6" w14:textId="77777777" w:rsidTr="0017610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2DECC38F" w14:textId="77777777" w:rsidR="00766698" w:rsidRPr="00B6698C" w:rsidRDefault="00037501" w:rsidP="00B6698C">
            <w:pPr>
              <w:pStyle w:val="Image"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326C271" wp14:editId="30FE6E93">
                  <wp:extent cx="1483360" cy="1483360"/>
                  <wp:effectExtent l="0" t="0" r="2540" b="2540"/>
                  <wp:docPr id="1570274445" name="Picture 9" descr="مجموعة من الأشخاص يشيرون إلى أنفسهم ويرفعون أيديهم. فوقهم توجد فقاعة تفكير مع أيقونة تغيير بداخله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74445" name="Picture 9" descr="مجموعة من الأشخاص يشيرون إلى أنفسهم ويرفعون أيديهم. فوقهم توجد فقاعة تفكير مع أيقونة تغيير بداخلها.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F17041D" w14:textId="16DE0991" w:rsidR="00766698" w:rsidRPr="00B6698C" w:rsidRDefault="00037501" w:rsidP="00B6698C">
            <w:pPr>
              <w:bidi/>
              <w:spacing w:before="48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ستساعد هذه الخطة في تغيير </w:t>
            </w:r>
            <w:r w:rsidRPr="00B6698C">
              <w:rPr>
                <w:rStyle w:val="Strong"/>
                <w:rFonts w:cs="Dubai"/>
                <w:rtl/>
                <w:lang w:val="ar"/>
              </w:rPr>
              <w:t>مواقف</w:t>
            </w:r>
            <w:r w:rsidRPr="00B6698C">
              <w:rPr>
                <w:rFonts w:cs="Dubai"/>
                <w:rtl/>
                <w:lang w:val="ar"/>
              </w:rPr>
              <w:t xml:space="preserve"> بعض المجتمعات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حول الإعاقة.</w:t>
            </w:r>
          </w:p>
          <w:p w14:paraId="6105C219" w14:textId="77777777" w:rsidR="009F16D3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مواقفك هي ما تفكر فيه وتشعر به وتؤمن به.</w:t>
            </w:r>
          </w:p>
        </w:tc>
      </w:tr>
      <w:tr w:rsidR="004F407F" w:rsidRPr="00B6698C" w14:paraId="757306C7" w14:textId="77777777" w:rsidTr="00931A0F">
        <w:trPr>
          <w:gridAfter w:val="1"/>
          <w:wAfter w:w="115" w:type="dxa"/>
          <w:trHeight w:val="3447"/>
        </w:trPr>
        <w:tc>
          <w:tcPr>
            <w:tcW w:w="2552" w:type="dxa"/>
            <w:vAlign w:val="center"/>
          </w:tcPr>
          <w:p w14:paraId="1280F9AB" w14:textId="77777777" w:rsidR="00C85714" w:rsidRPr="00B6698C" w:rsidRDefault="00037501" w:rsidP="00B6698C">
            <w:pPr>
              <w:pStyle w:val="Image"/>
              <w:spacing w:before="36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BE4CB41" wp14:editId="03564BE4">
                  <wp:extent cx="1483360" cy="1483360"/>
                  <wp:effectExtent l="0" t="0" r="2540" b="2540"/>
                  <wp:docPr id="1749938186" name="Picture 10" descr="شخص وفوقه فقاعة تفكير بداخلها أيقونة الإعاقة. بجانبهم يوجد إبهام لأس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38186" name="Picture 10" descr="شخص وفوقه فقاعة تفكير بداخلها أيقونة الإعاقة. بجانبهم يوجد إبهام لأسفل.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8F6D063" w14:textId="77777777" w:rsidR="00C85714" w:rsidRPr="00B6698C" w:rsidRDefault="00037501" w:rsidP="00B6698C">
            <w:pPr>
              <w:bidi/>
              <w:spacing w:before="36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على سبيل المثال، يفكر بعض الناس بشكل سيء في الإعاقة.</w:t>
            </w:r>
          </w:p>
          <w:p w14:paraId="2FA559CE" w14:textId="77777777" w:rsidR="00D8535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هذا يمكن أن يمنع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من استخدام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364B9511" w14:textId="77777777" w:rsidTr="0017610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8D8036B" w14:textId="77777777" w:rsidR="004F7618" w:rsidRPr="00B6698C" w:rsidRDefault="004F7618" w:rsidP="00B6698C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7207F4E9" w14:textId="77777777" w:rsidR="004F7618" w:rsidRPr="00B6698C" w:rsidRDefault="00037501" w:rsidP="00B6698C">
            <w:pPr>
              <w:bidi/>
              <w:spacing w:before="36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لوضع هذه الاستراتيجية، سنعمل مع:</w:t>
            </w:r>
          </w:p>
        </w:tc>
      </w:tr>
      <w:tr w:rsidR="004F407F" w:rsidRPr="00B6698C" w14:paraId="44666273" w14:textId="77777777" w:rsidTr="0017610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0CA281EC" w14:textId="77777777" w:rsidR="008830F0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0AA240D" wp14:editId="3A35BF5E">
                  <wp:extent cx="1483360" cy="1483360"/>
                  <wp:effectExtent l="0" t="0" r="2540" b="2540"/>
                  <wp:docPr id="1724616490" name="Picture 11" descr="مجموعة من أ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16490" name="Picture 11" descr="مجموعة من أفراد CALD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15EFEEB" w14:textId="77777777" w:rsidR="008830F0" w:rsidRPr="00B6698C" w:rsidRDefault="00037501" w:rsidP="00B6698C">
            <w:pPr>
              <w:pStyle w:val="ListParagraph"/>
              <w:numPr>
                <w:ilvl w:val="0"/>
                <w:numId w:val="29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</w:p>
        </w:tc>
      </w:tr>
      <w:tr w:rsidR="004F407F" w:rsidRPr="00B6698C" w14:paraId="78881E11" w14:textId="77777777" w:rsidTr="0017610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26DBB0E4" w14:textId="77777777" w:rsidR="008830F0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3AFB5F47" wp14:editId="24935C51">
                      <wp:simplePos x="0" y="0"/>
                      <wp:positionH relativeFrom="column">
                        <wp:posOffset>302260</wp:posOffset>
                      </wp:positionH>
                      <wp:positionV relativeFrom="paragraph">
                        <wp:posOffset>1021080</wp:posOffset>
                      </wp:positionV>
                      <wp:extent cx="892175" cy="304800"/>
                      <wp:effectExtent l="0" t="0" r="3175" b="0"/>
                      <wp:wrapNone/>
                      <wp:docPr id="17020914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0CCC77" w14:textId="77777777" w:rsidR="005E46E8" w:rsidRPr="00CD51BB" w:rsidRDefault="00037501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CD51BB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 xml:space="preserve">لجنة </w:t>
                                  </w:r>
                                  <w:r w:rsidRPr="00CD51BB">
                                    <w:rPr>
                                      <w:rFonts w:cs="FS Me Pro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FB5F47" id="_x0000_s1045" type="#_x0000_t202" alt="&quot;&quot;" style="position:absolute;left:0;text-align:left;margin-left:23.8pt;margin-top:80.4pt;width:70.25pt;height:24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" filled="f" stroked="f">
                      <v:textbox inset="0,0,0,0">
                        <w:txbxContent>
                          <w:p w14:paraId="470CCC77" w14:textId="77777777" w:rsidR="005E46E8" w:rsidRPr="00CD51BB" w:rsidRDefault="00037501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CD51B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 xml:space="preserve">لجنة </w:t>
                            </w:r>
                            <w:r w:rsidRPr="00CD51BB">
                              <w:rPr>
                                <w:rFonts w:cs="FS Me Pro"/>
                                <w:b/>
                                <w:bCs/>
                                <w:rtl/>
                                <w:lang w:val="ar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30F0" w:rsidRPr="00B6698C">
              <w:rPr>
                <w:rFonts w:cs="Dubai"/>
                <w:noProof/>
              </w:rPr>
              <w:drawing>
                <wp:inline distT="0" distB="0" distL="0" distR="0" wp14:anchorId="324C5497" wp14:editId="3555E3CC">
                  <wp:extent cx="1483360" cy="1483360"/>
                  <wp:effectExtent l="0" t="0" r="2540" b="2540"/>
                  <wp:docPr id="1400147681" name="Picture 12" descr="3 أشخاص خلف مقعد مكتوب عليه «لجنة NDIS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47681" name="Picture 12" descr="3 أشخاص خلف مقعد مكتوب عليه «لجنة NDIS»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51DEFDF" w14:textId="77777777" w:rsidR="008830F0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لجنة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75E6E38E" w14:textId="77777777" w:rsidTr="0017610E">
        <w:tc>
          <w:tcPr>
            <w:tcW w:w="2552" w:type="dxa"/>
            <w:vAlign w:val="center"/>
          </w:tcPr>
          <w:p w14:paraId="18F66D23" w14:textId="77777777" w:rsidR="009F16D3" w:rsidRPr="00B6698C" w:rsidRDefault="009F16D3" w:rsidP="00B6698C">
            <w:pPr>
              <w:pStyle w:val="Image"/>
              <w:spacing w:before="720" w:after="0" w:line="240" w:lineRule="auto"/>
              <w:rPr>
                <w:rFonts w:cs="Dubai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40C58E0A" w14:textId="77777777" w:rsidR="004F7618" w:rsidRPr="00B6698C" w:rsidRDefault="00037501" w:rsidP="00B6698C">
            <w:pPr>
              <w:bidi/>
              <w:spacing w:before="72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ناجحًا من خلال عدد:</w:t>
            </w:r>
          </w:p>
        </w:tc>
      </w:tr>
      <w:tr w:rsidR="004F407F" w:rsidRPr="00B6698C" w14:paraId="0F1E8099" w14:textId="77777777" w:rsidTr="0017610E">
        <w:tc>
          <w:tcPr>
            <w:tcW w:w="2552" w:type="dxa"/>
            <w:vAlign w:val="center"/>
          </w:tcPr>
          <w:p w14:paraId="35B4BB31" w14:textId="77777777" w:rsidR="00942F39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B10D2C4" wp14:editId="0F7271E3">
                  <wp:extent cx="1483360" cy="1483360"/>
                  <wp:effectExtent l="0" t="0" r="2540" b="2540"/>
                  <wp:docPr id="1271681555" name="Picture 13" descr="رمز المشاركين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681555" name="Picture 13" descr="رمز المشاركين وسهم يشير لأعلى.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717E2356" w14:textId="77777777" w:rsidR="00942F39" w:rsidRPr="00B6698C" w:rsidRDefault="00037501" w:rsidP="00B6698C">
            <w:pPr>
              <w:pStyle w:val="ListParagraph"/>
              <w:numPr>
                <w:ilvl w:val="0"/>
                <w:numId w:val="30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مشاركة المشاركون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في </w:t>
            </w:r>
            <w:r w:rsidRPr="00D917D5">
              <w:rPr>
                <w:rFonts w:cs="FS Me Pro"/>
                <w:rtl/>
                <w:lang w:val="ar"/>
              </w:rPr>
              <w:t>NDIS</w:t>
            </w:r>
          </w:p>
        </w:tc>
      </w:tr>
      <w:tr w:rsidR="004F407F" w:rsidRPr="00B6698C" w14:paraId="191A0DA8" w14:textId="77777777" w:rsidTr="0017610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203825DB" w14:textId="77777777" w:rsidR="00942F39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487CC49" wp14:editId="58B4D68C">
                  <wp:extent cx="1483360" cy="1483360"/>
                  <wp:effectExtent l="0" t="0" r="2540" b="2540"/>
                  <wp:docPr id="1367570752" name="Picture 14" descr="مجموعة من الأشخاص تحت علامة صح داخل فقاعة تفك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70752" name="Picture 14" descr="مجموعة من الأشخاص تحت علامة صح داخل فقاعة تفكير.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51105D9" w14:textId="77777777" w:rsidR="00942F39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تفَهُّم 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لـ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واستخدامها.</w:t>
            </w:r>
          </w:p>
        </w:tc>
      </w:tr>
    </w:tbl>
    <w:p w14:paraId="178AA5DF" w14:textId="77777777" w:rsidR="000E077E" w:rsidRPr="00B6698C" w:rsidRDefault="00037501" w:rsidP="00B6698C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B6698C">
        <w:rPr>
          <w:rFonts w:cs="Dubai"/>
        </w:rPr>
        <w:br w:type="page"/>
      </w:r>
    </w:p>
    <w:p w14:paraId="3D0A2C8F" w14:textId="77777777" w:rsidR="00766698" w:rsidRPr="00B6698C" w:rsidRDefault="00037501" w:rsidP="00B6698C">
      <w:pPr>
        <w:pStyle w:val="Heading3"/>
        <w:bidi/>
        <w:spacing w:before="360"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2C97A462" wp14:editId="70710925">
                <wp:simplePos x="0" y="0"/>
                <wp:positionH relativeFrom="margin">
                  <wp:posOffset>-13363</wp:posOffset>
                </wp:positionH>
                <wp:positionV relativeFrom="paragraph">
                  <wp:posOffset>276860</wp:posOffset>
                </wp:positionV>
                <wp:extent cx="5785200" cy="241200"/>
                <wp:effectExtent l="19050" t="19050" r="25400" b="26035"/>
                <wp:wrapNone/>
                <wp:docPr id="483029654" name="Group 483029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832532254" name="Straight Connector 83253225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6087527" name="Oval 17960875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7DFDAE" id="Group 483029654" o:spid="_x0000_s1026" alt="&quot;&quot;" style="position:absolute;margin-left:-1.05pt;margin-top:21.8pt;width:455.55pt;height:19pt;flip:x;z-index:-2515968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">
                <v:line id="Straight Connector 83253225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" strokecolor="#65276f [3044]" strokeweight="3pt">
                  <v:stroke endcap="round"/>
                </v:line>
                <v:oval id="Oval 17960875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27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4F407F" w:rsidRPr="00B6698C" w14:paraId="0329BFB8" w14:textId="77777777" w:rsidTr="0017610E">
        <w:tc>
          <w:tcPr>
            <w:tcW w:w="2552" w:type="dxa"/>
            <w:vAlign w:val="center"/>
          </w:tcPr>
          <w:p w14:paraId="4A5C4DE7" w14:textId="77777777" w:rsidR="00766698" w:rsidRPr="00B6698C" w:rsidRDefault="00766698" w:rsidP="00B6698C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52257C98" w14:textId="77777777" w:rsidR="00766698" w:rsidRPr="00B6698C" w:rsidRDefault="00037501" w:rsidP="00B6698C">
            <w:pPr>
              <w:bidi/>
              <w:spacing w:before="36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سندعم الأنشطة من المنظمات المجتمعية التي: </w:t>
            </w:r>
          </w:p>
        </w:tc>
      </w:tr>
      <w:tr w:rsidR="004F407F" w:rsidRPr="00B6698C" w14:paraId="01C86E77" w14:textId="77777777" w:rsidTr="0017610E">
        <w:tc>
          <w:tcPr>
            <w:tcW w:w="2552" w:type="dxa"/>
            <w:vAlign w:val="center"/>
          </w:tcPr>
          <w:p w14:paraId="73ACA9EB" w14:textId="77777777" w:rsidR="00EF320C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5B9B809D" wp14:editId="77A1E0F2">
                  <wp:extent cx="1483360" cy="1483360"/>
                  <wp:effectExtent l="0" t="0" r="2540" b="2540"/>
                  <wp:docPr id="2058572975" name="Picture 23" descr="شخص يقوم بتسليم وثيقة معلومات إلى شخص آخ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72975" name="Picture 23" descr="شخص يقوم بتسليم وثيقة معلومات إلى شخص آخر.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1FF7F6E" w14:textId="77777777" w:rsidR="00EF320C" w:rsidRPr="00B6698C" w:rsidRDefault="00037501" w:rsidP="00B6698C">
            <w:pPr>
              <w:pStyle w:val="ListParagraph"/>
              <w:numPr>
                <w:ilvl w:val="0"/>
                <w:numId w:val="32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تشارك المعلومات حول </w:t>
            </w:r>
            <w:r w:rsidRPr="00D917D5">
              <w:rPr>
                <w:rFonts w:cs="FS Me Pro"/>
                <w:rtl/>
                <w:lang w:val="ar"/>
              </w:rPr>
              <w:t>NDIS</w:t>
            </w:r>
          </w:p>
        </w:tc>
      </w:tr>
      <w:tr w:rsidR="004F407F" w:rsidRPr="00B6698C" w14:paraId="634B9A9E" w14:textId="77777777" w:rsidTr="0017610E">
        <w:tc>
          <w:tcPr>
            <w:tcW w:w="2552" w:type="dxa"/>
            <w:vAlign w:val="center"/>
          </w:tcPr>
          <w:p w14:paraId="014273FF" w14:textId="77777777" w:rsidR="00EF320C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83FA2EC" wp14:editId="5C59E6B7">
                  <wp:extent cx="1483360" cy="1483360"/>
                  <wp:effectExtent l="0" t="0" r="2540" b="2540"/>
                  <wp:docPr id="1081540214" name="Picture 24" descr="مجموعة من الأشخاص يشيرون إلى أنفسهم ويرفعون أيديهم. فوقهم توجد فقاعة تفكير بداخلها أيقونة الإعاقة وإبهامًا لأعلى مع 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540214" name="Picture 24" descr="مجموعة من الأشخاص يشيرون إلى أنفسهم ويرفعون أيديهم. فوقهم توجد فقاعة تفكير بداخلها أيقونة الإعاقة وإبهامًا لأعلى مع سهم يشير لأعلى.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D68A9EB" w14:textId="77777777" w:rsidR="00EF320C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تحسِّن المواقف حول الإعاقة في 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0F6BBB10" w14:textId="77777777" w:rsidTr="0017610E">
        <w:tc>
          <w:tcPr>
            <w:tcW w:w="2552" w:type="dxa"/>
            <w:vAlign w:val="center"/>
          </w:tcPr>
          <w:p w14:paraId="66778EF7" w14:textId="77777777" w:rsidR="004F7618" w:rsidRPr="00B6698C" w:rsidRDefault="004F7618" w:rsidP="00B6698C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13B48555" w14:textId="77777777" w:rsidR="004A1E8D" w:rsidRPr="00B6698C" w:rsidRDefault="00037501" w:rsidP="00B6698C">
            <w:pPr>
              <w:bidi/>
              <w:spacing w:before="600"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نتحقق مما إذا كان هذا الإجراء ناجحًا من خلال عدد 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المشاركة في:</w:t>
            </w:r>
          </w:p>
        </w:tc>
      </w:tr>
      <w:tr w:rsidR="004F407F" w:rsidRPr="00B6698C" w14:paraId="5F4DC958" w14:textId="77777777" w:rsidTr="0017610E">
        <w:tc>
          <w:tcPr>
            <w:tcW w:w="2552" w:type="dxa"/>
            <w:vAlign w:val="center"/>
          </w:tcPr>
          <w:p w14:paraId="32F41C98" w14:textId="77777777" w:rsidR="00B013CC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FF4D00C" wp14:editId="6DDE46D4">
                  <wp:extent cx="1483360" cy="1483360"/>
                  <wp:effectExtent l="0" t="0" r="2540" b="2540"/>
                  <wp:docPr id="747800929" name="Picture 15" descr="3 أشخاص. الشخص الموجود في المنتصف يحمل 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00929" name="Picture 15" descr="3 أشخاص. الشخص الموجود في المنتصف يحمل وثيقة NDIS.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9F9CD82" w14:textId="77777777" w:rsidR="00B013CC" w:rsidRPr="00D917D5" w:rsidRDefault="00037501" w:rsidP="00B6698C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FS Me Pro"/>
              </w:rPr>
            </w:pPr>
            <w:r w:rsidRPr="00D917D5">
              <w:rPr>
                <w:rFonts w:cs="FS Me Pro"/>
                <w:rtl/>
                <w:lang w:val="ar"/>
              </w:rPr>
              <w:t>NDIS</w:t>
            </w:r>
          </w:p>
        </w:tc>
      </w:tr>
      <w:tr w:rsidR="004F407F" w:rsidRPr="00B6698C" w14:paraId="4FEACD28" w14:textId="77777777" w:rsidTr="0017610E">
        <w:tc>
          <w:tcPr>
            <w:tcW w:w="2552" w:type="dxa"/>
            <w:vAlign w:val="center"/>
          </w:tcPr>
          <w:p w14:paraId="46321BFF" w14:textId="77777777" w:rsidR="00B013CC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3503791" wp14:editId="37707597">
                  <wp:extent cx="1483360" cy="1112520"/>
                  <wp:effectExtent l="0" t="0" r="2540" b="0"/>
                  <wp:docPr id="53212748" name="Picture 25" descr="3 أشخاص يبتسمون معً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12748" name="Picture 25" descr="3 أشخاص يبتسمون معًا.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B68D61D" w14:textId="77777777" w:rsidR="00B013CC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أنشطة من منظمات المجتمع.</w:t>
            </w:r>
          </w:p>
        </w:tc>
      </w:tr>
    </w:tbl>
    <w:p w14:paraId="7DCD6154" w14:textId="77777777" w:rsidR="000E077E" w:rsidRPr="00B6698C" w:rsidRDefault="00037501" w:rsidP="00B6698C">
      <w:pPr>
        <w:spacing w:line="240" w:lineRule="auto"/>
        <w:rPr>
          <w:rFonts w:cs="Dubai"/>
        </w:rPr>
      </w:pPr>
      <w:r w:rsidRPr="00B6698C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4F407F" w:rsidRPr="00B6698C" w14:paraId="7690A583" w14:textId="77777777" w:rsidTr="0017610E">
        <w:tc>
          <w:tcPr>
            <w:tcW w:w="2552" w:type="dxa"/>
            <w:vAlign w:val="center"/>
          </w:tcPr>
          <w:p w14:paraId="4B1BBFA3" w14:textId="77777777" w:rsidR="00C87735" w:rsidRPr="00B6698C" w:rsidRDefault="00C87735" w:rsidP="00B6698C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0293AE41" w14:textId="77777777" w:rsidR="00903050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سنتحقق أيضًا مما إذا كان هذا الإجراء ناجحًا من خلال عدد 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التي:</w:t>
            </w:r>
          </w:p>
        </w:tc>
      </w:tr>
      <w:tr w:rsidR="004F407F" w:rsidRPr="00B6698C" w14:paraId="33AF5B17" w14:textId="77777777" w:rsidTr="0017610E">
        <w:trPr>
          <w:trHeight w:val="3515"/>
        </w:trPr>
        <w:tc>
          <w:tcPr>
            <w:tcW w:w="2552" w:type="dxa"/>
            <w:vAlign w:val="center"/>
          </w:tcPr>
          <w:p w14:paraId="262A91BF" w14:textId="77777777" w:rsidR="00B013CC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05BF95F" wp14:editId="137AA85A">
                  <wp:extent cx="1483360" cy="1483360"/>
                  <wp:effectExtent l="0" t="0" r="2540" b="2540"/>
                  <wp:docPr id="1161785366" name="Picture 26" descr="شخص يرفع إبهامه لأعلى وفوقه فقاعة تفكير بداخلها 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85366" name="Picture 26" descr="شخص يرفع إبهامه لأعلى وفوقه فقاعة تفكير بداخلها وثيقة NDIS.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A26203B" w14:textId="77777777" w:rsidR="00B013CC" w:rsidRPr="00B6698C" w:rsidRDefault="00037501" w:rsidP="00B6698C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تفهم نظام </w:t>
            </w:r>
            <w:r w:rsidRPr="00D917D5">
              <w:rPr>
                <w:rFonts w:cs="FS Me Pro"/>
                <w:rtl/>
                <w:lang w:val="ar"/>
              </w:rPr>
              <w:t>NDIS</w:t>
            </w:r>
          </w:p>
        </w:tc>
      </w:tr>
      <w:tr w:rsidR="004F407F" w:rsidRPr="00B6698C" w14:paraId="44D78C88" w14:textId="77777777" w:rsidTr="0017610E">
        <w:trPr>
          <w:trHeight w:val="3515"/>
        </w:trPr>
        <w:tc>
          <w:tcPr>
            <w:tcW w:w="2552" w:type="dxa"/>
            <w:vAlign w:val="center"/>
          </w:tcPr>
          <w:p w14:paraId="69464B28" w14:textId="77777777" w:rsidR="00B013CC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3993B77" wp14:editId="088B3BF8">
                  <wp:extent cx="1483360" cy="1483360"/>
                  <wp:effectExtent l="0" t="0" r="2540" b="2540"/>
                  <wp:docPr id="1060008756" name="Picture 29" descr="شخص يرفع إبهامه لأعلى وفوقه فقاعة تفكير بداخلها أيقونة الإعا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008756" name="Picture 29" descr="شخص يرفع إبهامه لأعلى وفوقه فقاعة تفكير بداخلها أيقونة الإعاقة.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8BE3A83" w14:textId="77777777" w:rsidR="00B013CC" w:rsidRPr="00B6698C" w:rsidRDefault="00037501" w:rsidP="00B6698C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تفهم الإعاقة</w:t>
            </w:r>
          </w:p>
        </w:tc>
      </w:tr>
      <w:tr w:rsidR="004F407F" w:rsidRPr="00B6698C" w14:paraId="26F72C51" w14:textId="77777777" w:rsidTr="0017610E">
        <w:trPr>
          <w:trHeight w:val="3515"/>
        </w:trPr>
        <w:tc>
          <w:tcPr>
            <w:tcW w:w="2552" w:type="dxa"/>
            <w:vAlign w:val="center"/>
          </w:tcPr>
          <w:p w14:paraId="1C370830" w14:textId="77777777" w:rsidR="00B013CC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088569C" wp14:editId="696F7D61">
                  <wp:extent cx="1483360" cy="1483360"/>
                  <wp:effectExtent l="0" t="0" r="2540" b="2540"/>
                  <wp:docPr id="765541130" name="Picture 28" descr="شخص يفكر وفوقه فقاعة تفكير بداخلها أيقونة الإعاقة. بجانبهم يوجد إبهام لأعلى وسهم يشير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41130" name="Picture 28" descr="شخص يفكر وفوقه فقاعة تفكير بداخلها أيقونة الإعاقة. بجانبهم يوجد إبهام لأعلى وسهم يشير لأعلى.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641D78F" w14:textId="77777777" w:rsidR="00B013CC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لديها مواقف أفضل تجاه الإعاقة.</w:t>
            </w:r>
          </w:p>
        </w:tc>
      </w:tr>
    </w:tbl>
    <w:p w14:paraId="736BEF12" w14:textId="77777777" w:rsidR="000E077E" w:rsidRPr="00B6698C" w:rsidRDefault="00037501" w:rsidP="00B6698C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B6698C">
        <w:rPr>
          <w:rFonts w:cs="Dubai"/>
        </w:rPr>
        <w:br w:type="page"/>
      </w:r>
    </w:p>
    <w:p w14:paraId="0EBF88F7" w14:textId="77777777" w:rsidR="00766698" w:rsidRPr="00B6698C" w:rsidRDefault="00037501" w:rsidP="00B6698C">
      <w:pPr>
        <w:pStyle w:val="Heading3"/>
        <w:bidi/>
        <w:spacing w:after="120" w:line="240" w:lineRule="auto"/>
        <w:rPr>
          <w:rFonts w:cs="Dubai"/>
        </w:rPr>
      </w:pPr>
      <w:r w:rsidRPr="00B6698C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1" locked="0" layoutInCell="1" allowOverlap="1" wp14:anchorId="7529E2DA" wp14:editId="2113E23F">
                <wp:simplePos x="0" y="0"/>
                <wp:positionH relativeFrom="margin">
                  <wp:posOffset>-46990</wp:posOffset>
                </wp:positionH>
                <wp:positionV relativeFrom="paragraph">
                  <wp:posOffset>255601</wp:posOffset>
                </wp:positionV>
                <wp:extent cx="5785200" cy="241200"/>
                <wp:effectExtent l="19050" t="19050" r="25400" b="26035"/>
                <wp:wrapNone/>
                <wp:docPr id="304493196" name="Group 304493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691817557" name="Straight Connector 69181755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9623481" name="Oval 12696234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75E32F" id="Group 304493196" o:spid="_x0000_s1026" alt="&quot;&quot;" style="position:absolute;margin-left:-3.7pt;margin-top:20.15pt;width:455.55pt;height:19pt;flip:x;z-index:-25159475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">
                <v:line id="Straight Connector 69181755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" strokecolor="#65276f [3044]" strokeweight="3pt">
                  <v:stroke endcap="round"/>
                </v:line>
                <v:oval id="Oval 12696234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B6698C">
        <w:rPr>
          <w:rFonts w:cs="Dubai"/>
          <w:rtl/>
          <w:lang w:val="ar"/>
        </w:rPr>
        <w:t>الإجراء 28</w:t>
      </w:r>
    </w:p>
    <w:tbl>
      <w:tblPr>
        <w:bidiVisual/>
        <w:tblW w:w="9298" w:type="dxa"/>
        <w:tblLayout w:type="fixed"/>
        <w:tblLook w:val="04A0" w:firstRow="1" w:lastRow="0" w:firstColumn="1" w:lastColumn="0" w:noHBand="0" w:noVBand="1"/>
      </w:tblPr>
      <w:tblGrid>
        <w:gridCol w:w="2552"/>
        <w:gridCol w:w="5752"/>
        <w:gridCol w:w="824"/>
        <w:gridCol w:w="170"/>
      </w:tblGrid>
      <w:tr w:rsidR="004F407F" w:rsidRPr="00B6698C" w14:paraId="43DCBE16" w14:textId="77777777" w:rsidTr="0017610E">
        <w:trPr>
          <w:gridAfter w:val="1"/>
          <w:wAfter w:w="170" w:type="dxa"/>
          <w:trHeight w:val="2152"/>
        </w:trPr>
        <w:tc>
          <w:tcPr>
            <w:tcW w:w="2552" w:type="dxa"/>
            <w:vAlign w:val="center"/>
          </w:tcPr>
          <w:p w14:paraId="64F63648" w14:textId="77777777" w:rsidR="00766698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9DA4B7D" wp14:editId="568ED55F">
                  <wp:extent cx="1440000" cy="1080000"/>
                  <wp:effectExtent l="0" t="0" r="8255" b="6350"/>
                  <wp:docPr id="2135762802" name="Picture 30" descr="مجموعة من المهنيين الصحيين يقومون بتدوين الملاحظات في اجتما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762802" name="Picture 30" descr="مجموعة من المهنيين الصحيين يقومون بتدوين الملاحظات في اجتماع.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3" r="7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548D5E18" w14:textId="77777777" w:rsidR="0076669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سنعمل مع المنظمات المجتمعية لبناء مهارات الخدمات خارج نطاق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4E5F94D0" w14:textId="77777777" w:rsidR="00766698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على سبيل المثال، الأطباء.</w:t>
            </w:r>
          </w:p>
        </w:tc>
      </w:tr>
      <w:tr w:rsidR="004F407F" w:rsidRPr="00B6698C" w14:paraId="08B753FF" w14:textId="77777777" w:rsidTr="0017610E">
        <w:trPr>
          <w:gridAfter w:val="1"/>
          <w:wAfter w:w="170" w:type="dxa"/>
          <w:trHeight w:val="2197"/>
        </w:trPr>
        <w:tc>
          <w:tcPr>
            <w:tcW w:w="2552" w:type="dxa"/>
            <w:vAlign w:val="center"/>
          </w:tcPr>
          <w:p w14:paraId="0675399F" w14:textId="77777777" w:rsidR="00EC09FD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09C8AFB" wp14:editId="508CA77C">
                  <wp:extent cx="1440000" cy="1440000"/>
                  <wp:effectExtent l="0" t="0" r="8255" b="8255"/>
                  <wp:docPr id="94064529" name="Picture 31" descr="2 من المهنيين الصحيين ووثيق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64529" name="Picture 31" descr="2 من المهنيين الصحيين ووثيقة NDIS.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5A304441" w14:textId="77777777" w:rsidR="00EC09FD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سوف نتأكد من أن المزيد من هذه الخدمات تفهم كيفية دعم الأشخاص ذوي الإعاقة من خلفيات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للمشاركة في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4D4C0C0E" w14:textId="77777777" w:rsidTr="00CD51BB">
        <w:trPr>
          <w:gridAfter w:val="2"/>
          <w:wAfter w:w="994" w:type="dxa"/>
          <w:trHeight w:val="2034"/>
        </w:trPr>
        <w:tc>
          <w:tcPr>
            <w:tcW w:w="2552" w:type="dxa"/>
            <w:vAlign w:val="center"/>
          </w:tcPr>
          <w:p w14:paraId="7C1E2411" w14:textId="77777777" w:rsidR="003E1385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F0213E4" wp14:editId="4DC1F57B">
                  <wp:extent cx="1440000" cy="1080000"/>
                  <wp:effectExtent l="0" t="0" r="8255" b="6350"/>
                  <wp:docPr id="1581376199" name="Picture 32" descr="شخص يقدم عرضًا تقديميًا إلى غرفة مليئة بالناس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76199" name="Picture 32" descr="شخص يقدم عرضًا تقديميًا إلى غرفة مليئة بالناس.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38" t="6509" r="28" b="1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2" w:type="dxa"/>
            <w:vAlign w:val="center"/>
          </w:tcPr>
          <w:p w14:paraId="2B5A967D" w14:textId="77777777" w:rsidR="003E1385" w:rsidRPr="00B6698C" w:rsidRDefault="00037501" w:rsidP="00B6698C">
            <w:p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سوف نتحقق مما إذا كان هذا الإجراء يعمل من خلال عدد البرامج التي ندعمها والتي تساعد الخدمات على بناء هذه المهارات.</w:t>
            </w:r>
          </w:p>
        </w:tc>
      </w:tr>
      <w:tr w:rsidR="004F407F" w:rsidRPr="00B6698C" w14:paraId="68D58875" w14:textId="77777777" w:rsidTr="00CD51BB">
        <w:trPr>
          <w:trHeight w:val="782"/>
        </w:trPr>
        <w:tc>
          <w:tcPr>
            <w:tcW w:w="2552" w:type="dxa"/>
            <w:vAlign w:val="center"/>
          </w:tcPr>
          <w:p w14:paraId="79775C55" w14:textId="77777777" w:rsidR="00A26577" w:rsidRPr="00B6698C" w:rsidRDefault="00A26577" w:rsidP="00B6698C">
            <w:pPr>
              <w:pStyle w:val="Image"/>
              <w:spacing w:after="0" w:line="240" w:lineRule="auto"/>
              <w:rPr>
                <w:rFonts w:cs="Dubai"/>
                <w:noProof/>
              </w:rPr>
            </w:pPr>
          </w:p>
        </w:tc>
        <w:tc>
          <w:tcPr>
            <w:tcW w:w="6746" w:type="dxa"/>
            <w:gridSpan w:val="3"/>
            <w:vAlign w:val="center"/>
          </w:tcPr>
          <w:p w14:paraId="731E349E" w14:textId="5233DC0D" w:rsidR="00A26577" w:rsidRPr="00B6698C" w:rsidRDefault="00037501" w:rsidP="00B6698C">
            <w:pPr>
              <w:bidi/>
              <w:spacing w:after="0"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سنتحقق أيضًا مما إذا كان هذا الإجراء ناجحًا من خلال</w:t>
            </w:r>
            <w:r w:rsidR="00CD51BB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الاستماع إلى:</w:t>
            </w:r>
          </w:p>
        </w:tc>
      </w:tr>
      <w:tr w:rsidR="004F407F" w:rsidRPr="00B6698C" w14:paraId="51EF94C3" w14:textId="77777777" w:rsidTr="0017610E">
        <w:trPr>
          <w:trHeight w:val="2665"/>
        </w:trPr>
        <w:tc>
          <w:tcPr>
            <w:tcW w:w="2552" w:type="dxa"/>
            <w:vAlign w:val="center"/>
          </w:tcPr>
          <w:p w14:paraId="62E0E278" w14:textId="77777777" w:rsidR="003E1385" w:rsidRPr="00B6698C" w:rsidRDefault="00037501" w:rsidP="00B6698C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4F35FDA" wp14:editId="27B104D0">
                  <wp:extent cx="1440000" cy="1440000"/>
                  <wp:effectExtent l="0" t="0" r="8255" b="8255"/>
                  <wp:docPr id="1583692973" name="Picture 33" descr="شخصان يجريان حواراً وفوقهما فقاعة كلا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92973" name="Picture 33" descr="شخصان يجريان حواراً وفوقهما فقاعة كلام.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3"/>
            <w:vAlign w:val="center"/>
          </w:tcPr>
          <w:p w14:paraId="685CF9FF" w14:textId="77777777" w:rsidR="003E1385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ما لدى مجتمعات </w:t>
            </w: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 xml:space="preserve"> لتقوله عن الخدمات التي تقدم المشورة حول </w:t>
            </w:r>
            <w:r w:rsidRPr="00D917D5">
              <w:rPr>
                <w:rFonts w:cs="FS Me Pro"/>
                <w:rtl/>
                <w:lang w:val="ar"/>
              </w:rPr>
              <w:t>NDIS</w:t>
            </w:r>
          </w:p>
        </w:tc>
      </w:tr>
      <w:tr w:rsidR="004F407F" w:rsidRPr="00B6698C" w14:paraId="6C80106B" w14:textId="77777777" w:rsidTr="0017610E">
        <w:trPr>
          <w:gridAfter w:val="1"/>
          <w:wAfter w:w="170" w:type="dxa"/>
          <w:trHeight w:val="2665"/>
        </w:trPr>
        <w:tc>
          <w:tcPr>
            <w:tcW w:w="2552" w:type="dxa"/>
            <w:vAlign w:val="center"/>
          </w:tcPr>
          <w:p w14:paraId="6F2AD09B" w14:textId="77777777" w:rsidR="003E1385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4D127880" wp14:editId="58A5B7A4">
                  <wp:extent cx="1440000" cy="1080000"/>
                  <wp:effectExtent l="0" t="0" r="8255" b="6350"/>
                  <wp:docPr id="1602130270" name="Picture 34" descr="3 أشخاص يجرون محادثة أمام كمبيوتر محمو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130270" name="Picture 34" descr="3 أشخاص يجرون محادثة أمام كمبيوتر محمول.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2" r="9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5891CD5B" w14:textId="77777777" w:rsidR="003E1385" w:rsidRPr="00B6698C" w:rsidRDefault="00037501" w:rsidP="00B6698C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ما تخبرنا به هذه الخدمات عن مدى دعم البرامج لها.</w:t>
            </w:r>
          </w:p>
        </w:tc>
      </w:tr>
    </w:tbl>
    <w:p w14:paraId="0802DC73" w14:textId="77777777" w:rsidR="002A6A49" w:rsidRPr="00B6698C" w:rsidRDefault="00037501" w:rsidP="00B6698C">
      <w:pPr>
        <w:spacing w:before="0" w:after="0" w:line="240" w:lineRule="auto"/>
        <w:rPr>
          <w:rFonts w:cs="Dubai"/>
        </w:rPr>
      </w:pPr>
      <w:r w:rsidRPr="00B6698C">
        <w:rPr>
          <w:rFonts w:cs="Dubai"/>
        </w:rPr>
        <w:br w:type="page"/>
      </w:r>
    </w:p>
    <w:p w14:paraId="70CFD9C0" w14:textId="77777777" w:rsidR="00493D5D" w:rsidRPr="00B6698C" w:rsidRDefault="00037501" w:rsidP="00B6698C">
      <w:pPr>
        <w:pStyle w:val="Heading2"/>
        <w:bidi/>
        <w:spacing w:line="240" w:lineRule="auto"/>
        <w:rPr>
          <w:rFonts w:cs="Dubai"/>
        </w:rPr>
      </w:pPr>
      <w:bookmarkStart w:id="107" w:name="_Toc12634029"/>
      <w:bookmarkStart w:id="108" w:name="_Toc12636487"/>
      <w:bookmarkStart w:id="109" w:name="_Toc43391451"/>
      <w:bookmarkStart w:id="110" w:name="_Toc43391513"/>
      <w:bookmarkStart w:id="111" w:name="_Toc158814794"/>
      <w:r w:rsidRPr="00B6698C">
        <w:rPr>
          <w:rFonts w:cs="Dubai"/>
          <w:rtl/>
          <w:lang w:val="ar"/>
        </w:rPr>
        <w:lastRenderedPageBreak/>
        <w:t>المزيد من المعلومات</w:t>
      </w:r>
      <w:bookmarkEnd w:id="107"/>
      <w:bookmarkEnd w:id="108"/>
      <w:bookmarkEnd w:id="109"/>
      <w:bookmarkEnd w:id="110"/>
      <w:bookmarkEnd w:id="111"/>
    </w:p>
    <w:p w14:paraId="70E1A0DE" w14:textId="77777777" w:rsidR="008A5DB9" w:rsidRPr="00B6698C" w:rsidRDefault="00037501" w:rsidP="00B6698C">
      <w:pPr>
        <w:bidi/>
        <w:spacing w:line="240" w:lineRule="auto"/>
        <w:rPr>
          <w:rFonts w:cs="Dubai"/>
          <w:lang w:val="x-none" w:eastAsia="x-none"/>
        </w:rPr>
      </w:pPr>
      <w:r w:rsidRPr="00B6698C">
        <w:rPr>
          <w:rFonts w:cs="Dubai"/>
          <w:rtl/>
          <w:lang w:val="ar"/>
        </w:rPr>
        <w:t>للمزيد من المعلومات حول خطة العمل هذه، يرجى التواصل معنا.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F407F" w:rsidRPr="00B6698C" w14:paraId="46DD7C7F" w14:textId="77777777" w:rsidTr="0017610E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AE56A40" w14:textId="77777777" w:rsidR="00493D5D" w:rsidRPr="00B6698C" w:rsidRDefault="00037501" w:rsidP="00B6698C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882F30E" wp14:editId="02B3502F">
                  <wp:extent cx="1440000" cy="1440000"/>
                  <wp:effectExtent l="0" t="0" r="8255" b="8255"/>
                  <wp:docPr id="3" name="Picture 3" descr="أيقونة موقع إلكترون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أيقونة موقع إلكترون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E29C7A1" w14:textId="77777777" w:rsidR="002E4152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يمكنك زيارة موقعنا الإلكتروني.</w:t>
            </w:r>
          </w:p>
          <w:p w14:paraId="53DC5609" w14:textId="77777777" w:rsidR="00493D5D" w:rsidRPr="00D917D5" w:rsidRDefault="00000000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hyperlink r:id="rId185" w:history="1">
              <w:r w:rsidR="002E4152" w:rsidRPr="00D917D5">
                <w:rPr>
                  <w:rStyle w:val="Hyperlink"/>
                  <w:rFonts w:cs="FS Me Pro"/>
                  <w:bCs/>
                  <w:rtl/>
                  <w:lang w:val="ar"/>
                </w:rPr>
                <w:t>www.ndis.gov.au</w:t>
              </w:r>
            </w:hyperlink>
          </w:p>
        </w:tc>
      </w:tr>
      <w:tr w:rsidR="004F407F" w:rsidRPr="00B6698C" w14:paraId="549FCAA5" w14:textId="77777777" w:rsidTr="0017610E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9FDFD30" w14:textId="77777777" w:rsidR="00493D5D" w:rsidRPr="00B6698C" w:rsidRDefault="00037501" w:rsidP="00B6698C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417C45C" wp14:editId="0ED4DA7D">
                  <wp:extent cx="1440000" cy="1440000"/>
                  <wp:effectExtent l="0" t="0" r="8255" b="8255"/>
                  <wp:docPr id="36" name="Picture 36" descr="أيقونة الهاتف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أيقونة الهاتف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FE6E73D" w14:textId="77777777" w:rsidR="002E4152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يمكنك الاتصال بنا.</w:t>
            </w:r>
          </w:p>
          <w:p w14:paraId="3841EFF8" w14:textId="77777777" w:rsidR="00493D5D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B6698C">
              <w:rPr>
                <w:rStyle w:val="IntenseEmphasis1"/>
                <w:rFonts w:cs="Dubai"/>
                <w:bCs/>
                <w:rtl/>
                <w:lang w:val="ar"/>
              </w:rPr>
              <w:t>110 800 1800</w:t>
            </w:r>
          </w:p>
        </w:tc>
      </w:tr>
      <w:tr w:rsidR="004F407F" w:rsidRPr="00B6698C" w14:paraId="04A2F84F" w14:textId="77777777" w:rsidTr="0017610E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12DF5B5" w14:textId="77777777" w:rsidR="00CD310C" w:rsidRPr="00B6698C" w:rsidRDefault="00037501" w:rsidP="00B6698C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  <w:lang w:eastAsia="en-AU"/>
              </w:rPr>
              <w:drawing>
                <wp:inline distT="0" distB="0" distL="0" distR="0" wp14:anchorId="16CEA875" wp14:editId="11214914">
                  <wp:extent cx="792000" cy="792000"/>
                  <wp:effectExtent l="0" t="0" r="8255" b="8255"/>
                  <wp:docPr id="15" name="Picture 15" descr="شعار فيسبوك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شعار فيسبوك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B37EB76" w14:textId="77777777" w:rsidR="00CD310C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يمكنك متابعتنا على فيسبوك </w:t>
            </w:r>
            <w:r w:rsidRPr="00D917D5">
              <w:rPr>
                <w:rFonts w:cs="FS Me Pro"/>
                <w:rtl/>
                <w:lang w:val="ar"/>
              </w:rPr>
              <w:t>Facebook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  <w:p w14:paraId="1B50C504" w14:textId="77777777" w:rsidR="00CD310C" w:rsidRPr="00D917D5" w:rsidRDefault="00000000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</w:rPr>
            </w:pPr>
            <w:hyperlink r:id="rId188" w:history="1">
              <w:r w:rsidR="00DE6B8B" w:rsidRPr="00D917D5">
                <w:rPr>
                  <w:rStyle w:val="Hyperlink"/>
                  <w:rFonts w:cs="FS Me Pro"/>
                  <w:bCs/>
                  <w:rtl/>
                  <w:lang w:val="ar"/>
                </w:rPr>
                <w:t>www.facebook.com/NDISAus</w:t>
              </w:r>
            </w:hyperlink>
          </w:p>
        </w:tc>
      </w:tr>
      <w:tr w:rsidR="004F407F" w:rsidRPr="00B6698C" w14:paraId="03C49B4D" w14:textId="77777777" w:rsidTr="0017610E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B1C979B" w14:textId="77777777" w:rsidR="00CD310C" w:rsidRPr="00B6698C" w:rsidRDefault="00037501" w:rsidP="00B6698C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  <w:lang w:eastAsia="en-AU"/>
              </w:rPr>
              <w:drawing>
                <wp:inline distT="0" distB="0" distL="0" distR="0" wp14:anchorId="44FD3D10" wp14:editId="421C5C83">
                  <wp:extent cx="792000" cy="792000"/>
                  <wp:effectExtent l="0" t="0" r="8255" b="8255"/>
                  <wp:docPr id="16" name="Picture 16" descr="شعار توي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شعار تويت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F11C42" w14:textId="77777777" w:rsidR="00CD310C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يمكنك متابعتنا على تويتر </w:t>
            </w:r>
            <w:r w:rsidRPr="00D917D5">
              <w:rPr>
                <w:rFonts w:cs="FS Me Pro"/>
                <w:rtl/>
                <w:lang w:val="ar"/>
              </w:rPr>
              <w:t>Twitter</w:t>
            </w:r>
            <w:r w:rsidRPr="00B6698C">
              <w:rPr>
                <w:rFonts w:cs="Dubai"/>
                <w:rtl/>
                <w:lang w:val="ar"/>
              </w:rPr>
              <w:t xml:space="preserve">. </w:t>
            </w:r>
          </w:p>
          <w:p w14:paraId="46D5C8B2" w14:textId="77777777" w:rsidR="00CD310C" w:rsidRPr="00D917D5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r w:rsidRPr="00D917D5">
              <w:rPr>
                <w:rStyle w:val="IntenseEmphasis1"/>
                <w:rFonts w:cs="FS Me Pro"/>
                <w:bCs/>
                <w:rtl/>
                <w:lang w:val="ar"/>
              </w:rPr>
              <w:t>NDIS@</w:t>
            </w:r>
          </w:p>
          <w:p w14:paraId="128141C3" w14:textId="77777777" w:rsidR="002E4152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يُطلق على </w:t>
            </w:r>
            <w:r w:rsidRPr="00D917D5">
              <w:rPr>
                <w:rFonts w:cs="FS Me Pro"/>
                <w:rtl/>
                <w:lang w:val="ar"/>
              </w:rPr>
              <w:t>Twitter</w:t>
            </w:r>
            <w:r w:rsidRPr="00B6698C">
              <w:rPr>
                <w:rFonts w:cs="Dubai"/>
                <w:rtl/>
                <w:lang w:val="ar"/>
              </w:rPr>
              <w:t xml:space="preserve"> أيضًا اسم </w:t>
            </w:r>
            <w:r w:rsidRPr="00D917D5">
              <w:rPr>
                <w:rFonts w:cs="FS Me Pro"/>
                <w:rtl/>
                <w:lang w:val="ar"/>
              </w:rPr>
              <w:t>X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</w:tbl>
    <w:p w14:paraId="28869B10" w14:textId="77777777" w:rsidR="00AE2123" w:rsidRPr="00B6698C" w:rsidRDefault="00037501" w:rsidP="00B6698C">
      <w:pPr>
        <w:spacing w:line="240" w:lineRule="auto"/>
        <w:rPr>
          <w:rFonts w:cs="Dubai"/>
          <w:sz w:val="32"/>
          <w:szCs w:val="26"/>
        </w:rPr>
      </w:pPr>
      <w:bookmarkStart w:id="112" w:name="_Toc43391514"/>
      <w:r w:rsidRPr="00B6698C">
        <w:rPr>
          <w:rFonts w:cs="Dubai"/>
        </w:rPr>
        <w:br w:type="page"/>
      </w:r>
    </w:p>
    <w:p w14:paraId="4EF7703B" w14:textId="77777777" w:rsidR="00CD310C" w:rsidRPr="00B6698C" w:rsidRDefault="00037501" w:rsidP="00B6698C">
      <w:pPr>
        <w:pStyle w:val="Heading3"/>
        <w:bidi/>
        <w:spacing w:line="240" w:lineRule="auto"/>
        <w:rPr>
          <w:rFonts w:cs="Dubai"/>
        </w:rPr>
      </w:pPr>
      <w:r w:rsidRPr="00B6698C">
        <w:rPr>
          <w:rFonts w:cs="Dubai"/>
          <w:rtl/>
          <w:lang w:val="ar"/>
        </w:rPr>
        <w:lastRenderedPageBreak/>
        <w:t>المساعدة في التحدث إلينا</w:t>
      </w:r>
      <w:bookmarkEnd w:id="112"/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F407F" w:rsidRPr="00B6698C" w14:paraId="001F663B" w14:textId="77777777" w:rsidTr="0017610E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59962DA" w14:textId="77777777" w:rsidR="00115682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5515F54A" wp14:editId="415D3FB9">
                      <wp:simplePos x="0" y="0"/>
                      <wp:positionH relativeFrom="column">
                        <wp:posOffset>501650</wp:posOffset>
                      </wp:positionH>
                      <wp:positionV relativeFrom="paragraph">
                        <wp:posOffset>422275</wp:posOffset>
                      </wp:positionV>
                      <wp:extent cx="607060" cy="154305"/>
                      <wp:effectExtent l="0" t="0" r="2540" b="0"/>
                      <wp:wrapNone/>
                      <wp:docPr id="21967054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7060" cy="1543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D18377" w14:textId="77777777" w:rsidR="005E46E8" w:rsidRPr="00CD51BB" w:rsidRDefault="00037501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9"/>
                                      <w:szCs w:val="9"/>
                                      <w:lang w:val="en-PH"/>
                                    </w:rPr>
                                  </w:pPr>
                                  <w:r w:rsidRPr="00CD51B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9"/>
                                      <w:szCs w:val="9"/>
                                      <w:rtl/>
                                      <w:lang w:val="ar"/>
                                    </w:rPr>
                                    <w:t>الدردشة الإلكترونية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15F54A" id="_x0000_s1046" type="#_x0000_t202" alt="&quot;&quot;" style="position:absolute;left:0;text-align:left;margin-left:39.5pt;margin-top:33.25pt;width:47.8pt;height:12.1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" filled="f" stroked="f">
                      <v:textbox inset="0,0,0,0">
                        <w:txbxContent>
                          <w:p w14:paraId="72D18377" w14:textId="77777777" w:rsidR="005E46E8" w:rsidRPr="00CD51BB" w:rsidRDefault="00037501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9"/>
                                <w:szCs w:val="9"/>
                                <w:lang w:val="en-PH"/>
                              </w:rPr>
                            </w:pPr>
                            <w:r w:rsidRPr="00CD51BB">
                              <w:rPr>
                                <w:rFonts w:ascii="Dubai" w:hAnsi="Dubai" w:cs="Dubai"/>
                                <w:b/>
                                <w:bCs/>
                                <w:sz w:val="9"/>
                                <w:szCs w:val="9"/>
                                <w:rtl/>
                                <w:lang w:val="ar"/>
                              </w:rPr>
                              <w:t>الدردشة الإلكترونية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B6698C">
              <w:rPr>
                <w:rFonts w:cs="Dubai"/>
                <w:noProof/>
              </w:rPr>
              <w:drawing>
                <wp:inline distT="0" distB="0" distL="0" distR="0" wp14:anchorId="51D7FE03" wp14:editId="6638A642">
                  <wp:extent cx="1404000" cy="1404000"/>
                  <wp:effectExtent l="0" t="0" r="5715" b="5715"/>
                  <wp:docPr id="23" name="Picture 23" descr="أيقونة دردشة عبر الإنترن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أيقونة دردشة عبر الإنترن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871E962" w14:textId="77777777" w:rsidR="00115682" w:rsidRPr="00B6698C" w:rsidRDefault="00037501" w:rsidP="00B6698C">
            <w:pPr>
              <w:bidi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يمكنك التحدث إلينا عبر الإنترنت باستخدام خاصية الدردشة الإلكترونية في الجزء العلوي من موقعنا الإلكتروني. </w:t>
            </w:r>
          </w:p>
          <w:p w14:paraId="75134A89" w14:textId="77777777" w:rsidR="00115682" w:rsidRPr="00D917D5" w:rsidRDefault="00000000" w:rsidP="00931A0F">
            <w:pPr>
              <w:pStyle w:val="Body"/>
              <w:bidi/>
              <w:spacing w:before="18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/>
                <w:bCs/>
                <w:color w:val="6B2976"/>
                <w:w w:val="100"/>
              </w:rPr>
            </w:pPr>
            <w:hyperlink r:id="rId191" w:history="1">
              <w:r w:rsidR="00037501" w:rsidRPr="00D917D5">
                <w:rPr>
                  <w:rStyle w:val="Hyperlink"/>
                  <w:rFonts w:cs="FS Me Pro"/>
                  <w:bCs/>
                  <w:w w:val="100"/>
                  <w:rtl/>
                  <w:lang w:val="ar"/>
                </w:rPr>
                <w:t>www.ndis.gov.au</w:t>
              </w:r>
            </w:hyperlink>
          </w:p>
        </w:tc>
      </w:tr>
      <w:tr w:rsidR="004F407F" w:rsidRPr="00B6698C" w14:paraId="2F2EA39A" w14:textId="77777777" w:rsidTr="0017610E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FA18DAB" w14:textId="77777777" w:rsidR="00CD310C" w:rsidRPr="00B6698C" w:rsidRDefault="00CD310C" w:rsidP="00B6698C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</w:p>
        </w:tc>
        <w:tc>
          <w:tcPr>
            <w:tcW w:w="6576" w:type="dxa"/>
          </w:tcPr>
          <w:p w14:paraId="03C4C7B9" w14:textId="77777777" w:rsidR="00CD310C" w:rsidRPr="00B6698C" w:rsidRDefault="00037501" w:rsidP="00B6698C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إذا كنت تتحدث لغة أخرى غير الإنجليزية، يمكنك الاتصال بـ:</w:t>
            </w:r>
          </w:p>
        </w:tc>
      </w:tr>
      <w:tr w:rsidR="004F407F" w:rsidRPr="00B6698C" w14:paraId="365E36AE" w14:textId="77777777" w:rsidTr="0017610E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4728E8" w14:textId="77777777" w:rsidR="00493D5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  <w:lang w:eastAsia="en-AU"/>
              </w:rPr>
              <w:drawing>
                <wp:inline distT="0" distB="0" distL="0" distR="0" wp14:anchorId="264F24C5" wp14:editId="45425788">
                  <wp:extent cx="1404000" cy="1404000"/>
                  <wp:effectExtent l="0" t="0" r="5715" b="5715"/>
                  <wp:docPr id="13" name="Picture 13" descr="رمز خدمة الترجمة التحريرية والشفه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رمز خدمة الترجمة التحريرية والشفهي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3F91D94" w14:textId="77777777" w:rsidR="00092D2F" w:rsidRPr="00B6698C" w:rsidRDefault="00037501" w:rsidP="00B6698C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خدمة الترجمة التحريرية والشفهية (</w:t>
            </w:r>
            <w:r w:rsidRPr="00D917D5">
              <w:rPr>
                <w:rFonts w:cs="FS Me Pro"/>
                <w:rtl/>
                <w:lang w:val="ar"/>
              </w:rPr>
              <w:t>TIS</w:t>
            </w:r>
            <w:r w:rsidRPr="00B6698C">
              <w:rPr>
                <w:rFonts w:cs="Dubai"/>
                <w:rtl/>
                <w:lang w:val="ar"/>
              </w:rPr>
              <w:t>)</w:t>
            </w:r>
          </w:p>
          <w:p w14:paraId="66F093AD" w14:textId="77777777" w:rsidR="00493D5D" w:rsidRPr="00B6698C" w:rsidRDefault="00037501" w:rsidP="00931A0F">
            <w:pPr>
              <w:bidi/>
              <w:spacing w:before="18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B6698C">
              <w:rPr>
                <w:rStyle w:val="IntenseEmphasis1"/>
                <w:rFonts w:cs="Dubai"/>
                <w:bCs/>
                <w:rtl/>
                <w:lang w:val="ar"/>
              </w:rPr>
              <w:t>450 131</w:t>
            </w:r>
          </w:p>
        </w:tc>
      </w:tr>
      <w:tr w:rsidR="004F407F" w:rsidRPr="00B6698C" w14:paraId="6D8B385E" w14:textId="77777777" w:rsidTr="0017610E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7647B17" w14:textId="77777777" w:rsidR="00CD310C" w:rsidRPr="00B6698C" w:rsidRDefault="00CD310C" w:rsidP="00B6698C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</w:p>
        </w:tc>
        <w:tc>
          <w:tcPr>
            <w:tcW w:w="6576" w:type="dxa"/>
          </w:tcPr>
          <w:p w14:paraId="44D2FEF1" w14:textId="77777777" w:rsidR="00CD310C" w:rsidRPr="00B6698C" w:rsidRDefault="00037501" w:rsidP="00B6698C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إذا كنت تعاني من ضعف في الكلام أو السمع، فيمكنك الاتصال بـ:</w:t>
            </w:r>
          </w:p>
        </w:tc>
      </w:tr>
      <w:tr w:rsidR="004F407F" w:rsidRPr="00B6698C" w14:paraId="0562B583" w14:textId="77777777" w:rsidTr="0017610E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0FE5FAB" w14:textId="77777777" w:rsidR="00493D5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1D24DE91" wp14:editId="7289633A">
                      <wp:simplePos x="0" y="0"/>
                      <wp:positionH relativeFrom="column">
                        <wp:posOffset>346075</wp:posOffset>
                      </wp:positionH>
                      <wp:positionV relativeFrom="paragraph">
                        <wp:posOffset>241300</wp:posOffset>
                      </wp:positionV>
                      <wp:extent cx="789940" cy="345440"/>
                      <wp:effectExtent l="0" t="0" r="10160" b="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3454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50A2A0" w14:textId="77777777" w:rsidR="005E46E8" w:rsidRPr="00CD51BB" w:rsidRDefault="00037501" w:rsidP="00CD51BB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CD51B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  <w:lang w:val="ar"/>
                                    </w:rPr>
                                    <w:t>مرحباً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24DE91" id="_x0000_s1047" type="#_x0000_t202" alt="&quot;&quot;" style="position:absolute;left:0;text-align:left;margin-left:27.25pt;margin-top:19pt;width:62.2pt;height:27.2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" filled="f" stroked="f">
                      <v:textbox inset="0,0,0,0">
                        <w:txbxContent>
                          <w:p w14:paraId="1B50A2A0" w14:textId="77777777" w:rsidR="005E46E8" w:rsidRPr="00CD51BB" w:rsidRDefault="00037501" w:rsidP="00CD51BB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CD51BB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  <w:lang w:val="ar"/>
                              </w:rPr>
                              <w:t>مرحباً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B6698C">
              <w:rPr>
                <w:rFonts w:cs="Dubai"/>
                <w:noProof/>
                <w:lang w:eastAsia="en-AU"/>
              </w:rPr>
              <w:drawing>
                <wp:inline distT="0" distB="0" distL="0" distR="0" wp14:anchorId="4E763134" wp14:editId="274A6957">
                  <wp:extent cx="1404000" cy="1404000"/>
                  <wp:effectExtent l="0" t="0" r="5715" b="5715"/>
                  <wp:docPr id="9" name="Picture 9" descr="أيقونة T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أيقونة TT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B6698C">
              <w:rPr>
                <w:rFonts w:cs="Dubai"/>
              </w:rPr>
              <w:t xml:space="preserve"> </w:t>
            </w:r>
          </w:p>
        </w:tc>
        <w:tc>
          <w:tcPr>
            <w:tcW w:w="6576" w:type="dxa"/>
          </w:tcPr>
          <w:p w14:paraId="09A8DDCB" w14:textId="77777777" w:rsidR="00CD310C" w:rsidRPr="00D917D5" w:rsidRDefault="00037501" w:rsidP="00931A0F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</w:rPr>
            </w:pPr>
            <w:r w:rsidRPr="00D917D5">
              <w:rPr>
                <w:rFonts w:cs="FS Me Pro"/>
                <w:rtl/>
                <w:lang w:val="ar"/>
              </w:rPr>
              <w:t>TTY</w:t>
            </w:r>
          </w:p>
          <w:p w14:paraId="2E5170D7" w14:textId="77777777" w:rsidR="00493D5D" w:rsidRPr="00B6698C" w:rsidRDefault="00037501" w:rsidP="00931A0F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B6698C">
              <w:rPr>
                <w:rStyle w:val="IntenseEmphasis1"/>
                <w:rFonts w:cs="Dubai"/>
                <w:bCs/>
                <w:rtl/>
                <w:lang w:val="ar"/>
              </w:rPr>
              <w:t>677 555 1800</w:t>
            </w:r>
          </w:p>
        </w:tc>
      </w:tr>
      <w:tr w:rsidR="004F407F" w:rsidRPr="00B6698C" w14:paraId="5CF15C03" w14:textId="77777777" w:rsidTr="0017610E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DA080E" w14:textId="77777777" w:rsidR="00493D5D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  <w:lang w:eastAsia="en-AU"/>
              </w:rPr>
              <w:drawing>
                <wp:inline distT="0" distB="0" distL="0" distR="0" wp14:anchorId="6CB7F316" wp14:editId="67F593F1">
                  <wp:extent cx="1404000" cy="1404000"/>
                  <wp:effectExtent l="0" t="0" r="5715" b="5715"/>
                  <wp:docPr id="14" name="Picture 14" descr="أيقونة التحدث والاستما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أيقونة التحدث والاستما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573D408" w14:textId="77777777" w:rsidR="00CD310C" w:rsidRPr="00B6698C" w:rsidRDefault="00037501" w:rsidP="00B6698C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التحدث والاستماع</w:t>
            </w:r>
          </w:p>
          <w:p w14:paraId="279A13AB" w14:textId="77777777" w:rsidR="00493D5D" w:rsidRPr="00B6698C" w:rsidRDefault="00037501" w:rsidP="00931A0F">
            <w:pPr>
              <w:bidi/>
              <w:spacing w:before="18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B6698C">
              <w:rPr>
                <w:rStyle w:val="IntenseEmphasis1"/>
                <w:rFonts w:cs="Dubai"/>
                <w:bCs/>
                <w:rtl/>
                <w:lang w:val="ar"/>
              </w:rPr>
              <w:t>727 555 1800</w:t>
            </w:r>
          </w:p>
        </w:tc>
      </w:tr>
      <w:tr w:rsidR="004F407F" w:rsidRPr="00B6698C" w14:paraId="5EDE20EC" w14:textId="77777777" w:rsidTr="0017610E">
        <w:trPr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63D793" w14:textId="77777777" w:rsidR="00CD310C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  <w:lang w:eastAsia="en-AU"/>
              </w:rPr>
              <w:drawing>
                <wp:inline distT="0" distB="0" distL="0" distR="0" wp14:anchorId="5339759E" wp14:editId="5E620BE8">
                  <wp:extent cx="1224000" cy="988567"/>
                  <wp:effectExtent l="0" t="0" r="0" b="2540"/>
                  <wp:docPr id="58" name="Picture 58" descr="شعار خدمة الترحيل الوطنية للصم والبك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شعار خدمة الترحيل الوطنية للصم والبكم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98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B51FF3D" w14:textId="77777777" w:rsidR="00CD310C" w:rsidRPr="00B6698C" w:rsidRDefault="00037501" w:rsidP="00B6698C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خدمة الترحيل الوطنية للصم والبكم</w:t>
            </w:r>
          </w:p>
          <w:p w14:paraId="53B9A305" w14:textId="77777777" w:rsidR="00CD310C" w:rsidRPr="00B6698C" w:rsidRDefault="00037501" w:rsidP="00931A0F">
            <w:pPr>
              <w:bidi/>
              <w:spacing w:before="18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B6698C">
              <w:rPr>
                <w:rStyle w:val="IntenseEmphasis1"/>
                <w:rFonts w:cs="Dubai"/>
                <w:bCs/>
                <w:rtl/>
                <w:lang w:val="ar"/>
              </w:rPr>
              <w:t>677 133</w:t>
            </w:r>
          </w:p>
          <w:p w14:paraId="13AFEB2F" w14:textId="77777777" w:rsidR="00CD310C" w:rsidRPr="00D917D5" w:rsidRDefault="00000000" w:rsidP="00931A0F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</w:rPr>
            </w:pPr>
            <w:hyperlink r:id="rId196" w:history="1">
              <w:r w:rsidR="003C46DC" w:rsidRPr="00D917D5">
                <w:rPr>
                  <w:rStyle w:val="Hyperlink"/>
                  <w:rFonts w:cs="FS Me Pro"/>
                  <w:bCs/>
                  <w:rtl/>
                  <w:lang w:val="ar"/>
                </w:rPr>
                <w:t>www.accesshub.gov.au/about-the-nrs</w:t>
              </w:r>
            </w:hyperlink>
          </w:p>
        </w:tc>
      </w:tr>
    </w:tbl>
    <w:p w14:paraId="0AA1D614" w14:textId="77777777" w:rsidR="008928D5" w:rsidRPr="00B6698C" w:rsidRDefault="00037501" w:rsidP="00B6698C">
      <w:pPr>
        <w:pStyle w:val="Heading2"/>
        <w:bidi/>
        <w:spacing w:line="240" w:lineRule="auto"/>
        <w:rPr>
          <w:rFonts w:cs="Dubai"/>
        </w:rPr>
      </w:pPr>
      <w:bookmarkStart w:id="113" w:name="_Toc43391452"/>
      <w:bookmarkStart w:id="114" w:name="_Toc43391515"/>
      <w:bookmarkStart w:id="115" w:name="_Ref117079481"/>
      <w:bookmarkStart w:id="116" w:name="_Ref124149671"/>
      <w:bookmarkStart w:id="117" w:name="_Ref124149688"/>
      <w:bookmarkStart w:id="118" w:name="_Ref155782163"/>
      <w:bookmarkStart w:id="119" w:name="_Toc158814795"/>
      <w:r w:rsidRPr="00B6698C">
        <w:rPr>
          <w:rFonts w:cs="Dubai"/>
          <w:rtl/>
          <w:lang w:val="ar"/>
        </w:rPr>
        <w:lastRenderedPageBreak/>
        <w:t>قائمة الكلمات</w:t>
      </w:r>
      <w:bookmarkEnd w:id="113"/>
      <w:bookmarkEnd w:id="114"/>
      <w:bookmarkEnd w:id="115"/>
      <w:bookmarkEnd w:id="116"/>
      <w:bookmarkEnd w:id="117"/>
      <w:bookmarkEnd w:id="118"/>
      <w:bookmarkEnd w:id="119"/>
    </w:p>
    <w:p w14:paraId="7D9E76A8" w14:textId="77777777" w:rsidR="00115682" w:rsidRPr="00B6698C" w:rsidRDefault="00037501" w:rsidP="00B6698C">
      <w:pPr>
        <w:bidi/>
        <w:spacing w:before="120" w:line="240" w:lineRule="auto"/>
        <w:rPr>
          <w:rFonts w:cs="Dubai"/>
          <w:lang w:val="x-none" w:eastAsia="x-none"/>
        </w:rPr>
      </w:pPr>
      <w:r w:rsidRPr="00B6698C">
        <w:rPr>
          <w:rFonts w:cs="Dubai"/>
          <w:rtl/>
          <w:lang w:val="ar" w:eastAsia="x-none"/>
        </w:rPr>
        <w:t xml:space="preserve">تشرح هذه القائمة ما تعنيه الكلمات </w:t>
      </w:r>
      <w:r w:rsidRPr="00B6698C">
        <w:rPr>
          <w:rStyle w:val="Strong"/>
          <w:rFonts w:cs="Dubai"/>
          <w:rtl/>
          <w:lang w:val="ar" w:eastAsia="x-none"/>
        </w:rPr>
        <w:t>بالخط العريض</w:t>
      </w:r>
      <w:r w:rsidRPr="00B6698C">
        <w:rPr>
          <w:rFonts w:cs="Dubai"/>
          <w:rtl/>
          <w:lang w:val="ar" w:eastAsia="x-none"/>
        </w:rPr>
        <w:t xml:space="preserve"> في هذه الخطة.</w:t>
      </w:r>
    </w:p>
    <w:tbl>
      <w:tblPr>
        <w:tblStyle w:val="Style1"/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4F407F" w:rsidRPr="00B6698C" w14:paraId="28A76E3E" w14:textId="77777777" w:rsidTr="0017610E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33B107B" w14:textId="77777777" w:rsidR="00707F69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0" layoutInCell="1" allowOverlap="1" wp14:anchorId="726FB77E" wp14:editId="0060BBDE">
                      <wp:simplePos x="0" y="0"/>
                      <wp:positionH relativeFrom="column">
                        <wp:posOffset>332740</wp:posOffset>
                      </wp:positionH>
                      <wp:positionV relativeFrom="paragraph">
                        <wp:posOffset>279400</wp:posOffset>
                      </wp:positionV>
                      <wp:extent cx="789940" cy="236855"/>
                      <wp:effectExtent l="0" t="0" r="10160" b="10795"/>
                      <wp:wrapNone/>
                      <wp:docPr id="12406670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236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10B10BF" w14:textId="77777777" w:rsidR="005E46E8" w:rsidRPr="00931A0F" w:rsidRDefault="00037501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931A0F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ar"/>
                                    </w:rPr>
                                    <w:t>التقييم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FB77E" id="_x0000_s1048" type="#_x0000_t202" alt="&quot;&quot;" style="position:absolute;left:0;text-align:left;margin-left:26.2pt;margin-top:22pt;width:62.2pt;height:18.6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" filled="f" stroked="f">
                      <v:textbox inset="0,0,0,0">
                        <w:txbxContent>
                          <w:p w14:paraId="410B10BF" w14:textId="77777777" w:rsidR="005E46E8" w:rsidRPr="00931A0F" w:rsidRDefault="00037501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931A0F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  <w:lang w:val="ar"/>
                              </w:rPr>
                              <w:t>التقييم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07F69" w:rsidRPr="00B6698C">
              <w:rPr>
                <w:rFonts w:cs="Dubai"/>
                <w:noProof/>
              </w:rPr>
              <w:drawing>
                <wp:inline distT="0" distB="0" distL="0" distR="0" wp14:anchorId="0C6966E1" wp14:editId="429C8C52">
                  <wp:extent cx="1478915" cy="1478915"/>
                  <wp:effectExtent l="0" t="0" r="6985" b="6985"/>
                  <wp:docPr id="116196893" name="Picture 116196893" descr="وثيقة تقييم تعرض قائمة تحتوي على علامتي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96893" name="Picture 116196893" descr="وثيقة تقييم تعرض قائمة تحتوي على علامتي صح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BF4057E" w14:textId="77777777" w:rsidR="00707F69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التقييمات</w:t>
            </w:r>
          </w:p>
          <w:p w14:paraId="6B837F33" w14:textId="77777777" w:rsidR="00707F69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التقييمات هي الطريقة التي نعرف بها: </w:t>
            </w:r>
          </w:p>
          <w:p w14:paraId="2EB3ABDC" w14:textId="77777777" w:rsidR="00707F69" w:rsidRPr="00B6698C" w:rsidRDefault="00037501" w:rsidP="00B6698C">
            <w:pPr>
              <w:pStyle w:val="ListParagraph"/>
              <w:numPr>
                <w:ilvl w:val="0"/>
                <w:numId w:val="45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كيف تؤثر إعاقتك على حياتك </w:t>
            </w:r>
          </w:p>
          <w:p w14:paraId="3DD4D2CA" w14:textId="77777777" w:rsidR="00707F69" w:rsidRPr="00B6698C" w:rsidRDefault="00037501" w:rsidP="00B6698C">
            <w:pPr>
              <w:pStyle w:val="ListParagraph"/>
              <w:numPr>
                <w:ilvl w:val="0"/>
                <w:numId w:val="45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ما الدعم الذي تحتاجه من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.</w:t>
            </w:r>
          </w:p>
        </w:tc>
      </w:tr>
      <w:tr w:rsidR="004F407F" w:rsidRPr="00B6698C" w14:paraId="040F82F6" w14:textId="77777777" w:rsidTr="0017610E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A3D18B7" w14:textId="77777777" w:rsidR="00A94CA7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AC003AE" wp14:editId="0359CE2E">
                  <wp:extent cx="1482725" cy="1482725"/>
                  <wp:effectExtent l="0" t="0" r="3175" b="3175"/>
                  <wp:docPr id="671674258" name="Picture 16" descr="مجموعة من الأشخاص يشيرون إلى أنفسهم ويرفعون أيديهم. فوقهم فقاعة تفك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74258" name="Picture 16" descr="مجموعة من الأشخاص يشيرون إلى أنفسهم ويرفعون أيديهم. فوقهم فقاعة تفكير.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4E9F64D" w14:textId="77777777" w:rsidR="00A94CA7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المواقف</w:t>
            </w:r>
          </w:p>
          <w:p w14:paraId="2E9ACF4D" w14:textId="77777777" w:rsidR="00A94CA7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مواقفك هي ما تفكر فيه وتشعر به وتؤمن به.</w:t>
            </w:r>
          </w:p>
        </w:tc>
      </w:tr>
      <w:tr w:rsidR="004F407F" w:rsidRPr="00B6698C" w14:paraId="5BBD4384" w14:textId="77777777" w:rsidTr="0017610E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21FBD81" w14:textId="77777777" w:rsidR="00C43AAB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7477562" wp14:editId="7B6EECB1">
                  <wp:extent cx="1482725" cy="1482725"/>
                  <wp:effectExtent l="0" t="0" r="3175" b="3175"/>
                  <wp:docPr id="1054701669" name="Picture 1054701669" descr="شخص خلف حاجز. وفوقهم توجد فقاعة كلام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701669" name="Picture 1054701669" descr="شخص خلف حاجز. وفوقهم توجد فقاعة كلام تظهر لغة أخرى غير الإنجليزية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6B5E928" w14:textId="77777777" w:rsidR="00C43AAB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العقبة</w:t>
            </w:r>
          </w:p>
          <w:p w14:paraId="3BBEA7EE" w14:textId="77777777" w:rsidR="00C43AAB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العقبة هي شيء يمنعك من القيام بشيء ما:</w:t>
            </w:r>
          </w:p>
          <w:p w14:paraId="1C3D2DCE" w14:textId="77777777" w:rsidR="00C43AAB" w:rsidRPr="00B6698C" w:rsidRDefault="00037501" w:rsidP="00B6698C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تحتاج إلى القيام به </w:t>
            </w:r>
          </w:p>
          <w:p w14:paraId="7212F13A" w14:textId="77777777" w:rsidR="00C43AAB" w:rsidRPr="00B6698C" w:rsidRDefault="00037501" w:rsidP="00B6698C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تريد فعله.</w:t>
            </w:r>
          </w:p>
        </w:tc>
      </w:tr>
      <w:tr w:rsidR="004F407F" w:rsidRPr="00B6698C" w14:paraId="78E983E0" w14:textId="77777777" w:rsidTr="0017610E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6D40C21" w14:textId="77777777" w:rsidR="00EA0E38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97B3610" wp14:editId="36D5F614">
                  <wp:extent cx="1457960" cy="1457960"/>
                  <wp:effectExtent l="0" t="0" r="8890" b="8890"/>
                  <wp:docPr id="2003420620" name="Picture 2003420620" descr="شخص يرتدي زي رسمي مع سهم يشير إلى نفس الشخص وهو يرتدي زي الشيف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420620" name="Picture 2003420620" descr="شخص يرتدي زي رسمي مع سهم يشير إلى نفس الشخص وهو يرتدي زي الشيف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FE1F40E" w14:textId="77777777" w:rsidR="00EA0E38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المستقبل المهني</w:t>
            </w:r>
          </w:p>
          <w:p w14:paraId="6A5C7B0D" w14:textId="1BB0A7D3" w:rsidR="00EA0E38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المستقبل المهني هو المسار الذي تسلكه في مجال العمل </w:t>
            </w:r>
            <w:r w:rsidR="004F0014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الذي تختاره.</w:t>
            </w:r>
          </w:p>
        </w:tc>
      </w:tr>
      <w:tr w:rsidR="004F407F" w:rsidRPr="00B6698C" w14:paraId="057541D3" w14:textId="77777777" w:rsidTr="0017610E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17526A1" w14:textId="77777777" w:rsidR="00A92E94" w:rsidRPr="00B6698C" w:rsidRDefault="00037501" w:rsidP="00B6698C">
            <w:pPr>
              <w:pStyle w:val="Image"/>
              <w:spacing w:before="12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494E372E" wp14:editId="58A7B85A">
                  <wp:extent cx="1483360" cy="1483360"/>
                  <wp:effectExtent l="0" t="0" r="2540" b="2540"/>
                  <wp:docPr id="16754879" name="Picture 16754879" descr="شخص يرفع يده وبجواره فقاعة كلام بداخلها إبهام لأس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879" name="Picture 16754879" descr="شخص يرفع يده وبجواره فقاعة كلام بداخلها إبهام لأسفل.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657CADF" w14:textId="77777777" w:rsidR="00A92E94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شكوى</w:t>
            </w:r>
          </w:p>
          <w:p w14:paraId="210ECBCB" w14:textId="77777777" w:rsidR="00A92E94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عندما تقوم بتقديم شكوى، فأنت تخبر أحدهم أن شيئًا ما:</w:t>
            </w:r>
          </w:p>
          <w:p w14:paraId="4FACEB1C" w14:textId="77777777" w:rsidR="00A92E94" w:rsidRPr="00B6698C" w:rsidRDefault="00037501" w:rsidP="00B6698C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سار على نحو خاطئ </w:t>
            </w:r>
          </w:p>
          <w:p w14:paraId="37C46C23" w14:textId="77777777" w:rsidR="00A92E94" w:rsidRPr="00B6698C" w:rsidRDefault="00037501" w:rsidP="00B6698C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لا يعمل بشكل جيد.</w:t>
            </w:r>
          </w:p>
        </w:tc>
      </w:tr>
      <w:tr w:rsidR="004F407F" w:rsidRPr="00B6698C" w14:paraId="3FFCC785" w14:textId="77777777" w:rsidTr="0017610E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6AFD96" w14:textId="77777777" w:rsidR="00CC1DC7" w:rsidRPr="00B6698C" w:rsidRDefault="00037501" w:rsidP="00B6698C">
            <w:pPr>
              <w:pStyle w:val="Image"/>
              <w:spacing w:before="120" w:after="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55829F7" wp14:editId="124EB755">
                  <wp:extent cx="1482725" cy="1482725"/>
                  <wp:effectExtent l="0" t="0" r="3175" b="3175"/>
                  <wp:docPr id="133311491" name="Picture 133311491" descr="مجموعة من الأشخاص تحت أيقونة الأ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1491" name="Picture 133311491" descr="مجموعة من الأشخاص تحت أيقونة الأمان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98F5DB3" w14:textId="77777777" w:rsidR="00CC1DC7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السلامة الثقافية</w:t>
            </w:r>
          </w:p>
          <w:p w14:paraId="3C0A7FC2" w14:textId="77777777" w:rsidR="00707F69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السلامة الثقافية هي عندما نقوم بما يلي:</w:t>
            </w:r>
          </w:p>
          <w:p w14:paraId="79D4063F" w14:textId="77777777" w:rsidR="00707F69" w:rsidRPr="00B6698C" w:rsidRDefault="00037501" w:rsidP="00B6698C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احترام ثقافة الناس </w:t>
            </w:r>
          </w:p>
          <w:p w14:paraId="560097BF" w14:textId="77777777" w:rsidR="00707F69" w:rsidRPr="00B6698C" w:rsidRDefault="00037501" w:rsidP="00B6698C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جعل الناس يشعرون بالأمان </w:t>
            </w:r>
          </w:p>
          <w:p w14:paraId="6FCA53C6" w14:textId="77777777" w:rsidR="00CC1DC7" w:rsidRPr="00B6698C" w:rsidRDefault="00037501" w:rsidP="00B6698C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مساعدة الناس على الشعور بالانتماء.</w:t>
            </w:r>
          </w:p>
        </w:tc>
      </w:tr>
      <w:tr w:rsidR="004F407F" w:rsidRPr="00B6698C" w14:paraId="1A28EEA1" w14:textId="77777777" w:rsidTr="0017610E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F7F0511" w14:textId="77777777" w:rsidR="001F49AB" w:rsidRPr="00B6698C" w:rsidRDefault="00037501" w:rsidP="00B6698C">
            <w:pPr>
              <w:pStyle w:val="Image"/>
              <w:spacing w:before="360"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0DC001B" wp14:editId="42FD0FE8">
                  <wp:extent cx="1440000" cy="1440000"/>
                  <wp:effectExtent l="0" t="0" r="8255" b="8255"/>
                  <wp:docPr id="962838248" name="Picture 962838248" descr="مجموعة من الأشخاص من خلفيات CALD تحت 3 فقاعات كلام تقول «مرحبًا» بثلاث لغات مختلف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838248" name="Picture 962838248" descr="مجموعة من الأشخاص من خلفيات CALD تحت 3 فقاعات كلام تقول «مرحبًا» بثلاث لغات مختلف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6F24F85" w14:textId="77777777" w:rsidR="001F49AB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 xml:space="preserve">الأشخاص من خلفيات متنوعة ثقافياً ولغوياً </w:t>
            </w:r>
          </w:p>
          <w:p w14:paraId="38E15BD6" w14:textId="0AE3CDCA" w:rsidR="001F49AB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D917D5">
              <w:rPr>
                <w:rFonts w:cs="FS Me Pro"/>
                <w:rtl/>
                <w:lang w:val="ar"/>
              </w:rPr>
              <w:t>CALD</w:t>
            </w:r>
            <w:r w:rsidRPr="00B6698C">
              <w:rPr>
                <w:rFonts w:cs="Dubai"/>
                <w:rtl/>
                <w:lang w:val="ar"/>
              </w:rPr>
              <w:t>:</w:t>
            </w:r>
          </w:p>
          <w:p w14:paraId="388CF543" w14:textId="77777777" w:rsidR="001F49AB" w:rsidRPr="00B6698C" w:rsidRDefault="00037501" w:rsidP="00B6698C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يأتون من خلفيات مختلفة</w:t>
            </w:r>
          </w:p>
          <w:p w14:paraId="12A9E0FC" w14:textId="77777777" w:rsidR="001F49AB" w:rsidRPr="00B6698C" w:rsidRDefault="00037501" w:rsidP="00B6698C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ويتحدثون لغات أخرى غير الإنجليزية.</w:t>
            </w:r>
          </w:p>
        </w:tc>
      </w:tr>
      <w:tr w:rsidR="004F407F" w:rsidRPr="00B6698C" w14:paraId="05D845D5" w14:textId="77777777" w:rsidTr="0017610E">
        <w:trPr>
          <w:gridAfter w:val="1"/>
          <w:wAfter w:w="114" w:type="dxa"/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574A1D" w14:textId="77777777" w:rsidR="00CC1DC7" w:rsidRPr="00B6698C" w:rsidRDefault="00037501" w:rsidP="00B6698C">
            <w:pPr>
              <w:pStyle w:val="Image"/>
              <w:spacing w:before="36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1581A1E" wp14:editId="2BEE946A">
                  <wp:extent cx="1482725" cy="1482725"/>
                  <wp:effectExtent l="0" t="0" r="3175" b="3175"/>
                  <wp:docPr id="865977070" name="Picture 865977070" descr="شخصان يتصافحان. فوقهم فقاعة تفكير بداخلها 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977070" name="Picture 865977070" descr="شخصان يتصافحان. فوقهم فقاعة تفكير بداخلها علامة صح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2C31A25" w14:textId="77777777" w:rsidR="00CC1DC7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خدمة مناسبة ثقافيًا وسريعة الاستجابة</w:t>
            </w:r>
          </w:p>
          <w:p w14:paraId="51CECE97" w14:textId="77777777" w:rsidR="00CC1DC7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الخدمة المناسبة ثقافيًا وسريعة الاستجابة هي عندما تحترم الخدمات ثقافات ومعتقدات الأشخاص الذين يستخدمونها.</w:t>
            </w:r>
          </w:p>
        </w:tc>
      </w:tr>
      <w:tr w:rsidR="004F407F" w:rsidRPr="00B6698C" w14:paraId="0D4272FA" w14:textId="77777777" w:rsidTr="0017610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4FBC116" w14:textId="77777777" w:rsidR="00A94CA7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7AC08417" wp14:editId="46986D0A">
                  <wp:extent cx="1483200" cy="1112400"/>
                  <wp:effectExtent l="0" t="0" r="3175" b="0"/>
                  <wp:docPr id="1641465606" name="Picture 1641465606" descr="مجموعة من الأشخاص يرتدون ملابس بألوان زاهية ويؤدون رقصة تراث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465606" name="Picture 1641465606" descr="مجموعة من الأشخاص يرتدون ملابس بألوان زاهية ويؤدون رقصة تراثي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92B587C" w14:textId="77777777" w:rsidR="00A94CA7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الثقافة</w:t>
            </w:r>
          </w:p>
          <w:p w14:paraId="6EEE71AC" w14:textId="77777777" w:rsidR="00A94CA7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خلفيتك الثقافية هي:</w:t>
            </w:r>
          </w:p>
          <w:p w14:paraId="4C8BD183" w14:textId="77777777" w:rsidR="00A94CA7" w:rsidRPr="00B6698C" w:rsidRDefault="00037501" w:rsidP="00B6698C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طريقة حياتك</w:t>
            </w:r>
          </w:p>
          <w:p w14:paraId="2AF17C83" w14:textId="77777777" w:rsidR="00A94CA7" w:rsidRPr="00B6698C" w:rsidRDefault="00037501" w:rsidP="00B6698C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ما المهم بالنسبة لك.</w:t>
            </w:r>
          </w:p>
        </w:tc>
      </w:tr>
      <w:tr w:rsidR="004F407F" w:rsidRPr="00B6698C" w14:paraId="44C523A0" w14:textId="77777777" w:rsidTr="0017610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9419BF0" w14:textId="77777777" w:rsidR="00971D1A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0" layoutInCell="1" allowOverlap="1" wp14:anchorId="609BF278" wp14:editId="72481592">
                      <wp:simplePos x="0" y="0"/>
                      <wp:positionH relativeFrom="column">
                        <wp:posOffset>647065</wp:posOffset>
                      </wp:positionH>
                      <wp:positionV relativeFrom="paragraph">
                        <wp:posOffset>700405</wp:posOffset>
                      </wp:positionV>
                      <wp:extent cx="789940" cy="190500"/>
                      <wp:effectExtent l="0" t="0" r="10160" b="0"/>
                      <wp:wrapNone/>
                      <wp:docPr id="18528639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2BC146" w14:textId="77777777" w:rsidR="005E46E8" w:rsidRPr="004F0014" w:rsidRDefault="00037501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2"/>
                                      <w:lang w:val="en-PH"/>
                                    </w:rPr>
                                  </w:pPr>
                                  <w:r w:rsidRPr="004F0014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2"/>
                                      <w:rtl/>
                                      <w:lang w:val="ar"/>
                                    </w:rPr>
                                    <w:t>السجل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9BF278" id="_x0000_s1049" type="#_x0000_t202" alt="&quot;&quot;" style="position:absolute;left:0;text-align:left;margin-left:50.95pt;margin-top:55.15pt;width:62.2pt;height:1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" filled="f" stroked="f">
                      <v:textbox inset="0,0,0,0">
                        <w:txbxContent>
                          <w:p w14:paraId="4E2BC146" w14:textId="77777777" w:rsidR="005E46E8" w:rsidRPr="004F0014" w:rsidRDefault="00037501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2"/>
                                <w:lang w:val="en-PH"/>
                              </w:rPr>
                            </w:pPr>
                            <w:r w:rsidRPr="004F0014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2"/>
                                <w:rtl/>
                                <w:lang w:val="ar"/>
                              </w:rPr>
                              <w:t>السجل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B6698C">
              <w:rPr>
                <w:rFonts w:cs="Dubai"/>
                <w:noProof/>
              </w:rPr>
              <w:drawing>
                <wp:inline distT="0" distB="0" distL="0" distR="0" wp14:anchorId="179042E1" wp14:editId="14627FF7">
                  <wp:extent cx="1483360" cy="1483360"/>
                  <wp:effectExtent l="0" t="0" r="2540" b="2540"/>
                  <wp:docPr id="964686071" name="Picture 964686071" descr="وثيقة معلومات ومستند سجلات ورسم بياني شريط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686071" name="Picture 964686071" descr="وثيقة معلومات ومستند سجلات ورسم بياني شريطي.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5082C16" w14:textId="77777777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البيانات</w:t>
            </w:r>
          </w:p>
          <w:p w14:paraId="55904964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عندما نتحدث عن البيانات، نعني:</w:t>
            </w:r>
          </w:p>
          <w:p w14:paraId="1B5C75D8" w14:textId="77777777" w:rsidR="00971D1A" w:rsidRPr="00B6698C" w:rsidRDefault="00037501" w:rsidP="00B6698C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الحقائق</w:t>
            </w:r>
          </w:p>
          <w:p w14:paraId="4521A441" w14:textId="77777777" w:rsidR="00971D1A" w:rsidRPr="00B6698C" w:rsidRDefault="00037501" w:rsidP="00B6698C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المعلومات</w:t>
            </w:r>
          </w:p>
          <w:p w14:paraId="36A721B6" w14:textId="77777777" w:rsidR="00971D1A" w:rsidRPr="00B6698C" w:rsidRDefault="00037501" w:rsidP="00B6698C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السجلات.</w:t>
            </w:r>
          </w:p>
        </w:tc>
      </w:tr>
      <w:tr w:rsidR="004F407F" w:rsidRPr="00B6698C" w14:paraId="72F2658E" w14:textId="77777777" w:rsidTr="0017610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9F4892A" w14:textId="77777777" w:rsidR="006A03A0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1D3F27C" wp14:editId="5B0A4B06">
                  <wp:extent cx="1482725" cy="1482725"/>
                  <wp:effectExtent l="0" t="0" r="3175" b="3175"/>
                  <wp:docPr id="506938762" name="Picture 506938762" descr="شخص يشير إلى نفسه ويرفع يده أمام شخصين آخري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38762" name="Picture 506938762" descr="شخص يشير إلى نفسه ويرفع يده أمام شخصين آخرين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53EFA82" w14:textId="77777777" w:rsidR="006A03A0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تعريف الذات</w:t>
            </w:r>
          </w:p>
          <w:p w14:paraId="2C1D166F" w14:textId="77777777" w:rsidR="006A03A0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عندما تُعرِّف نفسك بشكل ما، فأنت تقول أنك تنتمي إلى مجموعة معينة من الأشخاص.</w:t>
            </w:r>
          </w:p>
        </w:tc>
      </w:tr>
      <w:tr w:rsidR="004F407F" w:rsidRPr="00B6698C" w14:paraId="27EB833E" w14:textId="77777777" w:rsidTr="0017610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82EF27E" w14:textId="77777777" w:rsidR="00971D1A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4ED0610" wp14:editId="040E6856">
                  <wp:extent cx="1482725" cy="1482725"/>
                  <wp:effectExtent l="0" t="0" r="3175" b="3175"/>
                  <wp:docPr id="1830485765" name="Picture 1830485765" descr="مجموعة من الأشخاص وسهم منحني حول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85765" name="Picture 1830485765" descr="مجموعة من الأشخاص وسهم منحني حولهم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C19B9FF" w14:textId="77777777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الشمولية</w:t>
            </w:r>
          </w:p>
          <w:p w14:paraId="22012688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عندما يكون شيء ما شمولياً، فهذا يعني أن الجميع:</w:t>
            </w:r>
          </w:p>
          <w:p w14:paraId="21300068" w14:textId="77777777" w:rsidR="00971D1A" w:rsidRPr="00B6698C" w:rsidRDefault="00037501" w:rsidP="00B6698C">
            <w:pPr>
              <w:pStyle w:val="ListParagraph"/>
              <w:numPr>
                <w:ilvl w:val="0"/>
                <w:numId w:val="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يمكن أن يشارك </w:t>
            </w:r>
          </w:p>
          <w:p w14:paraId="498C56D2" w14:textId="77777777" w:rsidR="00971D1A" w:rsidRPr="00B6698C" w:rsidRDefault="00037501" w:rsidP="00B6698C">
            <w:pPr>
              <w:pStyle w:val="ListParagraph"/>
              <w:numPr>
                <w:ilvl w:val="0"/>
                <w:numId w:val="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يشعرون وكأنهم ينتمون.</w:t>
            </w:r>
          </w:p>
        </w:tc>
      </w:tr>
      <w:tr w:rsidR="004F407F" w:rsidRPr="00B6698C" w14:paraId="3CB50058" w14:textId="77777777" w:rsidTr="0017610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116A9E8" w14:textId="77777777" w:rsidR="00971D1A" w:rsidRPr="00B6698C" w:rsidRDefault="00037501" w:rsidP="00B6698C">
            <w:pPr>
              <w:pStyle w:val="Image"/>
              <w:spacing w:before="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lastRenderedPageBreak/>
              <w:drawing>
                <wp:inline distT="0" distB="0" distL="0" distR="0" wp14:anchorId="37C55A86" wp14:editId="292E91C2">
                  <wp:extent cx="1482725" cy="1482725"/>
                  <wp:effectExtent l="0" t="0" r="3175" b="3175"/>
                  <wp:docPr id="992650153" name="Picture 992650153" descr="مترجم شفهي يتحدث مع شخصين آخرين. وفوقهم توجد فقاعة كلام تظهر لغة أخرى غير الإنجليز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650153" name="Picture 992650153" descr="مترجم شفهي يتحدث مع شخصين آخرين. وفوقهم توجد فقاعة كلام تظهر لغة أخرى غير الإنجليزية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D80EE97" w14:textId="3E968999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 xml:space="preserve">مترجم </w:t>
            </w:r>
            <w:r w:rsidR="007B77E4">
              <w:rPr>
                <w:rFonts w:cs="Dubai" w:hint="cs"/>
                <w:bCs/>
                <w:rtl/>
                <w:lang w:val="ar"/>
              </w:rPr>
              <w:t>شفهي</w:t>
            </w:r>
          </w:p>
          <w:p w14:paraId="464DF15E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المترجم الشفهي هو الشخص الذي:</w:t>
            </w:r>
          </w:p>
          <w:p w14:paraId="37318D2C" w14:textId="77777777" w:rsidR="00707F69" w:rsidRPr="00B6698C" w:rsidRDefault="00037501" w:rsidP="00B6698C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يستخدم لغتك</w:t>
            </w:r>
          </w:p>
          <w:p w14:paraId="0301ABA7" w14:textId="77777777" w:rsidR="00707F69" w:rsidRPr="00B6698C" w:rsidRDefault="00037501" w:rsidP="00B6698C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يساعدك على التواصل مع الآخرين</w:t>
            </w:r>
          </w:p>
          <w:p w14:paraId="7222D0E6" w14:textId="77777777" w:rsidR="00971D1A" w:rsidRPr="00B6698C" w:rsidRDefault="00037501" w:rsidP="00B6698C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يساعدك على فهم ما يقوله شخص ما.</w:t>
            </w:r>
          </w:p>
        </w:tc>
      </w:tr>
      <w:tr w:rsidR="004F407F" w:rsidRPr="00B6698C" w14:paraId="519A9A28" w14:textId="77777777" w:rsidTr="0017610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6DAF309" w14:textId="77777777" w:rsidR="00C06564" w:rsidRPr="00B6698C" w:rsidRDefault="00037501" w:rsidP="00B6698C">
            <w:pPr>
              <w:pStyle w:val="Image"/>
              <w:spacing w:before="36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7A9A9976" wp14:editId="17FE49D7">
                  <wp:extent cx="1482725" cy="1482725"/>
                  <wp:effectExtent l="0" t="0" r="3175" b="3175"/>
                  <wp:docPr id="747644267" name="Picture 747644267" descr="مخطط NDIA وكتابة بالقلم في خطة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644267" name="Picture 747644267" descr="مخطط NDIA وكتابة بالقلم في خطة NDIS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8AA4330" w14:textId="302979C4" w:rsidR="00C06564" w:rsidRPr="00B6698C" w:rsidRDefault="007B77E4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>
              <w:rPr>
                <w:rFonts w:cs="Dubai" w:hint="cs"/>
                <w:bCs/>
                <w:rtl/>
                <w:lang w:val="ar"/>
              </w:rPr>
              <w:t>مخطِط</w:t>
            </w:r>
            <w:r w:rsidRPr="00B6698C">
              <w:rPr>
                <w:rFonts w:cs="Dubai"/>
                <w:bCs/>
                <w:rtl/>
                <w:lang w:val="ar"/>
              </w:rPr>
              <w:t xml:space="preserve"> </w:t>
            </w:r>
            <w:r w:rsidRPr="00D917D5">
              <w:rPr>
                <w:rFonts w:cs="FS Me Pro"/>
                <w:bCs/>
                <w:rtl/>
                <w:lang w:val="ar"/>
              </w:rPr>
              <w:t>NDIA</w:t>
            </w:r>
          </w:p>
          <w:p w14:paraId="56E054A3" w14:textId="77777777" w:rsidR="00C06564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مخطِط </w:t>
            </w:r>
            <w:r w:rsidRPr="00D917D5">
              <w:rPr>
                <w:rFonts w:cs="FS Me Pro"/>
                <w:rtl/>
                <w:lang w:val="ar"/>
              </w:rPr>
              <w:t>NDIA</w:t>
            </w:r>
            <w:r w:rsidRPr="00B6698C">
              <w:rPr>
                <w:rFonts w:cs="Dubai"/>
                <w:rtl/>
                <w:lang w:val="ar"/>
              </w:rPr>
              <w:t xml:space="preserve"> هو شخص:</w:t>
            </w:r>
          </w:p>
          <w:p w14:paraId="771BE700" w14:textId="77777777" w:rsidR="00C06564" w:rsidRPr="00B6698C" w:rsidRDefault="00037501" w:rsidP="00B6698C">
            <w:pPr>
              <w:pStyle w:val="ListParagraph"/>
              <w:numPr>
                <w:ilvl w:val="0"/>
                <w:numId w:val="1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يضع خططًا جديدة</w:t>
            </w:r>
          </w:p>
          <w:p w14:paraId="0479D986" w14:textId="77777777" w:rsidR="00C06564" w:rsidRPr="00B6698C" w:rsidRDefault="00037501" w:rsidP="00B6698C">
            <w:pPr>
              <w:pStyle w:val="ListParagraph"/>
              <w:numPr>
                <w:ilvl w:val="0"/>
                <w:numId w:val="1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يغير الخطط.</w:t>
            </w:r>
          </w:p>
        </w:tc>
      </w:tr>
      <w:tr w:rsidR="004F407F" w:rsidRPr="00B6698C" w14:paraId="64A80D98" w14:textId="77777777" w:rsidTr="0017610E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318DE61" w14:textId="77777777" w:rsidR="00971D1A" w:rsidRPr="00B6698C" w:rsidRDefault="00037501" w:rsidP="00B6698C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11638E42" wp14:editId="33552297">
                  <wp:extent cx="1482725" cy="1482725"/>
                  <wp:effectExtent l="0" t="0" r="3175" b="3175"/>
                  <wp:docPr id="864306986" name="Picture 864306986" descr="شريك NDIS يحمل وثيقة أمام مبنى إدار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306986" name="Picture 864306986" descr="شريك NDIS يحمل وثيقة أمام مبنى إداري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C17EDA7" w14:textId="77777777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 xml:space="preserve">شركاء </w:t>
            </w:r>
            <w:r w:rsidRPr="00D917D5">
              <w:rPr>
                <w:rFonts w:cs="FS Me Pro"/>
                <w:bCs/>
                <w:rtl/>
                <w:lang w:val="ar"/>
              </w:rPr>
              <w:t>NDIS</w:t>
            </w:r>
          </w:p>
          <w:p w14:paraId="1D050546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شركاء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هم الأشخاص الذين يساعدون الآخرين في العثور على الخدمات واستخدامها.</w:t>
            </w:r>
          </w:p>
        </w:tc>
      </w:tr>
      <w:tr w:rsidR="004F407F" w:rsidRPr="00B6698C" w14:paraId="5FF4CFFF" w14:textId="77777777" w:rsidTr="0017610E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E1E5EC8" w14:textId="77777777" w:rsidR="00971D1A" w:rsidRPr="00B6698C" w:rsidRDefault="00037501" w:rsidP="00B6698C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0" layoutInCell="1" allowOverlap="1" wp14:anchorId="641CBF90" wp14:editId="72AD09ED">
                      <wp:simplePos x="0" y="0"/>
                      <wp:positionH relativeFrom="column">
                        <wp:posOffset>301625</wp:posOffset>
                      </wp:positionH>
                      <wp:positionV relativeFrom="paragraph">
                        <wp:posOffset>1117600</wp:posOffset>
                      </wp:positionV>
                      <wp:extent cx="892175" cy="304800"/>
                      <wp:effectExtent l="0" t="0" r="3175" b="0"/>
                      <wp:wrapNone/>
                      <wp:docPr id="17960228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DFA3E0" w14:textId="77777777" w:rsidR="005E46E8" w:rsidRPr="004F0014" w:rsidRDefault="00037501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4F0014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 xml:space="preserve">لجنة </w:t>
                                  </w:r>
                                  <w:r w:rsidRPr="004F0014">
                                    <w:rPr>
                                      <w:rFonts w:cs="FS Me Pro"/>
                                      <w:b/>
                                      <w:bCs/>
                                      <w:rtl/>
                                      <w:lang w:val="ar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1CBF90" id="_x0000_s1050" type="#_x0000_t202" alt="&quot;&quot;" style="position:absolute;left:0;text-align:left;margin-left:23.75pt;margin-top:88pt;width:70.25pt;height:24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" filled="f" stroked="f">
                      <v:textbox inset="0,0,0,0">
                        <w:txbxContent>
                          <w:p w14:paraId="19DFA3E0" w14:textId="77777777" w:rsidR="005E46E8" w:rsidRPr="004F0014" w:rsidRDefault="00037501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4F0014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ar"/>
                              </w:rPr>
                              <w:t xml:space="preserve">لجنة </w:t>
                            </w:r>
                            <w:r w:rsidRPr="004F0014">
                              <w:rPr>
                                <w:rFonts w:cs="FS Me Pro"/>
                                <w:b/>
                                <w:bCs/>
                                <w:rtl/>
                                <w:lang w:val="ar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B6698C">
              <w:rPr>
                <w:rFonts w:cs="Dubai"/>
                <w:noProof/>
              </w:rPr>
              <w:drawing>
                <wp:inline distT="0" distB="0" distL="0" distR="0" wp14:anchorId="6ABC5176" wp14:editId="558E19E5">
                  <wp:extent cx="1522095" cy="1522095"/>
                  <wp:effectExtent l="0" t="0" r="1905" b="1905"/>
                  <wp:docPr id="1473594973" name="Picture 1473594973" descr="3 أشخاص خلف مقعد مكتوب عليه «لجنة NDIS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594973" name="Picture 1473594973" descr="3 أشخاص خلف مقعد مكتوب عليه «لجنة NDIS»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E26DAFA" w14:textId="77777777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 xml:space="preserve">لجنة الجودة والضمانات في </w:t>
            </w:r>
            <w:r w:rsidRPr="00D917D5">
              <w:rPr>
                <w:rFonts w:cs="FS Me Pro"/>
                <w:bCs/>
                <w:rtl/>
                <w:lang w:val="ar"/>
              </w:rPr>
              <w:t>NDIS</w:t>
            </w:r>
            <w:r w:rsidRPr="00B6698C">
              <w:rPr>
                <w:rFonts w:cs="Dubai"/>
                <w:bCs/>
                <w:rtl/>
                <w:lang w:val="ar"/>
              </w:rPr>
              <w:t xml:space="preserve"> (مفوضية </w:t>
            </w:r>
            <w:r w:rsidRPr="00D917D5">
              <w:rPr>
                <w:rFonts w:cs="FS Me Pro"/>
                <w:bCs/>
                <w:rtl/>
                <w:lang w:val="ar"/>
              </w:rPr>
              <w:t>NDIS</w:t>
            </w:r>
            <w:r w:rsidRPr="00B6698C">
              <w:rPr>
                <w:rFonts w:cs="Dubai"/>
                <w:bCs/>
                <w:rtl/>
                <w:lang w:val="ar"/>
              </w:rPr>
              <w:t>)</w:t>
            </w:r>
          </w:p>
          <w:p w14:paraId="03AB64C4" w14:textId="7C8B1335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تتأكد لجنة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 xml:space="preserve"> من</w:t>
            </w:r>
            <w:r w:rsidR="006E226E">
              <w:rPr>
                <w:rFonts w:cs="Dubai" w:hint="cs"/>
                <w:rtl/>
                <w:lang w:val="en-US" w:bidi="ar-EG"/>
              </w:rPr>
              <w:t xml:space="preserve"> أن</w:t>
            </w:r>
            <w:r w:rsidRPr="00B6698C">
              <w:rPr>
                <w:rFonts w:cs="Dubai"/>
                <w:rtl/>
                <w:lang w:val="ar"/>
              </w:rPr>
              <w:t xml:space="preserve"> الأشخاص ذوي الإعاقة الذين يشاركون</w:t>
            </w:r>
            <w:r w:rsidR="004F0014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 xml:space="preserve">في </w:t>
            </w:r>
            <w:r w:rsidRPr="00D917D5">
              <w:rPr>
                <w:rFonts w:cs="FS Me Pro"/>
                <w:rtl/>
                <w:lang w:val="ar"/>
              </w:rPr>
              <w:t>NDIS</w:t>
            </w:r>
            <w:r w:rsidRPr="00B6698C">
              <w:rPr>
                <w:rFonts w:cs="Dubai"/>
                <w:rtl/>
                <w:lang w:val="ar"/>
              </w:rPr>
              <w:t>:</w:t>
            </w:r>
          </w:p>
          <w:p w14:paraId="614572AA" w14:textId="77777777" w:rsidR="00971D1A" w:rsidRPr="00B6698C" w:rsidRDefault="00037501" w:rsidP="00B6698C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آمنون </w:t>
            </w:r>
          </w:p>
          <w:p w14:paraId="404CDE31" w14:textId="77777777" w:rsidR="00971D1A" w:rsidRPr="00B6698C" w:rsidRDefault="00037501" w:rsidP="00B6698C">
            <w:pPr>
              <w:pStyle w:val="ListParagraph"/>
              <w:keepNext/>
              <w:numPr>
                <w:ilvl w:val="0"/>
                <w:numId w:val="7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يحصلون على خدمات جيدة.</w:t>
            </w:r>
          </w:p>
        </w:tc>
      </w:tr>
      <w:tr w:rsidR="004F407F" w:rsidRPr="00B6698C" w14:paraId="7C6587F3" w14:textId="77777777" w:rsidTr="0017610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DDC4D71" w14:textId="77777777" w:rsidR="00EB50E5" w:rsidRPr="00B6698C" w:rsidRDefault="00037501" w:rsidP="00B6698C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0096" behindDoc="0" locked="0" layoutInCell="1" allowOverlap="1" wp14:anchorId="478453F6" wp14:editId="46B85D04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363855</wp:posOffset>
                      </wp:positionV>
                      <wp:extent cx="892175" cy="360045"/>
                      <wp:effectExtent l="0" t="0" r="3175" b="1905"/>
                      <wp:wrapNone/>
                      <wp:docPr id="202455595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600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4728C3" w14:textId="77777777" w:rsidR="005E46E8" w:rsidRPr="004F0014" w:rsidRDefault="00037501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4F0014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8453F6" id="_x0000_s1051" type="#_x0000_t202" alt="&quot;&quot;" style="position:absolute;left:0;text-align:left;margin-left:23pt;margin-top:28.65pt;width:70.25pt;height:28.3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" filled="f" stroked="f">
                      <v:textbox inset="0,0,0,0">
                        <w:txbxContent>
                          <w:p w14:paraId="624728C3" w14:textId="77777777" w:rsidR="005E46E8" w:rsidRPr="004F0014" w:rsidRDefault="00037501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4F0014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B6698C">
              <w:rPr>
                <w:rFonts w:cs="Dubai"/>
                <w:noProof/>
              </w:rPr>
              <w:drawing>
                <wp:inline distT="0" distB="0" distL="0" distR="0" wp14:anchorId="2312C213" wp14:editId="21AC11B2">
                  <wp:extent cx="1482725" cy="1482725"/>
                  <wp:effectExtent l="0" t="0" r="3175" b="3175"/>
                  <wp:docPr id="1667349812" name="Picture 1667349812" descr="وثيقة نتائج تعرض قائمة ب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349812" name="Picture 1667349812" descr="وثيقة نتائج تعرض قائمة بعلامة صح."/>
                          <pic:cNvPicPr/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793BFCB" w14:textId="77777777" w:rsidR="00EB50E5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النتائج</w:t>
            </w:r>
          </w:p>
          <w:p w14:paraId="1A319D20" w14:textId="77777777" w:rsidR="00EB50E5" w:rsidRPr="00B6698C" w:rsidRDefault="00037501" w:rsidP="00B6698C">
            <w:pPr>
              <w:keepNext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النتائج هي الطرق التي يغير بها عملنا حياة الناس.</w:t>
            </w:r>
          </w:p>
        </w:tc>
      </w:tr>
      <w:tr w:rsidR="004F407F" w:rsidRPr="00B6698C" w14:paraId="7BF9332F" w14:textId="77777777" w:rsidTr="0017610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1D5F60" w14:textId="77777777" w:rsidR="00971D1A" w:rsidRPr="00B6698C" w:rsidRDefault="00037501" w:rsidP="00B6698C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612F9561" wp14:editId="7982A185">
                  <wp:extent cx="1440000" cy="1440000"/>
                  <wp:effectExtent l="0" t="0" r="8255" b="8255"/>
                  <wp:docPr id="154398856" name="Picture 154398856" descr="أيقونة مشارك تعرض مجموعة من المشاركين. 2 يرفعان أيديه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أيقونة مشارك تعرض مجموعة من المشاركين. 2 يرفعان أيديهم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7E0C782" w14:textId="71368AE5" w:rsidR="00971D1A" w:rsidRPr="00697DFE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val="en-US" w:bidi="ar-EG"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المشارك</w:t>
            </w:r>
            <w:r w:rsidR="006E226E">
              <w:rPr>
                <w:rFonts w:cs="Dubai" w:hint="cs"/>
                <w:bCs/>
                <w:rtl/>
                <w:lang w:val="ar"/>
              </w:rPr>
              <w:t>و</w:t>
            </w:r>
            <w:r w:rsidRPr="00B6698C">
              <w:rPr>
                <w:rFonts w:cs="Dubai"/>
                <w:bCs/>
                <w:rtl/>
                <w:lang w:val="ar"/>
              </w:rPr>
              <w:t xml:space="preserve">ن من خلفيات </w:t>
            </w:r>
            <w:r w:rsidR="006E226E">
              <w:rPr>
                <w:rFonts w:cs="Dubai" w:hint="cs"/>
                <w:bCs/>
                <w:lang w:val="ar"/>
              </w:rPr>
              <w:t>CALD</w:t>
            </w:r>
          </w:p>
          <w:p w14:paraId="755293B3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Style w:val="Strong"/>
                <w:rFonts w:cs="Dubai"/>
                <w:b w:val="0"/>
                <w:bCs w:val="0"/>
                <w:color w:val="auto"/>
                <w:rtl/>
                <w:lang w:val="ar"/>
              </w:rPr>
              <w:t xml:space="preserve">المشاركون هم الأشخاص ذوي الإعاقة الذين يشاركون في </w:t>
            </w:r>
            <w:r w:rsidRPr="00D917D5">
              <w:rPr>
                <w:rStyle w:val="Strong"/>
                <w:rFonts w:cs="FS Me Pro"/>
                <w:b w:val="0"/>
                <w:bCs w:val="0"/>
                <w:color w:val="auto"/>
                <w:rtl/>
                <w:lang w:val="ar"/>
              </w:rPr>
              <w:t>NDIS</w:t>
            </w:r>
            <w:r w:rsidRPr="00B6698C">
              <w:rPr>
                <w:rStyle w:val="Strong"/>
                <w:rFonts w:cs="Dubai"/>
                <w:b w:val="0"/>
                <w:bCs w:val="0"/>
                <w:color w:val="auto"/>
                <w:rtl/>
                <w:lang w:val="ar"/>
              </w:rPr>
              <w:t>.</w:t>
            </w:r>
          </w:p>
        </w:tc>
      </w:tr>
      <w:tr w:rsidR="004F407F" w:rsidRPr="00B6698C" w14:paraId="0C9E3B47" w14:textId="77777777" w:rsidTr="0017610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22D8757" w14:textId="77777777" w:rsidR="00971D1A" w:rsidRPr="00B6698C" w:rsidRDefault="00037501" w:rsidP="00B6698C">
            <w:pPr>
              <w:pStyle w:val="Image"/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237B721D" wp14:editId="51D593AF">
                  <wp:extent cx="1440000" cy="1440000"/>
                  <wp:effectExtent l="0" t="0" r="8255" b="8255"/>
                  <wp:docPr id="597583069" name="Picture 597583069" descr="3 مقدمي خدمة. أحدهم يرتدي سماعة الطبيب. وآخر يحمل وثي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3 مقدمي خدمة. أحدهم يرتدي سماعة الطبيب. وآخر يحمل وثيق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7ADD26C" w14:textId="77777777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مقدمو الخدمة</w:t>
            </w:r>
          </w:p>
          <w:p w14:paraId="726E4D73" w14:textId="74209ECB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يدعم مقدمو الخدمة الأشخاص ذوي الإعاقة من خلال</w:t>
            </w:r>
            <w:r w:rsidR="004F0014">
              <w:rPr>
                <w:rFonts w:cs="Dubai"/>
                <w:lang w:val="ar"/>
              </w:rPr>
              <w:br/>
            </w:r>
            <w:r w:rsidRPr="00B6698C">
              <w:rPr>
                <w:rFonts w:cs="Dubai"/>
                <w:rtl/>
                <w:lang w:val="ar"/>
              </w:rPr>
              <w:t>تقديم خدمة.</w:t>
            </w:r>
          </w:p>
        </w:tc>
      </w:tr>
      <w:tr w:rsidR="004F407F" w:rsidRPr="00B6698C" w14:paraId="27EE74A4" w14:textId="77777777" w:rsidTr="0017610E">
        <w:trPr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D54C812" w14:textId="77777777" w:rsidR="00971D1A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098F6F8D" wp14:editId="5EB738EE">
                  <wp:extent cx="1483200" cy="1112400"/>
                  <wp:effectExtent l="0" t="0" r="3175" b="0"/>
                  <wp:docPr id="1349261577" name="Picture 1349261577" descr="مجموعة من اللاجئين يحملون أمتعتهم عبر الصحراء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261577" name="Picture 1349261577" descr="مجموعة من اللاجئين يحملون أمتعتهم عبر الصحراء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</w:tcPr>
          <w:p w14:paraId="288C13A3" w14:textId="77777777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اللاجئ</w:t>
            </w:r>
          </w:p>
          <w:p w14:paraId="20DA176E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اللاجئ هو شخص مجبر على مغادرة بلده:</w:t>
            </w:r>
          </w:p>
          <w:p w14:paraId="69C187D0" w14:textId="77777777" w:rsidR="00971D1A" w:rsidRPr="00B6698C" w:rsidRDefault="00037501" w:rsidP="00B6698C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بسبب العنف </w:t>
            </w:r>
          </w:p>
          <w:p w14:paraId="408420E3" w14:textId="77777777" w:rsidR="00971D1A" w:rsidRPr="00B6698C" w:rsidRDefault="00037501" w:rsidP="00B6698C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حتى يتمكن من البقاء بأمان.</w:t>
            </w:r>
          </w:p>
        </w:tc>
      </w:tr>
    </w:tbl>
    <w:p w14:paraId="01FD78B2" w14:textId="77777777" w:rsidR="009455E9" w:rsidRPr="00B6698C" w:rsidRDefault="00037501" w:rsidP="00B6698C">
      <w:pPr>
        <w:spacing w:line="240" w:lineRule="auto"/>
        <w:rPr>
          <w:rFonts w:cs="Dubai"/>
        </w:rPr>
      </w:pPr>
      <w:r w:rsidRPr="00B6698C">
        <w:rPr>
          <w:rFonts w:cs="Dubai"/>
        </w:rPr>
        <w:br w:type="page"/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F407F" w:rsidRPr="00B6698C" w14:paraId="0018A6FA" w14:textId="77777777" w:rsidTr="0017610E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40BF238" w14:textId="77777777" w:rsidR="00971D1A" w:rsidRPr="00B6698C" w:rsidRDefault="00037501" w:rsidP="00B6698C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B6698C">
              <w:rPr>
                <w:rFonts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2144" behindDoc="0" locked="0" layoutInCell="1" allowOverlap="1" wp14:anchorId="360FF1F5" wp14:editId="6E55F75D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410210</wp:posOffset>
                      </wp:positionV>
                      <wp:extent cx="892175" cy="340360"/>
                      <wp:effectExtent l="0" t="0" r="3175" b="2540"/>
                      <wp:wrapNone/>
                      <wp:docPr id="1902180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03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DD7BB9" w14:textId="77777777" w:rsidR="005E46E8" w:rsidRPr="007138E6" w:rsidRDefault="00037501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7138E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  <w:lang w:val="ar"/>
                                    </w:rPr>
                                    <w:t>الحقوق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0FF1F5" id="_x0000_s1052" type="#_x0000_t202" alt="&quot;&quot;" style="position:absolute;left:0;text-align:left;margin-left:20.3pt;margin-top:32.3pt;width:70.25pt;height:26.8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" filled="f" stroked="f">
                      <v:textbox inset="0,0,0,0">
                        <w:txbxContent>
                          <w:p w14:paraId="44DD7BB9" w14:textId="77777777" w:rsidR="005E46E8" w:rsidRPr="007138E6" w:rsidRDefault="00037501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7138E6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  <w:lang w:val="ar"/>
                              </w:rPr>
                              <w:t>الحقوق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B6698C">
              <w:rPr>
                <w:rFonts w:cs="Dubai"/>
                <w:noProof/>
              </w:rPr>
              <w:drawing>
                <wp:inline distT="0" distB="0" distL="0" distR="0" wp14:anchorId="59DDE8BB" wp14:editId="31363BB4">
                  <wp:extent cx="1482725" cy="1482725"/>
                  <wp:effectExtent l="0" t="0" r="3175" b="3175"/>
                  <wp:docPr id="962080070" name="Picture 17" descr="وثيقة عليها كلمة «الحقوق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080070" name="Picture 17" descr="وثيقة عليها كلمة «الحقوق».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95838F9" w14:textId="77777777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الحقوق</w:t>
            </w:r>
          </w:p>
          <w:p w14:paraId="188E5EC8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الحقوق هي قواعد حول كيف يجب على الناس معاملتك:</w:t>
            </w:r>
          </w:p>
          <w:p w14:paraId="28D6EC95" w14:textId="77777777" w:rsidR="00971D1A" w:rsidRPr="00B6698C" w:rsidRDefault="00037501" w:rsidP="00B6698C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 xml:space="preserve">بإنصاف </w:t>
            </w:r>
          </w:p>
          <w:p w14:paraId="583EE65F" w14:textId="77777777" w:rsidR="00971D1A" w:rsidRPr="00B6698C" w:rsidRDefault="00037501" w:rsidP="00B6698C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بمساواة.</w:t>
            </w:r>
          </w:p>
        </w:tc>
      </w:tr>
      <w:tr w:rsidR="004F407F" w:rsidRPr="00B6698C" w14:paraId="30DB4C8E" w14:textId="77777777" w:rsidTr="0017610E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CCA7DD7" w14:textId="77777777" w:rsidR="00971D1A" w:rsidRPr="00B6698C" w:rsidRDefault="00037501" w:rsidP="00B6698C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089D4634" wp14:editId="0EDB879F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491490</wp:posOffset>
                      </wp:positionV>
                      <wp:extent cx="892175" cy="304800"/>
                      <wp:effectExtent l="0" t="0" r="3175" b="0"/>
                      <wp:wrapNone/>
                      <wp:docPr id="14674297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CAFB94" w14:textId="77777777" w:rsidR="005E46E8" w:rsidRPr="004F0014" w:rsidRDefault="00037501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4F0014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  <w:lang w:val="ar"/>
                                    </w:rPr>
                                    <w:t>الاستراتيجية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9D4634" id="_x0000_s1053" type="#_x0000_t202" alt="&quot;&quot;" style="position:absolute;left:0;text-align:left;margin-left:23.5pt;margin-top:38.7pt;width:70.25pt;height:24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" filled="f" stroked="f">
                      <v:textbox inset="0,0,0,0">
                        <w:txbxContent>
                          <w:p w14:paraId="5BCAFB94" w14:textId="77777777" w:rsidR="005E46E8" w:rsidRPr="004F0014" w:rsidRDefault="00037501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4F0014">
                              <w:rPr>
                                <w:rFonts w:ascii="Dubai" w:hAnsi="Dubai" w:cs="Dubai"/>
                                <w:b/>
                                <w:bCs/>
                                <w:sz w:val="22"/>
                                <w:szCs w:val="22"/>
                                <w:rtl/>
                                <w:lang w:val="ar"/>
                              </w:rPr>
                              <w:t>الاستراتيجية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B6698C">
              <w:rPr>
                <w:rFonts w:cs="Dubai"/>
                <w:noProof/>
              </w:rPr>
              <w:drawing>
                <wp:inline distT="0" distB="0" distL="0" distR="0" wp14:anchorId="18CC0868" wp14:editId="666B397F">
                  <wp:extent cx="1482725" cy="1482725"/>
                  <wp:effectExtent l="0" t="0" r="3175" b="3175"/>
                  <wp:docPr id="2112566448" name="Picture 2112566448" descr="مستند استراتيج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566448" name="Picture 2112566448" descr="مستند استراتيجية."/>
                          <pic:cNvPicPr/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F4A83B7" w14:textId="77777777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الاستراتيجية</w:t>
            </w:r>
          </w:p>
          <w:p w14:paraId="38ABC618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الاستراتيجية هي خطة لكيفية تحسين الأمور.</w:t>
            </w:r>
          </w:p>
        </w:tc>
      </w:tr>
      <w:tr w:rsidR="004F407F" w:rsidRPr="00B6698C" w14:paraId="5DA0A6DC" w14:textId="77777777" w:rsidTr="0017610E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814A226" w14:textId="77777777" w:rsidR="00971D1A" w:rsidRPr="00B6698C" w:rsidRDefault="00037501" w:rsidP="00B6698C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B6698C">
              <w:rPr>
                <w:rFonts w:cs="Dubai"/>
                <w:noProof/>
              </w:rPr>
              <w:drawing>
                <wp:inline distT="0" distB="0" distL="0" distR="0" wp14:anchorId="3A89B46C" wp14:editId="4FDB73AB">
                  <wp:extent cx="1494790" cy="1494790"/>
                  <wp:effectExtent l="0" t="0" r="0" b="0"/>
                  <wp:docPr id="1495365429" name="Picture 1495365429" descr="شخص يبدو منزعجًا. فوقهم فقاعة تفكير تظهرهم وهم يبكون وبجانبهم أيقونة مشكل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365429" name="Picture 1495365429" descr="شخص يبدو منزعجًا. فوقهم فقاعة تفكير تظهرهم وهم يبكون وبجانبهم أيقونة مشكلة.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A9D7F57" w14:textId="77777777" w:rsidR="00971D1A" w:rsidRPr="00B6698C" w:rsidRDefault="00037501" w:rsidP="00B6698C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B6698C">
              <w:rPr>
                <w:rFonts w:cs="Dubai"/>
                <w:bCs/>
                <w:rtl/>
                <w:lang w:val="ar"/>
              </w:rPr>
              <w:t>الصدمة</w:t>
            </w:r>
          </w:p>
          <w:p w14:paraId="072B3042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الصدمة هي الطريقة التي تشعر بها حيال شيء سيء حدث لك.</w:t>
            </w:r>
          </w:p>
          <w:p w14:paraId="1EE70D00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على سبيل المثال، قد تشعر بالخوف أو التوتر.</w:t>
            </w:r>
          </w:p>
          <w:p w14:paraId="20EA753F" w14:textId="77777777" w:rsidR="00971D1A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B6698C">
              <w:rPr>
                <w:rFonts w:cs="Dubai"/>
                <w:rtl/>
                <w:lang w:val="ar"/>
              </w:rPr>
              <w:t>يمكن أن تؤثر الصدمة على الناس بطرق مختلفة.</w:t>
            </w:r>
          </w:p>
        </w:tc>
      </w:tr>
    </w:tbl>
    <w:p w14:paraId="772E2FDE" w14:textId="77777777" w:rsidR="00463A40" w:rsidRPr="00B6698C" w:rsidRDefault="00463A40" w:rsidP="00931A0F">
      <w:pPr>
        <w:pStyle w:val="NoSpacing"/>
        <w:spacing w:before="2800"/>
        <w:rPr>
          <w:rFonts w:ascii="FS Me Pro" w:hAnsi="FS Me Pro" w:cs="Dubai"/>
        </w:rPr>
      </w:pPr>
    </w:p>
    <w:tbl>
      <w:tblPr>
        <w:tblStyle w:val="Style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4F407F" w:rsidRPr="00B6698C" w14:paraId="49B76DE0" w14:textId="77777777" w:rsidTr="0017610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41EF51B5" w14:textId="77777777" w:rsidR="000E4E3C" w:rsidRPr="00B6698C" w:rsidRDefault="00037501" w:rsidP="00B6698C">
            <w:pPr>
              <w:spacing w:line="240" w:lineRule="auto"/>
              <w:rPr>
                <w:rFonts w:cs="Dubai"/>
              </w:rPr>
            </w:pPr>
            <w:r w:rsidRPr="00B6698C">
              <w:rPr>
                <w:rFonts w:cs="Dubai"/>
                <w:noProof/>
                <w:lang w:eastAsia="en-AU"/>
              </w:rPr>
              <w:drawing>
                <wp:inline distT="0" distB="0" distL="0" distR="0" wp14:anchorId="30F13832" wp14:editId="31059E2C">
                  <wp:extent cx="864000" cy="864000"/>
                  <wp:effectExtent l="0" t="0" r="0" b="0"/>
                  <wp:docPr id="74" name="Picture 74" descr="شعار مجموعة الوصول إلى المع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شعار مجموعة الوصول إلى المعلو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151E628D" w14:textId="5511E5BB" w:rsidR="000E4E3C" w:rsidRPr="00B6698C" w:rsidRDefault="00037501" w:rsidP="00B6698C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sz w:val="22"/>
              </w:rPr>
            </w:pPr>
            <w:r w:rsidRPr="00B6698C">
              <w:rPr>
                <w:rFonts w:cs="Dubai"/>
                <w:sz w:val="24"/>
                <w:szCs w:val="24"/>
                <w:rtl/>
                <w:lang w:val="ar"/>
              </w:rPr>
              <w:t xml:space="preserve">أعدت مجموعة توفير المعلومات </w:t>
            </w:r>
            <w:r w:rsidRPr="00D917D5">
              <w:rPr>
                <w:rFonts w:cs="FS Me Pro"/>
                <w:sz w:val="24"/>
                <w:szCs w:val="24"/>
                <w:rtl/>
                <w:lang w:val="ar"/>
              </w:rPr>
              <w:t>Information</w:t>
            </w:r>
            <w:r w:rsidRPr="00B6698C">
              <w:rPr>
                <w:rFonts w:cs="Dubai"/>
                <w:sz w:val="24"/>
                <w:szCs w:val="24"/>
                <w:rtl/>
                <w:lang w:val="ar"/>
              </w:rPr>
              <w:t xml:space="preserve"> </w:t>
            </w:r>
            <w:r w:rsidRPr="00D917D5">
              <w:rPr>
                <w:rFonts w:cs="FS Me Pro"/>
                <w:sz w:val="24"/>
                <w:szCs w:val="24"/>
                <w:rtl/>
                <w:lang w:val="ar"/>
              </w:rPr>
              <w:t>Access</w:t>
            </w:r>
            <w:r w:rsidRPr="00B6698C">
              <w:rPr>
                <w:rFonts w:cs="Dubai"/>
                <w:sz w:val="24"/>
                <w:szCs w:val="24"/>
                <w:rtl/>
                <w:lang w:val="ar"/>
              </w:rPr>
              <w:t xml:space="preserve"> </w:t>
            </w:r>
            <w:r w:rsidRPr="00D917D5">
              <w:rPr>
                <w:rFonts w:cs="FS Me Pro"/>
                <w:sz w:val="24"/>
                <w:szCs w:val="24"/>
                <w:rtl/>
                <w:lang w:val="ar"/>
              </w:rPr>
              <w:t>Group</w:t>
            </w:r>
            <w:r w:rsidRPr="00B6698C">
              <w:rPr>
                <w:rFonts w:cs="Dubai"/>
                <w:sz w:val="24"/>
                <w:szCs w:val="24"/>
                <w:rtl/>
                <w:lang w:val="ar"/>
              </w:rPr>
              <w:t xml:space="preserve"> هذه الوثيقة سهلة القراءة باستخدام الصور الفوتوغرافية والصور المعدة خصيصاً. لا يجوز إعادة استخدام الصور بدون إذن. لأية استفسارات حول الصور، يرجى زيارة </w:t>
            </w:r>
            <w:hyperlink r:id="rId204" w:history="1">
              <w:r w:rsidRPr="00D917D5">
                <w:rPr>
                  <w:rStyle w:val="Hyperlink"/>
                  <w:rFonts w:cs="FS Me Pro"/>
                  <w:bCs/>
                  <w:sz w:val="24"/>
                  <w:szCs w:val="24"/>
                  <w:rtl/>
                  <w:lang w:val="ar"/>
                </w:rPr>
                <w:t>www.informationaccessgroup.com</w:t>
              </w:r>
            </w:hyperlink>
            <w:r w:rsidRPr="00B6698C">
              <w:rPr>
                <w:rFonts w:cs="Dubai"/>
                <w:sz w:val="24"/>
                <w:szCs w:val="24"/>
                <w:rtl/>
                <w:lang w:val="ar"/>
              </w:rPr>
              <w:t xml:space="preserve">. مع الإشارة إلى رقم المهمة </w:t>
            </w:r>
            <w:r w:rsidR="00697DFE">
              <w:rPr>
                <w:rFonts w:cs="Dubai" w:hint="cs"/>
                <w:sz w:val="24"/>
                <w:szCs w:val="24"/>
                <w:lang w:val="ar"/>
              </w:rPr>
              <w:t>-B</w:t>
            </w:r>
            <w:r w:rsidRPr="00B6698C">
              <w:rPr>
                <w:rFonts w:cs="Dubai"/>
                <w:sz w:val="24"/>
                <w:szCs w:val="24"/>
                <w:rtl/>
                <w:lang w:val="ar"/>
              </w:rPr>
              <w:t>5212.</w:t>
            </w:r>
          </w:p>
        </w:tc>
      </w:tr>
      <w:bookmarkEnd w:id="95"/>
      <w:bookmarkEnd w:id="94"/>
    </w:tbl>
    <w:p w14:paraId="1CFEFC20" w14:textId="77777777" w:rsidR="006A3B43" w:rsidRPr="00B6698C" w:rsidRDefault="006A3B43" w:rsidP="00B6698C">
      <w:pPr>
        <w:pStyle w:val="Tablespacerrow"/>
        <w:rPr>
          <w:rFonts w:cs="Dubai"/>
        </w:rPr>
        <w:sectPr w:rsidR="006A3B43" w:rsidRPr="00B6698C" w:rsidSect="00D213B5">
          <w:footerReference w:type="default" r:id="rId205"/>
          <w:headerReference w:type="first" r:id="rId206"/>
          <w:footerReference w:type="first" r:id="rId207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7D1B119E" w14:textId="77777777" w:rsidR="00EC31C6" w:rsidRPr="00B6698C" w:rsidRDefault="00EC31C6" w:rsidP="00B6698C">
      <w:pPr>
        <w:spacing w:line="240" w:lineRule="auto"/>
        <w:rPr>
          <w:rFonts w:cs="Dubai"/>
          <w:lang w:val="en-US"/>
        </w:rPr>
      </w:pPr>
    </w:p>
    <w:sectPr w:rsidR="00EC31C6" w:rsidRPr="00B6698C" w:rsidSect="00D213B5">
      <w:footerReference w:type="default" r:id="rId208"/>
      <w:headerReference w:type="first" r:id="rId209"/>
      <w:footerReference w:type="first" r:id="rId210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D9354B" w14:textId="77777777" w:rsidR="00D213B5" w:rsidRDefault="00D213B5">
      <w:pPr>
        <w:spacing w:before="0" w:after="0" w:line="240" w:lineRule="auto"/>
      </w:pPr>
      <w:r>
        <w:separator/>
      </w:r>
    </w:p>
  </w:endnote>
  <w:endnote w:type="continuationSeparator" w:id="0">
    <w:p w14:paraId="0A89976D" w14:textId="77777777" w:rsidR="00D213B5" w:rsidRDefault="00D213B5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C5D26FF2-D310-41CF-A99C-BC015047954C}"/>
    <w:embedBold r:id="rId2" w:fontKey="{9853A50A-62BF-4F2E-BBFB-3C28BB0FFBA1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C75E7AEC-56D2-4561-B4BA-2AC975F1137B}"/>
  </w:font>
  <w:font w:name="FS Me Pro"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4" w:fontKey="{1018127C-70E4-4424-9D09-1548F53C6C22}"/>
    <w:embedBold r:id="rId5" w:fontKey="{49C2672A-291B-43CD-B9AF-BBE2EDB98530}"/>
    <w:embedItalic r:id="rId6" w:fontKey="{C761D85F-8381-4005-AB13-61A75B9F07A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charset w:val="00"/>
    <w:family w:val="auto"/>
    <w:pitch w:val="variable"/>
    <w:sig w:usb0="A00002EF" w:usb1="4000606A" w:usb2="00000000" w:usb3="00000000" w:csb0="0000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02610D1C-E2E9-4C57-BD65-BECA5245E555}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  <w:embedRegular r:id="rId8" w:fontKey="{888DD1F6-83CA-46C2-95E7-3F57903875FE}"/>
    <w:embedBold r:id="rId9" w:fontKey="{A3DC0906-40CA-424C-8A39-209791BDFF7E}"/>
    <w:embedItalic r:id="rId10" w:fontKey="{CAB5B6D2-7A33-4438-B688-35334080E98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AD092" w14:textId="7BFAFE17" w:rsidR="00986198" w:rsidRPr="0017610E" w:rsidRDefault="0017610E" w:rsidP="00F76FEA">
    <w:pPr>
      <w:pStyle w:val="Footer"/>
      <w:bidi/>
      <w:spacing w:before="60" w:after="200" w:line="240" w:lineRule="auto"/>
      <w:rPr>
        <w:rFonts w:ascii="Dubai" w:hAnsi="Dubai" w:cs="Dubai"/>
        <w:szCs w:val="22"/>
      </w:rPr>
    </w:pPr>
    <w:r w:rsidRPr="0017610E">
      <w:rPr>
        <w:rFonts w:ascii="Dubai" w:hAnsi="Dubai" w:cs="Dubai"/>
        <w:szCs w:val="22"/>
      </w:rPr>
      <w:drawing>
        <wp:anchor distT="0" distB="0" distL="114300" distR="114300" simplePos="0" relativeHeight="251661312" behindDoc="1" locked="1" layoutInCell="1" allowOverlap="1" wp14:anchorId="66F2BE07" wp14:editId="6DE065B4">
          <wp:simplePos x="0" y="0"/>
          <wp:positionH relativeFrom="page">
            <wp:posOffset>-177165</wp:posOffset>
          </wp:positionH>
          <wp:positionV relativeFrom="page">
            <wp:posOffset>9575800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610E">
      <w:rPr>
        <w:rFonts w:ascii="Dubai" w:hAnsi="Dubai" w:cs="Dubai"/>
        <w:szCs w:val="22"/>
        <w:rtl/>
        <w:lang w:val="ar"/>
      </w:rPr>
      <w:t xml:space="preserve">صفحة </w:t>
    </w:r>
    <w:r w:rsidRPr="0017610E">
      <w:rPr>
        <w:rFonts w:cs="Dubai"/>
        <w:szCs w:val="22"/>
      </w:rPr>
      <w:fldChar w:fldCharType="begin"/>
    </w:r>
    <w:r w:rsidRPr="0017610E">
      <w:rPr>
        <w:rFonts w:cs="Dubai"/>
        <w:szCs w:val="22"/>
        <w:rtl/>
        <w:lang w:val="ar"/>
      </w:rPr>
      <w:instrText xml:space="preserve"> PAGE   \* MERGEFORMAT </w:instrText>
    </w:r>
    <w:r w:rsidRPr="0017610E">
      <w:rPr>
        <w:rFonts w:cs="Dubai"/>
        <w:szCs w:val="22"/>
      </w:rPr>
      <w:fldChar w:fldCharType="separate"/>
    </w:r>
    <w:r w:rsidRPr="0017610E">
      <w:rPr>
        <w:rFonts w:cs="Dubai"/>
        <w:szCs w:val="22"/>
        <w:rtl/>
        <w:lang w:val="ar"/>
      </w:rPr>
      <w:t>51</w:t>
    </w:r>
    <w:r w:rsidRPr="0017610E">
      <w:rPr>
        <w:rFonts w:cs="Dubai"/>
        <w:szCs w:val="22"/>
      </w:rPr>
      <w:fldChar w:fldCharType="end"/>
    </w:r>
    <w:r w:rsidRPr="0017610E">
      <w:rPr>
        <w:rFonts w:ascii="Dubai" w:hAnsi="Dubai" w:cs="Dubai"/>
        <w:szCs w:val="22"/>
        <w:rtl/>
        <w:lang w:val="ar"/>
      </w:rPr>
      <w:t xml:space="preserve"> من </w:t>
    </w:r>
    <w:r w:rsidR="007258BD" w:rsidRPr="0017610E">
      <w:rPr>
        <w:rFonts w:cs="Dubai"/>
        <w:szCs w:val="22"/>
      </w:rPr>
      <w:fldChar w:fldCharType="begin"/>
    </w:r>
    <w:r w:rsidRPr="0017610E">
      <w:rPr>
        <w:rFonts w:cs="Dubai"/>
        <w:szCs w:val="22"/>
        <w:rtl/>
        <w:lang w:val="ar"/>
      </w:rPr>
      <w:instrText xml:space="preserve"> NUMPAGES   \* MERGEFORMAT </w:instrText>
    </w:r>
    <w:r w:rsidR="007258BD" w:rsidRPr="0017610E">
      <w:rPr>
        <w:rFonts w:cs="Dubai"/>
        <w:szCs w:val="22"/>
      </w:rPr>
      <w:fldChar w:fldCharType="separate"/>
    </w:r>
    <w:r w:rsidR="007258BD" w:rsidRPr="0017610E">
      <w:rPr>
        <w:rFonts w:cs="Dubai"/>
        <w:szCs w:val="22"/>
        <w:rtl/>
        <w:lang w:val="ar"/>
      </w:rPr>
      <w:t>52</w:t>
    </w:r>
    <w:r w:rsidR="007258BD" w:rsidRPr="0017610E">
      <w:rPr>
        <w:rFonts w:cs="Dubai"/>
        <w:szCs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4CEE90" w14:textId="77777777" w:rsidR="00EC34F7" w:rsidRPr="00B6698C" w:rsidRDefault="00037501" w:rsidP="00EC34F7">
    <w:pPr>
      <w:pStyle w:val="Footerfrontpage"/>
      <w:bidi/>
      <w:rPr>
        <w:rFonts w:cs="FS Me Pro"/>
        <w:szCs w:val="32"/>
      </w:rPr>
    </w:pPr>
    <w:r w:rsidRPr="00B6698C">
      <w:rPr>
        <w:rFonts w:cs="FS Me Pro"/>
        <w:noProof/>
        <w:szCs w:val="32"/>
      </w:rPr>
      <w:drawing>
        <wp:inline distT="0" distB="0" distL="0" distR="0" wp14:anchorId="1F35B814" wp14:editId="3874303B">
          <wp:extent cx="1260000" cy="624393"/>
          <wp:effectExtent l="0" t="0" r="0" b="4445"/>
          <wp:docPr id="20" name="Picture 20" descr="شعار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شعار NDIS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B6698C">
      <w:rPr>
        <w:rFonts w:cs="FS Me Pro"/>
        <w:szCs w:val="32"/>
        <w:rtl/>
        <w:lang w:val="ar"/>
      </w:rPr>
      <w:tab/>
    </w:r>
    <w:r w:rsidRPr="00B6698C">
      <w:rPr>
        <w:rFonts w:cs="FS Me Pro"/>
        <w:szCs w:val="32"/>
        <w:rtl/>
        <w:lang w:val="ar"/>
      </w:rPr>
      <w:tab/>
    </w:r>
    <w:r w:rsidRPr="00B6698C">
      <w:rPr>
        <w:rFonts w:cs="FS Me Pro"/>
        <w:szCs w:val="32"/>
        <w:rtl/>
        <w:lang w:val="ar"/>
      </w:rPr>
      <w:tab/>
    </w:r>
    <w:r w:rsidRPr="00B6698C">
      <w:rPr>
        <w:rFonts w:cs="FS Me Pro"/>
        <w:szCs w:val="32"/>
        <w:rtl/>
        <w:lang w:val="ar"/>
      </w:rPr>
      <w:tab/>
    </w:r>
    <w:r w:rsidRPr="00B6698C">
      <w:rPr>
        <w:rFonts w:cs="FS Me Pro"/>
        <w:szCs w:val="32"/>
        <w:rtl/>
        <w:lang w:val="ar"/>
      </w:rPr>
      <w:tab/>
    </w:r>
    <w:r w:rsidRPr="00B6698C">
      <w:rPr>
        <w:rFonts w:cs="FS Me Pro"/>
        <w:szCs w:val="32"/>
        <w:rtl/>
        <w:lang w:val="ar"/>
      </w:rPr>
      <w:tab/>
    </w:r>
    <w:r w:rsidRPr="00B6698C">
      <w:rPr>
        <w:rFonts w:cs="FS Me Pro"/>
        <w:szCs w:val="32"/>
        <w:rtl/>
        <w:lang w:val="ar"/>
      </w:rPr>
      <w:tab/>
    </w:r>
    <w:r w:rsidRPr="00B6698C">
      <w:rPr>
        <w:rFonts w:cs="FS Me Pro"/>
        <w:szCs w:val="32"/>
        <w:rtl/>
        <w:lang w:val="ar"/>
      </w:rPr>
      <w:tab/>
      <w:t xml:space="preserve"> ndis.gov.au</w:t>
    </w:r>
  </w:p>
  <w:p w14:paraId="6A69021F" w14:textId="77777777" w:rsidR="00EC34F7" w:rsidRPr="00B6698C" w:rsidRDefault="00037501" w:rsidP="00EC34F7">
    <w:pPr>
      <w:pStyle w:val="Tablespacerrow"/>
      <w:rPr>
        <w:rFonts w:cs="FS Me Pro"/>
      </w:rPr>
    </w:pPr>
    <w:r w:rsidRPr="00B6698C">
      <w:rPr>
        <w:rFonts w:cs="FS Me Pro"/>
      </w:rPr>
      <w:br/>
    </w:r>
  </w:p>
  <w:p w14:paraId="59834A1C" w14:textId="77777777" w:rsidR="00384C4C" w:rsidRPr="00B6698C" w:rsidRDefault="00384C4C" w:rsidP="00C36784">
    <w:pPr>
      <w:pStyle w:val="Default"/>
      <w:rPr>
        <w:rFonts w:cs="FS Me Pro"/>
        <w:szCs w:val="3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DA7977" w14:textId="77777777" w:rsidR="00384C4C" w:rsidRPr="001A07DF" w:rsidRDefault="00037501" w:rsidP="000749C5">
    <w:pPr>
      <w:pStyle w:val="Footer"/>
      <w:bidi/>
    </w:pPr>
    <w:r w:rsidRPr="00AD2EFB">
      <w:rPr>
        <w:rStyle w:val="IntenseEmphasis1"/>
        <w:rtl/>
        <w:lang w:val="ar"/>
      </w:rPr>
      <w:t>ndis.gov.au</w:t>
    </w:r>
    <w:r w:rsidRPr="00AD2EFB">
      <w:rPr>
        <w:rStyle w:val="IntenseEmphasis1"/>
        <w:rtl/>
        <w:lang w:val="ar"/>
      </w:rPr>
      <w:tab/>
      <w:t xml:space="preserve">التنوع </w:t>
    </w:r>
    <w:sdt>
      <w:sdtPr>
        <w:rPr>
          <w:rtl/>
        </w:rPr>
        <w:alias w:val="Title"/>
        <w:id w:val="811562545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</w:t>
        </w:r>
      </w:sdtContent>
    </w:sdt>
    <w:r w:rsidRPr="00AD2EFB">
      <w:rPr>
        <w:rStyle w:val="IntenseEmphasis1"/>
        <w:rtl/>
        <w:lang w:val="ar"/>
      </w:rPr>
      <w:t xml:space="preserve"> </w:t>
    </w:r>
    <w:r>
      <w:rPr>
        <w:rtl/>
        <w:lang w:val="ar"/>
      </w:rPr>
      <w:t xml:space="preserve">| </w:t>
    </w:r>
    <w:sdt>
      <w:sdtPr>
        <w:rPr>
          <w:rtl/>
        </w:rPr>
        <w:id w:val="544922549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tl/>
            <w:lang w:val="ar"/>
          </w:rPr>
          <w:t>Click or tap to enter a date.</w:t>
        </w:r>
      </w:sdtContent>
    </w:sdt>
    <w:r w:rsidRPr="00AD2EFB">
      <w:rPr>
        <w:rStyle w:val="IntenseEmphasis1"/>
        <w:rtl/>
        <w:lang w:val="ar"/>
      </w:rPr>
      <w:tab/>
    </w:r>
    <w:sdt>
      <w:sdtPr>
        <w:rPr>
          <w:rtl/>
        </w:rPr>
        <w:id w:val="2044004587"/>
        <w:docPartObj>
          <w:docPartGallery w:val="Page Numbers (Bottom of Page)"/>
          <w:docPartUnique/>
        </w:docPartObj>
      </w:sdtPr>
      <w:sdtContent>
        <w:r w:rsidRPr="001A07DF">
          <w:rPr>
            <w:rtl/>
            <w:lang w:val="ar"/>
          </w:rPr>
          <w:t xml:space="preserve">صفحة </w:t>
        </w:r>
        <w:r w:rsidRPr="001A07DF">
          <w:fldChar w:fldCharType="begin"/>
        </w:r>
        <w:r w:rsidRPr="001A07DF">
          <w:rPr>
            <w:rtl/>
            <w:lang w:val="ar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tl/>
            <w:lang w:val="ar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11EDA" w14:textId="77777777" w:rsidR="00C65783" w:rsidRPr="00B6698C" w:rsidRDefault="00037501" w:rsidP="00D917D5">
    <w:pPr>
      <w:jc w:val="right"/>
      <w:rPr>
        <w:rFonts w:cs="FS Me Pro"/>
        <w:szCs w:val="44"/>
        <w:lang w:val="en-US"/>
      </w:rPr>
    </w:pPr>
    <w:r w:rsidRPr="00B6698C">
      <w:rPr>
        <w:rFonts w:cs="FS Me Pro"/>
        <w:noProof/>
        <w:szCs w:val="44"/>
        <w:lang w:val="en-US"/>
      </w:rPr>
      <w:drawing>
        <wp:inline distT="0" distB="0" distL="0" distR="0" wp14:anchorId="3DE494B4" wp14:editId="3CE5BF40">
          <wp:extent cx="1620000" cy="919733"/>
          <wp:effectExtent l="0" t="0" r="0" b="0"/>
          <wp:docPr id="7" name="Picture 7" descr="شعار ND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شعار ND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7639438B" w14:textId="77777777" w:rsidR="00CB3B8E" w:rsidRPr="00B6698C" w:rsidRDefault="00CB3B8E" w:rsidP="00CB3B8E">
    <w:pPr>
      <w:rPr>
        <w:rFonts w:cs="FS Me Pro"/>
        <w:szCs w:val="44"/>
      </w:rPr>
    </w:pPr>
  </w:p>
  <w:p w14:paraId="0DE12E19" w14:textId="77777777" w:rsidR="00C65783" w:rsidRPr="00B6698C" w:rsidRDefault="00037501" w:rsidP="00CB3B8E">
    <w:pPr>
      <w:pStyle w:val="Backpagetext"/>
      <w:bidi/>
      <w:rPr>
        <w:rFonts w:cs="FS Me Pro"/>
        <w:szCs w:val="44"/>
      </w:rPr>
    </w:pPr>
    <w:r w:rsidRPr="00B6698C">
      <w:rPr>
        <w:rFonts w:cs="FS Me Pro"/>
        <w:szCs w:val="44"/>
        <w:rtl/>
        <w:lang w:val="ar"/>
      </w:rPr>
      <w:t>ndis.gov.au</w:t>
    </w:r>
  </w:p>
  <w:p w14:paraId="12B23FA4" w14:textId="77777777" w:rsidR="00C65783" w:rsidRPr="00B6698C" w:rsidRDefault="00C65783" w:rsidP="00CB3B8E">
    <w:pPr>
      <w:pStyle w:val="Backpagetext"/>
      <w:rPr>
        <w:rFonts w:cs="FS Me Pro"/>
        <w:szCs w:val="44"/>
      </w:rPr>
    </w:pPr>
  </w:p>
  <w:p w14:paraId="5B401FCA" w14:textId="77777777" w:rsidR="00CB3B8E" w:rsidRPr="00B6698C" w:rsidRDefault="00CB3B8E" w:rsidP="00CB3B8E">
    <w:pPr>
      <w:pStyle w:val="Backpagetext"/>
      <w:rPr>
        <w:rFonts w:cs="FS Me Pro"/>
        <w:szCs w:val="44"/>
      </w:rPr>
    </w:pPr>
  </w:p>
  <w:p w14:paraId="46105E7A" w14:textId="77777777" w:rsidR="00384C4C" w:rsidRPr="00B6698C" w:rsidRDefault="00384C4C" w:rsidP="00CB3B8E">
    <w:pPr>
      <w:pStyle w:val="ProductCode"/>
      <w:rPr>
        <w:rFonts w:cs="FS Me Pro"/>
        <w:szCs w:val="4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02F3B2" w14:textId="77777777" w:rsidR="00D213B5" w:rsidRDefault="00D213B5">
      <w:pPr>
        <w:spacing w:before="0" w:after="0" w:line="240" w:lineRule="auto"/>
      </w:pPr>
      <w:r>
        <w:separator/>
      </w:r>
    </w:p>
  </w:footnote>
  <w:footnote w:type="continuationSeparator" w:id="0">
    <w:p w14:paraId="7FFDC0B2" w14:textId="77777777" w:rsidR="00D213B5" w:rsidRDefault="00D213B5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A81B85" w14:textId="77777777" w:rsidR="00384C4C" w:rsidRDefault="00037501">
    <w:pPr>
      <w:pStyle w:val="Header"/>
    </w:pPr>
    <w:r>
      <w:drawing>
        <wp:anchor distT="0" distB="0" distL="114300" distR="114300" simplePos="0" relativeHeight="251658240" behindDoc="1" locked="0" layoutInCell="1" allowOverlap="1" wp14:anchorId="48B4187E" wp14:editId="401C7809">
          <wp:simplePos x="0" y="0"/>
          <wp:positionH relativeFrom="page">
            <wp:posOffset>-53340</wp:posOffset>
          </wp:positionH>
          <wp:positionV relativeFrom="page">
            <wp:posOffset>-62865</wp:posOffset>
          </wp:positionV>
          <wp:extent cx="7714168" cy="10821600"/>
          <wp:effectExtent l="0" t="0" r="1270" b="0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6912075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14168" cy="1082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4E5BB1" w14:textId="77777777" w:rsidR="00384C4C" w:rsidRPr="00C65783" w:rsidRDefault="00037501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3A0BA1A1" wp14:editId="6B447FB8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8D9F45F" id="Rectangle 8" o:spid="_x0000_s1026" alt="&quot;&quot;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D65AC0D6"/>
    <w:lvl w:ilvl="0" w:tplc="414EA6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8B299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6A7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3EC9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06A3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FEE6D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104BD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8671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D80A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BA0218"/>
    <w:multiLevelType w:val="hybridMultilevel"/>
    <w:tmpl w:val="5A562566"/>
    <w:lvl w:ilvl="0" w:tplc="34AC26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A6A8D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EEE92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18B1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2446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B2622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64B5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6C888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D6AE0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F8606E"/>
    <w:multiLevelType w:val="hybridMultilevel"/>
    <w:tmpl w:val="B9348698"/>
    <w:lvl w:ilvl="0" w:tplc="5C721A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02807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FCD0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107C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C490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402D6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7876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0E22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16032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B35D7C"/>
    <w:multiLevelType w:val="hybridMultilevel"/>
    <w:tmpl w:val="FB242C52"/>
    <w:lvl w:ilvl="0" w:tplc="09DCA7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654AF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2B6AF5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706E8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65C1B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40F3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56D0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4E91E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8DC46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FC4DA3"/>
    <w:multiLevelType w:val="hybridMultilevel"/>
    <w:tmpl w:val="698202E8"/>
    <w:lvl w:ilvl="0" w:tplc="559481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A6A2F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1C09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2A7E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AC09A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76CCB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2EB1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6766B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78A5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6D3050"/>
    <w:multiLevelType w:val="hybridMultilevel"/>
    <w:tmpl w:val="28FA5082"/>
    <w:lvl w:ilvl="0" w:tplc="FFBC6D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652B0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048EB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BA31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0AA3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992DB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861E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F2EB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B641D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33D77A2"/>
    <w:multiLevelType w:val="hybridMultilevel"/>
    <w:tmpl w:val="C616CD64"/>
    <w:lvl w:ilvl="0" w:tplc="4A563E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DF40C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88AF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B0D8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7412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644E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E07C5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CAAF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BDA91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8D4AB1"/>
    <w:multiLevelType w:val="hybridMultilevel"/>
    <w:tmpl w:val="ACC0C36E"/>
    <w:lvl w:ilvl="0" w:tplc="D4463D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2DEC2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F4ADF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70EA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1DA1D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1F8EE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F066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B62F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72C62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5BE6E8B"/>
    <w:multiLevelType w:val="hybridMultilevel"/>
    <w:tmpl w:val="0DA01F94"/>
    <w:lvl w:ilvl="0" w:tplc="C6C623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E7CFB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778D3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1B2BC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91CE6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1A09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6CF9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56AE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3ADE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EE35E2"/>
    <w:multiLevelType w:val="hybridMultilevel"/>
    <w:tmpl w:val="0458FB32"/>
    <w:lvl w:ilvl="0" w:tplc="711A7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44033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A8E27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6443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CF281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7C23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6C95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946C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F89E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DB3E9B"/>
    <w:multiLevelType w:val="hybridMultilevel"/>
    <w:tmpl w:val="CBBEE408"/>
    <w:lvl w:ilvl="0" w:tplc="1BA621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6ACFE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804A2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E68A6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98C66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00202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A2DC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0296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F43A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936215"/>
    <w:multiLevelType w:val="hybridMultilevel"/>
    <w:tmpl w:val="59F68BB0"/>
    <w:lvl w:ilvl="0" w:tplc="FCA298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36ADC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46C0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6C97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10D5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35C2F3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C69C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3867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7F2E9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8F0DF3"/>
    <w:multiLevelType w:val="hybridMultilevel"/>
    <w:tmpl w:val="A726F498"/>
    <w:lvl w:ilvl="0" w:tplc="E1DC2FDC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64F8057E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34061A5E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55E60B8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F47CB968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3B129862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66100CA2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23A2645C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B23C44B8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3" w15:restartNumberingAfterBreak="0">
    <w:nsid w:val="17142136"/>
    <w:multiLevelType w:val="hybridMultilevel"/>
    <w:tmpl w:val="0B0C2AB4"/>
    <w:lvl w:ilvl="0" w:tplc="B3B0D8BA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E7AC3312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C20CFE4C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70F8425E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83E44EF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F0CA30F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1E9496CA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2A4607FA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5352D0D0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14" w15:restartNumberingAfterBreak="0">
    <w:nsid w:val="181B0B01"/>
    <w:multiLevelType w:val="hybridMultilevel"/>
    <w:tmpl w:val="2AB821AC"/>
    <w:lvl w:ilvl="0" w:tplc="242AA8CC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color w:val="6B2976"/>
      </w:rPr>
    </w:lvl>
    <w:lvl w:ilvl="1" w:tplc="34A296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6E42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462D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D38E7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88299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D83F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C8F6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47E4D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334CBD"/>
    <w:multiLevelType w:val="hybridMultilevel"/>
    <w:tmpl w:val="F92A6CC8"/>
    <w:lvl w:ilvl="0" w:tplc="E3E42D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5F239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96433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1A81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0A2A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27023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F80B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D678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FC3B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D93FE4"/>
    <w:multiLevelType w:val="hybridMultilevel"/>
    <w:tmpl w:val="A0CC2F20"/>
    <w:lvl w:ilvl="0" w:tplc="C87022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A3EC06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CA04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8AAE0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C90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C3269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B419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8D4BC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7C8E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E222EB7"/>
    <w:multiLevelType w:val="hybridMultilevel"/>
    <w:tmpl w:val="28C8EB2E"/>
    <w:lvl w:ilvl="0" w:tplc="571096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F182D0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E924D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E820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5ED2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5F2D7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CE4F2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218EA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61435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E863DCE"/>
    <w:multiLevelType w:val="hybridMultilevel"/>
    <w:tmpl w:val="AAB69D28"/>
    <w:lvl w:ilvl="0" w:tplc="69B244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030C7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3A231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D60E9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A4C3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AFAA6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4492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0C97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7B216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8B21CC"/>
    <w:multiLevelType w:val="hybridMultilevel"/>
    <w:tmpl w:val="1694A2C4"/>
    <w:lvl w:ilvl="0" w:tplc="1EB8DE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4C63B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62E0E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0406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4A4C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C624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4887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AA00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11663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40E19"/>
    <w:multiLevelType w:val="hybridMultilevel"/>
    <w:tmpl w:val="1FDE0F20"/>
    <w:lvl w:ilvl="0" w:tplc="635AF7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41EAE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D419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7E3A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64AA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DD205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6CB6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5058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60DA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5C342B"/>
    <w:multiLevelType w:val="hybridMultilevel"/>
    <w:tmpl w:val="0AA0D758"/>
    <w:lvl w:ilvl="0" w:tplc="911097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698143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203E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C8F1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C09B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C044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1EE1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F2E61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0631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464620"/>
    <w:multiLevelType w:val="hybridMultilevel"/>
    <w:tmpl w:val="D90E93EA"/>
    <w:lvl w:ilvl="0" w:tplc="5EC076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D1EA9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0B0DA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7C3B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DAF8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F7C3D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249E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FAAA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6E06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5351755"/>
    <w:multiLevelType w:val="hybridMultilevel"/>
    <w:tmpl w:val="2B22095E"/>
    <w:lvl w:ilvl="0" w:tplc="44B66514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6B2976"/>
      </w:rPr>
    </w:lvl>
    <w:lvl w:ilvl="1" w:tplc="4C1070BE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B986C7D6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FC54C2DE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64AA684C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98FC72C0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9DF67CDE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DAD23034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B4A25016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28D4118C"/>
    <w:multiLevelType w:val="hybridMultilevel"/>
    <w:tmpl w:val="05001CD2"/>
    <w:lvl w:ilvl="0" w:tplc="35822C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662A4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5F082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CE25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2E87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0018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D892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BA73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38C78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6" w15:restartNumberingAfterBreak="0">
    <w:nsid w:val="2CF562E8"/>
    <w:multiLevelType w:val="hybridMultilevel"/>
    <w:tmpl w:val="4C4A343C"/>
    <w:lvl w:ilvl="0" w:tplc="88E8BB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EA455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77837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F4E2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9D45C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5BE5A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D22B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C853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384E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FFB7F59"/>
    <w:multiLevelType w:val="hybridMultilevel"/>
    <w:tmpl w:val="9A4CDBE2"/>
    <w:lvl w:ilvl="0" w:tplc="2C5C0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38023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6B295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ECF4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528B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3AD4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EA94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69A9E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E9247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07E15BF"/>
    <w:multiLevelType w:val="hybridMultilevel"/>
    <w:tmpl w:val="2DE4F692"/>
    <w:lvl w:ilvl="0" w:tplc="93C43F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E64AB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D455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0608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19012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5DAA00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EE50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F811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6568A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6B4021"/>
    <w:multiLevelType w:val="hybridMultilevel"/>
    <w:tmpl w:val="A00689A0"/>
    <w:lvl w:ilvl="0" w:tplc="AA0AED8C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93DE3D1C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B8EE0006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40F4489E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3FF8616C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D8DC151A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CC4AC87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C64CEB7A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6B5E91A0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 w15:restartNumberingAfterBreak="0">
    <w:nsid w:val="347B1E5C"/>
    <w:multiLevelType w:val="hybridMultilevel"/>
    <w:tmpl w:val="293E8332"/>
    <w:lvl w:ilvl="0" w:tplc="857A12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C2EFD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96A4F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A2F9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14AC6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E0CC6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DC3E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744F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F464E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D0594C"/>
    <w:multiLevelType w:val="hybridMultilevel"/>
    <w:tmpl w:val="F03E391C"/>
    <w:lvl w:ilvl="0" w:tplc="4A6C6C50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94760044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A9BACDF4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C51A2424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ED1E3BF2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2834C342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60762590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6F2C5074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C16CF278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2" w15:restartNumberingAfterBreak="0">
    <w:nsid w:val="36743438"/>
    <w:multiLevelType w:val="hybridMultilevel"/>
    <w:tmpl w:val="2A28BA8E"/>
    <w:lvl w:ilvl="0" w:tplc="0FF6D4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BDAFB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166D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9012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8699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483F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109C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E094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5C4CC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7D22922"/>
    <w:multiLevelType w:val="hybridMultilevel"/>
    <w:tmpl w:val="E57EAD1C"/>
    <w:lvl w:ilvl="0" w:tplc="EF1CC6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99EAE6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6481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2C42F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B6F1F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1DA42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CEEA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FE2E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22D9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7F16336"/>
    <w:multiLevelType w:val="hybridMultilevel"/>
    <w:tmpl w:val="383CD3AC"/>
    <w:lvl w:ilvl="0" w:tplc="0DA4B8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A52D3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BAE0C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A060B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1259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100D5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28761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ED083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05297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98A1378"/>
    <w:multiLevelType w:val="hybridMultilevel"/>
    <w:tmpl w:val="FA72A2B2"/>
    <w:lvl w:ilvl="0" w:tplc="856034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29E60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D96BF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29A6F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6D2F1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FA426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AA3F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50A8DE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4462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FE2116B"/>
    <w:multiLevelType w:val="hybridMultilevel"/>
    <w:tmpl w:val="01B864F4"/>
    <w:lvl w:ilvl="0" w:tplc="CF50BF56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D876ABFC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78826EEC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DABCEECC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CFCA1F64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92508094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1AD82DE4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CEF66C48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A8DC9DE8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37" w15:restartNumberingAfterBreak="0">
    <w:nsid w:val="415A5FD1"/>
    <w:multiLevelType w:val="hybridMultilevel"/>
    <w:tmpl w:val="BDA02762"/>
    <w:lvl w:ilvl="0" w:tplc="A4B091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4CCFB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37AEE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A4A8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C8BE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E7A02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78F6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AA82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F7C21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F47E2F"/>
    <w:multiLevelType w:val="hybridMultilevel"/>
    <w:tmpl w:val="CE9CE97A"/>
    <w:lvl w:ilvl="0" w:tplc="0D1AE1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56CE24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DBE00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08BE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9C4E1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13CCF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A8BE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EE3D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A482A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2252E0"/>
    <w:multiLevelType w:val="hybridMultilevel"/>
    <w:tmpl w:val="FA9E33C6"/>
    <w:lvl w:ilvl="0" w:tplc="09F65F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7E2D7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3695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5CA63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869A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74C7F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E6C3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2AF8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364CAD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C12B7D"/>
    <w:multiLevelType w:val="hybridMultilevel"/>
    <w:tmpl w:val="C7B287E2"/>
    <w:lvl w:ilvl="0" w:tplc="3B8CCD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D30C5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BCA35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A0C97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C4F0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04204B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BAC1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C443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D40C8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394592F"/>
    <w:multiLevelType w:val="hybridMultilevel"/>
    <w:tmpl w:val="DD7C9F84"/>
    <w:lvl w:ilvl="0" w:tplc="5FB4DF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1E4D0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80CF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2276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98BF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CD026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888A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084A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99CDCA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4BF11E0"/>
    <w:multiLevelType w:val="hybridMultilevel"/>
    <w:tmpl w:val="BF54802C"/>
    <w:lvl w:ilvl="0" w:tplc="11EAB3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B603B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BFA6D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E6A7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4039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F1020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7EA0F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5A2A5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85C54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9C375CB"/>
    <w:multiLevelType w:val="hybridMultilevel"/>
    <w:tmpl w:val="C2CCC884"/>
    <w:lvl w:ilvl="0" w:tplc="2EA00844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6324E800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D794EB8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10EC95B4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959E79DA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FBFCB5C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122ECA92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C172D210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5174482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4" w15:restartNumberingAfterBreak="0">
    <w:nsid w:val="4B01276D"/>
    <w:multiLevelType w:val="hybridMultilevel"/>
    <w:tmpl w:val="69E4BCC0"/>
    <w:lvl w:ilvl="0" w:tplc="757CAC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5A8C8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CB4B6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585D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34C1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86897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54FA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68F49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AA4B7F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BB8177C"/>
    <w:multiLevelType w:val="hybridMultilevel"/>
    <w:tmpl w:val="05085782"/>
    <w:lvl w:ilvl="0" w:tplc="B78AA5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764E5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FDE6F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8AEB0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B267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96D0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7648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EE794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AE4A2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C0D5CD8"/>
    <w:multiLevelType w:val="hybridMultilevel"/>
    <w:tmpl w:val="F066FF9A"/>
    <w:lvl w:ilvl="0" w:tplc="8174D4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26A06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BEEE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6496B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F421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0095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5458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60A0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BECF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CF066A8"/>
    <w:multiLevelType w:val="hybridMultilevel"/>
    <w:tmpl w:val="0F9C22E0"/>
    <w:lvl w:ilvl="0" w:tplc="096E1D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8FC81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10CC0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D0EF0F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1AF3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F63E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E0B1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2019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A6603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D0A4854"/>
    <w:multiLevelType w:val="hybridMultilevel"/>
    <w:tmpl w:val="D2943122"/>
    <w:lvl w:ilvl="0" w:tplc="C9AA08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B2D8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91809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82CC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F493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C8824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D27B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167A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03268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BD6FC0"/>
    <w:multiLevelType w:val="hybridMultilevel"/>
    <w:tmpl w:val="556EB48C"/>
    <w:lvl w:ilvl="0" w:tplc="5B147C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A3859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E3035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85C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30DB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9086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1405F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4406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0AB3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F040A0C"/>
    <w:multiLevelType w:val="hybridMultilevel"/>
    <w:tmpl w:val="34980AB0"/>
    <w:lvl w:ilvl="0" w:tplc="70108B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DD8E8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36898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D0C67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260F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B6000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2A21B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0064A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5C7B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0226A32"/>
    <w:multiLevelType w:val="hybridMultilevel"/>
    <w:tmpl w:val="59686506"/>
    <w:lvl w:ilvl="0" w:tplc="1B10AC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C9ECC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AE0A6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FC632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80B9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4808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8618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08CC1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30CD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0CE3002"/>
    <w:multiLevelType w:val="hybridMultilevel"/>
    <w:tmpl w:val="D84A4A38"/>
    <w:lvl w:ilvl="0" w:tplc="6FC43D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B38E0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8828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1E6B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F24C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26E57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7E7D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F6AE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D2057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0D6632C"/>
    <w:multiLevelType w:val="hybridMultilevel"/>
    <w:tmpl w:val="A49EDED6"/>
    <w:lvl w:ilvl="0" w:tplc="F2622C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8AC30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590D9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362F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B2ED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44F5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2851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0CD9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0609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28F7D80"/>
    <w:multiLevelType w:val="hybridMultilevel"/>
    <w:tmpl w:val="AED0DB70"/>
    <w:lvl w:ilvl="0" w:tplc="03006784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CEE83872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B7E8EEE2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E2F2EF18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305EF604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918412FC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C048002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F5241BA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E4CC10CE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5" w15:restartNumberingAfterBreak="0">
    <w:nsid w:val="543F35D0"/>
    <w:multiLevelType w:val="hybridMultilevel"/>
    <w:tmpl w:val="1962488A"/>
    <w:lvl w:ilvl="0" w:tplc="0BE480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4E2076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5280D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A810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5CA65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34D2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BA8E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C2F6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9A2A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A5529DD"/>
    <w:multiLevelType w:val="hybridMultilevel"/>
    <w:tmpl w:val="E8104084"/>
    <w:lvl w:ilvl="0" w:tplc="383A50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17286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5A12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AA37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A0A60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CA6E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4CF3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B3842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466D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CEE66DE"/>
    <w:multiLevelType w:val="hybridMultilevel"/>
    <w:tmpl w:val="4036E218"/>
    <w:lvl w:ilvl="0" w:tplc="5880B7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D9631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734B4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04E7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425A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9C241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D267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A16BE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F38E6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DAB3FC0"/>
    <w:multiLevelType w:val="hybridMultilevel"/>
    <w:tmpl w:val="79E6EFEC"/>
    <w:lvl w:ilvl="0" w:tplc="BB5C350A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4DDAFE7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DF485D58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549C7FC6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72FC9170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5E8EA38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145C930E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1EA2935A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7EE2043C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9" w15:restartNumberingAfterBreak="0">
    <w:nsid w:val="617C0AF1"/>
    <w:multiLevelType w:val="hybridMultilevel"/>
    <w:tmpl w:val="CF4AD9E0"/>
    <w:lvl w:ilvl="0" w:tplc="CDDC22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7EE934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C451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9CBE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082E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41818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B78F0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1218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18F7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1860D55"/>
    <w:multiLevelType w:val="hybridMultilevel"/>
    <w:tmpl w:val="B5E83720"/>
    <w:lvl w:ilvl="0" w:tplc="AD38E0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87E36A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0BCAB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C22C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1AC5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D1616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1E31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FFE8F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63CDD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B2EF1"/>
    <w:multiLevelType w:val="hybridMultilevel"/>
    <w:tmpl w:val="345AA880"/>
    <w:lvl w:ilvl="0" w:tplc="20AA64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AEEEC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2CC1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50AF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DEE10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E4AE9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7C94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8F2BE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B8AD6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25021"/>
    <w:multiLevelType w:val="hybridMultilevel"/>
    <w:tmpl w:val="11A657DA"/>
    <w:lvl w:ilvl="0" w:tplc="3F840C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F463B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F4C0D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1A8D1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C468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3E04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B05E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99A9B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1853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6D95886"/>
    <w:multiLevelType w:val="hybridMultilevel"/>
    <w:tmpl w:val="31C83CF4"/>
    <w:lvl w:ilvl="0" w:tplc="103870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33AEB4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194C7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8D098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E201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FCECA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FC7F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E6B9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AC4F2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074A2F"/>
    <w:multiLevelType w:val="hybridMultilevel"/>
    <w:tmpl w:val="A8BE1838"/>
    <w:lvl w:ilvl="0" w:tplc="3A900A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8F0F3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B00A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6275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4AE1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E2286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3CED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5421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CD051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8C34E5E"/>
    <w:multiLevelType w:val="hybridMultilevel"/>
    <w:tmpl w:val="A70AAFBE"/>
    <w:lvl w:ilvl="0" w:tplc="EF8A44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37431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28C31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724B31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0E8B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1525F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F9E87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9A46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5E57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A6560FE"/>
    <w:multiLevelType w:val="hybridMultilevel"/>
    <w:tmpl w:val="A9B623E0"/>
    <w:lvl w:ilvl="0" w:tplc="A998E1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1802E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F414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1251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32E1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76030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21000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92F1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1CE1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04F63F6"/>
    <w:multiLevelType w:val="hybridMultilevel"/>
    <w:tmpl w:val="20A6DDAE"/>
    <w:lvl w:ilvl="0" w:tplc="88EC50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CF62A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F00AE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B743B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52C1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A4C9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06C7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9865F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EEB5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4CF016B"/>
    <w:multiLevelType w:val="hybridMultilevel"/>
    <w:tmpl w:val="8E062570"/>
    <w:lvl w:ilvl="0" w:tplc="42F2D2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E7627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64B1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B4FB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D36F9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0F4C7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A2C6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CE36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A839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59C453B"/>
    <w:multiLevelType w:val="hybridMultilevel"/>
    <w:tmpl w:val="872C2B5C"/>
    <w:lvl w:ilvl="0" w:tplc="D5A00A30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2F52AA22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6AB6676C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C3C45F2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C2FE01B4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AA2A808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96965EF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826F108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78749828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0" w15:restartNumberingAfterBreak="0">
    <w:nsid w:val="780A769F"/>
    <w:multiLevelType w:val="hybridMultilevel"/>
    <w:tmpl w:val="9614FC80"/>
    <w:lvl w:ilvl="0" w:tplc="4E80090A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1DB2BEE0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A06C6EA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AE4E88B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D8B05E26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618C9DF4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B60D9BA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3FF050F8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B4DE42B0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1" w15:restartNumberingAfterBreak="0">
    <w:nsid w:val="7AE27A44"/>
    <w:multiLevelType w:val="hybridMultilevel"/>
    <w:tmpl w:val="9B14F71E"/>
    <w:lvl w:ilvl="0" w:tplc="236090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3DEF7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D2EA0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2416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10D7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6585B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6B4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9C55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40689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DC372CE"/>
    <w:multiLevelType w:val="hybridMultilevel"/>
    <w:tmpl w:val="71346B62"/>
    <w:lvl w:ilvl="0" w:tplc="240083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0A20B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9AA6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B6629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70640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C5461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AC88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BBC9B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0A861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E6D6CD1"/>
    <w:multiLevelType w:val="hybridMultilevel"/>
    <w:tmpl w:val="2CCA968A"/>
    <w:lvl w:ilvl="0" w:tplc="CF661A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28C4C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5C8605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E818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B96CB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0EAF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98B5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F1EE4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61CA2F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EBE03ED"/>
    <w:multiLevelType w:val="hybridMultilevel"/>
    <w:tmpl w:val="960CAF0C"/>
    <w:lvl w:ilvl="0" w:tplc="69241A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0C812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1E699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8E92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52D2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FCD3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F2116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ED6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18DC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EDC0055"/>
    <w:multiLevelType w:val="hybridMultilevel"/>
    <w:tmpl w:val="53845616"/>
    <w:lvl w:ilvl="0" w:tplc="C20E2E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43AF3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2E69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128C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D805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76C8C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4A78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B871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B3049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2109838">
    <w:abstractNumId w:val="25"/>
  </w:num>
  <w:num w:numId="2" w16cid:durableId="1620725936">
    <w:abstractNumId w:val="45"/>
  </w:num>
  <w:num w:numId="3" w16cid:durableId="1065032365">
    <w:abstractNumId w:val="27"/>
  </w:num>
  <w:num w:numId="4" w16cid:durableId="914583658">
    <w:abstractNumId w:val="11"/>
  </w:num>
  <w:num w:numId="5" w16cid:durableId="643239478">
    <w:abstractNumId w:val="42"/>
  </w:num>
  <w:num w:numId="6" w16cid:durableId="561604960">
    <w:abstractNumId w:val="34"/>
  </w:num>
  <w:num w:numId="7" w16cid:durableId="942491714">
    <w:abstractNumId w:val="37"/>
  </w:num>
  <w:num w:numId="8" w16cid:durableId="2134134969">
    <w:abstractNumId w:val="3"/>
  </w:num>
  <w:num w:numId="9" w16cid:durableId="1111826050">
    <w:abstractNumId w:val="0"/>
  </w:num>
  <w:num w:numId="10" w16cid:durableId="947272103">
    <w:abstractNumId w:val="62"/>
  </w:num>
  <w:num w:numId="11" w16cid:durableId="1466893425">
    <w:abstractNumId w:val="28"/>
  </w:num>
  <w:num w:numId="12" w16cid:durableId="1872985618">
    <w:abstractNumId w:val="44"/>
  </w:num>
  <w:num w:numId="13" w16cid:durableId="141889867">
    <w:abstractNumId w:val="72"/>
  </w:num>
  <w:num w:numId="14" w16cid:durableId="1791976705">
    <w:abstractNumId w:val="22"/>
  </w:num>
  <w:num w:numId="15" w16cid:durableId="268780763">
    <w:abstractNumId w:val="14"/>
  </w:num>
  <w:num w:numId="16" w16cid:durableId="1601909440">
    <w:abstractNumId w:val="26"/>
  </w:num>
  <w:num w:numId="17" w16cid:durableId="825390581">
    <w:abstractNumId w:val="53"/>
  </w:num>
  <w:num w:numId="18" w16cid:durableId="1717653783">
    <w:abstractNumId w:val="21"/>
  </w:num>
  <w:num w:numId="19" w16cid:durableId="334646971">
    <w:abstractNumId w:val="9"/>
  </w:num>
  <w:num w:numId="20" w16cid:durableId="1029448141">
    <w:abstractNumId w:val="30"/>
  </w:num>
  <w:num w:numId="21" w16cid:durableId="1864052605">
    <w:abstractNumId w:val="49"/>
  </w:num>
  <w:num w:numId="22" w16cid:durableId="1237593902">
    <w:abstractNumId w:val="55"/>
  </w:num>
  <w:num w:numId="23" w16cid:durableId="1631204128">
    <w:abstractNumId w:val="8"/>
  </w:num>
  <w:num w:numId="24" w16cid:durableId="1360398498">
    <w:abstractNumId w:val="18"/>
  </w:num>
  <w:num w:numId="25" w16cid:durableId="1654018426">
    <w:abstractNumId w:val="75"/>
  </w:num>
  <w:num w:numId="26" w16cid:durableId="152920256">
    <w:abstractNumId w:val="66"/>
  </w:num>
  <w:num w:numId="27" w16cid:durableId="1036586135">
    <w:abstractNumId w:val="15"/>
  </w:num>
  <w:num w:numId="28" w16cid:durableId="1671525621">
    <w:abstractNumId w:val="74"/>
  </w:num>
  <w:num w:numId="29" w16cid:durableId="1532646548">
    <w:abstractNumId w:val="24"/>
  </w:num>
  <w:num w:numId="30" w16cid:durableId="1367485852">
    <w:abstractNumId w:val="7"/>
  </w:num>
  <w:num w:numId="31" w16cid:durableId="1680110381">
    <w:abstractNumId w:val="33"/>
  </w:num>
  <w:num w:numId="32" w16cid:durableId="1857769280">
    <w:abstractNumId w:val="70"/>
  </w:num>
  <w:num w:numId="33" w16cid:durableId="384372306">
    <w:abstractNumId w:val="58"/>
  </w:num>
  <w:num w:numId="34" w16cid:durableId="1511915814">
    <w:abstractNumId w:val="2"/>
  </w:num>
  <w:num w:numId="35" w16cid:durableId="696926222">
    <w:abstractNumId w:val="56"/>
  </w:num>
  <w:num w:numId="36" w16cid:durableId="1799301621">
    <w:abstractNumId w:val="23"/>
  </w:num>
  <w:num w:numId="37" w16cid:durableId="1219823708">
    <w:abstractNumId w:val="5"/>
  </w:num>
  <w:num w:numId="38" w16cid:durableId="1659184262">
    <w:abstractNumId w:val="64"/>
  </w:num>
  <w:num w:numId="39" w16cid:durableId="1192381401">
    <w:abstractNumId w:val="13"/>
  </w:num>
  <w:num w:numId="40" w16cid:durableId="2082748490">
    <w:abstractNumId w:val="61"/>
  </w:num>
  <w:num w:numId="41" w16cid:durableId="412894631">
    <w:abstractNumId w:val="69"/>
  </w:num>
  <w:num w:numId="42" w16cid:durableId="409237875">
    <w:abstractNumId w:val="46"/>
  </w:num>
  <w:num w:numId="43" w16cid:durableId="1476678798">
    <w:abstractNumId w:val="4"/>
  </w:num>
  <w:num w:numId="44" w16cid:durableId="1921671190">
    <w:abstractNumId w:val="68"/>
  </w:num>
  <w:num w:numId="45" w16cid:durableId="1614242180">
    <w:abstractNumId w:val="39"/>
  </w:num>
  <w:num w:numId="46" w16cid:durableId="942496940">
    <w:abstractNumId w:val="20"/>
  </w:num>
  <w:num w:numId="47" w16cid:durableId="449977469">
    <w:abstractNumId w:val="35"/>
  </w:num>
  <w:num w:numId="48" w16cid:durableId="1586065000">
    <w:abstractNumId w:val="71"/>
  </w:num>
  <w:num w:numId="49" w16cid:durableId="552813365">
    <w:abstractNumId w:val="50"/>
  </w:num>
  <w:num w:numId="50" w16cid:durableId="1480000096">
    <w:abstractNumId w:val="54"/>
  </w:num>
  <w:num w:numId="51" w16cid:durableId="1326393386">
    <w:abstractNumId w:val="19"/>
  </w:num>
  <w:num w:numId="52" w16cid:durableId="1274289458">
    <w:abstractNumId w:val="31"/>
  </w:num>
  <w:num w:numId="53" w16cid:durableId="1509252168">
    <w:abstractNumId w:val="48"/>
  </w:num>
  <w:num w:numId="54" w16cid:durableId="49576631">
    <w:abstractNumId w:val="36"/>
  </w:num>
  <w:num w:numId="55" w16cid:durableId="935602726">
    <w:abstractNumId w:val="47"/>
  </w:num>
  <w:num w:numId="56" w16cid:durableId="70545243">
    <w:abstractNumId w:val="57"/>
  </w:num>
  <w:num w:numId="57" w16cid:durableId="338195508">
    <w:abstractNumId w:val="32"/>
  </w:num>
  <w:num w:numId="58" w16cid:durableId="1153522536">
    <w:abstractNumId w:val="52"/>
  </w:num>
  <w:num w:numId="59" w16cid:durableId="228228820">
    <w:abstractNumId w:val="40"/>
  </w:num>
  <w:num w:numId="60" w16cid:durableId="1001275219">
    <w:abstractNumId w:val="43"/>
  </w:num>
  <w:num w:numId="61" w16cid:durableId="979726247">
    <w:abstractNumId w:val="41"/>
  </w:num>
  <w:num w:numId="62" w16cid:durableId="823013901">
    <w:abstractNumId w:val="1"/>
  </w:num>
  <w:num w:numId="63" w16cid:durableId="1099641757">
    <w:abstractNumId w:val="10"/>
  </w:num>
  <w:num w:numId="64" w16cid:durableId="1362704349">
    <w:abstractNumId w:val="60"/>
  </w:num>
  <w:num w:numId="65" w16cid:durableId="954486907">
    <w:abstractNumId w:val="12"/>
  </w:num>
  <w:num w:numId="66" w16cid:durableId="1624538613">
    <w:abstractNumId w:val="38"/>
  </w:num>
  <w:num w:numId="67" w16cid:durableId="960846103">
    <w:abstractNumId w:val="17"/>
  </w:num>
  <w:num w:numId="68" w16cid:durableId="1635791046">
    <w:abstractNumId w:val="65"/>
  </w:num>
  <w:num w:numId="69" w16cid:durableId="447507143">
    <w:abstractNumId w:val="59"/>
  </w:num>
  <w:num w:numId="70" w16cid:durableId="343942175">
    <w:abstractNumId w:val="16"/>
  </w:num>
  <w:num w:numId="71" w16cid:durableId="1936789699">
    <w:abstractNumId w:val="63"/>
  </w:num>
  <w:num w:numId="72" w16cid:durableId="794568011">
    <w:abstractNumId w:val="29"/>
  </w:num>
  <w:num w:numId="73" w16cid:durableId="59062455">
    <w:abstractNumId w:val="73"/>
  </w:num>
  <w:num w:numId="74" w16cid:durableId="1704355284">
    <w:abstractNumId w:val="6"/>
  </w:num>
  <w:num w:numId="75" w16cid:durableId="254097182">
    <w:abstractNumId w:val="67"/>
  </w:num>
  <w:num w:numId="76" w16cid:durableId="264314109">
    <w:abstractNumId w:val="51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1C1D"/>
    <w:rsid w:val="000033A2"/>
    <w:rsid w:val="00003F3E"/>
    <w:rsid w:val="00004B02"/>
    <w:rsid w:val="00004C71"/>
    <w:rsid w:val="00004D32"/>
    <w:rsid w:val="000053A1"/>
    <w:rsid w:val="0000591C"/>
    <w:rsid w:val="00005C84"/>
    <w:rsid w:val="00006C34"/>
    <w:rsid w:val="0000714E"/>
    <w:rsid w:val="0000729C"/>
    <w:rsid w:val="0000789C"/>
    <w:rsid w:val="00007F05"/>
    <w:rsid w:val="00010060"/>
    <w:rsid w:val="00011468"/>
    <w:rsid w:val="00011F45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647"/>
    <w:rsid w:val="00017C44"/>
    <w:rsid w:val="0002090D"/>
    <w:rsid w:val="00020BF2"/>
    <w:rsid w:val="00020CAC"/>
    <w:rsid w:val="00021AA8"/>
    <w:rsid w:val="000231A1"/>
    <w:rsid w:val="000236B5"/>
    <w:rsid w:val="0002396F"/>
    <w:rsid w:val="00025085"/>
    <w:rsid w:val="00026D9B"/>
    <w:rsid w:val="00026E8E"/>
    <w:rsid w:val="000276DA"/>
    <w:rsid w:val="0003212C"/>
    <w:rsid w:val="000326CA"/>
    <w:rsid w:val="00032C87"/>
    <w:rsid w:val="00033014"/>
    <w:rsid w:val="000349ED"/>
    <w:rsid w:val="00034C79"/>
    <w:rsid w:val="00035CE8"/>
    <w:rsid w:val="00035D95"/>
    <w:rsid w:val="00036E23"/>
    <w:rsid w:val="00037501"/>
    <w:rsid w:val="00037534"/>
    <w:rsid w:val="0004057F"/>
    <w:rsid w:val="000407F8"/>
    <w:rsid w:val="00040894"/>
    <w:rsid w:val="00040A12"/>
    <w:rsid w:val="000412EC"/>
    <w:rsid w:val="0004229E"/>
    <w:rsid w:val="0004268F"/>
    <w:rsid w:val="000432B1"/>
    <w:rsid w:val="00043451"/>
    <w:rsid w:val="000434DF"/>
    <w:rsid w:val="0004354E"/>
    <w:rsid w:val="00043949"/>
    <w:rsid w:val="000440AA"/>
    <w:rsid w:val="0004416B"/>
    <w:rsid w:val="00044D74"/>
    <w:rsid w:val="00046373"/>
    <w:rsid w:val="000464C1"/>
    <w:rsid w:val="00046C00"/>
    <w:rsid w:val="00047818"/>
    <w:rsid w:val="0005049B"/>
    <w:rsid w:val="00051335"/>
    <w:rsid w:val="0005158E"/>
    <w:rsid w:val="00051741"/>
    <w:rsid w:val="00052332"/>
    <w:rsid w:val="000524A6"/>
    <w:rsid w:val="000529ED"/>
    <w:rsid w:val="00053110"/>
    <w:rsid w:val="00053B9D"/>
    <w:rsid w:val="00053CE8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0E2"/>
    <w:rsid w:val="000625EB"/>
    <w:rsid w:val="0006339E"/>
    <w:rsid w:val="000638F0"/>
    <w:rsid w:val="0006410D"/>
    <w:rsid w:val="00064806"/>
    <w:rsid w:val="00065443"/>
    <w:rsid w:val="00067033"/>
    <w:rsid w:val="0006719A"/>
    <w:rsid w:val="00067268"/>
    <w:rsid w:val="000676E6"/>
    <w:rsid w:val="000700F9"/>
    <w:rsid w:val="000706FB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7A"/>
    <w:rsid w:val="00076FDD"/>
    <w:rsid w:val="00077149"/>
    <w:rsid w:val="000778B0"/>
    <w:rsid w:val="00080002"/>
    <w:rsid w:val="000802BB"/>
    <w:rsid w:val="00080FCD"/>
    <w:rsid w:val="00081281"/>
    <w:rsid w:val="00081601"/>
    <w:rsid w:val="00081796"/>
    <w:rsid w:val="00081CF6"/>
    <w:rsid w:val="00082231"/>
    <w:rsid w:val="0008232C"/>
    <w:rsid w:val="00082456"/>
    <w:rsid w:val="00082485"/>
    <w:rsid w:val="00082754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10"/>
    <w:rsid w:val="00090531"/>
    <w:rsid w:val="000906AA"/>
    <w:rsid w:val="00090E8C"/>
    <w:rsid w:val="00091081"/>
    <w:rsid w:val="0009121A"/>
    <w:rsid w:val="000912A4"/>
    <w:rsid w:val="0009172A"/>
    <w:rsid w:val="00092D2F"/>
    <w:rsid w:val="000932ED"/>
    <w:rsid w:val="00093BBD"/>
    <w:rsid w:val="000955BD"/>
    <w:rsid w:val="00097C02"/>
    <w:rsid w:val="000A0B89"/>
    <w:rsid w:val="000A12ED"/>
    <w:rsid w:val="000A1627"/>
    <w:rsid w:val="000A1A82"/>
    <w:rsid w:val="000A1AC3"/>
    <w:rsid w:val="000A2CA7"/>
    <w:rsid w:val="000A31E6"/>
    <w:rsid w:val="000A3C4C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CF9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7347"/>
    <w:rsid w:val="000D78AF"/>
    <w:rsid w:val="000D7998"/>
    <w:rsid w:val="000D7DE3"/>
    <w:rsid w:val="000D7F04"/>
    <w:rsid w:val="000E042D"/>
    <w:rsid w:val="000E077E"/>
    <w:rsid w:val="000E0DD3"/>
    <w:rsid w:val="000E1147"/>
    <w:rsid w:val="000E16BE"/>
    <w:rsid w:val="000E203E"/>
    <w:rsid w:val="000E4B2C"/>
    <w:rsid w:val="000E4C48"/>
    <w:rsid w:val="000E4E3C"/>
    <w:rsid w:val="000E55B2"/>
    <w:rsid w:val="000E5E0E"/>
    <w:rsid w:val="000E6558"/>
    <w:rsid w:val="000F142F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880"/>
    <w:rsid w:val="000F4B81"/>
    <w:rsid w:val="000F4FCC"/>
    <w:rsid w:val="000F52F4"/>
    <w:rsid w:val="000F6340"/>
    <w:rsid w:val="000F7670"/>
    <w:rsid w:val="00100247"/>
    <w:rsid w:val="00101DC6"/>
    <w:rsid w:val="0010205D"/>
    <w:rsid w:val="0010274C"/>
    <w:rsid w:val="00104C96"/>
    <w:rsid w:val="00104CF5"/>
    <w:rsid w:val="001052E5"/>
    <w:rsid w:val="0010561C"/>
    <w:rsid w:val="001056CB"/>
    <w:rsid w:val="001066AD"/>
    <w:rsid w:val="001077C6"/>
    <w:rsid w:val="001078E4"/>
    <w:rsid w:val="001110D2"/>
    <w:rsid w:val="00111BC2"/>
    <w:rsid w:val="00112A4D"/>
    <w:rsid w:val="001131E0"/>
    <w:rsid w:val="001135BF"/>
    <w:rsid w:val="00113808"/>
    <w:rsid w:val="00113CE3"/>
    <w:rsid w:val="00114898"/>
    <w:rsid w:val="00115336"/>
    <w:rsid w:val="00115682"/>
    <w:rsid w:val="001156E7"/>
    <w:rsid w:val="00115BCF"/>
    <w:rsid w:val="00117346"/>
    <w:rsid w:val="001179C2"/>
    <w:rsid w:val="00117AEC"/>
    <w:rsid w:val="001207BF"/>
    <w:rsid w:val="00120A79"/>
    <w:rsid w:val="00120C33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26F16"/>
    <w:rsid w:val="00131635"/>
    <w:rsid w:val="00132D00"/>
    <w:rsid w:val="00132EE2"/>
    <w:rsid w:val="00132FC1"/>
    <w:rsid w:val="00133B1A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E2D"/>
    <w:rsid w:val="001406F8"/>
    <w:rsid w:val="001408E7"/>
    <w:rsid w:val="00140DB8"/>
    <w:rsid w:val="0014133F"/>
    <w:rsid w:val="00141AEC"/>
    <w:rsid w:val="00141D69"/>
    <w:rsid w:val="00143389"/>
    <w:rsid w:val="00144000"/>
    <w:rsid w:val="0014402F"/>
    <w:rsid w:val="001448DE"/>
    <w:rsid w:val="00147AF3"/>
    <w:rsid w:val="00147C2C"/>
    <w:rsid w:val="00150649"/>
    <w:rsid w:val="001510A2"/>
    <w:rsid w:val="001513F4"/>
    <w:rsid w:val="00151618"/>
    <w:rsid w:val="00151817"/>
    <w:rsid w:val="00151B51"/>
    <w:rsid w:val="00151C4F"/>
    <w:rsid w:val="001521FB"/>
    <w:rsid w:val="0015329D"/>
    <w:rsid w:val="00153E51"/>
    <w:rsid w:val="001541CC"/>
    <w:rsid w:val="0015569B"/>
    <w:rsid w:val="001600B3"/>
    <w:rsid w:val="00160B29"/>
    <w:rsid w:val="001619E4"/>
    <w:rsid w:val="001626A7"/>
    <w:rsid w:val="00162701"/>
    <w:rsid w:val="00162E9D"/>
    <w:rsid w:val="00164186"/>
    <w:rsid w:val="00165099"/>
    <w:rsid w:val="0016570E"/>
    <w:rsid w:val="00165863"/>
    <w:rsid w:val="00165DF8"/>
    <w:rsid w:val="001663A3"/>
    <w:rsid w:val="00167927"/>
    <w:rsid w:val="00171132"/>
    <w:rsid w:val="001711FF"/>
    <w:rsid w:val="00172FC5"/>
    <w:rsid w:val="00173B3A"/>
    <w:rsid w:val="00173F69"/>
    <w:rsid w:val="00174829"/>
    <w:rsid w:val="001748E6"/>
    <w:rsid w:val="00174B02"/>
    <w:rsid w:val="0017586A"/>
    <w:rsid w:val="0017610E"/>
    <w:rsid w:val="00176798"/>
    <w:rsid w:val="00176C83"/>
    <w:rsid w:val="0018024C"/>
    <w:rsid w:val="00180349"/>
    <w:rsid w:val="001807DA"/>
    <w:rsid w:val="001813B1"/>
    <w:rsid w:val="00183046"/>
    <w:rsid w:val="001831FF"/>
    <w:rsid w:val="001838ED"/>
    <w:rsid w:val="001853AE"/>
    <w:rsid w:val="001869AE"/>
    <w:rsid w:val="00187383"/>
    <w:rsid w:val="001875A1"/>
    <w:rsid w:val="00187945"/>
    <w:rsid w:val="0019031B"/>
    <w:rsid w:val="00190B04"/>
    <w:rsid w:val="00190D93"/>
    <w:rsid w:val="001913A3"/>
    <w:rsid w:val="00191508"/>
    <w:rsid w:val="001917D9"/>
    <w:rsid w:val="00192025"/>
    <w:rsid w:val="001930BD"/>
    <w:rsid w:val="00193854"/>
    <w:rsid w:val="00193F27"/>
    <w:rsid w:val="0019560B"/>
    <w:rsid w:val="00195C9A"/>
    <w:rsid w:val="00195E2B"/>
    <w:rsid w:val="0019630A"/>
    <w:rsid w:val="0019631C"/>
    <w:rsid w:val="001965F2"/>
    <w:rsid w:val="001976B2"/>
    <w:rsid w:val="00197B5D"/>
    <w:rsid w:val="001A07DF"/>
    <w:rsid w:val="001A089E"/>
    <w:rsid w:val="001A20D1"/>
    <w:rsid w:val="001A2138"/>
    <w:rsid w:val="001A28B4"/>
    <w:rsid w:val="001A2E5E"/>
    <w:rsid w:val="001A2FB3"/>
    <w:rsid w:val="001A3311"/>
    <w:rsid w:val="001A375B"/>
    <w:rsid w:val="001A4B24"/>
    <w:rsid w:val="001A4B9E"/>
    <w:rsid w:val="001A4D0F"/>
    <w:rsid w:val="001A5C7B"/>
    <w:rsid w:val="001A712D"/>
    <w:rsid w:val="001B03C6"/>
    <w:rsid w:val="001B10AE"/>
    <w:rsid w:val="001B1575"/>
    <w:rsid w:val="001B2CCF"/>
    <w:rsid w:val="001B30A8"/>
    <w:rsid w:val="001B30D8"/>
    <w:rsid w:val="001B3908"/>
    <w:rsid w:val="001B3A36"/>
    <w:rsid w:val="001B4580"/>
    <w:rsid w:val="001B4DFE"/>
    <w:rsid w:val="001B610D"/>
    <w:rsid w:val="001B7021"/>
    <w:rsid w:val="001B78F8"/>
    <w:rsid w:val="001B7988"/>
    <w:rsid w:val="001C03B4"/>
    <w:rsid w:val="001C0A40"/>
    <w:rsid w:val="001C0AF6"/>
    <w:rsid w:val="001C0B49"/>
    <w:rsid w:val="001C0D3C"/>
    <w:rsid w:val="001C0F3C"/>
    <w:rsid w:val="001C0FAF"/>
    <w:rsid w:val="001C2D1E"/>
    <w:rsid w:val="001C30A1"/>
    <w:rsid w:val="001C326A"/>
    <w:rsid w:val="001C3450"/>
    <w:rsid w:val="001C366F"/>
    <w:rsid w:val="001C37F1"/>
    <w:rsid w:val="001C38D3"/>
    <w:rsid w:val="001C3CDE"/>
    <w:rsid w:val="001C50B9"/>
    <w:rsid w:val="001C530C"/>
    <w:rsid w:val="001C6408"/>
    <w:rsid w:val="001C6C2E"/>
    <w:rsid w:val="001D0158"/>
    <w:rsid w:val="001D0608"/>
    <w:rsid w:val="001D0846"/>
    <w:rsid w:val="001D086E"/>
    <w:rsid w:val="001D116F"/>
    <w:rsid w:val="001D2337"/>
    <w:rsid w:val="001D242F"/>
    <w:rsid w:val="001D2758"/>
    <w:rsid w:val="001D3FF9"/>
    <w:rsid w:val="001D41D6"/>
    <w:rsid w:val="001D47D5"/>
    <w:rsid w:val="001D5475"/>
    <w:rsid w:val="001D5B7A"/>
    <w:rsid w:val="001D636C"/>
    <w:rsid w:val="001D666F"/>
    <w:rsid w:val="001D6AB6"/>
    <w:rsid w:val="001E0ADC"/>
    <w:rsid w:val="001E0B48"/>
    <w:rsid w:val="001E0C39"/>
    <w:rsid w:val="001E0D92"/>
    <w:rsid w:val="001E0FAE"/>
    <w:rsid w:val="001E12A1"/>
    <w:rsid w:val="001E1359"/>
    <w:rsid w:val="001E243F"/>
    <w:rsid w:val="001E291A"/>
    <w:rsid w:val="001E29FF"/>
    <w:rsid w:val="001E2D89"/>
    <w:rsid w:val="001E2E43"/>
    <w:rsid w:val="001E3790"/>
    <w:rsid w:val="001E4390"/>
    <w:rsid w:val="001E4763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4EE"/>
    <w:rsid w:val="001F38D7"/>
    <w:rsid w:val="001F46AA"/>
    <w:rsid w:val="001F49AB"/>
    <w:rsid w:val="001F6A2E"/>
    <w:rsid w:val="001F7D75"/>
    <w:rsid w:val="00200344"/>
    <w:rsid w:val="002007BC"/>
    <w:rsid w:val="00201F45"/>
    <w:rsid w:val="002021AA"/>
    <w:rsid w:val="00202A4A"/>
    <w:rsid w:val="002033EA"/>
    <w:rsid w:val="00203FDC"/>
    <w:rsid w:val="00204022"/>
    <w:rsid w:val="002063BC"/>
    <w:rsid w:val="002071BF"/>
    <w:rsid w:val="00207CAE"/>
    <w:rsid w:val="0021037A"/>
    <w:rsid w:val="002106B3"/>
    <w:rsid w:val="002107E9"/>
    <w:rsid w:val="0021290A"/>
    <w:rsid w:val="00212A6D"/>
    <w:rsid w:val="002130F6"/>
    <w:rsid w:val="0021361E"/>
    <w:rsid w:val="00213A0A"/>
    <w:rsid w:val="00214388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B97"/>
    <w:rsid w:val="00222DD4"/>
    <w:rsid w:val="00223E3A"/>
    <w:rsid w:val="002243F8"/>
    <w:rsid w:val="0022452E"/>
    <w:rsid w:val="00225597"/>
    <w:rsid w:val="00226311"/>
    <w:rsid w:val="00230100"/>
    <w:rsid w:val="00230213"/>
    <w:rsid w:val="00230312"/>
    <w:rsid w:val="00231385"/>
    <w:rsid w:val="0023217A"/>
    <w:rsid w:val="0023245A"/>
    <w:rsid w:val="00233061"/>
    <w:rsid w:val="00233F70"/>
    <w:rsid w:val="00234508"/>
    <w:rsid w:val="0023482A"/>
    <w:rsid w:val="00234A9F"/>
    <w:rsid w:val="00234B6C"/>
    <w:rsid w:val="002355D4"/>
    <w:rsid w:val="00235D23"/>
    <w:rsid w:val="00236622"/>
    <w:rsid w:val="00236EC0"/>
    <w:rsid w:val="00236F23"/>
    <w:rsid w:val="00241A33"/>
    <w:rsid w:val="002426CC"/>
    <w:rsid w:val="00242F94"/>
    <w:rsid w:val="0024391C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5DE"/>
    <w:rsid w:val="0025388D"/>
    <w:rsid w:val="002538AF"/>
    <w:rsid w:val="0025430D"/>
    <w:rsid w:val="002559D4"/>
    <w:rsid w:val="00255E68"/>
    <w:rsid w:val="00256841"/>
    <w:rsid w:val="00256E86"/>
    <w:rsid w:val="00257CF8"/>
    <w:rsid w:val="002601B5"/>
    <w:rsid w:val="002605C8"/>
    <w:rsid w:val="0026072B"/>
    <w:rsid w:val="00260C9D"/>
    <w:rsid w:val="002611B8"/>
    <w:rsid w:val="00261363"/>
    <w:rsid w:val="00261C3A"/>
    <w:rsid w:val="0026225B"/>
    <w:rsid w:val="002642A5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3F11"/>
    <w:rsid w:val="0027620F"/>
    <w:rsid w:val="002763DB"/>
    <w:rsid w:val="00276A75"/>
    <w:rsid w:val="00276E27"/>
    <w:rsid w:val="00277CAF"/>
    <w:rsid w:val="00280401"/>
    <w:rsid w:val="00281080"/>
    <w:rsid w:val="00281094"/>
    <w:rsid w:val="002810CB"/>
    <w:rsid w:val="00281194"/>
    <w:rsid w:val="00281643"/>
    <w:rsid w:val="00281DCD"/>
    <w:rsid w:val="00282503"/>
    <w:rsid w:val="0028370E"/>
    <w:rsid w:val="00283D52"/>
    <w:rsid w:val="0028416F"/>
    <w:rsid w:val="00284DB2"/>
    <w:rsid w:val="00285253"/>
    <w:rsid w:val="002852FC"/>
    <w:rsid w:val="00285AEA"/>
    <w:rsid w:val="00285BC5"/>
    <w:rsid w:val="0028641E"/>
    <w:rsid w:val="0028667F"/>
    <w:rsid w:val="00286AA5"/>
    <w:rsid w:val="0028749A"/>
    <w:rsid w:val="002875DD"/>
    <w:rsid w:val="00287F44"/>
    <w:rsid w:val="00290222"/>
    <w:rsid w:val="0029060F"/>
    <w:rsid w:val="00290F99"/>
    <w:rsid w:val="00290FDA"/>
    <w:rsid w:val="00291469"/>
    <w:rsid w:val="0029207F"/>
    <w:rsid w:val="002920B3"/>
    <w:rsid w:val="00294267"/>
    <w:rsid w:val="00294E65"/>
    <w:rsid w:val="002950D2"/>
    <w:rsid w:val="00295BFF"/>
    <w:rsid w:val="00296078"/>
    <w:rsid w:val="0029625C"/>
    <w:rsid w:val="0029735F"/>
    <w:rsid w:val="00297660"/>
    <w:rsid w:val="00297E13"/>
    <w:rsid w:val="002A02BB"/>
    <w:rsid w:val="002A039B"/>
    <w:rsid w:val="002A096A"/>
    <w:rsid w:val="002A22FE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294"/>
    <w:rsid w:val="002B15C9"/>
    <w:rsid w:val="002B1E87"/>
    <w:rsid w:val="002B20DB"/>
    <w:rsid w:val="002B2832"/>
    <w:rsid w:val="002B349B"/>
    <w:rsid w:val="002B3706"/>
    <w:rsid w:val="002B37D2"/>
    <w:rsid w:val="002B3D11"/>
    <w:rsid w:val="002B3E95"/>
    <w:rsid w:val="002B78FD"/>
    <w:rsid w:val="002B7929"/>
    <w:rsid w:val="002C3091"/>
    <w:rsid w:val="002C3F26"/>
    <w:rsid w:val="002C4196"/>
    <w:rsid w:val="002C4C03"/>
    <w:rsid w:val="002C55A6"/>
    <w:rsid w:val="002C5B50"/>
    <w:rsid w:val="002C6664"/>
    <w:rsid w:val="002C75B6"/>
    <w:rsid w:val="002C7941"/>
    <w:rsid w:val="002C79AC"/>
    <w:rsid w:val="002C7DF0"/>
    <w:rsid w:val="002D080A"/>
    <w:rsid w:val="002D185A"/>
    <w:rsid w:val="002D220D"/>
    <w:rsid w:val="002D2BAB"/>
    <w:rsid w:val="002D37EB"/>
    <w:rsid w:val="002D4144"/>
    <w:rsid w:val="002D5212"/>
    <w:rsid w:val="002D552C"/>
    <w:rsid w:val="002D55B1"/>
    <w:rsid w:val="002D5F7E"/>
    <w:rsid w:val="002D6314"/>
    <w:rsid w:val="002D6EC8"/>
    <w:rsid w:val="002D6F50"/>
    <w:rsid w:val="002E0A8A"/>
    <w:rsid w:val="002E0C4C"/>
    <w:rsid w:val="002E100F"/>
    <w:rsid w:val="002E38B5"/>
    <w:rsid w:val="002E4152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0F9"/>
    <w:rsid w:val="002F4984"/>
    <w:rsid w:val="002F4BBE"/>
    <w:rsid w:val="002F4CE9"/>
    <w:rsid w:val="002F637F"/>
    <w:rsid w:val="002F7283"/>
    <w:rsid w:val="002F79D1"/>
    <w:rsid w:val="002F7AA8"/>
    <w:rsid w:val="00300FF6"/>
    <w:rsid w:val="00302613"/>
    <w:rsid w:val="00302BF8"/>
    <w:rsid w:val="00302D64"/>
    <w:rsid w:val="00302E6C"/>
    <w:rsid w:val="0030594A"/>
    <w:rsid w:val="00305BA9"/>
    <w:rsid w:val="00306BB4"/>
    <w:rsid w:val="00307200"/>
    <w:rsid w:val="00307AEC"/>
    <w:rsid w:val="0031259F"/>
    <w:rsid w:val="00313E24"/>
    <w:rsid w:val="00314FF9"/>
    <w:rsid w:val="00315061"/>
    <w:rsid w:val="003154C5"/>
    <w:rsid w:val="00316697"/>
    <w:rsid w:val="00316F22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26D"/>
    <w:rsid w:val="00326364"/>
    <w:rsid w:val="003267DF"/>
    <w:rsid w:val="0032794B"/>
    <w:rsid w:val="0032794E"/>
    <w:rsid w:val="00331243"/>
    <w:rsid w:val="00331C1F"/>
    <w:rsid w:val="0033269A"/>
    <w:rsid w:val="00332A20"/>
    <w:rsid w:val="003332F3"/>
    <w:rsid w:val="0033366A"/>
    <w:rsid w:val="003341BC"/>
    <w:rsid w:val="003341F4"/>
    <w:rsid w:val="00334441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42AF"/>
    <w:rsid w:val="00344601"/>
    <w:rsid w:val="00344D04"/>
    <w:rsid w:val="00345859"/>
    <w:rsid w:val="00346A65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5CDC"/>
    <w:rsid w:val="003567D6"/>
    <w:rsid w:val="00356A05"/>
    <w:rsid w:val="00357305"/>
    <w:rsid w:val="0035746F"/>
    <w:rsid w:val="00360317"/>
    <w:rsid w:val="0036117A"/>
    <w:rsid w:val="003619B1"/>
    <w:rsid w:val="00362BA7"/>
    <w:rsid w:val="00362F00"/>
    <w:rsid w:val="0036372B"/>
    <w:rsid w:val="00364B49"/>
    <w:rsid w:val="00364E77"/>
    <w:rsid w:val="00365437"/>
    <w:rsid w:val="00365F18"/>
    <w:rsid w:val="00366067"/>
    <w:rsid w:val="00366A3D"/>
    <w:rsid w:val="00366D0C"/>
    <w:rsid w:val="00367F2B"/>
    <w:rsid w:val="00370A3B"/>
    <w:rsid w:val="00370B82"/>
    <w:rsid w:val="003741D2"/>
    <w:rsid w:val="0037449D"/>
    <w:rsid w:val="003744DC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239B"/>
    <w:rsid w:val="00382E33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4FD"/>
    <w:rsid w:val="00390979"/>
    <w:rsid w:val="00391816"/>
    <w:rsid w:val="00391DE8"/>
    <w:rsid w:val="00392562"/>
    <w:rsid w:val="0039312B"/>
    <w:rsid w:val="003932E2"/>
    <w:rsid w:val="00393694"/>
    <w:rsid w:val="0039501C"/>
    <w:rsid w:val="003955F4"/>
    <w:rsid w:val="0039574C"/>
    <w:rsid w:val="003962D0"/>
    <w:rsid w:val="00397314"/>
    <w:rsid w:val="00397682"/>
    <w:rsid w:val="003978EE"/>
    <w:rsid w:val="003A0025"/>
    <w:rsid w:val="003A29BA"/>
    <w:rsid w:val="003A34FB"/>
    <w:rsid w:val="003A4128"/>
    <w:rsid w:val="003A5211"/>
    <w:rsid w:val="003A52BE"/>
    <w:rsid w:val="003A60F0"/>
    <w:rsid w:val="003A776D"/>
    <w:rsid w:val="003B0746"/>
    <w:rsid w:val="003B0C8A"/>
    <w:rsid w:val="003B0C94"/>
    <w:rsid w:val="003B34BE"/>
    <w:rsid w:val="003B3832"/>
    <w:rsid w:val="003B3F39"/>
    <w:rsid w:val="003B4BA1"/>
    <w:rsid w:val="003B5252"/>
    <w:rsid w:val="003B5FD8"/>
    <w:rsid w:val="003B63EC"/>
    <w:rsid w:val="003B6F09"/>
    <w:rsid w:val="003B77FF"/>
    <w:rsid w:val="003C053F"/>
    <w:rsid w:val="003C063F"/>
    <w:rsid w:val="003C0691"/>
    <w:rsid w:val="003C0CDC"/>
    <w:rsid w:val="003C132E"/>
    <w:rsid w:val="003C1FCE"/>
    <w:rsid w:val="003C25FD"/>
    <w:rsid w:val="003C3145"/>
    <w:rsid w:val="003C451A"/>
    <w:rsid w:val="003C46DC"/>
    <w:rsid w:val="003C4A3D"/>
    <w:rsid w:val="003C55F6"/>
    <w:rsid w:val="003C57C9"/>
    <w:rsid w:val="003C5B88"/>
    <w:rsid w:val="003C5D2C"/>
    <w:rsid w:val="003C61B2"/>
    <w:rsid w:val="003C7928"/>
    <w:rsid w:val="003D04FA"/>
    <w:rsid w:val="003D0A7D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075"/>
    <w:rsid w:val="003D61D6"/>
    <w:rsid w:val="003D6622"/>
    <w:rsid w:val="003D70AB"/>
    <w:rsid w:val="003D7355"/>
    <w:rsid w:val="003E0E59"/>
    <w:rsid w:val="003E0FA8"/>
    <w:rsid w:val="003E12EA"/>
    <w:rsid w:val="003E1385"/>
    <w:rsid w:val="003E1DAD"/>
    <w:rsid w:val="003E216E"/>
    <w:rsid w:val="003E37CC"/>
    <w:rsid w:val="003E3989"/>
    <w:rsid w:val="003E3C90"/>
    <w:rsid w:val="003E3DB0"/>
    <w:rsid w:val="003E4FFB"/>
    <w:rsid w:val="003E6416"/>
    <w:rsid w:val="003E7710"/>
    <w:rsid w:val="003F12F9"/>
    <w:rsid w:val="003F148D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3F6521"/>
    <w:rsid w:val="004008C7"/>
    <w:rsid w:val="004019A6"/>
    <w:rsid w:val="00401BD0"/>
    <w:rsid w:val="0040210F"/>
    <w:rsid w:val="004027C9"/>
    <w:rsid w:val="004029A2"/>
    <w:rsid w:val="004047B9"/>
    <w:rsid w:val="004048D7"/>
    <w:rsid w:val="00404D63"/>
    <w:rsid w:val="0040525D"/>
    <w:rsid w:val="004052C5"/>
    <w:rsid w:val="00406799"/>
    <w:rsid w:val="004077C4"/>
    <w:rsid w:val="004118F7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4452"/>
    <w:rsid w:val="00425227"/>
    <w:rsid w:val="0042640F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3F7"/>
    <w:rsid w:val="00433D3C"/>
    <w:rsid w:val="00433F9E"/>
    <w:rsid w:val="00435193"/>
    <w:rsid w:val="00436002"/>
    <w:rsid w:val="0043690F"/>
    <w:rsid w:val="00436C51"/>
    <w:rsid w:val="00437DD8"/>
    <w:rsid w:val="0044021C"/>
    <w:rsid w:val="004408DA"/>
    <w:rsid w:val="00440DA1"/>
    <w:rsid w:val="00441B81"/>
    <w:rsid w:val="004428D8"/>
    <w:rsid w:val="00442B92"/>
    <w:rsid w:val="00442C08"/>
    <w:rsid w:val="00443E4B"/>
    <w:rsid w:val="00444C85"/>
    <w:rsid w:val="004453FB"/>
    <w:rsid w:val="00445656"/>
    <w:rsid w:val="00446333"/>
    <w:rsid w:val="0044684A"/>
    <w:rsid w:val="0044720B"/>
    <w:rsid w:val="00447301"/>
    <w:rsid w:val="00447706"/>
    <w:rsid w:val="00447D14"/>
    <w:rsid w:val="00447FED"/>
    <w:rsid w:val="00450036"/>
    <w:rsid w:val="00452016"/>
    <w:rsid w:val="00452057"/>
    <w:rsid w:val="0045208A"/>
    <w:rsid w:val="00452F6D"/>
    <w:rsid w:val="004530D3"/>
    <w:rsid w:val="00454052"/>
    <w:rsid w:val="00454413"/>
    <w:rsid w:val="004549AD"/>
    <w:rsid w:val="00455ADD"/>
    <w:rsid w:val="00455BC7"/>
    <w:rsid w:val="00455D52"/>
    <w:rsid w:val="0045681A"/>
    <w:rsid w:val="00456F69"/>
    <w:rsid w:val="00457CDB"/>
    <w:rsid w:val="0046140A"/>
    <w:rsid w:val="00461B6A"/>
    <w:rsid w:val="004621C2"/>
    <w:rsid w:val="00462395"/>
    <w:rsid w:val="00462711"/>
    <w:rsid w:val="004630E7"/>
    <w:rsid w:val="00463323"/>
    <w:rsid w:val="00463A40"/>
    <w:rsid w:val="0046428D"/>
    <w:rsid w:val="004642B7"/>
    <w:rsid w:val="00464AC2"/>
    <w:rsid w:val="0046573B"/>
    <w:rsid w:val="004663DB"/>
    <w:rsid w:val="00467F78"/>
    <w:rsid w:val="00470848"/>
    <w:rsid w:val="00470A3B"/>
    <w:rsid w:val="00470A4D"/>
    <w:rsid w:val="0047130E"/>
    <w:rsid w:val="00471422"/>
    <w:rsid w:val="00471D58"/>
    <w:rsid w:val="00471FFB"/>
    <w:rsid w:val="0047205E"/>
    <w:rsid w:val="00473952"/>
    <w:rsid w:val="004745BD"/>
    <w:rsid w:val="00474979"/>
    <w:rsid w:val="0047544B"/>
    <w:rsid w:val="00475A42"/>
    <w:rsid w:val="004806A4"/>
    <w:rsid w:val="00482549"/>
    <w:rsid w:val="00482C02"/>
    <w:rsid w:val="00483136"/>
    <w:rsid w:val="004835A1"/>
    <w:rsid w:val="00483E32"/>
    <w:rsid w:val="004854B6"/>
    <w:rsid w:val="00485751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1A"/>
    <w:rsid w:val="00494FB2"/>
    <w:rsid w:val="00495C4F"/>
    <w:rsid w:val="0049616A"/>
    <w:rsid w:val="0049693A"/>
    <w:rsid w:val="004A0468"/>
    <w:rsid w:val="004A176E"/>
    <w:rsid w:val="004A1E8D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7DA"/>
    <w:rsid w:val="004B0454"/>
    <w:rsid w:val="004B0465"/>
    <w:rsid w:val="004B0C63"/>
    <w:rsid w:val="004B14E6"/>
    <w:rsid w:val="004B270D"/>
    <w:rsid w:val="004B3BDF"/>
    <w:rsid w:val="004B49BD"/>
    <w:rsid w:val="004B5CAD"/>
    <w:rsid w:val="004B77D7"/>
    <w:rsid w:val="004B78F7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1A17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97A"/>
    <w:rsid w:val="004F0014"/>
    <w:rsid w:val="004F1EAF"/>
    <w:rsid w:val="004F2D40"/>
    <w:rsid w:val="004F2D9B"/>
    <w:rsid w:val="004F407F"/>
    <w:rsid w:val="004F44AE"/>
    <w:rsid w:val="004F4845"/>
    <w:rsid w:val="004F4D95"/>
    <w:rsid w:val="004F5039"/>
    <w:rsid w:val="004F5044"/>
    <w:rsid w:val="004F519F"/>
    <w:rsid w:val="004F71B8"/>
    <w:rsid w:val="004F761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6B77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133"/>
    <w:rsid w:val="00514301"/>
    <w:rsid w:val="00514EF1"/>
    <w:rsid w:val="00515070"/>
    <w:rsid w:val="0051657E"/>
    <w:rsid w:val="00516B3E"/>
    <w:rsid w:val="00516FB7"/>
    <w:rsid w:val="00520927"/>
    <w:rsid w:val="00521622"/>
    <w:rsid w:val="00521681"/>
    <w:rsid w:val="00522E51"/>
    <w:rsid w:val="0052331F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4210"/>
    <w:rsid w:val="005342C4"/>
    <w:rsid w:val="00535D3D"/>
    <w:rsid w:val="00535D98"/>
    <w:rsid w:val="00535E11"/>
    <w:rsid w:val="0054143D"/>
    <w:rsid w:val="00542512"/>
    <w:rsid w:val="00542789"/>
    <w:rsid w:val="00542C13"/>
    <w:rsid w:val="0054309A"/>
    <w:rsid w:val="005434E9"/>
    <w:rsid w:val="005438A2"/>
    <w:rsid w:val="00543C25"/>
    <w:rsid w:val="0054406D"/>
    <w:rsid w:val="0054416C"/>
    <w:rsid w:val="00544D34"/>
    <w:rsid w:val="005451D3"/>
    <w:rsid w:val="00545CF4"/>
    <w:rsid w:val="00546178"/>
    <w:rsid w:val="00546E1F"/>
    <w:rsid w:val="0054733D"/>
    <w:rsid w:val="00550080"/>
    <w:rsid w:val="005512D2"/>
    <w:rsid w:val="0055235E"/>
    <w:rsid w:val="00552A6A"/>
    <w:rsid w:val="00552E16"/>
    <w:rsid w:val="00552E67"/>
    <w:rsid w:val="0055311F"/>
    <w:rsid w:val="005537E1"/>
    <w:rsid w:val="00554C98"/>
    <w:rsid w:val="0055553B"/>
    <w:rsid w:val="00555650"/>
    <w:rsid w:val="005558F6"/>
    <w:rsid w:val="00555EFD"/>
    <w:rsid w:val="005568D0"/>
    <w:rsid w:val="00557779"/>
    <w:rsid w:val="00557F0D"/>
    <w:rsid w:val="005600D4"/>
    <w:rsid w:val="005607DE"/>
    <w:rsid w:val="0056091D"/>
    <w:rsid w:val="00561713"/>
    <w:rsid w:val="00562E4E"/>
    <w:rsid w:val="00563440"/>
    <w:rsid w:val="00563892"/>
    <w:rsid w:val="00563A8E"/>
    <w:rsid w:val="00563FCE"/>
    <w:rsid w:val="005641E3"/>
    <w:rsid w:val="00565E00"/>
    <w:rsid w:val="00566767"/>
    <w:rsid w:val="00566ACD"/>
    <w:rsid w:val="00566F05"/>
    <w:rsid w:val="00567387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7FB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2B77"/>
    <w:rsid w:val="00583079"/>
    <w:rsid w:val="00583D3F"/>
    <w:rsid w:val="00584D66"/>
    <w:rsid w:val="00584EF4"/>
    <w:rsid w:val="00585F7A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4E46"/>
    <w:rsid w:val="00595A9E"/>
    <w:rsid w:val="00595BF6"/>
    <w:rsid w:val="00596775"/>
    <w:rsid w:val="00596C0C"/>
    <w:rsid w:val="005A0DF4"/>
    <w:rsid w:val="005A0F26"/>
    <w:rsid w:val="005A1C6F"/>
    <w:rsid w:val="005A21AC"/>
    <w:rsid w:val="005A450A"/>
    <w:rsid w:val="005A46F1"/>
    <w:rsid w:val="005A4828"/>
    <w:rsid w:val="005A484E"/>
    <w:rsid w:val="005A486F"/>
    <w:rsid w:val="005A49FB"/>
    <w:rsid w:val="005A4CF2"/>
    <w:rsid w:val="005A5372"/>
    <w:rsid w:val="005A5CCA"/>
    <w:rsid w:val="005A6211"/>
    <w:rsid w:val="005B0824"/>
    <w:rsid w:val="005B0852"/>
    <w:rsid w:val="005B30A8"/>
    <w:rsid w:val="005B342B"/>
    <w:rsid w:val="005B3A19"/>
    <w:rsid w:val="005B47B8"/>
    <w:rsid w:val="005B4B88"/>
    <w:rsid w:val="005B4CA3"/>
    <w:rsid w:val="005B4F1E"/>
    <w:rsid w:val="005B5163"/>
    <w:rsid w:val="005B583C"/>
    <w:rsid w:val="005B6E92"/>
    <w:rsid w:val="005C0434"/>
    <w:rsid w:val="005C14D8"/>
    <w:rsid w:val="005C20F6"/>
    <w:rsid w:val="005C2896"/>
    <w:rsid w:val="005C2C45"/>
    <w:rsid w:val="005C3A36"/>
    <w:rsid w:val="005C48A1"/>
    <w:rsid w:val="005C568E"/>
    <w:rsid w:val="005C593D"/>
    <w:rsid w:val="005C5E7C"/>
    <w:rsid w:val="005C636F"/>
    <w:rsid w:val="005C73FB"/>
    <w:rsid w:val="005C7C7B"/>
    <w:rsid w:val="005D013E"/>
    <w:rsid w:val="005D256C"/>
    <w:rsid w:val="005D3860"/>
    <w:rsid w:val="005D4403"/>
    <w:rsid w:val="005D52DF"/>
    <w:rsid w:val="005D5B40"/>
    <w:rsid w:val="005D5F72"/>
    <w:rsid w:val="005D784B"/>
    <w:rsid w:val="005D788A"/>
    <w:rsid w:val="005E1DEF"/>
    <w:rsid w:val="005E1F80"/>
    <w:rsid w:val="005E2083"/>
    <w:rsid w:val="005E2A9E"/>
    <w:rsid w:val="005E2F07"/>
    <w:rsid w:val="005E3984"/>
    <w:rsid w:val="005E44A1"/>
    <w:rsid w:val="005E4623"/>
    <w:rsid w:val="005E46E8"/>
    <w:rsid w:val="005E55D9"/>
    <w:rsid w:val="005E5FEA"/>
    <w:rsid w:val="005E664A"/>
    <w:rsid w:val="005E6862"/>
    <w:rsid w:val="005E6F57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A9C"/>
    <w:rsid w:val="005F5FA0"/>
    <w:rsid w:val="005F6090"/>
    <w:rsid w:val="005F66DE"/>
    <w:rsid w:val="005F6711"/>
    <w:rsid w:val="005F70FA"/>
    <w:rsid w:val="005F7A9E"/>
    <w:rsid w:val="005F7D66"/>
    <w:rsid w:val="005F7F44"/>
    <w:rsid w:val="00600010"/>
    <w:rsid w:val="00600914"/>
    <w:rsid w:val="00601714"/>
    <w:rsid w:val="00602ED0"/>
    <w:rsid w:val="0060351E"/>
    <w:rsid w:val="00603C17"/>
    <w:rsid w:val="0060485B"/>
    <w:rsid w:val="0060568C"/>
    <w:rsid w:val="00605724"/>
    <w:rsid w:val="00605F7A"/>
    <w:rsid w:val="00605FD3"/>
    <w:rsid w:val="00606689"/>
    <w:rsid w:val="0060674E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4EDD"/>
    <w:rsid w:val="006154A9"/>
    <w:rsid w:val="00615B40"/>
    <w:rsid w:val="00615F13"/>
    <w:rsid w:val="00617AA0"/>
    <w:rsid w:val="00620656"/>
    <w:rsid w:val="0062090B"/>
    <w:rsid w:val="00621220"/>
    <w:rsid w:val="0062152D"/>
    <w:rsid w:val="00622022"/>
    <w:rsid w:val="0062234D"/>
    <w:rsid w:val="00622B26"/>
    <w:rsid w:val="00623177"/>
    <w:rsid w:val="006239B1"/>
    <w:rsid w:val="00623E4A"/>
    <w:rsid w:val="00623EF7"/>
    <w:rsid w:val="00624448"/>
    <w:rsid w:val="006246F5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16B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74E"/>
    <w:rsid w:val="00634A87"/>
    <w:rsid w:val="00634CBD"/>
    <w:rsid w:val="006355FB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398A"/>
    <w:rsid w:val="00644449"/>
    <w:rsid w:val="00644696"/>
    <w:rsid w:val="00644964"/>
    <w:rsid w:val="00644C39"/>
    <w:rsid w:val="00647623"/>
    <w:rsid w:val="00650B13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5EBD"/>
    <w:rsid w:val="006570A7"/>
    <w:rsid w:val="0065791C"/>
    <w:rsid w:val="00660686"/>
    <w:rsid w:val="00660C3D"/>
    <w:rsid w:val="00660C93"/>
    <w:rsid w:val="00661F97"/>
    <w:rsid w:val="0066341E"/>
    <w:rsid w:val="0066369C"/>
    <w:rsid w:val="00664011"/>
    <w:rsid w:val="00665419"/>
    <w:rsid w:val="006656C1"/>
    <w:rsid w:val="00665BED"/>
    <w:rsid w:val="006661D0"/>
    <w:rsid w:val="00667056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550"/>
    <w:rsid w:val="00677907"/>
    <w:rsid w:val="00677D3B"/>
    <w:rsid w:val="00677E67"/>
    <w:rsid w:val="006809F2"/>
    <w:rsid w:val="00680B10"/>
    <w:rsid w:val="00680D13"/>
    <w:rsid w:val="00681077"/>
    <w:rsid w:val="00681663"/>
    <w:rsid w:val="006818A5"/>
    <w:rsid w:val="00681D9F"/>
    <w:rsid w:val="00683057"/>
    <w:rsid w:val="00683515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7DFE"/>
    <w:rsid w:val="006A03A0"/>
    <w:rsid w:val="006A07ED"/>
    <w:rsid w:val="006A2B35"/>
    <w:rsid w:val="006A31D0"/>
    <w:rsid w:val="006A34BF"/>
    <w:rsid w:val="006A3B43"/>
    <w:rsid w:val="006A4108"/>
    <w:rsid w:val="006A4249"/>
    <w:rsid w:val="006A4475"/>
    <w:rsid w:val="006A48FF"/>
    <w:rsid w:val="006A50B3"/>
    <w:rsid w:val="006A5A08"/>
    <w:rsid w:val="006A5A77"/>
    <w:rsid w:val="006A5D18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980"/>
    <w:rsid w:val="006B4A6A"/>
    <w:rsid w:val="006B5F56"/>
    <w:rsid w:val="006B7AFC"/>
    <w:rsid w:val="006B7D83"/>
    <w:rsid w:val="006B7F7C"/>
    <w:rsid w:val="006C03D8"/>
    <w:rsid w:val="006C0EB1"/>
    <w:rsid w:val="006C11DB"/>
    <w:rsid w:val="006C1258"/>
    <w:rsid w:val="006C15C2"/>
    <w:rsid w:val="006C22F3"/>
    <w:rsid w:val="006C2F73"/>
    <w:rsid w:val="006C3210"/>
    <w:rsid w:val="006C3813"/>
    <w:rsid w:val="006C43B9"/>
    <w:rsid w:val="006C4F2A"/>
    <w:rsid w:val="006C5FC2"/>
    <w:rsid w:val="006C6077"/>
    <w:rsid w:val="006C7933"/>
    <w:rsid w:val="006D0D00"/>
    <w:rsid w:val="006D170C"/>
    <w:rsid w:val="006D1CF7"/>
    <w:rsid w:val="006D3380"/>
    <w:rsid w:val="006D34D7"/>
    <w:rsid w:val="006D3EA5"/>
    <w:rsid w:val="006D424B"/>
    <w:rsid w:val="006D42D3"/>
    <w:rsid w:val="006D5177"/>
    <w:rsid w:val="006D5181"/>
    <w:rsid w:val="006D6D4C"/>
    <w:rsid w:val="006D762F"/>
    <w:rsid w:val="006E0083"/>
    <w:rsid w:val="006E06C4"/>
    <w:rsid w:val="006E08C3"/>
    <w:rsid w:val="006E0AB1"/>
    <w:rsid w:val="006E142A"/>
    <w:rsid w:val="006E166D"/>
    <w:rsid w:val="006E1D30"/>
    <w:rsid w:val="006E2028"/>
    <w:rsid w:val="006E226E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6A4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7BF"/>
    <w:rsid w:val="00701CBA"/>
    <w:rsid w:val="00701E8F"/>
    <w:rsid w:val="007028D3"/>
    <w:rsid w:val="00702EAB"/>
    <w:rsid w:val="007031D1"/>
    <w:rsid w:val="00703466"/>
    <w:rsid w:val="00703533"/>
    <w:rsid w:val="007035F1"/>
    <w:rsid w:val="0070402F"/>
    <w:rsid w:val="00704862"/>
    <w:rsid w:val="00704CE2"/>
    <w:rsid w:val="00705A02"/>
    <w:rsid w:val="00707F69"/>
    <w:rsid w:val="00711A25"/>
    <w:rsid w:val="00712417"/>
    <w:rsid w:val="007126B8"/>
    <w:rsid w:val="00712830"/>
    <w:rsid w:val="007138E6"/>
    <w:rsid w:val="00713B9C"/>
    <w:rsid w:val="007141F0"/>
    <w:rsid w:val="00714536"/>
    <w:rsid w:val="007147F3"/>
    <w:rsid w:val="00714AF3"/>
    <w:rsid w:val="00715DD6"/>
    <w:rsid w:val="007162A8"/>
    <w:rsid w:val="00716B39"/>
    <w:rsid w:val="00716E7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48CE"/>
    <w:rsid w:val="00724D1F"/>
    <w:rsid w:val="007258BD"/>
    <w:rsid w:val="007259A9"/>
    <w:rsid w:val="00725E3E"/>
    <w:rsid w:val="007260F5"/>
    <w:rsid w:val="007263C8"/>
    <w:rsid w:val="00726490"/>
    <w:rsid w:val="007265F6"/>
    <w:rsid w:val="00726AC0"/>
    <w:rsid w:val="0072745C"/>
    <w:rsid w:val="00727C43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4DE"/>
    <w:rsid w:val="00737802"/>
    <w:rsid w:val="007379C0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A44"/>
    <w:rsid w:val="00747E39"/>
    <w:rsid w:val="00747E59"/>
    <w:rsid w:val="00750034"/>
    <w:rsid w:val="00750693"/>
    <w:rsid w:val="007507FD"/>
    <w:rsid w:val="00750D2C"/>
    <w:rsid w:val="00752829"/>
    <w:rsid w:val="00752C9B"/>
    <w:rsid w:val="00752F3F"/>
    <w:rsid w:val="00754389"/>
    <w:rsid w:val="00754676"/>
    <w:rsid w:val="00754A62"/>
    <w:rsid w:val="00754D1B"/>
    <w:rsid w:val="00755DA7"/>
    <w:rsid w:val="0075623E"/>
    <w:rsid w:val="007563AD"/>
    <w:rsid w:val="00756729"/>
    <w:rsid w:val="00757065"/>
    <w:rsid w:val="007603D9"/>
    <w:rsid w:val="0076146D"/>
    <w:rsid w:val="00761AE0"/>
    <w:rsid w:val="00761FAD"/>
    <w:rsid w:val="00763076"/>
    <w:rsid w:val="007636AC"/>
    <w:rsid w:val="007645DD"/>
    <w:rsid w:val="00764A12"/>
    <w:rsid w:val="00764FE7"/>
    <w:rsid w:val="00765D11"/>
    <w:rsid w:val="00766698"/>
    <w:rsid w:val="00766C9E"/>
    <w:rsid w:val="007670E3"/>
    <w:rsid w:val="007675EA"/>
    <w:rsid w:val="00770057"/>
    <w:rsid w:val="00770726"/>
    <w:rsid w:val="00770965"/>
    <w:rsid w:val="007711E2"/>
    <w:rsid w:val="00771432"/>
    <w:rsid w:val="00771A7E"/>
    <w:rsid w:val="00771DF5"/>
    <w:rsid w:val="0077223E"/>
    <w:rsid w:val="00773FE7"/>
    <w:rsid w:val="00774412"/>
    <w:rsid w:val="00775E71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EC9"/>
    <w:rsid w:val="00785FE2"/>
    <w:rsid w:val="007861AA"/>
    <w:rsid w:val="00786260"/>
    <w:rsid w:val="0078648E"/>
    <w:rsid w:val="007901A8"/>
    <w:rsid w:val="00791380"/>
    <w:rsid w:val="00791498"/>
    <w:rsid w:val="007914E8"/>
    <w:rsid w:val="007916A8"/>
    <w:rsid w:val="00791A92"/>
    <w:rsid w:val="00794ED3"/>
    <w:rsid w:val="00794F7F"/>
    <w:rsid w:val="0079504E"/>
    <w:rsid w:val="007960D7"/>
    <w:rsid w:val="00796656"/>
    <w:rsid w:val="00796BC8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51"/>
    <w:rsid w:val="007A0C75"/>
    <w:rsid w:val="007A15B4"/>
    <w:rsid w:val="007A2371"/>
    <w:rsid w:val="007A25BA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093"/>
    <w:rsid w:val="007B1389"/>
    <w:rsid w:val="007B258C"/>
    <w:rsid w:val="007B307D"/>
    <w:rsid w:val="007B3150"/>
    <w:rsid w:val="007B4532"/>
    <w:rsid w:val="007B527C"/>
    <w:rsid w:val="007B55E1"/>
    <w:rsid w:val="007B6560"/>
    <w:rsid w:val="007B6649"/>
    <w:rsid w:val="007B6D36"/>
    <w:rsid w:val="007B7087"/>
    <w:rsid w:val="007B72C6"/>
    <w:rsid w:val="007B77E4"/>
    <w:rsid w:val="007C0092"/>
    <w:rsid w:val="007C2796"/>
    <w:rsid w:val="007C3343"/>
    <w:rsid w:val="007C360D"/>
    <w:rsid w:val="007C4EE4"/>
    <w:rsid w:val="007C53A6"/>
    <w:rsid w:val="007C5556"/>
    <w:rsid w:val="007D0640"/>
    <w:rsid w:val="007D20A9"/>
    <w:rsid w:val="007D2116"/>
    <w:rsid w:val="007D23EE"/>
    <w:rsid w:val="007D330C"/>
    <w:rsid w:val="007D3F8F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42E"/>
    <w:rsid w:val="007E249B"/>
    <w:rsid w:val="007E29CC"/>
    <w:rsid w:val="007E2A65"/>
    <w:rsid w:val="007E2E9C"/>
    <w:rsid w:val="007E39E2"/>
    <w:rsid w:val="007E42B9"/>
    <w:rsid w:val="007E5055"/>
    <w:rsid w:val="007E51D2"/>
    <w:rsid w:val="007E5A62"/>
    <w:rsid w:val="007E64FB"/>
    <w:rsid w:val="007E7B5E"/>
    <w:rsid w:val="007F0583"/>
    <w:rsid w:val="007F09A3"/>
    <w:rsid w:val="007F106D"/>
    <w:rsid w:val="007F12AB"/>
    <w:rsid w:val="007F1DE7"/>
    <w:rsid w:val="007F238F"/>
    <w:rsid w:val="007F24D8"/>
    <w:rsid w:val="007F27F1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4FD9"/>
    <w:rsid w:val="007F5F71"/>
    <w:rsid w:val="007F6129"/>
    <w:rsid w:val="007F637A"/>
    <w:rsid w:val="007F6B5E"/>
    <w:rsid w:val="007F73FE"/>
    <w:rsid w:val="007F7BF4"/>
    <w:rsid w:val="00800787"/>
    <w:rsid w:val="008007C3"/>
    <w:rsid w:val="00800ED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BFC"/>
    <w:rsid w:val="00810F0F"/>
    <w:rsid w:val="00811117"/>
    <w:rsid w:val="0081128E"/>
    <w:rsid w:val="00811FC6"/>
    <w:rsid w:val="00812D10"/>
    <w:rsid w:val="00814F54"/>
    <w:rsid w:val="008152B5"/>
    <w:rsid w:val="00815653"/>
    <w:rsid w:val="00815CED"/>
    <w:rsid w:val="00816DBA"/>
    <w:rsid w:val="008176E0"/>
    <w:rsid w:val="00817C1E"/>
    <w:rsid w:val="0082065D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54D5"/>
    <w:rsid w:val="008357FD"/>
    <w:rsid w:val="00835FBA"/>
    <w:rsid w:val="00836145"/>
    <w:rsid w:val="00836647"/>
    <w:rsid w:val="00836DF0"/>
    <w:rsid w:val="00841959"/>
    <w:rsid w:val="0084206B"/>
    <w:rsid w:val="008435C3"/>
    <w:rsid w:val="008436E7"/>
    <w:rsid w:val="008437BD"/>
    <w:rsid w:val="008438A5"/>
    <w:rsid w:val="00843DA2"/>
    <w:rsid w:val="00844AA2"/>
    <w:rsid w:val="00845D8F"/>
    <w:rsid w:val="0084628A"/>
    <w:rsid w:val="00846E78"/>
    <w:rsid w:val="00847B14"/>
    <w:rsid w:val="00850665"/>
    <w:rsid w:val="00852B65"/>
    <w:rsid w:val="00852DCF"/>
    <w:rsid w:val="00852E7F"/>
    <w:rsid w:val="00853D8F"/>
    <w:rsid w:val="00853F5C"/>
    <w:rsid w:val="0085424B"/>
    <w:rsid w:val="008547BD"/>
    <w:rsid w:val="00854D4A"/>
    <w:rsid w:val="0085518D"/>
    <w:rsid w:val="00855C02"/>
    <w:rsid w:val="00856F7A"/>
    <w:rsid w:val="00857436"/>
    <w:rsid w:val="0085761A"/>
    <w:rsid w:val="00857E74"/>
    <w:rsid w:val="00857F5B"/>
    <w:rsid w:val="008603EA"/>
    <w:rsid w:val="00861888"/>
    <w:rsid w:val="008618FC"/>
    <w:rsid w:val="00862D3D"/>
    <w:rsid w:val="0086357E"/>
    <w:rsid w:val="00864565"/>
    <w:rsid w:val="00864BAE"/>
    <w:rsid w:val="00864C77"/>
    <w:rsid w:val="0086519C"/>
    <w:rsid w:val="00865716"/>
    <w:rsid w:val="00866612"/>
    <w:rsid w:val="008671A4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48CD"/>
    <w:rsid w:val="00875385"/>
    <w:rsid w:val="008753A2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0F0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7019"/>
    <w:rsid w:val="0089719F"/>
    <w:rsid w:val="00897C5F"/>
    <w:rsid w:val="008A0810"/>
    <w:rsid w:val="008A17E1"/>
    <w:rsid w:val="008A210E"/>
    <w:rsid w:val="008A28F6"/>
    <w:rsid w:val="008A2EEF"/>
    <w:rsid w:val="008A40E4"/>
    <w:rsid w:val="008A4FAA"/>
    <w:rsid w:val="008A5679"/>
    <w:rsid w:val="008A57A7"/>
    <w:rsid w:val="008A5DB9"/>
    <w:rsid w:val="008A677D"/>
    <w:rsid w:val="008A6B5D"/>
    <w:rsid w:val="008A6DFD"/>
    <w:rsid w:val="008A6F57"/>
    <w:rsid w:val="008A706B"/>
    <w:rsid w:val="008A7B55"/>
    <w:rsid w:val="008B044B"/>
    <w:rsid w:val="008B0D2D"/>
    <w:rsid w:val="008B1E73"/>
    <w:rsid w:val="008B32F5"/>
    <w:rsid w:val="008B3A24"/>
    <w:rsid w:val="008B4330"/>
    <w:rsid w:val="008B5448"/>
    <w:rsid w:val="008B586E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6FE"/>
    <w:rsid w:val="008D0770"/>
    <w:rsid w:val="008D0EFF"/>
    <w:rsid w:val="008D134A"/>
    <w:rsid w:val="008D1AC2"/>
    <w:rsid w:val="008D282D"/>
    <w:rsid w:val="008D2E51"/>
    <w:rsid w:val="008D3A15"/>
    <w:rsid w:val="008D4746"/>
    <w:rsid w:val="008D57E1"/>
    <w:rsid w:val="008D5D8D"/>
    <w:rsid w:val="008D66ED"/>
    <w:rsid w:val="008D6850"/>
    <w:rsid w:val="008D6BE1"/>
    <w:rsid w:val="008D7672"/>
    <w:rsid w:val="008D7CBA"/>
    <w:rsid w:val="008E1155"/>
    <w:rsid w:val="008E1A96"/>
    <w:rsid w:val="008E2344"/>
    <w:rsid w:val="008E2429"/>
    <w:rsid w:val="008E32B5"/>
    <w:rsid w:val="008E4958"/>
    <w:rsid w:val="008E5A05"/>
    <w:rsid w:val="008E5CF3"/>
    <w:rsid w:val="008E6BDF"/>
    <w:rsid w:val="008E77E2"/>
    <w:rsid w:val="008F0D7E"/>
    <w:rsid w:val="008F0F52"/>
    <w:rsid w:val="008F1375"/>
    <w:rsid w:val="008F1458"/>
    <w:rsid w:val="008F19A9"/>
    <w:rsid w:val="008F19AC"/>
    <w:rsid w:val="008F21F0"/>
    <w:rsid w:val="008F2A2C"/>
    <w:rsid w:val="008F2C27"/>
    <w:rsid w:val="008F445F"/>
    <w:rsid w:val="008F454D"/>
    <w:rsid w:val="008F4961"/>
    <w:rsid w:val="008F4D67"/>
    <w:rsid w:val="008F5EDD"/>
    <w:rsid w:val="008F652E"/>
    <w:rsid w:val="008F672F"/>
    <w:rsid w:val="008F6E21"/>
    <w:rsid w:val="008F6F30"/>
    <w:rsid w:val="008F7C50"/>
    <w:rsid w:val="008F7D96"/>
    <w:rsid w:val="009002CF"/>
    <w:rsid w:val="0090072A"/>
    <w:rsid w:val="00901944"/>
    <w:rsid w:val="00901AED"/>
    <w:rsid w:val="00903050"/>
    <w:rsid w:val="00903A25"/>
    <w:rsid w:val="00904FF4"/>
    <w:rsid w:val="009056FF"/>
    <w:rsid w:val="00906257"/>
    <w:rsid w:val="00906890"/>
    <w:rsid w:val="00906FF7"/>
    <w:rsid w:val="00907324"/>
    <w:rsid w:val="00907488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571"/>
    <w:rsid w:val="009158D0"/>
    <w:rsid w:val="00915A88"/>
    <w:rsid w:val="009160B9"/>
    <w:rsid w:val="00916305"/>
    <w:rsid w:val="00916F9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182"/>
    <w:rsid w:val="00926399"/>
    <w:rsid w:val="00927762"/>
    <w:rsid w:val="00930399"/>
    <w:rsid w:val="0093070E"/>
    <w:rsid w:val="009311FC"/>
    <w:rsid w:val="00931A0F"/>
    <w:rsid w:val="00931B29"/>
    <w:rsid w:val="00931CB8"/>
    <w:rsid w:val="00932B2D"/>
    <w:rsid w:val="00932BF3"/>
    <w:rsid w:val="00932C7F"/>
    <w:rsid w:val="009334A4"/>
    <w:rsid w:val="0093391A"/>
    <w:rsid w:val="00933955"/>
    <w:rsid w:val="00933972"/>
    <w:rsid w:val="00933AB7"/>
    <w:rsid w:val="00933C97"/>
    <w:rsid w:val="00934B0E"/>
    <w:rsid w:val="00934D22"/>
    <w:rsid w:val="00934D33"/>
    <w:rsid w:val="009360E2"/>
    <w:rsid w:val="00936990"/>
    <w:rsid w:val="00937061"/>
    <w:rsid w:val="009377D7"/>
    <w:rsid w:val="00937B85"/>
    <w:rsid w:val="009402B2"/>
    <w:rsid w:val="0094137F"/>
    <w:rsid w:val="009416A4"/>
    <w:rsid w:val="00941718"/>
    <w:rsid w:val="0094218B"/>
    <w:rsid w:val="00942F39"/>
    <w:rsid w:val="0094351A"/>
    <w:rsid w:val="00944122"/>
    <w:rsid w:val="00944126"/>
    <w:rsid w:val="009455E9"/>
    <w:rsid w:val="0094574B"/>
    <w:rsid w:val="00945ACE"/>
    <w:rsid w:val="00946523"/>
    <w:rsid w:val="00946BA4"/>
    <w:rsid w:val="009472B7"/>
    <w:rsid w:val="00947482"/>
    <w:rsid w:val="0094784E"/>
    <w:rsid w:val="0094794E"/>
    <w:rsid w:val="0095087C"/>
    <w:rsid w:val="00950E4A"/>
    <w:rsid w:val="00951202"/>
    <w:rsid w:val="00951ED8"/>
    <w:rsid w:val="00951FD9"/>
    <w:rsid w:val="00951FDA"/>
    <w:rsid w:val="00952CE6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30E"/>
    <w:rsid w:val="00962E17"/>
    <w:rsid w:val="009632BD"/>
    <w:rsid w:val="009632DE"/>
    <w:rsid w:val="00964834"/>
    <w:rsid w:val="009648DF"/>
    <w:rsid w:val="009657BD"/>
    <w:rsid w:val="00967B6F"/>
    <w:rsid w:val="00970061"/>
    <w:rsid w:val="009702BF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D5D"/>
    <w:rsid w:val="00980F0D"/>
    <w:rsid w:val="009818C7"/>
    <w:rsid w:val="00981B48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0FCA"/>
    <w:rsid w:val="0099120F"/>
    <w:rsid w:val="0099131F"/>
    <w:rsid w:val="00991BB4"/>
    <w:rsid w:val="00991F0A"/>
    <w:rsid w:val="009947BE"/>
    <w:rsid w:val="0099557E"/>
    <w:rsid w:val="009963FB"/>
    <w:rsid w:val="00996762"/>
    <w:rsid w:val="009969E3"/>
    <w:rsid w:val="00996FF9"/>
    <w:rsid w:val="00997385"/>
    <w:rsid w:val="009A051F"/>
    <w:rsid w:val="009A08D3"/>
    <w:rsid w:val="009A1A86"/>
    <w:rsid w:val="009A1E24"/>
    <w:rsid w:val="009A3743"/>
    <w:rsid w:val="009A416E"/>
    <w:rsid w:val="009A44FE"/>
    <w:rsid w:val="009A474C"/>
    <w:rsid w:val="009A5071"/>
    <w:rsid w:val="009A586E"/>
    <w:rsid w:val="009A6D1F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BA9"/>
    <w:rsid w:val="009B6EB2"/>
    <w:rsid w:val="009B7026"/>
    <w:rsid w:val="009B72B9"/>
    <w:rsid w:val="009B72D7"/>
    <w:rsid w:val="009B77C2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1B62"/>
    <w:rsid w:val="009D3E6A"/>
    <w:rsid w:val="009D5D3D"/>
    <w:rsid w:val="009D60AF"/>
    <w:rsid w:val="009D662C"/>
    <w:rsid w:val="009D68AC"/>
    <w:rsid w:val="009D71AC"/>
    <w:rsid w:val="009D7353"/>
    <w:rsid w:val="009D750B"/>
    <w:rsid w:val="009E07A6"/>
    <w:rsid w:val="009E0D46"/>
    <w:rsid w:val="009E0D6B"/>
    <w:rsid w:val="009E121D"/>
    <w:rsid w:val="009E1387"/>
    <w:rsid w:val="009E14A0"/>
    <w:rsid w:val="009E1C65"/>
    <w:rsid w:val="009E2138"/>
    <w:rsid w:val="009E2C7C"/>
    <w:rsid w:val="009E30AA"/>
    <w:rsid w:val="009E33C5"/>
    <w:rsid w:val="009E3FBF"/>
    <w:rsid w:val="009E4241"/>
    <w:rsid w:val="009E484F"/>
    <w:rsid w:val="009E6D91"/>
    <w:rsid w:val="009F0214"/>
    <w:rsid w:val="009F0728"/>
    <w:rsid w:val="009F08A4"/>
    <w:rsid w:val="009F0A48"/>
    <w:rsid w:val="009F1282"/>
    <w:rsid w:val="009F16D3"/>
    <w:rsid w:val="009F1A39"/>
    <w:rsid w:val="009F26B1"/>
    <w:rsid w:val="009F2AEE"/>
    <w:rsid w:val="009F34FB"/>
    <w:rsid w:val="009F3783"/>
    <w:rsid w:val="009F3C44"/>
    <w:rsid w:val="009F3EA5"/>
    <w:rsid w:val="009F4B56"/>
    <w:rsid w:val="009F4E5B"/>
    <w:rsid w:val="009F7984"/>
    <w:rsid w:val="009F7C3B"/>
    <w:rsid w:val="00A00FF0"/>
    <w:rsid w:val="00A0150A"/>
    <w:rsid w:val="00A0258A"/>
    <w:rsid w:val="00A03A66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357B"/>
    <w:rsid w:val="00A1457C"/>
    <w:rsid w:val="00A145F2"/>
    <w:rsid w:val="00A1485A"/>
    <w:rsid w:val="00A14DC8"/>
    <w:rsid w:val="00A15079"/>
    <w:rsid w:val="00A15641"/>
    <w:rsid w:val="00A16B4C"/>
    <w:rsid w:val="00A17A35"/>
    <w:rsid w:val="00A2185F"/>
    <w:rsid w:val="00A2374A"/>
    <w:rsid w:val="00A237E2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577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1EF1"/>
    <w:rsid w:val="00A42B60"/>
    <w:rsid w:val="00A43404"/>
    <w:rsid w:val="00A43618"/>
    <w:rsid w:val="00A43AE7"/>
    <w:rsid w:val="00A4405B"/>
    <w:rsid w:val="00A443AF"/>
    <w:rsid w:val="00A44B53"/>
    <w:rsid w:val="00A44C2C"/>
    <w:rsid w:val="00A45A07"/>
    <w:rsid w:val="00A4620C"/>
    <w:rsid w:val="00A47051"/>
    <w:rsid w:val="00A474BD"/>
    <w:rsid w:val="00A47539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2A9"/>
    <w:rsid w:val="00A539CE"/>
    <w:rsid w:val="00A53CF7"/>
    <w:rsid w:val="00A53F17"/>
    <w:rsid w:val="00A54FEA"/>
    <w:rsid w:val="00A562F9"/>
    <w:rsid w:val="00A575D6"/>
    <w:rsid w:val="00A57F4A"/>
    <w:rsid w:val="00A60402"/>
    <w:rsid w:val="00A612A7"/>
    <w:rsid w:val="00A61730"/>
    <w:rsid w:val="00A617B5"/>
    <w:rsid w:val="00A61E0F"/>
    <w:rsid w:val="00A62558"/>
    <w:rsid w:val="00A645AF"/>
    <w:rsid w:val="00A646E2"/>
    <w:rsid w:val="00A663E7"/>
    <w:rsid w:val="00A6653F"/>
    <w:rsid w:val="00A674B2"/>
    <w:rsid w:val="00A709B8"/>
    <w:rsid w:val="00A7121A"/>
    <w:rsid w:val="00A7132A"/>
    <w:rsid w:val="00A713FF"/>
    <w:rsid w:val="00A72B89"/>
    <w:rsid w:val="00A72D15"/>
    <w:rsid w:val="00A732D1"/>
    <w:rsid w:val="00A73A2B"/>
    <w:rsid w:val="00A73CED"/>
    <w:rsid w:val="00A73D3F"/>
    <w:rsid w:val="00A73F23"/>
    <w:rsid w:val="00A7423B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2F1D"/>
    <w:rsid w:val="00A83B6A"/>
    <w:rsid w:val="00A8445A"/>
    <w:rsid w:val="00A85973"/>
    <w:rsid w:val="00A85C74"/>
    <w:rsid w:val="00A85CA2"/>
    <w:rsid w:val="00A85CB0"/>
    <w:rsid w:val="00A8686B"/>
    <w:rsid w:val="00A868A7"/>
    <w:rsid w:val="00A869CF"/>
    <w:rsid w:val="00A8707E"/>
    <w:rsid w:val="00A872ED"/>
    <w:rsid w:val="00A90E03"/>
    <w:rsid w:val="00A9232D"/>
    <w:rsid w:val="00A92415"/>
    <w:rsid w:val="00A925AA"/>
    <w:rsid w:val="00A92E94"/>
    <w:rsid w:val="00A93A15"/>
    <w:rsid w:val="00A93D17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1D0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6FA"/>
    <w:rsid w:val="00AC0924"/>
    <w:rsid w:val="00AC0E9C"/>
    <w:rsid w:val="00AC186C"/>
    <w:rsid w:val="00AC18E6"/>
    <w:rsid w:val="00AC1C28"/>
    <w:rsid w:val="00AC2055"/>
    <w:rsid w:val="00AC2490"/>
    <w:rsid w:val="00AC4DC9"/>
    <w:rsid w:val="00AC6629"/>
    <w:rsid w:val="00AC6CC7"/>
    <w:rsid w:val="00AC70D3"/>
    <w:rsid w:val="00AC72B4"/>
    <w:rsid w:val="00AC7525"/>
    <w:rsid w:val="00AC75FD"/>
    <w:rsid w:val="00AD0161"/>
    <w:rsid w:val="00AD027F"/>
    <w:rsid w:val="00AD0460"/>
    <w:rsid w:val="00AD0C7E"/>
    <w:rsid w:val="00AD0DD4"/>
    <w:rsid w:val="00AD0E61"/>
    <w:rsid w:val="00AD1127"/>
    <w:rsid w:val="00AD15E0"/>
    <w:rsid w:val="00AD28BB"/>
    <w:rsid w:val="00AD2924"/>
    <w:rsid w:val="00AD2EFB"/>
    <w:rsid w:val="00AD3642"/>
    <w:rsid w:val="00AD383A"/>
    <w:rsid w:val="00AD3B58"/>
    <w:rsid w:val="00AD3B62"/>
    <w:rsid w:val="00AD3E02"/>
    <w:rsid w:val="00AD5A64"/>
    <w:rsid w:val="00AD6448"/>
    <w:rsid w:val="00AD6E3F"/>
    <w:rsid w:val="00AE008F"/>
    <w:rsid w:val="00AE0555"/>
    <w:rsid w:val="00AE0630"/>
    <w:rsid w:val="00AE0FDC"/>
    <w:rsid w:val="00AE1A39"/>
    <w:rsid w:val="00AE2123"/>
    <w:rsid w:val="00AE2C0B"/>
    <w:rsid w:val="00AE2FF6"/>
    <w:rsid w:val="00AE3F14"/>
    <w:rsid w:val="00AE4031"/>
    <w:rsid w:val="00AE572F"/>
    <w:rsid w:val="00AE5BB3"/>
    <w:rsid w:val="00AE6421"/>
    <w:rsid w:val="00AE6C21"/>
    <w:rsid w:val="00AE71A7"/>
    <w:rsid w:val="00AE737C"/>
    <w:rsid w:val="00AE7C3E"/>
    <w:rsid w:val="00AE7D44"/>
    <w:rsid w:val="00AF1BA5"/>
    <w:rsid w:val="00AF1DF7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801"/>
    <w:rsid w:val="00B00A6F"/>
    <w:rsid w:val="00B013CC"/>
    <w:rsid w:val="00B01A0A"/>
    <w:rsid w:val="00B01D10"/>
    <w:rsid w:val="00B01DB4"/>
    <w:rsid w:val="00B01E91"/>
    <w:rsid w:val="00B027D8"/>
    <w:rsid w:val="00B03804"/>
    <w:rsid w:val="00B05691"/>
    <w:rsid w:val="00B05872"/>
    <w:rsid w:val="00B05934"/>
    <w:rsid w:val="00B069C4"/>
    <w:rsid w:val="00B06CAC"/>
    <w:rsid w:val="00B07A6D"/>
    <w:rsid w:val="00B07F52"/>
    <w:rsid w:val="00B1047A"/>
    <w:rsid w:val="00B10E5F"/>
    <w:rsid w:val="00B115E0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2F30"/>
    <w:rsid w:val="00B231B0"/>
    <w:rsid w:val="00B23321"/>
    <w:rsid w:val="00B23DEB"/>
    <w:rsid w:val="00B247C1"/>
    <w:rsid w:val="00B247D7"/>
    <w:rsid w:val="00B24B9D"/>
    <w:rsid w:val="00B25FC5"/>
    <w:rsid w:val="00B26876"/>
    <w:rsid w:val="00B271F2"/>
    <w:rsid w:val="00B30DAC"/>
    <w:rsid w:val="00B314B2"/>
    <w:rsid w:val="00B316EE"/>
    <w:rsid w:val="00B31B59"/>
    <w:rsid w:val="00B3234D"/>
    <w:rsid w:val="00B3258F"/>
    <w:rsid w:val="00B3292E"/>
    <w:rsid w:val="00B32C67"/>
    <w:rsid w:val="00B340CE"/>
    <w:rsid w:val="00B341F0"/>
    <w:rsid w:val="00B34CBE"/>
    <w:rsid w:val="00B356FD"/>
    <w:rsid w:val="00B36888"/>
    <w:rsid w:val="00B37395"/>
    <w:rsid w:val="00B3786C"/>
    <w:rsid w:val="00B37A65"/>
    <w:rsid w:val="00B4055F"/>
    <w:rsid w:val="00B406B8"/>
    <w:rsid w:val="00B42304"/>
    <w:rsid w:val="00B42BC2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35EB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4A2E"/>
    <w:rsid w:val="00B6698C"/>
    <w:rsid w:val="00B6717C"/>
    <w:rsid w:val="00B676E1"/>
    <w:rsid w:val="00B67BC0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3F7"/>
    <w:rsid w:val="00B84AD2"/>
    <w:rsid w:val="00B84C93"/>
    <w:rsid w:val="00B8619E"/>
    <w:rsid w:val="00B876AA"/>
    <w:rsid w:val="00B87CBF"/>
    <w:rsid w:val="00B90127"/>
    <w:rsid w:val="00B90EB8"/>
    <w:rsid w:val="00B91A90"/>
    <w:rsid w:val="00B9271E"/>
    <w:rsid w:val="00B92A4F"/>
    <w:rsid w:val="00B92EA6"/>
    <w:rsid w:val="00B939C1"/>
    <w:rsid w:val="00B93A1B"/>
    <w:rsid w:val="00B948BC"/>
    <w:rsid w:val="00B9514E"/>
    <w:rsid w:val="00B952F1"/>
    <w:rsid w:val="00B957C3"/>
    <w:rsid w:val="00B96B22"/>
    <w:rsid w:val="00B96EB0"/>
    <w:rsid w:val="00B973F2"/>
    <w:rsid w:val="00B976B5"/>
    <w:rsid w:val="00B97CC6"/>
    <w:rsid w:val="00B97EA4"/>
    <w:rsid w:val="00BA0C6D"/>
    <w:rsid w:val="00BA155C"/>
    <w:rsid w:val="00BA186A"/>
    <w:rsid w:val="00BA1926"/>
    <w:rsid w:val="00BA21F3"/>
    <w:rsid w:val="00BA265B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1CD"/>
    <w:rsid w:val="00BB1FDE"/>
    <w:rsid w:val="00BB2CBA"/>
    <w:rsid w:val="00BB5B75"/>
    <w:rsid w:val="00BB6196"/>
    <w:rsid w:val="00BB648F"/>
    <w:rsid w:val="00BB698C"/>
    <w:rsid w:val="00BB6BAD"/>
    <w:rsid w:val="00BB6CD3"/>
    <w:rsid w:val="00BB77F6"/>
    <w:rsid w:val="00BB7A9B"/>
    <w:rsid w:val="00BC0C36"/>
    <w:rsid w:val="00BC3880"/>
    <w:rsid w:val="00BC3982"/>
    <w:rsid w:val="00BC416D"/>
    <w:rsid w:val="00BC4F9C"/>
    <w:rsid w:val="00BC51E1"/>
    <w:rsid w:val="00BC52C2"/>
    <w:rsid w:val="00BC52FB"/>
    <w:rsid w:val="00BC59A1"/>
    <w:rsid w:val="00BC5CED"/>
    <w:rsid w:val="00BC6D2A"/>
    <w:rsid w:val="00BC70FF"/>
    <w:rsid w:val="00BC78C0"/>
    <w:rsid w:val="00BC7A9A"/>
    <w:rsid w:val="00BC7FEF"/>
    <w:rsid w:val="00BD0080"/>
    <w:rsid w:val="00BD1044"/>
    <w:rsid w:val="00BD210F"/>
    <w:rsid w:val="00BD2E43"/>
    <w:rsid w:val="00BD2E5A"/>
    <w:rsid w:val="00BD367D"/>
    <w:rsid w:val="00BD382D"/>
    <w:rsid w:val="00BD4582"/>
    <w:rsid w:val="00BD4B7C"/>
    <w:rsid w:val="00BD6442"/>
    <w:rsid w:val="00BD6BA3"/>
    <w:rsid w:val="00BD722E"/>
    <w:rsid w:val="00BD773E"/>
    <w:rsid w:val="00BD788E"/>
    <w:rsid w:val="00BE10F0"/>
    <w:rsid w:val="00BE1255"/>
    <w:rsid w:val="00BE1C27"/>
    <w:rsid w:val="00BE1F51"/>
    <w:rsid w:val="00BE2452"/>
    <w:rsid w:val="00BE365B"/>
    <w:rsid w:val="00BE3FC7"/>
    <w:rsid w:val="00BE4C01"/>
    <w:rsid w:val="00BE59FC"/>
    <w:rsid w:val="00BE78D4"/>
    <w:rsid w:val="00BE7FC4"/>
    <w:rsid w:val="00BE7FFC"/>
    <w:rsid w:val="00BF1FB1"/>
    <w:rsid w:val="00BF370F"/>
    <w:rsid w:val="00BF44A8"/>
    <w:rsid w:val="00BF4C02"/>
    <w:rsid w:val="00BF57E6"/>
    <w:rsid w:val="00BF60AC"/>
    <w:rsid w:val="00BF6450"/>
    <w:rsid w:val="00BF6C84"/>
    <w:rsid w:val="00BF74D2"/>
    <w:rsid w:val="00BF7595"/>
    <w:rsid w:val="00BF7AAB"/>
    <w:rsid w:val="00C00AE6"/>
    <w:rsid w:val="00C0124E"/>
    <w:rsid w:val="00C017C7"/>
    <w:rsid w:val="00C01C6C"/>
    <w:rsid w:val="00C022B6"/>
    <w:rsid w:val="00C022E1"/>
    <w:rsid w:val="00C02998"/>
    <w:rsid w:val="00C034E0"/>
    <w:rsid w:val="00C03FC1"/>
    <w:rsid w:val="00C045E6"/>
    <w:rsid w:val="00C04D20"/>
    <w:rsid w:val="00C0507D"/>
    <w:rsid w:val="00C053D3"/>
    <w:rsid w:val="00C05D41"/>
    <w:rsid w:val="00C05F45"/>
    <w:rsid w:val="00C06564"/>
    <w:rsid w:val="00C070C7"/>
    <w:rsid w:val="00C07423"/>
    <w:rsid w:val="00C07429"/>
    <w:rsid w:val="00C102E8"/>
    <w:rsid w:val="00C10735"/>
    <w:rsid w:val="00C10BFC"/>
    <w:rsid w:val="00C11420"/>
    <w:rsid w:val="00C122C9"/>
    <w:rsid w:val="00C1248F"/>
    <w:rsid w:val="00C12C01"/>
    <w:rsid w:val="00C13247"/>
    <w:rsid w:val="00C14B83"/>
    <w:rsid w:val="00C14E56"/>
    <w:rsid w:val="00C157B9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4845"/>
    <w:rsid w:val="00C35AA3"/>
    <w:rsid w:val="00C36784"/>
    <w:rsid w:val="00C3696A"/>
    <w:rsid w:val="00C36A93"/>
    <w:rsid w:val="00C36F59"/>
    <w:rsid w:val="00C37580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A5E"/>
    <w:rsid w:val="00C510AC"/>
    <w:rsid w:val="00C51A7C"/>
    <w:rsid w:val="00C52C2E"/>
    <w:rsid w:val="00C52CBA"/>
    <w:rsid w:val="00C534C6"/>
    <w:rsid w:val="00C5354A"/>
    <w:rsid w:val="00C5387F"/>
    <w:rsid w:val="00C549B7"/>
    <w:rsid w:val="00C55355"/>
    <w:rsid w:val="00C55638"/>
    <w:rsid w:val="00C5563A"/>
    <w:rsid w:val="00C55894"/>
    <w:rsid w:val="00C567AC"/>
    <w:rsid w:val="00C56890"/>
    <w:rsid w:val="00C57D1B"/>
    <w:rsid w:val="00C61160"/>
    <w:rsid w:val="00C61BE3"/>
    <w:rsid w:val="00C62622"/>
    <w:rsid w:val="00C62FD1"/>
    <w:rsid w:val="00C64F8F"/>
    <w:rsid w:val="00C65783"/>
    <w:rsid w:val="00C65AF5"/>
    <w:rsid w:val="00C65B7F"/>
    <w:rsid w:val="00C66382"/>
    <w:rsid w:val="00C66471"/>
    <w:rsid w:val="00C66695"/>
    <w:rsid w:val="00C70099"/>
    <w:rsid w:val="00C70934"/>
    <w:rsid w:val="00C70B18"/>
    <w:rsid w:val="00C71A2B"/>
    <w:rsid w:val="00C71CA0"/>
    <w:rsid w:val="00C71FD0"/>
    <w:rsid w:val="00C726DE"/>
    <w:rsid w:val="00C72E3A"/>
    <w:rsid w:val="00C735B4"/>
    <w:rsid w:val="00C73E0D"/>
    <w:rsid w:val="00C75454"/>
    <w:rsid w:val="00C75E7F"/>
    <w:rsid w:val="00C762AA"/>
    <w:rsid w:val="00C76946"/>
    <w:rsid w:val="00C76EC2"/>
    <w:rsid w:val="00C778E7"/>
    <w:rsid w:val="00C816A8"/>
    <w:rsid w:val="00C823BE"/>
    <w:rsid w:val="00C82446"/>
    <w:rsid w:val="00C82FF6"/>
    <w:rsid w:val="00C8316C"/>
    <w:rsid w:val="00C8377B"/>
    <w:rsid w:val="00C85047"/>
    <w:rsid w:val="00C85714"/>
    <w:rsid w:val="00C85BE5"/>
    <w:rsid w:val="00C864AA"/>
    <w:rsid w:val="00C8738F"/>
    <w:rsid w:val="00C87735"/>
    <w:rsid w:val="00C878CC"/>
    <w:rsid w:val="00C8791D"/>
    <w:rsid w:val="00C87A8F"/>
    <w:rsid w:val="00C901BA"/>
    <w:rsid w:val="00C908BC"/>
    <w:rsid w:val="00C90D0D"/>
    <w:rsid w:val="00C90E00"/>
    <w:rsid w:val="00C9122F"/>
    <w:rsid w:val="00C92244"/>
    <w:rsid w:val="00C92FC2"/>
    <w:rsid w:val="00C93D40"/>
    <w:rsid w:val="00C94F8F"/>
    <w:rsid w:val="00C9543C"/>
    <w:rsid w:val="00C9641E"/>
    <w:rsid w:val="00C96642"/>
    <w:rsid w:val="00C973C5"/>
    <w:rsid w:val="00CA093D"/>
    <w:rsid w:val="00CA0D1E"/>
    <w:rsid w:val="00CA0E6A"/>
    <w:rsid w:val="00CA1F4B"/>
    <w:rsid w:val="00CA2ADB"/>
    <w:rsid w:val="00CA33C2"/>
    <w:rsid w:val="00CA37BB"/>
    <w:rsid w:val="00CA4248"/>
    <w:rsid w:val="00CA4253"/>
    <w:rsid w:val="00CA42D7"/>
    <w:rsid w:val="00CA4E5A"/>
    <w:rsid w:val="00CA6848"/>
    <w:rsid w:val="00CA6D20"/>
    <w:rsid w:val="00CA6D51"/>
    <w:rsid w:val="00CA7450"/>
    <w:rsid w:val="00CA7E63"/>
    <w:rsid w:val="00CA7E85"/>
    <w:rsid w:val="00CB125E"/>
    <w:rsid w:val="00CB1AA3"/>
    <w:rsid w:val="00CB2007"/>
    <w:rsid w:val="00CB2532"/>
    <w:rsid w:val="00CB39FD"/>
    <w:rsid w:val="00CB3B8E"/>
    <w:rsid w:val="00CB40F3"/>
    <w:rsid w:val="00CB4476"/>
    <w:rsid w:val="00CB47C9"/>
    <w:rsid w:val="00CB4AD7"/>
    <w:rsid w:val="00CB4E58"/>
    <w:rsid w:val="00CB4F16"/>
    <w:rsid w:val="00CB5C2F"/>
    <w:rsid w:val="00CB6DD2"/>
    <w:rsid w:val="00CB6EF1"/>
    <w:rsid w:val="00CB76E4"/>
    <w:rsid w:val="00CB7D2F"/>
    <w:rsid w:val="00CC0618"/>
    <w:rsid w:val="00CC126C"/>
    <w:rsid w:val="00CC1DC7"/>
    <w:rsid w:val="00CC248A"/>
    <w:rsid w:val="00CC3E7F"/>
    <w:rsid w:val="00CC518C"/>
    <w:rsid w:val="00CC5B38"/>
    <w:rsid w:val="00CC5E2D"/>
    <w:rsid w:val="00CD06F4"/>
    <w:rsid w:val="00CD1D9F"/>
    <w:rsid w:val="00CD1FDB"/>
    <w:rsid w:val="00CD2601"/>
    <w:rsid w:val="00CD275C"/>
    <w:rsid w:val="00CD2EA9"/>
    <w:rsid w:val="00CD310C"/>
    <w:rsid w:val="00CD34F6"/>
    <w:rsid w:val="00CD376A"/>
    <w:rsid w:val="00CD4480"/>
    <w:rsid w:val="00CD5087"/>
    <w:rsid w:val="00CD51BB"/>
    <w:rsid w:val="00CD5870"/>
    <w:rsid w:val="00CD5A93"/>
    <w:rsid w:val="00CD5C6E"/>
    <w:rsid w:val="00CD6BA4"/>
    <w:rsid w:val="00CD72BE"/>
    <w:rsid w:val="00CE065D"/>
    <w:rsid w:val="00CE0786"/>
    <w:rsid w:val="00CE08D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D73"/>
    <w:rsid w:val="00CE5F1A"/>
    <w:rsid w:val="00CE7081"/>
    <w:rsid w:val="00CE7B6A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A0B"/>
    <w:rsid w:val="00CF6BDA"/>
    <w:rsid w:val="00CF77B5"/>
    <w:rsid w:val="00CF7BBA"/>
    <w:rsid w:val="00CF7E0E"/>
    <w:rsid w:val="00D00823"/>
    <w:rsid w:val="00D0092D"/>
    <w:rsid w:val="00D009BB"/>
    <w:rsid w:val="00D01D6C"/>
    <w:rsid w:val="00D02288"/>
    <w:rsid w:val="00D02881"/>
    <w:rsid w:val="00D02D35"/>
    <w:rsid w:val="00D0537F"/>
    <w:rsid w:val="00D0558F"/>
    <w:rsid w:val="00D05715"/>
    <w:rsid w:val="00D0585A"/>
    <w:rsid w:val="00D05BF8"/>
    <w:rsid w:val="00D0605A"/>
    <w:rsid w:val="00D06111"/>
    <w:rsid w:val="00D06252"/>
    <w:rsid w:val="00D06420"/>
    <w:rsid w:val="00D06C1E"/>
    <w:rsid w:val="00D0708F"/>
    <w:rsid w:val="00D07180"/>
    <w:rsid w:val="00D078D9"/>
    <w:rsid w:val="00D07945"/>
    <w:rsid w:val="00D10A12"/>
    <w:rsid w:val="00D11D5E"/>
    <w:rsid w:val="00D1201A"/>
    <w:rsid w:val="00D136C9"/>
    <w:rsid w:val="00D140AD"/>
    <w:rsid w:val="00D1590E"/>
    <w:rsid w:val="00D1670F"/>
    <w:rsid w:val="00D179E8"/>
    <w:rsid w:val="00D20FB6"/>
    <w:rsid w:val="00D213B5"/>
    <w:rsid w:val="00D221E1"/>
    <w:rsid w:val="00D223F5"/>
    <w:rsid w:val="00D233BC"/>
    <w:rsid w:val="00D2465C"/>
    <w:rsid w:val="00D24F67"/>
    <w:rsid w:val="00D25A24"/>
    <w:rsid w:val="00D25C78"/>
    <w:rsid w:val="00D25E9E"/>
    <w:rsid w:val="00D26167"/>
    <w:rsid w:val="00D26653"/>
    <w:rsid w:val="00D2757D"/>
    <w:rsid w:val="00D2760A"/>
    <w:rsid w:val="00D2782C"/>
    <w:rsid w:val="00D3321D"/>
    <w:rsid w:val="00D34A2A"/>
    <w:rsid w:val="00D34DED"/>
    <w:rsid w:val="00D3520F"/>
    <w:rsid w:val="00D35314"/>
    <w:rsid w:val="00D35CE1"/>
    <w:rsid w:val="00D375A6"/>
    <w:rsid w:val="00D377D8"/>
    <w:rsid w:val="00D37FD9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17E5"/>
    <w:rsid w:val="00D51C9C"/>
    <w:rsid w:val="00D5206A"/>
    <w:rsid w:val="00D52764"/>
    <w:rsid w:val="00D54472"/>
    <w:rsid w:val="00D5451D"/>
    <w:rsid w:val="00D5586D"/>
    <w:rsid w:val="00D565F8"/>
    <w:rsid w:val="00D56AE9"/>
    <w:rsid w:val="00D56E36"/>
    <w:rsid w:val="00D5762F"/>
    <w:rsid w:val="00D601B3"/>
    <w:rsid w:val="00D603B6"/>
    <w:rsid w:val="00D60827"/>
    <w:rsid w:val="00D615C4"/>
    <w:rsid w:val="00D62706"/>
    <w:rsid w:val="00D627CE"/>
    <w:rsid w:val="00D62F45"/>
    <w:rsid w:val="00D63208"/>
    <w:rsid w:val="00D632F0"/>
    <w:rsid w:val="00D634CF"/>
    <w:rsid w:val="00D635C3"/>
    <w:rsid w:val="00D64264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4B29"/>
    <w:rsid w:val="00D75EC3"/>
    <w:rsid w:val="00D769B2"/>
    <w:rsid w:val="00D8040C"/>
    <w:rsid w:val="00D809FB"/>
    <w:rsid w:val="00D819EC"/>
    <w:rsid w:val="00D81F31"/>
    <w:rsid w:val="00D82628"/>
    <w:rsid w:val="00D83DD1"/>
    <w:rsid w:val="00D84205"/>
    <w:rsid w:val="00D8535D"/>
    <w:rsid w:val="00D8577E"/>
    <w:rsid w:val="00D858F7"/>
    <w:rsid w:val="00D85FBF"/>
    <w:rsid w:val="00D8674C"/>
    <w:rsid w:val="00D868CD"/>
    <w:rsid w:val="00D86CEB"/>
    <w:rsid w:val="00D870E4"/>
    <w:rsid w:val="00D90375"/>
    <w:rsid w:val="00D905B2"/>
    <w:rsid w:val="00D908FA"/>
    <w:rsid w:val="00D90F90"/>
    <w:rsid w:val="00D914B6"/>
    <w:rsid w:val="00D917D5"/>
    <w:rsid w:val="00D918D3"/>
    <w:rsid w:val="00D918D4"/>
    <w:rsid w:val="00D91CC8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0D04"/>
    <w:rsid w:val="00DA1730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12BD"/>
    <w:rsid w:val="00DB35E1"/>
    <w:rsid w:val="00DB3AD0"/>
    <w:rsid w:val="00DB3C1C"/>
    <w:rsid w:val="00DB3CAF"/>
    <w:rsid w:val="00DB4541"/>
    <w:rsid w:val="00DB675D"/>
    <w:rsid w:val="00DB6C61"/>
    <w:rsid w:val="00DB736C"/>
    <w:rsid w:val="00DC176E"/>
    <w:rsid w:val="00DC1E15"/>
    <w:rsid w:val="00DC205F"/>
    <w:rsid w:val="00DC2D52"/>
    <w:rsid w:val="00DC2EE8"/>
    <w:rsid w:val="00DC346F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472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6B"/>
    <w:rsid w:val="00DF5CC0"/>
    <w:rsid w:val="00DF5D9A"/>
    <w:rsid w:val="00DF7F6B"/>
    <w:rsid w:val="00E0029F"/>
    <w:rsid w:val="00E00CD7"/>
    <w:rsid w:val="00E01311"/>
    <w:rsid w:val="00E0142A"/>
    <w:rsid w:val="00E01687"/>
    <w:rsid w:val="00E01EB4"/>
    <w:rsid w:val="00E02129"/>
    <w:rsid w:val="00E027BE"/>
    <w:rsid w:val="00E02DF2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6E5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50B7"/>
    <w:rsid w:val="00E160F8"/>
    <w:rsid w:val="00E161AD"/>
    <w:rsid w:val="00E16509"/>
    <w:rsid w:val="00E175FF"/>
    <w:rsid w:val="00E20134"/>
    <w:rsid w:val="00E205BB"/>
    <w:rsid w:val="00E206ED"/>
    <w:rsid w:val="00E212B6"/>
    <w:rsid w:val="00E215C6"/>
    <w:rsid w:val="00E21946"/>
    <w:rsid w:val="00E21AB9"/>
    <w:rsid w:val="00E22251"/>
    <w:rsid w:val="00E2228B"/>
    <w:rsid w:val="00E22E59"/>
    <w:rsid w:val="00E23085"/>
    <w:rsid w:val="00E24DDB"/>
    <w:rsid w:val="00E25323"/>
    <w:rsid w:val="00E25720"/>
    <w:rsid w:val="00E26856"/>
    <w:rsid w:val="00E26BF5"/>
    <w:rsid w:val="00E310D5"/>
    <w:rsid w:val="00E31C85"/>
    <w:rsid w:val="00E331A7"/>
    <w:rsid w:val="00E33560"/>
    <w:rsid w:val="00E33CC6"/>
    <w:rsid w:val="00E33CED"/>
    <w:rsid w:val="00E34AD0"/>
    <w:rsid w:val="00E36A9D"/>
    <w:rsid w:val="00E37099"/>
    <w:rsid w:val="00E371F3"/>
    <w:rsid w:val="00E377C5"/>
    <w:rsid w:val="00E406E3"/>
    <w:rsid w:val="00E42134"/>
    <w:rsid w:val="00E42251"/>
    <w:rsid w:val="00E425BD"/>
    <w:rsid w:val="00E42890"/>
    <w:rsid w:val="00E43A0B"/>
    <w:rsid w:val="00E445DB"/>
    <w:rsid w:val="00E44C33"/>
    <w:rsid w:val="00E4611C"/>
    <w:rsid w:val="00E46122"/>
    <w:rsid w:val="00E50343"/>
    <w:rsid w:val="00E51E57"/>
    <w:rsid w:val="00E52574"/>
    <w:rsid w:val="00E52987"/>
    <w:rsid w:val="00E52B28"/>
    <w:rsid w:val="00E52E8E"/>
    <w:rsid w:val="00E533F4"/>
    <w:rsid w:val="00E5446B"/>
    <w:rsid w:val="00E54590"/>
    <w:rsid w:val="00E5462C"/>
    <w:rsid w:val="00E54648"/>
    <w:rsid w:val="00E54B0A"/>
    <w:rsid w:val="00E54D15"/>
    <w:rsid w:val="00E54D7B"/>
    <w:rsid w:val="00E556E5"/>
    <w:rsid w:val="00E5608D"/>
    <w:rsid w:val="00E56780"/>
    <w:rsid w:val="00E56C39"/>
    <w:rsid w:val="00E56E4B"/>
    <w:rsid w:val="00E608EB"/>
    <w:rsid w:val="00E61F92"/>
    <w:rsid w:val="00E626EC"/>
    <w:rsid w:val="00E62893"/>
    <w:rsid w:val="00E63AA5"/>
    <w:rsid w:val="00E64494"/>
    <w:rsid w:val="00E648F4"/>
    <w:rsid w:val="00E650B1"/>
    <w:rsid w:val="00E65441"/>
    <w:rsid w:val="00E65F37"/>
    <w:rsid w:val="00E66D2B"/>
    <w:rsid w:val="00E6776F"/>
    <w:rsid w:val="00E72D79"/>
    <w:rsid w:val="00E72E77"/>
    <w:rsid w:val="00E73428"/>
    <w:rsid w:val="00E74522"/>
    <w:rsid w:val="00E74F2B"/>
    <w:rsid w:val="00E751E6"/>
    <w:rsid w:val="00E75C77"/>
    <w:rsid w:val="00E75F77"/>
    <w:rsid w:val="00E77353"/>
    <w:rsid w:val="00E7751F"/>
    <w:rsid w:val="00E7773E"/>
    <w:rsid w:val="00E77F64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0E38"/>
    <w:rsid w:val="00EA198D"/>
    <w:rsid w:val="00EA231C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A7E2D"/>
    <w:rsid w:val="00EB0784"/>
    <w:rsid w:val="00EB07E5"/>
    <w:rsid w:val="00EB0832"/>
    <w:rsid w:val="00EB0EBF"/>
    <w:rsid w:val="00EB25CA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6BB"/>
    <w:rsid w:val="00EB66C3"/>
    <w:rsid w:val="00EB78A0"/>
    <w:rsid w:val="00EC09FD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C773E"/>
    <w:rsid w:val="00ED0302"/>
    <w:rsid w:val="00ED03C3"/>
    <w:rsid w:val="00ED0C9A"/>
    <w:rsid w:val="00ED1A38"/>
    <w:rsid w:val="00ED1B48"/>
    <w:rsid w:val="00ED1E52"/>
    <w:rsid w:val="00ED2186"/>
    <w:rsid w:val="00ED33EA"/>
    <w:rsid w:val="00ED6463"/>
    <w:rsid w:val="00ED65DE"/>
    <w:rsid w:val="00ED6FCA"/>
    <w:rsid w:val="00EE0267"/>
    <w:rsid w:val="00EE18C5"/>
    <w:rsid w:val="00EE263C"/>
    <w:rsid w:val="00EE3087"/>
    <w:rsid w:val="00EE3B6B"/>
    <w:rsid w:val="00EE4864"/>
    <w:rsid w:val="00EE5670"/>
    <w:rsid w:val="00EE56DD"/>
    <w:rsid w:val="00EE66C2"/>
    <w:rsid w:val="00EE67E1"/>
    <w:rsid w:val="00EE6856"/>
    <w:rsid w:val="00EE7006"/>
    <w:rsid w:val="00EF1701"/>
    <w:rsid w:val="00EF19A7"/>
    <w:rsid w:val="00EF2111"/>
    <w:rsid w:val="00EF3133"/>
    <w:rsid w:val="00EF31D3"/>
    <w:rsid w:val="00EF320C"/>
    <w:rsid w:val="00EF3C9C"/>
    <w:rsid w:val="00EF3E44"/>
    <w:rsid w:val="00EF4BD7"/>
    <w:rsid w:val="00EF69D8"/>
    <w:rsid w:val="00EF70A1"/>
    <w:rsid w:val="00EF7D00"/>
    <w:rsid w:val="00EF7F54"/>
    <w:rsid w:val="00F005B1"/>
    <w:rsid w:val="00F01983"/>
    <w:rsid w:val="00F01DC1"/>
    <w:rsid w:val="00F030EA"/>
    <w:rsid w:val="00F03488"/>
    <w:rsid w:val="00F042AE"/>
    <w:rsid w:val="00F05356"/>
    <w:rsid w:val="00F0540A"/>
    <w:rsid w:val="00F06CD8"/>
    <w:rsid w:val="00F0707F"/>
    <w:rsid w:val="00F07345"/>
    <w:rsid w:val="00F10AC6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3C6"/>
    <w:rsid w:val="00F158B9"/>
    <w:rsid w:val="00F1669F"/>
    <w:rsid w:val="00F16744"/>
    <w:rsid w:val="00F168B7"/>
    <w:rsid w:val="00F1692E"/>
    <w:rsid w:val="00F16A5A"/>
    <w:rsid w:val="00F16A97"/>
    <w:rsid w:val="00F16E88"/>
    <w:rsid w:val="00F176C4"/>
    <w:rsid w:val="00F17F1F"/>
    <w:rsid w:val="00F17F62"/>
    <w:rsid w:val="00F2028D"/>
    <w:rsid w:val="00F20942"/>
    <w:rsid w:val="00F219C4"/>
    <w:rsid w:val="00F21F07"/>
    <w:rsid w:val="00F22506"/>
    <w:rsid w:val="00F23897"/>
    <w:rsid w:val="00F23C02"/>
    <w:rsid w:val="00F24197"/>
    <w:rsid w:val="00F24B2B"/>
    <w:rsid w:val="00F25414"/>
    <w:rsid w:val="00F25D40"/>
    <w:rsid w:val="00F25DCA"/>
    <w:rsid w:val="00F25E91"/>
    <w:rsid w:val="00F26E00"/>
    <w:rsid w:val="00F273F1"/>
    <w:rsid w:val="00F276C5"/>
    <w:rsid w:val="00F27975"/>
    <w:rsid w:val="00F3000A"/>
    <w:rsid w:val="00F3017A"/>
    <w:rsid w:val="00F305B4"/>
    <w:rsid w:val="00F3071D"/>
    <w:rsid w:val="00F31CF5"/>
    <w:rsid w:val="00F3309F"/>
    <w:rsid w:val="00F33196"/>
    <w:rsid w:val="00F34C4E"/>
    <w:rsid w:val="00F356E5"/>
    <w:rsid w:val="00F3587E"/>
    <w:rsid w:val="00F36194"/>
    <w:rsid w:val="00F3744E"/>
    <w:rsid w:val="00F40DE8"/>
    <w:rsid w:val="00F40E4F"/>
    <w:rsid w:val="00F4168C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19ED"/>
    <w:rsid w:val="00F627B6"/>
    <w:rsid w:val="00F63238"/>
    <w:rsid w:val="00F632B1"/>
    <w:rsid w:val="00F63497"/>
    <w:rsid w:val="00F63982"/>
    <w:rsid w:val="00F6445B"/>
    <w:rsid w:val="00F64870"/>
    <w:rsid w:val="00F64922"/>
    <w:rsid w:val="00F65735"/>
    <w:rsid w:val="00F65BCE"/>
    <w:rsid w:val="00F664B0"/>
    <w:rsid w:val="00F677EA"/>
    <w:rsid w:val="00F708BA"/>
    <w:rsid w:val="00F726AC"/>
    <w:rsid w:val="00F72B08"/>
    <w:rsid w:val="00F73058"/>
    <w:rsid w:val="00F730C0"/>
    <w:rsid w:val="00F744E5"/>
    <w:rsid w:val="00F7566F"/>
    <w:rsid w:val="00F76573"/>
    <w:rsid w:val="00F767F3"/>
    <w:rsid w:val="00F76C6A"/>
    <w:rsid w:val="00F76FEA"/>
    <w:rsid w:val="00F77D07"/>
    <w:rsid w:val="00F80132"/>
    <w:rsid w:val="00F81713"/>
    <w:rsid w:val="00F8184A"/>
    <w:rsid w:val="00F81F27"/>
    <w:rsid w:val="00F83335"/>
    <w:rsid w:val="00F839CC"/>
    <w:rsid w:val="00F84588"/>
    <w:rsid w:val="00F84877"/>
    <w:rsid w:val="00F84993"/>
    <w:rsid w:val="00F8517D"/>
    <w:rsid w:val="00F85D03"/>
    <w:rsid w:val="00F8610F"/>
    <w:rsid w:val="00F8659E"/>
    <w:rsid w:val="00F90983"/>
    <w:rsid w:val="00F91A79"/>
    <w:rsid w:val="00F929FA"/>
    <w:rsid w:val="00F92FC0"/>
    <w:rsid w:val="00F942A7"/>
    <w:rsid w:val="00F94C76"/>
    <w:rsid w:val="00F95A39"/>
    <w:rsid w:val="00FA02B9"/>
    <w:rsid w:val="00FA06A7"/>
    <w:rsid w:val="00FA0A62"/>
    <w:rsid w:val="00FA0A7A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9C9"/>
    <w:rsid w:val="00FA4ABC"/>
    <w:rsid w:val="00FA5B3E"/>
    <w:rsid w:val="00FA5C2E"/>
    <w:rsid w:val="00FA6388"/>
    <w:rsid w:val="00FA65EE"/>
    <w:rsid w:val="00FA6DF6"/>
    <w:rsid w:val="00FB0C21"/>
    <w:rsid w:val="00FB10D6"/>
    <w:rsid w:val="00FB1298"/>
    <w:rsid w:val="00FB2631"/>
    <w:rsid w:val="00FB27CE"/>
    <w:rsid w:val="00FB2CBC"/>
    <w:rsid w:val="00FB3503"/>
    <w:rsid w:val="00FB49A3"/>
    <w:rsid w:val="00FB4D19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5016"/>
    <w:rsid w:val="00FC52AD"/>
    <w:rsid w:val="00FC5717"/>
    <w:rsid w:val="00FC6C4E"/>
    <w:rsid w:val="00FC74B2"/>
    <w:rsid w:val="00FD035D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A61"/>
    <w:rsid w:val="00FD6E11"/>
    <w:rsid w:val="00FD721F"/>
    <w:rsid w:val="00FD771E"/>
    <w:rsid w:val="00FE1B72"/>
    <w:rsid w:val="00FE1BE6"/>
    <w:rsid w:val="00FE2DA5"/>
    <w:rsid w:val="00FE3077"/>
    <w:rsid w:val="00FE3AA0"/>
    <w:rsid w:val="00FE5057"/>
    <w:rsid w:val="00FE7766"/>
    <w:rsid w:val="00FE7AB4"/>
    <w:rsid w:val="00FF1088"/>
    <w:rsid w:val="00FF16DD"/>
    <w:rsid w:val="00FF17FE"/>
    <w:rsid w:val="00FF1EC3"/>
    <w:rsid w:val="00FF274C"/>
    <w:rsid w:val="00FF3882"/>
    <w:rsid w:val="00FF4982"/>
    <w:rsid w:val="00FF544F"/>
    <w:rsid w:val="00FF5FD8"/>
    <w:rsid w:val="00FF6631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B60C24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71A2B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0472"/>
    <w:pPr>
      <w:keepNext/>
      <w:keepLines/>
      <w:tabs>
        <w:tab w:val="left" w:pos="5655"/>
      </w:tabs>
      <w:spacing w:before="7800" w:line="276" w:lineRule="auto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C71A2B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C71A2B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E0472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C71A2B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C71A2B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9B6BA9"/>
    <w:pPr>
      <w:pBdr>
        <w:between w:val="single" w:sz="4" w:space="4" w:color="6B2976"/>
      </w:pBdr>
      <w:tabs>
        <w:tab w:val="right" w:pos="9323"/>
      </w:tabs>
      <w:bidi/>
      <w:spacing w:before="480" w:after="12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Dot 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Dot  Char,FooterText Char,L Char,List Paragraph Number Char,List Paragraph* Char,List Paragraph1 Char,List Paragraph11 Char,List Paragraph2 Char,numbered Char"/>
    <w:basedOn w:val="DefaultParagraphFont"/>
    <w:link w:val="ListParagraph"/>
    <w:uiPriority w:val="34"/>
    <w:qFormat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cf01">
    <w:name w:val="cf01"/>
    <w:basedOn w:val="DefaultParagraphFont"/>
    <w:rsid w:val="005438A2"/>
    <w:rPr>
      <w:rFonts w:ascii="Segoe UI" w:hAnsi="Segoe UI" w:cs="Segoe UI" w:hint="default"/>
      <w:sz w:val="18"/>
      <w:szCs w:val="18"/>
    </w:rPr>
  </w:style>
  <w:style w:type="character" w:customStyle="1" w:styleId="Statisticstyle">
    <w:name w:val="Statistic style"/>
    <w:basedOn w:val="DefaultParagraphFont"/>
    <w:uiPriority w:val="1"/>
    <w:qFormat/>
    <w:rsid w:val="008753A2"/>
    <w:rPr>
      <w:rFonts w:ascii="FS Me Pro" w:hAnsi="FS Me Pro"/>
      <w:b/>
      <w:color w:val="6B2976"/>
      <w:position w:val="-2"/>
      <w:sz w:val="36"/>
    </w:rPr>
  </w:style>
  <w:style w:type="character" w:customStyle="1" w:styleId="ui-provider">
    <w:name w:val="ui-provider"/>
    <w:basedOn w:val="DefaultParagraphFont"/>
    <w:rsid w:val="00EB66BB"/>
  </w:style>
  <w:style w:type="paragraph" w:customStyle="1" w:styleId="WordList">
    <w:name w:val="Word List"/>
    <w:basedOn w:val="Normal"/>
    <w:qFormat/>
    <w:rsid w:val="001965F2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191" Type="http://schemas.openxmlformats.org/officeDocument/2006/relationships/hyperlink" Target="http://www.ndis.gov.au" TargetMode="External"/><Relationship Id="rId205" Type="http://schemas.openxmlformats.org/officeDocument/2006/relationships/footer" Target="footer1.xml"/><Relationship Id="rId107" Type="http://schemas.openxmlformats.org/officeDocument/2006/relationships/image" Target="media/image96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numbering" Target="numbering.xml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39" Type="http://schemas.openxmlformats.org/officeDocument/2006/relationships/image" Target="media/image128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71" Type="http://schemas.openxmlformats.org/officeDocument/2006/relationships/image" Target="media/image160.jpeg"/><Relationship Id="rId192" Type="http://schemas.openxmlformats.org/officeDocument/2006/relationships/image" Target="media/image178.jpeg"/><Relationship Id="rId206" Type="http://schemas.openxmlformats.org/officeDocument/2006/relationships/header" Target="header1.xml"/><Relationship Id="rId12" Type="http://schemas.openxmlformats.org/officeDocument/2006/relationships/image" Target="media/image2.jpeg"/><Relationship Id="rId33" Type="http://schemas.openxmlformats.org/officeDocument/2006/relationships/image" Target="media/image22.jpeg"/><Relationship Id="rId108" Type="http://schemas.openxmlformats.org/officeDocument/2006/relationships/image" Target="media/image97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5" Type="http://schemas.openxmlformats.org/officeDocument/2006/relationships/image" Target="media/image54.jpe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51" Type="http://schemas.openxmlformats.org/officeDocument/2006/relationships/image" Target="media/image140.jpeg"/><Relationship Id="rId172" Type="http://schemas.openxmlformats.org/officeDocument/2006/relationships/image" Target="media/image161.jpeg"/><Relationship Id="rId193" Type="http://schemas.openxmlformats.org/officeDocument/2006/relationships/image" Target="media/image179.jpeg"/><Relationship Id="rId207" Type="http://schemas.openxmlformats.org/officeDocument/2006/relationships/footer" Target="footer2.xml"/><Relationship Id="rId13" Type="http://schemas.openxmlformats.org/officeDocument/2006/relationships/image" Target="media/image3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141" Type="http://schemas.openxmlformats.org/officeDocument/2006/relationships/image" Target="media/image130.jpeg"/><Relationship Id="rId7" Type="http://schemas.openxmlformats.org/officeDocument/2006/relationships/settings" Target="settings.xml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4" Type="http://schemas.openxmlformats.org/officeDocument/2006/relationships/image" Target="media/image13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0.jpeg"/><Relationship Id="rId208" Type="http://schemas.openxmlformats.org/officeDocument/2006/relationships/footer" Target="footer3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image" Target="media/image176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1.png"/><Relationship Id="rId209" Type="http://schemas.openxmlformats.org/officeDocument/2006/relationships/header" Target="header2.xml"/><Relationship Id="rId190" Type="http://schemas.openxmlformats.org/officeDocument/2006/relationships/image" Target="media/image177.jpeg"/><Relationship Id="rId204" Type="http://schemas.openxmlformats.org/officeDocument/2006/relationships/hyperlink" Target="http://www.informationaccessgroup.com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hyperlink" Target="http://www.ndis.gov.a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jpeg"/><Relationship Id="rId210" Type="http://schemas.openxmlformats.org/officeDocument/2006/relationships/footer" Target="footer4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196" Type="http://schemas.openxmlformats.org/officeDocument/2006/relationships/hyperlink" Target="http://www.accesshub.gov.au/about-the-nrs" TargetMode="External"/><Relationship Id="rId200" Type="http://schemas.openxmlformats.org/officeDocument/2006/relationships/image" Target="media/image185.jpeg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4.jpeg"/><Relationship Id="rId211" Type="http://schemas.openxmlformats.org/officeDocument/2006/relationships/fontTable" Target="fontTable.xml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2.jpeg"/><Relationship Id="rId201" Type="http://schemas.openxmlformats.org/officeDocument/2006/relationships/image" Target="media/image186.jpeg"/><Relationship Id="rId17" Type="http://schemas.openxmlformats.org/officeDocument/2006/relationships/image" Target="media/image7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png"/><Relationship Id="rId124" Type="http://schemas.openxmlformats.org/officeDocument/2006/relationships/image" Target="media/image113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12" Type="http://schemas.openxmlformats.org/officeDocument/2006/relationships/glossaryDocument" Target="glossary/document.xml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60" Type="http://schemas.openxmlformats.org/officeDocument/2006/relationships/image" Target="media/image49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3.jpeg"/><Relationship Id="rId202" Type="http://schemas.openxmlformats.org/officeDocument/2006/relationships/image" Target="media/image187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50" Type="http://schemas.openxmlformats.org/officeDocument/2006/relationships/image" Target="media/image39.jpeg"/><Relationship Id="rId104" Type="http://schemas.openxmlformats.org/officeDocument/2006/relationships/image" Target="media/image93.jpe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hyperlink" Target="https://www.facebook.com/NDISAus" TargetMode="Externa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40" Type="http://schemas.openxmlformats.org/officeDocument/2006/relationships/image" Target="media/image29.jpe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9" Type="http://schemas.openxmlformats.org/officeDocument/2006/relationships/image" Target="media/image184.jpeg"/><Relationship Id="rId203" Type="http://schemas.openxmlformats.org/officeDocument/2006/relationships/image" Target="media/image18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3D338F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3D338F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charset w:val="00"/>
    <w:family w:val="auto"/>
    <w:pitch w:val="variable"/>
    <w:sig w:usb0="A00002EF" w:usb1="4000606A" w:usb2="00000000" w:usb3="00000000" w:csb0="0000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301F7"/>
    <w:rsid w:val="000309EA"/>
    <w:rsid w:val="000635D7"/>
    <w:rsid w:val="000E6558"/>
    <w:rsid w:val="00104D84"/>
    <w:rsid w:val="0012221A"/>
    <w:rsid w:val="00124990"/>
    <w:rsid w:val="001C7BAF"/>
    <w:rsid w:val="001E1925"/>
    <w:rsid w:val="0023322F"/>
    <w:rsid w:val="00303AB2"/>
    <w:rsid w:val="0031738C"/>
    <w:rsid w:val="003D338F"/>
    <w:rsid w:val="003E7257"/>
    <w:rsid w:val="004976F7"/>
    <w:rsid w:val="004A37E2"/>
    <w:rsid w:val="005A4A14"/>
    <w:rsid w:val="00606C4C"/>
    <w:rsid w:val="00647866"/>
    <w:rsid w:val="00652E6A"/>
    <w:rsid w:val="007441EB"/>
    <w:rsid w:val="00753489"/>
    <w:rsid w:val="0077555C"/>
    <w:rsid w:val="00783C6D"/>
    <w:rsid w:val="007C18A6"/>
    <w:rsid w:val="007F3264"/>
    <w:rsid w:val="00A26102"/>
    <w:rsid w:val="00A443E1"/>
    <w:rsid w:val="00A71254"/>
    <w:rsid w:val="00AA03B4"/>
    <w:rsid w:val="00B90C78"/>
    <w:rsid w:val="00C871B8"/>
    <w:rsid w:val="00CF48B8"/>
    <w:rsid w:val="00D332E6"/>
    <w:rsid w:val="00D5496F"/>
    <w:rsid w:val="00D77375"/>
    <w:rsid w:val="00DA0E84"/>
    <w:rsid w:val="00DC12C5"/>
    <w:rsid w:val="00E34A12"/>
    <w:rsid w:val="00E62CCB"/>
    <w:rsid w:val="00E91D45"/>
    <w:rsid w:val="00EE2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5496F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FE7C052-873D-4EE7-885B-6224EC95B94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7B6D9C1-F9DC-40D6-B714-49155731408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CF22700-98C8-4BDF-A2F6-7CABBCCCE4F5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4.xml><?xml version="1.0" encoding="utf-8"?>
<ds:datastoreItem xmlns:ds="http://schemas.openxmlformats.org/officeDocument/2006/customXml" ds:itemID="{E552ADBB-A38E-4262-BC43-ED23A3029A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439</TotalTime>
  <Pages>53</Pages>
  <Words>3091</Words>
  <Characters>17622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خطة عمل التنوع الثقافي واللغوي 2024-2028</vt:lpstr>
    </vt:vector>
  </TitlesOfParts>
  <Company>Hewlett-Packard</Company>
  <LinksUpToDate>false</LinksUpToDate>
  <CharactersWithSpaces>20672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خطة عمل التنوع الثقافي واللغوي 2024-2028</dc:title>
  <dc:creator>National Disability Insurance Agency</dc:creator>
  <cp:lastModifiedBy>Thomas Kiorgaard</cp:lastModifiedBy>
  <cp:revision>11</cp:revision>
  <cp:lastPrinted>2024-02-29T23:37:00Z</cp:lastPrinted>
  <dcterms:created xsi:type="dcterms:W3CDTF">2024-02-26T03:35:00Z</dcterms:created>
  <dcterms:modified xsi:type="dcterms:W3CDTF">2024-02-29T23:38:00Z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7c70b89c-638e-4b22-a935-151911b3dae3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2024-01-01T22:11:34Z</vt:lpwstr>
  </property>
  <property fmtid="{D5CDD505-2E9C-101B-9397-08002B2CF9AE}" pid="9" name="MSIP_Label_2b83f8d7-e91f-4eee-a336-52a8061c0503_SiteId">
    <vt:lpwstr>cd778b65-752d-454a-87cf-b9990fe58993</vt:lpwstr>
  </property>
</Properties>
</file>