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041B" w14:textId="77777777" w:rsidR="00336BD7" w:rsidRPr="008D684B" w:rsidRDefault="00336BD7" w:rsidP="00B61187">
      <w:pPr>
        <w:pStyle w:val="Subtitle"/>
        <w:spacing w:before="600" w:after="120"/>
        <w:rPr>
          <w:rFonts w:asciiTheme="minorHAnsi" w:eastAsia="DengXian" w:hAnsiTheme="minorHAnsi" w:cs="SimSun"/>
          <w:sz w:val="56"/>
          <w:szCs w:val="40"/>
        </w:rPr>
      </w:pPr>
      <w:bookmarkStart w:id="0" w:name="_Toc349720821"/>
    </w:p>
    <w:p w14:paraId="16EA0D51" w14:textId="77777777" w:rsidR="00336BD7" w:rsidRPr="008D684B" w:rsidRDefault="00336BD7" w:rsidP="00B61187">
      <w:pPr>
        <w:pStyle w:val="Subtitle"/>
        <w:spacing w:before="600" w:after="120"/>
        <w:rPr>
          <w:rFonts w:asciiTheme="minorHAnsi" w:eastAsia="DengXian" w:hAnsiTheme="minorHAnsi" w:cs="SimSun"/>
          <w:sz w:val="56"/>
          <w:szCs w:val="40"/>
        </w:rPr>
      </w:pPr>
    </w:p>
    <w:p w14:paraId="1FBAFE11" w14:textId="77777777" w:rsidR="00336BD7" w:rsidRPr="008D684B" w:rsidRDefault="00336BD7" w:rsidP="00B61187">
      <w:pPr>
        <w:pStyle w:val="Subtitle"/>
        <w:spacing w:before="600" w:after="120"/>
        <w:rPr>
          <w:rFonts w:asciiTheme="minorHAnsi" w:eastAsia="DengXian" w:hAnsiTheme="minorHAnsi" w:cs="SimSun"/>
          <w:sz w:val="56"/>
          <w:szCs w:val="40"/>
        </w:rPr>
      </w:pPr>
    </w:p>
    <w:p w14:paraId="2DB17A36" w14:textId="77777777" w:rsidR="00336BD7" w:rsidRPr="008D684B" w:rsidRDefault="00336BD7" w:rsidP="00B61187">
      <w:pPr>
        <w:pStyle w:val="Subtitle"/>
        <w:spacing w:before="600" w:after="120"/>
        <w:rPr>
          <w:rFonts w:asciiTheme="minorHAnsi" w:eastAsia="DengXian" w:hAnsiTheme="minorHAnsi" w:cs="SimSun"/>
          <w:sz w:val="56"/>
          <w:szCs w:val="40"/>
        </w:rPr>
      </w:pPr>
    </w:p>
    <w:p w14:paraId="46C90AEF" w14:textId="77777777" w:rsidR="008D684B" w:rsidRPr="008D684B" w:rsidRDefault="008D684B" w:rsidP="00336BD7">
      <w:pPr>
        <w:pStyle w:val="Subtitle"/>
        <w:spacing w:before="0" w:after="120"/>
        <w:rPr>
          <w:rFonts w:asciiTheme="minorHAnsi" w:eastAsia="DengXian" w:hAnsiTheme="minorHAnsi" w:cs="SimSun"/>
          <w:sz w:val="56"/>
          <w:szCs w:val="40"/>
        </w:rPr>
      </w:pPr>
    </w:p>
    <w:p w14:paraId="62BB93B7" w14:textId="4635BA2D" w:rsidR="00336BD7" w:rsidRPr="008D684B" w:rsidRDefault="00000000" w:rsidP="00DC2106">
      <w:pPr>
        <w:pStyle w:val="Subtitle"/>
        <w:spacing w:before="600" w:after="120" w:line="240" w:lineRule="auto"/>
        <w:rPr>
          <w:rFonts w:asciiTheme="minorHAnsi" w:eastAsia="DengXian" w:hAnsiTheme="minorHAnsi"/>
          <w:sz w:val="56"/>
          <w:szCs w:val="40"/>
        </w:rPr>
      </w:pPr>
      <w:r w:rsidRPr="008D684B">
        <w:rPr>
          <w:rFonts w:asciiTheme="minorHAnsi" w:eastAsia="DengXian" w:hAnsiTheme="minorHAnsi" w:cs="SimSun"/>
          <w:sz w:val="56"/>
          <w:szCs w:val="40"/>
        </w:rPr>
        <w:t xml:space="preserve">2023 </w:t>
      </w:r>
      <w:r w:rsidRPr="008D684B">
        <w:rPr>
          <w:rFonts w:asciiTheme="minorHAnsi" w:eastAsia="DengXian" w:hAnsiTheme="minorHAnsi" w:cs="SimSun"/>
          <w:sz w:val="56"/>
          <w:szCs w:val="40"/>
        </w:rPr>
        <w:t>至</w:t>
      </w:r>
      <w:r w:rsidRPr="008D684B">
        <w:rPr>
          <w:rFonts w:asciiTheme="minorHAnsi" w:eastAsia="DengXian" w:hAnsiTheme="minorHAnsi" w:cs="SimSun"/>
          <w:sz w:val="56"/>
          <w:szCs w:val="40"/>
        </w:rPr>
        <w:t xml:space="preserve"> 2027 </w:t>
      </w:r>
      <w:r w:rsidRPr="008D684B">
        <w:rPr>
          <w:rFonts w:asciiTheme="minorHAnsi" w:eastAsia="DengXian" w:hAnsiTheme="minorHAnsi" w:cs="SimSun"/>
          <w:sz w:val="56"/>
          <w:szCs w:val="40"/>
        </w:rPr>
        <w:t>年</w:t>
      </w:r>
      <w:r w:rsidR="00B30DCF">
        <w:rPr>
          <w:rFonts w:asciiTheme="minorHAnsi" w:eastAsia="DengXian" w:hAnsiTheme="minorHAnsi" w:cs="SimSun"/>
          <w:sz w:val="56"/>
          <w:szCs w:val="40"/>
        </w:rPr>
        <w:br/>
      </w:r>
      <w:r w:rsidRPr="008D684B">
        <w:rPr>
          <w:rFonts w:asciiTheme="minorHAnsi" w:eastAsia="DengXian" w:hAnsiTheme="minorHAnsi" w:cs="SimSun"/>
          <w:sz w:val="56"/>
          <w:szCs w:val="40"/>
        </w:rPr>
        <w:t>文化语言多元化战略</w:t>
      </w:r>
    </w:p>
    <w:p w14:paraId="539CD097" w14:textId="3AC55B36" w:rsidR="004852D4" w:rsidRPr="004852D4" w:rsidRDefault="00000000" w:rsidP="00162151">
      <w:pPr>
        <w:pStyle w:val="Subtitle"/>
        <w:spacing w:before="500" w:after="120"/>
        <w:rPr>
          <w:rFonts w:asciiTheme="minorHAnsi" w:eastAsia="DengXian" w:hAnsiTheme="minorHAnsi" w:cs="SimSun"/>
        </w:rPr>
      </w:pPr>
      <w:r w:rsidRPr="008D684B">
        <w:rPr>
          <w:rFonts w:asciiTheme="minorHAnsi" w:eastAsia="DengXian" w:hAnsiTheme="minorHAnsi" w:cs="SimSun"/>
        </w:rPr>
        <w:t>我们已完成的工作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2543BCB5" w14:textId="5A5CB7BA" w:rsidR="00B60B5F" w:rsidRDefault="00000000" w:rsidP="00162151">
      <w:pPr>
        <w:spacing w:before="600"/>
        <w:rPr>
          <w:rFonts w:asciiTheme="minorHAnsi" w:eastAsia="DengXian" w:hAnsiTheme="minorHAnsi" w:cs="SimSun"/>
          <w:color w:val="FFFFFF" w:themeColor="background1"/>
          <w:lang w:eastAsia="zh-CN"/>
        </w:rPr>
      </w:pPr>
      <w:r w:rsidRPr="008D684B">
        <w:rPr>
          <w:rFonts w:asciiTheme="minorHAnsi" w:eastAsia="DengXian" w:hAnsiTheme="minorHAnsi" w:cs="SimSun"/>
          <w:color w:val="FFFFFF" w:themeColor="background1"/>
          <w:lang w:eastAsia="zh-CN"/>
        </w:rPr>
        <w:t>易读版</w:t>
      </w:r>
      <w:r w:rsidRPr="008D684B">
        <w:rPr>
          <w:rFonts w:asciiTheme="minorHAnsi" w:eastAsia="DengXian" w:hAnsiTheme="minorHAnsi" w:cs="SimSun"/>
          <w:color w:val="FFFFFF" w:themeColor="background1"/>
          <w:lang w:eastAsia="zh-CN"/>
        </w:rPr>
        <w:t xml:space="preserve"> </w:t>
      </w:r>
      <w:bookmarkEnd w:id="1"/>
      <w:r w:rsidR="00606D6A" w:rsidRPr="008D684B">
        <w:rPr>
          <w:rFonts w:asciiTheme="minorHAnsi" w:eastAsia="DengXian" w:hAnsiTheme="minorHAnsi" w:cs="SimSun"/>
          <w:color w:val="FFFFFF" w:themeColor="background1"/>
          <w:lang w:eastAsia="zh-CN"/>
        </w:rPr>
        <w:t xml:space="preserve"> </w:t>
      </w:r>
      <w:r w:rsidRPr="008D684B">
        <w:rPr>
          <w:rFonts w:asciiTheme="minorHAnsi" w:eastAsia="DengXian" w:hAnsiTheme="minorHAnsi" w:cs="SimSun"/>
          <w:color w:val="FFFFFF" w:themeColor="background1"/>
          <w:lang w:eastAsia="zh-CN"/>
        </w:rPr>
        <w:t>概述</w:t>
      </w:r>
    </w:p>
    <w:p w14:paraId="16558E1F" w14:textId="4DEA60DA" w:rsidR="004852D4" w:rsidRDefault="004852D4" w:rsidP="00162151">
      <w:pPr>
        <w:spacing w:before="300"/>
        <w:rPr>
          <w:rFonts w:asciiTheme="minorHAnsi" w:eastAsia="DengXian" w:hAnsiTheme="minorHAnsi" w:cs="SimSun"/>
          <w:color w:val="FFFFFF" w:themeColor="background1"/>
          <w:lang w:eastAsia="zh-CN"/>
        </w:rPr>
      </w:pPr>
      <w:r w:rsidRPr="004852D4">
        <w:rPr>
          <w:rFonts w:asciiTheme="minorHAnsi" w:eastAsia="DengXian" w:hAnsiTheme="minorHAnsi" w:cs="SimSun"/>
          <w:color w:val="FFFFFF" w:themeColor="background1"/>
          <w:lang w:eastAsia="zh-CN"/>
        </w:rPr>
        <w:t xml:space="preserve">Chinese (Simplified) | </w:t>
      </w:r>
      <w:r w:rsidRPr="004852D4">
        <w:rPr>
          <w:rFonts w:asciiTheme="minorHAnsi" w:eastAsia="DengXian" w:hAnsiTheme="minorHAnsi" w:cs="SimSun"/>
          <w:color w:val="FFFFFF" w:themeColor="background1"/>
          <w:lang w:eastAsia="zh-CN"/>
        </w:rPr>
        <w:t>简体中</w:t>
      </w:r>
      <w:r w:rsidRPr="004852D4">
        <w:rPr>
          <w:rFonts w:asciiTheme="minorHAnsi" w:eastAsia="DengXian" w:hAnsiTheme="minorHAnsi" w:cs="SimSun" w:hint="eastAsia"/>
          <w:color w:val="FFFFFF" w:themeColor="background1"/>
          <w:lang w:eastAsia="zh-CN"/>
        </w:rPr>
        <w:t>文</w:t>
      </w:r>
    </w:p>
    <w:p w14:paraId="105297A7" w14:textId="651CABF7" w:rsidR="004852D4" w:rsidRPr="008D684B" w:rsidRDefault="004852D4" w:rsidP="0028641E">
      <w:pPr>
        <w:rPr>
          <w:rFonts w:asciiTheme="minorHAnsi" w:eastAsia="DengXian" w:hAnsiTheme="minorHAnsi"/>
          <w:color w:val="FFFFFF" w:themeColor="background1"/>
          <w:lang w:eastAsia="zh-CN"/>
        </w:rPr>
      </w:pPr>
    </w:p>
    <w:p w14:paraId="32AB2BBE" w14:textId="77777777" w:rsidR="00F3744E" w:rsidRPr="008D684B" w:rsidRDefault="00000000" w:rsidP="00155675">
      <w:pPr>
        <w:pStyle w:val="TOCHeading"/>
        <w:rPr>
          <w:rFonts w:asciiTheme="minorHAnsi" w:eastAsia="DengXian" w:hAnsiTheme="minorHAnsi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8D684B">
        <w:rPr>
          <w:rFonts w:asciiTheme="minorHAnsi" w:eastAsia="DengXian" w:hAnsiTheme="minorHAnsi" w:cs="SimSun"/>
        </w:rPr>
        <w:lastRenderedPageBreak/>
        <w:t>如何使用本报告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2C54419E" w14:textId="77777777" w:rsidTr="00155675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BB9F681" w14:textId="77777777" w:rsidR="00665419" w:rsidRPr="008D684B" w:rsidRDefault="00000000" w:rsidP="00B6118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BB8F263" wp14:editId="1137A665">
                  <wp:extent cx="1440000" cy="1112135"/>
                  <wp:effectExtent l="0" t="0" r="8255" b="0"/>
                  <wp:docPr id="95" name="Picture 95" descr="一群人。一位女士站在一群人前面，手持一张写着“我们”的卡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一群人。一位女士站在一群人前面，手持一张写着“我们”的卡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832B4F0" w14:textId="5C54B8E6" w:rsidR="00665419" w:rsidRPr="008D684B" w:rsidRDefault="00000000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</w:rPr>
              <w:t>国家残障保险局（</w:t>
            </w:r>
            <w:r w:rsidRPr="008D684B">
              <w:rPr>
                <w:rFonts w:asciiTheme="minorHAnsi" w:eastAsia="DengXian" w:hAnsiTheme="minorHAnsi" w:cs="SimSun"/>
              </w:rPr>
              <w:t>National Disability Insurance Agency</w:t>
            </w:r>
            <w:r w:rsidRPr="008D684B">
              <w:rPr>
                <w:rFonts w:asciiTheme="minorHAnsi" w:eastAsia="DengXian" w:hAnsiTheme="minorHAnsi" w:cs="SimSun"/>
              </w:rPr>
              <w:t>，简称</w:t>
            </w:r>
            <w:r w:rsidRPr="008D684B">
              <w:rPr>
                <w:rFonts w:asciiTheme="minorHAnsi" w:eastAsia="DengXian" w:hAnsiTheme="minorHAnsi" w:cs="SimSun"/>
              </w:rPr>
              <w:t xml:space="preserve"> NDIA</w:t>
            </w:r>
            <w:r w:rsidRPr="008D684B">
              <w:rPr>
                <w:rFonts w:asciiTheme="minorHAnsi" w:eastAsia="DengXian" w:hAnsiTheme="minorHAnsi" w:cs="SimSun"/>
              </w:rPr>
              <w:t>）撰写了本报告。</w:t>
            </w:r>
            <w:r w:rsidR="005B610A" w:rsidRPr="008D684B">
              <w:rPr>
                <w:rFonts w:asciiTheme="minorHAnsi" w:eastAsia="DengXian" w:hAnsiTheme="minorHAnsi" w:cs="SimSun"/>
              </w:rPr>
              <w:br/>
            </w:r>
            <w:proofErr w:type="gramStart"/>
            <w:r w:rsidR="008D684B" w:rsidRPr="008D684B">
              <w:rPr>
                <w:rFonts w:asciiTheme="minorHAnsi" w:eastAsia="DengXian" w:hAnsiTheme="minorHAnsi" w:cs="SimSun"/>
                <w:lang w:eastAsia="zh-CN"/>
              </w:rPr>
              <w:t>本报告中提到的</w:t>
            </w:r>
            <w:r w:rsidR="008D684B" w:rsidRPr="008D684B">
              <w:rPr>
                <w:rFonts w:asciiTheme="minorHAnsi" w:eastAsia="DengXian" w:hAnsiTheme="minorHAnsi" w:cs="SimSun"/>
                <w:lang w:eastAsia="zh-CN"/>
              </w:rPr>
              <w:t>“</w:t>
            </w:r>
            <w:proofErr w:type="gramEnd"/>
            <w:r w:rsidRPr="008D684B">
              <w:rPr>
                <w:rFonts w:asciiTheme="minorHAnsi" w:eastAsia="DengXian" w:hAnsiTheme="minorHAnsi" w:cs="SimSun"/>
                <w:lang w:eastAsia="zh-CN"/>
              </w:rPr>
              <w:t>我们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”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（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we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），是指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NDIA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。</w:t>
            </w:r>
          </w:p>
        </w:tc>
      </w:tr>
      <w:tr w:rsidR="00F135C9" w:rsidRPr="008D684B" w14:paraId="5856C067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766097D" w14:textId="77777777" w:rsidR="00665419" w:rsidRPr="008D684B" w:rsidRDefault="00000000" w:rsidP="00F03057">
            <w:pPr>
              <w:pStyle w:val="Image"/>
              <w:spacing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EF72FC9" wp14:editId="0BF0E340">
                  <wp:extent cx="1080000" cy="1080000"/>
                  <wp:effectExtent l="0" t="0" r="6350" b="6350"/>
                  <wp:docPr id="6" name="Picture 6" descr="易读版文件标识，上面打了个勾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易读版文件标识，上面打了个勾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086D800" w14:textId="77777777" w:rsidR="00115682" w:rsidRPr="008D684B" w:rsidRDefault="00000000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我们用通俗易懂的语言撰写了本报告。</w:t>
            </w:r>
          </w:p>
          <w:p w14:paraId="30195ECE" w14:textId="77777777" w:rsidR="00665419" w:rsidRPr="008D684B" w:rsidRDefault="00000000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我们会用图片来解释一些概念。</w:t>
            </w:r>
          </w:p>
        </w:tc>
      </w:tr>
      <w:tr w:rsidR="00F135C9" w:rsidRPr="008D684B" w14:paraId="2123D3DD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32018C5" w14:textId="77777777" w:rsidR="00E05DD1" w:rsidRPr="008D684B" w:rsidRDefault="00000000" w:rsidP="00B61187">
            <w:pPr>
              <w:pStyle w:val="Image"/>
              <w:spacing w:before="180" w:after="1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34ACEB0" wp14:editId="57E817DE">
                  <wp:extent cx="1080000" cy="759862"/>
                  <wp:effectExtent l="0" t="0" r="6350" b="2540"/>
                  <wp:docPr id="4" name="Picture 4" descr="“粗体”和“非粗体”这两个词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“粗体”和“非粗体”这两个词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162FFE1" w14:textId="77777777" w:rsidR="00E05DD1" w:rsidRPr="008D684B" w:rsidRDefault="00000000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一些重要的文字我们用了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粗体字（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bold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。</w:t>
            </w:r>
          </w:p>
          <w:p w14:paraId="5DFF2B0F" w14:textId="77777777" w:rsidR="00E05DD1" w:rsidRPr="008D684B" w:rsidRDefault="00000000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这意味着这些词汇的字体笔画更粗、颜色更深。</w:t>
            </w:r>
          </w:p>
        </w:tc>
      </w:tr>
      <w:tr w:rsidR="00F135C9" w:rsidRPr="008D684B" w14:paraId="331C00C6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8390F6" w14:textId="77777777" w:rsidR="009D031E" w:rsidRPr="008D684B" w:rsidRDefault="00000000" w:rsidP="00F03057">
            <w:pPr>
              <w:pStyle w:val="Image"/>
              <w:spacing w:before="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DE888FF" wp14:editId="5CDC874F">
                  <wp:extent cx="1080000" cy="1080000"/>
                  <wp:effectExtent l="0" t="0" r="6350" b="6350"/>
                  <wp:docPr id="10" name="Picture 10" descr="词汇表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词汇表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05D18BE" w14:textId="77777777" w:rsidR="00C32E35" w:rsidRPr="008D684B" w:rsidRDefault="00000000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我们会解释这些词汇的含义。</w:t>
            </w:r>
          </w:p>
          <w:p w14:paraId="7E8AEFBC" w14:textId="77777777" w:rsidR="009D031E" w:rsidRPr="008D684B" w:rsidRDefault="00000000" w:rsidP="00B6118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您可以在第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30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页找到一份词汇表。</w:t>
            </w:r>
          </w:p>
        </w:tc>
      </w:tr>
      <w:tr w:rsidR="00F135C9" w:rsidRPr="008D684B" w14:paraId="03E68C8D" w14:textId="77777777" w:rsidTr="0015567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45680F9" w14:textId="77777777" w:rsidR="009D031E" w:rsidRPr="008D684B" w:rsidRDefault="00000000" w:rsidP="00B61187">
            <w:pPr>
              <w:pStyle w:val="Image"/>
              <w:spacing w:before="180" w:after="1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33FD877" wp14:editId="135FFCE3">
                  <wp:extent cx="1080000" cy="1080000"/>
                  <wp:effectExtent l="0" t="0" r="6350" b="6350"/>
                  <wp:docPr id="11" name="Picture 11" descr="概述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概述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59EB085" w14:textId="49FE6A92" w:rsidR="000E4C08" w:rsidRPr="008D684B" w:rsidRDefault="00000000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这份易读版报告是另一份报告的摘要。也就是说</w:t>
            </w:r>
            <w:r w:rsidR="005B610A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本报告只包含最重要的信息。</w:t>
            </w:r>
          </w:p>
        </w:tc>
      </w:tr>
      <w:tr w:rsidR="00F135C9" w:rsidRPr="008D684B" w14:paraId="6B1F1E99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EAAB379" w14:textId="77777777" w:rsidR="009D031E" w:rsidRPr="008D684B" w:rsidRDefault="00000000" w:rsidP="00236EF1">
            <w:pPr>
              <w:pStyle w:val="Image"/>
              <w:spacing w:before="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4755805" wp14:editId="04BEA391">
                  <wp:extent cx="1080000" cy="1080000"/>
                  <wp:effectExtent l="0" t="0" r="6350" b="6350"/>
                  <wp:docPr id="12" name="Picture 12" descr="用“www.”显示的网站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用“www.”显示的网站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5B3EFEA" w14:textId="77777777" w:rsidR="000E4C08" w:rsidRPr="008D684B" w:rsidRDefault="00000000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您可以在我们的网站上找到另一份报告。</w:t>
            </w:r>
          </w:p>
          <w:p w14:paraId="5307BE5F" w14:textId="77777777" w:rsidR="00723993" w:rsidRPr="008D684B" w:rsidRDefault="00000000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hyperlink r:id="rId14" w:history="1">
              <w:r w:rsidR="00202A4A" w:rsidRPr="008D684B">
                <w:rPr>
                  <w:rStyle w:val="Hyperlink"/>
                  <w:rFonts w:asciiTheme="minorHAnsi" w:eastAsia="DengXian" w:hAnsiTheme="minorHAnsi" w:cs="SimSun"/>
                </w:rPr>
                <w:t>www.ndis.gov.au</w:t>
              </w:r>
            </w:hyperlink>
          </w:p>
        </w:tc>
      </w:tr>
      <w:tr w:rsidR="00F135C9" w:rsidRPr="008D684B" w14:paraId="350E7F71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3E5B67D" w14:textId="77777777" w:rsidR="00E05DD1" w:rsidRPr="008D684B" w:rsidRDefault="00000000" w:rsidP="00236EF1">
            <w:pPr>
              <w:pStyle w:val="Image"/>
              <w:spacing w:before="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095ACCC" wp14:editId="2912CDA6">
                  <wp:extent cx="1260000" cy="1122882"/>
                  <wp:effectExtent l="0" t="0" r="0" b="1270"/>
                  <wp:docPr id="56" name="Picture 56" descr="一位女士正在帮助一位男士阅读一份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一位女士正在帮助一位男士阅读一份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E96AA42" w14:textId="77777777" w:rsidR="00E05DD1" w:rsidRPr="008D684B" w:rsidRDefault="00000000" w:rsidP="001E53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您可以请他人帮您一起阅读本报告。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您的朋友、家人或支持人员也许能够帮到您。</w:t>
            </w:r>
          </w:p>
        </w:tc>
      </w:tr>
    </w:tbl>
    <w:p w14:paraId="083BE73F" w14:textId="77777777" w:rsidR="00155675" w:rsidRPr="008D684B" w:rsidRDefault="00000000" w:rsidP="00155675">
      <w:pPr>
        <w:pStyle w:val="TOCHeading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 w:cs="SimSun"/>
        </w:rPr>
        <w:lastRenderedPageBreak/>
        <w:t>这份报告的内容是什么？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7D232384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r w:rsidRPr="008D684B">
        <w:rPr>
          <w:rFonts w:asciiTheme="minorHAnsi" w:eastAsia="DengXian" w:hAnsiTheme="minorHAnsi"/>
        </w:rPr>
        <w:fldChar w:fldCharType="begin"/>
      </w:r>
      <w:r w:rsidRPr="008D684B">
        <w:rPr>
          <w:rFonts w:asciiTheme="minorHAnsi" w:eastAsia="DengXian" w:hAnsiTheme="minorHAnsi"/>
        </w:rPr>
        <w:instrText xml:space="preserve"> TOC \h \z \u \t "Heading 2,1,Title,1" </w:instrText>
      </w:r>
      <w:r w:rsidRPr="008D684B">
        <w:rPr>
          <w:rFonts w:asciiTheme="minorHAnsi" w:eastAsia="DengXian" w:hAnsiTheme="minorHAnsi"/>
        </w:rPr>
        <w:fldChar w:fldCharType="separate"/>
      </w:r>
      <w:hyperlink w:anchor="_Toc256000000" w:history="1">
        <w:r w:rsidR="00E05DD1" w:rsidRPr="008D684B">
          <w:rPr>
            <w:rStyle w:val="Hyperlink"/>
            <w:rFonts w:asciiTheme="minorHAnsi" w:eastAsia="DengXian" w:hAnsiTheme="minorHAnsi" w:cs="SimSun"/>
          </w:rPr>
          <w:t>这份报告讲述了什么？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_Toc256000000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4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481671AB" w14:textId="16B1C908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1" w:history="1">
        <w:r w:rsidRPr="008D684B">
          <w:rPr>
            <w:rStyle w:val="Hyperlink"/>
            <w:rFonts w:asciiTheme="minorHAnsi" w:eastAsia="DengXian" w:hAnsiTheme="minorHAnsi" w:cs="SimSun"/>
          </w:rPr>
          <w:t>采用共同设计（</w:t>
        </w:r>
        <w:r w:rsidR="00666F34">
          <w:rPr>
            <w:rStyle w:val="Hyperlink"/>
            <w:rFonts w:asciiTheme="minorHAnsi" w:eastAsia="DengXian" w:hAnsiTheme="minorHAnsi" w:cs="SimSun"/>
          </w:rPr>
          <w:t>C</w:t>
        </w:r>
        <w:r w:rsidRPr="008D684B">
          <w:rPr>
            <w:rStyle w:val="Hyperlink"/>
            <w:rFonts w:asciiTheme="minorHAnsi" w:eastAsia="DengXian" w:hAnsiTheme="minorHAnsi" w:cs="SimSun"/>
          </w:rPr>
          <w:t>o-design</w:t>
        </w:r>
        <w:r w:rsidRPr="008D684B">
          <w:rPr>
            <w:rStyle w:val="Hyperlink"/>
            <w:rFonts w:asciiTheme="minorHAnsi" w:eastAsia="DengXian" w:hAnsiTheme="minorHAnsi" w:cs="SimSun"/>
          </w:rPr>
          <w:t>）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_Toc256000001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6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20138A8F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2" w:history="1">
        <w:r w:rsidRPr="008D684B">
          <w:rPr>
            <w:rStyle w:val="Hyperlink"/>
            <w:rFonts w:asciiTheme="minorHAnsi" w:eastAsia="DengXian" w:hAnsiTheme="minorHAnsi" w:cs="SimSun"/>
          </w:rPr>
          <w:t>我们与社区合作做了些什么？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_Toc256000002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7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28B756D5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3" w:history="1">
        <w:r w:rsidRPr="008D684B">
          <w:rPr>
            <w:rStyle w:val="Hyperlink"/>
            <w:rFonts w:asciiTheme="minorHAnsi" w:eastAsia="DengXian" w:hAnsiTheme="minorHAnsi" w:cs="SimSun"/>
          </w:rPr>
          <w:t>社区告诉了我们什么？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_Toc256000003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9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1C8AFCC7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4" w:history="1">
        <w:r w:rsidRPr="008D684B">
          <w:rPr>
            <w:rStyle w:val="Hyperlink"/>
            <w:rFonts w:asciiTheme="minorHAnsi" w:eastAsia="DengXian" w:hAnsiTheme="minorHAnsi" w:cs="SimSun"/>
          </w:rPr>
          <w:t>我们的主题和目标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_Toc256000004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12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1B101824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5" w:history="1">
        <w:r w:rsidRPr="008D684B">
          <w:rPr>
            <w:rStyle w:val="Hyperlink"/>
            <w:rFonts w:asciiTheme="minorHAnsi" w:eastAsia="DengXian" w:hAnsiTheme="minorHAnsi" w:cs="SimSun"/>
          </w:rPr>
          <w:t xml:space="preserve">1. </w:t>
        </w:r>
        <w:r w:rsidRPr="008D684B">
          <w:rPr>
            <w:rStyle w:val="Hyperlink"/>
            <w:rFonts w:asciiTheme="minorHAnsi" w:eastAsia="DengXian" w:hAnsiTheme="minorHAnsi" w:cs="SimSun"/>
          </w:rPr>
          <w:t>在我们工作中，将关注重点放在</w:t>
        </w:r>
        <w:r w:rsidRPr="008D684B">
          <w:rPr>
            <w:rStyle w:val="Hyperlink"/>
            <w:rFonts w:asciiTheme="minorHAnsi" w:eastAsia="DengXian" w:hAnsiTheme="minorHAnsi" w:cs="SimSun"/>
          </w:rPr>
          <w:t xml:space="preserve"> CALD </w:t>
        </w:r>
        <w:r w:rsidRPr="008D684B">
          <w:rPr>
            <w:rStyle w:val="Hyperlink"/>
            <w:rFonts w:asciiTheme="minorHAnsi" w:eastAsia="DengXian" w:hAnsiTheme="minorHAnsi" w:cs="SimSun"/>
          </w:rPr>
          <w:t>参与者身上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_Toc256000005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14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537AD93F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6" w:history="1">
        <w:r w:rsidRPr="008D684B">
          <w:rPr>
            <w:rStyle w:val="Hyperlink"/>
            <w:rFonts w:asciiTheme="minorHAnsi" w:eastAsia="DengXian" w:hAnsiTheme="minorHAnsi" w:cs="SimSun"/>
          </w:rPr>
          <w:t xml:space="preserve">2. </w:t>
        </w:r>
        <w:r w:rsidRPr="008D684B">
          <w:rPr>
            <w:rStyle w:val="Hyperlink"/>
            <w:rFonts w:asciiTheme="minorHAnsi" w:eastAsia="DengXian" w:hAnsiTheme="minorHAnsi" w:cs="SimSun"/>
          </w:rPr>
          <w:t>确保我们的员工有相应的技能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_Toc256000006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17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2AED1A42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7" w:history="1">
        <w:r w:rsidRPr="008D684B">
          <w:rPr>
            <w:rStyle w:val="Hyperlink"/>
            <w:rFonts w:asciiTheme="minorHAnsi" w:eastAsia="DengXian" w:hAnsiTheme="minorHAnsi" w:cs="SimSun"/>
          </w:rPr>
          <w:t xml:space="preserve">3. </w:t>
        </w:r>
        <w:r w:rsidRPr="008D684B">
          <w:rPr>
            <w:rStyle w:val="Hyperlink"/>
            <w:rFonts w:asciiTheme="minorHAnsi" w:eastAsia="DengXian" w:hAnsiTheme="minorHAnsi" w:cs="SimSun"/>
          </w:rPr>
          <w:t>我们如何分享信息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_Toc256000007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19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65151DAE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8" w:history="1">
        <w:r w:rsidRPr="008D684B">
          <w:rPr>
            <w:rStyle w:val="Hyperlink"/>
            <w:rFonts w:asciiTheme="minorHAnsi" w:eastAsia="DengXian" w:hAnsiTheme="minorHAnsi" w:cs="SimSun"/>
          </w:rPr>
          <w:t xml:space="preserve">4. </w:t>
        </w:r>
        <w:r w:rsidRPr="008D684B">
          <w:rPr>
            <w:rStyle w:val="Hyperlink"/>
            <w:rFonts w:asciiTheme="minorHAnsi" w:eastAsia="DengXian" w:hAnsiTheme="minorHAnsi" w:cs="SimSun"/>
          </w:rPr>
          <w:t>选择和掌控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_Toc256000008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21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762095E4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09" w:history="1">
        <w:r w:rsidRPr="008D684B">
          <w:rPr>
            <w:rStyle w:val="Hyperlink"/>
            <w:rFonts w:asciiTheme="minorHAnsi" w:eastAsia="DengXian" w:hAnsiTheme="minorHAnsi" w:cs="SimSun"/>
          </w:rPr>
          <w:t xml:space="preserve">5. </w:t>
        </w:r>
        <w:r w:rsidRPr="008D684B">
          <w:rPr>
            <w:rStyle w:val="Hyperlink"/>
            <w:rFonts w:asciiTheme="minorHAnsi" w:eastAsia="DengXian" w:hAnsiTheme="minorHAnsi" w:cs="SimSun"/>
          </w:rPr>
          <w:t>有关</w:t>
        </w:r>
        <w:r w:rsidRPr="008D684B">
          <w:rPr>
            <w:rStyle w:val="Hyperlink"/>
            <w:rFonts w:asciiTheme="minorHAnsi" w:eastAsia="DengXian" w:hAnsiTheme="minorHAnsi" w:cs="SimSun"/>
          </w:rPr>
          <w:t xml:space="preserve"> CALD </w:t>
        </w:r>
        <w:r w:rsidRPr="008D684B">
          <w:rPr>
            <w:rStyle w:val="Hyperlink"/>
            <w:rFonts w:asciiTheme="minorHAnsi" w:eastAsia="DengXian" w:hAnsiTheme="minorHAnsi" w:cs="SimSun"/>
          </w:rPr>
          <w:t>参与者的数据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_Toc256000009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23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5B234B6E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11" w:history="1">
        <w:r w:rsidRPr="008D684B">
          <w:rPr>
            <w:rStyle w:val="Hyperlink"/>
            <w:rFonts w:asciiTheme="minorHAnsi" w:eastAsia="DengXian" w:hAnsiTheme="minorHAnsi" w:cs="SimSun"/>
          </w:rPr>
          <w:t>接下来我们会做些什么？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_Toc256000011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26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7411A1AF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12" w:history="1">
        <w:r w:rsidRPr="008D684B">
          <w:rPr>
            <w:rStyle w:val="Hyperlink"/>
            <w:rFonts w:asciiTheme="minorHAnsi" w:eastAsia="DengXian" w:hAnsiTheme="minorHAnsi" w:cs="SimSun"/>
          </w:rPr>
          <w:t>更多信息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_Toc256000012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28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6374B7E6" w14:textId="77777777" w:rsidR="00F135C9" w:rsidRPr="008D684B" w:rsidRDefault="00000000">
      <w:pPr>
        <w:pStyle w:val="TOC1"/>
        <w:rPr>
          <w:rFonts w:asciiTheme="minorHAnsi" w:eastAsia="DengXian" w:hAnsiTheme="minorHAnsi"/>
          <w:sz w:val="22"/>
        </w:rPr>
      </w:pPr>
      <w:hyperlink w:anchor="_Toc256000013" w:history="1">
        <w:r w:rsidRPr="008D684B">
          <w:rPr>
            <w:rStyle w:val="Hyperlink"/>
            <w:rFonts w:asciiTheme="minorHAnsi" w:eastAsia="DengXian" w:hAnsiTheme="minorHAnsi" w:cs="SimSun"/>
          </w:rPr>
          <w:t>词汇表</w:t>
        </w:r>
        <w:r w:rsidRPr="008D684B">
          <w:rPr>
            <w:rFonts w:asciiTheme="minorHAnsi" w:eastAsia="DengXian" w:hAnsiTheme="minorHAnsi"/>
          </w:rPr>
          <w:tab/>
        </w:r>
        <w:r w:rsidRPr="008D684B">
          <w:rPr>
            <w:rFonts w:asciiTheme="minorHAnsi" w:eastAsia="DengXian" w:hAnsiTheme="minorHAnsi"/>
          </w:rPr>
          <w:fldChar w:fldCharType="begin"/>
        </w:r>
        <w:r w:rsidRPr="008D684B">
          <w:rPr>
            <w:rFonts w:asciiTheme="minorHAnsi" w:eastAsia="DengXian" w:hAnsiTheme="minorHAnsi"/>
          </w:rPr>
          <w:instrText xml:space="preserve"> PAGEREF _Toc256000013 \h </w:instrText>
        </w:r>
        <w:r w:rsidRPr="008D684B">
          <w:rPr>
            <w:rFonts w:asciiTheme="minorHAnsi" w:eastAsia="DengXian" w:hAnsiTheme="minorHAnsi"/>
          </w:rPr>
        </w:r>
        <w:r w:rsidRPr="008D684B">
          <w:rPr>
            <w:rFonts w:asciiTheme="minorHAnsi" w:eastAsia="DengXian" w:hAnsiTheme="minorHAnsi"/>
          </w:rPr>
          <w:fldChar w:fldCharType="separate"/>
        </w:r>
        <w:r w:rsidRPr="008D684B">
          <w:rPr>
            <w:rFonts w:asciiTheme="minorHAnsi" w:eastAsia="DengXian" w:hAnsiTheme="minorHAnsi"/>
          </w:rPr>
          <w:t>30</w:t>
        </w:r>
        <w:r w:rsidRPr="008D684B">
          <w:rPr>
            <w:rFonts w:asciiTheme="minorHAnsi" w:eastAsia="DengXian" w:hAnsiTheme="minorHAnsi"/>
          </w:rPr>
          <w:fldChar w:fldCharType="end"/>
        </w:r>
      </w:hyperlink>
    </w:p>
    <w:p w14:paraId="0FBFE02E" w14:textId="77777777" w:rsidR="00D01D6C" w:rsidRPr="008D684B" w:rsidRDefault="00000000" w:rsidP="00155675">
      <w:pPr>
        <w:pStyle w:val="Heading2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/>
        </w:rPr>
        <w:fldChar w:fldCharType="end"/>
      </w:r>
      <w:r w:rsidR="00E05DD1" w:rsidRPr="008D684B">
        <w:rPr>
          <w:rFonts w:asciiTheme="minorHAnsi" w:eastAsia="DengXian" w:hAnsiTheme="minorHAnsi" w:cs="SimSun"/>
        </w:rPr>
        <w:br w:type="page"/>
      </w:r>
      <w:bookmarkStart w:id="88" w:name="_Toc43391446"/>
      <w:bookmarkStart w:id="89" w:name="_Toc43391495"/>
      <w:bookmarkStart w:id="90" w:name="_Toc256000000"/>
      <w:bookmarkStart w:id="91" w:name="_Toc113455970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05DD1" w:rsidRPr="008D684B">
        <w:rPr>
          <w:rFonts w:asciiTheme="minorHAnsi" w:eastAsia="DengXian" w:hAnsiTheme="minorHAnsi" w:cs="SimSun"/>
        </w:rPr>
        <w:lastRenderedPageBreak/>
        <w:t>这份报告</w:t>
      </w:r>
      <w:bookmarkEnd w:id="88"/>
      <w:bookmarkEnd w:id="89"/>
      <w:r w:rsidR="00E05DD1" w:rsidRPr="008D684B">
        <w:rPr>
          <w:rFonts w:asciiTheme="minorHAnsi" w:eastAsia="DengXian" w:hAnsiTheme="minorHAnsi" w:cs="SimSun"/>
        </w:rPr>
        <w:t>讲述了什么？</w:t>
      </w:r>
      <w:bookmarkEnd w:id="90"/>
      <w:bookmarkEnd w:id="91"/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F135C9" w:rsidRPr="008D684B" w14:paraId="3424E992" w14:textId="77777777" w:rsidTr="00CE54A5">
        <w:tc>
          <w:tcPr>
            <w:tcW w:w="2551" w:type="dxa"/>
            <w:vAlign w:val="center"/>
          </w:tcPr>
          <w:p w14:paraId="4F07EE38" w14:textId="77777777" w:rsidR="005A2D9C" w:rsidRPr="008D684B" w:rsidRDefault="00000000" w:rsidP="00AE070F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1683458" wp14:editId="25ACE20C">
                  <wp:extent cx="1440000" cy="1440000"/>
                  <wp:effectExtent l="0" t="0" r="8255" b="8255"/>
                  <wp:docPr id="18" name="Picture 18" descr="一个带夹子的写字板，上面显示“文化语言多样化战略（Cultural and Linguistic Diversity Strategy）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一个带夹子的写字板，上面显示“文化语言多样化战略（Cultural and Linguistic Diversity Strategy）”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2FF8F2A" w14:textId="5F670DDF" w:rsidR="00844EC3" w:rsidRDefault="00000000" w:rsidP="00B61187">
            <w:pPr>
              <w:spacing w:before="240" w:after="240"/>
              <w:rPr>
                <w:rFonts w:asciiTheme="minorHAnsi" w:eastAsia="DengXian" w:hAnsiTheme="minorHAnsi" w:cs="SimSun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我们之前制定了《文化语言多元化战略》</w:t>
            </w:r>
          </w:p>
          <w:p w14:paraId="7E4ACC4E" w14:textId="2FA2C8D6" w:rsidR="00CE54A5" w:rsidRPr="008D684B" w:rsidRDefault="00844EC3" w:rsidP="00B61187">
            <w:pPr>
              <w:spacing w:before="240" w:after="240"/>
              <w:rPr>
                <w:rStyle w:val="Emphasis"/>
                <w:rFonts w:asciiTheme="minorHAnsi" w:eastAsia="DengXian" w:hAnsiTheme="minorHAnsi"/>
                <w:i w:val="0"/>
                <w:iCs w:val="0"/>
              </w:rPr>
            </w:pPr>
            <w:r w:rsidRPr="008D684B">
              <w:rPr>
                <w:rFonts w:asciiTheme="minorHAnsi" w:eastAsia="DengXian" w:hAnsiTheme="minorHAnsi" w:cs="SimSun"/>
              </w:rPr>
              <w:t>（</w:t>
            </w:r>
            <w:r w:rsidRPr="008D684B">
              <w:rPr>
                <w:rFonts w:asciiTheme="minorHAnsi" w:eastAsia="DengXian" w:hAnsiTheme="minorHAnsi" w:cs="SimSun"/>
              </w:rPr>
              <w:t>Cultural and Linguistic Diversity Strategy</w:t>
            </w:r>
            <w:r w:rsidRPr="008D684B">
              <w:rPr>
                <w:rFonts w:asciiTheme="minorHAnsi" w:eastAsia="DengXian" w:hAnsiTheme="minorHAnsi" w:cs="SimSun"/>
              </w:rPr>
              <w:t>）</w:t>
            </w:r>
            <w:r w:rsidRPr="008D684B">
              <w:rPr>
                <w:rStyle w:val="Emphasis"/>
                <w:rFonts w:asciiTheme="minorHAnsi" w:eastAsia="DengXian" w:hAnsiTheme="minorHAnsi" w:cs="SimSun"/>
              </w:rPr>
              <w:t>。</w:t>
            </w:r>
          </w:p>
          <w:p w14:paraId="168CD71B" w14:textId="77777777" w:rsidR="005A2D9C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Emphasis"/>
                <w:rFonts w:asciiTheme="minorHAnsi" w:eastAsia="DengXian" w:hAnsiTheme="minorHAnsi" w:cs="SimSun"/>
                <w:i w:val="0"/>
                <w:iCs w:val="0"/>
                <w:lang w:eastAsia="zh-CN"/>
              </w:rPr>
              <w:t>我们将其简称为《战略》。</w:t>
            </w:r>
          </w:p>
        </w:tc>
      </w:tr>
      <w:tr w:rsidR="00F135C9" w:rsidRPr="008D684B" w14:paraId="4BE2F780" w14:textId="77777777" w:rsidTr="00CE54A5">
        <w:tc>
          <w:tcPr>
            <w:tcW w:w="2551" w:type="dxa"/>
            <w:vAlign w:val="center"/>
          </w:tcPr>
          <w:p w14:paraId="072159D0" w14:textId="26816C31" w:rsidR="005A2D9C" w:rsidRPr="008D684B" w:rsidRDefault="00492C1D" w:rsidP="00AE070F">
            <w:pPr>
              <w:pStyle w:val="Image"/>
              <w:rPr>
                <w:rFonts w:asciiTheme="minorHAnsi" w:eastAsia="DengXian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E206B3E" wp14:editId="4CBF0263">
                  <wp:extent cx="1440000" cy="1440000"/>
                  <wp:effectExtent l="0" t="0" r="8255" b="8255"/>
                  <wp:docPr id="5" name="Picture 5" descr="一个来自社区的人群，其中 3 个人的上方有对话框，显示了不同的语言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一个来自社区的人群，其中 3 个人的上方有对话框，显示了不同的语言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57F36E3" w14:textId="77777777" w:rsidR="005A2D9C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spacing w:val="-2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spacing w:val="-2"/>
              </w:rPr>
              <w:t>文化语言多元化（</w:t>
            </w:r>
            <w:r w:rsidRPr="008D684B">
              <w:rPr>
                <w:rStyle w:val="Strong"/>
                <w:rFonts w:asciiTheme="minorHAnsi" w:eastAsia="DengXian" w:hAnsiTheme="minorHAnsi" w:cs="SimSun"/>
                <w:spacing w:val="-2"/>
              </w:rPr>
              <w:t>Culturally and linguistically diverse</w:t>
            </w:r>
            <w:r w:rsidRPr="008D684B">
              <w:rPr>
                <w:rStyle w:val="Strong"/>
                <w:rFonts w:asciiTheme="minorHAnsi" w:eastAsia="DengXian" w:hAnsiTheme="minorHAnsi" w:cs="SimSun"/>
                <w:spacing w:val="-2"/>
              </w:rPr>
              <w:t>，简称</w:t>
            </w:r>
            <w:r w:rsidRPr="008D684B">
              <w:rPr>
                <w:rStyle w:val="Strong"/>
                <w:rFonts w:asciiTheme="minorHAnsi" w:eastAsia="DengXian" w:hAnsiTheme="minorHAnsi" w:cs="SimSun"/>
                <w:spacing w:val="-2"/>
              </w:rPr>
              <w:t xml:space="preserve"> CALD</w:t>
            </w:r>
            <w:r w:rsidRPr="008D684B">
              <w:rPr>
                <w:rStyle w:val="Strong"/>
                <w:rFonts w:asciiTheme="minorHAnsi" w:eastAsia="DengXian" w:hAnsiTheme="minorHAnsi" w:cs="SimSun"/>
                <w:spacing w:val="-2"/>
              </w:rPr>
              <w:t>）</w:t>
            </w:r>
            <w:r w:rsidRPr="008D684B">
              <w:rPr>
                <w:rFonts w:asciiTheme="minorHAnsi" w:eastAsia="DengXian" w:hAnsiTheme="minorHAnsi"/>
                <w:lang w:eastAsia="zh-CN"/>
              </w:rPr>
              <w:t>的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群体</w:t>
            </w:r>
            <w:r w:rsidRPr="008D684B">
              <w:rPr>
                <w:rStyle w:val="Strong"/>
                <w:rFonts w:asciiTheme="minorHAnsi" w:eastAsia="DengXian" w:hAnsiTheme="minorHAnsi" w:cs="SimSun"/>
                <w:b w:val="0"/>
                <w:bCs w:val="0"/>
                <w:color w:val="auto"/>
                <w:spacing w:val="-2"/>
              </w:rPr>
              <w:t>是</w:t>
            </w:r>
            <w:r w:rsidRPr="008D684B">
              <w:rPr>
                <w:rFonts w:asciiTheme="minorHAnsi" w:eastAsia="DengXian" w:hAnsiTheme="minorHAnsi"/>
                <w:lang w:eastAsia="zh-CN"/>
              </w:rPr>
              <w:t>：</w:t>
            </w:r>
          </w:p>
          <w:p w14:paraId="1C697065" w14:textId="77777777" w:rsidR="005A2D9C" w:rsidRPr="008D684B" w:rsidRDefault="00000000" w:rsidP="00B61187">
            <w:pPr>
              <w:pStyle w:val="ListParagraph"/>
              <w:numPr>
                <w:ilvl w:val="0"/>
                <w:numId w:val="19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来自不同文化背景的人士</w:t>
            </w:r>
          </w:p>
          <w:p w14:paraId="14098293" w14:textId="77777777" w:rsidR="005A2D9C" w:rsidRPr="008D684B" w:rsidRDefault="00000000" w:rsidP="00B61187">
            <w:pPr>
              <w:pStyle w:val="ListParagraph"/>
              <w:numPr>
                <w:ilvl w:val="0"/>
                <w:numId w:val="19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母语非英语的人士</w:t>
            </w:r>
          </w:p>
        </w:tc>
      </w:tr>
      <w:tr w:rsidR="00F135C9" w:rsidRPr="008D684B" w14:paraId="75CDC317" w14:textId="77777777" w:rsidTr="00CE54A5">
        <w:tc>
          <w:tcPr>
            <w:tcW w:w="2551" w:type="dxa"/>
            <w:vAlign w:val="center"/>
          </w:tcPr>
          <w:p w14:paraId="5D3DC8E2" w14:textId="77777777" w:rsidR="0069656E" w:rsidRPr="008D684B" w:rsidRDefault="00000000" w:rsidP="00AE070F">
            <w:pPr>
              <w:pStyle w:val="Image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C2768CF" wp14:editId="6EECA8D5">
                  <wp:extent cx="1440000" cy="1440000"/>
                  <wp:effectExtent l="0" t="0" r="0" b="8255"/>
                  <wp:docPr id="2" name="Picture 2" descr="一群残障人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一群残障人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65068B6" w14:textId="77777777" w:rsidR="0069656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“</w:t>
            </w:r>
            <w:proofErr w:type="gramStart"/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参与者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”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指的是参与</w:t>
            </w:r>
            <w:proofErr w:type="gramEnd"/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的残障人士。</w:t>
            </w:r>
          </w:p>
        </w:tc>
      </w:tr>
      <w:tr w:rsidR="00F135C9" w:rsidRPr="008D684B" w14:paraId="54B4C771" w14:textId="77777777" w:rsidTr="00CE54A5">
        <w:tc>
          <w:tcPr>
            <w:tcW w:w="2551" w:type="dxa"/>
            <w:vAlign w:val="center"/>
          </w:tcPr>
          <w:p w14:paraId="71C2334D" w14:textId="77777777" w:rsidR="005A2D9C" w:rsidRPr="008D684B" w:rsidRDefault="00000000" w:rsidP="00AE070F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815F934" wp14:editId="4E060340">
                  <wp:extent cx="1440000" cy="1440000"/>
                  <wp:effectExtent l="0" t="0" r="8255" b="8255"/>
                  <wp:docPr id="24" name="Picture 24" descr="一个人和服务提供商在一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一个人和服务提供商在一起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2370B2E" w14:textId="77777777" w:rsidR="005A2D9C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《战略》说明了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参与者可以如何获得他们需要的支持和服务。</w:t>
            </w:r>
          </w:p>
        </w:tc>
      </w:tr>
      <w:tr w:rsidR="00F135C9" w:rsidRPr="008D684B" w14:paraId="3C5B721F" w14:textId="77777777" w:rsidTr="00CE54A5">
        <w:tc>
          <w:tcPr>
            <w:tcW w:w="2551" w:type="dxa"/>
            <w:vAlign w:val="center"/>
          </w:tcPr>
          <w:p w14:paraId="36540AD3" w14:textId="77777777" w:rsidR="008B1B68" w:rsidRPr="008D684B" w:rsidRDefault="00000000" w:rsidP="00AE070F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7B79367" wp14:editId="389EB880">
                  <wp:extent cx="1440000" cy="1440000"/>
                  <wp:effectExtent l="0" t="0" r="8255" b="8255"/>
                  <wp:docPr id="21" name="Picture 21" descr="2022年日历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2022年日历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1301326" w14:textId="77777777" w:rsidR="004546F4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《战略》将在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2022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年到期。</w:t>
            </w:r>
          </w:p>
        </w:tc>
      </w:tr>
      <w:tr w:rsidR="00F135C9" w:rsidRPr="008D684B" w14:paraId="22D766E6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1B35D685" w14:textId="77777777" w:rsidR="00CC6116" w:rsidRPr="008D684B" w:rsidRDefault="00000000" w:rsidP="00F414FD">
            <w:pPr>
              <w:pStyle w:val="Image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3C18D76C" wp14:editId="200D2AAB">
                  <wp:extent cx="1440000" cy="1440000"/>
                  <wp:effectExtent l="0" t="0" r="8255" b="8255"/>
                  <wp:docPr id="28" name="Picture 28" descr="一个带夹子的写字板，上面写着“战略”，以及一个“新”字的徽章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一个带夹子的写字板，上面写着“战略”，以及一个“新”字的徽章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B737C30" w14:textId="54E54B65" w:rsidR="00CC6116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我们正在制定一份新的战略（</w:t>
            </w:r>
            <w:r w:rsidR="008D684B" w:rsidRPr="008D684B">
              <w:rPr>
                <w:rFonts w:asciiTheme="minorHAnsi" w:eastAsia="DengXian" w:hAnsiTheme="minorHAnsi" w:cs="SimSun"/>
                <w:lang w:eastAsia="zh-CN"/>
              </w:rPr>
              <w:t>S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trategy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）。</w:t>
            </w:r>
          </w:p>
          <w:p w14:paraId="18702F68" w14:textId="77777777" w:rsidR="00CC6116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该战略将于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2023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年开始实施。</w:t>
            </w:r>
          </w:p>
        </w:tc>
      </w:tr>
      <w:tr w:rsidR="00F135C9" w:rsidRPr="008D684B" w14:paraId="3B3015AF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C934F49" w14:textId="77777777" w:rsidR="00D72779" w:rsidRPr="008D684B" w:rsidRDefault="00000000" w:rsidP="00F414FD">
            <w:pPr>
              <w:pStyle w:val="Image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42AB332" wp14:editId="65294D2B">
                  <wp:extent cx="1440000" cy="1440000"/>
                  <wp:effectExtent l="0" t="0" r="8255" b="8255"/>
                  <wp:docPr id="25" name="Picture 25" descr="一群多元化残障人士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一群多元化残障人士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A55732A" w14:textId="5D761CC5" w:rsidR="00D72779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我们希望能与</w:t>
            </w: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社区合作，以确保新战略可以</w:t>
            </w:r>
            <w:r w:rsidR="005B610A"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更好地为</w:t>
            </w: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参与者服务。</w:t>
            </w:r>
          </w:p>
        </w:tc>
      </w:tr>
      <w:tr w:rsidR="00F135C9" w:rsidRPr="008D684B" w14:paraId="2F0E9FF7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EBCA521" w14:textId="77777777" w:rsidR="004A5FE9" w:rsidRPr="008D684B" w:rsidRDefault="00000000" w:rsidP="00B61187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C8259D0" wp14:editId="2FBC6FAF">
                  <wp:extent cx="1440000" cy="1080000"/>
                  <wp:effectExtent l="0" t="0" r="8255" b="6350"/>
                  <wp:docPr id="26" name="Picture 26" descr="两位男士坐在沙发上一起讨论一份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两位男士坐在沙发上一起讨论一份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617B28F" w14:textId="77777777" w:rsidR="00FD4880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本报告说明了我们将如何与社区合作，以便：</w:t>
            </w:r>
          </w:p>
          <w:p w14:paraId="362A1468" w14:textId="77777777" w:rsidR="00FD4880" w:rsidRPr="008D684B" w:rsidRDefault="00000000" w:rsidP="00B6118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制定我们的新战略</w:t>
            </w:r>
          </w:p>
          <w:p w14:paraId="075DA84F" w14:textId="77777777" w:rsidR="00EF0699" w:rsidRPr="008D684B" w:rsidRDefault="00000000" w:rsidP="00B6118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规划如何向我们的目标努力。</w:t>
            </w:r>
          </w:p>
        </w:tc>
      </w:tr>
      <w:tr w:rsidR="00F135C9" w:rsidRPr="008D684B" w14:paraId="1999E3CA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5F1B8239" w14:textId="77777777" w:rsidR="00B06D41" w:rsidRPr="008D684B" w:rsidRDefault="00B06D41" w:rsidP="00B61187">
            <w:pPr>
              <w:pStyle w:val="Image"/>
              <w:spacing w:before="240" w:after="0"/>
              <w:rPr>
                <w:rFonts w:asciiTheme="minorHAnsi" w:eastAsia="DengXian" w:hAnsiTheme="minorHAnsi"/>
                <w:lang w:eastAsia="zh-CN"/>
              </w:rPr>
            </w:pPr>
          </w:p>
        </w:tc>
        <w:tc>
          <w:tcPr>
            <w:tcW w:w="6746" w:type="dxa"/>
            <w:vAlign w:val="center"/>
          </w:tcPr>
          <w:p w14:paraId="3D5FA717" w14:textId="77777777" w:rsidR="00B06D41" w:rsidRPr="008D684B" w:rsidRDefault="00000000" w:rsidP="00B61187">
            <w:pPr>
              <w:spacing w:before="48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这包括：</w:t>
            </w:r>
          </w:p>
        </w:tc>
      </w:tr>
      <w:tr w:rsidR="00F135C9" w:rsidRPr="008D684B" w14:paraId="5F4EFB0F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FC48C55" w14:textId="77777777" w:rsidR="00C31D50" w:rsidRPr="008D684B" w:rsidRDefault="00000000" w:rsidP="00B61187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B154E6F" wp14:editId="2B6EEB91">
                  <wp:extent cx="1440000" cy="1440000"/>
                  <wp:effectExtent l="0" t="0" r="8255" b="8255"/>
                  <wp:docPr id="123" name="Picture 123" descr="一个带夹子的写字板，上面写着“战略”和一份有些选项打了勾的清单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一个带夹子的写字板，上面写着“战略”和一份有些选项打了勾的清单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2486B72" w14:textId="77777777" w:rsidR="00C31D50" w:rsidRPr="008D684B" w:rsidRDefault="00000000" w:rsidP="00B6118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我们已经完成的事项</w:t>
            </w:r>
          </w:p>
        </w:tc>
      </w:tr>
      <w:tr w:rsidR="00F135C9" w:rsidRPr="008D684B" w14:paraId="71F6CE03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74025805" w14:textId="77777777" w:rsidR="00C31D50" w:rsidRPr="008D684B" w:rsidRDefault="00000000" w:rsidP="00B61187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94FDB3D" wp14:editId="679A8A86">
                  <wp:extent cx="1440000" cy="1440000"/>
                  <wp:effectExtent l="0" t="0" r="8255" b="8255"/>
                  <wp:docPr id="27" name="Picture 27" descr="一排前后一共 3 个日历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一排前后一共 3 个日历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8F7B566" w14:textId="77777777" w:rsidR="00C31D50" w:rsidRPr="008D684B" w:rsidRDefault="00000000" w:rsidP="00F414FD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我们的下一步计划。</w:t>
            </w:r>
          </w:p>
        </w:tc>
      </w:tr>
    </w:tbl>
    <w:p w14:paraId="244A3FA1" w14:textId="77777777" w:rsidR="007F4962" w:rsidRPr="008D684B" w:rsidRDefault="00000000">
      <w:pPr>
        <w:spacing w:before="0" w:after="0" w:line="240" w:lineRule="auto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/>
        </w:rPr>
        <w:br w:type="page"/>
      </w:r>
    </w:p>
    <w:p w14:paraId="4F77C4C0" w14:textId="2A0A39DF" w:rsidR="0069656E" w:rsidRPr="008D684B" w:rsidRDefault="00000000" w:rsidP="0069656E">
      <w:pPr>
        <w:pStyle w:val="Heading2"/>
        <w:rPr>
          <w:rFonts w:asciiTheme="minorHAnsi" w:eastAsia="DengXian" w:hAnsiTheme="minorHAnsi"/>
          <w:lang w:val="en-AU"/>
        </w:rPr>
      </w:pPr>
      <w:bookmarkStart w:id="94" w:name="_Toc256000001"/>
      <w:bookmarkStart w:id="95" w:name="_Toc113455971"/>
      <w:r w:rsidRPr="008D684B">
        <w:rPr>
          <w:rFonts w:asciiTheme="minorHAnsi" w:eastAsia="DengXian" w:hAnsiTheme="minorHAnsi" w:cs="SimSun"/>
        </w:rPr>
        <w:lastRenderedPageBreak/>
        <w:t>采用共同设计（</w:t>
      </w:r>
      <w:r w:rsidR="008D684B" w:rsidRPr="008D684B">
        <w:rPr>
          <w:rFonts w:asciiTheme="minorHAnsi" w:eastAsia="DengXian" w:hAnsiTheme="minorHAnsi" w:cs="SimSun"/>
          <w:lang w:val="en-AU"/>
        </w:rPr>
        <w:t>C</w:t>
      </w:r>
      <w:r w:rsidRPr="008D684B">
        <w:rPr>
          <w:rFonts w:asciiTheme="minorHAnsi" w:eastAsia="DengXian" w:hAnsiTheme="minorHAnsi" w:cs="SimSun"/>
        </w:rPr>
        <w:t>o-design</w:t>
      </w:r>
      <w:r w:rsidRPr="008D684B">
        <w:rPr>
          <w:rFonts w:asciiTheme="minorHAnsi" w:eastAsia="DengXian" w:hAnsiTheme="minorHAnsi" w:cs="SimSun"/>
        </w:rPr>
        <w:t>）</w:t>
      </w:r>
      <w:bookmarkEnd w:id="94"/>
      <w:bookmarkEnd w:id="9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71A8DB3E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40C3DB9B" w14:textId="77777777" w:rsidR="0069656E" w:rsidRPr="008D684B" w:rsidRDefault="00000000" w:rsidP="00F14801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EC12EF1" wp14:editId="44329B7B">
                  <wp:extent cx="1440000" cy="1440000"/>
                  <wp:effectExtent l="0" t="0" r="8255" b="8255"/>
                  <wp:docPr id="124" name="Picture 124" descr="一面钉着不同纸张的墙。纸张上有一些注释。三个人正在指着这些纸张看这些注释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一面钉着不同纸张的墙。纸张上有一些注释。三个人正在指着这些纸张看这些注释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4CCABB1" w14:textId="32B0CB38" w:rsidR="0069656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共同设计（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Co-design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指的是大家一起合作</w:t>
            </w:r>
            <w:r w:rsidR="005B610A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制定新计划。</w:t>
            </w:r>
          </w:p>
          <w:p w14:paraId="2AE36BBC" w14:textId="77777777" w:rsidR="00F414FD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我们希望采用共同设计来制定新战略。</w:t>
            </w:r>
          </w:p>
        </w:tc>
      </w:tr>
      <w:tr w:rsidR="00F135C9" w:rsidRPr="008D684B" w14:paraId="4E027256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75EFD274" w14:textId="77777777" w:rsidR="0069656E" w:rsidRPr="008D684B" w:rsidRDefault="0069656E" w:rsidP="00F14801">
            <w:pPr>
              <w:pStyle w:val="Image"/>
              <w:spacing w:before="60" w:after="60"/>
              <w:rPr>
                <w:rFonts w:asciiTheme="minorHAnsi" w:eastAsia="DengXian" w:hAnsiTheme="minorHAnsi"/>
                <w:noProof/>
                <w:lang w:eastAsia="zh-CN"/>
              </w:rPr>
            </w:pPr>
          </w:p>
        </w:tc>
        <w:tc>
          <w:tcPr>
            <w:tcW w:w="6576" w:type="dxa"/>
            <w:vAlign w:val="center"/>
          </w:tcPr>
          <w:p w14:paraId="0C69B2F1" w14:textId="77777777" w:rsidR="0069656E" w:rsidRPr="008D684B" w:rsidRDefault="00000000" w:rsidP="00B61187">
            <w:pPr>
              <w:spacing w:before="36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我们希望了解：</w:t>
            </w:r>
          </w:p>
        </w:tc>
      </w:tr>
      <w:tr w:rsidR="00F135C9" w:rsidRPr="008D684B" w14:paraId="0887C338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4EE91C37" w14:textId="77777777" w:rsidR="0069656E" w:rsidRPr="008D684B" w:rsidRDefault="00000000" w:rsidP="00F14801">
            <w:pPr>
              <w:pStyle w:val="Image"/>
              <w:spacing w:before="60" w:after="0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483A5E8" wp14:editId="2980A886">
                  <wp:extent cx="1368000" cy="1368000"/>
                  <wp:effectExtent l="0" t="0" r="3810" b="3810"/>
                  <wp:docPr id="32" name="Picture 32" descr="一群多元化残障人士和一个代表困难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一群多元化残障人士和一个代表困难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EC550D" w14:textId="77777777" w:rsidR="0069656E" w:rsidRPr="008D684B" w:rsidRDefault="00000000" w:rsidP="00A264B0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参与者面临着哪些困难</w:t>
            </w:r>
          </w:p>
        </w:tc>
      </w:tr>
      <w:tr w:rsidR="00F135C9" w:rsidRPr="008D684B" w14:paraId="0742AA04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5B58F99C" w14:textId="77777777" w:rsidR="0069656E" w:rsidRPr="008D684B" w:rsidRDefault="00000000" w:rsidP="00F14801">
            <w:pPr>
              <w:pStyle w:val="Image"/>
              <w:spacing w:before="60" w:after="0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7CDDE18" wp14:editId="3FCE0826">
                  <wp:extent cx="1368000" cy="1368000"/>
                  <wp:effectExtent l="0" t="0" r="3810" b="3810"/>
                  <wp:docPr id="17" name="Picture 17" descr="一个代表问题的标识和一个打了个勾的圆圈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一个代表问题的标识和一个打了个勾的圆圈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F6CAD56" w14:textId="77777777" w:rsidR="0069656E" w:rsidRPr="008D684B" w:rsidRDefault="00000000" w:rsidP="00A264B0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新战略可以如何帮助解决这些问题。</w:t>
            </w:r>
          </w:p>
        </w:tc>
      </w:tr>
      <w:tr w:rsidR="00F135C9" w:rsidRPr="008D684B" w14:paraId="1460AEEE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238112FA" w14:textId="77777777" w:rsidR="0069656E" w:rsidRPr="008D684B" w:rsidRDefault="00000000" w:rsidP="00597970">
            <w:pPr>
              <w:pStyle w:val="Image"/>
              <w:spacing w:before="0" w:after="60"/>
              <w:rPr>
                <w:rFonts w:asciiTheme="minorHAnsi" w:eastAsia="DengXian" w:hAnsiTheme="minorHAnsi"/>
                <w:noProof/>
                <w:lang w:val="en-US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E1B73F1" wp14:editId="5E3BD218">
                  <wp:extent cx="1440000" cy="1080000"/>
                  <wp:effectExtent l="0" t="0" r="8255" b="6350"/>
                  <wp:docPr id="34" name="Picture 34" descr="一位女士正在召开一次社区会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一位女士正在召开一次社区会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C1CB27" w14:textId="77777777" w:rsidR="0069656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我们也希望与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社区合作，来：</w:t>
            </w:r>
          </w:p>
          <w:p w14:paraId="0A9B51D7" w14:textId="77777777" w:rsidR="0069656E" w:rsidRPr="008D684B" w:rsidRDefault="00000000" w:rsidP="00B6118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分享新战略</w:t>
            </w:r>
          </w:p>
          <w:p w14:paraId="039F6134" w14:textId="77777777" w:rsidR="0069656E" w:rsidRPr="008D684B" w:rsidRDefault="00000000" w:rsidP="00B6118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确保新战略的良好实施。</w:t>
            </w:r>
          </w:p>
        </w:tc>
      </w:tr>
      <w:tr w:rsidR="00F135C9" w:rsidRPr="008D684B" w14:paraId="017052C8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5C23AC49" w14:textId="77777777" w:rsidR="003421C7" w:rsidRPr="008D684B" w:rsidRDefault="00000000" w:rsidP="00B61187">
            <w:pPr>
              <w:pStyle w:val="Image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7F7D1FD" wp14:editId="393FA6A2">
                  <wp:extent cx="1440000" cy="1440000"/>
                  <wp:effectExtent l="0" t="0" r="8255" b="8255"/>
                  <wp:docPr id="33" name="Picture 33" descr="一份“报告”文件，上面显示了一个代表困难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一份“报告”文件，上面显示了一个代表困难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9565D4" w14:textId="77777777" w:rsidR="003421C7" w:rsidRPr="008D684B" w:rsidRDefault="00000000" w:rsidP="00A264B0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本报告是有关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人士所面临的困难。</w:t>
            </w:r>
          </w:p>
        </w:tc>
      </w:tr>
    </w:tbl>
    <w:p w14:paraId="4D247130" w14:textId="77777777" w:rsidR="007F4962" w:rsidRPr="008D684B" w:rsidRDefault="00000000" w:rsidP="007F4962">
      <w:pPr>
        <w:pStyle w:val="Heading2"/>
        <w:rPr>
          <w:rFonts w:asciiTheme="minorHAnsi" w:eastAsia="DengXian" w:hAnsiTheme="minorHAnsi"/>
          <w:lang w:val="en-AU"/>
        </w:rPr>
      </w:pPr>
      <w:bookmarkStart w:id="96" w:name="_Toc256000002"/>
      <w:bookmarkStart w:id="97" w:name="_Toc113455972"/>
      <w:r w:rsidRPr="008D684B">
        <w:rPr>
          <w:rFonts w:asciiTheme="minorHAnsi" w:eastAsia="DengXian" w:hAnsiTheme="minorHAnsi" w:cs="SimSun"/>
        </w:rPr>
        <w:lastRenderedPageBreak/>
        <w:t>我们与社区合作做了些什么？</w:t>
      </w:r>
      <w:bookmarkEnd w:id="96"/>
      <w:bookmarkEnd w:id="97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723F3918" w14:textId="77777777" w:rsidTr="00F645C6">
        <w:tc>
          <w:tcPr>
            <w:tcW w:w="2551" w:type="dxa"/>
            <w:vAlign w:val="center"/>
          </w:tcPr>
          <w:p w14:paraId="0A171090" w14:textId="77777777" w:rsidR="007F4962" w:rsidRPr="008D684B" w:rsidRDefault="00000000" w:rsidP="00A67B49">
            <w:pPr>
              <w:spacing w:line="240" w:lineRule="auto"/>
              <w:jc w:val="center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9E878E1" wp14:editId="46723C62">
                  <wp:extent cx="1440000" cy="1440000"/>
                  <wp:effectExtent l="0" t="0" r="8255" b="8255"/>
                  <wp:docPr id="38" name="Picture 38" descr="一份日历，上面显示“十月至十二月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一份日历，上面显示“十月至十二月”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E32640" w14:textId="77777777" w:rsidR="004A26FB" w:rsidRPr="008D684B" w:rsidRDefault="00000000" w:rsidP="000542D6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2021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年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10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月至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12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月，我们与社区合作来了解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参与者所面临的困难。</w:t>
            </w:r>
          </w:p>
        </w:tc>
      </w:tr>
      <w:tr w:rsidR="00F135C9" w:rsidRPr="008D684B" w14:paraId="06D51EA6" w14:textId="77777777" w:rsidTr="00F645C6">
        <w:tc>
          <w:tcPr>
            <w:tcW w:w="2551" w:type="dxa"/>
            <w:vAlign w:val="center"/>
          </w:tcPr>
          <w:p w14:paraId="7E7E315F" w14:textId="77777777" w:rsidR="000030EB" w:rsidRPr="008D684B" w:rsidRDefault="000030EB" w:rsidP="00A67B49">
            <w:pPr>
              <w:spacing w:line="240" w:lineRule="auto"/>
              <w:jc w:val="center"/>
              <w:rPr>
                <w:rFonts w:asciiTheme="minorHAnsi" w:eastAsia="DengXian" w:hAnsiTheme="minorHAnsi"/>
                <w:lang w:eastAsia="zh-CN"/>
              </w:rPr>
            </w:pPr>
          </w:p>
        </w:tc>
        <w:tc>
          <w:tcPr>
            <w:tcW w:w="6576" w:type="dxa"/>
            <w:vAlign w:val="center"/>
          </w:tcPr>
          <w:p w14:paraId="4A38F9D4" w14:textId="77777777" w:rsidR="000030EB" w:rsidRPr="008D684B" w:rsidRDefault="00000000" w:rsidP="008D1637">
            <w:pPr>
              <w:spacing w:before="36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我们与以下人士进行了合作：</w:t>
            </w:r>
          </w:p>
        </w:tc>
      </w:tr>
      <w:tr w:rsidR="00F135C9" w:rsidRPr="008D684B" w14:paraId="6C47D413" w14:textId="77777777" w:rsidTr="00F645C6">
        <w:tc>
          <w:tcPr>
            <w:tcW w:w="2551" w:type="dxa"/>
            <w:vAlign w:val="center"/>
          </w:tcPr>
          <w:p w14:paraId="3905779C" w14:textId="77777777" w:rsidR="000030EB" w:rsidRPr="008D684B" w:rsidRDefault="00000000" w:rsidP="00A67B49">
            <w:pPr>
              <w:spacing w:line="240" w:lineRule="auto"/>
              <w:jc w:val="center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78363FA" wp14:editId="769F48A1">
                  <wp:extent cx="1440000" cy="1440000"/>
                  <wp:effectExtent l="0" t="0" r="8255" b="8255"/>
                  <wp:docPr id="19" name="Picture 19" descr="一群文化语言多元化的残障人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一群文化语言多元化的残障人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1CA6315" w14:textId="77777777" w:rsidR="000030EB" w:rsidRPr="008D684B" w:rsidRDefault="00000000" w:rsidP="000030E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</w:rPr>
              <w:t>参与者</w:t>
            </w:r>
          </w:p>
        </w:tc>
      </w:tr>
      <w:tr w:rsidR="00F135C9" w:rsidRPr="008D684B" w14:paraId="0739DEC0" w14:textId="77777777" w:rsidTr="00F645C6">
        <w:tc>
          <w:tcPr>
            <w:tcW w:w="2551" w:type="dxa"/>
            <w:vAlign w:val="center"/>
          </w:tcPr>
          <w:p w14:paraId="1A9FC6A1" w14:textId="77777777" w:rsidR="000030EB" w:rsidRPr="008D684B" w:rsidRDefault="00000000" w:rsidP="00A67B49">
            <w:pPr>
              <w:spacing w:line="240" w:lineRule="auto"/>
              <w:jc w:val="center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7B24E62" wp14:editId="6E75F637">
                  <wp:extent cx="1440000" cy="1440000"/>
                  <wp:effectExtent l="0" t="0" r="8255" b="8255"/>
                  <wp:docPr id="35" name="Picture 35" descr="一家人，包括两个成人和两个孩子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一家人，包括两个成人和两个孩子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E93CD5A" w14:textId="77777777" w:rsidR="000030EB" w:rsidRPr="008D684B" w:rsidRDefault="00000000" w:rsidP="000030E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他们的家人和照护人</w:t>
            </w:r>
          </w:p>
        </w:tc>
      </w:tr>
      <w:tr w:rsidR="00F135C9" w:rsidRPr="008D684B" w14:paraId="186CBE39" w14:textId="77777777" w:rsidTr="00F645C6">
        <w:tc>
          <w:tcPr>
            <w:tcW w:w="2551" w:type="dxa"/>
            <w:vAlign w:val="center"/>
          </w:tcPr>
          <w:p w14:paraId="52231256" w14:textId="77777777" w:rsidR="000030EB" w:rsidRPr="008D684B" w:rsidRDefault="00000000" w:rsidP="00A67B49">
            <w:pPr>
              <w:spacing w:line="240" w:lineRule="auto"/>
              <w:jc w:val="center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E739C68" wp14:editId="74442881">
                  <wp:extent cx="1440000" cy="1440000"/>
                  <wp:effectExtent l="0" t="0" r="8255" b="8255"/>
                  <wp:docPr id="126" name="Picture 126" descr="三个多元化人士站在一栋办公大楼前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三个多元化人士站在一栋办公大楼前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835BFD" w14:textId="77777777" w:rsidR="000030EB" w:rsidRPr="008D684B" w:rsidRDefault="00000000" w:rsidP="000030E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为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人士提供服务的组织</w:t>
            </w:r>
          </w:p>
        </w:tc>
      </w:tr>
      <w:tr w:rsidR="00F135C9" w:rsidRPr="008D684B" w14:paraId="018581CC" w14:textId="77777777" w:rsidTr="00F645C6">
        <w:tc>
          <w:tcPr>
            <w:tcW w:w="2551" w:type="dxa"/>
            <w:vAlign w:val="center"/>
          </w:tcPr>
          <w:p w14:paraId="1ECA44DC" w14:textId="77777777" w:rsidR="000030EB" w:rsidRPr="008D684B" w:rsidRDefault="00000000" w:rsidP="00A67B49">
            <w:pPr>
              <w:spacing w:line="240" w:lineRule="auto"/>
              <w:jc w:val="center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5D2DE30" wp14:editId="35A2C50F">
                  <wp:extent cx="1440000" cy="1440000"/>
                  <wp:effectExtent l="0" t="0" r="8255" b="8255"/>
                  <wp:docPr id="37" name="Picture 37" descr="三个人在一起，他们的后面有一栋大楼。上面还有一个残障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三个人在一起，他们的后面有一栋大楼。上面还有一个残障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0C06F95" w14:textId="77777777" w:rsidR="000030EB" w:rsidRPr="008D684B" w:rsidRDefault="00000000" w:rsidP="000030EB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残障人士组织。</w:t>
            </w:r>
          </w:p>
        </w:tc>
      </w:tr>
    </w:tbl>
    <w:p w14:paraId="79D11A57" w14:textId="77777777" w:rsidR="008D1637" w:rsidRPr="008D684B" w:rsidRDefault="00000000">
      <w:pPr>
        <w:rPr>
          <w:rFonts w:asciiTheme="minorHAnsi" w:eastAsia="DengXian" w:hAnsiTheme="minorHAnsi"/>
        </w:rPr>
      </w:pPr>
      <w:bookmarkStart w:id="98" w:name="_Hlk112852946"/>
      <w:r w:rsidRPr="008D684B">
        <w:rPr>
          <w:rFonts w:asciiTheme="minorHAnsi" w:eastAsia="DengXian" w:hAnsiTheme="minorHAnsi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3ADA4E4F" w14:textId="77777777" w:rsidTr="00F645C6">
        <w:tc>
          <w:tcPr>
            <w:tcW w:w="2551" w:type="dxa"/>
            <w:vAlign w:val="center"/>
          </w:tcPr>
          <w:p w14:paraId="65EC7464" w14:textId="77777777" w:rsidR="00FD4880" w:rsidRPr="008D684B" w:rsidRDefault="00000000" w:rsidP="008D1637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406EA066" wp14:editId="6F0C3BA0">
                  <wp:extent cx="1440000" cy="960206"/>
                  <wp:effectExtent l="0" t="0" r="8255" b="0"/>
                  <wp:docPr id="39" name="Picture 39" descr="一群人围着桌子坐着，参加焦点小组讨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一群人围着桌子坐着，参加焦点小组讨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39FE37" w14:textId="77777777" w:rsidR="00190018" w:rsidRPr="008D684B" w:rsidRDefault="00000000" w:rsidP="00FD4880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我们组织了小组讨论，让大家各抒己见。</w:t>
            </w:r>
          </w:p>
        </w:tc>
      </w:tr>
      <w:bookmarkEnd w:id="98"/>
      <w:tr w:rsidR="00F135C9" w:rsidRPr="008D684B" w14:paraId="171E46BB" w14:textId="77777777" w:rsidTr="00F645C6">
        <w:tc>
          <w:tcPr>
            <w:tcW w:w="2551" w:type="dxa"/>
            <w:vAlign w:val="center"/>
          </w:tcPr>
          <w:p w14:paraId="63FB0DBB" w14:textId="77777777" w:rsidR="00FD4880" w:rsidRPr="008D684B" w:rsidRDefault="00000000" w:rsidP="008D1637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3584968" wp14:editId="2D05045B">
                  <wp:extent cx="1482725" cy="1482725"/>
                  <wp:effectExtent l="0" t="0" r="3175" b="3175"/>
                  <wp:docPr id="40" name="Picture 40" descr="2 位男士正在讨论一个文件夹里的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2 位男士正在讨论一个文件夹里的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4AA164" w14:textId="77777777" w:rsidR="00190018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而且我们也进行了一对一的交流。</w:t>
            </w:r>
          </w:p>
        </w:tc>
      </w:tr>
    </w:tbl>
    <w:p w14:paraId="7F8C3FC2" w14:textId="77777777" w:rsidR="004832E2" w:rsidRPr="008D684B" w:rsidRDefault="00000000">
      <w:pPr>
        <w:rPr>
          <w:rFonts w:asciiTheme="minorHAnsi" w:eastAsia="DengXian" w:hAnsiTheme="minorHAnsi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p w14:paraId="4276EEC9" w14:textId="77777777" w:rsidR="00263959" w:rsidRPr="008D684B" w:rsidRDefault="00000000" w:rsidP="00263959">
      <w:pPr>
        <w:pStyle w:val="Heading2"/>
        <w:rPr>
          <w:rFonts w:asciiTheme="minorHAnsi" w:eastAsia="DengXian" w:hAnsiTheme="minorHAnsi"/>
        </w:rPr>
      </w:pPr>
      <w:bookmarkStart w:id="99" w:name="_Toc256000003"/>
      <w:bookmarkStart w:id="100" w:name="_Toc113455973"/>
      <w:r w:rsidRPr="008D684B">
        <w:rPr>
          <w:rFonts w:asciiTheme="minorHAnsi" w:eastAsia="DengXian" w:hAnsiTheme="minorHAnsi" w:cs="SimSun"/>
        </w:rPr>
        <w:lastRenderedPageBreak/>
        <w:t>社区告诉了我们什么？</w:t>
      </w:r>
      <w:bookmarkEnd w:id="99"/>
      <w:bookmarkEnd w:id="10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77B38F3B" w14:textId="77777777" w:rsidTr="00045828">
        <w:tc>
          <w:tcPr>
            <w:tcW w:w="2551" w:type="dxa"/>
            <w:vAlign w:val="center"/>
          </w:tcPr>
          <w:p w14:paraId="67B371DB" w14:textId="77777777" w:rsidR="00263959" w:rsidRPr="008D684B" w:rsidRDefault="00000000" w:rsidP="00B6118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484EE47" wp14:editId="6AB5DDC0">
                  <wp:extent cx="1440000" cy="1440000"/>
                  <wp:effectExtent l="0" t="0" r="8255" b="8255"/>
                  <wp:docPr id="41" name="Picture 41" descr="一位男士在思考，看上去有一点迷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一位男士在思考，看上去有一点迷惑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23BA6B" w14:textId="245BED4C" w:rsidR="00263959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有人表示在了解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如何运作上可能会有一定</w:t>
            </w:r>
            <w:r w:rsidR="00D363A6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困难。</w:t>
            </w:r>
          </w:p>
        </w:tc>
      </w:tr>
      <w:tr w:rsidR="00F135C9" w:rsidRPr="008D684B" w14:paraId="29659AF0" w14:textId="77777777" w:rsidTr="00045828">
        <w:tc>
          <w:tcPr>
            <w:tcW w:w="2551" w:type="dxa"/>
            <w:vAlign w:val="center"/>
          </w:tcPr>
          <w:p w14:paraId="3E8ACE02" w14:textId="5703631E" w:rsidR="00263959" w:rsidRPr="008D684B" w:rsidRDefault="00492C1D" w:rsidP="00DF09CD">
            <w:pPr>
              <w:pStyle w:val="Image"/>
              <w:rPr>
                <w:rFonts w:asciiTheme="minorHAnsi" w:eastAsia="DengXian" w:hAnsiTheme="minorHAnsi"/>
              </w:rPr>
            </w:pPr>
            <w:r>
              <w:rPr>
                <w:noProof/>
              </w:rPr>
              <w:drawing>
                <wp:inline distT="0" distB="0" distL="0" distR="0" wp14:anchorId="37FE51E9" wp14:editId="32993395">
                  <wp:extent cx="1483360" cy="1483360"/>
                  <wp:effectExtent l="0" t="0" r="2540" b="2540"/>
                  <wp:docPr id="29" name="Picture 29" descr="一位女士正在阅读文件夹里的文件，她的上方有 3 个对话框分别显示 3 种不同的语言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一位女士正在阅读文件夹里的文件，她的上方有 3 个对话框分别显示 3 种不同的语言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E0DFB11" w14:textId="75AB4BF5" w:rsidR="00263959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他们也告诉我们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参与者有时并不能轻松阅读</w:t>
            </w:r>
            <w:r w:rsidR="00D363A6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其他语言版本的信息。</w:t>
            </w:r>
          </w:p>
        </w:tc>
      </w:tr>
      <w:tr w:rsidR="00F135C9" w:rsidRPr="008D684B" w14:paraId="6719A7A6" w14:textId="77777777" w:rsidTr="00045828">
        <w:tc>
          <w:tcPr>
            <w:tcW w:w="2551" w:type="dxa"/>
            <w:vAlign w:val="center"/>
          </w:tcPr>
          <w:p w14:paraId="39F5A20F" w14:textId="77777777" w:rsidR="007417E3" w:rsidRPr="008D684B" w:rsidRDefault="00000000" w:rsidP="00DF09CD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58C128F" wp14:editId="59B0BC35">
                  <wp:extent cx="1440000" cy="1440000"/>
                  <wp:effectExtent l="0" t="0" r="8255" b="8255"/>
                  <wp:docPr id="44" name="Picture 44" descr="一群残障人士，有一个弧形尖头围绕着他们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一群残障人士，有一个弧形尖头围绕着他们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F56EE1F" w14:textId="77777777" w:rsidR="007417E3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他们告诉我们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的运作方式对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参与者并不</w:t>
            </w:r>
            <w:r w:rsidR="007D13B3"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包容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。</w:t>
            </w:r>
          </w:p>
          <w:p w14:paraId="64F9D87A" w14:textId="77777777" w:rsidR="007417E3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如果一件事物是包容的，那么每个人都可以：</w:t>
            </w:r>
          </w:p>
          <w:p w14:paraId="5FF2A985" w14:textId="77777777" w:rsidR="007417E3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获取并使用信息</w:t>
            </w:r>
          </w:p>
          <w:p w14:paraId="7B5E2E0D" w14:textId="77777777" w:rsidR="007417E3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参与决策。</w:t>
            </w:r>
          </w:p>
        </w:tc>
      </w:tr>
      <w:tr w:rsidR="00F135C9" w:rsidRPr="008D684B" w14:paraId="61793090" w14:textId="77777777" w:rsidTr="00045828">
        <w:tc>
          <w:tcPr>
            <w:tcW w:w="2551" w:type="dxa"/>
            <w:vAlign w:val="center"/>
          </w:tcPr>
          <w:p w14:paraId="5E41801E" w14:textId="77777777" w:rsidR="007D13B3" w:rsidRPr="008D684B" w:rsidRDefault="00000000" w:rsidP="00B61187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C31294C" wp14:editId="350A45F7">
                  <wp:extent cx="1440000" cy="965140"/>
                  <wp:effectExtent l="0" t="0" r="8255" b="6985"/>
                  <wp:docPr id="127" name="Picture 127" descr="一位女士在耸肩，看上去有一点迷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一位女士在耸肩，看上去有一点迷惑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DCDF8F" w14:textId="77777777" w:rsidR="007D13B3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有人告诉我们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的员工并不总是了解如何帮助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参与者。</w:t>
            </w:r>
          </w:p>
        </w:tc>
      </w:tr>
      <w:tr w:rsidR="00F135C9" w:rsidRPr="008D684B" w14:paraId="1A21DA95" w14:textId="77777777" w:rsidTr="00045828">
        <w:tc>
          <w:tcPr>
            <w:tcW w:w="2551" w:type="dxa"/>
            <w:vAlign w:val="center"/>
          </w:tcPr>
          <w:p w14:paraId="0148E653" w14:textId="77777777" w:rsidR="007D13B3" w:rsidRPr="008D684B" w:rsidRDefault="00000000" w:rsidP="00DF09CD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62AEA39" wp14:editId="17687037">
                  <wp:extent cx="1440000" cy="1440000"/>
                  <wp:effectExtent l="0" t="0" r="8255" b="8255"/>
                  <wp:docPr id="128" name="Picture 128" descr="一位女士在耸肩，和一个服务提供商的图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一位女士在耸肩，和一个服务提供商的图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B8A1BE" w14:textId="77777777" w:rsidR="007D13B3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他们也告诉我们找到并使用适合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参与者的服务也很不容易。</w:t>
            </w:r>
          </w:p>
        </w:tc>
      </w:tr>
      <w:tr w:rsidR="00F135C9" w:rsidRPr="008D684B" w14:paraId="3218092F" w14:textId="77777777" w:rsidTr="00045828">
        <w:tc>
          <w:tcPr>
            <w:tcW w:w="2551" w:type="dxa"/>
            <w:vAlign w:val="center"/>
          </w:tcPr>
          <w:p w14:paraId="1FCB3BEE" w14:textId="77777777" w:rsidR="007D13B3" w:rsidRPr="008D684B" w:rsidRDefault="00000000" w:rsidP="00590A2A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1CA5A9DA" wp14:editId="1A71C8B2">
                  <wp:extent cx="1440000" cy="1440000"/>
                  <wp:effectExtent l="0" t="0" r="8255" b="8255"/>
                  <wp:docPr id="45" name="Picture 45" descr="一位男士，他的上方打了个叉，还有 2 个人，他们的上方分别打了个勾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一位男士，他的上方打了个叉，还有 2 个人，他们的上方分别打了个勾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C6DCF8" w14:textId="77777777" w:rsidR="007D13B3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有人说我们对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“CALD”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这个概念的解释并没有包括有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背景的所有人士。</w:t>
            </w:r>
          </w:p>
        </w:tc>
      </w:tr>
      <w:tr w:rsidR="00F135C9" w:rsidRPr="008D684B" w14:paraId="518A379A" w14:textId="77777777" w:rsidTr="00045828">
        <w:tc>
          <w:tcPr>
            <w:tcW w:w="2551" w:type="dxa"/>
            <w:vAlign w:val="center"/>
          </w:tcPr>
          <w:p w14:paraId="5F2529E9" w14:textId="77777777" w:rsidR="007D13B3" w:rsidRPr="008D684B" w:rsidRDefault="00000000" w:rsidP="00590A2A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A2D067E" wp14:editId="4C5EE198">
                  <wp:extent cx="1440000" cy="1440000"/>
                  <wp:effectExtent l="0" t="0" r="8255" b="8255"/>
                  <wp:docPr id="47" name="Picture 47" descr="一位男士在耸肩，他的旁边是一个代表信息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一位男士在耸肩，他的旁边是一个代表信息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FC5C7AE" w14:textId="478DDD8E" w:rsidR="007D13B3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他们也提到很难从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找到有关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</w:t>
            </w:r>
            <w:r w:rsidR="00D363A6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信息。</w:t>
            </w:r>
          </w:p>
        </w:tc>
      </w:tr>
    </w:tbl>
    <w:p w14:paraId="3E83DD2C" w14:textId="77777777" w:rsidR="00D66A31" w:rsidRPr="008D684B" w:rsidRDefault="00000000" w:rsidP="00590A2A">
      <w:pPr>
        <w:pStyle w:val="Heading3"/>
        <w:spacing w:before="720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 w:cs="SimSun"/>
        </w:rPr>
        <w:t>我们应该注重什么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F135C9" w:rsidRPr="008D684B" w14:paraId="67144018" w14:textId="77777777" w:rsidTr="007879E8">
        <w:tc>
          <w:tcPr>
            <w:tcW w:w="2410" w:type="dxa"/>
            <w:vAlign w:val="center"/>
          </w:tcPr>
          <w:p w14:paraId="63C8ACBC" w14:textId="77777777" w:rsidR="00D66A31" w:rsidRPr="008D684B" w:rsidRDefault="00D66A31" w:rsidP="00DF09CD">
            <w:pPr>
              <w:pStyle w:val="Image"/>
              <w:rPr>
                <w:rFonts w:asciiTheme="minorHAnsi" w:eastAsia="DengXian" w:hAnsiTheme="minorHAnsi"/>
              </w:rPr>
            </w:pPr>
          </w:p>
        </w:tc>
        <w:tc>
          <w:tcPr>
            <w:tcW w:w="7229" w:type="dxa"/>
            <w:vAlign w:val="center"/>
          </w:tcPr>
          <w:p w14:paraId="24979AA4" w14:textId="77777777" w:rsidR="00D66A31" w:rsidRPr="008D684B" w:rsidRDefault="00000000" w:rsidP="00DF09CD">
            <w:pPr>
              <w:rPr>
                <w:rFonts w:asciiTheme="minorHAnsi" w:eastAsia="DengXian" w:hAnsiTheme="minorHAnsi"/>
                <w:spacing w:val="-4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4"/>
                <w:lang w:eastAsia="zh-CN"/>
              </w:rPr>
              <w:t>有人说，我们应该注重和了解：</w:t>
            </w:r>
          </w:p>
        </w:tc>
      </w:tr>
      <w:tr w:rsidR="00F135C9" w:rsidRPr="008D684B" w14:paraId="0AB4BBF0" w14:textId="77777777" w:rsidTr="007879E8">
        <w:tc>
          <w:tcPr>
            <w:tcW w:w="2410" w:type="dxa"/>
            <w:vAlign w:val="center"/>
          </w:tcPr>
          <w:p w14:paraId="0EEBD39B" w14:textId="77777777" w:rsidR="00D66A31" w:rsidRPr="008D684B" w:rsidRDefault="00000000" w:rsidP="00590A2A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F016B8B" wp14:editId="24879FD8">
                  <wp:extent cx="1440000" cy="1440000"/>
                  <wp:effectExtent l="0" t="0" r="8255" b="8255"/>
                  <wp:docPr id="129" name="Picture 129" descr="2 个人正在用手势进行对话，他们上方有手语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2 个人正在用手势进行对话，他们上方有手语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8219098" w14:textId="77777777" w:rsidR="00D66A31" w:rsidRPr="008D684B" w:rsidRDefault="00000000" w:rsidP="00DF09CD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参与者希望我们用什么方式与他们沟通</w:t>
            </w:r>
          </w:p>
        </w:tc>
      </w:tr>
      <w:tr w:rsidR="00F135C9" w:rsidRPr="008D684B" w14:paraId="290C8922" w14:textId="77777777" w:rsidTr="007879E8">
        <w:tc>
          <w:tcPr>
            <w:tcW w:w="2410" w:type="dxa"/>
            <w:vAlign w:val="center"/>
          </w:tcPr>
          <w:p w14:paraId="529A99D0" w14:textId="77777777" w:rsidR="00D66A31" w:rsidRPr="008D684B" w:rsidRDefault="00000000" w:rsidP="00590A2A">
            <w:pPr>
              <w:pStyle w:val="Image"/>
              <w:spacing w:before="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20BEE20" wp14:editId="1EBAEE23">
                  <wp:extent cx="1440000" cy="1440000"/>
                  <wp:effectExtent l="0" t="0" r="8255" b="8255"/>
                  <wp:docPr id="90" name="Picture 90" descr="3 份分别为 3 种不同语言的文件，还有一个代表信息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3 份分别为 3 种不同语言的文件，还有一个代表信息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100BA02D" w14:textId="77777777" w:rsidR="00D66A31" w:rsidRPr="008D684B" w:rsidRDefault="00000000" w:rsidP="00590A2A">
            <w:pPr>
              <w:pStyle w:val="ListParagraph"/>
              <w:numPr>
                <w:ilvl w:val="0"/>
                <w:numId w:val="38"/>
              </w:numPr>
              <w:spacing w:before="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用</w:t>
            </w:r>
            <w:r w:rsidRPr="008D684B">
              <w:rPr>
                <w:rFonts w:asciiTheme="minorHAnsi" w:eastAsia="DengXian" w:hAnsiTheme="minorHAnsi" w:cs="SimSu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</w:rPr>
              <w:t>人士的语言撰写的信息如何才能更好地起到作用。</w:t>
            </w:r>
          </w:p>
        </w:tc>
      </w:tr>
    </w:tbl>
    <w:p w14:paraId="60F5AC53" w14:textId="77777777" w:rsidR="00590A2A" w:rsidRPr="008D684B" w:rsidRDefault="00000000">
      <w:pPr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4A5DE5B6" w14:textId="77777777" w:rsidTr="0071466B">
        <w:tc>
          <w:tcPr>
            <w:tcW w:w="2551" w:type="dxa"/>
            <w:vAlign w:val="bottom"/>
          </w:tcPr>
          <w:p w14:paraId="4BE0D739" w14:textId="77777777" w:rsidR="00D66A31" w:rsidRPr="008D684B" w:rsidRDefault="00000000" w:rsidP="0071466B">
            <w:pPr>
              <w:pStyle w:val="Image"/>
              <w:spacing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044E6427" wp14:editId="4E64CF75">
                  <wp:extent cx="1440000" cy="1440000"/>
                  <wp:effectExtent l="0" t="0" r="8255" b="8255"/>
                  <wp:docPr id="130" name="Picture 130" descr="一位男士正在用一台平板电脑，他正在思考有关 CALD 人士的事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一位男士正在用一台平板电脑，他正在思考有关 CALD 人士的事宜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BAD9534" w14:textId="77777777" w:rsidR="00D66A3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他们说我们在以下情况下应该考虑一下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参与者需要什么：</w:t>
            </w:r>
          </w:p>
          <w:p w14:paraId="1D41AA29" w14:textId="77777777" w:rsidR="00D66A31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在运作</w:t>
            </w:r>
            <w:r w:rsidRPr="008D684B">
              <w:rPr>
                <w:rFonts w:asciiTheme="minorHAnsi" w:eastAsia="DengXian" w:hAnsiTheme="minorHAnsi" w:cs="SimSu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</w:rPr>
              <w:t>时</w:t>
            </w:r>
          </w:p>
          <w:p w14:paraId="7B299832" w14:textId="77777777" w:rsidR="00D66A31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在制定计划时</w:t>
            </w:r>
          </w:p>
          <w:p w14:paraId="05C0A3F0" w14:textId="77777777" w:rsidR="00D66A31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在作出决策时。</w:t>
            </w:r>
          </w:p>
        </w:tc>
      </w:tr>
      <w:tr w:rsidR="00F135C9" w:rsidRPr="008D684B" w14:paraId="4B865EDF" w14:textId="77777777" w:rsidTr="00590A2A">
        <w:tc>
          <w:tcPr>
            <w:tcW w:w="2551" w:type="dxa"/>
            <w:vAlign w:val="center"/>
          </w:tcPr>
          <w:p w14:paraId="0F424173" w14:textId="77777777" w:rsidR="00D66A31" w:rsidRPr="008D684B" w:rsidRDefault="00000000" w:rsidP="0071466B">
            <w:pPr>
              <w:pStyle w:val="Image"/>
              <w:spacing w:before="48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C77AA8D" wp14:editId="65D69E0A">
                  <wp:extent cx="1440000" cy="1080000"/>
                  <wp:effectExtent l="0" t="0" r="8255" b="6350"/>
                  <wp:docPr id="49" name="Picture 49" descr="两位女士正在一起看一台笔记本电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两位女士正在一起看一台笔记本电脑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BD59371" w14:textId="77777777" w:rsidR="00D66A3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有人说，我们需要帮助我们的员工不断学习如何为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参与者服务。</w:t>
            </w:r>
          </w:p>
        </w:tc>
      </w:tr>
      <w:tr w:rsidR="00F135C9" w:rsidRPr="008D684B" w14:paraId="3E978E1F" w14:textId="77777777" w:rsidTr="00590A2A">
        <w:tc>
          <w:tcPr>
            <w:tcW w:w="2551" w:type="dxa"/>
            <w:vAlign w:val="center"/>
          </w:tcPr>
          <w:p w14:paraId="7CF25E8F" w14:textId="77777777" w:rsidR="00D66A31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579D606" wp14:editId="5E148FB3">
                  <wp:extent cx="1440000" cy="1440000"/>
                  <wp:effectExtent l="0" t="0" r="8255" b="8255"/>
                  <wp:docPr id="51" name="Picture 51" descr="一个手的标识，正在 A、B 和 C 三个选项之间作出选择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一个手的标识，正在 A、B 和 C 三个选项之间作出选择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9229413" w14:textId="77777777" w:rsidR="00D66A3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他们说我们需要给予参与者更多的选择和掌控。</w:t>
            </w:r>
          </w:p>
        </w:tc>
      </w:tr>
      <w:tr w:rsidR="00F135C9" w:rsidRPr="008D684B" w14:paraId="412ED895" w14:textId="77777777" w:rsidTr="00590A2A">
        <w:tc>
          <w:tcPr>
            <w:tcW w:w="2551" w:type="dxa"/>
            <w:vAlign w:val="center"/>
          </w:tcPr>
          <w:p w14:paraId="5734006B" w14:textId="77777777" w:rsidR="006A5E1E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5D9B90B" wp14:editId="1C9CADDF">
                  <wp:extent cx="1440000" cy="1440000"/>
                  <wp:effectExtent l="0" t="0" r="8255" b="8255"/>
                  <wp:docPr id="53" name="Picture 53" descr="一群文化语言多元化的残障人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一群文化语言多元化的残障人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00FBD1" w14:textId="77777777" w:rsidR="006A5E1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而且我们需要分享更多以下信息：</w:t>
            </w:r>
          </w:p>
          <w:p w14:paraId="1DC92678" w14:textId="77777777" w:rsidR="006A5E1E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有关</w:t>
            </w:r>
            <w:r w:rsidRPr="008D684B">
              <w:rPr>
                <w:rFonts w:asciiTheme="minorHAnsi" w:eastAsia="DengXian" w:hAnsiTheme="minorHAnsi" w:cs="SimSu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</w:rPr>
              <w:t>参与者的信息</w:t>
            </w:r>
          </w:p>
          <w:p w14:paraId="48D57D25" w14:textId="77777777" w:rsidR="006A5E1E" w:rsidRPr="008D684B" w:rsidRDefault="00000000" w:rsidP="00B61187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有关他们需要哪些援助的信息。</w:t>
            </w:r>
          </w:p>
        </w:tc>
      </w:tr>
    </w:tbl>
    <w:p w14:paraId="3D37B015" w14:textId="77777777" w:rsidR="00263959" w:rsidRPr="008D684B" w:rsidRDefault="00000000">
      <w:pPr>
        <w:spacing w:before="0" w:after="0" w:line="240" w:lineRule="auto"/>
        <w:rPr>
          <w:rFonts w:asciiTheme="minorHAnsi" w:eastAsia="DengXian" w:hAnsiTheme="minorHAnsi" w:cs="Times New Roman"/>
          <w:b/>
          <w:bCs/>
          <w:color w:val="6B2976"/>
          <w:sz w:val="40"/>
          <w:szCs w:val="26"/>
          <w:lang w:val="x-none" w:eastAsia="x-none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p w14:paraId="1C6AFB4F" w14:textId="77777777" w:rsidR="004832E2" w:rsidRPr="008D684B" w:rsidRDefault="00000000" w:rsidP="00092AB7">
      <w:pPr>
        <w:pStyle w:val="Heading2"/>
        <w:rPr>
          <w:rFonts w:asciiTheme="minorHAnsi" w:eastAsia="DengXian" w:hAnsiTheme="minorHAnsi"/>
        </w:rPr>
      </w:pPr>
      <w:bookmarkStart w:id="101" w:name="_Toc256000004"/>
      <w:bookmarkStart w:id="102" w:name="_Toc113455974"/>
      <w:r w:rsidRPr="008D684B">
        <w:rPr>
          <w:rFonts w:asciiTheme="minorHAnsi" w:eastAsia="DengXian" w:hAnsiTheme="minorHAnsi" w:cs="SimSun"/>
        </w:rPr>
        <w:lastRenderedPageBreak/>
        <w:t>我们的主题和目标</w:t>
      </w:r>
      <w:bookmarkEnd w:id="101"/>
      <w:bookmarkEnd w:id="10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1EE51265" w14:textId="77777777" w:rsidTr="00F645C6">
        <w:tc>
          <w:tcPr>
            <w:tcW w:w="2551" w:type="dxa"/>
            <w:vAlign w:val="center"/>
          </w:tcPr>
          <w:p w14:paraId="4F37CBD5" w14:textId="77777777" w:rsidR="00190018" w:rsidRPr="008D684B" w:rsidRDefault="00000000" w:rsidP="001B5704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1C6F371" wp14:editId="08760F12">
                  <wp:extent cx="1440000" cy="1080000"/>
                  <wp:effectExtent l="0" t="0" r="8255" b="6350"/>
                  <wp:docPr id="54" name="Picture 54" descr="一群人正围着桌子坐着，在进行讨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一群人正围着桌子坐着，在进行讨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9384D2" w14:textId="77777777" w:rsidR="00190018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我们在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2022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年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2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月召开了一次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圆桌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会议。</w:t>
            </w:r>
          </w:p>
          <w:p w14:paraId="785B28FA" w14:textId="77777777" w:rsidR="00190018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圆桌会议是指一群人就一个话题展开讨论。</w:t>
            </w:r>
          </w:p>
          <w:p w14:paraId="5C4003F7" w14:textId="77777777" w:rsidR="00190018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每个人都可以就这个话题发表看法。</w:t>
            </w:r>
          </w:p>
        </w:tc>
      </w:tr>
      <w:tr w:rsidR="00F135C9" w:rsidRPr="008D684B" w14:paraId="50F58CC1" w14:textId="77777777" w:rsidTr="00F645C6">
        <w:tc>
          <w:tcPr>
            <w:tcW w:w="2551" w:type="dxa"/>
            <w:vAlign w:val="center"/>
          </w:tcPr>
          <w:p w14:paraId="54FF633D" w14:textId="77777777" w:rsidR="000030EB" w:rsidRPr="008D684B" w:rsidRDefault="00000000" w:rsidP="001B5704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42CD0EC" wp14:editId="3657CE18">
                  <wp:extent cx="1440000" cy="1440000"/>
                  <wp:effectExtent l="0" t="0" r="8255" b="8255"/>
                  <wp:docPr id="55" name="Picture 55" descr="一群多元化残障人士和一个显示“30+”的标志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一群多元化残障人士和一个显示“30+”的标志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8EFDFD" w14:textId="77777777" w:rsidR="000030EB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有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30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多人参加了圆桌会议。</w:t>
            </w:r>
          </w:p>
          <w:p w14:paraId="5CB2C327" w14:textId="77777777" w:rsidR="00603662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他们讨论了我们从社区得到的反馈。</w:t>
            </w:r>
          </w:p>
        </w:tc>
      </w:tr>
      <w:tr w:rsidR="00F135C9" w:rsidRPr="008D684B" w14:paraId="1F95E7BA" w14:textId="77777777" w:rsidTr="00F645C6">
        <w:tc>
          <w:tcPr>
            <w:tcW w:w="2551" w:type="dxa"/>
            <w:vAlign w:val="center"/>
          </w:tcPr>
          <w:p w14:paraId="77259CEE" w14:textId="77777777" w:rsidR="00535FA0" w:rsidRPr="008D684B" w:rsidRDefault="00000000" w:rsidP="001B5704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18A38D2" wp14:editId="0EB2C2C8">
                  <wp:extent cx="1440000" cy="1440000"/>
                  <wp:effectExtent l="0" t="0" r="8255" b="8255"/>
                  <wp:docPr id="57" name="Picture 57" descr="一个带夹子的写字板，上面写着“主题”，还有一个表示重要的灯泡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一个带夹子的写字板，上面写着“主题”，还有一个表示重要的灯泡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90247F9" w14:textId="5BF819AC" w:rsidR="00535FA0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圆桌会议用这些反馈意见来为我们的新战略创建</w:t>
            </w:r>
            <w:r w:rsidR="003C6204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主题（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themes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和目标。</w:t>
            </w:r>
          </w:p>
          <w:p w14:paraId="679022DA" w14:textId="77777777" w:rsidR="00603662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主题指的是在我们工作和生活的不同方面出现的重要想法。</w:t>
            </w:r>
          </w:p>
        </w:tc>
      </w:tr>
      <w:tr w:rsidR="00F135C9" w:rsidRPr="008D684B" w14:paraId="74ED9AD9" w14:textId="77777777" w:rsidTr="00F645C6">
        <w:tc>
          <w:tcPr>
            <w:tcW w:w="2551" w:type="dxa"/>
            <w:vAlign w:val="center"/>
          </w:tcPr>
          <w:p w14:paraId="54E79EF0" w14:textId="77777777" w:rsidR="00647EA2" w:rsidRPr="008D684B" w:rsidRDefault="00000000" w:rsidP="001B5704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AE73B1C" wp14:editId="13D393D1">
                  <wp:extent cx="1440000" cy="1440000"/>
                  <wp:effectExtent l="0" t="0" r="8255" b="8255"/>
                  <wp:docPr id="59" name="Picture 59" descr="一个代表主题的标识、一个代表目标的标识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一个代表主题的标识、一个代表目标的标识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4C94B42" w14:textId="77777777" w:rsidR="00647EA2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我们在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2022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年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5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月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24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日又召开了一次圆桌会议。</w:t>
            </w:r>
          </w:p>
          <w:p w14:paraId="4958F64C" w14:textId="2162C293" w:rsidR="00647EA2" w:rsidRPr="008D684B" w:rsidRDefault="00000000" w:rsidP="00190018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在此次圆桌会议中，大家对我们应该努力实现的</w:t>
            </w:r>
            <w:r w:rsidR="00744B18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主题和目标达成了共识。</w:t>
            </w:r>
          </w:p>
        </w:tc>
      </w:tr>
    </w:tbl>
    <w:p w14:paraId="5A5A5D7C" w14:textId="77777777" w:rsidR="00115682" w:rsidRPr="008D684B" w:rsidRDefault="00000000" w:rsidP="00E45672">
      <w:pPr>
        <w:pStyle w:val="Heading3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 w:cs="SimSun"/>
        </w:rPr>
        <w:lastRenderedPageBreak/>
        <w:t>我们有哪些主题？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3A0DDBA0" w14:textId="77777777" w:rsidTr="00F645C6">
        <w:tc>
          <w:tcPr>
            <w:tcW w:w="2551" w:type="dxa"/>
            <w:vAlign w:val="center"/>
          </w:tcPr>
          <w:p w14:paraId="57C13231" w14:textId="77777777" w:rsidR="0051385B" w:rsidRPr="008D684B" w:rsidRDefault="00000000" w:rsidP="00F67B6A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6DA691B" wp14:editId="73FF02C7">
                  <wp:extent cx="1440000" cy="1440000"/>
                  <wp:effectExtent l="0" t="0" r="8255" b="8255"/>
                  <wp:docPr id="60" name="Picture 60" descr="一个带夹子的写字板，上面写着“主题” 和数字 5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一个带夹子的写字板，上面写着“主题” 和数字 5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AF5AF8" w14:textId="77777777" w:rsidR="0051385B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圆桌会议决定了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5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个主题。</w:t>
            </w:r>
          </w:p>
          <w:p w14:paraId="4741956A" w14:textId="77777777" w:rsidR="00531CB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每个主题都有一系列目标。</w:t>
            </w:r>
          </w:p>
        </w:tc>
      </w:tr>
      <w:tr w:rsidR="00F135C9" w:rsidRPr="008D684B" w14:paraId="1DDFE1AD" w14:textId="77777777" w:rsidTr="00F645C6">
        <w:tc>
          <w:tcPr>
            <w:tcW w:w="2551" w:type="dxa"/>
            <w:vAlign w:val="center"/>
          </w:tcPr>
          <w:p w14:paraId="40AF53FB" w14:textId="77777777" w:rsidR="007F4962" w:rsidRPr="008D684B" w:rsidRDefault="00000000" w:rsidP="00F67B6A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91A818F" wp14:editId="28E908C4">
                  <wp:extent cx="1440000" cy="1079682"/>
                  <wp:effectExtent l="0" t="0" r="8255" b="6350"/>
                  <wp:docPr id="61" name="Picture 61" descr="一群人正在讨论一份文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一群人正在讨论一份文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1358945" w14:textId="77777777" w:rsidR="0096147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我们会使用共同设计来确保我们的主题和目标可以为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参与者提供良好的服务。</w:t>
            </w:r>
          </w:p>
        </w:tc>
      </w:tr>
      <w:tr w:rsidR="00F135C9" w:rsidRPr="008D684B" w14:paraId="2E1E6C20" w14:textId="77777777" w:rsidTr="00F645C6">
        <w:tc>
          <w:tcPr>
            <w:tcW w:w="2551" w:type="dxa"/>
            <w:vAlign w:val="center"/>
          </w:tcPr>
          <w:p w14:paraId="30E179DF" w14:textId="77777777" w:rsidR="0091595D" w:rsidRPr="008D684B" w:rsidRDefault="00000000" w:rsidP="00F67B6A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F021B6D" wp14:editId="5EE2DE5E">
                  <wp:extent cx="1440000" cy="1440000"/>
                  <wp:effectExtent l="0" t="0" r="8255" b="8255"/>
                  <wp:docPr id="62" name="Picture 62" descr="一位男士正在帮助另一位男士，旁边有一个向上指的箭头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一位男士正在帮助另一位男士，旁边有一个向上指的箭头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0D398D" w14:textId="77777777" w:rsidR="00B06D4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这会帮助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参与者：</w:t>
            </w:r>
          </w:p>
          <w:p w14:paraId="7765B262" w14:textId="77777777" w:rsidR="00B06D41" w:rsidRPr="008D684B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拥有更好的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参与体验</w:t>
            </w:r>
          </w:p>
          <w:p w14:paraId="1379437A" w14:textId="77777777" w:rsidR="0091595D" w:rsidRPr="008D684B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获得他们需要的援助服务。</w:t>
            </w:r>
          </w:p>
        </w:tc>
      </w:tr>
      <w:tr w:rsidR="00F135C9" w:rsidRPr="008D684B" w14:paraId="165A1E1F" w14:textId="77777777" w:rsidTr="00F645C6">
        <w:tc>
          <w:tcPr>
            <w:tcW w:w="2551" w:type="dxa"/>
            <w:vAlign w:val="center"/>
          </w:tcPr>
          <w:p w14:paraId="6026C211" w14:textId="77777777" w:rsidR="002119C9" w:rsidRPr="008D684B" w:rsidRDefault="00000000" w:rsidP="00F67B6A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07997B6" wp14:editId="13BDF99C">
                  <wp:extent cx="1440000" cy="1438767"/>
                  <wp:effectExtent l="0" t="0" r="8255" b="9525"/>
                  <wp:docPr id="63" name="Picture 63" descr="一位女士正在阅读一个文件夹里的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一位女士正在阅读一个文件夹里的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EFFA17" w14:textId="77777777" w:rsidR="002119C9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我们在接下来的几页里详细介绍了每一个主题。</w:t>
            </w:r>
          </w:p>
        </w:tc>
      </w:tr>
    </w:tbl>
    <w:p w14:paraId="1A4255F8" w14:textId="77777777" w:rsidR="00A0701F" w:rsidRPr="008D684B" w:rsidRDefault="00000000">
      <w:pPr>
        <w:spacing w:before="0" w:after="0" w:line="240" w:lineRule="auto"/>
        <w:rPr>
          <w:rFonts w:asciiTheme="minorHAnsi" w:eastAsia="DengXian" w:hAnsiTheme="minorHAnsi" w:cs="Times New Roman"/>
          <w:b/>
          <w:bCs/>
          <w:color w:val="6B2976"/>
          <w:sz w:val="40"/>
          <w:szCs w:val="26"/>
          <w:lang w:eastAsia="x-none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p w14:paraId="7DE8C23D" w14:textId="2B738297" w:rsidR="00A0701F" w:rsidRPr="008D684B" w:rsidRDefault="00000000" w:rsidP="00433E5D">
      <w:pPr>
        <w:pStyle w:val="Heading2"/>
        <w:spacing w:after="120"/>
        <w:rPr>
          <w:rFonts w:asciiTheme="minorHAnsi" w:eastAsia="DengXian" w:hAnsiTheme="minorHAnsi"/>
        </w:rPr>
      </w:pPr>
      <w:bookmarkStart w:id="103" w:name="_Toc256000005"/>
      <w:bookmarkStart w:id="104" w:name="_Toc113455975"/>
      <w:r w:rsidRPr="008D684B">
        <w:rPr>
          <w:rFonts w:asciiTheme="minorHAnsi" w:eastAsia="DengXian" w:hAnsiTheme="minorHAnsi" w:cs="SimSun"/>
        </w:rPr>
        <w:lastRenderedPageBreak/>
        <w:t xml:space="preserve">1. </w:t>
      </w:r>
      <w:r w:rsidRPr="008D684B">
        <w:rPr>
          <w:rFonts w:asciiTheme="minorHAnsi" w:eastAsia="DengXian" w:hAnsiTheme="minorHAnsi" w:cs="SimSun"/>
        </w:rPr>
        <w:t>在我们工作中，将关注重点放在</w:t>
      </w:r>
      <w:r w:rsidRPr="008D684B">
        <w:rPr>
          <w:rFonts w:asciiTheme="minorHAnsi" w:eastAsia="DengXian" w:hAnsiTheme="minorHAnsi" w:cs="SimSun"/>
        </w:rPr>
        <w:t xml:space="preserve"> CALD </w:t>
      </w:r>
      <w:r w:rsidRPr="008D684B">
        <w:rPr>
          <w:rFonts w:asciiTheme="minorHAnsi" w:eastAsia="DengXian" w:hAnsiTheme="minorHAnsi" w:cs="SimSun"/>
        </w:rPr>
        <w:t>参与者</w:t>
      </w:r>
      <w:r w:rsidR="00D363A6" w:rsidRPr="008D684B">
        <w:rPr>
          <w:rFonts w:asciiTheme="minorHAnsi" w:eastAsia="DengXian" w:hAnsiTheme="minorHAnsi" w:cs="SimSun"/>
        </w:rPr>
        <w:br/>
      </w:r>
      <w:r w:rsidRPr="008D684B">
        <w:rPr>
          <w:rFonts w:asciiTheme="minorHAnsi" w:eastAsia="DengXian" w:hAnsiTheme="minorHAnsi" w:cs="SimSun"/>
        </w:rPr>
        <w:t>身上</w:t>
      </w:r>
      <w:bookmarkEnd w:id="103"/>
      <w:bookmarkEnd w:id="10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01D7E372" w14:textId="77777777" w:rsidTr="00C91E9A">
        <w:tc>
          <w:tcPr>
            <w:tcW w:w="2551" w:type="dxa"/>
            <w:vAlign w:val="center"/>
          </w:tcPr>
          <w:p w14:paraId="6570925F" w14:textId="77777777" w:rsidR="006A5E1E" w:rsidRPr="008D684B" w:rsidRDefault="00000000" w:rsidP="00433E5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A1D9D00" wp14:editId="5D1D0634">
                  <wp:extent cx="1440000" cy="1440000"/>
                  <wp:effectExtent l="0" t="0" r="8255" b="8255"/>
                  <wp:docPr id="64" name="Picture 64" descr="一位男士正在用一台平板电脑，他正在思考有关 CALD 人士的事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一位男士正在用一台平板电脑，他正在思考有关 CALD 人士的事宜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AC3C3A" w14:textId="77777777" w:rsidR="006A5E1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我们在做以下工作时必须确保考虑到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参与者的需求：</w:t>
            </w:r>
          </w:p>
          <w:p w14:paraId="2C8F3E42" w14:textId="77777777" w:rsidR="006A5E1E" w:rsidRPr="008D684B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在运作</w:t>
            </w:r>
            <w:r w:rsidRPr="008D684B">
              <w:rPr>
                <w:rFonts w:asciiTheme="minorHAnsi" w:eastAsia="DengXian" w:hAnsiTheme="minorHAnsi" w:cs="SimSu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</w:rPr>
              <w:t>时</w:t>
            </w:r>
          </w:p>
          <w:p w14:paraId="0E5444DE" w14:textId="77777777" w:rsidR="006A5E1E" w:rsidRPr="008D684B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在制定计划时</w:t>
            </w:r>
          </w:p>
          <w:p w14:paraId="51E2B8C9" w14:textId="77777777" w:rsidR="006A5E1E" w:rsidRPr="008D684B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在作出决策时。</w:t>
            </w:r>
          </w:p>
        </w:tc>
      </w:tr>
      <w:tr w:rsidR="00F135C9" w:rsidRPr="008D684B" w14:paraId="21D1F930" w14:textId="77777777" w:rsidTr="00C91E9A">
        <w:tc>
          <w:tcPr>
            <w:tcW w:w="2551" w:type="dxa"/>
            <w:vAlign w:val="center"/>
          </w:tcPr>
          <w:p w14:paraId="523D3985" w14:textId="77777777" w:rsidR="006A5E1E" w:rsidRPr="008D684B" w:rsidRDefault="00000000" w:rsidP="00B61187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D83E6D0" wp14:editId="083A7EF3">
                  <wp:extent cx="1404000" cy="1404000"/>
                  <wp:effectExtent l="0" t="0" r="5715" b="5715"/>
                  <wp:docPr id="65" name="Picture 65" descr="一位男士一手指向自己，另一手举起来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一位男士一手指向自己，另一手举起来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D48A80" w14:textId="77777777" w:rsidR="006A5E1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我们需要关注每一个人的需求。</w:t>
            </w:r>
          </w:p>
        </w:tc>
      </w:tr>
      <w:tr w:rsidR="00F135C9" w:rsidRPr="008D684B" w14:paraId="36838249" w14:textId="77777777" w:rsidTr="00C91E9A">
        <w:tc>
          <w:tcPr>
            <w:tcW w:w="2551" w:type="dxa"/>
            <w:vAlign w:val="center"/>
          </w:tcPr>
          <w:p w14:paraId="0F51721E" w14:textId="77777777" w:rsidR="006A5E1E" w:rsidRPr="008D684B" w:rsidRDefault="00000000" w:rsidP="00433E5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724EB65" wp14:editId="6E676797">
                  <wp:extent cx="1440000" cy="1440000"/>
                  <wp:effectExtent l="0" t="0" r="8255" b="8255"/>
                  <wp:docPr id="66" name="Picture 66" descr="一群多元化残障人士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一群多元化残障人士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293ADE8" w14:textId="77777777" w:rsidR="006A5E1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而且我们需要确保我们的工作方式适用于来自不同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背景的人士。</w:t>
            </w:r>
          </w:p>
        </w:tc>
      </w:tr>
      <w:tr w:rsidR="00F135C9" w:rsidRPr="008D684B" w14:paraId="29C67592" w14:textId="77777777" w:rsidTr="00C91E9A">
        <w:tc>
          <w:tcPr>
            <w:tcW w:w="2551" w:type="dxa"/>
            <w:vAlign w:val="center"/>
          </w:tcPr>
          <w:p w14:paraId="6E29FEA9" w14:textId="77B9488F" w:rsidR="00B41968" w:rsidRPr="008D684B" w:rsidRDefault="00492C1D" w:rsidP="00433E5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>
              <w:rPr>
                <w:noProof/>
              </w:rPr>
              <w:drawing>
                <wp:inline distT="0" distB="0" distL="0" distR="0" wp14:anchorId="1A219AF3" wp14:editId="16421FA4">
                  <wp:extent cx="1440000" cy="1440000"/>
                  <wp:effectExtent l="0" t="0" r="8255" b="8255"/>
                  <wp:docPr id="86" name="Picture 86" descr="一个显示调查问卷的电脑屏幕、一个显示另一种语言的对话框和一个往下指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一个显示调查问卷的电脑屏幕、一个显示另一种语言的对话框和一个往下指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C1B98EC" w14:textId="03F73A24" w:rsidR="00492C1D" w:rsidRPr="00DC2106" w:rsidRDefault="00000000" w:rsidP="00DC2106">
            <w:pPr>
              <w:spacing w:before="240" w:after="240"/>
              <w:rPr>
                <w:rFonts w:asciiTheme="minorHAnsi" w:eastAsia="DengXian" w:hAnsiTheme="minorHAnsi" w:cs="SimSun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比如说，我们用来开展问卷调查的网站不支持不同语言。</w:t>
            </w:r>
          </w:p>
        </w:tc>
      </w:tr>
      <w:tr w:rsidR="00F135C9" w:rsidRPr="008D684B" w14:paraId="103A51B2" w14:textId="77777777" w:rsidTr="00C91E9A">
        <w:tc>
          <w:tcPr>
            <w:tcW w:w="2551" w:type="dxa"/>
            <w:vAlign w:val="center"/>
          </w:tcPr>
          <w:p w14:paraId="3D9921BB" w14:textId="77777777" w:rsidR="00B41968" w:rsidRPr="008D684B" w:rsidRDefault="00000000" w:rsidP="00CC544D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21CD95C6" wp14:editId="66F79D07">
                  <wp:extent cx="1440000" cy="1440000"/>
                  <wp:effectExtent l="0" t="0" r="8255" b="8255"/>
                  <wp:docPr id="69" name="Picture 69" descr="一个人正在帮助一位 NDIS 参与者，他们上方有一个代表安全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一个人正在帮助一位 NDIS 参与者，他们上方有一个代表安全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6AFC58C" w14:textId="77777777" w:rsidR="00B41968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我们也需要制定一个计划来确保援助和服务对每个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文化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都是安全的。</w:t>
            </w:r>
          </w:p>
        </w:tc>
      </w:tr>
      <w:tr w:rsidR="00F135C9" w:rsidRPr="008D684B" w14:paraId="561DC7B3" w14:textId="77777777" w:rsidTr="00C91E9A">
        <w:tc>
          <w:tcPr>
            <w:tcW w:w="2551" w:type="dxa"/>
            <w:vAlign w:val="center"/>
          </w:tcPr>
          <w:p w14:paraId="285CD83B" w14:textId="77777777" w:rsidR="00B41968" w:rsidRPr="008D684B" w:rsidRDefault="00000000" w:rsidP="00CC544D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44FF60D" wp14:editId="4A9F28C3">
                  <wp:extent cx="1440000" cy="1068129"/>
                  <wp:effectExtent l="0" t="0" r="8255" b="0"/>
                  <wp:docPr id="68" name="Picture 68" descr="一群人在参加一个非洲节日活动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一群人在参加一个非洲节日活动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E01C9D" w14:textId="77777777" w:rsidR="00B41968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文化是指：</w:t>
            </w:r>
          </w:p>
          <w:p w14:paraId="0CB669F6" w14:textId="77777777" w:rsidR="00B41968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您的生活方式</w:t>
            </w:r>
          </w:p>
          <w:p w14:paraId="4D0BBB50" w14:textId="77777777" w:rsidR="00B41968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对您来说重要的事物。</w:t>
            </w:r>
          </w:p>
        </w:tc>
      </w:tr>
    </w:tbl>
    <w:p w14:paraId="4F82FD7C" w14:textId="77777777" w:rsidR="00625A32" w:rsidRPr="00AD06BB" w:rsidRDefault="00000000" w:rsidP="00CC544D">
      <w:pPr>
        <w:pStyle w:val="Heading3"/>
        <w:spacing w:before="480"/>
        <w:rPr>
          <w:rFonts w:asciiTheme="minorHAnsi" w:eastAsia="DengXian" w:hAnsiTheme="minorHAnsi"/>
        </w:rPr>
      </w:pPr>
      <w:r w:rsidRPr="00AD06BB">
        <w:rPr>
          <w:rFonts w:asciiTheme="minorHAnsi" w:eastAsia="DengXian" w:hAnsiTheme="minorHAnsi" w:cs="SimSun"/>
        </w:rPr>
        <w:t>我们的目标是什么？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60B70224" w14:textId="77777777" w:rsidTr="00CC544D">
        <w:tc>
          <w:tcPr>
            <w:tcW w:w="2551" w:type="dxa"/>
            <w:vAlign w:val="center"/>
          </w:tcPr>
          <w:p w14:paraId="6F43679E" w14:textId="77777777" w:rsidR="00DA4FC6" w:rsidRPr="008D684B" w:rsidRDefault="00000000" w:rsidP="00CC544D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6EBAB16" wp14:editId="2A0F5A90">
                  <wp:extent cx="1440000" cy="1314810"/>
                  <wp:effectExtent l="0" t="0" r="8255" b="0"/>
                  <wp:docPr id="70" name="Picture 70" descr="2 个人在分享一个文件夹里的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2 个人在分享一个文件夹里的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EB15FB" w14:textId="0965B66C" w:rsidR="00DA4FC6" w:rsidRPr="008D684B" w:rsidRDefault="00000000" w:rsidP="009A6EDF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我们希望确保每个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参与者可以参与决策有关</w:t>
            </w:r>
            <w:r w:rsidR="00D363A6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他们的援助服务。</w:t>
            </w:r>
          </w:p>
        </w:tc>
      </w:tr>
      <w:tr w:rsidR="00F135C9" w:rsidRPr="008D684B" w14:paraId="40AC13BB" w14:textId="77777777" w:rsidTr="00CC544D">
        <w:tc>
          <w:tcPr>
            <w:tcW w:w="2551" w:type="dxa"/>
            <w:vAlign w:val="center"/>
          </w:tcPr>
          <w:p w14:paraId="67DA159D" w14:textId="77777777" w:rsidR="00B41968" w:rsidRPr="008D684B" w:rsidRDefault="00000000" w:rsidP="00CC544D">
            <w:pPr>
              <w:pStyle w:val="Image"/>
              <w:spacing w:before="60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A120B8C" wp14:editId="1151CD68">
                  <wp:extent cx="1440000" cy="1440000"/>
                  <wp:effectExtent l="0" t="0" r="8255" b="8255"/>
                  <wp:docPr id="73" name="Picture 73" descr="一位女士指着一个在紫色圆圈里的绿色加号标志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一位女士指着一个在紫色圆圈里的绿色加号标志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47C0F83" w14:textId="77777777" w:rsidR="00B41968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这包括：</w:t>
            </w:r>
          </w:p>
          <w:p w14:paraId="166BE883" w14:textId="77777777" w:rsidR="00B41968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当他们加入</w:t>
            </w:r>
            <w:r w:rsidRPr="008D684B">
              <w:rPr>
                <w:rFonts w:asciiTheme="minorHAnsi" w:eastAsia="DengXian" w:hAnsiTheme="minorHAnsi" w:cs="SimSu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</w:rPr>
              <w:t>时</w:t>
            </w:r>
          </w:p>
          <w:p w14:paraId="44C3ADD9" w14:textId="77777777" w:rsidR="00B41968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在制定他们的援助计划时</w:t>
            </w:r>
          </w:p>
          <w:p w14:paraId="21F149E1" w14:textId="77777777" w:rsidR="00B41968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在使用他们的援助服务时。</w:t>
            </w:r>
          </w:p>
        </w:tc>
      </w:tr>
    </w:tbl>
    <w:p w14:paraId="247DC25B" w14:textId="77777777" w:rsidR="00CC544D" w:rsidRPr="008D684B" w:rsidRDefault="00000000">
      <w:pPr>
        <w:rPr>
          <w:rFonts w:asciiTheme="minorHAnsi" w:eastAsia="DengXian" w:hAnsiTheme="minorHAnsi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tbl>
      <w:tblPr>
        <w:tblW w:w="918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57"/>
      </w:tblGrid>
      <w:tr w:rsidR="00F135C9" w:rsidRPr="008D684B" w14:paraId="2A885181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0795D33C" w14:textId="77777777" w:rsidR="00B41968" w:rsidRPr="008D684B" w:rsidRDefault="00000000" w:rsidP="00CC544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0A41D691" wp14:editId="1AD12C9B">
                  <wp:extent cx="1440000" cy="1440000"/>
                  <wp:effectExtent l="0" t="0" r="8255" b="8255"/>
                  <wp:docPr id="72" name="Picture 72" descr="两位女士正在一起阅读一台平板电脑上的信息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两位女士正在一起阅读一台平板电脑上的信息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9D564CA" w14:textId="77777777" w:rsidR="00B41968" w:rsidRPr="008D684B" w:rsidRDefault="00000000" w:rsidP="009A6EDF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这意味着我们必须考虑一下在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参与者参与决策时如何帮助他们。</w:t>
            </w:r>
          </w:p>
        </w:tc>
      </w:tr>
      <w:tr w:rsidR="00F135C9" w:rsidRPr="008D684B" w14:paraId="1CB20879" w14:textId="77777777" w:rsidTr="00144613">
        <w:tc>
          <w:tcPr>
            <w:tcW w:w="2551" w:type="dxa"/>
            <w:vAlign w:val="center"/>
          </w:tcPr>
          <w:p w14:paraId="4AAB9D93" w14:textId="77777777" w:rsidR="00625A32" w:rsidRPr="008D684B" w:rsidRDefault="00000000" w:rsidP="00CC544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5A8E510" wp14:editId="1B687DD7">
                  <wp:extent cx="1440000" cy="1079846"/>
                  <wp:effectExtent l="0" t="0" r="8255" b="6350"/>
                  <wp:docPr id="71" name="Picture 71" descr="一位面带微笑的女士正在得到支持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一位面带微笑的女士正在得到支持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34C8F6D5" w14:textId="77777777" w:rsidR="00625A32" w:rsidRPr="008D684B" w:rsidRDefault="00000000" w:rsidP="009A6EDF">
            <w:pPr>
              <w:rPr>
                <w:rFonts w:asciiTheme="minorHAnsi" w:eastAsia="DengXian" w:hAnsiTheme="minorHAnsi"/>
                <w:spacing w:val="-2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我们希望让我们的服务变得安全和温馨。</w:t>
            </w:r>
          </w:p>
        </w:tc>
      </w:tr>
      <w:tr w:rsidR="00F135C9" w:rsidRPr="008D684B" w14:paraId="1EE7D34F" w14:textId="77777777" w:rsidTr="00144613">
        <w:tc>
          <w:tcPr>
            <w:tcW w:w="2551" w:type="dxa"/>
            <w:vAlign w:val="center"/>
          </w:tcPr>
          <w:p w14:paraId="74FBBB2F" w14:textId="77777777" w:rsidR="00587F1B" w:rsidRPr="008D684B" w:rsidRDefault="00000000" w:rsidP="00CC544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2B07195" wp14:editId="160217C1">
                  <wp:extent cx="1440000" cy="1440000"/>
                  <wp:effectExtent l="0" t="0" r="8255" b="8255"/>
                  <wp:docPr id="75" name="Picture 75" descr="一群多元化残障人士和一个安全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一群多元化残障人士和一个安全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7848E0DF" w14:textId="77777777" w:rsidR="00587F1B" w:rsidRPr="008D684B" w:rsidRDefault="00000000" w:rsidP="009A6EDF">
            <w:pPr>
              <w:rPr>
                <w:rFonts w:asciiTheme="minorHAnsi" w:eastAsia="DengXian" w:hAnsiTheme="minorHAnsi"/>
                <w:spacing w:val="-4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4"/>
                <w:lang w:eastAsia="zh-CN"/>
              </w:rPr>
              <w:t>我们希望与社区合作来了解如何提供对所有文化都是安全的服务。</w:t>
            </w:r>
          </w:p>
        </w:tc>
      </w:tr>
      <w:tr w:rsidR="00F135C9" w:rsidRPr="008D684B" w14:paraId="6C446B76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3EA240C3" w14:textId="77777777" w:rsidR="00625A32" w:rsidRPr="008D684B" w:rsidRDefault="00000000" w:rsidP="00CC544D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9560A8C" wp14:editId="24DF88FC">
                  <wp:extent cx="1440000" cy="1440000"/>
                  <wp:effectExtent l="0" t="0" r="8255" b="8255"/>
                  <wp:docPr id="76" name="Picture 76" descr="一个人正在帮助一位女士、2 个人正在握手，还有一个代表安全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一个人正在帮助一位女士、2 个人正在握手，还有一个代表安全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19B421E" w14:textId="77777777" w:rsidR="00625A32" w:rsidRPr="008D684B" w:rsidRDefault="00000000" w:rsidP="009A6EDF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这包括就提供安全服务意味着什么而达成共识。</w:t>
            </w:r>
          </w:p>
        </w:tc>
      </w:tr>
    </w:tbl>
    <w:p w14:paraId="17DB83BB" w14:textId="77777777" w:rsidR="000A4F01" w:rsidRPr="008D684B" w:rsidRDefault="00000000">
      <w:pPr>
        <w:spacing w:before="0" w:after="0" w:line="240" w:lineRule="auto"/>
        <w:rPr>
          <w:rFonts w:asciiTheme="minorHAnsi" w:eastAsia="DengXian" w:hAnsiTheme="minorHAnsi" w:cs="Times New Roman"/>
          <w:b/>
          <w:bCs/>
          <w:sz w:val="32"/>
          <w:szCs w:val="26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p w14:paraId="5B596C22" w14:textId="77777777" w:rsidR="00A0701F" w:rsidRPr="008D684B" w:rsidRDefault="00000000" w:rsidP="007F6F74">
      <w:pPr>
        <w:pStyle w:val="Heading2"/>
        <w:rPr>
          <w:rFonts w:asciiTheme="minorHAnsi" w:eastAsia="DengXian" w:hAnsiTheme="minorHAnsi"/>
          <w:lang w:val="en-US"/>
        </w:rPr>
      </w:pPr>
      <w:bookmarkStart w:id="105" w:name="_Toc256000006"/>
      <w:bookmarkStart w:id="106" w:name="_Toc113455976"/>
      <w:r w:rsidRPr="008D684B">
        <w:rPr>
          <w:rFonts w:asciiTheme="minorHAnsi" w:eastAsia="DengXian" w:hAnsiTheme="minorHAnsi" w:cs="SimSun"/>
        </w:rPr>
        <w:lastRenderedPageBreak/>
        <w:t xml:space="preserve">2. </w:t>
      </w:r>
      <w:r w:rsidRPr="008D684B">
        <w:rPr>
          <w:rFonts w:asciiTheme="minorHAnsi" w:eastAsia="DengXian" w:hAnsiTheme="minorHAnsi" w:cs="SimSun"/>
        </w:rPr>
        <w:t>确保我们的员工有相应的技能</w:t>
      </w:r>
      <w:bookmarkEnd w:id="105"/>
      <w:bookmarkEnd w:id="10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7A48F555" w14:textId="77777777" w:rsidTr="00C91E9A">
        <w:tc>
          <w:tcPr>
            <w:tcW w:w="2551" w:type="dxa"/>
            <w:vAlign w:val="center"/>
          </w:tcPr>
          <w:p w14:paraId="10962DF8" w14:textId="77777777" w:rsidR="00B774BE" w:rsidRPr="008D684B" w:rsidRDefault="00000000" w:rsidP="00B61187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E96E325" wp14:editId="6D94D3BC">
                  <wp:extent cx="1440000" cy="1440000"/>
                  <wp:effectExtent l="0" t="0" r="8255" b="8255"/>
                  <wp:docPr id="77" name="Picture 77" descr="2 个人正在考虑可获得的服务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2 个人正在考虑可获得的服务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6E3FDC" w14:textId="77777777" w:rsidR="00614C0E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我们的员工应该了解：</w:t>
            </w:r>
          </w:p>
          <w:p w14:paraId="5C94C0AC" w14:textId="77777777" w:rsidR="00614C0E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如何为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参与者提供服务</w:t>
            </w:r>
          </w:p>
          <w:p w14:paraId="51B07A19" w14:textId="77777777" w:rsidR="00B774BE" w:rsidRPr="008D684B" w:rsidRDefault="00000000" w:rsidP="00B6118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他们需要哪些援助。</w:t>
            </w:r>
          </w:p>
        </w:tc>
      </w:tr>
      <w:tr w:rsidR="00F135C9" w:rsidRPr="008D684B" w14:paraId="2C189E44" w14:textId="77777777" w:rsidTr="00C91E9A">
        <w:tc>
          <w:tcPr>
            <w:tcW w:w="2551" w:type="dxa"/>
            <w:vAlign w:val="center"/>
          </w:tcPr>
          <w:p w14:paraId="5BF8BF6E" w14:textId="77777777" w:rsidR="00A0701F" w:rsidRPr="008D684B" w:rsidRDefault="00A0701F" w:rsidP="00CC544D">
            <w:pPr>
              <w:pStyle w:val="Image"/>
              <w:rPr>
                <w:rFonts w:asciiTheme="minorHAnsi" w:eastAsia="DengXian" w:hAnsiTheme="minorHAnsi"/>
              </w:rPr>
            </w:pPr>
          </w:p>
        </w:tc>
        <w:tc>
          <w:tcPr>
            <w:tcW w:w="6576" w:type="dxa"/>
            <w:vAlign w:val="center"/>
          </w:tcPr>
          <w:p w14:paraId="70D4BB0C" w14:textId="0F8C208C" w:rsidR="00A0701F" w:rsidRPr="008D684B" w:rsidRDefault="00000000" w:rsidP="003279D1">
            <w:pPr>
              <w:spacing w:before="60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他们也应该了解</w:t>
            </w:r>
            <w:r w:rsidR="00273CA8">
              <w:rPr>
                <w:rFonts w:asciiTheme="minorHAnsi" w:eastAsia="DengXian" w:hAnsiTheme="minorHAnsi" w:cs="SimSun" w:hint="eastAsia"/>
                <w:lang w:eastAsia="zh-CN"/>
              </w:rPr>
              <w:t>如何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提供：</w:t>
            </w:r>
          </w:p>
        </w:tc>
      </w:tr>
      <w:tr w:rsidR="00F135C9" w:rsidRPr="008D684B" w14:paraId="5352E621" w14:textId="77777777" w:rsidTr="00C91E9A">
        <w:tc>
          <w:tcPr>
            <w:tcW w:w="2551" w:type="dxa"/>
            <w:vAlign w:val="center"/>
          </w:tcPr>
          <w:p w14:paraId="477C678D" w14:textId="77777777" w:rsidR="005D75D0" w:rsidRPr="008D684B" w:rsidRDefault="00000000" w:rsidP="00CC544D">
            <w:pPr>
              <w:pStyle w:val="Image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18BD693" wp14:editId="6CB381DE">
                  <wp:extent cx="1440000" cy="1440000"/>
                  <wp:effectExtent l="0" t="0" r="8255" b="8255"/>
                  <wp:docPr id="79" name="Picture 79" descr="一群残障人士，有一个弧形尖头围绕着他们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一群残障人士，有一个弧形尖头围绕着他们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A9D65B1" w14:textId="77777777" w:rsidR="005D75D0" w:rsidRPr="008D684B" w:rsidRDefault="00000000" w:rsidP="00CC544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包容的服务</w:t>
            </w:r>
          </w:p>
        </w:tc>
      </w:tr>
      <w:tr w:rsidR="00F135C9" w:rsidRPr="008D684B" w14:paraId="47C0DCEA" w14:textId="77777777" w:rsidTr="00C91E9A">
        <w:tc>
          <w:tcPr>
            <w:tcW w:w="2551" w:type="dxa"/>
            <w:vAlign w:val="center"/>
          </w:tcPr>
          <w:p w14:paraId="2E536DFC" w14:textId="77777777" w:rsidR="005D75D0" w:rsidRPr="008D684B" w:rsidRDefault="00000000" w:rsidP="00CC544D">
            <w:pPr>
              <w:pStyle w:val="Image"/>
              <w:rPr>
                <w:rFonts w:asciiTheme="minorHAnsi" w:eastAsia="DengXian" w:hAnsiTheme="minorHAnsi"/>
                <w:noProof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D8A11E5" wp14:editId="74DD40F3">
                  <wp:extent cx="1440000" cy="1440000"/>
                  <wp:effectExtent l="0" t="0" r="8255" b="8255"/>
                  <wp:docPr id="80" name="Picture 80" descr="一群多元化残障人士和一个安全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一群多元化残障人士和一个安全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1AF28E6" w14:textId="77777777" w:rsidR="005D75D0" w:rsidRPr="008D684B" w:rsidRDefault="00000000" w:rsidP="005D75D0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对所有文化都是安全的服务。</w:t>
            </w:r>
          </w:p>
        </w:tc>
      </w:tr>
      <w:tr w:rsidR="00F135C9" w:rsidRPr="008D684B" w14:paraId="6C0A1C1A" w14:textId="77777777" w:rsidTr="00C91E9A">
        <w:tc>
          <w:tcPr>
            <w:tcW w:w="2551" w:type="dxa"/>
            <w:vAlign w:val="center"/>
          </w:tcPr>
          <w:p w14:paraId="4CE7E349" w14:textId="77777777" w:rsidR="00614C0E" w:rsidRPr="008D684B" w:rsidRDefault="00000000" w:rsidP="00B61187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711A469" wp14:editId="2ADD2CFB">
                  <wp:extent cx="1440000" cy="1440000"/>
                  <wp:effectExtent l="0" t="0" r="8255" b="8255"/>
                  <wp:docPr id="105" name="Picture 105" descr="一位带着名牌的男士正在帮助另一位男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一位带着名牌的男士正在帮助另一位男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7073F08" w14:textId="77777777" w:rsidR="00614C0E" w:rsidRPr="008D684B" w:rsidRDefault="00000000" w:rsidP="003279D1">
            <w:pPr>
              <w:spacing w:after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当我们提到我们的员工时，包括了为参与者提供服务的员工。</w:t>
            </w:r>
          </w:p>
        </w:tc>
      </w:tr>
    </w:tbl>
    <w:p w14:paraId="5AE4F792" w14:textId="77777777" w:rsidR="00437017" w:rsidRPr="008D684B" w:rsidRDefault="00000000">
      <w:pPr>
        <w:rPr>
          <w:rFonts w:asciiTheme="minorHAnsi" w:eastAsia="DengXian" w:hAnsiTheme="minorHAnsi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58CBA72B" w14:textId="77777777" w:rsidTr="00C91E9A">
        <w:tc>
          <w:tcPr>
            <w:tcW w:w="2551" w:type="dxa"/>
            <w:vAlign w:val="center"/>
          </w:tcPr>
          <w:p w14:paraId="1CFA8C0F" w14:textId="77777777" w:rsidR="00437017" w:rsidRPr="008D684B" w:rsidRDefault="00437017" w:rsidP="00437017">
            <w:pPr>
              <w:pStyle w:val="Image"/>
              <w:spacing w:before="60" w:after="60" w:line="240" w:lineRule="auto"/>
              <w:rPr>
                <w:rFonts w:asciiTheme="minorHAnsi" w:eastAsia="DengXian" w:hAnsiTheme="minorHAnsi"/>
                <w:noProof/>
                <w:lang w:eastAsia="zh-CN"/>
              </w:rPr>
            </w:pPr>
          </w:p>
        </w:tc>
        <w:tc>
          <w:tcPr>
            <w:tcW w:w="6576" w:type="dxa"/>
            <w:vAlign w:val="center"/>
          </w:tcPr>
          <w:p w14:paraId="52DBE421" w14:textId="77777777" w:rsidR="00437017" w:rsidRPr="008D684B" w:rsidRDefault="00000000" w:rsidP="00B61187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我们的员工同时也包括：</w:t>
            </w:r>
          </w:p>
        </w:tc>
      </w:tr>
      <w:tr w:rsidR="00F135C9" w:rsidRPr="008D684B" w14:paraId="15F7AE9D" w14:textId="77777777" w:rsidTr="00C91E9A">
        <w:tc>
          <w:tcPr>
            <w:tcW w:w="2551" w:type="dxa"/>
            <w:vAlign w:val="center"/>
          </w:tcPr>
          <w:p w14:paraId="17D90D04" w14:textId="77777777" w:rsidR="00820E07" w:rsidRPr="008D684B" w:rsidRDefault="00000000" w:rsidP="00B61187">
            <w:pPr>
              <w:pStyle w:val="Image"/>
              <w:spacing w:before="60" w:after="60" w:line="240" w:lineRule="auto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213750D" wp14:editId="3F7E1B5C">
                  <wp:extent cx="1440000" cy="1440000"/>
                  <wp:effectExtent l="0" t="0" r="8255" b="8255"/>
                  <wp:docPr id="81" name="Picture 81" descr="一位职业女性坐在桌旁，正在通电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一位职业女性坐在桌旁，正在通电话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CD5179C" w14:textId="77777777" w:rsidR="00820E07" w:rsidRPr="008D684B" w:rsidRDefault="00000000" w:rsidP="00CC544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在我们办公室就职的员工</w:t>
            </w:r>
          </w:p>
        </w:tc>
      </w:tr>
      <w:tr w:rsidR="00F135C9" w:rsidRPr="008D684B" w14:paraId="3D3446DE" w14:textId="77777777" w:rsidTr="00C91E9A">
        <w:tc>
          <w:tcPr>
            <w:tcW w:w="2551" w:type="dxa"/>
            <w:vAlign w:val="center"/>
          </w:tcPr>
          <w:p w14:paraId="59F28916" w14:textId="77777777" w:rsidR="00820E07" w:rsidRPr="008D684B" w:rsidRDefault="00000000" w:rsidP="00B61187">
            <w:pPr>
              <w:pStyle w:val="Image"/>
              <w:spacing w:before="60" w:after="60" w:line="240" w:lineRule="auto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3EC75A2" wp14:editId="0169B733">
                  <wp:extent cx="1440000" cy="1440000"/>
                  <wp:effectExtent l="0" t="0" r="8255" b="8255"/>
                  <wp:docPr id="85" name="Picture 85" descr="一位女性拿着一个带夹子的写字板，旁边有“NDIA”的字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一位女性拿着一个带夹子的写字板，旁边有“NDIA”的字样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81F8D8" w14:textId="77777777" w:rsidR="00820E07" w:rsidRPr="008D684B" w:rsidRDefault="00000000" w:rsidP="00820E07">
            <w:pPr>
              <w:pStyle w:val="ListParagraph"/>
              <w:numPr>
                <w:ilvl w:val="0"/>
                <w:numId w:val="22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运作</w:t>
            </w:r>
            <w:r w:rsidRPr="008D684B">
              <w:rPr>
                <w:rFonts w:asciiTheme="minorHAnsi" w:eastAsia="DengXian" w:hAnsiTheme="minorHAnsi" w:cs="SimSu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</w:rPr>
              <w:t>的员工。</w:t>
            </w:r>
          </w:p>
        </w:tc>
      </w:tr>
    </w:tbl>
    <w:p w14:paraId="198F88AB" w14:textId="77777777" w:rsidR="00625A32" w:rsidRPr="008D684B" w:rsidRDefault="00000000" w:rsidP="00B61187">
      <w:pPr>
        <w:pStyle w:val="Heading3"/>
        <w:spacing w:before="720" w:after="120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 w:cs="SimSun"/>
        </w:rPr>
        <w:t>我们的目标是什么？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742163ED" w14:textId="77777777" w:rsidTr="00C91E9A">
        <w:tc>
          <w:tcPr>
            <w:tcW w:w="2551" w:type="dxa"/>
            <w:vAlign w:val="center"/>
          </w:tcPr>
          <w:p w14:paraId="327ACFAE" w14:textId="77777777" w:rsidR="00A0701F" w:rsidRPr="008D684B" w:rsidRDefault="00000000" w:rsidP="00B61187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FA5CFDB" wp14:editId="2723E478">
                  <wp:extent cx="1440000" cy="1440000"/>
                  <wp:effectExtent l="0" t="0" r="8255" b="8255"/>
                  <wp:docPr id="87" name="Picture 87" descr="一位男士正在用一台平板电脑，他正在思考有关 CALD 人士的事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一位男士正在用一台平板电脑，他正在思考有关 CALD 人士的事宜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C7E0B99" w14:textId="77777777" w:rsidR="00A0701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我们要求我们的员工能够了解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参与者的需求。</w:t>
            </w:r>
          </w:p>
          <w:p w14:paraId="7A8FA7B2" w14:textId="77777777" w:rsidR="004C11A9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而且我们要求我们的员工为他们提供支持。</w:t>
            </w:r>
          </w:p>
        </w:tc>
      </w:tr>
      <w:tr w:rsidR="00F135C9" w:rsidRPr="008D684B" w14:paraId="0E74B375" w14:textId="77777777" w:rsidTr="00C91E9A">
        <w:tc>
          <w:tcPr>
            <w:tcW w:w="2551" w:type="dxa"/>
            <w:vAlign w:val="center"/>
          </w:tcPr>
          <w:p w14:paraId="40037C80" w14:textId="77777777" w:rsidR="004C11A9" w:rsidRPr="008D684B" w:rsidRDefault="00000000" w:rsidP="00B61187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700A1B8" wp14:editId="5E48C651">
                  <wp:extent cx="1440000" cy="1440000"/>
                  <wp:effectExtent l="0" t="0" r="8255" b="8255"/>
                  <wp:docPr id="83" name="Picture 83" descr="一群多元化残障人士和一个安全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一群多元化残障人士和一个安全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CC08A6" w14:textId="77777777" w:rsidR="004C11A9" w:rsidRPr="008D684B" w:rsidRDefault="00000000" w:rsidP="00CC544D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我们也希望我们的工作对所有文化都是安全的。</w:t>
            </w:r>
          </w:p>
        </w:tc>
      </w:tr>
    </w:tbl>
    <w:p w14:paraId="2E15393E" w14:textId="77777777" w:rsidR="00A0701F" w:rsidRPr="008D684B" w:rsidRDefault="00000000" w:rsidP="00CF3645">
      <w:pPr>
        <w:pStyle w:val="Heading2"/>
        <w:rPr>
          <w:rFonts w:asciiTheme="minorHAnsi" w:eastAsia="DengXian" w:hAnsiTheme="minorHAnsi"/>
        </w:rPr>
      </w:pPr>
      <w:bookmarkStart w:id="107" w:name="_Toc256000007"/>
      <w:bookmarkStart w:id="108" w:name="_Toc113455977"/>
      <w:r w:rsidRPr="008D684B">
        <w:rPr>
          <w:rFonts w:asciiTheme="minorHAnsi" w:eastAsia="DengXian" w:hAnsiTheme="minorHAnsi" w:cs="SimSun"/>
        </w:rPr>
        <w:lastRenderedPageBreak/>
        <w:t xml:space="preserve">3. </w:t>
      </w:r>
      <w:r w:rsidRPr="008D684B">
        <w:rPr>
          <w:rFonts w:asciiTheme="minorHAnsi" w:eastAsia="DengXian" w:hAnsiTheme="minorHAnsi" w:cs="SimSun"/>
        </w:rPr>
        <w:t>我们如何分享信息</w:t>
      </w:r>
      <w:bookmarkEnd w:id="107"/>
      <w:bookmarkEnd w:id="108"/>
    </w:p>
    <w:tbl>
      <w:tblPr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F135C9" w:rsidRPr="008D684B" w14:paraId="54D87C84" w14:textId="77777777" w:rsidTr="00FF20DB">
        <w:tc>
          <w:tcPr>
            <w:tcW w:w="2551" w:type="dxa"/>
            <w:vAlign w:val="center"/>
          </w:tcPr>
          <w:p w14:paraId="7F41B9AA" w14:textId="77777777" w:rsidR="00275097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8ECED4A" wp14:editId="2457FDE3">
                  <wp:extent cx="1440000" cy="1440000"/>
                  <wp:effectExtent l="0" t="0" r="8255" b="8255"/>
                  <wp:docPr id="84" name="Picture 84" descr="一位女性面带微笑地阅读一份文件。她旁边有一个打勾的记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一位女性面带微笑地阅读一份文件。她旁边有一个打勾的记号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177CAD2A" w14:textId="77777777" w:rsidR="00275097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spacing w:val="-4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4"/>
                <w:lang w:eastAsia="zh-CN"/>
              </w:rPr>
              <w:t>我们分享的信息应该是通俗易懂的。</w:t>
            </w:r>
          </w:p>
          <w:p w14:paraId="250BE838" w14:textId="77777777" w:rsidR="00BB479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spacing w:val="-4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4"/>
                <w:lang w:eastAsia="zh-CN"/>
              </w:rPr>
              <w:t>这包括我们用不同语言分享的信息。</w:t>
            </w:r>
          </w:p>
        </w:tc>
      </w:tr>
      <w:tr w:rsidR="00F135C9" w:rsidRPr="008D684B" w14:paraId="13C4FB97" w14:textId="77777777" w:rsidTr="00FF20DB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102DBB6F" w14:textId="77777777" w:rsidR="00BB479F" w:rsidRPr="008D684B" w:rsidRDefault="00000000" w:rsidP="00B61187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EB3A450" wp14:editId="2CB36968">
                  <wp:extent cx="1440000" cy="1440000"/>
                  <wp:effectExtent l="0" t="0" r="8255" b="8255"/>
                  <wp:docPr id="88" name="Picture 88" descr="一位男性正在边阅读文件边思考。他旁边有一个圆圈，里面有“词汇“的字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一位男性正在边阅读文件边思考。他旁边有一个圆圈，里面有“词汇“的字样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57C3EE1" w14:textId="77777777" w:rsidR="00BB479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我们应该考虑一下：</w:t>
            </w:r>
          </w:p>
          <w:p w14:paraId="4A85285C" w14:textId="77777777" w:rsidR="00BB479F" w:rsidRPr="008D684B" w:rsidRDefault="00000000" w:rsidP="00B61187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我们使用的词汇</w:t>
            </w:r>
          </w:p>
          <w:p w14:paraId="716A3D77" w14:textId="77777777" w:rsidR="00BB479F" w:rsidRPr="008D684B" w:rsidRDefault="00000000" w:rsidP="00B61187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不同文化对这些词汇的理解。</w:t>
            </w:r>
          </w:p>
        </w:tc>
      </w:tr>
      <w:tr w:rsidR="00F135C9" w:rsidRPr="008D684B" w14:paraId="3B7CCEA3" w14:textId="77777777" w:rsidTr="00FF20DB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06F47EFD" w14:textId="77777777" w:rsidR="00BB479F" w:rsidRPr="008D684B" w:rsidRDefault="00000000" w:rsidP="00B61187">
            <w:pPr>
              <w:pStyle w:val="Image"/>
              <w:spacing w:before="600" w:after="60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9DF742C" wp14:editId="0C78C16F">
                  <wp:extent cx="1440000" cy="1440000"/>
                  <wp:effectExtent l="0" t="0" r="8255" b="8255"/>
                  <wp:docPr id="1639206023" name="Picture 89" descr="3 份分别为 3 种不同语言的文件，还有一个代表信息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06023" name="Picture 89" descr="3 份分别为 3 种不同语言的文件，还有一个代表信息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B86D0D" w14:textId="77777777" w:rsidR="00BB479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我们应该想办法分享更多：</w:t>
            </w:r>
          </w:p>
          <w:p w14:paraId="7A3C6DF3" w14:textId="77777777" w:rsidR="00BB479F" w:rsidRPr="008D684B" w:rsidRDefault="00000000" w:rsidP="00B61187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通俗易懂的信息</w:t>
            </w:r>
          </w:p>
          <w:p w14:paraId="7B530892" w14:textId="77777777" w:rsidR="00BB479F" w:rsidRPr="008D684B" w:rsidRDefault="00000000" w:rsidP="00B61187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不同语言的信息。</w:t>
            </w:r>
          </w:p>
        </w:tc>
      </w:tr>
      <w:tr w:rsidR="00F135C9" w:rsidRPr="008D684B" w14:paraId="61C43442" w14:textId="77777777" w:rsidTr="00FF20DB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3E1017F6" w14:textId="77777777" w:rsidR="00A0701F" w:rsidRPr="008D684B" w:rsidRDefault="00000000" w:rsidP="0071466B">
            <w:pPr>
              <w:pStyle w:val="Image"/>
              <w:spacing w:before="60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FA18622" wp14:editId="42A392C7">
                  <wp:extent cx="1440000" cy="1080000"/>
                  <wp:effectExtent l="0" t="0" r="8255" b="6350"/>
                  <wp:docPr id="91" name="Picture 91" descr="两位女士在对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两位女士在对话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A73FC8E" w14:textId="77777777" w:rsidR="00A0701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我们应该用更多的</w:t>
            </w:r>
            <w:r w:rsidR="00A64C65"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口译员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服务。</w:t>
            </w:r>
          </w:p>
          <w:p w14:paraId="1EAC924E" w14:textId="77777777" w:rsidR="00BB479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而且我们应该为口译员提供支持。</w:t>
            </w:r>
          </w:p>
          <w:p w14:paraId="5D756F16" w14:textId="77777777" w:rsidR="00143D44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口译员是一位：</w:t>
            </w:r>
          </w:p>
          <w:p w14:paraId="7D337408" w14:textId="77777777" w:rsidR="00143D44" w:rsidRPr="008D684B" w:rsidRDefault="00000000" w:rsidP="00B61187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会说您的语言的人</w:t>
            </w:r>
          </w:p>
          <w:p w14:paraId="39F75D54" w14:textId="77777777" w:rsidR="00143D44" w:rsidRPr="008D684B" w:rsidRDefault="00000000" w:rsidP="00B61187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能帮助您理解别人在说什么的人。</w:t>
            </w:r>
          </w:p>
        </w:tc>
      </w:tr>
      <w:tr w:rsidR="00F135C9" w:rsidRPr="008D684B" w14:paraId="02C189E7" w14:textId="77777777" w:rsidTr="00FF20DB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3E6EA3C2" w14:textId="77777777" w:rsidR="00BB479F" w:rsidRPr="008D684B" w:rsidRDefault="00000000" w:rsidP="00BD7979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1842C0A0" wp14:editId="53E475EB">
                  <wp:extent cx="1440000" cy="1440000"/>
                  <wp:effectExtent l="0" t="0" r="8255" b="8255"/>
                  <wp:docPr id="131" name="Picture 131" descr="一位男士竖起了两个大拇指和一个代表信息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一位男士竖起了两个大拇指和一个代表信息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8D2497" w14:textId="77777777" w:rsidR="00BB479F" w:rsidRPr="008D684B" w:rsidRDefault="00000000" w:rsidP="00BD7979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我们应该确保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社区能够找到并使用我们分享的信息。</w:t>
            </w:r>
          </w:p>
        </w:tc>
      </w:tr>
      <w:tr w:rsidR="00F135C9" w:rsidRPr="008D684B" w14:paraId="7B400CB2" w14:textId="77777777" w:rsidTr="00FF20DB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55D41C9D" w14:textId="77777777" w:rsidR="00BB479F" w:rsidRPr="008D684B" w:rsidRDefault="00000000" w:rsidP="00BD7979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E8C9042" wp14:editId="718736A6">
                  <wp:extent cx="1440000" cy="1440000"/>
                  <wp:effectExtent l="0" t="0" r="8255" b="8255"/>
                  <wp:docPr id="92" name="Picture 92" descr="3 个人在一个偏远地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3 个人在一个偏远地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55A87A2" w14:textId="77777777" w:rsidR="00BB479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我们应该考虑如何与难以沟通的社区分享信息。</w:t>
            </w:r>
          </w:p>
          <w:p w14:paraId="3D121F1A" w14:textId="77777777" w:rsidR="00BB479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spacing w:val="-2"/>
                <w:lang w:eastAsia="zh-CN"/>
              </w:rPr>
              <w:t>例如，通过不同的方式分享信息，比如面对面分享。</w:t>
            </w:r>
          </w:p>
        </w:tc>
      </w:tr>
    </w:tbl>
    <w:p w14:paraId="63340A37" w14:textId="77777777" w:rsidR="00143D44" w:rsidRPr="008D684B" w:rsidRDefault="00000000" w:rsidP="007075D2">
      <w:pPr>
        <w:pStyle w:val="Heading3"/>
        <w:spacing w:before="320"/>
        <w:rPr>
          <w:rFonts w:asciiTheme="minorHAnsi" w:eastAsia="DengXian" w:hAnsiTheme="minorHAnsi"/>
          <w:szCs w:val="32"/>
        </w:rPr>
      </w:pPr>
      <w:r w:rsidRPr="008D684B">
        <w:rPr>
          <w:rFonts w:asciiTheme="minorHAnsi" w:eastAsia="DengXian" w:hAnsiTheme="minorHAnsi" w:cs="SimSun"/>
          <w:szCs w:val="32"/>
        </w:rPr>
        <w:t>我们的目标是什么？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4DBCE57A" w14:textId="77777777" w:rsidTr="00C91E9A">
        <w:tc>
          <w:tcPr>
            <w:tcW w:w="2551" w:type="dxa"/>
            <w:vAlign w:val="center"/>
          </w:tcPr>
          <w:p w14:paraId="5E78BC11" w14:textId="77777777" w:rsidR="00A0701F" w:rsidRPr="008D684B" w:rsidRDefault="00000000" w:rsidP="0071466B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B48761D" wp14:editId="55E82175">
                  <wp:extent cx="1440000" cy="1364762"/>
                  <wp:effectExtent l="0" t="0" r="8255" b="6985"/>
                  <wp:docPr id="93" name="Picture 93" descr="一位男士和一位女士在握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一位男士和一位女士在握手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8D3BB14" w14:textId="111EA3A6" w:rsidR="00A0701F" w:rsidRPr="008D684B" w:rsidRDefault="00000000" w:rsidP="00BD7979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我们希望找到与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社区和参与者沟通的更好</w:t>
            </w:r>
            <w:r w:rsidR="00FF20DB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方式。</w:t>
            </w:r>
          </w:p>
        </w:tc>
      </w:tr>
      <w:tr w:rsidR="00F135C9" w:rsidRPr="008D684B" w14:paraId="4B205263" w14:textId="77777777" w:rsidTr="00C91E9A">
        <w:tc>
          <w:tcPr>
            <w:tcW w:w="2551" w:type="dxa"/>
            <w:vAlign w:val="center"/>
          </w:tcPr>
          <w:p w14:paraId="62BC52C8" w14:textId="77777777" w:rsidR="00DA4C91" w:rsidRPr="008D684B" w:rsidRDefault="00000000" w:rsidP="00B61187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5586723" wp14:editId="1DFF88CD">
                  <wp:extent cx="1440000" cy="1440000"/>
                  <wp:effectExtent l="0" t="0" r="8255" b="8255"/>
                  <wp:docPr id="94" name="Picture 94" descr="一位女士和一位男士在对话，上方有一个澳元标识和一个打叉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一位女士和一位男士在对话，上方有一个澳元标识和一个打叉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DC0BE36" w14:textId="77777777" w:rsidR="00DA4C9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我们希望更多的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参与者知道我们提供免费口译服务。</w:t>
            </w:r>
          </w:p>
          <w:p w14:paraId="164E0B9D" w14:textId="77777777" w:rsidR="00413F7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而且我们希望更多的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参与者使用这些服务。</w:t>
            </w:r>
          </w:p>
        </w:tc>
      </w:tr>
      <w:tr w:rsidR="00F135C9" w:rsidRPr="008D684B" w14:paraId="53162C38" w14:textId="77777777" w:rsidTr="00C91E9A">
        <w:tc>
          <w:tcPr>
            <w:tcW w:w="2551" w:type="dxa"/>
            <w:vAlign w:val="center"/>
          </w:tcPr>
          <w:p w14:paraId="32057D54" w14:textId="77777777" w:rsidR="00DE4C9B" w:rsidRPr="008D684B" w:rsidRDefault="00000000" w:rsidP="0071466B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DDE6599" wp14:editId="47EC6D7B">
                  <wp:extent cx="1440000" cy="1440000"/>
                  <wp:effectExtent l="0" t="0" r="8255" b="8255"/>
                  <wp:docPr id="96" name="Picture 96" descr="一位女士在阅读文件夹里的文件，旁边有一个打勾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一位女士在阅读文件夹里的文件，旁边有一个打勾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7A5BF6F" w14:textId="77777777" w:rsidR="00413F71" w:rsidRPr="008D684B" w:rsidRDefault="00000000" w:rsidP="00FF20DB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我们希望分享更多：</w:t>
            </w:r>
          </w:p>
          <w:p w14:paraId="4CADB67A" w14:textId="77777777" w:rsidR="00413F71" w:rsidRPr="008D684B" w:rsidRDefault="00000000" w:rsidP="00FF20DB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通俗易懂的信息</w:t>
            </w:r>
          </w:p>
          <w:p w14:paraId="3F3E4627" w14:textId="77777777" w:rsidR="00DE4C9B" w:rsidRPr="008D684B" w:rsidRDefault="00000000" w:rsidP="00FF20DB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不同语言的信息。</w:t>
            </w:r>
          </w:p>
        </w:tc>
      </w:tr>
    </w:tbl>
    <w:p w14:paraId="14AB4952" w14:textId="77777777" w:rsidR="00A0701F" w:rsidRPr="008D684B" w:rsidRDefault="00000000" w:rsidP="00433D01">
      <w:pPr>
        <w:pStyle w:val="Heading2"/>
        <w:rPr>
          <w:rFonts w:asciiTheme="minorHAnsi" w:eastAsia="DengXian" w:hAnsiTheme="minorHAnsi"/>
        </w:rPr>
      </w:pPr>
      <w:bookmarkStart w:id="109" w:name="_Toc256000008"/>
      <w:bookmarkStart w:id="110" w:name="_Toc113455978"/>
      <w:r w:rsidRPr="008D684B">
        <w:rPr>
          <w:rFonts w:asciiTheme="minorHAnsi" w:eastAsia="DengXian" w:hAnsiTheme="minorHAnsi" w:cs="SimSun"/>
        </w:rPr>
        <w:lastRenderedPageBreak/>
        <w:t xml:space="preserve">4. </w:t>
      </w:r>
      <w:r w:rsidRPr="008D684B">
        <w:rPr>
          <w:rFonts w:asciiTheme="minorHAnsi" w:eastAsia="DengXian" w:hAnsiTheme="minorHAnsi" w:cs="SimSun"/>
        </w:rPr>
        <w:t>选择和掌控</w:t>
      </w:r>
      <w:bookmarkEnd w:id="109"/>
      <w:bookmarkEnd w:id="11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45EE5F7A" w14:textId="77777777" w:rsidTr="00C91E9A">
        <w:tc>
          <w:tcPr>
            <w:tcW w:w="2551" w:type="dxa"/>
            <w:vAlign w:val="center"/>
          </w:tcPr>
          <w:p w14:paraId="0A2894A0" w14:textId="77777777" w:rsidR="00A0701F" w:rsidRPr="008D684B" w:rsidRDefault="00000000" w:rsidP="00FD6D5C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430EBC9" wp14:editId="73D271A2">
                  <wp:extent cx="1440000" cy="1137816"/>
                  <wp:effectExtent l="0" t="0" r="8255" b="5715"/>
                  <wp:docPr id="52" name="Picture 52" descr="3 位 CALD 女士，其中 2 位一手指着她们自己，另一只手举了起来，另一位女士双手都竖起了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3 位 CALD 女士，其中 2 位一手指着她们自己，另一只手举了起来，另一位女士双手都竖起了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1DA7CB0" w14:textId="77777777" w:rsidR="00A0701F" w:rsidRPr="008D684B" w:rsidRDefault="00000000" w:rsidP="006A7301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参与者应该可以获取更多可以满足他们需求的援助和服务。</w:t>
            </w:r>
          </w:p>
        </w:tc>
      </w:tr>
      <w:tr w:rsidR="00F135C9" w:rsidRPr="008D684B" w14:paraId="3BCEE6BB" w14:textId="77777777" w:rsidTr="00C91E9A">
        <w:tc>
          <w:tcPr>
            <w:tcW w:w="2551" w:type="dxa"/>
            <w:vAlign w:val="center"/>
          </w:tcPr>
          <w:p w14:paraId="64D1A89B" w14:textId="77777777" w:rsidR="00413F71" w:rsidRPr="008D684B" w:rsidRDefault="00000000" w:rsidP="00FD6D5C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B5E381A" wp14:editId="189B3F26">
                  <wp:extent cx="1440000" cy="1440000"/>
                  <wp:effectExtent l="0" t="0" r="8255" b="8255"/>
                  <wp:docPr id="97" name="Picture 97" descr="一个人和一位服务提供商在一起，服务人员手持带夹子的写字板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一个人和一位服务提供商在一起，服务人员手持带夹子的写字板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A3E219E" w14:textId="03BD52D0" w:rsidR="00413F71" w:rsidRPr="008D684B" w:rsidRDefault="00000000" w:rsidP="00413F71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参与者应该可以获得帮助来找到和使用符合</w:t>
            </w:r>
            <w:r w:rsidR="00FF20DB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他们需求的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服务提供商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。</w:t>
            </w:r>
          </w:p>
          <w:p w14:paraId="1C9C860A" w14:textId="77777777" w:rsidR="00413F71" w:rsidRPr="008D684B" w:rsidRDefault="00000000" w:rsidP="00413F71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服务提供商通过提供服务来为他人提供援助。</w:t>
            </w:r>
          </w:p>
        </w:tc>
      </w:tr>
      <w:tr w:rsidR="00F135C9" w:rsidRPr="008D684B" w14:paraId="7285005A" w14:textId="77777777" w:rsidTr="00C91E9A">
        <w:tc>
          <w:tcPr>
            <w:tcW w:w="2551" w:type="dxa"/>
            <w:vAlign w:val="center"/>
          </w:tcPr>
          <w:p w14:paraId="0B765726" w14:textId="77777777" w:rsidR="00413F71" w:rsidRPr="008D684B" w:rsidRDefault="00000000" w:rsidP="00B61187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6D25878" wp14:editId="1E98A7E5">
                  <wp:extent cx="1440000" cy="1079846"/>
                  <wp:effectExtent l="0" t="0" r="8255" b="6350"/>
                  <wp:docPr id="48" name="Picture 48" descr="2 个人，其中 1 个坐着轮椅，他们正在放置了多个屏幕的桌子前讨论屏幕上的内容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2 个人，其中 1 个坐着轮椅，他们正在放置了多个屏幕的桌子前讨论屏幕上的内容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F9FDA8" w14:textId="5859AFE2" w:rsidR="00413F71" w:rsidRPr="008D684B" w:rsidRDefault="00000000" w:rsidP="00413F71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服务提供商也应该寻求更多支持来学习如何为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</w:t>
            </w:r>
            <w:r w:rsidR="00FF20DB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参与者提供服务。</w:t>
            </w:r>
          </w:p>
        </w:tc>
      </w:tr>
      <w:tr w:rsidR="00F135C9" w:rsidRPr="008D684B" w14:paraId="6C93CF61" w14:textId="77777777" w:rsidTr="00C91E9A">
        <w:tc>
          <w:tcPr>
            <w:tcW w:w="2551" w:type="dxa"/>
            <w:vAlign w:val="center"/>
          </w:tcPr>
          <w:p w14:paraId="736B733B" w14:textId="77777777" w:rsidR="00413F71" w:rsidRPr="008D684B" w:rsidRDefault="00000000" w:rsidP="00FD6D5C">
            <w:pPr>
              <w:pStyle w:val="Image"/>
              <w:spacing w:before="360" w:after="3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16DCDC9" wp14:editId="4C7C90CE">
                  <wp:extent cx="1440000" cy="1440000"/>
                  <wp:effectExtent l="0" t="0" r="8255" b="8255"/>
                  <wp:docPr id="50" name="Picture 50" descr="一个人脸上有一个放大镜，正在接受服务提供商的服务，他们上方有一个打勾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一个人脸上有一个放大镜，正在接受服务提供商的服务，他们上方有一个打勾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C30860E" w14:textId="77777777" w:rsidR="00413F71" w:rsidRPr="008D684B" w:rsidRDefault="00000000" w:rsidP="00413F71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而且更多的服务提供商应该提供注重于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参与者的服务。</w:t>
            </w:r>
          </w:p>
        </w:tc>
      </w:tr>
    </w:tbl>
    <w:p w14:paraId="7D87A5A9" w14:textId="77777777" w:rsidR="00FD6D5C" w:rsidRPr="008D684B" w:rsidRDefault="00000000">
      <w:pPr>
        <w:spacing w:before="0" w:after="0" w:line="240" w:lineRule="auto"/>
        <w:rPr>
          <w:rFonts w:asciiTheme="minorHAnsi" w:eastAsia="DengXian" w:hAnsiTheme="minorHAnsi" w:cs="Times New Roman"/>
          <w:b/>
          <w:bCs/>
          <w:sz w:val="32"/>
          <w:szCs w:val="26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p w14:paraId="57EB341D" w14:textId="77777777" w:rsidR="006A7301" w:rsidRPr="008D684B" w:rsidRDefault="00000000" w:rsidP="00433D01">
      <w:pPr>
        <w:pStyle w:val="Heading3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 w:cs="SimSun"/>
        </w:rPr>
        <w:lastRenderedPageBreak/>
        <w:t>我们的目标是什么？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2A299806" w14:textId="77777777" w:rsidTr="00C91E9A">
        <w:tc>
          <w:tcPr>
            <w:tcW w:w="2551" w:type="dxa"/>
            <w:vAlign w:val="center"/>
          </w:tcPr>
          <w:p w14:paraId="753B0FC7" w14:textId="77777777" w:rsidR="00A0701F" w:rsidRPr="008D684B" w:rsidRDefault="00000000" w:rsidP="00143D44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1CC012E" wp14:editId="6A563373">
                  <wp:extent cx="1440000" cy="1440000"/>
                  <wp:effectExtent l="0" t="0" r="8255" b="8255"/>
                  <wp:docPr id="46" name="Picture 46" descr="两位女性在一起看文件夹里的文件。还有一个代表安全的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两位女性在一起看文件夹里的文件。还有一个代表安全的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D93DED" w14:textId="150ABF4D" w:rsidR="00A0701F" w:rsidRPr="008D684B" w:rsidRDefault="00000000" w:rsidP="00143D44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我们希望帮助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参与者找到并使用对他们的</w:t>
            </w:r>
            <w:r w:rsidR="00FF20DB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文化背景来讲是安全的服务。</w:t>
            </w:r>
          </w:p>
        </w:tc>
      </w:tr>
      <w:tr w:rsidR="00F135C9" w:rsidRPr="008D684B" w14:paraId="49159BCF" w14:textId="77777777" w:rsidTr="00BC345A">
        <w:tc>
          <w:tcPr>
            <w:tcW w:w="2551" w:type="dxa"/>
            <w:vAlign w:val="bottom"/>
          </w:tcPr>
          <w:p w14:paraId="18B9D973" w14:textId="77777777" w:rsidR="007A77A9" w:rsidRPr="008D684B" w:rsidRDefault="00000000" w:rsidP="00143D44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800B8A5" wp14:editId="1EB83AB4">
                  <wp:extent cx="1440000" cy="1440000"/>
                  <wp:effectExtent l="0" t="0" r="8255" b="8255"/>
                  <wp:docPr id="30" name="Picture 30" descr="一群多元化残障人士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一群多元化残障人士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CD7DE41" w14:textId="77777777" w:rsidR="007A77A9" w:rsidRPr="008D684B" w:rsidRDefault="00000000" w:rsidP="00143D44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我们也希望更多的服务提供商可以在提供良好服务的同时，也提供：</w:t>
            </w:r>
          </w:p>
          <w:p w14:paraId="70763668" w14:textId="77777777" w:rsidR="00EA20BA" w:rsidRPr="008D684B" w:rsidRDefault="00000000" w:rsidP="00EA20BA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尊重所有文化的服务</w:t>
            </w:r>
          </w:p>
          <w:p w14:paraId="021228F9" w14:textId="77777777" w:rsidR="00EA20BA" w:rsidRPr="008D684B" w:rsidRDefault="00000000" w:rsidP="00EA20BA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适合</w:t>
            </w:r>
            <w:r w:rsidRPr="008D684B">
              <w:rPr>
                <w:rFonts w:asciiTheme="minorHAnsi" w:eastAsia="DengXian" w:hAnsiTheme="minorHAnsi" w:cs="SimSu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</w:rPr>
              <w:t>参与者的服务</w:t>
            </w:r>
          </w:p>
          <w:p w14:paraId="0DBA8F3C" w14:textId="77777777" w:rsidR="00EA20BA" w:rsidRPr="008D684B" w:rsidRDefault="00000000" w:rsidP="00433D01">
            <w:pPr>
              <w:pStyle w:val="ListParagraph"/>
              <w:numPr>
                <w:ilvl w:val="0"/>
                <w:numId w:val="24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对所有文化来讲是安全的服务。</w:t>
            </w:r>
          </w:p>
        </w:tc>
      </w:tr>
    </w:tbl>
    <w:p w14:paraId="5D0728B8" w14:textId="77777777" w:rsidR="00207145" w:rsidRPr="008D684B" w:rsidRDefault="00000000">
      <w:pPr>
        <w:spacing w:before="0" w:after="0" w:line="240" w:lineRule="auto"/>
        <w:rPr>
          <w:rFonts w:asciiTheme="minorHAnsi" w:eastAsia="DengXian" w:hAnsiTheme="minorHAnsi" w:cs="Times New Roman"/>
          <w:b/>
          <w:bCs/>
          <w:color w:val="6B2976"/>
          <w:sz w:val="40"/>
          <w:szCs w:val="26"/>
          <w:highlight w:val="lightGray"/>
          <w:lang w:eastAsia="x-none"/>
        </w:rPr>
      </w:pPr>
      <w:r w:rsidRPr="008D684B">
        <w:rPr>
          <w:rFonts w:asciiTheme="minorHAnsi" w:eastAsia="DengXian" w:hAnsiTheme="minorHAnsi"/>
          <w:highlight w:val="lightGray"/>
          <w:lang w:eastAsia="zh-CN"/>
        </w:rPr>
        <w:br w:type="page"/>
      </w:r>
    </w:p>
    <w:p w14:paraId="76B1F07C" w14:textId="77777777" w:rsidR="00A0701F" w:rsidRPr="008D684B" w:rsidRDefault="00000000" w:rsidP="00433D01">
      <w:pPr>
        <w:pStyle w:val="Heading2"/>
        <w:rPr>
          <w:rFonts w:asciiTheme="minorHAnsi" w:eastAsia="DengXian" w:hAnsiTheme="minorHAnsi"/>
          <w:lang w:val="en-US"/>
        </w:rPr>
      </w:pPr>
      <w:bookmarkStart w:id="111" w:name="_Toc256000009"/>
      <w:bookmarkStart w:id="112" w:name="_Toc113455979"/>
      <w:r w:rsidRPr="008D684B">
        <w:rPr>
          <w:rFonts w:asciiTheme="minorHAnsi" w:eastAsia="DengXian" w:hAnsiTheme="minorHAnsi" w:cs="SimSun"/>
        </w:rPr>
        <w:lastRenderedPageBreak/>
        <w:t xml:space="preserve">5. </w:t>
      </w:r>
      <w:r w:rsidRPr="008D684B">
        <w:rPr>
          <w:rFonts w:asciiTheme="minorHAnsi" w:eastAsia="DengXian" w:hAnsiTheme="minorHAnsi" w:cs="SimSun"/>
        </w:rPr>
        <w:t>有关</w:t>
      </w:r>
      <w:r w:rsidRPr="008D684B">
        <w:rPr>
          <w:rFonts w:asciiTheme="minorHAnsi" w:eastAsia="DengXian" w:hAnsiTheme="minorHAnsi" w:cs="SimSun"/>
        </w:rPr>
        <w:t xml:space="preserve"> CALD </w:t>
      </w:r>
      <w:r w:rsidRPr="008D684B">
        <w:rPr>
          <w:rFonts w:asciiTheme="minorHAnsi" w:eastAsia="DengXian" w:hAnsiTheme="minorHAnsi" w:cs="SimSun"/>
        </w:rPr>
        <w:t>参与者的数据</w:t>
      </w:r>
      <w:bookmarkEnd w:id="111"/>
      <w:bookmarkEnd w:id="11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0DA4C36D" w14:textId="77777777" w:rsidTr="00C91E9A">
        <w:tc>
          <w:tcPr>
            <w:tcW w:w="2551" w:type="dxa"/>
            <w:vAlign w:val="center"/>
          </w:tcPr>
          <w:p w14:paraId="2363B67E" w14:textId="77777777" w:rsidR="00A0701F" w:rsidRPr="008D684B" w:rsidRDefault="00000000" w:rsidP="006A78A5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CB0DE0A" wp14:editId="4842E685">
                  <wp:extent cx="1440000" cy="1440000"/>
                  <wp:effectExtent l="0" t="0" r="8255" b="8255"/>
                  <wp:docPr id="98" name="Picture 98" descr="信息、图表和档案文件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信息、图表和档案文件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35CB38D" w14:textId="77777777" w:rsidR="00A0701F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我们所说的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数据</w:t>
            </w:r>
            <w:r w:rsidRPr="008D684B">
              <w:rPr>
                <w:rFonts w:asciiTheme="minorHAnsi" w:eastAsia="DengXian" w:hAnsiTheme="minorHAnsi" w:cs="SimSun"/>
              </w:rPr>
              <w:t>包括：</w:t>
            </w:r>
          </w:p>
          <w:p w14:paraId="5660EF67" w14:textId="77777777" w:rsidR="00C91F77" w:rsidRPr="008D684B" w:rsidRDefault="00000000" w:rsidP="00B6118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事实</w:t>
            </w:r>
          </w:p>
          <w:p w14:paraId="5FCD31AF" w14:textId="77777777" w:rsidR="00C91F77" w:rsidRPr="008D684B" w:rsidRDefault="00000000" w:rsidP="00B6118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信息</w:t>
            </w:r>
          </w:p>
          <w:p w14:paraId="5DF7FCA9" w14:textId="77777777" w:rsidR="006E5A82" w:rsidRPr="008D684B" w:rsidRDefault="00000000" w:rsidP="00B6118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档案记录。</w:t>
            </w:r>
          </w:p>
        </w:tc>
      </w:tr>
      <w:tr w:rsidR="00F135C9" w:rsidRPr="008D684B" w14:paraId="0FFF0CD5" w14:textId="77777777" w:rsidTr="00C91E9A">
        <w:tc>
          <w:tcPr>
            <w:tcW w:w="2551" w:type="dxa"/>
            <w:vAlign w:val="center"/>
          </w:tcPr>
          <w:p w14:paraId="04E9F2E2" w14:textId="77777777" w:rsidR="00EA20BA" w:rsidRPr="008D684B" w:rsidRDefault="00000000" w:rsidP="00B61187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99261B2" wp14:editId="0FBABA4A">
                  <wp:extent cx="1440000" cy="1440000"/>
                  <wp:effectExtent l="0" t="0" r="8255" b="8255"/>
                  <wp:docPr id="99" name="Picture 99" descr="一群文化语言多元化的残障人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一群文化语言多元化的残障人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E178A1E" w14:textId="77777777" w:rsidR="00EA20BA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我们需要更有用的数据来帮助我们了解：</w:t>
            </w:r>
          </w:p>
          <w:p w14:paraId="081A555A" w14:textId="77777777" w:rsidR="00EA20BA" w:rsidRPr="008D684B" w:rsidRDefault="00000000" w:rsidP="00B6118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</w:rPr>
              <w:t>参与者</w:t>
            </w:r>
          </w:p>
          <w:p w14:paraId="754916DD" w14:textId="77777777" w:rsidR="00EA20BA" w:rsidRPr="008D684B" w:rsidRDefault="00000000" w:rsidP="00B6118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他们需要哪些援助。</w:t>
            </w:r>
          </w:p>
        </w:tc>
      </w:tr>
      <w:tr w:rsidR="00F135C9" w:rsidRPr="008D684B" w14:paraId="76B0CB71" w14:textId="77777777" w:rsidTr="00C91E9A">
        <w:tc>
          <w:tcPr>
            <w:tcW w:w="2551" w:type="dxa"/>
            <w:vAlign w:val="center"/>
          </w:tcPr>
          <w:p w14:paraId="469BF443" w14:textId="77777777" w:rsidR="00A0701F" w:rsidRPr="008D684B" w:rsidRDefault="00A0701F" w:rsidP="006A78A5">
            <w:pPr>
              <w:pStyle w:val="Image"/>
              <w:rPr>
                <w:rFonts w:asciiTheme="minorHAnsi" w:eastAsia="DengXian" w:hAnsiTheme="minorHAnsi"/>
              </w:rPr>
            </w:pPr>
          </w:p>
        </w:tc>
        <w:tc>
          <w:tcPr>
            <w:tcW w:w="6576" w:type="dxa"/>
            <w:vAlign w:val="center"/>
          </w:tcPr>
          <w:p w14:paraId="67F6809C" w14:textId="77777777" w:rsidR="00AB0495" w:rsidRPr="008D684B" w:rsidRDefault="00000000" w:rsidP="00B61187">
            <w:pPr>
              <w:spacing w:before="36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我们需要更多：</w:t>
            </w:r>
          </w:p>
        </w:tc>
      </w:tr>
      <w:tr w:rsidR="00F135C9" w:rsidRPr="008D684B" w14:paraId="00AF0610" w14:textId="77777777" w:rsidTr="00C91E9A">
        <w:tc>
          <w:tcPr>
            <w:tcW w:w="2551" w:type="dxa"/>
            <w:vAlign w:val="center"/>
          </w:tcPr>
          <w:p w14:paraId="7779A808" w14:textId="77777777" w:rsidR="00296F22" w:rsidRPr="008D684B" w:rsidRDefault="00000000" w:rsidP="00B61187">
            <w:pPr>
              <w:pStyle w:val="Image"/>
              <w:spacing w:before="60" w:after="60" w:line="240" w:lineRule="auto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9896D72" wp14:editId="7838699B">
                  <wp:extent cx="1440000" cy="1068129"/>
                  <wp:effectExtent l="0" t="0" r="8255" b="0"/>
                  <wp:docPr id="103" name="Picture 103" descr="一群人在参加一个非洲节日活动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一群人在参加一个非洲节日活动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303006" w14:textId="77777777" w:rsidR="00296F22" w:rsidRPr="008D684B" w:rsidRDefault="00000000" w:rsidP="00B6118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来自不同文化背景的</w:t>
            </w:r>
            <w:r w:rsidRPr="008D684B">
              <w:rPr>
                <w:rFonts w:asciiTheme="minorHAnsi" w:eastAsia="DengXian" w:hAnsiTheme="minorHAnsi" w:cs="SimSu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</w:rPr>
              <w:t>人士信息</w:t>
            </w:r>
          </w:p>
        </w:tc>
      </w:tr>
      <w:tr w:rsidR="00F135C9" w:rsidRPr="008D684B" w14:paraId="504CAD9D" w14:textId="77777777" w:rsidTr="00C91E9A">
        <w:tc>
          <w:tcPr>
            <w:tcW w:w="2551" w:type="dxa"/>
            <w:vAlign w:val="center"/>
          </w:tcPr>
          <w:p w14:paraId="558849E9" w14:textId="000889CE" w:rsidR="00296F22" w:rsidRPr="008D684B" w:rsidRDefault="00492C1D" w:rsidP="00B61187">
            <w:pPr>
              <w:pStyle w:val="Image"/>
              <w:spacing w:before="60" w:after="60" w:line="240" w:lineRule="auto"/>
              <w:rPr>
                <w:rFonts w:asciiTheme="minorHAnsi" w:eastAsia="DengXian" w:hAnsiTheme="minorHAnsi"/>
              </w:rPr>
            </w:pPr>
            <w:r>
              <w:rPr>
                <w:noProof/>
              </w:rPr>
              <w:drawing>
                <wp:inline distT="0" distB="0" distL="0" distR="0" wp14:anchorId="629B64DF" wp14:editId="293448F2">
                  <wp:extent cx="1396413" cy="1396413"/>
                  <wp:effectExtent l="0" t="0" r="0" b="0"/>
                  <wp:docPr id="111" name="Picture 111" descr="其他语言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其他语言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21" cy="139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8884F07" w14:textId="77777777" w:rsidR="00296F22" w:rsidRPr="008D684B" w:rsidRDefault="00000000" w:rsidP="00437017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说不同语言的</w:t>
            </w:r>
            <w:r w:rsidRPr="008D684B">
              <w:rPr>
                <w:rFonts w:asciiTheme="minorHAnsi" w:eastAsia="DengXian" w:hAnsiTheme="minorHAnsi" w:cs="SimSu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</w:rPr>
              <w:t>人士信息。</w:t>
            </w:r>
          </w:p>
        </w:tc>
      </w:tr>
      <w:tr w:rsidR="00F135C9" w:rsidRPr="008D684B" w14:paraId="3DC36143" w14:textId="77777777" w:rsidTr="00C91E9A">
        <w:tc>
          <w:tcPr>
            <w:tcW w:w="2551" w:type="dxa"/>
            <w:vAlign w:val="center"/>
          </w:tcPr>
          <w:p w14:paraId="28AD335B" w14:textId="77777777" w:rsidR="00AB0495" w:rsidRPr="008D684B" w:rsidRDefault="00000000" w:rsidP="00B61187">
            <w:pPr>
              <w:pStyle w:val="Image"/>
              <w:spacing w:before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E6469CE" wp14:editId="1D3C06BD">
                  <wp:extent cx="1440000" cy="1440000"/>
                  <wp:effectExtent l="0" t="0" r="8255" b="8255"/>
                  <wp:docPr id="104" name="Picture 104" descr="一个在对话框里的问号和一个打勾的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一个在对话框里的问号和一个打勾的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798034D" w14:textId="77777777" w:rsidR="00AB0495" w:rsidRPr="008D684B" w:rsidRDefault="00000000" w:rsidP="00B61187">
            <w:pPr>
              <w:spacing w:before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这意味着我们必须问有针对性的问题。</w:t>
            </w:r>
          </w:p>
        </w:tc>
      </w:tr>
      <w:tr w:rsidR="00F135C9" w:rsidRPr="008D684B" w14:paraId="57BA4C85" w14:textId="77777777" w:rsidTr="00C91E9A">
        <w:tc>
          <w:tcPr>
            <w:tcW w:w="2551" w:type="dxa"/>
            <w:vAlign w:val="center"/>
          </w:tcPr>
          <w:p w14:paraId="0B771B57" w14:textId="77777777" w:rsidR="00A0701F" w:rsidRPr="008D684B" w:rsidRDefault="00000000" w:rsidP="006A78A5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22DB40BA" wp14:editId="504EDEA9">
                  <wp:extent cx="1440000" cy="1440000"/>
                  <wp:effectExtent l="0" t="0" r="8255" b="8255"/>
                  <wp:docPr id="82" name="Picture 82" descr="一位面带微笑的男士正在使用智能手机，他旁边有一个图表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一位面带微笑的男士正在使用智能手机，他旁边有一个图表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607D78" w14:textId="77777777" w:rsidR="007E09B7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val="en-US"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每个人都应该可以轻松找到并使用有关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参与者的数据。</w:t>
            </w:r>
          </w:p>
        </w:tc>
      </w:tr>
      <w:tr w:rsidR="00F135C9" w:rsidRPr="008D684B" w14:paraId="11657BC8" w14:textId="77777777" w:rsidTr="00C91E9A">
        <w:tc>
          <w:tcPr>
            <w:tcW w:w="2551" w:type="dxa"/>
            <w:vAlign w:val="center"/>
          </w:tcPr>
          <w:p w14:paraId="211661C3" w14:textId="77777777" w:rsidR="00AB0495" w:rsidRPr="008D684B" w:rsidRDefault="00000000" w:rsidP="006A78A5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CC0D0FB" wp14:editId="0C1E3A5A">
                  <wp:extent cx="1440000" cy="1440000"/>
                  <wp:effectExtent l="0" t="0" r="8255" b="8255"/>
                  <wp:docPr id="100" name="Picture 100" descr="一位男士正在帮助一位女士阅读一份文件。他们坐在一张沙发上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一位男士正在帮助一位女士阅读一份文件。他们坐在一张沙发上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B12857" w14:textId="4E831007" w:rsidR="00AB0495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而且人们应该可以在找到并使用这些数据时获得</w:t>
            </w:r>
            <w:r w:rsidR="00FF20DB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帮助。</w:t>
            </w:r>
          </w:p>
        </w:tc>
      </w:tr>
      <w:tr w:rsidR="00F135C9" w:rsidRPr="008D684B" w14:paraId="21DF9B6A" w14:textId="77777777" w:rsidTr="00C91E9A">
        <w:tc>
          <w:tcPr>
            <w:tcW w:w="2551" w:type="dxa"/>
            <w:vAlign w:val="center"/>
          </w:tcPr>
          <w:p w14:paraId="7D4A69F7" w14:textId="77777777" w:rsidR="00AB0495" w:rsidRPr="008D684B" w:rsidRDefault="00000000" w:rsidP="006A78A5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EB14A43" wp14:editId="727AD5B0">
                  <wp:extent cx="1440000" cy="1440000"/>
                  <wp:effectExtent l="0" t="0" r="8255" b="8255"/>
                  <wp:docPr id="106" name="Picture 106" descr="一份有关规定的文件和一个代表安全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一份有关规定的文件和一个代表安全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D01F6B" w14:textId="77777777" w:rsidR="00AB0495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我们也应该继续遵守收集和分享数据的规定。</w:t>
            </w:r>
          </w:p>
          <w:p w14:paraId="0D521AED" w14:textId="77777777" w:rsidR="00AB0495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这些规定帮助确保大家的安全。</w:t>
            </w:r>
          </w:p>
        </w:tc>
      </w:tr>
    </w:tbl>
    <w:p w14:paraId="1A59F685" w14:textId="77777777" w:rsidR="006A7301" w:rsidRPr="008D684B" w:rsidRDefault="00000000" w:rsidP="003F6A3D">
      <w:pPr>
        <w:pStyle w:val="Heading3"/>
        <w:spacing w:before="480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 w:cs="SimSun"/>
        </w:rPr>
        <w:t>我们的目标是什么？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2448E3F9" w14:textId="77777777" w:rsidTr="00C91E9A">
        <w:tc>
          <w:tcPr>
            <w:tcW w:w="2551" w:type="dxa"/>
            <w:vAlign w:val="center"/>
          </w:tcPr>
          <w:p w14:paraId="08530AF6" w14:textId="77777777" w:rsidR="00A0701F" w:rsidRPr="008D684B" w:rsidRDefault="00000000" w:rsidP="006A78A5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D64A9C2" wp14:editId="49D17C2D">
                  <wp:extent cx="1440000" cy="1440000"/>
                  <wp:effectExtent l="0" t="0" r="8255" b="8255"/>
                  <wp:docPr id="102" name="Picture 102" descr="一个有 3 个多元化人士的群体，和“CALD”的字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一个有 3 个多元化人士的群体，和“CALD”的字样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D82D25" w14:textId="74350391" w:rsidR="00A0701F" w:rsidRPr="008D684B" w:rsidRDefault="00000000" w:rsidP="006A78A5">
            <w:pPr>
              <w:rPr>
                <w:rFonts w:asciiTheme="minorHAnsi" w:eastAsia="DengXian" w:hAnsiTheme="minorHAnsi"/>
              </w:rPr>
            </w:pPr>
            <w:proofErr w:type="gramStart"/>
            <w:r w:rsidRPr="008D684B">
              <w:rPr>
                <w:rFonts w:asciiTheme="minorHAnsi" w:eastAsia="DengXian" w:hAnsiTheme="minorHAnsi" w:cs="SimSun"/>
              </w:rPr>
              <w:t>我们希望用一种方式来说明</w:t>
            </w:r>
            <w:r w:rsidRPr="008D684B">
              <w:rPr>
                <w:rFonts w:asciiTheme="minorHAnsi" w:eastAsia="DengXian" w:hAnsiTheme="minorHAnsi" w:cs="SimSun"/>
              </w:rPr>
              <w:t>“</w:t>
            </w:r>
            <w:proofErr w:type="gramEnd"/>
            <w:r w:rsidRPr="008D684B">
              <w:rPr>
                <w:rFonts w:asciiTheme="minorHAnsi" w:eastAsia="DengXian" w:hAnsiTheme="minorHAnsi" w:cs="SimSun"/>
              </w:rPr>
              <w:t>CALD”</w:t>
            </w:r>
            <w:r w:rsidRPr="008D684B">
              <w:rPr>
                <w:rFonts w:asciiTheme="minorHAnsi" w:eastAsia="DengXian" w:hAnsiTheme="minorHAnsi" w:cs="SimSun"/>
              </w:rPr>
              <w:t>包括了所有</w:t>
            </w:r>
            <w:r w:rsidRPr="008D684B">
              <w:rPr>
                <w:rFonts w:asciiTheme="minorHAnsi" w:eastAsia="DengXian" w:hAnsiTheme="minorHAnsi" w:cs="SimSun"/>
              </w:rPr>
              <w:t xml:space="preserve"> </w:t>
            </w:r>
            <w:r w:rsidR="007B3498" w:rsidRPr="008D684B">
              <w:rPr>
                <w:rFonts w:asciiTheme="minorHAnsi" w:eastAsia="DengXian" w:hAnsiTheme="minorHAnsi" w:cs="SimSun"/>
              </w:rPr>
              <w:br/>
            </w:r>
            <w:r w:rsidRPr="008D684B">
              <w:rPr>
                <w:rFonts w:asciiTheme="minorHAnsi" w:eastAsia="DengXian" w:hAnsiTheme="minorHAnsi" w:cs="SimSu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</w:rPr>
              <w:t>人士。</w:t>
            </w:r>
          </w:p>
        </w:tc>
      </w:tr>
      <w:tr w:rsidR="00F135C9" w:rsidRPr="008D684B" w14:paraId="6D179CC7" w14:textId="77777777" w:rsidTr="00C91E9A">
        <w:tc>
          <w:tcPr>
            <w:tcW w:w="2551" w:type="dxa"/>
            <w:vAlign w:val="center"/>
          </w:tcPr>
          <w:p w14:paraId="1B5E80EE" w14:textId="77777777" w:rsidR="0042186E" w:rsidRPr="008D684B" w:rsidRDefault="00000000" w:rsidP="006A78A5">
            <w:pPr>
              <w:pStyle w:val="Image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4959834" wp14:editId="79FCABCC">
                  <wp:extent cx="1440000" cy="1440000"/>
                  <wp:effectExtent l="0" t="0" r="8255" b="8255"/>
                  <wp:docPr id="116" name="Picture 116" descr="一位男士正在竖起两个大拇指，还有一个图表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一位男士正在竖起两个大拇指，还有一个图表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84EA27" w14:textId="77777777" w:rsidR="0042186E" w:rsidRPr="008D684B" w:rsidRDefault="00000000" w:rsidP="006A78A5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这可以帮助我们收集更有用的数据。</w:t>
            </w:r>
          </w:p>
        </w:tc>
      </w:tr>
    </w:tbl>
    <w:p w14:paraId="3DE66A7D" w14:textId="77777777" w:rsidR="003F6A3D" w:rsidRPr="008D684B" w:rsidRDefault="00000000">
      <w:pPr>
        <w:rPr>
          <w:rFonts w:asciiTheme="minorHAnsi" w:eastAsia="DengXian" w:hAnsiTheme="minorHAnsi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649645F1" w14:textId="77777777" w:rsidTr="00C91E9A">
        <w:tc>
          <w:tcPr>
            <w:tcW w:w="2551" w:type="dxa"/>
            <w:vAlign w:val="center"/>
          </w:tcPr>
          <w:p w14:paraId="4B902257" w14:textId="77777777" w:rsidR="00B83F5F" w:rsidRPr="008D684B" w:rsidRDefault="00B83F5F" w:rsidP="006A78A5">
            <w:pPr>
              <w:pStyle w:val="Image"/>
              <w:rPr>
                <w:rFonts w:asciiTheme="minorHAnsi" w:eastAsia="DengXian" w:hAnsiTheme="minorHAnsi"/>
                <w:lang w:eastAsia="zh-CN"/>
              </w:rPr>
            </w:pPr>
          </w:p>
        </w:tc>
        <w:tc>
          <w:tcPr>
            <w:tcW w:w="6576" w:type="dxa"/>
            <w:vAlign w:val="center"/>
          </w:tcPr>
          <w:p w14:paraId="738230C7" w14:textId="77777777" w:rsidR="00416B80" w:rsidRPr="008D684B" w:rsidRDefault="00000000" w:rsidP="006A78A5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我们希望可以用这些数据来：</w:t>
            </w:r>
          </w:p>
        </w:tc>
      </w:tr>
      <w:tr w:rsidR="00F135C9" w:rsidRPr="008D684B" w14:paraId="79B9934C" w14:textId="77777777" w:rsidTr="00C91E9A">
        <w:tc>
          <w:tcPr>
            <w:tcW w:w="2551" w:type="dxa"/>
            <w:vAlign w:val="center"/>
          </w:tcPr>
          <w:p w14:paraId="74060DEF" w14:textId="77777777" w:rsidR="00416B80" w:rsidRPr="008D684B" w:rsidRDefault="00000000" w:rsidP="00D07278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D57B80E" wp14:editId="593CD02B">
                  <wp:extent cx="1440000" cy="1440000"/>
                  <wp:effectExtent l="0" t="0" r="8255" b="8255"/>
                  <wp:docPr id="117" name="Picture 117" descr="一位男士正在帮助另一位男士，旁边有一个向上指的箭头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一位男士正在帮助另一位男士，旁边有一个向上指的箭头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7516C6F" w14:textId="77777777" w:rsidR="00416B80" w:rsidRPr="008D684B" w:rsidRDefault="00000000" w:rsidP="006A78A5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为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参与者提供更好的服务</w:t>
            </w:r>
          </w:p>
        </w:tc>
      </w:tr>
      <w:tr w:rsidR="00F135C9" w:rsidRPr="008D684B" w14:paraId="3AA84067" w14:textId="77777777" w:rsidTr="00C91E9A">
        <w:tc>
          <w:tcPr>
            <w:tcW w:w="2551" w:type="dxa"/>
            <w:vAlign w:val="center"/>
          </w:tcPr>
          <w:p w14:paraId="5F54B48E" w14:textId="77777777" w:rsidR="00E151BD" w:rsidRPr="008D684B" w:rsidRDefault="00000000" w:rsidP="00D07278">
            <w:pPr>
              <w:pStyle w:val="Image"/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D0AEECC" wp14:editId="7777AE2B">
                  <wp:extent cx="1440000" cy="1440000"/>
                  <wp:effectExtent l="0" t="0" r="8255" b="8255"/>
                  <wp:docPr id="118" name="Picture 118" descr="一只手正在 3 个选项中选择，还有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一只手正在 3 个选项中选择，还有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9FA5CB" w14:textId="77777777" w:rsidR="00E151BD" w:rsidRPr="008D684B" w:rsidRDefault="00000000" w:rsidP="006A78A5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作出良好的决策。</w:t>
            </w:r>
          </w:p>
        </w:tc>
      </w:tr>
      <w:tr w:rsidR="00F135C9" w:rsidRPr="008D684B" w14:paraId="1BCA8718" w14:textId="77777777" w:rsidTr="00C91E9A">
        <w:tc>
          <w:tcPr>
            <w:tcW w:w="2551" w:type="dxa"/>
            <w:vAlign w:val="center"/>
          </w:tcPr>
          <w:p w14:paraId="63BB7938" w14:textId="77777777" w:rsidR="00AB0495" w:rsidRPr="008D684B" w:rsidRDefault="00000000" w:rsidP="00B61187">
            <w:pPr>
              <w:pStyle w:val="Image"/>
              <w:spacing w:before="8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4561B250" wp14:editId="5002894B">
                  <wp:extent cx="1440000" cy="1081696"/>
                  <wp:effectExtent l="0" t="0" r="8255" b="4445"/>
                  <wp:docPr id="119" name="Picture 119" descr="一个多元化人群在一起，有的坐着，有的站着。他们都竖起了一个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一个多元化人群在一起，有的坐着，有的站着。他们都竖起了一个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265653" w14:textId="2A1E4A26" w:rsidR="00AB0495" w:rsidRPr="008D684B" w:rsidRDefault="00000000" w:rsidP="00B61187">
            <w:pPr>
              <w:spacing w:before="8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而且我们希望更多的人可以找到并使用有关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="007B3498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参与者的数据。</w:t>
            </w:r>
          </w:p>
        </w:tc>
      </w:tr>
    </w:tbl>
    <w:p w14:paraId="43AD6E7F" w14:textId="77777777" w:rsidR="00A0701F" w:rsidRPr="008D684B" w:rsidRDefault="00000000" w:rsidP="00A0701F">
      <w:pPr>
        <w:pStyle w:val="Heading2"/>
        <w:rPr>
          <w:rFonts w:asciiTheme="minorHAnsi" w:eastAsia="DengXian" w:hAnsiTheme="minorHAnsi"/>
        </w:rPr>
      </w:pPr>
      <w:r w:rsidRPr="008D684B">
        <w:rPr>
          <w:rFonts w:asciiTheme="minorHAnsi" w:eastAsia="DengXian" w:hAnsiTheme="minorHAnsi"/>
        </w:rPr>
        <w:br w:type="page"/>
      </w:r>
    </w:p>
    <w:p w14:paraId="6F74E29D" w14:textId="77777777" w:rsidR="00282ABC" w:rsidRPr="008D684B" w:rsidRDefault="00000000" w:rsidP="00282ABC">
      <w:pPr>
        <w:pStyle w:val="Heading2"/>
        <w:rPr>
          <w:rFonts w:asciiTheme="minorHAnsi" w:eastAsia="DengXian" w:hAnsiTheme="minorHAnsi"/>
          <w:lang w:val="en-AU"/>
        </w:rPr>
      </w:pPr>
      <w:bookmarkStart w:id="113" w:name="_Toc256000011"/>
      <w:bookmarkStart w:id="114" w:name="_Toc113455980"/>
      <w:r w:rsidRPr="008D684B">
        <w:rPr>
          <w:rFonts w:asciiTheme="minorHAnsi" w:eastAsia="DengXian" w:hAnsiTheme="minorHAnsi" w:cs="SimSun"/>
        </w:rPr>
        <w:lastRenderedPageBreak/>
        <w:t>接下来我们会做些什么？</w:t>
      </w:r>
      <w:bookmarkEnd w:id="113"/>
      <w:bookmarkEnd w:id="11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5B934059" w14:textId="77777777" w:rsidTr="00C91E9A">
        <w:tc>
          <w:tcPr>
            <w:tcW w:w="2551" w:type="dxa"/>
            <w:vAlign w:val="center"/>
          </w:tcPr>
          <w:p w14:paraId="72269120" w14:textId="77777777" w:rsidR="00282ABC" w:rsidRPr="008D684B" w:rsidRDefault="00000000" w:rsidP="00B61187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0C59E11C" wp14:editId="6F1DA0FF">
                  <wp:extent cx="1440000" cy="1440000"/>
                  <wp:effectExtent l="0" t="0" r="8255" b="8255"/>
                  <wp:docPr id="120" name="Picture 120" descr="一群多元化残障人士和一个竖起的大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一群多元化残障人士和一个竖起的大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9A6EA3" w14:textId="77777777" w:rsidR="00282ABC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我们会继续与社区合作来找到可以更好地支持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参与者的方法。</w:t>
            </w:r>
          </w:p>
        </w:tc>
      </w:tr>
      <w:tr w:rsidR="00F135C9" w:rsidRPr="008D684B" w14:paraId="46A66569" w14:textId="77777777" w:rsidTr="00B61187">
        <w:trPr>
          <w:trHeight w:val="4535"/>
        </w:trPr>
        <w:tc>
          <w:tcPr>
            <w:tcW w:w="2551" w:type="dxa"/>
            <w:vAlign w:val="center"/>
          </w:tcPr>
          <w:p w14:paraId="3B188E11" w14:textId="77777777" w:rsidR="00282ABC" w:rsidRPr="008D684B" w:rsidRDefault="00000000" w:rsidP="00B61187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EB64ED2" wp14:editId="12FAB59E">
                  <wp:extent cx="1439544" cy="1079658"/>
                  <wp:effectExtent l="0" t="0" r="8890" b="6350"/>
                  <wp:docPr id="121" name="Picture 121" descr="一群人围成一圈坐在一起，正在阅读一些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一群人围成一圈坐在一起，正在阅读一些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80F060E" w14:textId="77777777" w:rsidR="006A730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我们会挑选一些人士来建立一个</w:t>
            </w:r>
            <w:r w:rsidR="00450BBA"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咨询小组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。</w:t>
            </w:r>
          </w:p>
          <w:p w14:paraId="336825CC" w14:textId="670F5CB5" w:rsidR="006A7301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咨询小组是一些与我们合作的人士，他们会告诉</w:t>
            </w:r>
            <w:r w:rsidR="007B3498" w:rsidRPr="008D684B">
              <w:rPr>
                <w:rFonts w:asciiTheme="minorHAnsi" w:eastAsia="DengXian" w:hAnsiTheme="minorHAnsi" w:cs="SimSun"/>
                <w:lang w:eastAsia="zh-CN"/>
              </w:rPr>
              <w:br/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我们：</w:t>
            </w:r>
          </w:p>
          <w:p w14:paraId="3D7ECD5D" w14:textId="77777777" w:rsidR="006A7301" w:rsidRPr="008D684B" w:rsidRDefault="00000000" w:rsidP="00B6118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哪些方面做的不错</w:t>
            </w:r>
          </w:p>
          <w:p w14:paraId="449942D9" w14:textId="77777777" w:rsidR="00240285" w:rsidRPr="008D684B" w:rsidRDefault="00000000" w:rsidP="00B6118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哪些方面需要改进。</w:t>
            </w:r>
          </w:p>
        </w:tc>
      </w:tr>
      <w:tr w:rsidR="00F135C9" w:rsidRPr="008D684B" w14:paraId="6191343A" w14:textId="77777777" w:rsidTr="00C91E9A">
        <w:tc>
          <w:tcPr>
            <w:tcW w:w="2551" w:type="dxa"/>
            <w:vAlign w:val="center"/>
          </w:tcPr>
          <w:p w14:paraId="788D3A2B" w14:textId="77777777" w:rsidR="00D177E5" w:rsidRPr="008D684B" w:rsidRDefault="00000000" w:rsidP="00B61187">
            <w:pPr>
              <w:pStyle w:val="Image"/>
              <w:spacing w:before="480" w:after="48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7163462" wp14:editId="69E4601A">
                  <wp:extent cx="1440000" cy="1080000"/>
                  <wp:effectExtent l="0" t="0" r="8255" b="6350"/>
                  <wp:docPr id="122" name="Picture 122" descr="一位男士正在向一群人做汇报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一位男士正在向一群人做汇报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CFD7955" w14:textId="77777777" w:rsidR="00D177E5" w:rsidRPr="008D684B" w:rsidRDefault="00000000" w:rsidP="00B61187">
            <w:pPr>
              <w:spacing w:before="240" w:after="24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咨询小组会：</w:t>
            </w:r>
          </w:p>
          <w:p w14:paraId="03249982" w14:textId="77777777" w:rsidR="00D177E5" w:rsidRPr="008D684B" w:rsidRDefault="00000000" w:rsidP="00B6118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帮助我们与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社区合作</w:t>
            </w:r>
          </w:p>
          <w:p w14:paraId="2E21CBB9" w14:textId="77777777" w:rsidR="00D177E5" w:rsidRPr="008D684B" w:rsidRDefault="00000000" w:rsidP="00B6118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确保新战略的良好运作。</w:t>
            </w:r>
          </w:p>
        </w:tc>
      </w:tr>
    </w:tbl>
    <w:p w14:paraId="1A8D7282" w14:textId="77777777" w:rsidR="00737BE3" w:rsidRPr="008D684B" w:rsidRDefault="00000000">
      <w:pPr>
        <w:rPr>
          <w:rFonts w:asciiTheme="minorHAnsi" w:eastAsia="DengXian" w:hAnsiTheme="minorHAnsi"/>
          <w:lang w:eastAsia="zh-CN"/>
        </w:rPr>
      </w:pPr>
      <w:r w:rsidRPr="008D684B">
        <w:rPr>
          <w:rFonts w:asciiTheme="minorHAnsi" w:eastAsia="DengXian" w:hAnsiTheme="minorHAnsi"/>
          <w:lang w:eastAsia="zh-CN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4DF077E2" w14:textId="77777777" w:rsidTr="00C91E9A">
        <w:tc>
          <w:tcPr>
            <w:tcW w:w="2551" w:type="dxa"/>
            <w:vAlign w:val="center"/>
          </w:tcPr>
          <w:p w14:paraId="3F6EAC1C" w14:textId="77777777" w:rsidR="006A7301" w:rsidRPr="008D684B" w:rsidRDefault="006A7301" w:rsidP="00B61187">
            <w:pPr>
              <w:pStyle w:val="Image"/>
              <w:spacing w:before="60" w:after="60"/>
              <w:rPr>
                <w:rFonts w:asciiTheme="minorHAnsi" w:eastAsia="DengXian" w:hAnsiTheme="minorHAnsi"/>
                <w:lang w:eastAsia="zh-CN"/>
              </w:rPr>
            </w:pPr>
          </w:p>
        </w:tc>
        <w:tc>
          <w:tcPr>
            <w:tcW w:w="6576" w:type="dxa"/>
            <w:vAlign w:val="center"/>
          </w:tcPr>
          <w:p w14:paraId="13CD8192" w14:textId="77777777" w:rsidR="006A7301" w:rsidRPr="008D684B" w:rsidRDefault="00000000" w:rsidP="00B61187">
            <w:pPr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我们希望咨询小组人员包括：</w:t>
            </w:r>
          </w:p>
        </w:tc>
      </w:tr>
      <w:tr w:rsidR="00F135C9" w:rsidRPr="008D684B" w14:paraId="0CB1346B" w14:textId="77777777" w:rsidTr="00C91E9A">
        <w:tc>
          <w:tcPr>
            <w:tcW w:w="2551" w:type="dxa"/>
            <w:vAlign w:val="center"/>
          </w:tcPr>
          <w:p w14:paraId="1D33FBA2" w14:textId="77777777" w:rsidR="00282ABC" w:rsidRPr="008D684B" w:rsidRDefault="00000000" w:rsidP="0043701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947B0BD" wp14:editId="4E54470F">
                  <wp:extent cx="1440000" cy="1440000"/>
                  <wp:effectExtent l="0" t="0" r="8255" b="8255"/>
                  <wp:docPr id="108" name="Picture 108" descr="一群文化语言多元化的残障人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一群文化语言多元化的残障人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E494A38" w14:textId="77777777" w:rsidR="002C59F3" w:rsidRPr="008D684B" w:rsidRDefault="00000000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</w:rPr>
              <w:t>参与者</w:t>
            </w:r>
          </w:p>
        </w:tc>
      </w:tr>
      <w:tr w:rsidR="00F135C9" w:rsidRPr="008D684B" w14:paraId="1A479529" w14:textId="77777777" w:rsidTr="00C91E9A">
        <w:tc>
          <w:tcPr>
            <w:tcW w:w="2551" w:type="dxa"/>
            <w:vAlign w:val="center"/>
          </w:tcPr>
          <w:p w14:paraId="053499E8" w14:textId="77777777" w:rsidR="00282ABC" w:rsidRPr="008D684B" w:rsidRDefault="00000000" w:rsidP="0043701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236E2CB" wp14:editId="5EA73F24">
                  <wp:extent cx="1440000" cy="1440000"/>
                  <wp:effectExtent l="0" t="0" r="8255" b="8255"/>
                  <wp:docPr id="107" name="Picture 107" descr="三个人在一起，他们的后面有一栋大楼。上面还有一个残障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三个人在一起，他们的后面有一栋大楼。上面还有一个残障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011320" w14:textId="77777777" w:rsidR="00282ABC" w:rsidRPr="008D684B" w:rsidRDefault="00000000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残障人士组织</w:t>
            </w:r>
          </w:p>
        </w:tc>
      </w:tr>
      <w:tr w:rsidR="00F135C9" w:rsidRPr="008D684B" w14:paraId="17F94973" w14:textId="77777777" w:rsidTr="00C91E9A">
        <w:tc>
          <w:tcPr>
            <w:tcW w:w="2551" w:type="dxa"/>
            <w:vAlign w:val="center"/>
          </w:tcPr>
          <w:p w14:paraId="4731F3E7" w14:textId="77777777" w:rsidR="004C6CC8" w:rsidRPr="008D684B" w:rsidRDefault="00000000" w:rsidP="0043701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12E2729" wp14:editId="72A13CFD">
                  <wp:extent cx="1440000" cy="1440000"/>
                  <wp:effectExtent l="0" t="0" r="8255" b="8255"/>
                  <wp:docPr id="112" name="Picture 112" descr="三个多元化人士站在一栋办公大楼前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三个多元化人士站在一栋办公大楼前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66AC9F" w14:textId="77777777" w:rsidR="004C6CC8" w:rsidRPr="008D684B" w:rsidRDefault="00000000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</w:rPr>
              <w:t>组织。</w:t>
            </w:r>
          </w:p>
        </w:tc>
      </w:tr>
      <w:tr w:rsidR="00F135C9" w:rsidRPr="008D684B" w14:paraId="722A81C8" w14:textId="77777777" w:rsidTr="00C91E9A">
        <w:tc>
          <w:tcPr>
            <w:tcW w:w="2551" w:type="dxa"/>
            <w:vAlign w:val="center"/>
          </w:tcPr>
          <w:p w14:paraId="518373A7" w14:textId="77777777" w:rsidR="004552F0" w:rsidRPr="008D684B" w:rsidRDefault="004552F0" w:rsidP="00B6118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</w:p>
        </w:tc>
        <w:tc>
          <w:tcPr>
            <w:tcW w:w="6576" w:type="dxa"/>
            <w:vAlign w:val="center"/>
          </w:tcPr>
          <w:p w14:paraId="3AF8B452" w14:textId="77777777" w:rsidR="004552F0" w:rsidRPr="008D684B" w:rsidRDefault="00000000" w:rsidP="00B61187">
            <w:pPr>
              <w:spacing w:before="24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我们也会与以下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 xml:space="preserve"> CALD 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参与者和其家人合作：</w:t>
            </w:r>
          </w:p>
        </w:tc>
      </w:tr>
      <w:tr w:rsidR="00F135C9" w:rsidRPr="008D684B" w14:paraId="1F6A39EE" w14:textId="77777777" w:rsidTr="00C91E9A">
        <w:tc>
          <w:tcPr>
            <w:tcW w:w="2551" w:type="dxa"/>
            <w:vAlign w:val="center"/>
          </w:tcPr>
          <w:p w14:paraId="63C1C73F" w14:textId="449FC4E2" w:rsidR="00A73641" w:rsidRPr="008D684B" w:rsidRDefault="00492C1D" w:rsidP="0043701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>
              <w:rPr>
                <w:noProof/>
              </w:rPr>
              <w:drawing>
                <wp:inline distT="0" distB="0" distL="0" distR="0" wp14:anchorId="4050E9D8" wp14:editId="7B27D1D7">
                  <wp:extent cx="1440000" cy="1440000"/>
                  <wp:effectExtent l="0" t="0" r="8255" b="8255"/>
                  <wp:docPr id="1" name="Picture 1" descr="其他语言的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其他语言的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C05A3D1" w14:textId="77777777" w:rsidR="00A73641" w:rsidRPr="008D684B" w:rsidRDefault="00000000" w:rsidP="0043701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母语非英语的人士</w:t>
            </w:r>
          </w:p>
        </w:tc>
      </w:tr>
      <w:tr w:rsidR="00F135C9" w:rsidRPr="008D684B" w14:paraId="227F8AEC" w14:textId="77777777" w:rsidTr="00C91E9A">
        <w:tc>
          <w:tcPr>
            <w:tcW w:w="2551" w:type="dxa"/>
            <w:vAlign w:val="center"/>
          </w:tcPr>
          <w:p w14:paraId="493D315B" w14:textId="44BA6A38" w:rsidR="00A73641" w:rsidRPr="008D684B" w:rsidRDefault="00492C1D" w:rsidP="00437017">
            <w:pPr>
              <w:pStyle w:val="Image"/>
              <w:spacing w:before="60" w:after="60"/>
              <w:rPr>
                <w:rFonts w:asciiTheme="minorHAnsi" w:eastAsia="DengXian" w:hAnsiTheme="minorHAnsi"/>
              </w:rPr>
            </w:pPr>
            <w:r>
              <w:rPr>
                <w:noProof/>
              </w:rPr>
              <w:drawing>
                <wp:inline distT="0" distB="0" distL="0" distR="0" wp14:anchorId="3E89AEA6" wp14:editId="42FDFB02">
                  <wp:extent cx="1482724" cy="1112043"/>
                  <wp:effectExtent l="0" t="0" r="3810" b="0"/>
                  <wp:docPr id="31" name="Picture 31" descr="一位女士正在使用扩音器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一位女士正在使用扩音器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B9B5E5A" w14:textId="77777777" w:rsidR="00A73641" w:rsidRPr="008D684B" w:rsidRDefault="00000000" w:rsidP="0043701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没有发言权的人士。</w:t>
            </w:r>
          </w:p>
        </w:tc>
      </w:tr>
    </w:tbl>
    <w:p w14:paraId="12014C9D" w14:textId="77777777" w:rsidR="00D177E5" w:rsidRPr="008D684B" w:rsidRDefault="00000000">
      <w:pPr>
        <w:spacing w:before="0" w:after="0" w:line="240" w:lineRule="auto"/>
        <w:rPr>
          <w:rFonts w:asciiTheme="minorHAnsi" w:eastAsia="DengXian" w:hAnsiTheme="minorHAnsi" w:cs="Times New Roman"/>
          <w:b/>
          <w:bCs/>
          <w:color w:val="6B2976"/>
          <w:sz w:val="40"/>
          <w:szCs w:val="26"/>
          <w:lang w:val="x-none" w:eastAsia="x-none"/>
        </w:rPr>
      </w:pPr>
      <w:bookmarkStart w:id="115" w:name="_Toc12634029"/>
      <w:bookmarkStart w:id="116" w:name="_Toc12636487"/>
      <w:bookmarkStart w:id="117" w:name="_Toc43391451"/>
      <w:bookmarkStart w:id="118" w:name="_Toc43391513"/>
      <w:r w:rsidRPr="008D684B">
        <w:rPr>
          <w:rFonts w:asciiTheme="minorHAnsi" w:eastAsia="DengXian" w:hAnsiTheme="minorHAnsi"/>
        </w:rPr>
        <w:br w:type="page"/>
      </w:r>
    </w:p>
    <w:p w14:paraId="56E4E472" w14:textId="77777777" w:rsidR="00493D5D" w:rsidRPr="008D684B" w:rsidRDefault="00000000" w:rsidP="00DD389A">
      <w:pPr>
        <w:pStyle w:val="Heading2"/>
        <w:rPr>
          <w:rFonts w:asciiTheme="minorHAnsi" w:eastAsia="DengXian" w:hAnsiTheme="minorHAnsi"/>
        </w:rPr>
      </w:pPr>
      <w:bookmarkStart w:id="119" w:name="_Toc256000012"/>
      <w:bookmarkStart w:id="120" w:name="_Toc113455981"/>
      <w:r w:rsidRPr="008D684B">
        <w:rPr>
          <w:rFonts w:asciiTheme="minorHAnsi" w:eastAsia="DengXian" w:hAnsiTheme="minorHAnsi" w:cs="SimSun"/>
        </w:rPr>
        <w:lastRenderedPageBreak/>
        <w:t>更多信息</w:t>
      </w:r>
      <w:bookmarkEnd w:id="115"/>
      <w:bookmarkEnd w:id="116"/>
      <w:bookmarkEnd w:id="117"/>
      <w:bookmarkEnd w:id="118"/>
      <w:bookmarkEnd w:id="119"/>
      <w:bookmarkEnd w:id="120"/>
    </w:p>
    <w:p w14:paraId="261CD935" w14:textId="77777777" w:rsidR="008A5DB9" w:rsidRPr="008D684B" w:rsidRDefault="00000000" w:rsidP="008A5DB9">
      <w:pPr>
        <w:rPr>
          <w:rFonts w:asciiTheme="minorHAnsi" w:eastAsia="DengXian" w:hAnsiTheme="minorHAnsi"/>
          <w:lang w:val="x-none" w:eastAsia="x-none"/>
        </w:rPr>
      </w:pPr>
      <w:r w:rsidRPr="008D684B">
        <w:rPr>
          <w:rFonts w:asciiTheme="minorHAnsi" w:eastAsia="DengXian" w:hAnsiTheme="minorHAnsi" w:cs="SimSun"/>
          <w:lang w:eastAsia="zh-CN"/>
        </w:rPr>
        <w:t>如需关于本报告的更多信息，请联系我们。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07155CE2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C5A065" w14:textId="77777777" w:rsidR="00493D5D" w:rsidRPr="008D684B" w:rsidRDefault="00000000" w:rsidP="00463A40">
            <w:pPr>
              <w:pStyle w:val="Image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2F32336" wp14:editId="649AA622">
                  <wp:extent cx="1440000" cy="1440000"/>
                  <wp:effectExtent l="0" t="0" r="8255" b="8255"/>
                  <wp:docPr id="3" name="Picture 3" descr="用“www.”显示的网站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用“www.”显示的网站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7A709E0" w14:textId="77777777" w:rsidR="00A73641" w:rsidRPr="008D684B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您可以访问我们的网站。</w:t>
            </w:r>
          </w:p>
          <w:p w14:paraId="4E329F48" w14:textId="77777777" w:rsidR="00493D5D" w:rsidRPr="008D684B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hyperlink r:id="rId100" w:history="1">
              <w:r w:rsidR="00A73641" w:rsidRPr="008D684B">
                <w:rPr>
                  <w:rStyle w:val="Hyperlink"/>
                  <w:rFonts w:asciiTheme="minorHAnsi" w:eastAsia="DengXian" w:hAnsiTheme="minorHAnsi" w:cs="SimSun"/>
                </w:rPr>
                <w:t>www.ndis.gov.au</w:t>
              </w:r>
            </w:hyperlink>
          </w:p>
        </w:tc>
      </w:tr>
      <w:tr w:rsidR="00F135C9" w:rsidRPr="008D684B" w14:paraId="4DCC6B11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99907C4" w14:textId="77777777" w:rsidR="00493D5D" w:rsidRPr="008D684B" w:rsidRDefault="00000000" w:rsidP="00463A40">
            <w:pPr>
              <w:pStyle w:val="Image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1BE44630" wp14:editId="1F655F21">
                  <wp:extent cx="1440000" cy="1440000"/>
                  <wp:effectExtent l="0" t="0" r="8255" b="8255"/>
                  <wp:docPr id="36" name="Picture 36" descr="电话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电话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ECBD6D9" w14:textId="77777777" w:rsidR="00A73641" w:rsidRPr="008D684B" w:rsidRDefault="00000000" w:rsidP="00A73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您可以打电话与我们联系。</w:t>
            </w:r>
          </w:p>
          <w:p w14:paraId="4CFE2B35" w14:textId="77777777" w:rsidR="00493D5D" w:rsidRPr="008D684B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r w:rsidRPr="008D684B">
              <w:rPr>
                <w:rStyle w:val="IntenseEmphasis1"/>
                <w:rFonts w:asciiTheme="minorHAnsi" w:eastAsia="DengXian" w:hAnsiTheme="minorHAnsi" w:cs="SimSun"/>
              </w:rPr>
              <w:t>1800 800 110</w:t>
            </w:r>
          </w:p>
        </w:tc>
      </w:tr>
      <w:tr w:rsidR="00F135C9" w:rsidRPr="008D684B" w14:paraId="48118417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6344AB6" w14:textId="77777777" w:rsidR="00CD310C" w:rsidRPr="008D684B" w:rsidRDefault="00000000" w:rsidP="00463A40">
            <w:pPr>
              <w:pStyle w:val="Image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0EFF379A" wp14:editId="7004D4C7">
                  <wp:extent cx="972000" cy="972000"/>
                  <wp:effectExtent l="0" t="0" r="0" b="0"/>
                  <wp:docPr id="15" name="Picture 15" descr="Facebook 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acebook 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F22F24D" w14:textId="77777777" w:rsidR="00CD310C" w:rsidRPr="008D684B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请在</w:t>
            </w:r>
            <w:r w:rsidRPr="008D684B">
              <w:rPr>
                <w:rFonts w:asciiTheme="minorHAnsi" w:eastAsia="DengXian" w:hAnsiTheme="minorHAnsi" w:cs="SimSun"/>
              </w:rPr>
              <w:t xml:space="preserve"> Facebook </w:t>
            </w:r>
            <w:r w:rsidRPr="008D684B">
              <w:rPr>
                <w:rFonts w:asciiTheme="minorHAnsi" w:eastAsia="DengXian" w:hAnsiTheme="minorHAnsi" w:cs="SimSun"/>
              </w:rPr>
              <w:t>上关注我们。</w:t>
            </w:r>
          </w:p>
          <w:p w14:paraId="4AB620B4" w14:textId="77777777" w:rsidR="00CD310C" w:rsidRPr="008D684B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HAnsi" w:eastAsia="DengXian" w:hAnsiTheme="minorHAnsi" w:cs="Arial"/>
              </w:rPr>
            </w:pPr>
            <w:hyperlink r:id="rId103" w:history="1">
              <w:r w:rsidR="00DE6B8B" w:rsidRPr="008D684B">
                <w:rPr>
                  <w:rStyle w:val="Hyperlink"/>
                  <w:rFonts w:asciiTheme="minorHAnsi" w:eastAsia="DengXian" w:hAnsiTheme="minorHAnsi" w:cs="SimSun"/>
                </w:rPr>
                <w:t>www.facebook.com/NDISAus</w:t>
              </w:r>
            </w:hyperlink>
          </w:p>
        </w:tc>
      </w:tr>
      <w:tr w:rsidR="00F135C9" w:rsidRPr="008D684B" w14:paraId="5C2D68E3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3053301" w14:textId="77777777" w:rsidR="00CD310C" w:rsidRPr="008D684B" w:rsidRDefault="00000000" w:rsidP="00463A40">
            <w:pPr>
              <w:pStyle w:val="Image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0463BB3A" wp14:editId="011246F6">
                  <wp:extent cx="972000" cy="972000"/>
                  <wp:effectExtent l="0" t="0" r="0" b="0"/>
                  <wp:docPr id="16" name="Picture 16" descr="Twitter 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itter 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982A699" w14:textId="77777777" w:rsidR="00CD310C" w:rsidRPr="008D684B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请在</w:t>
            </w:r>
            <w:r w:rsidRPr="008D684B">
              <w:rPr>
                <w:rFonts w:asciiTheme="minorHAnsi" w:eastAsia="DengXian" w:hAnsiTheme="minorHAnsi" w:cs="SimSun"/>
              </w:rPr>
              <w:t xml:space="preserve"> Twitter </w:t>
            </w:r>
            <w:r w:rsidRPr="008D684B">
              <w:rPr>
                <w:rFonts w:asciiTheme="minorHAnsi" w:eastAsia="DengXian" w:hAnsiTheme="minorHAnsi" w:cs="SimSun"/>
              </w:rPr>
              <w:t>上关注我们。</w:t>
            </w:r>
          </w:p>
          <w:p w14:paraId="043E1161" w14:textId="77777777" w:rsidR="00CD310C" w:rsidRPr="008D684B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r w:rsidRPr="008D684B">
              <w:rPr>
                <w:rStyle w:val="IntenseEmphasis1"/>
                <w:rFonts w:asciiTheme="minorHAnsi" w:eastAsia="DengXian" w:hAnsiTheme="minorHAnsi" w:cs="SimSun"/>
              </w:rPr>
              <w:t>@NDIS</w:t>
            </w:r>
          </w:p>
        </w:tc>
      </w:tr>
    </w:tbl>
    <w:p w14:paraId="551DC493" w14:textId="77777777" w:rsidR="00AE2123" w:rsidRPr="008D684B" w:rsidRDefault="00000000" w:rsidP="00AE2123">
      <w:pPr>
        <w:rPr>
          <w:rFonts w:asciiTheme="minorHAnsi" w:eastAsia="DengXian" w:hAnsiTheme="minorHAnsi" w:cs="Times New Roman"/>
          <w:sz w:val="32"/>
          <w:szCs w:val="26"/>
        </w:rPr>
      </w:pPr>
      <w:bookmarkStart w:id="121" w:name="_Toc43391514"/>
      <w:r w:rsidRPr="008D684B">
        <w:rPr>
          <w:rFonts w:asciiTheme="minorHAnsi" w:eastAsia="DengXian" w:hAnsiTheme="minorHAnsi"/>
        </w:rPr>
        <w:br w:type="page"/>
      </w:r>
    </w:p>
    <w:p w14:paraId="720B1BC2" w14:textId="77777777" w:rsidR="00CD310C" w:rsidRPr="008D684B" w:rsidRDefault="00000000" w:rsidP="00AA574A">
      <w:pPr>
        <w:pStyle w:val="Heading3"/>
        <w:rPr>
          <w:rFonts w:asciiTheme="minorHAnsi" w:eastAsia="DengXian" w:hAnsiTheme="minorHAnsi"/>
          <w:lang w:eastAsia="zh-CN"/>
        </w:rPr>
      </w:pPr>
      <w:r w:rsidRPr="008D684B">
        <w:rPr>
          <w:rFonts w:asciiTheme="minorHAnsi" w:eastAsia="DengXian" w:hAnsiTheme="minorHAnsi" w:cs="SimSun"/>
          <w:lang w:eastAsia="zh-CN"/>
        </w:rPr>
        <w:lastRenderedPageBreak/>
        <w:t>可以帮助您与我们交流的服务</w:t>
      </w:r>
      <w:bookmarkEnd w:id="121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769C334E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F34D1F2" w14:textId="77777777" w:rsidR="00115682" w:rsidRPr="008D684B" w:rsidRDefault="00000000" w:rsidP="00115682">
            <w:pPr>
              <w:pStyle w:val="Image"/>
              <w:spacing w:before="0" w:after="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5390942" wp14:editId="6825042A">
                  <wp:extent cx="1440000" cy="1440000"/>
                  <wp:effectExtent l="0" t="0" r="8255" b="8255"/>
                  <wp:docPr id="23" name="Picture 23" descr="线上对话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线上对话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866FD1E" w14:textId="77777777" w:rsidR="00115682" w:rsidRPr="008D684B" w:rsidRDefault="00000000" w:rsidP="001156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您可以通过我们网页上方的线上对话功能来和我们进行线上交流。</w:t>
            </w:r>
          </w:p>
          <w:p w14:paraId="42093753" w14:textId="77777777" w:rsidR="00115682" w:rsidRPr="008D684B" w:rsidRDefault="00000000" w:rsidP="00115682">
            <w:pPr>
              <w:pStyle w:val="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b/>
                <w:color w:val="6B2976"/>
              </w:rPr>
            </w:pPr>
            <w:hyperlink r:id="rId106" w:history="1">
              <w:r w:rsidRPr="008D684B">
                <w:rPr>
                  <w:rStyle w:val="Hyperlink"/>
                  <w:rFonts w:asciiTheme="minorHAnsi" w:eastAsia="DengXian" w:hAnsiTheme="minorHAnsi" w:cs="SimSun"/>
                </w:rPr>
                <w:t>www.ndis.gov.au</w:t>
              </w:r>
            </w:hyperlink>
          </w:p>
        </w:tc>
      </w:tr>
      <w:tr w:rsidR="00F135C9" w:rsidRPr="008D684B" w14:paraId="7826D472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1693477" w14:textId="77777777" w:rsidR="00CD310C" w:rsidRPr="008D684B" w:rsidRDefault="00CD310C" w:rsidP="00DA5C41">
            <w:pPr>
              <w:pStyle w:val="Image"/>
              <w:spacing w:before="0" w:after="0"/>
              <w:rPr>
                <w:rFonts w:asciiTheme="minorHAnsi" w:eastAsia="DengXian" w:hAnsiTheme="minorHAnsi"/>
                <w:lang w:eastAsia="en-AU"/>
              </w:rPr>
            </w:pPr>
          </w:p>
        </w:tc>
        <w:tc>
          <w:tcPr>
            <w:tcW w:w="6576" w:type="dxa"/>
          </w:tcPr>
          <w:p w14:paraId="1C0EA042" w14:textId="77777777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如果您不会说英语，您可以致电：</w:t>
            </w:r>
          </w:p>
        </w:tc>
      </w:tr>
      <w:tr w:rsidR="00F135C9" w:rsidRPr="008D684B" w14:paraId="47ABBE18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4B11CC4" w14:textId="77777777" w:rsidR="00493D5D" w:rsidRPr="008D684B" w:rsidRDefault="00000000" w:rsidP="00DA5C41">
            <w:pPr>
              <w:pStyle w:val="Image"/>
              <w:spacing w:before="0" w:after="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6F1DA6C5" wp14:editId="2328B7F1">
                  <wp:extent cx="1285875" cy="1285875"/>
                  <wp:effectExtent l="0" t="0" r="9525" b="9525"/>
                  <wp:docPr id="13" name="Picture 13" descr="口笔译服务处（TIS）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口笔译服务处（TIS）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82" cy="128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9A94EB7" w14:textId="77777777" w:rsidR="00092D2F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口笔译服务处（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TIS</w:t>
            </w:r>
            <w:r w:rsidRPr="008D684B">
              <w:rPr>
                <w:rFonts w:asciiTheme="minorHAnsi" w:eastAsia="DengXian" w:hAnsiTheme="minorHAnsi" w:cs="SimSun"/>
                <w:lang w:eastAsia="zh-CN"/>
              </w:rPr>
              <w:t>）</w:t>
            </w:r>
          </w:p>
          <w:p w14:paraId="0F3D8F36" w14:textId="77777777" w:rsidR="00493D5D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r w:rsidRPr="008D684B">
              <w:rPr>
                <w:rStyle w:val="IntenseEmphasis1"/>
                <w:rFonts w:asciiTheme="minorHAnsi" w:eastAsia="DengXian" w:hAnsiTheme="minorHAnsi" w:cs="SimSun"/>
              </w:rPr>
              <w:t>131 450</w:t>
            </w:r>
          </w:p>
        </w:tc>
      </w:tr>
      <w:tr w:rsidR="00F135C9" w:rsidRPr="008D684B" w14:paraId="36D2B212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2A87065" w14:textId="77777777" w:rsidR="00CD310C" w:rsidRPr="008D684B" w:rsidRDefault="00CD310C" w:rsidP="00DA5C41">
            <w:pPr>
              <w:pStyle w:val="Image"/>
              <w:spacing w:before="0" w:after="0"/>
              <w:rPr>
                <w:rFonts w:asciiTheme="minorHAnsi" w:eastAsia="DengXian" w:hAnsiTheme="minorHAnsi"/>
                <w:lang w:eastAsia="en-AU"/>
              </w:rPr>
            </w:pPr>
          </w:p>
        </w:tc>
        <w:tc>
          <w:tcPr>
            <w:tcW w:w="6576" w:type="dxa"/>
          </w:tcPr>
          <w:p w14:paraId="32EC85B8" w14:textId="0DC949FE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如果您有言语或者听力障碍，您可以致电：</w:t>
            </w:r>
          </w:p>
        </w:tc>
      </w:tr>
      <w:tr w:rsidR="00F135C9" w:rsidRPr="008D684B" w14:paraId="1EB02D60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C06284B" w14:textId="77777777" w:rsidR="00493D5D" w:rsidRPr="008D684B" w:rsidRDefault="00000000" w:rsidP="00DA5C41">
            <w:pPr>
              <w:pStyle w:val="Image"/>
              <w:spacing w:before="0" w:after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41F143C3" wp14:editId="5523C97F">
                  <wp:extent cx="1334770" cy="1334770"/>
                  <wp:effectExtent l="0" t="0" r="0" b="0"/>
                  <wp:docPr id="9" name="Picture 9" descr="TTY 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TY 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92" cy="133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684B">
              <w:rPr>
                <w:rFonts w:asciiTheme="minorHAnsi" w:eastAsia="DengXian" w:hAnsiTheme="minorHAnsi"/>
              </w:rPr>
              <w:t xml:space="preserve"> </w:t>
            </w:r>
          </w:p>
        </w:tc>
        <w:tc>
          <w:tcPr>
            <w:tcW w:w="6576" w:type="dxa"/>
          </w:tcPr>
          <w:p w14:paraId="2344913A" w14:textId="77777777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TTY</w:t>
            </w:r>
          </w:p>
          <w:p w14:paraId="18841898" w14:textId="77777777" w:rsidR="00493D5D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r w:rsidRPr="008D684B">
              <w:rPr>
                <w:rStyle w:val="IntenseEmphasis1"/>
                <w:rFonts w:asciiTheme="minorHAnsi" w:eastAsia="DengXian" w:hAnsiTheme="minorHAnsi" w:cs="SimSun"/>
              </w:rPr>
              <w:t>1800 555 677</w:t>
            </w:r>
          </w:p>
        </w:tc>
      </w:tr>
      <w:tr w:rsidR="00F135C9" w:rsidRPr="008D684B" w14:paraId="1B3794D2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7C99184" w14:textId="77777777" w:rsidR="00493D5D" w:rsidRPr="008D684B" w:rsidRDefault="00000000" w:rsidP="00DA5C41">
            <w:pPr>
              <w:pStyle w:val="Image"/>
              <w:spacing w:before="0" w:after="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1C478FA2" wp14:editId="115CD7CA">
                  <wp:extent cx="1325245" cy="1325245"/>
                  <wp:effectExtent l="0" t="0" r="8255" b="8255"/>
                  <wp:docPr id="14" name="Picture 14" descr="对话框标识和一只耳朵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对话框标识和一只耳朵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64" cy="132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AE06665" w14:textId="77777777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旁听助讲（</w:t>
            </w:r>
            <w:r w:rsidRPr="008D684B">
              <w:rPr>
                <w:rFonts w:asciiTheme="minorHAnsi" w:eastAsia="DengXian" w:hAnsiTheme="minorHAnsi" w:cs="SimSun"/>
              </w:rPr>
              <w:t>Speak and Listen</w:t>
            </w:r>
            <w:r w:rsidRPr="008D684B">
              <w:rPr>
                <w:rFonts w:asciiTheme="minorHAnsi" w:eastAsia="DengXian" w:hAnsiTheme="minorHAnsi" w:cs="SimSun"/>
              </w:rPr>
              <w:t>）</w:t>
            </w:r>
          </w:p>
          <w:p w14:paraId="4DC50AAE" w14:textId="77777777" w:rsidR="00493D5D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r w:rsidRPr="008D684B">
              <w:rPr>
                <w:rStyle w:val="IntenseEmphasis1"/>
                <w:rFonts w:asciiTheme="minorHAnsi" w:eastAsia="DengXian" w:hAnsiTheme="minorHAnsi" w:cs="SimSun"/>
              </w:rPr>
              <w:t>1800 555 727</w:t>
            </w:r>
          </w:p>
        </w:tc>
      </w:tr>
      <w:tr w:rsidR="00F135C9" w:rsidRPr="008D684B" w14:paraId="2B710FD6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E550D70" w14:textId="77777777" w:rsidR="00CD310C" w:rsidRPr="008D684B" w:rsidRDefault="00000000" w:rsidP="00DA5C41">
            <w:pPr>
              <w:pStyle w:val="Image"/>
              <w:spacing w:before="0" w:after="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2F71D529" wp14:editId="3D0B5FA9">
                  <wp:extent cx="1260000" cy="1017642"/>
                  <wp:effectExtent l="0" t="0" r="0" b="0"/>
                  <wp:docPr id="58" name="Picture 58" descr="全国中继服务（National Relay Service）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全国中继服务（National Relay Service）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FF150A9" w14:textId="77777777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全国中继服务（</w:t>
            </w:r>
            <w:r w:rsidRPr="008D684B">
              <w:rPr>
                <w:rFonts w:asciiTheme="minorHAnsi" w:eastAsia="DengXian" w:hAnsiTheme="minorHAnsi" w:cs="SimSun"/>
              </w:rPr>
              <w:t>National Relay Service</w:t>
            </w:r>
            <w:r w:rsidRPr="008D684B">
              <w:rPr>
                <w:rFonts w:asciiTheme="minorHAnsi" w:eastAsia="DengXian" w:hAnsiTheme="minorHAnsi" w:cs="SimSun"/>
              </w:rPr>
              <w:t>）</w:t>
            </w:r>
          </w:p>
          <w:p w14:paraId="47B04E78" w14:textId="77777777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HAnsi" w:eastAsia="DengXian" w:hAnsiTheme="minorHAnsi"/>
              </w:rPr>
            </w:pPr>
            <w:r w:rsidRPr="008D684B">
              <w:rPr>
                <w:rStyle w:val="IntenseEmphasis1"/>
                <w:rFonts w:asciiTheme="minorHAnsi" w:eastAsia="DengXian" w:hAnsiTheme="minorHAnsi" w:cs="SimSun"/>
              </w:rPr>
              <w:t>133 677</w:t>
            </w:r>
          </w:p>
          <w:p w14:paraId="51BF1AB9" w14:textId="77777777" w:rsidR="00CD310C" w:rsidRPr="008D684B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HAnsi" w:eastAsia="DengXian" w:hAnsiTheme="minorHAnsi"/>
              </w:rPr>
            </w:pPr>
            <w:hyperlink r:id="rId111" w:history="1">
              <w:r w:rsidRPr="008D684B">
                <w:rPr>
                  <w:rStyle w:val="Hyperlink"/>
                  <w:rFonts w:asciiTheme="minorHAnsi" w:eastAsia="DengXian" w:hAnsiTheme="minorHAnsi" w:cs="SimSun"/>
                </w:rPr>
                <w:t>www.relayservice.gov.au</w:t>
              </w:r>
            </w:hyperlink>
          </w:p>
        </w:tc>
      </w:tr>
    </w:tbl>
    <w:p w14:paraId="2B795C69" w14:textId="77777777" w:rsidR="008928D5" w:rsidRPr="008D684B" w:rsidRDefault="00000000" w:rsidP="00DD389A">
      <w:pPr>
        <w:pStyle w:val="Heading2"/>
        <w:rPr>
          <w:rFonts w:asciiTheme="minorHAnsi" w:eastAsia="DengXian" w:hAnsiTheme="minorHAnsi"/>
        </w:rPr>
      </w:pPr>
      <w:bookmarkStart w:id="122" w:name="_Toc256000013"/>
      <w:bookmarkStart w:id="123" w:name="_Toc43391452"/>
      <w:bookmarkStart w:id="124" w:name="_Toc43391515"/>
      <w:bookmarkStart w:id="125" w:name="_Toc113455982"/>
      <w:r w:rsidRPr="008D684B">
        <w:rPr>
          <w:rFonts w:asciiTheme="minorHAnsi" w:eastAsia="DengXian" w:hAnsiTheme="minorHAnsi" w:cs="SimSun"/>
        </w:rPr>
        <w:lastRenderedPageBreak/>
        <w:t>词汇表</w:t>
      </w:r>
      <w:bookmarkEnd w:id="122"/>
      <w:bookmarkEnd w:id="123"/>
      <w:bookmarkEnd w:id="124"/>
      <w:bookmarkEnd w:id="125"/>
    </w:p>
    <w:p w14:paraId="69DAEF8D" w14:textId="77777777" w:rsidR="00115682" w:rsidRPr="008D684B" w:rsidRDefault="00000000" w:rsidP="00115682">
      <w:pPr>
        <w:rPr>
          <w:rFonts w:asciiTheme="minorHAnsi" w:eastAsia="DengXian" w:hAnsiTheme="minorHAnsi"/>
          <w:lang w:val="x-none" w:eastAsia="x-none"/>
        </w:rPr>
      </w:pPr>
      <w:r w:rsidRPr="008D684B">
        <w:rPr>
          <w:rFonts w:asciiTheme="minorHAnsi" w:eastAsia="DengXian" w:hAnsiTheme="minorHAnsi" w:cs="SimSun"/>
          <w:lang w:eastAsia="x-none"/>
        </w:rPr>
        <w:t>该词汇表解释了本文中</w:t>
      </w:r>
      <w:r w:rsidRPr="008D684B">
        <w:rPr>
          <w:rStyle w:val="Strong"/>
          <w:rFonts w:asciiTheme="minorHAnsi" w:eastAsia="DengXian" w:hAnsiTheme="minorHAnsi" w:cs="SimSun"/>
          <w:lang w:eastAsia="x-none"/>
        </w:rPr>
        <w:t>粗体字</w:t>
      </w:r>
      <w:r w:rsidRPr="008D684B">
        <w:rPr>
          <w:rFonts w:asciiTheme="minorHAnsi" w:eastAsia="DengXian" w:hAnsiTheme="minorHAnsi" w:cs="SimSun"/>
          <w:lang w:eastAsia="x-none"/>
        </w:rPr>
        <w:t>的意思。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135C9" w:rsidRPr="008D684B" w14:paraId="05CE53DD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F24D209" w14:textId="77777777" w:rsidR="00B6657E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7861AF7B" wp14:editId="569600C3">
                  <wp:extent cx="1439544" cy="1079658"/>
                  <wp:effectExtent l="0" t="0" r="8890" b="6350"/>
                  <wp:docPr id="132" name="Picture 132" descr="一群人围成一圈坐在一起，正在阅读一些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一群人围成一圈坐在一起，正在阅读一些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29A66A2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</w:rPr>
              <w:t>咨询小组（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Advisory group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）</w:t>
            </w:r>
          </w:p>
          <w:p w14:paraId="486013A4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咨询小组是一些与我们合作的人士，他们会告诉我们：</w:t>
            </w:r>
          </w:p>
          <w:p w14:paraId="28DE5CA9" w14:textId="77777777" w:rsidR="00B6657E" w:rsidRPr="008D684B" w:rsidRDefault="00000000" w:rsidP="0071466B">
            <w:pPr>
              <w:pStyle w:val="ListParagraph"/>
              <w:numPr>
                <w:ilvl w:val="0"/>
                <w:numId w:val="1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哪些方面做的不错</w:t>
            </w:r>
          </w:p>
          <w:p w14:paraId="75959050" w14:textId="77777777" w:rsidR="00B6657E" w:rsidRPr="008D684B" w:rsidRDefault="00000000" w:rsidP="0071466B">
            <w:pPr>
              <w:pStyle w:val="ListParagraph"/>
              <w:numPr>
                <w:ilvl w:val="0"/>
                <w:numId w:val="1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b w:val="0"/>
                <w:bCs w:val="0"/>
                <w:color w:val="auto"/>
              </w:rPr>
            </w:pPr>
            <w:r w:rsidRPr="008D684B">
              <w:rPr>
                <w:rFonts w:asciiTheme="minorHAnsi" w:eastAsia="DengXian" w:hAnsiTheme="minorHAnsi" w:cs="SimSun"/>
              </w:rPr>
              <w:t>哪些方面需要改进。</w:t>
            </w:r>
          </w:p>
        </w:tc>
      </w:tr>
      <w:tr w:rsidR="00F135C9" w:rsidRPr="008D684B" w14:paraId="53EE17E3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773F011" w14:textId="77777777" w:rsidR="00BA0B4E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3A81513" wp14:editId="765B0DAE">
                  <wp:extent cx="1244010" cy="1244010"/>
                  <wp:effectExtent l="0" t="0" r="0" b="0"/>
                  <wp:docPr id="320595041" name="Picture 78" descr="一面钉着不同纸张的墙。纸张上有一些注释。三个人正在指着这些纸张看这些注释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595041" name="Picture 78" descr="一面钉着不同纸张的墙。纸张上有一些注释。三个人正在指着这些纸张看这些注释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38" cy="125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5CDB184" w14:textId="77777777" w:rsidR="00BA0B4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共同设计（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Co-design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</w:p>
          <w:p w14:paraId="0F1FD9AA" w14:textId="77777777" w:rsidR="00BA0B4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共同设计指的是人们一起合作来规划新事物。</w:t>
            </w:r>
          </w:p>
        </w:tc>
      </w:tr>
      <w:tr w:rsidR="00F135C9" w:rsidRPr="008D684B" w14:paraId="32138D26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0174417" w14:textId="77777777" w:rsidR="008928D5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934E9FE" wp14:editId="3E018F90">
                  <wp:extent cx="1440000" cy="1440000"/>
                  <wp:effectExtent l="0" t="0" r="8255" b="8255"/>
                  <wp:docPr id="114" name="Picture 114" descr="一个来自社区的人群，其中 3 个人的上方有对话框，显示了不同的语言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一个来自社区的人群，其中 3 个人的上方有对话框，显示了不同的语言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79C2462" w14:textId="3E7E205D" w:rsidR="00326C89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</w:rPr>
              <w:t>文化语言多元化</w:t>
            </w:r>
            <w:r w:rsidR="00DC15F5" w:rsidRPr="008D684B">
              <w:rPr>
                <w:rStyle w:val="Strong"/>
                <w:rFonts w:asciiTheme="minorHAnsi" w:eastAsia="DengXian" w:hAnsiTheme="minorHAnsi" w:cs="SimSun"/>
              </w:rPr>
              <w:br/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（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Culturally and linguistically diverse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，</w:t>
            </w:r>
            <w:r w:rsidR="00DC2106">
              <w:rPr>
                <w:rStyle w:val="Strong"/>
                <w:rFonts w:asciiTheme="minorHAnsi" w:eastAsia="DengXian" w:hAnsiTheme="minorHAnsi" w:cs="SimSun"/>
              </w:rPr>
              <w:br/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简称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 xml:space="preserve"> CALD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）</w:t>
            </w:r>
          </w:p>
          <w:p w14:paraId="4C2CB185" w14:textId="77777777" w:rsidR="00326C89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 xml:space="preserve">CALD </w:t>
            </w:r>
            <w:r w:rsidRPr="008D684B">
              <w:rPr>
                <w:rFonts w:asciiTheme="minorHAnsi" w:eastAsia="DengXian" w:hAnsiTheme="minorHAnsi" w:cs="SimSun"/>
              </w:rPr>
              <w:t>人士：</w:t>
            </w:r>
          </w:p>
          <w:p w14:paraId="69A32710" w14:textId="77777777" w:rsidR="00326C89" w:rsidRPr="008D684B" w:rsidRDefault="00000000" w:rsidP="0071466B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来自不同文化背景的人士</w:t>
            </w:r>
          </w:p>
          <w:p w14:paraId="331E724C" w14:textId="77777777" w:rsidR="008928D5" w:rsidRPr="008D684B" w:rsidRDefault="00000000" w:rsidP="0071466B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母语非英语的人士</w:t>
            </w:r>
          </w:p>
        </w:tc>
      </w:tr>
      <w:tr w:rsidR="00F135C9" w:rsidRPr="008D684B" w14:paraId="69175C42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31AC5D8" w14:textId="77777777" w:rsidR="00B6657E" w:rsidRPr="008D684B" w:rsidRDefault="00000000" w:rsidP="00B61187">
            <w:pPr>
              <w:pStyle w:val="Image"/>
              <w:spacing w:before="600" w:after="36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5CED5C6E" wp14:editId="18FFCEFD">
                  <wp:extent cx="1440000" cy="1068129"/>
                  <wp:effectExtent l="0" t="0" r="8255" b="0"/>
                  <wp:docPr id="115" name="Picture 115" descr="一群人在参加一个非洲节日活动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一群人在参加一个非洲节日活动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524BD8C" w14:textId="77777777" w:rsidR="00B6657E" w:rsidRPr="008D684B" w:rsidRDefault="00000000" w:rsidP="00B6118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</w:rPr>
              <w:t>文化（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Culture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）</w:t>
            </w:r>
          </w:p>
          <w:p w14:paraId="0D8861AE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文化是指：</w:t>
            </w:r>
          </w:p>
          <w:p w14:paraId="4417FE11" w14:textId="77777777" w:rsidR="00B6657E" w:rsidRPr="008D684B" w:rsidRDefault="00000000" w:rsidP="0071466B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您的生活方式</w:t>
            </w:r>
          </w:p>
          <w:p w14:paraId="677AB24F" w14:textId="77777777" w:rsidR="0036791B" w:rsidRPr="008D684B" w:rsidRDefault="00000000" w:rsidP="0071466B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对您来说重要的事物。</w:t>
            </w:r>
          </w:p>
        </w:tc>
      </w:tr>
      <w:tr w:rsidR="00F135C9" w:rsidRPr="008D684B" w14:paraId="4B3699D4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03B4ED5" w14:textId="77777777" w:rsidR="00B6657E" w:rsidRPr="008D684B" w:rsidRDefault="00000000" w:rsidP="0071466B">
            <w:pPr>
              <w:pStyle w:val="Image"/>
              <w:spacing w:before="480" w:after="48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28B49063" wp14:editId="3213DC97">
                  <wp:extent cx="1440000" cy="1440000"/>
                  <wp:effectExtent l="0" t="0" r="8255" b="8255"/>
                  <wp:docPr id="133" name="Picture 133" descr="信息、图表和档案文件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信息、图表和档案文件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E4C08B6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数据（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Data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</w:p>
          <w:p w14:paraId="05F704F7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我们所说的数据包括：</w:t>
            </w:r>
          </w:p>
          <w:p w14:paraId="708618D9" w14:textId="77777777" w:rsidR="00B6657E" w:rsidRPr="008D684B" w:rsidRDefault="00000000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事实</w:t>
            </w:r>
          </w:p>
          <w:p w14:paraId="6374219C" w14:textId="77777777" w:rsidR="00B6657E" w:rsidRPr="008D684B" w:rsidRDefault="00000000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信息</w:t>
            </w:r>
          </w:p>
          <w:p w14:paraId="793A4359" w14:textId="77777777" w:rsidR="00B6657E" w:rsidRPr="008D684B" w:rsidRDefault="00000000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b w:val="0"/>
                <w:bCs w:val="0"/>
                <w:color w:val="auto"/>
              </w:rPr>
            </w:pPr>
            <w:r w:rsidRPr="008D684B">
              <w:rPr>
                <w:rFonts w:asciiTheme="minorHAnsi" w:eastAsia="DengXian" w:hAnsiTheme="minorHAnsi" w:cs="SimSun"/>
              </w:rPr>
              <w:t>档案记录。</w:t>
            </w:r>
          </w:p>
        </w:tc>
      </w:tr>
      <w:tr w:rsidR="00F135C9" w:rsidRPr="008D684B" w14:paraId="5304E200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8B83475" w14:textId="77777777" w:rsidR="006C211E" w:rsidRPr="008D684B" w:rsidRDefault="00000000" w:rsidP="0071466B">
            <w:pPr>
              <w:pStyle w:val="Image"/>
              <w:spacing w:before="480" w:after="48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3F02504B" wp14:editId="56CF1301">
                  <wp:extent cx="1440000" cy="1440000"/>
                  <wp:effectExtent l="0" t="0" r="8255" b="8255"/>
                  <wp:docPr id="134" name="Picture 134" descr="一群残障人士，有一个弧形尖头围绕着他们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一群残障人士，有一个弧形尖头围绕着他们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DC12933" w14:textId="77777777" w:rsidR="006C211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</w:rPr>
              <w:t>包容（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Inclusive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）</w:t>
            </w:r>
          </w:p>
          <w:p w14:paraId="165641F4" w14:textId="77777777" w:rsidR="00D177E5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如果一件事物是包容的，那么每个人都可以：</w:t>
            </w:r>
          </w:p>
          <w:p w14:paraId="062CD881" w14:textId="77777777" w:rsidR="00D177E5" w:rsidRPr="008D684B" w:rsidRDefault="00000000" w:rsidP="0071466B">
            <w:pPr>
              <w:pStyle w:val="ListParagraph"/>
              <w:numPr>
                <w:ilvl w:val="0"/>
                <w:numId w:val="38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获取并使用信息</w:t>
            </w:r>
          </w:p>
          <w:p w14:paraId="017A7C72" w14:textId="77777777" w:rsidR="006C211E" w:rsidRPr="008D684B" w:rsidRDefault="00000000" w:rsidP="0071466B">
            <w:pPr>
              <w:pStyle w:val="ListParagraph"/>
              <w:numPr>
                <w:ilvl w:val="0"/>
                <w:numId w:val="38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b w:val="0"/>
                <w:bCs w:val="0"/>
                <w:color w:val="auto"/>
              </w:rPr>
            </w:pPr>
            <w:r w:rsidRPr="008D684B">
              <w:rPr>
                <w:rFonts w:asciiTheme="minorHAnsi" w:eastAsia="DengXian" w:hAnsiTheme="minorHAnsi" w:cs="SimSun"/>
              </w:rPr>
              <w:t>参与决策。</w:t>
            </w:r>
          </w:p>
        </w:tc>
      </w:tr>
      <w:tr w:rsidR="00F135C9" w:rsidRPr="008D684B" w14:paraId="1B557534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D5F09DE" w14:textId="77777777" w:rsidR="006C211E" w:rsidRPr="008D684B" w:rsidRDefault="00000000" w:rsidP="0071466B">
            <w:pPr>
              <w:pStyle w:val="Image"/>
              <w:spacing w:before="480" w:after="48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118EB52" wp14:editId="1408A074">
                  <wp:extent cx="1440000" cy="1080000"/>
                  <wp:effectExtent l="0" t="0" r="8255" b="6350"/>
                  <wp:docPr id="135" name="Picture 135" descr="两位女士在对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两位女士在对话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20A7638" w14:textId="77777777" w:rsidR="006C211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</w:rPr>
              <w:t>口译员（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Interpreter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）</w:t>
            </w:r>
          </w:p>
          <w:p w14:paraId="266623D4" w14:textId="77777777" w:rsidR="006C211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口译员是一位：</w:t>
            </w:r>
          </w:p>
          <w:p w14:paraId="37793B8E" w14:textId="77777777" w:rsidR="006C211E" w:rsidRPr="008D684B" w:rsidRDefault="00000000" w:rsidP="0071466B">
            <w:pPr>
              <w:pStyle w:val="ListParagraph"/>
              <w:numPr>
                <w:ilvl w:val="0"/>
                <w:numId w:val="2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会说您的语言的人</w:t>
            </w:r>
          </w:p>
          <w:p w14:paraId="40EE91A0" w14:textId="77777777" w:rsidR="006C211E" w:rsidRPr="008D684B" w:rsidRDefault="00000000" w:rsidP="0071466B">
            <w:pPr>
              <w:pStyle w:val="ListParagraph"/>
              <w:numPr>
                <w:ilvl w:val="0"/>
                <w:numId w:val="2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b w:val="0"/>
                <w:bCs w:val="0"/>
                <w:color w:val="auto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能帮助您理解别人在说什么的人。</w:t>
            </w:r>
          </w:p>
        </w:tc>
      </w:tr>
      <w:tr w:rsidR="00F135C9" w:rsidRPr="008D684B" w14:paraId="09C1E46C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7E09B5" w14:textId="77777777" w:rsidR="00B6657E" w:rsidRPr="008D684B" w:rsidRDefault="00000000" w:rsidP="0071466B">
            <w:pPr>
              <w:pStyle w:val="Image"/>
              <w:spacing w:before="480" w:after="48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2A0038B1" wp14:editId="658B9AC4">
                  <wp:extent cx="1440000" cy="1440000"/>
                  <wp:effectExtent l="0" t="0" r="0" b="8255"/>
                  <wp:docPr id="110" name="Picture 110" descr="一群残障人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一群残障人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64738F9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</w:rPr>
              <w:t>参与者（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Participants</w:t>
            </w:r>
            <w:r w:rsidRPr="008D684B">
              <w:rPr>
                <w:rStyle w:val="Strong"/>
                <w:rFonts w:asciiTheme="minorHAnsi" w:eastAsia="DengXian" w:hAnsiTheme="minorHAnsi" w:cs="SimSun"/>
              </w:rPr>
              <w:t>）</w:t>
            </w:r>
          </w:p>
          <w:p w14:paraId="05618898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 w:cs="SimSun"/>
              </w:rPr>
              <w:t>参与者是参与</w:t>
            </w:r>
            <w:r w:rsidRPr="008D684B">
              <w:rPr>
                <w:rFonts w:asciiTheme="minorHAnsi" w:eastAsia="DengXian" w:hAnsiTheme="minorHAnsi" w:cs="SimSun"/>
              </w:rPr>
              <w:t xml:space="preserve"> NDIS </w:t>
            </w:r>
            <w:r w:rsidRPr="008D684B">
              <w:rPr>
                <w:rFonts w:asciiTheme="minorHAnsi" w:eastAsia="DengXian" w:hAnsiTheme="minorHAnsi" w:cs="SimSun"/>
              </w:rPr>
              <w:t>的残障人士。</w:t>
            </w:r>
          </w:p>
        </w:tc>
      </w:tr>
      <w:tr w:rsidR="00F135C9" w:rsidRPr="008D684B" w14:paraId="11875982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E64B55C" w14:textId="77777777" w:rsidR="00732055" w:rsidRPr="008D684B" w:rsidRDefault="00000000" w:rsidP="0071466B">
            <w:pPr>
              <w:pStyle w:val="Image"/>
              <w:keepNext/>
              <w:keepLines/>
              <w:spacing w:before="360" w:after="360"/>
              <w:rPr>
                <w:rFonts w:asciiTheme="minorHAnsi" w:eastAsia="DengXian" w:hAnsiTheme="minorHAnsi"/>
                <w:noProof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lastRenderedPageBreak/>
              <w:drawing>
                <wp:inline distT="0" distB="0" distL="0" distR="0" wp14:anchorId="37BD4172" wp14:editId="72848FFF">
                  <wp:extent cx="1440000" cy="1440000"/>
                  <wp:effectExtent l="0" t="0" r="8255" b="8255"/>
                  <wp:docPr id="136" name="Picture 136" descr="一个人和一位服务提供商在一起，服务人员手持带夹子的写字板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一个人和一位服务提供商在一起，服务人员手持带夹子的写字板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88E781E" w14:textId="77777777" w:rsidR="00732055" w:rsidRPr="008D684B" w:rsidRDefault="00000000" w:rsidP="0071466B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服务提供商（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Provider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</w:p>
          <w:p w14:paraId="7CA2EDBD" w14:textId="77777777" w:rsidR="00732055" w:rsidRPr="008D684B" w:rsidRDefault="00000000" w:rsidP="0071466B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服务提供商通过提供服务来为他人提供援助。</w:t>
            </w:r>
          </w:p>
        </w:tc>
      </w:tr>
      <w:tr w:rsidR="00F135C9" w:rsidRPr="008D684B" w14:paraId="3B8AC343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818ECB" w14:textId="77777777" w:rsidR="00B6657E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29524D1" wp14:editId="0EB25772">
                  <wp:extent cx="1440000" cy="1080000"/>
                  <wp:effectExtent l="0" t="0" r="8255" b="6350"/>
                  <wp:docPr id="137" name="Picture 137" descr="一群人正围着桌子坐着，在进行讨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一群人正围着桌子坐着，在进行讨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54FCEEC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圆桌会议（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Roundtable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</w:p>
          <w:p w14:paraId="71C21104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圆桌会议是指一群人就一个话题展开讨论。</w:t>
            </w:r>
          </w:p>
          <w:p w14:paraId="3D13CC20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每个人都可以就这个话题发表看法。</w:t>
            </w:r>
          </w:p>
        </w:tc>
      </w:tr>
      <w:tr w:rsidR="00F135C9" w:rsidRPr="008D684B" w14:paraId="41E752B5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571C0CC" w14:textId="77777777" w:rsidR="00B6657E" w:rsidRPr="008D684B" w:rsidRDefault="00000000" w:rsidP="0071466B">
            <w:pPr>
              <w:pStyle w:val="Image"/>
              <w:spacing w:before="360" w:after="360"/>
              <w:rPr>
                <w:rFonts w:asciiTheme="minorHAnsi" w:eastAsia="DengXian" w:hAnsiTheme="minorHAnsi"/>
                <w:lang w:eastAsia="en-AU"/>
              </w:rPr>
            </w:pPr>
            <w:r w:rsidRPr="008D684B">
              <w:rPr>
                <w:rFonts w:asciiTheme="minorHAnsi" w:eastAsia="DengXian" w:hAnsiTheme="minorHAnsi"/>
                <w:noProof/>
              </w:rPr>
              <w:drawing>
                <wp:inline distT="0" distB="0" distL="0" distR="0" wp14:anchorId="6AD16B01" wp14:editId="7F030736">
                  <wp:extent cx="1440000" cy="1440000"/>
                  <wp:effectExtent l="0" t="0" r="8255" b="8255"/>
                  <wp:docPr id="138" name="Picture 138" descr="一个带夹子的写字板，上面写着“主题”，还有一个表示重要的灯泡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一个带夹子的写字板，上面写着“主题”，还有一个表示重要的灯泡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7FE3BB0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主题（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Themes</w:t>
            </w:r>
            <w:r w:rsidRPr="008D684B">
              <w:rPr>
                <w:rStyle w:val="Strong"/>
                <w:rFonts w:asciiTheme="minorHAnsi" w:eastAsia="DengXian" w:hAnsiTheme="minorHAnsi" w:cs="SimSun"/>
                <w:lang w:eastAsia="zh-CN"/>
              </w:rPr>
              <w:t>）</w:t>
            </w:r>
          </w:p>
          <w:p w14:paraId="3F447FCB" w14:textId="77777777" w:rsidR="00B6657E" w:rsidRPr="008D684B" w:rsidRDefault="00000000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="DengXian" w:hAnsiTheme="minorHAnsi"/>
                <w:lang w:eastAsia="zh-CN"/>
              </w:rPr>
            </w:pPr>
            <w:r w:rsidRPr="008D684B">
              <w:rPr>
                <w:rFonts w:asciiTheme="minorHAnsi" w:eastAsia="DengXian" w:hAnsiTheme="minorHAnsi" w:cs="SimSun"/>
                <w:lang w:eastAsia="zh-CN"/>
              </w:rPr>
              <w:t>主题指的是在我们工作和生活的不同方面出现的重要想法。</w:t>
            </w:r>
          </w:p>
        </w:tc>
      </w:tr>
    </w:tbl>
    <w:p w14:paraId="625CB9ED" w14:textId="77777777" w:rsidR="003C55F6" w:rsidRPr="008D684B" w:rsidRDefault="003C55F6" w:rsidP="00463A40">
      <w:pPr>
        <w:pStyle w:val="NoSpacing"/>
        <w:rPr>
          <w:rFonts w:asciiTheme="minorHAnsi" w:eastAsia="DengXian" w:hAnsiTheme="minorHAnsi"/>
          <w:lang w:eastAsia="zh-CN"/>
        </w:rPr>
      </w:pPr>
    </w:p>
    <w:p w14:paraId="1A55A094" w14:textId="77777777" w:rsidR="00463A40" w:rsidRPr="008D684B" w:rsidRDefault="00463A40" w:rsidP="0071466B">
      <w:pPr>
        <w:pStyle w:val="NoSpacing"/>
        <w:spacing w:before="3120"/>
        <w:rPr>
          <w:rFonts w:asciiTheme="minorHAnsi" w:eastAsia="DengXian" w:hAnsiTheme="minorHAnsi"/>
          <w:lang w:eastAsia="zh-CN"/>
        </w:rPr>
      </w:pPr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F135C9" w:rsidRPr="008D684B" w14:paraId="68B59F30" w14:textId="77777777" w:rsidTr="00BD3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61FDFB52" w14:textId="77777777" w:rsidR="000E4E3C" w:rsidRPr="008D684B" w:rsidRDefault="00000000" w:rsidP="00BD367D">
            <w:pPr>
              <w:rPr>
                <w:rFonts w:asciiTheme="minorHAnsi" w:eastAsia="DengXian" w:hAnsiTheme="minorHAnsi"/>
              </w:rPr>
            </w:pPr>
            <w:r w:rsidRPr="008D684B">
              <w:rPr>
                <w:rFonts w:asciiTheme="minorHAnsi" w:eastAsia="DengXian" w:hAnsiTheme="minorHAnsi"/>
                <w:noProof/>
                <w:lang w:eastAsia="en-AU"/>
              </w:rPr>
              <w:drawing>
                <wp:inline distT="0" distB="0" distL="0" distR="0" wp14:anchorId="32389A94" wp14:editId="408EF243">
                  <wp:extent cx="864000" cy="864000"/>
                  <wp:effectExtent l="0" t="0" r="0" b="0"/>
                  <wp:docPr id="74" name="Picture 74" descr="Information Access Group 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Information Access Group 标识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679F6369" w14:textId="77777777" w:rsidR="000E4E3C" w:rsidRPr="008D684B" w:rsidRDefault="00000000" w:rsidP="001E5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DengXian" w:hAnsiTheme="minorHAnsi"/>
                <w:sz w:val="22"/>
              </w:rPr>
            </w:pPr>
            <w:r w:rsidRPr="008D684B">
              <w:rPr>
                <w:rFonts w:asciiTheme="minorHAnsi" w:eastAsia="DengXian" w:hAnsiTheme="minorHAnsi" w:cs="SimSun"/>
                <w:sz w:val="24"/>
                <w:szCs w:val="24"/>
              </w:rPr>
              <w:t xml:space="preserve">The Information Access Group </w:t>
            </w:r>
            <w:r w:rsidRPr="008D684B">
              <w:rPr>
                <w:rFonts w:asciiTheme="minorHAnsi" w:eastAsia="DengXian" w:hAnsiTheme="minorHAnsi" w:cs="SimSun"/>
                <w:sz w:val="24"/>
                <w:szCs w:val="24"/>
              </w:rPr>
              <w:t>在编写本易读版文件时使用了库存图像和自定义图像。未经许可，图像不得重复使用。有关这些图像的任何咨询，请访问</w:t>
            </w:r>
            <w:hyperlink r:id="rId115" w:history="1">
              <w:r w:rsidRPr="008D684B">
                <w:rPr>
                  <w:rStyle w:val="Hyperlink"/>
                  <w:rFonts w:asciiTheme="minorHAnsi" w:eastAsia="DengXian" w:hAnsiTheme="minorHAnsi" w:cs="SimSun"/>
                  <w:sz w:val="24"/>
                  <w:szCs w:val="24"/>
                </w:rPr>
                <w:t>www.informationaccessgroup.com</w:t>
              </w:r>
            </w:hyperlink>
            <w:r w:rsidRPr="008D684B">
              <w:rPr>
                <w:rFonts w:asciiTheme="minorHAnsi" w:eastAsia="DengXian" w:hAnsiTheme="minorHAnsi" w:cs="SimSun"/>
                <w:sz w:val="24"/>
                <w:szCs w:val="24"/>
              </w:rPr>
              <w:t>。请注明项目编号</w:t>
            </w:r>
            <w:r w:rsidRPr="008D684B">
              <w:rPr>
                <w:rFonts w:asciiTheme="minorHAnsi" w:eastAsia="DengXian" w:hAnsiTheme="minorHAnsi" w:cs="SimSun"/>
                <w:sz w:val="24"/>
                <w:szCs w:val="24"/>
              </w:rPr>
              <w:t xml:space="preserve"> 4978</w:t>
            </w:r>
            <w:r w:rsidRPr="008D684B">
              <w:rPr>
                <w:rFonts w:asciiTheme="minorHAnsi" w:eastAsia="DengXian" w:hAnsiTheme="minorHAnsi" w:cs="SimSun"/>
                <w:sz w:val="24"/>
                <w:szCs w:val="24"/>
              </w:rPr>
              <w:t>。</w:t>
            </w:r>
          </w:p>
        </w:tc>
      </w:tr>
      <w:bookmarkEnd w:id="92"/>
      <w:bookmarkEnd w:id="93"/>
    </w:tbl>
    <w:p w14:paraId="1AA8F1CC" w14:textId="77777777" w:rsidR="006A3B43" w:rsidRPr="008D684B" w:rsidRDefault="006A3B43" w:rsidP="00463A40">
      <w:pPr>
        <w:pStyle w:val="Tablespacerrow"/>
        <w:rPr>
          <w:rFonts w:asciiTheme="minorHAnsi" w:eastAsia="DengXian" w:hAnsiTheme="minorHAnsi"/>
        </w:rPr>
        <w:sectPr w:rsidR="006A3B43" w:rsidRPr="008D684B" w:rsidSect="00AC2055">
          <w:footerReference w:type="default" r:id="rId116"/>
          <w:headerReference w:type="first" r:id="rId117"/>
          <w:footerReference w:type="first" r:id="rId118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5E50CE2A" w14:textId="77777777" w:rsidR="00EC31C6" w:rsidRPr="008D684B" w:rsidRDefault="00EC31C6" w:rsidP="00D25C78">
      <w:pPr>
        <w:rPr>
          <w:rFonts w:asciiTheme="minorHAnsi" w:eastAsia="DengXian" w:hAnsiTheme="minorHAnsi"/>
          <w:lang w:val="en-US"/>
        </w:rPr>
      </w:pPr>
    </w:p>
    <w:p w14:paraId="5D01FDCB" w14:textId="77777777" w:rsidR="00ED647D" w:rsidRPr="008D684B" w:rsidRDefault="00ED647D" w:rsidP="00ED647D">
      <w:pPr>
        <w:rPr>
          <w:rFonts w:asciiTheme="minorHAnsi" w:eastAsia="DengXian" w:hAnsiTheme="minorHAnsi"/>
          <w:lang w:val="en-US"/>
        </w:rPr>
      </w:pPr>
    </w:p>
    <w:p w14:paraId="30723B19" w14:textId="77777777" w:rsidR="00ED647D" w:rsidRPr="008D684B" w:rsidRDefault="00ED647D" w:rsidP="00ED647D">
      <w:pPr>
        <w:rPr>
          <w:rFonts w:asciiTheme="minorHAnsi" w:eastAsia="DengXian" w:hAnsiTheme="minorHAnsi"/>
          <w:lang w:val="en-US"/>
        </w:rPr>
      </w:pPr>
    </w:p>
    <w:p w14:paraId="29520C91" w14:textId="77777777" w:rsidR="00ED647D" w:rsidRPr="008D684B" w:rsidRDefault="00ED647D" w:rsidP="00ED647D">
      <w:pPr>
        <w:tabs>
          <w:tab w:val="left" w:pos="6900"/>
        </w:tabs>
        <w:rPr>
          <w:rFonts w:asciiTheme="minorHAnsi" w:eastAsia="DengXian" w:hAnsiTheme="minorHAnsi"/>
          <w:lang w:val="en-US"/>
        </w:rPr>
      </w:pPr>
    </w:p>
    <w:sectPr w:rsidR="00ED647D" w:rsidRPr="008D684B" w:rsidSect="00E310D5">
      <w:footerReference w:type="default" r:id="rId119"/>
      <w:headerReference w:type="first" r:id="rId120"/>
      <w:footerReference w:type="first" r:id="rId121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B27F" w14:textId="77777777" w:rsidR="00356F47" w:rsidRDefault="00356F47">
      <w:pPr>
        <w:spacing w:before="0" w:after="0" w:line="240" w:lineRule="auto"/>
      </w:pPr>
      <w:r>
        <w:separator/>
      </w:r>
    </w:p>
  </w:endnote>
  <w:endnote w:type="continuationSeparator" w:id="0">
    <w:p w14:paraId="03D65365" w14:textId="77777777" w:rsidR="00356F47" w:rsidRDefault="00356F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53B2F1-D712-4605-8102-FC9DC6EFA1D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FF592EB2-6AAA-42CB-8F3C-417B38A13AB4}"/>
    <w:embedBold r:id="rId3" w:subsetted="1" w:fontKey="{1ABB1BD3-1681-4C09-96D9-FFF5BE2F1AF8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E2B3AB-4719-43B4-AE2E-2EFF94FBF00E}"/>
    <w:embedBold r:id="rId5" w:fontKey="{BB8FA168-0A3A-4502-81DC-BDA9939981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6" w:fontKey="{44131451-85C2-41BE-B904-077C42A7F3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7" w:subsetted="1" w:fontKey="{6A37FD8A-4C54-452C-B1DA-CC6EF57B2EEC}"/>
    <w:embedBold r:id="rId8" w:subsetted="1" w:fontKey="{450D5FF4-45E6-48B6-9AB7-331BD42E6B93}"/>
    <w:embedItalic r:id="rId9" w:subsetted="1" w:fontKey="{8334A6CD-9AC9-4E3A-B33D-C512E01A02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D60A9" w14:textId="4178CF32" w:rsidR="00986198" w:rsidRDefault="00000000" w:rsidP="00986198">
    <w:pPr>
      <w:pStyle w:val="Footer"/>
    </w:pPr>
    <w:r w:rsidRPr="004352BC">
      <w:rPr>
        <w:rFonts w:eastAsia="DengXian"/>
      </w:rPr>
      <w:drawing>
        <wp:anchor distT="0" distB="0" distL="114300" distR="114300" simplePos="0" relativeHeight="251661312" behindDoc="1" locked="1" layoutInCell="1" allowOverlap="1" wp14:anchorId="4DFE1F04" wp14:editId="28F8BDDD">
          <wp:simplePos x="0" y="0"/>
          <wp:positionH relativeFrom="page">
            <wp:posOffset>-62230</wp:posOffset>
          </wp:positionH>
          <wp:positionV relativeFrom="bottomMargin">
            <wp:posOffset>-593090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52BC">
      <w:rPr>
        <w:rFonts w:ascii="SimSun" w:eastAsia="DengXian" w:hAnsi="SimSun" w:cs="SimSun"/>
      </w:rPr>
      <w:t>第</w:t>
    </w:r>
    <w:r w:rsidRPr="004352BC">
      <w:rPr>
        <w:rFonts w:asciiTheme="minorHAnsi" w:hAnsiTheme="minorHAnsi"/>
      </w:rPr>
      <w:fldChar w:fldCharType="begin"/>
    </w:r>
    <w:r w:rsidRPr="004352BC">
      <w:rPr>
        <w:rFonts w:asciiTheme="minorHAnsi" w:hAnsiTheme="minorHAnsi" w:cs="SimSun"/>
      </w:rPr>
      <w:instrText xml:space="preserve"> PAGE   \* MERGEFORMAT </w:instrText>
    </w:r>
    <w:r w:rsidRPr="004352BC">
      <w:rPr>
        <w:rFonts w:asciiTheme="minorHAnsi" w:hAnsiTheme="minorHAnsi"/>
      </w:rPr>
      <w:fldChar w:fldCharType="separate"/>
    </w:r>
    <w:r w:rsidRPr="004352BC">
      <w:rPr>
        <w:rFonts w:asciiTheme="minorHAnsi" w:hAnsiTheme="minorHAnsi" w:cs="SimSun"/>
      </w:rPr>
      <w:t>32</w:t>
    </w:r>
    <w:r w:rsidRPr="004352BC">
      <w:rPr>
        <w:rFonts w:asciiTheme="minorHAnsi" w:hAnsiTheme="minorHAnsi"/>
      </w:rPr>
      <w:fldChar w:fldCharType="end"/>
    </w:r>
    <w:r w:rsidRPr="004352BC">
      <w:rPr>
        <w:rFonts w:ascii="SimSun" w:eastAsia="DengXian" w:hAnsi="SimSun" w:cs="SimSun"/>
      </w:rPr>
      <w:t>页</w:t>
    </w:r>
    <w:r w:rsidR="007258BD" w:rsidRPr="004352BC">
      <w:rPr>
        <w:rFonts w:asciiTheme="minorHAnsi" w:hAnsiTheme="minorHAnsi"/>
      </w:rPr>
      <w:fldChar w:fldCharType="begin"/>
    </w:r>
    <w:r w:rsidRPr="004352BC">
      <w:rPr>
        <w:rFonts w:asciiTheme="minorHAnsi" w:hAnsiTheme="minorHAnsi" w:cs="SimSun"/>
      </w:rPr>
      <w:instrText xml:space="preserve"> NUMPAGES   \* MERGEFORMAT </w:instrText>
    </w:r>
    <w:r w:rsidR="007258BD" w:rsidRPr="004352BC">
      <w:rPr>
        <w:rFonts w:asciiTheme="minorHAnsi" w:hAnsiTheme="minorHAnsi"/>
      </w:rPr>
      <w:fldChar w:fldCharType="separate"/>
    </w:r>
    <w:r w:rsidR="007258BD" w:rsidRPr="004352BC">
      <w:rPr>
        <w:rFonts w:asciiTheme="minorHAnsi" w:hAnsiTheme="minorHAnsi" w:cs="SimSun"/>
      </w:rPr>
      <w:t>33</w:t>
    </w:r>
    <w:r w:rsidR="007258BD" w:rsidRPr="004352BC">
      <w:rPr>
        <w:rFonts w:asciiTheme="minorHAnsi" w:hAnsi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E50D" w14:textId="3C3ED424" w:rsidR="00EC34F7" w:rsidRDefault="00000000" w:rsidP="00EC34F7">
    <w:pPr>
      <w:pStyle w:val="Footerfrontpage"/>
    </w:pPr>
    <w:r>
      <w:rPr>
        <w:noProof/>
      </w:rPr>
      <w:drawing>
        <wp:inline distT="0" distB="0" distL="0" distR="0" wp14:anchorId="0260078C" wp14:editId="6BBA25C1">
          <wp:extent cx="1260000" cy="624393"/>
          <wp:effectExtent l="0" t="0" r="0" b="4445"/>
          <wp:docPr id="20" name="Picture 20" descr="NDIS 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NDIS 标识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>
      <w:rPr>
        <w:rFonts w:ascii="SimSun" w:hAnsi="SimSun" w:cs="SimSun"/>
      </w:rPr>
      <w:tab/>
    </w:r>
    <w:r w:rsidR="00162151" w:rsidRPr="00F26340">
      <w:rPr>
        <w:rFonts w:ascii="Arial" w:eastAsia="Arial Unicode MS" w:hAnsi="Arial" w:cs="Arial"/>
        <w:lang w:val="hi"/>
      </w:rPr>
      <w:t>ndis.gov.au</w:t>
    </w:r>
  </w:p>
  <w:p w14:paraId="24B013D2" w14:textId="77777777" w:rsidR="00EC34F7" w:rsidRPr="00BE3FC7" w:rsidRDefault="00000000" w:rsidP="00EC34F7">
    <w:pPr>
      <w:pStyle w:val="Tablespacerrow"/>
    </w:pPr>
    <w:r>
      <w:br/>
    </w:r>
  </w:p>
  <w:p w14:paraId="11F5141E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A6ECB" w14:textId="77777777" w:rsidR="00384C4C" w:rsidRPr="001A07DF" w:rsidRDefault="00000000" w:rsidP="000749C5">
    <w:pPr>
      <w:pStyle w:val="Footer"/>
    </w:pPr>
    <w:r w:rsidRPr="00AD2EFB">
      <w:rPr>
        <w:rStyle w:val="IntenseEmphasis1"/>
        <w:rFonts w:ascii="SimSun" w:hAnsi="SimSun" w:cs="SimSun"/>
      </w:rPr>
      <w:t>ndis.gov.au</w:t>
    </w:r>
    <w:r w:rsidRPr="00AD2EFB">
      <w:rPr>
        <w:rStyle w:val="IntenseEmphasis1"/>
        <w:rFonts w:ascii="SimSun" w:hAnsi="SimSun" w:cs="SimSun"/>
      </w:rPr>
      <w:tab/>
    </w:r>
    <w:sdt>
      <w:sdtPr>
        <w:alias w:val="Title"/>
        <w:id w:val="1505328003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>
      <w:rPr>
        <w:rFonts w:ascii="SimSun" w:hAnsi="SimSun" w:cs="SimSun"/>
      </w:rPr>
      <w:t xml:space="preserve"> |</w:t>
    </w:r>
    <w:sdt>
      <w:sdtPr>
        <w:id w:val="1713888748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  <w:rFonts w:ascii="SimSun" w:hAnsi="SimSun" w:cs="SimSun"/>
          </w:rPr>
          <w:t>Click or tap to enter a date.</w:t>
        </w:r>
      </w:sdtContent>
    </w:sdt>
    <w:r w:rsidRPr="00AD2EFB">
      <w:rPr>
        <w:rStyle w:val="IntenseEmphasis1"/>
        <w:rFonts w:ascii="SimSun" w:hAnsi="SimSun" w:cs="SimSun"/>
      </w:rPr>
      <w:tab/>
    </w:r>
    <w:sdt>
      <w:sdtPr>
        <w:id w:val="968435244"/>
        <w:docPartObj>
          <w:docPartGallery w:val="Page Numbers (Bottom of Page)"/>
          <w:docPartUnique/>
        </w:docPartObj>
      </w:sdtPr>
      <w:sdtContent>
        <w:r w:rsidRPr="001A07DF">
          <w:rPr>
            <w:rFonts w:ascii="SimSun" w:hAnsi="SimSun" w:cs="SimSun"/>
          </w:rPr>
          <w:t>第 页</w:t>
        </w:r>
        <w:r w:rsidRPr="001A07DF">
          <w:fldChar w:fldCharType="begin"/>
        </w:r>
        <w:r w:rsidRPr="001A07DF">
          <w:rPr>
            <w:rFonts w:ascii="SimSun" w:hAnsi="SimSun" w:cs="SimSun"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rFonts w:ascii="SimSun" w:hAnsi="SimSun" w:cs="SimSun"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067D" w14:textId="77777777" w:rsidR="00C65783" w:rsidRDefault="00000000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3FB9F82A" wp14:editId="4F218631">
          <wp:extent cx="1620000" cy="919733"/>
          <wp:effectExtent l="0" t="0" r="0" b="0"/>
          <wp:docPr id="7" name="Picture 7" descr="NDIS 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NDIS 标识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BFDA8C" w14:textId="77777777" w:rsidR="00CB3B8E" w:rsidRDefault="00CB3B8E" w:rsidP="00CB3B8E"/>
  <w:p w14:paraId="733037B3" w14:textId="77777777" w:rsidR="00C65783" w:rsidRPr="00840F6E" w:rsidRDefault="00000000" w:rsidP="00CB3B8E">
    <w:pPr>
      <w:pStyle w:val="Backpagetext"/>
      <w:rPr>
        <w:rFonts w:asciiTheme="minorHAnsi" w:hAnsiTheme="minorHAnsi"/>
      </w:rPr>
    </w:pPr>
    <w:r w:rsidRPr="00840F6E">
      <w:rPr>
        <w:rFonts w:asciiTheme="minorHAnsi" w:hAnsiTheme="minorHAnsi" w:cs="SimSun"/>
      </w:rPr>
      <w:t>ndis.gov.au</w:t>
    </w:r>
  </w:p>
  <w:p w14:paraId="1BD5BE33" w14:textId="77777777" w:rsidR="00C65783" w:rsidRDefault="00C65783" w:rsidP="00CB3B8E">
    <w:pPr>
      <w:pStyle w:val="Backpagetext"/>
    </w:pPr>
  </w:p>
  <w:p w14:paraId="71EE5ADA" w14:textId="77777777" w:rsidR="00CB3B8E" w:rsidRPr="00C65783" w:rsidRDefault="00CB3B8E" w:rsidP="00CB3B8E">
    <w:pPr>
      <w:pStyle w:val="Backpagetext"/>
    </w:pPr>
  </w:p>
  <w:p w14:paraId="60206377" w14:textId="79D978F0" w:rsidR="00384C4C" w:rsidRPr="00CB3B8E" w:rsidRDefault="00000000" w:rsidP="00CB3B8E">
    <w:pPr>
      <w:pStyle w:val="ProductCode"/>
    </w:pPr>
    <w:r w:rsidRPr="00840F6E">
      <w:rPr>
        <w:rFonts w:asciiTheme="minorHAnsi" w:hAnsiTheme="minorHAnsi" w:cs="SimSun"/>
        <w:szCs w:val="24"/>
      </w:rPr>
      <w:t>DA062</w:t>
    </w:r>
    <w:r w:rsidR="00840F6E" w:rsidRPr="00840F6E">
      <w:rPr>
        <w:rFonts w:asciiTheme="minorHAnsi" w:hAnsiTheme="minorHAnsi" w:cs="SimSun"/>
        <w:szCs w:val="24"/>
      </w:rPr>
      <w:t xml:space="preserve">9 </w:t>
    </w:r>
    <w:r w:rsidRPr="00840F6E">
      <w:rPr>
        <w:rFonts w:asciiTheme="minorHAnsi" w:hAnsiTheme="minorHAnsi" w:cs="SimSun"/>
      </w:rPr>
      <w:t>-</w:t>
    </w:r>
    <w:r w:rsidR="00840F6E">
      <w:rPr>
        <w:rFonts w:asciiTheme="minorHAnsi" w:hAnsiTheme="minorHAnsi" w:cs="SimSun"/>
      </w:rPr>
      <w:t xml:space="preserve"> </w:t>
    </w:r>
    <w:sdt>
      <w:sdtPr>
        <w:alias w:val="Title"/>
        <w:id w:val="1795248681"/>
        <w:placeholder>
          <w:docPart w:val="395CE8EEE13F4710B4A5FD37457BD3C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 w:rsidR="00840F6E">
      <w:t xml:space="preserve"> –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1C04B" w14:textId="77777777" w:rsidR="00356F47" w:rsidRDefault="00356F47">
      <w:pPr>
        <w:spacing w:before="0" w:after="0" w:line="240" w:lineRule="auto"/>
      </w:pPr>
      <w:r>
        <w:separator/>
      </w:r>
    </w:p>
  </w:footnote>
  <w:footnote w:type="continuationSeparator" w:id="0">
    <w:p w14:paraId="5E2E2C3F" w14:textId="77777777" w:rsidR="00356F47" w:rsidRDefault="00356F4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EE08" w14:textId="77777777" w:rsidR="00384C4C" w:rsidRDefault="00000000">
    <w:pPr>
      <w:pStyle w:val="Header"/>
    </w:pPr>
    <w:r>
      <w:drawing>
        <wp:anchor distT="0" distB="0" distL="114300" distR="114300" simplePos="0" relativeHeight="251658240" behindDoc="1" locked="0" layoutInCell="1" allowOverlap="1" wp14:anchorId="69987FDB" wp14:editId="1A6DD3B8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271234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B86E" w14:textId="77777777" w:rsidR="00384C4C" w:rsidRPr="00C65783" w:rsidRDefault="00000000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73CE31FD" wp14:editId="31B7636F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5632A3" id="Rectangle 8" o:spid="_x0000_s1026" alt="&quot;&quot;" style="position:absolute;margin-left:-8.4pt;margin-top:-17.75pt;width:612.3pt;height:8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" fillcolor="#6b2976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DC2A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DEF3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02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860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83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FEF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CA8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EF5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F0B4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3E6AB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8E6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02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85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007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641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48AC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6A8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D46C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53624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A8D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647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80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122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0E45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859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25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0C3F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ED383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18DD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3A41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7A8F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848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5C5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6B6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229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DE6D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CCC67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36A0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76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6A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622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345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6A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A26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EAD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1FDE1264">
      <w:start w:val="1"/>
      <w:numFmt w:val="decimal"/>
      <w:lvlText w:val="%1."/>
      <w:lvlJc w:val="left"/>
      <w:pPr>
        <w:ind w:left="720" w:hanging="360"/>
      </w:pPr>
    </w:lvl>
    <w:lvl w:ilvl="1" w:tplc="C5E802C6">
      <w:start w:val="1"/>
      <w:numFmt w:val="lowerLetter"/>
      <w:lvlText w:val="%2."/>
      <w:lvlJc w:val="left"/>
      <w:pPr>
        <w:ind w:left="1440" w:hanging="360"/>
      </w:pPr>
    </w:lvl>
    <w:lvl w:ilvl="2" w:tplc="9F7607E2">
      <w:start w:val="1"/>
      <w:numFmt w:val="lowerRoman"/>
      <w:lvlText w:val="%3."/>
      <w:lvlJc w:val="right"/>
      <w:pPr>
        <w:ind w:left="2160" w:hanging="180"/>
      </w:pPr>
    </w:lvl>
    <w:lvl w:ilvl="3" w:tplc="B1DCE028">
      <w:start w:val="1"/>
      <w:numFmt w:val="decimal"/>
      <w:lvlText w:val="%4."/>
      <w:lvlJc w:val="left"/>
      <w:pPr>
        <w:ind w:left="2880" w:hanging="360"/>
      </w:pPr>
    </w:lvl>
    <w:lvl w:ilvl="4" w:tplc="1DA48DDA">
      <w:start w:val="1"/>
      <w:numFmt w:val="lowerLetter"/>
      <w:lvlText w:val="%5."/>
      <w:lvlJc w:val="left"/>
      <w:pPr>
        <w:ind w:left="3600" w:hanging="360"/>
      </w:pPr>
    </w:lvl>
    <w:lvl w:ilvl="5" w:tplc="83EC54E4">
      <w:start w:val="1"/>
      <w:numFmt w:val="lowerRoman"/>
      <w:lvlText w:val="%6."/>
      <w:lvlJc w:val="right"/>
      <w:pPr>
        <w:ind w:left="4320" w:hanging="180"/>
      </w:pPr>
    </w:lvl>
    <w:lvl w:ilvl="6" w:tplc="24FE9E90">
      <w:start w:val="1"/>
      <w:numFmt w:val="decimal"/>
      <w:lvlText w:val="%7."/>
      <w:lvlJc w:val="left"/>
      <w:pPr>
        <w:ind w:left="5040" w:hanging="360"/>
      </w:pPr>
    </w:lvl>
    <w:lvl w:ilvl="7" w:tplc="938C0308">
      <w:start w:val="1"/>
      <w:numFmt w:val="lowerLetter"/>
      <w:lvlText w:val="%8."/>
      <w:lvlJc w:val="left"/>
      <w:pPr>
        <w:ind w:left="5760" w:hanging="360"/>
      </w:pPr>
    </w:lvl>
    <w:lvl w:ilvl="8" w:tplc="8D6841E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273C9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E23F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5E01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8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247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D446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72E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FE34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893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2B26C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682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960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385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3E79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20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07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9064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927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0C98A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C01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9C6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547E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9C83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CCF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29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C02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1A02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762CC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259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6E8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324E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2A5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52E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1667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6225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509A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434A0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60573C" w:tentative="1">
      <w:start w:val="1"/>
      <w:numFmt w:val="lowerLetter"/>
      <w:lvlText w:val="%2."/>
      <w:lvlJc w:val="left"/>
      <w:pPr>
        <w:ind w:left="1440" w:hanging="360"/>
      </w:pPr>
    </w:lvl>
    <w:lvl w:ilvl="2" w:tplc="FD6E02D4" w:tentative="1">
      <w:start w:val="1"/>
      <w:numFmt w:val="lowerRoman"/>
      <w:lvlText w:val="%3."/>
      <w:lvlJc w:val="right"/>
      <w:pPr>
        <w:ind w:left="2160" w:hanging="180"/>
      </w:pPr>
    </w:lvl>
    <w:lvl w:ilvl="3" w:tplc="01DE0520" w:tentative="1">
      <w:start w:val="1"/>
      <w:numFmt w:val="decimal"/>
      <w:lvlText w:val="%4."/>
      <w:lvlJc w:val="left"/>
      <w:pPr>
        <w:ind w:left="2880" w:hanging="360"/>
      </w:pPr>
    </w:lvl>
    <w:lvl w:ilvl="4" w:tplc="18DAC932" w:tentative="1">
      <w:start w:val="1"/>
      <w:numFmt w:val="lowerLetter"/>
      <w:lvlText w:val="%5."/>
      <w:lvlJc w:val="left"/>
      <w:pPr>
        <w:ind w:left="3600" w:hanging="360"/>
      </w:pPr>
    </w:lvl>
    <w:lvl w:ilvl="5" w:tplc="2A58DAFA" w:tentative="1">
      <w:start w:val="1"/>
      <w:numFmt w:val="lowerRoman"/>
      <w:lvlText w:val="%6."/>
      <w:lvlJc w:val="right"/>
      <w:pPr>
        <w:ind w:left="4320" w:hanging="180"/>
      </w:pPr>
    </w:lvl>
    <w:lvl w:ilvl="6" w:tplc="53988656" w:tentative="1">
      <w:start w:val="1"/>
      <w:numFmt w:val="decimal"/>
      <w:lvlText w:val="%7."/>
      <w:lvlJc w:val="left"/>
      <w:pPr>
        <w:ind w:left="5040" w:hanging="360"/>
      </w:pPr>
    </w:lvl>
    <w:lvl w:ilvl="7" w:tplc="324CE010" w:tentative="1">
      <w:start w:val="1"/>
      <w:numFmt w:val="lowerLetter"/>
      <w:lvlText w:val="%8."/>
      <w:lvlJc w:val="left"/>
      <w:pPr>
        <w:ind w:left="5760" w:hanging="360"/>
      </w:pPr>
    </w:lvl>
    <w:lvl w:ilvl="8" w:tplc="59D258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CF50B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14424E" w:tentative="1">
      <w:start w:val="1"/>
      <w:numFmt w:val="lowerLetter"/>
      <w:lvlText w:val="%2."/>
      <w:lvlJc w:val="left"/>
      <w:pPr>
        <w:ind w:left="1440" w:hanging="360"/>
      </w:pPr>
    </w:lvl>
    <w:lvl w:ilvl="2" w:tplc="1FEC034E" w:tentative="1">
      <w:start w:val="1"/>
      <w:numFmt w:val="lowerRoman"/>
      <w:lvlText w:val="%3."/>
      <w:lvlJc w:val="right"/>
      <w:pPr>
        <w:ind w:left="2160" w:hanging="180"/>
      </w:pPr>
    </w:lvl>
    <w:lvl w:ilvl="3" w:tplc="0AD4C8F0" w:tentative="1">
      <w:start w:val="1"/>
      <w:numFmt w:val="decimal"/>
      <w:lvlText w:val="%4."/>
      <w:lvlJc w:val="left"/>
      <w:pPr>
        <w:ind w:left="2880" w:hanging="360"/>
      </w:pPr>
    </w:lvl>
    <w:lvl w:ilvl="4" w:tplc="23A0F3B6" w:tentative="1">
      <w:start w:val="1"/>
      <w:numFmt w:val="lowerLetter"/>
      <w:lvlText w:val="%5."/>
      <w:lvlJc w:val="left"/>
      <w:pPr>
        <w:ind w:left="3600" w:hanging="360"/>
      </w:pPr>
    </w:lvl>
    <w:lvl w:ilvl="5" w:tplc="2F60CBC0" w:tentative="1">
      <w:start w:val="1"/>
      <w:numFmt w:val="lowerRoman"/>
      <w:lvlText w:val="%6."/>
      <w:lvlJc w:val="right"/>
      <w:pPr>
        <w:ind w:left="4320" w:hanging="180"/>
      </w:pPr>
    </w:lvl>
    <w:lvl w:ilvl="6" w:tplc="3EBC36E2" w:tentative="1">
      <w:start w:val="1"/>
      <w:numFmt w:val="decimal"/>
      <w:lvlText w:val="%7."/>
      <w:lvlJc w:val="left"/>
      <w:pPr>
        <w:ind w:left="5040" w:hanging="360"/>
      </w:pPr>
    </w:lvl>
    <w:lvl w:ilvl="7" w:tplc="FAB80502" w:tentative="1">
      <w:start w:val="1"/>
      <w:numFmt w:val="lowerLetter"/>
      <w:lvlText w:val="%8."/>
      <w:lvlJc w:val="left"/>
      <w:pPr>
        <w:ind w:left="5760" w:hanging="360"/>
      </w:pPr>
    </w:lvl>
    <w:lvl w:ilvl="8" w:tplc="99E4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1B5A8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82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382D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582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07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2A38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27D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C0D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EA63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31CCD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CF4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C24E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44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C58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E4E6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CF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6C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B4FE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31063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82C7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094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F880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87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3C8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38E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CC1F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68F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429CD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8C8A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6C3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018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C4AA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FC44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E6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E03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F48E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58F8A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FE8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E856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40C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AE97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8E03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23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CC3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90F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4AB69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43C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EC3C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22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0E5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646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C76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2ED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0868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523C4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C0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0252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AF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AF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90DA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10DD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A12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AC68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92E4D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E6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CCD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A94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9A4F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DA29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7A0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32D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4CF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D528F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34A4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5AA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ECB3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2C4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ACBC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D82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081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8894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E8F81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28BD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58FD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F0B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E3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3880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01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C38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D6BA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12163698">
      <w:start w:val="1"/>
      <w:numFmt w:val="decimal"/>
      <w:lvlText w:val="%1."/>
      <w:lvlJc w:val="left"/>
      <w:pPr>
        <w:ind w:left="720" w:hanging="360"/>
      </w:pPr>
    </w:lvl>
    <w:lvl w:ilvl="1" w:tplc="CC709E9C" w:tentative="1">
      <w:start w:val="1"/>
      <w:numFmt w:val="lowerLetter"/>
      <w:lvlText w:val="%2."/>
      <w:lvlJc w:val="left"/>
      <w:pPr>
        <w:ind w:left="1440" w:hanging="360"/>
      </w:pPr>
    </w:lvl>
    <w:lvl w:ilvl="2" w:tplc="4E78A8C2" w:tentative="1">
      <w:start w:val="1"/>
      <w:numFmt w:val="lowerRoman"/>
      <w:lvlText w:val="%3."/>
      <w:lvlJc w:val="right"/>
      <w:pPr>
        <w:ind w:left="2160" w:hanging="180"/>
      </w:pPr>
    </w:lvl>
    <w:lvl w:ilvl="3" w:tplc="CE147EA0" w:tentative="1">
      <w:start w:val="1"/>
      <w:numFmt w:val="decimal"/>
      <w:lvlText w:val="%4."/>
      <w:lvlJc w:val="left"/>
      <w:pPr>
        <w:ind w:left="2880" w:hanging="360"/>
      </w:pPr>
    </w:lvl>
    <w:lvl w:ilvl="4" w:tplc="39D61850" w:tentative="1">
      <w:start w:val="1"/>
      <w:numFmt w:val="lowerLetter"/>
      <w:lvlText w:val="%5."/>
      <w:lvlJc w:val="left"/>
      <w:pPr>
        <w:ind w:left="3600" w:hanging="360"/>
      </w:pPr>
    </w:lvl>
    <w:lvl w:ilvl="5" w:tplc="FCEA3228" w:tentative="1">
      <w:start w:val="1"/>
      <w:numFmt w:val="lowerRoman"/>
      <w:lvlText w:val="%6."/>
      <w:lvlJc w:val="right"/>
      <w:pPr>
        <w:ind w:left="4320" w:hanging="180"/>
      </w:pPr>
    </w:lvl>
    <w:lvl w:ilvl="6" w:tplc="9930597C" w:tentative="1">
      <w:start w:val="1"/>
      <w:numFmt w:val="decimal"/>
      <w:lvlText w:val="%7."/>
      <w:lvlJc w:val="left"/>
      <w:pPr>
        <w:ind w:left="5040" w:hanging="360"/>
      </w:pPr>
    </w:lvl>
    <w:lvl w:ilvl="7" w:tplc="54DCCF9E" w:tentative="1">
      <w:start w:val="1"/>
      <w:numFmt w:val="lowerLetter"/>
      <w:lvlText w:val="%8."/>
      <w:lvlJc w:val="left"/>
      <w:pPr>
        <w:ind w:left="5760" w:hanging="360"/>
      </w:pPr>
    </w:lvl>
    <w:lvl w:ilvl="8" w:tplc="5C0EFC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603A1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92C8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EAD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36A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A38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CAD3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687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0FA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60F5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B894A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0CD59A" w:tentative="1">
      <w:start w:val="1"/>
      <w:numFmt w:val="lowerLetter"/>
      <w:lvlText w:val="%2."/>
      <w:lvlJc w:val="left"/>
      <w:pPr>
        <w:ind w:left="1440" w:hanging="360"/>
      </w:pPr>
    </w:lvl>
    <w:lvl w:ilvl="2" w:tplc="294CAEB8" w:tentative="1">
      <w:start w:val="1"/>
      <w:numFmt w:val="lowerRoman"/>
      <w:lvlText w:val="%3."/>
      <w:lvlJc w:val="right"/>
      <w:pPr>
        <w:ind w:left="2160" w:hanging="180"/>
      </w:pPr>
    </w:lvl>
    <w:lvl w:ilvl="3" w:tplc="3E20AA46" w:tentative="1">
      <w:start w:val="1"/>
      <w:numFmt w:val="decimal"/>
      <w:lvlText w:val="%4."/>
      <w:lvlJc w:val="left"/>
      <w:pPr>
        <w:ind w:left="2880" w:hanging="360"/>
      </w:pPr>
    </w:lvl>
    <w:lvl w:ilvl="4" w:tplc="B5B4426C" w:tentative="1">
      <w:start w:val="1"/>
      <w:numFmt w:val="lowerLetter"/>
      <w:lvlText w:val="%5."/>
      <w:lvlJc w:val="left"/>
      <w:pPr>
        <w:ind w:left="3600" w:hanging="360"/>
      </w:pPr>
    </w:lvl>
    <w:lvl w:ilvl="5" w:tplc="77D4603A" w:tentative="1">
      <w:start w:val="1"/>
      <w:numFmt w:val="lowerRoman"/>
      <w:lvlText w:val="%6."/>
      <w:lvlJc w:val="right"/>
      <w:pPr>
        <w:ind w:left="4320" w:hanging="180"/>
      </w:pPr>
    </w:lvl>
    <w:lvl w:ilvl="6" w:tplc="2A882736" w:tentative="1">
      <w:start w:val="1"/>
      <w:numFmt w:val="decimal"/>
      <w:lvlText w:val="%7."/>
      <w:lvlJc w:val="left"/>
      <w:pPr>
        <w:ind w:left="5040" w:hanging="360"/>
      </w:pPr>
    </w:lvl>
    <w:lvl w:ilvl="7" w:tplc="C7D60C54" w:tentative="1">
      <w:start w:val="1"/>
      <w:numFmt w:val="lowerLetter"/>
      <w:lvlText w:val="%8."/>
      <w:lvlJc w:val="left"/>
      <w:pPr>
        <w:ind w:left="5760" w:hanging="360"/>
      </w:pPr>
    </w:lvl>
    <w:lvl w:ilvl="8" w:tplc="69DA5F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6898E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AEF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56F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C2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AC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3A1A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09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80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467D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77BE1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A5E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D25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6A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AE73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82A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B4CD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26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76D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815948">
    <w:abstractNumId w:val="21"/>
  </w:num>
  <w:num w:numId="2" w16cid:durableId="122233840">
    <w:abstractNumId w:val="33"/>
  </w:num>
  <w:num w:numId="3" w16cid:durableId="1466851214">
    <w:abstractNumId w:val="30"/>
  </w:num>
  <w:num w:numId="4" w16cid:durableId="148258049">
    <w:abstractNumId w:val="35"/>
  </w:num>
  <w:num w:numId="5" w16cid:durableId="764572690">
    <w:abstractNumId w:val="12"/>
  </w:num>
  <w:num w:numId="6" w16cid:durableId="391660928">
    <w:abstractNumId w:val="27"/>
  </w:num>
  <w:num w:numId="7" w16cid:durableId="2053579384">
    <w:abstractNumId w:val="36"/>
  </w:num>
  <w:num w:numId="8" w16cid:durableId="1535263054">
    <w:abstractNumId w:val="29"/>
  </w:num>
  <w:num w:numId="9" w16cid:durableId="1255046628">
    <w:abstractNumId w:val="10"/>
  </w:num>
  <w:num w:numId="10" w16cid:durableId="716658979">
    <w:abstractNumId w:val="20"/>
  </w:num>
  <w:num w:numId="11" w16cid:durableId="1975405078">
    <w:abstractNumId w:val="18"/>
  </w:num>
  <w:num w:numId="12" w16cid:durableId="1669213490">
    <w:abstractNumId w:val="11"/>
  </w:num>
  <w:num w:numId="13" w16cid:durableId="714158532">
    <w:abstractNumId w:val="28"/>
  </w:num>
  <w:num w:numId="14" w16cid:durableId="546260772">
    <w:abstractNumId w:val="31"/>
  </w:num>
  <w:num w:numId="15" w16cid:durableId="2116052222">
    <w:abstractNumId w:val="26"/>
  </w:num>
  <w:num w:numId="16" w16cid:durableId="814178108">
    <w:abstractNumId w:val="17"/>
  </w:num>
  <w:num w:numId="17" w16cid:durableId="901989291">
    <w:abstractNumId w:val="22"/>
  </w:num>
  <w:num w:numId="18" w16cid:durableId="241260423">
    <w:abstractNumId w:val="25"/>
  </w:num>
  <w:num w:numId="19" w16cid:durableId="1138061778">
    <w:abstractNumId w:val="19"/>
  </w:num>
  <w:num w:numId="20" w16cid:durableId="1189174889">
    <w:abstractNumId w:val="37"/>
  </w:num>
  <w:num w:numId="21" w16cid:durableId="623584259">
    <w:abstractNumId w:val="13"/>
  </w:num>
  <w:num w:numId="22" w16cid:durableId="1796368998">
    <w:abstractNumId w:val="23"/>
  </w:num>
  <w:num w:numId="23" w16cid:durableId="1610504606">
    <w:abstractNumId w:val="32"/>
  </w:num>
  <w:num w:numId="24" w16cid:durableId="1136098848">
    <w:abstractNumId w:val="16"/>
  </w:num>
  <w:num w:numId="25" w16cid:durableId="161555165">
    <w:abstractNumId w:val="9"/>
  </w:num>
  <w:num w:numId="26" w16cid:durableId="1979913257">
    <w:abstractNumId w:val="7"/>
  </w:num>
  <w:num w:numId="27" w16cid:durableId="987519813">
    <w:abstractNumId w:val="6"/>
  </w:num>
  <w:num w:numId="28" w16cid:durableId="1037008163">
    <w:abstractNumId w:val="5"/>
  </w:num>
  <w:num w:numId="29" w16cid:durableId="1016425802">
    <w:abstractNumId w:val="4"/>
  </w:num>
  <w:num w:numId="30" w16cid:durableId="1879586729">
    <w:abstractNumId w:val="8"/>
  </w:num>
  <w:num w:numId="31" w16cid:durableId="1355957882">
    <w:abstractNumId w:val="3"/>
  </w:num>
  <w:num w:numId="32" w16cid:durableId="1985238288">
    <w:abstractNumId w:val="2"/>
  </w:num>
  <w:num w:numId="33" w16cid:durableId="1292318692">
    <w:abstractNumId w:val="1"/>
  </w:num>
  <w:num w:numId="34" w16cid:durableId="1425951893">
    <w:abstractNumId w:val="0"/>
  </w:num>
  <w:num w:numId="35" w16cid:durableId="13286346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44865154">
    <w:abstractNumId w:val="34"/>
  </w:num>
  <w:num w:numId="37" w16cid:durableId="686440915">
    <w:abstractNumId w:val="15"/>
  </w:num>
  <w:num w:numId="38" w16cid:durableId="799809071">
    <w:abstractNumId w:val="24"/>
  </w:num>
  <w:num w:numId="39" w16cid:durableId="3094034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12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46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E784C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33FC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6149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151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288"/>
    <w:rsid w:val="001B25E9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3CA8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6601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BD7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6F47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204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5F67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6B6C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52BC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4227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3EF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2D4"/>
    <w:rsid w:val="004854B6"/>
    <w:rsid w:val="00485751"/>
    <w:rsid w:val="00491343"/>
    <w:rsid w:val="004916DE"/>
    <w:rsid w:val="00491778"/>
    <w:rsid w:val="00491930"/>
    <w:rsid w:val="0049204B"/>
    <w:rsid w:val="00492C1D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10A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245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9BD"/>
    <w:rsid w:val="0060568C"/>
    <w:rsid w:val="00605724"/>
    <w:rsid w:val="00605F7A"/>
    <w:rsid w:val="00605FD3"/>
    <w:rsid w:val="00606689"/>
    <w:rsid w:val="00606B84"/>
    <w:rsid w:val="00606D3B"/>
    <w:rsid w:val="00606D6A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6F34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075D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B18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498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0F6E"/>
    <w:rsid w:val="00841959"/>
    <w:rsid w:val="00841A45"/>
    <w:rsid w:val="008428FF"/>
    <w:rsid w:val="008436E7"/>
    <w:rsid w:val="00843DA2"/>
    <w:rsid w:val="00844AA2"/>
    <w:rsid w:val="00844EC3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84B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B0C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4C65"/>
    <w:rsid w:val="00A6653F"/>
    <w:rsid w:val="00A66A7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6BB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0DCF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C02"/>
    <w:rsid w:val="00B81FFE"/>
    <w:rsid w:val="00B82062"/>
    <w:rsid w:val="00B82728"/>
    <w:rsid w:val="00B8325E"/>
    <w:rsid w:val="00B839DD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234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878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89F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4F5D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124A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63A6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15C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5F5"/>
    <w:rsid w:val="00DC176E"/>
    <w:rsid w:val="00DC1E15"/>
    <w:rsid w:val="00DC205F"/>
    <w:rsid w:val="00DC2106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87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310D5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82D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3F70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5C9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5FA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0836"/>
    <w:rsid w:val="00FF1088"/>
    <w:rsid w:val="00FF16DD"/>
    <w:rsid w:val="00FF20DB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F4B5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1">
    <w:name w:val="未处理的提及1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eader" Target="header1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0.jpeg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png"/><Relationship Id="rId12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1.jpeg"/><Relationship Id="rId118" Type="http://schemas.openxmlformats.org/officeDocument/2006/relationships/footer" Target="footer2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https://www.facebook.com/NDISAus" TargetMode="External"/><Relationship Id="rId108" Type="http://schemas.openxmlformats.org/officeDocument/2006/relationships/image" Target="media/image97.jpeg"/><Relationship Id="rId124" Type="http://schemas.openxmlformats.org/officeDocument/2006/relationships/theme" Target="theme/theme1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2.png"/><Relationship Id="rId119" Type="http://schemas.openxmlformats.org/officeDocument/2006/relationships/footer" Target="footer3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4.jpeg"/><Relationship Id="rId120" Type="http://schemas.openxmlformats.org/officeDocument/2006/relationships/header" Target="header2.xml"/><Relationship Id="rId125" Type="http://schemas.openxmlformats.org/officeDocument/2006/relationships/customXml" Target="../customXml/item2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99.png"/><Relationship Id="rId115" Type="http://schemas.openxmlformats.org/officeDocument/2006/relationships/hyperlink" Target="http://www.informationaccessgroup.com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hyperlink" Target="http://www.ndis.gov.au" TargetMode="External"/><Relationship Id="rId105" Type="http://schemas.openxmlformats.org/officeDocument/2006/relationships/image" Target="media/image95.jpeg"/><Relationship Id="rId126" Type="http://schemas.openxmlformats.org/officeDocument/2006/relationships/customXml" Target="../customXml/item3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oter" Target="footer4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hyperlink" Target="http://www.relayservice.gov.au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hyperlink" Target="http://www.ndis.gov.au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2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000000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000000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5CE8EEE13F4710B4A5FD37457B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B5633-4C0A-4F39-AA9E-C962EF3C6325}"/>
      </w:docPartPr>
      <w:docPartBody>
        <w:p w:rsidR="008B7114" w:rsidRDefault="00000000">
          <w:pPr>
            <w:pStyle w:val="395CE8EEE13F4710B4A5FD37457BD3C5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14"/>
    <w:rsid w:val="0012697C"/>
    <w:rsid w:val="00136F52"/>
    <w:rsid w:val="001B1E9E"/>
    <w:rsid w:val="001C58B7"/>
    <w:rsid w:val="001F5C9D"/>
    <w:rsid w:val="00260216"/>
    <w:rsid w:val="00271068"/>
    <w:rsid w:val="002A7B68"/>
    <w:rsid w:val="00445D6B"/>
    <w:rsid w:val="004940C3"/>
    <w:rsid w:val="0052439B"/>
    <w:rsid w:val="00665087"/>
    <w:rsid w:val="006E1CA1"/>
    <w:rsid w:val="00724875"/>
    <w:rsid w:val="00764252"/>
    <w:rsid w:val="007677ED"/>
    <w:rsid w:val="007808E9"/>
    <w:rsid w:val="0083085C"/>
    <w:rsid w:val="0087032B"/>
    <w:rsid w:val="008B7114"/>
    <w:rsid w:val="008E397D"/>
    <w:rsid w:val="009062B4"/>
    <w:rsid w:val="00985177"/>
    <w:rsid w:val="009B41EC"/>
    <w:rsid w:val="009E27D9"/>
    <w:rsid w:val="00A800A5"/>
    <w:rsid w:val="00A86A94"/>
    <w:rsid w:val="00AB121E"/>
    <w:rsid w:val="00AB4A0D"/>
    <w:rsid w:val="00C42F88"/>
    <w:rsid w:val="00CE09A0"/>
    <w:rsid w:val="00E07FA7"/>
    <w:rsid w:val="00E82B78"/>
    <w:rsid w:val="00F219F3"/>
    <w:rsid w:val="00FA73C1"/>
    <w:rsid w:val="00FE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397D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  <w:style w:type="paragraph" w:customStyle="1" w:styleId="395CE8EEE13F4710B4A5FD37457BD3C5">
    <w:name w:val="395CE8EEE13F4710B4A5FD37457BD3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C42636-4E82-4735-9666-11C6C868FA75}"/>
</file>

<file path=customXml/itemProps3.xml><?xml version="1.0" encoding="utf-8"?>
<ds:datastoreItem xmlns:ds="http://schemas.openxmlformats.org/officeDocument/2006/customXml" ds:itemID="{43E7477E-2F90-44F7-96BF-36ACA34CFCB1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16</TotalTime>
  <Pages>33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10</cp:revision>
  <cp:lastPrinted>2019-09-17T06:26:00Z</cp:lastPrinted>
  <dcterms:created xsi:type="dcterms:W3CDTF">2022-10-05T00:53:00Z</dcterms:created>
  <dcterms:modified xsi:type="dcterms:W3CDTF">2022-10-20T11:42:00Z</dcterms:modified>
</cp:coreProperties>
</file>