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E60F8" w14:textId="75B2268C" w:rsidR="00F3744E" w:rsidRDefault="00B4489E" w:rsidP="00A5160A">
      <w:pPr>
        <w:pStyle w:val="Heading1"/>
        <w:spacing w:before="7800" w:after="0" w:line="240" w:lineRule="auto"/>
        <w:rPr>
          <w:rFonts w:eastAsia="Microsoft JhengHei"/>
        </w:rPr>
      </w:pPr>
      <w:bookmarkStart w:id="0" w:name="_Toc349720821"/>
      <w:r w:rsidRPr="00E33122">
        <w:rPr>
          <w:rFonts w:eastAsia="Microsoft JhengHei"/>
        </w:rPr>
        <w:t>幼兒介入方案</w:t>
      </w:r>
    </w:p>
    <w:p w14:paraId="4E7DC3E4" w14:textId="2C86D075" w:rsidR="00E33122" w:rsidRPr="00E33122" w:rsidRDefault="00E33122" w:rsidP="00E33122">
      <w:pPr>
        <w:spacing w:before="0"/>
        <w:rPr>
          <w:rFonts w:eastAsia="Microsoft JhengHei"/>
          <w:lang w:val="en-US" w:eastAsia="x-none"/>
        </w:rPr>
      </w:pPr>
      <w:r w:rsidRPr="001C5BED">
        <w:rPr>
          <w:rFonts w:eastAsia="Microsoft JhengHei"/>
          <w:color w:val="FFFFFF" w:themeColor="background1"/>
          <w:lang w:val="id"/>
        </w:rPr>
        <w:t>Chinese (</w:t>
      </w:r>
      <w:r w:rsidRPr="001C5BED">
        <w:rPr>
          <w:rFonts w:eastAsia="Microsoft JhengHei"/>
          <w:color w:val="FFFFFF" w:themeColor="background1"/>
        </w:rPr>
        <w:t>Traditional</w:t>
      </w:r>
      <w:r w:rsidRPr="001C5BED">
        <w:rPr>
          <w:rFonts w:eastAsia="Microsoft JhengHei"/>
          <w:color w:val="FFFFFF" w:themeColor="background1"/>
          <w:lang w:val="id"/>
        </w:rPr>
        <w:t xml:space="preserve">) | </w:t>
      </w:r>
      <w:r w:rsidRPr="001C5BED">
        <w:rPr>
          <w:rFonts w:eastAsia="Microsoft JhengHei" w:cs="Microsoft YaHei"/>
          <w:color w:val="FFFFFF" w:themeColor="background1"/>
          <w:lang w:val="id"/>
        </w:rPr>
        <w:t>繁體中文</w:t>
      </w:r>
    </w:p>
    <w:p w14:paraId="42DAC3A4" w14:textId="00EB28D8" w:rsidR="00FE1CD9" w:rsidRPr="00E33122" w:rsidRDefault="00B4489E" w:rsidP="00E33122">
      <w:pPr>
        <w:pStyle w:val="Subtitle"/>
        <w:spacing w:before="120" w:after="240" w:line="540" w:lineRule="exact"/>
        <w:rPr>
          <w:rFonts w:eastAsia="Microsoft JhengHei"/>
        </w:rPr>
      </w:pPr>
      <w:r w:rsidRPr="00E33122">
        <w:rPr>
          <w:rFonts w:eastAsia="Microsoft JhengHei"/>
        </w:rPr>
        <w:t>幫助不足</w:t>
      </w:r>
      <w:r w:rsidR="00E7597B" w:rsidRPr="00E7597B">
        <w:rPr>
          <w:rFonts w:asciiTheme="minorEastAsia" w:eastAsia="Microsoft JhengHei" w:hAnsiTheme="minorEastAsia" w:hint="eastAsia"/>
          <w:lang w:eastAsia="ja-JP"/>
        </w:rPr>
        <w:t>九</w:t>
      </w:r>
      <w:r w:rsidRPr="00E33122">
        <w:rPr>
          <w:rFonts w:eastAsia="Microsoft JhengHei"/>
        </w:rPr>
        <w:t>歲的兒童</w:t>
      </w:r>
    </w:p>
    <w:p w14:paraId="5D90313C" w14:textId="77777777" w:rsidR="00F3744E" w:rsidRPr="00E33122" w:rsidRDefault="00B4489E" w:rsidP="00E33122">
      <w:pPr>
        <w:pStyle w:val="Heading3"/>
        <w:spacing w:line="540" w:lineRule="exact"/>
        <w:rPr>
          <w:rFonts w:eastAsia="Microsoft JhengHei"/>
          <w:color w:val="FFFFFF" w:themeColor="background1"/>
          <w:lang w:eastAsia="zh-TW"/>
        </w:rPr>
      </w:pPr>
      <w:r w:rsidRPr="00E33122">
        <w:rPr>
          <w:rFonts w:eastAsia="Microsoft JhengHei"/>
          <w:color w:val="FFFFFF" w:themeColor="background1"/>
          <w:lang w:eastAsia="zh-TW"/>
        </w:rPr>
        <w:t>供家長和家屬使用的資訊</w:t>
      </w:r>
    </w:p>
    <w:p w14:paraId="7FBDAFA6" w14:textId="77777777" w:rsidR="00B60B5F" w:rsidRPr="00E33122" w:rsidRDefault="00B4489E" w:rsidP="00E33122">
      <w:pPr>
        <w:spacing w:before="480" w:line="540" w:lineRule="exact"/>
        <w:rPr>
          <w:rFonts w:eastAsia="Microsoft JhengHei"/>
          <w:color w:val="FFFFFF" w:themeColor="background1"/>
        </w:rPr>
      </w:pP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  <w:r w:rsidRPr="00E33122">
        <w:rPr>
          <w:rFonts w:eastAsia="Microsoft JhengHei"/>
          <w:color w:val="FFFFFF" w:themeColor="background1"/>
        </w:rPr>
        <w:t>易讀版本</w:t>
      </w:r>
      <w:bookmarkEnd w:id="1"/>
    </w:p>
    <w:p w14:paraId="2B085FE1" w14:textId="6E6BD181" w:rsidR="007C5556" w:rsidRPr="00E33122" w:rsidRDefault="00B4489E" w:rsidP="0028641E">
      <w:pPr>
        <w:rPr>
          <w:rFonts w:eastAsia="Microsoft JhengHei"/>
        </w:rPr>
      </w:pPr>
      <w:r w:rsidRPr="00E33122">
        <w:rPr>
          <w:rFonts w:eastAsia="Microsoft JhengHei"/>
          <w:noProof/>
          <w:lang w:eastAsia="en-AU"/>
        </w:rPr>
        <w:drawing>
          <wp:inline distT="0" distB="0" distL="0" distR="0" wp14:anchorId="583CAEB6" wp14:editId="0D269417">
            <wp:extent cx="720000" cy="683296"/>
            <wp:effectExtent l="0" t="0" r="4445" b="2540"/>
            <wp:docPr id="18" name="Picture 18" descr="易讀標誌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易讀標誌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8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122">
        <w:rPr>
          <w:rFonts w:eastAsia="Microsoft JhengHei"/>
        </w:rPr>
        <w:br w:type="page"/>
      </w:r>
    </w:p>
    <w:p w14:paraId="7B52F5DA" w14:textId="77777777" w:rsidR="00F3744E" w:rsidRPr="00E33122" w:rsidRDefault="00B4489E" w:rsidP="00DD389A">
      <w:pPr>
        <w:pStyle w:val="TOCHeading"/>
        <w:rPr>
          <w:rFonts w:eastAsia="Microsoft JhengHei"/>
        </w:rPr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E33122">
        <w:rPr>
          <w:rFonts w:eastAsia="Microsoft JhengHei"/>
        </w:rPr>
        <w:lastRenderedPageBreak/>
        <w:t>如何使用本資料單張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44A3CF5B" w14:textId="77777777" w:rsidTr="0008232C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AEB876" w14:textId="77777777" w:rsidR="00665419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55A430B7" wp14:editId="0689B8FF">
                  <wp:extent cx="1440000" cy="1112135"/>
                  <wp:effectExtent l="0" t="0" r="8255" b="0"/>
                  <wp:docPr id="95" name="Picture 95" descr="一群人。一群人前有一名女士，她手持一張卡，卡上寫著「我們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一群人。一群人前有一名女士，她手持一張卡，卡上寫著「我們」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1E761E8" w14:textId="77777777" w:rsidR="00665419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國家殘障保險局（</w:t>
            </w:r>
            <w:r w:rsidRPr="00E33122">
              <w:rPr>
                <w:rFonts w:eastAsia="Microsoft JhengHei"/>
              </w:rPr>
              <w:t>National Disability Insurance Agency</w:t>
            </w:r>
            <w:r w:rsidRPr="00E33122">
              <w:rPr>
                <w:rFonts w:eastAsia="Microsoft JhengHei"/>
              </w:rPr>
              <w:t>，簡稱「</w:t>
            </w:r>
            <w:r w:rsidRPr="00E33122">
              <w:rPr>
                <w:rFonts w:eastAsia="Microsoft JhengHei"/>
              </w:rPr>
              <w:t>NDIA</w:t>
            </w:r>
            <w:r w:rsidRPr="00E33122">
              <w:rPr>
                <w:rFonts w:eastAsia="Microsoft JhengHei"/>
              </w:rPr>
              <w:t>」）撰寫本資料單張。文中的「我們」是指「</w:t>
            </w:r>
            <w:r w:rsidRPr="00E33122">
              <w:rPr>
                <w:rFonts w:eastAsia="Microsoft JhengHei"/>
              </w:rPr>
              <w:t>NDIA</w:t>
            </w:r>
            <w:r w:rsidRPr="00E33122">
              <w:rPr>
                <w:rFonts w:eastAsia="Microsoft JhengHei"/>
              </w:rPr>
              <w:t>」。</w:t>
            </w:r>
          </w:p>
        </w:tc>
      </w:tr>
      <w:tr w:rsidR="00DE00D9" w:rsidRPr="00E33122" w14:paraId="39508B5F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B56BA3D" w14:textId="77777777" w:rsidR="00665419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39F0C885" wp14:editId="7BE15AF5">
                  <wp:extent cx="1080000" cy="1080000"/>
                  <wp:effectExtent l="0" t="0" r="6350" b="6350"/>
                  <wp:docPr id="6" name="Picture 6" descr="帶有剔號的易讀文件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帶有剔號的易讀文件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9338A62" w14:textId="77777777" w:rsidR="00665419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本資料單張以淺白的文字撰寫。</w:t>
            </w:r>
            <w:r w:rsidRPr="00E33122">
              <w:rPr>
                <w:rFonts w:eastAsia="Microsoft JhengHei"/>
                <w:lang w:eastAsia="zh-TW"/>
              </w:rPr>
              <w:br/>
            </w:r>
            <w:r w:rsidRPr="00E33122">
              <w:rPr>
                <w:rFonts w:eastAsia="Microsoft JhengHei"/>
                <w:lang w:eastAsia="zh-TW"/>
              </w:rPr>
              <w:t>我們運用圖片解釋某些概念。</w:t>
            </w:r>
          </w:p>
        </w:tc>
      </w:tr>
      <w:tr w:rsidR="00DE00D9" w:rsidRPr="00E33122" w14:paraId="09E2AB06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1FF9713" w14:textId="77777777" w:rsidR="00E05DD1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4CE4E5C3" wp14:editId="43CDDDE3">
                  <wp:extent cx="1080000" cy="759862"/>
                  <wp:effectExtent l="0" t="0" r="6350" b="2540"/>
                  <wp:docPr id="4" name="Picture 4" descr="「粗體」和「非粗體」的字眼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「粗體」和「非粗體」的字眼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5538C65" w14:textId="77777777" w:rsidR="00E05DD1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部分文字以</w:t>
            </w:r>
            <w:r w:rsidRPr="00E33122">
              <w:rPr>
                <w:rStyle w:val="Strong"/>
                <w:rFonts w:eastAsia="Microsoft JhengHei"/>
                <w:lang w:eastAsia="zh-TW"/>
              </w:rPr>
              <w:t>粗體</w:t>
            </w:r>
            <w:r w:rsidRPr="00E33122">
              <w:rPr>
                <w:rFonts w:eastAsia="Microsoft JhengHei"/>
                <w:lang w:eastAsia="zh-TW"/>
              </w:rPr>
              <w:t>顯示。</w:t>
            </w:r>
          </w:p>
          <w:p w14:paraId="113DC607" w14:textId="77777777" w:rsidR="00E05DD1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這表示字體顯得更粗更厚。</w:t>
            </w:r>
          </w:p>
        </w:tc>
      </w:tr>
      <w:tr w:rsidR="00DE00D9" w:rsidRPr="00E33122" w14:paraId="1866BD06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7C7CCA9" w14:textId="77777777" w:rsidR="009D031E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736233A9" wp14:editId="332E9149">
                  <wp:extent cx="1080000" cy="1080000"/>
                  <wp:effectExtent l="0" t="0" r="6350" b="6350"/>
                  <wp:docPr id="10" name="Picture 10" descr="詞彙表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詞彙表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703542D" w14:textId="77777777" w:rsidR="00C32E35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我們會解釋這類字眼的意思。</w:t>
            </w:r>
          </w:p>
          <w:p w14:paraId="45C10196" w14:textId="77777777" w:rsidR="009D031E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第</w:t>
            </w:r>
            <w:r w:rsidRPr="00E33122">
              <w:rPr>
                <w:rFonts w:eastAsia="Microsoft JhengHei"/>
              </w:rPr>
              <w:t>14</w:t>
            </w:r>
            <w:r w:rsidRPr="00E33122">
              <w:rPr>
                <w:rFonts w:eastAsia="Microsoft JhengHei"/>
              </w:rPr>
              <w:t>頁載有詞彙表。</w:t>
            </w:r>
          </w:p>
        </w:tc>
      </w:tr>
      <w:tr w:rsidR="00DE00D9" w:rsidRPr="00E33122" w14:paraId="3248F9E5" w14:textId="77777777" w:rsidTr="0008232C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6E4760" w14:textId="77777777" w:rsidR="009D031E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4AB8ED0F" wp14:editId="2E161112">
                  <wp:extent cx="1080000" cy="1080000"/>
                  <wp:effectExtent l="0" t="0" r="6350" b="6350"/>
                  <wp:docPr id="11" name="Picture 11" descr="摘要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摘要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9B5108D" w14:textId="77777777" w:rsidR="00641C3E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本資料單張是另一份資料單張的摘要。</w:t>
            </w:r>
          </w:p>
        </w:tc>
      </w:tr>
      <w:tr w:rsidR="00DE00D9" w:rsidRPr="00E33122" w14:paraId="5BBD81A4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4A785A8" w14:textId="77777777" w:rsidR="009D031E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32F0ACFF" wp14:editId="469C41FF">
                  <wp:extent cx="1080000" cy="1080000"/>
                  <wp:effectExtent l="0" t="0" r="6350" b="6350"/>
                  <wp:docPr id="12" name="Picture 12" descr="帶有「www.」的網站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帶有「www.」的網站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9BF521A" w14:textId="1C7C9D6F" w:rsidR="00723993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請瀏覽</w:t>
            </w:r>
            <w:hyperlink r:id="rId15" w:history="1">
              <w:r w:rsidR="001E4C5F" w:rsidRPr="000947D5">
                <w:rPr>
                  <w:rStyle w:val="Hyperlink"/>
                  <w:rFonts w:eastAsia="Microsoft JhengHei"/>
                </w:rPr>
                <w:t>www.ndis.gov.au</w:t>
              </w:r>
            </w:hyperlink>
            <w:r w:rsidRPr="00E33122">
              <w:rPr>
                <w:rFonts w:eastAsia="Microsoft JhengHei"/>
              </w:rPr>
              <w:t>網站查閱另一份資料單。</w:t>
            </w:r>
          </w:p>
        </w:tc>
      </w:tr>
      <w:tr w:rsidR="00DE00D9" w:rsidRPr="00E33122" w14:paraId="76E4FD57" w14:textId="77777777" w:rsidTr="0008232C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235463" w14:textId="77777777" w:rsidR="00E05DD1" w:rsidRPr="00E33122" w:rsidRDefault="00B4489E" w:rsidP="001E4C5F">
            <w:pPr>
              <w:pStyle w:val="Image"/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0F5E7FC5" wp14:editId="33F506C3">
                  <wp:extent cx="1260000" cy="1122882"/>
                  <wp:effectExtent l="0" t="0" r="0" b="1270"/>
                  <wp:docPr id="56" name="Picture 56" descr="一名女士在幫助一名男士閱讀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一名女士在幫助一名男士閱讀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6690B58" w14:textId="77777777" w:rsidR="00E05DD1" w:rsidRPr="00E33122" w:rsidRDefault="00B4489E" w:rsidP="001E4C5F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閱讀本資料單張時可求助。</w:t>
            </w:r>
            <w:r w:rsidRPr="00E33122">
              <w:rPr>
                <w:rFonts w:eastAsia="Microsoft JhengHei"/>
                <w:lang w:eastAsia="zh-TW"/>
              </w:rPr>
              <w:br/>
            </w:r>
            <w:r w:rsidRPr="00E33122">
              <w:rPr>
                <w:rFonts w:eastAsia="Microsoft JhengHei"/>
                <w:lang w:eastAsia="zh-TW"/>
              </w:rPr>
              <w:t>親友或支援人士也許能夠幫助。</w:t>
            </w:r>
          </w:p>
        </w:tc>
      </w:tr>
    </w:tbl>
    <w:p w14:paraId="49D7F2A8" w14:textId="77777777" w:rsidR="00D01D6C" w:rsidRPr="00E33122" w:rsidRDefault="00B4489E" w:rsidP="001C03A6">
      <w:pPr>
        <w:pStyle w:val="Heading2"/>
        <w:spacing w:before="240" w:after="240"/>
        <w:rPr>
          <w:rFonts w:eastAsia="Microsoft JhengHei"/>
        </w:rPr>
      </w:pPr>
      <w:bookmarkStart w:id="60" w:name="_Toc43391446"/>
      <w:bookmarkStart w:id="61" w:name="_Toc43391495"/>
      <w:bookmarkStart w:id="62" w:name="_Toc92809904"/>
      <w:bookmarkStart w:id="63" w:name="_Toc6390577"/>
      <w:bookmarkStart w:id="64" w:name="_Toc12634028"/>
      <w:bookmarkEnd w:id="0"/>
      <w:bookmarkEnd w:id="60"/>
      <w:bookmarkEnd w:id="61"/>
      <w:r w:rsidRPr="00E33122">
        <w:rPr>
          <w:rFonts w:eastAsia="Microsoft JhengHei"/>
        </w:rPr>
        <w:lastRenderedPageBreak/>
        <w:t>本資料單張涵蓋甚麼內容？</w:t>
      </w:r>
      <w:bookmarkEnd w:id="6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5E1E1432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C850134" w14:textId="77777777" w:rsidR="00BB54AC" w:rsidRPr="00E33122" w:rsidRDefault="00B4489E" w:rsidP="00A03CEC">
            <w:pPr>
              <w:pStyle w:val="Image"/>
              <w:spacing w:before="480" w:after="480"/>
              <w:rPr>
                <w:rFonts w:eastAsia="Microsoft JhengHei"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201187D" wp14:editId="2E1CA953">
                  <wp:extent cx="1440000" cy="1080000"/>
                  <wp:effectExtent l="0" t="0" r="8255" b="6350"/>
                  <wp:docPr id="53" name="Picture 53" descr="一名女士在抱著一名爬上椅子的男童。有另一名手持文件夾板的女士在看著他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一名女士在抱著一名爬上椅子的男童。有另一名手持文件夾板的女士在看著他們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r="4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58C107E" w14:textId="77777777" w:rsidR="00AA3630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若果子女屬於下列情況，則可以獲取支援服務：</w:t>
            </w:r>
          </w:p>
          <w:p w14:paraId="39617B21" w14:textId="31C37B8D" w:rsidR="00AA3630" w:rsidRPr="00E33122" w:rsidRDefault="00B4489E" w:rsidP="00AA3630">
            <w:pPr>
              <w:pStyle w:val="ListParagraph"/>
              <w:numPr>
                <w:ilvl w:val="0"/>
                <w:numId w:val="49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不足</w:t>
            </w:r>
            <w:r w:rsidR="00E7597B" w:rsidRPr="00E7597B">
              <w:rPr>
                <w:rFonts w:asciiTheme="minorEastAsia" w:eastAsia="Microsoft JhengHei" w:hAnsiTheme="minorEastAsia" w:hint="eastAsia"/>
                <w:lang w:eastAsia="ja-JP"/>
              </w:rPr>
              <w:t>九</w:t>
            </w:r>
            <w:r w:rsidRPr="00E33122">
              <w:rPr>
                <w:rFonts w:eastAsia="Microsoft JhengHei"/>
              </w:rPr>
              <w:t>歲</w:t>
            </w:r>
          </w:p>
          <w:p w14:paraId="6BBD7428" w14:textId="77777777" w:rsidR="00BB54AC" w:rsidRPr="00E33122" w:rsidRDefault="00B4489E" w:rsidP="00AA3630">
            <w:pPr>
              <w:pStyle w:val="ListParagraph"/>
              <w:numPr>
                <w:ilvl w:val="0"/>
                <w:numId w:val="49"/>
              </w:numPr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您擔心子女的發展進度。</w:t>
            </w:r>
          </w:p>
        </w:tc>
      </w:tr>
      <w:tr w:rsidR="00DE00D9" w:rsidRPr="00E33122" w14:paraId="73F4EA81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42F9B122" w14:textId="77777777" w:rsidR="00BB54AC" w:rsidRPr="00E33122" w:rsidRDefault="00B4489E" w:rsidP="00A03CEC">
            <w:pPr>
              <w:pStyle w:val="Image"/>
              <w:spacing w:after="720"/>
              <w:rPr>
                <w:rFonts w:eastAsia="Microsoft JhengHei"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sz w:val="20"/>
                <w:szCs w:val="20"/>
                <w:lang w:eastAsia="zh-TW"/>
              </w:rPr>
              <w:t xml:space="preserve"> </w:t>
            </w:r>
            <w:r w:rsidR="00747879" w:rsidRPr="00E33122">
              <w:rPr>
                <w:rFonts w:eastAsia="Microsoft JhengHei"/>
                <w:noProof/>
                <w:sz w:val="20"/>
                <w:szCs w:val="20"/>
              </w:rPr>
              <w:drawing>
                <wp:inline distT="0" distB="0" distL="0" distR="0" wp14:anchorId="40E22F2B" wp14:editId="0F9943D6">
                  <wp:extent cx="1440000" cy="1080001"/>
                  <wp:effectExtent l="0" t="0" r="8255" b="6350"/>
                  <wp:docPr id="54" name="Picture 54" descr="三個小朋友一群在檯邊一起玩耍。有一名女童遠離這群小朋友坐著。她看上去很傷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三個小朋友一群在檯邊一起玩耍。有一名女童遠離這群小朋友坐著。她看上去很傷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0" r="2258" b="6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0D3F92" w14:textId="77777777" w:rsidR="00BB54AC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例如，您可能會擔心子女如何：</w:t>
            </w:r>
          </w:p>
          <w:p w14:paraId="174C6BD4" w14:textId="77777777" w:rsidR="00BB54AC" w:rsidRPr="00E33122" w:rsidRDefault="00B4489E" w:rsidP="001C03A6">
            <w:pPr>
              <w:pStyle w:val="ListParagraph"/>
              <w:numPr>
                <w:ilvl w:val="0"/>
                <w:numId w:val="39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玩耍走動</w:t>
            </w:r>
          </w:p>
          <w:p w14:paraId="69D168CD" w14:textId="77777777" w:rsidR="00BB54AC" w:rsidRPr="00E33122" w:rsidRDefault="00B4489E" w:rsidP="001C03A6">
            <w:pPr>
              <w:pStyle w:val="ListParagraph"/>
              <w:numPr>
                <w:ilvl w:val="0"/>
                <w:numId w:val="39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自行照顧</w:t>
            </w:r>
          </w:p>
          <w:p w14:paraId="21AE5E3B" w14:textId="77777777" w:rsidR="00BB54AC" w:rsidRPr="00E33122" w:rsidRDefault="00B4489E" w:rsidP="001C03A6">
            <w:pPr>
              <w:pStyle w:val="ListParagraph"/>
              <w:numPr>
                <w:ilvl w:val="0"/>
                <w:numId w:val="39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與其他兒童嬉戲</w:t>
            </w:r>
          </w:p>
          <w:p w14:paraId="3961B1F6" w14:textId="77777777" w:rsidR="00BB54AC" w:rsidRPr="00E33122" w:rsidRDefault="00B4489E" w:rsidP="001C03A6">
            <w:pPr>
              <w:pStyle w:val="ListParagraph"/>
              <w:numPr>
                <w:ilvl w:val="0"/>
                <w:numId w:val="39"/>
              </w:numPr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要求獲取希望得到的事物。</w:t>
            </w:r>
          </w:p>
        </w:tc>
      </w:tr>
      <w:tr w:rsidR="00DE00D9" w:rsidRPr="00E33122" w14:paraId="0DB222F6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15D5434A" w14:textId="77777777" w:rsidR="00F60BB8" w:rsidRPr="00E33122" w:rsidRDefault="00B4489E" w:rsidP="00750049">
            <w:pPr>
              <w:pStyle w:val="Image"/>
              <w:spacing w:before="480" w:after="480"/>
              <w:rPr>
                <w:rFonts w:eastAsia="Microsoft JhengHei"/>
                <w:noProof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sz w:val="20"/>
                <w:szCs w:val="20"/>
              </w:rPr>
              <w:drawing>
                <wp:inline distT="0" distB="0" distL="0" distR="0" wp14:anchorId="4FEB2B40" wp14:editId="5C7B519E">
                  <wp:extent cx="1439544" cy="1079658"/>
                  <wp:effectExtent l="0" t="0" r="8890" b="6350"/>
                  <wp:docPr id="37" name="Picture 37" descr="在遊樂場上的一個快樂兒童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在遊樂場上的一個快樂兒童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b="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831B11" w14:textId="77777777" w:rsidR="00F60BB8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子女可能會出現</w:t>
            </w:r>
            <w:r w:rsidRPr="00E33122">
              <w:rPr>
                <w:rStyle w:val="Strong"/>
                <w:rFonts w:eastAsia="Microsoft JhengHei"/>
                <w:lang w:eastAsia="zh-TW"/>
              </w:rPr>
              <w:t>發展遲緩</w:t>
            </w:r>
            <w:r w:rsidRPr="00E33122">
              <w:rPr>
                <w:rFonts w:eastAsia="Microsoft JhengHei"/>
                <w:lang w:eastAsia="zh-TW"/>
              </w:rPr>
              <w:t>。</w:t>
            </w:r>
          </w:p>
        </w:tc>
      </w:tr>
      <w:tr w:rsidR="00DE00D9" w:rsidRPr="00E33122" w14:paraId="1B87E3D0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5F3EB4C" w14:textId="77777777" w:rsidR="00F60BB8" w:rsidRPr="00E33122" w:rsidRDefault="00B4489E" w:rsidP="00750049">
            <w:pPr>
              <w:pStyle w:val="Image"/>
              <w:spacing w:before="480" w:after="480"/>
              <w:rPr>
                <w:rFonts w:eastAsia="Microsoft JhengHei"/>
                <w:noProof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3C3B5EB0" wp14:editId="3F99C3F2">
                  <wp:extent cx="1439332" cy="1079499"/>
                  <wp:effectExtent l="0" t="0" r="8890" b="6985"/>
                  <wp:docPr id="62" name="Picture 62" descr="一名女童與其他小朋友在課堂練習。她遇上一些困難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一名女童與其他小朋友在課堂練習。她遇上一些困難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5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996715D" w14:textId="77777777" w:rsidR="00910CAD" w:rsidRPr="00E33122" w:rsidRDefault="00B4489E" w:rsidP="00750049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如果兒童出現發展遲緩，就未必能夠與同齡兒童以相同步伐發展。</w:t>
            </w:r>
          </w:p>
        </w:tc>
      </w:tr>
      <w:tr w:rsidR="00DE00D9" w:rsidRPr="00E33122" w14:paraId="7775487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73B731C" w14:textId="77777777" w:rsidR="00B8798F" w:rsidRPr="00E33122" w:rsidRDefault="00B4489E" w:rsidP="00B8798F">
            <w:pPr>
              <w:pStyle w:val="Image"/>
              <w:spacing w:before="480" w:after="48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lastRenderedPageBreak/>
              <w:drawing>
                <wp:inline distT="0" distB="0" distL="0" distR="0" wp14:anchorId="0D673582" wp14:editId="1CA40673">
                  <wp:extent cx="1473835" cy="982345"/>
                  <wp:effectExtent l="0" t="0" r="0" b="8255"/>
                  <wp:docPr id="29" name="Picture 29" descr="一名男士在幫助一名兒童將碗碟放入洗碗機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一名男士在幫助一名兒童將碗碟放入洗碗機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BBDD20" w14:textId="77777777" w:rsidR="00B8798F" w:rsidRPr="00E33122" w:rsidRDefault="00B4489E" w:rsidP="00B8798F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這表示可能需要更多幫助才得以處理日常事項。</w:t>
            </w:r>
          </w:p>
          <w:p w14:paraId="181EFA4E" w14:textId="77777777" w:rsidR="00B8798F" w:rsidRPr="00E33122" w:rsidRDefault="00B4489E" w:rsidP="00B8798F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可能長時間需要這類幫助。</w:t>
            </w:r>
          </w:p>
        </w:tc>
      </w:tr>
      <w:tr w:rsidR="00DE00D9" w:rsidRPr="00E33122" w14:paraId="0D2EAB0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969FE08" w14:textId="77777777" w:rsidR="00F60BB8" w:rsidRPr="00E33122" w:rsidRDefault="00B4489E" w:rsidP="00B8798F">
            <w:pPr>
              <w:pStyle w:val="Image"/>
              <w:spacing w:before="240" w:after="240"/>
              <w:rPr>
                <w:rFonts w:eastAsia="Microsoft JhengHei"/>
                <w:noProof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02A1DDDD" wp14:editId="06E68350">
                  <wp:extent cx="1440000" cy="1688531"/>
                  <wp:effectExtent l="0" t="0" r="8255" b="6985"/>
                  <wp:docPr id="41" name="Picture 41" descr="一名男嬰坐在地上。他頭上有行走和說話的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一名男嬰坐在地上。他頭上有行走和說話的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8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2435C0A" w14:textId="77777777" w:rsidR="00F60BB8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例如，相較同齡兒童，則可能更遲學懂走路或首次開口說話。</w:t>
            </w:r>
          </w:p>
        </w:tc>
      </w:tr>
      <w:tr w:rsidR="00DE00D9" w:rsidRPr="00E33122" w14:paraId="04DE0764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263D248" w14:textId="77777777" w:rsidR="00F60BB8" w:rsidRPr="00E33122" w:rsidRDefault="00B4489E" w:rsidP="00A03CEC">
            <w:pPr>
              <w:pStyle w:val="Image"/>
              <w:spacing w:before="480" w:after="480"/>
              <w:rPr>
                <w:rFonts w:eastAsia="Microsoft JhengHei"/>
                <w:noProof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sz w:val="20"/>
                <w:szCs w:val="20"/>
              </w:rPr>
              <w:drawing>
                <wp:inline distT="0" distB="0" distL="0" distR="0" wp14:anchorId="3D760C9C" wp14:editId="2F7F4E71">
                  <wp:extent cx="1440000" cy="1080000"/>
                  <wp:effectExtent l="0" t="0" r="8255" b="6350"/>
                  <wp:docPr id="51" name="Picture 51" descr="一名殘障兒童在使用平板電腦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一名殘障兒童在使用平板電腦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A86EA79" w14:textId="77777777" w:rsidR="00F60BB8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或者子女可能會接受診斷。</w:t>
            </w:r>
          </w:p>
        </w:tc>
      </w:tr>
      <w:tr w:rsidR="00DE00D9" w:rsidRPr="00E33122" w14:paraId="4216AA8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54CE3C3A" w14:textId="77777777" w:rsidR="00F60BB8" w:rsidRPr="00E33122" w:rsidRDefault="00B4489E" w:rsidP="00A03CEC">
            <w:pPr>
              <w:pStyle w:val="Image"/>
              <w:spacing w:before="480" w:after="480"/>
              <w:rPr>
                <w:rFonts w:eastAsia="Microsoft JhengHei"/>
                <w:noProof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sz w:val="20"/>
                <w:szCs w:val="20"/>
              </w:rPr>
              <w:drawing>
                <wp:inline distT="0" distB="0" distL="0" distR="0" wp14:anchorId="30D91AA6" wp14:editId="2C3FCFE1">
                  <wp:extent cx="1440000" cy="1440000"/>
                  <wp:effectExtent l="0" t="0" r="8255" b="8255"/>
                  <wp:docPr id="38" name="Picture 38" descr="一名兒童豎起兩個拇指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一名兒童豎起兩個拇指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E9600E" w14:textId="77777777" w:rsidR="00F60BB8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幼兒介入方案能夠幫助您，讓子女的生活有美好的開始。</w:t>
            </w:r>
          </w:p>
        </w:tc>
      </w:tr>
    </w:tbl>
    <w:p w14:paraId="7A994579" w14:textId="77777777" w:rsidR="00C93463" w:rsidRPr="00E33122" w:rsidRDefault="00B4489E" w:rsidP="001C03A6">
      <w:pPr>
        <w:spacing w:before="240" w:after="240"/>
        <w:rPr>
          <w:rFonts w:eastAsia="Microsoft JhengHei"/>
          <w:lang w:eastAsia="zh-TW"/>
        </w:rPr>
      </w:pPr>
      <w:r w:rsidRPr="00E33122">
        <w:rPr>
          <w:rFonts w:eastAsia="Microsoft JhengHei"/>
          <w:lang w:eastAsia="zh-TW"/>
        </w:rPr>
        <w:br w:type="page"/>
      </w:r>
    </w:p>
    <w:p w14:paraId="650B2EE3" w14:textId="77777777" w:rsidR="00C93463" w:rsidRPr="00E33122" w:rsidRDefault="00B4489E" w:rsidP="001C03A6">
      <w:pPr>
        <w:pStyle w:val="Heading2"/>
        <w:spacing w:before="240" w:after="240"/>
        <w:rPr>
          <w:rFonts w:eastAsia="Microsoft JhengHei"/>
        </w:rPr>
      </w:pPr>
      <w:bookmarkStart w:id="65" w:name="_Toc92809905"/>
      <w:r w:rsidRPr="00E33122">
        <w:rPr>
          <w:rFonts w:eastAsia="Microsoft JhengHei"/>
        </w:rPr>
        <w:lastRenderedPageBreak/>
        <w:t>何謂幼兒介入方案？</w:t>
      </w:r>
      <w:bookmarkEnd w:id="6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46B73BC6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912A516" w14:textId="77777777" w:rsidR="006B6E62" w:rsidRPr="00E33122" w:rsidRDefault="00B4489E" w:rsidP="00BD7040">
            <w:pPr>
              <w:pStyle w:val="Image"/>
              <w:spacing w:before="60" w:after="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6670305" wp14:editId="0439FDCB">
                  <wp:extent cx="1440000" cy="1500449"/>
                  <wp:effectExtent l="0" t="0" r="8255" b="5080"/>
                  <wp:docPr id="30" name="Picture 30" descr="一名女士抱著一名嬰兒，她身旁有一份NDIS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一名女士抱著一名嬰兒，她身旁有一份NDIS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B54290A" w14:textId="77777777" w:rsidR="006B6E62" w:rsidRPr="00E33122" w:rsidRDefault="00B4489E" w:rsidP="00BD7040">
            <w:p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幼兒介入方案屬於</w:t>
            </w:r>
            <w:r w:rsidRPr="00E33122">
              <w:rPr>
                <w:rStyle w:val="Strong"/>
                <w:rFonts w:eastAsia="Microsoft JhengHei"/>
              </w:rPr>
              <w:t>國家殘障保險計劃（</w:t>
            </w:r>
            <w:r w:rsidRPr="00E33122">
              <w:rPr>
                <w:rStyle w:val="Strong"/>
                <w:rFonts w:eastAsia="Microsoft JhengHei"/>
              </w:rPr>
              <w:t>National Disability Insurance Scheme</w:t>
            </w:r>
            <w:r w:rsidRPr="00E33122">
              <w:rPr>
                <w:rStyle w:val="Strong"/>
                <w:rFonts w:eastAsia="Microsoft JhengHei"/>
              </w:rPr>
              <w:t>，簡稱「</w:t>
            </w:r>
            <w:r w:rsidRPr="00E33122">
              <w:rPr>
                <w:rStyle w:val="Strong"/>
                <w:rFonts w:eastAsia="Microsoft JhengHei"/>
              </w:rPr>
              <w:t>NDIS</w:t>
            </w:r>
            <w:r w:rsidRPr="00E33122">
              <w:rPr>
                <w:rStyle w:val="Strong"/>
                <w:rFonts w:eastAsia="Microsoft JhengHei"/>
              </w:rPr>
              <w:t>」）</w:t>
            </w:r>
            <w:r w:rsidRPr="00E33122">
              <w:rPr>
                <w:rFonts w:eastAsia="Microsoft JhengHei"/>
              </w:rPr>
              <w:t>。</w:t>
            </w:r>
          </w:p>
        </w:tc>
      </w:tr>
      <w:tr w:rsidR="00DE00D9" w:rsidRPr="00E33122" w14:paraId="138FB4BE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E7CFE48" w14:textId="77777777" w:rsidR="006B6E62" w:rsidRPr="00E33122" w:rsidRDefault="00B4489E" w:rsidP="00BD7040">
            <w:pPr>
              <w:pStyle w:val="Image"/>
              <w:spacing w:before="60" w:after="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DF47EA0" wp14:editId="04AF06AC">
                  <wp:extent cx="1440000" cy="1440000"/>
                  <wp:effectExtent l="0" t="0" r="8255" b="8255"/>
                  <wp:docPr id="21" name="Picture 21" descr="一群有不同殘障問題的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一群有不同殘障問題的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C340AD1" w14:textId="77777777" w:rsidR="006B6E62" w:rsidRPr="00E33122" w:rsidRDefault="00B4489E" w:rsidP="00BD7040">
            <w:pPr>
              <w:spacing w:before="60" w:after="6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NDIS</w:t>
            </w:r>
            <w:r w:rsidRPr="00E33122">
              <w:rPr>
                <w:rFonts w:eastAsia="Microsoft JhengHei"/>
                <w:lang w:eastAsia="zh-TW"/>
              </w:rPr>
              <w:t>為澳洲殘障人士提供各類支援和服務。</w:t>
            </w:r>
          </w:p>
        </w:tc>
      </w:tr>
      <w:tr w:rsidR="00DE00D9" w:rsidRPr="00E33122" w14:paraId="3E6618B5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B159513" w14:textId="77777777" w:rsidR="006B6E62" w:rsidRPr="00E33122" w:rsidRDefault="00B4489E" w:rsidP="00BD7040">
            <w:pPr>
              <w:pStyle w:val="Image"/>
              <w:spacing w:before="60" w:after="60"/>
              <w:rPr>
                <w:rFonts w:eastAsia="Microsoft JhengHei"/>
                <w:sz w:val="20"/>
                <w:szCs w:val="20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9095193" wp14:editId="3362E73D">
                  <wp:extent cx="1440000" cy="1440000"/>
                  <wp:effectExtent l="0" t="0" r="8255" b="8255"/>
                  <wp:docPr id="59" name="Picture 59" descr="從一名兒童指向一名嬰兒的箭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從一名兒童指向一名嬰兒的箭嘴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604A848" w14:textId="6872862E" w:rsidR="006B6E62" w:rsidRPr="00E33122" w:rsidRDefault="00B4489E" w:rsidP="00BD7040">
            <w:pPr>
              <w:spacing w:before="60" w:after="6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我們套用幼兒介入方案，以幫助不足</w:t>
            </w:r>
            <w:r w:rsidR="00E7597B" w:rsidRPr="00E7597B">
              <w:rPr>
                <w:rFonts w:asciiTheme="minorEastAsia" w:eastAsia="Microsoft JhengHei" w:hAnsiTheme="minorEastAsia" w:hint="eastAsia"/>
                <w:lang w:eastAsia="zh-TW"/>
              </w:rPr>
              <w:t>九</w:t>
            </w:r>
            <w:r w:rsidRPr="00E33122">
              <w:rPr>
                <w:rFonts w:eastAsia="Microsoft JhengHei"/>
                <w:lang w:eastAsia="zh-TW"/>
              </w:rPr>
              <w:t>歲並面對下述問題的兒童：</w:t>
            </w:r>
          </w:p>
          <w:p w14:paraId="0BB8BCB5" w14:textId="77777777" w:rsidR="006C608B" w:rsidRPr="00E33122" w:rsidRDefault="00B4489E" w:rsidP="00BD7040">
            <w:pPr>
              <w:pStyle w:val="ListParagraph"/>
              <w:numPr>
                <w:ilvl w:val="0"/>
                <w:numId w:val="44"/>
              </w:num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殘障</w:t>
            </w:r>
          </w:p>
          <w:p w14:paraId="492C2A78" w14:textId="77777777" w:rsidR="006B6E62" w:rsidRPr="00E33122" w:rsidRDefault="00B4489E" w:rsidP="00BD7040">
            <w:pPr>
              <w:pStyle w:val="ListParagraph"/>
              <w:numPr>
                <w:ilvl w:val="0"/>
                <w:numId w:val="44"/>
              </w:num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發展遲緩</w:t>
            </w:r>
          </w:p>
        </w:tc>
      </w:tr>
      <w:tr w:rsidR="00DE00D9" w:rsidRPr="00E33122" w14:paraId="0D08BC5E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DCEACCC" w14:textId="77777777" w:rsidR="006B6E62" w:rsidRPr="00E33122" w:rsidRDefault="00B4489E" w:rsidP="00BD7040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89C5C5B" wp14:editId="72371703">
                  <wp:extent cx="1440000" cy="1076635"/>
                  <wp:effectExtent l="0" t="0" r="8255" b="0"/>
                  <wp:docPr id="24" name="Picture 24" descr="四個人一群在檯邊一起看著一份文件夾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四個人一群在檯邊一起看著一份文件夾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CC7EE2B" w14:textId="77777777" w:rsidR="006B6E62" w:rsidRPr="00E33122" w:rsidRDefault="00B4489E" w:rsidP="00BD7040">
            <w:pPr>
              <w:spacing w:before="60" w:after="6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我們與</w:t>
            </w:r>
            <w:r w:rsidRPr="00E33122">
              <w:rPr>
                <w:rStyle w:val="Strong"/>
                <w:rFonts w:eastAsia="Microsoft JhengHei"/>
                <w:lang w:eastAsia="zh-TW"/>
              </w:rPr>
              <w:t>幼兒成長夥伴</w:t>
            </w:r>
            <w:r w:rsidRPr="00E33122">
              <w:rPr>
                <w:rFonts w:eastAsia="Microsoft JhengHei"/>
                <w:lang w:eastAsia="zh-TW"/>
              </w:rPr>
              <w:t>共事，以提供幼兒介入方案。</w:t>
            </w:r>
          </w:p>
        </w:tc>
      </w:tr>
      <w:tr w:rsidR="00DE00D9" w:rsidRPr="00E33122" w14:paraId="67A8C244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232F2656" w14:textId="77777777" w:rsidR="006B6E62" w:rsidRPr="00E33122" w:rsidRDefault="00B4489E" w:rsidP="00BD7040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8F210B5" wp14:editId="7F9E1DFB">
                  <wp:extent cx="1440000" cy="1080000"/>
                  <wp:effectExtent l="0" t="0" r="8255" b="6350"/>
                  <wp:docPr id="32" name="Picture 32" descr="與三名成年人坐在檯邊的兒童。一名成年人拿起一張紙，並向其他成年人解釋一些內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與三名成年人坐在檯邊的兒童。一名成年人拿起一張紙，並向其他成年人解釋一些內容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DE6FF5" w14:textId="77777777" w:rsidR="006B6E62" w:rsidRPr="00E33122" w:rsidRDefault="00B4489E" w:rsidP="00BD7040">
            <w:p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幼兒成長夥伴幫助：</w:t>
            </w:r>
          </w:p>
          <w:p w14:paraId="0A79E51F" w14:textId="77777777" w:rsidR="006B6E62" w:rsidRPr="00E33122" w:rsidRDefault="00B4489E" w:rsidP="00BD7040">
            <w:pPr>
              <w:pStyle w:val="ListParagraph"/>
              <w:numPr>
                <w:ilvl w:val="0"/>
                <w:numId w:val="44"/>
              </w:num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發展遲緩的兒童</w:t>
            </w:r>
          </w:p>
          <w:p w14:paraId="015784F2" w14:textId="77777777" w:rsidR="006B6E62" w:rsidRPr="00E33122" w:rsidRDefault="00B4489E" w:rsidP="00BD7040">
            <w:pPr>
              <w:pStyle w:val="ListParagraph"/>
              <w:numPr>
                <w:ilvl w:val="0"/>
                <w:numId w:val="44"/>
              </w:num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殘障兒童</w:t>
            </w:r>
          </w:p>
          <w:p w14:paraId="1593F19D" w14:textId="77777777" w:rsidR="006B6E62" w:rsidRPr="00E33122" w:rsidRDefault="00B4489E" w:rsidP="00BD7040">
            <w:pPr>
              <w:pStyle w:val="ListParagraph"/>
              <w:numPr>
                <w:ilvl w:val="0"/>
                <w:numId w:val="44"/>
              </w:numPr>
              <w:spacing w:before="60" w:after="6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其家屬。</w:t>
            </w:r>
          </w:p>
        </w:tc>
      </w:tr>
      <w:tr w:rsidR="00DE00D9" w:rsidRPr="00E33122" w14:paraId="10FF8CE0" w14:textId="77777777" w:rsidTr="00747879">
        <w:trPr>
          <w:trHeight w:val="3970"/>
        </w:trPr>
        <w:tc>
          <w:tcPr>
            <w:tcW w:w="2551" w:type="dxa"/>
            <w:vAlign w:val="center"/>
          </w:tcPr>
          <w:p w14:paraId="503192D1" w14:textId="77777777" w:rsidR="009344E4" w:rsidRPr="00E33122" w:rsidRDefault="00B4489E" w:rsidP="0074787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lang w:eastAsia="en-AU"/>
              </w:rPr>
              <w:lastRenderedPageBreak/>
              <w:drawing>
                <wp:inline distT="0" distB="0" distL="0" distR="0" wp14:anchorId="66B3B8E7" wp14:editId="18D8C0A5">
                  <wp:extent cx="1440000" cy="1486452"/>
                  <wp:effectExtent l="0" t="0" r="8255" b="0"/>
                  <wp:docPr id="25" name="Picture 25" descr="有一個帶有兩幅圖片的剪輯。第一個圖示是一名嬰兒。第二個圖示展示一名嬰兒和一名女童，二人中間有一個箭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有一個帶有兩幅圖片的剪輯。第一個圖示是一名嬰兒。第二個圖示展示一名嬰兒和一名女童，二人中間有一個箭嘴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DA317F" w14:textId="77777777" w:rsidR="00AA3630" w:rsidRPr="00E33122" w:rsidRDefault="00B4489E" w:rsidP="00AA3630">
            <w:pPr>
              <w:spacing w:after="36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若果兒童於以下情況獲取幫助，我們認為是最有效的：</w:t>
            </w:r>
          </w:p>
          <w:p w14:paraId="05A99940" w14:textId="77777777" w:rsidR="009344E4" w:rsidRPr="00E33122" w:rsidRDefault="00B4489E" w:rsidP="00DF74B5">
            <w:pPr>
              <w:pStyle w:val="ListParagraph"/>
              <w:numPr>
                <w:ilvl w:val="0"/>
                <w:numId w:val="38"/>
              </w:numPr>
              <w:spacing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在生活裡儘早接受</w:t>
            </w:r>
          </w:p>
          <w:p w14:paraId="5668E3FF" w14:textId="77777777" w:rsidR="009344E4" w:rsidRPr="00E33122" w:rsidRDefault="00B4489E" w:rsidP="00A03CEC">
            <w:pPr>
              <w:pStyle w:val="ListParagraph"/>
              <w:numPr>
                <w:ilvl w:val="0"/>
                <w:numId w:val="46"/>
              </w:numPr>
              <w:spacing w:before="600"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成長及發展階段。</w:t>
            </w:r>
          </w:p>
        </w:tc>
      </w:tr>
      <w:tr w:rsidR="00DE00D9" w:rsidRPr="00E33122" w14:paraId="1C06BF96" w14:textId="77777777" w:rsidTr="00AA3630">
        <w:trPr>
          <w:trHeight w:val="567"/>
        </w:trPr>
        <w:tc>
          <w:tcPr>
            <w:tcW w:w="2551" w:type="dxa"/>
            <w:vAlign w:val="center"/>
          </w:tcPr>
          <w:p w14:paraId="36CC1BAE" w14:textId="77777777" w:rsidR="00AA3630" w:rsidRPr="00E33122" w:rsidRDefault="00AA3630" w:rsidP="00750049">
            <w:pPr>
              <w:spacing w:after="0"/>
              <w:rPr>
                <w:rFonts w:eastAsia="Microsoft JhengHei"/>
              </w:rPr>
            </w:pPr>
          </w:p>
        </w:tc>
        <w:tc>
          <w:tcPr>
            <w:tcW w:w="6576" w:type="dxa"/>
            <w:vAlign w:val="center"/>
          </w:tcPr>
          <w:p w14:paraId="4F4EC5CA" w14:textId="77777777" w:rsidR="00AA3630" w:rsidRPr="00E33122" w:rsidRDefault="00B4489E" w:rsidP="00750049">
            <w:pPr>
              <w:spacing w:before="240" w:after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如此行有助兒童：</w:t>
            </w:r>
          </w:p>
        </w:tc>
      </w:tr>
      <w:tr w:rsidR="00DE00D9" w:rsidRPr="00E33122" w14:paraId="2B126E48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9F091DE" w14:textId="77777777" w:rsidR="006B6E62" w:rsidRPr="00E33122" w:rsidRDefault="00B4489E" w:rsidP="00747879">
            <w:pPr>
              <w:spacing w:before="360" w:after="36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228C8590" wp14:editId="65C08FD5">
                  <wp:extent cx="1440000" cy="1178350"/>
                  <wp:effectExtent l="0" t="0" r="8255" b="3175"/>
                  <wp:docPr id="83" name="Picture 83" descr="一名女士在幫助一名男童做練習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一名女士在幫助一名男童做練習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3" b="3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7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18CA37" w14:textId="77777777" w:rsidR="006B6E62" w:rsidRPr="00E33122" w:rsidRDefault="00B4489E" w:rsidP="00AA3630">
            <w:pPr>
              <w:pStyle w:val="ListParagraph"/>
              <w:numPr>
                <w:ilvl w:val="0"/>
                <w:numId w:val="48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學習新技能</w:t>
            </w:r>
          </w:p>
        </w:tc>
      </w:tr>
      <w:tr w:rsidR="00DE00D9" w:rsidRPr="00E33122" w14:paraId="60E36D8D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D1D92E0" w14:textId="77777777" w:rsidR="006B6E62" w:rsidRPr="00E33122" w:rsidRDefault="00B4489E" w:rsidP="00747879">
            <w:pPr>
              <w:pStyle w:val="Image"/>
              <w:spacing w:before="360" w:after="3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28DBF5F8" wp14:editId="172EAEA7">
                  <wp:extent cx="1440000" cy="1080000"/>
                  <wp:effectExtent l="0" t="0" r="8255" b="6350"/>
                  <wp:docPr id="84" name="Picture 84" descr="一名兒童在玩遊戲。他的家人在身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一名兒童在玩遊戲。他的家人在身後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0" t="12500" r="16660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2988997" w14:textId="77777777" w:rsidR="006B6E62" w:rsidRPr="00E33122" w:rsidRDefault="00B4489E" w:rsidP="001C03A6">
            <w:pPr>
              <w:pStyle w:val="ListParagraph"/>
              <w:numPr>
                <w:ilvl w:val="0"/>
                <w:numId w:val="42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加入家庭和日常活動</w:t>
            </w:r>
          </w:p>
        </w:tc>
      </w:tr>
      <w:tr w:rsidR="00DE00D9" w:rsidRPr="00E33122" w14:paraId="6CCCB00F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FEE9244" w14:textId="77777777" w:rsidR="006B6E62" w:rsidRPr="00E33122" w:rsidRDefault="00B4489E" w:rsidP="00747879">
            <w:pPr>
              <w:pStyle w:val="Image"/>
              <w:spacing w:before="360" w:after="3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277CCEE2" wp14:editId="2F16C7E6">
                  <wp:extent cx="1439544" cy="1079658"/>
                  <wp:effectExtent l="0" t="0" r="8890" b="6350"/>
                  <wp:docPr id="31" name="Picture 31" descr="一名兒童面露笑容，看著平板電腦上的一些東西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一名兒童面露笑容，看著平板電腦上的一些東西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2500" r="22877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6DFE96" w14:textId="77777777" w:rsidR="006B6E62" w:rsidRPr="00E33122" w:rsidRDefault="00B4489E" w:rsidP="001C03A6">
            <w:pPr>
              <w:pStyle w:val="ListParagraph"/>
              <w:numPr>
                <w:ilvl w:val="0"/>
                <w:numId w:val="42"/>
              </w:numPr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隨著年齡漸增自行處理事項。</w:t>
            </w:r>
          </w:p>
        </w:tc>
      </w:tr>
    </w:tbl>
    <w:p w14:paraId="038B1B0D" w14:textId="77777777" w:rsidR="007F4962" w:rsidRPr="00E33122" w:rsidRDefault="00B4489E" w:rsidP="001C03A6">
      <w:pPr>
        <w:pStyle w:val="Heading2"/>
        <w:spacing w:before="240" w:after="240"/>
        <w:rPr>
          <w:rFonts w:eastAsia="Microsoft JhengHei"/>
          <w:lang w:val="en-US"/>
        </w:rPr>
      </w:pPr>
      <w:bookmarkStart w:id="66" w:name="_Toc92809906"/>
      <w:r w:rsidRPr="00E33122">
        <w:rPr>
          <w:rFonts w:eastAsia="Microsoft JhengHei"/>
        </w:rPr>
        <w:lastRenderedPageBreak/>
        <w:t>甚麼人士可以幫助子女？</w:t>
      </w:r>
      <w:bookmarkEnd w:id="6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34CA7A1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A996EE8" w14:textId="77777777" w:rsidR="00BB54AC" w:rsidRPr="00E33122" w:rsidRDefault="00B4489E" w:rsidP="001C03A6">
            <w:pPr>
              <w:pStyle w:val="Image"/>
              <w:spacing w:before="24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06473DD" wp14:editId="264549DF">
                  <wp:extent cx="1440000" cy="1080000"/>
                  <wp:effectExtent l="0" t="0" r="8255" b="6350"/>
                  <wp:docPr id="2" name="Picture 2" descr="一名女士抱著一名嬰兒微笑著。她坐在手持文件夾板的專業女士身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一名女士抱著一名嬰兒微笑著。她坐在手持文件夾板的專業女士身旁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408210" w14:textId="77777777" w:rsidR="00BB54AC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若果您認為子女可能需要支援服務，則應開始與相當熟悉子女的人士商量。</w:t>
            </w:r>
          </w:p>
        </w:tc>
      </w:tr>
      <w:tr w:rsidR="00DE00D9" w:rsidRPr="00E33122" w14:paraId="00B01A7C" w14:textId="77777777" w:rsidTr="00A03CEC">
        <w:trPr>
          <w:trHeight w:val="1134"/>
        </w:trPr>
        <w:tc>
          <w:tcPr>
            <w:tcW w:w="2551" w:type="dxa"/>
            <w:vAlign w:val="bottom"/>
          </w:tcPr>
          <w:p w14:paraId="56BB0C90" w14:textId="77777777" w:rsidR="00BB54AC" w:rsidRPr="00E33122" w:rsidRDefault="00B4489E" w:rsidP="00A03CEC">
            <w:pPr>
              <w:pStyle w:val="Image"/>
              <w:spacing w:before="24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060170F" wp14:editId="6E5781AF">
                  <wp:extent cx="1440000" cy="2067693"/>
                  <wp:effectExtent l="0" t="0" r="8255" b="8890"/>
                  <wp:docPr id="28" name="Picture 28" descr="有一個有三幅圖片的剪輯。第一幅圖片顯示一名醫生。第二幅圖片顯示一名面露笑容的女士與兒童玩耍。第三幅圖片有一名護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有一個有三幅圖片的剪輯。第一幅圖片顯示一名醫生。第二幅圖片顯示一名面露笑容的女士與兒童玩耍。第三幅圖片有一名護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6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DDD756" w14:textId="77777777" w:rsidR="00BB54AC" w:rsidRPr="00E33122" w:rsidRDefault="00B4489E" w:rsidP="00A03CEC">
            <w:pPr>
              <w:spacing w:before="240"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例如，子女的：</w:t>
            </w:r>
          </w:p>
          <w:p w14:paraId="399AF514" w14:textId="77777777" w:rsidR="00BB54AC" w:rsidRPr="00E33122" w:rsidRDefault="00B4489E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醫生</w:t>
            </w:r>
          </w:p>
          <w:p w14:paraId="08B8DD41" w14:textId="77777777" w:rsidR="00BB54AC" w:rsidRPr="00E33122" w:rsidRDefault="00B4489E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托兒服務機構</w:t>
            </w:r>
          </w:p>
          <w:p w14:paraId="370CCA0D" w14:textId="77777777" w:rsidR="00BB54AC" w:rsidRPr="00E33122" w:rsidRDefault="00B4489E" w:rsidP="00A03CEC">
            <w:pPr>
              <w:pStyle w:val="ListParagraph"/>
              <w:numPr>
                <w:ilvl w:val="0"/>
                <w:numId w:val="36"/>
              </w:numPr>
              <w:spacing w:before="600" w:after="60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兒童健康護士。</w:t>
            </w:r>
          </w:p>
        </w:tc>
      </w:tr>
      <w:tr w:rsidR="00DE00D9" w:rsidRPr="00E33122" w14:paraId="2ACAB9B0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EF4BEA4" w14:textId="77777777" w:rsidR="00CC6E01" w:rsidRPr="00E33122" w:rsidRDefault="00B4489E" w:rsidP="001C03A6">
            <w:pPr>
              <w:pStyle w:val="Image"/>
              <w:spacing w:before="24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21BD389" wp14:editId="0CC5B60C">
                  <wp:extent cx="1440000" cy="1440000"/>
                  <wp:effectExtent l="0" t="0" r="8255" b="8255"/>
                  <wp:docPr id="39" name="Picture 39" descr="一名成長中的兒童，頭上有一個改變標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一名成長中的兒童，頭上有一個改變標誌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E42913E" w14:textId="77777777" w:rsidR="00CC6E01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兒童的成長發展速度相當快。</w:t>
            </w:r>
          </w:p>
        </w:tc>
      </w:tr>
      <w:tr w:rsidR="00DE00D9" w:rsidRPr="00E33122" w14:paraId="0DBBCE06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E425753" w14:textId="77777777" w:rsidR="00CC6E01" w:rsidRPr="00E33122" w:rsidRDefault="00B4489E" w:rsidP="001C03A6">
            <w:pPr>
              <w:pStyle w:val="Image"/>
              <w:spacing w:before="24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ED36618" wp14:editId="73618331">
                  <wp:extent cx="1440000" cy="1440000"/>
                  <wp:effectExtent l="0" t="0" r="8255" b="8255"/>
                  <wp:docPr id="40" name="Picture 40" descr="一名支援工作人員和一名嬰兒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一名支援工作人員和一名嬰兒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21CE272" w14:textId="77777777" w:rsidR="00CC6E01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一旦子女需要支援服務，儘快獲取是相當重要的，</w:t>
            </w:r>
          </w:p>
          <w:p w14:paraId="7927FA57" w14:textId="77777777" w:rsidR="00CC6E01" w:rsidRPr="00E33122" w:rsidRDefault="00B4489E" w:rsidP="001C03A6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即使所需的時間並不長。</w:t>
            </w:r>
          </w:p>
        </w:tc>
      </w:tr>
    </w:tbl>
    <w:p w14:paraId="1773B965" w14:textId="77777777" w:rsidR="00E656F0" w:rsidRPr="00E33122" w:rsidRDefault="00B4489E" w:rsidP="00E656F0">
      <w:pPr>
        <w:pStyle w:val="Heading3"/>
        <w:rPr>
          <w:rFonts w:eastAsia="Microsoft JhengHei"/>
          <w:lang w:eastAsia="zh-TW"/>
        </w:rPr>
      </w:pPr>
      <w:r w:rsidRPr="00E33122">
        <w:rPr>
          <w:rFonts w:eastAsia="Microsoft JhengHei"/>
          <w:lang w:eastAsia="zh-TW"/>
        </w:rPr>
        <w:lastRenderedPageBreak/>
        <w:t>您的子女是否須要接受診斷，以獲取幫助？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59120C01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4D9C0360" w14:textId="77777777" w:rsidR="00680E77" w:rsidRPr="00E33122" w:rsidRDefault="00B4489E" w:rsidP="0093661B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4B4D8A4" wp14:editId="3763C7FC">
                  <wp:extent cx="1439544" cy="1079658"/>
                  <wp:effectExtent l="0" t="0" r="8890" b="6350"/>
                  <wp:docPr id="66" name="Picture 66" descr="一名醫生與一名母親和女兒談話，並向她們展示一個文件夾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一名醫生與一名母親和女兒談話，並向她們展示一個文件夾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5774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3A4FBD" w14:textId="77777777" w:rsidR="00680E77" w:rsidRPr="00E33122" w:rsidRDefault="00B4489E" w:rsidP="00C545F9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子女接受</w:t>
            </w:r>
            <w:r w:rsidRPr="00E33122">
              <w:rPr>
                <w:rStyle w:val="Strong"/>
                <w:rFonts w:eastAsia="Microsoft JhengHei"/>
                <w:lang w:eastAsia="zh-TW"/>
              </w:rPr>
              <w:t>診斷</w:t>
            </w:r>
            <w:r w:rsidRPr="00E33122">
              <w:rPr>
                <w:rFonts w:eastAsia="Microsoft JhengHei"/>
                <w:lang w:eastAsia="zh-TW"/>
              </w:rPr>
              <w:t>時，醫生會告訴您子女有殘障問題。</w:t>
            </w:r>
          </w:p>
        </w:tc>
      </w:tr>
      <w:tr w:rsidR="00DE00D9" w:rsidRPr="00E33122" w14:paraId="55FB1B6F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463766E" w14:textId="77777777" w:rsidR="009F018C" w:rsidRPr="00E33122" w:rsidRDefault="00B4489E" w:rsidP="009F018C">
            <w:pPr>
              <w:pStyle w:val="Image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71C97D84" wp14:editId="6632A451">
                  <wp:extent cx="1440000" cy="1440000"/>
                  <wp:effectExtent l="0" t="0" r="8255" b="8255"/>
                  <wp:docPr id="98" name="Picture 98" descr="一名男童指向一個圖示。圖示內有一名不足六歲的男童和一名醫生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一名男童指向一個圖示。圖示內有一名不足六歲的男童和一名醫生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6C31B4D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若果年齡不足六歲，則無須接受診斷，即可獲得幫助。</w:t>
            </w:r>
          </w:p>
        </w:tc>
      </w:tr>
      <w:tr w:rsidR="00DE00D9" w:rsidRPr="00E33122" w14:paraId="6035FA66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1D584F96" w14:textId="77777777" w:rsidR="009F018C" w:rsidRPr="00E33122" w:rsidRDefault="00B4489E" w:rsidP="0093661B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EB4A274" wp14:editId="7E3FF79A">
                  <wp:extent cx="1440000" cy="1144172"/>
                  <wp:effectExtent l="0" t="0" r="8255" b="0"/>
                  <wp:docPr id="55" name="Picture 55" descr="一名醫生向一名男士解釋一些內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一名醫生向一名男士解釋一些內容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4" r="39316" b="1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F1F44C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子女可能會接受診斷。</w:t>
            </w:r>
          </w:p>
        </w:tc>
      </w:tr>
      <w:tr w:rsidR="00DE00D9" w:rsidRPr="00E33122" w14:paraId="4F69CE5E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11D3FF63" w14:textId="77777777" w:rsidR="009F018C" w:rsidRPr="00E33122" w:rsidRDefault="00B4489E" w:rsidP="0093661B">
            <w:pPr>
              <w:pStyle w:val="Image"/>
              <w:spacing w:before="360" w:after="3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44C5329" wp14:editId="0BC94426">
                  <wp:extent cx="1440000" cy="1080000"/>
                  <wp:effectExtent l="0" t="0" r="8255" b="6350"/>
                  <wp:docPr id="65" name="Picture 65" descr="一名女童做課堂練習時遇上問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一名女童做課堂練習時遇上問題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65" b="6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F934C3" w14:textId="77777777" w:rsidR="009F018C" w:rsidRPr="00E33122" w:rsidRDefault="00B4489E" w:rsidP="0093661B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或者子女可能會出現發展遲緩。</w:t>
            </w:r>
          </w:p>
        </w:tc>
      </w:tr>
      <w:tr w:rsidR="00DE00D9" w:rsidRPr="00E33122" w14:paraId="64F8806C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91EC876" w14:textId="77777777" w:rsidR="009F018C" w:rsidRPr="00E33122" w:rsidRDefault="00B4489E" w:rsidP="009F018C">
            <w:pPr>
              <w:pStyle w:val="Image"/>
              <w:spacing w:before="240" w:after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3AC63A26" wp14:editId="20FBD991">
                  <wp:extent cx="1440000" cy="1079846"/>
                  <wp:effectExtent l="0" t="0" r="8255" b="6350"/>
                  <wp:docPr id="35" name="Picture 35" descr="一名醫生向一對伴侶解釋一些內容。他們坐在醫務所內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一名醫生向一對伴侶解釋一些內容。他們坐在醫務所內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CFD2851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請與家庭醫生商量子女的：</w:t>
            </w:r>
          </w:p>
          <w:p w14:paraId="37006FE9" w14:textId="77777777" w:rsidR="0093661B" w:rsidRPr="00E33122" w:rsidRDefault="00B4489E" w:rsidP="0093661B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發展遲緩問題</w:t>
            </w:r>
          </w:p>
          <w:p w14:paraId="26D2183C" w14:textId="77777777" w:rsidR="0093661B" w:rsidRPr="00E33122" w:rsidRDefault="00B4489E" w:rsidP="0093661B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殘障問題。</w:t>
            </w:r>
          </w:p>
        </w:tc>
      </w:tr>
      <w:tr w:rsidR="00DE00D9" w:rsidRPr="00E33122" w14:paraId="6914C89F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2C63AC24" w14:textId="77777777" w:rsidR="009F018C" w:rsidRPr="00E33122" w:rsidRDefault="00B4489E" w:rsidP="009F018C">
            <w:pPr>
              <w:pStyle w:val="Image"/>
              <w:spacing w:before="360" w:after="3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lastRenderedPageBreak/>
              <w:drawing>
                <wp:inline distT="0" distB="0" distL="0" distR="0" wp14:anchorId="743648EA" wp14:editId="60E1245B">
                  <wp:extent cx="1440000" cy="1080000"/>
                  <wp:effectExtent l="0" t="0" r="8255" b="6350"/>
                  <wp:docPr id="68" name="Picture 68" descr="一名男童畫畫時，一名女士坐在他身旁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一名男童畫畫時，一名女士坐在他身旁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6CFB30E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有時候，六歲以上的兒童需要向</w:t>
            </w:r>
            <w:r w:rsidRPr="00E33122">
              <w:rPr>
                <w:rFonts w:eastAsia="Microsoft JhengHei"/>
                <w:lang w:eastAsia="zh-TW"/>
              </w:rPr>
              <w:t>NDIS</w:t>
            </w:r>
            <w:r w:rsidRPr="00E33122">
              <w:rPr>
                <w:rFonts w:eastAsia="Microsoft JhengHei"/>
                <w:lang w:eastAsia="zh-TW"/>
              </w:rPr>
              <w:t>獲得幼兒支援服務。</w:t>
            </w:r>
          </w:p>
        </w:tc>
      </w:tr>
      <w:tr w:rsidR="00DE00D9" w:rsidRPr="00E33122" w14:paraId="67081FCF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5D615FDD" w14:textId="77777777" w:rsidR="009F018C" w:rsidRPr="00E33122" w:rsidRDefault="00B4489E" w:rsidP="009F018C">
            <w:pPr>
              <w:pStyle w:val="Image"/>
              <w:spacing w:before="360" w:after="3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70007FE" wp14:editId="5B9405CE">
                  <wp:extent cx="1478915" cy="982345"/>
                  <wp:effectExtent l="0" t="0" r="6985" b="8255"/>
                  <wp:docPr id="96" name="Picture 96" descr="一名女士握著坐在輪椅上的男童的手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一名女士握著坐在輪椅上的男童的手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BA794E5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家庭醫生可以幫助您。</w:t>
            </w:r>
          </w:p>
        </w:tc>
      </w:tr>
      <w:tr w:rsidR="00DE00D9" w:rsidRPr="00E33122" w14:paraId="2F47EE8A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3DB9238A" w14:textId="77777777" w:rsidR="009F018C" w:rsidRPr="00E33122" w:rsidRDefault="00B4489E" w:rsidP="009F018C">
            <w:pPr>
              <w:pStyle w:val="Image"/>
              <w:spacing w:before="360" w:after="3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2FF0A72" wp14:editId="009B4E61">
                  <wp:extent cx="1440000" cy="1080000"/>
                  <wp:effectExtent l="0" t="0" r="8255" b="6350"/>
                  <wp:docPr id="26" name="Picture 26" descr="一名女士膝上坐著一名男童。這名男童在形容一幅畫作。有一名女士在看著他們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一名女士膝上坐著一名男童。這名男童在形容一幅畫作。有一名女士在看著他們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29528B9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了解兒童所需的支援也許需要一段時間。</w:t>
            </w:r>
          </w:p>
        </w:tc>
      </w:tr>
      <w:tr w:rsidR="00DE00D9" w:rsidRPr="00E33122" w14:paraId="58EB92B8" w14:textId="77777777" w:rsidTr="00987921">
        <w:trPr>
          <w:trHeight w:val="2268"/>
        </w:trPr>
        <w:tc>
          <w:tcPr>
            <w:tcW w:w="2551" w:type="dxa"/>
            <w:vAlign w:val="center"/>
          </w:tcPr>
          <w:p w14:paraId="7596F9DA" w14:textId="77777777" w:rsidR="009F018C" w:rsidRPr="00E33122" w:rsidRDefault="00B4489E" w:rsidP="009F018C">
            <w:pPr>
              <w:pStyle w:val="Image"/>
              <w:spacing w:before="360" w:after="3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40AFA03" wp14:editId="4AAD31AA">
                  <wp:extent cx="1486800" cy="1446566"/>
                  <wp:effectExtent l="0" t="0" r="0" b="1270"/>
                  <wp:docPr id="27" name="Picture 27" descr="一名女士在看著一個文件夾板，她身旁有一個學校圖示，圖示前有一名男童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一名女士在看著一個文件夾板，她身旁有一個學校圖示，圖示前有一名男童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r="2305" b="1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00" cy="14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FC093F" w14:textId="77777777" w:rsidR="009F018C" w:rsidRPr="00E33122" w:rsidRDefault="00B4489E" w:rsidP="009F018C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我們會考慮以下因素，以確保子女獲得適當的支援服務：</w:t>
            </w:r>
          </w:p>
          <w:p w14:paraId="4EFB82D6" w14:textId="77777777" w:rsidR="009F018C" w:rsidRPr="00E33122" w:rsidRDefault="00B4489E" w:rsidP="009F018C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兒童成長方式</w:t>
            </w:r>
          </w:p>
          <w:p w14:paraId="21D73A7D" w14:textId="77777777" w:rsidR="009F018C" w:rsidRPr="00E33122" w:rsidRDefault="00B4489E" w:rsidP="009F018C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兒童日常生活。</w:t>
            </w:r>
          </w:p>
        </w:tc>
      </w:tr>
    </w:tbl>
    <w:p w14:paraId="6068775B" w14:textId="77777777" w:rsidR="009F018C" w:rsidRPr="00E33122" w:rsidRDefault="00B4489E">
      <w:pPr>
        <w:spacing w:before="0" w:after="0" w:line="240" w:lineRule="auto"/>
        <w:rPr>
          <w:rFonts w:eastAsia="Microsoft JhengHei" w:cs="Times New Roman"/>
          <w:b/>
          <w:bCs/>
          <w:sz w:val="32"/>
          <w:szCs w:val="26"/>
        </w:rPr>
      </w:pPr>
      <w:r w:rsidRPr="00E33122">
        <w:rPr>
          <w:rFonts w:eastAsia="Microsoft JhengHei"/>
        </w:rPr>
        <w:br w:type="page"/>
      </w:r>
    </w:p>
    <w:p w14:paraId="22B7C816" w14:textId="77777777" w:rsidR="00951793" w:rsidRPr="00E33122" w:rsidRDefault="00B4489E" w:rsidP="001C03A6">
      <w:pPr>
        <w:pStyle w:val="Heading3"/>
        <w:spacing w:before="240" w:after="240"/>
        <w:rPr>
          <w:rFonts w:eastAsia="Microsoft JhengHei"/>
        </w:rPr>
      </w:pPr>
      <w:r w:rsidRPr="00E33122">
        <w:rPr>
          <w:rFonts w:eastAsia="Microsoft JhengHei"/>
        </w:rPr>
        <w:lastRenderedPageBreak/>
        <w:t>幼兒成長夥伴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2E652EF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F83A84A" w14:textId="77777777" w:rsidR="00680E77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87FBF7A" wp14:editId="46251849">
                  <wp:extent cx="1440000" cy="1080000"/>
                  <wp:effectExtent l="0" t="0" r="8255" b="6350"/>
                  <wp:docPr id="60" name="Picture 60" descr="父母與一名兒童坐在沙發上。他們與一名手持文件夾板的女士交談，而對方則坐在他們身旁的另一張沙發上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父母與一名兒童坐在沙發上。他們與一名手持文件夾板的女士交談，而對方則坐在他們身旁的另一張沙發上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7" t="15144" r="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8DC16D7" w14:textId="77777777" w:rsidR="00680E77" w:rsidRPr="00E33122" w:rsidRDefault="00B4489E" w:rsidP="006021ED">
            <w:pPr>
              <w:spacing w:before="60" w:after="60" w:line="500" w:lineRule="exact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與熟悉子女的人士商量後，則可與幼兒成長夥伴交談。</w:t>
            </w:r>
          </w:p>
        </w:tc>
      </w:tr>
      <w:tr w:rsidR="00DE00D9" w:rsidRPr="00E33122" w14:paraId="0CE94C3D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AC7931E" w14:textId="77777777" w:rsidR="00680E77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D23BC98" wp14:editId="4298682C">
                  <wp:extent cx="1440000" cy="1644339"/>
                  <wp:effectExtent l="0" t="0" r="8255" b="0"/>
                  <wp:docPr id="298" name="Picture 298" descr="兩名女士一起看著一份文件，她們頭上有一個父母和兒童的圖示，圖示上有一個放大鏡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 descr="兩名女士一起看著一份文件，她們頭上有一個父母和兒童的圖示，圖示上有一個放大鏡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t="4676" r="12139" b="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563DA7C" w14:textId="77777777" w:rsidR="00863968" w:rsidRPr="00E33122" w:rsidRDefault="00B4489E" w:rsidP="006021ED">
            <w:pPr>
              <w:spacing w:before="60" w:after="60" w:line="500" w:lineRule="exact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對方可以幫助您為子女尋找適當的支援服務。</w:t>
            </w:r>
          </w:p>
          <w:p w14:paraId="72C1B929" w14:textId="77777777" w:rsidR="00863968" w:rsidRPr="00E33122" w:rsidRDefault="00B4489E" w:rsidP="006021ED">
            <w:pPr>
              <w:spacing w:before="60" w:after="60" w:line="500" w:lineRule="exact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我們稱這類支援服務為</w:t>
            </w:r>
            <w:r w:rsidRPr="00E33122">
              <w:rPr>
                <w:rStyle w:val="Strong"/>
                <w:rFonts w:eastAsia="Microsoft JhengHei"/>
              </w:rPr>
              <w:t>早期介入措施</w:t>
            </w:r>
            <w:r w:rsidRPr="00E33122">
              <w:rPr>
                <w:rFonts w:eastAsia="Microsoft JhengHei"/>
              </w:rPr>
              <w:t>（</w:t>
            </w:r>
            <w:r w:rsidRPr="00E33122">
              <w:rPr>
                <w:rFonts w:eastAsia="Microsoft JhengHei"/>
              </w:rPr>
              <w:t>Early Connections</w:t>
            </w:r>
            <w:r w:rsidRPr="00E33122">
              <w:rPr>
                <w:rFonts w:eastAsia="Microsoft JhengHei"/>
              </w:rPr>
              <w:t>）。</w:t>
            </w:r>
          </w:p>
        </w:tc>
      </w:tr>
      <w:tr w:rsidR="00DE00D9" w:rsidRPr="00E33122" w14:paraId="4E216482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D1E7AD4" w14:textId="77777777" w:rsidR="00BB54AC" w:rsidRPr="00E33122" w:rsidRDefault="00BB54AC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</w:p>
        </w:tc>
        <w:tc>
          <w:tcPr>
            <w:tcW w:w="6576" w:type="dxa"/>
            <w:vAlign w:val="center"/>
          </w:tcPr>
          <w:p w14:paraId="455AF979" w14:textId="77777777" w:rsidR="00BB54AC" w:rsidRPr="00E33122" w:rsidRDefault="00B4489E" w:rsidP="006021ED">
            <w:pPr>
              <w:spacing w:before="60" w:after="60" w:line="500" w:lineRule="exact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幼兒成長夥伴可與以下人士共事，以了解子女需要：</w:t>
            </w:r>
          </w:p>
        </w:tc>
      </w:tr>
      <w:tr w:rsidR="00DE00D9" w:rsidRPr="00E33122" w14:paraId="68346E6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7219A8FD" w14:textId="77777777" w:rsidR="00C44CEA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22F6A44" wp14:editId="6E7C3CCB">
                  <wp:extent cx="1368000" cy="1368000"/>
                  <wp:effectExtent l="0" t="0" r="3810" b="3810"/>
                  <wp:docPr id="44" name="Picture 44" descr="一名面露笑容的男士將手臂搭在年幼兒子的肩膀上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一名面露笑容的男士將手臂搭在年幼兒子的肩膀上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" b="3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D74E2FA" w14:textId="77777777" w:rsidR="00C44CEA" w:rsidRPr="00E33122" w:rsidRDefault="00B4489E" w:rsidP="006021ED">
            <w:pPr>
              <w:pStyle w:val="ListParagraph"/>
              <w:numPr>
                <w:ilvl w:val="0"/>
                <w:numId w:val="36"/>
              </w:numPr>
              <w:spacing w:before="60" w:after="60" w:line="500" w:lineRule="exact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您和子女</w:t>
            </w:r>
          </w:p>
        </w:tc>
      </w:tr>
      <w:tr w:rsidR="00DE00D9" w:rsidRPr="00E33122" w14:paraId="4CBA030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E7C609A" w14:textId="77777777" w:rsidR="00C44CEA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E0AF00F" wp14:editId="3DCEBDAE">
                  <wp:extent cx="1483995" cy="1483995"/>
                  <wp:effectExtent l="0" t="0" r="1905" b="1905"/>
                  <wp:docPr id="45" name="Picture 45" descr="兩名人士將手舉起。他們頭上有一個想法泡泡框，泡泡框內有一名兒童的臉龐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兩名人士將手舉起。他們頭上有一個想法泡泡框，泡泡框內有一名兒童的臉龐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492BF19" w14:textId="77777777" w:rsidR="00C44CEA" w:rsidRPr="00E33122" w:rsidRDefault="00B4489E" w:rsidP="006021ED">
            <w:pPr>
              <w:pStyle w:val="ListParagraph"/>
              <w:numPr>
                <w:ilvl w:val="0"/>
                <w:numId w:val="43"/>
              </w:numPr>
              <w:spacing w:before="60" w:after="60" w:line="500" w:lineRule="exact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認識子女的人士。</w:t>
            </w:r>
          </w:p>
        </w:tc>
      </w:tr>
      <w:tr w:rsidR="00DE00D9" w:rsidRPr="00E33122" w14:paraId="0F754A7A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17137220" w14:textId="77777777" w:rsidR="0093661B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3C856EC7" wp14:editId="2E5F6C91">
                  <wp:extent cx="1485900" cy="1485900"/>
                  <wp:effectExtent l="0" t="0" r="0" b="0"/>
                  <wp:docPr id="17" name="Picture 17" descr="一名男士和他的兒子。他們頭上有一個表示學習的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一名男士和他的兒子。他們頭上有一個表示學習的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0DE0C8" w14:textId="77777777" w:rsidR="0093661B" w:rsidRPr="00E33122" w:rsidRDefault="00B4489E" w:rsidP="006021ED">
            <w:pPr>
              <w:spacing w:before="60" w:after="60" w:line="500" w:lineRule="exact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以上人士可能幫助到您學習新技能，以便幫助子女。</w:t>
            </w:r>
          </w:p>
        </w:tc>
      </w:tr>
      <w:tr w:rsidR="00DE00D9" w:rsidRPr="00E33122" w14:paraId="64FBB0F7" w14:textId="77777777" w:rsidTr="0093661B">
        <w:trPr>
          <w:trHeight w:val="567"/>
        </w:trPr>
        <w:tc>
          <w:tcPr>
            <w:tcW w:w="2551" w:type="dxa"/>
            <w:vAlign w:val="center"/>
          </w:tcPr>
          <w:p w14:paraId="21B6DA6D" w14:textId="77777777" w:rsidR="00BB54AC" w:rsidRPr="00E33122" w:rsidRDefault="00BB54AC" w:rsidP="008E280A">
            <w:pPr>
              <w:pStyle w:val="Image"/>
              <w:spacing w:before="0" w:after="0"/>
              <w:rPr>
                <w:rFonts w:eastAsia="Microsoft JhengHei"/>
                <w:lang w:eastAsia="zh-TW"/>
              </w:rPr>
            </w:pPr>
          </w:p>
        </w:tc>
        <w:tc>
          <w:tcPr>
            <w:tcW w:w="6576" w:type="dxa"/>
            <w:vAlign w:val="center"/>
          </w:tcPr>
          <w:p w14:paraId="7EE65299" w14:textId="77777777" w:rsidR="00BB54AC" w:rsidRPr="00E33122" w:rsidRDefault="00B4489E" w:rsidP="0093661B">
            <w:pPr>
              <w:spacing w:before="240" w:after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對方可能會：</w:t>
            </w:r>
          </w:p>
        </w:tc>
      </w:tr>
      <w:tr w:rsidR="00DE00D9" w:rsidRPr="00E33122" w14:paraId="31375813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26C0D776" w14:textId="77777777" w:rsidR="00EA3AD7" w:rsidRPr="00E33122" w:rsidRDefault="00B4489E" w:rsidP="0093661B">
            <w:pPr>
              <w:pStyle w:val="Image"/>
              <w:spacing w:before="6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67DD267A" wp14:editId="6CD7928B">
                  <wp:extent cx="1368000" cy="1270916"/>
                  <wp:effectExtent l="0" t="0" r="3810" b="5715"/>
                  <wp:docPr id="33" name="Picture 33" descr="一名男士給一名女士一份文件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一名男士給一名女士一份文件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27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F169AA4" w14:textId="77777777" w:rsidR="00EA3AD7" w:rsidRPr="00E33122" w:rsidRDefault="00B4489E" w:rsidP="001C03A6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為您提供資訊</w:t>
            </w:r>
          </w:p>
        </w:tc>
      </w:tr>
      <w:tr w:rsidR="00DE00D9" w:rsidRPr="00E33122" w14:paraId="74C7FCD1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33AAA38" w14:textId="77777777" w:rsidR="00EA3AD7" w:rsidRPr="00E33122" w:rsidRDefault="00B4489E" w:rsidP="0093661B">
            <w:pPr>
              <w:pStyle w:val="Image"/>
              <w:spacing w:before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60A0269" wp14:editId="5D73E3B2">
                  <wp:extent cx="1404000" cy="1053000"/>
                  <wp:effectExtent l="0" t="0" r="5715" b="0"/>
                  <wp:docPr id="303" name="Picture 303" descr="一群父母與他們的孩子一起。他們圍成一個圓圈，在聽一名女士解釋一些內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 descr="一群父母與他們的孩子一起。他們圍成一個圓圈，在聽一名女士解釋一些內容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" r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A0ED99" w14:textId="77777777" w:rsidR="00EA3AD7" w:rsidRPr="00E33122" w:rsidRDefault="00B4489E" w:rsidP="001C03A6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幫您聯繫至社區的支援服務機構</w:t>
            </w:r>
          </w:p>
        </w:tc>
      </w:tr>
      <w:tr w:rsidR="00DE00D9" w:rsidRPr="00E33122" w14:paraId="0CF76E37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373AD00B" w14:textId="77777777" w:rsidR="00EA3AD7" w:rsidRPr="00E33122" w:rsidRDefault="00B4489E" w:rsidP="0093661B">
            <w:pPr>
              <w:pStyle w:val="Image"/>
              <w:spacing w:after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4330F43" wp14:editId="08CB4766">
                  <wp:extent cx="1404000" cy="1269001"/>
                  <wp:effectExtent l="0" t="0" r="5715" b="7620"/>
                  <wp:docPr id="34" name="Picture 34" descr="兩人一起看著一份文件。他們頭上的對話泡泡框寫著「NDIS」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兩人一起看著一份文件。他們頭上的對話泡泡框寫著「NDIS」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26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4C020C" w14:textId="27662F86" w:rsidR="00EA3AD7" w:rsidRPr="00E33122" w:rsidRDefault="00B4489E" w:rsidP="001C03A6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</w:t>
            </w:r>
            <w:r w:rsidRPr="00E33122">
              <w:rPr>
                <w:rFonts w:eastAsia="Microsoft JhengHei"/>
                <w:lang w:eastAsia="zh-TW"/>
              </w:rPr>
              <w:t>NDIS</w:t>
            </w:r>
            <w:r w:rsidRPr="00E33122">
              <w:rPr>
                <w:rFonts w:eastAsia="Microsoft JhengHei"/>
                <w:lang w:eastAsia="zh-TW"/>
              </w:rPr>
              <w:t>適合子女，則會幫助您申請</w:t>
            </w:r>
            <w:r w:rsidR="00E83573" w:rsidRPr="00E83573">
              <w:rPr>
                <w:rFonts w:eastAsia="Microsoft JhengHei" w:hint="eastAsia"/>
                <w:lang w:eastAsia="zh-TW"/>
              </w:rPr>
              <w:t>。</w:t>
            </w:r>
          </w:p>
        </w:tc>
      </w:tr>
      <w:tr w:rsidR="00DE00D9" w:rsidRPr="00E33122" w14:paraId="416537AB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0B4BDE05" w14:textId="77777777" w:rsidR="0093661B" w:rsidRPr="00E33122" w:rsidRDefault="00B4489E" w:rsidP="0093661B">
            <w:pPr>
              <w:pStyle w:val="Image"/>
              <w:spacing w:before="240" w:after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131F22A9" wp14:editId="1B05C87C">
                  <wp:extent cx="1482090" cy="1482090"/>
                  <wp:effectExtent l="0" t="0" r="3810" b="3810"/>
                  <wp:docPr id="52" name="Picture 52" descr="一名男童在玩一部玩具火車。他身旁有一個數字「6」，並有指向下方的箭嘴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一名男童在玩一部玩具火車。他身旁有一個數字「6」，並有指向下方的箭嘴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8911578" w14:textId="77777777" w:rsidR="0093661B" w:rsidRPr="00E33122" w:rsidRDefault="00B4489E" w:rsidP="003C3CA2">
            <w:pPr>
              <w:spacing w:before="24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若果子女屬於以下情況，亦可能會提供早期支援服務：</w:t>
            </w:r>
          </w:p>
          <w:p w14:paraId="70F18A83" w14:textId="77777777" w:rsidR="0093661B" w:rsidRPr="00E33122" w:rsidRDefault="00B4489E" w:rsidP="003C3CA2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不足六歲</w:t>
            </w:r>
          </w:p>
          <w:p w14:paraId="7D5BAF69" w14:textId="77777777" w:rsidR="0093661B" w:rsidRPr="00E33122" w:rsidRDefault="00B4489E" w:rsidP="003C3CA2">
            <w:pPr>
              <w:pStyle w:val="ListParagraph"/>
              <w:numPr>
                <w:ilvl w:val="0"/>
                <w:numId w:val="36"/>
              </w:numPr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有</w:t>
            </w:r>
            <w:r w:rsidRPr="00E33122">
              <w:rPr>
                <w:rStyle w:val="Strong"/>
                <w:rFonts w:eastAsia="Microsoft JhengHei"/>
              </w:rPr>
              <w:t>發展障礙</w:t>
            </w:r>
            <w:r w:rsidRPr="00E33122">
              <w:rPr>
                <w:rFonts w:eastAsia="Microsoft JhengHei"/>
              </w:rPr>
              <w:t>。</w:t>
            </w:r>
          </w:p>
        </w:tc>
      </w:tr>
      <w:tr w:rsidR="00DE00D9" w:rsidRPr="00E33122" w14:paraId="0B595CF6" w14:textId="77777777" w:rsidTr="001C03A6">
        <w:trPr>
          <w:trHeight w:val="1134"/>
        </w:trPr>
        <w:tc>
          <w:tcPr>
            <w:tcW w:w="2551" w:type="dxa"/>
            <w:vAlign w:val="center"/>
          </w:tcPr>
          <w:p w14:paraId="631583F2" w14:textId="77777777" w:rsidR="0093661B" w:rsidRPr="00E33122" w:rsidRDefault="00B4489E" w:rsidP="00750049">
            <w:pPr>
              <w:pStyle w:val="Image"/>
              <w:spacing w:before="480" w:after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79F2823E" wp14:editId="579FCEE1">
                  <wp:extent cx="1440000" cy="1198635"/>
                  <wp:effectExtent l="0" t="0" r="8255" b="1905"/>
                  <wp:docPr id="73" name="Picture 73" descr="一名女士與一名女童在看書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一名女士與一名女童在看書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1039" r="15706" b="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193BA28" w14:textId="003C7982" w:rsidR="0093661B" w:rsidRPr="00E33122" w:rsidRDefault="00B4489E" w:rsidP="00E83573">
            <w:pPr>
              <w:spacing w:before="480" w:after="24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若果兒童出現發展障礙，就未必能夠與同齡兒童以相同步伐發展</w:t>
            </w:r>
            <w:r w:rsidR="00E83573" w:rsidRPr="00E83573">
              <w:rPr>
                <w:rFonts w:eastAsia="Microsoft JhengHei" w:hint="eastAsia"/>
                <w:lang w:eastAsia="zh-TW"/>
              </w:rPr>
              <w:t>，</w:t>
            </w:r>
            <w:r w:rsidRPr="00E33122">
              <w:rPr>
                <w:rFonts w:eastAsia="Microsoft JhengHei"/>
                <w:lang w:eastAsia="zh-TW"/>
              </w:rPr>
              <w:t>但未必需要與發展遲緩的兒童得到同樣多的幫助。</w:t>
            </w:r>
          </w:p>
        </w:tc>
      </w:tr>
    </w:tbl>
    <w:p w14:paraId="5F362A09" w14:textId="77777777" w:rsidR="00493D5D" w:rsidRPr="00E33122" w:rsidRDefault="00B4489E" w:rsidP="00DD389A">
      <w:pPr>
        <w:pStyle w:val="Heading2"/>
        <w:rPr>
          <w:rFonts w:eastAsia="Microsoft JhengHei"/>
        </w:rPr>
      </w:pPr>
      <w:bookmarkStart w:id="67" w:name="_Toc12634029"/>
      <w:bookmarkStart w:id="68" w:name="_Toc12636487"/>
      <w:bookmarkStart w:id="69" w:name="_Toc43391451"/>
      <w:bookmarkStart w:id="70" w:name="_Toc43391513"/>
      <w:bookmarkStart w:id="71" w:name="_Toc92809907"/>
      <w:r w:rsidRPr="00E33122">
        <w:rPr>
          <w:rFonts w:eastAsia="Microsoft JhengHei"/>
        </w:rPr>
        <w:lastRenderedPageBreak/>
        <w:t>詳情</w:t>
      </w:r>
      <w:bookmarkEnd w:id="67"/>
      <w:bookmarkEnd w:id="68"/>
      <w:bookmarkEnd w:id="69"/>
      <w:bookmarkEnd w:id="70"/>
      <w:bookmarkEnd w:id="71"/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31DF3E7C" w14:textId="77777777" w:rsidTr="000823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F77350" w14:textId="77777777" w:rsidR="00493D5D" w:rsidRPr="00E33122" w:rsidRDefault="00493D5D" w:rsidP="00463A40">
            <w:pPr>
              <w:pStyle w:val="Image"/>
              <w:rPr>
                <w:rFonts w:eastAsia="Microsoft JhengHei"/>
                <w:lang w:eastAsia="en-AU"/>
              </w:rPr>
            </w:pPr>
          </w:p>
        </w:tc>
        <w:tc>
          <w:tcPr>
            <w:tcW w:w="6576" w:type="dxa"/>
          </w:tcPr>
          <w:p w14:paraId="1F0F87F3" w14:textId="77777777" w:rsidR="00493D5D" w:rsidRPr="00E33122" w:rsidRDefault="00B4489E" w:rsidP="00843AB9">
            <w:pPr>
              <w:ind w:right="2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eastAsia="Microsoft JhengHei"/>
                <w:b w:val="0"/>
                <w:color w:val="auto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欲知本資料單張詳情，請聯絡我們。</w:t>
            </w:r>
          </w:p>
        </w:tc>
      </w:tr>
      <w:tr w:rsidR="00DE00D9" w:rsidRPr="00E33122" w14:paraId="06E5AA2D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5C6CE047" w14:textId="77777777" w:rsidR="00493D5D" w:rsidRPr="00E33122" w:rsidRDefault="00B4489E" w:rsidP="00463A40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065DDF64" wp14:editId="39F75FF2">
                  <wp:extent cx="1440000" cy="1440000"/>
                  <wp:effectExtent l="0" t="0" r="8255" b="8255"/>
                  <wp:docPr id="3" name="Picture 3" descr="帶有「www.」的網站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帶有「www.」的網站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7E4FDB3" w14:textId="77777777" w:rsidR="00493D5D" w:rsidRPr="00E33122" w:rsidRDefault="00A8224F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hyperlink r:id="rId58" w:history="1">
              <w:r w:rsidR="00B4489E" w:rsidRPr="00E33122">
                <w:rPr>
                  <w:rStyle w:val="IntenseEmphasis1"/>
                  <w:rFonts w:eastAsia="Microsoft JhengHei"/>
                </w:rPr>
                <w:t>www.ndis.gov.au</w:t>
              </w:r>
            </w:hyperlink>
          </w:p>
        </w:tc>
      </w:tr>
      <w:tr w:rsidR="00DE00D9" w:rsidRPr="00E33122" w14:paraId="41817FE3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BE3446" w14:textId="77777777" w:rsidR="00493D5D" w:rsidRPr="00E33122" w:rsidRDefault="00B4489E" w:rsidP="00463A40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3E37FE42" wp14:editId="4FDB64DD">
                  <wp:extent cx="1440000" cy="1440000"/>
                  <wp:effectExtent l="0" t="0" r="8255" b="8255"/>
                  <wp:docPr id="36" name="Picture 36" descr="電話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電話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22E8368D" w14:textId="77777777" w:rsidR="00493D5D" w:rsidRPr="00E33122" w:rsidRDefault="00B4489E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1800 800 110</w:t>
            </w:r>
          </w:p>
        </w:tc>
      </w:tr>
      <w:tr w:rsidR="00DE00D9" w:rsidRPr="00E33122" w14:paraId="369D08C7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013F7F1" w14:textId="77777777" w:rsidR="00CD310C" w:rsidRPr="00E33122" w:rsidRDefault="00B4489E" w:rsidP="00463A40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059193BF" wp14:editId="0E4B5D77">
                  <wp:extent cx="792000" cy="792000"/>
                  <wp:effectExtent l="0" t="0" r="8255" b="8255"/>
                  <wp:docPr id="15" name="Picture 15" descr="Facebook標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標誌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91B8F2D" w14:textId="77777777" w:rsidR="00CD310C" w:rsidRPr="00E33122" w:rsidRDefault="00B4489E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在</w:t>
            </w:r>
            <w:r w:rsidRPr="00E33122">
              <w:rPr>
                <w:rFonts w:eastAsia="Microsoft JhengHei"/>
              </w:rPr>
              <w:t>Facebook</w:t>
            </w:r>
            <w:r w:rsidRPr="00E33122">
              <w:rPr>
                <w:rFonts w:eastAsia="Microsoft JhengHei"/>
              </w:rPr>
              <w:t>追蹤我們。</w:t>
            </w:r>
          </w:p>
          <w:p w14:paraId="715074C8" w14:textId="77777777" w:rsidR="00CD310C" w:rsidRPr="00E33122" w:rsidRDefault="00A8224F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eastAsia="Microsoft JhengHei" w:cs="Arial"/>
              </w:rPr>
            </w:pPr>
            <w:hyperlink r:id="rId61" w:history="1">
              <w:r w:rsidR="00DE6B8B" w:rsidRPr="00E33122">
                <w:rPr>
                  <w:rStyle w:val="Hyperlink"/>
                  <w:rFonts w:eastAsia="Microsoft JhengHei"/>
                </w:rPr>
                <w:t>www.facebook.com/NDISAus</w:t>
              </w:r>
            </w:hyperlink>
          </w:p>
        </w:tc>
      </w:tr>
      <w:tr w:rsidR="00DE00D9" w:rsidRPr="00E33122" w14:paraId="29A03B9F" w14:textId="77777777" w:rsidTr="003A60F0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1669854" w14:textId="77777777" w:rsidR="00CD310C" w:rsidRPr="00E33122" w:rsidRDefault="00B4489E" w:rsidP="00463A40">
            <w:pPr>
              <w:pStyle w:val="Image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2E2316E" wp14:editId="5991E1EC">
                  <wp:extent cx="792000" cy="792000"/>
                  <wp:effectExtent l="0" t="0" r="8255" b="8255"/>
                  <wp:docPr id="16" name="Picture 16" descr="Twitter標誌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標誌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7EEA6C9" w14:textId="77777777" w:rsidR="00CD310C" w:rsidRPr="00E33122" w:rsidRDefault="00B4489E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在</w:t>
            </w:r>
            <w:r w:rsidRPr="00E33122">
              <w:rPr>
                <w:rFonts w:eastAsia="Microsoft JhengHei"/>
              </w:rPr>
              <w:t>Twitter</w:t>
            </w:r>
            <w:r w:rsidRPr="00E33122">
              <w:rPr>
                <w:rFonts w:eastAsia="Microsoft JhengHei"/>
              </w:rPr>
              <w:t>追蹤我們。</w:t>
            </w:r>
          </w:p>
          <w:p w14:paraId="39811F72" w14:textId="77777777" w:rsidR="00CD310C" w:rsidRPr="00E33122" w:rsidRDefault="00B4489E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@NDIS</w:t>
            </w:r>
          </w:p>
        </w:tc>
      </w:tr>
    </w:tbl>
    <w:p w14:paraId="031C0920" w14:textId="77777777" w:rsidR="00AE2123" w:rsidRPr="00E33122" w:rsidRDefault="00B4489E" w:rsidP="00AE2123">
      <w:pPr>
        <w:rPr>
          <w:rFonts w:eastAsia="Microsoft JhengHei" w:cs="Times New Roman"/>
          <w:sz w:val="32"/>
          <w:szCs w:val="26"/>
        </w:rPr>
      </w:pPr>
      <w:bookmarkStart w:id="72" w:name="_Toc43391514"/>
      <w:r w:rsidRPr="00E33122">
        <w:rPr>
          <w:rFonts w:eastAsia="Microsoft JhengHei"/>
        </w:rPr>
        <w:br w:type="page"/>
      </w:r>
    </w:p>
    <w:p w14:paraId="6596B33D" w14:textId="77777777" w:rsidR="00CD310C" w:rsidRPr="00E33122" w:rsidRDefault="00B4489E" w:rsidP="00AA574A">
      <w:pPr>
        <w:pStyle w:val="Heading3"/>
        <w:rPr>
          <w:rFonts w:eastAsia="Microsoft JhengHei"/>
        </w:rPr>
      </w:pPr>
      <w:r w:rsidRPr="00E33122">
        <w:rPr>
          <w:rFonts w:eastAsia="Microsoft JhengHei"/>
        </w:rPr>
        <w:lastRenderedPageBreak/>
        <w:t>與我們交談的支援</w:t>
      </w:r>
      <w:bookmarkEnd w:id="72"/>
    </w:p>
    <w:tbl>
      <w:tblPr>
        <w:tblStyle w:val="Style1"/>
        <w:tblW w:w="9104" w:type="dxa"/>
        <w:tblLayout w:type="fixed"/>
        <w:tblLook w:val="04A0" w:firstRow="1" w:lastRow="0" w:firstColumn="1" w:lastColumn="0" w:noHBand="0" w:noVBand="1"/>
      </w:tblPr>
      <w:tblGrid>
        <w:gridCol w:w="2544"/>
        <w:gridCol w:w="6560"/>
      </w:tblGrid>
      <w:tr w:rsidR="00DE00D9" w:rsidRPr="00E33122" w14:paraId="24A49056" w14:textId="77777777" w:rsidTr="006021ED">
        <w:trPr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1672837" w14:textId="77777777" w:rsidR="00C545F9" w:rsidRPr="00E33122" w:rsidRDefault="00B4489E" w:rsidP="00C545F9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</w:rPr>
              <w:drawing>
                <wp:inline distT="0" distB="0" distL="0" distR="0" wp14:anchorId="3EE0D389" wp14:editId="48F4CBE9">
                  <wp:extent cx="1440000" cy="1440000"/>
                  <wp:effectExtent l="0" t="0" r="8255" b="8255"/>
                  <wp:docPr id="23" name="Picture 23" descr="網絡聊天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網絡聊天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4D7EBCE4" w14:textId="77777777" w:rsidR="00C545F9" w:rsidRPr="00E33122" w:rsidRDefault="00B4489E" w:rsidP="00C545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可使用網站頂部的網絡聊天功能與我們交談。</w:t>
            </w:r>
          </w:p>
          <w:p w14:paraId="12215AC9" w14:textId="77777777" w:rsidR="00C545F9" w:rsidRPr="00E33122" w:rsidRDefault="00A8224F" w:rsidP="00C545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b/>
                <w:color w:val="6B2976"/>
              </w:rPr>
            </w:pPr>
            <w:hyperlink r:id="rId64" w:history="1">
              <w:r w:rsidR="00B4489E" w:rsidRPr="00E33122">
                <w:rPr>
                  <w:rStyle w:val="Hyperlink"/>
                  <w:rFonts w:eastAsia="Microsoft JhengHei"/>
                </w:rPr>
                <w:t>www.ndis.gov.au</w:t>
              </w:r>
            </w:hyperlink>
          </w:p>
        </w:tc>
      </w:tr>
      <w:tr w:rsidR="00DE00D9" w:rsidRPr="00E33122" w14:paraId="46AD8A1E" w14:textId="77777777" w:rsidTr="006021ED">
        <w:trPr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841F960" w14:textId="77777777" w:rsidR="00CD310C" w:rsidRPr="00E33122" w:rsidRDefault="00CD310C" w:rsidP="00DA5C41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</w:p>
        </w:tc>
        <w:tc>
          <w:tcPr>
            <w:tcW w:w="6560" w:type="dxa"/>
          </w:tcPr>
          <w:p w14:paraId="7608B24F" w14:textId="65A5CFA7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若果您講英文以外的其他語言，請致電聯絡：</w:t>
            </w:r>
          </w:p>
        </w:tc>
      </w:tr>
      <w:tr w:rsidR="00DE00D9" w:rsidRPr="00E33122" w14:paraId="11179715" w14:textId="77777777" w:rsidTr="006021ED">
        <w:trPr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A987FD6" w14:textId="77777777" w:rsidR="00493D5D" w:rsidRPr="00E33122" w:rsidRDefault="00B4489E" w:rsidP="00DA5C41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30A6C97A" wp14:editId="2565B1DA">
                  <wp:extent cx="1440000" cy="1440000"/>
                  <wp:effectExtent l="0" t="0" r="8255" b="8255"/>
                  <wp:docPr id="13" name="Picture 13" descr="翻譯和傳譯服務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翻譯和傳譯服務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176CED8A" w14:textId="77777777" w:rsidR="00092D2F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翻譯和傳譯服務（</w:t>
            </w:r>
            <w:r w:rsidRPr="00E33122">
              <w:rPr>
                <w:rFonts w:eastAsia="Microsoft JhengHei"/>
                <w:lang w:eastAsia="zh-TW"/>
              </w:rPr>
              <w:t>TIS</w:t>
            </w:r>
            <w:r w:rsidRPr="00E33122">
              <w:rPr>
                <w:rFonts w:eastAsia="Microsoft JhengHei"/>
                <w:lang w:eastAsia="zh-TW"/>
              </w:rPr>
              <w:t>）</w:t>
            </w:r>
          </w:p>
          <w:p w14:paraId="48E194D5" w14:textId="77777777" w:rsidR="00493D5D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131 450</w:t>
            </w:r>
          </w:p>
        </w:tc>
      </w:tr>
      <w:tr w:rsidR="00DE00D9" w:rsidRPr="00E33122" w14:paraId="2A249F35" w14:textId="77777777" w:rsidTr="006021ED">
        <w:trPr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10BC317" w14:textId="77777777" w:rsidR="00CD310C" w:rsidRPr="00E33122" w:rsidRDefault="00CD310C" w:rsidP="00DA5C41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</w:p>
        </w:tc>
        <w:tc>
          <w:tcPr>
            <w:tcW w:w="6560" w:type="dxa"/>
          </w:tcPr>
          <w:p w14:paraId="4B48279D" w14:textId="251C2FFB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若果有言語或聽力障礙，請致電聯絡：</w:t>
            </w:r>
          </w:p>
        </w:tc>
      </w:tr>
      <w:tr w:rsidR="00DE00D9" w:rsidRPr="00E33122" w14:paraId="568AADC6" w14:textId="77777777" w:rsidTr="006021ED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9FC80AE" w14:textId="77777777" w:rsidR="00493D5D" w:rsidRPr="00E33122" w:rsidRDefault="00B4489E" w:rsidP="00DA5C41">
            <w:pPr>
              <w:pStyle w:val="Image"/>
              <w:spacing w:before="0" w:after="0"/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E3A9EEC" wp14:editId="2284B6E2">
                  <wp:extent cx="1440000" cy="1440000"/>
                  <wp:effectExtent l="0" t="0" r="8255" b="8255"/>
                  <wp:docPr id="9" name="Picture 9" descr="文字電話（TTY）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文字電話（TTY）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3122">
              <w:rPr>
                <w:rFonts w:eastAsia="Microsoft JhengHei"/>
              </w:rPr>
              <w:t xml:space="preserve"> </w:t>
            </w:r>
          </w:p>
        </w:tc>
        <w:tc>
          <w:tcPr>
            <w:tcW w:w="6560" w:type="dxa"/>
          </w:tcPr>
          <w:p w14:paraId="46E1778A" w14:textId="77777777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文字電話（</w:t>
            </w:r>
            <w:r w:rsidRPr="00E33122">
              <w:rPr>
                <w:rFonts w:eastAsia="Microsoft JhengHei"/>
              </w:rPr>
              <w:t>TTY</w:t>
            </w:r>
            <w:r w:rsidRPr="00E33122">
              <w:rPr>
                <w:rFonts w:eastAsia="Microsoft JhengHei"/>
              </w:rPr>
              <w:t>）</w:t>
            </w:r>
          </w:p>
          <w:p w14:paraId="52B3CB4A" w14:textId="77777777" w:rsidR="00493D5D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1800 555 677</w:t>
            </w:r>
          </w:p>
        </w:tc>
      </w:tr>
      <w:tr w:rsidR="00DE00D9" w:rsidRPr="00E33122" w14:paraId="138B5424" w14:textId="77777777" w:rsidTr="006021ED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139613E" w14:textId="77777777" w:rsidR="00493D5D" w:rsidRPr="00E33122" w:rsidRDefault="00B4489E" w:rsidP="00DA5C41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AA1E95F" wp14:editId="797137C1">
                  <wp:extent cx="1440000" cy="1440000"/>
                  <wp:effectExtent l="0" t="0" r="8255" b="8255"/>
                  <wp:docPr id="14" name="Picture 14" descr="對話泡泡框和耳朵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對話泡泡框和耳朵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315458F9" w14:textId="77777777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說和聽（</w:t>
            </w:r>
            <w:r w:rsidRPr="00E33122">
              <w:rPr>
                <w:rFonts w:eastAsia="Microsoft JhengHei"/>
              </w:rPr>
              <w:t>Speak and Listen</w:t>
            </w:r>
            <w:r w:rsidRPr="00E33122">
              <w:rPr>
                <w:rFonts w:eastAsia="Microsoft JhengHei"/>
              </w:rPr>
              <w:t>）</w:t>
            </w:r>
          </w:p>
          <w:p w14:paraId="0BE60CF2" w14:textId="77777777" w:rsidR="00493D5D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1800 555 727</w:t>
            </w:r>
          </w:p>
        </w:tc>
      </w:tr>
      <w:tr w:rsidR="00DE00D9" w:rsidRPr="00E33122" w14:paraId="2C8C35A6" w14:textId="77777777" w:rsidTr="006021ED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327B3B4" w14:textId="77777777" w:rsidR="00CD310C" w:rsidRPr="00E33122" w:rsidRDefault="00B4489E" w:rsidP="00DA5C41">
            <w:pPr>
              <w:pStyle w:val="Image"/>
              <w:spacing w:before="0" w:after="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750EFE32" wp14:editId="029E66C2">
                  <wp:extent cx="1260000" cy="1017642"/>
                  <wp:effectExtent l="0" t="0" r="0" b="0"/>
                  <wp:docPr id="58" name="Picture 58" descr="全國中繼服務（National Relay Service）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全國中繼服務（National Relay Service）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0" w:type="dxa"/>
          </w:tcPr>
          <w:p w14:paraId="0525FD4D" w14:textId="77777777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全國中繼服務（</w:t>
            </w:r>
            <w:r w:rsidRPr="00E33122">
              <w:rPr>
                <w:rFonts w:eastAsia="Microsoft JhengHei"/>
              </w:rPr>
              <w:t>National Relay Service</w:t>
            </w:r>
            <w:r w:rsidRPr="00E33122">
              <w:rPr>
                <w:rFonts w:eastAsia="Microsoft JhengHei"/>
              </w:rPr>
              <w:t>）</w:t>
            </w:r>
          </w:p>
          <w:p w14:paraId="1D731E95" w14:textId="77777777" w:rsidR="00CD310C" w:rsidRPr="00E33122" w:rsidRDefault="00B4489E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  <w:rFonts w:eastAsia="Microsoft JhengHei"/>
              </w:rPr>
            </w:pPr>
            <w:r w:rsidRPr="00E33122">
              <w:rPr>
                <w:rStyle w:val="IntenseEmphasis1"/>
                <w:rFonts w:eastAsia="Microsoft JhengHei"/>
              </w:rPr>
              <w:t>133 677</w:t>
            </w:r>
          </w:p>
          <w:p w14:paraId="64690907" w14:textId="77777777" w:rsidR="00CD310C" w:rsidRPr="00E33122" w:rsidRDefault="00A8224F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eastAsia="Microsoft JhengHei"/>
              </w:rPr>
            </w:pPr>
            <w:hyperlink r:id="rId69" w:history="1">
              <w:r w:rsidR="00B4489E" w:rsidRPr="00E33122">
                <w:rPr>
                  <w:rStyle w:val="Hyperlink"/>
                  <w:rFonts w:eastAsia="Microsoft JhengHei"/>
                </w:rPr>
                <w:t>www.relayservice.gov.au</w:t>
              </w:r>
            </w:hyperlink>
          </w:p>
        </w:tc>
      </w:tr>
    </w:tbl>
    <w:p w14:paraId="19F2EE8F" w14:textId="77777777" w:rsidR="008928D5" w:rsidRPr="00E33122" w:rsidRDefault="00B4489E" w:rsidP="00DD389A">
      <w:pPr>
        <w:pStyle w:val="Heading2"/>
        <w:rPr>
          <w:rFonts w:eastAsia="Microsoft JhengHei"/>
        </w:rPr>
      </w:pPr>
      <w:bookmarkStart w:id="73" w:name="_Toc43391452"/>
      <w:bookmarkStart w:id="74" w:name="_Toc43391515"/>
      <w:bookmarkStart w:id="75" w:name="_Toc92809908"/>
      <w:r w:rsidRPr="00E33122">
        <w:rPr>
          <w:rFonts w:eastAsia="Microsoft JhengHei"/>
        </w:rPr>
        <w:lastRenderedPageBreak/>
        <w:t>詞彙表</w:t>
      </w:r>
      <w:bookmarkEnd w:id="73"/>
      <w:bookmarkEnd w:id="74"/>
      <w:bookmarkEnd w:id="75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3395B75C" w14:textId="77777777" w:rsidTr="006639EF">
        <w:trPr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7B6A1D8" w14:textId="77777777" w:rsidR="00BD161A" w:rsidRPr="00E33122" w:rsidRDefault="00B4489E" w:rsidP="00BD161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480" w:after="48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lang w:eastAsia="en-AU"/>
              </w:rPr>
              <w:drawing>
                <wp:inline distT="0" distB="0" distL="0" distR="0" wp14:anchorId="791EB55F" wp14:editId="122F44A9">
                  <wp:extent cx="1440000" cy="1080000"/>
                  <wp:effectExtent l="0" t="0" r="8255" b="6350"/>
                  <wp:docPr id="101" name="Picture 101" descr="四名兒童一群坐在課堂內的檯邊。他們在用蠟筆畫畫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四名兒童一群坐在課堂內的檯邊。他們在用蠟筆畫畫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" r="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6B904B" w14:textId="77777777" w:rsidR="00BD161A" w:rsidRPr="00E33122" w:rsidRDefault="00B4489E" w:rsidP="00BD161A">
            <w:pPr>
              <w:pStyle w:val="Image"/>
              <w:spacing w:before="240" w:after="240"/>
              <w:rPr>
                <w:rFonts w:eastAsia="Microsoft JhengHei"/>
                <w:noProof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4DF74FB5" wp14:editId="0F1E511D">
                  <wp:extent cx="1477645" cy="988695"/>
                  <wp:effectExtent l="0" t="0" r="8255" b="1905"/>
                  <wp:docPr id="104" name="Picture 104" descr="一名男士在幫助一名兒童將碗碟放入洗碗機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一名男士在幫助一名兒童將碗碟放入洗碗機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D8B6942" w14:textId="77777777" w:rsidR="00BD161A" w:rsidRPr="00E33122" w:rsidRDefault="00B4489E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b/>
                <w:bCs/>
                <w:lang w:eastAsia="zh-TW"/>
              </w:rPr>
            </w:pPr>
            <w:r w:rsidRPr="00E33122">
              <w:rPr>
                <w:rFonts w:eastAsia="Microsoft JhengHei"/>
                <w:b/>
                <w:bCs/>
                <w:lang w:eastAsia="zh-TW"/>
              </w:rPr>
              <w:t>發展遲緩</w:t>
            </w:r>
          </w:p>
          <w:p w14:paraId="2851E4EA" w14:textId="77777777" w:rsidR="00BD161A" w:rsidRPr="00E33122" w:rsidRDefault="00B4489E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若果兒童出現發展遲緩，即表示未必能夠與同齡兒童以相同步伐發展。</w:t>
            </w:r>
          </w:p>
          <w:p w14:paraId="68C7B9F9" w14:textId="77777777" w:rsidR="00BD161A" w:rsidRPr="00E33122" w:rsidRDefault="00B4489E" w:rsidP="00BD161A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這表示可能需要更多幫助才得以處理日常事項。</w:t>
            </w:r>
          </w:p>
          <w:p w14:paraId="513684E9" w14:textId="77777777" w:rsidR="00BD161A" w:rsidRPr="00E33122" w:rsidRDefault="00B4489E" w:rsidP="00BD161A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b/>
                <w:bCs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可能長時間需要這類幫助。</w:t>
            </w:r>
          </w:p>
        </w:tc>
      </w:tr>
      <w:tr w:rsidR="00DE00D9" w:rsidRPr="00E33122" w14:paraId="34BFC427" w14:textId="77777777" w:rsidTr="006639EF">
        <w:trPr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1A820A9" w14:textId="77777777" w:rsidR="00BD161A" w:rsidRPr="00E33122" w:rsidRDefault="00B4489E" w:rsidP="00BD161A">
            <w:pPr>
              <w:pStyle w:val="Image"/>
              <w:spacing w:before="36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70A9EC7" wp14:editId="2C6F0DC9">
                  <wp:extent cx="1440000" cy="1198635"/>
                  <wp:effectExtent l="0" t="0" r="8255" b="1905"/>
                  <wp:docPr id="57" name="Picture 57" descr="一名女士與一名女童在看書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一名女士與一名女童在看書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1039" r="15706" b="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9F9BDDF" w14:textId="77777777" w:rsidR="00BD161A" w:rsidRPr="00E33122" w:rsidRDefault="00B4489E" w:rsidP="00BD161A">
            <w:pPr>
              <w:spacing w:before="18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eastAsia="Microsoft JhengHei"/>
                <w:lang w:eastAsia="zh-TW"/>
              </w:rPr>
            </w:pPr>
            <w:r w:rsidRPr="00E33122">
              <w:rPr>
                <w:rStyle w:val="Strong"/>
                <w:rFonts w:eastAsia="Microsoft JhengHei"/>
                <w:lang w:eastAsia="zh-TW"/>
              </w:rPr>
              <w:t>發展障礙</w:t>
            </w:r>
          </w:p>
          <w:p w14:paraId="04DD317A" w14:textId="31F4C856" w:rsidR="00BD161A" w:rsidRPr="00E33122" w:rsidRDefault="00B4489E" w:rsidP="00A257C9">
            <w:pPr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若果兒童出現發展障礙，就未必能夠與同齡兒童以相同步伐發展</w:t>
            </w:r>
            <w:r w:rsidR="00A257C9" w:rsidRPr="00E33122">
              <w:rPr>
                <w:rFonts w:eastAsia="Microsoft JhengHei"/>
                <w:lang w:eastAsia="zh-TW"/>
              </w:rPr>
              <w:t>，</w:t>
            </w:r>
            <w:r w:rsidRPr="00E33122">
              <w:rPr>
                <w:rFonts w:eastAsia="Microsoft JhengHei"/>
                <w:lang w:eastAsia="zh-TW"/>
              </w:rPr>
              <w:t>但未必需要與發展遲緩的兒童得到同樣多的幫助。</w:t>
            </w:r>
          </w:p>
        </w:tc>
      </w:tr>
      <w:tr w:rsidR="00DE00D9" w:rsidRPr="00E33122" w14:paraId="5F3D2884" w14:textId="77777777" w:rsidTr="006639EF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D4D3CD" w14:textId="77777777" w:rsidR="002419BC" w:rsidRPr="00E33122" w:rsidRDefault="00B4489E" w:rsidP="001D2B7E">
            <w:pPr>
              <w:pStyle w:val="Image"/>
              <w:spacing w:before="360" w:after="24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2CE5ED3E" wp14:editId="226BD8E1">
                  <wp:extent cx="1440000" cy="1221719"/>
                  <wp:effectExtent l="0" t="0" r="8255" b="0"/>
                  <wp:docPr id="47" name="Picture 47" descr="一名醫生與一名母親和女兒談話，並向她們展示一個文件夾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一名醫生與一名母親和女兒談話，並向她們展示一個文件夾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8" t="-1" r="4614" b="1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ECE2BD2" w14:textId="77777777" w:rsidR="002419BC" w:rsidRPr="00E33122" w:rsidRDefault="00B4489E" w:rsidP="001D2B7E">
            <w:pPr>
              <w:spacing w:before="360" w:after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b/>
                <w:bCs/>
                <w:lang w:eastAsia="zh-TW"/>
              </w:rPr>
            </w:pPr>
            <w:r w:rsidRPr="00E33122">
              <w:rPr>
                <w:rFonts w:eastAsia="Microsoft JhengHei"/>
                <w:b/>
                <w:bCs/>
                <w:lang w:eastAsia="zh-TW"/>
              </w:rPr>
              <w:t>診斷</w:t>
            </w:r>
          </w:p>
          <w:p w14:paraId="76741B03" w14:textId="77777777" w:rsidR="002419BC" w:rsidRPr="00E33122" w:rsidRDefault="00B4489E" w:rsidP="000E3E4A">
            <w:pPr>
              <w:spacing w:before="180"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子女接受診斷時，醫生會告訴您子女有殘障問題。</w:t>
            </w:r>
          </w:p>
        </w:tc>
      </w:tr>
    </w:tbl>
    <w:p w14:paraId="4848357B" w14:textId="77777777" w:rsidR="00750049" w:rsidRPr="00E33122" w:rsidRDefault="00B4489E">
      <w:pPr>
        <w:rPr>
          <w:rFonts w:eastAsia="Microsoft JhengHei"/>
          <w:lang w:eastAsia="zh-TW"/>
        </w:rPr>
      </w:pPr>
      <w:r w:rsidRPr="00E33122">
        <w:rPr>
          <w:rFonts w:eastAsia="Microsoft JhengHei"/>
          <w:lang w:eastAsia="zh-TW"/>
        </w:rPr>
        <w:br w:type="page"/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DE00D9" w:rsidRPr="00E33122" w14:paraId="32CEA010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vAlign w:val="bottom"/>
          </w:tcPr>
          <w:p w14:paraId="15388E3F" w14:textId="77777777" w:rsidR="002419BC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lastRenderedPageBreak/>
              <w:drawing>
                <wp:inline distT="0" distB="0" distL="0" distR="0" wp14:anchorId="0E9F0EBA" wp14:editId="60F1B736">
                  <wp:extent cx="1440000" cy="1080000"/>
                  <wp:effectExtent l="0" t="0" r="8255" b="6350"/>
                  <wp:docPr id="48" name="Picture 48" descr="與三名成年人坐在檯邊的兒童。一名成年人拿起一張紙，並向其他成年人解釋一些內容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與三名成年人坐在檯邊的兒童。一名成年人拿起一張紙，並向其他成年人解釋一些內容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5B5C334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eastAsia="Microsoft JhengHei"/>
                <w:lang w:eastAsia="zh-TW"/>
              </w:rPr>
            </w:pPr>
            <w:r w:rsidRPr="00E33122">
              <w:rPr>
                <w:rStyle w:val="Strong"/>
                <w:rFonts w:eastAsia="Microsoft JhengHei"/>
                <w:lang w:eastAsia="zh-TW"/>
              </w:rPr>
              <w:t>幼兒成長夥伴</w:t>
            </w:r>
          </w:p>
          <w:p w14:paraId="190E8433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lang w:eastAsia="zh-TW"/>
              </w:rPr>
            </w:pPr>
            <w:r w:rsidRPr="00E33122">
              <w:rPr>
                <w:rFonts w:eastAsia="Microsoft JhengHei"/>
                <w:lang w:eastAsia="zh-TW"/>
              </w:rPr>
              <w:t>幼兒成長夥伴幫助：</w:t>
            </w:r>
          </w:p>
          <w:p w14:paraId="5CF257FD" w14:textId="77777777" w:rsidR="002419BC" w:rsidRPr="00E33122" w:rsidRDefault="00B4489E" w:rsidP="006021ED">
            <w:pPr>
              <w:pStyle w:val="ListParagraph"/>
              <w:numPr>
                <w:ilvl w:val="0"/>
                <w:numId w:val="47"/>
              </w:num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發展遲緩的兒童</w:t>
            </w:r>
          </w:p>
          <w:p w14:paraId="58267F58" w14:textId="77777777" w:rsidR="002419BC" w:rsidRPr="00E33122" w:rsidRDefault="00B4489E" w:rsidP="006021ED">
            <w:pPr>
              <w:pStyle w:val="ListParagraph"/>
              <w:numPr>
                <w:ilvl w:val="0"/>
                <w:numId w:val="47"/>
              </w:num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殘障兒童</w:t>
            </w:r>
          </w:p>
          <w:p w14:paraId="57F0252A" w14:textId="77777777" w:rsidR="002419BC" w:rsidRPr="00E33122" w:rsidRDefault="00B4489E" w:rsidP="006021ED">
            <w:pPr>
              <w:pStyle w:val="ListParagraph"/>
              <w:numPr>
                <w:ilvl w:val="0"/>
                <w:numId w:val="47"/>
              </w:num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其家屬。</w:t>
            </w:r>
          </w:p>
        </w:tc>
      </w:tr>
      <w:tr w:rsidR="00DE00D9" w:rsidRPr="00E33122" w14:paraId="5290CC30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DF5D8E" w14:textId="77777777" w:rsidR="002419BC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5BE6BFB9" wp14:editId="5BA2163C">
                  <wp:extent cx="1440000" cy="1644339"/>
                  <wp:effectExtent l="0" t="0" r="8255" b="0"/>
                  <wp:docPr id="49" name="Picture 49" descr="兩名女士一起看著一份文件，她們頭上有一個父母和兒童的圖示，圖示上有一個放大鏡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兩名女士一起看著一份文件，她們頭上有一個父母和兒童的圖示，圖示上有一個放大鏡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t="4676" r="12139" b="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4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314DEF7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eastAsia="Microsoft JhengHei"/>
              </w:rPr>
            </w:pPr>
            <w:r w:rsidRPr="00E33122">
              <w:rPr>
                <w:rStyle w:val="Strong"/>
                <w:rFonts w:eastAsia="Microsoft JhengHei"/>
              </w:rPr>
              <w:t>早期介入措施（</w:t>
            </w:r>
            <w:r w:rsidRPr="00E33122">
              <w:rPr>
                <w:rStyle w:val="Strong"/>
                <w:rFonts w:eastAsia="Microsoft JhengHei"/>
              </w:rPr>
              <w:t>Early Connections</w:t>
            </w:r>
            <w:r w:rsidRPr="00E33122">
              <w:rPr>
                <w:rStyle w:val="Strong"/>
                <w:rFonts w:eastAsia="Microsoft JhengHei"/>
              </w:rPr>
              <w:t>）</w:t>
            </w:r>
          </w:p>
          <w:p w14:paraId="52BA5D0E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幼兒成長夥伴幫您尋找適合子女的支援服務時，就稱之為「早期介入措施」。</w:t>
            </w:r>
          </w:p>
        </w:tc>
      </w:tr>
      <w:tr w:rsidR="00DE00D9" w:rsidRPr="00E33122" w14:paraId="0314D383" w14:textId="77777777" w:rsidTr="006639EF">
        <w:trPr>
          <w:trHeight w:val="3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7F61FB6" w14:textId="77777777" w:rsidR="002419BC" w:rsidRPr="00E33122" w:rsidRDefault="00B4489E" w:rsidP="006021ED">
            <w:pPr>
              <w:pStyle w:val="Image"/>
              <w:spacing w:before="60" w:after="60"/>
              <w:rPr>
                <w:rFonts w:eastAsia="Microsoft JhengHei"/>
                <w:lang w:eastAsia="en-AU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069B7032" wp14:editId="0395EDC3">
                  <wp:extent cx="1476000" cy="1617804"/>
                  <wp:effectExtent l="0" t="0" r="0" b="1905"/>
                  <wp:docPr id="50" name="Picture 50" descr="一群殘障人士。他們身旁有一個NDIS文件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一群殘障人士。他們身旁有一個NDIS文件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61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82B4D87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eastAsia="Microsoft JhengHei"/>
              </w:rPr>
            </w:pPr>
            <w:r w:rsidRPr="00E33122">
              <w:rPr>
                <w:rStyle w:val="Strong"/>
                <w:rFonts w:eastAsia="Microsoft JhengHei"/>
              </w:rPr>
              <w:t>國家殘障保險計劃（</w:t>
            </w:r>
            <w:r w:rsidRPr="00E33122">
              <w:rPr>
                <w:rStyle w:val="Strong"/>
                <w:rFonts w:eastAsia="Microsoft JhengHei"/>
              </w:rPr>
              <w:t>National Disability Insurance Scheme</w:t>
            </w:r>
            <w:r w:rsidRPr="00E33122">
              <w:rPr>
                <w:rStyle w:val="Strong"/>
                <w:rFonts w:eastAsia="Microsoft JhengHei"/>
              </w:rPr>
              <w:t>，簡稱「</w:t>
            </w:r>
            <w:r w:rsidRPr="00E33122">
              <w:rPr>
                <w:rStyle w:val="Strong"/>
                <w:rFonts w:eastAsia="Microsoft JhengHei"/>
              </w:rPr>
              <w:t>NDIS</w:t>
            </w:r>
            <w:r w:rsidRPr="00E33122">
              <w:rPr>
                <w:rStyle w:val="Strong"/>
                <w:rFonts w:eastAsia="Microsoft JhengHei"/>
              </w:rPr>
              <w:t>」）</w:t>
            </w:r>
          </w:p>
          <w:p w14:paraId="104A07AB" w14:textId="77777777" w:rsidR="002419BC" w:rsidRPr="00E33122" w:rsidRDefault="00B4489E" w:rsidP="006021ED">
            <w:pPr>
              <w:spacing w:before="60" w:after="60" w:line="5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</w:rPr>
            </w:pPr>
            <w:r w:rsidRPr="00E33122">
              <w:rPr>
                <w:rFonts w:eastAsia="Microsoft JhengHei"/>
              </w:rPr>
              <w:t>NDIS</w:t>
            </w:r>
            <w:r w:rsidRPr="00E33122">
              <w:rPr>
                <w:rFonts w:eastAsia="Microsoft JhengHei"/>
              </w:rPr>
              <w:t>為澳洲殘障人士提供各類支援和服務。</w:t>
            </w:r>
          </w:p>
        </w:tc>
      </w:tr>
    </w:tbl>
    <w:p w14:paraId="5102F865" w14:textId="77777777" w:rsidR="00463A40" w:rsidRPr="00E33122" w:rsidRDefault="00463A40" w:rsidP="006021ED">
      <w:pPr>
        <w:spacing w:before="400"/>
        <w:rPr>
          <w:rFonts w:eastAsia="Microsoft JhengHei"/>
        </w:rPr>
      </w:pP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DE00D9" w:rsidRPr="00E33122" w14:paraId="30038E5F" w14:textId="77777777" w:rsidTr="000823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7A00102F" w14:textId="77777777" w:rsidR="000E4E3C" w:rsidRPr="00E33122" w:rsidRDefault="00B4489E" w:rsidP="001E538A">
            <w:pPr>
              <w:rPr>
                <w:rFonts w:eastAsia="Microsoft JhengHei"/>
              </w:rPr>
            </w:pPr>
            <w:r w:rsidRPr="00E33122">
              <w:rPr>
                <w:rFonts w:eastAsia="Microsoft JhengHei"/>
                <w:noProof/>
                <w:lang w:eastAsia="en-AU"/>
              </w:rPr>
              <w:drawing>
                <wp:inline distT="0" distB="0" distL="0" distR="0" wp14:anchorId="70069E92" wp14:editId="31088910">
                  <wp:extent cx="900000" cy="900000"/>
                  <wp:effectExtent l="0" t="0" r="0" b="0"/>
                  <wp:docPr id="1" name="Picture 1" descr="Information Access Group標誌的資訊圖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nformation Access Group標誌的資訊圖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6F79D594" w14:textId="77777777" w:rsidR="000E4E3C" w:rsidRPr="00E33122" w:rsidRDefault="00B4489E" w:rsidP="001E53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icrosoft JhengHei"/>
                <w:sz w:val="22"/>
              </w:rPr>
            </w:pPr>
            <w:r w:rsidRPr="00E33122">
              <w:rPr>
                <w:rFonts w:eastAsia="Microsoft JhengHei"/>
                <w:sz w:val="24"/>
                <w:szCs w:val="24"/>
              </w:rPr>
              <w:t>Information Access Group</w:t>
            </w:r>
            <w:r w:rsidRPr="00E33122">
              <w:rPr>
                <w:rFonts w:eastAsia="Microsoft JhengHei"/>
                <w:sz w:val="24"/>
                <w:szCs w:val="24"/>
              </w:rPr>
              <w:t>（位於維州的通訊設計機構）使用圖庫和自訂圖片編制本易讀版本文件。未經同意，不得重覆使用圖片。欲查詢與圖片相關的詳情，請瀏覽</w:t>
            </w:r>
            <w:hyperlink r:id="rId73" w:history="1">
              <w:r w:rsidRPr="00E33122">
                <w:rPr>
                  <w:rStyle w:val="Hyperlink"/>
                  <w:rFonts w:eastAsia="Microsoft JhengHei"/>
                  <w:sz w:val="24"/>
                  <w:szCs w:val="24"/>
                </w:rPr>
                <w:t>www.informationaccessgroup.com</w:t>
              </w:r>
            </w:hyperlink>
            <w:r w:rsidRPr="00E33122">
              <w:rPr>
                <w:rFonts w:eastAsia="Microsoft JhengHei"/>
                <w:sz w:val="24"/>
                <w:szCs w:val="24"/>
              </w:rPr>
              <w:t>。請引用項目編號</w:t>
            </w:r>
            <w:r w:rsidRPr="00E33122">
              <w:rPr>
                <w:rFonts w:eastAsia="Microsoft JhengHei"/>
                <w:sz w:val="24"/>
                <w:szCs w:val="24"/>
              </w:rPr>
              <w:t>4508</w:t>
            </w:r>
            <w:r w:rsidRPr="00E33122">
              <w:rPr>
                <w:rFonts w:eastAsia="Microsoft JhengHei"/>
                <w:sz w:val="24"/>
                <w:szCs w:val="24"/>
              </w:rPr>
              <w:t>。</w:t>
            </w:r>
          </w:p>
        </w:tc>
      </w:tr>
      <w:bookmarkEnd w:id="63"/>
      <w:bookmarkEnd w:id="64"/>
    </w:tbl>
    <w:p w14:paraId="137992E1" w14:textId="77777777" w:rsidR="006A3B43" w:rsidRPr="00E33122" w:rsidRDefault="006A3B43" w:rsidP="00463A40">
      <w:pPr>
        <w:pStyle w:val="Tablespacerrow"/>
        <w:rPr>
          <w:rFonts w:eastAsia="Microsoft JhengHei"/>
        </w:rPr>
        <w:sectPr w:rsidR="006A3B43" w:rsidRPr="00E33122" w:rsidSect="00AC2055">
          <w:footerReference w:type="default" r:id="rId74"/>
          <w:headerReference w:type="first" r:id="rId75"/>
          <w:footerReference w:type="first" r:id="rId76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3A047657" w14:textId="77777777" w:rsidR="00EC31C6" w:rsidRPr="00E33122" w:rsidRDefault="00EC31C6" w:rsidP="00D25C78">
      <w:pPr>
        <w:rPr>
          <w:rFonts w:eastAsia="Microsoft JhengHei"/>
          <w:lang w:val="en-US"/>
        </w:rPr>
      </w:pPr>
    </w:p>
    <w:sectPr w:rsidR="00EC31C6" w:rsidRPr="00E33122" w:rsidSect="00E310D5">
      <w:footerReference w:type="default" r:id="rId77"/>
      <w:headerReference w:type="first" r:id="rId78"/>
      <w:footerReference w:type="first" r:id="rId79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BAA02" w14:textId="77777777" w:rsidR="00A8224F" w:rsidRDefault="00A8224F">
      <w:pPr>
        <w:spacing w:before="0" w:after="0" w:line="240" w:lineRule="auto"/>
      </w:pPr>
      <w:r>
        <w:separator/>
      </w:r>
    </w:p>
  </w:endnote>
  <w:endnote w:type="continuationSeparator" w:id="0">
    <w:p w14:paraId="55710B4B" w14:textId="77777777" w:rsidR="00A8224F" w:rsidRDefault="00A822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">
    <w:altName w:val="Calibri"/>
    <w:panose1 w:val="02000506040000020004"/>
    <w:charset w:val="00"/>
    <w:family w:val="auto"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83F8" w14:textId="789088B6" w:rsidR="00986198" w:rsidRDefault="00B4489E" w:rsidP="001E4C5F">
    <w:pPr>
      <w:pStyle w:val="Footer"/>
      <w:spacing w:line="600" w:lineRule="exact"/>
    </w:pPr>
    <w:r w:rsidRPr="001E4C5F">
      <w:rPr>
        <w:rFonts w:eastAsia="Microsoft JhengHei"/>
      </w:rPr>
      <w:drawing>
        <wp:anchor distT="0" distB="0" distL="114300" distR="114300" simplePos="0" relativeHeight="251661312" behindDoc="1" locked="1" layoutInCell="1" allowOverlap="1" wp14:anchorId="4B2531A2" wp14:editId="6CEDEF56">
          <wp:simplePos x="0" y="0"/>
          <wp:positionH relativeFrom="page">
            <wp:posOffset>-62230</wp:posOffset>
          </wp:positionH>
          <wp:positionV relativeFrom="bottomMargin">
            <wp:posOffset>-593090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C5F">
      <w:rPr>
        <w:rFonts w:eastAsia="Microsoft JhengHei"/>
      </w:rPr>
      <w:t>第</w:t>
    </w:r>
    <w:r w:rsidR="001E4C5F">
      <w:rPr>
        <w:rFonts w:hint="eastAsia"/>
        <w:lang w:eastAsia="ja-JP"/>
      </w:rPr>
      <w:t xml:space="preserve"> </w:t>
    </w:r>
    <w:r w:rsidRPr="000749C5">
      <w:fldChar w:fldCharType="begin"/>
    </w:r>
    <w:r w:rsidRPr="000749C5">
      <w:instrText xml:space="preserve"> PAGE   \* MERGEFORMAT </w:instrText>
    </w:r>
    <w:r w:rsidRPr="000749C5">
      <w:fldChar w:fldCharType="separate"/>
    </w:r>
    <w:r>
      <w:t>15</w:t>
    </w:r>
    <w:r w:rsidRPr="000749C5">
      <w:fldChar w:fldCharType="end"/>
    </w:r>
    <w:r w:rsidR="001E4C5F">
      <w:t xml:space="preserve"> </w:t>
    </w:r>
    <w:r w:rsidR="001E4C5F" w:rsidRPr="001E4C5F">
      <w:rPr>
        <w:rFonts w:eastAsia="Microsoft JhengHei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40E8" w14:textId="77777777" w:rsidR="00EC34F7" w:rsidRDefault="00B4489E" w:rsidP="00EC34F7">
    <w:pPr>
      <w:pStyle w:val="Footerfrontpage"/>
    </w:pPr>
    <w:r>
      <w:rPr>
        <w:noProof/>
      </w:rPr>
      <w:drawing>
        <wp:inline distT="0" distB="0" distL="0" distR="0" wp14:anchorId="55F70C98" wp14:editId="18D40660">
          <wp:extent cx="1260000" cy="624393"/>
          <wp:effectExtent l="0" t="0" r="0" b="4445"/>
          <wp:docPr id="20" name="Picture 20" descr="NDIS標誌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NDIS標誌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ndis.gov.au</w:t>
    </w:r>
  </w:p>
  <w:p w14:paraId="584FBE59" w14:textId="77777777" w:rsidR="00EC34F7" w:rsidRPr="00BE3FC7" w:rsidRDefault="00B4489E" w:rsidP="00EC34F7">
    <w:pPr>
      <w:pStyle w:val="Tablespacerrow"/>
    </w:pPr>
    <w:r>
      <w:br/>
    </w:r>
  </w:p>
  <w:p w14:paraId="064653C6" w14:textId="77777777" w:rsidR="00384C4C" w:rsidRPr="00C36784" w:rsidRDefault="00384C4C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F43D" w14:textId="77777777" w:rsidR="00384C4C" w:rsidRPr="001A07DF" w:rsidRDefault="00B4489E" w:rsidP="000749C5">
    <w:pPr>
      <w:pStyle w:val="Footer"/>
    </w:pPr>
    <w:r w:rsidRPr="00AD2EFB">
      <w:rPr>
        <w:rStyle w:val="IntenseEmphasis1"/>
      </w:rPr>
      <w:t>ndis.gov.au</w:t>
    </w:r>
    <w:r w:rsidRPr="00AD2EFB">
      <w:rPr>
        <w:rStyle w:val="IntenseEmphasis1"/>
      </w:rPr>
      <w:tab/>
    </w:r>
    <w:sdt>
      <w:sdtPr>
        <w:alias w:val="Title"/>
        <w:id w:val="812201849"/>
        <w:placeholder>
          <w:docPart w:val="C8AF070C59DD47158C2925BD077AA99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The early childhood approach</w:t>
        </w:r>
      </w:sdtContent>
    </w:sdt>
    <w:r>
      <w:t>｜</w:t>
    </w:r>
    <w:sdt>
      <w:sdtPr>
        <w:id w:val="451512879"/>
        <w:placeholder>
          <w:docPart w:val="BE51B5D9AB5C4231932CB682F98F9C56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EndPr/>
      <w:sdtContent>
        <w:r w:rsidRPr="003C132E">
          <w:rPr>
            <w:rStyle w:val="PlaceholderText"/>
          </w:rPr>
          <w:t>Click or tap to enter a date.</w:t>
        </w:r>
      </w:sdtContent>
    </w:sdt>
    <w:r w:rsidRPr="00AD2EFB">
      <w:rPr>
        <w:rStyle w:val="IntenseEmphasis1"/>
      </w:rPr>
      <w:tab/>
    </w:r>
    <w:sdt>
      <w:sdtPr>
        <w:id w:val="445363699"/>
        <w:docPartObj>
          <w:docPartGallery w:val="Page Numbers (Bottom of Page)"/>
          <w:docPartUnique/>
        </w:docPartObj>
      </w:sdtPr>
      <w:sdtEndPr/>
      <w:sdtContent>
        <w:r w:rsidRPr="001A07DF">
          <w:t>第　頁</w:t>
        </w:r>
        <w:r w:rsidRPr="001A07DF">
          <w:fldChar w:fldCharType="begin"/>
        </w:r>
        <w:r w:rsidRPr="001A07DF">
          <w:instrText xml:space="preserve"> PAGE   \* MERGEFORMAT </w:instrText>
        </w:r>
        <w:r w:rsidRPr="001A07DF">
          <w:fldChar w:fldCharType="separate"/>
        </w:r>
        <w:r w:rsidRPr="001A07DF"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28F8D" w14:textId="77777777" w:rsidR="00C65783" w:rsidRDefault="00B4489E" w:rsidP="00C65783">
    <w:pPr>
      <w:rPr>
        <w:lang w:val="en-US"/>
      </w:rPr>
    </w:pPr>
    <w:r>
      <w:rPr>
        <w:noProof/>
        <w:lang w:val="en-US"/>
      </w:rPr>
      <w:drawing>
        <wp:inline distT="0" distB="0" distL="0" distR="0" wp14:anchorId="6148169B" wp14:editId="41399FBE">
          <wp:extent cx="1620000" cy="919733"/>
          <wp:effectExtent l="0" t="0" r="0" b="0"/>
          <wp:docPr id="7" name="Picture 7" descr="NDIS標誌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NDIS標誌。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B9A03A3" w14:textId="77777777" w:rsidR="00CB3B8E" w:rsidRDefault="00CB3B8E" w:rsidP="00CB3B8E"/>
  <w:p w14:paraId="5E8A8850" w14:textId="77777777" w:rsidR="00C65783" w:rsidRPr="00CB3B8E" w:rsidRDefault="00B4489E" w:rsidP="00CB3B8E">
    <w:pPr>
      <w:pStyle w:val="Backpagetext"/>
    </w:pPr>
    <w:r w:rsidRPr="00CB3B8E">
      <w:t>ndis.gov.au</w:t>
    </w:r>
  </w:p>
  <w:p w14:paraId="039C47E6" w14:textId="77777777" w:rsidR="00C65783" w:rsidRDefault="00C65783" w:rsidP="00CB3B8E">
    <w:pPr>
      <w:pStyle w:val="Backpagetext"/>
    </w:pPr>
  </w:p>
  <w:p w14:paraId="1D7EE613" w14:textId="77777777" w:rsidR="00CB3B8E" w:rsidRPr="00C65783" w:rsidRDefault="00CB3B8E" w:rsidP="00CB3B8E">
    <w:pPr>
      <w:pStyle w:val="Backpagetext"/>
    </w:pPr>
  </w:p>
  <w:p w14:paraId="284D1E20" w14:textId="0EEF6530" w:rsidR="00384C4C" w:rsidRPr="00CB3B8E" w:rsidRDefault="00B4489E" w:rsidP="00CB3B8E">
    <w:pPr>
      <w:pStyle w:val="ProductCode"/>
    </w:pPr>
    <w:r w:rsidRPr="00CB3B8E">
      <w:t>DA0616</w:t>
    </w:r>
    <w:r w:rsidR="006021ED">
      <w:rPr>
        <w:rFonts w:hint="eastAsia"/>
      </w:rPr>
      <w:t xml:space="preserve"> </w:t>
    </w:r>
    <w:r w:rsidR="006021ED">
      <w:t xml:space="preserve">– Help for child under </w:t>
    </w:r>
    <w:r w:rsidR="00E7597B">
      <w:t>9</w:t>
    </w:r>
    <w:r w:rsidR="006021ED">
      <w:t xml:space="preserve"> years old – </w:t>
    </w:r>
    <w:r w:rsidR="00DF2085">
      <w:t>July</w:t>
    </w:r>
    <w:r w:rsidR="00E7597B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71298" w14:textId="77777777" w:rsidR="00A8224F" w:rsidRDefault="00A8224F">
      <w:pPr>
        <w:spacing w:before="0" w:after="0" w:line="240" w:lineRule="auto"/>
      </w:pPr>
      <w:r>
        <w:separator/>
      </w:r>
    </w:p>
  </w:footnote>
  <w:footnote w:type="continuationSeparator" w:id="0">
    <w:p w14:paraId="314B71FD" w14:textId="77777777" w:rsidR="00A8224F" w:rsidRDefault="00A8224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B79F" w14:textId="77777777" w:rsidR="00384C4C" w:rsidRDefault="00B4489E">
    <w:pPr>
      <w:pStyle w:val="Header"/>
    </w:pPr>
    <w:r>
      <w:drawing>
        <wp:anchor distT="0" distB="0" distL="114300" distR="114300" simplePos="0" relativeHeight="251658240" behindDoc="1" locked="0" layoutInCell="1" allowOverlap="1" wp14:anchorId="7F03AE20" wp14:editId="4B3BF371">
          <wp:simplePos x="0" y="0"/>
          <wp:positionH relativeFrom="margin">
            <wp:posOffset>-1034716</wp:posOffset>
          </wp:positionH>
          <wp:positionV relativeFrom="margin">
            <wp:posOffset>-746349</wp:posOffset>
          </wp:positionV>
          <wp:extent cx="7775575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2904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8B60" w14:textId="77777777" w:rsidR="00384C4C" w:rsidRPr="00C65783" w:rsidRDefault="00B4489E" w:rsidP="00C65783">
    <w:pPr>
      <w:pStyle w:val="Header"/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 wp14:anchorId="168D27B4" wp14:editId="4038E222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E28053" id="Rectangle 8" o:spid="_x0000_s1026" alt="&quot;&quot;" style="position:absolute;margin-left:-8.4pt;margin-top:-17.75pt;width:612.3pt;height:8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" fillcolor="#6b2976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844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3CB4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A42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38609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0A3E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6A82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B6E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DA7A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1EE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E06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301BE"/>
    <w:multiLevelType w:val="hybridMultilevel"/>
    <w:tmpl w:val="09B60D16"/>
    <w:lvl w:ilvl="0" w:tplc="915E6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420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8458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2E1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8CAE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BC28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620D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CF7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165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A12AED"/>
    <w:multiLevelType w:val="hybridMultilevel"/>
    <w:tmpl w:val="0614A24E"/>
    <w:lvl w:ilvl="0" w:tplc="F5742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ACF5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3C65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E640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ED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4D1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C4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888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1A51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959A6"/>
    <w:multiLevelType w:val="hybridMultilevel"/>
    <w:tmpl w:val="04EC2E14"/>
    <w:lvl w:ilvl="0" w:tplc="BC046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46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4BF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F8D7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894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1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214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6E4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C63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C42F5"/>
    <w:multiLevelType w:val="hybridMultilevel"/>
    <w:tmpl w:val="F1EEC7D8"/>
    <w:lvl w:ilvl="0" w:tplc="ABE8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EA3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AEF4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885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024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A8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D24C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7CE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E6DB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5403D"/>
    <w:multiLevelType w:val="hybridMultilevel"/>
    <w:tmpl w:val="36E44BE4"/>
    <w:lvl w:ilvl="0" w:tplc="4DE49B3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1844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CCD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6EC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2F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09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6E4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EC78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8E4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8C0E70"/>
    <w:multiLevelType w:val="hybridMultilevel"/>
    <w:tmpl w:val="5EC640A2"/>
    <w:lvl w:ilvl="0" w:tplc="A05431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DF2ACB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1C42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EC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032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061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320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A4F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9235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74BA2"/>
    <w:multiLevelType w:val="hybridMultilevel"/>
    <w:tmpl w:val="305480C0"/>
    <w:lvl w:ilvl="0" w:tplc="651A2B0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DC464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09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C0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E78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AE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36AA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494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E0F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86562B"/>
    <w:multiLevelType w:val="hybridMultilevel"/>
    <w:tmpl w:val="13ACFA3C"/>
    <w:lvl w:ilvl="0" w:tplc="DC785FE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C7324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8002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4A1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423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72A9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47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98D2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C65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4653A8"/>
    <w:multiLevelType w:val="hybridMultilevel"/>
    <w:tmpl w:val="41DE5A88"/>
    <w:lvl w:ilvl="0" w:tplc="06A40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B0FB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4E8D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88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AF3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FE9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40A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A8A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18A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86E5F"/>
    <w:multiLevelType w:val="hybridMultilevel"/>
    <w:tmpl w:val="29DE8C3A"/>
    <w:lvl w:ilvl="0" w:tplc="86D64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D4D1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07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ABE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ADE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E82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4E8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AA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46AC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1" w15:restartNumberingAfterBreak="0">
    <w:nsid w:val="2C091B55"/>
    <w:multiLevelType w:val="hybridMultilevel"/>
    <w:tmpl w:val="5FF6BE72"/>
    <w:lvl w:ilvl="0" w:tplc="85208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AD7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2C5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E5C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C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4C66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E10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0E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9E7D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167A3F"/>
    <w:multiLevelType w:val="hybridMultilevel"/>
    <w:tmpl w:val="27A8ACE6"/>
    <w:lvl w:ilvl="0" w:tplc="B44EC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E21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80A4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8E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BCC3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DEEE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F84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E1B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C45B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60E48"/>
    <w:multiLevelType w:val="hybridMultilevel"/>
    <w:tmpl w:val="0E02BF52"/>
    <w:lvl w:ilvl="0" w:tplc="8F924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82D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122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026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85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6239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40B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07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24B0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7C6F40"/>
    <w:multiLevelType w:val="hybridMultilevel"/>
    <w:tmpl w:val="73C81ABE"/>
    <w:lvl w:ilvl="0" w:tplc="7C6E2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DA9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6C6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586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63A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52FA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2F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1E74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A88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05FC6"/>
    <w:multiLevelType w:val="hybridMultilevel"/>
    <w:tmpl w:val="EC22707E"/>
    <w:lvl w:ilvl="0" w:tplc="F470F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2B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1A28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446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7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0A91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462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09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20A0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023678"/>
    <w:multiLevelType w:val="hybridMultilevel"/>
    <w:tmpl w:val="CE1EF950"/>
    <w:lvl w:ilvl="0" w:tplc="54549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923B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C7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1691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47C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691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887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C023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0E3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8B67BD"/>
    <w:multiLevelType w:val="hybridMultilevel"/>
    <w:tmpl w:val="F3324496"/>
    <w:lvl w:ilvl="0" w:tplc="FD60D12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F8AC8C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602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FC28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FE01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04F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411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6CC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5A1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B63D78"/>
    <w:multiLevelType w:val="hybridMultilevel"/>
    <w:tmpl w:val="EF0ADDE4"/>
    <w:lvl w:ilvl="0" w:tplc="E1B44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2A51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C2B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EEC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CCF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F881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C45E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E11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6628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2757DC"/>
    <w:multiLevelType w:val="hybridMultilevel"/>
    <w:tmpl w:val="A6E8A5A0"/>
    <w:lvl w:ilvl="0" w:tplc="A8380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3E3F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309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6426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C30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F07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685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40B0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705996"/>
    <w:multiLevelType w:val="hybridMultilevel"/>
    <w:tmpl w:val="19FACBBE"/>
    <w:lvl w:ilvl="0" w:tplc="A82AF7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CDE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18E6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1AD8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E20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6419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8266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CA7E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362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785D34"/>
    <w:multiLevelType w:val="hybridMultilevel"/>
    <w:tmpl w:val="AF9458EE"/>
    <w:lvl w:ilvl="0" w:tplc="2B8C0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EA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40B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04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D86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1A9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0F3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B853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0EDC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B04E2A"/>
    <w:multiLevelType w:val="hybridMultilevel"/>
    <w:tmpl w:val="F27647FA"/>
    <w:lvl w:ilvl="0" w:tplc="ABEC2B1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576092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20E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AE8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4F9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7C29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ECB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B413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08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64CD7"/>
    <w:multiLevelType w:val="hybridMultilevel"/>
    <w:tmpl w:val="D7E88DBE"/>
    <w:lvl w:ilvl="0" w:tplc="46D00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EA34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466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2C2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58D7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4A4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FEC0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A1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7C3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3D3CEF"/>
    <w:multiLevelType w:val="hybridMultilevel"/>
    <w:tmpl w:val="9A18225E"/>
    <w:lvl w:ilvl="0" w:tplc="4F2E0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E1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C5A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F84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6A5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E0C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CDC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8D1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C2C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25942"/>
    <w:multiLevelType w:val="hybridMultilevel"/>
    <w:tmpl w:val="E1CE4300"/>
    <w:lvl w:ilvl="0" w:tplc="AC5E2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765A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F21D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84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884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CC4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60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E1A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E4B1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37302"/>
    <w:multiLevelType w:val="hybridMultilevel"/>
    <w:tmpl w:val="D8EA111A"/>
    <w:lvl w:ilvl="0" w:tplc="F0DE0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AAB1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F42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4B0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A0C0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1A57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AF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26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AA8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44064A"/>
    <w:multiLevelType w:val="hybridMultilevel"/>
    <w:tmpl w:val="D6200C60"/>
    <w:lvl w:ilvl="0" w:tplc="5554053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A976AA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EC7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2C5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0D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08C4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2A6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E0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DA83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883249"/>
    <w:multiLevelType w:val="hybridMultilevel"/>
    <w:tmpl w:val="B52A9AAE"/>
    <w:lvl w:ilvl="0" w:tplc="BE9A8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D68F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4B8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4C99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2F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C026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8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26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7A13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DA72B4"/>
    <w:multiLevelType w:val="hybridMultilevel"/>
    <w:tmpl w:val="58FE7A62"/>
    <w:lvl w:ilvl="0" w:tplc="293E9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5442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078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04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6B4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308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A5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B42D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E8B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5D15E9"/>
    <w:multiLevelType w:val="hybridMultilevel"/>
    <w:tmpl w:val="680059AC"/>
    <w:lvl w:ilvl="0" w:tplc="EFAAEFD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8384282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D706B450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DEC48224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D3CB558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74347DB8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9AAA0202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6004F270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6CA303C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650371D6"/>
    <w:multiLevelType w:val="hybridMultilevel"/>
    <w:tmpl w:val="D47C3F98"/>
    <w:lvl w:ilvl="0" w:tplc="AB9AC9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A230A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E0F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04DB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62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1CC6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6EC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4EE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1ED1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B02960"/>
    <w:multiLevelType w:val="hybridMultilevel"/>
    <w:tmpl w:val="E9308CDC"/>
    <w:lvl w:ilvl="0" w:tplc="0924112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52503B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389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4D9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26E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F29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CA5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2F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9CBF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4328C8"/>
    <w:multiLevelType w:val="hybridMultilevel"/>
    <w:tmpl w:val="90C8C9F6"/>
    <w:lvl w:ilvl="0" w:tplc="E48EAC24">
      <w:start w:val="1"/>
      <w:numFmt w:val="decimal"/>
      <w:lvlText w:val="%1."/>
      <w:lvlJc w:val="left"/>
      <w:pPr>
        <w:ind w:left="720" w:hanging="360"/>
      </w:pPr>
    </w:lvl>
    <w:lvl w:ilvl="1" w:tplc="73ACF062" w:tentative="1">
      <w:start w:val="1"/>
      <w:numFmt w:val="lowerLetter"/>
      <w:lvlText w:val="%2."/>
      <w:lvlJc w:val="left"/>
      <w:pPr>
        <w:ind w:left="1440" w:hanging="360"/>
      </w:pPr>
    </w:lvl>
    <w:lvl w:ilvl="2" w:tplc="65FCFD16" w:tentative="1">
      <w:start w:val="1"/>
      <w:numFmt w:val="lowerRoman"/>
      <w:lvlText w:val="%3."/>
      <w:lvlJc w:val="right"/>
      <w:pPr>
        <w:ind w:left="2160" w:hanging="180"/>
      </w:pPr>
    </w:lvl>
    <w:lvl w:ilvl="3" w:tplc="EC065F4A" w:tentative="1">
      <w:start w:val="1"/>
      <w:numFmt w:val="decimal"/>
      <w:lvlText w:val="%4."/>
      <w:lvlJc w:val="left"/>
      <w:pPr>
        <w:ind w:left="2880" w:hanging="360"/>
      </w:pPr>
    </w:lvl>
    <w:lvl w:ilvl="4" w:tplc="11321896" w:tentative="1">
      <w:start w:val="1"/>
      <w:numFmt w:val="lowerLetter"/>
      <w:lvlText w:val="%5."/>
      <w:lvlJc w:val="left"/>
      <w:pPr>
        <w:ind w:left="3600" w:hanging="360"/>
      </w:pPr>
    </w:lvl>
    <w:lvl w:ilvl="5" w:tplc="8DD6B0F4" w:tentative="1">
      <w:start w:val="1"/>
      <w:numFmt w:val="lowerRoman"/>
      <w:lvlText w:val="%6."/>
      <w:lvlJc w:val="right"/>
      <w:pPr>
        <w:ind w:left="4320" w:hanging="180"/>
      </w:pPr>
    </w:lvl>
    <w:lvl w:ilvl="6" w:tplc="26D06C14" w:tentative="1">
      <w:start w:val="1"/>
      <w:numFmt w:val="decimal"/>
      <w:lvlText w:val="%7."/>
      <w:lvlJc w:val="left"/>
      <w:pPr>
        <w:ind w:left="5040" w:hanging="360"/>
      </w:pPr>
    </w:lvl>
    <w:lvl w:ilvl="7" w:tplc="D9006DA8" w:tentative="1">
      <w:start w:val="1"/>
      <w:numFmt w:val="lowerLetter"/>
      <w:lvlText w:val="%8."/>
      <w:lvlJc w:val="left"/>
      <w:pPr>
        <w:ind w:left="5760" w:hanging="360"/>
      </w:pPr>
    </w:lvl>
    <w:lvl w:ilvl="8" w:tplc="613CAC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3255A"/>
    <w:multiLevelType w:val="hybridMultilevel"/>
    <w:tmpl w:val="AC001DE4"/>
    <w:lvl w:ilvl="0" w:tplc="E31E9D7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3F726A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44A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06E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626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80A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802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08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F23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B251A"/>
    <w:multiLevelType w:val="hybridMultilevel"/>
    <w:tmpl w:val="077EED54"/>
    <w:lvl w:ilvl="0" w:tplc="928EE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85B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2C3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3CF9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C9C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CCD7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2E27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2AE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A89C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E920AE"/>
    <w:multiLevelType w:val="hybridMultilevel"/>
    <w:tmpl w:val="745C75A0"/>
    <w:lvl w:ilvl="0" w:tplc="56A43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2C79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2CAE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819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C0C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E8F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0E12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F2B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8A5E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042361"/>
    <w:multiLevelType w:val="hybridMultilevel"/>
    <w:tmpl w:val="934C5B7A"/>
    <w:lvl w:ilvl="0" w:tplc="8C66CDD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7764CD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C052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829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8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A02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228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870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A834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54297">
    <w:abstractNumId w:val="20"/>
    <w:lvlOverride w:ilvl="0">
      <w:lvl w:ilvl="0">
        <w:start w:val="1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702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216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5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88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2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6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960" w:hanging="360"/>
        </w:pPr>
        <w:rPr>
          <w:rFonts w:hint="default"/>
        </w:rPr>
      </w:lvl>
    </w:lvlOverride>
  </w:num>
  <w:num w:numId="2" w16cid:durableId="189532559">
    <w:abstractNumId w:val="20"/>
  </w:num>
  <w:num w:numId="3" w16cid:durableId="1501655955">
    <w:abstractNumId w:val="25"/>
  </w:num>
  <w:num w:numId="4" w16cid:durableId="84765229">
    <w:abstractNumId w:val="31"/>
  </w:num>
  <w:num w:numId="5" w16cid:durableId="651445476">
    <w:abstractNumId w:val="33"/>
  </w:num>
  <w:num w:numId="6" w16cid:durableId="1330402304">
    <w:abstractNumId w:val="13"/>
  </w:num>
  <w:num w:numId="7" w16cid:durableId="1925917769">
    <w:abstractNumId w:val="12"/>
  </w:num>
  <w:num w:numId="8" w16cid:durableId="1538204941">
    <w:abstractNumId w:val="38"/>
  </w:num>
  <w:num w:numId="9" w16cid:durableId="356545606">
    <w:abstractNumId w:val="35"/>
  </w:num>
  <w:num w:numId="10" w16cid:durableId="74523602">
    <w:abstractNumId w:val="26"/>
  </w:num>
  <w:num w:numId="11" w16cid:durableId="24449130">
    <w:abstractNumId w:val="34"/>
  </w:num>
  <w:num w:numId="12" w16cid:durableId="28146425">
    <w:abstractNumId w:val="29"/>
  </w:num>
  <w:num w:numId="13" w16cid:durableId="1544708884">
    <w:abstractNumId w:val="24"/>
  </w:num>
  <w:num w:numId="14" w16cid:durableId="1081609760">
    <w:abstractNumId w:val="36"/>
  </w:num>
  <w:num w:numId="15" w16cid:durableId="1950309114">
    <w:abstractNumId w:val="39"/>
  </w:num>
  <w:num w:numId="16" w16cid:durableId="1619414918">
    <w:abstractNumId w:val="18"/>
  </w:num>
  <w:num w:numId="17" w16cid:durableId="171338559">
    <w:abstractNumId w:val="40"/>
  </w:num>
  <w:num w:numId="18" w16cid:durableId="1027754856">
    <w:abstractNumId w:val="9"/>
  </w:num>
  <w:num w:numId="19" w16cid:durableId="1478492164">
    <w:abstractNumId w:val="7"/>
  </w:num>
  <w:num w:numId="20" w16cid:durableId="1989935334">
    <w:abstractNumId w:val="6"/>
  </w:num>
  <w:num w:numId="21" w16cid:durableId="519248473">
    <w:abstractNumId w:val="5"/>
  </w:num>
  <w:num w:numId="22" w16cid:durableId="1381590935">
    <w:abstractNumId w:val="4"/>
  </w:num>
  <w:num w:numId="23" w16cid:durableId="630018238">
    <w:abstractNumId w:val="8"/>
  </w:num>
  <w:num w:numId="24" w16cid:durableId="1386566277">
    <w:abstractNumId w:val="3"/>
  </w:num>
  <w:num w:numId="25" w16cid:durableId="1035230568">
    <w:abstractNumId w:val="2"/>
  </w:num>
  <w:num w:numId="26" w16cid:durableId="167255226">
    <w:abstractNumId w:val="1"/>
  </w:num>
  <w:num w:numId="27" w16cid:durableId="577373121">
    <w:abstractNumId w:val="0"/>
  </w:num>
  <w:num w:numId="28" w16cid:durableId="979960693">
    <w:abstractNumId w:val="28"/>
  </w:num>
  <w:num w:numId="29" w16cid:durableId="1180703954">
    <w:abstractNumId w:val="43"/>
  </w:num>
  <w:num w:numId="30" w16cid:durableId="9114477">
    <w:abstractNumId w:val="22"/>
  </w:num>
  <w:num w:numId="31" w16cid:durableId="1570653379">
    <w:abstractNumId w:val="21"/>
  </w:num>
  <w:num w:numId="32" w16cid:durableId="1603566163">
    <w:abstractNumId w:val="30"/>
  </w:num>
  <w:num w:numId="33" w16cid:durableId="523708041">
    <w:abstractNumId w:val="46"/>
  </w:num>
  <w:num w:numId="34" w16cid:durableId="1059791512">
    <w:abstractNumId w:val="10"/>
  </w:num>
  <w:num w:numId="35" w16cid:durableId="538979465">
    <w:abstractNumId w:val="15"/>
  </w:num>
  <w:num w:numId="36" w16cid:durableId="687029662">
    <w:abstractNumId w:val="44"/>
  </w:num>
  <w:num w:numId="37" w16cid:durableId="983005868">
    <w:abstractNumId w:val="14"/>
  </w:num>
  <w:num w:numId="38" w16cid:durableId="1785079002">
    <w:abstractNumId w:val="42"/>
  </w:num>
  <w:num w:numId="39" w16cid:durableId="737096235">
    <w:abstractNumId w:val="47"/>
  </w:num>
  <w:num w:numId="40" w16cid:durableId="1417437388">
    <w:abstractNumId w:val="37"/>
  </w:num>
  <w:num w:numId="41" w16cid:durableId="273177685">
    <w:abstractNumId w:val="17"/>
  </w:num>
  <w:num w:numId="42" w16cid:durableId="946623072">
    <w:abstractNumId w:val="27"/>
  </w:num>
  <w:num w:numId="43" w16cid:durableId="2050645086">
    <w:abstractNumId w:val="45"/>
  </w:num>
  <w:num w:numId="44" w16cid:durableId="1906918276">
    <w:abstractNumId w:val="16"/>
  </w:num>
  <w:num w:numId="45" w16cid:durableId="1515994391">
    <w:abstractNumId w:val="16"/>
  </w:num>
  <w:num w:numId="46" w16cid:durableId="720905852">
    <w:abstractNumId w:val="41"/>
  </w:num>
  <w:num w:numId="47" w16cid:durableId="1288128072">
    <w:abstractNumId w:val="19"/>
  </w:num>
  <w:num w:numId="48" w16cid:durableId="1966501355">
    <w:abstractNumId w:val="11"/>
  </w:num>
  <w:num w:numId="49" w16cid:durableId="1156457326">
    <w:abstractNumId w:val="32"/>
  </w:num>
  <w:num w:numId="50" w16cid:durableId="936911408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BA33D3"/>
    <w:rsid w:val="000008AA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5CF"/>
    <w:rsid w:val="000276DA"/>
    <w:rsid w:val="0003212C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4DDA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15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6E0D"/>
    <w:rsid w:val="000872DF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1DB3"/>
    <w:rsid w:val="000A1E49"/>
    <w:rsid w:val="000A2CA7"/>
    <w:rsid w:val="000A31E6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29E4"/>
    <w:rsid w:val="000C34EC"/>
    <w:rsid w:val="000C3B9B"/>
    <w:rsid w:val="000C3D30"/>
    <w:rsid w:val="000C51F1"/>
    <w:rsid w:val="000C6375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6AA"/>
    <w:rsid w:val="000D282A"/>
    <w:rsid w:val="000D2C19"/>
    <w:rsid w:val="000D2CA4"/>
    <w:rsid w:val="000D4A13"/>
    <w:rsid w:val="000D57A2"/>
    <w:rsid w:val="000D5D65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3E4A"/>
    <w:rsid w:val="000E4C48"/>
    <w:rsid w:val="000E4E3C"/>
    <w:rsid w:val="000E4E4C"/>
    <w:rsid w:val="000E55B2"/>
    <w:rsid w:val="000E5E0E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4898"/>
    <w:rsid w:val="0011532A"/>
    <w:rsid w:val="00115336"/>
    <w:rsid w:val="001156E7"/>
    <w:rsid w:val="00115BCF"/>
    <w:rsid w:val="00116B28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CC3"/>
    <w:rsid w:val="0013535A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280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31B"/>
    <w:rsid w:val="00190B04"/>
    <w:rsid w:val="00190D93"/>
    <w:rsid w:val="001913A3"/>
    <w:rsid w:val="001917D9"/>
    <w:rsid w:val="00191E79"/>
    <w:rsid w:val="00193854"/>
    <w:rsid w:val="0019560B"/>
    <w:rsid w:val="00195E2B"/>
    <w:rsid w:val="0019630A"/>
    <w:rsid w:val="0019631C"/>
    <w:rsid w:val="00197B5D"/>
    <w:rsid w:val="001A07DF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A6"/>
    <w:rsid w:val="001C03B4"/>
    <w:rsid w:val="001C0AF6"/>
    <w:rsid w:val="001C0D3C"/>
    <w:rsid w:val="001C0FAF"/>
    <w:rsid w:val="001C28AC"/>
    <w:rsid w:val="001C30A1"/>
    <w:rsid w:val="001C326A"/>
    <w:rsid w:val="001C37F1"/>
    <w:rsid w:val="001C38D3"/>
    <w:rsid w:val="001C3CDE"/>
    <w:rsid w:val="001C6408"/>
    <w:rsid w:val="001C6C2E"/>
    <w:rsid w:val="001C738D"/>
    <w:rsid w:val="001D0158"/>
    <w:rsid w:val="001D0608"/>
    <w:rsid w:val="001D0846"/>
    <w:rsid w:val="001D086E"/>
    <w:rsid w:val="001D116F"/>
    <w:rsid w:val="001D2337"/>
    <w:rsid w:val="001D2758"/>
    <w:rsid w:val="001D2B7E"/>
    <w:rsid w:val="001D3FF9"/>
    <w:rsid w:val="001D41D6"/>
    <w:rsid w:val="001D47D5"/>
    <w:rsid w:val="001D5475"/>
    <w:rsid w:val="001D5B7A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4C5F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3AE"/>
    <w:rsid w:val="002007BC"/>
    <w:rsid w:val="00201F45"/>
    <w:rsid w:val="002021AA"/>
    <w:rsid w:val="00202A4A"/>
    <w:rsid w:val="002033EA"/>
    <w:rsid w:val="00203FDC"/>
    <w:rsid w:val="00204022"/>
    <w:rsid w:val="002063BC"/>
    <w:rsid w:val="0021037A"/>
    <w:rsid w:val="002107E9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B97"/>
    <w:rsid w:val="00222DD4"/>
    <w:rsid w:val="002240BC"/>
    <w:rsid w:val="0022452E"/>
    <w:rsid w:val="00226311"/>
    <w:rsid w:val="00230100"/>
    <w:rsid w:val="00230213"/>
    <w:rsid w:val="00231385"/>
    <w:rsid w:val="0023217A"/>
    <w:rsid w:val="0023245A"/>
    <w:rsid w:val="00232BA5"/>
    <w:rsid w:val="00233061"/>
    <w:rsid w:val="00233F70"/>
    <w:rsid w:val="00234A9F"/>
    <w:rsid w:val="00234B6C"/>
    <w:rsid w:val="002355D4"/>
    <w:rsid w:val="00235D23"/>
    <w:rsid w:val="00236622"/>
    <w:rsid w:val="00236EC0"/>
    <w:rsid w:val="00236F23"/>
    <w:rsid w:val="002419BC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3273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2CDB"/>
    <w:rsid w:val="00272FD6"/>
    <w:rsid w:val="00273114"/>
    <w:rsid w:val="00275E53"/>
    <w:rsid w:val="0027620F"/>
    <w:rsid w:val="002763DB"/>
    <w:rsid w:val="00276A75"/>
    <w:rsid w:val="00276E27"/>
    <w:rsid w:val="0027723A"/>
    <w:rsid w:val="00280401"/>
    <w:rsid w:val="00281080"/>
    <w:rsid w:val="00281094"/>
    <w:rsid w:val="002810CB"/>
    <w:rsid w:val="00281194"/>
    <w:rsid w:val="00281643"/>
    <w:rsid w:val="00282113"/>
    <w:rsid w:val="00282503"/>
    <w:rsid w:val="002825FB"/>
    <w:rsid w:val="0028370E"/>
    <w:rsid w:val="00283D52"/>
    <w:rsid w:val="0028416F"/>
    <w:rsid w:val="00284DB2"/>
    <w:rsid w:val="00285AEA"/>
    <w:rsid w:val="00285BC5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349B"/>
    <w:rsid w:val="002B3706"/>
    <w:rsid w:val="002B37D2"/>
    <w:rsid w:val="002B3E95"/>
    <w:rsid w:val="002B48B8"/>
    <w:rsid w:val="002B5FC1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E0A8A"/>
    <w:rsid w:val="002E0C4C"/>
    <w:rsid w:val="002E100F"/>
    <w:rsid w:val="002E199D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4C5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5859"/>
    <w:rsid w:val="00346892"/>
    <w:rsid w:val="00347BF5"/>
    <w:rsid w:val="00350298"/>
    <w:rsid w:val="003502B8"/>
    <w:rsid w:val="003509A2"/>
    <w:rsid w:val="0035235E"/>
    <w:rsid w:val="003523D6"/>
    <w:rsid w:val="00352926"/>
    <w:rsid w:val="0035461D"/>
    <w:rsid w:val="003547FD"/>
    <w:rsid w:val="00354C00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A3D"/>
    <w:rsid w:val="00366D0C"/>
    <w:rsid w:val="00367F2B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B11"/>
    <w:rsid w:val="00397C9A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B7A55"/>
    <w:rsid w:val="003C063F"/>
    <w:rsid w:val="003C0691"/>
    <w:rsid w:val="003C0CDC"/>
    <w:rsid w:val="003C132E"/>
    <w:rsid w:val="003C1FCE"/>
    <w:rsid w:val="003C25FD"/>
    <w:rsid w:val="003C3145"/>
    <w:rsid w:val="003C3CA2"/>
    <w:rsid w:val="003C451A"/>
    <w:rsid w:val="003C4A3D"/>
    <w:rsid w:val="003C55F6"/>
    <w:rsid w:val="003C57C9"/>
    <w:rsid w:val="003C5B88"/>
    <w:rsid w:val="003C5D2C"/>
    <w:rsid w:val="003C61B2"/>
    <w:rsid w:val="003C7928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4F1E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9D8"/>
    <w:rsid w:val="00413CD9"/>
    <w:rsid w:val="00415C29"/>
    <w:rsid w:val="004161AC"/>
    <w:rsid w:val="004161B0"/>
    <w:rsid w:val="004163DD"/>
    <w:rsid w:val="004167DD"/>
    <w:rsid w:val="004200D8"/>
    <w:rsid w:val="00421FCB"/>
    <w:rsid w:val="00422D96"/>
    <w:rsid w:val="00422F20"/>
    <w:rsid w:val="00425227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E4B"/>
    <w:rsid w:val="00443F68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4BCD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806A4"/>
    <w:rsid w:val="00481078"/>
    <w:rsid w:val="00482C02"/>
    <w:rsid w:val="00483E32"/>
    <w:rsid w:val="004854B6"/>
    <w:rsid w:val="00485751"/>
    <w:rsid w:val="00491343"/>
    <w:rsid w:val="004916DE"/>
    <w:rsid w:val="00491778"/>
    <w:rsid w:val="00491930"/>
    <w:rsid w:val="0049204B"/>
    <w:rsid w:val="00492336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52BB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9F2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12D2"/>
    <w:rsid w:val="0055235E"/>
    <w:rsid w:val="00552A6A"/>
    <w:rsid w:val="00552E16"/>
    <w:rsid w:val="00552F20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35A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47B8"/>
    <w:rsid w:val="005B4CA3"/>
    <w:rsid w:val="005B4F1E"/>
    <w:rsid w:val="005B583C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D013E"/>
    <w:rsid w:val="005D3860"/>
    <w:rsid w:val="005D4403"/>
    <w:rsid w:val="005D52DF"/>
    <w:rsid w:val="005D5F72"/>
    <w:rsid w:val="005D609F"/>
    <w:rsid w:val="005D784B"/>
    <w:rsid w:val="005D788A"/>
    <w:rsid w:val="005E1DEF"/>
    <w:rsid w:val="005E1F80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06E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1ED"/>
    <w:rsid w:val="00602ED0"/>
    <w:rsid w:val="0060351E"/>
    <w:rsid w:val="00603C17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090B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3BEB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70A7"/>
    <w:rsid w:val="00660C3D"/>
    <w:rsid w:val="00660C93"/>
    <w:rsid w:val="00661F97"/>
    <w:rsid w:val="0066341E"/>
    <w:rsid w:val="0066369C"/>
    <w:rsid w:val="006639EF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4568"/>
    <w:rsid w:val="006750D4"/>
    <w:rsid w:val="006752A2"/>
    <w:rsid w:val="00675E81"/>
    <w:rsid w:val="0067723D"/>
    <w:rsid w:val="00677907"/>
    <w:rsid w:val="00677D3B"/>
    <w:rsid w:val="00677E67"/>
    <w:rsid w:val="006809F2"/>
    <w:rsid w:val="00680D13"/>
    <w:rsid w:val="00680E77"/>
    <w:rsid w:val="00681077"/>
    <w:rsid w:val="00681663"/>
    <w:rsid w:val="00681D9F"/>
    <w:rsid w:val="00683057"/>
    <w:rsid w:val="00684693"/>
    <w:rsid w:val="00684B21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20B"/>
    <w:rsid w:val="006B6E62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43B9"/>
    <w:rsid w:val="006C4F2A"/>
    <w:rsid w:val="006C6077"/>
    <w:rsid w:val="006C608B"/>
    <w:rsid w:val="006D0D00"/>
    <w:rsid w:val="006D170C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6184"/>
    <w:rsid w:val="006F028F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112D7"/>
    <w:rsid w:val="00711A25"/>
    <w:rsid w:val="00712417"/>
    <w:rsid w:val="007126B8"/>
    <w:rsid w:val="00712830"/>
    <w:rsid w:val="00713B9C"/>
    <w:rsid w:val="00713D13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879"/>
    <w:rsid w:val="00747E39"/>
    <w:rsid w:val="00747E59"/>
    <w:rsid w:val="00750034"/>
    <w:rsid w:val="00750049"/>
    <w:rsid w:val="00750693"/>
    <w:rsid w:val="007507FD"/>
    <w:rsid w:val="00750D2C"/>
    <w:rsid w:val="00752829"/>
    <w:rsid w:val="00752C9B"/>
    <w:rsid w:val="00752F3F"/>
    <w:rsid w:val="00754389"/>
    <w:rsid w:val="00754A62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3FE7"/>
    <w:rsid w:val="00774412"/>
    <w:rsid w:val="00776E94"/>
    <w:rsid w:val="00777314"/>
    <w:rsid w:val="007778FA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2116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858"/>
    <w:rsid w:val="007E39E2"/>
    <w:rsid w:val="007E42B9"/>
    <w:rsid w:val="007E5055"/>
    <w:rsid w:val="007E51D2"/>
    <w:rsid w:val="007E64FB"/>
    <w:rsid w:val="007E7B5E"/>
    <w:rsid w:val="007F0583"/>
    <w:rsid w:val="007F09A3"/>
    <w:rsid w:val="007F12AB"/>
    <w:rsid w:val="007F1DE7"/>
    <w:rsid w:val="007F238F"/>
    <w:rsid w:val="007F24D8"/>
    <w:rsid w:val="007F2AE3"/>
    <w:rsid w:val="007F37A6"/>
    <w:rsid w:val="007F3873"/>
    <w:rsid w:val="007F3B2D"/>
    <w:rsid w:val="007F4875"/>
    <w:rsid w:val="007F4962"/>
    <w:rsid w:val="007F4CDB"/>
    <w:rsid w:val="007F4CF8"/>
    <w:rsid w:val="007F5F71"/>
    <w:rsid w:val="007F6129"/>
    <w:rsid w:val="007F637A"/>
    <w:rsid w:val="007F6B5E"/>
    <w:rsid w:val="007F7BF4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40A2"/>
    <w:rsid w:val="00804B76"/>
    <w:rsid w:val="008068B2"/>
    <w:rsid w:val="00806C69"/>
    <w:rsid w:val="00807ABD"/>
    <w:rsid w:val="00810159"/>
    <w:rsid w:val="0081027F"/>
    <w:rsid w:val="00810468"/>
    <w:rsid w:val="00810F0F"/>
    <w:rsid w:val="0081128E"/>
    <w:rsid w:val="00811FC6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3045"/>
    <w:rsid w:val="00834DBC"/>
    <w:rsid w:val="008354D5"/>
    <w:rsid w:val="00835508"/>
    <w:rsid w:val="008357FD"/>
    <w:rsid w:val="00835FBA"/>
    <w:rsid w:val="00836145"/>
    <w:rsid w:val="00836DF0"/>
    <w:rsid w:val="00841959"/>
    <w:rsid w:val="008436E7"/>
    <w:rsid w:val="00843AB9"/>
    <w:rsid w:val="00843DA2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179"/>
    <w:rsid w:val="008603EA"/>
    <w:rsid w:val="00861888"/>
    <w:rsid w:val="008618FC"/>
    <w:rsid w:val="00862D3D"/>
    <w:rsid w:val="00863968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8775E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43AE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6A8F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280A"/>
    <w:rsid w:val="008E32B5"/>
    <w:rsid w:val="008E5A05"/>
    <w:rsid w:val="008E5CF3"/>
    <w:rsid w:val="008E77E2"/>
    <w:rsid w:val="008F0F52"/>
    <w:rsid w:val="008F19A9"/>
    <w:rsid w:val="008F19AC"/>
    <w:rsid w:val="008F21F0"/>
    <w:rsid w:val="008F2A2C"/>
    <w:rsid w:val="008F2C27"/>
    <w:rsid w:val="008F4D67"/>
    <w:rsid w:val="008F54D1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950"/>
    <w:rsid w:val="00910CAD"/>
    <w:rsid w:val="00911623"/>
    <w:rsid w:val="00911FEC"/>
    <w:rsid w:val="00912546"/>
    <w:rsid w:val="00913354"/>
    <w:rsid w:val="00913788"/>
    <w:rsid w:val="00914600"/>
    <w:rsid w:val="00914CE4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77C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505"/>
    <w:rsid w:val="00932B2D"/>
    <w:rsid w:val="00932BF3"/>
    <w:rsid w:val="00932C7F"/>
    <w:rsid w:val="009334A4"/>
    <w:rsid w:val="00933955"/>
    <w:rsid w:val="00933972"/>
    <w:rsid w:val="00933AB7"/>
    <w:rsid w:val="009344E4"/>
    <w:rsid w:val="00934D22"/>
    <w:rsid w:val="00934D33"/>
    <w:rsid w:val="009360E2"/>
    <w:rsid w:val="0093661B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793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70D3"/>
    <w:rsid w:val="009873D1"/>
    <w:rsid w:val="00987921"/>
    <w:rsid w:val="00990310"/>
    <w:rsid w:val="00990AA1"/>
    <w:rsid w:val="00990E37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B78"/>
    <w:rsid w:val="009E1C65"/>
    <w:rsid w:val="009E2138"/>
    <w:rsid w:val="009E2C7C"/>
    <w:rsid w:val="009E30AA"/>
    <w:rsid w:val="009E3FBF"/>
    <w:rsid w:val="009E4241"/>
    <w:rsid w:val="009E6D91"/>
    <w:rsid w:val="009F018C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3CEC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7C9"/>
    <w:rsid w:val="00A25E34"/>
    <w:rsid w:val="00A25F4B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056E"/>
    <w:rsid w:val="00A512EF"/>
    <w:rsid w:val="00A5160A"/>
    <w:rsid w:val="00A51911"/>
    <w:rsid w:val="00A51B4F"/>
    <w:rsid w:val="00A52276"/>
    <w:rsid w:val="00A52EF9"/>
    <w:rsid w:val="00A53082"/>
    <w:rsid w:val="00A5317D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7D8"/>
    <w:rsid w:val="00A80C80"/>
    <w:rsid w:val="00A81087"/>
    <w:rsid w:val="00A8112D"/>
    <w:rsid w:val="00A811E3"/>
    <w:rsid w:val="00A8224F"/>
    <w:rsid w:val="00A83B6A"/>
    <w:rsid w:val="00A8445A"/>
    <w:rsid w:val="00A84EF9"/>
    <w:rsid w:val="00A85973"/>
    <w:rsid w:val="00A85C74"/>
    <w:rsid w:val="00A85CA2"/>
    <w:rsid w:val="00A85CB0"/>
    <w:rsid w:val="00A8686B"/>
    <w:rsid w:val="00A8707E"/>
    <w:rsid w:val="00A872ED"/>
    <w:rsid w:val="00A87B15"/>
    <w:rsid w:val="00A90E03"/>
    <w:rsid w:val="00A9232D"/>
    <w:rsid w:val="00A92415"/>
    <w:rsid w:val="00A925AA"/>
    <w:rsid w:val="00A92E45"/>
    <w:rsid w:val="00A93A15"/>
    <w:rsid w:val="00A9449E"/>
    <w:rsid w:val="00A948B1"/>
    <w:rsid w:val="00A957A0"/>
    <w:rsid w:val="00A9604D"/>
    <w:rsid w:val="00A967BC"/>
    <w:rsid w:val="00A96E74"/>
    <w:rsid w:val="00A97743"/>
    <w:rsid w:val="00A97979"/>
    <w:rsid w:val="00A97B9B"/>
    <w:rsid w:val="00AA046E"/>
    <w:rsid w:val="00AA09F2"/>
    <w:rsid w:val="00AA0A0E"/>
    <w:rsid w:val="00AA2531"/>
    <w:rsid w:val="00AA2B31"/>
    <w:rsid w:val="00AA2E40"/>
    <w:rsid w:val="00AA3630"/>
    <w:rsid w:val="00AA3C63"/>
    <w:rsid w:val="00AA4746"/>
    <w:rsid w:val="00AA50D4"/>
    <w:rsid w:val="00AA52F9"/>
    <w:rsid w:val="00AA574A"/>
    <w:rsid w:val="00AA64F4"/>
    <w:rsid w:val="00AA6D01"/>
    <w:rsid w:val="00AB085B"/>
    <w:rsid w:val="00AB0DF1"/>
    <w:rsid w:val="00AB1AB8"/>
    <w:rsid w:val="00AB2E57"/>
    <w:rsid w:val="00AB44CE"/>
    <w:rsid w:val="00AB522D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58A1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E3F"/>
    <w:rsid w:val="00AE008F"/>
    <w:rsid w:val="00AE0555"/>
    <w:rsid w:val="00AE0630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44"/>
    <w:rsid w:val="00AF70DE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180B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2304"/>
    <w:rsid w:val="00B43697"/>
    <w:rsid w:val="00B439FF"/>
    <w:rsid w:val="00B4489E"/>
    <w:rsid w:val="00B450C5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F0D"/>
    <w:rsid w:val="00B62904"/>
    <w:rsid w:val="00B62A2A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742B"/>
    <w:rsid w:val="00B808DD"/>
    <w:rsid w:val="00B80CA6"/>
    <w:rsid w:val="00B81124"/>
    <w:rsid w:val="00B81FFE"/>
    <w:rsid w:val="00B82062"/>
    <w:rsid w:val="00B82728"/>
    <w:rsid w:val="00B8325E"/>
    <w:rsid w:val="00B839DD"/>
    <w:rsid w:val="00B84AD2"/>
    <w:rsid w:val="00B8619E"/>
    <w:rsid w:val="00B876AA"/>
    <w:rsid w:val="00B8798F"/>
    <w:rsid w:val="00B87CBF"/>
    <w:rsid w:val="00B90127"/>
    <w:rsid w:val="00B90EB8"/>
    <w:rsid w:val="00B90F5E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CC6"/>
    <w:rsid w:val="00BA0C6D"/>
    <w:rsid w:val="00BA155C"/>
    <w:rsid w:val="00BA186A"/>
    <w:rsid w:val="00BA1926"/>
    <w:rsid w:val="00BA21F3"/>
    <w:rsid w:val="00BA33D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54AC"/>
    <w:rsid w:val="00BB5B75"/>
    <w:rsid w:val="00BB6196"/>
    <w:rsid w:val="00BB648F"/>
    <w:rsid w:val="00BB698C"/>
    <w:rsid w:val="00BB6BAD"/>
    <w:rsid w:val="00BB77F6"/>
    <w:rsid w:val="00BB7810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161A"/>
    <w:rsid w:val="00BD210F"/>
    <w:rsid w:val="00BD2E5A"/>
    <w:rsid w:val="00BD382D"/>
    <w:rsid w:val="00BD4B7C"/>
    <w:rsid w:val="00BD6442"/>
    <w:rsid w:val="00BD6BA3"/>
    <w:rsid w:val="00BD7040"/>
    <w:rsid w:val="00BD722E"/>
    <w:rsid w:val="00BE10F0"/>
    <w:rsid w:val="00BE1255"/>
    <w:rsid w:val="00BE1C27"/>
    <w:rsid w:val="00BE1F51"/>
    <w:rsid w:val="00BE2452"/>
    <w:rsid w:val="00BE3FC7"/>
    <w:rsid w:val="00BE4C01"/>
    <w:rsid w:val="00BE59FC"/>
    <w:rsid w:val="00BE78D4"/>
    <w:rsid w:val="00BE7FFC"/>
    <w:rsid w:val="00BF1FB1"/>
    <w:rsid w:val="00BF3F20"/>
    <w:rsid w:val="00BF44A8"/>
    <w:rsid w:val="00BF4C02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068"/>
    <w:rsid w:val="00C102E8"/>
    <w:rsid w:val="00C10BFC"/>
    <w:rsid w:val="00C11420"/>
    <w:rsid w:val="00C122C9"/>
    <w:rsid w:val="00C1248F"/>
    <w:rsid w:val="00C12C01"/>
    <w:rsid w:val="00C14B83"/>
    <w:rsid w:val="00C14E56"/>
    <w:rsid w:val="00C157B9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62A5"/>
    <w:rsid w:val="00C27205"/>
    <w:rsid w:val="00C27345"/>
    <w:rsid w:val="00C2747F"/>
    <w:rsid w:val="00C27A00"/>
    <w:rsid w:val="00C30894"/>
    <w:rsid w:val="00C30A04"/>
    <w:rsid w:val="00C30C57"/>
    <w:rsid w:val="00C318DA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16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4CEA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5F9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28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FC2"/>
    <w:rsid w:val="00C93463"/>
    <w:rsid w:val="00C93D40"/>
    <w:rsid w:val="00C94F8F"/>
    <w:rsid w:val="00C9543C"/>
    <w:rsid w:val="00C96642"/>
    <w:rsid w:val="00C973C5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B38"/>
    <w:rsid w:val="00CC5E2D"/>
    <w:rsid w:val="00CC6E01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07DF7"/>
    <w:rsid w:val="00D10A12"/>
    <w:rsid w:val="00D11D5E"/>
    <w:rsid w:val="00D1201A"/>
    <w:rsid w:val="00D136C9"/>
    <w:rsid w:val="00D140AD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4F47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2764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219"/>
    <w:rsid w:val="00D70C69"/>
    <w:rsid w:val="00D712F2"/>
    <w:rsid w:val="00D71C9A"/>
    <w:rsid w:val="00D720A3"/>
    <w:rsid w:val="00D720EB"/>
    <w:rsid w:val="00D72FD4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5D0"/>
    <w:rsid w:val="00DA4FE5"/>
    <w:rsid w:val="00DA5C41"/>
    <w:rsid w:val="00DA61A2"/>
    <w:rsid w:val="00DA6504"/>
    <w:rsid w:val="00DA7FC1"/>
    <w:rsid w:val="00DB0295"/>
    <w:rsid w:val="00DB12BD"/>
    <w:rsid w:val="00DB1355"/>
    <w:rsid w:val="00DB35E1"/>
    <w:rsid w:val="00DB3C1C"/>
    <w:rsid w:val="00DB3CAF"/>
    <w:rsid w:val="00DB4541"/>
    <w:rsid w:val="00DB675D"/>
    <w:rsid w:val="00DB6C61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389A"/>
    <w:rsid w:val="00DD45EF"/>
    <w:rsid w:val="00DD4C62"/>
    <w:rsid w:val="00DD5BD3"/>
    <w:rsid w:val="00DD67CB"/>
    <w:rsid w:val="00DD738D"/>
    <w:rsid w:val="00DD7AAC"/>
    <w:rsid w:val="00DD7DC0"/>
    <w:rsid w:val="00DE00D9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B8B"/>
    <w:rsid w:val="00DE7811"/>
    <w:rsid w:val="00DE7B48"/>
    <w:rsid w:val="00DE7D36"/>
    <w:rsid w:val="00DF0407"/>
    <w:rsid w:val="00DF08B5"/>
    <w:rsid w:val="00DF0F40"/>
    <w:rsid w:val="00DF1CB1"/>
    <w:rsid w:val="00DF1F10"/>
    <w:rsid w:val="00DF2085"/>
    <w:rsid w:val="00DF2F7D"/>
    <w:rsid w:val="00DF3B83"/>
    <w:rsid w:val="00DF4144"/>
    <w:rsid w:val="00DF45D8"/>
    <w:rsid w:val="00DF558D"/>
    <w:rsid w:val="00DF5CC0"/>
    <w:rsid w:val="00DF5D9A"/>
    <w:rsid w:val="00DF6A47"/>
    <w:rsid w:val="00DF74B5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A76"/>
    <w:rsid w:val="00E04EBE"/>
    <w:rsid w:val="00E05057"/>
    <w:rsid w:val="00E05BE6"/>
    <w:rsid w:val="00E05D67"/>
    <w:rsid w:val="00E05DD1"/>
    <w:rsid w:val="00E05ECA"/>
    <w:rsid w:val="00E0659F"/>
    <w:rsid w:val="00E06791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5AB"/>
    <w:rsid w:val="00E25720"/>
    <w:rsid w:val="00E26856"/>
    <w:rsid w:val="00E310D5"/>
    <w:rsid w:val="00E33122"/>
    <w:rsid w:val="00E331A7"/>
    <w:rsid w:val="00E33560"/>
    <w:rsid w:val="00E33CED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611C"/>
    <w:rsid w:val="00E46122"/>
    <w:rsid w:val="00E50343"/>
    <w:rsid w:val="00E507D8"/>
    <w:rsid w:val="00E51E57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8F4"/>
    <w:rsid w:val="00E65441"/>
    <w:rsid w:val="00E656F0"/>
    <w:rsid w:val="00E65F37"/>
    <w:rsid w:val="00E66D2B"/>
    <w:rsid w:val="00E6776F"/>
    <w:rsid w:val="00E72D79"/>
    <w:rsid w:val="00E72E77"/>
    <w:rsid w:val="00E74522"/>
    <w:rsid w:val="00E74F2B"/>
    <w:rsid w:val="00E751E6"/>
    <w:rsid w:val="00E7597B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3573"/>
    <w:rsid w:val="00E83F0C"/>
    <w:rsid w:val="00E8446E"/>
    <w:rsid w:val="00E84FB3"/>
    <w:rsid w:val="00E85081"/>
    <w:rsid w:val="00E86888"/>
    <w:rsid w:val="00E86EB9"/>
    <w:rsid w:val="00E87783"/>
    <w:rsid w:val="00E9016B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616A"/>
    <w:rsid w:val="00E976B1"/>
    <w:rsid w:val="00E97A84"/>
    <w:rsid w:val="00EA0A22"/>
    <w:rsid w:val="00EA198D"/>
    <w:rsid w:val="00EA231C"/>
    <w:rsid w:val="00EA2CAD"/>
    <w:rsid w:val="00EA3AD7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9D0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819"/>
    <w:rsid w:val="00ED1A38"/>
    <w:rsid w:val="00ED1B48"/>
    <w:rsid w:val="00ED1E52"/>
    <w:rsid w:val="00ED2186"/>
    <w:rsid w:val="00ED33EA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111"/>
    <w:rsid w:val="00EF3133"/>
    <w:rsid w:val="00EF31D3"/>
    <w:rsid w:val="00EF3C9C"/>
    <w:rsid w:val="00EF3E44"/>
    <w:rsid w:val="00EF5406"/>
    <w:rsid w:val="00EF69D8"/>
    <w:rsid w:val="00EF70A1"/>
    <w:rsid w:val="00EF7501"/>
    <w:rsid w:val="00EF7F54"/>
    <w:rsid w:val="00F01983"/>
    <w:rsid w:val="00F01DC1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58F3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F07"/>
    <w:rsid w:val="00F22506"/>
    <w:rsid w:val="00F23897"/>
    <w:rsid w:val="00F23C02"/>
    <w:rsid w:val="00F24197"/>
    <w:rsid w:val="00F25414"/>
    <w:rsid w:val="00F25E91"/>
    <w:rsid w:val="00F26E00"/>
    <w:rsid w:val="00F273F1"/>
    <w:rsid w:val="00F27975"/>
    <w:rsid w:val="00F3000A"/>
    <w:rsid w:val="00F3017A"/>
    <w:rsid w:val="00F305B4"/>
    <w:rsid w:val="00F3071D"/>
    <w:rsid w:val="00F31CF5"/>
    <w:rsid w:val="00F33001"/>
    <w:rsid w:val="00F3309F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0BB8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573"/>
    <w:rsid w:val="00F76C6A"/>
    <w:rsid w:val="00F80132"/>
    <w:rsid w:val="00F81713"/>
    <w:rsid w:val="00F8184A"/>
    <w:rsid w:val="00F81F27"/>
    <w:rsid w:val="00F839CC"/>
    <w:rsid w:val="00F83A3A"/>
    <w:rsid w:val="00F84588"/>
    <w:rsid w:val="00F84877"/>
    <w:rsid w:val="00F84993"/>
    <w:rsid w:val="00F85D03"/>
    <w:rsid w:val="00F8659E"/>
    <w:rsid w:val="00F90983"/>
    <w:rsid w:val="00F91A79"/>
    <w:rsid w:val="00F9222B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1FAF"/>
    <w:rsid w:val="00FC2079"/>
    <w:rsid w:val="00FC5016"/>
    <w:rsid w:val="00FC5717"/>
    <w:rsid w:val="00FC5F8E"/>
    <w:rsid w:val="00FC6C4E"/>
    <w:rsid w:val="00FC74B2"/>
    <w:rsid w:val="00FD0FC9"/>
    <w:rsid w:val="00FD215F"/>
    <w:rsid w:val="00FD25FA"/>
    <w:rsid w:val="00FD30CA"/>
    <w:rsid w:val="00FD3B60"/>
    <w:rsid w:val="00FD3F9F"/>
    <w:rsid w:val="00FD4046"/>
    <w:rsid w:val="00FD45F6"/>
    <w:rsid w:val="00FD6321"/>
    <w:rsid w:val="00FD6E11"/>
    <w:rsid w:val="00FD721F"/>
    <w:rsid w:val="00FD771E"/>
    <w:rsid w:val="00FE1B72"/>
    <w:rsid w:val="00FE1CD9"/>
    <w:rsid w:val="00FE2DA5"/>
    <w:rsid w:val="00FE3077"/>
    <w:rsid w:val="00FE3AA0"/>
    <w:rsid w:val="00FE5057"/>
    <w:rsid w:val="00FE7766"/>
    <w:rsid w:val="00FE7AB4"/>
    <w:rsid w:val="00FF1088"/>
    <w:rsid w:val="00FF16DD"/>
    <w:rsid w:val="00FF274C"/>
    <w:rsid w:val="00FF3882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E4CBE"/>
  <w15:docId w15:val="{CF8498CC-D389-4E58-95BF-F13D6AC9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3A6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51657E"/>
    <w:rPr>
      <w:rFonts w:ascii="FS Me" w:hAnsi="FS Me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28641E"/>
    <w:pPr>
      <w:tabs>
        <w:tab w:val="right" w:pos="9323"/>
      </w:tabs>
      <w:spacing w:before="600" w:after="6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1E4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7.png"/><Relationship Id="rId84" Type="http://schemas.openxmlformats.org/officeDocument/2006/relationships/customXml" Target="../customXml/item3.xml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hyperlink" Target="http://www.ndis.gov.au" TargetMode="External"/><Relationship Id="rId74" Type="http://schemas.openxmlformats.org/officeDocument/2006/relationships/footer" Target="footer1.xml"/><Relationship Id="rId79" Type="http://schemas.openxmlformats.org/officeDocument/2006/relationships/footer" Target="footer4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://www.ndis.gov.au" TargetMode="External"/><Relationship Id="rId69" Type="http://schemas.openxmlformats.org/officeDocument/2006/relationships/hyperlink" Target="http://www.relayservice.gov.au" TargetMode="External"/><Relationship Id="rId7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0.jpeg"/><Relationship Id="rId80" Type="http://schemas.openxmlformats.org/officeDocument/2006/relationships/fontTable" Target="fontTable.xml"/><Relationship Id="rId85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2.jpeg"/><Relationship Id="rId70" Type="http://schemas.openxmlformats.org/officeDocument/2006/relationships/image" Target="media/image58.jpeg"/><Relationship Id="rId75" Type="http://schemas.openxmlformats.org/officeDocument/2006/relationships/header" Target="header1.xml"/><Relationship Id="rId83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dis.gov.au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image" Target="media/image54.jpeg"/><Relationship Id="rId73" Type="http://schemas.openxmlformats.org/officeDocument/2006/relationships/hyperlink" Target="http://www.informationaccessgroup.com" TargetMode="External"/><Relationship Id="rId78" Type="http://schemas.openxmlformats.org/officeDocument/2006/relationships/header" Target="header2.xm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5.jpeg"/><Relationship Id="rId61" Type="http://schemas.openxmlformats.org/officeDocument/2006/relationships/hyperlink" Target="https://www.facebook.com/NDISAus" TargetMode="External"/><Relationship Id="rId8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1%20No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AF070C59DD47158C2925BD077AA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48AFA-2751-4FB3-852D-574F7E706E42}"/>
      </w:docPartPr>
      <w:docPartBody>
        <w:p w:rsidR="00684693" w:rsidRDefault="00D67CE3">
          <w:pPr>
            <w:pStyle w:val="C8AF070C59DD47158C2925BD077AA994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BE51B5D9AB5C4231932CB682F98F9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FF130-79CF-4BCC-B293-048B70A5EB36}"/>
      </w:docPartPr>
      <w:docPartBody>
        <w:p w:rsidR="00684693" w:rsidRDefault="00D67CE3">
          <w:pPr>
            <w:pStyle w:val="BE51B5D9AB5C4231932CB682F98F9C56"/>
          </w:pPr>
          <w:r w:rsidRPr="003C13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Me">
    <w:altName w:val="Calibri"/>
    <w:panose1 w:val="02000506040000020004"/>
    <w:charset w:val="00"/>
    <w:family w:val="auto"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93"/>
    <w:rsid w:val="00684693"/>
    <w:rsid w:val="0084189C"/>
    <w:rsid w:val="00BB682C"/>
    <w:rsid w:val="00CA48CC"/>
    <w:rsid w:val="00D530B8"/>
    <w:rsid w:val="00D67CE3"/>
    <w:rsid w:val="00ED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8AF070C59DD47158C2925BD077AA994">
    <w:name w:val="C8AF070C59DD47158C2925BD077AA994"/>
  </w:style>
  <w:style w:type="paragraph" w:customStyle="1" w:styleId="BE51B5D9AB5C4231932CB682F98F9C56">
    <w:name w:val="BE51B5D9AB5C4231932CB682F98F9C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da86ce77111d8007aa8ebfb8cee2e027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b2df2b5da75538d7f9da3166813b1d9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CESharePointMigr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ESharePointMigration" ma:index="25" nillable="true" ma:displayName="CESharePointMigration" ma:format="Dropdown" ma:internalName="CESharePointMigration">
      <xsd:simpleType>
        <xsd:restriction base="dms:Choice">
          <xsd:enumeration value="Archive"/>
          <xsd:enumeration value="Update file name"/>
          <xsd:enumeration value="Transi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5086f-3640-4ec4-81ef-ef346b269593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axCatchAll xmlns="a2598ba4-4db0-4ba6-86e6-e93586821996" xsi:nil="true"/>
    <CESharePointMigration xmlns="62e6d7e0-8f69-4736-9de7-41af03e42ea2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78F29-9314-415C-9C73-C96FE9531943}"/>
</file>

<file path=customXml/itemProps3.xml><?xml version="1.0" encoding="utf-8"?>
<ds:datastoreItem xmlns:ds="http://schemas.openxmlformats.org/officeDocument/2006/customXml" ds:itemID="{DF0AA097-D624-4F94-B00E-970E32EFB3AA}"/>
</file>

<file path=customXml/itemProps4.xml><?xml version="1.0" encoding="utf-8"?>
<ds:datastoreItem xmlns:ds="http://schemas.openxmlformats.org/officeDocument/2006/customXml" ds:itemID="{F4216AB1-4218-4E86-9199-A93A719CD1E1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- 2021 Nov.dotx</Template>
  <TotalTime>2</TotalTime>
  <Pages>16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early childhood approach</vt:lpstr>
    </vt:vector>
  </TitlesOfParts>
  <Company>Hewlett-Packard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early childhood approach</dc:title>
  <dc:creator>Cassandra</dc:creator>
  <cp:lastModifiedBy>thomas@ethnolink.com.au</cp:lastModifiedBy>
  <cp:revision>3</cp:revision>
  <cp:lastPrinted>2019-09-17T06:26:00Z</cp:lastPrinted>
  <dcterms:created xsi:type="dcterms:W3CDTF">2022-06-16T01:21:00Z</dcterms:created>
  <dcterms:modified xsi:type="dcterms:W3CDTF">2022-06-16T03:19:00Z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</Properties>
</file>