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7EBCD0" w14:textId="262C374B" w:rsidR="00F3744E" w:rsidRPr="00EB3B0A" w:rsidRDefault="00DE0472" w:rsidP="000B6127">
      <w:pPr>
        <w:pStyle w:val="Heading1"/>
        <w:wordWrap w:val="0"/>
        <w:spacing w:after="120" w:line="240" w:lineRule="auto"/>
      </w:pPr>
      <w:bookmarkStart w:id="0" w:name="_Toc349720821"/>
      <w:r w:rsidRPr="00EB3B0A">
        <w:rPr>
          <w:rFonts w:ascii="Myanmar Text" w:eastAsia="Zawgyi-One" w:hAnsi="Myanmar Text" w:cs="Myanmar Text"/>
          <w:sz w:val="48"/>
          <w:szCs w:val="48"/>
        </w:rPr>
        <w:t>လုၢ်လၢ်တၢ်ဆဲးတၢ်လၤဒီးကျိာ်အတၢ်လီၤဆီလိာ်သး</w:t>
      </w:r>
    </w:p>
    <w:p w14:paraId="051E682F" w14:textId="2276CE99" w:rsidR="0026072B" w:rsidRPr="00EB3B0A" w:rsidRDefault="00CB02DA" w:rsidP="000B6127">
      <w:pPr>
        <w:pStyle w:val="Subtitle"/>
        <w:wordWrap w:val="0"/>
        <w:spacing w:before="120" w:after="120" w:line="240" w:lineRule="auto"/>
      </w:pPr>
      <w:bookmarkStart w:id="1" w:name="_Toc144723195"/>
      <w:bookmarkStart w:id="2" w:name="_Toc144723243"/>
      <w:bookmarkStart w:id="3" w:name="_Toc146203955"/>
      <w:bookmarkStart w:id="4" w:name="_Toc152855699"/>
      <w:r w:rsidRPr="00EB3B0A">
        <w:rPr>
          <w:rFonts w:ascii="Myanmar Text" w:eastAsia="Zawgyi-One" w:hAnsi="Myanmar Text" w:cs="Myanmar Text"/>
        </w:rPr>
        <w:t>ပတၢ်ဖံးတၢ်မၤအတၢ်ရဲၣ်ကျဲၤ</w:t>
      </w:r>
      <w:bookmarkEnd w:id="1"/>
      <w:bookmarkEnd w:id="2"/>
      <w:bookmarkEnd w:id="3"/>
      <w:bookmarkEnd w:id="4"/>
    </w:p>
    <w:p w14:paraId="7A8F86C6" w14:textId="77777777" w:rsidR="0062152D" w:rsidRPr="00EB3B0A" w:rsidRDefault="00CB02DA" w:rsidP="000B6127">
      <w:pPr>
        <w:pStyle w:val="Subtitle"/>
        <w:wordWrap w:val="0"/>
        <w:spacing w:before="120" w:after="120" w:line="240" w:lineRule="auto"/>
        <w:rPr>
          <w:sz w:val="32"/>
          <w:szCs w:val="32"/>
        </w:rPr>
      </w:pPr>
      <w:r w:rsidRPr="00EB3B0A">
        <w:rPr>
          <w:rFonts w:eastAsia="Zawgyi-One" w:cs="Zawgyi-One"/>
          <w:sz w:val="32"/>
          <w:szCs w:val="32"/>
        </w:rPr>
        <w:t>2024–2028</w:t>
      </w:r>
    </w:p>
    <w:p w14:paraId="6F324081" w14:textId="77777777" w:rsidR="00754D1B" w:rsidRPr="00EB3B0A" w:rsidRDefault="00CB02DA" w:rsidP="000B6127">
      <w:pPr>
        <w:wordWrap w:val="0"/>
        <w:spacing w:before="120" w:after="120" w:line="240" w:lineRule="auto"/>
        <w:rPr>
          <w:color w:val="FFFFFF" w:themeColor="background1"/>
        </w:rPr>
      </w:pPr>
      <w:bookmarkStart w:id="5" w:name="_Toc43391490"/>
      <w:bookmarkStart w:id="6" w:name="_Hlk41920175"/>
      <w:bookmarkStart w:id="7" w:name="_Toc349720822"/>
      <w:bookmarkStart w:id="8" w:name="_Toc436041083"/>
      <w:bookmarkStart w:id="9" w:name="_Toc436041104"/>
      <w:bookmarkStart w:id="10" w:name="_Toc436042092"/>
      <w:bookmarkStart w:id="11" w:name="_Toc436045528"/>
      <w:bookmarkStart w:id="12" w:name="_Toc436047507"/>
      <w:bookmarkStart w:id="13" w:name="_Toc436404418"/>
      <w:bookmarkStart w:id="14" w:name="_Toc436405278"/>
      <w:bookmarkStart w:id="15" w:name="_Toc436408280"/>
      <w:bookmarkStart w:id="16" w:name="_Toc436413472"/>
      <w:bookmarkStart w:id="17" w:name="_Toc436919461"/>
      <w:bookmarkStart w:id="18" w:name="_Toc456265824"/>
      <w:bookmarkStart w:id="19" w:name="_Toc456356067"/>
      <w:bookmarkStart w:id="20" w:name="_Toc456361565"/>
      <w:bookmarkStart w:id="21" w:name="_Toc456689002"/>
      <w:bookmarkStart w:id="22" w:name="_Toc457399254"/>
      <w:bookmarkStart w:id="23" w:name="_Toc457998488"/>
      <w:bookmarkStart w:id="24" w:name="_Toc458078844"/>
      <w:bookmarkStart w:id="25" w:name="_Toc459970016"/>
      <w:bookmarkStart w:id="26" w:name="_Toc461529570"/>
      <w:bookmarkStart w:id="27" w:name="_Toc462754404"/>
      <w:bookmarkStart w:id="28" w:name="_Toc465164043"/>
      <w:bookmarkStart w:id="29" w:name="_Toc476219418"/>
      <w:bookmarkStart w:id="30" w:name="_Toc476231074"/>
      <w:bookmarkStart w:id="31" w:name="_Toc476235959"/>
      <w:bookmarkStart w:id="32" w:name="_Toc476306061"/>
      <w:bookmarkStart w:id="33" w:name="_Toc497142653"/>
      <w:bookmarkStart w:id="34" w:name="_Toc497209780"/>
      <w:bookmarkStart w:id="35" w:name="_Toc497212948"/>
      <w:bookmarkStart w:id="36" w:name="_Toc497215532"/>
      <w:bookmarkStart w:id="37" w:name="_Toc497302119"/>
      <w:bookmarkStart w:id="38" w:name="_Toc498339416"/>
      <w:bookmarkStart w:id="39" w:name="_Toc527635162"/>
      <w:bookmarkStart w:id="40" w:name="_Toc527644811"/>
      <w:bookmarkStart w:id="41" w:name="_Toc527704574"/>
      <w:bookmarkStart w:id="42" w:name="_Toc529882154"/>
      <w:bookmarkStart w:id="43" w:name="_Toc533076399"/>
      <w:bookmarkStart w:id="44" w:name="_Toc533077009"/>
      <w:bookmarkStart w:id="45" w:name="_Toc533079087"/>
      <w:bookmarkStart w:id="46" w:name="_Toc533084357"/>
      <w:bookmarkStart w:id="47" w:name="_Toc5878085"/>
      <w:bookmarkStart w:id="48" w:name="_Toc5975100"/>
      <w:bookmarkStart w:id="49" w:name="_Toc5979654"/>
      <w:bookmarkStart w:id="50" w:name="_Toc6302388"/>
      <w:bookmarkStart w:id="51" w:name="_Toc6305501"/>
      <w:bookmarkStart w:id="52" w:name="_Toc6306673"/>
      <w:bookmarkStart w:id="53" w:name="_Toc6390563"/>
      <w:r w:rsidRPr="00EB3B0A">
        <w:rPr>
          <w:rFonts w:eastAsia="Zawgyi-One" w:cs="Zawgyi-One"/>
          <w:color w:val="FFFFFF" w:themeColor="background1"/>
        </w:rPr>
        <w:t xml:space="preserve">Karen S'gaw | </w:t>
      </w:r>
      <w:r w:rsidRPr="00EB3B0A">
        <w:rPr>
          <w:rFonts w:ascii="Myanmar Text" w:eastAsia="Zawgyi-One" w:hAnsi="Myanmar Text" w:cs="Myanmar Text"/>
          <w:color w:val="FFFFFF" w:themeColor="background1"/>
        </w:rPr>
        <w:t>ကညီကျိာ်</w:t>
      </w:r>
    </w:p>
    <w:p w14:paraId="75E18853" w14:textId="77777777" w:rsidR="00B60B5F" w:rsidRPr="00EB3B0A" w:rsidRDefault="00CB02DA" w:rsidP="000B6127">
      <w:pPr>
        <w:wordWrap w:val="0"/>
        <w:spacing w:before="120" w:after="0" w:line="240" w:lineRule="auto"/>
        <w:rPr>
          <w:color w:val="FFFFFF" w:themeColor="background1"/>
        </w:rPr>
      </w:pPr>
      <w:r w:rsidRPr="00EB3B0A">
        <w:rPr>
          <w:rFonts w:eastAsia="Zawgyi-One" w:cs="Zawgyi-One"/>
          <w:color w:val="FFFFFF" w:themeColor="background1"/>
        </w:rPr>
        <w:t xml:space="preserve">Easy Read </w:t>
      </w:r>
      <w:r w:rsidRPr="00EB3B0A">
        <w:rPr>
          <w:rFonts w:ascii="Myanmar Text" w:eastAsia="Zawgyi-One" w:hAnsi="Myanmar Text" w:cs="Myanmar Text"/>
          <w:color w:val="FFFFFF" w:themeColor="background1"/>
        </w:rPr>
        <w:t>အတၢ်ကွဲးဖျါ</w:t>
      </w:r>
      <w:bookmarkEnd w:id="5"/>
    </w:p>
    <w:p w14:paraId="6837D4E8" w14:textId="77777777" w:rsidR="007C5556" w:rsidRPr="00EB3B0A" w:rsidRDefault="00CB02DA" w:rsidP="000B6127">
      <w:pPr>
        <w:wordWrap w:val="0"/>
        <w:spacing w:before="0" w:line="240" w:lineRule="auto"/>
      </w:pPr>
      <w:r w:rsidRPr="00EB3B0A"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77D19623" wp14:editId="6BD5D93F">
                <wp:simplePos x="0" y="0"/>
                <wp:positionH relativeFrom="column">
                  <wp:posOffset>-349250</wp:posOffset>
                </wp:positionH>
                <wp:positionV relativeFrom="paragraph">
                  <wp:posOffset>147850</wp:posOffset>
                </wp:positionV>
                <wp:extent cx="1575487" cy="632460"/>
                <wp:effectExtent l="0" t="0" r="5715" b="0"/>
                <wp:wrapNone/>
                <wp:docPr id="157094914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5487" cy="632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E9BB18" w14:textId="53FEB487" w:rsidR="00CB02DA" w:rsidRPr="00EB3B0A" w:rsidRDefault="00CB02DA" w:rsidP="004453FB">
                            <w:pPr>
                              <w:jc w:val="center"/>
                              <w:rPr>
                                <w:rFonts w:ascii="Myanmar Text" w:hAnsi="Myanmar Text" w:cs="Myanmar Text"/>
                                <w:b/>
                                <w:bCs/>
                                <w:color w:val="6B2976"/>
                                <w:spacing w:val="-10"/>
                                <w:sz w:val="14"/>
                                <w:szCs w:val="14"/>
                                <w:lang w:val="en-PH"/>
                              </w:rPr>
                            </w:pPr>
                            <w:r w:rsidRPr="00EB3B0A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color w:val="6B2976"/>
                                <w:spacing w:val="-10"/>
                                <w:sz w:val="14"/>
                                <w:szCs w:val="14"/>
                              </w:rPr>
                              <w:t>ညီလၢတၢ်ကဖးအီၤအဂီၢ်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D1962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27.5pt;margin-top:11.65pt;width:124.05pt;height:49.8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" filled="f" stroked="f">
                <v:textbox inset="0,0,0,0">
                  <w:txbxContent>
                    <w:p w14:paraId="42E9BB18" w14:textId="53FEB487" w:rsidR="00CB02DA" w:rsidRPr="00EB3B0A" w:rsidRDefault="00CB02DA" w:rsidP="004453FB">
                      <w:pPr>
                        <w:jc w:val="center"/>
                        <w:rPr>
                          <w:rFonts w:ascii="Myanmar Text" w:hAnsi="Myanmar Text" w:cs="Myanmar Text"/>
                          <w:b/>
                          <w:bCs/>
                          <w:color w:val="6B2976"/>
                          <w:spacing w:val="-10"/>
                          <w:sz w:val="14"/>
                          <w:szCs w:val="14"/>
                          <w:lang w:val="en-PH"/>
                        </w:rPr>
                      </w:pPr>
                      <w:r w:rsidRPr="00EB3B0A">
                        <w:rPr>
                          <w:rFonts w:ascii="Myanmar Text" w:eastAsia="Zawgyi-One" w:hAnsi="Myanmar Text" w:cs="Myanmar Text"/>
                          <w:b/>
                          <w:bCs/>
                          <w:color w:val="6B2976"/>
                          <w:spacing w:val="-10"/>
                          <w:sz w:val="14"/>
                          <w:szCs w:val="14"/>
                        </w:rPr>
                        <w:t>ညီလၢတၢ်ကဖးအီၤအဂီၢ်</w:t>
                      </w:r>
                    </w:p>
                  </w:txbxContent>
                </v:textbox>
              </v:shape>
            </w:pict>
          </mc:Fallback>
        </mc:AlternateContent>
      </w:r>
      <w:r w:rsidR="00B60B5F" w:rsidRPr="00EB3B0A">
        <w:rPr>
          <w:noProof/>
          <w:lang w:eastAsia="en-AU"/>
        </w:rPr>
        <w:drawing>
          <wp:inline distT="0" distB="0" distL="0" distR="0" wp14:anchorId="5FE3EE98" wp14:editId="4645388D">
            <wp:extent cx="900000" cy="853178"/>
            <wp:effectExtent l="0" t="0" r="0" b="4445"/>
            <wp:docPr id="18" name="Picture 18" descr="Easy Read တၢ်ပနီၣ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Easy Read တၢ်ပနီၣ်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85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556" w:rsidRPr="00EB3B0A">
        <w:br w:type="page"/>
      </w:r>
    </w:p>
    <w:bookmarkStart w:id="54" w:name="_Toc12634014"/>
    <w:bookmarkStart w:id="55" w:name="_Toc12636472"/>
    <w:bookmarkStart w:id="56" w:name="_Toc41655087"/>
    <w:bookmarkStart w:id="57" w:name="_Toc41661249"/>
    <w:bookmarkStart w:id="58" w:name="_Toc42086741"/>
    <w:bookmarkStart w:id="59" w:name="_Toc42093323"/>
    <w:bookmarkStart w:id="60" w:name="_Toc43391443"/>
    <w:bookmarkStart w:id="61" w:name="_Toc43391491"/>
    <w:bookmarkStart w:id="62" w:name="_Toc43392533"/>
    <w:bookmarkStart w:id="63" w:name="_Toc43393119"/>
    <w:bookmarkEnd w:id="6"/>
    <w:p w14:paraId="40EFB2C1" w14:textId="484D076A" w:rsidR="00F3744E" w:rsidRPr="00EB3B0A" w:rsidRDefault="00875760" w:rsidP="000B6127">
      <w:pPr>
        <w:pStyle w:val="TOCHeading"/>
        <w:wordWrap w:val="0"/>
        <w:spacing w:line="240" w:lineRule="auto"/>
      </w:pPr>
      <w:r w:rsidRPr="00EB3B0A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6E97A343" wp14:editId="78FE1131">
                <wp:simplePos x="0" y="0"/>
                <wp:positionH relativeFrom="column">
                  <wp:posOffset>-36195</wp:posOffset>
                </wp:positionH>
                <wp:positionV relativeFrom="paragraph">
                  <wp:posOffset>4055906</wp:posOffset>
                </wp:positionV>
                <wp:extent cx="1687195" cy="967740"/>
                <wp:effectExtent l="0" t="0" r="8255" b="3810"/>
                <wp:wrapNone/>
                <wp:docPr id="196647406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7195" cy="967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933FE5" w14:textId="77777777" w:rsidR="00CB02DA" w:rsidRPr="00875760" w:rsidRDefault="00CB02DA" w:rsidP="00875760">
                            <w:pPr>
                              <w:spacing w:before="0" w:after="0" w:line="312" w:lineRule="auto"/>
                              <w:jc w:val="center"/>
                              <w:rPr>
                                <w:rFonts w:ascii="Myanmar Text" w:hAnsi="Myanmar Text" w:cs="Myanmar Text"/>
                                <w:b/>
                                <w:bCs/>
                                <w:sz w:val="34"/>
                                <w:szCs w:val="34"/>
                                <w:lang w:val="en-PH"/>
                              </w:rPr>
                            </w:pPr>
                            <w:r w:rsidRPr="00875760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34"/>
                                <w:szCs w:val="34"/>
                              </w:rPr>
                              <w:t>မၤသူဒိၣ်ထီၣ်အလွဲၢ်</w:t>
                            </w:r>
                          </w:p>
                          <w:p w14:paraId="3306F75E" w14:textId="77777777" w:rsidR="00CB02DA" w:rsidRPr="00875760" w:rsidRDefault="00CB02DA" w:rsidP="00875760">
                            <w:pPr>
                              <w:spacing w:before="0" w:afterLines="80" w:after="192" w:line="312" w:lineRule="auto"/>
                              <w:jc w:val="center"/>
                              <w:rPr>
                                <w:rFonts w:ascii="Myanmar Text" w:hAnsi="Myanmar Text" w:cs="Myanmar Text"/>
                                <w:lang w:val="en-PH"/>
                              </w:rPr>
                            </w:pPr>
                            <w:r w:rsidRPr="00875760">
                              <w:rPr>
                                <w:rFonts w:ascii="Myanmar Text" w:eastAsia="Zawgyi-One" w:hAnsi="Myanmar Text" w:cs="Myanmar Text"/>
                              </w:rPr>
                              <w:t>တမၤသူဒိၣ်ထီၣ်အလွဲၢ်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97A343" id="_x0000_s1027" type="#_x0000_t202" style="position:absolute;margin-left:-2.85pt;margin-top:319.35pt;width:132.85pt;height:76.2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" filled="f" stroked="f">
                <v:textbox inset="0,0,0,0">
                  <w:txbxContent>
                    <w:p w14:paraId="33933FE5" w14:textId="77777777" w:rsidR="00CB02DA" w:rsidRPr="00875760" w:rsidRDefault="00CB02DA" w:rsidP="00875760">
                      <w:pPr>
                        <w:spacing w:before="0" w:after="0" w:line="312" w:lineRule="auto"/>
                        <w:jc w:val="center"/>
                        <w:rPr>
                          <w:rFonts w:ascii="Myanmar Text" w:hAnsi="Myanmar Text" w:cs="Myanmar Text"/>
                          <w:b/>
                          <w:bCs/>
                          <w:sz w:val="34"/>
                          <w:szCs w:val="34"/>
                          <w:lang w:val="en-PH"/>
                        </w:rPr>
                      </w:pPr>
                      <w:r w:rsidRPr="00875760">
                        <w:rPr>
                          <w:rFonts w:ascii="Myanmar Text" w:eastAsia="Zawgyi-One" w:hAnsi="Myanmar Text" w:cs="Myanmar Text"/>
                          <w:b/>
                          <w:bCs/>
                          <w:sz w:val="34"/>
                          <w:szCs w:val="34"/>
                        </w:rPr>
                        <w:t>မၤသူဒိၣ်ထီၣ်အလွဲၢ်</w:t>
                      </w:r>
                    </w:p>
                    <w:p w14:paraId="3306F75E" w14:textId="77777777" w:rsidR="00CB02DA" w:rsidRPr="00875760" w:rsidRDefault="00CB02DA" w:rsidP="00875760">
                      <w:pPr>
                        <w:spacing w:before="0" w:afterLines="80" w:after="192" w:line="312" w:lineRule="auto"/>
                        <w:jc w:val="center"/>
                        <w:rPr>
                          <w:rFonts w:ascii="Myanmar Text" w:hAnsi="Myanmar Text" w:cs="Myanmar Text"/>
                          <w:lang w:val="en-PH"/>
                        </w:rPr>
                      </w:pPr>
                      <w:r w:rsidRPr="00875760">
                        <w:rPr>
                          <w:rFonts w:ascii="Myanmar Text" w:eastAsia="Zawgyi-One" w:hAnsi="Myanmar Text" w:cs="Myanmar Text"/>
                        </w:rPr>
                        <w:t>တမၤသူဒိၣ်ထီၣ်အလွဲၢ်</w:t>
                      </w:r>
                    </w:p>
                  </w:txbxContent>
                </v:textbox>
              </v:shape>
            </w:pict>
          </mc:Fallback>
        </mc:AlternateContent>
      </w:r>
      <w:r w:rsidRPr="00EB3B0A">
        <w:rPr>
          <w:rFonts w:ascii="Myanmar Text" w:eastAsia="Zawgyi-One" w:hAnsi="Myanmar Text" w:cs="Myanmar Text"/>
        </w:rPr>
        <w:t>မ့ၢ်တၢ်ကသူ၀ဲဒၣ်</w:t>
      </w:r>
      <w:r w:rsidRPr="00EB3B0A">
        <w:rPr>
          <w:rFonts w:eastAsia="Zawgyi-One" w:cs="Zawgyi-One"/>
        </w:rPr>
        <w:t xml:space="preserve"> Action Plan </w:t>
      </w:r>
      <w:r w:rsidRPr="00EB3B0A">
        <w:rPr>
          <w:rFonts w:ascii="Myanmar Text" w:eastAsia="Zawgyi-One" w:hAnsi="Myanmar Text" w:cs="Myanmar Text"/>
        </w:rPr>
        <w:t>တခါအံၤဒ်လဲၣ်</w:t>
      </w:r>
      <w:r w:rsidRPr="00EB3B0A">
        <w:rPr>
          <w:rFonts w:eastAsia="Zawgyi-One" w:cs="Zawgyi-One"/>
        </w:rPr>
        <w:t>.</w:t>
      </w:r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</w:p>
    <w:tbl>
      <w:tblPr>
        <w:tblStyle w:val="Style1"/>
        <w:tblW w:w="9498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70"/>
        <w:gridCol w:w="59"/>
        <w:gridCol w:w="112"/>
        <w:gridCol w:w="30"/>
      </w:tblGrid>
      <w:tr w:rsidR="00A71A83" w:rsidRPr="00EB3B0A" w14:paraId="090CE714" w14:textId="77777777" w:rsidTr="00307082">
        <w:trPr>
          <w:gridAfter w:val="4"/>
          <w:wAfter w:w="371" w:type="dxa"/>
          <w:trHeight w:val="8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6A97439" w14:textId="77777777" w:rsidR="00665419" w:rsidRPr="00EB3B0A" w:rsidRDefault="00CB02DA" w:rsidP="00307082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0944" behindDoc="0" locked="0" layoutInCell="1" allowOverlap="1" wp14:anchorId="6897524F" wp14:editId="5C301931">
                      <wp:simplePos x="0" y="0"/>
                      <wp:positionH relativeFrom="column">
                        <wp:posOffset>49530</wp:posOffset>
                      </wp:positionH>
                      <wp:positionV relativeFrom="paragraph">
                        <wp:posOffset>232410</wp:posOffset>
                      </wp:positionV>
                      <wp:extent cx="1402080" cy="735965"/>
                      <wp:effectExtent l="0" t="0" r="0" b="0"/>
                      <wp:wrapNone/>
                      <wp:docPr id="54848911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2080" cy="7359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09FE559" w14:textId="77777777" w:rsidR="00CB02DA" w:rsidRPr="00875760" w:rsidRDefault="00CB02DA" w:rsidP="00875760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b/>
                                      <w:bCs/>
                                      <w:sz w:val="56"/>
                                      <w:szCs w:val="48"/>
                                    </w:rPr>
                                  </w:pPr>
                                  <w:r w:rsidRPr="00875760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56"/>
                                      <w:szCs w:val="48"/>
                                    </w:rPr>
                                    <w:t>ပ</w:t>
                                  </w:r>
                                </w:p>
                              </w:txbxContent>
                            </wps:txbx>
                            <wps:bodyPr rot="0" vert="horz" wrap="square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97524F" id="_x0000_s1028" type="#_x0000_t202" style="position:absolute;left:0;text-align:left;margin-left:3.9pt;margin-top:18.3pt;width:110.4pt;height:57.9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" filled="f" stroked="f">
                      <v:textbox>
                        <w:txbxContent>
                          <w:p w14:paraId="009FE559" w14:textId="77777777" w:rsidR="00CB02DA" w:rsidRPr="00875760" w:rsidRDefault="00CB02DA" w:rsidP="00875760">
                            <w:pPr>
                              <w:spacing w:line="240" w:lineRule="auto"/>
                              <w:jc w:val="center"/>
                              <w:rPr>
                                <w:rFonts w:ascii="Myanmar Text" w:hAnsi="Myanmar Text" w:cs="Myanmar Text"/>
                                <w:b/>
                                <w:bCs/>
                                <w:sz w:val="56"/>
                                <w:szCs w:val="48"/>
                              </w:rPr>
                            </w:pPr>
                            <w:r w:rsidRPr="00875760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56"/>
                                <w:szCs w:val="48"/>
                              </w:rPr>
                              <w:t>ပ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4F9C" w:rsidRPr="00EB3B0A">
              <w:rPr>
                <w:noProof/>
              </w:rPr>
              <w:drawing>
                <wp:inline distT="0" distB="0" distL="0" distR="0" wp14:anchorId="27277188" wp14:editId="2F3B38E3">
                  <wp:extent cx="1440000" cy="1111952"/>
                  <wp:effectExtent l="0" t="0" r="8255" b="0"/>
                  <wp:docPr id="95" name="Picture 95" descr="ပှၤတကရူၢ်. ပှၤအိၣ်လၢတၢ်မဲာ်ညါတဂၤလၢအဖီၣ်ဃာ်ခးတဘ့ၣ်လၢအစံး&quot;ပ၀ဲဒၣ်&quot;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ပှၤတကရူၢ်. ပှၤအိၣ်လၢတၢ်မဲာ်ညါတဂၤလၢအဖီၣ်ဃာ်ခးတဘ့ၣ်လၢအစံး&quot;ပ၀ဲဒၣ်&quot;န့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11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DDC8DF0" w14:textId="77777777" w:rsidR="003D6075" w:rsidRPr="00EB3B0A" w:rsidRDefault="00CB02DA" w:rsidP="000B612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eastAsia="Zawgyi-One" w:cs="Zawgyi-One"/>
              </w:rPr>
              <w:t xml:space="preserve">National Disability Insurance Agency (NDIA) </w:t>
            </w:r>
            <w:r w:rsidRPr="00EB3B0A">
              <w:rPr>
                <w:rFonts w:ascii="Myanmar Text" w:eastAsia="Zawgyi-One" w:hAnsi="Myanmar Text" w:cs="Myanmar Text"/>
              </w:rPr>
              <w:t>ထံကီၢ်သးနီၢ်ခိက့ၢ်ဂီၤတလၢတပှဲၤတဆူၣ်ချ့အတၢ်အုၣ်ကီၤကရၢ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ကွဲး၀ဲဒၣ်</w:t>
            </w:r>
            <w:r w:rsidRPr="00EB3B0A">
              <w:rPr>
                <w:rFonts w:eastAsia="Zawgyi-One" w:cs="Zawgyi-One"/>
              </w:rPr>
              <w:t xml:space="preserve"> Action Plan </w:t>
            </w:r>
            <w:r w:rsidRPr="00EB3B0A">
              <w:rPr>
                <w:rFonts w:ascii="Myanmar Text" w:eastAsia="Zawgyi-One" w:hAnsi="Myanmar Text" w:cs="Myanmar Text"/>
              </w:rPr>
              <w:t>တခါအံၤလီၤ</w:t>
            </w:r>
            <w:r w:rsidRPr="00EB3B0A">
              <w:rPr>
                <w:rFonts w:eastAsia="Zawgyi-One" w:cs="Zawgyi-One"/>
              </w:rPr>
              <w:t>.</w:t>
            </w:r>
          </w:p>
          <w:p w14:paraId="413E2B38" w14:textId="77777777" w:rsidR="00665419" w:rsidRPr="00EB3B0A" w:rsidRDefault="00CB02DA" w:rsidP="000B612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ဖဲနထံၣ်တၢ်ကတိၤဖျၢၣ်</w:t>
            </w:r>
            <w:r w:rsidRPr="00EB3B0A">
              <w:rPr>
                <w:rFonts w:eastAsia="Zawgyi-One" w:cs="Zawgyi-One"/>
              </w:rPr>
              <w:t xml:space="preserve"> '</w:t>
            </w:r>
            <w:r w:rsidRPr="00EB3B0A">
              <w:rPr>
                <w:rFonts w:ascii="Myanmar Text" w:eastAsia="Zawgyi-One" w:hAnsi="Myanmar Text" w:cs="Myanmar Text"/>
              </w:rPr>
              <w:t>ပ</w:t>
            </w:r>
            <w:r w:rsidRPr="00EB3B0A">
              <w:rPr>
                <w:rFonts w:eastAsia="Zawgyi-One" w:cs="Zawgyi-One"/>
              </w:rPr>
              <w:t xml:space="preserve">' </w:t>
            </w:r>
            <w:r w:rsidRPr="00EB3B0A">
              <w:rPr>
                <w:rFonts w:ascii="Myanmar Text" w:eastAsia="Zawgyi-One" w:hAnsi="Myanmar Text" w:cs="Myanmar Text"/>
              </w:rPr>
              <w:t>န့ၣ်</w:t>
            </w:r>
            <w:r w:rsidRPr="00EB3B0A">
              <w:rPr>
                <w:rFonts w:eastAsia="Zawgyi-One" w:cs="Zawgyi-One"/>
              </w:rPr>
              <w:t xml:space="preserve">, </w:t>
            </w:r>
            <w:r w:rsidRPr="00EB3B0A">
              <w:rPr>
                <w:rFonts w:ascii="Myanmar Text" w:eastAsia="Zawgyi-One" w:hAnsi="Myanmar Text" w:cs="Myanmar Text"/>
              </w:rPr>
              <w:t>တၢ်န့ၣ်အခီပညီမ့ၢ်၀ဲ</w:t>
            </w:r>
            <w:r w:rsidRPr="00EB3B0A">
              <w:rPr>
                <w:rFonts w:eastAsia="Zawgyi-One" w:cs="Zawgyi-One"/>
              </w:rPr>
              <w:t xml:space="preserve"> (NDIA) </w:t>
            </w:r>
            <w:r w:rsidRPr="00EB3B0A">
              <w:rPr>
                <w:rFonts w:ascii="Myanmar Text" w:eastAsia="Zawgyi-One" w:hAnsi="Myanmar Text" w:cs="Myanmar Text"/>
              </w:rPr>
              <w:t>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4121D7C7" w14:textId="77777777" w:rsidTr="00307082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F0994AD" w14:textId="77777777" w:rsidR="00665419" w:rsidRPr="00EB3B0A" w:rsidRDefault="00CB02DA" w:rsidP="00307082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0E022513" wp14:editId="0354FDC2">
                  <wp:extent cx="1332000" cy="1332000"/>
                  <wp:effectExtent l="0" t="0" r="1905" b="1905"/>
                  <wp:docPr id="6" name="Picture 6" descr="မ့ၢ် Easy Read အလံာ်တဘ့ၣ်ဒီးတၢ်တိၤ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မ့ၢ် Easy Read အလံာ်တဘ့ၣ်ဒီးတၢ်တိၤနီၣ်တခါ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gridSpan w:val="5"/>
          </w:tcPr>
          <w:p w14:paraId="3D998358" w14:textId="77777777" w:rsidR="00115682" w:rsidRPr="00EB3B0A" w:rsidRDefault="00CB02DA" w:rsidP="000B612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ပကွဲး</w:t>
            </w:r>
            <w:r w:rsidRPr="00EB3B0A">
              <w:rPr>
                <w:rFonts w:eastAsia="Zawgyi-One" w:cs="Zawgyi-One"/>
              </w:rPr>
              <w:t xml:space="preserve"> Action Plan </w:t>
            </w:r>
            <w:r w:rsidRPr="00EB3B0A">
              <w:rPr>
                <w:rFonts w:ascii="Myanmar Text" w:eastAsia="Zawgyi-One" w:hAnsi="Myanmar Text" w:cs="Myanmar Text"/>
              </w:rPr>
              <w:t>တခါအံၤတၢ်ကဖးဘၣ်အီၤညီညီအကျိၤအကျဲအပူၤလီၤ</w:t>
            </w:r>
            <w:r w:rsidRPr="00EB3B0A">
              <w:rPr>
                <w:rFonts w:eastAsia="Zawgyi-One" w:cs="Zawgyi-One"/>
              </w:rPr>
              <w:t>.</w:t>
            </w:r>
          </w:p>
          <w:p w14:paraId="4550A049" w14:textId="77777777" w:rsidR="00665419" w:rsidRPr="00EB3B0A" w:rsidRDefault="00CB02DA" w:rsidP="000B612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ပသူ၀ဲတၢ်ဂီၤတဖၣ်လၢကတဲဖျါဘၣ်ဃးတၢ်ဆိမိၣ်တနီၤအဂီၢ်လီၤ</w:t>
            </w:r>
            <w:r w:rsidRPr="00EB3B0A">
              <w:rPr>
                <w:rFonts w:eastAsia="Zawgyi-One" w:cs="Zawgyi-One"/>
              </w:rPr>
              <w:t xml:space="preserve">. </w:t>
            </w:r>
          </w:p>
        </w:tc>
      </w:tr>
      <w:tr w:rsidR="00A71A83" w:rsidRPr="00EB3B0A" w14:paraId="1FFF044C" w14:textId="77777777" w:rsidTr="00307082">
        <w:trPr>
          <w:gridAfter w:val="2"/>
          <w:wAfter w:w="142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A5FBD2B" w14:textId="35BA549E" w:rsidR="00E05DD1" w:rsidRPr="00EB3B0A" w:rsidRDefault="00BC4F9C" w:rsidP="00307082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403A9E96" wp14:editId="23E2BEE7">
                  <wp:extent cx="1295500" cy="911833"/>
                  <wp:effectExtent l="0" t="0" r="0" b="3175"/>
                  <wp:docPr id="4" name="Picture 4" descr="လံာ်ဖျၢၣ် &quot;တၢ်မၤသူဒိၣ်ထီၣ်အီၤ&quot;ဒီး&quot;တမၤသူဒိၣ်ထီၣ်အီၤ&quot;တဖ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လံာ်ဖျၢၣ် &quot;တၢ်မၤသူဒိၣ်ထီၣ်အီၤ&quot;ဒီး&quot;တမၤသူဒိၣ်ထီၣ်အီၤ&quot;တဖ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500" cy="91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gridSpan w:val="3"/>
          </w:tcPr>
          <w:p w14:paraId="55E8E639" w14:textId="77777777" w:rsidR="00E05DD1" w:rsidRPr="00EB3B0A" w:rsidRDefault="00CB02DA" w:rsidP="000B612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ပကွဲးတၢ်ကတိၤဖျၢၣ်အကါဒိၣ်တနီၤလၢ</w:t>
            </w:r>
            <w:r w:rsidRPr="00EB3B0A">
              <w:rPr>
                <w:rStyle w:val="Strong"/>
                <w:rFonts w:ascii="Myanmar Text" w:eastAsia="Zawgyi-One" w:hAnsi="Myanmar Text" w:cs="Myanmar Text"/>
              </w:rPr>
              <w:t>အသူဒိၣ်</w:t>
            </w:r>
            <w:r w:rsidRPr="00EB3B0A">
              <w:rPr>
                <w:rFonts w:ascii="Myanmar Text" w:eastAsia="Zawgyi-One" w:hAnsi="Myanmar Text" w:cs="Myanmar Text"/>
              </w:rPr>
              <w:t>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62D4FD1C" w14:textId="77777777" w:rsidR="00E05DD1" w:rsidRPr="00EB3B0A" w:rsidRDefault="00CB02DA" w:rsidP="000B612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တၢ်အံၤအခီပညီမ့ၢ်၀ဲလံၥ်မဲၥ်ဖျၢၣ်တဖၣ်တီၣ်၀ဲဒီးသူဒိၣ်၀ဲန့ၣ်လီၤ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061A2A6D" w14:textId="77777777" w:rsidTr="00307082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554AB62" w14:textId="77777777" w:rsidR="009D031E" w:rsidRPr="00EB3B0A" w:rsidRDefault="00CB02DA" w:rsidP="00307082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5040" behindDoc="0" locked="0" layoutInCell="1" allowOverlap="1" wp14:anchorId="4CC278A9" wp14:editId="60FB2A2B">
                      <wp:simplePos x="0" y="0"/>
                      <wp:positionH relativeFrom="column">
                        <wp:posOffset>294640</wp:posOffset>
                      </wp:positionH>
                      <wp:positionV relativeFrom="paragraph">
                        <wp:posOffset>278130</wp:posOffset>
                      </wp:positionV>
                      <wp:extent cx="892175" cy="231775"/>
                      <wp:effectExtent l="0" t="0" r="3175" b="0"/>
                      <wp:wrapNone/>
                      <wp:docPr id="90839370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7E593A" w14:textId="0E152B3F" w:rsidR="00CB02DA" w:rsidRPr="00307082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6"/>
                                      <w:sz w:val="12"/>
                                      <w:szCs w:val="12"/>
                                      <w:lang w:val="en-PH"/>
                                    </w:rPr>
                                  </w:pPr>
                                  <w:r w:rsidRPr="00307082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6"/>
                                      <w:sz w:val="12"/>
                                      <w:szCs w:val="12"/>
                                    </w:rPr>
                                    <w:t>လံၥ်ဖျၢၣ်ဆီရဲၣ်အတၢ်ပနီၣ်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C278A9" id="_x0000_s1029" type="#_x0000_t202" style="position:absolute;left:0;text-align:left;margin-left:23.2pt;margin-top:21.9pt;width:70.25pt;height:18.2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" filled="f" stroked="f">
                      <v:textbox inset="0,0,0,0">
                        <w:txbxContent>
                          <w:p w14:paraId="6D7E593A" w14:textId="0E152B3F" w:rsidR="00CB02DA" w:rsidRPr="00307082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6"/>
                                <w:sz w:val="12"/>
                                <w:szCs w:val="12"/>
                                <w:lang w:val="en-PH"/>
                              </w:rPr>
                            </w:pPr>
                            <w:r w:rsidRPr="00307082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6"/>
                                <w:sz w:val="12"/>
                                <w:szCs w:val="12"/>
                              </w:rPr>
                              <w:t>လံၥ်ဖျၢၣ်ဆီရဲၣ်အတၢ်ပနီၣ်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4F9C" w:rsidRPr="00EB3B0A">
              <w:rPr>
                <w:noProof/>
              </w:rPr>
              <w:drawing>
                <wp:inline distT="0" distB="0" distL="0" distR="0" wp14:anchorId="046B63A2" wp14:editId="26D9F29A">
                  <wp:extent cx="1332000" cy="1332000"/>
                  <wp:effectExtent l="0" t="0" r="0" b="0"/>
                  <wp:docPr id="10" name="Picture 10" descr="လံာ်ဖျၢၣ်ရဲၣ်လီၤသးအစရီ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လံာ်ဖျၢၣ်ရဲၣ်လီၤသးအစရီတဘ့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gridSpan w:val="5"/>
          </w:tcPr>
          <w:p w14:paraId="6C3F84EC" w14:textId="77777777" w:rsidR="003D6075" w:rsidRPr="00EB3B0A" w:rsidRDefault="00CB02DA" w:rsidP="000B612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ပတဲဖျါ၀ဲတၢ်ကတိၤဖျၢၣ်တဖၣ်အံၤအခီပညီမ့ၢ်မနုၤလဲၣ်အဂ့ၢ်လီၤ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5BDB4606" w14:textId="70842BCA" w:rsidR="009D031E" w:rsidRPr="00EB3B0A" w:rsidRDefault="00CB02DA" w:rsidP="000B612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တၢ်ကတိၤဖျၢၣ်ဆီရဲၣ်တဖၣ်အံၤအိၣ်၀ဲဖဲ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လံၥ်ကဘျံး</w:t>
            </w:r>
            <w:r w:rsidRPr="00EB3B0A">
              <w:rPr>
                <w:rFonts w:eastAsia="Zawgyi-One" w:cs="Zawgyi-One"/>
              </w:rPr>
              <w:t xml:space="preserve"> </w:t>
            </w:r>
            <w:r w:rsidR="005D256C" w:rsidRPr="00EB3B0A">
              <w:fldChar w:fldCharType="begin"/>
            </w:r>
            <w:r w:rsidR="005D256C" w:rsidRPr="00EB3B0A">
              <w:rPr>
                <w:rFonts w:eastAsia="Zawgyi-One" w:cs="Zawgyi-One"/>
              </w:rPr>
              <w:instrText xml:space="preserve"> PAGEREF _Ref155782163 \h </w:instrText>
            </w:r>
            <w:r w:rsidR="005D256C" w:rsidRPr="00EB3B0A">
              <w:fldChar w:fldCharType="separate"/>
            </w:r>
            <w:r w:rsidR="00FE3D51">
              <w:rPr>
                <w:rFonts w:eastAsia="Zawgyi-One" w:cs="Zawgyi-One"/>
                <w:noProof/>
              </w:rPr>
              <w:t>47</w:t>
            </w:r>
            <w:r w:rsidR="005D256C" w:rsidRPr="00EB3B0A">
              <w:fldChar w:fldCharType="end"/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အပူၤန့ၣ်လီၤ</w:t>
            </w:r>
            <w:r w:rsidRPr="00EB3B0A">
              <w:rPr>
                <w:rFonts w:eastAsia="Zawgyi-One" w:cs="Zawgyi-One"/>
              </w:rPr>
              <w:t xml:space="preserve">. </w:t>
            </w:r>
          </w:p>
        </w:tc>
      </w:tr>
      <w:tr w:rsidR="00A71A83" w:rsidRPr="00EB3B0A" w14:paraId="7473FFF6" w14:textId="77777777" w:rsidTr="00307082">
        <w:trPr>
          <w:gridAfter w:val="1"/>
          <w:wAfter w:w="30" w:type="dxa"/>
          <w:trHeight w:val="16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4DA4DB2" w14:textId="77777777" w:rsidR="009D031E" w:rsidRPr="00EB3B0A" w:rsidRDefault="00CB02DA" w:rsidP="00307082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123CD2FE" wp14:editId="427713F8">
                  <wp:extent cx="1332000" cy="1332000"/>
                  <wp:effectExtent l="0" t="0" r="1905" b="1905"/>
                  <wp:docPr id="11" name="Picture 11" descr="ပှၤတဂၤဖီၣ်ဃာ် Easy Read အလံာ်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ပှၤတဂၤဖီၣ်ဃာ် Easy Read အလံာ်တဘ့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7" w:type="dxa"/>
            <w:gridSpan w:val="4"/>
          </w:tcPr>
          <w:p w14:paraId="35E3850C" w14:textId="2911F30C" w:rsidR="00641C3E" w:rsidRPr="00EB3B0A" w:rsidRDefault="00CB02DA" w:rsidP="000B612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တၢ်အံၤမ့ၢ်</w:t>
            </w:r>
            <w:r w:rsidRPr="00EB3B0A">
              <w:rPr>
                <w:rFonts w:eastAsia="Zawgyi-One" w:cs="Zawgyi-One"/>
              </w:rPr>
              <w:t xml:space="preserve"> Easy Read </w:t>
            </w:r>
            <w:r w:rsidRPr="00EB3B0A">
              <w:rPr>
                <w:rFonts w:ascii="Myanmar Text" w:eastAsia="Zawgyi-One" w:hAnsi="Myanmar Text" w:cs="Myanmar Text"/>
              </w:rPr>
              <w:t>အလံာ်ကွဲးဖျါ</w:t>
            </w:r>
            <w:r w:rsidRPr="00EB3B0A">
              <w:rPr>
                <w:rFonts w:eastAsia="Zawgyi-One" w:cs="Zawgyi-One"/>
              </w:rPr>
              <w:t xml:space="preserve"> </w:t>
            </w:r>
            <w:r w:rsidR="008753A2" w:rsidRPr="00307082">
              <w:rPr>
                <w:rFonts w:eastAsia="Zawgyi-One" w:cs="Zawgyi-One"/>
              </w:rPr>
              <w:t>Cultural and</w:t>
            </w:r>
            <w:r w:rsidR="00307082">
              <w:rPr>
                <w:rFonts w:eastAsia="Zawgyi-One" w:cs="Zawgyi-One"/>
              </w:rPr>
              <w:br/>
            </w:r>
            <w:r w:rsidR="008753A2" w:rsidRPr="00307082">
              <w:rPr>
                <w:rFonts w:eastAsia="Zawgyi-One" w:cs="Zawgyi-One"/>
              </w:rPr>
              <w:t>Linguistic Diversity Action Plan 2024–2028</w:t>
            </w:r>
            <w:r w:rsidRPr="00EB3B0A">
              <w:rPr>
                <w:rFonts w:ascii="Myanmar Text" w:eastAsia="Zawgyi-One" w:hAnsi="Myanmar Text" w:cs="Myanmar Text"/>
              </w:rPr>
              <w:t>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67F42779" w14:textId="77777777" w:rsidTr="00307082">
        <w:trPr>
          <w:gridAfter w:val="3"/>
          <w:wAfter w:w="201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12F8212" w14:textId="77777777" w:rsidR="009D031E" w:rsidRPr="00EB3B0A" w:rsidRDefault="00CB02DA" w:rsidP="00307082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6D45E5AF" wp14:editId="2D896D8D">
                  <wp:extent cx="1332000" cy="1332000"/>
                  <wp:effectExtent l="0" t="0" r="1905" b="1905"/>
                  <wp:docPr id="12" name="Picture 12" descr="မ့ၢ်ပှာ်ယဲၤသန့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မ့ၢ်ပှာ်ယဲၤသန့အပနီၣ်တခါ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</w:tcPr>
          <w:p w14:paraId="369DB033" w14:textId="36755587" w:rsidR="008E2344" w:rsidRPr="00EB3B0A" w:rsidRDefault="00CB02DA" w:rsidP="000B612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နကွၢ်ဃု</w:t>
            </w:r>
            <w:r w:rsidRPr="00EB3B0A">
              <w:rPr>
                <w:rFonts w:eastAsia="Zawgyi-One" w:cs="Zawgyi-One"/>
              </w:rPr>
              <w:t xml:space="preserve"> </w:t>
            </w:r>
            <w:r w:rsidR="008437BD" w:rsidRPr="00307082">
              <w:rPr>
                <w:rFonts w:eastAsia="Zawgyi-One" w:cs="Zawgyi-One"/>
              </w:rPr>
              <w:t>Cultural and Linguistic Diversity Action Plan</w:t>
            </w:r>
            <w:r w:rsidR="00307082" w:rsidRPr="00307082">
              <w:rPr>
                <w:rFonts w:eastAsia="Zawgyi-One" w:cs="Zawgyi-One"/>
              </w:rPr>
              <w:br/>
            </w:r>
            <w:r w:rsidR="008437BD" w:rsidRPr="00307082">
              <w:rPr>
                <w:rFonts w:eastAsia="Zawgyi-One" w:cs="Zawgyi-One"/>
              </w:rPr>
              <w:t>2024–2028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လၢပပှာ်ယဲၤသန့အလိၤန့ၣ်သ့လီၤ</w:t>
            </w:r>
            <w:r w:rsidRPr="00EB3B0A">
              <w:rPr>
                <w:rFonts w:eastAsia="Zawgyi-One" w:cs="Zawgyi-One"/>
              </w:rPr>
              <w:t>.</w:t>
            </w:r>
          </w:p>
          <w:p w14:paraId="191F7C67" w14:textId="2E2428A7" w:rsidR="00452F6D" w:rsidRPr="00EB3B0A" w:rsidRDefault="00000000" w:rsidP="00307082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hyperlink r:id="rId18" w:history="1">
              <w:r w:rsidR="001521FB" w:rsidRPr="00EB3B0A">
                <w:rPr>
                  <w:rStyle w:val="Hyperlink"/>
                  <w:rFonts w:eastAsia="Zawgyi-One" w:cs="Zawgyi-One"/>
                </w:rPr>
                <w:t>www.ndis.gov.au/CALD</w:t>
              </w:r>
            </w:hyperlink>
            <w:r w:rsidR="001521FB" w:rsidRPr="00EB3B0A">
              <w:rPr>
                <w:rFonts w:eastAsia="Zawgyi-One" w:cs="Zawgyi-One"/>
              </w:rPr>
              <w:t xml:space="preserve"> </w:t>
            </w:r>
          </w:p>
        </w:tc>
      </w:tr>
      <w:tr w:rsidR="00A71A83" w:rsidRPr="00EB3B0A" w14:paraId="7479711F" w14:textId="77777777" w:rsidTr="00307082">
        <w:trPr>
          <w:gridAfter w:val="4"/>
          <w:wAfter w:w="37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C9B45AB" w14:textId="77777777" w:rsidR="00E05DD1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lastRenderedPageBreak/>
              <w:drawing>
                <wp:inline distT="0" distB="0" distL="0" distR="0" wp14:anchorId="0C3C812F" wp14:editId="08349C14">
                  <wp:extent cx="1260000" cy="1122882"/>
                  <wp:effectExtent l="0" t="0" r="0" b="1270"/>
                  <wp:docPr id="56" name="Picture 56" descr="ပှၤတဂၤမၤစၢၤပှၤအဂၤတဂၤဖး၀ဲဒၣ်လံာ်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ပှၤတဂၤမၤစၢၤပှၤအဂၤတဂၤဖး၀ဲဒၣ်လံာ်တဘ့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122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BCC7C81" w14:textId="77777777" w:rsidR="003D6075" w:rsidRPr="00EB3B0A" w:rsidRDefault="00CB02DA" w:rsidP="000B612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နဃ့န့ၢ်တၢ်မၤစၢၤလၢတၢ်ကဖး၀ဲဒၣ်</w:t>
            </w:r>
            <w:r w:rsidRPr="00EB3B0A">
              <w:rPr>
                <w:rFonts w:eastAsia="Zawgyi-One" w:cs="Zawgyi-One"/>
              </w:rPr>
              <w:t xml:space="preserve"> Action Plan </w:t>
            </w:r>
            <w:r w:rsidRPr="00EB3B0A">
              <w:rPr>
                <w:rFonts w:ascii="Myanmar Text" w:eastAsia="Zawgyi-One" w:hAnsi="Myanmar Text" w:cs="Myanmar Text"/>
              </w:rPr>
              <w:t>တခါအံၤအဂီၢ်သ့လီၤ</w:t>
            </w:r>
            <w:r w:rsidRPr="00EB3B0A">
              <w:rPr>
                <w:rFonts w:eastAsia="Zawgyi-One" w:cs="Zawgyi-One"/>
              </w:rPr>
              <w:t>.</w:t>
            </w:r>
          </w:p>
          <w:p w14:paraId="3ED10A00" w14:textId="77777777" w:rsidR="00E05DD1" w:rsidRPr="00EB3B0A" w:rsidRDefault="00CB02DA" w:rsidP="000B612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တံၤသကိး</w:t>
            </w:r>
            <w:r w:rsidRPr="00EB3B0A">
              <w:rPr>
                <w:rFonts w:eastAsia="Zawgyi-One" w:cs="Zawgyi-One"/>
              </w:rPr>
              <w:t xml:space="preserve">, </w:t>
            </w:r>
            <w:r w:rsidRPr="00EB3B0A">
              <w:rPr>
                <w:rFonts w:ascii="Myanmar Text" w:eastAsia="Zawgyi-One" w:hAnsi="Myanmar Text" w:cs="Myanmar Text"/>
              </w:rPr>
              <w:t>ဟံၣ်ဖိဃီဖိမ့တမ့ၢ်ပှၤဆီၣ်ထွဲတၢ်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တဂၤမၤစၢၤနၤကသ့၀ဲသ့ၣ်သ့ၣ်လီၤ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53E3B1C0" w14:textId="77777777" w:rsidTr="00307082">
        <w:trPr>
          <w:gridAfter w:val="4"/>
          <w:wAfter w:w="37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1F5AB45" w14:textId="77777777" w:rsidR="00F767F3" w:rsidRPr="00EB3B0A" w:rsidRDefault="00CB02DA" w:rsidP="000B6127">
            <w:pPr>
              <w:pStyle w:val="Image"/>
              <w:wordWrap w:val="0"/>
              <w:spacing w:line="240" w:lineRule="auto"/>
              <w:rPr>
                <w:noProof/>
              </w:rPr>
            </w:pPr>
            <w:r w:rsidRPr="00EB3B0A">
              <w:rPr>
                <w:noProof/>
              </w:rPr>
              <w:drawing>
                <wp:inline distT="0" distB="0" distL="0" distR="0" wp14:anchorId="655460FD" wp14:editId="7119ACD0">
                  <wp:extent cx="1482725" cy="1482725"/>
                  <wp:effectExtent l="0" t="0" r="3175" b="3175"/>
                  <wp:docPr id="1437398254" name="Picture 2" descr="မ့ၢ် Easy Read အလံာ်အဒိၣ်အလဲၢ်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398254" name="Picture 2" descr="မ့ၢ် Easy Read အလံာ်အဒိၣ်အလဲၢ်တဘ့ၣ်လီၤ.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8B85D64" w14:textId="77777777" w:rsidR="00F767F3" w:rsidRPr="00EB3B0A" w:rsidRDefault="00CB02DA" w:rsidP="000B612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တၢ်အံၤမ့ၢ်လံာ်ကွဲးအထီတဘ့ၣ်လီၤ</w:t>
            </w:r>
            <w:r w:rsidRPr="00EB3B0A">
              <w:rPr>
                <w:rFonts w:eastAsia="Zawgyi-One" w:cs="Zawgyi-One"/>
              </w:rPr>
              <w:t xml:space="preserve">.  </w:t>
            </w:r>
          </w:p>
        </w:tc>
      </w:tr>
      <w:tr w:rsidR="00A71A83" w:rsidRPr="00EB3B0A" w14:paraId="24308185" w14:textId="77777777" w:rsidTr="00307082">
        <w:trPr>
          <w:gridAfter w:val="4"/>
          <w:wAfter w:w="37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126E64B" w14:textId="77777777" w:rsidR="00F767F3" w:rsidRPr="00EB3B0A" w:rsidRDefault="00CB02DA" w:rsidP="000B6127">
            <w:pPr>
              <w:pStyle w:val="Image"/>
              <w:wordWrap w:val="0"/>
              <w:spacing w:line="240" w:lineRule="auto"/>
              <w:rPr>
                <w:noProof/>
              </w:rPr>
            </w:pPr>
            <w:r w:rsidRPr="00EB3B0A">
              <w:rPr>
                <w:noProof/>
              </w:rPr>
              <w:drawing>
                <wp:inline distT="0" distB="0" distL="0" distR="0" wp14:anchorId="01079EC7" wp14:editId="1C62EB79">
                  <wp:extent cx="1464021" cy="1572768"/>
                  <wp:effectExtent l="0" t="0" r="3175" b="8890"/>
                  <wp:docPr id="1936304216" name="Picture 3" descr="ပှၤတဂၤဖး၀ဲဒၣ်လံာ်တဘ့ၣ်လၢလံာ်တြံာ်တခါအပူၤလီၤ. လၢအ၀ဲသ့ၣ်အဖီခိၣ်မ့ၢ်နၣ်ရံၣ်တဖျၢၣ်အပနီ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304216" name="Picture 3" descr="ပှၤတဂၤဖး၀ဲဒၣ်လံာ်တဘ့ၣ်လၢလံာ်တြံာ်တခါအပူၤလီၤ. လၢအ၀ဲသ့ၣ်အဖီခိၣ်မ့ၢ်နၣ်ရံၣ်တဖျၢၣ်အပနီ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8" t="5740" r="5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211" cy="1577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C5DB964" w14:textId="77777777" w:rsidR="00F767F3" w:rsidRPr="00EB3B0A" w:rsidRDefault="00CB02DA" w:rsidP="000B612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နတလိၣ်တၢ်ဖး၀ဲဒၣ်လံာ်တဘ့ၣ်အံၤတုၤအလၢာ်တဘျီဃီဘၣ်</w:t>
            </w:r>
            <w:r w:rsidRPr="00EB3B0A">
              <w:rPr>
                <w:rFonts w:eastAsia="Zawgyi-One" w:cs="Zawgyi-One"/>
              </w:rPr>
              <w:t xml:space="preserve">.  </w:t>
            </w:r>
          </w:p>
          <w:p w14:paraId="229E0B9E" w14:textId="77777777" w:rsidR="00F767F3" w:rsidRPr="00EB3B0A" w:rsidRDefault="00CB02DA" w:rsidP="000B612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နဟံးန့ၢ်တၢ်ဆၢကတီၢ်သ့လီၤ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247EC62B" w14:textId="77777777" w:rsidTr="00307082">
        <w:trPr>
          <w:gridAfter w:val="4"/>
          <w:wAfter w:w="37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3E58BFA" w14:textId="77777777" w:rsidR="00F767F3" w:rsidRPr="00EB3B0A" w:rsidRDefault="00CB02DA" w:rsidP="000B6127">
            <w:pPr>
              <w:pStyle w:val="Image"/>
              <w:wordWrap w:val="0"/>
              <w:spacing w:line="240" w:lineRule="auto"/>
              <w:rPr>
                <w:noProof/>
              </w:rPr>
            </w:pPr>
            <w:r w:rsidRPr="00EB3B0A">
              <w:rPr>
                <w:noProof/>
              </w:rPr>
              <w:drawing>
                <wp:inline distT="0" distB="0" distL="0" distR="0" wp14:anchorId="19F036C2" wp14:editId="2F717F7D">
                  <wp:extent cx="1440000" cy="1440000"/>
                  <wp:effectExtent l="0" t="0" r="8255" b="8255"/>
                  <wp:docPr id="2053108729" name="Picture 1" descr="ပှၤထူလံၤ ၃ ဂၤအိၣ်လၢအဘီရံကၠၢၣ်နၢၣ်အနီၣ်တယၢ်ဒီးထိရ့း(တ)စထရ့းကီးဖိအနီၣ်တယၢ်အဖီလာ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108729" name="Picture 1" descr="ပှၤထူလံၤ ၃ ဂၤအိၣ်လၢအဘီရံကၠၢၣ်နၢၣ်အနီၣ်တယၢ်ဒီးထိရ့း(တ)စထရ့းကီးဖိအနီၣ်တယၢ်အဖီလာ်န့ၣ်လီၤ.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837ECA8" w14:textId="77777777" w:rsidR="00F767F3" w:rsidRPr="00EB3B0A" w:rsidRDefault="00CB02DA" w:rsidP="000B612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ပပာ်ပနီၣ်၀ဲဒၣ်အဘီရံကၠၢၣ်နၢၣ်ဒီးထိရ့းစထရ့း</w:t>
            </w:r>
            <w:r w:rsidRPr="00EB3B0A">
              <w:rPr>
                <w:rFonts w:eastAsia="Zawgyi-One" w:cs="Zawgyi-One"/>
              </w:rPr>
              <w:t>(</w:t>
            </w:r>
            <w:r w:rsidRPr="00EB3B0A">
              <w:rPr>
                <w:rFonts w:ascii="Myanmar Text" w:eastAsia="Zawgyi-One" w:hAnsi="Myanmar Text" w:cs="Myanmar Text"/>
              </w:rPr>
              <w:t>တ</w:t>
            </w:r>
            <w:r w:rsidRPr="00EB3B0A">
              <w:rPr>
                <w:rFonts w:eastAsia="Zawgyi-One" w:cs="Zawgyi-One"/>
              </w:rPr>
              <w:t>)</w:t>
            </w:r>
            <w:r w:rsidRPr="00EB3B0A">
              <w:rPr>
                <w:rFonts w:ascii="Myanmar Text" w:eastAsia="Zawgyi-One" w:hAnsi="Myanmar Text" w:cs="Myanmar Text"/>
              </w:rPr>
              <w:t>ကီးဖိတဖၣ်ဒ်ထူလံၤပှၤပၢ၀ဲဒၣ်ပဟီၣ်ခိၣ်</w:t>
            </w:r>
            <w:r w:rsidRPr="00EB3B0A">
              <w:rPr>
                <w:rFonts w:eastAsia="Zawgyi-One" w:cs="Zawgyi-One"/>
              </w:rPr>
              <w:t xml:space="preserve"> - </w:t>
            </w:r>
            <w:r w:rsidRPr="00EB3B0A">
              <w:rPr>
                <w:rFonts w:ascii="Myanmar Text" w:eastAsia="Zawgyi-One" w:hAnsi="Myanmar Text" w:cs="Myanmar Text"/>
              </w:rPr>
              <w:t>အီးစတြ့လယါန့ၣ်လီၤ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41F7A156" w14:textId="77777777" w:rsidTr="00307082">
        <w:trPr>
          <w:gridAfter w:val="4"/>
          <w:wAfter w:w="37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E8530FF" w14:textId="77777777" w:rsidR="00F767F3" w:rsidRPr="00EB3B0A" w:rsidRDefault="00CB02DA" w:rsidP="000B6127">
            <w:pPr>
              <w:pStyle w:val="Image"/>
              <w:wordWrap w:val="0"/>
              <w:spacing w:line="240" w:lineRule="auto"/>
              <w:rPr>
                <w:noProof/>
              </w:rPr>
            </w:pPr>
            <w:r w:rsidRPr="00EB3B0A">
              <w:rPr>
                <w:noProof/>
                <w:lang w:eastAsia="en-AU"/>
              </w:rPr>
              <w:drawing>
                <wp:inline distT="0" distB="0" distL="0" distR="0" wp14:anchorId="3034B9C9" wp14:editId="71C82E45">
                  <wp:extent cx="1440000" cy="1080000"/>
                  <wp:effectExtent l="0" t="0" r="8255" b="6350"/>
                  <wp:docPr id="1948645758" name="Picture 1948645758" descr="ပီၣ်လဲၣ်ကၢၢ်နံၤ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645758" name="Picture 1948645758" descr="ပီၣ်လဲၣ်ကၢၢ်နံၤတခါလီၤ.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16" r="8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6B56427" w14:textId="77777777" w:rsidR="00F767F3" w:rsidRPr="00EB3B0A" w:rsidRDefault="00CB02DA" w:rsidP="000B612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အ၀ဲသ့ၣ်မ့ၢ်ပှၤအခီၣ်ထံးခီၣ်ဘိလၢအအိၣ်ဆိးဒီးသူ၀ဲဒၣ်</w:t>
            </w:r>
            <w:r w:rsidRPr="00EB3B0A">
              <w:rPr>
                <w:rFonts w:eastAsia="Zawgyi-One" w:cs="Zawgyi-One"/>
              </w:rPr>
              <w:t>-</w:t>
            </w:r>
          </w:p>
          <w:p w14:paraId="37D00AE1" w14:textId="77777777" w:rsidR="00F767F3" w:rsidRPr="00EB3B0A" w:rsidRDefault="00CB02DA" w:rsidP="000B6127">
            <w:pPr>
              <w:pStyle w:val="ListParagraph"/>
              <w:numPr>
                <w:ilvl w:val="0"/>
                <w:numId w:val="74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ဟီၣ်ခိၣ်ကပံၥ်တဖၣ်</w:t>
            </w:r>
            <w:r w:rsidRPr="00EB3B0A">
              <w:rPr>
                <w:rFonts w:eastAsia="Zawgyi-One" w:cs="Zawgyi-One"/>
              </w:rPr>
              <w:t xml:space="preserve"> </w:t>
            </w:r>
          </w:p>
          <w:p w14:paraId="433E23FE" w14:textId="77777777" w:rsidR="00F767F3" w:rsidRPr="00EB3B0A" w:rsidRDefault="00CB02DA" w:rsidP="000B6127">
            <w:pPr>
              <w:pStyle w:val="ListParagraph"/>
              <w:numPr>
                <w:ilvl w:val="0"/>
                <w:numId w:val="13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ထံန့ၣ်လီၤ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53F546D1" w14:textId="77777777" w:rsidR="00EC64ED" w:rsidRPr="00EB3B0A" w:rsidRDefault="00CB02DA" w:rsidP="000B6127">
      <w:pPr>
        <w:wordWrap w:val="0"/>
        <w:spacing w:before="0" w:after="0" w:line="240" w:lineRule="auto"/>
      </w:pPr>
      <w:r w:rsidRPr="00EB3B0A">
        <w:br w:type="page"/>
      </w:r>
    </w:p>
    <w:bookmarkStart w:id="64" w:name="_Toc42086742" w:displacedByCustomXml="next"/>
    <w:bookmarkStart w:id="65" w:name="_Toc42093324" w:displacedByCustomXml="next"/>
    <w:bookmarkStart w:id="66" w:name="_Hlk41661236" w:displacedByCustomXml="next"/>
    <w:bookmarkStart w:id="67" w:name="_Hlk42013068" w:displacedByCustomXml="next"/>
    <w:bookmarkStart w:id="68" w:name="_Toc497142654" w:displacedByCustomXml="next"/>
    <w:bookmarkStart w:id="69" w:name="_Toc497209781" w:displacedByCustomXml="next"/>
    <w:bookmarkStart w:id="70" w:name="_Toc497212949" w:displacedByCustomXml="next"/>
    <w:bookmarkStart w:id="71" w:name="_Toc497215533" w:displacedByCustomXml="next"/>
    <w:bookmarkStart w:id="72" w:name="_Toc497302120" w:displacedByCustomXml="next"/>
    <w:bookmarkStart w:id="73" w:name="_Toc498339417" w:displacedByCustomXml="next"/>
    <w:bookmarkStart w:id="74" w:name="_Toc527635163" w:displacedByCustomXml="next"/>
    <w:bookmarkStart w:id="75" w:name="_Toc527644812" w:displacedByCustomXml="next"/>
    <w:bookmarkStart w:id="76" w:name="_Toc529882155" w:displacedByCustomXml="next"/>
    <w:bookmarkStart w:id="77" w:name="_Toc533076400" w:displacedByCustomXml="next"/>
    <w:bookmarkStart w:id="78" w:name="_Toc533077010" w:displacedByCustomXml="next"/>
    <w:bookmarkStart w:id="79" w:name="_Toc533079088" w:displacedByCustomXml="next"/>
    <w:bookmarkStart w:id="80" w:name="_Toc533084358" w:displacedByCustomXml="next"/>
    <w:bookmarkStart w:id="81" w:name="_Toc5878086" w:displacedByCustomXml="next"/>
    <w:bookmarkStart w:id="82" w:name="_Toc5975101" w:displacedByCustomXml="next"/>
    <w:bookmarkStart w:id="83" w:name="_Toc5979655" w:displacedByCustomXml="next"/>
    <w:bookmarkStart w:id="84" w:name="_Toc6302389" w:displacedByCustomXml="next"/>
    <w:bookmarkStart w:id="85" w:name="_Toc6305502" w:displacedByCustomXml="next"/>
    <w:bookmarkStart w:id="86" w:name="_Toc6306674" w:displacedByCustomXml="next"/>
    <w:bookmarkStart w:id="87" w:name="_Toc6390564" w:displacedByCustomXml="next"/>
    <w:bookmarkStart w:id="88" w:name="_Toc12634015" w:displacedByCustomXml="next"/>
    <w:bookmarkStart w:id="89" w:name="_Toc12636473" w:displacedByCustomXml="next"/>
    <w:bookmarkStart w:id="90" w:name="_Toc41655088" w:displacedByCustomXml="next"/>
    <w:bookmarkStart w:id="91" w:name="_Toc41661250" w:displacedByCustomXml="next"/>
    <w:sdt>
      <w:sdtPr>
        <w:rPr>
          <w:rFonts w:cs="Tahoma"/>
          <w:b w:val="0"/>
          <w:bCs w:val="0"/>
          <w:color w:val="auto"/>
          <w:sz w:val="28"/>
          <w:szCs w:val="22"/>
          <w:lang w:val="en-AU" w:eastAsia="en-US"/>
        </w:rPr>
        <w:id w:val="-292286031"/>
        <w:docPartObj>
          <w:docPartGallery w:val="Table of Contents"/>
          <w:docPartUnique/>
        </w:docPartObj>
      </w:sdtPr>
      <w:sdtEndPr>
        <w:rPr>
          <w:noProof/>
          <w:szCs w:val="28"/>
        </w:rPr>
      </w:sdtEndPr>
      <w:sdtContent>
        <w:p w14:paraId="03AAB352" w14:textId="77777777" w:rsidR="00707F69" w:rsidRPr="00EB3B0A" w:rsidRDefault="00CB02DA" w:rsidP="000B6127">
          <w:pPr>
            <w:pStyle w:val="TOCHeading"/>
            <w:wordWrap w:val="0"/>
            <w:spacing w:line="240" w:lineRule="auto"/>
            <w:rPr>
              <w:noProof/>
            </w:rPr>
          </w:pPr>
          <w:r w:rsidRPr="00EB3B0A">
            <w:rPr>
              <w:rFonts w:ascii="Myanmar Text" w:eastAsia="Zawgyi-One" w:hAnsi="Myanmar Text" w:cs="Myanmar Text"/>
            </w:rPr>
            <w:t>လၢ</w:t>
          </w:r>
          <w:r w:rsidRPr="00EB3B0A">
            <w:rPr>
              <w:rFonts w:eastAsia="Zawgyi-One" w:cs="Zawgyi-One"/>
            </w:rPr>
            <w:t xml:space="preserve"> Action Plan </w:t>
          </w:r>
          <w:r w:rsidRPr="00EB3B0A">
            <w:rPr>
              <w:rFonts w:ascii="Myanmar Text" w:eastAsia="Zawgyi-One" w:hAnsi="Myanmar Text" w:cs="Myanmar Text"/>
            </w:rPr>
            <w:t>တခါအံၤအပူၤတၢ်မနုၤအိၣ်၀ဲဒၣ်လဲၣ်</w:t>
          </w:r>
          <w:r w:rsidRPr="00EB3B0A">
            <w:rPr>
              <w:rFonts w:eastAsia="Zawgyi-One" w:cs="Zawgyi-One"/>
            </w:rPr>
            <w:t>.</w:t>
          </w:r>
          <w:r w:rsidRPr="00EB3B0A">
            <w:rPr>
              <w:szCs w:val="26"/>
            </w:rPr>
            <w:fldChar w:fldCharType="begin"/>
          </w:r>
          <w:r w:rsidRPr="00EB3B0A">
            <w:rPr>
              <w:rFonts w:eastAsia="Zawgyi-One" w:cs="Zawgyi-One"/>
            </w:rPr>
            <w:instrText xml:space="preserve"> TOC \h \z \t "Heading 2,1,Heading 2 Numbered,1" </w:instrText>
          </w:r>
          <w:r w:rsidRPr="00EB3B0A">
            <w:rPr>
              <w:szCs w:val="26"/>
            </w:rPr>
            <w:fldChar w:fldCharType="separate"/>
          </w:r>
        </w:p>
        <w:p w14:paraId="46ADF9C6" w14:textId="7A2E12F0" w:rsidR="00A71A83" w:rsidRPr="00EB3B0A" w:rsidRDefault="00000000" w:rsidP="000B6127">
          <w:pPr>
            <w:pStyle w:val="TOC1"/>
            <w:wordWrap w:val="0"/>
            <w:spacing w:line="240" w:lineRule="auto"/>
            <w:rPr>
              <w:sz w:val="22"/>
            </w:rPr>
          </w:pPr>
          <w:hyperlink w:anchor="_Toc256000000" w:history="1">
            <w:r w:rsidR="00CB02DA" w:rsidRPr="00EB3B0A">
              <w:rPr>
                <w:rStyle w:val="Hyperlink"/>
                <w:rFonts w:ascii="Myanmar Text" w:eastAsia="Zawgyi-One" w:hAnsi="Myanmar Text" w:cs="Myanmar Text"/>
              </w:rPr>
              <w:t>တၢ်လၢ</w:t>
            </w:r>
            <w:r w:rsidR="00CB02DA" w:rsidRPr="00EB3B0A">
              <w:rPr>
                <w:rStyle w:val="Hyperlink"/>
                <w:rFonts w:eastAsia="Zawgyi-One" w:cs="Zawgyi-One"/>
              </w:rPr>
              <w:t xml:space="preserve"> CALD </w:t>
            </w:r>
            <w:r w:rsidR="00CB02DA" w:rsidRPr="00EB3B0A">
              <w:rPr>
                <w:rStyle w:val="Hyperlink"/>
                <w:rFonts w:ascii="Myanmar Text" w:eastAsia="Zawgyi-One" w:hAnsi="Myanmar Text" w:cs="Myanmar Text"/>
              </w:rPr>
              <w:t>န့ၣ်အခီပညီအိၣ်ဒ်လဲၣ်</w:t>
            </w:r>
            <w:r w:rsidR="00CB02DA" w:rsidRPr="00EB3B0A">
              <w:tab/>
            </w:r>
            <w:r w:rsidR="00CB02DA" w:rsidRPr="00EB3B0A">
              <w:fldChar w:fldCharType="begin"/>
            </w:r>
            <w:r w:rsidR="00CB02DA" w:rsidRPr="00EB3B0A">
              <w:instrText xml:space="preserve"> PAGEREF _Toc256000000 \h </w:instrText>
            </w:r>
            <w:r w:rsidR="00CB02DA" w:rsidRPr="00EB3B0A">
              <w:fldChar w:fldCharType="separate"/>
            </w:r>
            <w:r w:rsidR="00FE3D51">
              <w:t>5</w:t>
            </w:r>
            <w:r w:rsidR="00CB02DA" w:rsidRPr="00EB3B0A">
              <w:fldChar w:fldCharType="end"/>
            </w:r>
          </w:hyperlink>
        </w:p>
        <w:p w14:paraId="1B54087C" w14:textId="21337D6C" w:rsidR="00A71A83" w:rsidRPr="00EB3B0A" w:rsidRDefault="00000000" w:rsidP="000B6127">
          <w:pPr>
            <w:pStyle w:val="TOC1"/>
            <w:wordWrap w:val="0"/>
            <w:spacing w:line="240" w:lineRule="auto"/>
            <w:rPr>
              <w:sz w:val="22"/>
            </w:rPr>
          </w:pPr>
          <w:hyperlink w:anchor="_Toc256000001" w:history="1">
            <w:r w:rsidR="00CB02DA" w:rsidRPr="00EB3B0A">
              <w:rPr>
                <w:rStyle w:val="Hyperlink"/>
                <w:rFonts w:ascii="Myanmar Text" w:eastAsia="Zawgyi-One" w:hAnsi="Myanmar Text" w:cs="Myanmar Text"/>
              </w:rPr>
              <w:t>ဘၣ်ဃးဒီးပ</w:t>
            </w:r>
            <w:r w:rsidR="00CB02DA" w:rsidRPr="00EB3B0A">
              <w:rPr>
                <w:rStyle w:val="Hyperlink"/>
                <w:rFonts w:eastAsia="Zawgyi-One" w:cs="Zawgyi-One"/>
              </w:rPr>
              <w:t xml:space="preserve"> Action Plan</w:t>
            </w:r>
            <w:r w:rsidR="00CB02DA" w:rsidRPr="00EB3B0A">
              <w:tab/>
            </w:r>
            <w:r w:rsidR="00CB02DA" w:rsidRPr="00EB3B0A">
              <w:fldChar w:fldCharType="begin"/>
            </w:r>
            <w:r w:rsidR="00CB02DA" w:rsidRPr="00EB3B0A">
              <w:instrText xml:space="preserve"> PAGEREF _Toc256000001 \h </w:instrText>
            </w:r>
            <w:r w:rsidR="00CB02DA" w:rsidRPr="00EB3B0A">
              <w:fldChar w:fldCharType="separate"/>
            </w:r>
            <w:r w:rsidR="00FE3D51">
              <w:t>7</w:t>
            </w:r>
            <w:r w:rsidR="00CB02DA" w:rsidRPr="00EB3B0A">
              <w:fldChar w:fldCharType="end"/>
            </w:r>
          </w:hyperlink>
        </w:p>
        <w:p w14:paraId="01D63193" w14:textId="19FBC7D9" w:rsidR="00A71A83" w:rsidRPr="00EB3B0A" w:rsidRDefault="00000000" w:rsidP="000B6127">
          <w:pPr>
            <w:pStyle w:val="TOC1"/>
            <w:wordWrap w:val="0"/>
            <w:spacing w:line="240" w:lineRule="auto"/>
            <w:rPr>
              <w:sz w:val="22"/>
            </w:rPr>
          </w:pPr>
          <w:hyperlink w:anchor="_Toc256000002" w:history="1">
            <w:r w:rsidR="00CB02DA" w:rsidRPr="00EB3B0A">
              <w:rPr>
                <w:rStyle w:val="Hyperlink"/>
                <w:rFonts w:ascii="Myanmar Text" w:eastAsia="Zawgyi-One" w:hAnsi="Myanmar Text" w:cs="Myanmar Text"/>
              </w:rPr>
              <w:t>၁</w:t>
            </w:r>
            <w:r w:rsidR="00CB02DA" w:rsidRPr="00EB3B0A">
              <w:rPr>
                <w:rStyle w:val="Hyperlink"/>
                <w:rFonts w:eastAsia="Zawgyi-One" w:cs="Zawgyi-One"/>
              </w:rPr>
              <w:t xml:space="preserve">. </w:t>
            </w:r>
            <w:r w:rsidR="00CB02DA" w:rsidRPr="00EB3B0A">
              <w:rPr>
                <w:rStyle w:val="Hyperlink"/>
                <w:rFonts w:ascii="Myanmar Text" w:eastAsia="Zawgyi-One" w:hAnsi="Myanmar Text" w:cs="Myanmar Text"/>
              </w:rPr>
              <w:t>ပညိၣ်လီၤလၢ</w:t>
            </w:r>
            <w:r w:rsidR="00CB02DA" w:rsidRPr="00EB3B0A">
              <w:rPr>
                <w:rStyle w:val="Hyperlink"/>
                <w:rFonts w:eastAsia="Zawgyi-One" w:cs="Zawgyi-One"/>
              </w:rPr>
              <w:t xml:space="preserve"> CALD </w:t>
            </w:r>
            <w:r w:rsidR="00CB02DA" w:rsidRPr="00EB3B0A">
              <w:rPr>
                <w:rStyle w:val="Hyperlink"/>
                <w:rFonts w:ascii="Myanmar Text" w:eastAsia="Zawgyi-One" w:hAnsi="Myanmar Text" w:cs="Myanmar Text"/>
              </w:rPr>
              <w:t>အပှၤနုၥ်ပၣ်ဃုၥ်တဖၣ်အဂ့ၢ်ဖဲပမၤတၢ်အခါ</w:t>
            </w:r>
            <w:r w:rsidR="00CB02DA" w:rsidRPr="00EB3B0A">
              <w:tab/>
            </w:r>
            <w:r w:rsidR="00CB02DA" w:rsidRPr="00EB3B0A">
              <w:fldChar w:fldCharType="begin"/>
            </w:r>
            <w:r w:rsidR="00CB02DA" w:rsidRPr="00EB3B0A">
              <w:instrText xml:space="preserve"> PAGEREF _Toc256000002 \h </w:instrText>
            </w:r>
            <w:r w:rsidR="00CB02DA" w:rsidRPr="00EB3B0A">
              <w:fldChar w:fldCharType="separate"/>
            </w:r>
            <w:r w:rsidR="00FE3D51">
              <w:t>8</w:t>
            </w:r>
            <w:r w:rsidR="00CB02DA" w:rsidRPr="00EB3B0A">
              <w:fldChar w:fldCharType="end"/>
            </w:r>
          </w:hyperlink>
        </w:p>
        <w:p w14:paraId="1138948B" w14:textId="72679FC2" w:rsidR="00A71A83" w:rsidRPr="00EB3B0A" w:rsidRDefault="00000000" w:rsidP="000B6127">
          <w:pPr>
            <w:pStyle w:val="TOC1"/>
            <w:wordWrap w:val="0"/>
            <w:spacing w:line="240" w:lineRule="auto"/>
            <w:rPr>
              <w:sz w:val="22"/>
            </w:rPr>
          </w:pPr>
          <w:hyperlink w:anchor="_Toc256000003" w:history="1">
            <w:r w:rsidR="00B676E1" w:rsidRPr="00EB3B0A">
              <w:rPr>
                <w:rStyle w:val="Hyperlink"/>
                <w:rFonts w:ascii="Myanmar Text" w:eastAsia="Zawgyi-One" w:hAnsi="Myanmar Text" w:cs="Myanmar Text"/>
              </w:rPr>
              <w:t>၂</w:t>
            </w:r>
            <w:r w:rsidR="00B676E1" w:rsidRPr="00EB3B0A">
              <w:rPr>
                <w:rStyle w:val="Hyperlink"/>
                <w:rFonts w:eastAsia="Zawgyi-One" w:cs="Zawgyi-One"/>
              </w:rPr>
              <w:t xml:space="preserve">. </w:t>
            </w:r>
            <w:r w:rsidR="00B676E1" w:rsidRPr="00EB3B0A">
              <w:rPr>
                <w:rStyle w:val="Hyperlink"/>
                <w:rFonts w:ascii="Myanmar Text" w:eastAsia="Zawgyi-One" w:hAnsi="Myanmar Text" w:cs="Myanmar Text"/>
              </w:rPr>
              <w:t>မၤလီၤတံၢ်ဒ်သိးပပှၤမၤတၢ်ဖိအိၣ်ဒီးတၢ်သ့တၢ်ဘၣ်လၢအဘၣ်ဘျိးဘၣ်ဒါတဖၣ်</w:t>
            </w:r>
            <w:r w:rsidR="00CB02DA" w:rsidRPr="00EB3B0A">
              <w:tab/>
            </w:r>
            <w:r w:rsidR="00CB02DA" w:rsidRPr="00EB3B0A">
              <w:fldChar w:fldCharType="begin"/>
            </w:r>
            <w:r w:rsidR="00CB02DA" w:rsidRPr="00EB3B0A">
              <w:instrText xml:space="preserve"> PAGEREF _Toc256000003 \h </w:instrText>
            </w:r>
            <w:r w:rsidR="00CB02DA" w:rsidRPr="00EB3B0A">
              <w:fldChar w:fldCharType="separate"/>
            </w:r>
            <w:r w:rsidR="00FE3D51">
              <w:t>16</w:t>
            </w:r>
            <w:r w:rsidR="00CB02DA" w:rsidRPr="00EB3B0A">
              <w:fldChar w:fldCharType="end"/>
            </w:r>
          </w:hyperlink>
        </w:p>
        <w:p w14:paraId="42A75E8E" w14:textId="28E6737B" w:rsidR="00A71A83" w:rsidRPr="00EB3B0A" w:rsidRDefault="00000000" w:rsidP="000B6127">
          <w:pPr>
            <w:pStyle w:val="TOC1"/>
            <w:wordWrap w:val="0"/>
            <w:spacing w:line="240" w:lineRule="auto"/>
            <w:rPr>
              <w:sz w:val="22"/>
            </w:rPr>
          </w:pPr>
          <w:hyperlink w:anchor="_Toc256000004" w:history="1">
            <w:r w:rsidR="00B676E1" w:rsidRPr="00EB3B0A">
              <w:rPr>
                <w:rStyle w:val="Hyperlink"/>
                <w:rFonts w:ascii="Myanmar Text" w:eastAsia="Zawgyi-One" w:hAnsi="Myanmar Text" w:cs="Myanmar Text"/>
              </w:rPr>
              <w:t>၃</w:t>
            </w:r>
            <w:r w:rsidR="00B676E1" w:rsidRPr="00EB3B0A">
              <w:rPr>
                <w:rStyle w:val="Hyperlink"/>
                <w:rFonts w:eastAsia="Zawgyi-One" w:cs="Zawgyi-One"/>
              </w:rPr>
              <w:t xml:space="preserve">. </w:t>
            </w:r>
            <w:r w:rsidR="00B676E1" w:rsidRPr="00EB3B0A">
              <w:rPr>
                <w:rStyle w:val="Hyperlink"/>
                <w:rFonts w:ascii="Myanmar Text" w:eastAsia="Zawgyi-One" w:hAnsi="Myanmar Text" w:cs="Myanmar Text"/>
              </w:rPr>
              <w:t>ပနီၤဟ့ၣ်လီၤတၢ်ဂ့ၢ်တၢ်ကျိၤအံၤဒ်လဲၣ်</w:t>
            </w:r>
            <w:r w:rsidR="00CB02DA" w:rsidRPr="00EB3B0A">
              <w:tab/>
            </w:r>
            <w:r w:rsidR="00CB02DA" w:rsidRPr="00EB3B0A">
              <w:fldChar w:fldCharType="begin"/>
            </w:r>
            <w:r w:rsidR="00CB02DA" w:rsidRPr="00EB3B0A">
              <w:instrText xml:space="preserve"> PAGEREF _Toc256000004 \h </w:instrText>
            </w:r>
            <w:r w:rsidR="00CB02DA" w:rsidRPr="00EB3B0A">
              <w:fldChar w:fldCharType="separate"/>
            </w:r>
            <w:r w:rsidR="00FE3D51">
              <w:t>23</w:t>
            </w:r>
            <w:r w:rsidR="00CB02DA" w:rsidRPr="00EB3B0A">
              <w:fldChar w:fldCharType="end"/>
            </w:r>
          </w:hyperlink>
        </w:p>
        <w:p w14:paraId="29E35810" w14:textId="26EB7A84" w:rsidR="00A71A83" w:rsidRPr="00EB3B0A" w:rsidRDefault="00000000" w:rsidP="000B6127">
          <w:pPr>
            <w:pStyle w:val="TOC1"/>
            <w:wordWrap w:val="0"/>
            <w:spacing w:line="240" w:lineRule="auto"/>
            <w:rPr>
              <w:sz w:val="22"/>
            </w:rPr>
          </w:pPr>
          <w:hyperlink w:anchor="_Toc256000005" w:history="1">
            <w:r w:rsidR="00B676E1" w:rsidRPr="00EB3B0A">
              <w:rPr>
                <w:rStyle w:val="Hyperlink"/>
                <w:rFonts w:ascii="Myanmar Text" w:eastAsia="Zawgyi-One" w:hAnsi="Myanmar Text" w:cs="Myanmar Text"/>
              </w:rPr>
              <w:t>၄</w:t>
            </w:r>
            <w:r w:rsidR="00B676E1" w:rsidRPr="00EB3B0A">
              <w:rPr>
                <w:rStyle w:val="Hyperlink"/>
                <w:rFonts w:eastAsia="Zawgyi-One" w:cs="Zawgyi-One"/>
              </w:rPr>
              <w:t xml:space="preserve">. </w:t>
            </w:r>
            <w:r w:rsidR="00B676E1" w:rsidRPr="00EB3B0A">
              <w:rPr>
                <w:rStyle w:val="Hyperlink"/>
                <w:rFonts w:ascii="Myanmar Text" w:eastAsia="Zawgyi-One" w:hAnsi="Myanmar Text" w:cs="Myanmar Text"/>
              </w:rPr>
              <w:t>တၢ်ဃုထၢဒီးတၢ်ပၢန့ၢ်တၢ်</w:t>
            </w:r>
            <w:r w:rsidR="00CB02DA" w:rsidRPr="00EB3B0A">
              <w:tab/>
            </w:r>
            <w:r w:rsidR="00CB02DA" w:rsidRPr="00EB3B0A">
              <w:fldChar w:fldCharType="begin"/>
            </w:r>
            <w:r w:rsidR="00CB02DA" w:rsidRPr="00EB3B0A">
              <w:instrText xml:space="preserve"> PAGEREF _Toc256000005 \h </w:instrText>
            </w:r>
            <w:r w:rsidR="00CB02DA" w:rsidRPr="00EB3B0A">
              <w:fldChar w:fldCharType="separate"/>
            </w:r>
            <w:r w:rsidR="00FE3D51">
              <w:t>31</w:t>
            </w:r>
            <w:r w:rsidR="00CB02DA" w:rsidRPr="00EB3B0A">
              <w:fldChar w:fldCharType="end"/>
            </w:r>
          </w:hyperlink>
        </w:p>
        <w:p w14:paraId="11B61590" w14:textId="3B9E6765" w:rsidR="00A71A83" w:rsidRPr="00EB3B0A" w:rsidRDefault="00000000" w:rsidP="000B6127">
          <w:pPr>
            <w:pStyle w:val="TOC1"/>
            <w:wordWrap w:val="0"/>
            <w:spacing w:line="240" w:lineRule="auto"/>
            <w:rPr>
              <w:sz w:val="22"/>
            </w:rPr>
          </w:pPr>
          <w:hyperlink w:anchor="_Toc256000006" w:history="1">
            <w:r w:rsidR="00B676E1" w:rsidRPr="00EB3B0A">
              <w:rPr>
                <w:rStyle w:val="Hyperlink"/>
                <w:rFonts w:ascii="Myanmar Text" w:eastAsia="Zawgyi-One" w:hAnsi="Myanmar Text" w:cs="Myanmar Text"/>
              </w:rPr>
              <w:t>၅</w:t>
            </w:r>
            <w:r w:rsidR="00B676E1" w:rsidRPr="00EB3B0A">
              <w:rPr>
                <w:rStyle w:val="Hyperlink"/>
                <w:rFonts w:eastAsia="Zawgyi-One" w:cs="Zawgyi-One"/>
              </w:rPr>
              <w:t xml:space="preserve">. </w:t>
            </w:r>
            <w:r w:rsidR="00B676E1" w:rsidRPr="00EB3B0A">
              <w:rPr>
                <w:rStyle w:val="Hyperlink"/>
                <w:rFonts w:ascii="Myanmar Text" w:eastAsia="Zawgyi-One" w:hAnsi="Myanmar Text" w:cs="Myanmar Text"/>
              </w:rPr>
              <w:t>တၢ်ဂ့ၢ်ထၢဖှိၣ်ဘၣ်ဃး</w:t>
            </w:r>
            <w:r w:rsidR="00B676E1" w:rsidRPr="00EB3B0A">
              <w:rPr>
                <w:rStyle w:val="Hyperlink"/>
                <w:rFonts w:eastAsia="Zawgyi-One" w:cs="Zawgyi-One"/>
              </w:rPr>
              <w:t xml:space="preserve"> CALD </w:t>
            </w:r>
            <w:r w:rsidR="00B676E1" w:rsidRPr="00EB3B0A">
              <w:rPr>
                <w:rStyle w:val="Hyperlink"/>
                <w:rFonts w:ascii="Myanmar Text" w:eastAsia="Zawgyi-One" w:hAnsi="Myanmar Text" w:cs="Myanmar Text"/>
              </w:rPr>
              <w:t>အပှၤနုၥ်ပၣ်ဃုၥ်တဖၣ်</w:t>
            </w:r>
            <w:r w:rsidR="00CB02DA" w:rsidRPr="00EB3B0A">
              <w:tab/>
            </w:r>
            <w:r w:rsidR="00CB02DA" w:rsidRPr="00EB3B0A">
              <w:fldChar w:fldCharType="begin"/>
            </w:r>
            <w:r w:rsidR="00CB02DA" w:rsidRPr="00EB3B0A">
              <w:instrText xml:space="preserve"> PAGEREF _Toc256000006 \h </w:instrText>
            </w:r>
            <w:r w:rsidR="00CB02DA" w:rsidRPr="00EB3B0A">
              <w:fldChar w:fldCharType="separate"/>
            </w:r>
            <w:r w:rsidR="00FE3D51">
              <w:t>37</w:t>
            </w:r>
            <w:r w:rsidR="00CB02DA" w:rsidRPr="00EB3B0A">
              <w:fldChar w:fldCharType="end"/>
            </w:r>
          </w:hyperlink>
        </w:p>
        <w:p w14:paraId="1165EE30" w14:textId="330161E7" w:rsidR="00A71A83" w:rsidRPr="00EB3B0A" w:rsidRDefault="00000000" w:rsidP="000B6127">
          <w:pPr>
            <w:pStyle w:val="TOC1"/>
            <w:wordWrap w:val="0"/>
            <w:spacing w:line="240" w:lineRule="auto"/>
            <w:rPr>
              <w:sz w:val="22"/>
            </w:rPr>
          </w:pPr>
          <w:hyperlink w:anchor="_Toc256000007" w:history="1">
            <w:r w:rsidR="00B676E1" w:rsidRPr="00EB3B0A">
              <w:rPr>
                <w:rStyle w:val="Hyperlink"/>
                <w:rFonts w:eastAsia="Zawgyi-One" w:cs="Zawgyi-One"/>
              </w:rPr>
              <w:t xml:space="preserve">6. </w:t>
            </w:r>
            <w:r w:rsidR="00B676E1" w:rsidRPr="00EB3B0A">
              <w:rPr>
                <w:rStyle w:val="Hyperlink"/>
                <w:rFonts w:ascii="Myanmar Text" w:eastAsia="Zawgyi-One" w:hAnsi="Myanmar Text" w:cs="Myanmar Text"/>
              </w:rPr>
              <w:t>မ့ၢ်ပဘျးစဲဒီးပှၤတ၀ၢဒ်လဲၣ်</w:t>
            </w:r>
            <w:r w:rsidR="00CB02DA" w:rsidRPr="00EB3B0A">
              <w:tab/>
            </w:r>
            <w:r w:rsidR="00CB02DA" w:rsidRPr="00EB3B0A">
              <w:fldChar w:fldCharType="begin"/>
            </w:r>
            <w:r w:rsidR="00CB02DA" w:rsidRPr="00EB3B0A">
              <w:instrText xml:space="preserve"> PAGEREF _Toc256000007 \h </w:instrText>
            </w:r>
            <w:r w:rsidR="00CB02DA" w:rsidRPr="00EB3B0A">
              <w:fldChar w:fldCharType="separate"/>
            </w:r>
            <w:r w:rsidR="00FE3D51">
              <w:t>40</w:t>
            </w:r>
            <w:r w:rsidR="00CB02DA" w:rsidRPr="00EB3B0A">
              <w:fldChar w:fldCharType="end"/>
            </w:r>
          </w:hyperlink>
        </w:p>
        <w:p w14:paraId="0E6F55BF" w14:textId="754BB916" w:rsidR="00A71A83" w:rsidRPr="00EB3B0A" w:rsidRDefault="00000000" w:rsidP="000B6127">
          <w:pPr>
            <w:pStyle w:val="TOC1"/>
            <w:wordWrap w:val="0"/>
            <w:spacing w:line="240" w:lineRule="auto"/>
            <w:rPr>
              <w:sz w:val="22"/>
            </w:rPr>
          </w:pPr>
          <w:hyperlink w:anchor="_Toc256000008" w:history="1">
            <w:r w:rsidR="00CB02DA" w:rsidRPr="00EB3B0A">
              <w:rPr>
                <w:rStyle w:val="Hyperlink"/>
                <w:rFonts w:ascii="Myanmar Text" w:eastAsia="Zawgyi-One" w:hAnsi="Myanmar Text" w:cs="Myanmar Text"/>
              </w:rPr>
              <w:t>တၢ်ဂ့ၢ်တၢ်ကျိၤအါထီၣ်</w:t>
            </w:r>
            <w:r w:rsidR="00CB02DA" w:rsidRPr="00EB3B0A">
              <w:tab/>
            </w:r>
            <w:r w:rsidR="00CB02DA" w:rsidRPr="00EB3B0A">
              <w:fldChar w:fldCharType="begin"/>
            </w:r>
            <w:r w:rsidR="00CB02DA" w:rsidRPr="00EB3B0A">
              <w:instrText xml:space="preserve"> PAGEREF _Toc256000008 \h </w:instrText>
            </w:r>
            <w:r w:rsidR="00CB02DA" w:rsidRPr="00EB3B0A">
              <w:fldChar w:fldCharType="separate"/>
            </w:r>
            <w:r w:rsidR="00FE3D51">
              <w:t>45</w:t>
            </w:r>
            <w:r w:rsidR="00CB02DA" w:rsidRPr="00EB3B0A">
              <w:fldChar w:fldCharType="end"/>
            </w:r>
          </w:hyperlink>
        </w:p>
        <w:p w14:paraId="60393D9A" w14:textId="62AA48FA" w:rsidR="00A71A83" w:rsidRPr="00EB3B0A" w:rsidRDefault="00000000" w:rsidP="000B6127">
          <w:pPr>
            <w:pStyle w:val="TOC1"/>
            <w:wordWrap w:val="0"/>
            <w:spacing w:line="240" w:lineRule="auto"/>
            <w:rPr>
              <w:sz w:val="22"/>
            </w:rPr>
          </w:pPr>
          <w:hyperlink w:anchor="_Toc256000009" w:history="1">
            <w:r w:rsidR="00CB02DA" w:rsidRPr="00EB3B0A">
              <w:rPr>
                <w:rStyle w:val="Hyperlink"/>
                <w:rFonts w:ascii="Myanmar Text" w:eastAsia="Zawgyi-One" w:hAnsi="Myanmar Text" w:cs="Myanmar Text"/>
              </w:rPr>
              <w:t>လံၥ်ဖျၢၣ်ဆီရဲၣ်အတၢ်ပနီၣ်</w:t>
            </w:r>
            <w:r w:rsidR="00CB02DA" w:rsidRPr="00EB3B0A">
              <w:tab/>
            </w:r>
            <w:r w:rsidR="00CB02DA" w:rsidRPr="00EB3B0A">
              <w:fldChar w:fldCharType="begin"/>
            </w:r>
            <w:r w:rsidR="00CB02DA" w:rsidRPr="00EB3B0A">
              <w:instrText xml:space="preserve"> PAGEREF _Toc256000009 \h </w:instrText>
            </w:r>
            <w:r w:rsidR="00CB02DA" w:rsidRPr="00EB3B0A">
              <w:fldChar w:fldCharType="separate"/>
            </w:r>
            <w:r w:rsidR="00FE3D51">
              <w:t>47</w:t>
            </w:r>
            <w:r w:rsidR="00CB02DA" w:rsidRPr="00EB3B0A">
              <w:fldChar w:fldCharType="end"/>
            </w:r>
          </w:hyperlink>
        </w:p>
        <w:p w14:paraId="0EFD2626" w14:textId="77777777" w:rsidR="00B676E1" w:rsidRPr="00EB3B0A" w:rsidRDefault="00CB02DA" w:rsidP="000B6127">
          <w:pPr>
            <w:wordWrap w:val="0"/>
            <w:spacing w:line="240" w:lineRule="auto"/>
          </w:pPr>
          <w:r w:rsidRPr="00EB3B0A">
            <w:fldChar w:fldCharType="end"/>
          </w:r>
        </w:p>
      </w:sdtContent>
    </w:sdt>
    <w:bookmarkEnd w:id="64" w:displacedByCustomXml="prev"/>
    <w:bookmarkEnd w:id="65" w:displacedByCustomXml="prev"/>
    <w:bookmarkEnd w:id="66" w:displacedByCustomXml="prev"/>
    <w:bookmarkEnd w:id="67" w:displacedByCustomXml="prev"/>
    <w:bookmarkEnd w:id="68" w:displacedByCustomXml="prev"/>
    <w:bookmarkEnd w:id="69" w:displacedByCustomXml="prev"/>
    <w:bookmarkEnd w:id="70" w:displacedByCustomXml="prev"/>
    <w:bookmarkEnd w:id="71" w:displacedByCustomXml="prev"/>
    <w:bookmarkEnd w:id="72" w:displacedByCustomXml="prev"/>
    <w:bookmarkEnd w:id="73" w:displacedByCustomXml="prev"/>
    <w:bookmarkEnd w:id="74" w:displacedByCustomXml="prev"/>
    <w:bookmarkEnd w:id="75" w:displacedByCustomXml="prev"/>
    <w:bookmarkEnd w:id="76" w:displacedByCustomXml="prev"/>
    <w:bookmarkEnd w:id="77" w:displacedByCustomXml="prev"/>
    <w:bookmarkEnd w:id="78" w:displacedByCustomXml="prev"/>
    <w:bookmarkEnd w:id="79" w:displacedByCustomXml="prev"/>
    <w:bookmarkEnd w:id="80" w:displacedByCustomXml="prev"/>
    <w:bookmarkEnd w:id="81" w:displacedByCustomXml="prev"/>
    <w:bookmarkEnd w:id="82" w:displacedByCustomXml="prev"/>
    <w:bookmarkEnd w:id="83" w:displacedByCustomXml="prev"/>
    <w:bookmarkEnd w:id="84" w:displacedByCustomXml="prev"/>
    <w:bookmarkEnd w:id="85" w:displacedByCustomXml="prev"/>
    <w:bookmarkEnd w:id="86" w:displacedByCustomXml="prev"/>
    <w:bookmarkEnd w:id="87" w:displacedByCustomXml="prev"/>
    <w:bookmarkEnd w:id="88" w:displacedByCustomXml="prev"/>
    <w:bookmarkEnd w:id="89" w:displacedByCustomXml="prev"/>
    <w:bookmarkEnd w:id="90" w:displacedByCustomXml="prev"/>
    <w:bookmarkEnd w:id="91" w:displacedByCustomXml="prev"/>
    <w:bookmarkEnd w:id="0" w:displacedByCustomXml="prev"/>
    <w:bookmarkStart w:id="92" w:name="_Toc43391446" w:displacedByCustomXml="prev"/>
    <w:bookmarkStart w:id="93" w:name="_Toc43391495" w:displacedByCustomXml="prev"/>
    <w:bookmarkStart w:id="94" w:name="_Toc6390577" w:displacedByCustomXml="prev"/>
    <w:bookmarkStart w:id="95" w:name="_Toc12634028" w:displacedByCustomXml="prev"/>
    <w:p w14:paraId="20AD342F" w14:textId="30A5D84B" w:rsidR="008753A2" w:rsidRPr="00EB3B0A" w:rsidRDefault="00CB02DA" w:rsidP="000B6127">
      <w:pPr>
        <w:pStyle w:val="Heading2"/>
        <w:wordWrap w:val="0"/>
        <w:spacing w:line="240" w:lineRule="auto"/>
        <w:rPr>
          <w:lang w:val="en-AU"/>
        </w:rPr>
      </w:pPr>
      <w:bookmarkStart w:id="96" w:name="_Toc256000000"/>
      <w:bookmarkStart w:id="97" w:name="_Toc145425733"/>
      <w:bookmarkEnd w:id="93"/>
      <w:bookmarkEnd w:id="92"/>
      <w:r w:rsidRPr="00EB3B0A">
        <w:rPr>
          <w:rFonts w:ascii="Myanmar Text" w:eastAsia="Zawgyi-One" w:hAnsi="Myanmar Text" w:cs="Myanmar Text"/>
        </w:rPr>
        <w:lastRenderedPageBreak/>
        <w:t>တၢ်လၢ</w:t>
      </w:r>
      <w:r w:rsidRPr="00EB3B0A">
        <w:rPr>
          <w:rFonts w:eastAsia="Zawgyi-One" w:cs="Zawgyi-One"/>
        </w:rPr>
        <w:t xml:space="preserve"> CALD </w:t>
      </w:r>
      <w:r w:rsidRPr="00EB3B0A">
        <w:rPr>
          <w:rFonts w:ascii="Myanmar Text" w:eastAsia="Zawgyi-One" w:hAnsi="Myanmar Text" w:cs="Myanmar Text"/>
        </w:rPr>
        <w:t>န့ၣ်အခီပညီအိၣ်ဒ်လဲၣ်</w:t>
      </w:r>
      <w:bookmarkEnd w:id="96"/>
      <w:bookmarkEnd w:id="97"/>
    </w:p>
    <w:tbl>
      <w:tblPr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A71A83" w:rsidRPr="00EB3B0A" w14:paraId="57187189" w14:textId="77777777" w:rsidTr="0093391A">
        <w:trPr>
          <w:trHeight w:val="3742"/>
        </w:trPr>
        <w:tc>
          <w:tcPr>
            <w:tcW w:w="2551" w:type="dxa"/>
            <w:vAlign w:val="center"/>
          </w:tcPr>
          <w:p w14:paraId="2FB7A147" w14:textId="77777777" w:rsidR="008753A2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27A3F1E2" wp14:editId="5783410B">
                  <wp:extent cx="1440000" cy="1440000"/>
                  <wp:effectExtent l="0" t="0" r="8255" b="8255"/>
                  <wp:docPr id="5" name="Picture 5" descr="CALD အပှၤတရူၢ်အိၣ်လၢ တၢ်ကတိၤအပနီၣ် ၃ ခါလၢအစံး &quot;ဟဲလိၣ်&quot;လၢကျိာ် ၃ ကျိာ်အဖီလာ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CALD အပှၤတရူၢ်အိၣ်လၢ တၢ်ကတိၤအပနီၣ် ၃ ခါလၢအစံး &quot;ဟဲလိၣ်&quot;လၢကျိာ် ၃ ကျိာ်အဖီလာ်န့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32B2EF18" w14:textId="77777777" w:rsidR="008753A2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Style w:val="Strong"/>
                <w:rFonts w:eastAsia="Zawgyi-One" w:cs="Zawgyi-One"/>
              </w:rPr>
              <w:t xml:space="preserve">Culturally and linguistically diverse (CALD) </w:t>
            </w:r>
            <w:r w:rsidR="00754D1B" w:rsidRPr="00EB3B0A">
              <w:rPr>
                <w:rFonts w:ascii="Myanmar Text" w:eastAsia="Zawgyi-One" w:hAnsi="Myanmar Text" w:cs="Myanmar Text"/>
              </w:rPr>
              <w:t>အပှၤတဖၣ်မ့ၢ်ပှၤလၢအ</w:t>
            </w:r>
            <w:r w:rsidR="00754D1B" w:rsidRPr="00EB3B0A">
              <w:rPr>
                <w:rFonts w:eastAsia="Zawgyi-One" w:cs="Zawgyi-One"/>
              </w:rPr>
              <w:t>-</w:t>
            </w:r>
          </w:p>
          <w:p w14:paraId="158B3E71" w14:textId="77777777" w:rsidR="008753A2" w:rsidRPr="00EB3B0A" w:rsidRDefault="00CB02DA" w:rsidP="000B6127">
            <w:pPr>
              <w:pStyle w:val="ListParagraph"/>
              <w:numPr>
                <w:ilvl w:val="0"/>
                <w:numId w:val="2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ဟဲ၀ဲလၢတၢ်လီၢ်လီၤဆီလိၥ်သးအါတီၤ</w:t>
            </w:r>
          </w:p>
          <w:p w14:paraId="19E73CE9" w14:textId="77777777" w:rsidR="008753A2" w:rsidRPr="00EB3B0A" w:rsidRDefault="00CB02DA" w:rsidP="000B6127">
            <w:pPr>
              <w:pStyle w:val="ListParagraph"/>
              <w:numPr>
                <w:ilvl w:val="0"/>
                <w:numId w:val="2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ကတိၤကျိၥ်အါန့ၢ်ဒံးအဲကလံးကျိာ်လီၤ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4E9F8A47" w14:textId="77777777" w:rsidTr="002C7DF0">
        <w:trPr>
          <w:gridAfter w:val="1"/>
          <w:wAfter w:w="114" w:type="dxa"/>
        </w:trPr>
        <w:tc>
          <w:tcPr>
            <w:tcW w:w="2551" w:type="dxa"/>
            <w:vAlign w:val="center"/>
          </w:tcPr>
          <w:p w14:paraId="5FC88C21" w14:textId="77777777" w:rsidR="008753A2" w:rsidRPr="00EB3B0A" w:rsidRDefault="008753A2" w:rsidP="000B6127">
            <w:pPr>
              <w:pStyle w:val="Image"/>
              <w:wordWrap w:val="0"/>
              <w:spacing w:before="480" w:after="0" w:line="240" w:lineRule="auto"/>
            </w:pPr>
          </w:p>
        </w:tc>
        <w:tc>
          <w:tcPr>
            <w:tcW w:w="6576" w:type="dxa"/>
            <w:vAlign w:val="center"/>
          </w:tcPr>
          <w:p w14:paraId="2BB4B564" w14:textId="77777777" w:rsidR="008753A2" w:rsidRPr="00EB3B0A" w:rsidRDefault="00CB02DA" w:rsidP="000B6127">
            <w:pPr>
              <w:wordWrap w:val="0"/>
              <w:spacing w:before="48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လၢအီးစတြ့လယါအပူၤ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728FE490" w14:textId="77777777" w:rsidTr="002C7DF0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5988B489" w14:textId="77777777" w:rsidR="008753A2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616329F2" wp14:editId="344D18C8">
                  <wp:extent cx="1482725" cy="1482725"/>
                  <wp:effectExtent l="0" t="0" r="3175" b="3175"/>
                  <wp:docPr id="1049760633" name="Picture 38" descr="ဖိသၣ်ဆံးတဂၤဒီးပျၢ်တဘ့ၣ်က့ၣ်လီၤတရံးဟီၣ်ခိၣ်အဂီၤဒီးနဲၣ်ဃီၤဆူအီးစတြ့လယါ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760633" name="Picture 38" descr="ဖိသၣ်ဆံးတဂၤဒီးပျၢ်တဘ့ၣ်က့ၣ်လီၤတရံးဟီၣ်ခိၣ်အဂီၤဒီးနဲၣ်ဃီၤဆူအီးစတြ့လယါန့ၣ်လီၤ.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C82D770" w14:textId="77777777" w:rsidR="008753A2" w:rsidRPr="00EB3B0A" w:rsidRDefault="00CB02DA" w:rsidP="000B6127">
            <w:pPr>
              <w:pStyle w:val="ListParagraph"/>
              <w:numPr>
                <w:ilvl w:val="0"/>
                <w:numId w:val="3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ပှၤလၢအနီၢ်ဂံၢ်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Style w:val="Statisticstyle"/>
                <w:rFonts w:eastAsia="Zawgyi-One" w:cs="Zawgyi-One"/>
                <w:bCs/>
                <w:position w:val="0"/>
                <w:szCs w:val="36"/>
              </w:rPr>
              <w:t xml:space="preserve">8 </w:t>
            </w:r>
            <w:r w:rsidRPr="00EB3B0A">
              <w:rPr>
                <w:rStyle w:val="Statisticstyle"/>
                <w:rFonts w:ascii="Myanmar Text" w:eastAsia="Zawgyi-One" w:hAnsi="Myanmar Text" w:cs="Myanmar Text"/>
                <w:bCs/>
                <w:position w:val="0"/>
                <w:szCs w:val="36"/>
              </w:rPr>
              <w:t>ကကွဲၢ်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ဂၤဃၣ်ဃၣ်န့ၣ်အိၣ်ဖျဲၣ်ထီၣ်လၢထံဂုၤကီၢ်ဂၤလီၤ</w:t>
            </w:r>
          </w:p>
        </w:tc>
      </w:tr>
      <w:tr w:rsidR="00A71A83" w:rsidRPr="00EB3B0A" w14:paraId="1FA480C0" w14:textId="77777777" w:rsidTr="002C7DF0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15405257" w14:textId="77777777" w:rsidR="008753A2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0CBC91C4" wp14:editId="3930CF44">
                  <wp:extent cx="1482725" cy="1482725"/>
                  <wp:effectExtent l="0" t="0" r="3175" b="3175"/>
                  <wp:docPr id="253724778" name="Picture 39" descr="CALD အပှၤတရူၢ်အိၣ်လၢ တၢ်ကတိၤအပနီၣ် ၃ ခါလၢအစံး &quot;ဟဲလိၣ်&quot;လၢကျိာ် ၃ ကျိာ်အဖီလာ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724778" name="Picture 39" descr="CALD အပှၤတရူၢ်အိၣ်လၢ တၢ်ကတိၤအပနီၣ် ၃ ခါလၢအစံး &quot;ဟဲလိၣ်&quot;လၢကျိာ် ၃ ကျိာ်အဖီလာ်န့ၣ်လီၤ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FA387FB" w14:textId="77777777" w:rsidR="008753A2" w:rsidRPr="00EB3B0A" w:rsidRDefault="00CB02DA" w:rsidP="000B6127">
            <w:pPr>
              <w:pStyle w:val="ListParagraph"/>
              <w:numPr>
                <w:ilvl w:val="0"/>
                <w:numId w:val="3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ပှၤသ့ၣ်တဖၣ်အံၤကတိၤကျိာ်လၢအလီၤဆီလိာ်အသးအကျိာ်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Style w:val="Statisticstyle"/>
                <w:rFonts w:eastAsia="Zawgyi-One" w:cs="Zawgyi-One"/>
                <w:bCs/>
                <w:position w:val="0"/>
                <w:szCs w:val="36"/>
              </w:rPr>
              <w:t>300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ကျိာ်လီၤ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04EC140E" w14:textId="77777777" w:rsidR="008753A2" w:rsidRPr="00EB3B0A" w:rsidRDefault="00CB02DA" w:rsidP="000B6127">
      <w:pPr>
        <w:wordWrap w:val="0"/>
        <w:spacing w:line="240" w:lineRule="auto"/>
      </w:pPr>
      <w:r w:rsidRPr="00EB3B0A">
        <w:br w:type="page"/>
      </w:r>
    </w:p>
    <w:tbl>
      <w:tblPr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A71A83" w:rsidRPr="00EB3B0A" w14:paraId="09049267" w14:textId="77777777" w:rsidTr="001521FB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6FCA0971" w14:textId="77777777" w:rsidR="008753A2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lastRenderedPageBreak/>
              <w:drawing>
                <wp:inline distT="0" distB="0" distL="0" distR="0" wp14:anchorId="208C2CFC" wp14:editId="3CA68BC0">
                  <wp:extent cx="1482725" cy="1482725"/>
                  <wp:effectExtent l="0" t="0" r="3175" b="3175"/>
                  <wp:docPr id="1908268187" name="Picture 40" descr="ပှၤတဂၤနဲၣ်လီၤအသးဒီးယူာ်ထီၣ်အစုလၢပှၤအဂၤ ၂ ဂၤအမဲာ်ည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268187" name="Picture 40" descr="ပှၤတဂၤနဲၣ်လီၤအသးဒီးယူာ်ထီၣ်အစုလၢပှၤအဂၤ ၂ ဂၤအမဲာ်ညါလီၤ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4D92245" w14:textId="77777777" w:rsidR="008753A2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ဖဲန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Style w:val="Strong"/>
                <w:rFonts w:ascii="Myanmar Text" w:eastAsia="Zawgyi-One" w:hAnsi="Myanmar Text" w:cs="Myanmar Text"/>
              </w:rPr>
              <w:t>နဲၣ်ဖျါပာ်ဖျါ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ဒ်တၢ်တမံၤမံၤန့ၣ်</w:t>
            </w:r>
            <w:r w:rsidRPr="00EB3B0A">
              <w:rPr>
                <w:rFonts w:eastAsia="Zawgyi-One" w:cs="Zawgyi-One"/>
              </w:rPr>
              <w:t>,</w:t>
            </w:r>
            <w:r w:rsidRPr="00EB3B0A">
              <w:rPr>
                <w:rFonts w:ascii="Myanmar Text" w:eastAsia="Zawgyi-One" w:hAnsi="Myanmar Text" w:cs="Myanmar Text"/>
              </w:rPr>
              <w:t>နစံး၀ဲဒၣ်နပာ်ထွဲဘၣ်ဃးဒီးပှၤတကရူၢ်လီၤလီၤဆီဆီန့ၣ်လီၤ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36D08669" w14:textId="77777777" w:rsidTr="001521FB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0F712B06" w14:textId="77777777" w:rsidR="008753A2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5C4C142C" wp14:editId="6DAECA80">
                  <wp:extent cx="1482725" cy="1482725"/>
                  <wp:effectExtent l="0" t="0" r="3175" b="3175"/>
                  <wp:docPr id="626339655" name="Picture 42" descr="ပှၤတဂၤနဲၣ်လီၤအသးဒီးယူာ်ထီၣ်အစုဒီးအီးစတြ့လယါအဟီၣ်ခိၣ်ဂီၤ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339655" name="Picture 42" descr="ပှၤတဂၤနဲၣ်လီၤအသးဒီးယူာ်ထီၣ်အစုဒီးအီးစတြ့လယါအဟီၣ်ခိၣ်ဂီၤတဘ့ၣ်လီၤ.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38C421A" w14:textId="77777777" w:rsidR="008753A2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  <w:bCs/>
                <w:szCs w:val="36"/>
              </w:rPr>
              <w:t>ပှၤ</w:t>
            </w:r>
            <w:r w:rsidRPr="00EB3B0A">
              <w:rPr>
                <w:rFonts w:eastAsia="Zawgyi-One" w:cs="Zawgyi-One"/>
                <w:bCs/>
                <w:szCs w:val="36"/>
              </w:rPr>
              <w:t xml:space="preserve"> </w:t>
            </w:r>
            <w:r w:rsidRPr="00EB3B0A">
              <w:rPr>
                <w:rStyle w:val="Statisticstyle"/>
                <w:rFonts w:eastAsia="Zawgyi-One" w:cs="Zawgyi-One"/>
                <w:bCs/>
                <w:position w:val="0"/>
                <w:szCs w:val="36"/>
              </w:rPr>
              <w:t>30%</w:t>
            </w:r>
            <w:r w:rsidRPr="00EB3B0A">
              <w:rPr>
                <w:rFonts w:eastAsia="Zawgyi-One" w:cs="Zawgyi-One"/>
                <w:bCs/>
                <w:szCs w:val="36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  <w:bCs/>
                <w:szCs w:val="36"/>
              </w:rPr>
              <w:t>လၢအအိၣ်ဆိးလၢအီးစတြ့လယါအပူၤနဲၣ်ဖျါသးဒ်</w:t>
            </w:r>
            <w:r w:rsidRPr="00EB3B0A">
              <w:rPr>
                <w:rFonts w:eastAsia="Zawgyi-One" w:cs="Zawgyi-One"/>
                <w:bCs/>
                <w:szCs w:val="36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  <w:bCs/>
                <w:szCs w:val="36"/>
              </w:rPr>
              <w:t>အသိးလီၤ</w:t>
            </w:r>
            <w:r w:rsidRPr="00EB3B0A">
              <w:rPr>
                <w:rFonts w:eastAsia="Zawgyi-One" w:cs="Zawgyi-One"/>
                <w:bCs/>
                <w:szCs w:val="36"/>
              </w:rPr>
              <w:t>.</w:t>
            </w:r>
          </w:p>
        </w:tc>
      </w:tr>
      <w:tr w:rsidR="00A71A83" w:rsidRPr="00EB3B0A" w14:paraId="5CC4287F" w14:textId="77777777" w:rsidTr="001521FB">
        <w:trPr>
          <w:trHeight w:val="3515"/>
        </w:trPr>
        <w:tc>
          <w:tcPr>
            <w:tcW w:w="2551" w:type="dxa"/>
            <w:vAlign w:val="center"/>
          </w:tcPr>
          <w:p w14:paraId="78C12F00" w14:textId="77777777" w:rsidR="008753A2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659B8DA1" wp14:editId="1B954084">
                  <wp:extent cx="1482725" cy="1482725"/>
                  <wp:effectExtent l="0" t="0" r="3175" b="3175"/>
                  <wp:docPr id="154003351" name="Picture 43" descr="ပှၤတဂၤယူာ်ထီၣ်အစုလၢအဟံၣ်ဖိဃီဖိအမဲာ်ည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03351" name="Picture 43" descr="ပှၤတဂၤယူာ်ထီၣ်အစုလၢအဟံၣ်ဖိဃီဖိအမဲာ်ညါလီၤ.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2635106F" w14:textId="77777777" w:rsidR="008753A2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ပှၤပၣ်ဃုၥ်ပၣ်ဂီၢ်</w:t>
            </w:r>
            <w:r w:rsidRPr="00EB3B0A">
              <w:rPr>
                <w:rStyle w:val="Statisticstyle"/>
                <w:rFonts w:eastAsia="Zawgyi-One" w:cs="Zawgyi-One"/>
                <w:bCs/>
                <w:position w:val="0"/>
                <w:szCs w:val="36"/>
              </w:rPr>
              <w:t>10%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လၢ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Style w:val="Strong"/>
                <w:rFonts w:ascii="Myanmar Text" w:eastAsia="Zawgyi-One" w:hAnsi="Myanmar Text" w:cs="Myanmar Text"/>
              </w:rPr>
              <w:t>အအိၣ်လၢ</w:t>
            </w:r>
            <w:r w:rsidRPr="00EB3B0A">
              <w:rPr>
                <w:rFonts w:eastAsia="Zawgyi-One" w:cs="Zawgyi-One"/>
              </w:rPr>
              <w:t xml:space="preserve"> National Disability Insurance Scheme (NDIS) </w:t>
            </w:r>
            <w:r w:rsidRPr="00EB3B0A">
              <w:rPr>
                <w:rFonts w:ascii="Myanmar Text" w:eastAsia="Zawgyi-One" w:hAnsi="Myanmar Text" w:cs="Myanmar Text"/>
              </w:rPr>
              <w:t>နဲၣ်ဖျါအသးဒ်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အပှၤတဂၤအသိးလီၤ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1E3C67FB" w14:textId="77777777" w:rsidTr="001521FB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6C52767D" w14:textId="77777777" w:rsidR="008753A2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47D8D86D" wp14:editId="64F3AA95">
                  <wp:extent cx="1483200" cy="1483200"/>
                  <wp:effectExtent l="0" t="0" r="3175" b="3175"/>
                  <wp:docPr id="768595154" name="Picture 768595154" descr="ပှၤပၣ် ဃုာ်ပၣ်ဂီၢ်တဂၤအတၢ်ပနီၣ်ဒုးနဲၣ်၀ဲပှၤပၣ်ဃုာ်ပၣ်ဂီၢ်တကရူၢ်လီၤ. ၂ ဂၤန့ၣ်ယူာ်ထီၣ်အစုတဖ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595154" name="Picture 768595154" descr="ပှၤပၣ် ဃုာ်ပၣ်ဂီၢ်တဂၤအတၢ်ပနီၣ်ဒုးနဲၣ်၀ဲပှၤပၣ်ဃုာ်ပၣ်ဂီၢ်တကရူၢ်လီၤ. ၂ ဂၤန့ၣ်ယူာ်ထီၣ်အစုတဖ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29877E5" w14:textId="77777777" w:rsidR="008753A2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ပှၤပၣ်ဃုၥ်ပၣ်ဂီၢ်တဖၣ်မ့ၢ်ပှၤလၢအအိၣ်ဒီးသးနီၢ်ခိက့ၢ်ဂီၤတဆူၣ်တချ့တလၢတပှဲၤလၢအပာ်ဃုာ်ပာ်ဂီၢ်လၢ</w:t>
            </w:r>
            <w:r w:rsidRPr="00EB3B0A">
              <w:rPr>
                <w:rStyle w:val="Strong"/>
                <w:rFonts w:eastAsia="Zawgyi-One" w:cs="Zawgyi-One"/>
                <w:b w:val="0"/>
                <w:bCs w:val="0"/>
                <w:color w:val="auto"/>
              </w:rPr>
              <w:t xml:space="preserve"> NDIS </w:t>
            </w:r>
            <w:r w:rsidRPr="00EB3B0A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အပူၤန့ၣ်လီၤ</w:t>
            </w:r>
            <w:r w:rsidRPr="00EB3B0A">
              <w:rPr>
                <w:rStyle w:val="Strong"/>
                <w:rFonts w:eastAsia="Zawgyi-One" w:cs="Zawgyi-One"/>
                <w:b w:val="0"/>
                <w:bCs w:val="0"/>
                <w:color w:val="auto"/>
              </w:rPr>
              <w:t>.</w:t>
            </w:r>
          </w:p>
        </w:tc>
      </w:tr>
    </w:tbl>
    <w:p w14:paraId="0E6DCF38" w14:textId="77777777" w:rsidR="00D01D6C" w:rsidRPr="00EB3B0A" w:rsidRDefault="00CB02DA" w:rsidP="000B6127">
      <w:pPr>
        <w:pStyle w:val="Heading2"/>
        <w:wordWrap w:val="0"/>
        <w:spacing w:after="120" w:line="240" w:lineRule="auto"/>
        <w:rPr>
          <w:lang w:val="en-AU"/>
        </w:rPr>
      </w:pPr>
      <w:bookmarkStart w:id="98" w:name="_Toc256000001"/>
      <w:r w:rsidRPr="00EB3B0A">
        <w:rPr>
          <w:rFonts w:ascii="Myanmar Text" w:eastAsia="Zawgyi-One" w:hAnsi="Myanmar Text" w:cs="Myanmar Text"/>
        </w:rPr>
        <w:lastRenderedPageBreak/>
        <w:t>ဘၣ်ဃးဒီးပ</w:t>
      </w:r>
      <w:r w:rsidRPr="00EB3B0A">
        <w:rPr>
          <w:rFonts w:eastAsia="Zawgyi-One" w:cs="Zawgyi-One"/>
        </w:rPr>
        <w:t xml:space="preserve"> Action Plan</w:t>
      </w:r>
      <w:bookmarkEnd w:id="98"/>
    </w:p>
    <w:tbl>
      <w:tblPr>
        <w:tblW w:w="9216" w:type="dxa"/>
        <w:tblLayout w:type="fixed"/>
        <w:tblLook w:val="04A0" w:firstRow="1" w:lastRow="0" w:firstColumn="1" w:lastColumn="0" w:noHBand="0" w:noVBand="1"/>
      </w:tblPr>
      <w:tblGrid>
        <w:gridCol w:w="2551"/>
        <w:gridCol w:w="6336"/>
        <w:gridCol w:w="164"/>
        <w:gridCol w:w="76"/>
        <w:gridCol w:w="89"/>
      </w:tblGrid>
      <w:tr w:rsidR="00A71A83" w:rsidRPr="00EB3B0A" w14:paraId="14E5E2EB" w14:textId="77777777" w:rsidTr="00D51C9C">
        <w:trPr>
          <w:gridAfter w:val="2"/>
          <w:wAfter w:w="165" w:type="dxa"/>
          <w:trHeight w:val="2124"/>
        </w:trPr>
        <w:tc>
          <w:tcPr>
            <w:tcW w:w="2551" w:type="dxa"/>
            <w:vAlign w:val="center"/>
          </w:tcPr>
          <w:p w14:paraId="25B35250" w14:textId="77777777" w:rsidR="001F34EE" w:rsidRPr="00EB3B0A" w:rsidRDefault="00CB02DA" w:rsidP="000B6127">
            <w:pPr>
              <w:pStyle w:val="Image"/>
              <w:wordWrap w:val="0"/>
              <w:spacing w:before="0" w:after="0" w:line="240" w:lineRule="auto"/>
              <w:rPr>
                <w:noProof/>
              </w:rPr>
            </w:pP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7088" behindDoc="0" locked="0" layoutInCell="1" allowOverlap="1" wp14:anchorId="72E3FFED" wp14:editId="446EAAC6">
                      <wp:simplePos x="0" y="0"/>
                      <wp:positionH relativeFrom="column">
                        <wp:posOffset>294640</wp:posOffset>
                      </wp:positionH>
                      <wp:positionV relativeFrom="paragraph">
                        <wp:posOffset>323215</wp:posOffset>
                      </wp:positionV>
                      <wp:extent cx="892175" cy="231775"/>
                      <wp:effectExtent l="0" t="0" r="3175" b="0"/>
                      <wp:wrapNone/>
                      <wp:docPr id="71200283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FAD7E25" w14:textId="77777777" w:rsidR="00CB02DA" w:rsidRPr="00307082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b/>
                                      <w:bCs/>
                                      <w:spacing w:val="-6"/>
                                      <w:sz w:val="13"/>
                                      <w:szCs w:val="13"/>
                                    </w:rPr>
                                  </w:pPr>
                                  <w:bookmarkStart w:id="99" w:name="_Hlk155700983"/>
                                  <w:bookmarkStart w:id="100" w:name="_Hlk155700984"/>
                                  <w:r w:rsidRPr="00307082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6"/>
                                      <w:sz w:val="13"/>
                                      <w:szCs w:val="13"/>
                                    </w:rPr>
                                    <w:t>ပတၢ်မၤအကျဲခိၣ်သ့ၣ်</w:t>
                                  </w:r>
                                  <w:bookmarkEnd w:id="99"/>
                                  <w:bookmarkEnd w:id="100"/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E3FFED" id="_x0000_s1030" type="#_x0000_t202" style="position:absolute;left:0;text-align:left;margin-left:23.2pt;margin-top:25.45pt;width:70.25pt;height:18.2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" filled="f" stroked="f">
                      <v:textbox inset="0,0,0,0">
                        <w:txbxContent>
                          <w:p w14:paraId="4FAD7E25" w14:textId="77777777" w:rsidR="00CB02DA" w:rsidRPr="00307082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b/>
                                <w:bCs/>
                                <w:spacing w:val="-6"/>
                                <w:sz w:val="13"/>
                                <w:szCs w:val="13"/>
                              </w:rPr>
                            </w:pPr>
                            <w:bookmarkStart w:id="101" w:name="_Hlk155700983"/>
                            <w:bookmarkStart w:id="102" w:name="_Hlk155700984"/>
                            <w:r w:rsidRPr="00307082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6"/>
                                <w:sz w:val="13"/>
                                <w:szCs w:val="13"/>
                              </w:rPr>
                              <w:t>ပတၢ်မၤအကျဲခိၣ်သ့ၣ်</w:t>
                            </w:r>
                            <w:bookmarkEnd w:id="101"/>
                            <w:bookmarkEnd w:id="102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F34EE" w:rsidRPr="00EB3B0A">
              <w:rPr>
                <w:noProof/>
              </w:rPr>
              <w:drawing>
                <wp:inline distT="0" distB="0" distL="0" distR="0" wp14:anchorId="75942960" wp14:editId="50044681">
                  <wp:extent cx="1404000" cy="1404000"/>
                  <wp:effectExtent l="0" t="0" r="5715" b="5715"/>
                  <wp:docPr id="478145865" name="Picture 44" descr="တၢ်မၤအကျဲခိၣ်သ့ၣ်အလံာ်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145865" name="Picture 44" descr="တၢ်မၤအကျဲခိၣ်သ့ၣ်အလံာ်တဘ့ၣ်လီၤ.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0" w:type="dxa"/>
            <w:gridSpan w:val="2"/>
            <w:vAlign w:val="center"/>
          </w:tcPr>
          <w:p w14:paraId="6B699F07" w14:textId="77777777" w:rsidR="001F34EE" w:rsidRPr="00EB3B0A" w:rsidRDefault="00CB02DA" w:rsidP="000B6127">
            <w:pPr>
              <w:wordWrap w:val="0"/>
              <w:spacing w:before="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ပကွဲး၀ဲဒၣ်</w:t>
            </w:r>
            <w:r w:rsidRPr="00EB3B0A">
              <w:rPr>
                <w:rFonts w:eastAsia="Zawgyi-One" w:cs="Zawgyi-One"/>
              </w:rPr>
              <w:t xml:space="preserve"> Cultural and Linguistic Diversity Strategy 2024–2028 </w:t>
            </w:r>
            <w:r w:rsidRPr="00EB3B0A">
              <w:rPr>
                <w:rFonts w:ascii="Myanmar Text" w:eastAsia="Zawgyi-One" w:hAnsi="Myanmar Text" w:cs="Myanmar Text"/>
              </w:rPr>
              <w:t>အသီတဘ့ၣ်အံၤလီၤ</w:t>
            </w:r>
            <w:r w:rsidRPr="00EB3B0A">
              <w:rPr>
                <w:rFonts w:eastAsia="Zawgyi-One" w:cs="Zawgyi-One"/>
              </w:rPr>
              <w:t>.</w:t>
            </w:r>
          </w:p>
          <w:p w14:paraId="4E06B2D3" w14:textId="77777777" w:rsidR="007C2796" w:rsidRPr="00EB3B0A" w:rsidRDefault="00CB02DA" w:rsidP="000B6127">
            <w:pPr>
              <w:wordWrap w:val="0"/>
              <w:spacing w:before="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ပကိးအီၤလၢတၢ်မၤကျိၤကျဲန့ၣ်လီၤ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7207160D" w14:textId="103E4588" w:rsidR="007C2796" w:rsidRPr="00EB3B0A" w:rsidRDefault="00CB02DA" w:rsidP="000B6127">
            <w:pPr>
              <w:wordWrap w:val="0"/>
              <w:spacing w:before="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တခါအံၤန့ၣ်မ့ၢ်တၢ်ရဲၣ်တၢ်ကျဲၤတခါလၢမ့ၢ်ပကမၤကဲထီၣ်</w:t>
            </w:r>
            <w:r w:rsidR="00307082">
              <w:rPr>
                <w:rFonts w:eastAsia="Zawgyi-One" w:cs="Zawgyi-One"/>
              </w:rPr>
              <w:br/>
            </w:r>
            <w:r w:rsidRPr="00EB3B0A">
              <w:rPr>
                <w:rFonts w:eastAsia="Zawgyi-One" w:cs="Zawgyi-One"/>
              </w:rPr>
              <w:t xml:space="preserve">NDIS </w:t>
            </w:r>
            <w:r w:rsidRPr="00EB3B0A">
              <w:rPr>
                <w:rFonts w:ascii="Myanmar Text" w:eastAsia="Zawgyi-One" w:hAnsi="Myanmar Text" w:cs="Myanmar Text"/>
              </w:rPr>
              <w:t>ဂ့ၤန့ၢ်အလီၢ်လၢ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ပှၤပၣ်ဃုၥ်ပၣ်ဂီၢ်တဖၣ်အဂီၢ်ဒ်လဲၣ်န့ၣ်လီၤ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297C8250" w14:textId="77777777" w:rsidTr="00D51C9C">
        <w:trPr>
          <w:gridAfter w:val="2"/>
          <w:wAfter w:w="165" w:type="dxa"/>
          <w:trHeight w:val="1886"/>
        </w:trPr>
        <w:tc>
          <w:tcPr>
            <w:tcW w:w="2551" w:type="dxa"/>
            <w:vAlign w:val="center"/>
          </w:tcPr>
          <w:p w14:paraId="523EFDF4" w14:textId="77777777" w:rsidR="007C2796" w:rsidRPr="00EB3B0A" w:rsidRDefault="00CB02DA" w:rsidP="000B6127">
            <w:pPr>
              <w:pStyle w:val="Image"/>
              <w:wordWrap w:val="0"/>
              <w:spacing w:before="0" w:after="0" w:line="240" w:lineRule="auto"/>
              <w:rPr>
                <w:noProof/>
              </w:rPr>
            </w:pP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9136" behindDoc="0" locked="0" layoutInCell="1" allowOverlap="1" wp14:anchorId="4F119BCD" wp14:editId="370828EC">
                      <wp:simplePos x="0" y="0"/>
                      <wp:positionH relativeFrom="column">
                        <wp:posOffset>368935</wp:posOffset>
                      </wp:positionH>
                      <wp:positionV relativeFrom="paragraph">
                        <wp:posOffset>210185</wp:posOffset>
                      </wp:positionV>
                      <wp:extent cx="744220" cy="380365"/>
                      <wp:effectExtent l="0" t="0" r="0" b="635"/>
                      <wp:wrapNone/>
                      <wp:docPr id="20975204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4830" cy="3803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4300D3F" w14:textId="4CEBCFE6" w:rsidR="00CB02DA" w:rsidRPr="00307082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6"/>
                                      <w:sz w:val="16"/>
                                      <w:szCs w:val="16"/>
                                      <w:lang w:val="en-PH"/>
                                    </w:rPr>
                                  </w:pPr>
                                  <w:r w:rsidRPr="00307082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6"/>
                                      <w:sz w:val="16"/>
                                      <w:szCs w:val="16"/>
                                    </w:rPr>
                                    <w:t>တၢ်ဖံးတၢ်မၤအတၢ်ရဲၣ်တၢ်ကျဲၤ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119BCD" id="_x0000_s1031" type="#_x0000_t202" style="position:absolute;left:0;text-align:left;margin-left:29.05pt;margin-top:16.55pt;width:58.6pt;height:29.9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" filled="f" stroked="f">
                      <v:textbox inset="0,0,0,0">
                        <w:txbxContent>
                          <w:p w14:paraId="54300D3F" w14:textId="4CEBCFE6" w:rsidR="00CB02DA" w:rsidRPr="00307082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6"/>
                                <w:sz w:val="16"/>
                                <w:szCs w:val="16"/>
                                <w:lang w:val="en-PH"/>
                              </w:rPr>
                            </w:pPr>
                            <w:r w:rsidRPr="00307082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6"/>
                                <w:sz w:val="16"/>
                                <w:szCs w:val="16"/>
                              </w:rPr>
                              <w:t>တၢ်ဖံးတၢ်မၤအတၢ်ရဲၣ်တၢ်ကျဲၤ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C2796" w:rsidRPr="00EB3B0A">
              <w:rPr>
                <w:noProof/>
              </w:rPr>
              <w:drawing>
                <wp:inline distT="0" distB="0" distL="0" distR="0" wp14:anchorId="2E588384" wp14:editId="14BA28C3">
                  <wp:extent cx="1404000" cy="1404000"/>
                  <wp:effectExtent l="0" t="0" r="5715" b="5715"/>
                  <wp:docPr id="700079581" name="Picture 1" descr="တၢ်ဖံးတၢ်မၤအတၢ်ရဲၣ်တၢ်ကျဲၤအလံာ်ဒုးနဲၣ်၀ဲစရီတဘ့ၣ်ဃုာ်ဒီးတၢ်တိၤနီၣ်ဃာ်တဖ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079581" name="Picture 1" descr="တၢ်ဖံးတၢ်မၤအတၢ်ရဲၣ်တၢ်ကျဲၤအလံာ်ဒုးနဲၣ်၀ဲစရီတဘ့ၣ်ဃုာ်ဒီးတၢ်တိၤနီၣ်ဃာ်တဖၣ်လီၤ.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0" w:type="dxa"/>
            <w:gridSpan w:val="2"/>
            <w:vAlign w:val="center"/>
          </w:tcPr>
          <w:p w14:paraId="55A15667" w14:textId="77777777" w:rsidR="007C2796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eastAsia="Zawgyi-One" w:cs="Zawgyi-One"/>
              </w:rPr>
              <w:t xml:space="preserve">Action Plan </w:t>
            </w:r>
            <w:r w:rsidRPr="00EB3B0A">
              <w:rPr>
                <w:rFonts w:ascii="Myanmar Text" w:eastAsia="Zawgyi-One" w:hAnsi="Myanmar Text" w:cs="Myanmar Text"/>
              </w:rPr>
              <w:t>တခါအံၤရှဲပၠး၀ဲဒၣ်တၢ်လၢပကမၤအီၤလၢတၢ်ကဆီၣ်ထွဲ</w:t>
            </w:r>
            <w:r w:rsidRPr="00EB3B0A">
              <w:rPr>
                <w:rFonts w:eastAsia="Zawgyi-One" w:cs="Zawgyi-One"/>
              </w:rPr>
              <w:t xml:space="preserve"> Strategy </w:t>
            </w:r>
            <w:r w:rsidRPr="00EB3B0A">
              <w:rPr>
                <w:rFonts w:ascii="Myanmar Text" w:eastAsia="Zawgyi-One" w:hAnsi="Myanmar Text" w:cs="Myanmar Text"/>
              </w:rPr>
              <w:t>တခါအံၤမ့ၢ်မနုၤလဲၣ်န့ၣ်လီၤ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08D25380" w14:textId="77777777" w:rsidTr="00D51C9C">
        <w:trPr>
          <w:gridAfter w:val="1"/>
          <w:wAfter w:w="89" w:type="dxa"/>
        </w:trPr>
        <w:tc>
          <w:tcPr>
            <w:tcW w:w="2551" w:type="dxa"/>
            <w:vAlign w:val="center"/>
          </w:tcPr>
          <w:p w14:paraId="28A00930" w14:textId="6FE9898E" w:rsidR="007C2796" w:rsidRPr="00EB3B0A" w:rsidRDefault="00307082" w:rsidP="000B6127">
            <w:pPr>
              <w:pStyle w:val="Image"/>
              <w:wordWrap w:val="0"/>
              <w:spacing w:before="0" w:after="0" w:line="240" w:lineRule="auto"/>
              <w:rPr>
                <w:noProof/>
              </w:rPr>
            </w:pP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1184" behindDoc="0" locked="0" layoutInCell="1" allowOverlap="1" wp14:anchorId="4BB4E42C" wp14:editId="16A92A5D">
                      <wp:simplePos x="0" y="0"/>
                      <wp:positionH relativeFrom="column">
                        <wp:posOffset>534035</wp:posOffset>
                      </wp:positionH>
                      <wp:positionV relativeFrom="paragraph">
                        <wp:posOffset>422275</wp:posOffset>
                      </wp:positionV>
                      <wp:extent cx="764540" cy="267970"/>
                      <wp:effectExtent l="0" t="0" r="0" b="0"/>
                      <wp:wrapNone/>
                      <wp:docPr id="6624971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64740" cy="2679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4F757D6" w14:textId="77777777" w:rsidR="00CB02DA" w:rsidRPr="00307082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6"/>
                                      <w:sz w:val="11"/>
                                      <w:szCs w:val="11"/>
                                      <w:lang w:val="en-PH"/>
                                    </w:rPr>
                                  </w:pPr>
                                  <w:r w:rsidRPr="00307082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6"/>
                                      <w:sz w:val="11"/>
                                      <w:szCs w:val="11"/>
                                    </w:rPr>
                                    <w:t>တၢ်အစၢလၢအဟဲထီၣ်တဖၣ်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B4E42C" id="_x0000_s1032" type="#_x0000_t202" style="position:absolute;left:0;text-align:left;margin-left:42.05pt;margin-top:33.25pt;width:60.2pt;height:21.1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" filled="f" stroked="f">
                      <v:textbox inset="0,0,0,0">
                        <w:txbxContent>
                          <w:p w14:paraId="74F757D6" w14:textId="77777777" w:rsidR="00CB02DA" w:rsidRPr="00307082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6"/>
                                <w:sz w:val="11"/>
                                <w:szCs w:val="11"/>
                                <w:lang w:val="en-PH"/>
                              </w:rPr>
                            </w:pPr>
                            <w:r w:rsidRPr="00307082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6"/>
                                <w:sz w:val="11"/>
                                <w:szCs w:val="11"/>
                              </w:rPr>
                              <w:t>တၢ်အစၢလၢအဟဲထီၣ်တဖၣ်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3232" behindDoc="0" locked="0" layoutInCell="1" allowOverlap="1" wp14:anchorId="44BA7118" wp14:editId="39DA3F17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158115</wp:posOffset>
                      </wp:positionV>
                      <wp:extent cx="892175" cy="210185"/>
                      <wp:effectExtent l="0" t="0" r="3175" b="0"/>
                      <wp:wrapNone/>
                      <wp:docPr id="174935264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101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BA4394D" w14:textId="77777777" w:rsidR="00CB02DA" w:rsidRPr="00307082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5"/>
                                      <w:szCs w:val="15"/>
                                      <w:lang w:val="en-PH"/>
                                    </w:rPr>
                                  </w:pPr>
                                  <w:r w:rsidRPr="00307082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5"/>
                                      <w:szCs w:val="15"/>
                                    </w:rPr>
                                    <w:t>တၢ်ဖံးတၢ်မၤတဖၣ်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BA7118" id="_x0000_s1033" type="#_x0000_t202" style="position:absolute;left:0;text-align:left;margin-left:9.2pt;margin-top:12.45pt;width:70.25pt;height:16.55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" filled="f" stroked="f">
                      <v:textbox inset="0,0,0,0">
                        <w:txbxContent>
                          <w:p w14:paraId="0BA4394D" w14:textId="77777777" w:rsidR="00CB02DA" w:rsidRPr="00307082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5"/>
                                <w:szCs w:val="15"/>
                                <w:lang w:val="en-PH"/>
                              </w:rPr>
                            </w:pPr>
                            <w:r w:rsidRPr="00307082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5"/>
                                <w:szCs w:val="15"/>
                              </w:rPr>
                              <w:t>တၢ်ဖံးတၢ်မၤတဖၣ်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C2796" w:rsidRPr="00EB3B0A">
              <w:rPr>
                <w:noProof/>
              </w:rPr>
              <w:drawing>
                <wp:inline distT="0" distB="0" distL="0" distR="0" wp14:anchorId="6EF5AEF5" wp14:editId="6245E304">
                  <wp:extent cx="1404000" cy="1404000"/>
                  <wp:effectExtent l="0" t="0" r="5715" b="5715"/>
                  <wp:docPr id="2088040572" name="Picture 2" descr="မ့ၢ်တၢ်အစၢလၢအဟဲထီၣ်အလံာ်ဒီးတၢ်ဖံးတၢ်မၤအလံာ်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040572" name="Picture 2" descr="မ့ၢ်တၢ်အစၢလၢအဟဲထီၣ်အလံာ်ဒီးတၢ်ဖံးတၢ်မၤအလံာ်တဘ့ၣ်လီၤ.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gridSpan w:val="3"/>
            <w:vAlign w:val="center"/>
          </w:tcPr>
          <w:p w14:paraId="1E8D2CEA" w14:textId="77777777" w:rsidR="007C2796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အရှဲပၠး၀ဲဒၣ်</w:t>
            </w:r>
            <w:r w:rsidRPr="00EB3B0A">
              <w:rPr>
                <w:rFonts w:eastAsia="Zawgyi-One" w:cs="Zawgyi-One"/>
              </w:rPr>
              <w:t>-</w:t>
            </w:r>
          </w:p>
          <w:p w14:paraId="2900C282" w14:textId="77777777" w:rsidR="007C2796" w:rsidRPr="00EB3B0A" w:rsidRDefault="00CB02DA" w:rsidP="000B6127">
            <w:pPr>
              <w:pStyle w:val="ListParagraph"/>
              <w:numPr>
                <w:ilvl w:val="0"/>
                <w:numId w:val="36"/>
              </w:numPr>
              <w:wordWrap w:val="0"/>
              <w:spacing w:line="240" w:lineRule="auto"/>
              <w:rPr>
                <w:rFonts w:eastAsia="Times New Roman" w:cs="Tahoma"/>
              </w:rPr>
            </w:pPr>
            <w:r w:rsidRPr="00EB3B0A">
              <w:rPr>
                <w:rFonts w:ascii="Myanmar Text" w:eastAsia="Zawgyi-One" w:hAnsi="Myanmar Text" w:cs="Myanmar Text"/>
              </w:rPr>
              <w:t>တၢ်ဖံးတၢ်မၤလၢတၢ်ကမၤအီၤ</w:t>
            </w:r>
            <w:r w:rsidRPr="00EB3B0A">
              <w:rPr>
                <w:rFonts w:eastAsia="Zawgyi-One" w:cs="Zawgyi-One"/>
              </w:rPr>
              <w:t xml:space="preserve"> </w:t>
            </w:r>
          </w:p>
          <w:p w14:paraId="1D32C33B" w14:textId="77777777" w:rsidR="007C2796" w:rsidRPr="00EB3B0A" w:rsidRDefault="00CB02DA" w:rsidP="000B6127">
            <w:pPr>
              <w:pStyle w:val="ListParagraph"/>
              <w:numPr>
                <w:ilvl w:val="0"/>
                <w:numId w:val="36"/>
              </w:numPr>
              <w:wordWrap w:val="0"/>
              <w:spacing w:line="240" w:lineRule="auto"/>
              <w:rPr>
                <w:rFonts w:eastAsia="Times New Roman" w:cs="Tahoma"/>
              </w:rPr>
            </w:pPr>
            <w:r w:rsidRPr="00EB3B0A">
              <w:rPr>
                <w:rStyle w:val="Strong"/>
                <w:rFonts w:ascii="Myanmar Text" w:eastAsia="Zawgyi-One" w:hAnsi="Myanmar Text" w:cs="Myanmar Text"/>
              </w:rPr>
              <w:t>တၢ်အစၢလၢအအိၣ်ထီၣ်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လၢပအဲၣ်ဒိးအီၤန့ၣ်လီၤ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3F786548" w14:textId="77777777" w:rsidR="007C2796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တၢ်အစၢလၢအဟဲထီၣ်တဖၣ်မ့ၢ်ကျိၤကျဲလၢပတၢ်မၤန့ၣ်ဆီတလဲပှၤအတၢ်အိၣ်မူတဖၣ်န့ၣ်လီၤ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14E6D887" w14:textId="77777777" w:rsidTr="00D51C9C">
        <w:trPr>
          <w:gridAfter w:val="3"/>
          <w:wAfter w:w="329" w:type="dxa"/>
        </w:trPr>
        <w:tc>
          <w:tcPr>
            <w:tcW w:w="2551" w:type="dxa"/>
            <w:vAlign w:val="center"/>
          </w:tcPr>
          <w:p w14:paraId="07DA0EE6" w14:textId="77777777" w:rsidR="007C2796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2E22ED97" wp14:editId="0D018B3B">
                  <wp:extent cx="1404000" cy="1404000"/>
                  <wp:effectExtent l="0" t="0" r="5715" b="5715"/>
                  <wp:docPr id="1569362203" name="Picture 1569362203" descr="ပှၤပၣ်ဃုၥ်ပၣ်ဂီၢ်တဂၤဖီၣ်ဃာ် NDIS အတၢ်ရဲၣ်တၢ်ကျဲၤလီၤ. လၢအ၀ဲသ့ၣ်အဖီခိၣ်မ့ၢ်စုမုၢ်ကျၢၢ်တဘိယူာ်ထီၣ်အသးဃုာ်ဒီးပျၢ်တဘိနဲၣ်အသးဆူတၢ်ဖီခိ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9362203" name="Picture 1569362203" descr="ပှၤပၣ်ဃုၥ်ပၣ်ဂီၢ်တဂၤဖီၣ်ဃာ် NDIS အတၢ်ရဲၣ်တၢ်ကျဲၤလီၤ. လၢအ၀ဲသ့ၣ်အဖီခိၣ်မ့ၢ်စုမုၢ်ကျၢၢ်တဘိယူာ်ထီၣ်အသးဃုာ်ဒီးပျၢ်တဘိနဲၣ်အသးဆူတၢ်ဖီခိၣ်လီၤ.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36" w:type="dxa"/>
            <w:vAlign w:val="center"/>
          </w:tcPr>
          <w:p w14:paraId="537A4646" w14:textId="77777777" w:rsidR="007C2796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ပအဲၣ်ဒိးမၤန့ၢ်တၢ်အစၢလၢအဂ့ၤတဖၣ်လၢတၢ်ကမၤဂ့ၤထီၣ်ပှၤပၣ်ဃုၥ်ပၣ်ဂီၢ်တဖၣ်အတၢ်လဲၤခီဖျိဒီး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2C488236" w14:textId="77777777" w:rsidTr="00D51C9C">
        <w:tc>
          <w:tcPr>
            <w:tcW w:w="2551" w:type="dxa"/>
            <w:vAlign w:val="center"/>
          </w:tcPr>
          <w:p w14:paraId="770D7880" w14:textId="77777777" w:rsidR="007C2796" w:rsidRPr="00EB3B0A" w:rsidRDefault="00CB02DA" w:rsidP="000B6127">
            <w:pPr>
              <w:pStyle w:val="Image"/>
              <w:wordWrap w:val="0"/>
              <w:spacing w:before="0" w:after="100" w:afterAutospacing="1" w:line="240" w:lineRule="auto"/>
            </w:pPr>
            <w:r w:rsidRPr="00EB3B0A">
              <w:rPr>
                <w:noProof/>
              </w:rPr>
              <w:drawing>
                <wp:inline distT="0" distB="0" distL="0" distR="0" wp14:anchorId="0F4713F4" wp14:editId="34D52FFD">
                  <wp:extent cx="1404000" cy="1404000"/>
                  <wp:effectExtent l="0" t="0" r="5715" b="5715"/>
                  <wp:docPr id="1717061877" name="Picture 1717061877" descr="ပှၤတဂၤဆိကမိၣ်တၢ်ဒီးလၢအဖီခိၣ်မ့ၢ်တၢ်ဆိကမိၣ်အပနီၣ်တခါအပူၤအိၣ်ဃုာ်ဒီးစုမုၢ်ကျၢၢ်တဘိယူာ်ထီၣ်အသး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7061877" name="Picture 1717061877" descr="ပှၤတဂၤဆိကမိၣ်တၢ်ဒီးလၢအဖီခိၣ်မ့ၢ်တၢ်ဆိကမိၣ်အပနီၣ်တခါအပူၤအိၣ်ဃုာ်ဒီးစုမုၢ်ကျၢၢ်တဘိယူာ်ထီၣ်အသးလီၤ.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5" w:type="dxa"/>
            <w:gridSpan w:val="4"/>
            <w:vAlign w:val="center"/>
          </w:tcPr>
          <w:p w14:paraId="5AD4AEF3" w14:textId="77777777" w:rsidR="007C2796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eastAsia="Zawgyi-One" w:cs="Zawgyi-One"/>
              </w:rPr>
              <w:t xml:space="preserve">Action Plan </w:t>
            </w:r>
            <w:r w:rsidRPr="00EB3B0A">
              <w:rPr>
                <w:rFonts w:ascii="Myanmar Text" w:eastAsia="Zawgyi-One" w:hAnsi="Myanmar Text" w:cs="Myanmar Text"/>
              </w:rPr>
              <w:t>တခါအံၤကရှဲပၠးစ့ၢ်ကီးဖဲတၢ်ဖံးတၢ်မၤတဖၣ်ကဲထီၣ်ကဲထီၣ်န့ၣ်ပသ့ၣ်ညါအီၤကသ့ဒ်လဲၣ်န့ၣ်လီၤ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74B8149A" w14:textId="77777777" w:rsidR="007A0C51" w:rsidRPr="00EB3B0A" w:rsidRDefault="00CB02DA" w:rsidP="000B6127">
      <w:pPr>
        <w:pStyle w:val="Heading2"/>
        <w:wordWrap w:val="0"/>
        <w:spacing w:line="240" w:lineRule="auto"/>
        <w:rPr>
          <w:color w:val="000000" w:themeColor="text1"/>
        </w:rPr>
      </w:pPr>
      <w:r w:rsidRPr="00EB3B0A">
        <w:rPr>
          <w:rStyle w:val="Heading2Char"/>
          <w:b/>
          <w:bCs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719EC729" wp14:editId="22794C8D">
                <wp:simplePos x="0" y="0"/>
                <wp:positionH relativeFrom="page">
                  <wp:align>center</wp:align>
                </wp:positionH>
                <wp:positionV relativeFrom="paragraph">
                  <wp:posOffset>-213164</wp:posOffset>
                </wp:positionV>
                <wp:extent cx="6422400" cy="1245207"/>
                <wp:effectExtent l="19050" t="19050" r="16510" b="12700"/>
                <wp:wrapNone/>
                <wp:docPr id="155562356" name="Rectangle: Rounded Corners 15556235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1245207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8AC64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CC985B" id="Rectangle: Rounded Corners 155562356" o:spid="_x0000_s1026" alt="&quot;&quot;" style="position:absolute;margin-left:0;margin-top:-16.8pt;width:505.7pt;height:98.05pt;z-index:-2515927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" fillcolor="#8ac640" strokecolor="#6b2976" strokeweight="3pt">
                <w10:wrap anchorx="page"/>
              </v:roundrect>
            </w:pict>
          </mc:Fallback>
        </mc:AlternateContent>
      </w:r>
      <w:bookmarkStart w:id="101" w:name="_Toc256000002"/>
      <w:r w:rsidRPr="00EB3B0A">
        <w:rPr>
          <w:rFonts w:ascii="Myanmar Text" w:eastAsia="Zawgyi-One" w:hAnsi="Myanmar Text" w:cs="Myanmar Text"/>
          <w:color w:val="000000" w:themeColor="text1"/>
        </w:rPr>
        <w:t>၁</w:t>
      </w:r>
      <w:r w:rsidRPr="00EB3B0A">
        <w:rPr>
          <w:rFonts w:eastAsia="Zawgyi-One" w:cs="Zawgyi-One"/>
          <w:color w:val="000000" w:themeColor="text1"/>
        </w:rPr>
        <w:t xml:space="preserve">. </w:t>
      </w:r>
      <w:r w:rsidRPr="00EB3B0A">
        <w:rPr>
          <w:rFonts w:ascii="Myanmar Text" w:eastAsia="Zawgyi-One" w:hAnsi="Myanmar Text" w:cs="Myanmar Text"/>
          <w:color w:val="000000" w:themeColor="text1"/>
        </w:rPr>
        <w:t>ပညိၣ်လီၤလၢ</w:t>
      </w:r>
      <w:r w:rsidRPr="00EB3B0A">
        <w:rPr>
          <w:rFonts w:eastAsia="Zawgyi-One" w:cs="Zawgyi-One"/>
          <w:color w:val="000000" w:themeColor="text1"/>
        </w:rPr>
        <w:t xml:space="preserve"> CALD </w:t>
      </w:r>
      <w:r w:rsidRPr="00EB3B0A">
        <w:rPr>
          <w:rFonts w:ascii="Myanmar Text" w:eastAsia="Zawgyi-One" w:hAnsi="Myanmar Text" w:cs="Myanmar Text"/>
          <w:color w:val="000000" w:themeColor="text1"/>
        </w:rPr>
        <w:t>အပှၤနုၥ်ပၣ်ဃုၥ်တဖၣ်အဂ့ၢ်ဖဲပမၤတၢ်အခါ</w:t>
      </w:r>
      <w:bookmarkEnd w:id="101"/>
    </w:p>
    <w:p w14:paraId="54FB409F" w14:textId="77777777" w:rsidR="007A0C51" w:rsidRPr="00EB3B0A" w:rsidRDefault="00CB02DA" w:rsidP="000B6127">
      <w:pPr>
        <w:pStyle w:val="Heading3"/>
        <w:wordWrap w:val="0"/>
        <w:spacing w:before="480" w:after="120" w:line="240" w:lineRule="auto"/>
      </w:pPr>
      <w:r w:rsidRPr="00EB3B0A">
        <w:rPr>
          <w:noProof/>
        </w:rPr>
        <mc:AlternateContent>
          <mc:Choice Requires="wpg">
            <w:drawing>
              <wp:anchor distT="0" distB="0" distL="114300" distR="114300" simplePos="0" relativeHeight="251725824" behindDoc="1" locked="0" layoutInCell="1" allowOverlap="1" wp14:anchorId="3020E084" wp14:editId="785202FD">
                <wp:simplePos x="0" y="0"/>
                <wp:positionH relativeFrom="margin">
                  <wp:posOffset>0</wp:posOffset>
                </wp:positionH>
                <wp:positionV relativeFrom="paragraph">
                  <wp:posOffset>531316</wp:posOffset>
                </wp:positionV>
                <wp:extent cx="5798820" cy="241300"/>
                <wp:effectExtent l="19050" t="19050" r="11430" b="25400"/>
                <wp:wrapNone/>
                <wp:docPr id="1112759029" name="Group 11127590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836548595" name="Straight Connector 836548595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37133973" name="Oval 213713397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112759029" o:spid="_x0000_s1035" alt="&quot;&quot;" style="width:456.6pt;height:19pt;margin-top:41.85pt;margin-left:0;mso-height-relative:margin;mso-position-horizontal-relative:margin;mso-width-relative:margin;position:absolute;z-index:-251589632" coordsize="57991,2415">
                <v:line id="Straight Connector 836548595" o:spid="_x0000_s1036" style="mso-wrap-style:square;position:absolute;visibility:visible" from="0,1306" to="57167,1306" o:connectortype="straight" strokecolor="#65276f" strokeweight="3pt">
                  <v:stroke endcap="round"/>
                </v:line>
                <v:oval id="Oval 2137133973" o:spid="_x0000_s1037" style="width:2415;height:2415;left:55576;mso-wrap-style:square;position:absolute;v-text-anchor:middle;visibility:visible" fillcolor="#8ac640" strokecolor="#6b2976" strokeweight="3pt"/>
                <w10:wrap anchorx="margin"/>
              </v:group>
            </w:pict>
          </mc:Fallback>
        </mc:AlternateContent>
      </w:r>
      <w:r w:rsidRPr="00EB3B0A">
        <w:rPr>
          <w:rFonts w:ascii="Myanmar Text" w:eastAsia="Zawgyi-One" w:hAnsi="Myanmar Text" w:cs="Myanmar Text"/>
        </w:rPr>
        <w:t>တၢ်ဖံးတၢ်မၤ</w:t>
      </w:r>
      <w:r w:rsidRPr="00EB3B0A">
        <w:rPr>
          <w:rFonts w:eastAsia="Zawgyi-One" w:cs="Zawgyi-One"/>
        </w:rPr>
        <w:t xml:space="preserve"> </w:t>
      </w:r>
      <w:r w:rsidRPr="00EB3B0A">
        <w:rPr>
          <w:rFonts w:ascii="Myanmar Text" w:eastAsia="Zawgyi-One" w:hAnsi="Myanmar Text" w:cs="Myanmar Text"/>
        </w:rPr>
        <w:t>၁</w:t>
      </w:r>
    </w:p>
    <w:tbl>
      <w:tblPr>
        <w:tblW w:w="9354" w:type="dxa"/>
        <w:tblLayout w:type="fixed"/>
        <w:tblLook w:val="04A0" w:firstRow="1" w:lastRow="0" w:firstColumn="1" w:lastColumn="0" w:noHBand="0" w:noVBand="1"/>
      </w:tblPr>
      <w:tblGrid>
        <w:gridCol w:w="2551"/>
        <w:gridCol w:w="6373"/>
        <w:gridCol w:w="148"/>
        <w:gridCol w:w="142"/>
        <w:gridCol w:w="140"/>
      </w:tblGrid>
      <w:tr w:rsidR="00A71A83" w:rsidRPr="00EB3B0A" w14:paraId="2BC2B610" w14:textId="77777777" w:rsidTr="00D51C9C">
        <w:trPr>
          <w:gridAfter w:val="3"/>
          <w:wAfter w:w="430" w:type="dxa"/>
          <w:trHeight w:val="2934"/>
        </w:trPr>
        <w:tc>
          <w:tcPr>
            <w:tcW w:w="2551" w:type="dxa"/>
            <w:vAlign w:val="center"/>
          </w:tcPr>
          <w:p w14:paraId="45EAE429" w14:textId="77777777" w:rsidR="007A0C51" w:rsidRPr="00EB3B0A" w:rsidRDefault="00CB02DA" w:rsidP="00307082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7D499858" wp14:editId="0B6672AA">
                  <wp:extent cx="1482725" cy="1482725"/>
                  <wp:effectExtent l="0" t="0" r="3175" b="3175"/>
                  <wp:docPr id="797344409" name="Picture 797344409" descr="ပှၤတဂၤဟ့ၣ်တၢ်ယူာ်ထီၣ်စုမုၢ်တဘိလီၤ. လၢအ၀ဲသ့ၣ်အကပၤမ့ၢ်တၢ်ဆိကမိၣ်အပနီၣ်တခါဒီးတၢ်ပူၤဖျဲး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7344409" name="Picture 797344409" descr="ပှၤတဂၤဟ့ၣ်တၢ်ယူာ်ထီၣ်စုမုၢ်တဘိလီၤ. လၢအ၀ဲသ့ၣ်အကပၤမ့ၢ်တၢ်ဆိကမိၣ်အပနီၣ်တခါဒီးတၢ်ပူၤဖျဲးအပနီၣ်တခါလီၤ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5F3FCEE9" w14:textId="77777777" w:rsidR="007A0C51" w:rsidRPr="00EB3B0A" w:rsidRDefault="00CB02DA" w:rsidP="000B6127">
            <w:pPr>
              <w:wordWrap w:val="0"/>
              <w:spacing w:line="240" w:lineRule="auto"/>
              <w:rPr>
                <w:rStyle w:val="ui-provider"/>
              </w:rPr>
            </w:pPr>
            <w:r w:rsidRPr="00EB3B0A">
              <w:rPr>
                <w:rFonts w:ascii="Myanmar Text" w:eastAsia="Zawgyi-One" w:hAnsi="Myanmar Text" w:cs="Myanmar Text"/>
              </w:rPr>
              <w:t>ပကမၤသကိးတၢ်ဒီးပှၤတ၀ၢအဂၤလၢတၢ်ကမၤလီၤတံၢ်ပှၤကိးဂၤဒဲးသ့ၣ်ညါတၢ်ကတိၤဖျၢၣ်အကါဒိၣ်တနီၤလၢ</w:t>
            </w:r>
            <w:r w:rsidRPr="00EB3B0A">
              <w:rPr>
                <w:rFonts w:eastAsia="Zawgyi-One" w:cs="Zawgyi-One"/>
              </w:rPr>
              <w:t xml:space="preserve"> NDIA </w:t>
            </w:r>
            <w:r w:rsidRPr="00EB3B0A">
              <w:rPr>
                <w:rFonts w:ascii="Myanmar Text" w:eastAsia="Zawgyi-One" w:hAnsi="Myanmar Text" w:cs="Myanmar Text"/>
              </w:rPr>
              <w:t>အပူၤအခီပညီအိၣ်ဒ်လဲၣ်န့ၣ်လီၤ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2DF1AE91" w14:textId="77777777" w:rsidR="007A0C51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Style w:val="ui-provider"/>
                <w:rFonts w:ascii="Myanmar Text" w:eastAsia="Zawgyi-One" w:hAnsi="Myanmar Text" w:cs="Myanmar Text"/>
              </w:rPr>
              <w:t>ပကမၤလီၤတံၢ်စ့ၢ်ကီးလၢတၢ်ကတိၤအဖျၢၣ်သ့ၣ်တဖၣ်အံၤပူၤဖျဲး၀ဲဒၣ်လၢ</w:t>
            </w:r>
            <w:r w:rsidRPr="00EB3B0A">
              <w:rPr>
                <w:rStyle w:val="Strong"/>
                <w:rFonts w:ascii="Myanmar Text" w:eastAsia="Zawgyi-One" w:hAnsi="Myanmar Text" w:cs="Myanmar Text"/>
              </w:rPr>
              <w:t>လုၢ်လၢ်တၢ်ဆဲးတၢ်လၤခဲလၢာ်အဂီၢ်န့ၣ်လီၤ</w:t>
            </w:r>
            <w:r w:rsidRPr="00EB3B0A">
              <w:rPr>
                <w:rStyle w:val="ui-provider"/>
                <w:rFonts w:eastAsia="Zawgyi-One" w:cs="Zawgyi-One"/>
              </w:rPr>
              <w:t>.</w:t>
            </w:r>
          </w:p>
        </w:tc>
      </w:tr>
      <w:tr w:rsidR="00A71A83" w:rsidRPr="00EB3B0A" w14:paraId="621507E6" w14:textId="77777777" w:rsidTr="00756729">
        <w:trPr>
          <w:gridAfter w:val="3"/>
          <w:wAfter w:w="430" w:type="dxa"/>
          <w:trHeight w:val="2891"/>
        </w:trPr>
        <w:tc>
          <w:tcPr>
            <w:tcW w:w="2551" w:type="dxa"/>
            <w:vAlign w:val="center"/>
          </w:tcPr>
          <w:p w14:paraId="67CF3EEE" w14:textId="77777777" w:rsidR="007A0C51" w:rsidRPr="00EB3B0A" w:rsidRDefault="00CB02DA" w:rsidP="00307082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74499F9F" wp14:editId="477D9BFC">
                  <wp:extent cx="1483200" cy="1112400"/>
                  <wp:effectExtent l="0" t="0" r="3175" b="0"/>
                  <wp:docPr id="1418563162" name="Picture 1418563162" descr="ပှၤတကရူၢ်ကူသိး၀ဲဒၣ်တၢ်ကူတၢ်သိးလၢအလွဲၢ်ဖျါကပီၤဒီးဂဲၤဒိမၤဖျါထီၣ်လုၢ်လၢ်တၢ်ဆဲးတၢ်လၤတၢ်ဂဲၤကလံ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8563162" name="Picture 1418563162" descr="ပှၤတကရူၢ်ကူသိး၀ဲဒၣ်တၢ်ကူတၢ်သိးလၢအလွဲၢ်ဖျါကပီၤဒီးဂဲၤဒိမၤဖျါထီၣ်လုၢ်လၢ်တၢ်ဆဲးတၢ်လၤတၢ်ဂဲၤကလံၣ်တခါ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14AE165E" w14:textId="77777777" w:rsidR="007A0C51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နတၢ်ဆဲးတၢ်လၤန့ၣ်မ့ၢ်၀ဲ</w:t>
            </w:r>
            <w:r w:rsidRPr="00EB3B0A">
              <w:rPr>
                <w:rFonts w:eastAsia="Zawgyi-One" w:cs="Zawgyi-One"/>
              </w:rPr>
              <w:t>-</w:t>
            </w:r>
          </w:p>
          <w:p w14:paraId="759CC8D2" w14:textId="77777777" w:rsidR="007A0C51" w:rsidRPr="00EB3B0A" w:rsidRDefault="00CB02DA" w:rsidP="000B6127">
            <w:pPr>
              <w:pStyle w:val="ListParagraph"/>
              <w:numPr>
                <w:ilvl w:val="0"/>
                <w:numId w:val="37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နတၢ်အိၣ်မူအကျဲ</w:t>
            </w:r>
          </w:p>
          <w:p w14:paraId="1AD114BB" w14:textId="77777777" w:rsidR="007A0C51" w:rsidRPr="00EB3B0A" w:rsidRDefault="00CB02DA" w:rsidP="000B6127">
            <w:pPr>
              <w:pStyle w:val="ListParagraph"/>
              <w:numPr>
                <w:ilvl w:val="0"/>
                <w:numId w:val="37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လၢနဂီၢ်တၢ်မနုၤအကါဒိၣ်လဲၣ်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3DD7130A" w14:textId="77777777" w:rsidTr="00D51C9C">
        <w:trPr>
          <w:gridAfter w:val="3"/>
          <w:wAfter w:w="430" w:type="dxa"/>
          <w:trHeight w:val="1987"/>
        </w:trPr>
        <w:tc>
          <w:tcPr>
            <w:tcW w:w="2551" w:type="dxa"/>
            <w:vAlign w:val="center"/>
          </w:tcPr>
          <w:p w14:paraId="5BDCE4B6" w14:textId="77777777" w:rsidR="007A0C51" w:rsidRPr="00EB3B0A" w:rsidRDefault="00CB02DA" w:rsidP="00307082">
            <w:pPr>
              <w:pStyle w:val="Image"/>
              <w:wordWrap w:val="0"/>
              <w:spacing w:before="0" w:after="0" w:line="240" w:lineRule="auto"/>
              <w:rPr>
                <w:noProof/>
              </w:rPr>
            </w:pPr>
            <w:r w:rsidRPr="00EB3B0A">
              <w:rPr>
                <w:noProof/>
              </w:rPr>
              <w:drawing>
                <wp:inline distT="0" distB="0" distL="0" distR="0" wp14:anchorId="38D5EAE3" wp14:editId="01A0E63A">
                  <wp:extent cx="1435735" cy="1435735"/>
                  <wp:effectExtent l="0" t="0" r="0" b="0"/>
                  <wp:docPr id="1173009545" name="Picture 1" descr="ပှၤတဂၤနဲၣ်လီၤအသးဒီးတၢ်ဆိကမိၣ်အပနီၣ်အပူၤအိၣ်ဃုာ်ဒီးတၢ်တိၤ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009545" name="Picture 1" descr="ပှၤတဂၤနဲၣ်လီၤအသးဒီးတၢ်ဆိကမိၣ်အပနီၣ်အပူၤအိၣ်ဃုာ်ဒီးတၢ်တိၤနီၣ်တခါလီၤ.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735" cy="143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443EF202" w14:textId="77777777" w:rsidR="007A0C51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ပကမၤလီၤတံၢ်လၢပှၤကိးဂၤဒဲးသ့ၣ်ညါတၢ်ကတိၤအဖျၢၣ်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Style w:val="Strong"/>
                <w:rFonts w:ascii="Myanmar Text" w:eastAsia="Zawgyi-One" w:hAnsi="Myanmar Text" w:cs="Myanmar Text"/>
              </w:rPr>
              <w:t>လုၢ်လၢ်တၢ်ဆဲးတၢ်လၤအတၢ်ပူၤဖျဲး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အခီပညီမ့ၢ်မနုၤလဲၣ်န့ၣ်လီၤ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7EE99BB9" w14:textId="77777777" w:rsidTr="00756729">
        <w:trPr>
          <w:gridAfter w:val="3"/>
          <w:wAfter w:w="430" w:type="dxa"/>
          <w:trHeight w:val="3402"/>
        </w:trPr>
        <w:tc>
          <w:tcPr>
            <w:tcW w:w="2551" w:type="dxa"/>
            <w:vAlign w:val="center"/>
          </w:tcPr>
          <w:p w14:paraId="7F023814" w14:textId="77777777" w:rsidR="00707F69" w:rsidRPr="00EB3B0A" w:rsidRDefault="00CB02DA" w:rsidP="00307082">
            <w:pPr>
              <w:pStyle w:val="Image"/>
              <w:wordWrap w:val="0"/>
              <w:spacing w:before="0" w:after="0" w:line="240" w:lineRule="auto"/>
              <w:rPr>
                <w:noProof/>
              </w:rPr>
            </w:pPr>
            <w:r w:rsidRPr="00EB3B0A">
              <w:rPr>
                <w:noProof/>
              </w:rPr>
              <w:drawing>
                <wp:inline distT="0" distB="0" distL="0" distR="0" wp14:anchorId="14ACF7CB" wp14:editId="4AAAED7B">
                  <wp:extent cx="1482725" cy="1482725"/>
                  <wp:effectExtent l="0" t="0" r="3175" b="3175"/>
                  <wp:docPr id="1696862103" name="Picture 1696862103" descr="ပှၤကညီအကရူၢ်တဖုအိၣ်လၢတၢ်ပူၤဖျဲးအပနီၣ်အဖီလာ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862103" name="Picture 1696862103" descr="ပှၤကညီအကရူၢ်တဖုအိၣ်လၢတၢ်ပူၤဖျဲးအပနီၣ်အဖီလာ်လီၤ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132E421E" w14:textId="77777777" w:rsidR="00707F69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လုၢ်လၢ်တၢ်ဆဲးတၢ်လၤအတၢ်ပူၤဖျဲးမ့ၢ်၀ဲဒၣ်ဖဲပ</w:t>
            </w:r>
            <w:r w:rsidRPr="00EB3B0A">
              <w:rPr>
                <w:rFonts w:eastAsia="Zawgyi-One" w:cs="Zawgyi-One"/>
              </w:rPr>
              <w:t>-</w:t>
            </w:r>
          </w:p>
          <w:p w14:paraId="70AB2D45" w14:textId="77777777" w:rsidR="00707F69" w:rsidRPr="00EB3B0A" w:rsidRDefault="00CB02DA" w:rsidP="000B6127">
            <w:pPr>
              <w:pStyle w:val="ListParagraph"/>
              <w:numPr>
                <w:ilvl w:val="0"/>
                <w:numId w:val="76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ပာ်ကဲပှၤကညီအလုၢ်လၢ်တၢ်ဆဲးတၢ်လၤ</w:t>
            </w:r>
            <w:r w:rsidRPr="00EB3B0A">
              <w:rPr>
                <w:rFonts w:eastAsia="Zawgyi-One" w:cs="Zawgyi-One"/>
              </w:rPr>
              <w:t xml:space="preserve"> </w:t>
            </w:r>
          </w:p>
          <w:p w14:paraId="71F4AEFE" w14:textId="77777777" w:rsidR="00707F69" w:rsidRPr="00EB3B0A" w:rsidRDefault="00CB02DA" w:rsidP="000B6127">
            <w:pPr>
              <w:pStyle w:val="ListParagraph"/>
              <w:numPr>
                <w:ilvl w:val="0"/>
                <w:numId w:val="76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ပျဲပှၤကညီတဖၣ်တူၢ်ဘၣ်တၢ်ပူၤဖျဲး</w:t>
            </w:r>
            <w:r w:rsidRPr="00EB3B0A">
              <w:rPr>
                <w:rFonts w:eastAsia="Zawgyi-One" w:cs="Zawgyi-One"/>
              </w:rPr>
              <w:t xml:space="preserve"> </w:t>
            </w:r>
          </w:p>
          <w:p w14:paraId="52EA3B16" w14:textId="77777777" w:rsidR="00707F69" w:rsidRPr="00EB3B0A" w:rsidRDefault="00CB02DA" w:rsidP="000B6127">
            <w:pPr>
              <w:pStyle w:val="ListParagraph"/>
              <w:numPr>
                <w:ilvl w:val="0"/>
                <w:numId w:val="76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မၤစၢၤပှၤကညီလၢကတူၢ်ဘၣ်လၢအ၀ဲသ့ၣ်ဘၣ်ထွဲဘၣ်ဃးန့ၣ်လီၤ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7362BD52" w14:textId="77777777" w:rsidTr="00307082">
        <w:trPr>
          <w:gridAfter w:val="1"/>
          <w:wAfter w:w="140" w:type="dxa"/>
          <w:trHeight w:val="3458"/>
        </w:trPr>
        <w:tc>
          <w:tcPr>
            <w:tcW w:w="2551" w:type="dxa"/>
            <w:vAlign w:val="center"/>
          </w:tcPr>
          <w:p w14:paraId="6307F527" w14:textId="77777777" w:rsidR="00C92244" w:rsidRPr="00EB3B0A" w:rsidRDefault="00CB02DA" w:rsidP="00307082">
            <w:pPr>
              <w:pStyle w:val="Image"/>
              <w:wordWrap w:val="0"/>
              <w:spacing w:before="0" w:after="0" w:line="240" w:lineRule="auto"/>
              <w:rPr>
                <w:noProof/>
              </w:rPr>
            </w:pPr>
            <w:r w:rsidRPr="00EB3B0A">
              <w:rPr>
                <w:noProof/>
              </w:rPr>
              <w:lastRenderedPageBreak/>
              <w:drawing>
                <wp:inline distT="0" distB="0" distL="0" distR="0" wp14:anchorId="1A6558A5" wp14:editId="3D0682B7">
                  <wp:extent cx="1482725" cy="1482725"/>
                  <wp:effectExtent l="0" t="0" r="3175" b="3175"/>
                  <wp:docPr id="2054622705" name="Picture 2054622705" descr="ပှၤခံဂၤဟံးစုကွၢ်မဲာ်လိာ်အသးလီၤ. လၢအ၀ဲသ့ၣ်အဖီခိၣ်မ့ၢ်တၢ်ဆိကမိၣ်အပနီၣ်တခါဃုာ်ဒီးတၢ်တိၤနီၣ်တခါအိၣ်လၢအပူ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622705" name="Picture 2054622705" descr="ပှၤခံဂၤဟံးစုကွၢ်မဲာ်လိာ်အသးလီၤ. လၢအ၀ဲသ့ၣ်အဖီခိၣ်မ့ၢ်တၢ်ဆိကမိၣ်အပနီၣ်တခါဃုာ်ဒီးတၢ်တိၤနီၣ်တခါအိၣ်လၢအပူၤလီၤ.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gridSpan w:val="3"/>
            <w:vAlign w:val="center"/>
          </w:tcPr>
          <w:p w14:paraId="4354B734" w14:textId="4BD3DE16" w:rsidR="00C92244" w:rsidRPr="00EB3B0A" w:rsidRDefault="00CB02DA" w:rsidP="00307082">
            <w:pPr>
              <w:wordWrap w:val="0"/>
              <w:spacing w:before="200" w:after="20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ပကမၤလီၤတံၢ်လၢပှၤကိးဂၤဒဲးသ့ၣ်ညါတၢ်ကတိၤအဖျၢၣ်</w:t>
            </w:r>
            <w:r w:rsidR="00307082">
              <w:rPr>
                <w:rFonts w:eastAsia="Zawgyi-One" w:cs="Zawgyi-One"/>
              </w:rPr>
              <w:br/>
            </w:r>
            <w:r w:rsidRPr="00EB3B0A">
              <w:rPr>
                <w:rStyle w:val="Strong"/>
                <w:rFonts w:eastAsia="Zawgyi-One" w:cs="Zawgyi-One"/>
              </w:rPr>
              <w:t>culturally appropriate and responsive service</w:t>
            </w:r>
            <w:r w:rsidR="00307082">
              <w:rPr>
                <w:rStyle w:val="Strong"/>
                <w:rFonts w:eastAsia="Zawgyi-One" w:cs="Zawgyi-One"/>
              </w:rPr>
              <w:br/>
            </w:r>
            <w:r w:rsidRPr="00EB3B0A">
              <w:rPr>
                <w:rStyle w:val="Strong"/>
                <w:rFonts w:eastAsia="Zawgyi-One" w:cs="Zawgyi-One"/>
              </w:rPr>
              <w:t>(</w:t>
            </w:r>
            <w:r w:rsidRPr="00EB3B0A">
              <w:rPr>
                <w:rStyle w:val="Strong"/>
                <w:rFonts w:ascii="Myanmar Text" w:eastAsia="Zawgyi-One" w:hAnsi="Myanmar Text" w:cs="Myanmar Text"/>
              </w:rPr>
              <w:t>လၢအဖိးမံဒီးလုၢ်လၢ်တၢ်ဆဲးတၢ်လၤဒီးတၢ်မၤစၢၤလၢအခီဆၢတၢ်</w:t>
            </w:r>
            <w:r w:rsidRPr="00EB3B0A">
              <w:rPr>
                <w:rStyle w:val="Strong"/>
                <w:rFonts w:eastAsia="Zawgyi-One" w:cs="Zawgyi-One"/>
              </w:rPr>
              <w:t>)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အခီပညီမ့ၢ်မနုၤလဲၣ်စ့ၢ်ကီးန့ၣ်လီၤ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24051E28" w14:textId="77777777" w:rsidR="00C92244" w:rsidRPr="00EB3B0A" w:rsidRDefault="00CB02DA" w:rsidP="00307082">
            <w:pPr>
              <w:wordWrap w:val="0"/>
              <w:spacing w:before="200" w:after="20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ဆဲးလၤလၢအကြၢးအဘၣ်ဒီးတၢ်မၤစၢၤကျိၤကျဲလၢအခီဆၢတၢ်တဖၣ်န့ၣ်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န့ၣ်မ့ၢ်၀ဲဒၣ်ဖဲတၢ်မၤစၢၤတဖၣ်ပာ်ကဲလုၢ်လၢ်တၢ်ဆဲးတၢ်လၤဒီးတၢ်စူၢ်တၢ်နာ်လၢအဘၣ်ထွဲဒီးပှၤလၢအသူအီၤ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418E4E44" w14:textId="77777777" w:rsidTr="00307082">
        <w:trPr>
          <w:gridAfter w:val="2"/>
          <w:wAfter w:w="282" w:type="dxa"/>
          <w:trHeight w:val="3458"/>
        </w:trPr>
        <w:tc>
          <w:tcPr>
            <w:tcW w:w="2551" w:type="dxa"/>
            <w:vAlign w:val="center"/>
          </w:tcPr>
          <w:p w14:paraId="2E05D5FF" w14:textId="77777777" w:rsidR="00C92244" w:rsidRPr="00EB3B0A" w:rsidRDefault="00CB02DA" w:rsidP="00307082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3DD178FA" wp14:editId="281AE823">
                  <wp:extent cx="1482725" cy="1482725"/>
                  <wp:effectExtent l="0" t="0" r="3175" b="3175"/>
                  <wp:docPr id="1749085838" name="Picture 1749085838" descr="ပှၤတဂၤဆီၣ်ထွဲ၀ဲဒၣ်ပှၤတဂၤလၢတၢ်ကဖးလံာ်တဘ့ၣ်လီၤ. လၢအ၀ဲသ့ၣ်အဖီခိၣ်မ့ၢ်တၢ်ကတိၤအတၢ်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085838" name="Picture 1749085838" descr="ပှၤတဂၤဆီၣ်ထွဲ၀ဲဒၣ်ပှၤတဂၤလၢတၢ်ကဖးလံာ်တဘ့ၣ်လီၤ. လၢအ၀ဲသ့ၣ်အဖီခိၣ်မ့ၢ်တၢ်ကတိၤအတၢ်ပနီၣ်တခါလီၤ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  <w:gridSpan w:val="2"/>
            <w:vAlign w:val="center"/>
          </w:tcPr>
          <w:p w14:paraId="30EF5DFF" w14:textId="77777777" w:rsidR="00C92244" w:rsidRPr="00EB3B0A" w:rsidRDefault="00CB02DA" w:rsidP="00307082">
            <w:pPr>
              <w:wordWrap w:val="0"/>
              <w:spacing w:before="200" w:after="20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ပကမၤလီၤတံၢ်လၢပသူတၢ်ကတိၤအဖျၢၣ်သ့ၣ်တဖၣ်အံၤလၢ</w:t>
            </w:r>
            <w:r w:rsidRPr="00EB3B0A">
              <w:rPr>
                <w:rFonts w:eastAsia="Zawgyi-One" w:cs="Zawgyi-One"/>
              </w:rPr>
              <w:t>-</w:t>
            </w:r>
          </w:p>
          <w:p w14:paraId="69F5C89D" w14:textId="77777777" w:rsidR="00C92244" w:rsidRPr="00EB3B0A" w:rsidRDefault="00CB02DA" w:rsidP="00307082">
            <w:pPr>
              <w:pStyle w:val="ListParagraph"/>
              <w:numPr>
                <w:ilvl w:val="0"/>
                <w:numId w:val="38"/>
              </w:numPr>
              <w:wordWrap w:val="0"/>
              <w:spacing w:before="200" w:after="20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တၢ်ဂ့ၢ်တၢ်ကျိၤလၢပနီၤဟ့ၣ်အီၤ</w:t>
            </w:r>
          </w:p>
          <w:p w14:paraId="151E2C18" w14:textId="77777777" w:rsidR="00C92244" w:rsidRPr="00EB3B0A" w:rsidRDefault="00CB02DA" w:rsidP="00307082">
            <w:pPr>
              <w:pStyle w:val="ListParagraph"/>
              <w:numPr>
                <w:ilvl w:val="0"/>
                <w:numId w:val="38"/>
              </w:numPr>
              <w:wordWrap w:val="0"/>
              <w:spacing w:before="200" w:after="20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ကျိၤကျဲလၢပဆီၣ်ထွဲပှၤပၣ်ဃုၥ်ပၣ်ဂီၢ်တဖၣ်န့ၣ်လီၤ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3770AEB7" w14:textId="77777777" w:rsidTr="00930399">
        <w:trPr>
          <w:trHeight w:val="3458"/>
        </w:trPr>
        <w:tc>
          <w:tcPr>
            <w:tcW w:w="2551" w:type="dxa"/>
            <w:vAlign w:val="center"/>
          </w:tcPr>
          <w:p w14:paraId="0B5D4D5D" w14:textId="77777777" w:rsidR="00C92244" w:rsidRPr="00EB3B0A" w:rsidRDefault="00CB02DA" w:rsidP="00307082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2B484DF9" wp14:editId="0FE41955">
                  <wp:extent cx="1482725" cy="1482725"/>
                  <wp:effectExtent l="0" t="0" r="3175" b="3175"/>
                  <wp:docPr id="1027554279" name="Picture 1027554279" descr="NDIS ပှၤမၤသကိးဃုာ်တၢ်တဂၤဖီၣ်ဃာ်လံၥ်တၢ်ကွဲးတဘ့ၣ်လၢ၀ဲၤဒၢးတၢ်သူၣ်ထီၣ်တခါအမဲာ်ည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554279" name="Picture 1027554279" descr="NDIS ပှၤမၤသကိးဃုာ်တၢ်တဂၤဖီၣ်ဃာ်လံၥ်တၢ်ကွဲးတဘ့ၣ်လၢ၀ဲၤဒၢးတၢ်သူၣ်ထီၣ်တခါအမဲာ်ညါလီၤ.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4"/>
            <w:vAlign w:val="center"/>
          </w:tcPr>
          <w:p w14:paraId="156DA747" w14:textId="77777777" w:rsidR="00C92244" w:rsidRPr="00EB3B0A" w:rsidRDefault="00CB02DA" w:rsidP="00307082">
            <w:pPr>
              <w:wordWrap w:val="0"/>
              <w:spacing w:before="200" w:after="20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ပကမၤလီၤတံၢ်စ့ၢ်ကီးလၢပပှၤမၤတၢ်ဖိဒီး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Style w:val="Strong"/>
                <w:rFonts w:eastAsia="Zawgyi-One" w:cs="Zawgyi-One"/>
              </w:rPr>
              <w:t xml:space="preserve">NDIS </w:t>
            </w:r>
            <w:r w:rsidRPr="00EB3B0A">
              <w:rPr>
                <w:rStyle w:val="Strong"/>
                <w:rFonts w:ascii="Myanmar Text" w:eastAsia="Zawgyi-One" w:hAnsi="Myanmar Text" w:cs="Myanmar Text"/>
              </w:rPr>
              <w:t>ပှၤမၤသကိးဃုာ်တၢ်တဖၣ်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နၢ်ပၢၢ်တၢ်ကတိၤသ့ၣ်တဖၣ်အံၤအခီပညီန့ၣ်လီၤ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2AB71501" w14:textId="77777777" w:rsidR="00C92244" w:rsidRPr="00EB3B0A" w:rsidRDefault="00CB02DA" w:rsidP="00307082">
            <w:pPr>
              <w:wordWrap w:val="0"/>
              <w:spacing w:before="200" w:after="200" w:line="240" w:lineRule="auto"/>
            </w:pPr>
            <w:r w:rsidRPr="00EB3B0A">
              <w:rPr>
                <w:rFonts w:eastAsia="Zawgyi-One" w:cs="Zawgyi-One"/>
              </w:rPr>
              <w:t xml:space="preserve">NDIS </w:t>
            </w:r>
            <w:r w:rsidRPr="00EB3B0A">
              <w:rPr>
                <w:rFonts w:ascii="Myanmar Text" w:eastAsia="Zawgyi-One" w:hAnsi="Myanmar Text" w:cs="Myanmar Text"/>
              </w:rPr>
              <w:t>အပှၤမၤသကိးဃုာ်တၢ်တဖၣ်မ့ၢ်ပှၤလၢအမၤစၢၤပှၤအဂၤတဖၣ်လၢကကွၢ်ဃုဒီးသူ၀ဲဒၣ်တၢ်ဟ့ၣ်လီၤမၤစၢၤတဖၣ်န့ၣ်လီၤ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4CAD8268" w14:textId="77777777" w:rsidR="00D51C9C" w:rsidRPr="00EB3B0A" w:rsidRDefault="00CB02DA" w:rsidP="00307082">
            <w:pPr>
              <w:wordWrap w:val="0"/>
              <w:spacing w:before="200" w:after="20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လၢ</w:t>
            </w:r>
            <w:r w:rsidRPr="00EB3B0A">
              <w:rPr>
                <w:rFonts w:eastAsia="Zawgyi-One" w:cs="Zawgyi-One"/>
              </w:rPr>
              <w:t xml:space="preserve"> Action Plan </w:t>
            </w:r>
            <w:r w:rsidRPr="00EB3B0A">
              <w:rPr>
                <w:rFonts w:ascii="Myanmar Text" w:eastAsia="Zawgyi-One" w:hAnsi="Myanmar Text" w:cs="Myanmar Text"/>
              </w:rPr>
              <w:t>တခါအံၤအပူၤ</w:t>
            </w:r>
            <w:r w:rsidRPr="00EB3B0A">
              <w:rPr>
                <w:rFonts w:eastAsia="Zawgyi-One" w:cs="Zawgyi-One"/>
              </w:rPr>
              <w:t xml:space="preserve">, </w:t>
            </w:r>
            <w:r w:rsidRPr="00EB3B0A">
              <w:rPr>
                <w:rFonts w:ascii="Myanmar Text" w:eastAsia="Zawgyi-One" w:hAnsi="Myanmar Text" w:cs="Myanmar Text"/>
              </w:rPr>
              <w:t>ပကိးဒၣ်အ၀ဲသ့ၣ်ဒ်ပပှၤမၤသကိးဃုာ်တၢ်တဖၣ်န့ၣ်လီၤ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65A9D78B" w14:textId="77777777" w:rsidTr="00307082">
        <w:trPr>
          <w:trHeight w:val="3458"/>
        </w:trPr>
        <w:tc>
          <w:tcPr>
            <w:tcW w:w="2551" w:type="dxa"/>
            <w:vAlign w:val="center"/>
          </w:tcPr>
          <w:p w14:paraId="78EB81A3" w14:textId="77777777" w:rsidR="00C92244" w:rsidRPr="00EB3B0A" w:rsidRDefault="00CB02DA" w:rsidP="00307082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3CAC9D7B" wp14:editId="45225C16">
                  <wp:extent cx="1482725" cy="1482725"/>
                  <wp:effectExtent l="0" t="0" r="3175" b="3175"/>
                  <wp:docPr id="1594755342" name="Picture 1594755342" descr="တၢ်ဂ့ၢ်တၢ်ကျိၤအလံာ်တကဘျံး,တၢ်ကတိၤအပနီၣ်ဒီးတၢ်ဆီတလဲ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755342" name="Picture 1594755342" descr="တၢ်ဂ့ၢ်တၢ်ကျိၤအလံာ်တကဘျံး,တၢ်ကတိၤအပနီၣ်ဒီးတၢ်ဆီတလဲအပနီၣ်တခါလီၤ.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4"/>
            <w:vAlign w:val="center"/>
          </w:tcPr>
          <w:p w14:paraId="7DD93E46" w14:textId="77777777" w:rsidR="00C92244" w:rsidRPr="00EB3B0A" w:rsidRDefault="00CB02DA" w:rsidP="00307082">
            <w:pPr>
              <w:wordWrap w:val="0"/>
              <w:spacing w:before="200" w:after="20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သီထီၣ်တၢ်ဂ့ၢ်တၢ်ကျိၤဒီးတၢ်မၤစၢၤတဖၣ်လၢတၢ်ကထၢနုာ်လီၤဃုာ်တၢ်ကတိၤအဖျၢၣ်တဖၣ်လၢအပူၤဖျဲးလၢလုၢ်လၢ်တၢ်ဆဲးတၢ်လၤခဲလၢာ်အဂီၢ်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12371192" w14:textId="77777777" w:rsidR="00C92244" w:rsidRPr="00EB3B0A" w:rsidRDefault="00CB02DA" w:rsidP="00307082">
            <w:pPr>
              <w:wordWrap w:val="0"/>
              <w:spacing w:before="200" w:after="20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ပကသံသမိးမ့ၢ်တၢ်ဖံးတၢ်မၤတခါအံၤအမၤတၢ်ဧါခီဖျိတၢ်လူၤကွၢ်စူၣ်တၢ်လၢပမၤသီထီၣ်အီၤန့ၣ်လီၤ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3FBED09A" w14:textId="77777777" w:rsidR="0093391A" w:rsidRPr="00EB3B0A" w:rsidRDefault="0093391A" w:rsidP="000B6127">
      <w:pPr>
        <w:wordWrap w:val="0"/>
        <w:spacing w:line="240" w:lineRule="auto"/>
      </w:pPr>
    </w:p>
    <w:p w14:paraId="16558D5F" w14:textId="77777777" w:rsidR="00D73473" w:rsidRPr="00EB3B0A" w:rsidRDefault="00CB02DA" w:rsidP="000B6127">
      <w:pPr>
        <w:pStyle w:val="Heading3"/>
        <w:wordWrap w:val="0"/>
        <w:spacing w:before="360" w:after="120" w:line="240" w:lineRule="auto"/>
      </w:pPr>
      <w:r w:rsidRPr="00EB3B0A"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5233A11E" wp14:editId="1A82F3CA">
                <wp:simplePos x="0" y="0"/>
                <wp:positionH relativeFrom="margin">
                  <wp:posOffset>19050</wp:posOffset>
                </wp:positionH>
                <wp:positionV relativeFrom="paragraph">
                  <wp:posOffset>359079</wp:posOffset>
                </wp:positionV>
                <wp:extent cx="5798820" cy="241300"/>
                <wp:effectExtent l="19050" t="19050" r="11430" b="25400"/>
                <wp:wrapNone/>
                <wp:docPr id="2079021411" name="Group 20790214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858040146" name="Straight Connector 1858040146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2681570" name="Oval 942681570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82345A" id="Group 2079021411" o:spid="_x0000_s1026" alt="&quot;&quot;" style="position:absolute;margin-left:1.5pt;margin-top:28.25pt;width:456.6pt;height:19pt;z-index:-251658240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">
                <v:line id="Straight Connector 1858040146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" strokecolor="#65276f [3044]" strokeweight="3pt">
                  <v:stroke endcap="round"/>
                </v:line>
                <v:oval id="Oval 942681570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" fillcolor="#8ac640" strokecolor="#6b2976" strokeweight="3pt"/>
                <w10:wrap anchorx="margin"/>
              </v:group>
            </w:pict>
          </mc:Fallback>
        </mc:AlternateContent>
      </w:r>
      <w:r w:rsidR="005C7C7B" w:rsidRPr="00EB3B0A">
        <w:rPr>
          <w:rFonts w:ascii="Myanmar Text" w:eastAsia="Zawgyi-One" w:hAnsi="Myanmar Text" w:cs="Myanmar Text"/>
        </w:rPr>
        <w:t>တၢ်ဖံးတၢ်မၤ</w:t>
      </w:r>
      <w:r w:rsidR="005C7C7B" w:rsidRPr="00EB3B0A">
        <w:rPr>
          <w:rFonts w:eastAsia="Zawgyi-One" w:cs="Zawgyi-One"/>
        </w:rPr>
        <w:t xml:space="preserve"> </w:t>
      </w:r>
      <w:r w:rsidR="005C7C7B" w:rsidRPr="00EB3B0A">
        <w:rPr>
          <w:rFonts w:ascii="Myanmar Text" w:eastAsia="Zawgyi-One" w:hAnsi="Myanmar Text" w:cs="Myanmar Text"/>
        </w:rPr>
        <w:t>၂</w:t>
      </w:r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A71A83" w:rsidRPr="00EB3B0A" w14:paraId="29A1DD45" w14:textId="77777777" w:rsidTr="000231A1">
        <w:trPr>
          <w:trHeight w:val="3674"/>
        </w:trPr>
        <w:tc>
          <w:tcPr>
            <w:tcW w:w="2551" w:type="dxa"/>
            <w:vAlign w:val="center"/>
          </w:tcPr>
          <w:p w14:paraId="6B1D3ECA" w14:textId="77777777" w:rsidR="00D1590E" w:rsidRPr="00EB3B0A" w:rsidRDefault="00CB02DA" w:rsidP="000B6127">
            <w:pPr>
              <w:pStyle w:val="Image"/>
              <w:wordWrap w:val="0"/>
              <w:spacing w:before="600" w:line="240" w:lineRule="auto"/>
            </w:pP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5280" behindDoc="0" locked="0" layoutInCell="1" allowOverlap="1" wp14:anchorId="4A03AFCF" wp14:editId="06A50E8D">
                      <wp:simplePos x="0" y="0"/>
                      <wp:positionH relativeFrom="column">
                        <wp:posOffset>290195</wp:posOffset>
                      </wp:positionH>
                      <wp:positionV relativeFrom="paragraph">
                        <wp:posOffset>593725</wp:posOffset>
                      </wp:positionV>
                      <wp:extent cx="892175" cy="902970"/>
                      <wp:effectExtent l="0" t="0" r="3175" b="11430"/>
                      <wp:wrapNone/>
                      <wp:docPr id="58188679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9029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18DDF64" w14:textId="77777777" w:rsidR="00CB02DA" w:rsidRPr="00307082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6"/>
                                      <w:sz w:val="21"/>
                                      <w:szCs w:val="21"/>
                                      <w:lang w:val="en-PH"/>
                                    </w:rPr>
                                  </w:pPr>
                                  <w:r w:rsidRPr="00307082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6"/>
                                      <w:sz w:val="21"/>
                                      <w:szCs w:val="21"/>
                                    </w:rPr>
                                    <w:t>တၢ်နဲၣ်ကျဲတဖၣ်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03AFCF" id="_x0000_s1034" type="#_x0000_t202" style="position:absolute;left:0;text-align:left;margin-left:22.85pt;margin-top:46.75pt;width:70.25pt;height:71.1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" filled="f" stroked="f">
                      <v:textbox inset="0,0,0,0">
                        <w:txbxContent>
                          <w:p w14:paraId="018DDF64" w14:textId="77777777" w:rsidR="00CB02DA" w:rsidRPr="00307082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6"/>
                                <w:sz w:val="21"/>
                                <w:szCs w:val="21"/>
                                <w:lang w:val="en-PH"/>
                              </w:rPr>
                            </w:pPr>
                            <w:r w:rsidRPr="00307082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6"/>
                                <w:sz w:val="21"/>
                                <w:szCs w:val="21"/>
                              </w:rPr>
                              <w:t>တၢ်နဲၣ်ကျဲတဖၣ်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55EBD" w:rsidRPr="00EB3B0A">
              <w:rPr>
                <w:noProof/>
              </w:rPr>
              <w:drawing>
                <wp:inline distT="0" distB="0" distL="0" distR="0" wp14:anchorId="6166AFDE" wp14:editId="6F52AA7A">
                  <wp:extent cx="1482725" cy="1482725"/>
                  <wp:effectExtent l="0" t="0" r="3175" b="3175"/>
                  <wp:docPr id="618593668" name="Picture 7" descr="တၢ်နဲၣ်ကျဲအလံာ်တကဘျံးဒီးတၢ်ဆီတလဲ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593668" name="Picture 7" descr="တၢ်နဲၣ်ကျဲအလံာ်တကဘျံးဒီးတၢ်ဆီတလဲအပနီၣ်တခါလီၤ.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BFEBDF2" w14:textId="01F15A08" w:rsidR="001541CC" w:rsidRPr="00EB3B0A" w:rsidRDefault="00CB02DA" w:rsidP="000B6127">
            <w:pPr>
              <w:wordWrap w:val="0"/>
              <w:spacing w:before="60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ပကမၤသီထီၣ်က့ၤပတၢ်နဲၣ်ကျဲတဖၣ်လၢအဘၣ်ဃးဒီးမ့ၢ်</w:t>
            </w:r>
            <w:r w:rsidR="00307082">
              <w:rPr>
                <w:rFonts w:eastAsia="Zawgyi-One" w:cs="Zawgyi-One"/>
              </w:rPr>
              <w:br/>
            </w:r>
            <w:r w:rsidRPr="00EB3B0A">
              <w:rPr>
                <w:rFonts w:eastAsia="Zawgyi-One" w:cs="Zawgyi-One"/>
              </w:rPr>
              <w:t xml:space="preserve">NDIS </w:t>
            </w:r>
            <w:r w:rsidRPr="00EB3B0A">
              <w:rPr>
                <w:rFonts w:ascii="Myanmar Text" w:eastAsia="Zawgyi-One" w:hAnsi="Myanmar Text" w:cs="Myanmar Text"/>
              </w:rPr>
              <w:t>မၤတၢ်ဒ်လဲၣ်အဂ့ၢ်လီၤ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56C9E2C6" w14:textId="77777777" w:rsidR="00D1590E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ပကထၢနုာ်လီၤတၢ်ဂ့ၢ်တၢ်ကျိၤဘၣ်ဃးမ့ၢ်တၢ်က</w:t>
            </w:r>
            <w:r w:rsidRPr="00EB3B0A">
              <w:rPr>
                <w:rFonts w:eastAsia="Zawgyi-One" w:cs="Zawgyi-One"/>
              </w:rPr>
              <w:t>-</w:t>
            </w:r>
          </w:p>
          <w:p w14:paraId="1A0DBB6B" w14:textId="77777777" w:rsidR="005F7F44" w:rsidRPr="00EB3B0A" w:rsidRDefault="00CB02DA" w:rsidP="000B6127">
            <w:pPr>
              <w:pStyle w:val="ListParagraph"/>
              <w:numPr>
                <w:ilvl w:val="0"/>
                <w:numId w:val="39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မၤတၢ်ပူၤဖျဲးလၢလုၢ်လၢ်တၢ်ဆဲးတၢ်လၤခဲလၢာ်အဂီၢ်ဒ်လဲၣ်</w:t>
            </w:r>
          </w:p>
          <w:p w14:paraId="1BDBCA85" w14:textId="77777777" w:rsidR="005F7F44" w:rsidRPr="00EB3B0A" w:rsidRDefault="00CB02DA" w:rsidP="000B6127">
            <w:pPr>
              <w:pStyle w:val="ListParagraph"/>
              <w:numPr>
                <w:ilvl w:val="0"/>
                <w:numId w:val="39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သူတၢ်ကတိၤအဖျၢၣ်တဖၣ်လၢပှၤပၣ်ဃုၥ်ပၣ်ဂီၢ်နၢ်ပၢၢ်၀ဲသ့န့ၣ်ဒ်လဲၣ်</w:t>
            </w:r>
          </w:p>
          <w:p w14:paraId="59F51134" w14:textId="77777777" w:rsidR="005F7F44" w:rsidRPr="00EB3B0A" w:rsidRDefault="00CB02DA" w:rsidP="000B6127">
            <w:pPr>
              <w:pStyle w:val="ListParagraph"/>
              <w:numPr>
                <w:ilvl w:val="0"/>
                <w:numId w:val="39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ဒုး</w:t>
            </w:r>
            <w:r w:rsidRPr="00EB3B0A">
              <w:rPr>
                <w:rStyle w:val="Strong"/>
                <w:rFonts w:eastAsia="Zawgyi-One" w:cs="Zawgyi-One"/>
              </w:rPr>
              <w:t xml:space="preserve"> </w:t>
            </w:r>
            <w:r w:rsidRPr="00EB3B0A">
              <w:rPr>
                <w:rStyle w:val="Strong"/>
                <w:rFonts w:ascii="Myanmar Text" w:eastAsia="Zawgyi-One" w:hAnsi="Myanmar Text" w:cs="Myanmar Text"/>
              </w:rPr>
              <w:t>ပၣ်ဃုၥ်ပၣ်ဂီၢ်တၢ်လၢာ်လၢာ်ဆ့ဆ့န့ၣ်လီၤ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53D47275" w14:textId="77777777" w:rsidTr="000231A1">
        <w:trPr>
          <w:trHeight w:val="3674"/>
        </w:trPr>
        <w:tc>
          <w:tcPr>
            <w:tcW w:w="2551" w:type="dxa"/>
            <w:vAlign w:val="center"/>
          </w:tcPr>
          <w:p w14:paraId="41B270B1" w14:textId="77777777" w:rsidR="005C7C7B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2D8B758F" wp14:editId="5A29AB31">
                  <wp:extent cx="1482725" cy="1482725"/>
                  <wp:effectExtent l="0" t="0" r="3175" b="3175"/>
                  <wp:docPr id="1563081769" name="Picture 8" descr="ပှၤတကရူၢ်ဃုာ်ဒီးပျၢ်တဘိက၀ီၤတံၢ်ဃၥ်အ၀ဲသ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081769" name="Picture 8" descr="ပှၤတကရူၢ်ဃုာ်ဒီးပျၢ်တဘိက၀ီၤတံၢ်ဃၥ်အ၀ဲသ့ၣ်လီၤ.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599FADB" w14:textId="77777777" w:rsidR="005C7C7B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ဖဲတၢ်တမံၤမ့ၢ်ဒုးပၣ်ဃုၥ်ပၣ်ဂီၢ်တၢ်ခဲလၢာ်န့ၣ်</w:t>
            </w:r>
            <w:r w:rsidRPr="00EB3B0A">
              <w:rPr>
                <w:rFonts w:eastAsia="Zawgyi-One" w:cs="Zawgyi-One"/>
              </w:rPr>
              <w:t>,</w:t>
            </w:r>
            <w:r w:rsidRPr="00EB3B0A">
              <w:rPr>
                <w:rFonts w:ascii="Myanmar Text" w:eastAsia="Zawgyi-One" w:hAnsi="Myanmar Text" w:cs="Myanmar Text"/>
              </w:rPr>
              <w:t>ပှၤကိးဂၤဒဲးန့ၣ်</w:t>
            </w:r>
            <w:r w:rsidRPr="00EB3B0A">
              <w:rPr>
                <w:rFonts w:eastAsia="Zawgyi-One" w:cs="Zawgyi-One"/>
              </w:rPr>
              <w:t>-</w:t>
            </w:r>
          </w:p>
          <w:p w14:paraId="2F39AB7B" w14:textId="77777777" w:rsidR="005C7C7B" w:rsidRPr="00EB3B0A" w:rsidRDefault="00CB02DA" w:rsidP="000B6127">
            <w:pPr>
              <w:pStyle w:val="ListParagraph"/>
              <w:numPr>
                <w:ilvl w:val="0"/>
                <w:numId w:val="15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နုၥ်ပၣ်ဃုာ်လၢအပူၤသ့</w:t>
            </w:r>
            <w:r w:rsidRPr="00EB3B0A">
              <w:rPr>
                <w:rFonts w:eastAsia="Zawgyi-One" w:cs="Zawgyi-One"/>
              </w:rPr>
              <w:t xml:space="preserve"> </w:t>
            </w:r>
          </w:p>
          <w:p w14:paraId="52745457" w14:textId="77777777" w:rsidR="005C7C7B" w:rsidRPr="00EB3B0A" w:rsidRDefault="00CB02DA" w:rsidP="000B6127">
            <w:pPr>
              <w:pStyle w:val="ListParagraph"/>
              <w:numPr>
                <w:ilvl w:val="0"/>
                <w:numId w:val="15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တူၢ်ဘၣ်လၢအ၀ဲသ့ၣ်ဘၣ်ထွဲဘၣ်ဃးန့ၣ်လီၤ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492BDCCA" w14:textId="77777777" w:rsidTr="000231A1">
        <w:trPr>
          <w:trHeight w:val="3674"/>
        </w:trPr>
        <w:tc>
          <w:tcPr>
            <w:tcW w:w="2551" w:type="dxa"/>
            <w:vAlign w:val="center"/>
          </w:tcPr>
          <w:p w14:paraId="1837DF14" w14:textId="77777777" w:rsidR="00D1590E" w:rsidRPr="00EB3B0A" w:rsidRDefault="00CB02DA" w:rsidP="000B6127">
            <w:pPr>
              <w:wordWrap w:val="0"/>
              <w:spacing w:line="240" w:lineRule="auto"/>
              <w:jc w:val="center"/>
            </w:pPr>
            <w:r w:rsidRPr="00EB3B0A">
              <w:rPr>
                <w:noProof/>
              </w:rPr>
              <w:drawing>
                <wp:inline distT="0" distB="0" distL="0" distR="0" wp14:anchorId="0B995224" wp14:editId="13F0F2AB">
                  <wp:extent cx="1482725" cy="1482725"/>
                  <wp:effectExtent l="0" t="0" r="3175" b="3175"/>
                  <wp:docPr id="2080129434" name="Picture 9" descr="ပှၤတဂၤကွဲးတၢ်လၢလံာ်တကဘျံးအပူ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0129434" name="Picture 9" descr="ပှၤတဂၤကွဲးတၢ်လၢလံာ်တကဘျံးအပူၤလီၤ.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3275BD4F" w14:textId="77777777" w:rsidR="000231A1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ပကသမံသမိးမ့ၢ်တၢ်မၤတခါအံၤမၤတၢ်ဧါခီဖျိတၢ်လူၤကွၢ်စူၣ်၀ဲဒၣ်</w:t>
            </w:r>
            <w:r w:rsidRPr="00EB3B0A">
              <w:rPr>
                <w:rFonts w:eastAsia="Zawgyi-One" w:cs="Zawgyi-One"/>
              </w:rPr>
              <w:t>-</w:t>
            </w:r>
          </w:p>
          <w:p w14:paraId="69EC5EA2" w14:textId="77777777" w:rsidR="000231A1" w:rsidRPr="00EB3B0A" w:rsidRDefault="00CB02DA" w:rsidP="000B6127">
            <w:pPr>
              <w:pStyle w:val="ListParagraph"/>
              <w:numPr>
                <w:ilvl w:val="0"/>
                <w:numId w:val="72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မ့ၢ်ပမၤသီထီၣ်တၢ်နဲၣ်ကျဲတဖၣ်ပှဲၤခါလဲၣ်</w:t>
            </w:r>
          </w:p>
          <w:p w14:paraId="2BF74C03" w14:textId="77777777" w:rsidR="00D1590E" w:rsidRPr="00EB3B0A" w:rsidRDefault="00CB02DA" w:rsidP="000B6127">
            <w:pPr>
              <w:pStyle w:val="ListParagraph"/>
              <w:numPr>
                <w:ilvl w:val="0"/>
                <w:numId w:val="72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တၢ်နဲၣ်ကျဲဖဲလဲၣ်တခါန့ၣ်ဆီၣ်ထွဲတၢ်လၢ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အပှၤပာ်ဃုာ်ပာ်ဂီၢ်လိၣ်ဘၣ်၀ဲမ့ၢ်မနုၤလဲၣ်န့ၣ်လီၤ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5B492374" w14:textId="77777777" w:rsidR="005C7C7B" w:rsidRPr="00EB3B0A" w:rsidRDefault="00CB02DA" w:rsidP="000B6127">
      <w:pPr>
        <w:pStyle w:val="Heading3"/>
        <w:wordWrap w:val="0"/>
        <w:spacing w:after="120" w:line="240" w:lineRule="auto"/>
      </w:pPr>
      <w:r w:rsidRPr="00EB3B0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1D9A3775" wp14:editId="404E32DC">
                <wp:simplePos x="0" y="0"/>
                <wp:positionH relativeFrom="margin">
                  <wp:posOffset>4445</wp:posOffset>
                </wp:positionH>
                <wp:positionV relativeFrom="paragraph">
                  <wp:posOffset>227786</wp:posOffset>
                </wp:positionV>
                <wp:extent cx="5798820" cy="241300"/>
                <wp:effectExtent l="19050" t="19050" r="11430" b="25400"/>
                <wp:wrapNone/>
                <wp:docPr id="1558487822" name="Group 15584878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3595544" name="Straight Connector 13595544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27633035" name="Oval 13276330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558487822" o:spid="_x0000_s1042" alt="&quot;&quot;" style="width:456.6pt;height:19pt;margin-top:17.95pt;margin-left:0.35pt;mso-height-relative:margin;mso-position-horizontal-relative:margin;mso-width-relative:margin;position:absolute;z-index:-251655168" coordsize="57991,2415">
                <v:line id="Straight Connector 13595544" o:spid="_x0000_s1043" style="mso-wrap-style:square;position:absolute;visibility:visible" from="0,1306" to="57167,1306" o:connectortype="straight" strokecolor="#65276f" strokeweight="3pt">
                  <v:stroke endcap="round"/>
                </v:line>
                <v:oval id="Oval 1327633035" o:spid="_x0000_s1044" style="width:2415;height:2415;left:55576;mso-wrap-style:square;position:absolute;v-text-anchor:middle;visibility:visible" fillcolor="#8ac640" strokecolor="#6b2976" strokeweight="3pt"/>
                <w10:wrap anchorx="margin"/>
              </v:group>
            </w:pict>
          </mc:Fallback>
        </mc:AlternateContent>
      </w:r>
      <w:r w:rsidRPr="00EB3B0A">
        <w:rPr>
          <w:rFonts w:ascii="Myanmar Text" w:eastAsia="Zawgyi-One" w:hAnsi="Myanmar Text" w:cs="Myanmar Text"/>
        </w:rPr>
        <w:t>တၢ်ဖံးတၢ်မၤ</w:t>
      </w:r>
      <w:r w:rsidRPr="00EB3B0A">
        <w:rPr>
          <w:rFonts w:eastAsia="Zawgyi-One" w:cs="Zawgyi-One"/>
        </w:rPr>
        <w:t xml:space="preserve"> </w:t>
      </w:r>
      <w:r w:rsidRPr="00EB3B0A">
        <w:rPr>
          <w:rFonts w:ascii="Myanmar Text" w:eastAsia="Zawgyi-One" w:hAnsi="Myanmar Text" w:cs="Myanmar Text"/>
        </w:rPr>
        <w:t>၃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1A83" w:rsidRPr="00EB3B0A" w14:paraId="491F0A7F" w14:textId="77777777" w:rsidTr="00B9271E">
        <w:trPr>
          <w:trHeight w:val="3628"/>
        </w:trPr>
        <w:tc>
          <w:tcPr>
            <w:tcW w:w="2551" w:type="dxa"/>
            <w:vAlign w:val="center"/>
          </w:tcPr>
          <w:p w14:paraId="1FE1F767" w14:textId="77777777" w:rsidR="005C7C7B" w:rsidRPr="00EB3B0A" w:rsidRDefault="00CB02DA" w:rsidP="000B6127">
            <w:pPr>
              <w:pStyle w:val="Image"/>
              <w:wordWrap w:val="0"/>
              <w:spacing w:before="480" w:line="240" w:lineRule="auto"/>
            </w:pPr>
            <w:r w:rsidRPr="00EB3B0A">
              <w:rPr>
                <w:noProof/>
              </w:rPr>
              <w:drawing>
                <wp:inline distT="0" distB="0" distL="0" distR="0" wp14:anchorId="1301F3F9" wp14:editId="4CF946F6">
                  <wp:extent cx="1482725" cy="1482725"/>
                  <wp:effectExtent l="0" t="0" r="3175" b="3175"/>
                  <wp:docPr id="537006084" name="Picture 5" descr="ပှၤ ၂ ဂၤဖး၀ဲဒၣ်လံာ်တဘ့ၣ်တပူၤဃီလီၤ. လၢအ၀ဲသ့ၣ်အဖီခိၣ်မ့ၢ်တၢ်ဆိကမိၣ်အပနီၣ်ဒုးနဲၣ်ဖျါပှၤပာ်ဃုာ်ပာ်ဂီၢ်တကရူၢ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006084" name="Picture 5" descr="ပှၤ ၂ ဂၤဖး၀ဲဒၣ်လံာ်တဘ့ၣ်တပူၤဃီလီၤ. လၢအ၀ဲသ့ၣ်အဖီခိၣ်မ့ၢ်တၢ်ဆိကမိၣ်အပနီၣ်ဒုးနဲၣ်ဖျါပှၤပာ်ဃုာ်ပာ်ဂီၢ်တကရူၢ်န့ၣ်လီၤ.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ADCF13A" w14:textId="77777777" w:rsidR="005C7C7B" w:rsidRPr="00EB3B0A" w:rsidRDefault="00CB02DA" w:rsidP="000B6127">
            <w:pPr>
              <w:wordWrap w:val="0"/>
              <w:spacing w:before="48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ပကဆီၣ်ထွဲ၀ဲဒၣ်</w:t>
            </w:r>
            <w:r w:rsidRPr="00EB3B0A">
              <w:rPr>
                <w:rFonts w:eastAsia="Zawgyi-One" w:cs="Zawgyi-One"/>
              </w:rPr>
              <w:t xml:space="preserve"> </w:t>
            </w:r>
            <w:r w:rsidR="00C06564" w:rsidRPr="00EB3B0A">
              <w:rPr>
                <w:rStyle w:val="Strong"/>
                <w:rFonts w:eastAsia="Zawgyi-One" w:cs="Zawgyi-One"/>
              </w:rPr>
              <w:t xml:space="preserve">NDIA </w:t>
            </w:r>
            <w:r w:rsidR="00C06564" w:rsidRPr="00EB3B0A">
              <w:rPr>
                <w:rStyle w:val="Strong"/>
                <w:rFonts w:ascii="Myanmar Text" w:eastAsia="Zawgyi-One" w:hAnsi="Myanmar Text" w:cs="Myanmar Text"/>
              </w:rPr>
              <w:t>ပှၤရဲၣ်ကျဲၤတၢ်တဖၣ်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လၢတၢ်ကနၢ်ပၢၢ်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အါထီၣ်မ့ၢ်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ပှၤပာ်ဃုာ်ပာ်ဂီၢ်တဖၣ်အတၢ်လိၣ်ဘၣ်မ့ၢ်မနုၤလဲၣ်န့ၣ်လီၤ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2E944B55" w14:textId="77777777" w:rsidTr="00B9271E">
        <w:trPr>
          <w:trHeight w:val="3628"/>
        </w:trPr>
        <w:tc>
          <w:tcPr>
            <w:tcW w:w="2551" w:type="dxa"/>
            <w:vAlign w:val="center"/>
          </w:tcPr>
          <w:p w14:paraId="46E28E77" w14:textId="77777777" w:rsidR="00C06564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12242B5A" wp14:editId="109FE953">
                  <wp:extent cx="1482725" cy="1482725"/>
                  <wp:effectExtent l="0" t="0" r="3175" b="3175"/>
                  <wp:docPr id="1419817102" name="Picture 1419817102" descr="NDIA အပှၤရဲၣ်ကျဲၤတၢ်တဂၤဒီးမ့ၣ်ထံတဘိကွဲးလီၤအသးလၢ NDIS အတၢ်ရဲၣ်တၢ်ကျဲၤတခါအလိ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817102" name="Picture 1419817102" descr="NDIA အပှၤရဲၣ်ကျဲၤတၢ်တဂၤဒီးမ့ၣ်ထံတဘိကွဲးလီၤအသးလၢ NDIS အတၢ်ရဲၣ်တၢ်ကျဲၤတခါအလိၤလီၤ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C804D62" w14:textId="77777777" w:rsidR="00C06564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eastAsia="Zawgyi-One" w:cs="Zawgyi-One"/>
              </w:rPr>
              <w:t xml:space="preserve">NDIA </w:t>
            </w:r>
            <w:r w:rsidRPr="00EB3B0A">
              <w:rPr>
                <w:rFonts w:ascii="Myanmar Text" w:eastAsia="Zawgyi-One" w:hAnsi="Myanmar Text" w:cs="Myanmar Text"/>
              </w:rPr>
              <w:t>အပှၤရဲၣ်ကျဲၤတၢ်န့ၣ်မ့ၢ်ပှၤတဂၤလၢအ</w:t>
            </w:r>
            <w:r w:rsidRPr="00EB3B0A">
              <w:rPr>
                <w:rFonts w:eastAsia="Zawgyi-One" w:cs="Zawgyi-One"/>
              </w:rPr>
              <w:t>-</w:t>
            </w:r>
          </w:p>
          <w:p w14:paraId="6125A6DB" w14:textId="77777777" w:rsidR="00C06564" w:rsidRPr="00EB3B0A" w:rsidRDefault="00CB02DA" w:rsidP="000B6127">
            <w:pPr>
              <w:pStyle w:val="ListParagraph"/>
              <w:numPr>
                <w:ilvl w:val="0"/>
                <w:numId w:val="14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မၤကဲထီၣ်တၢ်ရဲၣ်တၢ်ကျဲၤအသီတဖၣ်</w:t>
            </w:r>
          </w:p>
          <w:p w14:paraId="7C7EFBF1" w14:textId="77777777" w:rsidR="00C06564" w:rsidRPr="00EB3B0A" w:rsidRDefault="00CB02DA" w:rsidP="000B6127">
            <w:pPr>
              <w:pStyle w:val="ListParagraph"/>
              <w:numPr>
                <w:ilvl w:val="0"/>
                <w:numId w:val="14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ဆီတလဲတၢ်ရဲၣ်တၢ်ကျဲၤတဖၣ်န့ၣ်လီၤ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40661429" w14:textId="77777777" w:rsidTr="00B9271E">
        <w:trPr>
          <w:trHeight w:val="3628"/>
        </w:trPr>
        <w:tc>
          <w:tcPr>
            <w:tcW w:w="2551" w:type="dxa"/>
            <w:vAlign w:val="center"/>
          </w:tcPr>
          <w:p w14:paraId="0A1ABC3F" w14:textId="77777777" w:rsidR="00BF57E6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61C6CF85" wp14:editId="23140E44">
                  <wp:extent cx="1482725" cy="1482725"/>
                  <wp:effectExtent l="0" t="0" r="3175" b="3175"/>
                  <wp:docPr id="1263510605" name="Picture 11" descr="ပှၤတဂၤအိၣ်လၢတၢ်ဒူၣ်တခါအလီၢ်ခံလီၤ. လၢအ၀ဲသ့ၣ်အဖီခိၣ်န့ၣ်မ့ၢ်တၢ်ကတိၤအပနီၣ်တခါလၢအဒုးနဲၣ်ကျိာ်တခါလၢတမ့ၢ်အဲကလံးကျိာ်ဘၣ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510605" name="Picture 11" descr="ပှၤတဂၤအိၣ်လၢတၢ်ဒူၣ်တခါအလီၢ်ခံလီၤ. လၢအ၀ဲသ့ၣ်အဖီခိၣ်န့ၣ်မ့ၢ်တၢ်ကတိၤအပနီၣ်တခါလၢအဒုးနဲၣ်ကျိာ်တခါလၢတမ့ၢ်အဲကလံးကျိာ်ဘၣ်န့ၣ်လီၤ.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EB4717D" w14:textId="77777777" w:rsidR="00BF57E6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တၢ်အံၤပာ်ဃုာ်တၢ်ဂ့ၢ်တၢ်ကျိၤလၢမ့ၢ်တၢ်ကဆီၣ်ထွဲ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ပှၤပာ်ဃုာ်ဂီၢ်တဖၣ်ဖဲကျိာ်ကဲ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Style w:val="Strong"/>
                <w:rFonts w:ascii="Myanmar Text" w:eastAsia="Zawgyi-One" w:hAnsi="Myanmar Text" w:cs="Myanmar Text"/>
              </w:rPr>
              <w:t>တၢ်နိးတၢ်ဘျး</w:t>
            </w:r>
            <w:r w:rsidRPr="00EB3B0A">
              <w:rPr>
                <w:rFonts w:ascii="Myanmar Text" w:eastAsia="Zawgyi-One" w:hAnsi="Myanmar Text" w:cs="Myanmar Text"/>
              </w:rPr>
              <w:t>တခါအကတီၢ်ဒ်လဲၣ်န့ၣ်လီၤ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2B728F85" w14:textId="77777777" w:rsidR="00BF57E6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တၢ်နိးတၢ်ဘျးတခါန့ၣ်မ့ၢ်တၢ်တမံၤလၢအပာ်ပတုာ်နၤလၢနကမၤတၢ်တမံၤမံၤလၢန</w:t>
            </w:r>
            <w:r w:rsidRPr="00EB3B0A">
              <w:rPr>
                <w:rFonts w:eastAsia="Zawgyi-One" w:cs="Zawgyi-One"/>
              </w:rPr>
              <w:t>-</w:t>
            </w:r>
          </w:p>
          <w:p w14:paraId="64F8A340" w14:textId="77777777" w:rsidR="00BF57E6" w:rsidRPr="00EB3B0A" w:rsidRDefault="00CB02DA" w:rsidP="000B6127">
            <w:pPr>
              <w:pStyle w:val="ListParagraph"/>
              <w:numPr>
                <w:ilvl w:val="0"/>
                <w:numId w:val="40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လိၣ်မၤအီၤ</w:t>
            </w:r>
            <w:r w:rsidRPr="00EB3B0A">
              <w:rPr>
                <w:rFonts w:eastAsia="Zawgyi-One" w:cs="Zawgyi-One"/>
              </w:rPr>
              <w:t xml:space="preserve"> </w:t>
            </w:r>
          </w:p>
          <w:p w14:paraId="319BC876" w14:textId="77777777" w:rsidR="00BF57E6" w:rsidRPr="00EB3B0A" w:rsidRDefault="00CB02DA" w:rsidP="000B6127">
            <w:pPr>
              <w:pStyle w:val="ListParagraph"/>
              <w:numPr>
                <w:ilvl w:val="0"/>
                <w:numId w:val="40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အဲၣ်ဒိးမၤအီၤန့ၣ်လီၤ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272032B3" w14:textId="77777777" w:rsidR="00B9271E" w:rsidRPr="00EB3B0A" w:rsidRDefault="00CB02DA" w:rsidP="000B6127">
      <w:pPr>
        <w:wordWrap w:val="0"/>
        <w:spacing w:line="240" w:lineRule="auto"/>
      </w:pPr>
      <w:r w:rsidRPr="00EB3B0A"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1A83" w:rsidRPr="00EB3B0A" w14:paraId="5D1A5DE1" w14:textId="77777777" w:rsidTr="00BF57E6">
        <w:tc>
          <w:tcPr>
            <w:tcW w:w="2551" w:type="dxa"/>
            <w:vAlign w:val="center"/>
          </w:tcPr>
          <w:p w14:paraId="1945D3A6" w14:textId="77777777" w:rsidR="008671A4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lastRenderedPageBreak/>
              <w:drawing>
                <wp:inline distT="0" distB="0" distL="0" distR="0" wp14:anchorId="5373FE39" wp14:editId="23ECC167">
                  <wp:extent cx="1482725" cy="1482725"/>
                  <wp:effectExtent l="0" t="0" r="3175" b="3175"/>
                  <wp:docPr id="480144727" name="Picture 6" descr="ပှၤ ၂ ဂၤကွၢ်၀ဲဒၣ်လံာ်တဘ့ၣ်တပူၤဃီလီၤ. လၢအ၀ဲသ့ၣ်အဖီခိၣ်မ့ၢ်ပှၤတကရူၢ်အတၢ်ကတိၤအပနီၣ်တဖ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144727" name="Picture 6" descr="ပှၤ ၂ ဂၤကွၢ်၀ဲဒၣ်လံာ်တဘ့ၣ်တပူၤဃီလီၤ. လၢအ၀ဲသ့ၣ်အဖီခိၣ်မ့ၢ်ပှၤတကရူၢ်အတၢ်ကတိၤအပနီၣ်တဖၣ်လီၤ.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6D539E2" w14:textId="77777777" w:rsidR="008671A4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လီၤတံၢ်ပှၤရဲၣ်ကျဲၤတၢ်တဖၣ်သ့ၣ်ညါဘၣ်မ့ၢ်တၢ်ကထံၣ်န့ၢ်ဒီးသူ၀ဲဒၣ်တၢ်ဂ့ၢ်တၢ်ကျိၤလၢကျိာ်လၢတဒ်သိးလိာ်အသးအပူၤဒ်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4C85AB8D" w14:textId="77777777" w:rsidTr="00BF57E6">
        <w:tc>
          <w:tcPr>
            <w:tcW w:w="2551" w:type="dxa"/>
            <w:vAlign w:val="center"/>
          </w:tcPr>
          <w:p w14:paraId="57906537" w14:textId="77777777" w:rsidR="00BF57E6" w:rsidRPr="00EB3B0A" w:rsidRDefault="00BF57E6" w:rsidP="000B6127">
            <w:pPr>
              <w:pStyle w:val="Image"/>
              <w:wordWrap w:val="0"/>
              <w:spacing w:before="600" w:after="0" w:line="240" w:lineRule="auto"/>
            </w:pPr>
          </w:p>
        </w:tc>
        <w:tc>
          <w:tcPr>
            <w:tcW w:w="6576" w:type="dxa"/>
            <w:vAlign w:val="center"/>
          </w:tcPr>
          <w:p w14:paraId="5987DF12" w14:textId="77777777" w:rsidR="00BF57E6" w:rsidRPr="00EB3B0A" w:rsidRDefault="00CB02DA" w:rsidP="000B6127">
            <w:pPr>
              <w:wordWrap w:val="0"/>
              <w:spacing w:before="60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ပကသမံသမိးမ့ၢ်တၢ်ဖံးတၢ်မၤတခါအံၤအမၤတၢ်ဧါခီဖျိတၢ်လူၤကွၢ်၀ဲဒၣ်မ့ၢ်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အပှၤပၣ်ဃုၥ်ပၣ်ဂီၢ်ပှဲၤဂၤန့ၣ်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3DD59CBC" w14:textId="77777777" w:rsidTr="00930399">
        <w:tc>
          <w:tcPr>
            <w:tcW w:w="2551" w:type="dxa"/>
            <w:vAlign w:val="center"/>
          </w:tcPr>
          <w:p w14:paraId="3F131D49" w14:textId="77777777" w:rsidR="00B314B2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4CC44716" wp14:editId="20E7F973">
                  <wp:extent cx="1482725" cy="1482725"/>
                  <wp:effectExtent l="0" t="0" r="3175" b="3175"/>
                  <wp:docPr id="1438865050" name="Picture 12" descr="CALD အပှၤတရူၢ်အိၣ်လၢ တၢ်ကတိၤအပနီၣ် ၃ ခါလၢအစံး &quot;ဟဲလိၣ်&quot;လၢကျိာ် ၃ ကျိာ်အဖီလာ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865050" name="Picture 12" descr="CALD အပှၤတရူၢ်အိၣ်လၢ တၢ်ကတိၤအပနီၣ် ၃ ခါလၢအစံး &quot;ဟဲလိၣ်&quot;လၢကျိာ် ၃ ကျိာ်အဖီလာ်န့ၣ်လီၤ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B5743EC" w14:textId="77777777" w:rsidR="00B314B2" w:rsidRPr="00EB3B0A" w:rsidRDefault="00CB02DA" w:rsidP="000B6127">
            <w:pPr>
              <w:pStyle w:val="ListParagraph"/>
              <w:numPr>
                <w:ilvl w:val="0"/>
                <w:numId w:val="41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သူ၀ဲဒၣ်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တၢ်ဂ့ၢ်တၢ်ကျိၤလၢကျိာ်လၢတဒ်သိးလိာ်အသးန့ၣ်လဲၣ်</w:t>
            </w:r>
          </w:p>
        </w:tc>
      </w:tr>
      <w:tr w:rsidR="00A71A83" w:rsidRPr="00EB3B0A" w14:paraId="393C12CB" w14:textId="77777777" w:rsidTr="00930399">
        <w:tc>
          <w:tcPr>
            <w:tcW w:w="2551" w:type="dxa"/>
            <w:vAlign w:val="center"/>
          </w:tcPr>
          <w:p w14:paraId="46EAB6A2" w14:textId="77777777" w:rsidR="00B314B2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7E597E2D" wp14:editId="4A4A768A">
                  <wp:extent cx="1482725" cy="1482725"/>
                  <wp:effectExtent l="0" t="0" r="3175" b="3175"/>
                  <wp:docPr id="1084739912" name="Picture 13" descr="ပှၤတဂၤဆီၣ်ထွဲ၀ဲဒၣ်ပှၤပၣ်ဃုၥ်ပၣ်ဂီၢ်တဂ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4739912" name="Picture 13" descr="ပှၤတဂၤဆီၣ်ထွဲ၀ဲဒၣ်ပှၤပၣ်ဃုၥ်ပၣ်ဂီၢ်တဂၤလီၤ.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56D32A1" w14:textId="77777777" w:rsidR="00B314B2" w:rsidRPr="00EB3B0A" w:rsidRDefault="00CB02DA" w:rsidP="000B6127">
            <w:pPr>
              <w:pStyle w:val="ListParagraph"/>
              <w:numPr>
                <w:ilvl w:val="0"/>
                <w:numId w:val="41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မၤန့ၢ်တၢ်ဆီၣ်ထွဲလၢအ၀ဲသ့ၣ်လိၣ်ဘၣ်</w:t>
            </w:r>
          </w:p>
        </w:tc>
      </w:tr>
      <w:tr w:rsidR="00A71A83" w:rsidRPr="00EB3B0A" w14:paraId="4E3641CB" w14:textId="77777777" w:rsidTr="00930399">
        <w:tc>
          <w:tcPr>
            <w:tcW w:w="2551" w:type="dxa"/>
            <w:vAlign w:val="center"/>
          </w:tcPr>
          <w:p w14:paraId="50A9DA73" w14:textId="77777777" w:rsidR="00B314B2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25B25F15" wp14:editId="46F65F07">
                  <wp:extent cx="1482725" cy="1482725"/>
                  <wp:effectExtent l="0" t="0" r="3175" b="3175"/>
                  <wp:docPr id="814829535" name="Picture 7" descr="ပှၤ ၂ ဂၤကွၢ်၀ဲဒၣ်လံာ်တဘ့ၣ်တပူၤဃီလီၤ. အ၀ဲသ့ၣ်အဖီခိၣ်မ့ၢ်တၢ်ကတိၤအပနီၣ်ဃုာ်ဒီးစုမုၢ်ယူာ်ထီၣ်အသးလၢအပူ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829535" name="Picture 7" descr="ပှၤ ၂ ဂၤကွၢ်၀ဲဒၣ်လံာ်တဘ့ၣ်တပူၤဃီလီၤ. အ၀ဲသ့ၣ်အဖီခိၣ်မ့ၢ်တၢ်ကတိၤအပနီၣ်ဃုာ်ဒီးစုမုၢ်ယူာ်ထီၣ်အသးလၢအပူၤလီၤ.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F2E4C6A" w14:textId="77777777" w:rsidR="00B314B2" w:rsidRPr="00EB3B0A" w:rsidRDefault="00CB02DA" w:rsidP="000B6127">
            <w:pPr>
              <w:pStyle w:val="ListParagraph"/>
              <w:numPr>
                <w:ilvl w:val="0"/>
                <w:numId w:val="70"/>
              </w:numPr>
              <w:wordWrap w:val="0"/>
              <w:spacing w:line="240" w:lineRule="auto"/>
              <w:ind w:left="782" w:hanging="357"/>
            </w:pPr>
            <w:r w:rsidRPr="00EB3B0A">
              <w:rPr>
                <w:rFonts w:ascii="Myanmar Text" w:eastAsia="Zawgyi-One" w:hAnsi="Myanmar Text" w:cs="Myanmar Text"/>
              </w:rPr>
              <w:t>နီၤဟ့ၣ်အ၀ဲသ့ၣ်မၤန့ၢ်ဘၣ်တၢ်လဲၤခီဖျိအဂ့ၤတခါဃုာ်ဒီးအ၀ဲသ့ၣ်အပှၤရဲၣ်ကျဲၤတၢ်န့ၣ်လီၤ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1286E6EF" w14:textId="77777777" w:rsidR="00B9271E" w:rsidRPr="00EB3B0A" w:rsidRDefault="00CB02DA" w:rsidP="000B6127">
      <w:pPr>
        <w:wordWrap w:val="0"/>
        <w:spacing w:before="0" w:after="0" w:line="240" w:lineRule="auto"/>
        <w:rPr>
          <w:rFonts w:cs="Times New Roman"/>
          <w:b/>
          <w:bCs/>
          <w:sz w:val="32"/>
          <w:szCs w:val="26"/>
        </w:rPr>
      </w:pPr>
      <w:r w:rsidRPr="00EB3B0A">
        <w:br w:type="page"/>
      </w:r>
    </w:p>
    <w:p w14:paraId="5C561EA9" w14:textId="77777777" w:rsidR="005C7C7B" w:rsidRPr="00EB3B0A" w:rsidRDefault="00CB02DA" w:rsidP="000B6127">
      <w:pPr>
        <w:pStyle w:val="Heading3"/>
        <w:wordWrap w:val="0"/>
        <w:spacing w:after="120" w:line="240" w:lineRule="auto"/>
      </w:pPr>
      <w:r w:rsidRPr="00EB3B0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74A8646F" wp14:editId="2AB0181B">
                <wp:simplePos x="0" y="0"/>
                <wp:positionH relativeFrom="margin">
                  <wp:posOffset>18415</wp:posOffset>
                </wp:positionH>
                <wp:positionV relativeFrom="paragraph">
                  <wp:posOffset>257014</wp:posOffset>
                </wp:positionV>
                <wp:extent cx="5798820" cy="241300"/>
                <wp:effectExtent l="19050" t="19050" r="11430" b="25400"/>
                <wp:wrapNone/>
                <wp:docPr id="1128818363" name="Group 11288183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38109032" name="Straight Connector 138109032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19012414" name="Oval 121901241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AAD27B" id="Group 1128818363" o:spid="_x0000_s1026" alt="&quot;&quot;" style="position:absolute;margin-left:1.45pt;margin-top:20.25pt;width:456.6pt;height:19pt;z-index:-251654144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">
                <v:line id="Straight Connector 138109032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" strokecolor="#65276f [3044]" strokeweight="3pt">
                  <v:stroke endcap="round"/>
                </v:line>
                <v:oval id="Oval 121901241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" fillcolor="#8ac640" strokecolor="#6b2976" strokeweight="3pt"/>
                <w10:wrap anchorx="margin"/>
              </v:group>
            </w:pict>
          </mc:Fallback>
        </mc:AlternateContent>
      </w:r>
      <w:r w:rsidRPr="00EB3B0A">
        <w:rPr>
          <w:rFonts w:ascii="Myanmar Text" w:eastAsia="Zawgyi-One" w:hAnsi="Myanmar Text" w:cs="Myanmar Text"/>
        </w:rPr>
        <w:t>တၢ်ဖံးတၢ်မၤ</w:t>
      </w:r>
      <w:r w:rsidRPr="00EB3B0A">
        <w:rPr>
          <w:rFonts w:eastAsia="Zawgyi-One" w:cs="Zawgyi-One"/>
        </w:rPr>
        <w:t xml:space="preserve"> </w:t>
      </w:r>
      <w:r w:rsidRPr="00EB3B0A">
        <w:rPr>
          <w:rFonts w:ascii="Myanmar Text" w:eastAsia="Zawgyi-One" w:hAnsi="Myanmar Text" w:cs="Myanmar Text"/>
        </w:rPr>
        <w:t>၄</w:t>
      </w:r>
    </w:p>
    <w:tbl>
      <w:tblPr>
        <w:tblW w:w="9524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227"/>
        <w:gridCol w:w="170"/>
      </w:tblGrid>
      <w:tr w:rsidR="00A71A83" w:rsidRPr="00EB3B0A" w14:paraId="11C6CA31" w14:textId="77777777" w:rsidTr="00281DCD">
        <w:trPr>
          <w:gridAfter w:val="2"/>
          <w:wAfter w:w="397" w:type="dxa"/>
          <w:trHeight w:val="3288"/>
        </w:trPr>
        <w:tc>
          <w:tcPr>
            <w:tcW w:w="2551" w:type="dxa"/>
            <w:vAlign w:val="center"/>
          </w:tcPr>
          <w:p w14:paraId="6EE3304E" w14:textId="77777777" w:rsidR="005C7C7B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5FD35809" wp14:editId="49E52D35">
                  <wp:extent cx="1482725" cy="1482725"/>
                  <wp:effectExtent l="0" t="0" r="3175" b="3175"/>
                  <wp:docPr id="502621758" name="Picture 8" descr="NDIS အပှၤမၤတၢ်ဖိဆီၣ်ထွဲပှၤတဂၤလီၤ. လၢအ၀ဲသ့ၣ်အလီၢ်ခံမ့ၢ်ဟီၣ်ခိၣ်ဖျၢၣ်အဂီၤဃုာ်ဒီးပျၢ်တဘိနဲၣ်ဃီၤဆူအီးစတြ့လယ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621758" name="Picture 8" descr="NDIS အပှၤမၤတၢ်ဖိဆီၣ်ထွဲပှၤတဂၤလီၤ. လၢအ၀ဲသ့ၣ်အလီၢ်ခံမ့ၢ်ဟီၣ်ခိၣ်ဖျၢၣ်အဂီၤဃုာ်ဒီးပျၢ်တဘိနဲၣ်ဃီၤဆူအီးစတြ့လယါလီၤ.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CC1044B" w14:textId="77777777" w:rsidR="005C7C7B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နီၤဟ့ၣ်တၢ်ဂ့ၢ်တၢ်ကျိၤဃုာ်ဒီးပပှၤမၤတၢ်ဖိဒီးပှၤမၤသကိးဃုာ်တၢ်ဘၣ်ဃးမ့ၢ်တၢ်ကဆီၣ်ထွဲပှၤလၢအဟဲတုၤသီလၢအီးစတြ့လယါ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33CE70B6" w14:textId="77777777" w:rsidR="005C7C7B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တၢ်အံၤပာ်ဃုာ်တၢ်ဆီၣ်ထွဲလၢအပူၤဖျဲးလၢ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Style w:val="Strong"/>
                <w:rFonts w:ascii="Myanmar Text" w:eastAsia="Zawgyi-One" w:hAnsi="Myanmar Text" w:cs="Myanmar Text"/>
              </w:rPr>
              <w:t>ပှၤဘၣ်ကီဘၣ်ခဲတဖၣ်အဂီၢ်န့ၣ်လီၤ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19E64707" w14:textId="77777777" w:rsidTr="00281DCD">
        <w:trPr>
          <w:trHeight w:val="3288"/>
        </w:trPr>
        <w:tc>
          <w:tcPr>
            <w:tcW w:w="2551" w:type="dxa"/>
            <w:vAlign w:val="center"/>
          </w:tcPr>
          <w:p w14:paraId="124765A3" w14:textId="77777777" w:rsidR="005C7C7B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78041F38" wp14:editId="512EA6CC">
                  <wp:extent cx="1483200" cy="1112400"/>
                  <wp:effectExtent l="0" t="0" r="3175" b="0"/>
                  <wp:docPr id="1261773750" name="Picture 14" descr="ပှၤဘၣ်ကီဘၣ်ခဲတကရူၢ်စိာ်ဃာ်အ၀ဲသ့ၣ်အတၢ်ဖိတၢ်လံၤလၢမဲးမုၢ်ခိ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773750" name="Picture 14" descr="ပှၤဘၣ်ကီဘၣ်ခဲတကရူၢ်စိာ်ဃာ်အ၀ဲသ့ၣ်အတၢ်ဖိတၢ်လံၤလၢမဲးမုၢ်ခိၣ်လီၤ.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41" t="12183" r="36" b="14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gridSpan w:val="3"/>
            <w:vAlign w:val="center"/>
          </w:tcPr>
          <w:p w14:paraId="5812DBA8" w14:textId="77777777" w:rsidR="005C7C7B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ပှၤဘၣ်ကီဘၣ်ခဲတဂၤမ့ၢ်ပှၤတဂၤလၢဘၣ်တၢ်ဆီၣ်သနံးအီၤလၢကဟးထီၣ်လၢအကစၢ်အထံအကီၢ်</w:t>
            </w:r>
            <w:r w:rsidRPr="00EB3B0A">
              <w:rPr>
                <w:rFonts w:eastAsia="Zawgyi-One" w:cs="Zawgyi-One"/>
              </w:rPr>
              <w:t>-</w:t>
            </w:r>
          </w:p>
          <w:p w14:paraId="668193C5" w14:textId="77777777" w:rsidR="00C06564" w:rsidRPr="00EB3B0A" w:rsidRDefault="00CB02DA" w:rsidP="000B6127">
            <w:pPr>
              <w:pStyle w:val="ListParagraph"/>
              <w:numPr>
                <w:ilvl w:val="0"/>
                <w:numId w:val="42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မ့ၢ်လၢတၢ်စုဆူၣ်ခီၣ်တကး</w:t>
            </w:r>
            <w:r w:rsidRPr="00EB3B0A">
              <w:rPr>
                <w:rFonts w:eastAsia="Zawgyi-One" w:cs="Zawgyi-One"/>
              </w:rPr>
              <w:t>-</w:t>
            </w:r>
            <w:r w:rsidRPr="00EB3B0A">
              <w:rPr>
                <w:rFonts w:ascii="Myanmar Text" w:eastAsia="Zawgyi-One" w:hAnsi="Myanmar Text" w:cs="Myanmar Text"/>
              </w:rPr>
              <w:t>ဖဲပှၤတဂၤမၤဆူးမၤဆါနၤ</w:t>
            </w:r>
            <w:r w:rsidRPr="00EB3B0A">
              <w:rPr>
                <w:rFonts w:eastAsia="Zawgyi-One" w:cs="Zawgyi-One"/>
              </w:rPr>
              <w:t xml:space="preserve"> </w:t>
            </w:r>
          </w:p>
          <w:p w14:paraId="140EE14F" w14:textId="77777777" w:rsidR="005C7C7B" w:rsidRPr="00EB3B0A" w:rsidRDefault="00CB02DA" w:rsidP="000B6127">
            <w:pPr>
              <w:pStyle w:val="ListParagraph"/>
              <w:numPr>
                <w:ilvl w:val="0"/>
                <w:numId w:val="42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မ့ၢ်ဒ်သိးအ၀ဲသ့ၣ်ကအိၣ်ဆိးဘၣ်ပူၤပူၤဖျဲးဖျဲးအဂီၢ်လီၤ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7EC62712" w14:textId="77777777" w:rsidTr="00281DCD">
        <w:trPr>
          <w:gridAfter w:val="2"/>
          <w:wAfter w:w="397" w:type="dxa"/>
          <w:trHeight w:val="3288"/>
        </w:trPr>
        <w:tc>
          <w:tcPr>
            <w:tcW w:w="2551" w:type="dxa"/>
            <w:vAlign w:val="center"/>
          </w:tcPr>
          <w:p w14:paraId="323F9B48" w14:textId="77777777" w:rsidR="00F25D40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05C1B8E7" wp14:editId="73DF32C2">
                  <wp:extent cx="1482725" cy="1482725"/>
                  <wp:effectExtent l="0" t="0" r="3175" b="3175"/>
                  <wp:docPr id="1671520727" name="Picture 9" descr="NDIS အပှၤမၤတၢ်ဖိတဂၤဖီၣ်ဃာ်လံာ်တကဘျံးလီၤ. လၢအ၀ဲသ့ၣ်အကပၤမ့ၢ်တၢ်ဆိကမိၣ်အပနီၣ်တခါဃုာ်ဒီးတၢ်ဂ့ၢ်တၢ်ကျိၤအပနီၣ်တခါအိၣ်လၢအပူၤဒီးစုမုၢ်တဖၣ်ယူာ်ထီၣ်အသး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1520727" name="Picture 9" descr="NDIS အပှၤမၤတၢ်ဖိတဂၤဖီၣ်ဃာ်လံာ်တကဘျံးလီၤ. လၢအ၀ဲသ့ၣ်အကပၤမ့ၢ်တၢ်ဆိကမိၣ်အပနီၣ်တခါဃုာ်ဒီးတၢ်ဂ့ၢ်တၢ်ကျိၤအပနီၣ်တခါအိၣ်လၢအပူၤဒီးစုမုၢ်တဖၣ်ယူာ်ထီၣ်အသးလီၤ.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D34D46D" w14:textId="77777777" w:rsidR="00836647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ပကမၤလီၤတံၢ်လၢပပှၤမၤတၢ်ဖိဒီးပှၤမၤသကိးဃုာ်တၢ်လၢအအါကသ့ဃုဒီးသူ၀ဲဒၣ်တၢ်ဂ့ၢ်တၢ်ကျိၤအံၤန့ၣ်လီၤ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08230456" w14:textId="77777777" w:rsidTr="00281DCD">
        <w:trPr>
          <w:gridAfter w:val="1"/>
          <w:wAfter w:w="170" w:type="dxa"/>
          <w:trHeight w:val="3288"/>
        </w:trPr>
        <w:tc>
          <w:tcPr>
            <w:tcW w:w="2551" w:type="dxa"/>
            <w:vAlign w:val="center"/>
          </w:tcPr>
          <w:p w14:paraId="12D5D6B4" w14:textId="77777777" w:rsidR="00F25D40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54AB2932" wp14:editId="45585295">
                  <wp:extent cx="1482725" cy="1482725"/>
                  <wp:effectExtent l="0" t="0" r="3175" b="3175"/>
                  <wp:docPr id="1703784506" name="Picture 15" descr="ပှၤတဂၤဖီၣ်ဃာ် NDIS အလံာ်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784506" name="Picture 15" descr="ပှၤတဂၤဖီၣ်ဃာ် NDIS အလံာ်တဘ့ၣ်လီၤ.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309A5FEE" w14:textId="77777777" w:rsidR="00F25D40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တခါအံၤအမၤတၢ်ဧါခီဖျိပှၤဘၣ်ကီဘၣ်ခဲဒီးပှၤလၢအဟဲတုၤသီလၢအီးစတြ့လယါပှဲၤဂၤန့ၣ်</w:t>
            </w:r>
            <w:r w:rsidRPr="00EB3B0A">
              <w:rPr>
                <w:rFonts w:eastAsia="Zawgyi-One" w:cs="Zawgyi-One"/>
              </w:rPr>
              <w:t>-</w:t>
            </w:r>
          </w:p>
          <w:p w14:paraId="2D5EEB34" w14:textId="77777777" w:rsidR="00355CDC" w:rsidRPr="00EB3B0A" w:rsidRDefault="00CB02DA" w:rsidP="000B6127">
            <w:pPr>
              <w:pStyle w:val="ListParagraph"/>
              <w:numPr>
                <w:ilvl w:val="0"/>
                <w:numId w:val="43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ပၣ်ဃုာ်လၢ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အပူၤလဲၣ်</w:t>
            </w:r>
          </w:p>
          <w:p w14:paraId="2D71F725" w14:textId="77777777" w:rsidR="00F25D40" w:rsidRPr="00EB3B0A" w:rsidRDefault="00CB02DA" w:rsidP="000B6127">
            <w:pPr>
              <w:pStyle w:val="ListParagraph"/>
              <w:numPr>
                <w:ilvl w:val="0"/>
                <w:numId w:val="43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သူ၀ဲဒၣ်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ပှဲၤဂၤလဲၣ်န့ၣ်လီၤ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426A0C11" w14:textId="77777777" w:rsidR="005C7C7B" w:rsidRPr="00EB3B0A" w:rsidRDefault="00CB02DA" w:rsidP="000B6127">
      <w:pPr>
        <w:pStyle w:val="Heading3"/>
        <w:wordWrap w:val="0"/>
        <w:spacing w:after="120" w:line="240" w:lineRule="auto"/>
      </w:pPr>
      <w:r w:rsidRPr="00EB3B0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6864FBCA" wp14:editId="6FB0F4C2">
                <wp:simplePos x="0" y="0"/>
                <wp:positionH relativeFrom="margin">
                  <wp:posOffset>19050</wp:posOffset>
                </wp:positionH>
                <wp:positionV relativeFrom="paragraph">
                  <wp:posOffset>255109</wp:posOffset>
                </wp:positionV>
                <wp:extent cx="5798820" cy="241300"/>
                <wp:effectExtent l="19050" t="19050" r="11430" b="25400"/>
                <wp:wrapNone/>
                <wp:docPr id="2133591253" name="Group 21335912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2035393053" name="Straight Connector 2035393053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140330" name="Oval 957140330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B23CE6" id="Group 2133591253" o:spid="_x0000_s1026" alt="&quot;&quot;" style="position:absolute;margin-left:1.5pt;margin-top:20.1pt;width:456.6pt;height:19pt;z-index:-251652096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">
                <v:line id="Straight Connector 2035393053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" strokecolor="#65276f [3044]" strokeweight="3pt">
                  <v:stroke endcap="round"/>
                </v:line>
                <v:oval id="Oval 957140330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" fillcolor="#8ac640" strokecolor="#6b2976" strokeweight="3pt"/>
                <w10:wrap anchorx="margin"/>
              </v:group>
            </w:pict>
          </mc:Fallback>
        </mc:AlternateContent>
      </w:r>
      <w:r w:rsidRPr="00EB3B0A">
        <w:rPr>
          <w:rFonts w:ascii="Myanmar Text" w:eastAsia="Zawgyi-One" w:hAnsi="Myanmar Text" w:cs="Myanmar Text"/>
        </w:rPr>
        <w:t>တၢ်ဖံးတၢ်မၤ</w:t>
      </w:r>
      <w:r w:rsidRPr="00EB3B0A">
        <w:rPr>
          <w:rFonts w:eastAsia="Zawgyi-One" w:cs="Zawgyi-One"/>
        </w:rPr>
        <w:t xml:space="preserve"> </w:t>
      </w:r>
      <w:r w:rsidRPr="00EB3B0A">
        <w:rPr>
          <w:rFonts w:ascii="Myanmar Text" w:eastAsia="Zawgyi-One" w:hAnsi="Myanmar Text" w:cs="Myanmar Text"/>
        </w:rPr>
        <w:t>၅</w:t>
      </w:r>
    </w:p>
    <w:tbl>
      <w:tblPr>
        <w:tblW w:w="9498" w:type="dxa"/>
        <w:tblLayout w:type="fixed"/>
        <w:tblLook w:val="04A0" w:firstRow="1" w:lastRow="0" w:firstColumn="1" w:lastColumn="0" w:noHBand="0" w:noVBand="1"/>
      </w:tblPr>
      <w:tblGrid>
        <w:gridCol w:w="2545"/>
        <w:gridCol w:w="6520"/>
        <w:gridCol w:w="62"/>
        <w:gridCol w:w="371"/>
      </w:tblGrid>
      <w:tr w:rsidR="00A71A83" w:rsidRPr="00EB3B0A" w14:paraId="2BA4D4EC" w14:textId="77777777" w:rsidTr="00D376F8">
        <w:trPr>
          <w:trHeight w:val="2778"/>
        </w:trPr>
        <w:tc>
          <w:tcPr>
            <w:tcW w:w="2545" w:type="dxa"/>
            <w:vAlign w:val="center"/>
          </w:tcPr>
          <w:p w14:paraId="795DC42F" w14:textId="77777777" w:rsidR="00AA2B19" w:rsidRPr="00EB3B0A" w:rsidRDefault="00CB02DA" w:rsidP="00D376F8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2A3C6F05" wp14:editId="6B7BCDC8">
                  <wp:extent cx="1478915" cy="1478915"/>
                  <wp:effectExtent l="0" t="0" r="6985" b="6985"/>
                  <wp:docPr id="92285862" name="Picture 10" descr="ပဒိၣ်ပပှၤမၤတၢ်ဖိတဂၤဆီၣ်ထွဲပှၤတဂၤဒီး NDIS အလံာ်တကဘျံး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85862" name="Picture 10" descr="ပဒိၣ်ပပှၤမၤတၢ်ဖိတဂၤဆီၣ်ထွဲပှၤတဂၤဒီး NDIS အလံာ်တကဘျံးလီၤ.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53" w:type="dxa"/>
            <w:gridSpan w:val="3"/>
            <w:vAlign w:val="center"/>
          </w:tcPr>
          <w:p w14:paraId="1D3C4161" w14:textId="77777777" w:rsidR="00AA2B19" w:rsidRPr="00EB3B0A" w:rsidRDefault="00CB02DA" w:rsidP="00D376F8">
            <w:pPr>
              <w:wordWrap w:val="0"/>
              <w:spacing w:before="12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ပကမၤသကိးတၢ်ဒီးပဒိၣ်တၢ်ကရၢကရိလၢအဂၤတဖၣ်လၢတၢ်ကမၤဆီၣ်ထွဲပှၤလၢအပာ်ဃုာ်လၢ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အပူၤဂ့ၤန့ၢ်အလီၢ်န့ၣ်လီၤ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1AF3974E" w14:textId="77777777" w:rsidTr="00D376F8">
        <w:trPr>
          <w:gridAfter w:val="1"/>
          <w:wAfter w:w="371" w:type="dxa"/>
          <w:trHeight w:val="2778"/>
        </w:trPr>
        <w:tc>
          <w:tcPr>
            <w:tcW w:w="2545" w:type="dxa"/>
            <w:vAlign w:val="center"/>
          </w:tcPr>
          <w:p w14:paraId="6D891B6D" w14:textId="77777777" w:rsidR="005F5A9C" w:rsidRPr="00EB3B0A" w:rsidRDefault="00CB02DA" w:rsidP="00D376F8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07926FFD" wp14:editId="17DEF9FB">
                  <wp:extent cx="1478915" cy="1478915"/>
                  <wp:effectExtent l="0" t="0" r="6985" b="6985"/>
                  <wp:docPr id="87536267" name="Picture 11" descr="ပှၤ ၂ ဂၤယူာ်ထီၣ်အ၀ဲသ့ၣ်အစုလၢပျၢ်တဘိလၢအနဲၣ်ဃီၤဆူအီးစတြ့လယါတဘိအဖီလာ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36267" name="Picture 11" descr="ပှၤ ၂ ဂၤယူာ်ထီၣ်အ၀ဲသ့ၣ်အစုလၢပျၢ်တဘိလၢအနဲၣ်ဃီၤဆူအီးစတြ့လယါတဘိအဖီလာ်လီၤ.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3FEE1F8E" w14:textId="77777777" w:rsidR="005F5A9C" w:rsidRPr="00EB3B0A" w:rsidRDefault="00CB02DA" w:rsidP="00D376F8">
            <w:pPr>
              <w:wordWrap w:val="0"/>
              <w:spacing w:before="12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တၢ်အံၤပၣ်ဃုၥ်</w:t>
            </w:r>
            <w:r w:rsidRPr="00EB3B0A">
              <w:rPr>
                <w:rFonts w:eastAsia="Zawgyi-One" w:cs="Zawgyi-One"/>
              </w:rPr>
              <w:t>-</w:t>
            </w:r>
          </w:p>
          <w:p w14:paraId="2D3D6746" w14:textId="77777777" w:rsidR="00EA0E38" w:rsidRPr="00EB3B0A" w:rsidRDefault="00CB02DA" w:rsidP="00D376F8">
            <w:pPr>
              <w:pStyle w:val="ListParagraph"/>
              <w:numPr>
                <w:ilvl w:val="0"/>
                <w:numId w:val="44"/>
              </w:numPr>
              <w:wordWrap w:val="0"/>
              <w:spacing w:before="12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ပှၤဘၣ်ကီဘၣ်ခဲတဖၣ်</w:t>
            </w:r>
          </w:p>
          <w:p w14:paraId="27AFB65B" w14:textId="77777777" w:rsidR="005F5A9C" w:rsidRPr="00EB3B0A" w:rsidRDefault="00CB02DA" w:rsidP="00D376F8">
            <w:pPr>
              <w:pStyle w:val="ListParagraph"/>
              <w:numPr>
                <w:ilvl w:val="0"/>
                <w:numId w:val="44"/>
              </w:numPr>
              <w:wordWrap w:val="0"/>
              <w:spacing w:before="12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ပှၤလၢအဟဲတုၤသီလၢအီးစတြ့လယါန့ၣ်လီၤ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461FECC2" w14:textId="77777777" w:rsidTr="00D376F8">
        <w:trPr>
          <w:gridAfter w:val="1"/>
          <w:wAfter w:w="371" w:type="dxa"/>
          <w:trHeight w:val="2778"/>
        </w:trPr>
        <w:tc>
          <w:tcPr>
            <w:tcW w:w="2545" w:type="dxa"/>
            <w:vAlign w:val="center"/>
          </w:tcPr>
          <w:p w14:paraId="0E004170" w14:textId="77777777" w:rsidR="00EA7E2D" w:rsidRPr="00EB3B0A" w:rsidRDefault="00CB02DA" w:rsidP="00D376F8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6028C715" wp14:editId="176A539D">
                  <wp:extent cx="1478915" cy="1478915"/>
                  <wp:effectExtent l="0" t="0" r="6985" b="6985"/>
                  <wp:docPr id="804146549" name="Picture 12" descr="ပှၤတဂၤဖီၣ်ဃာ် NDIS အလံာ်တဘ့ၣ်လီၤ. လၢအ၀ဲသ့ၣ်အကပၤမ့ၢ်တၢ်ဂ့ၢ်တၢ်ကျိၤအပနီၣ်ဒီးစုမုၢ်ကျၢၢ်တဘိယူာ်ထီၣ်အသးဃုာ်ဒီးပျၢ်တဘိနဲၣ်အသးဆူတၢ်ဖီခိ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146549" name="Picture 12" descr="ပှၤတဂၤဖီၣ်ဃာ် NDIS အလံာ်တဘ့ၣ်လီၤ. လၢအ၀ဲသ့ၣ်အကပၤမ့ၢ်တၢ်ဂ့ၢ်တၢ်ကျိၤအပနီၣ်ဒီးစုမုၢ်ကျၢၢ်တဘိယူာ်ထီၣ်အသးဃုာ်ဒီးပျၢ်တဘိနဲၣ်အသးဆူတၢ်ဖီခိၣ်လီၤ.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3ADB1EB5" w14:textId="77777777" w:rsidR="00EA7E2D" w:rsidRPr="00EB3B0A" w:rsidRDefault="00CB02DA" w:rsidP="00D376F8">
            <w:pPr>
              <w:wordWrap w:val="0"/>
              <w:spacing w:before="12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ူ၀ဲဒၣ်တၢ်ဂ့ၢ်တၢ်ကျိၤဘၣ်ဃးဒီးပှၤကညီလၢအဟဲတုၤသီလၢအီးစတြ့လယါတဖၣ်လၢတၢ်ကမၤညီလီၤန့ၢ်တၢ်လၢအဂီၢ်ဒ်သိးအကပာ်ဃုာ်ပာ်ဂီၢ်လၢ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အပူၤကသ့အဂီၢ်လီၤ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0335E85D" w14:textId="77777777" w:rsidR="00EA7E2D" w:rsidRPr="00EB3B0A" w:rsidRDefault="00CB02DA" w:rsidP="00D376F8">
            <w:pPr>
              <w:wordWrap w:val="0"/>
              <w:spacing w:before="12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တၢ်အံၤပၣ်ဃုာ်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Style w:val="Strong"/>
                <w:rFonts w:ascii="Myanmar Text" w:eastAsia="Zawgyi-One" w:hAnsi="Myanmar Text" w:cs="Myanmar Text"/>
              </w:rPr>
              <w:t>တၢ်ဃိထံသ့ၣ်ညါအတၢ်မၤကွၢ်တဖၣ်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အ၀ဲသ့ၣ်မၤတ့ၢ်၀ဲဒၣ်တဖၣ်န့ၣ်လီၤ</w:t>
            </w:r>
          </w:p>
        </w:tc>
      </w:tr>
      <w:tr w:rsidR="00A71A83" w:rsidRPr="00EB3B0A" w14:paraId="40B95E8F" w14:textId="77777777" w:rsidTr="00D376F8">
        <w:trPr>
          <w:gridAfter w:val="1"/>
          <w:wAfter w:w="371" w:type="dxa"/>
          <w:trHeight w:val="2778"/>
        </w:trPr>
        <w:tc>
          <w:tcPr>
            <w:tcW w:w="2545" w:type="dxa"/>
            <w:vAlign w:val="center"/>
          </w:tcPr>
          <w:p w14:paraId="51CAB86D" w14:textId="77777777" w:rsidR="00297E13" w:rsidRPr="00EB3B0A" w:rsidRDefault="00CB02DA" w:rsidP="00D376F8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7328" behindDoc="0" locked="0" layoutInCell="1" allowOverlap="1" wp14:anchorId="65165F7C" wp14:editId="0E328996">
                      <wp:simplePos x="0" y="0"/>
                      <wp:positionH relativeFrom="column">
                        <wp:posOffset>289560</wp:posOffset>
                      </wp:positionH>
                      <wp:positionV relativeFrom="paragraph">
                        <wp:posOffset>330200</wp:posOffset>
                      </wp:positionV>
                      <wp:extent cx="892175" cy="177165"/>
                      <wp:effectExtent l="0" t="0" r="3175" b="13335"/>
                      <wp:wrapNone/>
                      <wp:docPr id="131397261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1771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CAE888" w14:textId="77777777" w:rsidR="00CB02DA" w:rsidRPr="00D376F8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6"/>
                                      <w:sz w:val="11"/>
                                      <w:szCs w:val="11"/>
                                      <w:lang w:val="en-PH"/>
                                    </w:rPr>
                                  </w:pPr>
                                  <w:r w:rsidRPr="00D376F8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6"/>
                                      <w:sz w:val="11"/>
                                      <w:szCs w:val="11"/>
                                    </w:rPr>
                                    <w:t>တၢ်ဃိထံသ့ၣ်ညါအတၢ်မၤကွၢ်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165F7C" id="_x0000_s1035" type="#_x0000_t202" style="position:absolute;left:0;text-align:left;margin-left:22.8pt;margin-top:26pt;width:70.25pt;height:13.95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" filled="f" stroked="f">
                      <v:textbox inset="0,0,0,0">
                        <w:txbxContent>
                          <w:p w14:paraId="68CAE888" w14:textId="77777777" w:rsidR="00CB02DA" w:rsidRPr="00D376F8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6"/>
                                <w:sz w:val="11"/>
                                <w:szCs w:val="11"/>
                                <w:lang w:val="en-PH"/>
                              </w:rPr>
                            </w:pPr>
                            <w:r w:rsidRPr="00D376F8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6"/>
                                <w:sz w:val="11"/>
                                <w:szCs w:val="11"/>
                              </w:rPr>
                              <w:t>တၢ်ဃိထံသ့ၣ်ညါအတၢ်မၤကွၢ်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F7D00" w:rsidRPr="00EB3B0A">
              <w:rPr>
                <w:noProof/>
              </w:rPr>
              <w:drawing>
                <wp:inline distT="0" distB="0" distL="0" distR="0" wp14:anchorId="68B4A8AE" wp14:editId="75B805AE">
                  <wp:extent cx="1478915" cy="1478915"/>
                  <wp:effectExtent l="0" t="0" r="6985" b="6985"/>
                  <wp:docPr id="2121116958" name="Picture 16" descr="တၢ်ဃိထံသ့ၣ်ညါတၢ်မၤကွၢ်အလံာ်တဘ့ၣ်လၢအဒုးနဲၣ်စရီတခါဃုာ်ဒီးတၢ်တိၤနီၣ် ၂ ခါ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1116958" name="Picture 16" descr="တၢ်ဃိထံသ့ၣ်ညါတၢ်မၤကွၢ်အလံာ်တဘ့ၣ်လၢအဒုးနဲၣ်စရီတခါဃုာ်ဒီးတၢ်တိၤနီၣ် ၂ ခါန့ၣ်လီၤ.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6912184B" w14:textId="77777777" w:rsidR="00297E13" w:rsidRPr="00EB3B0A" w:rsidRDefault="00CB02DA" w:rsidP="00D376F8">
            <w:pPr>
              <w:wordWrap w:val="0"/>
              <w:spacing w:before="12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တၢ်ဃိထံသ့ၣ်ညါအတၢ်မၤကွၢ်န့ၣ်မ့ၢ်တၢ်လၢပကသ့ၣ်ညါဘၣ်</w:t>
            </w:r>
            <w:r w:rsidRPr="00EB3B0A">
              <w:rPr>
                <w:rFonts w:eastAsia="Zawgyi-One" w:cs="Zawgyi-One"/>
              </w:rPr>
              <w:t xml:space="preserve">- </w:t>
            </w:r>
          </w:p>
          <w:p w14:paraId="763AE842" w14:textId="77777777" w:rsidR="00297E13" w:rsidRPr="00EB3B0A" w:rsidRDefault="00CB02DA" w:rsidP="00D376F8">
            <w:pPr>
              <w:pStyle w:val="ListParagraph"/>
              <w:numPr>
                <w:ilvl w:val="0"/>
                <w:numId w:val="45"/>
              </w:numPr>
              <w:wordWrap w:val="0"/>
              <w:spacing w:before="12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မ့ၢ်သးနီၢ်ခိက့ၢ်ဂီၤတလၢတပှဲၤတဆူၣ်တချ့အံၤမၤဘၣ်ဒိအ၀ဲသ့ၣ်အတၢ်အိၣ်မူဒ်လဲၣ်</w:t>
            </w:r>
            <w:r w:rsidRPr="00EB3B0A">
              <w:rPr>
                <w:rFonts w:eastAsia="Zawgyi-One" w:cs="Zawgyi-One"/>
              </w:rPr>
              <w:t xml:space="preserve"> </w:t>
            </w:r>
          </w:p>
          <w:p w14:paraId="4CED2536" w14:textId="77777777" w:rsidR="00297E13" w:rsidRPr="00EB3B0A" w:rsidRDefault="00CB02DA" w:rsidP="00D376F8">
            <w:pPr>
              <w:pStyle w:val="ListParagraph"/>
              <w:numPr>
                <w:ilvl w:val="0"/>
                <w:numId w:val="45"/>
              </w:numPr>
              <w:wordWrap w:val="0"/>
              <w:spacing w:before="12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တၢ်ဆီၣ်ထွဲတဖၣ်လၢနလိၣ်ဘၣ်အီၤလၢ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အအိၣ်မ့ၢ်မနုၤလဲၣ်န့ၣ်လီၤ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65A64557" w14:textId="77777777" w:rsidTr="00D376F8">
        <w:trPr>
          <w:gridAfter w:val="2"/>
          <w:wAfter w:w="433" w:type="dxa"/>
          <w:trHeight w:val="2778"/>
        </w:trPr>
        <w:tc>
          <w:tcPr>
            <w:tcW w:w="2545" w:type="dxa"/>
            <w:vAlign w:val="center"/>
          </w:tcPr>
          <w:p w14:paraId="226D7AE7" w14:textId="77777777" w:rsidR="008D6850" w:rsidRPr="00EB3B0A" w:rsidRDefault="00CB02DA" w:rsidP="00D376F8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2FBEE8AF" wp14:editId="49F160CF">
                  <wp:extent cx="1478915" cy="1478915"/>
                  <wp:effectExtent l="0" t="0" r="6985" b="6985"/>
                  <wp:docPr id="870343511" name="Picture 13" descr="ပှၤတကရူၢ်. ပှၤတဂၤလၢအအိၣ်လၢတၢ်ခၢၣ်သးဖီၣ်ဃာ် NDIS အလံာ်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343511" name="Picture 13" descr="ပှၤတကရူၢ်. ပှၤတဂၤလၢအအိၣ်လၢတၢ်ခၢၣ်သးဖီၣ်ဃာ် NDIS အလံာ်တဘ့ၣ်လီၤ.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5D10B96C" w14:textId="77777777" w:rsidR="008D6850" w:rsidRPr="00EB3B0A" w:rsidRDefault="00CB02DA" w:rsidP="00D376F8">
            <w:pPr>
              <w:wordWrap w:val="0"/>
              <w:spacing w:before="12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တခါအံၤအမၤတၢ်ဧါခီဖျိမ့ၢ်ပှၤဘၣ်ကီဘၣ်ခဲဒီးပှၤလၢအဟဲတုၤသီလၢအီးစတြ့လယါပှဲၤဂၤန့ၣ်ပာ်ဃုာ်လၢ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အပူၤလဲၣ်န့ၣ်လီၤ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36BF0408" w14:textId="77777777" w:rsidR="00EA7E2D" w:rsidRPr="00EB3B0A" w:rsidRDefault="00CB02DA" w:rsidP="000B6127">
      <w:pPr>
        <w:pStyle w:val="Heading3"/>
        <w:wordWrap w:val="0"/>
        <w:spacing w:after="120" w:line="240" w:lineRule="auto"/>
        <w:rPr>
          <w:color w:val="6B2976"/>
          <w:sz w:val="40"/>
          <w:lang w:val="x-none" w:eastAsia="x-none"/>
        </w:rPr>
      </w:pPr>
      <w:r w:rsidRPr="00EB3B0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4C1BB9DE" wp14:editId="5EB65D3A">
                <wp:simplePos x="0" y="0"/>
                <wp:positionH relativeFrom="margin">
                  <wp:posOffset>18415</wp:posOffset>
                </wp:positionH>
                <wp:positionV relativeFrom="paragraph">
                  <wp:posOffset>228421</wp:posOffset>
                </wp:positionV>
                <wp:extent cx="5798820" cy="241300"/>
                <wp:effectExtent l="19050" t="19050" r="11430" b="25400"/>
                <wp:wrapNone/>
                <wp:docPr id="1344232499" name="Group 134423249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767460285" name="Straight Connector 1767460285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62307696" name="Oval 146230769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344232499" o:spid="_x0000_s1052" alt="&quot;&quot;" style="width:456.6pt;height:19pt;margin-top:18pt;margin-left:1.45pt;mso-height-relative:margin;mso-position-horizontal-relative:margin;mso-width-relative:margin;position:absolute;z-index:-251649024" coordsize="57991,2415">
                <v:line id="Straight Connector 1767460285" o:spid="_x0000_s1053" style="mso-wrap-style:square;position:absolute;visibility:visible" from="0,1306" to="57167,1306" o:connectortype="straight" strokecolor="#65276f" strokeweight="3pt">
                  <v:stroke endcap="round"/>
                </v:line>
                <v:oval id="Oval 1462307696" o:spid="_x0000_s1054" style="width:2415;height:2415;left:55576;mso-wrap-style:square;position:absolute;v-text-anchor:middle;visibility:visible" fillcolor="#8ac640" strokecolor="#6b2976" strokeweight="3pt"/>
                <w10:wrap anchorx="margin"/>
              </v:group>
            </w:pict>
          </mc:Fallback>
        </mc:AlternateContent>
      </w:r>
      <w:r w:rsidRPr="00EB3B0A">
        <w:rPr>
          <w:rFonts w:ascii="Myanmar Text" w:eastAsia="Zawgyi-One" w:hAnsi="Myanmar Text" w:cs="Myanmar Text"/>
        </w:rPr>
        <w:t>တၢ်ဖံးတၢ်မၤ</w:t>
      </w:r>
      <w:r w:rsidRPr="00EB3B0A">
        <w:rPr>
          <w:rFonts w:eastAsia="Zawgyi-One" w:cs="Zawgyi-One"/>
        </w:rPr>
        <w:t xml:space="preserve"> </w:t>
      </w:r>
      <w:r w:rsidRPr="00EB3B0A">
        <w:rPr>
          <w:rFonts w:ascii="Myanmar Text" w:eastAsia="Zawgyi-One" w:hAnsi="Myanmar Text" w:cs="Myanmar Text"/>
        </w:rPr>
        <w:t>၆</w:t>
      </w:r>
    </w:p>
    <w:tbl>
      <w:tblPr>
        <w:tblW w:w="9781" w:type="dxa"/>
        <w:tblLayout w:type="fixed"/>
        <w:tblLook w:val="04A0" w:firstRow="1" w:lastRow="0" w:firstColumn="1" w:lastColumn="0" w:noHBand="0" w:noVBand="1"/>
      </w:tblPr>
      <w:tblGrid>
        <w:gridCol w:w="2612"/>
        <w:gridCol w:w="6602"/>
        <w:gridCol w:w="123"/>
        <w:gridCol w:w="161"/>
        <w:gridCol w:w="283"/>
      </w:tblGrid>
      <w:tr w:rsidR="00A71A83" w:rsidRPr="00EB3B0A" w14:paraId="0082BA86" w14:textId="77777777" w:rsidTr="00D376F8">
        <w:tc>
          <w:tcPr>
            <w:tcW w:w="2612" w:type="dxa"/>
            <w:vAlign w:val="center"/>
          </w:tcPr>
          <w:p w14:paraId="590A702F" w14:textId="77777777" w:rsidR="00EA7E2D" w:rsidRPr="00EB3B0A" w:rsidRDefault="00CB02DA" w:rsidP="000B6127">
            <w:pPr>
              <w:pStyle w:val="Image"/>
              <w:wordWrap w:val="0"/>
              <w:spacing w:before="120" w:after="120" w:line="240" w:lineRule="auto"/>
            </w:pP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9376" behindDoc="0" locked="0" layoutInCell="1" allowOverlap="1" wp14:anchorId="15236346" wp14:editId="5207FEFA">
                      <wp:simplePos x="0" y="0"/>
                      <wp:positionH relativeFrom="column">
                        <wp:posOffset>-54610</wp:posOffset>
                      </wp:positionH>
                      <wp:positionV relativeFrom="paragraph">
                        <wp:posOffset>1026795</wp:posOffset>
                      </wp:positionV>
                      <wp:extent cx="1654175" cy="304800"/>
                      <wp:effectExtent l="0" t="0" r="3175" b="0"/>
                      <wp:wrapNone/>
                      <wp:docPr id="165594461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541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38E0206" w14:textId="77777777" w:rsidR="00CB02DA" w:rsidRPr="00875760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D376F8">
                                    <w:rPr>
                                      <w:rFonts w:eastAsia="Zawgyi-One" w:cs="Myanmar Text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NDIS</w:t>
                                  </w:r>
                                  <w:r w:rsidRPr="00875760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 ခီၣ်မံးရှၢၣ်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236346" id="_x0000_s1036" type="#_x0000_t202" style="position:absolute;left:0;text-align:left;margin-left:-4.3pt;margin-top:80.85pt;width:130.25pt;height:24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" filled="f" stroked="f">
                      <v:textbox inset="0,0,0,0">
                        <w:txbxContent>
                          <w:p w14:paraId="138E0206" w14:textId="77777777" w:rsidR="00CB02DA" w:rsidRPr="00875760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D376F8">
                              <w:rPr>
                                <w:rFonts w:eastAsia="Zawgyi-One" w:cs="Myanmar Text"/>
                                <w:b/>
                                <w:bCs/>
                                <w:sz w:val="24"/>
                                <w:szCs w:val="24"/>
                              </w:rPr>
                              <w:t>NDIS</w:t>
                            </w:r>
                            <w:r w:rsidRPr="00875760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ခီၣ်မံးရှၢၣ်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F7D00" w:rsidRPr="00EB3B0A">
              <w:rPr>
                <w:noProof/>
              </w:rPr>
              <w:drawing>
                <wp:inline distT="0" distB="0" distL="0" distR="0" wp14:anchorId="79BE3F66" wp14:editId="129320B9">
                  <wp:extent cx="1522095" cy="1522095"/>
                  <wp:effectExtent l="0" t="0" r="1905" b="1905"/>
                  <wp:docPr id="1548247081" name="Picture 17" descr="ပှၤ ၃ ဂၤလၢအအိၣ်လၢလီၢ်ဆ့ၣ်နီၤဖးထီၣ်အလီၢ်ခံစံး၀ဲဒၣ် 'NDIS ခီၣ်ဖံးရှၢၣ်' 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247081" name="Picture 17" descr="ပှၤ ၃ ဂၤလၢအအိၣ်လၢလီၢ်ဆ့ၣ်နီၤဖးထီၣ်အလီၢ်ခံစံး၀ဲဒၣ် 'NDIS ခီၣ်ဖံးရှၢၣ်' လီၤ.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9" w:type="dxa"/>
            <w:gridSpan w:val="4"/>
            <w:vAlign w:val="center"/>
          </w:tcPr>
          <w:p w14:paraId="007EADA5" w14:textId="5B85B397" w:rsidR="00EA7E2D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ပကမၤတၢ်ဒီး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Style w:val="Strong"/>
                <w:rFonts w:eastAsia="Zawgyi-One" w:cs="Zawgyi-One"/>
              </w:rPr>
              <w:t>NDIS Quality and Safeguards Commission</w:t>
            </w:r>
            <w:r w:rsidR="00D376F8">
              <w:rPr>
                <w:rStyle w:val="Strong"/>
                <w:rFonts w:eastAsia="Zawgyi-One" w:cs="Zawgyi-One"/>
              </w:rPr>
              <w:br/>
            </w:r>
            <w:r w:rsidRPr="00EB3B0A">
              <w:rPr>
                <w:rStyle w:val="Strong"/>
                <w:rFonts w:eastAsia="Zawgyi-One" w:cs="Zawgyi-One"/>
              </w:rPr>
              <w:t xml:space="preserve">(NDIS </w:t>
            </w:r>
            <w:r w:rsidRPr="00EB3B0A">
              <w:rPr>
                <w:rStyle w:val="Strong"/>
                <w:rFonts w:ascii="Myanmar Text" w:eastAsia="Zawgyi-One" w:hAnsi="Myanmar Text" w:cs="Myanmar Text"/>
              </w:rPr>
              <w:t>ကံၢ်စီဒီးတၢ်ဒီသဒၢကဟုကယာ်အခီၣ်မံးရှၢၣ်</w:t>
            </w:r>
            <w:r w:rsidRPr="00EB3B0A">
              <w:rPr>
                <w:rStyle w:val="Strong"/>
                <w:rFonts w:eastAsia="Zawgyi-One" w:cs="Zawgyi-One"/>
              </w:rPr>
              <w:t xml:space="preserve">) </w:t>
            </w:r>
            <w:r w:rsidRPr="00EB3B0A">
              <w:rPr>
                <w:rFonts w:ascii="Myanmar Text" w:eastAsia="Zawgyi-One" w:hAnsi="Myanmar Text" w:cs="Myanmar Text"/>
              </w:rPr>
              <w:t>လၢတၢ်ကမၤကဲထီၣ်တၢ်ဘျၢအသီတဖၣ်လၢမ့ၢ်ပကမၤတၢ်လၢကျဲဒ်လဲၣ်န့ၣ်လီၤ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16D83C01" w14:textId="77777777" w:rsidR="00EA7E2D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ပကိးအ၀ဲသ့ၣ်လၢ</w:t>
            </w:r>
            <w:r w:rsidRPr="00EB3B0A">
              <w:rPr>
                <w:rFonts w:eastAsia="Zawgyi-One" w:cs="Zawgyi-One"/>
              </w:rPr>
              <w:t xml:space="preserve"> NDIS Commission </w:t>
            </w:r>
            <w:r w:rsidRPr="00EB3B0A">
              <w:rPr>
                <w:rFonts w:ascii="Myanmar Text" w:eastAsia="Zawgyi-One" w:hAnsi="Myanmar Text" w:cs="Myanmar Text"/>
              </w:rPr>
              <w:t>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3E252495" w14:textId="77777777" w:rsidTr="00D376F8">
        <w:trPr>
          <w:gridAfter w:val="3"/>
          <w:wAfter w:w="567" w:type="dxa"/>
        </w:trPr>
        <w:tc>
          <w:tcPr>
            <w:tcW w:w="2612" w:type="dxa"/>
            <w:vAlign w:val="center"/>
          </w:tcPr>
          <w:p w14:paraId="323A6296" w14:textId="77777777" w:rsidR="00EA7E2D" w:rsidRPr="00EB3B0A" w:rsidRDefault="00CB02DA" w:rsidP="000B6127">
            <w:pPr>
              <w:pStyle w:val="Image"/>
              <w:wordWrap w:val="0"/>
              <w:spacing w:before="120" w:line="240" w:lineRule="auto"/>
            </w:pPr>
            <w:r w:rsidRPr="00EB3B0A">
              <w:rPr>
                <w:noProof/>
              </w:rPr>
              <w:drawing>
                <wp:inline distT="0" distB="0" distL="0" distR="0" wp14:anchorId="315B05A4" wp14:editId="0BF43368">
                  <wp:extent cx="1522095" cy="1522095"/>
                  <wp:effectExtent l="0" t="0" r="1905" b="1905"/>
                  <wp:docPr id="959682901" name="Picture 18" descr="ပှၤတဂၤဟ့ၣ်တၢ်ယူာ်ထီၣ်စုမုၢ် ၂ ဘိလီၤ. လၢအ၀ဲသ့ၣ်အဖီခိၣ်န့ၣ်မ့ၢ်တၢ်ပူၤဖျဲးပနီၣ်ဒီးတၢ်ပနီၣ်တခါလၢအမ့ၢ် NDIS အပှၤမၤတၢ်ဖိဆီၣ်ထွဲ၀ဲဒၣ်ပှၤတဂ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682901" name="Picture 18" descr="ပှၤတဂၤဟ့ၣ်တၢ်ယူာ်ထီၣ်စုမုၢ် ၂ ဘိလီၤ. လၢအ၀ဲသ့ၣ်အဖီခိၣ်န့ၣ်မ့ၢ်တၢ်ပူၤဖျဲးပနီၣ်ဒီးတၢ်ပနီၣ်တခါလၢအမ့ၢ် NDIS အပှၤမၤတၢ်ဖိဆီၣ်ထွဲ၀ဲဒၣ်ပှၤတဂၤလီၤ.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2" w:type="dxa"/>
            <w:vAlign w:val="center"/>
          </w:tcPr>
          <w:p w14:paraId="04E4E3A9" w14:textId="4DC96117" w:rsidR="00EA7E2D" w:rsidRPr="00EB3B0A" w:rsidRDefault="00CB02DA" w:rsidP="000B6127">
            <w:pPr>
              <w:wordWrap w:val="0"/>
              <w:spacing w:before="120" w:line="240" w:lineRule="auto"/>
            </w:pPr>
            <w:r w:rsidRPr="00EB3B0A">
              <w:rPr>
                <w:rFonts w:eastAsia="Zawgyi-One" w:cs="Zawgyi-One"/>
              </w:rPr>
              <w:t xml:space="preserve">NDIS Commission </w:t>
            </w:r>
            <w:r w:rsidRPr="00EB3B0A">
              <w:rPr>
                <w:rFonts w:ascii="Myanmar Text" w:eastAsia="Zawgyi-One" w:hAnsi="Myanmar Text" w:cs="Myanmar Text"/>
              </w:rPr>
              <w:t>မၤလီၤတံၢ်၀ဲဒၣ်လၢပှၤလၢအအိၣ်ဒီးသးနီၢ်ခိက့ၢ်ဂီၤတလၢတပှဲၤတဆူၣ်တချ့တဖၣ်လၢအပာ်ဃုာ်လၢ</w:t>
            </w:r>
            <w:r w:rsidR="00D376F8">
              <w:rPr>
                <w:rFonts w:eastAsia="Zawgyi-One" w:cs="Zawgyi-One"/>
              </w:rPr>
              <w:br/>
            </w:r>
            <w:r w:rsidRPr="00EB3B0A">
              <w:rPr>
                <w:rFonts w:eastAsia="Zawgyi-One" w:cs="Zawgyi-One"/>
              </w:rPr>
              <w:t xml:space="preserve">NDIS </w:t>
            </w:r>
            <w:r w:rsidRPr="00EB3B0A">
              <w:rPr>
                <w:rFonts w:ascii="Myanmar Text" w:eastAsia="Zawgyi-One" w:hAnsi="Myanmar Text" w:cs="Myanmar Text"/>
              </w:rPr>
              <w:t>န့ၣ်</w:t>
            </w:r>
            <w:r w:rsidRPr="00EB3B0A">
              <w:rPr>
                <w:rFonts w:eastAsia="Zawgyi-One" w:cs="Zawgyi-One"/>
              </w:rPr>
              <w:t>-</w:t>
            </w:r>
          </w:p>
          <w:p w14:paraId="5BFE727B" w14:textId="77777777" w:rsidR="00EA7E2D" w:rsidRPr="00EB3B0A" w:rsidRDefault="00CB02DA" w:rsidP="000B6127">
            <w:pPr>
              <w:pStyle w:val="ListParagraph"/>
              <w:numPr>
                <w:ilvl w:val="0"/>
                <w:numId w:val="46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မ့ၢ်အပူၤဖျဲး၀ဲ</w:t>
            </w:r>
            <w:r w:rsidRPr="00EB3B0A">
              <w:rPr>
                <w:rFonts w:eastAsia="Zawgyi-One" w:cs="Zawgyi-One"/>
              </w:rPr>
              <w:t xml:space="preserve"> </w:t>
            </w:r>
          </w:p>
          <w:p w14:paraId="4B7AB957" w14:textId="77777777" w:rsidR="00EA7E2D" w:rsidRPr="00EB3B0A" w:rsidRDefault="00CB02DA" w:rsidP="000B6127">
            <w:pPr>
              <w:pStyle w:val="ListParagraph"/>
              <w:numPr>
                <w:ilvl w:val="0"/>
                <w:numId w:val="46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မၤန့ၢ်တၢ်မၤစၢၤအတၢ်ဖံးတၢ်မၤတဖၣ်န့ၣ်လီၤ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03D9A564" w14:textId="77777777" w:rsidTr="00D376F8">
        <w:trPr>
          <w:gridAfter w:val="3"/>
          <w:wAfter w:w="567" w:type="dxa"/>
        </w:trPr>
        <w:tc>
          <w:tcPr>
            <w:tcW w:w="2612" w:type="dxa"/>
            <w:vAlign w:val="center"/>
          </w:tcPr>
          <w:p w14:paraId="31F94A23" w14:textId="77777777" w:rsidR="00EA7E2D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3264D38E" wp14:editId="6114BFF5">
                  <wp:extent cx="1522095" cy="1522095"/>
                  <wp:effectExtent l="0" t="0" r="1905" b="1905"/>
                  <wp:docPr id="1726305470" name="Picture 19" descr="ပှၤတဂၤဆိကမိၣ်တၢ်ဒီးလၢအဖီခိၣ်မ့ၢ်တၢ်ဆိကမိၣ်အပနီၣ်တခါအပူၤအိၣ်ဃုာ်ဒီးတၢ်သံကွၢ်အပနီၣ်တခါလီၤ. လၢအ၀ဲသ့ၣ်အကပၤမ့ၢ်လံာ်တကဘျံးလၢအဒုးနဲၣ်တၢ်တိၤနီၣ်တခါဒီးနီၣ်ဂာ်တဲာ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305470" name="Picture 19" descr="ပှၤတဂၤဆိကမိၣ်တၢ်ဒီးလၢအဖီခိၣ်မ့ၢ်တၢ်ဆိကမိၣ်အပနီၣ်တခါအပူၤအိၣ်ဃုာ်ဒီးတၢ်သံကွၢ်အပနီၣ်တခါလီၤ. လၢအ၀ဲသ့ၣ်အကပၤမ့ၢ်လံာ်တကဘျံးလၢအဒုးနဲၣ်တၢ်တိၤနီၣ်တခါဒီးနီၣ်ဂာ်တဲာ်တခါလီၤ.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2" w:type="dxa"/>
            <w:vAlign w:val="center"/>
          </w:tcPr>
          <w:p w14:paraId="439DEAAB" w14:textId="77777777" w:rsidR="00C06564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တၢ်ဘျၢသ့ၣ်တဖၣ်အံၤကမၤစၢၤ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လၢအအိၣ်ဒီးသးနီၢ်ခိက့ၢ်ဂီၤတလၢတပှဲၤတဆူၣ်တချ့တဖၣ်လၢ</w:t>
            </w:r>
            <w:r w:rsidRPr="00EB3B0A">
              <w:rPr>
                <w:rFonts w:eastAsia="Zawgyi-One" w:cs="Zawgyi-One"/>
              </w:rPr>
              <w:t>-</w:t>
            </w:r>
          </w:p>
          <w:p w14:paraId="1C4086AD" w14:textId="77777777" w:rsidR="00C06564" w:rsidRPr="00EB3B0A" w:rsidRDefault="00CB02DA" w:rsidP="000B6127">
            <w:pPr>
              <w:pStyle w:val="ListParagraph"/>
              <w:numPr>
                <w:ilvl w:val="0"/>
                <w:numId w:val="47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ကနီၤဟ့ၣ်အ၀ဲသ့ၣ်အတၢ်ဆိကမိၣ်ဃုာ်ဒီးပှၤ</w:t>
            </w:r>
          </w:p>
          <w:p w14:paraId="727B6B8B" w14:textId="77777777" w:rsidR="00EA7E2D" w:rsidRPr="00EB3B0A" w:rsidRDefault="00CB02DA" w:rsidP="000B6127">
            <w:pPr>
              <w:pStyle w:val="ListParagraph"/>
              <w:numPr>
                <w:ilvl w:val="0"/>
                <w:numId w:val="47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သံကွၢ်တၢ်ဆၢတဲာ်လၢ</w:t>
            </w:r>
            <w:r w:rsidRPr="00EB3B0A">
              <w:rPr>
                <w:rFonts w:eastAsia="Zawgyi-One" w:cs="Zawgyi-One"/>
              </w:rPr>
              <w:t xml:space="preserve"> NDIA </w:t>
            </w:r>
            <w:r w:rsidRPr="00EB3B0A">
              <w:rPr>
                <w:rFonts w:ascii="Myanmar Text" w:eastAsia="Zawgyi-One" w:hAnsi="Myanmar Text" w:cs="Myanmar Text"/>
              </w:rPr>
              <w:t>မၤ၀ဲတဖၣ်န့ၣ်လီၤ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086ABF5F" w14:textId="77777777" w:rsidTr="00D376F8">
        <w:trPr>
          <w:gridAfter w:val="2"/>
          <w:wAfter w:w="444" w:type="dxa"/>
        </w:trPr>
        <w:tc>
          <w:tcPr>
            <w:tcW w:w="2612" w:type="dxa"/>
            <w:vAlign w:val="center"/>
          </w:tcPr>
          <w:p w14:paraId="4FAAA466" w14:textId="77777777" w:rsidR="00EA7E2D" w:rsidRPr="00EB3B0A" w:rsidRDefault="00CB02DA" w:rsidP="000B6127">
            <w:pPr>
              <w:pStyle w:val="Image"/>
              <w:wordWrap w:val="0"/>
              <w:spacing w:before="120" w:after="120" w:line="240" w:lineRule="auto"/>
            </w:pPr>
            <w:r w:rsidRPr="00EB3B0A">
              <w:rPr>
                <w:noProof/>
              </w:rPr>
              <w:drawing>
                <wp:inline distT="0" distB="0" distL="0" distR="0" wp14:anchorId="7414FDE1" wp14:editId="645CA5CF">
                  <wp:extent cx="1521460" cy="1521460"/>
                  <wp:effectExtent l="0" t="0" r="2540" b="2540"/>
                  <wp:docPr id="1097992059" name="Picture 14" descr="ပှၤတဂၤဆီၣ်ထွဲပှၤတဂၤဒီးလၢအ၀ဲသ့ၣ်အကပၤမ့ၢ်တၢ်ကတိၤအပနီ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7992059" name="Picture 14" descr="ပှၤတဂၤဆီၣ်ထွဲပှၤတဂၤဒီးလၢအ၀ဲသ့ၣ်အကပၤမ့ၢ်တၢ်ကတိၤအပနီၣ်လီၤ.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460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5" w:type="dxa"/>
            <w:gridSpan w:val="2"/>
            <w:vAlign w:val="center"/>
          </w:tcPr>
          <w:p w14:paraId="6071CA4C" w14:textId="5BC57EA0" w:rsidR="00EA7E2D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ပကမၤကဲထီၣ်ကျိၤကျဲအဂ့ၤကတၢၢ်တဘိလၢတၢ်ကဆီၣ်ထွဲ</w:t>
            </w:r>
            <w:r w:rsidR="00D376F8">
              <w:rPr>
                <w:rFonts w:eastAsia="Zawgyi-One" w:cs="Zawgyi-One"/>
              </w:rPr>
              <w:br/>
            </w:r>
            <w:r w:rsidRPr="00EB3B0A">
              <w:rPr>
                <w:rFonts w:eastAsia="Zawgyi-One" w:cs="Zawgyi-One"/>
              </w:rPr>
              <w:t xml:space="preserve">CALD </w:t>
            </w:r>
            <w:r w:rsidRPr="00EB3B0A">
              <w:rPr>
                <w:rFonts w:ascii="Myanmar Text" w:eastAsia="Zawgyi-One" w:hAnsi="Myanmar Text" w:cs="Myanmar Text"/>
              </w:rPr>
              <w:t>လၢအအိၣ်ဒီးသးနီၢ်ခိက့ၢ်ဂီၤတလၢတပှဲၤတဆူၣ်တချ့တဖၣ်ကနီၤဟ့ၣ်အ၀ဲသ့ၣ်အတၢ်ထံၣ်တၢ်ဆိကမိၣ်န့ၣ်လီၤ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199AA73B" w14:textId="77777777" w:rsidTr="00D376F8">
        <w:trPr>
          <w:gridAfter w:val="1"/>
          <w:wAfter w:w="283" w:type="dxa"/>
        </w:trPr>
        <w:tc>
          <w:tcPr>
            <w:tcW w:w="2612" w:type="dxa"/>
            <w:vAlign w:val="center"/>
          </w:tcPr>
          <w:p w14:paraId="023C595C" w14:textId="77777777" w:rsidR="00EA7E2D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5151E6D1" wp14:editId="4E10B9FD">
                  <wp:extent cx="1522095" cy="1522095"/>
                  <wp:effectExtent l="0" t="0" r="1905" b="1905"/>
                  <wp:docPr id="200238068" name="Picture 20" descr="ပှၤ ၃ ဂၤဒီးပှၤ ၂ ဂၤယူာ်ထီၣ်အစုတဖၣ်လီၤ. လၢအ၀ဲသ့ၣ်အဖီခိၣ်မ့ၢ်တၢ်ကတိၤအတၢ်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238068" name="Picture 20" descr="ပှၤ ၃ ဂၤဒီးပှၤ ၂ ဂၤယူာ်ထီၣ်အစုတဖၣ်လီၤ. လၢအ၀ဲသ့ၣ်အဖီခိၣ်မ့ၢ်တၢ်ကတိၤအတၢ်ပနီၣ်တခါလီၤ.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6" w:type="dxa"/>
            <w:gridSpan w:val="3"/>
            <w:vAlign w:val="center"/>
          </w:tcPr>
          <w:p w14:paraId="603CDA96" w14:textId="77777777" w:rsidR="00EA7E2D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ပကသမံသမိးမ့ၢ်တၢ်ဖံးတၢ်မၤတခါအံၤအမၤတၢ်ဧါခီဖျိမ့ၢ်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လၢအအိၣ်ဒီးသးနီၢ်ခိက့ၢ်ဂီၤတလၢတပှဲၤတဆူၣ်တချ့တဖၣ်နီၤဟ့ၣ်အ၀ဲသ့ၣ်အတၢ်လဲၤခီဖျိဒီးပှၤပှဲၤဂ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5D0E3AC7" w14:textId="77777777" w:rsidR="00AA2B19" w:rsidRPr="00EB3B0A" w:rsidRDefault="00CB02DA" w:rsidP="000B6127">
      <w:pPr>
        <w:pStyle w:val="Heading2"/>
        <w:wordWrap w:val="0"/>
        <w:spacing w:line="240" w:lineRule="auto"/>
        <w:rPr>
          <w:color w:val="000000" w:themeColor="text1"/>
        </w:rPr>
      </w:pPr>
      <w:r w:rsidRPr="00EB3B0A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72BC057C" wp14:editId="31436183">
                <wp:simplePos x="0" y="0"/>
                <wp:positionH relativeFrom="page">
                  <wp:posOffset>571784</wp:posOffset>
                </wp:positionH>
                <wp:positionV relativeFrom="paragraph">
                  <wp:posOffset>-166493</wp:posOffset>
                </wp:positionV>
                <wp:extent cx="6422400" cy="1229720"/>
                <wp:effectExtent l="19050" t="19050" r="16510" b="27940"/>
                <wp:wrapNone/>
                <wp:docPr id="110" name="Rectangle: Rounded Corners 1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122972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AA32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738753" id="Rectangle: Rounded Corners 110" o:spid="_x0000_s1026" alt="&quot;&quot;" style="position:absolute;margin-left:45pt;margin-top:-13.1pt;width:505.7pt;height:96.85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" fillcolor="#faa320" strokecolor="#6b2976" strokeweight="3pt">
                <w10:wrap anchorx="page"/>
              </v:roundrect>
            </w:pict>
          </mc:Fallback>
        </mc:AlternateContent>
      </w:r>
      <w:bookmarkStart w:id="102" w:name="_Toc256000003"/>
      <w:r w:rsidR="00B676E1" w:rsidRPr="00EB3B0A">
        <w:rPr>
          <w:rFonts w:ascii="Myanmar Text" w:eastAsia="Zawgyi-One" w:hAnsi="Myanmar Text" w:cs="Myanmar Text"/>
          <w:color w:val="000000" w:themeColor="text1"/>
        </w:rPr>
        <w:t>၂</w:t>
      </w:r>
      <w:r w:rsidR="00B676E1" w:rsidRPr="00EB3B0A">
        <w:rPr>
          <w:rFonts w:eastAsia="Zawgyi-One" w:cs="Zawgyi-One"/>
          <w:color w:val="000000" w:themeColor="text1"/>
        </w:rPr>
        <w:t xml:space="preserve">. </w:t>
      </w:r>
      <w:r w:rsidR="00B676E1" w:rsidRPr="00EB3B0A">
        <w:rPr>
          <w:rFonts w:ascii="Myanmar Text" w:eastAsia="Zawgyi-One" w:hAnsi="Myanmar Text" w:cs="Myanmar Text"/>
          <w:color w:val="000000" w:themeColor="text1"/>
        </w:rPr>
        <w:t>မၤလီၤတံၢ်ဒ်သိးပပှၤမၤတၢ်ဖိအိၣ်ဒီးတၢ်သ့တၢ်ဘၣ်လၢအဘၣ်ဘျိးဘၣ်ဒါတဖၣ်</w:t>
      </w:r>
      <w:bookmarkEnd w:id="102"/>
    </w:p>
    <w:p w14:paraId="05F1D4EA" w14:textId="77777777" w:rsidR="00AA2B19" w:rsidRPr="00EB3B0A" w:rsidRDefault="00CB02DA" w:rsidP="000B6127">
      <w:pPr>
        <w:pStyle w:val="Heading3"/>
        <w:wordWrap w:val="0"/>
        <w:spacing w:before="480" w:after="120" w:line="240" w:lineRule="auto"/>
      </w:pPr>
      <w:r w:rsidRPr="00EB3B0A"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4412ED09" wp14:editId="114A9492">
                <wp:simplePos x="0" y="0"/>
                <wp:positionH relativeFrom="margin">
                  <wp:posOffset>19050</wp:posOffset>
                </wp:positionH>
                <wp:positionV relativeFrom="paragraph">
                  <wp:posOffset>565624</wp:posOffset>
                </wp:positionV>
                <wp:extent cx="5786755" cy="241300"/>
                <wp:effectExtent l="19050" t="19050" r="23495" b="25400"/>
                <wp:wrapNone/>
                <wp:docPr id="111" name="Group 1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12" name="Straight Connector 1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3" name="Oval 11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3E33E5" id="Group 111" o:spid="_x0000_s1026" alt="&quot;&quot;" style="position:absolute;margin-left:1.5pt;margin-top:44.55pt;width:455.65pt;height:19pt;z-index:25167052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">
                <v:line id="Straight Connector 1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" strokecolor="#65276f [3044]" strokeweight="3pt">
                  <v:stroke endcap="round"/>
                </v:line>
                <v:oval id="Oval 11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" fillcolor="#faa320" strokecolor="#6b2976" strokeweight="3pt"/>
                <w10:wrap anchorx="margin"/>
              </v:group>
            </w:pict>
          </mc:Fallback>
        </mc:AlternateContent>
      </w:r>
      <w:r w:rsidR="005C7C7B" w:rsidRPr="00EB3B0A">
        <w:rPr>
          <w:rFonts w:ascii="Myanmar Text" w:eastAsia="Zawgyi-One" w:hAnsi="Myanmar Text" w:cs="Myanmar Text"/>
        </w:rPr>
        <w:t>တၢ်ဖံးတၢ်မၤ</w:t>
      </w:r>
      <w:r w:rsidR="005C7C7B" w:rsidRPr="00EB3B0A">
        <w:rPr>
          <w:rFonts w:eastAsia="Zawgyi-One" w:cs="Zawgyi-One"/>
        </w:rPr>
        <w:t xml:space="preserve"> </w:t>
      </w:r>
      <w:r w:rsidR="005C7C7B" w:rsidRPr="00EB3B0A">
        <w:rPr>
          <w:rFonts w:ascii="Myanmar Text" w:eastAsia="Zawgyi-One" w:hAnsi="Myanmar Text" w:cs="Myanmar Text"/>
        </w:rPr>
        <w:t>၇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1A83" w:rsidRPr="00EB3B0A" w14:paraId="226FF6A2" w14:textId="77777777" w:rsidTr="00B9271E">
        <w:trPr>
          <w:trHeight w:val="2154"/>
        </w:trPr>
        <w:tc>
          <w:tcPr>
            <w:tcW w:w="2551" w:type="dxa"/>
            <w:vAlign w:val="center"/>
          </w:tcPr>
          <w:p w14:paraId="2981C8B6" w14:textId="77777777" w:rsidR="005C7C7B" w:rsidRPr="00EB3B0A" w:rsidRDefault="00CB02DA" w:rsidP="000B6127">
            <w:pPr>
              <w:pStyle w:val="Image"/>
              <w:wordWrap w:val="0"/>
              <w:spacing w:before="36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4BAEA82D" wp14:editId="0676ACDA">
                  <wp:extent cx="1440000" cy="1440000"/>
                  <wp:effectExtent l="0" t="0" r="8255" b="8255"/>
                  <wp:docPr id="2081531667" name="Picture 21" descr="3 NDIS အပှၤမၤတၢ်ဖိတဖၣ်ကွၢ်ပှၤတဂၤဟ့ၣ်တၢ်ပာ်ဖျါထီၣ်တၢ်ဂ့ၢ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1531667" name="Picture 21" descr="3 NDIS အပှၤမၤတၢ်ဖိတဖၣ်ကွၢ်ပှၤတဂၤဟ့ၣ်တၢ်ပာ်ဖျါထီၣ်တၢ်ဂ့ၢ်တခါလီၤ.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2FDAE54" w14:textId="77777777" w:rsidR="005C7C7B" w:rsidRPr="00EB3B0A" w:rsidRDefault="00CB02DA" w:rsidP="000B6127">
            <w:pPr>
              <w:wordWrap w:val="0"/>
              <w:spacing w:before="36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ပကမၤကဲထီၣ်တၢ်သိၣ်လိနဲၣ်ယုၤအတၢ်ရဲၣ်တၢ်ကျဲၤအသီလၢပပှၤမၤတၢ်ဖိဒီးပှၤမၤသကိးဃုာ်တၢ်တဖၣ်အဂီၢ်လီၤ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0915BFE9" w14:textId="77777777" w:rsidR="009E33C5" w:rsidRPr="00EB3B0A" w:rsidRDefault="00CB02DA" w:rsidP="000B6127">
            <w:pPr>
              <w:wordWrap w:val="0"/>
              <w:spacing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ပကမၤသကိးဃုာ်တၢ်ဒီးပှၤတ၀ၢဒီးပဒိၣ်အတၢ်ကရၢကရိတဖၣ်လၢတၢ်ကမၤကဲထီၣ်တၢ်ရဲၣ်တၢ်ကျဲၤတခါအံၤန့ၣ်လီၤ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160E9CD2" w14:textId="77777777" w:rsidTr="00B9271E">
        <w:trPr>
          <w:trHeight w:val="2154"/>
        </w:trPr>
        <w:tc>
          <w:tcPr>
            <w:tcW w:w="2551" w:type="dxa"/>
            <w:vAlign w:val="center"/>
          </w:tcPr>
          <w:p w14:paraId="3C55660A" w14:textId="77777777" w:rsidR="005C7C7B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11D1ED42" wp14:editId="3D87AA15">
                  <wp:extent cx="1440000" cy="1440000"/>
                  <wp:effectExtent l="0" t="0" r="8255" b="8255"/>
                  <wp:docPr id="1281378685" name="Picture 22" descr="NDIS အပှၤမၤတၢ်ဖိဟံးစုကွၢ်မဲာ်လိာ်အသးဒီး CALD အပှၤတဂၤဒီးလၢအ၀ဲသ့ၣ်အဖီခိၣ်မ့ၢ်တၢ်ပူၤဖျဲး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378685" name="Picture 22" descr="NDIS အပှၤမၤတၢ်ဖိဟံးစုကွၢ်မဲာ်လိာ်အသးဒီး CALD အပှၤတဂၤဒီးလၢအ၀ဲသ့ၣ်အဖီခိၣ်မ့ၢ်တၢ်ပူၤဖျဲးအပနီၣ်တခါလီၤ.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3386886" w14:textId="77777777" w:rsidR="00ED6463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တၢ်မၤလိန့ၣ်ကမၤစၢၤပပှၤမၤတၢ်ဖိဒီးပှၤမၤသကိးဃုာ်တၢ်တဖၣ်လၢကမၤလိန့ၢ်မ့ၢ်တၢ်ကဘျးစဲလိာ်သး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လၢကျိၤကျဲလၢအပူၤဖျဲးတဘိကသ့ဒ်လဲၣ်န့ၣ်လီၤ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036E3EA7" w14:textId="77777777" w:rsidTr="00620656">
        <w:tc>
          <w:tcPr>
            <w:tcW w:w="2551" w:type="dxa"/>
            <w:vAlign w:val="center"/>
          </w:tcPr>
          <w:p w14:paraId="49A2EA59" w14:textId="77777777" w:rsidR="00ED6463" w:rsidRPr="00EB3B0A" w:rsidRDefault="00ED6463" w:rsidP="000B6127">
            <w:pPr>
              <w:pStyle w:val="Image"/>
              <w:wordWrap w:val="0"/>
              <w:spacing w:after="0" w:line="240" w:lineRule="auto"/>
            </w:pPr>
          </w:p>
        </w:tc>
        <w:tc>
          <w:tcPr>
            <w:tcW w:w="6576" w:type="dxa"/>
            <w:vAlign w:val="center"/>
          </w:tcPr>
          <w:p w14:paraId="0A052BCE" w14:textId="77777777" w:rsidR="00ED6463" w:rsidRPr="00EB3B0A" w:rsidRDefault="00CB02DA" w:rsidP="000B6127">
            <w:pPr>
              <w:wordWrap w:val="0"/>
              <w:spacing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ပကသမံသမိးမ့ၢ်တၢ်ဖံးတၢ်မၤတခါအံၤအမၤတၢ်ဧါခီဖျိမ့ၢ်ပပှၤမၤတၢ်ဖိဒီးပှၤမၤသကိးဃုာ်တၢ်တဖၣ်ပာ်ဃုာ်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2DDA7642" w14:textId="77777777" w:rsidTr="00620656">
        <w:tc>
          <w:tcPr>
            <w:tcW w:w="2551" w:type="dxa"/>
            <w:vAlign w:val="center"/>
          </w:tcPr>
          <w:p w14:paraId="376644B7" w14:textId="77777777" w:rsidR="000700F9" w:rsidRPr="00EB3B0A" w:rsidRDefault="00CB02DA" w:rsidP="000B6127">
            <w:pPr>
              <w:pStyle w:val="Image"/>
              <w:wordWrap w:val="0"/>
              <w:spacing w:before="120" w:after="120" w:line="240" w:lineRule="auto"/>
            </w:pPr>
            <w:r w:rsidRPr="00EB3B0A">
              <w:rPr>
                <w:noProof/>
              </w:rPr>
              <w:drawing>
                <wp:inline distT="0" distB="0" distL="0" distR="0" wp14:anchorId="1894CECF" wp14:editId="1FCE933F">
                  <wp:extent cx="1440000" cy="1440000"/>
                  <wp:effectExtent l="0" t="0" r="8255" b="8255"/>
                  <wp:docPr id="88890191" name="Picture 88890191" descr="NDIS အပှၤမၤတၢ်ဖိ ၃ ဂၤကွၢ်ပှၤတဂၤလၢအဟ့ၣ်တၢ်ပာ်ဖျါထီၣ်တၢ်ဂ့ၢ်ဒီးတၢ်တိၤ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90191" name="Picture 88890191" descr="NDIS အပှၤမၤတၢ်ဖိ ၃ ဂၤကွၢ်ပှၤတဂၤလၢအဟ့ၣ်တၢ်ပာ်ဖျါထီၣ်တၢ်ဂ့ၢ်ဒီးတၢ်တိၤနီၣ်တခါလီၤ.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966F539" w14:textId="77777777" w:rsidR="000700F9" w:rsidRPr="00EB3B0A" w:rsidRDefault="00CB02DA" w:rsidP="000B6127">
            <w:pPr>
              <w:pStyle w:val="ListParagraph"/>
              <w:numPr>
                <w:ilvl w:val="0"/>
                <w:numId w:val="48"/>
              </w:numPr>
              <w:wordWrap w:val="0"/>
              <w:spacing w:before="12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မၤ၀ံၤတၢ်မၤလိပှဲၤဂၤလဲၣ်</w:t>
            </w:r>
          </w:p>
        </w:tc>
      </w:tr>
      <w:tr w:rsidR="00A71A83" w:rsidRPr="00EB3B0A" w14:paraId="7CA4748C" w14:textId="77777777" w:rsidTr="00620656">
        <w:tc>
          <w:tcPr>
            <w:tcW w:w="2551" w:type="dxa"/>
            <w:vAlign w:val="center"/>
          </w:tcPr>
          <w:p w14:paraId="30F780B1" w14:textId="77777777" w:rsidR="000700F9" w:rsidRPr="00EB3B0A" w:rsidRDefault="00CB02DA" w:rsidP="000B6127">
            <w:pPr>
              <w:pStyle w:val="Image"/>
              <w:wordWrap w:val="0"/>
              <w:spacing w:before="120" w:after="120" w:line="240" w:lineRule="auto"/>
            </w:pPr>
            <w:r w:rsidRPr="00EB3B0A">
              <w:rPr>
                <w:noProof/>
              </w:rPr>
              <w:drawing>
                <wp:inline distT="0" distB="0" distL="0" distR="0" wp14:anchorId="52F3ACA1" wp14:editId="69328709">
                  <wp:extent cx="1440000" cy="1440000"/>
                  <wp:effectExtent l="0" t="0" r="8255" b="8255"/>
                  <wp:docPr id="1858713686" name="Picture 16" descr="ပှၤတဂၤဆီၣ်ထွဲပှၤအဂၤတဂၤဒီးတၢ်ပူၤဖျဲး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713686" name="Picture 16" descr="ပှၤတဂၤဆီၣ်ထွဲပှၤအဂၤတဂၤဒီးတၢ်ပူၤဖျဲးအပနီၣ်တခါလီၤ.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210E16A" w14:textId="77777777" w:rsidR="000700F9" w:rsidRPr="00EB3B0A" w:rsidRDefault="00CB02DA" w:rsidP="000B6127">
            <w:pPr>
              <w:pStyle w:val="ListParagraph"/>
              <w:numPr>
                <w:ilvl w:val="0"/>
                <w:numId w:val="48"/>
              </w:numPr>
              <w:wordWrap w:val="0"/>
              <w:spacing w:before="12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နၢ်ပၢၢ်မ့ၢ်တၢ်ကဘၣ်ဆီၣ်ထွဲပှၤကညီလၢကျိၤကျဲလၢအပူၤဖျဲးလၢလုၢ်လၢ်တၢ်ဆဲးတၢ်လၤခဲလၢာ်အဂီၢ်ဒ်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217DD51B" w14:textId="77777777" w:rsidTr="00620656">
        <w:tc>
          <w:tcPr>
            <w:tcW w:w="2551" w:type="dxa"/>
            <w:vAlign w:val="center"/>
          </w:tcPr>
          <w:p w14:paraId="4C182548" w14:textId="77777777" w:rsidR="009E484F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lastRenderedPageBreak/>
              <w:drawing>
                <wp:inline distT="0" distB="0" distL="0" distR="0" wp14:anchorId="52734959" wp14:editId="2BD1B672">
                  <wp:extent cx="1482725" cy="1482725"/>
                  <wp:effectExtent l="0" t="0" r="3175" b="3175"/>
                  <wp:docPr id="2116285711" name="Picture 24" descr="NDIS အပှၤမၤတၢ်ဖိတဂၤဆီၣ်ထွဲပှၤပာ်ဃုာ်ပာ်ဂီၢ်တဂၤဒီးစုမုၢ်တဘိယူာ်ထီၣ်အသးဒီးပျၢ်တဘိနဲၣ်ဃီၤဆူတၢ်ဖီခိ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285711" name="Picture 24" descr="NDIS အပှၤမၤတၢ်ဖိတဂၤဆီၣ်ထွဲပှၤပာ်ဃုာ်ပာ်ဂီၢ်တဂၤဒီးစုမုၢ်တဘိယူာ်ထီၣ်အသးဒီးပျၢ်တဘိနဲၣ်ဃီၤဆူတၢ်ဖီခိၣ်လီၤ.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55B0FE6" w14:textId="77777777" w:rsidR="009E484F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ပကသမံသမိးစ့ၢ်ကီးမ့ၢ်တၢ်ဖံးတၢ်မၤတခါအံၤအမၤတၢ်ဧါခီဖျိ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ပာ်ဃုာ်ပာ်ဂီၢ်တဖၣ်တဲဘၣ်ပှၤဒီးအ၀ဲသ့ၣ်အတၢ်လဲၤခီဖျိတဖၣ်ဃုာ်ဒီးပပှၤမၤတၢ်ဖိဒီးပှၤမၤဃုာ်သကိးတၢ်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73652B85" w14:textId="77777777" w:rsidR="005C7C7B" w:rsidRPr="00EB3B0A" w:rsidRDefault="00CB02DA" w:rsidP="000B6127">
      <w:pPr>
        <w:pStyle w:val="Heading3"/>
        <w:wordWrap w:val="0"/>
        <w:spacing w:before="480" w:after="120" w:line="240" w:lineRule="auto"/>
      </w:pPr>
      <w:r w:rsidRPr="00EB3B0A"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27510876" wp14:editId="6ABE508F">
                <wp:simplePos x="0" y="0"/>
                <wp:positionH relativeFrom="margin">
                  <wp:posOffset>19050</wp:posOffset>
                </wp:positionH>
                <wp:positionV relativeFrom="paragraph">
                  <wp:posOffset>544508</wp:posOffset>
                </wp:positionV>
                <wp:extent cx="5786755" cy="241300"/>
                <wp:effectExtent l="19050" t="19050" r="23495" b="25400"/>
                <wp:wrapNone/>
                <wp:docPr id="1025187800" name="Group 10251878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23109812" name="Straight Connector 13231098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01971743" name="Oval 15019717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025187800" o:spid="_x0000_s1060" alt="&quot;&quot;" style="width:455.65pt;height:19pt;margin-top:42.85pt;margin-left:1.5pt;mso-height-relative:margin;mso-position-horizontal-relative:margin;mso-width-relative:margin;position:absolute;z-index:251673600" coordorigin="118,0" coordsize="57873,2415">
                <v:line id="Straight Connector 1323109812" o:spid="_x0000_s1061" style="mso-wrap-style:square;position:absolute;visibility:visible" from="118,1306" to="57286,1306" o:connectortype="straight" strokecolor="#65276f" strokeweight="3pt">
                  <v:stroke endcap="round"/>
                </v:line>
                <v:oval id="Oval 1501971743" o:spid="_x0000_s1062" style="width:2415;height:2415;left:55576;mso-wrap-style:square;position:absolute;v-text-anchor:middle;visibility:visible" fillcolor="#faa320" strokecolor="#6b2976" strokeweight="3pt"/>
                <w10:wrap anchorx="margin"/>
              </v:group>
            </w:pict>
          </mc:Fallback>
        </mc:AlternateContent>
      </w:r>
      <w:r w:rsidRPr="00EB3B0A">
        <w:rPr>
          <w:rFonts w:ascii="Myanmar Text" w:eastAsia="Zawgyi-One" w:hAnsi="Myanmar Text" w:cs="Myanmar Text"/>
        </w:rPr>
        <w:t>တၢ်ဖံးတၢ်မၤ</w:t>
      </w:r>
      <w:r w:rsidRPr="00EB3B0A">
        <w:rPr>
          <w:rFonts w:eastAsia="Zawgyi-One" w:cs="Zawgyi-One"/>
        </w:rPr>
        <w:t xml:space="preserve"> </w:t>
      </w:r>
      <w:r w:rsidRPr="00EB3B0A">
        <w:rPr>
          <w:rFonts w:ascii="Myanmar Text" w:eastAsia="Zawgyi-One" w:hAnsi="Myanmar Text" w:cs="Myanmar Text"/>
        </w:rPr>
        <w:t>၈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1A83" w:rsidRPr="00EB3B0A" w14:paraId="6DBF3AA4" w14:textId="77777777" w:rsidTr="00930399">
        <w:trPr>
          <w:trHeight w:val="3175"/>
        </w:trPr>
        <w:tc>
          <w:tcPr>
            <w:tcW w:w="2551" w:type="dxa"/>
            <w:vAlign w:val="center"/>
          </w:tcPr>
          <w:p w14:paraId="0B438ECC" w14:textId="77777777" w:rsidR="00AA2B19" w:rsidRPr="00EB3B0A" w:rsidRDefault="00CB02DA" w:rsidP="000B6127">
            <w:pPr>
              <w:pStyle w:val="Image"/>
              <w:wordWrap w:val="0"/>
              <w:spacing w:before="480" w:line="240" w:lineRule="auto"/>
            </w:pPr>
            <w:r w:rsidRPr="00EB3B0A">
              <w:rPr>
                <w:noProof/>
              </w:rPr>
              <w:drawing>
                <wp:inline distT="0" distB="0" distL="0" distR="0" wp14:anchorId="222578E9" wp14:editId="129C38E5">
                  <wp:extent cx="1483200" cy="1112400"/>
                  <wp:effectExtent l="0" t="0" r="3175" b="0"/>
                  <wp:docPr id="1161215869" name="Picture 25" descr="ပှၤ ၃ ဂၤဖံးမၤတၢ်လၢ၀ဲၤဒၢးတဖျၢၣ်အပူၤတပူၤဃီလီၤ. ပှၤတဂၤသူ၀ဲဒၣ်ခီဖၠူထၢၣ်တဖျၢ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215869" name="Picture 25" descr="ပှၤ ၃ ဂၤဖံးမၤတၢ်လၢ၀ဲၤဒၢးတဖျၢၣ်အပူၤတပူၤဃီလီၤ. ပှၤတဂၤသူ၀ဲဒၣ်ခီဖၠူထၢၣ်တဖျၢၣ်လီၤ.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15" r="4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9C9D6CA" w14:textId="77777777" w:rsidR="00AA2B19" w:rsidRPr="00EB3B0A" w:rsidRDefault="00CB02DA" w:rsidP="000B6127">
            <w:pPr>
              <w:wordWrap w:val="0"/>
              <w:spacing w:before="48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ပကဆီၣ်ထွဲအါထီၣ်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အပှၤကမၤသကိးတၢ်ဒီးပှၤန့ၣ်လီၤ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0F41E372" w14:textId="77777777" w:rsidR="00AA2B19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တၢ်အံၤပၣ်ဃုာ်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အပှၤလၢအအိၣ်ဒီးသးနီၢ်ခိက့ၢ်ဂီၤတလၢတပှဲၤတဆူၣ်တချ့တဖၣ်န့ၣ်လီၤ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56E1ACDC" w14:textId="77777777" w:rsidTr="00930399">
        <w:trPr>
          <w:trHeight w:val="3175"/>
        </w:trPr>
        <w:tc>
          <w:tcPr>
            <w:tcW w:w="2551" w:type="dxa"/>
            <w:vAlign w:val="center"/>
          </w:tcPr>
          <w:p w14:paraId="5C39A88D" w14:textId="77777777" w:rsidR="004630E7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1424" behindDoc="0" locked="0" layoutInCell="1" allowOverlap="1" wp14:anchorId="0E3F7027" wp14:editId="1EA57951">
                      <wp:simplePos x="0" y="0"/>
                      <wp:positionH relativeFrom="column">
                        <wp:posOffset>285750</wp:posOffset>
                      </wp:positionH>
                      <wp:positionV relativeFrom="paragraph">
                        <wp:posOffset>420370</wp:posOffset>
                      </wp:positionV>
                      <wp:extent cx="892175" cy="243205"/>
                      <wp:effectExtent l="0" t="0" r="3175" b="4445"/>
                      <wp:wrapNone/>
                      <wp:docPr id="152057739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432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64A08BC" w14:textId="77777777" w:rsidR="00CB02DA" w:rsidRPr="00D376F8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D376F8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တၢ်ရဲၣ်တၢ်ကျဲၤ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3F7027" id="_x0000_s1037" type="#_x0000_t202" style="position:absolute;left:0;text-align:left;margin-left:22.5pt;margin-top:33.1pt;width:70.25pt;height:19.15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" filled="f" stroked="f">
                      <v:textbox inset="0,0,0,0">
                        <w:txbxContent>
                          <w:p w14:paraId="264A08BC" w14:textId="77777777" w:rsidR="00CB02DA" w:rsidRPr="00D376F8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D376F8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0"/>
                                <w:szCs w:val="20"/>
                              </w:rPr>
                              <w:t>တၢ်ရဲၣ်တၢ်ကျဲၤ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66ACD" w:rsidRPr="00EB3B0A">
              <w:rPr>
                <w:noProof/>
              </w:rPr>
              <w:drawing>
                <wp:inline distT="0" distB="0" distL="0" distR="0" wp14:anchorId="471719B5" wp14:editId="5C4217A8">
                  <wp:extent cx="1482725" cy="1482725"/>
                  <wp:effectExtent l="0" t="0" r="3175" b="3175"/>
                  <wp:docPr id="1585211570" name="Picture 17" descr="တၢ်ရဲၣ်တၢ်ကျဲၤအလံာ်တခါဒုးနဲၣ်၀ဲဒၣ် CALD အပှၤမၤတၢ်ဖိ ၂ ဂၤဟံးစုကွၢ်မဲာ်လိာ်အသး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211570" name="Picture 17" descr="တၢ်ရဲၣ်တၢ်ကျဲၤအလံာ်တခါဒုးနဲၣ်၀ဲဒၣ် CALD အပှၤမၤတၢ်ဖိ ၂ ဂၤဟံးစုကွၢ်မဲာ်လိာ်အသးန့ၣ်လီၤ.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B04168B" w14:textId="77777777" w:rsidR="004630E7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ပကမၤကဲထီၣ်စ့ၢ်ကီးတၢ်ရဲၣ်တၢ်ကျဲၤတခါလၢတၢ်ကနီၤဟ့ၣ်မ့ၢ်ပကဒိးလဲအါထီၣ်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အပှၤမၤတၢ်ဖိအါထီၣ်ဒ်လဲၣ်န့ၣ်လီၤ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7A1A5CD6" w14:textId="77777777" w:rsidTr="00930399">
        <w:trPr>
          <w:trHeight w:val="3175"/>
        </w:trPr>
        <w:tc>
          <w:tcPr>
            <w:tcW w:w="2551" w:type="dxa"/>
            <w:vAlign w:val="center"/>
          </w:tcPr>
          <w:p w14:paraId="2AB15003" w14:textId="77777777" w:rsidR="004630E7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6E927F3D" wp14:editId="052846FE">
                  <wp:extent cx="1482725" cy="1482725"/>
                  <wp:effectExtent l="0" t="0" r="3175" b="3175"/>
                  <wp:docPr id="929708321" name="Picture 26" descr="NDIS အပှၤမၤတၢ်ဖိ ၂ ဂၤလီၤ. တဂၤန့ၣ်အိၣ်ဒီးသးနီၢ်ခိက့ၢ်ဂီၤတလၢတပှဲၤတဆူၣ်တချ့ဒီးအဂၤတဂၤန့ၣ်အိၣ်ဟဲလၢ CALDအတၢ်အိၣ်သးလၢညါ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708321" name="Picture 26" descr="NDIS အပှၤမၤတၢ်ဖိ ၂ ဂၤလီၤ. တဂၤန့ၣ်အိၣ်ဒီးသးနီၢ်ခိက့ၢ်ဂီၤတလၢတပှဲၤတဆူၣ်တချ့ဒီးအဂၤတဂၤန့ၣ်အိၣ်ဟဲလၢ CALDအတၢ်အိၣ်သးလၢညါန့ၣ်လီၤ.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F573FA1" w14:textId="77777777" w:rsidR="004630E7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ပကသမံသမိးမ့ၢ်တၢ်ဖံးတၢ်မၤတခါအံၤမၤတၢ်ဧါခီဖျိ</w:t>
            </w:r>
            <w:r w:rsidRPr="00EB3B0A">
              <w:rPr>
                <w:rFonts w:eastAsia="Zawgyi-One" w:cs="Zawgyi-One"/>
              </w:rPr>
              <w:t xml:space="preserve"> NDIA </w:t>
            </w:r>
            <w:r w:rsidRPr="00EB3B0A">
              <w:rPr>
                <w:rFonts w:ascii="Myanmar Text" w:eastAsia="Zawgyi-One" w:hAnsi="Myanmar Text" w:cs="Myanmar Text"/>
              </w:rPr>
              <w:t>အပှၤမၤတၢ်ဖိ</w:t>
            </w:r>
            <w:r w:rsidRPr="00EB3B0A">
              <w:rPr>
                <w:rFonts w:eastAsia="Zawgyi-One" w:cs="Zawgyi-One"/>
              </w:rPr>
              <w:t>-</w:t>
            </w:r>
          </w:p>
          <w:p w14:paraId="0130FAB4" w14:textId="77777777" w:rsidR="004630E7" w:rsidRPr="00EB3B0A" w:rsidRDefault="00CB02DA" w:rsidP="000B6127">
            <w:pPr>
              <w:pStyle w:val="ListParagraph"/>
              <w:numPr>
                <w:ilvl w:val="0"/>
                <w:numId w:val="49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အိၣ်ဒီးသးနီၢ်ခိက့ၢ်ဂီၤတလၢတပှဲၤတဆူၣ်တချ့ပှဲၤဂၤလဲၣ်</w:t>
            </w:r>
          </w:p>
          <w:p w14:paraId="4F0E7E91" w14:textId="77777777" w:rsidR="004630E7" w:rsidRPr="00EB3B0A" w:rsidRDefault="00CB02DA" w:rsidP="000B6127">
            <w:pPr>
              <w:pStyle w:val="ListParagraph"/>
              <w:numPr>
                <w:ilvl w:val="0"/>
                <w:numId w:val="49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အိၣ်ဟဲလၢ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အတၢ်အိၣ်သးတဖၣ်ပှဲၤဂၤလဲၣ်န့ၣ်လီၤ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60687314" w14:textId="77777777" w:rsidR="002535DE" w:rsidRPr="00EB3B0A" w:rsidRDefault="00CB02DA" w:rsidP="000B6127">
      <w:pPr>
        <w:pStyle w:val="Heading3"/>
        <w:wordWrap w:val="0"/>
        <w:spacing w:before="360" w:after="120" w:line="240" w:lineRule="auto"/>
      </w:pPr>
      <w:r w:rsidRPr="00EB3B0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75382D40" wp14:editId="072CEC2F">
                <wp:simplePos x="0" y="0"/>
                <wp:positionH relativeFrom="margin">
                  <wp:posOffset>20955</wp:posOffset>
                </wp:positionH>
                <wp:positionV relativeFrom="paragraph">
                  <wp:posOffset>222885</wp:posOffset>
                </wp:positionV>
                <wp:extent cx="5786755" cy="241300"/>
                <wp:effectExtent l="19050" t="19050" r="23495" b="25400"/>
                <wp:wrapNone/>
                <wp:docPr id="1556451812" name="Group 15564518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44669242" name="Straight Connector 164466924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8693004" name="Oval 138869300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556451812" o:spid="_x0000_s1064" alt="&quot;&quot;" style="width:455.65pt;height:19pt;margin-top:17.55pt;margin-left:1.65pt;mso-height-relative:margin;mso-position-horizontal-relative:margin;mso-width-relative:margin;position:absolute;z-index:251675648" coordorigin="118,0" coordsize="57873,2415">
                <v:line id="Straight Connector 1644669242" o:spid="_x0000_s1065" style="mso-wrap-style:square;position:absolute;visibility:visible" from="118,1306" to="57286,1306" o:connectortype="straight" strokecolor="#65276f" strokeweight="3pt">
                  <v:stroke endcap="round"/>
                </v:line>
                <v:oval id="Oval 1388693004" o:spid="_x0000_s1066" style="width:2415;height:2415;left:55576;mso-wrap-style:square;position:absolute;v-text-anchor:middle;visibility:visible" fillcolor="#faa320" strokecolor="#6b2976" strokeweight="3pt"/>
                <w10:wrap anchorx="margin"/>
              </v:group>
            </w:pict>
          </mc:Fallback>
        </mc:AlternateContent>
      </w:r>
      <w:r w:rsidR="005C7C7B" w:rsidRPr="00EB3B0A">
        <w:rPr>
          <w:rFonts w:ascii="Myanmar Text" w:eastAsia="Zawgyi-One" w:hAnsi="Myanmar Text" w:cs="Myanmar Text"/>
        </w:rPr>
        <w:t>တၢ်ဖံးတၢ်မၤ</w:t>
      </w:r>
      <w:r w:rsidR="005C7C7B" w:rsidRPr="00EB3B0A">
        <w:rPr>
          <w:rFonts w:eastAsia="Zawgyi-One" w:cs="Zawgyi-One"/>
        </w:rPr>
        <w:t xml:space="preserve"> </w:t>
      </w:r>
      <w:r w:rsidR="005C7C7B" w:rsidRPr="00EB3B0A">
        <w:rPr>
          <w:rFonts w:ascii="Myanmar Text" w:eastAsia="Zawgyi-One" w:hAnsi="Myanmar Text" w:cs="Myanmar Text"/>
        </w:rPr>
        <w:t>၉</w:t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70"/>
        <w:gridCol w:w="6576"/>
        <w:gridCol w:w="68"/>
      </w:tblGrid>
      <w:tr w:rsidR="00A71A83" w:rsidRPr="00EB3B0A" w14:paraId="7F6627B4" w14:textId="77777777" w:rsidTr="008F7D96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2213B17D" w14:textId="77777777" w:rsidR="005C7C7B" w:rsidRPr="00EB3B0A" w:rsidRDefault="00CB02DA" w:rsidP="00D376F8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616D8B55" wp14:editId="428727ED">
                  <wp:extent cx="1404000" cy="1404000"/>
                  <wp:effectExtent l="0" t="0" r="5715" b="5715"/>
                  <wp:docPr id="1396435589" name="Picture 27" descr="NDIS အပှၤမၤတၢ်ဖိ ၃ ဂၤကွၢ်ပှၤတဂၤလၢအဟ့ၣ်တၢ်ပာ်ဖျါထီၣ်တၢ်ဂ့ၢ်ဒီးပျၢ်တဘိနဲၣ်အသးဆူထး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435589" name="Picture 27" descr="NDIS အပှၤမၤတၢ်ဖိ ၃ ဂၤကွၢ်ပှၤတဂၤလၢအဟ့ၣ်တၢ်ပာ်ဖျါထီၣ်တၢ်ဂ့ၢ်ဒီးပျၢ်တဘိနဲၣ်အသးဆူထးလီၤ.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88CDF7A" w14:textId="77777777" w:rsidR="005C7C7B" w:rsidRPr="00EB3B0A" w:rsidRDefault="00CB02DA" w:rsidP="000B6127">
            <w:pPr>
              <w:wordWrap w:val="0"/>
              <w:spacing w:before="12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သကိးတၢ်ဒီးပှၤအဂၤတဖၣ်လၢတၢ်ကဟ့ၣ်လီၤအါထီၣ်တၢ်သိၣ်လိနဲၣ်ယုၤအတၢ်ရဲၣ်တၢ်ကျဲၤတဖၣ်ဆူပပှၤမၤတၢ်ဖိဒီးပှၤမၤသကိးဃုာ်တၢ်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1D21A44C" w14:textId="77777777" w:rsidTr="008F7D96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0D0E232C" w14:textId="77777777" w:rsidR="00B05691" w:rsidRPr="00EB3B0A" w:rsidRDefault="00CB02DA" w:rsidP="00D376F8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56138617" wp14:editId="460BF5C6">
                  <wp:extent cx="1404000" cy="1404000"/>
                  <wp:effectExtent l="0" t="0" r="5715" b="5715"/>
                  <wp:docPr id="130920807" name="Picture 28" descr="ပှၤမၤတၢ်ဖိ ၃ ဂၤအိၣ်လၢ၀ဲၤဒၢးတၢ်သူၣ်ထီၣ်တဖျၢၣ်အမဲာ်ည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920807" name="Picture 28" descr="ပှၤမၤတၢ်ဖိ ၃ ဂၤအိၣ်လၢ၀ဲၤဒၢးတၢ်သူၣ်ထီၣ်တဖျၢၣ်အမဲာ်ညါလီၤ.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2680F58" w14:textId="77777777" w:rsidR="00B05691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ပကမၤသကိးတၢ်ဒီးပှၤတ၀ၢဒီးပဒိၣ်အတၢ်ကရၢကရိတဖၣ်လၢကမၤတၢ်အံၤအဂီၢ်လီၤ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4A995248" w14:textId="77777777" w:rsidTr="008F7D96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2EA8BEDE" w14:textId="77777777" w:rsidR="00162E9D" w:rsidRPr="00EB3B0A" w:rsidRDefault="00162E9D" w:rsidP="00D376F8">
            <w:pPr>
              <w:pStyle w:val="Image"/>
              <w:wordWrap w:val="0"/>
              <w:spacing w:before="0" w:after="0" w:line="240" w:lineRule="auto"/>
            </w:pPr>
          </w:p>
        </w:tc>
        <w:tc>
          <w:tcPr>
            <w:tcW w:w="6576" w:type="dxa"/>
            <w:vAlign w:val="center"/>
          </w:tcPr>
          <w:p w14:paraId="1AAF1A86" w14:textId="77777777" w:rsidR="00162E9D" w:rsidRPr="00EB3B0A" w:rsidRDefault="00CB02DA" w:rsidP="000B6127">
            <w:pPr>
              <w:wordWrap w:val="0"/>
              <w:spacing w:before="12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လီၤတံၢ်တၢ်သိၣ်လိနဲၣ်ယုၤတခါအံၤကမၤစၢၤပပှၤမၤတၢ်ဖိဒီးပှၤမၤသကိးဃုာ်တၢ်တဖၣ်သ့ၣ်ညါလၢမ့ၢ်တၢ်ကဟ့ၣ်လီၤတၢ်ဆီၣ်ထွဲလၢ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758F7FBF" w14:textId="77777777" w:rsidTr="008F7D96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76F6788F" w14:textId="77777777" w:rsidR="00090510" w:rsidRPr="00EB3B0A" w:rsidRDefault="00CB02DA" w:rsidP="00D376F8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53E08977" wp14:editId="68068095">
                  <wp:extent cx="1404000" cy="1404000"/>
                  <wp:effectExtent l="0" t="0" r="5715" b="5715"/>
                  <wp:docPr id="2107565756" name="Picture 29" descr="NDIS အပှၤမၤတၢ်ဖိတဂၤဆီၣ်ထွဲပှၤပာ်ဃုာ်ပာ်ဂီၢ်တဂၤဒီးတၢ်ပူၤဖျဲး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565756" name="Picture 29" descr="NDIS အပှၤမၤတၢ်ဖိတဂၤဆီၣ်ထွဲပှၤပာ်ဃုာ်ပာ်ဂီၢ်တဂၤဒီးတၢ်ပူၤဖျဲးအပနီၣ်တခါလီၤ.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87BEF12" w14:textId="77777777" w:rsidR="00090510" w:rsidRPr="00EB3B0A" w:rsidRDefault="00CB02DA" w:rsidP="000B6127">
            <w:pPr>
              <w:pStyle w:val="ListParagraph"/>
              <w:numPr>
                <w:ilvl w:val="0"/>
                <w:numId w:val="51"/>
              </w:numPr>
              <w:wordWrap w:val="0"/>
              <w:spacing w:before="12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အပူၤဖျဲးလၢလုၢ်လၢ်တၢ်ဆဲးတၢ်လၤခဲလၢာ်အဂီၢ်လၢကျဲဒ်လဲၣ်</w:t>
            </w:r>
          </w:p>
        </w:tc>
      </w:tr>
      <w:tr w:rsidR="00A71A83" w:rsidRPr="00EB3B0A" w14:paraId="5E3DF7D4" w14:textId="77777777" w:rsidTr="008F7D96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1D24A60B" w14:textId="77777777" w:rsidR="00090510" w:rsidRPr="00EB3B0A" w:rsidRDefault="00CB02DA" w:rsidP="00D376F8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5C7FB29D" wp14:editId="29F40CC0">
                  <wp:extent cx="1404000" cy="1404000"/>
                  <wp:effectExtent l="0" t="0" r="5715" b="5715"/>
                  <wp:docPr id="1433006026" name="Picture 30" descr="NDIS အပှၤမၤတၢ်ဖိဆီၣ်ထွဲပှၤပၣ်ဃုၥ်ပၣ်ဂီၢ်တဂ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006026" name="Picture 30" descr="NDIS အပှၤမၤတၢ်ဖိဆီၣ်ထွဲပှၤပၣ်ဃုၥ်ပၣ်ဂီၢ်တဂၤလီၤ.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202BDF4" w14:textId="77777777" w:rsidR="00090510" w:rsidRPr="00EB3B0A" w:rsidRDefault="00CB02DA" w:rsidP="000B6127">
            <w:pPr>
              <w:pStyle w:val="ListParagraph"/>
              <w:numPr>
                <w:ilvl w:val="0"/>
                <w:numId w:val="70"/>
              </w:numPr>
              <w:wordWrap w:val="0"/>
              <w:spacing w:before="12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မၤစၢၤပှၤကညီလၢအလဲၤခီဖျိဘၣ်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Style w:val="Strong"/>
                <w:rFonts w:ascii="Myanmar Text" w:eastAsia="Zawgyi-One" w:hAnsi="Myanmar Text" w:cs="Myanmar Text"/>
              </w:rPr>
              <w:t>တၢ်ပျံၤတီၢ်တၢ်ဆါ</w:t>
            </w:r>
            <w:r w:rsidRPr="00EB3B0A">
              <w:rPr>
                <w:rFonts w:ascii="Myanmar Text" w:eastAsia="Zawgyi-One" w:hAnsi="Myanmar Text" w:cs="Myanmar Text"/>
              </w:rPr>
              <w:t>လၢကျဲဒ်လဲၣ်န့ၣ်လီၤ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5055E166" w14:textId="77777777" w:rsidTr="00D376F8">
        <w:trPr>
          <w:gridAfter w:val="1"/>
          <w:wAfter w:w="68" w:type="dxa"/>
          <w:trHeight w:val="426"/>
        </w:trPr>
        <w:tc>
          <w:tcPr>
            <w:tcW w:w="2570" w:type="dxa"/>
            <w:vAlign w:val="center"/>
          </w:tcPr>
          <w:p w14:paraId="0A597715" w14:textId="77777777" w:rsidR="00162E9D" w:rsidRPr="00EB3B0A" w:rsidRDefault="00CB02DA" w:rsidP="00D376F8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1299E1D1" wp14:editId="3478CE04">
                  <wp:extent cx="1404000" cy="1404000"/>
                  <wp:effectExtent l="0" t="0" r="5715" b="5715"/>
                  <wp:docPr id="1281407868" name="Picture 31" descr="ပှၤတဂၤအိၣ်ဖျါအသးအုးလီၤ. လၢအ၀ဲသ့ၣ်အဖီခိၣ်မ့ၢ်တၢ်ဆိကမိၣ်အပနီၣ်တခါလၢအဒုးနဲၣ်အ၀ဲသ့ၣ်ဟီၣ်ဒီးလၢအ၀ဲသ့ၣ်အကပၤန့ၣ်မ့ၢ်တၢ်ဂ့ၢ်ကီ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407868" name="Picture 31" descr="ပှၤတဂၤအိၣ်ဖျါအသးအုးလီၤ. လၢအ၀ဲသ့ၣ်အဖီခိၣ်မ့ၢ်တၢ်ဆိကမိၣ်အပနီၣ်တခါလၢအဒုးနဲၣ်အ၀ဲသ့ၣ်ဟီၣ်ဒီးလၢအ၀ဲသ့ၣ်အကပၤန့ၣ်မ့ၢ်တၢ်ဂ့ၢ်ကီအပနီၣ်တခါလီၤ.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53A05CC" w14:textId="77777777" w:rsidR="00162E9D" w:rsidRPr="00EB3B0A" w:rsidRDefault="00CB02DA" w:rsidP="00D376F8">
            <w:pPr>
              <w:wordWrap w:val="0"/>
              <w:spacing w:before="120" w:after="120" w:line="240" w:lineRule="auto"/>
            </w:pPr>
            <w:r w:rsidRPr="00EB3B0A">
              <w:rPr>
                <w:rFonts w:eastAsia="Zawgyi-One" w:cs="Zawgyi-One"/>
              </w:rPr>
              <w:t xml:space="preserve">Trauma </w:t>
            </w:r>
            <w:r w:rsidRPr="00EB3B0A">
              <w:rPr>
                <w:rFonts w:ascii="Myanmar Text" w:eastAsia="Zawgyi-One" w:hAnsi="Myanmar Text" w:cs="Myanmar Text"/>
              </w:rPr>
              <w:t>မ့ၢ်ကျိၤကျဲတဘိလၢနတူၢ်ဘၣ်ဘၣ်ဃးတၢ်လၢအတဂ့ၤဘၣ်တမံၤမံၤကဲထီၣ်တ့ၢ်အသးဒီးနၤန့ၣ်လီၤ</w:t>
            </w:r>
            <w:r w:rsidRPr="00EB3B0A">
              <w:rPr>
                <w:rFonts w:eastAsia="Zawgyi-One" w:cs="Zawgyi-One"/>
              </w:rPr>
              <w:t xml:space="preserve">. </w:t>
            </w:r>
          </w:p>
          <w:p w14:paraId="3DFD1A2F" w14:textId="77777777" w:rsidR="00162E9D" w:rsidRPr="00EB3B0A" w:rsidRDefault="00CB02DA" w:rsidP="00D376F8">
            <w:pPr>
              <w:wordWrap w:val="0"/>
              <w:spacing w:before="12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အဒိန့ၣ်</w:t>
            </w:r>
            <w:r w:rsidRPr="00EB3B0A">
              <w:rPr>
                <w:rFonts w:eastAsia="Zawgyi-One" w:cs="Zawgyi-One"/>
              </w:rPr>
              <w:t>,</w:t>
            </w:r>
            <w:r w:rsidRPr="00EB3B0A">
              <w:rPr>
                <w:rFonts w:ascii="Myanmar Text" w:eastAsia="Zawgyi-One" w:hAnsi="Myanmar Text" w:cs="Myanmar Text"/>
              </w:rPr>
              <w:t>ဘၣ်သ့ၣ်သ့ၣ်နကတူၢ်ဘၣ်တၢ်ပျံၤတၢ်ဖုးမ့တမ့ၢ်သးတၢ်ဆီၣ်သနံးန့ၣ်လီၤ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31E243F5" w14:textId="77777777" w:rsidR="00162E9D" w:rsidRPr="00EB3B0A" w:rsidRDefault="00CB02DA" w:rsidP="00D376F8">
            <w:pPr>
              <w:wordWrap w:val="0"/>
              <w:spacing w:before="120" w:after="120" w:line="240" w:lineRule="auto"/>
            </w:pPr>
            <w:r w:rsidRPr="00EB3B0A">
              <w:rPr>
                <w:rFonts w:eastAsia="Zawgyi-One" w:cs="Zawgyi-One"/>
              </w:rPr>
              <w:t xml:space="preserve">Trauma </w:t>
            </w:r>
            <w:r w:rsidRPr="00EB3B0A">
              <w:rPr>
                <w:rFonts w:ascii="Myanmar Text" w:eastAsia="Zawgyi-One" w:hAnsi="Myanmar Text" w:cs="Myanmar Text"/>
              </w:rPr>
              <w:t>န့ၣ်မၤတံာ်တာ်မၤဘၣ်ဒိပှၤလၢကျိၤကျဲတဒ်သိးလိာ်အသးအပူၤသ့လီၤ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20609162" w14:textId="77777777" w:rsidTr="008F7D96">
        <w:tc>
          <w:tcPr>
            <w:tcW w:w="2570" w:type="dxa"/>
            <w:vAlign w:val="center"/>
          </w:tcPr>
          <w:p w14:paraId="09B4E644" w14:textId="77777777" w:rsidR="00162E9D" w:rsidRPr="00EB3B0A" w:rsidRDefault="00162E9D" w:rsidP="000B6127">
            <w:pPr>
              <w:pStyle w:val="Image"/>
              <w:wordWrap w:val="0"/>
              <w:spacing w:after="0" w:line="240" w:lineRule="auto"/>
            </w:pPr>
          </w:p>
        </w:tc>
        <w:tc>
          <w:tcPr>
            <w:tcW w:w="6644" w:type="dxa"/>
            <w:gridSpan w:val="2"/>
            <w:vAlign w:val="center"/>
          </w:tcPr>
          <w:p w14:paraId="7BF27ADE" w14:textId="77777777" w:rsidR="00162E9D" w:rsidRPr="00EB3B0A" w:rsidRDefault="00CB02DA" w:rsidP="000B6127">
            <w:pPr>
              <w:wordWrap w:val="0"/>
              <w:spacing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ပကသမံသမိးမ့ၢ်တၢ်ဖံးတၢ်မၤတခါအံၤအမၤတၢ်ဧါခီဖျိမ့ၢ်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676272D6" w14:textId="77777777" w:rsidTr="00382E33">
        <w:trPr>
          <w:gridAfter w:val="1"/>
          <w:wAfter w:w="68" w:type="dxa"/>
          <w:trHeight w:val="2551"/>
        </w:trPr>
        <w:tc>
          <w:tcPr>
            <w:tcW w:w="2570" w:type="dxa"/>
            <w:vAlign w:val="center"/>
          </w:tcPr>
          <w:p w14:paraId="33B62475" w14:textId="77777777" w:rsidR="00A00FF0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1984470C" wp14:editId="02A657CD">
                  <wp:extent cx="1494790" cy="1494790"/>
                  <wp:effectExtent l="0" t="0" r="0" b="0"/>
                  <wp:docPr id="857536596" name="Picture 32" descr="NDIS အပှၤမၤတၢ်ဖိ ၃ ဂၤကွၢ်ပှၤတဂၤလၢအဟ့ၣ်တၢ်ပာ်ဖျါထီၣ်တၢ်ဂ့ၢ်ဒီးတၢ်တိၤ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536596" name="Picture 32" descr="NDIS အပှၤမၤတၢ်ဖိ ၃ ဂၤကွၢ်ပှၤတဂၤလၢအဟ့ၣ်တၢ်ပာ်ဖျါထီၣ်တၢ်ဂ့ၢ်ဒီးတၢ်တိၤနီၣ်တခါလီၤ.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DA17DC2" w14:textId="77777777" w:rsidR="00A00FF0" w:rsidRPr="00EB3B0A" w:rsidRDefault="00CB02DA" w:rsidP="000B6127">
            <w:pPr>
              <w:pStyle w:val="ListParagraph"/>
              <w:numPr>
                <w:ilvl w:val="0"/>
                <w:numId w:val="52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ပှၤမၤတၢ်ဖိဒီးပှၤမၤသကိးဃုာ်တၢ်တဖၣ်မၤ၀ံၤတၢ်သိၣ်လိနဲၣ်လိပှဲၤဂၤလဲၣ်</w:t>
            </w:r>
          </w:p>
        </w:tc>
      </w:tr>
      <w:tr w:rsidR="00A71A83" w:rsidRPr="00EB3B0A" w14:paraId="4D3D07F6" w14:textId="77777777" w:rsidTr="00382E33">
        <w:trPr>
          <w:gridAfter w:val="1"/>
          <w:wAfter w:w="68" w:type="dxa"/>
          <w:trHeight w:val="2551"/>
        </w:trPr>
        <w:tc>
          <w:tcPr>
            <w:tcW w:w="2570" w:type="dxa"/>
            <w:vAlign w:val="center"/>
          </w:tcPr>
          <w:p w14:paraId="46DC6338" w14:textId="77777777" w:rsidR="00A00FF0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42830F0A" wp14:editId="38E4DBFC">
                  <wp:extent cx="1494790" cy="1494790"/>
                  <wp:effectExtent l="0" t="0" r="0" b="0"/>
                  <wp:docPr id="2134738556" name="Picture 18" descr="NDIS အပှၤမၤတၢ်ဖိဆီၣ်ထွဲပှၤပာ်ဃုာ်ပာ်ဂီၢ်တဂၤလၢစုမုၢ်တဘိလၢအယူာ်ထီၣ်အသးလၢအအိၣ်လၢတၢ်ကတိၤအပနီၣ်တခါအပူၤအဖီလာ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4738556" name="Picture 18" descr="NDIS အပှၤမၤတၢ်ဖိဆီၣ်ထွဲပှၤပာ်ဃုာ်ပာ်ဂီၢ်တဂၤလၢစုမုၢ်တဘိလၢအယူာ်ထီၣ်အသးလၢအအိၣ်လၢတၢ်ကတိၤအပနီၣ်တခါအပူၤအဖီလာ်န့ၣ်လီၤ.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FD72F44" w14:textId="77777777" w:rsidR="00A00FF0" w:rsidRPr="00EB3B0A" w:rsidRDefault="00CB02DA" w:rsidP="000B6127">
            <w:pPr>
              <w:pStyle w:val="ListParagraph"/>
              <w:numPr>
                <w:ilvl w:val="0"/>
                <w:numId w:val="70"/>
              </w:numPr>
              <w:wordWrap w:val="0"/>
              <w:spacing w:line="240" w:lineRule="auto"/>
            </w:pPr>
            <w:r w:rsidRPr="00EB3B0A">
              <w:rPr>
                <w:rFonts w:eastAsia="Zawgyi-One" w:cs="Zawgyi-One"/>
              </w:rPr>
              <w:t xml:space="preserve">CALD </w:t>
            </w:r>
            <w:r w:rsidRPr="00EB3B0A">
              <w:rPr>
                <w:rFonts w:ascii="Myanmar Text" w:eastAsia="Zawgyi-One" w:hAnsi="Myanmar Text" w:cs="Myanmar Text"/>
              </w:rPr>
              <w:t>အပှၤပၣ်ဃုာ်မၤသကိးတၢ်တဖၣ်နီၤဟ့ၣ်အတၢ်လဲၤခီဖျိလၢအဂ့ၤဃုာ်ဒီးပပှၤမၤတၢ်ဖိဒီးပှၤမၤသကိးဃုာ်တၢ်ပှဲၤဂ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3967546A" w14:textId="77777777" w:rsidR="005C7C7B" w:rsidRPr="00EB3B0A" w:rsidRDefault="00CB02DA" w:rsidP="000B6127">
      <w:pPr>
        <w:pStyle w:val="Heading3"/>
        <w:wordWrap w:val="0"/>
        <w:spacing w:before="720" w:after="120" w:line="240" w:lineRule="auto"/>
      </w:pPr>
      <w:r w:rsidRPr="00EB3B0A"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3ED82BDD" wp14:editId="0617848C">
                <wp:simplePos x="0" y="0"/>
                <wp:positionH relativeFrom="margin">
                  <wp:posOffset>19050</wp:posOffset>
                </wp:positionH>
                <wp:positionV relativeFrom="paragraph">
                  <wp:posOffset>684222</wp:posOffset>
                </wp:positionV>
                <wp:extent cx="5786755" cy="241300"/>
                <wp:effectExtent l="19050" t="19050" r="23495" b="25400"/>
                <wp:wrapNone/>
                <wp:docPr id="1282799397" name="Group 128279939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6034955" name="Straight Connector 16603495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4853209" name="Oval 454853209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282799397" o:spid="_x0000_s1067" alt="&quot;&quot;" style="width:455.65pt;height:19pt;margin-top:53.9pt;margin-left:1.5pt;mso-height-relative:margin;mso-position-horizontal-relative:margin;mso-width-relative:margin;position:absolute;z-index:251677696" coordorigin="118,0" coordsize="57873,2415">
                <v:line id="Straight Connector 166034955" o:spid="_x0000_s1068" style="mso-wrap-style:square;position:absolute;visibility:visible" from="118,1306" to="57286,1306" o:connectortype="straight" strokecolor="#65276f" strokeweight="3pt">
                  <v:stroke endcap="round"/>
                </v:line>
                <v:oval id="Oval 454853209" o:spid="_x0000_s1069" style="width:2415;height:2415;left:55576;mso-wrap-style:square;position:absolute;v-text-anchor:middle;visibility:visible" fillcolor="#faa320" strokecolor="#6b2976" strokeweight="3pt"/>
                <w10:wrap anchorx="margin"/>
              </v:group>
            </w:pict>
          </mc:Fallback>
        </mc:AlternateContent>
      </w:r>
      <w:r w:rsidRPr="00EB3B0A">
        <w:rPr>
          <w:rFonts w:ascii="Myanmar Text" w:eastAsia="Zawgyi-One" w:hAnsi="Myanmar Text" w:cs="Myanmar Text"/>
        </w:rPr>
        <w:t>တၢ်ဖံးတၢ်မၤ</w:t>
      </w:r>
      <w:r w:rsidRPr="00EB3B0A">
        <w:rPr>
          <w:rFonts w:eastAsia="Zawgyi-One" w:cs="Zawgyi-One"/>
        </w:rPr>
        <w:t xml:space="preserve"> </w:t>
      </w:r>
      <w:r w:rsidRPr="00EB3B0A">
        <w:rPr>
          <w:rFonts w:ascii="Myanmar Text" w:eastAsia="Zawgyi-One" w:hAnsi="Myanmar Text" w:cs="Myanmar Text"/>
        </w:rPr>
        <w:t>၁၀</w:t>
      </w:r>
    </w:p>
    <w:tbl>
      <w:tblPr>
        <w:tblW w:w="9146" w:type="dxa"/>
        <w:tblLayout w:type="fixed"/>
        <w:tblLook w:val="04A0" w:firstRow="1" w:lastRow="0" w:firstColumn="1" w:lastColumn="0" w:noHBand="0" w:noVBand="1"/>
      </w:tblPr>
      <w:tblGrid>
        <w:gridCol w:w="2570"/>
        <w:gridCol w:w="6576"/>
      </w:tblGrid>
      <w:tr w:rsidR="00A71A83" w:rsidRPr="00EB3B0A" w14:paraId="2D111DA3" w14:textId="77777777" w:rsidTr="00812D10">
        <w:trPr>
          <w:trHeight w:val="3175"/>
        </w:trPr>
        <w:tc>
          <w:tcPr>
            <w:tcW w:w="2570" w:type="dxa"/>
            <w:vAlign w:val="center"/>
          </w:tcPr>
          <w:p w14:paraId="4C1E3D80" w14:textId="77777777" w:rsidR="005C7C7B" w:rsidRPr="00EB3B0A" w:rsidRDefault="00CB02DA" w:rsidP="000B6127">
            <w:pPr>
              <w:pStyle w:val="Image"/>
              <w:wordWrap w:val="0"/>
              <w:spacing w:before="480" w:line="240" w:lineRule="auto"/>
            </w:pPr>
            <w:r w:rsidRPr="00EB3B0A">
              <w:rPr>
                <w:noProof/>
              </w:rPr>
              <w:drawing>
                <wp:inline distT="0" distB="0" distL="0" distR="0" wp14:anchorId="4F44985E" wp14:editId="1596401E">
                  <wp:extent cx="1483200" cy="1112400"/>
                  <wp:effectExtent l="0" t="0" r="3175" b="0"/>
                  <wp:docPr id="584103591" name="Picture 33" descr="ပှၤတဂၤဟ့ၣ်တၢ်ပာ်ဖျါထီၣ်တၢ်ဂ့ၢ်ဆူပှၤလၢအအိၣ်လၢဒၢးအပူ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103591" name="Picture 33" descr="ပှၤတဂၤဟ့ၣ်တၢ်ပာ်ဖျါထီၣ်တၢ်ဂ့ၢ်ဆူပှၤလၢအအိၣ်လၢဒၢးအပူၤလီၤ.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65" t="14685" r="186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F2A2CEB" w14:textId="77777777" w:rsidR="001510A2" w:rsidRPr="00EB3B0A" w:rsidRDefault="00CB02DA" w:rsidP="000B6127">
            <w:pPr>
              <w:wordWrap w:val="0"/>
              <w:spacing w:before="48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ိၣ်လိနဲၣ်ယုၤပပှၤမၤတၢ်ဖိဒီးပှၤမၤသကိးဃုာ်တၢ်တဖၣ်လၢမ့ၢ်တၢ်ကသူကျိာ်အတၢ်ဆီၣ်ထွဲလၢကျဲဒ်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500A0FE8" w14:textId="77777777" w:rsidR="005C7C7B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တၢ်အံၤပၣ်ဃုာ်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Style w:val="Strong"/>
                <w:rFonts w:ascii="Myanmar Text" w:eastAsia="Zawgyi-One" w:hAnsi="Myanmar Text" w:cs="Myanmar Text"/>
              </w:rPr>
              <w:t>ပှၤကတိၤကျိးထံတၢ်တဖၣ်န့ၣ်လီၤ</w:t>
            </w:r>
            <w:r w:rsidRPr="00EB3B0A">
              <w:rPr>
                <w:rFonts w:eastAsia="Zawgyi-One" w:cs="Zawgyi-One"/>
              </w:rPr>
              <w:t xml:space="preserve">. </w:t>
            </w:r>
          </w:p>
        </w:tc>
      </w:tr>
      <w:tr w:rsidR="00A71A83" w:rsidRPr="00EB3B0A" w14:paraId="540B3E11" w14:textId="77777777" w:rsidTr="00812D10">
        <w:trPr>
          <w:trHeight w:val="3175"/>
        </w:trPr>
        <w:tc>
          <w:tcPr>
            <w:tcW w:w="2570" w:type="dxa"/>
            <w:vAlign w:val="center"/>
          </w:tcPr>
          <w:p w14:paraId="04AAAE57" w14:textId="77777777" w:rsidR="005C7C7B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40267CF0" wp14:editId="1F93EC50">
                  <wp:extent cx="1482725" cy="1482725"/>
                  <wp:effectExtent l="0" t="0" r="3175" b="3175"/>
                  <wp:docPr id="574560481" name="Picture 4" descr="ပှၤကတိၤကျိးထံတၢ်တဂၤတဲသကိးတၢ်ဒီးပှၤအဂၤ ၂ ဂၤလီၤ. လၢအ၀ဲသ့ၣ်အဖီခိၣ်န့ၣ်မ့ၢ်တၢ်ကတိၤအပနီၣ်တခါလၢအဒုးနဲၣ်ကျိာ်တခါလၢတမ့ၢ်အဲကလံးကျိာ်ဘၣ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560481" name="Picture 4" descr="ပှၤကတိၤကျိးထံတၢ်တဂၤတဲသကိးတၢ်ဒီးပှၤအဂၤ ၂ ဂၤလီၤ. လၢအ၀ဲသ့ၣ်အဖီခိၣ်န့ၣ်မ့ၢ်တၢ်ကတိၤအပနီၣ်တခါလၢအဒုးနဲၣ်ကျိာ်တခါလၢတမ့ၢ်အဲကလံးကျိာ်ဘၣ်န့ၣ်လီၤ.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2EEF4F5" w14:textId="77777777" w:rsidR="005E2F07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ပှၤကျိးထံတၢ်တဂၤန့ၣ်မ့ၢ်ပှၤတဂၤလၢအ</w:t>
            </w:r>
            <w:r w:rsidRPr="00EB3B0A">
              <w:rPr>
                <w:rFonts w:eastAsia="Zawgyi-One" w:cs="Zawgyi-One"/>
              </w:rPr>
              <w:t>-</w:t>
            </w:r>
          </w:p>
          <w:p w14:paraId="44381B11" w14:textId="77777777" w:rsidR="005E2F07" w:rsidRPr="00EB3B0A" w:rsidRDefault="00CB02DA" w:rsidP="000B6127">
            <w:pPr>
              <w:pStyle w:val="ListParagraph"/>
              <w:numPr>
                <w:ilvl w:val="0"/>
                <w:numId w:val="53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သူနကျိာ်</w:t>
            </w:r>
          </w:p>
          <w:p w14:paraId="377340A1" w14:textId="77777777" w:rsidR="005E2F07" w:rsidRPr="00EB3B0A" w:rsidRDefault="00CB02DA" w:rsidP="000B6127">
            <w:pPr>
              <w:pStyle w:val="ListParagraph"/>
              <w:numPr>
                <w:ilvl w:val="0"/>
                <w:numId w:val="53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မၤစၢၤနၤလၢကဆဲးကျိးဒီးပှၤအဂၤတဖၣ်</w:t>
            </w:r>
          </w:p>
          <w:p w14:paraId="5B833814" w14:textId="77777777" w:rsidR="005C7C7B" w:rsidRPr="00EB3B0A" w:rsidRDefault="00CB02DA" w:rsidP="000B6127">
            <w:pPr>
              <w:pStyle w:val="ListParagraph"/>
              <w:numPr>
                <w:ilvl w:val="0"/>
                <w:numId w:val="53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မၤစၢၤနၤလၢတၢ်ကနၢ်ပၢၢ်ပှၤအဂၤတဂၤတဲတၢ်မနုၤလဲၣ်န့ၣ်လီၤ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4E58F41B" w14:textId="77777777" w:rsidR="00812D10" w:rsidRPr="00EB3B0A" w:rsidRDefault="00CB02DA" w:rsidP="000B6127">
      <w:pPr>
        <w:wordWrap w:val="0"/>
        <w:spacing w:line="240" w:lineRule="auto"/>
      </w:pPr>
      <w:r w:rsidRPr="00EB3B0A">
        <w:br w:type="page"/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70"/>
        <w:gridCol w:w="6633"/>
        <w:gridCol w:w="153"/>
      </w:tblGrid>
      <w:tr w:rsidR="00A71A83" w:rsidRPr="00EB3B0A" w14:paraId="71CACD93" w14:textId="77777777" w:rsidTr="00382E33">
        <w:tc>
          <w:tcPr>
            <w:tcW w:w="2570" w:type="dxa"/>
            <w:vAlign w:val="center"/>
          </w:tcPr>
          <w:p w14:paraId="45999928" w14:textId="77777777" w:rsidR="001510A2" w:rsidRPr="00EB3B0A" w:rsidRDefault="001510A2" w:rsidP="000B6127">
            <w:pPr>
              <w:pStyle w:val="Image"/>
              <w:wordWrap w:val="0"/>
              <w:spacing w:after="0" w:line="240" w:lineRule="auto"/>
            </w:pPr>
          </w:p>
        </w:tc>
        <w:tc>
          <w:tcPr>
            <w:tcW w:w="6786" w:type="dxa"/>
            <w:gridSpan w:val="2"/>
            <w:vAlign w:val="center"/>
          </w:tcPr>
          <w:p w14:paraId="30957C35" w14:textId="77777777" w:rsidR="001510A2" w:rsidRPr="00EB3B0A" w:rsidRDefault="00CB02DA" w:rsidP="000B6127">
            <w:pPr>
              <w:wordWrap w:val="0"/>
              <w:spacing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ပကမၤလီၤတံၢ်ပပှၤမၤတၢ်ဖိဒီးပှၤမၤသကိးဃုာ်တၢ်တဖၣ်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4D1D4530" w14:textId="77777777" w:rsidTr="00382E33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0C3D75D2" w14:textId="77777777" w:rsidR="00791380" w:rsidRPr="00EB3B0A" w:rsidRDefault="00CB02DA" w:rsidP="000B6127">
            <w:pPr>
              <w:pStyle w:val="Image"/>
              <w:wordWrap w:val="0"/>
              <w:spacing w:line="240" w:lineRule="auto"/>
              <w:rPr>
                <w:noProof/>
              </w:rPr>
            </w:pPr>
            <w:r w:rsidRPr="00EB3B0A">
              <w:rPr>
                <w:noProof/>
              </w:rPr>
              <w:drawing>
                <wp:inline distT="0" distB="0" distL="0" distR="0" wp14:anchorId="08DD8CD6" wp14:editId="3670A411">
                  <wp:extent cx="1494790" cy="1494790"/>
                  <wp:effectExtent l="0" t="0" r="0" b="0"/>
                  <wp:docPr id="1273279781" name="Picture 1273279781" descr="ပှၤ ၂ ဂၤကွၢ်၀ဲဒၣ်လံာ်တဘ့ၣ်တပူၤဃီလီၤ. လၢအ၀ဲသ့ၣ်အဖီခိၣ်မ့ၢ်ပှၤတကရူၢ်အတၢ်ကတိၤအပနီၣ်တဖ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3279781" name="Picture 1273279781" descr="ပှၤ ၂ ဂၤကွၢ်၀ဲဒၣ်လံာ်တဘ့ၣ်တပူၤဃီလီၤ. လၢအ၀ဲသ့ၣ်အဖီခိၣ်မ့ၢ်ပှၤတကရူၢ်အတၢ်ကတိၤအပနီၣ်တဖၣ်လီၤ.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2CDD9EAE" w14:textId="77777777" w:rsidR="00791380" w:rsidRPr="00EB3B0A" w:rsidRDefault="00CB02DA" w:rsidP="000B6127">
            <w:pPr>
              <w:pStyle w:val="ListParagraph"/>
              <w:numPr>
                <w:ilvl w:val="0"/>
                <w:numId w:val="54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သ့ၣ်ညါမ့ၢ်တၢ်ကဃုထံၣ်န့ၢ်ဒီးသူကျိာ်အတၢ်ဆီၣ်ထွဲတဖၣ်ဒ်လဲၣ်</w:t>
            </w:r>
          </w:p>
        </w:tc>
      </w:tr>
      <w:tr w:rsidR="00A71A83" w:rsidRPr="00EB3B0A" w14:paraId="6E330D57" w14:textId="77777777" w:rsidTr="00382E33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76F42351" w14:textId="77777777" w:rsidR="00791380" w:rsidRPr="00EB3B0A" w:rsidRDefault="00CB02DA" w:rsidP="000B6127">
            <w:pPr>
              <w:pStyle w:val="Image"/>
              <w:wordWrap w:val="0"/>
              <w:spacing w:line="240" w:lineRule="auto"/>
              <w:rPr>
                <w:noProof/>
              </w:rPr>
            </w:pPr>
            <w:r w:rsidRPr="00EB3B0A">
              <w:rPr>
                <w:noProof/>
              </w:rPr>
              <w:drawing>
                <wp:inline distT="0" distB="0" distL="0" distR="0" wp14:anchorId="1A52EE1B" wp14:editId="7A8531AF">
                  <wp:extent cx="1483200" cy="1112400"/>
                  <wp:effectExtent l="0" t="0" r="3175" b="0"/>
                  <wp:docPr id="159055751" name="Picture 20" descr="ပှၤတဂၤတဲသကိးတၢ်ဒီးပှၤကတိၤကျိးထံတၢ်တဂ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55751" name="Picture 20" descr="ပှၤတဂၤတဲသကိးတၢ်ဒီးပှၤကတိၤကျိးထံတၢ်တဂၤလီၤ.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89" r="25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0EFBD550" w14:textId="77777777" w:rsidR="00791380" w:rsidRPr="00EB3B0A" w:rsidRDefault="00CB02DA" w:rsidP="000B6127">
            <w:pPr>
              <w:pStyle w:val="ListParagraph"/>
              <w:numPr>
                <w:ilvl w:val="0"/>
                <w:numId w:val="54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ဆဲးကျိးဆဲးကျၢတၢ်ဒီးပှၤကတိၤကျိးထံတၢ်တဖၣ်ဂ့ၤန့ၢ်အလီၢ်လၢကျဲဒ်လဲၣ်န့ၣ်လီၤ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16F297AF" w14:textId="77777777" w:rsidTr="00382E33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3793B40C" w14:textId="77777777" w:rsidR="001510A2" w:rsidRPr="00EB3B0A" w:rsidRDefault="001510A2" w:rsidP="000B6127">
            <w:pPr>
              <w:pStyle w:val="Image"/>
              <w:wordWrap w:val="0"/>
              <w:spacing w:before="840" w:after="0" w:line="240" w:lineRule="auto"/>
            </w:pPr>
          </w:p>
        </w:tc>
        <w:tc>
          <w:tcPr>
            <w:tcW w:w="6633" w:type="dxa"/>
            <w:vAlign w:val="center"/>
          </w:tcPr>
          <w:p w14:paraId="386F0A80" w14:textId="77777777" w:rsidR="001510A2" w:rsidRPr="00EB3B0A" w:rsidRDefault="00CB02DA" w:rsidP="000B6127">
            <w:pPr>
              <w:wordWrap w:val="0"/>
              <w:spacing w:before="84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ပကသမံသမိးမ့ၢ်တၢ်ဖံးတၢ်မၤအံၤအမၤတၢ်ဧါခီဖျိတၢ်လူၤကွၢ်စူၣ်၀ဲဒၣ်မ့ၢ်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227984D0" w14:textId="77777777" w:rsidTr="00382E33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73B1DD7A" w14:textId="77777777" w:rsidR="00A00FF0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62D00966" wp14:editId="62056D96">
                  <wp:extent cx="1494790" cy="1494790"/>
                  <wp:effectExtent l="0" t="0" r="0" b="0"/>
                  <wp:docPr id="622357037" name="Picture 34" descr="NDIS အပှၤမၤတၢ်ဖိ ၃ ဂၤကွၢ်ပှၤတဂၤလၢအဟ့ၣ်တၢ်ပာ်ဖျါထီၣ်တၢ်ဂ့ၢ်ဒီးတၢ်တိၤ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357037" name="Picture 34" descr="NDIS အပှၤမၤတၢ်ဖိ ၃ ဂၤကွၢ်ပှၤတဂၤလၢအဟ့ၣ်တၢ်ပာ်ဖျါထီၣ်တၢ်ဂ့ၢ်ဒီးတၢ်တိၤနီၣ်တခါလီၤ.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098A8769" w14:textId="77777777" w:rsidR="00A00FF0" w:rsidRPr="00EB3B0A" w:rsidRDefault="00CB02DA" w:rsidP="000B6127">
            <w:pPr>
              <w:pStyle w:val="ListParagraph"/>
              <w:numPr>
                <w:ilvl w:val="0"/>
                <w:numId w:val="55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ပှၤမၤတၢ်ဖိဒီးပှၤမၤသကိးဃုာ်တၢ်တဖၣ်မၤ၀ံၤတၢ်သိၣ်လိနဲၣ်လိပှဲၤဂၤလဲၣ်</w:t>
            </w:r>
          </w:p>
        </w:tc>
      </w:tr>
      <w:tr w:rsidR="00A71A83" w:rsidRPr="00EB3B0A" w14:paraId="2FF07448" w14:textId="77777777" w:rsidTr="00382E33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2AE8E5D9" w14:textId="77777777" w:rsidR="00A00FF0" w:rsidRPr="00EB3B0A" w:rsidRDefault="00CB02DA" w:rsidP="000B6127">
            <w:pPr>
              <w:pStyle w:val="Image"/>
              <w:wordWrap w:val="0"/>
              <w:spacing w:before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054A040A" wp14:editId="0389A05E">
                  <wp:extent cx="1494790" cy="1494790"/>
                  <wp:effectExtent l="0" t="0" r="0" b="0"/>
                  <wp:docPr id="1363517323" name="Picture 21" descr="ပှၤ ၂ ဂၤကတိၤသကိးတၢ်ဒီးပှၤကတိၤကျိးထံတၢ်တဂၤလီၤ. လၢအ၀ဲသ့ၣ်အဖီခိၣ်န့ၣ်မ့ၢ်တၢ်ကတိၤအပနီၣ်တခါလၢအဒုးနဲၣ်ကျိာ်တခါလၢတမ့ၢ်အဲကလံးကျိာ်ဘၣ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3517323" name="Picture 21" descr="ပှၤ ၂ ဂၤကတိၤသကိးတၢ်ဒီးပှၤကတိၤကျိးထံတၢ်တဂၤလီၤ. လၢအ၀ဲသ့ၣ်အဖီခိၣ်န့ၣ်မ့ၢ်တၢ်ကတိၤအပနီၣ်တခါလၢအဒုးနဲၣ်ကျိာ်တခါလၢတမ့ၢ်အဲကလံးကျိာ်ဘၣ်န့ၣ်လီၤ.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43C677D8" w14:textId="77777777" w:rsidR="00A00FF0" w:rsidRPr="00EB3B0A" w:rsidRDefault="00CB02DA" w:rsidP="000B6127">
            <w:pPr>
              <w:pStyle w:val="ListParagraph"/>
              <w:numPr>
                <w:ilvl w:val="0"/>
                <w:numId w:val="70"/>
              </w:numPr>
              <w:wordWrap w:val="0"/>
              <w:spacing w:before="0" w:line="240" w:lineRule="auto"/>
            </w:pPr>
            <w:r w:rsidRPr="00EB3B0A">
              <w:rPr>
                <w:rFonts w:eastAsia="Zawgyi-One" w:cs="Zawgyi-One"/>
              </w:rPr>
              <w:t xml:space="preserve">CALD </w:t>
            </w:r>
            <w:r w:rsidRPr="00EB3B0A">
              <w:rPr>
                <w:rFonts w:ascii="Myanmar Text" w:eastAsia="Zawgyi-One" w:hAnsi="Myanmar Text" w:cs="Myanmar Text"/>
              </w:rPr>
              <w:t>ပှၤပၣ်ဃုၥ်ပၣ်ဂီၢ်တဖၣ်သူ၀ဲဒၣ်ပှၤကတိၤကျိးထံတၢ်အတၢ်မၤစၢၤတဖၣ်ဧါန့ၣ်လီၤ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36A9CDB1" w14:textId="77777777" w:rsidR="007916A8" w:rsidRPr="00EB3B0A" w:rsidRDefault="00CB02DA" w:rsidP="000B6127">
      <w:pPr>
        <w:wordWrap w:val="0"/>
        <w:spacing w:before="0" w:after="0" w:line="240" w:lineRule="auto"/>
        <w:rPr>
          <w:rFonts w:cs="Times New Roman"/>
          <w:b/>
          <w:bCs/>
          <w:sz w:val="32"/>
          <w:szCs w:val="26"/>
        </w:rPr>
      </w:pPr>
      <w:r w:rsidRPr="00EB3B0A">
        <w:br w:type="page"/>
      </w:r>
    </w:p>
    <w:p w14:paraId="2B44C97B" w14:textId="77777777" w:rsidR="002535DE" w:rsidRPr="00EB3B0A" w:rsidRDefault="00CB02DA" w:rsidP="000B6127">
      <w:pPr>
        <w:pStyle w:val="Heading3"/>
        <w:wordWrap w:val="0"/>
        <w:spacing w:before="360" w:after="120" w:line="240" w:lineRule="auto"/>
      </w:pPr>
      <w:r w:rsidRPr="00EB3B0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51D9FA7B" wp14:editId="326B33B3">
                <wp:simplePos x="0" y="0"/>
                <wp:positionH relativeFrom="margin">
                  <wp:posOffset>19050</wp:posOffset>
                </wp:positionH>
                <wp:positionV relativeFrom="paragraph">
                  <wp:posOffset>228779</wp:posOffset>
                </wp:positionV>
                <wp:extent cx="5786755" cy="241300"/>
                <wp:effectExtent l="19050" t="19050" r="23495" b="25400"/>
                <wp:wrapNone/>
                <wp:docPr id="122880252" name="Group 1228802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832499403" name="Straight Connector 832499403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3542194" name="Oval 8354219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22880252" o:spid="_x0000_s1070" alt="&quot;&quot;" style="width:455.65pt;height:19pt;margin-top:18pt;margin-left:1.5pt;mso-height-relative:margin;mso-position-horizontal-relative:margin;mso-width-relative:margin;position:absolute;z-index:251679744" coordorigin="118,0" coordsize="57873,2415">
                <v:line id="Straight Connector 832499403" o:spid="_x0000_s1071" style="mso-wrap-style:square;position:absolute;visibility:visible" from="118,1306" to="57286,1306" o:connectortype="straight" strokecolor="#65276f" strokeweight="3pt">
                  <v:stroke endcap="round"/>
                </v:line>
                <v:oval id="Oval 83542194" o:spid="_x0000_s1072" style="width:2415;height:2415;left:55576;mso-wrap-style:square;position:absolute;v-text-anchor:middle;visibility:visible" fillcolor="#faa320" strokecolor="#6b2976" strokeweight="3pt"/>
                <w10:wrap anchorx="margin"/>
              </v:group>
            </w:pict>
          </mc:Fallback>
        </mc:AlternateContent>
      </w:r>
      <w:r w:rsidR="005C7C7B" w:rsidRPr="00EB3B0A">
        <w:rPr>
          <w:rFonts w:ascii="Myanmar Text" w:eastAsia="Zawgyi-One" w:hAnsi="Myanmar Text" w:cs="Myanmar Text"/>
        </w:rPr>
        <w:t>တၢ်ဖံးတၢ်မၤ</w:t>
      </w:r>
      <w:r w:rsidR="005C7C7B" w:rsidRPr="00EB3B0A">
        <w:rPr>
          <w:rFonts w:eastAsia="Zawgyi-One" w:cs="Zawgyi-One"/>
        </w:rPr>
        <w:t xml:space="preserve"> </w:t>
      </w:r>
      <w:r w:rsidR="005C7C7B" w:rsidRPr="00EB3B0A">
        <w:rPr>
          <w:rFonts w:ascii="Myanmar Text" w:eastAsia="Zawgyi-One" w:hAnsi="Myanmar Text" w:cs="Myanmar Text"/>
        </w:rPr>
        <w:t>၁၁</w:t>
      </w:r>
    </w:p>
    <w:tbl>
      <w:tblPr>
        <w:tblW w:w="9088" w:type="dxa"/>
        <w:tblLayout w:type="fixed"/>
        <w:tblLook w:val="04A0" w:firstRow="1" w:lastRow="0" w:firstColumn="1" w:lastColumn="0" w:noHBand="0" w:noVBand="1"/>
      </w:tblPr>
      <w:tblGrid>
        <w:gridCol w:w="2512"/>
        <w:gridCol w:w="6576"/>
      </w:tblGrid>
      <w:tr w:rsidR="00A71A83" w:rsidRPr="00EB3B0A" w14:paraId="6F881EEC" w14:textId="77777777" w:rsidTr="00C55355">
        <w:tc>
          <w:tcPr>
            <w:tcW w:w="2512" w:type="dxa"/>
            <w:vAlign w:val="center"/>
          </w:tcPr>
          <w:p w14:paraId="08F246C8" w14:textId="77777777" w:rsidR="00C55355" w:rsidRPr="00EB3B0A" w:rsidRDefault="00C55355" w:rsidP="000B6127">
            <w:pPr>
              <w:pStyle w:val="Image"/>
              <w:wordWrap w:val="0"/>
              <w:spacing w:before="480" w:after="0" w:line="240" w:lineRule="auto"/>
            </w:pPr>
          </w:p>
        </w:tc>
        <w:tc>
          <w:tcPr>
            <w:tcW w:w="6576" w:type="dxa"/>
            <w:vAlign w:val="center"/>
          </w:tcPr>
          <w:p w14:paraId="51922AFD" w14:textId="06A52145" w:rsidR="00C55355" w:rsidRPr="00EB3B0A" w:rsidRDefault="00CB02DA" w:rsidP="000B6127">
            <w:pPr>
              <w:wordWrap w:val="0"/>
              <w:spacing w:before="48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ပကဒုးကဲထီၣ်တၢ်ရဲၣ်တၢ်ကျဲၤတခါလၢတၢ်ကမၤထီၣ်</w:t>
            </w:r>
            <w:r w:rsidRPr="00EB3B0A">
              <w:rPr>
                <w:rFonts w:eastAsia="Zawgyi-One" w:cs="Zawgyi-One"/>
              </w:rPr>
              <w:t xml:space="preserve"> NDIA</w:t>
            </w:r>
            <w:r w:rsidR="00D376F8">
              <w:rPr>
                <w:rFonts w:eastAsia="Zawgyi-One" w:cs="Zawgyi-One"/>
              </w:rPr>
              <w:br/>
            </w:r>
            <w:r w:rsidRPr="00EB3B0A">
              <w:rPr>
                <w:rFonts w:ascii="Myanmar Text" w:eastAsia="Zawgyi-One" w:hAnsi="Myanmar Text" w:cs="Myanmar Text"/>
              </w:rPr>
              <w:t>ဒ်တၢ်လီၢ်တခါလၢကဖံးမၤတၢ်လၢအ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59C25C38" w14:textId="77777777" w:rsidTr="00C55355">
        <w:tc>
          <w:tcPr>
            <w:tcW w:w="2512" w:type="dxa"/>
            <w:vAlign w:val="center"/>
          </w:tcPr>
          <w:p w14:paraId="54173CF8" w14:textId="77777777" w:rsidR="00F40DE8" w:rsidRPr="00EB3B0A" w:rsidRDefault="00CB02DA" w:rsidP="000B6127">
            <w:pPr>
              <w:pStyle w:val="Image"/>
              <w:wordWrap w:val="0"/>
              <w:spacing w:before="120" w:after="120" w:line="240" w:lineRule="auto"/>
            </w:pPr>
            <w:r w:rsidRPr="00EB3B0A">
              <w:rPr>
                <w:noProof/>
              </w:rPr>
              <w:drawing>
                <wp:inline distT="0" distB="0" distL="0" distR="0" wp14:anchorId="55AB2CE6" wp14:editId="22E6495A">
                  <wp:extent cx="1457960" cy="1457960"/>
                  <wp:effectExtent l="0" t="0" r="8890" b="8890"/>
                  <wp:docPr id="771269802" name="Picture 35" descr="ပှၤတဂၤယူာ်ထီၣ်အစုဒီးလၢအ၀ဲသ့ၣ်အကပၤမ့ၢ်တၢ်ပူၤဖျဲးအပနီ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269802" name="Picture 35" descr="ပှၤတဂၤယူာ်ထီၣ်အစုဒီးလၢအ၀ဲသ့ၣ်အကပၤမ့ၢ်တၢ်ပူၤဖျဲးအပနီၣ်လီၤ.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A8ACC0A" w14:textId="77777777" w:rsidR="00F40DE8" w:rsidRPr="00EB3B0A" w:rsidRDefault="00CB02DA" w:rsidP="000B6127">
            <w:pPr>
              <w:pStyle w:val="ListParagraph"/>
              <w:numPr>
                <w:ilvl w:val="0"/>
                <w:numId w:val="59"/>
              </w:numPr>
              <w:wordWrap w:val="0"/>
              <w:spacing w:before="12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ပူၤဖျဲးလၢလုၢ်လၢ်တၢ်ဆဲးတၢ်လၤခဲလၢာ်အဂီၢ်</w:t>
            </w:r>
          </w:p>
        </w:tc>
      </w:tr>
      <w:tr w:rsidR="00A71A83" w:rsidRPr="00EB3B0A" w14:paraId="2A057AA2" w14:textId="77777777" w:rsidTr="00C55355">
        <w:tc>
          <w:tcPr>
            <w:tcW w:w="2512" w:type="dxa"/>
            <w:vAlign w:val="center"/>
          </w:tcPr>
          <w:p w14:paraId="1058C037" w14:textId="77777777" w:rsidR="00F40DE8" w:rsidRPr="00EB3B0A" w:rsidRDefault="00CB02DA" w:rsidP="000B6127">
            <w:pPr>
              <w:pStyle w:val="Image"/>
              <w:wordWrap w:val="0"/>
              <w:spacing w:before="120" w:after="120" w:line="240" w:lineRule="auto"/>
            </w:pPr>
            <w:r w:rsidRPr="00EB3B0A">
              <w:rPr>
                <w:noProof/>
              </w:rPr>
              <w:drawing>
                <wp:inline distT="0" distB="0" distL="0" distR="0" wp14:anchorId="7798B458" wp14:editId="384B8C14">
                  <wp:extent cx="1457960" cy="1457960"/>
                  <wp:effectExtent l="0" t="0" r="8890" b="8890"/>
                  <wp:docPr id="1115363148" name="Picture 36" descr="ပှၤပာ်ဃုာ်ပာ်ဂီၢ်အပနီၣ်တခါဃုာ်ဒီးပျၢ်တဘိက့ၣ်က၀ီၤလီၤအီၤ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363148" name="Picture 36" descr="ပှၤပာ်ဃုာ်ပာ်ဂီၢ်အပနီၣ်တခါဃုာ်ဒီးပျၢ်တဘိက့ၣ်က၀ီၤလီၤအီၤန့ၣ်လီၤ.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7D2B8BA" w14:textId="77777777" w:rsidR="00F40DE8" w:rsidRPr="00EB3B0A" w:rsidRDefault="00CB02DA" w:rsidP="000B6127">
            <w:pPr>
              <w:pStyle w:val="ListParagraph"/>
              <w:numPr>
                <w:ilvl w:val="0"/>
                <w:numId w:val="70"/>
              </w:numPr>
              <w:wordWrap w:val="0"/>
              <w:spacing w:before="12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ဒုးပၣ်ဃုာ်တၢ်ခဲလၢာ်ခဲဆ့န့ၣ်လီၤ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603B3BA7" w14:textId="77777777" w:rsidTr="00C55355">
        <w:tc>
          <w:tcPr>
            <w:tcW w:w="2512" w:type="dxa"/>
            <w:vAlign w:val="center"/>
          </w:tcPr>
          <w:p w14:paraId="2F3E6222" w14:textId="77777777" w:rsidR="00133B1A" w:rsidRPr="00EB3B0A" w:rsidRDefault="00CB02DA" w:rsidP="000B6127">
            <w:pPr>
              <w:pStyle w:val="Image"/>
              <w:wordWrap w:val="0"/>
              <w:spacing w:before="600" w:line="240" w:lineRule="auto"/>
            </w:pPr>
            <w:r w:rsidRPr="00EB3B0A">
              <w:rPr>
                <w:noProof/>
              </w:rPr>
              <w:drawing>
                <wp:inline distT="0" distB="0" distL="0" distR="0" wp14:anchorId="4549BBB3" wp14:editId="38B2931A">
                  <wp:extent cx="1440000" cy="1080000"/>
                  <wp:effectExtent l="0" t="0" r="8255" b="6350"/>
                  <wp:docPr id="187161356" name="Picture 23" descr="ပှၤ ၂ ဂၤသူ၀ဲဒၣ်ခီၣ်ဖၠူထၢၣ်တပူၤဃီ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61356" name="Picture 23" descr="ပှၤ ၂ ဂၤသူ၀ဲဒၣ်ခီၣ်ဖၠူထၢၣ်တပူၤဃီလီၤ.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6" w:type="dxa"/>
            <w:vAlign w:val="center"/>
          </w:tcPr>
          <w:p w14:paraId="07477E8F" w14:textId="76362CF6" w:rsidR="00133B1A" w:rsidRPr="00EB3B0A" w:rsidRDefault="00CB02DA" w:rsidP="000B6127">
            <w:pPr>
              <w:wordWrap w:val="0"/>
              <w:spacing w:before="60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ပကသမံသမိးမ့ၢ်တၢ်ဖံးတၢ်မၤတခါအံၤမၤတၢ်ခီဖျိ</w:t>
            </w:r>
            <w:r w:rsidRPr="00EB3B0A">
              <w:rPr>
                <w:rFonts w:eastAsia="Zawgyi-One" w:cs="Zawgyi-One"/>
              </w:rPr>
              <w:t xml:space="preserve"> CALD</w:t>
            </w:r>
            <w:r w:rsidR="00D376F8">
              <w:rPr>
                <w:rFonts w:eastAsia="Zawgyi-One" w:cs="Zawgyi-One"/>
              </w:rPr>
              <w:br/>
            </w:r>
            <w:r w:rsidRPr="00EB3B0A">
              <w:rPr>
                <w:rFonts w:ascii="Myanmar Text" w:eastAsia="Zawgyi-One" w:hAnsi="Myanmar Text" w:cs="Myanmar Text"/>
              </w:rPr>
              <w:t>အပှၤန့ၣ်</w:t>
            </w:r>
            <w:r w:rsidRPr="00EB3B0A">
              <w:rPr>
                <w:rFonts w:eastAsia="Zawgyi-One" w:cs="Zawgyi-One"/>
              </w:rPr>
              <w:t>-</w:t>
            </w:r>
          </w:p>
          <w:p w14:paraId="5CCEDD02" w14:textId="77777777" w:rsidR="00133B1A" w:rsidRPr="00EB3B0A" w:rsidRDefault="00CB02DA" w:rsidP="000B6127">
            <w:pPr>
              <w:pStyle w:val="ListParagraph"/>
              <w:numPr>
                <w:ilvl w:val="0"/>
                <w:numId w:val="58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မၤသကိးဒံးတၢ်ဒီးပှၤပှဲၤဂၤလဲၣ်</w:t>
            </w:r>
          </w:p>
          <w:p w14:paraId="07018440" w14:textId="77777777" w:rsidR="00133B1A" w:rsidRPr="00EB3B0A" w:rsidRDefault="00CB02DA" w:rsidP="000B6127">
            <w:pPr>
              <w:pStyle w:val="Image"/>
              <w:numPr>
                <w:ilvl w:val="0"/>
                <w:numId w:val="58"/>
              </w:numPr>
              <w:wordWrap w:val="0"/>
              <w:spacing w:line="240" w:lineRule="auto"/>
              <w:jc w:val="left"/>
            </w:pPr>
            <w:r w:rsidRPr="00EB3B0A">
              <w:rPr>
                <w:rFonts w:ascii="Myanmar Text" w:eastAsia="Zawgyi-One" w:hAnsi="Myanmar Text" w:cs="Myanmar Text"/>
              </w:rPr>
              <w:t>မၤဒိၣ်ထီၣ်အ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Style w:val="Strong"/>
                <w:rFonts w:ascii="Myanmar Text" w:eastAsia="Zawgyi-One" w:hAnsi="Myanmar Text" w:cs="Myanmar Text"/>
              </w:rPr>
              <w:t>တၢ်ဖံးတၢ်မၤ</w:t>
            </w:r>
            <w:r w:rsidRPr="00EB3B0A">
              <w:rPr>
                <w:rFonts w:ascii="Myanmar Text" w:eastAsia="Zawgyi-One" w:hAnsi="Myanmar Text" w:cs="Myanmar Text"/>
              </w:rPr>
              <w:t>သ့ပှဲၤဂၤလဲၣ်န့ၣ်လီၤ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646BECEB" w14:textId="77777777" w:rsidTr="00C55355">
        <w:tc>
          <w:tcPr>
            <w:tcW w:w="2512" w:type="dxa"/>
            <w:vAlign w:val="center"/>
          </w:tcPr>
          <w:p w14:paraId="5B6C5C8B" w14:textId="77777777" w:rsidR="00133B1A" w:rsidRPr="00EB3B0A" w:rsidRDefault="00CB02DA" w:rsidP="000B6127">
            <w:pPr>
              <w:pStyle w:val="Image"/>
              <w:wordWrap w:val="0"/>
              <w:spacing w:before="360" w:line="240" w:lineRule="auto"/>
            </w:pPr>
            <w:r w:rsidRPr="00EB3B0A">
              <w:rPr>
                <w:noProof/>
              </w:rPr>
              <w:drawing>
                <wp:inline distT="0" distB="0" distL="0" distR="0" wp14:anchorId="35C21474" wp14:editId="71976EF8">
                  <wp:extent cx="1457960" cy="1457960"/>
                  <wp:effectExtent l="0" t="0" r="8890" b="8890"/>
                  <wp:docPr id="1428946129" name="Picture 37" descr="ပှၤတဂၤကူသိးတၢ်ဖံးတၢ်မၤအကူအသိးဃုာ်ဒီးပျၢ်တဘိနဲၣ်ဃီၤဆူပှၤတဂၤဃီလၢအကူသိးဃာ်ပှၤဖီတၢ်အီၣ်တၢ်အီအကူအသိးတဂ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946129" name="Picture 37" descr="ပှၤတဂၤကူသိးတၢ်ဖံးတၢ်မၤအကူအသိးဃုာ်ဒီးပျၢ်တဘိနဲၣ်ဃီၤဆူပှၤတဂၤဃီလၢအကူသိးဃာ်ပှၤဖီတၢ်အီၣ်တၢ်အီအကူအသိးတဂၤလီၤ.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6" w:type="dxa"/>
            <w:vAlign w:val="center"/>
          </w:tcPr>
          <w:p w14:paraId="67272965" w14:textId="77777777" w:rsidR="00133B1A" w:rsidRPr="00EB3B0A" w:rsidRDefault="00CB02DA" w:rsidP="000B6127">
            <w:pPr>
              <w:wordWrap w:val="0"/>
              <w:spacing w:before="36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တၢ်ဖံးတၢ်မၤတခါမ့ၢ်ကျိၤကျဲတဘိလၢနဟံးထီၣ်လၢတၢ်မၤအလီၢ်က၀ီၤတခါလၢနဃုထၢအီၤန့ၣ်လီၤ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1B6CDC6C" w14:textId="77777777" w:rsidR="0043690F" w:rsidRPr="00EB3B0A" w:rsidRDefault="00CB02DA" w:rsidP="000B6127">
      <w:pPr>
        <w:pStyle w:val="Heading3"/>
        <w:wordWrap w:val="0"/>
        <w:spacing w:after="120" w:line="240" w:lineRule="auto"/>
      </w:pPr>
      <w:r w:rsidRPr="00EB3B0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59890F36" wp14:editId="186EBF0A">
                <wp:simplePos x="0" y="0"/>
                <wp:positionH relativeFrom="margin">
                  <wp:posOffset>22860</wp:posOffset>
                </wp:positionH>
                <wp:positionV relativeFrom="paragraph">
                  <wp:posOffset>260824</wp:posOffset>
                </wp:positionV>
                <wp:extent cx="5786755" cy="241300"/>
                <wp:effectExtent l="19050" t="19050" r="23495" b="25400"/>
                <wp:wrapNone/>
                <wp:docPr id="108850515" name="Group 1088505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928200611" name="Straight Connector 928200611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2847694" name="Oval 21284769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F1A07B" id="Group 108850515" o:spid="_x0000_s1026" alt="&quot;&quot;" style="position:absolute;margin-left:1.8pt;margin-top:20.55pt;width:455.65pt;height:19pt;z-index:25168076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">
                <v:line id="Straight Connector 928200611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" strokecolor="#65276f [3044]" strokeweight="3pt">
                  <v:stroke endcap="round"/>
                </v:line>
                <v:oval id="Oval 21284769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" fillcolor="#faa320" strokecolor="#6b2976" strokeweight="3pt"/>
                <w10:wrap anchorx="margin"/>
              </v:group>
            </w:pict>
          </mc:Fallback>
        </mc:AlternateContent>
      </w:r>
      <w:r w:rsidR="005C7C7B" w:rsidRPr="00EB3B0A">
        <w:rPr>
          <w:rFonts w:ascii="Myanmar Text" w:eastAsia="Zawgyi-One" w:hAnsi="Myanmar Text" w:cs="Myanmar Text"/>
        </w:rPr>
        <w:t>တၢ်ဖံးတၢ်မၤ</w:t>
      </w:r>
      <w:r w:rsidR="005C7C7B" w:rsidRPr="00EB3B0A">
        <w:rPr>
          <w:rFonts w:eastAsia="Zawgyi-One" w:cs="Zawgyi-One"/>
        </w:rPr>
        <w:t xml:space="preserve"> </w:t>
      </w:r>
      <w:r w:rsidR="005C7C7B" w:rsidRPr="00EB3B0A">
        <w:rPr>
          <w:rFonts w:ascii="Myanmar Text" w:eastAsia="Zawgyi-One" w:hAnsi="Myanmar Text" w:cs="Myanmar Text"/>
        </w:rPr>
        <w:t>၁၂</w:t>
      </w:r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A71A83" w:rsidRPr="00EB3B0A" w14:paraId="5E0359B0" w14:textId="77777777" w:rsidTr="00930399">
        <w:trPr>
          <w:trHeight w:val="2438"/>
        </w:trPr>
        <w:tc>
          <w:tcPr>
            <w:tcW w:w="2551" w:type="dxa"/>
            <w:vAlign w:val="center"/>
          </w:tcPr>
          <w:p w14:paraId="3A50E809" w14:textId="77777777" w:rsidR="005C7C7B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3D579558" wp14:editId="640938E4">
                  <wp:extent cx="1482725" cy="1482725"/>
                  <wp:effectExtent l="0" t="0" r="3175" b="3175"/>
                  <wp:docPr id="224987102" name="Picture 38" descr="ပှၤမၤတၢ်ဖိ ၂ ဂၤတဲသကိးတၢ်လၢ Auslan အကျိာ်အပူၤလီၤ. လၢအ၀ဲသ့ၣ်အဖီခိၣ်မ့ၢ် Auslan 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987102" name="Picture 38" descr="ပှၤမၤတၢ်ဖိ ၂ ဂၤတဲသကိးတၢ်လၢ Auslan အကျိာ်အပူၤလီၤ. လၢအ၀ဲသ့ၣ်အဖီခိၣ်မ့ၢ် Auslan အပနီၣ်တခါလီၤ.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4CE28214" w14:textId="77777777" w:rsidR="005C7C7B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ကဲထီၣ်ကရူၢ်တဖုလၢပပှၤမၤတၢ်ဖိဒီးပှၤမၤသကိးဃုာ်တၢ်အဂီၢ်ဒ်သိးကနီၤဟ့ၣ်အ၀ဲသ့ၣ်အတၢ်သ့တၢ်ဘၣ်ဃုာ်ဒီးပှၤမၤတၢ်ဖိလၢအဂၤန့ၣ်လီၤ</w:t>
            </w:r>
            <w:r w:rsidRPr="00EB3B0A">
              <w:rPr>
                <w:rFonts w:eastAsia="Zawgyi-One" w:cs="Zawgyi-One"/>
              </w:rPr>
              <w:t xml:space="preserve">. </w:t>
            </w:r>
          </w:p>
          <w:p w14:paraId="28A506D1" w14:textId="77777777" w:rsidR="005C7C7B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အဒိန့ၣ်</w:t>
            </w:r>
            <w:r w:rsidRPr="00EB3B0A">
              <w:rPr>
                <w:rFonts w:eastAsia="Zawgyi-One" w:cs="Zawgyi-One"/>
              </w:rPr>
              <w:t>,</w:t>
            </w:r>
            <w:r w:rsidRPr="00EB3B0A">
              <w:rPr>
                <w:rFonts w:ascii="Myanmar Text" w:eastAsia="Zawgyi-One" w:hAnsi="Myanmar Text" w:cs="Myanmar Text"/>
              </w:rPr>
              <w:t>တၢ်သ့တၢ်ဘၣ်လၢအဒိမ့ၢ်တၢ်ဒ်သိး</w:t>
            </w:r>
            <w:r w:rsidRPr="00EB3B0A">
              <w:rPr>
                <w:rFonts w:eastAsia="Zawgyi-One" w:cs="Zawgyi-One"/>
              </w:rPr>
              <w:t xml:space="preserve"> Auslan </w:t>
            </w:r>
            <w:r w:rsidRPr="00EB3B0A">
              <w:rPr>
                <w:rFonts w:ascii="Myanmar Text" w:eastAsia="Zawgyi-One" w:hAnsi="Myanmar Text" w:cs="Myanmar Text"/>
              </w:rPr>
              <w:t>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739ECC39" w14:textId="77777777" w:rsidTr="001B03C6">
        <w:tc>
          <w:tcPr>
            <w:tcW w:w="2551" w:type="dxa"/>
            <w:vAlign w:val="center"/>
          </w:tcPr>
          <w:p w14:paraId="4194A601" w14:textId="77777777" w:rsidR="00C55355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50D8808F" wp14:editId="1CC8BFD9">
                  <wp:extent cx="1482725" cy="1111882"/>
                  <wp:effectExtent l="0" t="0" r="3175" b="0"/>
                  <wp:docPr id="1043100309" name="Picture 40" descr="တၢ်ဆီၣ်ထွဲအပှၤမၤတၢ်ဖိတဂၤသိၣ်လိဖိသၣ်တဂၤဒီးတၢ်ပနီၣ်အကျိာ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100309" name="Picture 40" descr="တၢ်ဆီၣ်ထွဲအပှၤမၤတၢ်ဖိတဂၤသိၣ်လိဖိသၣ်တဂၤဒီးတၢ်ပနီၣ်အကျိာ်လီၤ.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111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7EB151DF" w14:textId="77777777" w:rsidR="00C55355" w:rsidRPr="00EB3B0A" w:rsidRDefault="00CB02DA" w:rsidP="000B6127">
            <w:pPr>
              <w:wordWrap w:val="0"/>
              <w:spacing w:before="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အံၤအခီပညီမ့ၢ်ဒ်သိးပဆီၣ်ထွဲပှၤလၢအအိၣ်ဒီးတၢ်နၢ်တအၢမ့တမ့ၢ်တၢ်နၢ်ဟူအတၢ်ဂ့ၢ်ကီတဖၣ်ဂ့ၤန့ၢ်အလီၢ်ကသ့အဂီၢ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591E95FE" w14:textId="77777777" w:rsidTr="00382E33">
        <w:trPr>
          <w:trHeight w:val="2608"/>
        </w:trPr>
        <w:tc>
          <w:tcPr>
            <w:tcW w:w="2551" w:type="dxa"/>
            <w:vAlign w:val="center"/>
          </w:tcPr>
          <w:p w14:paraId="2E0D9C6C" w14:textId="77777777" w:rsidR="001B03C6" w:rsidRPr="00EB3B0A" w:rsidRDefault="00CB02DA" w:rsidP="000B6127">
            <w:pPr>
              <w:pStyle w:val="Image"/>
              <w:wordWrap w:val="0"/>
              <w:spacing w:before="12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5C74AFC3" wp14:editId="0387B412">
                  <wp:extent cx="1482725" cy="1482725"/>
                  <wp:effectExtent l="0" t="0" r="3175" b="3175"/>
                  <wp:docPr id="1133843291" name="Picture 25" descr="NDIS အပှၤမၤတၢ်ဖိဆီၣ်ထွဲပှၤပၣ်ဃုၥ်ပၣ်ဂီၢ်တဂၤလီၤ. လၢအ၀ဲသ့ၣ်အကပၤမ့ၢ်စုမုၢ်တဘိယူာ်ထီၣ်အသးဒီးပျၢ်တဘိနဲၣ်ထီၣ်ဆူထး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843291" name="Picture 25" descr="NDIS အပှၤမၤတၢ်ဖိဆီၣ်ထွဲပှၤပၣ်ဃုၥ်ပၣ်ဂီၢ်တဂၤလီၤ. လၢအ၀ဲသ့ၣ်အကပၤမ့ၢ်စုမုၢ်တဘိယူာ်ထီၣ်အသးဒီးပျၢ်တဘိနဲၣ်ထီၣ်ဆူထးလီၤ.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5B369C7F" w14:textId="77777777" w:rsidR="001B03C6" w:rsidRPr="00EB3B0A" w:rsidRDefault="00CB02DA" w:rsidP="000B6127">
            <w:pPr>
              <w:wordWrap w:val="0"/>
              <w:spacing w:before="12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တခါအံၤအမၤတၢ်ဧါခီဖျိမ့ၢ်ပပှၤမၤတၢ်ဖိဒီးပှၤမၤသကိးဃုာ်တၢ်တဖၣ်ဂ့ၤဒိၣ်ထီၣ်လၢအတၢ်ဆီၣ်ထွဲပှၤလၢအအိၣ်ဒီးတၢ်နၢ်တအၢမ့တမ့ၢ်တၢ်နၣ်ဟူအတၢ်ဂ့ၢ်ကီပှဲၤဂ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10A4D72F" w14:textId="77777777" w:rsidTr="00EA0E38">
        <w:tc>
          <w:tcPr>
            <w:tcW w:w="2551" w:type="dxa"/>
            <w:vAlign w:val="center"/>
          </w:tcPr>
          <w:p w14:paraId="056D13A8" w14:textId="77777777" w:rsidR="001B03C6" w:rsidRPr="00EB3B0A" w:rsidRDefault="001B03C6" w:rsidP="000B6127">
            <w:pPr>
              <w:pStyle w:val="Image"/>
              <w:wordWrap w:val="0"/>
              <w:spacing w:after="0" w:line="240" w:lineRule="auto"/>
              <w:jc w:val="left"/>
            </w:pPr>
          </w:p>
        </w:tc>
        <w:tc>
          <w:tcPr>
            <w:tcW w:w="6633" w:type="dxa"/>
            <w:vAlign w:val="center"/>
          </w:tcPr>
          <w:p w14:paraId="4497DA77" w14:textId="77777777" w:rsidR="001B03C6" w:rsidRPr="00EB3B0A" w:rsidRDefault="00CB02DA" w:rsidP="000B6127">
            <w:pPr>
              <w:wordWrap w:val="0"/>
              <w:spacing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စ့ၢ်ကီးမ့ၢ်တၢ်ဖံးတၢ်မၤအံၤအမၤတၢ်ဧါခီဖျိတၢ်ကနၣ်၀ဲဒၣ်တၢ်လၢပှၤအိၣ်ဒီးတၢ်နၢ်တအၢမ့တမ့ၢ်တၢ်နၣ်ဟူအတၢ်ကီတၢ်ခဲနီၤဟ့ၣ်တၢ်ဂ့ၢ်ဘၣ်ဃး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1FB85630" w14:textId="77777777" w:rsidTr="00382E33">
        <w:trPr>
          <w:trHeight w:val="2268"/>
        </w:trPr>
        <w:tc>
          <w:tcPr>
            <w:tcW w:w="2551" w:type="dxa"/>
            <w:vAlign w:val="center"/>
          </w:tcPr>
          <w:p w14:paraId="1EDFD249" w14:textId="77777777" w:rsidR="009657BD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0813BD0E" wp14:editId="7848837F">
                  <wp:extent cx="1482725" cy="1482725"/>
                  <wp:effectExtent l="0" t="0" r="3175" b="3175"/>
                  <wp:docPr id="921879999" name="Picture 1" descr="ပှၤတဂၤဆီၣ်ထွဲပှၤတဂၤလီၤ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79999" name="Picture 1" descr="ပှၤတဂၤဆီၣ်ထွဲပှၤတဂၤလီၤ. 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0B92F471" w14:textId="77777777" w:rsidR="009657BD" w:rsidRPr="00EB3B0A" w:rsidRDefault="00CB02DA" w:rsidP="000B6127">
            <w:pPr>
              <w:pStyle w:val="ListParagraph"/>
              <w:numPr>
                <w:ilvl w:val="0"/>
                <w:numId w:val="57"/>
              </w:numPr>
              <w:wordWrap w:val="0"/>
              <w:spacing w:before="12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ပဆီၣ်ထွဲအ၀ဲသ့ၣ်ဂ့ၤလၢကျဲဒ်လဲၣ်</w:t>
            </w:r>
          </w:p>
        </w:tc>
      </w:tr>
      <w:tr w:rsidR="00A71A83" w:rsidRPr="00EB3B0A" w14:paraId="12728EC5" w14:textId="77777777" w:rsidTr="00382E33">
        <w:trPr>
          <w:trHeight w:val="2268"/>
        </w:trPr>
        <w:tc>
          <w:tcPr>
            <w:tcW w:w="2551" w:type="dxa"/>
            <w:vAlign w:val="center"/>
          </w:tcPr>
          <w:p w14:paraId="7DCF3FAF" w14:textId="77777777" w:rsidR="009657BD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10E98EEF" wp14:editId="6B1D1A99">
                  <wp:extent cx="1482725" cy="1482725"/>
                  <wp:effectExtent l="0" t="0" r="3175" b="3175"/>
                  <wp:docPr id="1662263111" name="Picture 2" descr="ပှၤတဂၤသူ၀ဲဒၣ်လဲး(ဖ)ထီး(ဖ)တဖျၢ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2263111" name="Picture 2" descr="ပှၤတဂၤသူ၀ဲဒၣ်လဲး(ဖ)ထီး(ဖ)တဖျၢၣ်လီၤ.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12CB0B06" w14:textId="77777777" w:rsidR="009657BD" w:rsidRPr="00EB3B0A" w:rsidRDefault="00CB02DA" w:rsidP="000B6127">
            <w:pPr>
              <w:pStyle w:val="ListParagraph"/>
              <w:numPr>
                <w:ilvl w:val="0"/>
                <w:numId w:val="57"/>
              </w:numPr>
              <w:wordWrap w:val="0"/>
              <w:spacing w:before="12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တၢ်ဃုထံၣ်န့ၢ်ဒီးတၢ်သူ၀ဲဒၣ်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အတၢ်ဆီၣ်ထွဲတဖၣ်န့ၣ်မ့ၢ်အညီ၀ဲဒၣ်ထဲလဲၣ်န့ၣ်လီၤ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4FDBC7C6" w14:textId="77777777" w:rsidR="00B676E1" w:rsidRPr="00EB3B0A" w:rsidRDefault="00CB02DA" w:rsidP="000B6127">
      <w:pPr>
        <w:pStyle w:val="Heading2"/>
        <w:wordWrap w:val="0"/>
        <w:spacing w:line="240" w:lineRule="auto"/>
        <w:rPr>
          <w:color w:val="000000" w:themeColor="text1"/>
        </w:rPr>
      </w:pPr>
      <w:r w:rsidRPr="00EB3B0A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56924D20" wp14:editId="35366423">
                <wp:simplePos x="0" y="0"/>
                <wp:positionH relativeFrom="page">
                  <wp:posOffset>570230</wp:posOffset>
                </wp:positionH>
                <wp:positionV relativeFrom="paragraph">
                  <wp:posOffset>-183837</wp:posOffset>
                </wp:positionV>
                <wp:extent cx="6422400" cy="691200"/>
                <wp:effectExtent l="19050" t="19050" r="16510" b="13970"/>
                <wp:wrapNone/>
                <wp:docPr id="125" name="Rectangle: Rounded Corners 1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43A7DE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700D36" id="Rectangle: Rounded Corners 125" o:spid="_x0000_s1026" alt="&quot;&quot;" style="position:absolute;margin-left:44.9pt;margin-top:-14.5pt;width:505.7pt;height:54.45pt;z-index:-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" fillcolor="#43a7de" strokecolor="#6b2976" strokeweight="3pt">
                <w10:wrap anchorx="page"/>
              </v:roundrect>
            </w:pict>
          </mc:Fallback>
        </mc:AlternateContent>
      </w:r>
      <w:bookmarkStart w:id="103" w:name="_Toc256000004"/>
      <w:r w:rsidRPr="00EB3B0A">
        <w:rPr>
          <w:rFonts w:ascii="Myanmar Text" w:eastAsia="Zawgyi-One" w:hAnsi="Myanmar Text" w:cs="Myanmar Text"/>
          <w:color w:val="000000" w:themeColor="text1"/>
        </w:rPr>
        <w:t>၃</w:t>
      </w:r>
      <w:r w:rsidRPr="00EB3B0A">
        <w:rPr>
          <w:rFonts w:eastAsia="Zawgyi-One" w:cs="Zawgyi-One"/>
          <w:color w:val="000000" w:themeColor="text1"/>
        </w:rPr>
        <w:t xml:space="preserve">. </w:t>
      </w:r>
      <w:r w:rsidRPr="00EB3B0A">
        <w:rPr>
          <w:rFonts w:ascii="Myanmar Text" w:eastAsia="Zawgyi-One" w:hAnsi="Myanmar Text" w:cs="Myanmar Text"/>
          <w:color w:val="000000" w:themeColor="text1"/>
        </w:rPr>
        <w:t>ပနီၤဟ့ၣ်လီၤတၢ်ဂ့ၢ်တၢ်ကျိၤအံၤဒ်လဲၣ်</w:t>
      </w:r>
      <w:bookmarkEnd w:id="103"/>
    </w:p>
    <w:p w14:paraId="3D8BD737" w14:textId="77777777" w:rsidR="005C7C7B" w:rsidRPr="00EB3B0A" w:rsidRDefault="00CB02DA" w:rsidP="000B6127">
      <w:pPr>
        <w:pStyle w:val="Heading3"/>
        <w:wordWrap w:val="0"/>
        <w:spacing w:before="480" w:after="120" w:line="240" w:lineRule="auto"/>
      </w:pPr>
      <w:r w:rsidRPr="00EB3B0A">
        <w:rPr>
          <w:noProof/>
        </w:rPr>
        <mc:AlternateContent>
          <mc:Choice Requires="wpg">
            <w:drawing>
              <wp:anchor distT="0" distB="0" distL="114300" distR="114300" simplePos="0" relativeHeight="251684864" behindDoc="1" locked="0" layoutInCell="1" allowOverlap="1" wp14:anchorId="00F8E7A9" wp14:editId="78829B64">
                <wp:simplePos x="0" y="0"/>
                <wp:positionH relativeFrom="margin">
                  <wp:posOffset>19050</wp:posOffset>
                </wp:positionH>
                <wp:positionV relativeFrom="paragraph">
                  <wp:posOffset>559909</wp:posOffset>
                </wp:positionV>
                <wp:extent cx="5787317" cy="241540"/>
                <wp:effectExtent l="19050" t="19050" r="23495" b="25400"/>
                <wp:wrapNone/>
                <wp:docPr id="321763445" name="Group 3217634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55292915" name="Straight Connector 15529291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1062081" name="Oval 13910620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06BED2" id="Group 321763445" o:spid="_x0000_s1026" alt="&quot;&quot;" style="position:absolute;margin-left:1.5pt;margin-top:44.1pt;width:455.7pt;height:19pt;z-index:-25163161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">
                <v:line id="Straight Connector 15529291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" strokecolor="#65276f [3044]" strokeweight="3pt">
                  <v:stroke endcap="round"/>
                </v:line>
                <v:oval id="Oval 13910620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r w:rsidRPr="00EB3B0A">
        <w:rPr>
          <w:rFonts w:ascii="Myanmar Text" w:eastAsia="Zawgyi-One" w:hAnsi="Myanmar Text" w:cs="Myanmar Text"/>
        </w:rPr>
        <w:t>တၢ်ဖံးတၢ်မၤ</w:t>
      </w:r>
      <w:r w:rsidRPr="00EB3B0A">
        <w:rPr>
          <w:rFonts w:eastAsia="Zawgyi-One" w:cs="Zawgyi-One"/>
        </w:rPr>
        <w:t xml:space="preserve"> </w:t>
      </w:r>
      <w:r w:rsidRPr="00EB3B0A">
        <w:rPr>
          <w:rFonts w:ascii="Myanmar Text" w:eastAsia="Zawgyi-One" w:hAnsi="Myanmar Text" w:cs="Myanmar Text"/>
        </w:rPr>
        <w:t>၁၃</w:t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  <w:gridCol w:w="87"/>
      </w:tblGrid>
      <w:tr w:rsidR="00A71A83" w:rsidRPr="00EB3B0A" w14:paraId="2F0428E3" w14:textId="77777777" w:rsidTr="00D376F8">
        <w:trPr>
          <w:gridAfter w:val="1"/>
          <w:wAfter w:w="87" w:type="dxa"/>
        </w:trPr>
        <w:tc>
          <w:tcPr>
            <w:tcW w:w="2552" w:type="dxa"/>
            <w:vAlign w:val="center"/>
          </w:tcPr>
          <w:p w14:paraId="38CC1C1E" w14:textId="77777777" w:rsidR="005C7C7B" w:rsidRPr="00EB3B0A" w:rsidRDefault="005C7C7B" w:rsidP="000B6127">
            <w:pPr>
              <w:pStyle w:val="Image"/>
              <w:wordWrap w:val="0"/>
              <w:spacing w:before="360" w:after="0" w:line="240" w:lineRule="auto"/>
            </w:pPr>
          </w:p>
        </w:tc>
        <w:tc>
          <w:tcPr>
            <w:tcW w:w="6575" w:type="dxa"/>
            <w:vAlign w:val="center"/>
          </w:tcPr>
          <w:p w14:paraId="095F7B26" w14:textId="77777777" w:rsidR="005C7C7B" w:rsidRPr="00EB3B0A" w:rsidRDefault="00CB02DA" w:rsidP="000B6127">
            <w:pPr>
              <w:wordWrap w:val="0"/>
              <w:spacing w:before="36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ပကမၤကဲထီၣ်တၢ်ဟံးစုနဲၣ်ကျဲအသီတဖၣ်ဘၣ်ဃးမ့ၢ်တၢ်က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136C08C5" w14:textId="77777777" w:rsidTr="00D376F8">
        <w:trPr>
          <w:gridAfter w:val="1"/>
          <w:wAfter w:w="87" w:type="dxa"/>
        </w:trPr>
        <w:tc>
          <w:tcPr>
            <w:tcW w:w="2552" w:type="dxa"/>
            <w:vAlign w:val="center"/>
          </w:tcPr>
          <w:p w14:paraId="4DA15C43" w14:textId="77777777" w:rsidR="001E4390" w:rsidRPr="00EB3B0A" w:rsidRDefault="00CB02DA" w:rsidP="000B6127">
            <w:pPr>
              <w:pStyle w:val="Image"/>
              <w:wordWrap w:val="0"/>
              <w:spacing w:before="60" w:after="60" w:line="240" w:lineRule="auto"/>
            </w:pPr>
            <w:r w:rsidRPr="00EB3B0A">
              <w:rPr>
                <w:noProof/>
              </w:rPr>
              <w:drawing>
                <wp:inline distT="0" distB="0" distL="0" distR="0" wp14:anchorId="7C258652" wp14:editId="469EE496">
                  <wp:extent cx="1483360" cy="1483360"/>
                  <wp:effectExtent l="0" t="0" r="2540" b="2540"/>
                  <wp:docPr id="538624752" name="Picture 41" descr="NDIS အပှၤမၤတၢ်ဖိဟံးစုကွၢ်မဲာ်လိာ်သးဒီးပှၤပာ်ဃုာ်ပာ်ဂီၢ်တဂၤလီၤ. လၢအ၀ဲသ့ၣ်အကပၤမ့ၢ်စုမုၢ်ကျၢၢ်တဘိယူာ်ထီၣ်အသးဃုာ်ဒီးပျၢ်တဘိနဲၣ်အသးဆူတၢ်ဖီခိၣ်လီၤ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624752" name="Picture 41" descr="NDIS အပှၤမၤတၢ်ဖိဟံးစုကွၢ်မဲာ်လိာ်သးဒီးပှၤပာ်ဃုာ်ပာ်ဂီၢ်တဂၤလီၤ. လၢအ၀ဲသ့ၣ်အကပၤမ့ၢ်စုမုၢ်ကျၢၢ်တဘိယူာ်ထီၣ်အသးဃုာ်ဒီးပျၢ်တဘိနဲၣ်အသးဆူတၢ်ဖီခိၣ်လီၤ. 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25D6156" w14:textId="77777777" w:rsidR="001E4390" w:rsidRPr="00EB3B0A" w:rsidRDefault="00CB02DA" w:rsidP="000B6127">
            <w:pPr>
              <w:pStyle w:val="ListParagraph"/>
              <w:numPr>
                <w:ilvl w:val="0"/>
                <w:numId w:val="60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ဘျးစဲလိာ်သးဒီး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လၢအအိၣ်ဒီးသးနီၢ်ခိက့ၢ်ဂီၤတလၢတပှဲၤတဆူၣ်တချ့ဂ့ၤန့ၢ်အလီၢ်ကသ့လၢကျဲဒ်လဲၣ်</w:t>
            </w:r>
          </w:p>
        </w:tc>
      </w:tr>
      <w:tr w:rsidR="00A71A83" w:rsidRPr="00EB3B0A" w14:paraId="3465EDC1" w14:textId="77777777" w:rsidTr="00D376F8">
        <w:trPr>
          <w:gridAfter w:val="1"/>
          <w:wAfter w:w="87" w:type="dxa"/>
        </w:trPr>
        <w:tc>
          <w:tcPr>
            <w:tcW w:w="2552" w:type="dxa"/>
            <w:vAlign w:val="center"/>
          </w:tcPr>
          <w:p w14:paraId="32992FF4" w14:textId="77777777" w:rsidR="001E4390" w:rsidRPr="00EB3B0A" w:rsidRDefault="00CB02DA" w:rsidP="000B6127">
            <w:pPr>
              <w:pStyle w:val="Image"/>
              <w:wordWrap w:val="0"/>
              <w:spacing w:before="60" w:after="60" w:line="240" w:lineRule="auto"/>
            </w:pPr>
            <w:r w:rsidRPr="00EB3B0A">
              <w:rPr>
                <w:noProof/>
              </w:rPr>
              <w:drawing>
                <wp:inline distT="0" distB="0" distL="0" distR="0" wp14:anchorId="58B41E71" wp14:editId="1100A7A0">
                  <wp:extent cx="1483360" cy="1483360"/>
                  <wp:effectExtent l="0" t="0" r="2540" b="2540"/>
                  <wp:docPr id="165115891" name="Picture 42" descr="တၢ်ဂ့ၢ်တၢ်ကျိၤအလံာ်တကဘျံးဒီးခီၣ်ဖၠူထၢၣ်တဖျၢၣ်လၢအဒုးနဲၣ်တၢ်ဂ့ၢ်တၢ်ကျိၤ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115891" name="Picture 42" descr="တၢ်ဂ့ၢ်တၢ်ကျိၤအလံာ်တကဘျံးဒီးခီၣ်ဖၠူထၢၣ်တဖျၢၣ်လၢအဒုးနဲၣ်တၢ်ဂ့ၢ်တၢ်ကျိၤအပနီၣ်တခါလီၤ.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9D17AEF" w14:textId="77777777" w:rsidR="001E4390" w:rsidRPr="00EB3B0A" w:rsidRDefault="00CB02DA" w:rsidP="000B6127">
            <w:pPr>
              <w:pStyle w:val="ListParagraph"/>
              <w:numPr>
                <w:ilvl w:val="0"/>
                <w:numId w:val="70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နီၤဟ့ၣ်တၢ်ဂ့ၢ်တၢ်ကျိၤလၢကျိၤကျဲလၢတဒ်သိးလိာ်အသးတဖၣ်ဒ်လဲၣ်န့ၣ်လီၤ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315BA292" w14:textId="77777777" w:rsidTr="00D376F8">
        <w:trPr>
          <w:gridAfter w:val="1"/>
          <w:wAfter w:w="87" w:type="dxa"/>
        </w:trPr>
        <w:tc>
          <w:tcPr>
            <w:tcW w:w="2552" w:type="dxa"/>
            <w:vAlign w:val="center"/>
          </w:tcPr>
          <w:p w14:paraId="455ED12A" w14:textId="77777777" w:rsidR="00650B13" w:rsidRPr="00EB3B0A" w:rsidRDefault="00650B13" w:rsidP="000B6127">
            <w:pPr>
              <w:pStyle w:val="Image"/>
              <w:wordWrap w:val="0"/>
              <w:spacing w:before="480" w:after="0" w:line="240" w:lineRule="auto"/>
            </w:pPr>
          </w:p>
        </w:tc>
        <w:tc>
          <w:tcPr>
            <w:tcW w:w="6575" w:type="dxa"/>
            <w:vAlign w:val="center"/>
          </w:tcPr>
          <w:p w14:paraId="618B201B" w14:textId="77777777" w:rsidR="00650B13" w:rsidRPr="00EB3B0A" w:rsidRDefault="00CB02DA" w:rsidP="000B6127">
            <w:pPr>
              <w:wordWrap w:val="0"/>
              <w:spacing w:before="48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လၢတၢ်ကမၤကဲထီၣ်တၢ်နဲၣ်ကျဲသ့ၣ်တဖၣ်အံၤအဂီၢ်</w:t>
            </w:r>
            <w:r w:rsidRPr="00EB3B0A">
              <w:rPr>
                <w:rFonts w:eastAsia="Zawgyi-One" w:cs="Zawgyi-One"/>
              </w:rPr>
              <w:t>,</w:t>
            </w:r>
            <w:r w:rsidRPr="00EB3B0A">
              <w:rPr>
                <w:rFonts w:ascii="Myanmar Text" w:eastAsia="Zawgyi-One" w:hAnsi="Myanmar Text" w:cs="Myanmar Text"/>
              </w:rPr>
              <w:t>ပကမၤသကိးဃုာ်တၢ်ဒီး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3643761C" w14:textId="77777777" w:rsidTr="00D376F8">
        <w:trPr>
          <w:gridAfter w:val="1"/>
          <w:wAfter w:w="87" w:type="dxa"/>
        </w:trPr>
        <w:tc>
          <w:tcPr>
            <w:tcW w:w="2552" w:type="dxa"/>
            <w:vAlign w:val="center"/>
          </w:tcPr>
          <w:p w14:paraId="2378910F" w14:textId="77777777" w:rsidR="001E4390" w:rsidRPr="00EB3B0A" w:rsidRDefault="00CB02DA" w:rsidP="000B6127">
            <w:pPr>
              <w:pStyle w:val="Image"/>
              <w:wordWrap w:val="0"/>
              <w:spacing w:before="60" w:after="60" w:line="240" w:lineRule="auto"/>
            </w:pP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3472" behindDoc="0" locked="0" layoutInCell="1" allowOverlap="1" wp14:anchorId="612B5F0B" wp14:editId="19641555">
                      <wp:simplePos x="0" y="0"/>
                      <wp:positionH relativeFrom="column">
                        <wp:posOffset>237490</wp:posOffset>
                      </wp:positionH>
                      <wp:positionV relativeFrom="paragraph">
                        <wp:posOffset>981075</wp:posOffset>
                      </wp:positionV>
                      <wp:extent cx="1009015" cy="304800"/>
                      <wp:effectExtent l="0" t="0" r="635" b="0"/>
                      <wp:wrapNone/>
                      <wp:docPr id="36265873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0901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F784B4D" w14:textId="77777777" w:rsidR="00CB02DA" w:rsidRPr="00875760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D376F8">
                                    <w:rPr>
                                      <w:rFonts w:eastAsia="Zawgyi-One" w:cs="Myanmar Text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NDIS</w:t>
                                  </w:r>
                                  <w:r w:rsidRPr="00875760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 ခီၣ်မံးရှၢၣ်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2B5F0B" id="_x0000_s1038" type="#_x0000_t202" style="position:absolute;left:0;text-align:left;margin-left:18.7pt;margin-top:77.25pt;width:79.45pt;height:24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" filled="f" stroked="f">
                      <v:textbox inset="0,0,0,0">
                        <w:txbxContent>
                          <w:p w14:paraId="3F784B4D" w14:textId="77777777" w:rsidR="00CB02DA" w:rsidRPr="00875760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D376F8">
                              <w:rPr>
                                <w:rFonts w:eastAsia="Zawgyi-One" w:cs="Myanmar Text"/>
                                <w:b/>
                                <w:bCs/>
                                <w:sz w:val="24"/>
                                <w:szCs w:val="24"/>
                              </w:rPr>
                              <w:t>NDIS</w:t>
                            </w:r>
                            <w:r w:rsidRPr="00875760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ခီၣ်မံးရှၢၣ်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E4390" w:rsidRPr="00EB3B0A">
              <w:rPr>
                <w:noProof/>
              </w:rPr>
              <w:drawing>
                <wp:inline distT="0" distB="0" distL="0" distR="0" wp14:anchorId="49D46262" wp14:editId="73CF380B">
                  <wp:extent cx="1483360" cy="1483360"/>
                  <wp:effectExtent l="0" t="0" r="2540" b="2540"/>
                  <wp:docPr id="1849318237" name="Picture 43" descr="ပှၤ ၃ ဂၤလၢအအိၣ်လၢလီၢ်ဆ့ၣ်နီၤဖးထီၣ်အလီၢ်ခံစံး၀ဲဒၣ် 'NDIS ခီၣ်ဖံးရှၢၣ်' 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9318237" name="Picture 43" descr="ပှၤ ၃ ဂၤလၢအအိၣ်လၢလီၢ်ဆ့ၣ်နီၤဖးထီၣ်အလီၢ်ခံစံး၀ဲဒၣ် 'NDIS ခီၣ်ဖံးရှၢၣ်' လီၤ.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361B401" w14:textId="77777777" w:rsidR="001E4390" w:rsidRPr="00EB3B0A" w:rsidRDefault="00CB02DA" w:rsidP="000B6127">
            <w:pPr>
              <w:pStyle w:val="ListParagraph"/>
              <w:numPr>
                <w:ilvl w:val="0"/>
                <w:numId w:val="17"/>
              </w:numPr>
              <w:wordWrap w:val="0"/>
              <w:spacing w:line="240" w:lineRule="auto"/>
            </w:pPr>
            <w:r w:rsidRPr="00EB3B0A">
              <w:rPr>
                <w:rFonts w:eastAsia="Zawgyi-One" w:cs="Zawgyi-One"/>
              </w:rPr>
              <w:t xml:space="preserve">NDIS </w:t>
            </w:r>
            <w:r w:rsidRPr="00EB3B0A">
              <w:rPr>
                <w:rFonts w:ascii="Myanmar Text" w:eastAsia="Zawgyi-One" w:hAnsi="Myanmar Text" w:cs="Myanmar Text"/>
              </w:rPr>
              <w:t>ခီၣ်မံးရှၢၣ်မ့ၢ်</w:t>
            </w:r>
          </w:p>
        </w:tc>
      </w:tr>
      <w:tr w:rsidR="00A71A83" w:rsidRPr="00EB3B0A" w14:paraId="26E1B114" w14:textId="77777777" w:rsidTr="00D376F8">
        <w:tc>
          <w:tcPr>
            <w:tcW w:w="2552" w:type="dxa"/>
            <w:vAlign w:val="center"/>
          </w:tcPr>
          <w:p w14:paraId="5516F1A7" w14:textId="77777777" w:rsidR="001E4390" w:rsidRPr="00EB3B0A" w:rsidRDefault="00CB02DA" w:rsidP="000B6127">
            <w:pPr>
              <w:pStyle w:val="Image"/>
              <w:wordWrap w:val="0"/>
              <w:spacing w:before="60" w:after="60" w:line="240" w:lineRule="auto"/>
            </w:pPr>
            <w:r w:rsidRPr="00EB3B0A">
              <w:rPr>
                <w:noProof/>
              </w:rPr>
              <w:drawing>
                <wp:inline distT="0" distB="0" distL="0" distR="0" wp14:anchorId="6FA5F428" wp14:editId="4C948D9A">
                  <wp:extent cx="1440000" cy="1440000"/>
                  <wp:effectExtent l="0" t="0" r="8255" b="8255"/>
                  <wp:docPr id="126" name="Picture 126" descr="ပှၤ ၃ ဂၤအိၣ်လၢ၀ဲၤဒၢးတၢ်သူၣ်ထီၣ်တဖျၢၣ်အမဲာ်ည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 descr="ပှၤ ၃ ဂၤအိၣ်လၢ၀ဲၤဒၢးတၢ်သူၣ်ထီၣ်တဖျၢၣ်အမဲာ်ညါ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6C417991" w14:textId="77777777" w:rsidR="001E4390" w:rsidRPr="00EB3B0A" w:rsidRDefault="00CB02DA" w:rsidP="000B6127">
            <w:pPr>
              <w:pStyle w:val="ListParagraph"/>
              <w:numPr>
                <w:ilvl w:val="0"/>
                <w:numId w:val="70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တၢ်ကရၢကရိတဖၣ်လၢအဆီၣ်ထွဲ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လၢအအိၣ်ဒီးသးနီၢ်ခိက့ၢ်ဂီၤတလၢတပှဲၤတဆူၣ်တချ့တဖၣ်န့ၣ်လီၤ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3B531A6B" w14:textId="77777777" w:rsidR="00930399" w:rsidRPr="00EB3B0A" w:rsidRDefault="00CB02DA" w:rsidP="000B6127">
      <w:pPr>
        <w:wordWrap w:val="0"/>
        <w:spacing w:line="240" w:lineRule="auto"/>
      </w:pPr>
      <w:r w:rsidRPr="00EB3B0A">
        <w:br w:type="page"/>
      </w:r>
    </w:p>
    <w:tbl>
      <w:tblPr>
        <w:tblW w:w="9355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  <w:gridCol w:w="228"/>
      </w:tblGrid>
      <w:tr w:rsidR="00A71A83" w:rsidRPr="00EB3B0A" w14:paraId="1E523293" w14:textId="77777777" w:rsidTr="00650B13">
        <w:tc>
          <w:tcPr>
            <w:tcW w:w="2552" w:type="dxa"/>
            <w:vAlign w:val="center"/>
          </w:tcPr>
          <w:p w14:paraId="7E293FA7" w14:textId="77777777" w:rsidR="008F672F" w:rsidRPr="00EB3B0A" w:rsidRDefault="008F672F" w:rsidP="000B6127">
            <w:pPr>
              <w:pStyle w:val="Image"/>
              <w:wordWrap w:val="0"/>
              <w:spacing w:before="0" w:after="0" w:line="240" w:lineRule="auto"/>
            </w:pPr>
          </w:p>
        </w:tc>
        <w:tc>
          <w:tcPr>
            <w:tcW w:w="6803" w:type="dxa"/>
            <w:gridSpan w:val="2"/>
            <w:vAlign w:val="center"/>
          </w:tcPr>
          <w:p w14:paraId="0F7BE022" w14:textId="77777777" w:rsidR="008F672F" w:rsidRPr="00EB3B0A" w:rsidRDefault="00CB02DA" w:rsidP="000B6127">
            <w:pPr>
              <w:wordWrap w:val="0"/>
              <w:spacing w:before="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ပကသူ၀ဲဒၣ်တၢ်နဲၣ်ကျဲသ့ၣ်တဖၣ်အံၤဒ်သိးတၢ်ကဆဲးကျိးဆဲးကျၢဒီး</w:t>
            </w:r>
            <w:r w:rsidRPr="00EB3B0A">
              <w:rPr>
                <w:rFonts w:eastAsia="Zawgyi-One" w:cs="Zawgyi-One"/>
              </w:rPr>
              <w:t xml:space="preserve"> CALD -</w:t>
            </w:r>
          </w:p>
        </w:tc>
      </w:tr>
      <w:tr w:rsidR="00A71A83" w:rsidRPr="00EB3B0A" w14:paraId="5895E8FD" w14:textId="77777777" w:rsidTr="00930399">
        <w:trPr>
          <w:trHeight w:val="2154"/>
        </w:trPr>
        <w:tc>
          <w:tcPr>
            <w:tcW w:w="2552" w:type="dxa"/>
            <w:vAlign w:val="center"/>
          </w:tcPr>
          <w:p w14:paraId="526AEA0C" w14:textId="77777777" w:rsidR="00563440" w:rsidRPr="00EB3B0A" w:rsidRDefault="00CB02DA" w:rsidP="000B6127">
            <w:pPr>
              <w:pStyle w:val="Image"/>
              <w:wordWrap w:val="0"/>
              <w:spacing w:before="0" w:after="0" w:line="240" w:lineRule="auto"/>
              <w:rPr>
                <w:noProof/>
              </w:rPr>
            </w:pPr>
            <w:r w:rsidRPr="00EB3B0A">
              <w:rPr>
                <w:noProof/>
              </w:rPr>
              <w:drawing>
                <wp:inline distT="0" distB="0" distL="0" distR="0" wp14:anchorId="7A093C83" wp14:editId="4F635930">
                  <wp:extent cx="1296000" cy="1296000"/>
                  <wp:effectExtent l="0" t="0" r="0" b="0"/>
                  <wp:docPr id="1353877225" name="Picture 1353877225" descr="CALD အပှၤတဖု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3877225" name="Picture 1353877225" descr="CALD အပှၤတဖုလီၤ.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6AA1B47C" w14:textId="77777777" w:rsidR="00563440" w:rsidRPr="00EB3B0A" w:rsidRDefault="00CB02DA" w:rsidP="000B6127">
            <w:pPr>
              <w:pStyle w:val="ListParagraph"/>
              <w:numPr>
                <w:ilvl w:val="0"/>
                <w:numId w:val="61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ပှၤပၣ်ဃုၥ်ပၣ်ဂီၢ်တဖၣ်</w:t>
            </w:r>
          </w:p>
        </w:tc>
      </w:tr>
      <w:tr w:rsidR="00A71A83" w:rsidRPr="00EB3B0A" w14:paraId="5FE51DD9" w14:textId="77777777" w:rsidTr="00930399">
        <w:trPr>
          <w:trHeight w:val="2154"/>
        </w:trPr>
        <w:tc>
          <w:tcPr>
            <w:tcW w:w="2552" w:type="dxa"/>
            <w:vAlign w:val="center"/>
          </w:tcPr>
          <w:p w14:paraId="0A1819FD" w14:textId="77777777" w:rsidR="00563440" w:rsidRPr="00EB3B0A" w:rsidRDefault="00CB02DA" w:rsidP="000B6127">
            <w:pPr>
              <w:pStyle w:val="Image"/>
              <w:wordWrap w:val="0"/>
              <w:spacing w:before="0" w:after="0" w:line="240" w:lineRule="auto"/>
              <w:rPr>
                <w:noProof/>
              </w:rPr>
            </w:pPr>
            <w:r w:rsidRPr="00EB3B0A">
              <w:rPr>
                <w:noProof/>
              </w:rPr>
              <w:drawing>
                <wp:inline distT="0" distB="0" distL="0" distR="0" wp14:anchorId="316159FC" wp14:editId="7EC5E053">
                  <wp:extent cx="1296000" cy="1296000"/>
                  <wp:effectExtent l="0" t="0" r="0" b="0"/>
                  <wp:docPr id="383475937" name="Picture 27" descr="မ့ၢ်ပှၤတဖုလီၤ. ပှၤ ၂ ဂၤယူာ်ထီၣ်အ၀ဲသ့ၣ်အစု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475937" name="Picture 27" descr="မ့ၢ်ပှၤတဖုလီၤ. ပှၤ ၂ ဂၤယူာ်ထီၣ်အ၀ဲသ့ၣ်အစုလီၤ.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59A9BDD9" w14:textId="77777777" w:rsidR="00563440" w:rsidRPr="00EB3B0A" w:rsidRDefault="00CB02DA" w:rsidP="000B6127">
            <w:pPr>
              <w:pStyle w:val="ListParagraph"/>
              <w:numPr>
                <w:ilvl w:val="0"/>
                <w:numId w:val="61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ပှၤတ၀ၢတဖၣ်ကဂ့ၤဒိၣ်ထီၣ်အဂီၢ်လီၤ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56A57E0D" w14:textId="77777777" w:rsidTr="00225597">
        <w:tc>
          <w:tcPr>
            <w:tcW w:w="2552" w:type="dxa"/>
            <w:vAlign w:val="center"/>
          </w:tcPr>
          <w:p w14:paraId="73B6FCDF" w14:textId="77777777" w:rsidR="008F672F" w:rsidRPr="00EB3B0A" w:rsidRDefault="008F672F" w:rsidP="000B6127">
            <w:pPr>
              <w:pStyle w:val="Image"/>
              <w:wordWrap w:val="0"/>
              <w:spacing w:after="0" w:line="240" w:lineRule="auto"/>
            </w:pPr>
          </w:p>
        </w:tc>
        <w:tc>
          <w:tcPr>
            <w:tcW w:w="6746" w:type="dxa"/>
            <w:gridSpan w:val="2"/>
            <w:vAlign w:val="center"/>
          </w:tcPr>
          <w:p w14:paraId="4E0FFE8E" w14:textId="77777777" w:rsidR="008F672F" w:rsidRPr="00EB3B0A" w:rsidRDefault="00CB02DA" w:rsidP="000B6127">
            <w:pPr>
              <w:wordWrap w:val="0"/>
              <w:spacing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ပကသမံသမိးမ့ၢ်တၢ်ဖံးတၢ်မၤတခါအံၤအမၤတၢ်ဧါခီဖျိတၢ်ကနၣ်၀ဲဒၣ်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7F1305F6" w14:textId="77777777" w:rsidTr="00930399">
        <w:trPr>
          <w:gridAfter w:val="1"/>
          <w:wAfter w:w="228" w:type="dxa"/>
          <w:trHeight w:val="1814"/>
        </w:trPr>
        <w:tc>
          <w:tcPr>
            <w:tcW w:w="2552" w:type="dxa"/>
            <w:vAlign w:val="center"/>
          </w:tcPr>
          <w:p w14:paraId="25E1AB37" w14:textId="77777777" w:rsidR="002A039B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083BD0CF" wp14:editId="79C64407">
                  <wp:extent cx="1296000" cy="1177551"/>
                  <wp:effectExtent l="0" t="0" r="0" b="3810"/>
                  <wp:docPr id="1795573990" name="Picture 49" descr="CALD အပှၤပာ်ဃုာ်ပာ်ဂီၢ်တကရူၢ်နဲၣ်လိာ်အသးတဂၤဒီးတဂၤဒီးယူာ်ထီၣ်အ၀ဲသ့ၣ်အစု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5573990" name="Picture 49" descr="CALD အပှၤပာ်ဃုာ်ပာ်ဂီၢ်တကရူၢ်နဲၣ်လိာ်အသးတဂၤဒီးတဂၤဒီးယူာ်ထီၣ်အ၀ဲသ့ၣ်အစုလီၤ.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7" b="87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177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D72256F" w14:textId="77777777" w:rsidR="002A039B" w:rsidRPr="00EB3B0A" w:rsidRDefault="00CB02DA" w:rsidP="000B6127">
            <w:pPr>
              <w:pStyle w:val="ListParagraph"/>
              <w:numPr>
                <w:ilvl w:val="0"/>
                <w:numId w:val="62"/>
              </w:numPr>
              <w:wordWrap w:val="0"/>
              <w:spacing w:line="240" w:lineRule="auto"/>
            </w:pPr>
            <w:r w:rsidRPr="00EB3B0A">
              <w:rPr>
                <w:rFonts w:eastAsia="Zawgyi-One" w:cs="Zawgyi-One"/>
              </w:rPr>
              <w:t xml:space="preserve">CALD </w:t>
            </w:r>
            <w:r w:rsidRPr="00EB3B0A">
              <w:rPr>
                <w:rFonts w:ascii="Myanmar Text" w:eastAsia="Zawgyi-One" w:hAnsi="Myanmar Text" w:cs="Myanmar Text"/>
              </w:rPr>
              <w:t>အပှၤနုၥ်ပၣ်ဃုၥ်တၢ်တဖၣ်</w:t>
            </w:r>
          </w:p>
        </w:tc>
      </w:tr>
      <w:tr w:rsidR="00A71A83" w:rsidRPr="00EB3B0A" w14:paraId="50214068" w14:textId="77777777" w:rsidTr="00930399">
        <w:trPr>
          <w:gridAfter w:val="1"/>
          <w:wAfter w:w="228" w:type="dxa"/>
          <w:trHeight w:val="1814"/>
        </w:trPr>
        <w:tc>
          <w:tcPr>
            <w:tcW w:w="2552" w:type="dxa"/>
            <w:vAlign w:val="center"/>
          </w:tcPr>
          <w:p w14:paraId="17D8AB20" w14:textId="77777777" w:rsidR="002A039B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462CAE8A" wp14:editId="3B30B07C">
                  <wp:extent cx="1296000" cy="1210510"/>
                  <wp:effectExtent l="0" t="0" r="0" b="8890"/>
                  <wp:docPr id="726228435" name="Picture 47" descr="ပှၤတဂၤဆီၣ်ထွဲ၀ဲဒၣ်ပှၤပၣ်ဃုၥ်ပၣ်ဂီၢ်တဂၤလီၤ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228435" name="Picture 47" descr="ပှၤတဂၤဆီၣ်ထွဲ၀ဲဒၣ်ပှၤပၣ်ဃုၥ်ပၣ်ဂီၢ်တဂၤလီၤ. 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6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210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E29AEBB" w14:textId="77777777" w:rsidR="002A039B" w:rsidRPr="00EB3B0A" w:rsidRDefault="00CB02DA" w:rsidP="000B6127">
            <w:pPr>
              <w:pStyle w:val="ListParagraph"/>
              <w:numPr>
                <w:ilvl w:val="0"/>
                <w:numId w:val="62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ပှၤလၢအဆီၣ်ထွဲ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လၢအအိၣ်ဒီးသးနီၢ်ခိက့ၢ်ဂီၤတလၢတပှဲၤတဆူၣ်တချ့တဖၣ်</w:t>
            </w:r>
          </w:p>
        </w:tc>
      </w:tr>
      <w:tr w:rsidR="00A71A83" w:rsidRPr="00EB3B0A" w14:paraId="4EA59BD7" w14:textId="77777777" w:rsidTr="00930399">
        <w:trPr>
          <w:gridAfter w:val="1"/>
          <w:wAfter w:w="228" w:type="dxa"/>
          <w:trHeight w:val="1814"/>
        </w:trPr>
        <w:tc>
          <w:tcPr>
            <w:tcW w:w="2552" w:type="dxa"/>
            <w:vAlign w:val="center"/>
          </w:tcPr>
          <w:p w14:paraId="26B0B504" w14:textId="77777777" w:rsidR="002A039B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55EF6268" wp14:editId="5B9F160F">
                  <wp:extent cx="1296000" cy="1070955"/>
                  <wp:effectExtent l="0" t="0" r="0" b="0"/>
                  <wp:docPr id="709965646" name="Picture 48" descr="ပှၤဟ့ၣ်လီၤတၢ်မၤစၢၤတကရူၢ်နံၤကမှံ၀ဲ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965646" name="Picture 48" descr="ပှၤဟ့ၣ်လီၤတၢ်မၤစၢၤတကရူၢ်နံၤကမှံ၀ဲန့ၣ်လီၤ.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3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070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41D2F1F" w14:textId="77777777" w:rsidR="002A039B" w:rsidRPr="00EB3B0A" w:rsidRDefault="00CB02DA" w:rsidP="000B6127">
            <w:pPr>
              <w:pStyle w:val="ListParagraph"/>
              <w:numPr>
                <w:ilvl w:val="0"/>
                <w:numId w:val="70"/>
              </w:numPr>
              <w:wordWrap w:val="0"/>
              <w:spacing w:line="240" w:lineRule="auto"/>
            </w:pPr>
            <w:r w:rsidRPr="00EB3B0A">
              <w:rPr>
                <w:rStyle w:val="Strong"/>
                <w:rFonts w:ascii="Myanmar Text" w:eastAsia="Zawgyi-One" w:hAnsi="Myanmar Text" w:cs="Myanmar Text"/>
              </w:rPr>
              <w:t>ပှၤဟ့ၣ်တၢ်မၤစၢၤတဖၣ်န့ၣ်လီၤ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09BC2079" w14:textId="77777777" w:rsidTr="00650B13">
        <w:trPr>
          <w:gridAfter w:val="1"/>
          <w:wAfter w:w="228" w:type="dxa"/>
        </w:trPr>
        <w:tc>
          <w:tcPr>
            <w:tcW w:w="2552" w:type="dxa"/>
            <w:vAlign w:val="center"/>
          </w:tcPr>
          <w:p w14:paraId="4258704E" w14:textId="77777777" w:rsidR="00EB25CA" w:rsidRPr="00EB3B0A" w:rsidRDefault="00CB02DA" w:rsidP="000B6127">
            <w:pPr>
              <w:pStyle w:val="Image"/>
              <w:wordWrap w:val="0"/>
              <w:spacing w:before="12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011E14F8" wp14:editId="7A17278F">
                  <wp:extent cx="1296000" cy="1296000"/>
                  <wp:effectExtent l="0" t="0" r="0" b="0"/>
                  <wp:docPr id="362534700" name="Picture 50" descr="ပှၤဟ့ၣ်လီၤတၢ်မၤစၢၤ ၃ ဂၤ တဂၤန့ၣ်လံာ်ဃာ်နီၣ်ကနၣ်သးဖျၢၣ်ဒီးတၢ်ကသါလၢအကိာ်ဘိလိၤလီၤ. အဂၤတဂၤန့ၣ်ဖီၣ်ဃာ်လံၥ်ကွဲး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534700" name="Picture 50" descr="ပှၤဟ့ၣ်လီၤတၢ်မၤစၢၤ ၃ ဂၤ တဂၤန့ၣ်လံာ်ဃာ်နီၣ်ကနၣ်သးဖျၢၣ်ဒီးတၢ်ကသါလၢအကိာ်ဘိလိၤလီၤ. အဂၤတဂၤန့ၣ်ဖီၣ်ဃာ်လံၥ်ကွဲးတဘ့ၣ်လီၤ.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5D93B13" w14:textId="77777777" w:rsidR="00EB25CA" w:rsidRPr="00EB3B0A" w:rsidRDefault="00CB02DA" w:rsidP="000B6127">
            <w:pPr>
              <w:wordWrap w:val="0"/>
              <w:spacing w:before="12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ှၤဟ့ၣ်လီၤတၢ်မၤစၢၤတဖၣ်ဆီၣ်ထွဲပှၤလၢအအိၣ်ဒီးသးနီၢ်ခိက့ၢ်ဂီၤတလၢတပှဲၤတဆူၣ်တချ့တဖၣ်ခီဖျိတၢ်ဟ့ၣ်လီၤတၢ်မၤစၢၤတခါ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113669E6" w14:textId="77777777" w:rsidR="002535DE" w:rsidRPr="00EB3B0A" w:rsidRDefault="00CB02DA" w:rsidP="000B6127">
      <w:pPr>
        <w:pStyle w:val="Heading3"/>
        <w:wordWrap w:val="0"/>
        <w:spacing w:before="360" w:after="120" w:line="240" w:lineRule="auto"/>
      </w:pPr>
      <w:r w:rsidRPr="00EB3B0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6555A55D" wp14:editId="5B42125B">
                <wp:simplePos x="0" y="0"/>
                <wp:positionH relativeFrom="margin">
                  <wp:posOffset>31750</wp:posOffset>
                </wp:positionH>
                <wp:positionV relativeFrom="paragraph">
                  <wp:posOffset>246854</wp:posOffset>
                </wp:positionV>
                <wp:extent cx="5787317" cy="241540"/>
                <wp:effectExtent l="19050" t="19050" r="23495" b="25400"/>
                <wp:wrapNone/>
                <wp:docPr id="739572189" name="Group 73957218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890595126" name="Straight Connector 89059512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960345" name="Oval 66096034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497A7F" id="Group 739572189" o:spid="_x0000_s1026" alt="&quot;&quot;" style="position:absolute;margin-left:2.5pt;margin-top:19.45pt;width:455.7pt;height:19pt;z-index:-25162956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">
                <v:line id="Straight Connector 890595126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" strokecolor="#65276f [3044]" strokeweight="3pt">
                  <v:stroke endcap="round"/>
                </v:line>
                <v:oval id="Oval 66096034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" fillcolor="#43a7de" strokecolor="#6b2976" strokeweight="3pt"/>
                <w10:wrap anchorx="margin"/>
              </v:group>
            </w:pict>
          </mc:Fallback>
        </mc:AlternateContent>
      </w:r>
      <w:r w:rsidR="005C7C7B" w:rsidRPr="00EB3B0A">
        <w:rPr>
          <w:rFonts w:ascii="Myanmar Text" w:eastAsia="Zawgyi-One" w:hAnsi="Myanmar Text" w:cs="Myanmar Text"/>
        </w:rPr>
        <w:t>တၢ်ဖံးတၢ်မၤ</w:t>
      </w:r>
      <w:r w:rsidR="005C7C7B" w:rsidRPr="00EB3B0A">
        <w:rPr>
          <w:rFonts w:eastAsia="Zawgyi-One" w:cs="Zawgyi-One"/>
        </w:rPr>
        <w:t xml:space="preserve"> </w:t>
      </w:r>
      <w:r w:rsidR="005C7C7B" w:rsidRPr="00EB3B0A">
        <w:rPr>
          <w:rFonts w:ascii="Myanmar Text" w:eastAsia="Zawgyi-One" w:hAnsi="Myanmar Text" w:cs="Myanmar Text"/>
        </w:rPr>
        <w:t>၁၄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1A83" w:rsidRPr="00EB3B0A" w14:paraId="67AB285D" w14:textId="77777777" w:rsidTr="005263FB">
        <w:tc>
          <w:tcPr>
            <w:tcW w:w="2551" w:type="dxa"/>
            <w:vAlign w:val="center"/>
          </w:tcPr>
          <w:p w14:paraId="6F8948E9" w14:textId="77777777" w:rsidR="00766698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57C4AFC1" wp14:editId="2F977594">
                  <wp:extent cx="1482725" cy="1482725"/>
                  <wp:effectExtent l="0" t="0" r="3175" b="3175"/>
                  <wp:docPr id="281375781" name="Picture 51" descr="ပှၤတဂၤဆီၣ်ထွဲပှၤအဂၤတဂၤလၢတၢ်ကသူ၀ဲဒၣ်လဲး(ဖ)ထီး(ဖ)န့ၣ်လီၤ. လၢအ၀ဲသ့ၣ်အဖီခိၣ်မ့ၢ်စုမုၢ်ကျၢၢ်တဘိယူာ်ထီၣ်အသးဃုာ်ဒီးပျၢ်တဘိနဲၣ်အသးဆူတၢ်ဖီခိ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375781" name="Picture 51" descr="ပှၤတဂၤဆီၣ်ထွဲပှၤအဂၤတဂၤလၢတၢ်ကသူ၀ဲဒၣ်လဲး(ဖ)ထီး(ဖ)န့ၣ်လီၤ. လၢအ၀ဲသ့ၣ်အဖီခိၣ်မ့ၢ်စုမုၢ်ကျၢၢ်တဘိယူာ်ထီၣ်အသးဃုာ်ဒီးပျၢ်တဘိနဲၣ်အသးဆူတၢ်ဖီခိၣ်လီၤ.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0BF00DE" w14:textId="77777777" w:rsidR="00766698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ပကမၤညီလီၤန့ၢ်တၢ်လၢ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အပှၤတ၀ၢတဖၣ်အဂီၢ်လၢတၢ်ကသူပလီပှာ်ယဲၤအဖီခိၣ်တၢ်မၤစၢၤတဖၣ်န့ၣ်လီၤ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3A90FF9E" w14:textId="77777777" w:rsidR="00766698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အဒိန့ၣ်</w:t>
            </w:r>
            <w:r w:rsidRPr="00EB3B0A">
              <w:rPr>
                <w:rFonts w:eastAsia="Zawgyi-One" w:cs="Zawgyi-One"/>
              </w:rPr>
              <w:t xml:space="preserve">, NDIS </w:t>
            </w:r>
            <w:r w:rsidRPr="00EB3B0A">
              <w:rPr>
                <w:rFonts w:ascii="Myanmar Text" w:eastAsia="Zawgyi-One" w:hAnsi="Myanmar Text" w:cs="Myanmar Text"/>
              </w:rPr>
              <w:t>အပှာ်ယဲၤသန့န့ၣ်လီၤ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576D2AFE" w14:textId="77777777" w:rsidTr="005263FB">
        <w:tc>
          <w:tcPr>
            <w:tcW w:w="2551" w:type="dxa"/>
            <w:vAlign w:val="center"/>
          </w:tcPr>
          <w:p w14:paraId="2C386688" w14:textId="77777777" w:rsidR="00766698" w:rsidRPr="00EB3B0A" w:rsidRDefault="00766698" w:rsidP="000B6127">
            <w:pPr>
              <w:pStyle w:val="Image"/>
              <w:wordWrap w:val="0"/>
              <w:spacing w:before="600" w:after="0" w:line="240" w:lineRule="auto"/>
            </w:pPr>
          </w:p>
        </w:tc>
        <w:tc>
          <w:tcPr>
            <w:tcW w:w="6576" w:type="dxa"/>
            <w:vAlign w:val="center"/>
          </w:tcPr>
          <w:p w14:paraId="0AC234B8" w14:textId="77777777" w:rsidR="00766698" w:rsidRPr="00EB3B0A" w:rsidRDefault="00CB02DA" w:rsidP="000B6127">
            <w:pPr>
              <w:wordWrap w:val="0"/>
              <w:spacing w:before="60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ပကမၤတၢ်အံၤခီဖျိ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2BA3F107" w14:textId="77777777" w:rsidTr="005263FB">
        <w:tc>
          <w:tcPr>
            <w:tcW w:w="2551" w:type="dxa"/>
            <w:vAlign w:val="center"/>
          </w:tcPr>
          <w:p w14:paraId="12173C4D" w14:textId="77777777" w:rsidR="002A039B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608668E9" wp14:editId="1F738AB0">
                  <wp:extent cx="1482725" cy="1482725"/>
                  <wp:effectExtent l="0" t="0" r="3175" b="3175"/>
                  <wp:docPr id="615775571" name="Picture 52" descr="ပှၤတဂၤဖီၣ်ဃာ် NDIS အလံာ်တဘ့ၣ်လီၤ. လၢအ၀ဲသ့ၣ်အဖီခိၣ်မ့ၢ်တၢ်ကတိၤအပနီၣ်တခါဒုးနဲၣ်ကျိာ်တခါလၢတမ့ၢ်အဲကလံးတခါဒီးတၢ်တိၤနီၣ်တခါလီၤ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775571" name="Picture 52" descr="ပှၤတဂၤဖီၣ်ဃာ် NDIS အလံာ်တဘ့ၣ်လီၤ. လၢအ၀ဲသ့ၣ်အဖီခိၣ်မ့ၢ်တၢ်ကတိၤအပနီၣ်တခါဒုးနဲၣ်ကျိာ်တခါလၢတမ့ၢ်အဲကလံးတခါဒီးတၢ်တိၤနီၣ်တခါလီၤ. 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0710A46" w14:textId="77777777" w:rsidR="002A039B" w:rsidRPr="00EB3B0A" w:rsidRDefault="00CB02DA" w:rsidP="000B6127">
            <w:pPr>
              <w:pStyle w:val="ListParagraph"/>
              <w:numPr>
                <w:ilvl w:val="0"/>
                <w:numId w:val="63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နီၤဟ့ၣ်တၢ်ဂ့ၢ်တၢ်ကျိၤလၢကျိာ်လၢ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အပှၤနၢ်ပၢၢ်၀ဲဒၣ်</w:t>
            </w:r>
          </w:p>
        </w:tc>
      </w:tr>
      <w:tr w:rsidR="00A71A83" w:rsidRPr="00EB3B0A" w14:paraId="10338BA6" w14:textId="77777777" w:rsidTr="005263FB">
        <w:tc>
          <w:tcPr>
            <w:tcW w:w="2551" w:type="dxa"/>
            <w:vAlign w:val="center"/>
          </w:tcPr>
          <w:p w14:paraId="4B626BF7" w14:textId="77777777" w:rsidR="002A039B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2E9C45D3" wp14:editId="3C2F78DC">
                  <wp:extent cx="1483200" cy="1483200"/>
                  <wp:effectExtent l="0" t="0" r="3175" b="3175"/>
                  <wp:docPr id="1394082892" name="Picture 53" descr="ပှၤတဂၤဆီၣ်ထွဲပှၤအဂၤတဂၤလၢတၢ်ကဖး၀ဲဒၣ်လံာ်တကဘျံးလီၤ. လၢပှၤတဂၤလၢအဘၣ်တၢ်ဆီၣ်ထွဲအီၤအဖီခိၣ်မ့ၢ်တၢ်သံကွၢ်အပနီၣ်တခါလၢအအိၣ်လၢတၢ်ဆိကမိၣ်အပနီၣ်တခါအပူ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4082892" name="Picture 53" descr="ပှၤတဂၤဆီၣ်ထွဲပှၤအဂၤတဂၤလၢတၢ်ကဖး၀ဲဒၣ်လံာ်တကဘျံးလီၤ. လၢပှၤတဂၤလၢအဘၣ်တၢ်ဆီၣ်ထွဲအီၤအဖီခိၣ်မ့ၢ်တၢ်သံကွၢ်အပနီၣ်တခါလၢအအိၣ်လၢတၢ်ဆိကမိၣ်အပနီၣ်တခါအပူၤလီၤ.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9D4B514" w14:textId="77777777" w:rsidR="002A039B" w:rsidRPr="00EB3B0A" w:rsidRDefault="00CB02DA" w:rsidP="000B6127">
            <w:pPr>
              <w:pStyle w:val="ListParagraph"/>
              <w:numPr>
                <w:ilvl w:val="0"/>
                <w:numId w:val="70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ဆီၣ်ထွဲ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အပှၤဖဲပနီၤဟ့ၣ်တၢ်ဂ့ၢ်တၢ်ကျိၤလၢကျိာ်လၢအ၀ဲသ့ၣ်တသ့ၣ်ညါ၀ဲဒၣ်အခါန့ၣ်လီၤ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434CDEFE" w14:textId="77777777" w:rsidTr="005263FB">
        <w:tc>
          <w:tcPr>
            <w:tcW w:w="2551" w:type="dxa"/>
            <w:vAlign w:val="center"/>
          </w:tcPr>
          <w:p w14:paraId="24810871" w14:textId="77777777" w:rsidR="009F34FB" w:rsidRPr="00EB3B0A" w:rsidRDefault="00CB02DA" w:rsidP="000B6127">
            <w:pPr>
              <w:pStyle w:val="Image"/>
              <w:wordWrap w:val="0"/>
              <w:spacing w:before="600" w:line="240" w:lineRule="auto"/>
            </w:pPr>
            <w:r w:rsidRPr="00EB3B0A">
              <w:rPr>
                <w:noProof/>
              </w:rPr>
              <w:drawing>
                <wp:inline distT="0" distB="0" distL="0" distR="0" wp14:anchorId="043C5529" wp14:editId="199BB314">
                  <wp:extent cx="1482725" cy="1482725"/>
                  <wp:effectExtent l="0" t="0" r="3175" b="3175"/>
                  <wp:docPr id="216622349" name="Picture 54" descr="ပှၤတဂၤသူ၀ဲဒၣ်လဲး(ဖ)ထီး(ဖ)တဖျၢၣ်ဒီးပျၢ်တဘိနဲၣ်အသးဆူတၢ်ဖီခိ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622349" name="Picture 54" descr="ပှၤတဂၤသူ၀ဲဒၣ်လဲး(ဖ)ထီး(ဖ)တဖျၢၣ်ဒီးပျၢ်တဘိနဲၣ်အသးဆူတၢ်ဖီခိၣ်လီၤ.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52DA62E" w14:textId="77777777" w:rsidR="009F34FB" w:rsidRPr="00EB3B0A" w:rsidRDefault="00CB02DA" w:rsidP="000B6127">
            <w:pPr>
              <w:wordWrap w:val="0"/>
              <w:spacing w:before="60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ပကသမံသမိးမ့ၢ်တၢ်ဖံးတၢ်မၤတခါအံၤအမၤတၢ်ဧါခီဖျိ</w:t>
            </w:r>
            <w:r w:rsidRPr="00EB3B0A">
              <w:rPr>
                <w:rFonts w:eastAsia="Zawgyi-One" w:cs="Zawgyi-One"/>
              </w:rPr>
              <w:t xml:space="preserve">CALD </w:t>
            </w:r>
            <w:r w:rsidRPr="00EB3B0A">
              <w:rPr>
                <w:rFonts w:ascii="Myanmar Text" w:eastAsia="Zawgyi-One" w:hAnsi="Myanmar Text" w:cs="Myanmar Text"/>
              </w:rPr>
              <w:t>အပှၤပှဲၤဂၤသူ၀ဲဒၣ်ပလီပှာ်ယဲၤအဖီခိၣ်တၢ်မၤစၢၤလဲၣ်န့ၣ်လီၤ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77139D86" w14:textId="77777777" w:rsidR="005C7C7B" w:rsidRPr="00EB3B0A" w:rsidRDefault="00CB02DA" w:rsidP="000B6127">
      <w:pPr>
        <w:pStyle w:val="Heading3"/>
        <w:wordWrap w:val="0"/>
        <w:spacing w:before="360" w:after="120" w:line="240" w:lineRule="auto"/>
      </w:pPr>
      <w:r w:rsidRPr="00EB3B0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0531CE0D" wp14:editId="62CD83B5">
                <wp:simplePos x="0" y="0"/>
                <wp:positionH relativeFrom="margin">
                  <wp:posOffset>19050</wp:posOffset>
                </wp:positionH>
                <wp:positionV relativeFrom="paragraph">
                  <wp:posOffset>260189</wp:posOffset>
                </wp:positionV>
                <wp:extent cx="5787317" cy="241540"/>
                <wp:effectExtent l="19050" t="19050" r="23495" b="25400"/>
                <wp:wrapNone/>
                <wp:docPr id="915048592" name="Group 91504859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2091575029" name="Straight Connector 2091575029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4646881" name="Oval 10546468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A200CE" id="Group 915048592" o:spid="_x0000_s1026" alt="&quot;&quot;" style="position:absolute;margin-left:1.5pt;margin-top:20.5pt;width:455.7pt;height:19pt;z-index:-25162752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">
                <v:line id="Straight Connector 2091575029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" strokecolor="#65276f [3044]" strokeweight="3pt">
                  <v:stroke endcap="round"/>
                </v:line>
                <v:oval id="Oval 10546468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" fillcolor="#43a7de" strokecolor="#6b2976" strokeweight="3pt"/>
                <w10:wrap anchorx="margin"/>
              </v:group>
            </w:pict>
          </mc:Fallback>
        </mc:AlternateContent>
      </w:r>
      <w:r w:rsidRPr="00EB3B0A">
        <w:rPr>
          <w:rFonts w:ascii="Myanmar Text" w:eastAsia="Zawgyi-One" w:hAnsi="Myanmar Text" w:cs="Myanmar Text"/>
        </w:rPr>
        <w:t>တၢ်ဖံးတၢ်မၤ</w:t>
      </w:r>
      <w:r w:rsidRPr="00EB3B0A">
        <w:rPr>
          <w:rFonts w:eastAsia="Zawgyi-One" w:cs="Zawgyi-One"/>
        </w:rPr>
        <w:t xml:space="preserve"> </w:t>
      </w:r>
      <w:r w:rsidRPr="00EB3B0A">
        <w:rPr>
          <w:rFonts w:ascii="Myanmar Text" w:eastAsia="Zawgyi-One" w:hAnsi="Myanmar Text" w:cs="Myanmar Text"/>
        </w:rPr>
        <w:t>၁၅</w:t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86"/>
      </w:tblGrid>
      <w:tr w:rsidR="00A71A83" w:rsidRPr="00EB3B0A" w14:paraId="1125A251" w14:textId="77777777" w:rsidTr="00D376F8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468F030F" w14:textId="77777777" w:rsidR="00766698" w:rsidRPr="00EB3B0A" w:rsidRDefault="00CB02DA" w:rsidP="000B6127">
            <w:pPr>
              <w:pStyle w:val="Image"/>
              <w:wordWrap w:val="0"/>
              <w:spacing w:before="360" w:line="240" w:lineRule="auto"/>
            </w:pPr>
            <w:r w:rsidRPr="00EB3B0A">
              <w:rPr>
                <w:noProof/>
              </w:rPr>
              <w:drawing>
                <wp:inline distT="0" distB="0" distL="0" distR="0" wp14:anchorId="274CC16D" wp14:editId="46A53343">
                  <wp:extent cx="1483360" cy="1483360"/>
                  <wp:effectExtent l="0" t="0" r="2540" b="2540"/>
                  <wp:docPr id="1785330858" name="Picture 28" descr="တၢ်ကတိၤအပနီၣ် ၃ ခါဒုးနဲၣ်ကျိာ် ၃ ကျိာ်လၢအအါန့ၢ်ဒံးအဲကလံး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5330858" name="Picture 28" descr="တၢ်ကတိၤအပနီၣ် ၃ ခါဒုးနဲၣ်ကျိာ် ၃ ကျိာ်လၢအအါန့ၢ်ဒံးအဲကလံးန့ၣ်လီၤ.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7752725" w14:textId="77777777" w:rsidR="00766698" w:rsidRPr="00EB3B0A" w:rsidRDefault="00CB02DA" w:rsidP="000B6127">
            <w:pPr>
              <w:wordWrap w:val="0"/>
              <w:spacing w:before="36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ပကမၤကဲထီၣ်တၢ်နဲၣ်ကျဲတဖၣ်လၢကျိာ်မနုၤတဖၣ်လၢပကလိၣ်မၤတၢ်နီၤဟ့ၣ်၀ဲဒၣ်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အတၢ်ဂ့ၢ်တၢ်ကျိၤလဲၣ်န့ၣ်လီၤ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646BA855" w14:textId="77777777" w:rsidR="002C7941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တၢ်အံၤအခီပညီန့ၣ်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အပှၤလၢအနၢ်ပၢၢ်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သ့ကအါထီၣ်န့ၣ်လီၤ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1FE01F01" w14:textId="77777777" w:rsidTr="00D376F8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6BD0C44E" w14:textId="77777777" w:rsidR="00007F05" w:rsidRPr="00EB3B0A" w:rsidRDefault="00007F05" w:rsidP="000B6127">
            <w:pPr>
              <w:pStyle w:val="Image"/>
              <w:wordWrap w:val="0"/>
              <w:spacing w:before="600" w:after="0" w:line="240" w:lineRule="auto"/>
            </w:pPr>
          </w:p>
        </w:tc>
        <w:tc>
          <w:tcPr>
            <w:tcW w:w="6576" w:type="dxa"/>
            <w:vAlign w:val="center"/>
          </w:tcPr>
          <w:p w14:paraId="4307DE18" w14:textId="77777777" w:rsidR="002C7941" w:rsidRPr="00EB3B0A" w:rsidRDefault="00CB02DA" w:rsidP="000B6127">
            <w:pPr>
              <w:wordWrap w:val="0"/>
              <w:spacing w:before="60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လၢတၢ်ကမၤကဲထီၣ်တၢ်နဲၣ်ကျဲသ့ၣ်တဖၣ်အံၤအဂီၢ်</w:t>
            </w:r>
            <w:r w:rsidRPr="00EB3B0A">
              <w:rPr>
                <w:rFonts w:eastAsia="Zawgyi-One" w:cs="Zawgyi-One"/>
              </w:rPr>
              <w:t>,</w:t>
            </w:r>
            <w:r w:rsidRPr="00EB3B0A">
              <w:rPr>
                <w:rFonts w:ascii="Myanmar Text" w:eastAsia="Zawgyi-One" w:hAnsi="Myanmar Text" w:cs="Myanmar Text"/>
              </w:rPr>
              <w:t>ပကမၤသကိးဃုာ်တၢ်ဒီး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163D5FE9" w14:textId="77777777" w:rsidTr="00D376F8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74122C7F" w14:textId="77777777" w:rsidR="00B32C67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4AAC61D0" wp14:editId="5231458C">
                  <wp:extent cx="1483360" cy="1483360"/>
                  <wp:effectExtent l="0" t="0" r="2540" b="2540"/>
                  <wp:docPr id="1278271050" name="Picture 55" descr="CALD အပှၤတဖု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271050" name="Picture 55" descr="CALD အပှၤတဖုလီၤ.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841FABF" w14:textId="77777777" w:rsidR="00B32C67" w:rsidRPr="00EB3B0A" w:rsidRDefault="00CB02DA" w:rsidP="000B6127">
            <w:pPr>
              <w:pStyle w:val="ListParagraph"/>
              <w:numPr>
                <w:ilvl w:val="0"/>
                <w:numId w:val="69"/>
              </w:numPr>
              <w:wordWrap w:val="0"/>
              <w:spacing w:line="240" w:lineRule="auto"/>
            </w:pPr>
            <w:r w:rsidRPr="00EB3B0A">
              <w:rPr>
                <w:rFonts w:eastAsia="Zawgyi-One" w:cs="Zawgyi-One"/>
              </w:rPr>
              <w:t xml:space="preserve">CALD </w:t>
            </w:r>
            <w:r w:rsidRPr="00EB3B0A">
              <w:rPr>
                <w:rFonts w:ascii="Myanmar Text" w:eastAsia="Zawgyi-One" w:hAnsi="Myanmar Text" w:cs="Myanmar Text"/>
              </w:rPr>
              <w:t>အပှၤတ၀ၢဖိတဖၣ်</w:t>
            </w:r>
          </w:p>
        </w:tc>
      </w:tr>
      <w:tr w:rsidR="00A71A83" w:rsidRPr="00EB3B0A" w14:paraId="5D7FE596" w14:textId="77777777" w:rsidTr="00D376F8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4B951E1F" w14:textId="77777777" w:rsidR="00B32C67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5520" behindDoc="0" locked="0" layoutInCell="1" allowOverlap="1" wp14:anchorId="4745F5A8" wp14:editId="063A17AE">
                      <wp:simplePos x="0" y="0"/>
                      <wp:positionH relativeFrom="column">
                        <wp:posOffset>237490</wp:posOffset>
                      </wp:positionH>
                      <wp:positionV relativeFrom="paragraph">
                        <wp:posOffset>1087120</wp:posOffset>
                      </wp:positionV>
                      <wp:extent cx="995680" cy="304800"/>
                      <wp:effectExtent l="0" t="0" r="13970" b="0"/>
                      <wp:wrapNone/>
                      <wp:docPr id="24865251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5680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F35E0B" w14:textId="77777777" w:rsidR="00CB02DA" w:rsidRPr="00875760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D376F8">
                                    <w:rPr>
                                      <w:rFonts w:eastAsia="Zawgyi-One" w:cs="Myanmar Text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NDIS</w:t>
                                  </w:r>
                                  <w:r w:rsidRPr="00875760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 ခီၣ်မံးရှၢၣ်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45F5A8" id="_x0000_s1039" type="#_x0000_t202" style="position:absolute;left:0;text-align:left;margin-left:18.7pt;margin-top:85.6pt;width:78.4pt;height:24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" filled="f" stroked="f">
                      <v:textbox inset="0,0,0,0">
                        <w:txbxContent>
                          <w:p w14:paraId="2BF35E0B" w14:textId="77777777" w:rsidR="00CB02DA" w:rsidRPr="00875760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D376F8">
                              <w:rPr>
                                <w:rFonts w:eastAsia="Zawgyi-One" w:cs="Myanmar Text"/>
                                <w:b/>
                                <w:bCs/>
                                <w:sz w:val="24"/>
                                <w:szCs w:val="24"/>
                              </w:rPr>
                              <w:t>NDIS</w:t>
                            </w:r>
                            <w:r w:rsidRPr="00875760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ခီၣ်မံးရှၢၣ်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2C67" w:rsidRPr="00EB3B0A">
              <w:rPr>
                <w:noProof/>
              </w:rPr>
              <w:drawing>
                <wp:inline distT="0" distB="0" distL="0" distR="0" wp14:anchorId="066E2822" wp14:editId="4B064B49">
                  <wp:extent cx="1483360" cy="1483360"/>
                  <wp:effectExtent l="0" t="0" r="2540" b="2540"/>
                  <wp:docPr id="1818495431" name="Picture 56" descr="ပှၤ ၃ ဂၤလၢအအိၣ်လၢလီၢ်ဆ့ၣ်နီၤဖးထီၣ်အလီၢ်ခံစံး၀ဲဒၣ် 'NDIS ခီၣ်ဖံးရှၢၣ်' 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8495431" name="Picture 56" descr="ပှၤ ၃ ဂၤလၢအအိၣ်လၢလီၢ်ဆ့ၣ်နီၤဖးထီၣ်အလီၢ်ခံစံး၀ဲဒၣ် 'NDIS ခီၣ်ဖံးရှၢၣ်' လီၤ.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2B1791C" w14:textId="77777777" w:rsidR="00B32C67" w:rsidRPr="00EB3B0A" w:rsidRDefault="00CB02DA" w:rsidP="000B6127">
            <w:pPr>
              <w:pStyle w:val="ListParagraph"/>
              <w:numPr>
                <w:ilvl w:val="0"/>
                <w:numId w:val="69"/>
              </w:numPr>
              <w:wordWrap w:val="0"/>
              <w:spacing w:line="240" w:lineRule="auto"/>
            </w:pPr>
            <w:r w:rsidRPr="00EB3B0A">
              <w:rPr>
                <w:rFonts w:eastAsia="Zawgyi-One" w:cs="Zawgyi-One"/>
              </w:rPr>
              <w:t xml:space="preserve">NDIS </w:t>
            </w:r>
            <w:r w:rsidRPr="00EB3B0A">
              <w:rPr>
                <w:rFonts w:ascii="Myanmar Text" w:eastAsia="Zawgyi-One" w:hAnsi="Myanmar Text" w:cs="Myanmar Text"/>
              </w:rPr>
              <w:t>ခီၣ်မံးရှၢၣ်မ့ၢ်</w:t>
            </w:r>
          </w:p>
        </w:tc>
      </w:tr>
      <w:tr w:rsidR="00A71A83" w:rsidRPr="00EB3B0A" w14:paraId="6CD5EE72" w14:textId="77777777" w:rsidTr="00D376F8">
        <w:tc>
          <w:tcPr>
            <w:tcW w:w="2552" w:type="dxa"/>
            <w:vAlign w:val="center"/>
          </w:tcPr>
          <w:p w14:paraId="0E979119" w14:textId="77777777" w:rsidR="00B32C67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4B830C6E" wp14:editId="7D80BACA">
                  <wp:extent cx="1440000" cy="1440000"/>
                  <wp:effectExtent l="0" t="0" r="8255" b="8255"/>
                  <wp:docPr id="1800567495" name="Picture 1800567495" descr="ပှၤ ၃ ဂၤအိၣ်လၢ၀ဲၤဒၢးတၢ်သူၣ်ထီၣ်တဖျၢၣ်အမဲာ်ည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0567495" name="Picture 1800567495" descr="ပှၤ ၃ ဂၤအိၣ်လၢ၀ဲၤဒၢးတၢ်သူၣ်ထီၣ်တဖျၢၣ်အမဲာ်ညါ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67A62B3F" w14:textId="77777777" w:rsidR="00B32C67" w:rsidRPr="00EB3B0A" w:rsidRDefault="00CB02DA" w:rsidP="000B6127">
            <w:pPr>
              <w:pStyle w:val="ListParagraph"/>
              <w:numPr>
                <w:ilvl w:val="0"/>
                <w:numId w:val="70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တၢ်ကရၢကရိတဖၣ်လၢအဆီၣ်ထွဲ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လၢအအိၣ်ဒီးသးနီၢ်ခိက့ၢ်ဂီၤတလၢတပှဲၤတဆူၣ်တချ့တဖၣ်န့ၣ်လီၤ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66296E18" w14:textId="77777777" w:rsidR="007916A8" w:rsidRPr="00EB3B0A" w:rsidRDefault="00CB02DA" w:rsidP="000B6127">
      <w:pPr>
        <w:wordWrap w:val="0"/>
        <w:spacing w:line="240" w:lineRule="auto"/>
      </w:pPr>
      <w:r w:rsidRPr="00EB3B0A"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114"/>
      </w:tblGrid>
      <w:tr w:rsidR="00A71A83" w:rsidRPr="00EB3B0A" w14:paraId="201D5FB0" w14:textId="77777777" w:rsidTr="00225597">
        <w:tc>
          <w:tcPr>
            <w:tcW w:w="2552" w:type="dxa"/>
            <w:vAlign w:val="center"/>
          </w:tcPr>
          <w:p w14:paraId="5E717119" w14:textId="77777777" w:rsidR="00007F05" w:rsidRPr="00EB3B0A" w:rsidRDefault="00007F05" w:rsidP="000B6127">
            <w:pPr>
              <w:pStyle w:val="Image"/>
              <w:wordWrap w:val="0"/>
              <w:spacing w:after="0" w:line="240" w:lineRule="auto"/>
            </w:pPr>
          </w:p>
        </w:tc>
        <w:tc>
          <w:tcPr>
            <w:tcW w:w="6690" w:type="dxa"/>
            <w:gridSpan w:val="2"/>
            <w:vAlign w:val="center"/>
          </w:tcPr>
          <w:p w14:paraId="410CB8E1" w14:textId="77777777" w:rsidR="00007F05" w:rsidRPr="00EB3B0A" w:rsidRDefault="00CB02DA" w:rsidP="000B6127">
            <w:pPr>
              <w:wordWrap w:val="0"/>
              <w:spacing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ပကသမံသမိးမ့ၢ်တၢ်ဖံးတၢ်မၤတခါအံၤအမၤတၢ်ဧါခီဖျိမ့ၢ်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32DE90BA" w14:textId="77777777" w:rsidTr="00225597">
        <w:trPr>
          <w:gridAfter w:val="1"/>
          <w:wAfter w:w="114" w:type="dxa"/>
        </w:trPr>
        <w:tc>
          <w:tcPr>
            <w:tcW w:w="2552" w:type="dxa"/>
            <w:vAlign w:val="center"/>
          </w:tcPr>
          <w:p w14:paraId="21ECB583" w14:textId="77777777" w:rsidR="00B42BC2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4E8AC7A0" wp14:editId="3D1922DC">
                  <wp:extent cx="1483360" cy="1483360"/>
                  <wp:effectExtent l="0" t="0" r="2540" b="2540"/>
                  <wp:docPr id="1299266338" name="Picture 29" descr="လံာ် ၃ ဘ့ၣ်ကွဲးလီၤအသးလၢကျိာ် ၃ ကျိာ်လၢတမ့ၢ်အဲကလံးဘၣ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266338" name="Picture 29" descr="လံာ် ၃ ဘ့ၣ်ကွဲးလီၤအသးလၢကျိာ် ၃ ကျိာ်လၢတမ့ၢ်အဲကလံးဘၣ်န့ၣ်လီၤ.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0FC1C83" w14:textId="77777777" w:rsidR="00B42BC2" w:rsidRPr="00EB3B0A" w:rsidRDefault="00CB02DA" w:rsidP="000B6127">
            <w:pPr>
              <w:pStyle w:val="ListParagraph"/>
              <w:numPr>
                <w:ilvl w:val="0"/>
                <w:numId w:val="64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လံာ်လဲၢ်တဖၣ်လၢပနီၤဟ့ၣ်အီၤလၢကျိာ်တဖၣ်လၢတမ့ၢ်အဲကလံးအကျိာ်</w:t>
            </w:r>
          </w:p>
        </w:tc>
      </w:tr>
      <w:tr w:rsidR="00A71A83" w:rsidRPr="00EB3B0A" w14:paraId="07AB8350" w14:textId="77777777" w:rsidTr="00225597">
        <w:trPr>
          <w:gridAfter w:val="1"/>
          <w:wAfter w:w="114" w:type="dxa"/>
        </w:trPr>
        <w:tc>
          <w:tcPr>
            <w:tcW w:w="2552" w:type="dxa"/>
            <w:vAlign w:val="center"/>
          </w:tcPr>
          <w:p w14:paraId="1F62FFD2" w14:textId="77777777" w:rsidR="00B42BC2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085B34AE" wp14:editId="2E00BA20">
                  <wp:extent cx="1483360" cy="1483360"/>
                  <wp:effectExtent l="0" t="0" r="2540" b="2540"/>
                  <wp:docPr id="884962986" name="Picture 30" descr="ပှၤတဂၤယူာ်ထီၣ်အစုမုၢ်လၢတၢ်ကတိၤအပနီၣ်တခါလၢအဒုးနဲၣ်ကျိာ်လၢအအါန့ၢ်အဲကလံးတခါအဖီလာ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962986" name="Picture 30" descr="ပှၤတဂၤယူာ်ထီၣ်အစုမုၢ်လၢတၢ်ကတိၤအပနီၣ်တခါလၢအဒုးနဲၣ်ကျိာ်လၢအအါန့ၢ်အဲကလံးတခါအဖီလာ်လီၤ.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3FCE35F" w14:textId="77777777" w:rsidR="00B42BC2" w:rsidRPr="00EB3B0A" w:rsidRDefault="00CB02DA" w:rsidP="000B6127">
            <w:pPr>
              <w:pStyle w:val="ListParagraph"/>
              <w:numPr>
                <w:ilvl w:val="0"/>
                <w:numId w:val="70"/>
              </w:numPr>
              <w:wordWrap w:val="0"/>
              <w:spacing w:line="240" w:lineRule="auto"/>
            </w:pPr>
            <w:r w:rsidRPr="00EB3B0A">
              <w:rPr>
                <w:rFonts w:eastAsia="Zawgyi-One" w:cs="Zawgyi-One"/>
              </w:rPr>
              <w:t xml:space="preserve">CALD </w:t>
            </w:r>
            <w:r w:rsidRPr="00EB3B0A">
              <w:rPr>
                <w:rFonts w:ascii="Myanmar Text" w:eastAsia="Zawgyi-One" w:hAnsi="Myanmar Text" w:cs="Myanmar Text"/>
              </w:rPr>
              <w:t>အပှၤတဖၣ်တဲဘၣ်ပှၤလၢအ၀ဲသ့ၣ်ကွၢ်ဃုတၢ်ဂ့ၢ်တၢ်ကျိၤဘၣ်ဃး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လၢအ၀ဲသ့ၣ်အကျိာ်န့ၣ်သ့လီၤ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59D958B2" w14:textId="77777777" w:rsidR="005C7C7B" w:rsidRPr="00EB3B0A" w:rsidRDefault="00CB02DA" w:rsidP="000B6127">
      <w:pPr>
        <w:pStyle w:val="Heading3"/>
        <w:wordWrap w:val="0"/>
        <w:spacing w:before="480" w:after="120" w:line="240" w:lineRule="auto"/>
      </w:pPr>
      <w:r w:rsidRPr="00EB3B0A">
        <w:rPr>
          <w:noProof/>
        </w:rPr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6CF118F7" wp14:editId="7857B689">
                <wp:simplePos x="0" y="0"/>
                <wp:positionH relativeFrom="margin">
                  <wp:posOffset>18415</wp:posOffset>
                </wp:positionH>
                <wp:positionV relativeFrom="paragraph">
                  <wp:posOffset>521648</wp:posOffset>
                </wp:positionV>
                <wp:extent cx="5787317" cy="241540"/>
                <wp:effectExtent l="19050" t="19050" r="23495" b="25400"/>
                <wp:wrapNone/>
                <wp:docPr id="1961727700" name="Group 19617277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654232036" name="Straight Connector 165423203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24637972" name="Oval 1724637972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961727700" o:spid="_x0000_s1088" alt="&quot;&quot;" style="width:455.7pt;height:19pt;margin-top:41.05pt;margin-left:1.45pt;mso-height-relative:margin;mso-position-horizontal-relative:margin;mso-width-relative:margin;position:absolute;z-index:-251624448" coordorigin="118,0" coordsize="57873,2415">
                <v:line id="Straight Connector 1654232036" o:spid="_x0000_s1089" style="mso-wrap-style:square;position:absolute;visibility:visible" from="118,1306" to="57286,1306" o:connectortype="straight" strokecolor="#65276f" strokeweight="3pt">
                  <v:stroke endcap="round"/>
                </v:line>
                <v:oval id="Oval 1724637972" o:spid="_x0000_s1090" style="width:2415;height:2415;left:55576;mso-wrap-style:square;position:absolute;v-text-anchor:middle;visibility:visible" fillcolor="#43a7de" strokecolor="#6b2976" strokeweight="3pt"/>
                <w10:wrap anchorx="margin"/>
              </v:group>
            </w:pict>
          </mc:Fallback>
        </mc:AlternateContent>
      </w:r>
      <w:r w:rsidRPr="00EB3B0A">
        <w:rPr>
          <w:rFonts w:ascii="Myanmar Text" w:eastAsia="Zawgyi-One" w:hAnsi="Myanmar Text" w:cs="Myanmar Text"/>
        </w:rPr>
        <w:t>တၢ်ဖံးတၢ်မၤ</w:t>
      </w:r>
      <w:r w:rsidRPr="00EB3B0A">
        <w:rPr>
          <w:rFonts w:eastAsia="Zawgyi-One" w:cs="Zawgyi-One"/>
        </w:rPr>
        <w:t xml:space="preserve"> </w:t>
      </w:r>
      <w:r w:rsidRPr="00EB3B0A">
        <w:rPr>
          <w:rFonts w:ascii="Myanmar Text" w:eastAsia="Zawgyi-One" w:hAnsi="Myanmar Text" w:cs="Myanmar Text"/>
        </w:rPr>
        <w:t>၁၆</w:t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67"/>
        <w:gridCol w:w="6535"/>
        <w:gridCol w:w="112"/>
      </w:tblGrid>
      <w:tr w:rsidR="00A71A83" w:rsidRPr="00EB3B0A" w14:paraId="7AA0FADB" w14:textId="77777777" w:rsidTr="007D0640">
        <w:trPr>
          <w:trHeight w:val="3061"/>
        </w:trPr>
        <w:tc>
          <w:tcPr>
            <w:tcW w:w="2567" w:type="dxa"/>
            <w:vAlign w:val="center"/>
          </w:tcPr>
          <w:p w14:paraId="022C8D31" w14:textId="77777777" w:rsidR="00766698" w:rsidRPr="00EB3B0A" w:rsidRDefault="00CB02DA" w:rsidP="000B6127">
            <w:pPr>
              <w:pStyle w:val="Image"/>
              <w:wordWrap w:val="0"/>
              <w:spacing w:before="480" w:line="240" w:lineRule="auto"/>
            </w:pPr>
            <w:r w:rsidRPr="00EB3B0A">
              <w:rPr>
                <w:noProof/>
              </w:rPr>
              <w:drawing>
                <wp:inline distT="0" distB="0" distL="0" distR="0" wp14:anchorId="58029AE2" wp14:editId="76FCA657">
                  <wp:extent cx="1492885" cy="1492885"/>
                  <wp:effectExtent l="0" t="0" r="0" b="0"/>
                  <wp:docPr id="1113079112" name="Picture 1" descr="NDIS အပှၤရဲၣ်ကျဲၤတၢ်တဂၤဒီးတၢ်ကတိၤ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3079112" name="Picture 1" descr="NDIS အပှၤရဲၣ်ကျဲၤတၢ်တဂၤဒီးတၢ်ကတိၤအပနီၣ်တခါလီၤ.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7" w:type="dxa"/>
            <w:gridSpan w:val="2"/>
            <w:vAlign w:val="center"/>
          </w:tcPr>
          <w:p w14:paraId="02315331" w14:textId="77777777" w:rsidR="00C816A8" w:rsidRPr="00EB3B0A" w:rsidRDefault="00CB02DA" w:rsidP="000B6127">
            <w:pPr>
              <w:wordWrap w:val="0"/>
              <w:spacing w:before="48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တၢ်ကတိၤအဖျၢၣ်လီၤလီၤဆီဆီတနီၤကအိၣ်၀ဲဒၣ်လၢပကသူအီၤလၢတၢ်ကရှဲပၠး၀ဲဒၣ်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39512FBB" w14:textId="77777777" w:rsidR="00007F05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ကဲထီၣ်ဂံၢ်ထံးတဖၣ်လၢကျိာ်လၢတဒ်သိးလိာ်အသးအပူၤလၢတၢ်ကရှဲပၠးတၢ်ကတိၤအဖျၢၣ်သ့ၣ်တဖၣ်အံၤအခီပညီမ့ၢ်မနု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417E8680" w14:textId="77777777" w:rsidTr="007D0640">
        <w:trPr>
          <w:gridAfter w:val="1"/>
          <w:wAfter w:w="112" w:type="dxa"/>
          <w:trHeight w:val="3061"/>
        </w:trPr>
        <w:tc>
          <w:tcPr>
            <w:tcW w:w="2567" w:type="dxa"/>
            <w:vAlign w:val="center"/>
          </w:tcPr>
          <w:p w14:paraId="0CC4ABA2" w14:textId="77777777" w:rsidR="00007F05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55865A6E" wp14:editId="1E480D7F">
                  <wp:extent cx="1483360" cy="1483360"/>
                  <wp:effectExtent l="0" t="0" r="2540" b="2540"/>
                  <wp:docPr id="1321211933" name="Picture 1321211933" descr="ပှၤတဂၤဖး၀ဲဒၣ်လံာ်တဘ့ၣ်ဒီးလၢအ၀ဲသ့ၣ်အဖီခိၣ်မ့ၢ်တၢ်ဆိကမိၣ်အပနီၣ်ဃုာ်ဒီးတၢ်တိၤ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1211933" name="Picture 1321211933" descr="ပှၤတဂၤဖး၀ဲဒၣ်လံာ်တဘ့ၣ်ဒီးလၢအ၀ဲသ့ၣ်အဖီခိၣ်မ့ၢ်တၢ်ဆိကမိၣ်အပနီၣ်ဃုာ်ဒီးတၢ်တိၤနီၣ်တခါလီၤ.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6FF913EE" w14:textId="77777777" w:rsidR="00007F05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တၢ်အံၤကမၤစၢၤအါထီၣ်ပှၤကညီဒ်သိးကနၢ်ပၢၢ်တၢ်ဂ့ၢ်တၢ်ကျိၤဘၣ်ဃး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77B3097D" w14:textId="77777777" w:rsidTr="007D0640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2DFAABDA" w14:textId="77777777" w:rsidR="00007F05" w:rsidRPr="00EB3B0A" w:rsidRDefault="00CB02DA" w:rsidP="000B6127">
            <w:pPr>
              <w:pStyle w:val="Image"/>
              <w:wordWrap w:val="0"/>
              <w:spacing w:before="120" w:after="120" w:line="240" w:lineRule="auto"/>
            </w:pPr>
            <w:r w:rsidRPr="00EB3B0A">
              <w:rPr>
                <w:noProof/>
              </w:rPr>
              <w:lastRenderedPageBreak/>
              <w:drawing>
                <wp:inline distT="0" distB="0" distL="0" distR="0" wp14:anchorId="4D3A8B51" wp14:editId="59FF7585">
                  <wp:extent cx="1492885" cy="1492885"/>
                  <wp:effectExtent l="0" t="0" r="0" b="0"/>
                  <wp:docPr id="172244981" name="Picture 2" descr="ပှၤတဂၤဟ့ၣ်လီၤတၢ်ဂ့ၢ်တၢ်ကျိၤအလံာ်တဘ့ၣ်ဆူပှၤအဂၤတဂၤအအိ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244981" name="Picture 2" descr="ပှၤတဂၤဟ့ၣ်လီၤတၢ်ဂ့ၢ်တၢ်ကျိၤအလံာ်တဘ့ၣ်ဆူပှၤအဂၤတဂၤအအိၣ်လီၤ.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049F8B63" w14:textId="7EA1AD9E" w:rsidR="00007F05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အကမၤစၢၤစ့ၢ်ကီးပှၤကတိၤကျိးထံတၢ်တဖၣ်လၢကနီၤဟ့ၣ်</w:t>
            </w:r>
            <w:r w:rsidR="00D376F8">
              <w:rPr>
                <w:rFonts w:eastAsia="Zawgyi-One" w:cs="Zawgyi-One"/>
              </w:rPr>
              <w:br/>
            </w:r>
            <w:r w:rsidRPr="00EB3B0A">
              <w:rPr>
                <w:rFonts w:eastAsia="Zawgyi-One" w:cs="Zawgyi-One"/>
              </w:rPr>
              <w:t xml:space="preserve">NDIS </w:t>
            </w:r>
            <w:r w:rsidRPr="00EB3B0A">
              <w:rPr>
                <w:rFonts w:ascii="Myanmar Text" w:eastAsia="Zawgyi-One" w:hAnsi="Myanmar Text" w:cs="Myanmar Text"/>
              </w:rPr>
              <w:t>အတၢ်ဂ့ၢ်တၢ်ကျိၤဃုာ်ဒီး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ပှၤပာ်ဃုာ်ပာ်ဂီၢ်တဖၣ်န့ၣ်လီၤ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7A9410A5" w14:textId="77777777" w:rsidTr="007D0640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2A7FE6EA" w14:textId="77777777" w:rsidR="00007F05" w:rsidRPr="00EB3B0A" w:rsidRDefault="00007F05" w:rsidP="000B6127">
            <w:pPr>
              <w:pStyle w:val="Image"/>
              <w:wordWrap w:val="0"/>
              <w:spacing w:after="0" w:line="240" w:lineRule="auto"/>
            </w:pPr>
          </w:p>
        </w:tc>
        <w:tc>
          <w:tcPr>
            <w:tcW w:w="6535" w:type="dxa"/>
            <w:vAlign w:val="center"/>
          </w:tcPr>
          <w:p w14:paraId="07CA6512" w14:textId="77777777" w:rsidR="00007F05" w:rsidRPr="00EB3B0A" w:rsidRDefault="00CB02DA" w:rsidP="000B6127">
            <w:pPr>
              <w:wordWrap w:val="0"/>
              <w:spacing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ပကသမံသမိးမ့ၢ်တၢ်ဖံးတၢ်မၤတခါအံၤအမၤတၢ်ဧါခီဖျိမ့ၢ်ပှၤကတိၤကျိးထံတၢ်ပှဲၤဂၤ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7D050D4F" w14:textId="77777777" w:rsidTr="007D0640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1D4F711F" w14:textId="77777777" w:rsidR="00E52574" w:rsidRPr="00EB3B0A" w:rsidRDefault="00CB02DA" w:rsidP="000B6127">
            <w:pPr>
              <w:pStyle w:val="Image"/>
              <w:wordWrap w:val="0"/>
              <w:spacing w:before="120" w:after="120" w:line="240" w:lineRule="auto"/>
            </w:pPr>
            <w:r w:rsidRPr="00EB3B0A">
              <w:rPr>
                <w:noProof/>
              </w:rPr>
              <w:drawing>
                <wp:inline distT="0" distB="0" distL="0" distR="0" wp14:anchorId="384C5A04" wp14:editId="6426181A">
                  <wp:extent cx="1492885" cy="1492885"/>
                  <wp:effectExtent l="0" t="0" r="0" b="0"/>
                  <wp:docPr id="23534575" name="Picture 3" descr="NDIS အပှၤမၤတၢ်ဖိ ၃ ဂၤကွၢ်ပှၤတဂၤလၢအဟ့ၣ်တၢ်ပာ်ဖျါထီၣ်တၢ်ဂ့ၢ်ဒီးတၢ်တိၤ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34575" name="Picture 3" descr="NDIS အပှၤမၤတၢ်ဖိ ၃ ဂၤကွၢ်ပှၤတဂၤလၢအဟ့ၣ်တၢ်ပာ်ဖျါထီၣ်တၢ်ဂ့ၢ်ဒီးတၢ်တိၤနီၣ်တခါလီၤ.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0BB36A63" w14:textId="77777777" w:rsidR="00E52574" w:rsidRPr="00EB3B0A" w:rsidRDefault="00CB02DA" w:rsidP="000B6127">
            <w:pPr>
              <w:pStyle w:val="ListParagraph"/>
              <w:numPr>
                <w:ilvl w:val="0"/>
                <w:numId w:val="65"/>
              </w:numPr>
              <w:wordWrap w:val="0"/>
              <w:spacing w:before="12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မၤ၀ံၤတၢ်သိၣ်လိနဲၣ်ယုၤလၢတၢ်ကနၢ်ပၢၢ်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အဂ့ၢ်အကျိၤဂ့ၤန့ၢ်အလီၢ်ပှဲၤဂၤ</w:t>
            </w:r>
            <w:r w:rsidRPr="00EB3B0A">
              <w:rPr>
                <w:rFonts w:eastAsia="Zawgyi-One" w:cs="Zawgyi-One"/>
              </w:rPr>
              <w:t xml:space="preserve"> </w:t>
            </w:r>
          </w:p>
        </w:tc>
      </w:tr>
      <w:tr w:rsidR="00A71A83" w:rsidRPr="00EB3B0A" w14:paraId="44D071BF" w14:textId="77777777" w:rsidTr="007D0640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45DC9C7D" w14:textId="77777777" w:rsidR="00E52574" w:rsidRPr="00EB3B0A" w:rsidRDefault="00CB02DA" w:rsidP="000B6127">
            <w:pPr>
              <w:pStyle w:val="Image"/>
              <w:wordWrap w:val="0"/>
              <w:spacing w:before="120" w:after="120" w:line="240" w:lineRule="auto"/>
            </w:pPr>
            <w:r w:rsidRPr="00EB3B0A">
              <w:rPr>
                <w:noProof/>
              </w:rPr>
              <w:drawing>
                <wp:inline distT="0" distB="0" distL="0" distR="0" wp14:anchorId="247796AE" wp14:editId="1ADC6702">
                  <wp:extent cx="1483200" cy="1112400"/>
                  <wp:effectExtent l="0" t="0" r="3175" b="0"/>
                  <wp:docPr id="369786083" name="Picture 4" descr="ပှၤ ၂ ဂၤသူ၀ဲဒၣ်လဲး(ဖ)ထီး(ဖ)တပူၤဃီ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786083" name="Picture 4" descr="ပှၤ ၂ ဂၤသူ၀ဲဒၣ်လဲး(ဖ)ထီး(ဖ)တပူၤဃီလီၤ.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46" r="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3B6C4CF0" w14:textId="77777777" w:rsidR="00E52574" w:rsidRPr="00EB3B0A" w:rsidRDefault="00CB02DA" w:rsidP="000B6127">
            <w:pPr>
              <w:pStyle w:val="ListParagraph"/>
              <w:numPr>
                <w:ilvl w:val="0"/>
                <w:numId w:val="17"/>
              </w:numPr>
              <w:wordWrap w:val="0"/>
              <w:spacing w:before="12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သူပလံၥ်လဲၢ်တၢ်ကွဲးကဲဘျုးတဖၣ်ပှဲၤဂၤလဲၣ်န့ၣ်လီၤ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0BA88F12" w14:textId="77777777" w:rsidR="00766698" w:rsidRPr="00EB3B0A" w:rsidRDefault="00CB02DA" w:rsidP="000B6127">
      <w:pPr>
        <w:pStyle w:val="Heading3"/>
        <w:wordWrap w:val="0"/>
        <w:spacing w:before="840" w:after="120" w:line="240" w:lineRule="auto"/>
      </w:pPr>
      <w:r w:rsidRPr="00EB3B0A">
        <w:rPr>
          <w:noProof/>
        </w:rPr>
        <mc:AlternateContent>
          <mc:Choice Requires="wpg">
            <w:drawing>
              <wp:anchor distT="0" distB="0" distL="114300" distR="114300" simplePos="0" relativeHeight="251693056" behindDoc="1" locked="0" layoutInCell="1" allowOverlap="1" wp14:anchorId="14686A62" wp14:editId="04C5DCFD">
                <wp:simplePos x="0" y="0"/>
                <wp:positionH relativeFrom="margin">
                  <wp:posOffset>18415</wp:posOffset>
                </wp:positionH>
                <wp:positionV relativeFrom="paragraph">
                  <wp:posOffset>773593</wp:posOffset>
                </wp:positionV>
                <wp:extent cx="5787317" cy="241540"/>
                <wp:effectExtent l="19050" t="19050" r="23495" b="25400"/>
                <wp:wrapNone/>
                <wp:docPr id="1015204076" name="Group 10152040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205049467" name="Straight Connector 120504946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0307227" name="Oval 78030722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015204076" o:spid="_x0000_s1091" alt="&quot;&quot;" style="width:455.7pt;height:19pt;margin-top:60.9pt;margin-left:1.45pt;mso-height-relative:margin;mso-position-horizontal-relative:margin;mso-width-relative:margin;position:absolute;z-index:-251622400" coordorigin="118,0" coordsize="57873,2415">
                <v:line id="Straight Connector 1205049467" o:spid="_x0000_s1092" style="mso-wrap-style:square;position:absolute;visibility:visible" from="118,1306" to="57286,1306" o:connectortype="straight" strokecolor="#65276f" strokeweight="3pt">
                  <v:stroke endcap="round"/>
                </v:line>
                <v:oval id="Oval 780307227" o:spid="_x0000_s1093" style="width:2415;height:2415;left:55576;mso-wrap-style:square;position:absolute;v-text-anchor:middle;visibility:visible" fillcolor="#43a7de" strokecolor="#6b2976" strokeweight="3pt"/>
                <w10:wrap anchorx="margin"/>
              </v:group>
            </w:pict>
          </mc:Fallback>
        </mc:AlternateContent>
      </w:r>
      <w:r w:rsidRPr="00EB3B0A">
        <w:rPr>
          <w:rFonts w:ascii="Myanmar Text" w:eastAsia="Zawgyi-One" w:hAnsi="Myanmar Text" w:cs="Myanmar Text"/>
        </w:rPr>
        <w:t>တၢ်ဖံးတၢ်မၤ</w:t>
      </w:r>
      <w:r w:rsidRPr="00EB3B0A">
        <w:rPr>
          <w:rFonts w:eastAsia="Zawgyi-One" w:cs="Zawgyi-One"/>
        </w:rPr>
        <w:t xml:space="preserve"> </w:t>
      </w:r>
      <w:r w:rsidRPr="00EB3B0A">
        <w:rPr>
          <w:rFonts w:ascii="Myanmar Text" w:eastAsia="Zawgyi-One" w:hAnsi="Myanmar Text" w:cs="Myanmar Text"/>
        </w:rPr>
        <w:t>၁၇</w:t>
      </w:r>
    </w:p>
    <w:tbl>
      <w:tblPr>
        <w:tblW w:w="9128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</w:tblGrid>
      <w:tr w:rsidR="00A71A83" w:rsidRPr="00EB3B0A" w14:paraId="185022AA" w14:textId="77777777" w:rsidTr="000E16BE">
        <w:tc>
          <w:tcPr>
            <w:tcW w:w="2552" w:type="dxa"/>
            <w:vAlign w:val="center"/>
          </w:tcPr>
          <w:p w14:paraId="5C85617B" w14:textId="77777777" w:rsidR="00766698" w:rsidRPr="00EB3B0A" w:rsidRDefault="00CB02DA" w:rsidP="000B6127">
            <w:pPr>
              <w:pStyle w:val="Image"/>
              <w:wordWrap w:val="0"/>
              <w:spacing w:before="600" w:line="240" w:lineRule="auto"/>
            </w:pPr>
            <w:r w:rsidRPr="00EB3B0A">
              <w:rPr>
                <w:noProof/>
              </w:rPr>
              <w:drawing>
                <wp:inline distT="0" distB="0" distL="0" distR="0" wp14:anchorId="35BB8FE8" wp14:editId="778C8162">
                  <wp:extent cx="1483360" cy="1483360"/>
                  <wp:effectExtent l="0" t="0" r="2540" b="2540"/>
                  <wp:docPr id="429196187" name="Picture 5" descr="ပှၤတဂၤဟ့ၣ်ပှၤအဂၤတဂၤဒီးလံာ်တကဘျံးလီၤ. လၢအ၀ဲသ့ၣ်အဖီခိၣ်မ့ၢ်တၢ်ကတိၤအပနီၣ်တခါဃုာ်ဒီးတၢ်ဂ့ၢ်တၢ်ကျိၤအပနီၣ်အိၣ်လၢအပူ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196187" name="Picture 5" descr="ပှၤတဂၤဟ့ၣ်ပှၤအဂၤတဂၤဒီးလံာ်တကဘျံးလီၤ. လၢအ၀ဲသ့ၣ်အဖီခိၣ်မ့ၢ်တၢ်ကတိၤအပနီၣ်တခါဃုာ်ဒီးတၢ်ဂ့ၢ်တၢ်ကျိၤအပနီၣ်အိၣ်လၢအပူၤလီၤ.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3F99184" w14:textId="77777777" w:rsidR="00766698" w:rsidRPr="00EB3B0A" w:rsidRDefault="00CB02DA" w:rsidP="000B6127">
            <w:pPr>
              <w:wordWrap w:val="0"/>
              <w:spacing w:before="60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ပကနီၤဟ့ၣ်တၢ်ဂ့ၢ်တၢ်ကျိၤဃုာ်ဒီး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အပှၤဘၣ်ဃးမ့ၢ်အ၀ဲသ့ၣ်ကဃုထံၣ်န့ၢ်ဒီးသူတၢ်ကတိၤကျိးထံအတၢ်မၤစၢၤဒ်လဲၣ်န့ၣ်လီၤ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554E7F97" w14:textId="77777777" w:rsidR="00090E8C" w:rsidRPr="00EB3B0A" w:rsidRDefault="00CB02DA" w:rsidP="000B6127">
      <w:pPr>
        <w:wordWrap w:val="0"/>
        <w:spacing w:line="240" w:lineRule="auto"/>
      </w:pPr>
      <w:r w:rsidRPr="00EB3B0A">
        <w:br w:type="page"/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86"/>
      </w:tblGrid>
      <w:tr w:rsidR="00A71A83" w:rsidRPr="00EB3B0A" w14:paraId="5068CB17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3F81A7A9" w14:textId="77777777" w:rsidR="000E16BE" w:rsidRPr="00EB3B0A" w:rsidRDefault="000E16BE" w:rsidP="000B6127">
            <w:pPr>
              <w:pStyle w:val="Image"/>
              <w:wordWrap w:val="0"/>
              <w:spacing w:before="0" w:after="0" w:line="240" w:lineRule="auto"/>
            </w:pPr>
          </w:p>
        </w:tc>
        <w:tc>
          <w:tcPr>
            <w:tcW w:w="6576" w:type="dxa"/>
            <w:vAlign w:val="center"/>
          </w:tcPr>
          <w:p w14:paraId="6C09D622" w14:textId="1B8E8EB2" w:rsidR="000E16BE" w:rsidRPr="00EB3B0A" w:rsidRDefault="00CB02DA" w:rsidP="000B6127">
            <w:pPr>
              <w:wordWrap w:val="0"/>
              <w:spacing w:before="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တၢ်အံၤပၣ်ဃုာ်</w:t>
            </w:r>
            <w:r w:rsidRPr="00EB3B0A">
              <w:rPr>
                <w:rFonts w:eastAsia="Zawgyi-One" w:cs="Zawgyi-One"/>
              </w:rPr>
              <w:t xml:space="preserve"> CALD-</w:t>
            </w:r>
          </w:p>
        </w:tc>
      </w:tr>
      <w:tr w:rsidR="00A71A83" w:rsidRPr="00EB3B0A" w14:paraId="32D34122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5F440B31" w14:textId="77777777" w:rsidR="0090072A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644C7F17" wp14:editId="65B4842C">
                  <wp:extent cx="1440000" cy="1440000"/>
                  <wp:effectExtent l="0" t="0" r="8255" b="8255"/>
                  <wp:docPr id="1629475620" name="Picture 59" descr="မ့ၢ်ပှၤတဖုလီၤ. ပှၤ ၂ ဂၤယူာ်ထီၣ်အ၀ဲသ့ၣ်အစု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475620" name="Picture 59" descr="မ့ၢ်ပှၤတဖုလီၤ. ပှၤ ၂ ဂၤယူာ်ထီၣ်အ၀ဲသ့ၣ်အစုလီၤ.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06E4ED6" w14:textId="77777777" w:rsidR="0090072A" w:rsidRPr="00EB3B0A" w:rsidRDefault="00CB02DA" w:rsidP="000B6127">
            <w:pPr>
              <w:pStyle w:val="ListParagraph"/>
              <w:numPr>
                <w:ilvl w:val="0"/>
                <w:numId w:val="66"/>
              </w:numPr>
              <w:wordWrap w:val="0"/>
              <w:spacing w:before="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အပှၤတ၀ၢတဖၣ်</w:t>
            </w:r>
          </w:p>
        </w:tc>
      </w:tr>
      <w:tr w:rsidR="00A71A83" w:rsidRPr="00EB3B0A" w14:paraId="558F0A5E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6D768393" w14:textId="77777777" w:rsidR="0090072A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593F7EA0" wp14:editId="73E99684">
                  <wp:extent cx="1440000" cy="1440000"/>
                  <wp:effectExtent l="0" t="0" r="8255" b="8255"/>
                  <wp:docPr id="526065696" name="Picture 60" descr="ပှၤပၣ် ဃုာ်ပၣ်ဂီၢ်တဂၤအတၢ်ပနီၣ်ဒုးနဲၣ်၀ဲပှၤပၣ်ဃုာ်ပၣ်ဂီၢ်တကရူၢ်လီၤ. ၂ ဂၤန့ၣ်ယူာ်ထီၣ်အစုတဖ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065696" name="Picture 60" descr="ပှၤပၣ် ဃုာ်ပၣ်ဂီၢ်တဂၤအတၢ်ပနီၣ်ဒုးနဲၣ်၀ဲပှၤပၣ်ဃုာ်ပၣ်ဂီၢ်တကရူၢ်လီၤ. ၂ ဂၤန့ၣ်ယူာ်ထီၣ်အစုတဖၣ်လီၤ.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6A29084" w14:textId="77777777" w:rsidR="0090072A" w:rsidRPr="00EB3B0A" w:rsidRDefault="00CB02DA" w:rsidP="000B6127">
            <w:pPr>
              <w:pStyle w:val="ListParagraph"/>
              <w:numPr>
                <w:ilvl w:val="0"/>
                <w:numId w:val="66"/>
              </w:numPr>
              <w:wordWrap w:val="0"/>
              <w:spacing w:before="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ပှၤပၣ်ဃုၥ်ပၣ်ဂီၢ်တဖၣ်</w:t>
            </w:r>
          </w:p>
        </w:tc>
      </w:tr>
      <w:tr w:rsidR="00A71A83" w:rsidRPr="00EB3B0A" w14:paraId="253CB91D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6B8DA012" w14:textId="77777777" w:rsidR="0090072A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63403059" wp14:editId="308BC3D7">
                  <wp:extent cx="1440000" cy="1440000"/>
                  <wp:effectExtent l="0" t="0" r="8255" b="8255"/>
                  <wp:docPr id="69630473" name="Picture 61" descr="ပှၤဟ့ၣ်လီၤတၢ်မၤစၢၤ ၃ ဂၤ အကျါတဂၤန့ၣ်ဖီၣ်ဃာ်နီၣ်ကနၣ်သးဖျၢၣ်ဒီးတၢ်ကသါန့ၣ်လီၤ. အဂၤတဂၤန့ၣ်ဖီၣ်ဃာ်လံၥ်ကွဲး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30473" name="Picture 61" descr="ပှၤဟ့ၣ်လီၤတၢ်မၤစၢၤ ၃ ဂၤ အကျါတဂၤန့ၣ်ဖီၣ်ဃာ်နီၣ်ကနၣ်သးဖျၢၣ်ဒီးတၢ်ကသါန့ၣ်လီၤ. အဂၤတဂၤန့ၣ်ဖီၣ်ဃာ်လံၥ်ကွဲးတဘ့ၣ်လီၤ.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342D045" w14:textId="77777777" w:rsidR="0090072A" w:rsidRPr="00EB3B0A" w:rsidRDefault="00CB02DA" w:rsidP="000B6127">
            <w:pPr>
              <w:pStyle w:val="ListParagraph"/>
              <w:numPr>
                <w:ilvl w:val="0"/>
                <w:numId w:val="70"/>
              </w:numPr>
              <w:wordWrap w:val="0"/>
              <w:spacing w:before="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ပှၤဟ့ၣ်လီၤတၢ်မၤစၢၤတဖၣ်န့ၣ်လီၤ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4515586F" w14:textId="77777777" w:rsidTr="007D0640">
        <w:tc>
          <w:tcPr>
            <w:tcW w:w="2552" w:type="dxa"/>
            <w:vAlign w:val="center"/>
          </w:tcPr>
          <w:p w14:paraId="25966368" w14:textId="77777777" w:rsidR="000E16BE" w:rsidRPr="00EB3B0A" w:rsidRDefault="00CB02DA" w:rsidP="000B6127">
            <w:pPr>
              <w:pStyle w:val="Image"/>
              <w:wordWrap w:val="0"/>
              <w:spacing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7CE4CC18" wp14:editId="7076AF60">
                  <wp:extent cx="1440000" cy="1440000"/>
                  <wp:effectExtent l="0" t="0" r="8255" b="8255"/>
                  <wp:docPr id="433492296" name="Picture 6" descr="ပှၤ ၂ ဂၤကတိၤသကိးတၢ်ဒီးပှၤကတိၤကျိးထံတၢ်တဂၤလီၤ. လၢအ၀ဲသ့ၣ်အဖီခိၣ်န့ၣ်မ့ၢ်တၢ်ကတိၤအပနီၣ်တခါလၢအဒုးနဲၣ်ကျိာ်တခါလၢတမ့ၢ်အဲကလံးကျိာ်ဘၣ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492296" name="Picture 6" descr="ပှၤ ၂ ဂၤကတိၤသကိးတၢ်ဒီးပှၤကတိၤကျိးထံတၢ်တဂၤလီၤ. လၢအ၀ဲသ့ၣ်အဖီခိၣ်န့ၣ်မ့ၢ်တၢ်ကတိၤအပနီၣ်တခါလၢအဒုးနဲၣ်ကျိာ်တခါလၢတမ့ၢ်အဲကလံးကျိာ်ဘၣ်န့ၣ်လီၤ.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15704667" w14:textId="77777777" w:rsidR="000E16BE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တခါအံၤအမၤတၢ်ဧါခီဖျိမ့ၢ်ပှၤကညီတဖၣ်သူ၀ဲဒၣ်ပှၤကတိၤကျိးထံတၢ်အတၢ်မၤစၢၤတဖၣ်ပှဲၤဘျီ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0F49AB0C" w14:textId="77777777" w:rsidR="000E16BE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တၢ်အံၤပၣ်ဃုၥ်</w:t>
            </w:r>
            <w:r w:rsidRPr="00EB3B0A">
              <w:rPr>
                <w:rFonts w:eastAsia="Zawgyi-One" w:cs="Zawgyi-One"/>
              </w:rPr>
              <w:t>-</w:t>
            </w:r>
          </w:p>
          <w:p w14:paraId="1833A5BB" w14:textId="77777777" w:rsidR="000E16BE" w:rsidRPr="00EB3B0A" w:rsidRDefault="00CB02DA" w:rsidP="000B6127">
            <w:pPr>
              <w:pStyle w:val="ListParagraph"/>
              <w:numPr>
                <w:ilvl w:val="0"/>
                <w:numId w:val="67"/>
              </w:numPr>
              <w:wordWrap w:val="0"/>
              <w:spacing w:line="240" w:lineRule="auto"/>
            </w:pPr>
            <w:r w:rsidRPr="00EB3B0A">
              <w:rPr>
                <w:rFonts w:eastAsia="Zawgyi-One" w:cs="Zawgyi-One"/>
              </w:rPr>
              <w:t xml:space="preserve">CALD </w:t>
            </w:r>
            <w:r w:rsidRPr="00EB3B0A">
              <w:rPr>
                <w:rFonts w:ascii="Myanmar Text" w:eastAsia="Zawgyi-One" w:hAnsi="Myanmar Text" w:cs="Myanmar Text"/>
              </w:rPr>
              <w:t>အပှၤနုၥ်ပၣ်ဃုၥ်တၢ်တဖၣ်</w:t>
            </w:r>
          </w:p>
          <w:p w14:paraId="1069BD85" w14:textId="77777777" w:rsidR="000E16BE" w:rsidRPr="00EB3B0A" w:rsidRDefault="00CB02DA" w:rsidP="000B6127">
            <w:pPr>
              <w:pStyle w:val="ListParagraph"/>
              <w:numPr>
                <w:ilvl w:val="0"/>
                <w:numId w:val="67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ပပှၤမၤတၢ်ဖိဒီးပှၤပာ်ဃုာ်မၤသကိးတၢ်တဖၣ်</w:t>
            </w:r>
          </w:p>
          <w:p w14:paraId="43984ED7" w14:textId="77777777" w:rsidR="000E16BE" w:rsidRPr="00EB3B0A" w:rsidRDefault="00CB02DA" w:rsidP="000B6127">
            <w:pPr>
              <w:pStyle w:val="ListParagraph"/>
              <w:numPr>
                <w:ilvl w:val="0"/>
                <w:numId w:val="67"/>
              </w:numPr>
              <w:wordWrap w:val="0"/>
              <w:spacing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ပှၤဟ့ၣ်လီၤတၢ်မၤစၢၤတဖၣ်န့ၣ်လီၤ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428E795B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5EEE7B5B" w14:textId="77777777" w:rsidR="000E16BE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1432DD0E" wp14:editId="7E571A34">
                  <wp:extent cx="1440000" cy="1440000"/>
                  <wp:effectExtent l="0" t="0" r="8255" b="8255"/>
                  <wp:docPr id="1486310261" name="Picture 7" descr="ပှၤတဂၤယူာ်ထီၣ်အစုဒီးလၢအ၀ဲသ့ၣ်အကပၤမ့ၢ်တၢ်ကတိၤ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310261" name="Picture 7" descr="ပှၤတဂၤယူာ်ထီၣ်အစုဒီးလၢအ၀ဲသ့ၣ်အကပၤမ့ၢ်တၢ်ကတိၤအပနီၣ်တခါလီၤ.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DFF3483" w14:textId="77777777" w:rsidR="000E16BE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ပကကနၣ်စ့ၢ်ကီးတၢ်လၢအ၀ဲသ့ၣ်တဲဘၣ်ပှၤဘၣ်ဃးအ၀ဲသ့ၣ်အတၢ်လဲၤခီဖျိဃုာ်ဒီးတၢ်မၤစၢၤသ့ၣ်တဖၣ်အံၤန့ၣ်လီၤ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6ED263F5" w14:textId="77777777" w:rsidR="00766698" w:rsidRPr="00EB3B0A" w:rsidRDefault="00CB02DA" w:rsidP="000B6127">
      <w:pPr>
        <w:pStyle w:val="Heading3"/>
        <w:wordWrap w:val="0"/>
        <w:spacing w:after="120" w:line="240" w:lineRule="auto"/>
      </w:pPr>
      <w:r w:rsidRPr="00EB3B0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5104" behindDoc="1" locked="0" layoutInCell="1" allowOverlap="1" wp14:anchorId="6E953EF7" wp14:editId="6E9D7028">
                <wp:simplePos x="0" y="0"/>
                <wp:positionH relativeFrom="margin">
                  <wp:align>left</wp:align>
                </wp:positionH>
                <wp:positionV relativeFrom="paragraph">
                  <wp:posOffset>225318</wp:posOffset>
                </wp:positionV>
                <wp:extent cx="5786755" cy="241300"/>
                <wp:effectExtent l="19050" t="19050" r="23495" b="25400"/>
                <wp:wrapNone/>
                <wp:docPr id="683653170" name="Group 6836531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439566996" name="Straight Connector 43956699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1928915" name="Oval 208192891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683653170" o:spid="_x0000_s1094" alt="&quot;&quot;" style="width:455.65pt;height:19pt;margin-top:17.75pt;margin-left:0;mso-height-relative:margin;mso-position-horizontal:left;mso-position-horizontal-relative:margin;mso-width-relative:margin;position:absolute;z-index:-251620352" coordorigin="118,0" coordsize="57873,2415">
                <v:line id="Straight Connector 439566996" o:spid="_x0000_s1095" style="mso-wrap-style:square;position:absolute;visibility:visible" from="118,1306" to="57286,1306" o:connectortype="straight" strokecolor="#65276f" strokeweight="3pt">
                  <v:stroke endcap="round"/>
                </v:line>
                <v:oval id="Oval 2081928915" o:spid="_x0000_s1096" style="width:2415;height:2415;left:55576;mso-wrap-style:square;position:absolute;v-text-anchor:middle;visibility:visible" fillcolor="#43a7de" strokecolor="#6b2976" strokeweight="3pt"/>
                <w10:wrap anchorx="margin"/>
              </v:group>
            </w:pict>
          </mc:Fallback>
        </mc:AlternateContent>
      </w:r>
      <w:r w:rsidRPr="00EB3B0A">
        <w:rPr>
          <w:rFonts w:ascii="Myanmar Text" w:eastAsia="Zawgyi-One" w:hAnsi="Myanmar Text" w:cs="Myanmar Text"/>
        </w:rPr>
        <w:t>တၢ်ဖံးတၢ်မၤ</w:t>
      </w:r>
      <w:r w:rsidRPr="00EB3B0A">
        <w:rPr>
          <w:rFonts w:eastAsia="Zawgyi-One" w:cs="Zawgyi-One"/>
        </w:rPr>
        <w:t xml:space="preserve"> </w:t>
      </w:r>
      <w:r w:rsidRPr="00EB3B0A">
        <w:rPr>
          <w:rFonts w:ascii="Myanmar Text" w:eastAsia="Zawgyi-One" w:hAnsi="Myanmar Text" w:cs="Myanmar Text"/>
        </w:rPr>
        <w:t>၁၈</w:t>
      </w:r>
    </w:p>
    <w:tbl>
      <w:tblPr>
        <w:tblW w:w="9540" w:type="dxa"/>
        <w:tblLayout w:type="fixed"/>
        <w:tblLook w:val="04A0" w:firstRow="1" w:lastRow="0" w:firstColumn="1" w:lastColumn="0" w:noHBand="0" w:noVBand="1"/>
      </w:tblPr>
      <w:tblGrid>
        <w:gridCol w:w="2567"/>
        <w:gridCol w:w="6617"/>
        <w:gridCol w:w="73"/>
        <w:gridCol w:w="283"/>
      </w:tblGrid>
      <w:tr w:rsidR="00A71A83" w:rsidRPr="00EB3B0A" w14:paraId="02556AFB" w14:textId="77777777" w:rsidTr="00364B49">
        <w:trPr>
          <w:gridAfter w:val="2"/>
          <w:wAfter w:w="356" w:type="dxa"/>
          <w:trHeight w:val="3288"/>
        </w:trPr>
        <w:tc>
          <w:tcPr>
            <w:tcW w:w="2567" w:type="dxa"/>
            <w:vAlign w:val="center"/>
          </w:tcPr>
          <w:p w14:paraId="1851AE49" w14:textId="77777777" w:rsidR="00766698" w:rsidRPr="00EB3B0A" w:rsidRDefault="00CB02DA" w:rsidP="000B6127">
            <w:pPr>
              <w:pStyle w:val="Image"/>
              <w:wordWrap w:val="0"/>
              <w:spacing w:before="480" w:line="240" w:lineRule="auto"/>
            </w:pPr>
            <w:r w:rsidRPr="00EB3B0A">
              <w:rPr>
                <w:noProof/>
              </w:rPr>
              <w:drawing>
                <wp:inline distT="0" distB="0" distL="0" distR="0" wp14:anchorId="28E49410" wp14:editId="6410E215">
                  <wp:extent cx="1492885" cy="1492885"/>
                  <wp:effectExtent l="0" t="0" r="0" b="0"/>
                  <wp:docPr id="1424608590" name="Picture 62" descr="NDIS အပှၤမၤတၢ်ဖိ ၂ ဂၤမၤတၢ်အိၣ်ဖှိၣ်တခါဃုာ်ဒီးပှၤပာ်ဃုာ်ပာ်ဂီၢ်တဂၤလီၤ. လၢအ၀ဲသ့ၣ်အကပၤမ့ၢ်တၢ်မၤသီထီၣ်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608590" name="Picture 62" descr="NDIS အပှၤမၤတၢ်ဖိ ၂ ဂၤမၤတၢ်အိၣ်ဖှိၣ်တခါဃုာ်ဒီးပှၤပာ်ဃုာ်ပာ်ဂီၢ်တဂၤလီၤ. လၢအ၀ဲသ့ၣ်အကပၤမ့ၢ်တၢ်မၤသီထီၣ်အပနီၣ်တခါလီၤ.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7" w:type="dxa"/>
            <w:vAlign w:val="center"/>
          </w:tcPr>
          <w:p w14:paraId="1097D8CD" w14:textId="77777777" w:rsidR="00766698" w:rsidRPr="00EB3B0A" w:rsidRDefault="00CB02DA" w:rsidP="000B6127">
            <w:pPr>
              <w:wordWrap w:val="0"/>
              <w:spacing w:before="48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ပကမၤသီထီၣ်ကျိၤကျဲလၢပရဲၣ်ကျဲၤဒီးဒုးလဲၤ၀ဲဒၣ်တၢ်အိၣ်ဖှိၣ်တဖၣ်ဃုာ်ဒီး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အပှၤပာ်ဃုာ်ပာ်ဂီၢ်တဖၣ်န့ၣ်လီၤ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2C64DF61" w14:textId="77777777" w:rsidR="0094574B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တၢ်အံၤပၣ်ဃုၥ်</w:t>
            </w:r>
            <w:r w:rsidRPr="00EB3B0A">
              <w:rPr>
                <w:rFonts w:eastAsia="Zawgyi-One" w:cs="Zawgyi-One"/>
              </w:rPr>
              <w:t xml:space="preserve">- </w:t>
            </w:r>
          </w:p>
          <w:p w14:paraId="34DA5AD7" w14:textId="77777777" w:rsidR="0094574B" w:rsidRPr="00EB3B0A" w:rsidRDefault="00CB02DA" w:rsidP="000B6127">
            <w:pPr>
              <w:pStyle w:val="ListParagraph"/>
              <w:numPr>
                <w:ilvl w:val="0"/>
                <w:numId w:val="68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တၢ်သူပှၤကတိၤကျိးထံတၢ်တဖၣ်လၢ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ပှၤပာ်ဃုာ်ပာ်ဂီၢ်တဖၣ်ဘၣ်သူၣ်ဘၣ်သး</w:t>
            </w:r>
          </w:p>
          <w:p w14:paraId="37DBB256" w14:textId="77777777" w:rsidR="0036117A" w:rsidRPr="00EB3B0A" w:rsidRDefault="00CB02DA" w:rsidP="000B6127">
            <w:pPr>
              <w:pStyle w:val="ListParagraph"/>
              <w:numPr>
                <w:ilvl w:val="0"/>
                <w:numId w:val="68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မၤတၢ်အိၣ်ဖှိၣ်လၢအယံာ်ဒိၣ်ထီၣ်တဖၣ်န့ၣ်လီၤ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3830088F" w14:textId="77777777" w:rsidTr="00364B49">
        <w:trPr>
          <w:gridAfter w:val="2"/>
          <w:wAfter w:w="356" w:type="dxa"/>
          <w:trHeight w:val="3288"/>
        </w:trPr>
        <w:tc>
          <w:tcPr>
            <w:tcW w:w="2567" w:type="dxa"/>
            <w:vAlign w:val="center"/>
          </w:tcPr>
          <w:p w14:paraId="21F5DB94" w14:textId="77777777" w:rsidR="00A443AF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76BE2946" wp14:editId="784266FA">
                  <wp:extent cx="1492885" cy="1492885"/>
                  <wp:effectExtent l="0" t="0" r="0" b="0"/>
                  <wp:docPr id="1448206372" name="Picture 63" descr="NDIS အပှၤမၤတၢ်ဖိတဂၤဒီးပှၤမၤသကိးတၢ်တဂၤလီၤ. လၢအ၀ဲသ့ၣ်အဖီခိၣ်မ့ၢ်တၢ်ဆိကမိၣ်အပနီၣ်တခါဃုာ်ဒီးတၢ်တိၤနီၣ်တခါအိၣ်လၢအပူ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8206372" name="Picture 63" descr="NDIS အပှၤမၤတၢ်ဖိတဂၤဒီးပှၤမၤသကိးတၢ်တဂၤလီၤ. လၢအ၀ဲသ့ၣ်အဖီခိၣ်မ့ၢ်တၢ်ဆိကမိၣ်အပနီၣ်တခါဃုာ်ဒီးတၢ်တိၤနီၣ်တခါအိၣ်လၢအပူၤလီၤ.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7" w:type="dxa"/>
            <w:vAlign w:val="center"/>
          </w:tcPr>
          <w:p w14:paraId="6FF57FAD" w14:textId="77777777" w:rsidR="0036117A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လီၤတံၢ်လၢပပှၤမၤတၢ်ဖိဒီးပှၤမၤသကိးဃုာ်တၢ်တဖၣ်ခဲလၢာ်နၢ်ပၢၢ်မ့ၢ်ပရဲၣ်ကျဲၤဒီးဒုးလဲၤတၢ်အိၣ်ဖှိၣ်သ့ၣ်တဖၣ်အံၤဒ်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76D5C977" w14:textId="77777777" w:rsidTr="00225597">
        <w:trPr>
          <w:gridAfter w:val="1"/>
          <w:wAfter w:w="283" w:type="dxa"/>
          <w:trHeight w:val="95"/>
        </w:trPr>
        <w:tc>
          <w:tcPr>
            <w:tcW w:w="2567" w:type="dxa"/>
            <w:vAlign w:val="center"/>
          </w:tcPr>
          <w:p w14:paraId="25C52167" w14:textId="77777777" w:rsidR="00A663E7" w:rsidRPr="00EB3B0A" w:rsidRDefault="00A663E7" w:rsidP="000B6127">
            <w:pPr>
              <w:pStyle w:val="Image"/>
              <w:wordWrap w:val="0"/>
              <w:spacing w:before="360" w:after="0" w:line="240" w:lineRule="auto"/>
              <w:rPr>
                <w:noProof/>
              </w:rPr>
            </w:pPr>
          </w:p>
        </w:tc>
        <w:tc>
          <w:tcPr>
            <w:tcW w:w="6690" w:type="dxa"/>
            <w:gridSpan w:val="2"/>
            <w:vAlign w:val="center"/>
          </w:tcPr>
          <w:p w14:paraId="169F42E3" w14:textId="77777777" w:rsidR="00A663E7" w:rsidRPr="00EB3B0A" w:rsidRDefault="00CB02DA" w:rsidP="000B6127">
            <w:pPr>
              <w:wordWrap w:val="0"/>
              <w:spacing w:before="36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ပကသမံသမိးမ့ၢ်တၢ်ဖံးတၢ်မၤတခါအံၤအမၤတၢ်ဧါခီဖျိမ့ၢ်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1C9B5CFB" w14:textId="77777777" w:rsidTr="00364B49">
        <w:trPr>
          <w:gridAfter w:val="2"/>
          <w:wAfter w:w="356" w:type="dxa"/>
          <w:trHeight w:val="1343"/>
        </w:trPr>
        <w:tc>
          <w:tcPr>
            <w:tcW w:w="2567" w:type="dxa"/>
            <w:vAlign w:val="center"/>
          </w:tcPr>
          <w:p w14:paraId="029ED39E" w14:textId="77777777" w:rsidR="0036117A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26756B19" wp14:editId="019A75AD">
                  <wp:extent cx="1492885" cy="1492885"/>
                  <wp:effectExtent l="0" t="0" r="0" b="0"/>
                  <wp:docPr id="1698753542" name="Picture 8" descr="NDIS ပှၤမၤတၢ်ဖိတဂၤ,ပှၤကတိၤကျိးထံတၢ်တဂၤဒီးပှၤပာ်ဃုာ်ပာ်ဂီၢ်တဂၤမၤတၢ်အိၣ်ဖှိၣ်လၢတၢ်ကတိၤအပနီၣ်တခါအဖီလာ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8753542" name="Picture 8" descr="NDIS ပှၤမၤတၢ်ဖိတဂၤ,ပှၤကတိၤကျိးထံတၢ်တဂၤဒီးပှၤပာ်ဃုာ်ပာ်ဂီၢ်တဂၤမၤတၢ်အိၣ်ဖှိၣ်လၢတၢ်ကတိၤအပနီၣ်တခါအဖီလာ်လီၤ.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7" w:type="dxa"/>
            <w:vAlign w:val="center"/>
          </w:tcPr>
          <w:p w14:paraId="222911C4" w14:textId="77777777" w:rsidR="0036117A" w:rsidRPr="00EB3B0A" w:rsidRDefault="00CB02DA" w:rsidP="000B6127">
            <w:pPr>
              <w:pStyle w:val="ListParagraph"/>
              <w:numPr>
                <w:ilvl w:val="0"/>
                <w:numId w:val="17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ပှၤကတိၤကျိးထံတၢ်တဖၣ်တၢ်သူအီၤလၢတၢ်အိၣ်ဖှိၣ်အပူၤလၢတၢ်ကဆီၣ်ထွဲ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အပှၤပာ်ဃုာ်ပာ်ဂီၢ်တဖၣ်</w:t>
            </w:r>
          </w:p>
        </w:tc>
      </w:tr>
      <w:tr w:rsidR="00A71A83" w:rsidRPr="00EB3B0A" w14:paraId="1B5EE5B7" w14:textId="77777777" w:rsidTr="006E0AB1">
        <w:trPr>
          <w:trHeight w:val="2665"/>
        </w:trPr>
        <w:tc>
          <w:tcPr>
            <w:tcW w:w="2567" w:type="dxa"/>
            <w:vAlign w:val="center"/>
          </w:tcPr>
          <w:p w14:paraId="0F4ACC53" w14:textId="77777777" w:rsidR="0036117A" w:rsidRPr="00EB3B0A" w:rsidRDefault="00CB02DA" w:rsidP="000B6127">
            <w:pPr>
              <w:pStyle w:val="Image"/>
              <w:wordWrap w:val="0"/>
              <w:spacing w:before="120" w:after="120" w:line="240" w:lineRule="auto"/>
            </w:pPr>
            <w:r w:rsidRPr="00EB3B0A">
              <w:rPr>
                <w:noProof/>
              </w:rPr>
              <w:drawing>
                <wp:inline distT="0" distB="0" distL="0" distR="0" wp14:anchorId="1DA12E4A" wp14:editId="4B798874">
                  <wp:extent cx="1492885" cy="1492885"/>
                  <wp:effectExtent l="0" t="0" r="0" b="0"/>
                  <wp:docPr id="1210633972" name="Picture 9" descr="ပှၤပာ်ဃုာ်ပာ်ဂီၢ်တဂၤအိၣ်လၢစုမုၢ်တဘိယူာ်ထီၣ်ဒီးပျၢ်တဘိနဲၣ်အသးဆူထးလၢတၢ်ကတိၤအပနီၣ်တခါအပူၤအဖီလာ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0633972" name="Picture 9" descr="ပှၤပာ်ဃုာ်ပာ်ဂီၢ်တဂၤအိၣ်လၢစုမုၢ်တဘိယူာ်ထီၣ်ဒီးပျၢ်တဘိနဲၣ်အသးဆူထးလၢတၢ်ကတိၤအပနီၣ်တခါအပူၤအဖီလာ်လီၤ.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gridSpan w:val="3"/>
            <w:vAlign w:val="center"/>
          </w:tcPr>
          <w:p w14:paraId="438D360A" w14:textId="77777777" w:rsidR="0036117A" w:rsidRPr="00EB3B0A" w:rsidRDefault="00CB02DA" w:rsidP="000B6127">
            <w:pPr>
              <w:pStyle w:val="ListParagraph"/>
              <w:numPr>
                <w:ilvl w:val="0"/>
                <w:numId w:val="17"/>
              </w:numPr>
              <w:wordWrap w:val="0"/>
              <w:spacing w:line="240" w:lineRule="auto"/>
            </w:pPr>
            <w:r w:rsidRPr="00EB3B0A">
              <w:rPr>
                <w:rFonts w:eastAsia="Zawgyi-One" w:cs="Zawgyi-One"/>
              </w:rPr>
              <w:t xml:space="preserve">CALD </w:t>
            </w:r>
            <w:r w:rsidRPr="00EB3B0A">
              <w:rPr>
                <w:rFonts w:ascii="Myanmar Text" w:eastAsia="Zawgyi-One" w:hAnsi="Myanmar Text" w:cs="Myanmar Text"/>
              </w:rPr>
              <w:t>အပှၤပၣ်ဃုၥ်ပၣ်ဂီၢ်တဖၣ်တဲဘၣ်ပှၤလၢအ၀ဲသ့ၣ်အိၣ်ဒီးတၢ်လဲၤခီဖျိလၢအဂ့ၤဒိၣ်ထီၣ်ဒီးပှၤကတိၤကျိးထံတၢ်လၢအ၀ဲသ့ၣ်အတၢ်အိၣ်ဖှိၣ်အပူၤ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229F6D48" w14:textId="77777777" w:rsidR="00B676E1" w:rsidRPr="00EB3B0A" w:rsidRDefault="00CB02DA" w:rsidP="000B6127">
      <w:pPr>
        <w:pStyle w:val="Heading2"/>
        <w:wordWrap w:val="0"/>
        <w:spacing w:line="240" w:lineRule="auto"/>
        <w:rPr>
          <w:color w:val="000000" w:themeColor="text1"/>
        </w:rPr>
      </w:pPr>
      <w:r w:rsidRPr="00EB3B0A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107498A2" wp14:editId="7961EBC0">
                <wp:simplePos x="0" y="0"/>
                <wp:positionH relativeFrom="page">
                  <wp:posOffset>570230</wp:posOffset>
                </wp:positionH>
                <wp:positionV relativeFrom="paragraph">
                  <wp:posOffset>-155736</wp:posOffset>
                </wp:positionV>
                <wp:extent cx="6422400" cy="691200"/>
                <wp:effectExtent l="19050" t="19050" r="16510" b="13970"/>
                <wp:wrapNone/>
                <wp:docPr id="166023663" name="Rectangle: Rounded Corners 1660236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FCC04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9257EE" id="Rectangle: Rounded Corners 166023663" o:spid="_x0000_s1026" alt="&quot;&quot;" style="position:absolute;margin-left:44.9pt;margin-top:-12.25pt;width:505.7pt;height:54.45pt;z-index:-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" fillcolor="#ffcc04" strokecolor="#6b2976" strokeweight="3pt">
                <w10:wrap anchorx="page"/>
              </v:roundrect>
            </w:pict>
          </mc:Fallback>
        </mc:AlternateContent>
      </w:r>
      <w:bookmarkStart w:id="104" w:name="_Toc256000005"/>
      <w:r w:rsidRPr="00EB3B0A">
        <w:rPr>
          <w:rFonts w:ascii="Myanmar Text" w:eastAsia="Zawgyi-One" w:hAnsi="Myanmar Text" w:cs="Myanmar Text"/>
          <w:color w:val="000000" w:themeColor="text1"/>
        </w:rPr>
        <w:t>၄</w:t>
      </w:r>
      <w:r w:rsidRPr="00EB3B0A">
        <w:rPr>
          <w:rFonts w:eastAsia="Zawgyi-One" w:cs="Zawgyi-One"/>
          <w:color w:val="000000" w:themeColor="text1"/>
        </w:rPr>
        <w:t xml:space="preserve">. </w:t>
      </w:r>
      <w:r w:rsidRPr="00EB3B0A">
        <w:rPr>
          <w:rFonts w:ascii="Myanmar Text" w:eastAsia="Zawgyi-One" w:hAnsi="Myanmar Text" w:cs="Myanmar Text"/>
          <w:color w:val="000000" w:themeColor="text1"/>
        </w:rPr>
        <w:t>တၢ်ဃုထၢဒီးတၢ်ပၢန့ၢ်တၢ်</w:t>
      </w:r>
      <w:bookmarkEnd w:id="104"/>
    </w:p>
    <w:p w14:paraId="593027CA" w14:textId="1D9800DC" w:rsidR="008104A9" w:rsidRPr="00EB3B0A" w:rsidRDefault="00D376F8" w:rsidP="000B6127">
      <w:pPr>
        <w:pStyle w:val="Heading3"/>
        <w:wordWrap w:val="0"/>
        <w:spacing w:before="360" w:after="120" w:line="240" w:lineRule="auto"/>
      </w:pPr>
      <w:r w:rsidRPr="00EB3B0A">
        <w:rPr>
          <w:noProof/>
        </w:rPr>
        <mc:AlternateContent>
          <mc:Choice Requires="wpg">
            <w:drawing>
              <wp:anchor distT="0" distB="0" distL="114300" distR="114300" simplePos="0" relativeHeight="251699200" behindDoc="1" locked="0" layoutInCell="1" allowOverlap="1" wp14:anchorId="54928F1C" wp14:editId="6CBBCF37">
                <wp:simplePos x="0" y="0"/>
                <wp:positionH relativeFrom="margin">
                  <wp:posOffset>23495</wp:posOffset>
                </wp:positionH>
                <wp:positionV relativeFrom="paragraph">
                  <wp:posOffset>507839</wp:posOffset>
                </wp:positionV>
                <wp:extent cx="5786755" cy="241300"/>
                <wp:effectExtent l="19050" t="19050" r="23495" b="25400"/>
                <wp:wrapNone/>
                <wp:docPr id="133" name="Group 1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4" name="Straight Connector 1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" name="Oval 1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147553" id="Group 133" o:spid="_x0000_s1026" alt="&quot;&quot;" style="position:absolute;margin-left:1.85pt;margin-top:40pt;width:455.65pt;height:19pt;z-index:-25161728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">
                <v:line id="Straight Connector 1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" strokecolor="#65276f [3044]" strokeweight="3pt">
                  <v:stroke endcap="round"/>
                </v:line>
                <v:oval id="Oval 1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" fillcolor="#ffcc04" strokecolor="#6b2976" strokeweight="3pt"/>
                <w10:wrap anchorx="margin"/>
              </v:group>
            </w:pict>
          </mc:Fallback>
        </mc:AlternateContent>
      </w:r>
      <w:r w:rsidRPr="00EB3B0A">
        <w:rPr>
          <w:rFonts w:ascii="Myanmar Text" w:eastAsia="Zawgyi-One" w:hAnsi="Myanmar Text" w:cs="Myanmar Text"/>
        </w:rPr>
        <w:t>တၢ်ဖံးတၢ်မၤ</w:t>
      </w:r>
      <w:r w:rsidRPr="00EB3B0A">
        <w:rPr>
          <w:rFonts w:eastAsia="Zawgyi-One" w:cs="Zawgyi-One"/>
        </w:rPr>
        <w:t xml:space="preserve"> </w:t>
      </w:r>
      <w:r w:rsidRPr="00EB3B0A">
        <w:rPr>
          <w:rFonts w:ascii="Myanmar Text" w:eastAsia="Zawgyi-One" w:hAnsi="Myanmar Text" w:cs="Myanmar Text"/>
        </w:rPr>
        <w:t>၁၉</w:t>
      </w:r>
    </w:p>
    <w:tbl>
      <w:tblPr>
        <w:tblW w:w="9185" w:type="dxa"/>
        <w:tblLayout w:type="fixed"/>
        <w:tblLook w:val="04A0" w:firstRow="1" w:lastRow="0" w:firstColumn="1" w:lastColumn="0" w:noHBand="0" w:noVBand="1"/>
      </w:tblPr>
      <w:tblGrid>
        <w:gridCol w:w="2552"/>
        <w:gridCol w:w="6633"/>
      </w:tblGrid>
      <w:tr w:rsidR="00A71A83" w:rsidRPr="00EB3B0A" w14:paraId="0CD29E76" w14:textId="77777777" w:rsidTr="003E3C90">
        <w:tc>
          <w:tcPr>
            <w:tcW w:w="2552" w:type="dxa"/>
            <w:vAlign w:val="center"/>
          </w:tcPr>
          <w:p w14:paraId="277358E9" w14:textId="77777777" w:rsidR="00766698" w:rsidRPr="00EB3B0A" w:rsidRDefault="00CB02DA" w:rsidP="000B6127">
            <w:pPr>
              <w:pStyle w:val="Image"/>
              <w:wordWrap w:val="0"/>
              <w:spacing w:after="120" w:line="240" w:lineRule="auto"/>
            </w:pPr>
            <w:r w:rsidRPr="00EB3B0A">
              <w:rPr>
                <w:noProof/>
              </w:rPr>
              <w:drawing>
                <wp:inline distT="0" distB="0" distL="0" distR="0" wp14:anchorId="5B118193" wp14:editId="49A4DBD6">
                  <wp:extent cx="1332000" cy="1332000"/>
                  <wp:effectExtent l="0" t="0" r="1905" b="1905"/>
                  <wp:docPr id="1100835989" name="Picture 65" descr="NDIS ပှၤမၤတၢ်ဖိတဂၤဟ့ၣ်လံာ်တဘ့ၣ်ဆူ NDIS Commission အအိၣ်လီၤ. လၢအ၀ဲသ့ၣ်အဖီခိၣ်မ့ၢ်တၢ်ကတိၤအပနီၣ်တခါဃုာ်ဒီးတၢ်ဂ့ၢ်တၢ်ကျိၤအပနီၣ်အိၣ်လၢအပူ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835989" name="Picture 65" descr="NDIS ပှၤမၤတၢ်ဖိတဂၤဟ့ၣ်လံာ်တဘ့ၣ်ဆူ NDIS Commission အအိၣ်လီၤ. လၢအ၀ဲသ့ၣ်အဖီခိၣ်မ့ၢ်တၢ်ကတိၤအပနီၣ်တခါဃုာ်ဒီးတၢ်ဂ့ၢ်တၢ်ကျိၤအပနီၣ်အိၣ်လၢအပူၤလီၤ.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0F26A509" w14:textId="3B574251" w:rsidR="004B78F7" w:rsidRPr="00EB3B0A" w:rsidRDefault="00766698" w:rsidP="000B6127">
            <w:pPr>
              <w:wordWrap w:val="0"/>
              <w:spacing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ပကမၤသကိးတၢ်ဒီး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ခီၣ်မံးရှၢၣ်လၢတၢ်ကနီၤဟ့ၣ်တၢ်ဂ့ၢ်တၢ်ကျိၤဘၣ်ဃးပှၤဟ့ၣ်လီၤတၢ်မၤစၢၤတဖၣ်န့ၣ်လီၤ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5895FB32" w14:textId="77777777" w:rsidR="004B78F7" w:rsidRPr="00EB3B0A" w:rsidRDefault="00CB02DA" w:rsidP="000B6127">
            <w:pPr>
              <w:wordWrap w:val="0"/>
              <w:spacing w:before="12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အံၤပၣ်ဃုၥ်တၢ်ဂ့ၢ်တၢ်ကျိၤဘၣ်ဃးတၢ်လၢပှၤဟ့ၣ်လီၤတၢ်မၤစၢၤတဖၣ်ကဘၣ်မၤလၢတၢ်ကမၤလီၤတံၢ်အ၀ဲသ့ၣ်အတၢ်မၤစၢၤအတၢ်ဖံးတၢ်မၤတဖၣ်န့ၣ်ပူၤဖျဲးလၢလုၢ်လၢ်တၢ်ဆဲးတၢ်လၤခဲလၢာ်အဂီၢ်မ့ၢ်မနု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69E3B615" w14:textId="77777777" w:rsidTr="00926182">
        <w:trPr>
          <w:trHeight w:val="1587"/>
        </w:trPr>
        <w:tc>
          <w:tcPr>
            <w:tcW w:w="2552" w:type="dxa"/>
            <w:vAlign w:val="center"/>
          </w:tcPr>
          <w:p w14:paraId="0715BA8F" w14:textId="77777777" w:rsidR="00766698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46DF22E7" wp14:editId="794AE011">
                  <wp:extent cx="1368000" cy="1026000"/>
                  <wp:effectExtent l="0" t="0" r="3810" b="3175"/>
                  <wp:docPr id="1628056808" name="Picture 10" descr="ပှၤဟ့ၣ်လီၤတၢ်မၤစၢၤတဂၤဆီၣ်ထွဲပှၤပာ်ဃုာ်ပာ်ဂီၢ်တဂၤကအီၣ်တၢ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056808" name="Picture 10" descr="ပှၤဟ့ၣ်လီၤတၢ်မၤစၢၤတဂၤဆီၣ်ထွဲပှၤပာ်ဃုာ်ပာ်ဂီၢ်တဂၤကအီၣ်တၢ်န့ၣ်လီၤ.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31" r="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2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7A2C16F" w14:textId="77777777" w:rsidR="00766698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တၢ်အံၤအခီပညီကမ့ၢ်၀ဲပှၤဟ့ၣ်လီၤတၢ်မၤစၢၤတဖၣ်ကနၢ်ပၢၢ်အါထီၣ်မ့ၢ်တၢ်ကဆီၣ်ထွဲ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အပှၤပၣ်ဃုာ်ပၣ်ဂီၢ်တဖၣ်လၢကျိၤကျဲလၢအ၀ဲသ့ၣ်လိၣ်ဘၣ်တဖၣ်အပူၤဒ်လဲၣ်န့ၣ်လီၤ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65F6F7B0" w14:textId="77777777" w:rsidTr="00926182">
        <w:trPr>
          <w:trHeight w:val="2098"/>
        </w:trPr>
        <w:tc>
          <w:tcPr>
            <w:tcW w:w="2552" w:type="dxa"/>
            <w:vAlign w:val="center"/>
          </w:tcPr>
          <w:p w14:paraId="5FCD4002" w14:textId="77777777" w:rsidR="004B78F7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4882D872" wp14:editId="5EB67962">
                  <wp:extent cx="1332000" cy="1332000"/>
                  <wp:effectExtent l="0" t="0" r="1905" b="1905"/>
                  <wp:docPr id="1114685344" name="Picture 66" descr="ပှၤဟ့ၣ်လီၤတၢ်မၤစၢၤ ၃ ဂၤဒီးလၢအ၀ဲသ့ၣ်အဖီခိၣ်မ့ၢ်တၢ်ကတိၤအပနီၣ်ဃုာ်ဒီးတၢ်ဂ့ၢ်တၢ်ကျိၤအပနီၣ်အိၣ်လၢအပူ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685344" name="Picture 66" descr="ပှၤဟ့ၣ်လီၤတၢ်မၤစၢၤ ၃ ဂၤဒီးလၢအ၀ဲသ့ၣ်အဖီခိၣ်မ့ၢ်တၢ်ကတိၤအပနီၣ်ဃုာ်ဒီးတၢ်ဂ့ၢ်တၢ်ကျိၤအပနီၣ်အိၣ်လၢအပူၤလီၤ.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01D7AA5" w14:textId="77777777" w:rsidR="004B78F7" w:rsidRPr="00EB3B0A" w:rsidRDefault="00CB02DA" w:rsidP="000B6127">
            <w:pPr>
              <w:wordWrap w:val="0"/>
              <w:spacing w:before="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မၤစၢၤအတၢ်ဖံးတၢ်မၤတဖၣ်အံၤအမၤတၢ်ဧါခီဖျိတၢ်ကနၣ်၀ဲဒၣ်တၢ်မၤစၢၤအပှၤဟ့ၣ်တၢ်တဖၣ်ကအဲၣ်ဒိးတဲတၢ်မနုၤလဲၣ်လၢဘၣ်ဃးတၢ်ဂ့ၢ်တၢ်ကျိၤအံၤ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0F9AD8F9" w14:textId="77777777" w:rsidTr="003E3C90">
        <w:tc>
          <w:tcPr>
            <w:tcW w:w="2552" w:type="dxa"/>
            <w:vAlign w:val="center"/>
          </w:tcPr>
          <w:p w14:paraId="4E88FC6B" w14:textId="77777777" w:rsidR="00775E71" w:rsidRPr="00EB3B0A" w:rsidRDefault="00775E71" w:rsidP="000B6127">
            <w:pPr>
              <w:pStyle w:val="Image"/>
              <w:wordWrap w:val="0"/>
              <w:spacing w:after="0" w:line="240" w:lineRule="auto"/>
            </w:pPr>
          </w:p>
        </w:tc>
        <w:tc>
          <w:tcPr>
            <w:tcW w:w="6633" w:type="dxa"/>
            <w:vAlign w:val="center"/>
          </w:tcPr>
          <w:p w14:paraId="78487AC5" w14:textId="77777777" w:rsidR="00775E71" w:rsidRPr="00EB3B0A" w:rsidRDefault="00CB02DA" w:rsidP="000B6127">
            <w:pPr>
              <w:wordWrap w:val="0"/>
              <w:spacing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အဒိန့ၣ်</w:t>
            </w:r>
            <w:r w:rsidRPr="00EB3B0A">
              <w:rPr>
                <w:rFonts w:eastAsia="Zawgyi-One" w:cs="Zawgyi-One"/>
              </w:rPr>
              <w:t>-</w:t>
            </w:r>
            <w:r w:rsidRPr="00EB3B0A">
              <w:rPr>
                <w:rFonts w:ascii="Myanmar Text" w:eastAsia="Zawgyi-One" w:hAnsi="Myanmar Text" w:cs="Myanmar Text"/>
              </w:rPr>
              <w:t>အ၀ဲသ့ၣ်အဲၣ်ဒိးတဲတၢ်မနုၤလၢအဘၣ်ဃးဒီးတၢ်ဂ့ၢ်တၢ်ကျိၤအံၤဆီၣ်ထွဲအ၀ဲသ့ၣ်လၢတၢ်က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532FC795" w14:textId="77777777" w:rsidTr="006E0AB1">
        <w:trPr>
          <w:trHeight w:val="2154"/>
        </w:trPr>
        <w:tc>
          <w:tcPr>
            <w:tcW w:w="2552" w:type="dxa"/>
            <w:vAlign w:val="center"/>
          </w:tcPr>
          <w:p w14:paraId="4282703E" w14:textId="77777777" w:rsidR="00230312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195B9AFE" wp14:editId="6A55B572">
                  <wp:extent cx="1332000" cy="1332000"/>
                  <wp:effectExtent l="0" t="0" r="1905" b="1905"/>
                  <wp:docPr id="1067138517" name="Picture 12" descr="တၢ်အိၣ်ဆူၣ်အိၣ်ချ့တၢ်ကွၢ်ထွဲကဟုကယာ်အပှၤမၤတၢ်ဖိတဂၤဒီးပှၤအဂၤတဂၤအိၣ်လၢတၢ်တိၤနီၣ်တခါလၢအအိၣ်လၢတၢ်ကတိၤအပနီၣ်တခါအပူၤအဖီလာ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138517" name="Picture 12" descr="တၢ်အိၣ်ဆူၣ်အိၣ်ချ့တၢ်ကွၢ်ထွဲကဟုကယာ်အပှၤမၤတၢ်ဖိတဂၤဒီးပှၤအဂၤတဂၤအိၣ်လၢတၢ်တိၤနီၣ်တခါလၢအအိၣ်လၢတၢ်ကတိၤအပနီၣ်တခါအပူၤအဖီလာ်လီၤ.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2118E5AC" w14:textId="77777777" w:rsidR="00230312" w:rsidRPr="00EB3B0A" w:rsidRDefault="00CB02DA" w:rsidP="000B6127">
            <w:pPr>
              <w:pStyle w:val="ListParagraph"/>
              <w:numPr>
                <w:ilvl w:val="0"/>
                <w:numId w:val="18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နၢ်ပၢၢ်ဂ့ၤဒိၣ်ထီၣ်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အပှၤအတၢ်လိၣ်ဘၣ်ထဲလဲၣ်</w:t>
            </w:r>
          </w:p>
        </w:tc>
      </w:tr>
      <w:tr w:rsidR="00A71A83" w:rsidRPr="00EB3B0A" w14:paraId="104D6FF1" w14:textId="77777777" w:rsidTr="006E0AB1">
        <w:trPr>
          <w:trHeight w:val="2154"/>
        </w:trPr>
        <w:tc>
          <w:tcPr>
            <w:tcW w:w="2552" w:type="dxa"/>
            <w:vAlign w:val="center"/>
          </w:tcPr>
          <w:p w14:paraId="6B087FA2" w14:textId="77777777" w:rsidR="00230312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751ED8F0" wp14:editId="3B755910">
                  <wp:extent cx="1332000" cy="1332000"/>
                  <wp:effectExtent l="0" t="0" r="1905" b="1905"/>
                  <wp:docPr id="1631471402" name="Picture 11" descr="NDIS အပှၤမၤတၢ်ဖိတဂၤဆီၣ်ထွဲပှၤပာ်ဃုာ်ပာ်ဂီၢ်တဂၤဒီးလၢအ၀ဲသ့ၣ်ကပၤမ့ၢ်တၢ်ပူၤဖျဲး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71402" name="Picture 11" descr="NDIS အပှၤမၤတၢ်ဖိတဂၤဆီၣ်ထွဲပှၤပာ်ဃုာ်ပာ်ဂီၢ်တဂၤဒီးလၢအ၀ဲသ့ၣ်ကပၤမ့ၢ်တၢ်ပူၤဖျဲးအပနီၣ်တခါလီၤ.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40156842" w14:textId="77777777" w:rsidR="00230312" w:rsidRPr="00EB3B0A" w:rsidRDefault="00CB02DA" w:rsidP="000B6127">
            <w:pPr>
              <w:pStyle w:val="ListParagraph"/>
              <w:numPr>
                <w:ilvl w:val="0"/>
                <w:numId w:val="17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ဟ့ၣ်လီၤတၢ်မၤစၢၤလၢအပူၤဖျဲးလၢလုၢ်လၢ်တၢ်ဆဲးတၢ်လၤခဲလၢာ်အဂီၢ်ဂ့ၤဒိၣ်ထီၣ်ထဲလဲၣ်န့ၣ်လီၤ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05CC1A5D" w14:textId="77777777" w:rsidR="00766698" w:rsidRPr="00EB3B0A" w:rsidRDefault="00CB02DA" w:rsidP="000B6127">
      <w:pPr>
        <w:pStyle w:val="Heading3"/>
        <w:wordWrap w:val="0"/>
        <w:spacing w:after="120" w:line="240" w:lineRule="auto"/>
      </w:pPr>
      <w:r w:rsidRPr="00EB3B0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1248" behindDoc="1" locked="0" layoutInCell="1" allowOverlap="1" wp14:anchorId="1FE6879E" wp14:editId="45E8A7D2">
                <wp:simplePos x="0" y="0"/>
                <wp:positionH relativeFrom="margin">
                  <wp:posOffset>19050</wp:posOffset>
                </wp:positionH>
                <wp:positionV relativeFrom="paragraph">
                  <wp:posOffset>250664</wp:posOffset>
                </wp:positionV>
                <wp:extent cx="5786755" cy="241300"/>
                <wp:effectExtent l="19050" t="19050" r="23495" b="25400"/>
                <wp:wrapNone/>
                <wp:docPr id="271805185" name="Group 2718051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68113051" name="Straight Connector 1668113051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96623897" name="Oval 189662389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704812" id="Group 271805185" o:spid="_x0000_s1026" alt="&quot;&quot;" style="position:absolute;margin-left:1.5pt;margin-top:19.75pt;width:455.65pt;height:19pt;z-index:-25161523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">
                <v:line id="Straight Connector 1668113051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" strokecolor="#65276f [3044]" strokeweight="3pt">
                  <v:stroke endcap="round"/>
                </v:line>
                <v:oval id="Oval 189662389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" fillcolor="#ffcc04" strokecolor="#6b2976" strokeweight="3pt"/>
                <w10:wrap anchorx="margin"/>
              </v:group>
            </w:pict>
          </mc:Fallback>
        </mc:AlternateContent>
      </w:r>
      <w:r w:rsidRPr="00EB3B0A">
        <w:rPr>
          <w:rFonts w:ascii="Myanmar Text" w:eastAsia="Zawgyi-One" w:hAnsi="Myanmar Text" w:cs="Myanmar Text"/>
        </w:rPr>
        <w:t>တၢ်ဖံးတၢ်မၤ</w:t>
      </w:r>
      <w:r w:rsidRPr="00EB3B0A">
        <w:rPr>
          <w:rFonts w:eastAsia="Zawgyi-One" w:cs="Zawgyi-One"/>
        </w:rPr>
        <w:t xml:space="preserve"> </w:t>
      </w:r>
      <w:r w:rsidRPr="00EB3B0A">
        <w:rPr>
          <w:rFonts w:ascii="Myanmar Text" w:eastAsia="Zawgyi-One" w:hAnsi="Myanmar Text" w:cs="Myanmar Text"/>
        </w:rPr>
        <w:t>၂၀</w:t>
      </w:r>
    </w:p>
    <w:tbl>
      <w:tblPr>
        <w:tblW w:w="9185" w:type="dxa"/>
        <w:tblLayout w:type="fixed"/>
        <w:tblLook w:val="04A0" w:firstRow="1" w:lastRow="0" w:firstColumn="1" w:lastColumn="0" w:noHBand="0" w:noVBand="1"/>
      </w:tblPr>
      <w:tblGrid>
        <w:gridCol w:w="2552"/>
        <w:gridCol w:w="6633"/>
      </w:tblGrid>
      <w:tr w:rsidR="00A71A83" w:rsidRPr="00EB3B0A" w14:paraId="4B9FFD95" w14:textId="77777777" w:rsidTr="00225597">
        <w:tc>
          <w:tcPr>
            <w:tcW w:w="2552" w:type="dxa"/>
            <w:vAlign w:val="center"/>
          </w:tcPr>
          <w:p w14:paraId="021C22E7" w14:textId="77777777" w:rsidR="004B78F7" w:rsidRPr="00EB3B0A" w:rsidRDefault="00CB02DA" w:rsidP="000B6127">
            <w:pPr>
              <w:pStyle w:val="Image"/>
              <w:wordWrap w:val="0"/>
              <w:spacing w:before="12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555B9605" wp14:editId="35971795">
                  <wp:extent cx="1440000" cy="1440000"/>
                  <wp:effectExtent l="0" t="0" r="8255" b="8255"/>
                  <wp:docPr id="1535536497" name="Picture 67" descr="ပှၤပၣ်ဃုၥ်ပၣ်ဂီၢ်တဂၤမၤ၀ဲဒၣ်တၢ်ဃုထၢတခါလၢတၢ်ဆီၣ်ထွဲ ၃ မံၤအဘၢၣ်စၢၤလီၤ. အ၀ဲသ့ၣ်တဖၣ်ပာ်ဃုာ်နီၣ်ခွဲးခွးတၢ်ဒီးနီၣ်ကျံၤတၢ်အဘိ,သိလ့ၣ်ဘဲ(န)တခိၣ်ဒီး NDIS အပှၤမၤတၢ်ဖိတဂၤဆီၣ်ထွဲပှၤပာ်ဃုာ်ပာ်ဂီၢ်တဂ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5536497" name="Picture 67" descr="ပှၤပၣ်ဃုၥ်ပၣ်ဂီၢ်တဂၤမၤ၀ဲဒၣ်တၢ်ဃုထၢတခါလၢတၢ်ဆီၣ်ထွဲ ၃ မံၤအဘၢၣ်စၢၤလီၤ. အ၀ဲသ့ၣ်တဖၣ်ပာ်ဃုာ်နီၣ်ခွဲးခွးတၢ်ဒီးနီၣ်ကျံၤတၢ်အဘိ,သိလ့ၣ်ဘဲ(န)တခိၣ်ဒီး NDIS အပှၤမၤတၢ်ဖိတဂၤဆီၣ်ထွဲပှၤပာ်ဃုာ်ပာ်ဂီၢ်တဂၤလီၤ.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C73A57A" w14:textId="4D9E548C" w:rsidR="004B78F7" w:rsidRPr="00EB3B0A" w:rsidRDefault="00CB02DA" w:rsidP="000B6127">
            <w:pPr>
              <w:wordWrap w:val="0"/>
              <w:spacing w:before="12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ပကမၤသကိးဃုာ်တၢ်ဒီး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ခီၣ်မံးရှၢၣ်လၢတၢ်ကဆီၣ်ထွဲ</w:t>
            </w:r>
            <w:r w:rsidR="00D376F8">
              <w:rPr>
                <w:rFonts w:eastAsia="Zawgyi-One" w:cs="Zawgyi-One"/>
              </w:rPr>
              <w:br/>
            </w:r>
            <w:r w:rsidRPr="00EB3B0A">
              <w:rPr>
                <w:rFonts w:eastAsia="Zawgyi-One" w:cs="Zawgyi-One"/>
              </w:rPr>
              <w:t xml:space="preserve">CALD </w:t>
            </w:r>
            <w:r w:rsidRPr="00EB3B0A">
              <w:rPr>
                <w:rFonts w:ascii="Myanmar Text" w:eastAsia="Zawgyi-One" w:hAnsi="Myanmar Text" w:cs="Myanmar Text"/>
              </w:rPr>
              <w:t>ပှၤပာ်ဃုာ်ပာ်ဂီၢ်တဖၣ်လၢကအိၣ်အါထီၣ်ဒီးတၢ်ဃုထၢဒီးတၢ်ဖီၣ်ဂၢၢ်တၢ်အစိကမီၤန့ၣ်လီၤ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10DD8441" w14:textId="77777777" w:rsidTr="00225597">
        <w:tc>
          <w:tcPr>
            <w:tcW w:w="2552" w:type="dxa"/>
            <w:vAlign w:val="center"/>
          </w:tcPr>
          <w:p w14:paraId="53D019CE" w14:textId="77777777" w:rsidR="004B78F7" w:rsidRPr="00EB3B0A" w:rsidRDefault="004B78F7" w:rsidP="000B6127">
            <w:pPr>
              <w:pStyle w:val="Image"/>
              <w:wordWrap w:val="0"/>
              <w:spacing w:before="120" w:after="0" w:line="240" w:lineRule="auto"/>
            </w:pPr>
          </w:p>
        </w:tc>
        <w:tc>
          <w:tcPr>
            <w:tcW w:w="6576" w:type="dxa"/>
            <w:vAlign w:val="center"/>
          </w:tcPr>
          <w:p w14:paraId="717AD8D6" w14:textId="77777777" w:rsidR="004B78F7" w:rsidRPr="00EB3B0A" w:rsidRDefault="00CB02DA" w:rsidP="000B6127">
            <w:pPr>
              <w:wordWrap w:val="0"/>
              <w:spacing w:before="12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တၢ်အံၤပၣ်ဃုာ်တၢ်နီၤဟ့ၣ်တၢ်ဂ့ၢ်တၢ်ကျိၤဃုာ်ဒီး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အပှၤပၣ်ဃုၥ်ပၣ်ဂီၢ်တဖၣ်ဘၣ်ဃးတၢ်လၢအ၀ဲသ့ၣ်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3C5A97CF" w14:textId="77777777" w:rsidTr="006E0AB1">
        <w:trPr>
          <w:trHeight w:val="2098"/>
        </w:trPr>
        <w:tc>
          <w:tcPr>
            <w:tcW w:w="2552" w:type="dxa"/>
            <w:vAlign w:val="center"/>
          </w:tcPr>
          <w:p w14:paraId="1D27647E" w14:textId="77777777" w:rsidR="00455ADD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007079D6" wp14:editId="75FEBDE3">
                  <wp:extent cx="1440000" cy="1440000"/>
                  <wp:effectExtent l="0" t="0" r="8255" b="8255"/>
                  <wp:docPr id="668799142" name="Picture 68" descr="စုတခီလၢအဃုထၢတၢ်လၢပှၤဟ့ၣ်လီၤတၢ်မၤစၢၤ 3 ခါအဘၢၣ်စၢ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799142" name="Picture 68" descr="စုတခီလၢအဃုထၢတၢ်လၢပှၤဟ့ၣ်လီၤတၢ်မၤစၢၤ 3 ခါအဘၢၣ်စၢၤလီၤ.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B46F611" w14:textId="77777777" w:rsidR="00455ADD" w:rsidRPr="00EB3B0A" w:rsidRDefault="00CB02DA" w:rsidP="000B6127">
            <w:pPr>
              <w:pStyle w:val="ListParagraph"/>
              <w:numPr>
                <w:ilvl w:val="0"/>
                <w:numId w:val="24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ဃုထၢအ၀ဲသ့ၣ်အပှၤဟ့ၣ်လီၤတၢ်တဖၣ်သ့လၢကျဲဒ်လဲၣ်</w:t>
            </w:r>
          </w:p>
        </w:tc>
      </w:tr>
      <w:tr w:rsidR="00A71A83" w:rsidRPr="00EB3B0A" w14:paraId="12815820" w14:textId="77777777" w:rsidTr="006E0AB1">
        <w:trPr>
          <w:trHeight w:val="2098"/>
        </w:trPr>
        <w:tc>
          <w:tcPr>
            <w:tcW w:w="2552" w:type="dxa"/>
            <w:vAlign w:val="center"/>
          </w:tcPr>
          <w:p w14:paraId="7A7EAB6D" w14:textId="77777777" w:rsidR="00455ADD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48C7A1AE" wp14:editId="2D926B1A">
                  <wp:extent cx="1440000" cy="1440000"/>
                  <wp:effectExtent l="0" t="0" r="8255" b="8255"/>
                  <wp:docPr id="430799750" name="Picture 69" descr="NDIS အပှၤမၤတၢ်ဖိတဂၤဆီၣ်ထွဲပှၤပၣ်ဃုာ်ပၣ်ဂီၢ်တဂၤဒီးတၢ်ပူၤဖျဲး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799750" name="Picture 69" descr="NDIS အပှၤမၤတၢ်ဖိတဂၤဆီၣ်ထွဲပှၤပၣ်ဃုာ်ပၣ်ဂီၢ်တဂၤဒီးတၢ်ပူၤဖျဲးအပနီၣ်တခါလီၤ.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8835C85" w14:textId="77777777" w:rsidR="00455ADD" w:rsidRPr="00EB3B0A" w:rsidRDefault="00CB02DA" w:rsidP="000B6127">
            <w:pPr>
              <w:pStyle w:val="ListParagraph"/>
              <w:numPr>
                <w:ilvl w:val="0"/>
                <w:numId w:val="24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ဆီတလဲပှၤလၢအဟ့ၣ်လီၤအ၀ဲသ့ၣ်တၢ်မၤစၢၤသ့လၢကျဲဒ်လဲၣ်</w:t>
            </w:r>
          </w:p>
        </w:tc>
      </w:tr>
      <w:tr w:rsidR="00A71A83" w:rsidRPr="00EB3B0A" w14:paraId="2F80E1B6" w14:textId="77777777" w:rsidTr="006E0AB1">
        <w:trPr>
          <w:trHeight w:val="2098"/>
        </w:trPr>
        <w:tc>
          <w:tcPr>
            <w:tcW w:w="2552" w:type="dxa"/>
            <w:vAlign w:val="center"/>
          </w:tcPr>
          <w:p w14:paraId="071E7621" w14:textId="77777777" w:rsidR="00455ADD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7568" behindDoc="0" locked="0" layoutInCell="1" allowOverlap="1" wp14:anchorId="65238495" wp14:editId="033AB239">
                      <wp:simplePos x="0" y="0"/>
                      <wp:positionH relativeFrom="column">
                        <wp:posOffset>285115</wp:posOffset>
                      </wp:positionH>
                      <wp:positionV relativeFrom="paragraph">
                        <wp:posOffset>259080</wp:posOffset>
                      </wp:positionV>
                      <wp:extent cx="892175" cy="261620"/>
                      <wp:effectExtent l="0" t="0" r="3175" b="5080"/>
                      <wp:wrapNone/>
                      <wp:docPr id="164861454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61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6447A3B" w14:textId="77777777" w:rsidR="00CB02DA" w:rsidRPr="00D376F8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D376F8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တၢ်တဲအါတၢ်ဂ့ၢ်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238495" id="_x0000_s1040" type="#_x0000_t202" style="position:absolute;left:0;text-align:left;margin-left:22.45pt;margin-top:20.4pt;width:70.25pt;height:20.6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" filled="f" stroked="f">
                      <v:textbox inset="0,0,0,0">
                        <w:txbxContent>
                          <w:p w14:paraId="66447A3B" w14:textId="77777777" w:rsidR="00CB02DA" w:rsidRPr="00D376F8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D376F8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8"/>
                                <w:szCs w:val="18"/>
                              </w:rPr>
                              <w:t>တၢ်တဲအါတၢ်ဂ့ၢ်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55ADD" w:rsidRPr="00EB3B0A">
              <w:rPr>
                <w:noProof/>
              </w:rPr>
              <w:drawing>
                <wp:inline distT="0" distB="0" distL="0" distR="0" wp14:anchorId="4FC6D8B1" wp14:editId="1A73E57B">
                  <wp:extent cx="1440000" cy="1440000"/>
                  <wp:effectExtent l="0" t="0" r="8255" b="8255"/>
                  <wp:docPr id="657884166" name="Picture 70" descr="တၢ်တဲအါတၢ်ဂ့ၢ်အလံာ်တကဘျံးဒုးနဲၣ်စုမုၢ်ယူာလီၤဆူတၢ်ဖီလာ်လၢအအိၣ်လၢတၢ်ကတိၤအပနီၣ်တခါအပူၤ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884166" name="Picture 70" descr="တၢ်တဲအါတၢ်ဂ့ၢ်အလံာ်တကဘျံးဒုးနဲၣ်စုမုၢ်ယူာလီၤဆူတၢ်ဖီလာ်လၢအအိၣ်လၢတၢ်ကတိၤအပနီၣ်တခါအပူၤန့ၣ်လီၤ."/>
                          <pic:cNvPicPr/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6A693CD" w14:textId="77777777" w:rsidR="00455ADD" w:rsidRPr="00EB3B0A" w:rsidRDefault="00CB02DA" w:rsidP="000B6127">
            <w:pPr>
              <w:pStyle w:val="ListParagraph"/>
              <w:numPr>
                <w:ilvl w:val="0"/>
                <w:numId w:val="70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မၤ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Style w:val="Strong"/>
                <w:rFonts w:ascii="Myanmar Text" w:eastAsia="Zawgyi-One" w:hAnsi="Myanmar Text" w:cs="Myanmar Text"/>
              </w:rPr>
              <w:t>တၢ်တဲအါတၢ်ဂ့ၢ်တခါန့ၣ်လီၤ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19F20453" w14:textId="77777777" w:rsidTr="00225597">
        <w:tc>
          <w:tcPr>
            <w:tcW w:w="2552" w:type="dxa"/>
            <w:vAlign w:val="center"/>
          </w:tcPr>
          <w:p w14:paraId="7E5FCC78" w14:textId="77777777" w:rsidR="004B78F7" w:rsidRPr="00EB3B0A" w:rsidRDefault="00CB02DA" w:rsidP="000B6127">
            <w:pPr>
              <w:pStyle w:val="Image"/>
              <w:wordWrap w:val="0"/>
              <w:spacing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6B3757BA" wp14:editId="452D75AD">
                  <wp:extent cx="1440000" cy="1440000"/>
                  <wp:effectExtent l="0" t="0" r="8255" b="8255"/>
                  <wp:docPr id="131285488" name="Picture 71" descr="ပှၤတဂၤယူာ်ထီၣ်အ၀ဲသ့ၣ်အစုဒီးလၢအ၀ဲသ့ၣ်အကပၤမ့ၢ်တၢ်ကတိၤအပနီၣ်ဃုာ်ဒီးစုမုၢ်ကျၢၢ်ယူာ်လီၤဆူတၢ်ဖီလာ်လၢအပူ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85488" name="Picture 71" descr="ပှၤတဂၤယူာ်ထီၣ်အ၀ဲသ့ၣ်အစုဒီးလၢအ၀ဲသ့ၣ်အကပၤမ့ၢ်တၢ်ကတိၤအပနီၣ်ဃုာ်ဒီးစုမုၢ်ကျၢၢ်ယူာ်လီၤဆူတၢ်ဖီလာ်လၢအပူၤလီၤ.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C341121" w14:textId="77777777" w:rsidR="004B78F7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ဖဲနမၤတၢ်တဲအါတၢ်ဂ့ၢ်တခါအခါ</w:t>
            </w:r>
            <w:r w:rsidRPr="00EB3B0A">
              <w:rPr>
                <w:rFonts w:eastAsia="Zawgyi-One" w:cs="Zawgyi-One"/>
              </w:rPr>
              <w:t>,</w:t>
            </w:r>
            <w:r w:rsidRPr="00EB3B0A">
              <w:rPr>
                <w:rFonts w:ascii="Myanmar Text" w:eastAsia="Zawgyi-One" w:hAnsi="Myanmar Text" w:cs="Myanmar Text"/>
              </w:rPr>
              <w:t>နတဲဘၣ်ပှၤတဂၤလၢတမံၤမံၤန့ၣ်</w:t>
            </w:r>
            <w:r w:rsidRPr="00EB3B0A">
              <w:rPr>
                <w:rFonts w:eastAsia="Zawgyi-One" w:cs="Zawgyi-One"/>
              </w:rPr>
              <w:t xml:space="preserve">- </w:t>
            </w:r>
          </w:p>
          <w:p w14:paraId="3481EA71" w14:textId="77777777" w:rsidR="004B78F7" w:rsidRPr="00EB3B0A" w:rsidRDefault="00CB02DA" w:rsidP="000B6127">
            <w:pPr>
              <w:pStyle w:val="ListParagraph"/>
              <w:numPr>
                <w:ilvl w:val="0"/>
                <w:numId w:val="23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လဲၤကမၣ်အသး</w:t>
            </w:r>
            <w:r w:rsidRPr="00EB3B0A">
              <w:rPr>
                <w:rFonts w:eastAsia="Zawgyi-One" w:cs="Zawgyi-One"/>
              </w:rPr>
              <w:t xml:space="preserve"> </w:t>
            </w:r>
          </w:p>
          <w:p w14:paraId="770BC784" w14:textId="77777777" w:rsidR="004B78F7" w:rsidRPr="00EB3B0A" w:rsidRDefault="00CB02DA" w:rsidP="000B6127">
            <w:pPr>
              <w:pStyle w:val="ListParagraph"/>
              <w:numPr>
                <w:ilvl w:val="0"/>
                <w:numId w:val="23"/>
              </w:numPr>
              <w:wordWrap w:val="0"/>
              <w:spacing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တမၤတၢ်ဂ့ၤဂ့ၤဘၣ်န့ၣ်လီၤ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4E29227A" w14:textId="77777777" w:rsidTr="00225597">
        <w:trPr>
          <w:trHeight w:val="3855"/>
        </w:trPr>
        <w:tc>
          <w:tcPr>
            <w:tcW w:w="2552" w:type="dxa"/>
            <w:vAlign w:val="center"/>
          </w:tcPr>
          <w:p w14:paraId="749C90E2" w14:textId="77777777" w:rsidR="008E6BDF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lastRenderedPageBreak/>
              <w:drawing>
                <wp:inline distT="0" distB="0" distL="0" distR="0" wp14:anchorId="7C085878" wp14:editId="6736DFA3">
                  <wp:extent cx="1483360" cy="1483360"/>
                  <wp:effectExtent l="0" t="0" r="2540" b="2540"/>
                  <wp:docPr id="687223094" name="Picture 13" descr="ပှၤပၣ်ဃုၥ်ပၣ်ဂီၢ်တဂၤဆိကမိၣ်ထီၣ်တၢ်ဃုာ်ဒီးတၢ်ဆိကမိၣ်အပနီၣ် ၃ ခါလီၤ. တၢ်ဆိကမိၣ်အခီၣ်ထံးတခါဒုးနဲၣ်ပှၤဟ့ၣ်တၢ်တဂၤအိၣ်ဒီးတၢ်တိၤနီၣ်တခါ, ခံခါတခါဒုးနဲၣ်စုမုၢ်တဘိယူာ်လီၤဆူတၢ်ဖီလာ်ဒီးသၢခါတခါဒုးနဲၣ်တၢ်တိၤနီၣ်ဒီးနီၣ်ဂာ်တဲာ်တဘိ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223094" name="Picture 13" descr="ပှၤပၣ်ဃုၥ်ပၣ်ဂီၢ်တဂၤဆိကမိၣ်ထီၣ်တၢ်ဃုာ်ဒီးတၢ်ဆိကမိၣ်အပနီၣ် ၃ ခါလီၤ. တၢ်ဆိကမိၣ်အခီၣ်ထံးတခါဒုးနဲၣ်ပှၤဟ့ၣ်တၢ်တဂၤအိၣ်ဒီးတၢ်တိၤနီၣ်တခါ, ခံခါတခါဒုးနဲၣ်စုမုၢ်တဘိယူာ်လီၤဆူတၢ်ဖီလာ်ဒီးသၢခါတခါဒုးနဲၣ်တၢ်တိၤနီၣ်ဒီးနီၣ်ဂာ်တဲာ်တဘိလီၤ.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356F18CD" w14:textId="55CC9D08" w:rsidR="008E6BDF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ပကသမံသမိးမ့ၢ်တၢ်ဖံးတၢ်မၤတခါအံၤအမၤတၢ်ဧါခီဖျိမ့ၢ်</w:t>
            </w:r>
            <w:r w:rsidR="00B00F33">
              <w:rPr>
                <w:rFonts w:eastAsia="Zawgyi-One" w:cs="Zawgyi-One"/>
              </w:rPr>
              <w:br/>
            </w:r>
            <w:r w:rsidRPr="00EB3B0A">
              <w:rPr>
                <w:rFonts w:eastAsia="Zawgyi-One" w:cs="Zawgyi-One"/>
              </w:rPr>
              <w:t xml:space="preserve">CALD </w:t>
            </w:r>
            <w:r w:rsidRPr="00EB3B0A">
              <w:rPr>
                <w:rFonts w:ascii="Myanmar Text" w:eastAsia="Zawgyi-One" w:hAnsi="Myanmar Text" w:cs="Myanmar Text"/>
              </w:rPr>
              <w:t>အပှၤပၣ်ဃုၥ်ပၣ်ဂီၢ်တဖၣ်နီၤဟ့ၣ်တဲဘၣ်လၢအ၀ဲသ့ၣ်နၢ်ပၢၢ်</w:t>
            </w:r>
            <w:r w:rsidRPr="00EB3B0A">
              <w:rPr>
                <w:rFonts w:eastAsia="Zawgyi-One" w:cs="Zawgyi-One"/>
              </w:rPr>
              <w:t>-</w:t>
            </w:r>
          </w:p>
          <w:p w14:paraId="02173D21" w14:textId="77777777" w:rsidR="008E6BDF" w:rsidRPr="00EB3B0A" w:rsidRDefault="00CB02DA" w:rsidP="000B6127">
            <w:pPr>
              <w:pStyle w:val="ListParagraph"/>
              <w:numPr>
                <w:ilvl w:val="0"/>
                <w:numId w:val="22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မ့ၢ်ပှၤဟ့ၣ်လီၤတၢ်မၤစၢၤတဂၤဘၣ်၀ဲဒၣ်လၢအ၀ဲသ့ၣ်အဂီၢ်န့ၣ်မ့ၢ်အသ့ၣ်ညါသ့ဒ်လဲၣ်အဂ့ၢ်</w:t>
            </w:r>
          </w:p>
          <w:p w14:paraId="5090C77F" w14:textId="77777777" w:rsidR="008E6BDF" w:rsidRPr="00EB3B0A" w:rsidRDefault="00CB02DA" w:rsidP="000B6127">
            <w:pPr>
              <w:pStyle w:val="ListParagraph"/>
              <w:numPr>
                <w:ilvl w:val="0"/>
                <w:numId w:val="22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မ့ၢ်တၢ်ကမၤတၢ်တဲအါတၢ်ဂ့ၢ်တခါဒ်လဲၣ်အဂ့ၢ်</w:t>
            </w:r>
          </w:p>
          <w:p w14:paraId="5D4228EE" w14:textId="77777777" w:rsidR="008E6BDF" w:rsidRPr="00EB3B0A" w:rsidRDefault="00CB02DA" w:rsidP="000B6127">
            <w:pPr>
              <w:pStyle w:val="ListParagraph"/>
              <w:numPr>
                <w:ilvl w:val="0"/>
                <w:numId w:val="22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အ၀ဲသ့ၣ်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Style w:val="Strong"/>
                <w:rFonts w:ascii="Myanmar Text" w:eastAsia="Zawgyi-One" w:hAnsi="Myanmar Text" w:cs="Myanmar Text"/>
              </w:rPr>
              <w:t>အခွဲးအယာ်တဖၣ်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လၢတၢ်ကဃုထၢဒီးဖီၣ်ဂၢၢ်တၢ်အစိကမီၤန့ၣ်လီၤ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7DF840AB" w14:textId="77777777" w:rsidTr="00225597">
        <w:trPr>
          <w:trHeight w:val="3855"/>
        </w:trPr>
        <w:tc>
          <w:tcPr>
            <w:tcW w:w="2552" w:type="dxa"/>
            <w:vAlign w:val="center"/>
          </w:tcPr>
          <w:p w14:paraId="1B1C915E" w14:textId="77777777" w:rsidR="008E6BDF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9616" behindDoc="0" locked="0" layoutInCell="1" allowOverlap="1" wp14:anchorId="3F2E6DB8" wp14:editId="6BE7D74A">
                      <wp:simplePos x="0" y="0"/>
                      <wp:positionH relativeFrom="column">
                        <wp:posOffset>283210</wp:posOffset>
                      </wp:positionH>
                      <wp:positionV relativeFrom="paragraph">
                        <wp:posOffset>408305</wp:posOffset>
                      </wp:positionV>
                      <wp:extent cx="892175" cy="450215"/>
                      <wp:effectExtent l="0" t="0" r="3175" b="6985"/>
                      <wp:wrapNone/>
                      <wp:docPr id="97350851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ECE8FA9" w14:textId="77777777" w:rsidR="00CB02DA" w:rsidRPr="00B00F33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B00F33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ခွဲးယာ်တဖၣ်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2E6DB8" id="_x0000_s1041" type="#_x0000_t202" style="position:absolute;left:0;text-align:left;margin-left:22.3pt;margin-top:32.15pt;width:70.25pt;height:35.45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" filled="f" stroked="f">
                      <v:textbox inset="0,0,0,0">
                        <w:txbxContent>
                          <w:p w14:paraId="0ECE8FA9" w14:textId="77777777" w:rsidR="00CB02DA" w:rsidRPr="00B00F33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B00F33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2"/>
                                <w:szCs w:val="22"/>
                              </w:rPr>
                              <w:t>ခွဲးယာ်တဖၣ်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626D" w:rsidRPr="00EB3B0A">
              <w:rPr>
                <w:noProof/>
              </w:rPr>
              <w:drawing>
                <wp:inline distT="0" distB="0" distL="0" distR="0" wp14:anchorId="2F37EBD3" wp14:editId="0F5EBE78">
                  <wp:extent cx="1483360" cy="1483360"/>
                  <wp:effectExtent l="0" t="0" r="2540" b="2540"/>
                  <wp:docPr id="1518759341" name="Picture 72" descr="လံာ်တဘ့ၣ်န့ၣ်စံး၀ဲဒၣ်&quot;ခွဲးယာ်တဖၣ်&quot;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8759341" name="Picture 72" descr="လံာ်တဘ့ၣ်န့ၣ်စံး၀ဲဒၣ်&quot;ခွဲးယာ်တဖၣ်&quot;လီၤ."/>
                          <pic:cNvPicPr/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2017DF8" w14:textId="77777777" w:rsidR="008E6BDF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ခွဲးယာ်တဖၣ်မ့ၢ်တၢ်ဘျၢတဖၣ်လၢအဘၣ်ဃးဒီးမ့ၢ်ပှၤအဂၤကဘၣ်မၤန့ၢ်နတၢ်ရ့နၤ</w:t>
            </w:r>
            <w:r w:rsidRPr="00EB3B0A">
              <w:rPr>
                <w:rFonts w:eastAsia="Zawgyi-One" w:cs="Zawgyi-One"/>
              </w:rPr>
              <w:t>-</w:t>
            </w:r>
          </w:p>
          <w:p w14:paraId="7E4A5D1F" w14:textId="77777777" w:rsidR="008E6BDF" w:rsidRPr="00EB3B0A" w:rsidRDefault="00CB02DA" w:rsidP="000B6127">
            <w:pPr>
              <w:pStyle w:val="ListParagraph"/>
              <w:numPr>
                <w:ilvl w:val="0"/>
                <w:numId w:val="21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ပှဲၤတၢ်တီတၢ်တြၢ်</w:t>
            </w:r>
            <w:r w:rsidRPr="00EB3B0A">
              <w:rPr>
                <w:rFonts w:eastAsia="Zawgyi-One" w:cs="Zawgyi-One"/>
              </w:rPr>
              <w:t xml:space="preserve"> </w:t>
            </w:r>
          </w:p>
          <w:p w14:paraId="05E359CA" w14:textId="77777777" w:rsidR="008E6BDF" w:rsidRPr="00EB3B0A" w:rsidRDefault="00CB02DA" w:rsidP="000B6127">
            <w:pPr>
              <w:pStyle w:val="ListParagraph"/>
              <w:numPr>
                <w:ilvl w:val="0"/>
                <w:numId w:val="21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တုၤသိးထဲသိးန့ၣ်လီၤ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37D5D95B" w14:textId="77777777" w:rsidR="00766698" w:rsidRPr="00EB3B0A" w:rsidRDefault="00CB02DA" w:rsidP="000B6127">
      <w:pPr>
        <w:pStyle w:val="Heading3"/>
        <w:wordWrap w:val="0"/>
        <w:spacing w:before="600" w:after="120" w:line="240" w:lineRule="auto"/>
      </w:pPr>
      <w:r w:rsidRPr="00EB3B0A">
        <w:rPr>
          <w:noProof/>
        </w:rPr>
        <mc:AlternateContent>
          <mc:Choice Requires="wpg">
            <w:drawing>
              <wp:anchor distT="0" distB="0" distL="114300" distR="114300" simplePos="0" relativeHeight="251703296" behindDoc="1" locked="0" layoutInCell="1" allowOverlap="1" wp14:anchorId="40BDB9A4" wp14:editId="49879D52">
                <wp:simplePos x="0" y="0"/>
                <wp:positionH relativeFrom="margin">
                  <wp:posOffset>22860</wp:posOffset>
                </wp:positionH>
                <wp:positionV relativeFrom="paragraph">
                  <wp:posOffset>647244</wp:posOffset>
                </wp:positionV>
                <wp:extent cx="5786755" cy="241300"/>
                <wp:effectExtent l="19050" t="19050" r="23495" b="25400"/>
                <wp:wrapNone/>
                <wp:docPr id="519910894" name="Group 5199108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402927123" name="Straight Connector 1402927123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8533476" name="Oval 87853347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519910894" o:spid="_x0000_s1106" alt="&quot;&quot;" style="width:455.65pt;height:19pt;margin-top:50.95pt;margin-left:1.8pt;mso-height-relative:margin;mso-position-horizontal-relative:margin;mso-width-relative:margin;position:absolute;z-index:-251612160" coordorigin="118,0" coordsize="57873,2415">
                <v:line id="Straight Connector 1402927123" o:spid="_x0000_s1107" style="mso-wrap-style:square;position:absolute;visibility:visible" from="118,1306" to="57286,1306" o:connectortype="straight" strokecolor="#65276f" strokeweight="3pt">
                  <v:stroke endcap="round"/>
                </v:line>
                <v:oval id="Oval 878533476" o:spid="_x0000_s1108" style="width:2415;height:2415;left:55576;mso-wrap-style:square;position:absolute;v-text-anchor:middle;visibility:visible" fillcolor="#ffcc04" strokecolor="#6b2976" strokeweight="3pt"/>
                <w10:wrap anchorx="margin"/>
              </v:group>
            </w:pict>
          </mc:Fallback>
        </mc:AlternateContent>
      </w:r>
      <w:r w:rsidRPr="00EB3B0A">
        <w:rPr>
          <w:rFonts w:ascii="Myanmar Text" w:eastAsia="Zawgyi-One" w:hAnsi="Myanmar Text" w:cs="Myanmar Text"/>
        </w:rPr>
        <w:t>တၢ်ဖံးတၢ်မၤ</w:t>
      </w:r>
      <w:r w:rsidRPr="00EB3B0A">
        <w:rPr>
          <w:rFonts w:eastAsia="Zawgyi-One" w:cs="Zawgyi-One"/>
        </w:rPr>
        <w:t xml:space="preserve"> </w:t>
      </w:r>
      <w:r w:rsidRPr="00EB3B0A">
        <w:rPr>
          <w:rFonts w:ascii="Myanmar Text" w:eastAsia="Zawgyi-One" w:hAnsi="Myanmar Text" w:cs="Myanmar Text"/>
        </w:rPr>
        <w:t>၂၁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1A83" w:rsidRPr="00EB3B0A" w14:paraId="76D82624" w14:textId="77777777" w:rsidTr="003E3C90">
        <w:tc>
          <w:tcPr>
            <w:tcW w:w="2551" w:type="dxa"/>
            <w:vAlign w:val="center"/>
          </w:tcPr>
          <w:p w14:paraId="22004E01" w14:textId="77777777" w:rsidR="004B78F7" w:rsidRPr="00EB3B0A" w:rsidRDefault="00CB02DA" w:rsidP="000B6127">
            <w:pPr>
              <w:pStyle w:val="Image"/>
              <w:wordWrap w:val="0"/>
              <w:spacing w:before="480" w:line="240" w:lineRule="auto"/>
            </w:pP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1664" behindDoc="0" locked="0" layoutInCell="1" allowOverlap="1" wp14:anchorId="72AB3D56" wp14:editId="7B3D684E">
                      <wp:simplePos x="0" y="0"/>
                      <wp:positionH relativeFrom="column">
                        <wp:posOffset>290830</wp:posOffset>
                      </wp:positionH>
                      <wp:positionV relativeFrom="paragraph">
                        <wp:posOffset>537845</wp:posOffset>
                      </wp:positionV>
                      <wp:extent cx="892175" cy="364490"/>
                      <wp:effectExtent l="0" t="0" r="3175" b="0"/>
                      <wp:wrapNone/>
                      <wp:docPr id="96068624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644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4AC133" w14:textId="77777777" w:rsidR="00CB02DA" w:rsidRPr="00B00F33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1"/>
                                      <w:szCs w:val="21"/>
                                      <w:lang w:val="en-PH"/>
                                    </w:rPr>
                                  </w:pPr>
                                  <w:r w:rsidRPr="00B00F33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1"/>
                                      <w:szCs w:val="21"/>
                                    </w:rPr>
                                    <w:t>တၢ်ဘျၢတဖၣ်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AB3D56" id="_x0000_s1042" type="#_x0000_t202" style="position:absolute;left:0;text-align:left;margin-left:22.9pt;margin-top:42.35pt;width:70.25pt;height:28.7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" filled="f" stroked="f">
                      <v:textbox inset="0,0,0,0">
                        <w:txbxContent>
                          <w:p w14:paraId="6C4AC133" w14:textId="77777777" w:rsidR="00CB02DA" w:rsidRPr="00B00F33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1"/>
                                <w:szCs w:val="21"/>
                                <w:lang w:val="en-PH"/>
                              </w:rPr>
                            </w:pPr>
                            <w:r w:rsidRPr="00B00F33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1"/>
                                <w:szCs w:val="21"/>
                              </w:rPr>
                              <w:t>တၢ်ဘျၢတဖၣ်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D1AC2" w:rsidRPr="00EB3B0A">
              <w:rPr>
                <w:noProof/>
              </w:rPr>
              <w:drawing>
                <wp:inline distT="0" distB="0" distL="0" distR="0" wp14:anchorId="3EA2B1FA" wp14:editId="02929FD6">
                  <wp:extent cx="1482725" cy="1482725"/>
                  <wp:effectExtent l="0" t="0" r="3175" b="3175"/>
                  <wp:docPr id="1240535288" name="Picture 73" descr="တၢ်ဘျၢတဖၣ်အလံာ်တဘ့ၣ်န့ၣ်ဒုးနဲၣ်စရီတခါလၢအမ့ၢ်တၢ်တိၤနီၣ်တဖၣ်ဒီးနီၣ်ဂာ်တဲာ်တဖၣ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0535288" name="Picture 73" descr="တၢ်ဘျၢတဖၣ်အလံာ်တဘ့ၣ်န့ၣ်ဒုးနဲၣ်စရီတခါလၢအမ့ၢ်တၢ်တိၤနီၣ်တဖၣ်ဒီးနီၣ်ဂာ်တဲာ်တဖၣ်န့ၣ်လီၤ."/>
                          <pic:cNvPicPr/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0BD3CF5" w14:textId="77777777" w:rsidR="004B78F7" w:rsidRPr="00EB3B0A" w:rsidRDefault="00CB02DA" w:rsidP="000B6127">
            <w:pPr>
              <w:wordWrap w:val="0"/>
              <w:spacing w:before="48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ပကမၤသကိးတၢ်ဒီး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ခီၣ်မံးရှၢၣ်လၢတၢ်ကမၤကဲထီၣ်တၢ်ဘျၢအသီတဖၣ်လၢပှၤဟ့ၣ်လီၤတၢ်မၤစၢၤတဖၣ်ကဘၣ်လူၤပိာ်မၤထွဲအီၤန့ၣ်လီၤ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5D3C3A8C" w14:textId="77777777" w:rsidR="0039501C" w:rsidRPr="00EB3B0A" w:rsidRDefault="00CB02DA" w:rsidP="000B6127">
      <w:pPr>
        <w:wordWrap w:val="0"/>
        <w:spacing w:line="240" w:lineRule="auto"/>
      </w:pPr>
      <w:r w:rsidRPr="00EB3B0A">
        <w:br w:type="page"/>
      </w:r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A71A83" w:rsidRPr="00EB3B0A" w14:paraId="6B0892D6" w14:textId="77777777" w:rsidTr="00225597">
        <w:tc>
          <w:tcPr>
            <w:tcW w:w="2551" w:type="dxa"/>
            <w:vAlign w:val="center"/>
          </w:tcPr>
          <w:p w14:paraId="6A9F01D2" w14:textId="77777777" w:rsidR="008E6BDF" w:rsidRPr="00EB3B0A" w:rsidRDefault="008E6BDF" w:rsidP="000B6127">
            <w:pPr>
              <w:pStyle w:val="Image"/>
              <w:wordWrap w:val="0"/>
              <w:spacing w:after="0" w:line="240" w:lineRule="auto"/>
            </w:pPr>
          </w:p>
        </w:tc>
        <w:tc>
          <w:tcPr>
            <w:tcW w:w="6576" w:type="dxa"/>
            <w:vAlign w:val="center"/>
          </w:tcPr>
          <w:p w14:paraId="7115C3E1" w14:textId="77777777" w:rsidR="008E6BDF" w:rsidRPr="00EB3B0A" w:rsidRDefault="00CB02DA" w:rsidP="000B6127">
            <w:pPr>
              <w:wordWrap w:val="0"/>
              <w:spacing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တၢ်ဘျၢသ့ၣ်တဖၣ်အံၤကပညိၣ်လီၤ၀ဲဒၣ်လၢမ့ၢ်ပှၤလီၤတၢ်မၤစၢၤတဖၣ်ကဘၣ်ဟ့ၣ်လီၤတၢ်မၤစၢၤတဖၣ်လၢ</w:t>
            </w:r>
            <w:r w:rsidRPr="00EB3B0A">
              <w:rPr>
                <w:rFonts w:eastAsia="Zawgyi-One" w:cs="Zawgyi-One"/>
              </w:rPr>
              <w:t xml:space="preserve">- </w:t>
            </w:r>
          </w:p>
        </w:tc>
      </w:tr>
      <w:tr w:rsidR="00A71A83" w:rsidRPr="00EB3B0A" w14:paraId="5370E29D" w14:textId="77777777" w:rsidTr="00225597">
        <w:tc>
          <w:tcPr>
            <w:tcW w:w="2551" w:type="dxa"/>
            <w:vAlign w:val="center"/>
          </w:tcPr>
          <w:p w14:paraId="42F5FE93" w14:textId="77777777" w:rsidR="008D1AC2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4E0A8A51" wp14:editId="05691A67">
                  <wp:extent cx="1440000" cy="1440000"/>
                  <wp:effectExtent l="0" t="0" r="8255" b="8255"/>
                  <wp:docPr id="22738112" name="Picture 74" descr="NDIS အပှၤမၤတၢ်ဖိတဂၤဆီၣ်ထွဲပှၤပာ်ဃုာ်ပာ်ဂီၢ်တဂၤဒီးလၢအ၀ဲသ့ၣ်ကပၤမ့ၢ်တၢ်ပူၤဖျဲး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38112" name="Picture 74" descr="NDIS အပှၤမၤတၢ်ဖိတဂၤဆီၣ်ထွဲပှၤပာ်ဃုာ်ပာ်ဂီၢ်တဂၤဒီးလၢအ၀ဲသ့ၣ်ကပၤမ့ၢ်တၢ်ပူၤဖျဲးအပနီၣ်တခါလီၤ.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234175B" w14:textId="77777777" w:rsidR="008D1AC2" w:rsidRPr="00EB3B0A" w:rsidRDefault="00CB02DA" w:rsidP="000B6127">
            <w:pPr>
              <w:pStyle w:val="ListParagraph"/>
              <w:numPr>
                <w:ilvl w:val="0"/>
                <w:numId w:val="20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အပူၤဖျဲးလၢလုၢ်လၢ်တၢ်ဆဲးတၢ်လၤခဲလၢာ်ကသူ၀ဲအဂီၢ်ဒ်လဲၣ်</w:t>
            </w:r>
          </w:p>
        </w:tc>
      </w:tr>
      <w:tr w:rsidR="00A71A83" w:rsidRPr="00EB3B0A" w14:paraId="0ECCC3DF" w14:textId="77777777" w:rsidTr="00225597">
        <w:tc>
          <w:tcPr>
            <w:tcW w:w="2551" w:type="dxa"/>
            <w:vAlign w:val="center"/>
          </w:tcPr>
          <w:p w14:paraId="2CB271E2" w14:textId="77777777" w:rsidR="008D1AC2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2C2684C9" wp14:editId="5CC0E2AB">
                  <wp:extent cx="1440000" cy="1440000"/>
                  <wp:effectExtent l="0" t="0" r="8255" b="8255"/>
                  <wp:docPr id="713944535" name="Picture 75" descr="NDIS အပှၤမၤတၢ်ဖိဆီၣ်ထွဲပှၤပၣ်ဃုၥ်ပၣ်ဂီၢ်တဂ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944535" name="Picture 75" descr="NDIS အပှၤမၤတၢ်ဖိဆီၣ်ထွဲပှၤပၣ်ဃုၥ်ပၣ်ဂီၢ်တဂၤလီၤ.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4C7C491" w14:textId="77777777" w:rsidR="008D1AC2" w:rsidRPr="00EB3B0A" w:rsidRDefault="00CB02DA" w:rsidP="000B6127">
            <w:pPr>
              <w:pStyle w:val="ListParagraph"/>
              <w:numPr>
                <w:ilvl w:val="0"/>
                <w:numId w:val="70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ဆီၣ်ထွဲ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အပှၤပၣ်ဃုၥ်ပၣ်ဂီၢ်တဖၣ်လၢအလဲၤခီဖျိဘၣ်တၢ်ပျံၤတီၢ်တၢ်ဆါလၢကျဲဒ်လဲၣ်န့ၣ်လီၤ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4524D99B" w14:textId="77777777" w:rsidTr="00225597">
        <w:tc>
          <w:tcPr>
            <w:tcW w:w="2551" w:type="dxa"/>
            <w:vAlign w:val="center"/>
          </w:tcPr>
          <w:p w14:paraId="608309A4" w14:textId="77777777" w:rsidR="008E6BDF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6EC4972E" wp14:editId="06E8B07B">
                  <wp:extent cx="1440000" cy="1440000"/>
                  <wp:effectExtent l="0" t="0" r="8255" b="8255"/>
                  <wp:docPr id="1515690592" name="Picture 76" descr="ပှၤတဂၤဟ့ၣ်စိပှၤအဂၤတဂၤဒီးလံာ်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690592" name="Picture 76" descr="ပှၤတဂၤဟ့ၣ်စိပှၤအဂၤတဂၤဒီးလံာ်တဘ့ၣ်လီၤ.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E15CB4C" w14:textId="77777777" w:rsidR="008E6BDF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ဖဲပမၤကဲထီၣ်တၢ်ဘျၢသ့ၣ်တဖၣ်အံၤမ့ၢ်၀ံၤအလီၢ်ခံန့ၣ်</w:t>
            </w:r>
            <w:r w:rsidRPr="00EB3B0A">
              <w:rPr>
                <w:rFonts w:eastAsia="Zawgyi-One" w:cs="Zawgyi-One"/>
              </w:rPr>
              <w:t>,</w:t>
            </w:r>
            <w:r w:rsidRPr="00EB3B0A">
              <w:rPr>
                <w:rFonts w:ascii="Myanmar Text" w:eastAsia="Zawgyi-One" w:hAnsi="Myanmar Text" w:cs="Myanmar Text"/>
              </w:rPr>
              <w:t>ပကဟ့ၣ်နီၤလီၤအီၤဒီးပှၤဟ့ၣ်လီၤတၢ်မၤစၢၤတဖၣ်ဒီး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အပှၤပာ်ဃုာ်ပာ်ဂီၢ်တဖၣ်န့ၣ်လီၤ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0E4B5390" w14:textId="77777777" w:rsidTr="00225597">
        <w:tc>
          <w:tcPr>
            <w:tcW w:w="2551" w:type="dxa"/>
            <w:vAlign w:val="center"/>
          </w:tcPr>
          <w:p w14:paraId="31BCF596" w14:textId="77777777" w:rsidR="00981B48" w:rsidRPr="00EB3B0A" w:rsidRDefault="00CB02DA" w:rsidP="000B6127">
            <w:pPr>
              <w:pStyle w:val="Image"/>
              <w:wordWrap w:val="0"/>
              <w:spacing w:before="0" w:after="120" w:line="240" w:lineRule="auto"/>
            </w:pPr>
            <w:r w:rsidRPr="00EB3B0A">
              <w:rPr>
                <w:noProof/>
              </w:rPr>
              <w:drawing>
                <wp:inline distT="0" distB="0" distL="0" distR="0" wp14:anchorId="27C72066" wp14:editId="1D32A7FF">
                  <wp:extent cx="1440000" cy="1440000"/>
                  <wp:effectExtent l="0" t="0" r="8255" b="8255"/>
                  <wp:docPr id="1858900725" name="Picture 78" descr="ပှၤဟ့ၣ်လီၤတၢ်မၤစၢၤဒီးပှၤပာ်ဃုာ်ပာ်ဂီၢ်ဒီးအဖီခိၣ်မ့ၢ်တၢ်ကတိၤ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900725" name="Picture 78" descr="ပှၤဟ့ၣ်လီၤတၢ်မၤစၢၤဒီးပှၤပာ်ဃုာ်ပာ်ဂီၢ်ဒီးအဖီခိၣ်မ့ၢ်တၢ်ကတိၤအပနီၣ်တခါလီၤ.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9265302" w14:textId="77777777" w:rsidR="00981B48" w:rsidRPr="00EB3B0A" w:rsidRDefault="00CB02DA" w:rsidP="000B6127">
            <w:pPr>
              <w:wordWrap w:val="0"/>
              <w:spacing w:before="0" w:after="1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ပကကနၣ်၀ဲဒၣ်တၢ်လၢပှၤဟ့ၣ်လီၤတၢ်မၤစၢၤတဖၣ်ဒီး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အပှၤပၣ်ဃုၥ်ပၣ်ဂီၢ်တဖၣ်ကအဲၣ်ဒိးတဲထီၣ်ဘၣ်ဃးမ့ၢ်တၢ်ဘျၢသ့ၣ်တဖၣ်အံၤမၤတၢ်ဂ့ၤထဲလဲၣ်န့ၣ်လီၤ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349B17BB" w14:textId="77777777" w:rsidTr="00225597">
        <w:tc>
          <w:tcPr>
            <w:tcW w:w="2551" w:type="dxa"/>
            <w:vAlign w:val="center"/>
          </w:tcPr>
          <w:p w14:paraId="7AD17B00" w14:textId="77777777" w:rsidR="00981B48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3B63AB4B" wp14:editId="79AF24EC">
                  <wp:extent cx="1440000" cy="1440000"/>
                  <wp:effectExtent l="0" t="0" r="8255" b="8255"/>
                  <wp:docPr id="1181985076" name="Picture 79" descr="ပှၤဟ့ၣ်လီၤတၢ်မၤစၢၤတဂၤယူာ်ထီၣ်အစုလၢတၢ်ဖီလာ်ဒီးလၢအဖီခိၣ်မ့ၢ်တၢ်မၤစၢၤအလုာ်၃မံၤလီၤ. အ၀ဲသ့ၣ်တဖၣ်ပာ်ဃုာ်နီၣ်ခွဲးခွးတၢ်ဒီးနီၣ်ကျံၤတၢ်အဘိ,သိလ့ၣ်ဘဲ(န)တခိၣ်ဒီးပှၤဟ့ၣ်လီၤတၢ်မၤစၢၤတဂၤဆီၣ်ထွဲပှၤပာ်ဃုာ်ပာ်ဂီၢ်တဂ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985076" name="Picture 79" descr="ပှၤဟ့ၣ်လီၤတၢ်မၤစၢၤတဂၤယူာ်ထီၣ်အစုလၢတၢ်ဖီလာ်ဒီးလၢအဖီခိၣ်မ့ၢ်တၢ်မၤစၢၤအလုာ်၃မံၤလီၤ. အ၀ဲသ့ၣ်တဖၣ်ပာ်ဃုာ်နီၣ်ခွဲးခွးတၢ်ဒီးနီၣ်ကျံၤတၢ်အဘိ,သိလ့ၣ်ဘဲ(န)တခိၣ်ဒီးပှၤဟ့ၣ်လီၤတၢ်မၤစၢၤတဂၤဆီၣ်ထွဲပှၤပာ်ဃုာ်ပာ်ဂီၢ်တဂၤလီၤ.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516897F9" w14:textId="77777777" w:rsidR="00981B48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တခါအံၤအမၤတၢ်ဧါခီဖျိမ့ၢ်ပှၤဟ့ၣ်လီၤတၢ်မၤစၢၤတဖၣ်ဟ့ၣ်တၢ်မၤစၢၤလၢအလူၤပိာ်မၤထွဲတၢ်ဘျၢသ့ၣ်တဖၣ်အံၤပှဲၤဂ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3CEA2678" w14:textId="77777777" w:rsidR="00766698" w:rsidRPr="00EB3B0A" w:rsidRDefault="00CB02DA" w:rsidP="000B6127">
      <w:pPr>
        <w:pStyle w:val="Heading3"/>
        <w:wordWrap w:val="0"/>
        <w:spacing w:before="360" w:after="120" w:line="240" w:lineRule="auto"/>
      </w:pPr>
      <w:r w:rsidRPr="00EB3B0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5344" behindDoc="1" locked="0" layoutInCell="1" allowOverlap="1" wp14:anchorId="4F287947" wp14:editId="036BB985">
                <wp:simplePos x="0" y="0"/>
                <wp:positionH relativeFrom="margin">
                  <wp:posOffset>18415</wp:posOffset>
                </wp:positionH>
                <wp:positionV relativeFrom="paragraph">
                  <wp:posOffset>263096</wp:posOffset>
                </wp:positionV>
                <wp:extent cx="5786755" cy="241300"/>
                <wp:effectExtent l="19050" t="19050" r="23495" b="25400"/>
                <wp:wrapNone/>
                <wp:docPr id="938337676" name="Group 9383376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864361492" name="Straight Connector 186436149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43840095" name="Oval 84384009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B5BFEB" id="Group 938337676" o:spid="_x0000_s1026" alt="&quot;&quot;" style="position:absolute;margin-left:1.45pt;margin-top:20.7pt;width:455.65pt;height:19pt;z-index:-25161113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">
                <v:line id="Straight Connector 186436149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" strokecolor="#65276f [3044]" strokeweight="3pt">
                  <v:stroke endcap="round"/>
                </v:line>
                <v:oval id="Oval 84384009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" fillcolor="#ffcc04" strokecolor="#6b2976" strokeweight="3pt"/>
                <w10:wrap anchorx="margin"/>
              </v:group>
            </w:pict>
          </mc:Fallback>
        </mc:AlternateContent>
      </w:r>
      <w:r w:rsidRPr="00EB3B0A">
        <w:rPr>
          <w:rFonts w:ascii="Myanmar Text" w:eastAsia="Zawgyi-One" w:hAnsi="Myanmar Text" w:cs="Myanmar Text"/>
        </w:rPr>
        <w:t>တၢ်ဖံးတၢ်မၤ</w:t>
      </w:r>
      <w:r w:rsidRPr="00EB3B0A">
        <w:rPr>
          <w:rFonts w:eastAsia="Zawgyi-One" w:cs="Zawgyi-One"/>
        </w:rPr>
        <w:t xml:space="preserve"> </w:t>
      </w:r>
      <w:r w:rsidRPr="00EB3B0A">
        <w:rPr>
          <w:rFonts w:ascii="Myanmar Text" w:eastAsia="Zawgyi-One" w:hAnsi="Myanmar Text" w:cs="Myanmar Text"/>
        </w:rPr>
        <w:t>၂၂</w:t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86"/>
      </w:tblGrid>
      <w:tr w:rsidR="00A71A83" w:rsidRPr="00EB3B0A" w14:paraId="60B5B717" w14:textId="77777777" w:rsidTr="00F24B2B">
        <w:trPr>
          <w:trHeight w:val="3628"/>
        </w:trPr>
        <w:tc>
          <w:tcPr>
            <w:tcW w:w="2552" w:type="dxa"/>
            <w:vAlign w:val="center"/>
          </w:tcPr>
          <w:p w14:paraId="7DD292A5" w14:textId="77777777" w:rsidR="00766698" w:rsidRPr="00EB3B0A" w:rsidRDefault="00CB02DA" w:rsidP="000B6127">
            <w:pPr>
              <w:pStyle w:val="Image"/>
              <w:wordWrap w:val="0"/>
              <w:spacing w:before="720" w:line="240" w:lineRule="auto"/>
            </w:pPr>
            <w:r w:rsidRPr="00EB3B0A">
              <w:rPr>
                <w:noProof/>
              </w:rPr>
              <w:drawing>
                <wp:inline distT="0" distB="0" distL="0" distR="0" wp14:anchorId="41BB9B78" wp14:editId="5548130C">
                  <wp:extent cx="1483360" cy="1483360"/>
                  <wp:effectExtent l="0" t="0" r="2540" b="2540"/>
                  <wp:docPr id="1288388905" name="Picture 80" descr="ပှၤမၤတၢ်ဖိ ၃ ဂၤဒီး၀ဲၤဒၢးတၢ်သူၣ်ထီၣ်တဖျၢၣ်လၢတၢ်တြီဃာ်တခါအလီၢ်ခံ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8388905" name="Picture 80" descr="ပှၤမၤတၢ်ဖိ ၃ ဂၤဒီး၀ဲၤဒၢးတၢ်သူၣ်ထီၣ်တဖျၢၣ်လၢတၢ်တြီဃာ်တခါအလီၢ်ခံလီၤ.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1250C7F8" w14:textId="77777777" w:rsidR="00766698" w:rsidRPr="00EB3B0A" w:rsidRDefault="00CB02DA" w:rsidP="000B6127">
            <w:pPr>
              <w:wordWrap w:val="0"/>
              <w:spacing w:before="72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ပကကွၢ်၀ဲဒၣ်တၢ်နိးတၢ်ဘျးလၢတၢ်ကရၢကရိတနီၤလၢအဆီၣ်ထွဲ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အပှၤလၢအအိၣ်ဒီးသးနီၢ်ခိက့ၢ်ဂီၤတလၢတပှဲၤတဆူၣ်တချ့တဖၣ်ဘၣ်ကွၢ်ဆၢၣ်မဲာ်၀ဲဒၣ်န့ၣ်လီၤ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40142AAB" w14:textId="77777777" w:rsidR="00766698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ပကမၤသကိးတၢ်ဒီးပဒိၣ်တၢ်ကရၢကရိလၢအဂၤတဖၣ်လၢတၢ်ကသုးကွံာ်တၢ်နိးတၢ်ဘျးသ့ၣ်တဖၣ်အံၤန့ၣ်လီၤ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51F3BA39" w14:textId="77777777" w:rsidTr="00F24B2B">
        <w:trPr>
          <w:gridAfter w:val="1"/>
          <w:wAfter w:w="86" w:type="dxa"/>
          <w:trHeight w:val="3628"/>
        </w:trPr>
        <w:tc>
          <w:tcPr>
            <w:tcW w:w="2552" w:type="dxa"/>
            <w:vAlign w:val="center"/>
          </w:tcPr>
          <w:p w14:paraId="363DC672" w14:textId="77777777" w:rsidR="00981B48" w:rsidRPr="00EB3B0A" w:rsidRDefault="00CB02DA" w:rsidP="000B6127">
            <w:pPr>
              <w:pStyle w:val="Image"/>
              <w:wordWrap w:val="0"/>
              <w:spacing w:before="360" w:line="240" w:lineRule="auto"/>
            </w:pPr>
            <w:r w:rsidRPr="00EB3B0A">
              <w:rPr>
                <w:noProof/>
              </w:rPr>
              <w:drawing>
                <wp:inline distT="0" distB="0" distL="0" distR="0" wp14:anchorId="490FA600" wp14:editId="78602464">
                  <wp:extent cx="1483360" cy="1483360"/>
                  <wp:effectExtent l="0" t="0" r="2540" b="2540"/>
                  <wp:docPr id="888793777" name="Picture 14" descr="NDIS ပှၤမၤတၢ်ဖိတဂၤဆီၣ်ထွဲပှၤပာ်ဃုာ်ပာ်ဂီၢ်တဂၤဒီးပျၢ်တဘိယူာ်ထီၣ်အသးဆူထး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793777" name="Picture 14" descr="NDIS ပှၤမၤတၢ်ဖိတဂၤဆီၣ်ထွဲပှၤပာ်ဃုာ်ပာ်ဂီၢ်တဂၤဒီးပျၢ်တဘိယူာ်ထီၣ်အသးဆူထးလီၤ.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AF2DC20" w14:textId="77777777" w:rsidR="00981B48" w:rsidRPr="00EB3B0A" w:rsidRDefault="00CB02DA" w:rsidP="000B6127">
            <w:pPr>
              <w:wordWrap w:val="0"/>
              <w:spacing w:before="36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ပကမၤလီၤတံၢ်တၢ်ကရၢကရိတဖၣ်လၢအဆီၣ်ထွဲ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အပှၤလၢအအိၣ်ဒီးသးနီၢ်ခိက့ၢ်ဂီၤတလၢတပှဲၤတဆူၣ်တချ့ကသ့ဟ့ၣ်လီၤအါထီၣ်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အတၢ်မၤစၢၤတဖၣ်န့ၣ်လီၤ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2319E31F" w14:textId="77777777" w:rsidTr="00F24B2B">
        <w:trPr>
          <w:gridAfter w:val="1"/>
          <w:wAfter w:w="86" w:type="dxa"/>
          <w:trHeight w:val="3628"/>
        </w:trPr>
        <w:tc>
          <w:tcPr>
            <w:tcW w:w="2552" w:type="dxa"/>
            <w:vAlign w:val="center"/>
          </w:tcPr>
          <w:p w14:paraId="0E3C0DA1" w14:textId="77777777" w:rsidR="00CE08D6" w:rsidRPr="00EB3B0A" w:rsidRDefault="00CB02DA" w:rsidP="000B6127">
            <w:pPr>
              <w:wordWrap w:val="0"/>
              <w:spacing w:line="240" w:lineRule="auto"/>
              <w:jc w:val="center"/>
            </w:pPr>
            <w:r w:rsidRPr="00EB3B0A">
              <w:rPr>
                <w:noProof/>
              </w:rPr>
              <w:drawing>
                <wp:inline distT="0" distB="0" distL="0" distR="0" wp14:anchorId="1B60FABB" wp14:editId="727F88B6">
                  <wp:extent cx="1483360" cy="1483360"/>
                  <wp:effectExtent l="0" t="0" r="2540" b="2540"/>
                  <wp:docPr id="1881083683" name="Picture 81" descr="ပှၤမၤတၢ်ဖိ ၃ ဂၤအိၣ်လၢတၢ်တြီဃာ်တခါအလီၢ်ခံဒီးပျၢ်တဘိနဲၣ်ဆူတၢ်ဖီလာ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1083683" name="Picture 81" descr="ပှၤမၤတၢ်ဖိ ၃ ဂၤအိၣ်လၢတၢ်တြီဃာ်တခါအလီၢ်ခံဒီးပျၢ်တဘိနဲၣ်ဆူတၢ်ဖီလာ်လီၤ.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0E382B3" w14:textId="77777777" w:rsidR="00CE08D6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တခါအံၤအမၤတၢ်ဧါခီဖျိတၢ်ကရၢကရိတဖၣ်လၢအလဲၤခီဖျိဘၣ်တၢ်နိးတၢ်ဘျးတဖၣ်အိၣ်ဆံးအါ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332AEACA" w14:textId="77777777" w:rsidR="0039501C" w:rsidRPr="00EB3B0A" w:rsidRDefault="00CB02DA" w:rsidP="000B6127">
      <w:pPr>
        <w:wordWrap w:val="0"/>
        <w:spacing w:before="0" w:after="0" w:line="240" w:lineRule="auto"/>
        <w:rPr>
          <w:rFonts w:cs="Times New Roman"/>
          <w:b/>
          <w:bCs/>
          <w:sz w:val="32"/>
          <w:szCs w:val="26"/>
        </w:rPr>
      </w:pPr>
      <w:r w:rsidRPr="00EB3B0A">
        <w:br w:type="page"/>
      </w:r>
    </w:p>
    <w:p w14:paraId="107E08A6" w14:textId="77777777" w:rsidR="00766698" w:rsidRPr="00EB3B0A" w:rsidRDefault="00CB02DA" w:rsidP="000B6127">
      <w:pPr>
        <w:pStyle w:val="Heading3"/>
        <w:wordWrap w:val="0"/>
        <w:spacing w:before="360" w:after="120" w:line="240" w:lineRule="auto"/>
      </w:pPr>
      <w:r w:rsidRPr="00EB3B0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7392" behindDoc="1" locked="0" layoutInCell="1" allowOverlap="1" wp14:anchorId="21AC9179" wp14:editId="54F780A6">
                <wp:simplePos x="0" y="0"/>
                <wp:positionH relativeFrom="margin">
                  <wp:posOffset>19050</wp:posOffset>
                </wp:positionH>
                <wp:positionV relativeFrom="paragraph">
                  <wp:posOffset>245316</wp:posOffset>
                </wp:positionV>
                <wp:extent cx="5786755" cy="241300"/>
                <wp:effectExtent l="19050" t="19050" r="23495" b="25400"/>
                <wp:wrapNone/>
                <wp:docPr id="359315507" name="Group 35931550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2103855474" name="Straight Connector 210385547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41901217" name="Oval 124190121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0EBA31" id="Group 359315507" o:spid="_x0000_s1026" alt="&quot;&quot;" style="position:absolute;margin-left:1.5pt;margin-top:19.3pt;width:455.65pt;height:19pt;z-index:-25160908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">
                <v:line id="Straight Connector 210385547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" strokecolor="#65276f [3044]" strokeweight="3pt">
                  <v:stroke endcap="round"/>
                </v:line>
                <v:oval id="Oval 124190121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" fillcolor="#ffcc04" strokecolor="#6b2976" strokeweight="3pt"/>
                <w10:wrap anchorx="margin"/>
              </v:group>
            </w:pict>
          </mc:Fallback>
        </mc:AlternateContent>
      </w:r>
      <w:r w:rsidRPr="00EB3B0A">
        <w:rPr>
          <w:rFonts w:ascii="Myanmar Text" w:eastAsia="Zawgyi-One" w:hAnsi="Myanmar Text" w:cs="Myanmar Text"/>
        </w:rPr>
        <w:t>တၢ်ဖံးတၢ်မၤ</w:t>
      </w:r>
      <w:r w:rsidRPr="00EB3B0A">
        <w:rPr>
          <w:rFonts w:eastAsia="Zawgyi-One" w:cs="Zawgyi-One"/>
        </w:rPr>
        <w:t xml:space="preserve"> </w:t>
      </w:r>
      <w:r w:rsidRPr="00EB3B0A">
        <w:rPr>
          <w:rFonts w:ascii="Myanmar Text" w:eastAsia="Zawgyi-One" w:hAnsi="Myanmar Text" w:cs="Myanmar Text"/>
        </w:rPr>
        <w:t>၂၃</w:t>
      </w:r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A71A83" w:rsidRPr="00EB3B0A" w14:paraId="06CCA736" w14:textId="77777777" w:rsidTr="00225597">
        <w:tc>
          <w:tcPr>
            <w:tcW w:w="2551" w:type="dxa"/>
            <w:vAlign w:val="center"/>
          </w:tcPr>
          <w:p w14:paraId="4E1E83CC" w14:textId="77777777" w:rsidR="00766698" w:rsidRPr="00EB3B0A" w:rsidRDefault="00766698" w:rsidP="000B6127">
            <w:pPr>
              <w:pStyle w:val="Image"/>
              <w:wordWrap w:val="0"/>
              <w:spacing w:after="0" w:line="240" w:lineRule="auto"/>
            </w:pPr>
          </w:p>
        </w:tc>
        <w:tc>
          <w:tcPr>
            <w:tcW w:w="6633" w:type="dxa"/>
            <w:vAlign w:val="center"/>
          </w:tcPr>
          <w:p w14:paraId="03B30B7F" w14:textId="77777777" w:rsidR="00766698" w:rsidRPr="00EB3B0A" w:rsidRDefault="00CB02DA" w:rsidP="000B6127">
            <w:pPr>
              <w:wordWrap w:val="0"/>
              <w:spacing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ပကမၤသကိးတၢ်ဒီးပဒိၣ်အတၢ်ကရၢကရိလၢအဂၤတဖၣ်လၢတၢ်ကမၤလီၤတံၢ်ပှၤကတိၤကျိးထံတၢ်အါဂၤနၢ်ပၢၢ်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3F29644D" w14:textId="77777777" w:rsidTr="00225597">
        <w:tc>
          <w:tcPr>
            <w:tcW w:w="2551" w:type="dxa"/>
            <w:vAlign w:val="center"/>
          </w:tcPr>
          <w:p w14:paraId="74376C33" w14:textId="77777777" w:rsidR="00AD3E02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146A7518" wp14:editId="531AE911">
                  <wp:extent cx="1440000" cy="1440000"/>
                  <wp:effectExtent l="0" t="0" r="8255" b="8255"/>
                  <wp:docPr id="1062528603" name="Picture 82" descr="ပှၤတဂၤဖီၣ်ဃာ် NDIS အလံာ်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528603" name="Picture 82" descr="ပှၤတဂၤဖီၣ်ဃာ် NDIS အလံာ်တဘ့ၣ်လီၤ.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D3ED977" w14:textId="77777777" w:rsidR="00AD3E02" w:rsidRPr="00EB3B0A" w:rsidRDefault="00CB02DA" w:rsidP="000B6127">
            <w:pPr>
              <w:pStyle w:val="ListParagraph"/>
              <w:numPr>
                <w:ilvl w:val="0"/>
                <w:numId w:val="19"/>
              </w:numPr>
              <w:wordWrap w:val="0"/>
              <w:spacing w:before="0" w:after="0" w:line="240" w:lineRule="auto"/>
            </w:pPr>
            <w:r w:rsidRPr="00EB3B0A">
              <w:rPr>
                <w:rFonts w:eastAsia="Zawgyi-One" w:cs="Zawgyi-One"/>
              </w:rPr>
              <w:t>NDIS</w:t>
            </w:r>
          </w:p>
        </w:tc>
      </w:tr>
      <w:tr w:rsidR="00A71A83" w:rsidRPr="00EB3B0A" w14:paraId="3D9C09FB" w14:textId="77777777" w:rsidTr="00225597">
        <w:tc>
          <w:tcPr>
            <w:tcW w:w="2551" w:type="dxa"/>
            <w:vAlign w:val="center"/>
          </w:tcPr>
          <w:p w14:paraId="31F9AF0C" w14:textId="77777777" w:rsidR="00AD3E02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3712" behindDoc="0" locked="0" layoutInCell="1" allowOverlap="1" wp14:anchorId="4A6C18BA" wp14:editId="7AFCBB27">
                      <wp:simplePos x="0" y="0"/>
                      <wp:positionH relativeFrom="column">
                        <wp:posOffset>266700</wp:posOffset>
                      </wp:positionH>
                      <wp:positionV relativeFrom="paragraph">
                        <wp:posOffset>255270</wp:posOffset>
                      </wp:positionV>
                      <wp:extent cx="892175" cy="234315"/>
                      <wp:effectExtent l="0" t="0" r="3175" b="13335"/>
                      <wp:wrapNone/>
                      <wp:docPr id="35824927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43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77CBCB3" w14:textId="77777777" w:rsidR="00CB02DA" w:rsidRPr="00B00F33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B00F33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ခွဲးယာ်တဖၣ်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6C18BA" id="_x0000_s1043" type="#_x0000_t202" style="position:absolute;left:0;text-align:left;margin-left:21pt;margin-top:20.1pt;width:70.25pt;height:18.45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" filled="f" stroked="f">
                      <v:textbox inset="0,0,0,0">
                        <w:txbxContent>
                          <w:p w14:paraId="377CBCB3" w14:textId="77777777" w:rsidR="00CB02DA" w:rsidRPr="00B00F33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B00F33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2"/>
                                <w:szCs w:val="22"/>
                              </w:rPr>
                              <w:t>ခွဲးယာ်တဖၣ်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D3E02" w:rsidRPr="00EB3B0A">
              <w:rPr>
                <w:noProof/>
              </w:rPr>
              <w:drawing>
                <wp:inline distT="0" distB="0" distL="0" distR="0" wp14:anchorId="291CD902" wp14:editId="52BDE7C9">
                  <wp:extent cx="1440000" cy="1440000"/>
                  <wp:effectExtent l="0" t="0" r="8255" b="8255"/>
                  <wp:docPr id="1028388742" name="Picture 83" descr="လံာ်တဘ့ၣ်န့ၣ်စံး၀ဲဒၣ်&quot;ခွဲးယာ်တဖၣ်&quot;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388742" name="Picture 83" descr="လံာ်တဘ့ၣ်န့ၣ်စံး၀ဲဒၣ်&quot;ခွဲးယာ်တဖၣ်&quot;လီၤ.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2BD275D" w14:textId="77777777" w:rsidR="00AD3E02" w:rsidRPr="00EB3B0A" w:rsidRDefault="00CB02DA" w:rsidP="000B6127">
            <w:pPr>
              <w:pStyle w:val="ListParagraph"/>
              <w:numPr>
                <w:ilvl w:val="0"/>
                <w:numId w:val="70"/>
              </w:numPr>
              <w:wordWrap w:val="0"/>
              <w:spacing w:before="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ပှၤအိၣ်ဒီးသးနီၢ်ခိက့ၢ်ဂီၤတလၢတပှဲၤတဆူၣ်တချ့အခွဲးအယာ်တဖၣ်န့ၣ်လီၤ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2D2B4C84" w14:textId="77777777" w:rsidTr="00225597">
        <w:tc>
          <w:tcPr>
            <w:tcW w:w="2551" w:type="dxa"/>
            <w:vAlign w:val="center"/>
          </w:tcPr>
          <w:p w14:paraId="2637AAF1" w14:textId="77777777" w:rsidR="00D64264" w:rsidRPr="00EB3B0A" w:rsidRDefault="00CB02DA" w:rsidP="000B6127">
            <w:pPr>
              <w:pStyle w:val="Image"/>
              <w:wordWrap w:val="0"/>
              <w:spacing w:before="36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5A71DD7D" wp14:editId="5D4AEB96">
                  <wp:extent cx="1440000" cy="1440000"/>
                  <wp:effectExtent l="0" t="0" r="8255" b="8255"/>
                  <wp:docPr id="1833459512" name="Picture 15" descr="ပှၤပာ်ဃုာ်ပာ်ဂီၢ် ၂ ဂၤဒီးပှၤကတိၤကျိးထံတၢ်တဂၤတဲသကိးတၢ်လၢတၢ်ကတိၤအပနီၣ်လၢအဒုးနဲၣ်ကျိာ်လၢအတမ့ၢ်အဲကလံးတခါအဖီလာ်လီၤ. လၢအကပၤမ့ၢ်ပျၢ်တဘိနဲၣ်ဃီၤအသးဆူထး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3459512" name="Picture 15" descr="ပှၤပာ်ဃုာ်ပာ်ဂီၢ် ၂ ဂၤဒီးပှၤကတိၤကျိးထံတၢ်တဂၤတဲသကိးတၢ်လၢတၢ်ကတိၤအပနီၣ်လၢအဒုးနဲၣ်ကျိာ်လၢအတမ့ၢ်အဲကလံးတခါအဖီလာ်လီၤ. လၢအကပၤမ့ၢ်ပျၢ်တဘိနဲၣ်ဃီၤအသးဆူထးလီၤ.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0A5A157" w14:textId="77777777" w:rsidR="00D64264" w:rsidRPr="00EB3B0A" w:rsidRDefault="00CB02DA" w:rsidP="000B6127">
            <w:pPr>
              <w:wordWrap w:val="0"/>
              <w:spacing w:before="36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ပကမၤလီၤတံၢ်လၢပှၤကတိၤကျိးထံတၢ်လၢအဆီၣ်ထွဲ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ပှၤပာ်ဃုာ်ပာ်ဂီၢ်တဖၣ်သ့တဖၣ်အနီၢ်ဂံၢ်အါထီၣ်န့ၣ်လီၤ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0409D7F8" w14:textId="77777777" w:rsidTr="00225597">
        <w:tc>
          <w:tcPr>
            <w:tcW w:w="2551" w:type="dxa"/>
            <w:vAlign w:val="center"/>
          </w:tcPr>
          <w:p w14:paraId="7123297C" w14:textId="77777777" w:rsidR="00D64264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1E3CB7E7" wp14:editId="1A67EDAA">
                  <wp:extent cx="1440000" cy="1440000"/>
                  <wp:effectExtent l="0" t="0" r="8255" b="8255"/>
                  <wp:docPr id="395913801" name="Picture 16" descr="လံာ်တဘ့ၣ်ဒုးနဲၣ်၀ဲဒၣ်တၢ်တိၤနီၣ်တခါလၢအအိၣ်လၢတၢ်ကတိၤအပနီၣ်တခါအပူ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913801" name="Picture 16" descr="လံာ်တဘ့ၣ်ဒုးနဲၣ်၀ဲဒၣ်တၢ်တိၤနီၣ်တခါလၢအအိၣ်လၢတၢ်ကတိၤအပနီၣ်တခါအပူၤလီၤ.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CFB6976" w14:textId="77777777" w:rsidR="00D64264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ပကသမံသမိးစ့ၢ်ကီးတၢ်ရဲၣ်တၢ်ကျဲၤလၢအဆီၣ်ထွဲပှၤကတိၤကျိးထံတၢ်တဖၣ်အိၣ်ဆံးအါလဲၣ်န့ၣ်လီၤ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54A92463" w14:textId="77777777" w:rsidTr="00225597">
        <w:tc>
          <w:tcPr>
            <w:tcW w:w="2551" w:type="dxa"/>
            <w:vAlign w:val="center"/>
          </w:tcPr>
          <w:p w14:paraId="08AF0191" w14:textId="77777777" w:rsidR="00445656" w:rsidRPr="00EB3B0A" w:rsidRDefault="00CB02DA" w:rsidP="000B6127">
            <w:pPr>
              <w:pStyle w:val="Image"/>
              <w:wordWrap w:val="0"/>
              <w:spacing w:before="0" w:after="120" w:line="240" w:lineRule="auto"/>
            </w:pPr>
            <w:r w:rsidRPr="00EB3B0A">
              <w:rPr>
                <w:noProof/>
              </w:rPr>
              <w:drawing>
                <wp:inline distT="0" distB="0" distL="0" distR="0" wp14:anchorId="201556F2" wp14:editId="6DB540A0">
                  <wp:extent cx="1404000" cy="1404000"/>
                  <wp:effectExtent l="0" t="0" r="5715" b="5715"/>
                  <wp:docPr id="23462965" name="Picture 17" descr="ပှၤကတိၤကျိးထံတၢ် ၃ ဂၤနဲၣ်လိာ်အသးတဂၤဒီးတဂၤဒီးယူာ်ထီၣ်သကိးအ၀ဲသ့ၣ်အစု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62965" name="Picture 17" descr="ပှၤကတိၤကျိးထံတၢ် ၃ ဂၤနဲၣ်လိာ်အသးတဂၤဒီးတဂၤဒီးယူာ်ထီၣ်သကိးအ၀ဲသ့ၣ်အစုလီၤ.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CDBBB31" w14:textId="77777777" w:rsidR="00445656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ပကသမံသမိးမ့ၢ်တၢ်ဖံးတၢ်မၤတခါအံၤအမၤတၢ်ဧါခီဖျိပှၤကတိၤကျိးထံတၢ်တဖၣ်အိၣ်၀ဲဒၣ်လၢတၢ်ကဆီၣ်ထွဲ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အပှၤပၣ်ဃုာ်ပၣ်ဂီၢ်တဖၣ်လၢအအိၣ်ဒီး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ပှဲၤဂၤလဲၣ်န့ၣ်လီၤ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77E5BEC8" w14:textId="77777777" w:rsidR="00B676E1" w:rsidRPr="00EB3B0A" w:rsidRDefault="00CB02DA" w:rsidP="000B6127">
      <w:pPr>
        <w:pStyle w:val="Heading2"/>
        <w:wordWrap w:val="0"/>
        <w:spacing w:line="240" w:lineRule="auto"/>
        <w:rPr>
          <w:color w:val="000000" w:themeColor="text1"/>
        </w:rPr>
      </w:pPr>
      <w:r w:rsidRPr="00EB3B0A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09440" behindDoc="1" locked="0" layoutInCell="1" allowOverlap="1" wp14:anchorId="5D7D3B9A" wp14:editId="525C1DC8">
                <wp:simplePos x="0" y="0"/>
                <wp:positionH relativeFrom="page">
                  <wp:posOffset>570230</wp:posOffset>
                </wp:positionH>
                <wp:positionV relativeFrom="paragraph">
                  <wp:posOffset>-184579</wp:posOffset>
                </wp:positionV>
                <wp:extent cx="6422400" cy="691200"/>
                <wp:effectExtent l="19050" t="19050" r="16510" b="13970"/>
                <wp:wrapNone/>
                <wp:docPr id="565464728" name="Rectangle: Rounded Corners 5654647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06A8B5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60C76F" id="Rectangle: Rounded Corners 565464728" o:spid="_x0000_s1026" alt="&quot;&quot;" style="position:absolute;margin-left:44.9pt;margin-top:-14.55pt;width:505.7pt;height:54.45pt;z-index:-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" fillcolor="#06a8b5" strokecolor="#6b2976" strokeweight="3pt">
                <w10:wrap anchorx="page"/>
              </v:roundrect>
            </w:pict>
          </mc:Fallback>
        </mc:AlternateContent>
      </w:r>
      <w:bookmarkStart w:id="105" w:name="_Toc256000006"/>
      <w:r w:rsidRPr="00EB3B0A">
        <w:rPr>
          <w:rFonts w:ascii="Myanmar Text" w:eastAsia="Zawgyi-One" w:hAnsi="Myanmar Text" w:cs="Myanmar Text"/>
          <w:color w:val="000000" w:themeColor="text1"/>
        </w:rPr>
        <w:t>၅</w:t>
      </w:r>
      <w:r w:rsidRPr="00EB3B0A">
        <w:rPr>
          <w:rFonts w:eastAsia="Zawgyi-One" w:cs="Zawgyi-One"/>
          <w:color w:val="000000" w:themeColor="text1"/>
        </w:rPr>
        <w:t xml:space="preserve">. </w:t>
      </w:r>
      <w:r w:rsidRPr="00EB3B0A">
        <w:rPr>
          <w:rFonts w:ascii="Myanmar Text" w:eastAsia="Zawgyi-One" w:hAnsi="Myanmar Text" w:cs="Myanmar Text"/>
          <w:color w:val="000000" w:themeColor="text1"/>
        </w:rPr>
        <w:t>တၢ်ဂ့ၢ်ထၢဖှိၣ်ဘၣ်ဃး</w:t>
      </w:r>
      <w:r w:rsidRPr="00EB3B0A">
        <w:rPr>
          <w:rFonts w:eastAsia="Zawgyi-One" w:cs="Zawgyi-One"/>
          <w:color w:val="000000" w:themeColor="text1"/>
        </w:rPr>
        <w:t xml:space="preserve"> CALD </w:t>
      </w:r>
      <w:r w:rsidRPr="00EB3B0A">
        <w:rPr>
          <w:rFonts w:ascii="Myanmar Text" w:eastAsia="Zawgyi-One" w:hAnsi="Myanmar Text" w:cs="Myanmar Text"/>
          <w:color w:val="000000" w:themeColor="text1"/>
        </w:rPr>
        <w:t>အပှၤနုၥ်ပၣ်ဃုၥ်တဖၣ်</w:t>
      </w:r>
      <w:bookmarkEnd w:id="105"/>
    </w:p>
    <w:p w14:paraId="43D4F02C" w14:textId="77777777" w:rsidR="008104A9" w:rsidRPr="00EB3B0A" w:rsidRDefault="00CB02DA" w:rsidP="000B6127">
      <w:pPr>
        <w:pStyle w:val="Heading3"/>
        <w:wordWrap w:val="0"/>
        <w:spacing w:before="480" w:after="120" w:line="240" w:lineRule="auto"/>
      </w:pPr>
      <w:r w:rsidRPr="00EB3B0A">
        <w:rPr>
          <w:noProof/>
        </w:rPr>
        <mc:AlternateContent>
          <mc:Choice Requires="wpg">
            <w:drawing>
              <wp:anchor distT="0" distB="0" distL="114300" distR="114300" simplePos="0" relativeHeight="251711488" behindDoc="1" locked="0" layoutInCell="1" allowOverlap="1" wp14:anchorId="2C9064F8" wp14:editId="2861EFB8">
                <wp:simplePos x="0" y="0"/>
                <wp:positionH relativeFrom="margin">
                  <wp:posOffset>19050</wp:posOffset>
                </wp:positionH>
                <wp:positionV relativeFrom="paragraph">
                  <wp:posOffset>569801</wp:posOffset>
                </wp:positionV>
                <wp:extent cx="5785200" cy="241200"/>
                <wp:effectExtent l="19050" t="19050" r="25400" b="26035"/>
                <wp:wrapNone/>
                <wp:docPr id="136" name="Group 1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37" name="Straight Connector 13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Oval 138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952018" id="Group 136" o:spid="_x0000_s1026" alt="&quot;&quot;" style="position:absolute;margin-left:1.5pt;margin-top:44.85pt;width:455.55pt;height:19pt;z-index:-25160499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">
                <v:line id="Straight Connector 13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" strokecolor="#65276f [3044]" strokeweight="3pt">
                  <v:stroke endcap="round"/>
                </v:line>
                <v:oval id="Oval 138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" fillcolor="#06a8b5" strokecolor="#6b2976" strokeweight="3pt"/>
                <w10:wrap anchorx="margin"/>
              </v:group>
            </w:pict>
          </mc:Fallback>
        </mc:AlternateContent>
      </w:r>
      <w:r w:rsidR="00766698" w:rsidRPr="00EB3B0A">
        <w:rPr>
          <w:rFonts w:ascii="Myanmar Text" w:eastAsia="Zawgyi-One" w:hAnsi="Myanmar Text" w:cs="Myanmar Text"/>
        </w:rPr>
        <w:t>တၢ်ဖံးတၢ်မၤ</w:t>
      </w:r>
      <w:r w:rsidR="00766698" w:rsidRPr="00EB3B0A">
        <w:rPr>
          <w:rFonts w:eastAsia="Zawgyi-One" w:cs="Zawgyi-One"/>
        </w:rPr>
        <w:t xml:space="preserve"> </w:t>
      </w:r>
      <w:r w:rsidR="00766698" w:rsidRPr="00EB3B0A">
        <w:rPr>
          <w:rFonts w:ascii="Myanmar Text" w:eastAsia="Zawgyi-One" w:hAnsi="Myanmar Text" w:cs="Myanmar Text"/>
        </w:rPr>
        <w:t>၂၄</w:t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  <w:gridCol w:w="87"/>
      </w:tblGrid>
      <w:tr w:rsidR="00A71A83" w:rsidRPr="00EB3B0A" w14:paraId="579F180B" w14:textId="77777777" w:rsidTr="00B00F33">
        <w:trPr>
          <w:gridAfter w:val="1"/>
          <w:wAfter w:w="87" w:type="dxa"/>
        </w:trPr>
        <w:tc>
          <w:tcPr>
            <w:tcW w:w="2552" w:type="dxa"/>
            <w:vAlign w:val="center"/>
          </w:tcPr>
          <w:p w14:paraId="5B0EA904" w14:textId="77777777" w:rsidR="00766698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1B37068D" wp14:editId="2903162E">
                  <wp:extent cx="1440000" cy="1440000"/>
                  <wp:effectExtent l="0" t="0" r="8255" b="8255"/>
                  <wp:docPr id="1692890758" name="Picture 1692890758" descr="ပှၤ ၃ ဂၤအိၣ်လၢတၢ်ကတိၤအဖျၢၣ် 'CALD' အဖီလာ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90758" name="Picture 1692890758" descr="ပှၤ ၃ ဂၤအိၣ်လၢတၢ်ကတိၤအဖျၢၣ် 'CALD' အဖီလာ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C76E0E8" w14:textId="77777777" w:rsidR="007374DE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ပကမၤသကိးတၢ်ဒီးပှၤအဂၤလၢတၢ်ကအၢၣ်လီၤတူၢ်လိာ်သကိးမ့ၢ်တၢ်ကဘၣ်ရှဲပၠးတၢ်လၢ</w:t>
            </w:r>
            <w:r w:rsidRPr="00EB3B0A">
              <w:rPr>
                <w:rFonts w:eastAsia="Zawgyi-One" w:cs="Zawgyi-One"/>
              </w:rPr>
              <w:t xml:space="preserve"> ‘CALD’ </w:t>
            </w:r>
            <w:r w:rsidRPr="00EB3B0A">
              <w:rPr>
                <w:rFonts w:ascii="Myanmar Text" w:eastAsia="Zawgyi-One" w:hAnsi="Myanmar Text" w:cs="Myanmar Text"/>
              </w:rPr>
              <w:t>အခီပညီမ့ၢ်တၢ်မနုၤလဲၣ်န့ၣ်လီၤ</w:t>
            </w:r>
            <w:r w:rsidRPr="00EB3B0A">
              <w:rPr>
                <w:rFonts w:eastAsia="Zawgyi-One" w:cs="Zawgyi-One"/>
              </w:rPr>
              <w:t xml:space="preserve">. </w:t>
            </w:r>
          </w:p>
        </w:tc>
      </w:tr>
      <w:tr w:rsidR="00A71A83" w:rsidRPr="00EB3B0A" w14:paraId="1F81D05D" w14:textId="77777777" w:rsidTr="00B00F33">
        <w:trPr>
          <w:gridAfter w:val="1"/>
          <w:wAfter w:w="87" w:type="dxa"/>
        </w:trPr>
        <w:tc>
          <w:tcPr>
            <w:tcW w:w="2552" w:type="dxa"/>
            <w:vAlign w:val="center"/>
          </w:tcPr>
          <w:p w14:paraId="0D6A5031" w14:textId="77777777" w:rsidR="00766698" w:rsidRPr="00EB3B0A" w:rsidRDefault="00766698" w:rsidP="000B6127">
            <w:pPr>
              <w:pStyle w:val="Image"/>
              <w:wordWrap w:val="0"/>
              <w:spacing w:before="360" w:after="0" w:line="240" w:lineRule="auto"/>
            </w:pPr>
          </w:p>
        </w:tc>
        <w:tc>
          <w:tcPr>
            <w:tcW w:w="6575" w:type="dxa"/>
            <w:vAlign w:val="center"/>
          </w:tcPr>
          <w:p w14:paraId="42931462" w14:textId="77777777" w:rsidR="00766698" w:rsidRPr="00EB3B0A" w:rsidRDefault="00CB02DA" w:rsidP="000B6127">
            <w:pPr>
              <w:wordWrap w:val="0"/>
              <w:spacing w:before="36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ပကမၤကိးဃုာ်တၢ်ဒီး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7CF9BEB6" w14:textId="77777777" w:rsidTr="00B00F33">
        <w:trPr>
          <w:gridAfter w:val="1"/>
          <w:wAfter w:w="87" w:type="dxa"/>
        </w:trPr>
        <w:tc>
          <w:tcPr>
            <w:tcW w:w="2552" w:type="dxa"/>
            <w:vAlign w:val="center"/>
          </w:tcPr>
          <w:p w14:paraId="522354AE" w14:textId="77777777" w:rsidR="00D0585A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7676BD12" wp14:editId="44405DFD">
                  <wp:extent cx="1483360" cy="1483360"/>
                  <wp:effectExtent l="0" t="0" r="2540" b="2540"/>
                  <wp:docPr id="1520896156" name="Picture 1" descr="CALD အပှၤတဖု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896156" name="Picture 1" descr="CALD အပှၤတဖုလီၤ.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0746955" w14:textId="77777777" w:rsidR="00D0585A" w:rsidRPr="00EB3B0A" w:rsidRDefault="00CB02DA" w:rsidP="000B6127">
            <w:pPr>
              <w:pStyle w:val="ListParagraph"/>
              <w:numPr>
                <w:ilvl w:val="0"/>
                <w:numId w:val="25"/>
              </w:numPr>
              <w:wordWrap w:val="0"/>
              <w:spacing w:line="240" w:lineRule="auto"/>
            </w:pPr>
            <w:r w:rsidRPr="00EB3B0A">
              <w:rPr>
                <w:rFonts w:eastAsia="Zawgyi-One" w:cs="Zawgyi-One"/>
              </w:rPr>
              <w:t xml:space="preserve">CALD </w:t>
            </w:r>
            <w:r w:rsidRPr="00EB3B0A">
              <w:rPr>
                <w:rFonts w:ascii="Myanmar Text" w:eastAsia="Zawgyi-One" w:hAnsi="Myanmar Text" w:cs="Myanmar Text"/>
              </w:rPr>
              <w:t>အပှၤတ၀ၢဖိတဖၣ်</w:t>
            </w:r>
          </w:p>
        </w:tc>
      </w:tr>
      <w:tr w:rsidR="00A71A83" w:rsidRPr="00EB3B0A" w14:paraId="3E4FEE0C" w14:textId="77777777" w:rsidTr="00B00F33">
        <w:trPr>
          <w:gridAfter w:val="1"/>
          <w:wAfter w:w="87" w:type="dxa"/>
        </w:trPr>
        <w:tc>
          <w:tcPr>
            <w:tcW w:w="2552" w:type="dxa"/>
            <w:vAlign w:val="center"/>
          </w:tcPr>
          <w:p w14:paraId="14164E58" w14:textId="77777777" w:rsidR="00D0585A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746295E3" wp14:editId="051D23A6">
                  <wp:extent cx="1483360" cy="1483360"/>
                  <wp:effectExtent l="0" t="0" r="2540" b="2540"/>
                  <wp:docPr id="1030385139" name="Picture 2" descr="ပဒိၣ်အပှၤမၤတၢ်ဖိတဂၤဟ့ၣ်တၢ်ကတိၤလီၤတၢ်လၢပဒိၣ်အတၢ်သူၣ်ထီၣ်အမဲာ်ည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385139" name="Picture 2" descr="ပဒိၣ်အပှၤမၤတၢ်ဖိတဂၤဟ့ၣ်တၢ်ကတိၤလီၤတၢ်လၢပဒိၣ်အတၢ်သူၣ်ထီၣ်အမဲာ်ညါလီၤ.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6C8541F" w14:textId="77777777" w:rsidR="00D0585A" w:rsidRPr="00EB3B0A" w:rsidRDefault="00CB02DA" w:rsidP="000B6127">
            <w:pPr>
              <w:pStyle w:val="ListParagraph"/>
              <w:numPr>
                <w:ilvl w:val="0"/>
                <w:numId w:val="17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ပဒိၣ်တၢ်ကရၢကရိလၢအဂၤတဖၣ်န့ၣ်လီၤ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7EE38A61" w14:textId="77777777" w:rsidTr="00B00F33">
        <w:trPr>
          <w:gridAfter w:val="1"/>
          <w:wAfter w:w="87" w:type="dxa"/>
        </w:trPr>
        <w:tc>
          <w:tcPr>
            <w:tcW w:w="2552" w:type="dxa"/>
            <w:vAlign w:val="center"/>
          </w:tcPr>
          <w:p w14:paraId="1B6C1276" w14:textId="77777777" w:rsidR="00BC7A9A" w:rsidRPr="00EB3B0A" w:rsidRDefault="00CB02DA" w:rsidP="000B6127">
            <w:pPr>
              <w:pStyle w:val="Image"/>
              <w:wordWrap w:val="0"/>
              <w:spacing w:before="60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49ED4649" wp14:editId="2EAE3417">
                  <wp:extent cx="1483360" cy="1196975"/>
                  <wp:effectExtent l="0" t="0" r="2540" b="3175"/>
                  <wp:docPr id="1492686499" name="Picture 3" descr="CALD အပှၤတဖု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2686499" name="Picture 3" descr="CALD အပှၤတဖုလီၤ."/>
                          <pic:cNvPicPr/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C0CF304" w14:textId="77777777" w:rsidR="00BC7A9A" w:rsidRPr="00EB3B0A" w:rsidRDefault="00CB02DA" w:rsidP="000B6127">
            <w:pPr>
              <w:wordWrap w:val="0"/>
              <w:spacing w:before="60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ကျိၤကွာ်လၢပရှဲပၠး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ကဆီၣ်ထွဲ၀ဲဒၣ်</w:t>
            </w:r>
            <w:r w:rsidRPr="00EB3B0A">
              <w:rPr>
                <w:rFonts w:eastAsia="Zawgyi-One" w:cs="Zawgyi-One"/>
              </w:rPr>
              <w:t>-</w:t>
            </w:r>
          </w:p>
          <w:p w14:paraId="37D39222" w14:textId="77777777" w:rsidR="00BC7A9A" w:rsidRPr="00EB3B0A" w:rsidRDefault="00CB02DA" w:rsidP="000B6127">
            <w:pPr>
              <w:pStyle w:val="ListParagraph"/>
              <w:numPr>
                <w:ilvl w:val="0"/>
                <w:numId w:val="27"/>
              </w:numPr>
              <w:wordWrap w:val="0"/>
              <w:spacing w:line="240" w:lineRule="auto"/>
            </w:pPr>
            <w:r w:rsidRPr="00EB3B0A">
              <w:rPr>
                <w:rFonts w:eastAsia="Zawgyi-One" w:cs="Zawgyi-One"/>
              </w:rPr>
              <w:t xml:space="preserve"> CALD</w:t>
            </w:r>
            <w:r w:rsidRPr="00EB3B0A">
              <w:rPr>
                <w:rFonts w:ascii="Myanmar Text" w:eastAsia="Zawgyi-One" w:hAnsi="Myanmar Text" w:cs="Myanmar Text"/>
              </w:rPr>
              <w:t>အပှၤခဲလၢာ်</w:t>
            </w:r>
          </w:p>
          <w:p w14:paraId="4A99E63C" w14:textId="77777777" w:rsidR="00BC7A9A" w:rsidRPr="00EB3B0A" w:rsidRDefault="00CB02DA" w:rsidP="000B6127">
            <w:pPr>
              <w:pStyle w:val="ListParagraph"/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ဒီး</w:t>
            </w:r>
          </w:p>
          <w:p w14:paraId="0D227B5E" w14:textId="77777777" w:rsidR="00BC7A9A" w:rsidRPr="00EB3B0A" w:rsidRDefault="00CB02DA" w:rsidP="000B6127">
            <w:pPr>
              <w:pStyle w:val="ListParagraph"/>
              <w:numPr>
                <w:ilvl w:val="0"/>
                <w:numId w:val="26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အ၀ဲသ့ၣ်အတၢ်လဲၤခီဖျိတဖၣ်န့ၣ်လီၤ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0064B6BB" w14:textId="77777777" w:rsidTr="00B00F33">
        <w:trPr>
          <w:gridAfter w:val="1"/>
          <w:wAfter w:w="87" w:type="dxa"/>
          <w:trHeight w:val="3515"/>
        </w:trPr>
        <w:tc>
          <w:tcPr>
            <w:tcW w:w="2552" w:type="dxa"/>
            <w:vAlign w:val="center"/>
          </w:tcPr>
          <w:p w14:paraId="7A40A525" w14:textId="77777777" w:rsidR="00AC1C28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lastRenderedPageBreak/>
              <w:drawing>
                <wp:inline distT="0" distB="0" distL="0" distR="0" wp14:anchorId="6C111A77" wp14:editId="67312557">
                  <wp:extent cx="1483360" cy="1483360"/>
                  <wp:effectExtent l="0" t="0" r="2540" b="2540"/>
                  <wp:docPr id="1809070464" name="Picture 4" descr="ပှၤတကရူၢ်ဒီးလၢအ၀ဲသ့ၣ်အဖီခိၣ်စုမုၢ်တဘိယူာ်ထီၣ်အသး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9070464" name="Picture 4" descr="ပှၤတကရူၢ်ဒီးလၢအ၀ဲသ့ၣ်အဖီခိၣ်စုမုၢ်တဘိယူာ်ထီၣ်အသးလီၤ."/>
                          <pic:cNvPicPr/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D0C6AAA" w14:textId="77777777" w:rsidR="00AC1C28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ပကသ့ၣ်ညါလၢတၢ်အံၤအဘၣ်ဖဲ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အပှၤတ၀ၢတဖၣ်အၢၣ်လီၤတူၢ်လိာ်၀ဲဒၣ်လၢတၢ်အံၤအဂ့ၤအခါန့ၣ်လီၤ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094EEA70" w14:textId="77777777" w:rsidTr="00B00F33">
        <w:trPr>
          <w:gridAfter w:val="1"/>
          <w:wAfter w:w="87" w:type="dxa"/>
          <w:trHeight w:val="3515"/>
        </w:trPr>
        <w:tc>
          <w:tcPr>
            <w:tcW w:w="2552" w:type="dxa"/>
            <w:vAlign w:val="center"/>
          </w:tcPr>
          <w:p w14:paraId="32C2D58A" w14:textId="77777777" w:rsidR="00766698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637259D6" wp14:editId="34ED61C7">
                  <wp:extent cx="1483360" cy="1483360"/>
                  <wp:effectExtent l="0" t="0" r="2540" b="2540"/>
                  <wp:docPr id="1672971691" name="Picture 18" descr="ပှၤတဂၤကွဲးလီၤတၢ်လၢလံာ်တဘ့ၣ်အပူၤဒီးလံာ်တိၤပြံ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971691" name="Picture 18" descr="ပှၤတဂၤကွဲးလီၤတၢ်လၢလံာ်တဘ့ၣ်အပူၤဒီးလံာ်တိၤပြံတခါလီၤ.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786CC0C" w14:textId="77777777" w:rsidR="00AC1C28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မ့ၢ်၀ံၤပကမၤသီထီၣ်က့ၤကျိၤကျဲလၢပထၢဖှိၣ်</w:t>
            </w:r>
            <w:r w:rsidRPr="00EB3B0A">
              <w:rPr>
                <w:rFonts w:eastAsia="Zawgyi-One" w:cs="Zawgyi-One"/>
              </w:rPr>
              <w:t xml:space="preserve"> </w:t>
            </w:r>
            <w:r w:rsidR="00766698" w:rsidRPr="00EB3B0A">
              <w:rPr>
                <w:rStyle w:val="Strong"/>
                <w:rFonts w:ascii="Myanmar Text" w:eastAsia="Zawgyi-One" w:hAnsi="Myanmar Text" w:cs="Myanmar Text"/>
              </w:rPr>
              <w:t>တၢ်ဂ့ၢ်တၢ်ကျိၤ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လၢတၢ်ကဆီၣ်ထွဲမ့ၢ်တၢ်ကရှဲပၠး</w:t>
            </w:r>
            <w:r w:rsidRPr="00EB3B0A">
              <w:rPr>
                <w:rFonts w:eastAsia="Zawgyi-One" w:cs="Zawgyi-One"/>
              </w:rPr>
              <w:t xml:space="preserve"> ‘CALD’ </w:t>
            </w:r>
            <w:r w:rsidRPr="00EB3B0A">
              <w:rPr>
                <w:rFonts w:ascii="Myanmar Text" w:eastAsia="Zawgyi-One" w:hAnsi="Myanmar Text" w:cs="Myanmar Text"/>
              </w:rPr>
              <w:t>ဒ်လဲၣ်န့ၣ်လီၤ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379CCC02" w14:textId="77777777" w:rsidTr="00B00F33">
        <w:trPr>
          <w:trHeight w:val="3515"/>
        </w:trPr>
        <w:tc>
          <w:tcPr>
            <w:tcW w:w="2552" w:type="dxa"/>
            <w:vAlign w:val="center"/>
          </w:tcPr>
          <w:p w14:paraId="33848AC1" w14:textId="77777777" w:rsidR="00680B10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5760" behindDoc="0" locked="0" layoutInCell="1" allowOverlap="1" wp14:anchorId="11CCCC83" wp14:editId="605050C1">
                      <wp:simplePos x="0" y="0"/>
                      <wp:positionH relativeFrom="column">
                        <wp:posOffset>595630</wp:posOffset>
                      </wp:positionH>
                      <wp:positionV relativeFrom="paragraph">
                        <wp:posOffset>744855</wp:posOffset>
                      </wp:positionV>
                      <wp:extent cx="892175" cy="210820"/>
                      <wp:effectExtent l="0" t="0" r="3175" b="0"/>
                      <wp:wrapNone/>
                      <wp:docPr id="50028884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108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6E11992" w14:textId="77777777" w:rsidR="00CB02DA" w:rsidRPr="00B00F33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2"/>
                                      <w:szCs w:val="12"/>
                                      <w:lang w:val="en-PH"/>
                                    </w:rPr>
                                  </w:pPr>
                                  <w:r w:rsidRPr="00B00F33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2"/>
                                      <w:szCs w:val="12"/>
                                    </w:rPr>
                                    <w:t>တၢ်မၤနီၣ်မၤဃါ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CCCC83" id="_x0000_s1044" type="#_x0000_t202" style="position:absolute;left:0;text-align:left;margin-left:46.9pt;margin-top:58.65pt;width:70.25pt;height:16.6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" filled="f" stroked="f">
                      <v:textbox inset="0,0,0,0">
                        <w:txbxContent>
                          <w:p w14:paraId="46E11992" w14:textId="77777777" w:rsidR="00CB02DA" w:rsidRPr="00B00F33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2"/>
                                <w:szCs w:val="12"/>
                                <w:lang w:val="en-PH"/>
                              </w:rPr>
                            </w:pPr>
                            <w:r w:rsidRPr="00B00F33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2"/>
                                <w:szCs w:val="12"/>
                              </w:rPr>
                              <w:t>တၢ်မၤနီၣ်မၤဃါ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A49C9" w:rsidRPr="00EB3B0A">
              <w:rPr>
                <w:noProof/>
              </w:rPr>
              <w:drawing>
                <wp:inline distT="0" distB="0" distL="0" distR="0" wp14:anchorId="2521B056" wp14:editId="1876ABE3">
                  <wp:extent cx="1483360" cy="1483360"/>
                  <wp:effectExtent l="0" t="0" r="2540" b="2540"/>
                  <wp:docPr id="1697165199" name="Picture 5" descr="တၢ်ဂ့ၢ်တၢ်ကျိၤအလံာ်တဘ့ၣ်,တၢ်မၤနီၣ်မၤဃါအလံာ်တဘ့ၣ်ဒီးလံာ်တိၤပြံတဘိ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165199" name="Picture 5" descr="တၢ်ဂ့ၢ်တၢ်ကျိၤအလံာ်တဘ့ၣ်,တၢ်မၤနီၣ်မၤဃါအလံာ်တဘ့ၣ်ဒီးလံာ်တိၤပြံတဘိလီၤ."/>
                          <pic:cNvPicPr/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7ECBCD33" w14:textId="77777777" w:rsidR="00680B10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ဖဲပကကတိၤတၢ်ဘၣ်ဃးတၢ်ဂ့ၢ်ထၢဖှိၣ်န့ၣ်</w:t>
            </w:r>
            <w:r w:rsidRPr="00EB3B0A">
              <w:rPr>
                <w:rFonts w:eastAsia="Zawgyi-One" w:cs="Zawgyi-One"/>
              </w:rPr>
              <w:t xml:space="preserve">, </w:t>
            </w:r>
            <w:r w:rsidRPr="00EB3B0A">
              <w:rPr>
                <w:rFonts w:ascii="Myanmar Text" w:eastAsia="Zawgyi-One" w:hAnsi="Myanmar Text" w:cs="Myanmar Text"/>
              </w:rPr>
              <w:t>ပပၥ်အခီပညီမ့ၢ်၀ဲ</w:t>
            </w:r>
            <w:r w:rsidRPr="00EB3B0A">
              <w:rPr>
                <w:rFonts w:eastAsia="Zawgyi-One" w:cs="Zawgyi-One"/>
              </w:rPr>
              <w:t>-</w:t>
            </w:r>
          </w:p>
          <w:p w14:paraId="6B8C1B7B" w14:textId="77777777" w:rsidR="00680B10" w:rsidRPr="00EB3B0A" w:rsidRDefault="00CB02DA" w:rsidP="000B6127">
            <w:pPr>
              <w:pStyle w:val="ListParagraph"/>
              <w:numPr>
                <w:ilvl w:val="0"/>
                <w:numId w:val="28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တၢ်ဂ့ၢ်နီၢ်နီၢ်</w:t>
            </w:r>
          </w:p>
          <w:p w14:paraId="7907248F" w14:textId="77777777" w:rsidR="00680B10" w:rsidRPr="00EB3B0A" w:rsidRDefault="00CB02DA" w:rsidP="000B6127">
            <w:pPr>
              <w:pStyle w:val="ListParagraph"/>
              <w:numPr>
                <w:ilvl w:val="0"/>
                <w:numId w:val="28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တၢ်ဂ့ၢ်တၢ်ကျိၤ</w:t>
            </w:r>
          </w:p>
          <w:p w14:paraId="22126AED" w14:textId="77777777" w:rsidR="00680B10" w:rsidRPr="00EB3B0A" w:rsidRDefault="00CB02DA" w:rsidP="000B6127">
            <w:pPr>
              <w:pStyle w:val="ListParagraph"/>
              <w:numPr>
                <w:ilvl w:val="0"/>
                <w:numId w:val="28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တၢ်ပၥ်ကီၤတဖၣ်န့ၣ်လီၤ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3860E97C" w14:textId="77777777" w:rsidTr="00B00F33">
        <w:trPr>
          <w:gridAfter w:val="1"/>
          <w:wAfter w:w="87" w:type="dxa"/>
          <w:trHeight w:val="3515"/>
        </w:trPr>
        <w:tc>
          <w:tcPr>
            <w:tcW w:w="2552" w:type="dxa"/>
            <w:vAlign w:val="center"/>
          </w:tcPr>
          <w:p w14:paraId="154B2E43" w14:textId="77777777" w:rsidR="005A484E" w:rsidRPr="00EB3B0A" w:rsidRDefault="00CB02DA" w:rsidP="000B6127">
            <w:pPr>
              <w:pStyle w:val="Image"/>
              <w:wordWrap w:val="0"/>
              <w:spacing w:line="240" w:lineRule="auto"/>
              <w:rPr>
                <w:noProof/>
              </w:rPr>
            </w:pPr>
            <w:r w:rsidRPr="00EB3B0A">
              <w:rPr>
                <w:noProof/>
              </w:rPr>
              <w:drawing>
                <wp:inline distT="0" distB="0" distL="0" distR="0" wp14:anchorId="1BACD25F" wp14:editId="500F551C">
                  <wp:extent cx="1483360" cy="1483360"/>
                  <wp:effectExtent l="0" t="0" r="2540" b="2540"/>
                  <wp:docPr id="1905204047" name="Picture 1" descr="ပှၤတဂၤယူာ်ထီၣ်အစုဒီးတၢ်ကတိၤအပနီၣ်ဃုာ်ဒီးနီၣ်ပာ်ဖျါတၢ်ကမၢကမၣ်အပနီၣ်လၢအပူၤလီၤ. လၢအကပၤမ့ၢ်လံာ်တိၤပြံအကျိၤတဘိ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5204047" name="Picture 1" descr="ပှၤတဂၤယူာ်ထီၣ်အစုဒီးတၢ်ကတိၤအပနီၣ်ဃုာ်ဒီးနီၣ်ပာ်ဖျါတၢ်ကမၢကမၣ်အပနီၣ်လၢအပူၤလီၤ. လၢအကပၤမ့ၢ်လံာ်တိၤပြံအကျိၤတဘိလီၤ."/>
                          <pic:cNvPicPr/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03A8966" w14:textId="77777777" w:rsidR="00B67BC0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ပကသမံသမိးမ့ၢ်တၢ်ဖံးတၢ်မၤတခါအံၤအမၤတၢ်ဧါခီဖျိတၢ်ဂ့ၢ်တၢ်ကျိၤအနီၢ်ဂံၢ်နီၢ်ဒွးလၢပထၢဖှိၣ်အီၤန့ၣ်လီၤ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60B5C55A" w14:textId="79EF1CAC" w:rsidR="005A484E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တၢ်အံၤပၣ်ဃုာ်တၢ်ဂ့ၢ်တၢ်ကျိၤထၢဖှိၣ်လၢဆီၣ်ထွဲတၢ်လၢ</w:t>
            </w:r>
            <w:r w:rsidR="00B00F33">
              <w:rPr>
                <w:rFonts w:eastAsia="Zawgyi-One" w:cs="Zawgyi-One"/>
              </w:rPr>
              <w:br/>
            </w:r>
            <w:r w:rsidRPr="00EB3B0A">
              <w:rPr>
                <w:rFonts w:eastAsia="Zawgyi-One" w:cs="Zawgyi-One"/>
              </w:rPr>
              <w:t xml:space="preserve">CALD </w:t>
            </w:r>
            <w:r w:rsidRPr="00EB3B0A">
              <w:rPr>
                <w:rFonts w:ascii="Myanmar Text" w:eastAsia="Zawgyi-One" w:hAnsi="Myanmar Text" w:cs="Myanmar Text"/>
              </w:rPr>
              <w:t>ပှၤပၣ်ဃုၥ်ပၣ်ဂီၢ်တဖၣ်လိၣ်ဘၣ်မ့ၢ်မနုၤလဲၣ်န့ၣ်လီၤ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78EA0F76" w14:textId="77777777" w:rsidR="0039501C" w:rsidRPr="00EB3B0A" w:rsidRDefault="00CB02DA" w:rsidP="000B6127">
      <w:pPr>
        <w:wordWrap w:val="0"/>
        <w:spacing w:before="0" w:after="0" w:line="240" w:lineRule="auto"/>
        <w:rPr>
          <w:rFonts w:cs="Times New Roman"/>
          <w:b/>
          <w:bCs/>
          <w:sz w:val="32"/>
          <w:szCs w:val="26"/>
        </w:rPr>
      </w:pPr>
      <w:r w:rsidRPr="00EB3B0A">
        <w:br w:type="page"/>
      </w:r>
    </w:p>
    <w:p w14:paraId="466024C4" w14:textId="77777777" w:rsidR="00B676E1" w:rsidRPr="00EB3B0A" w:rsidRDefault="00CB02DA" w:rsidP="000B6127">
      <w:pPr>
        <w:pStyle w:val="Heading3"/>
        <w:wordWrap w:val="0"/>
        <w:spacing w:before="360" w:after="120" w:line="240" w:lineRule="auto"/>
      </w:pPr>
      <w:r w:rsidRPr="00EB3B0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3536" behindDoc="1" locked="0" layoutInCell="1" allowOverlap="1" wp14:anchorId="774101C3" wp14:editId="2A4E844D">
                <wp:simplePos x="0" y="0"/>
                <wp:positionH relativeFrom="margin">
                  <wp:posOffset>19050</wp:posOffset>
                </wp:positionH>
                <wp:positionV relativeFrom="paragraph">
                  <wp:posOffset>248491</wp:posOffset>
                </wp:positionV>
                <wp:extent cx="5784850" cy="240665"/>
                <wp:effectExtent l="19050" t="19050" r="25400" b="26035"/>
                <wp:wrapNone/>
                <wp:docPr id="905895971" name="Group 9058959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4850" cy="240665"/>
                          <a:chOff x="11875" y="0"/>
                          <a:chExt cx="5787317" cy="241540"/>
                        </a:xfrm>
                      </wpg:grpSpPr>
                      <wps:wsp>
                        <wps:cNvPr id="1704202234" name="Straight Connector 17042022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141766" name="Oval 20814176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13C3B6" id="Group 905895971" o:spid="_x0000_s1026" alt="&quot;&quot;" style="position:absolute;margin-left:1.5pt;margin-top:19.55pt;width:455.5pt;height:18.95pt;z-index:-25160294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">
                <v:line id="Straight Connector 17042022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" strokecolor="#65276f [3044]" strokeweight="3pt">
                  <v:stroke endcap="round"/>
                </v:line>
                <v:oval id="Oval 208141766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" fillcolor="#06a8b5" strokecolor="#6b2976" strokeweight="3pt"/>
                <w10:wrap anchorx="margin"/>
              </v:group>
            </w:pict>
          </mc:Fallback>
        </mc:AlternateContent>
      </w:r>
      <w:r w:rsidR="00766698" w:rsidRPr="00EB3B0A">
        <w:rPr>
          <w:rFonts w:ascii="Myanmar Text" w:eastAsia="Zawgyi-One" w:hAnsi="Myanmar Text" w:cs="Myanmar Text"/>
        </w:rPr>
        <w:t>တၢ်ဖံးတၢ်မၤ</w:t>
      </w:r>
      <w:r w:rsidR="00766698" w:rsidRPr="00EB3B0A">
        <w:rPr>
          <w:rFonts w:eastAsia="Zawgyi-One" w:cs="Zawgyi-One"/>
        </w:rPr>
        <w:t xml:space="preserve"> </w:t>
      </w:r>
      <w:r w:rsidR="00766698" w:rsidRPr="00EB3B0A">
        <w:rPr>
          <w:rFonts w:ascii="Myanmar Text" w:eastAsia="Zawgyi-One" w:hAnsi="Myanmar Text" w:cs="Myanmar Text"/>
        </w:rPr>
        <w:t>၂၅</w:t>
      </w:r>
    </w:p>
    <w:tbl>
      <w:tblPr>
        <w:tblW w:w="9128" w:type="dxa"/>
        <w:tblLayout w:type="fixed"/>
        <w:tblLook w:val="04A0" w:firstRow="1" w:lastRow="0" w:firstColumn="1" w:lastColumn="0" w:noHBand="0" w:noVBand="1"/>
      </w:tblPr>
      <w:tblGrid>
        <w:gridCol w:w="2536"/>
        <w:gridCol w:w="6592"/>
      </w:tblGrid>
      <w:tr w:rsidR="00A71A83" w:rsidRPr="00EB3B0A" w14:paraId="2FB5B69F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716F59A1" w14:textId="77777777" w:rsidR="004A2EA4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1D376F05" wp14:editId="72AADCB1">
                  <wp:extent cx="1473200" cy="1473200"/>
                  <wp:effectExtent l="0" t="0" r="0" b="0"/>
                  <wp:docPr id="1054512006" name="Picture 19" descr="ခီၣ်ဖၠူထၢၣ်တဖျၢၣ်ဒုးနဲၣ်ဖျါလံာ်တိၤပြံ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512006" name="Picture 19" descr="ခီၣ်ဖၠူထၢၣ်တဖျၢၣ်ဒုးနဲၣ်ဖျါလံာ်တိၤပြံတခါလီၤ."/>
                          <pic:cNvPicPr/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57CE5AF1" w14:textId="77777777" w:rsidR="006D5181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ပကဃုသ့ၣ်ညါမၤလိဒီးနီၤဟ့ၣ်တၢ်ဂ့ၢ်တၢ်ကျိၤထၢဖှိၣ်အသီလၢအအိၣ်ဟဲလၢ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အပှၤပၣ်ဃုၥ်ပၣ်ဂီၢ်တဖၣ်အအိၣ်လီၤ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2283A74B" w14:textId="77777777" w:rsidR="00AC1C28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ပကဆီၣ်ထွဲပပှၤမၤတၢ်ဖိဒီးပှၤမၤသကိးဃုာ်တၢ်တဖၣ်လၢတၢ်ကမၤတၢ်ဆၢတဲာ်လၢအဂ့ၤတဖၣ်န့ၣ်လီၤ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4BE14702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692BCB73" w14:textId="77777777" w:rsidR="004A2EA4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1FE17640" wp14:editId="27824A25">
                  <wp:extent cx="1473200" cy="1473200"/>
                  <wp:effectExtent l="0" t="0" r="0" b="0"/>
                  <wp:docPr id="852475434" name="Picture 20" descr="ပှၤ ၂ ဂၤသူသကိးလဲး(ဖ)ထီး(ဖ)တဖျၢၣ်ဒီးလံာ်တိၤပြံအကျိၤတဘိ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475434" name="Picture 20" descr="ပှၤ ၂ ဂၤသူသကိးလဲး(ဖ)ထီး(ဖ)တဖျၢၣ်ဒီးလံာ်တိၤပြံအကျိၤတဘိလီၤ."/>
                          <pic:cNvPicPr/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5028E4E0" w14:textId="38B78792" w:rsidR="004A2EA4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ပကမၤသီထီၣ်ကျိၤကျဲလၢတၢ်ကထၢဖှိၣ်တၢ်ဂ့ၢ်တၢ်ကျိၤလၢ</w:t>
            </w:r>
            <w:r w:rsidR="00B00F33">
              <w:rPr>
                <w:rFonts w:eastAsia="Zawgyi-One" w:cs="Zawgyi-One"/>
              </w:rPr>
              <w:br/>
            </w:r>
            <w:r w:rsidRPr="00EB3B0A">
              <w:rPr>
                <w:rFonts w:eastAsia="Zawgyi-One" w:cs="Zawgyi-One"/>
              </w:rPr>
              <w:t xml:space="preserve">CALD </w:t>
            </w:r>
            <w:r w:rsidRPr="00EB3B0A">
              <w:rPr>
                <w:rFonts w:ascii="Myanmar Text" w:eastAsia="Zawgyi-One" w:hAnsi="Myanmar Text" w:cs="Myanmar Text"/>
              </w:rPr>
              <w:t>အပှၤပၣ်ဃုၥ်ပၣ်ဂီၢ်တဖၣ်အအိၣ်န့ၣ်လီၤ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504C04C3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1C6DE534" w14:textId="77777777" w:rsidR="00AC1C28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4C633F90" wp14:editId="168A5427">
                  <wp:extent cx="1473200" cy="1473200"/>
                  <wp:effectExtent l="0" t="0" r="0" b="0"/>
                  <wp:docPr id="1693983596" name="Picture 21" descr="ခီၣ်ဖၠူထၢၣ်တဖျၢၣ်ဒုးနဲၣ်လံာ်တိၤပြံတခါဒီးတၢ်တိၤ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3983596" name="Picture 21" descr="ခီၣ်ဖၠူထၢၣ်တဖျၢၣ်ဒုးနဲၣ်လံာ်တိၤပြံတခါဒီးတၢ်တိၤနီၣ်တခါလီၤ.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EFECEB0" w14:textId="77777777" w:rsidR="00775E71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Style w:val="ui-provider"/>
                <w:rFonts w:ascii="Myanmar Text" w:eastAsia="Zawgyi-One" w:hAnsi="Myanmar Text" w:cs="Myanmar Text"/>
              </w:rPr>
              <w:t>ပကသမံသမိးမ့ၢ်တၢ်ဖံးတၢ်မၤတခါအံၤအမၤတၢ်ဧါခီဖျိပှၤလၢအသၣ်တၢ်ဂ့ၢ်ထၢဖှိၣ်လၢပထၢဖှိၣ်အီၤလၢအဘၣ်ဃးဒီး</w:t>
            </w:r>
            <w:r w:rsidRPr="00EB3B0A">
              <w:rPr>
                <w:rStyle w:val="ui-provider"/>
                <w:rFonts w:eastAsia="Zawgyi-One" w:cs="Zawgyi-One"/>
              </w:rPr>
              <w:t xml:space="preserve"> CALD </w:t>
            </w:r>
            <w:r w:rsidRPr="00EB3B0A">
              <w:rPr>
                <w:rStyle w:val="ui-provider"/>
                <w:rFonts w:ascii="Myanmar Text" w:eastAsia="Zawgyi-One" w:hAnsi="Myanmar Text" w:cs="Myanmar Text"/>
              </w:rPr>
              <w:t>အပှၤပာ်ဃုာ်ပာ်ဂီၢ်န့ၣ်ပှဲၤဂၤလဲၣ်န့ၣ်လီၤ</w:t>
            </w:r>
            <w:r w:rsidRPr="00EB3B0A">
              <w:rPr>
                <w:rStyle w:val="ui-provider"/>
                <w:rFonts w:eastAsia="Zawgyi-One" w:cs="Zawgyi-One"/>
              </w:rPr>
              <w:t>.</w:t>
            </w:r>
          </w:p>
        </w:tc>
      </w:tr>
      <w:tr w:rsidR="00A71A83" w:rsidRPr="00EB3B0A" w14:paraId="7ECA95EB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0F5F89FB" w14:textId="77777777" w:rsidR="00AC1C28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53CB11AA" wp14:editId="30719B1F">
                  <wp:extent cx="1473200" cy="1473200"/>
                  <wp:effectExtent l="0" t="0" r="0" b="0"/>
                  <wp:docPr id="1419418283" name="Picture 22" descr="NDIS ပှၤမၤတၢ်ဖိ ၃ ဂၤအိၣ်လၢတၢ်တိၤနီၣ်ဒီးနီၣ်ဂာ်တဲာ်တဘိအိၣ်လၢတၢ်ကတိၤအပနီၣ်တခါအဖီလာ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418283" name="Picture 22" descr="NDIS ပှၤမၤတၢ်ဖိ ၃ ဂၤအိၣ်လၢတၢ်တိၤနီၣ်ဒီးနီၣ်ဂာ်တဲာ်တဘိအိၣ်လၢတၢ်ကတိၤအပနီၣ်တခါအဖီလာ်လီၤ.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5F3D0D31" w14:textId="77777777" w:rsidR="00207CAE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စ့ၢ်ကီးမ့ၢ်တၢ်ဖံးတၢ်မၤတခါအံၤအမၤတၢ်ဧါခီဖျိတၢ်ကနၣ်မ့ၢ်တၢ်ဂ့ၢ်ထၢဖှိၣ်အံၤမၤဘၣ်ဒိကျိၤကျဲလၢပှၤကညီမၤတၢ်ဆၢတဲာ်တဖၣ်ဒ်လဲၣ်န့ၣ်လီၤ</w:t>
            </w:r>
            <w:r w:rsidRPr="00EB3B0A">
              <w:rPr>
                <w:rFonts w:eastAsia="Zawgyi-One" w:cs="Zawgyi-One"/>
              </w:rPr>
              <w:t xml:space="preserve">. </w:t>
            </w:r>
          </w:p>
          <w:p w14:paraId="442FF4AE" w14:textId="77777777" w:rsidR="00AC1C28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တၢ်အံၤပၣ်ဃုာ်ပပှၤမၤတၢ်ဖိတဖၣ်ဒီးပှၤမၤသကိးဃုာ်တၢ်တဖၣ်န့ၣ်လီၤ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3CE648FD" w14:textId="77777777" w:rsidR="00B676E1" w:rsidRPr="00EB3B0A" w:rsidRDefault="00CB02DA" w:rsidP="000B6127">
      <w:pPr>
        <w:pStyle w:val="Heading2"/>
        <w:wordWrap w:val="0"/>
        <w:spacing w:line="240" w:lineRule="auto"/>
        <w:rPr>
          <w:color w:val="000000" w:themeColor="text1"/>
        </w:rPr>
      </w:pPr>
      <w:r w:rsidRPr="00EB3B0A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1158D17A" wp14:editId="0F7F5CCB">
                <wp:simplePos x="0" y="0"/>
                <wp:positionH relativeFrom="page">
                  <wp:posOffset>570230</wp:posOffset>
                </wp:positionH>
                <wp:positionV relativeFrom="paragraph">
                  <wp:posOffset>-173784</wp:posOffset>
                </wp:positionV>
                <wp:extent cx="6422400" cy="691200"/>
                <wp:effectExtent l="19050" t="19050" r="16510" b="13970"/>
                <wp:wrapNone/>
                <wp:docPr id="604329672" name="Rectangle: Rounded Corners 6043296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B6E3F9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F2878F" id="Rectangle: Rounded Corners 604329672" o:spid="_x0000_s1026" alt="&quot;&quot;" style="position:absolute;margin-left:44.9pt;margin-top:-13.7pt;width:505.7pt;height:54.45pt;z-index:-25160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" fillcolor="#b6e3f9" strokecolor="#6b2976" strokeweight="3pt">
                <w10:wrap anchorx="page"/>
              </v:roundrect>
            </w:pict>
          </mc:Fallback>
        </mc:AlternateContent>
      </w:r>
      <w:bookmarkStart w:id="106" w:name="_Toc256000007"/>
      <w:r w:rsidRPr="00EB3B0A">
        <w:rPr>
          <w:rFonts w:eastAsia="Zawgyi-One" w:cs="Zawgyi-One"/>
          <w:color w:val="000000" w:themeColor="text1"/>
        </w:rPr>
        <w:t xml:space="preserve">6. </w:t>
      </w:r>
      <w:r w:rsidRPr="00EB3B0A">
        <w:rPr>
          <w:rFonts w:ascii="Myanmar Text" w:eastAsia="Zawgyi-One" w:hAnsi="Myanmar Text" w:cs="Myanmar Text"/>
          <w:color w:val="000000" w:themeColor="text1"/>
        </w:rPr>
        <w:t>မ့ၢ်ပဘျးစဲဒီးပှၤတ၀ၢဒ်လဲၣ်</w:t>
      </w:r>
      <w:bookmarkEnd w:id="106"/>
    </w:p>
    <w:p w14:paraId="698AEC0C" w14:textId="77777777" w:rsidR="00B676E1" w:rsidRPr="00EB3B0A" w:rsidRDefault="00CB02DA" w:rsidP="000B6127">
      <w:pPr>
        <w:pStyle w:val="Heading3"/>
        <w:wordWrap w:val="0"/>
        <w:spacing w:before="480" w:after="120" w:line="240" w:lineRule="auto"/>
      </w:pPr>
      <w:r w:rsidRPr="00EB3B0A">
        <w:rPr>
          <w:noProof/>
        </w:rPr>
        <mc:AlternateContent>
          <mc:Choice Requires="wpg">
            <w:drawing>
              <wp:anchor distT="0" distB="0" distL="114300" distR="114300" simplePos="0" relativeHeight="251717632" behindDoc="1" locked="0" layoutInCell="1" allowOverlap="1" wp14:anchorId="2E7E2E5E" wp14:editId="39C5AB3C">
                <wp:simplePos x="0" y="0"/>
                <wp:positionH relativeFrom="margin">
                  <wp:posOffset>19050</wp:posOffset>
                </wp:positionH>
                <wp:positionV relativeFrom="paragraph">
                  <wp:posOffset>546914</wp:posOffset>
                </wp:positionV>
                <wp:extent cx="5785200" cy="241200"/>
                <wp:effectExtent l="19050" t="19050" r="25400" b="26035"/>
                <wp:wrapNone/>
                <wp:docPr id="1407463667" name="Group 14074636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243295825" name="Straight Connector 124329582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290643" name="Oval 6602906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407463667" o:spid="_x0000_s1126" alt="&quot;&quot;" style="width:455.55pt;height:19pt;margin-top:43.05pt;margin-left:1.5pt;mso-height-relative:margin;mso-position-horizontal-relative:margin;mso-width-relative:margin;position:absolute;z-index:-251597824" coordorigin="118,0" coordsize="57873,2415">
                <v:line id="Straight Connector 1243295825" o:spid="_x0000_s1127" style="mso-wrap-style:square;position:absolute;visibility:visible" from="118,1306" to="57286,1306" o:connectortype="straight" strokecolor="#65276f" strokeweight="3pt">
                  <v:stroke endcap="round"/>
                </v:line>
                <v:oval id="Oval 660290643" o:spid="_x0000_s1128" style="width:2415;height:2415;left:55576;mso-wrap-style:square;position:absolute;v-text-anchor:middle;visibility:visible" fillcolor="#b6e3f9" strokecolor="#6b2976" strokeweight="3pt"/>
                <w10:wrap anchorx="margin"/>
              </v:group>
            </w:pict>
          </mc:Fallback>
        </mc:AlternateContent>
      </w:r>
      <w:r w:rsidR="00766698" w:rsidRPr="00EB3B0A">
        <w:rPr>
          <w:rFonts w:ascii="Myanmar Text" w:eastAsia="Zawgyi-One" w:hAnsi="Myanmar Text" w:cs="Myanmar Text"/>
        </w:rPr>
        <w:t>တၢ်ဖံးတၢ်မၤ</w:t>
      </w:r>
      <w:r w:rsidR="00766698" w:rsidRPr="00EB3B0A">
        <w:rPr>
          <w:rFonts w:eastAsia="Zawgyi-One" w:cs="Zawgyi-One"/>
        </w:rPr>
        <w:t xml:space="preserve"> </w:t>
      </w:r>
      <w:r w:rsidR="00766698" w:rsidRPr="00EB3B0A">
        <w:rPr>
          <w:rFonts w:ascii="Myanmar Text" w:eastAsia="Zawgyi-One" w:hAnsi="Myanmar Text" w:cs="Myanmar Text"/>
        </w:rPr>
        <w:t>၂၆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  <w:gridCol w:w="115"/>
      </w:tblGrid>
      <w:tr w:rsidR="00A71A83" w:rsidRPr="00EB3B0A" w14:paraId="4A831729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118E75E8" w14:textId="77777777" w:rsidR="00766698" w:rsidRPr="00EB3B0A" w:rsidRDefault="00766698" w:rsidP="000B6127">
            <w:pPr>
              <w:pStyle w:val="Image"/>
              <w:wordWrap w:val="0"/>
              <w:spacing w:after="0" w:line="240" w:lineRule="auto"/>
            </w:pPr>
          </w:p>
        </w:tc>
        <w:tc>
          <w:tcPr>
            <w:tcW w:w="6575" w:type="dxa"/>
            <w:vAlign w:val="center"/>
          </w:tcPr>
          <w:p w14:paraId="214E0E30" w14:textId="77777777" w:rsidR="00766698" w:rsidRPr="00EB3B0A" w:rsidRDefault="00CB02DA" w:rsidP="000B6127">
            <w:pPr>
              <w:wordWrap w:val="0"/>
              <w:spacing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ပကမၤတၢ်ရဲၣ်တၢ်ကျဲၤတခါဘၣ်ဃးမ့ၢ်တၢ်ကနီၤဟ့ၣ်တၢ်ဂ့ၢ်တၢ်ကျိၤဃုာ်ဒီး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အပှၤတ၀ၢတဖၣ်ဘၣ်ဃး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41030E9D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221C63ED" w14:textId="77777777" w:rsidR="000A1A82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6F46E387" wp14:editId="0D939DDE">
                  <wp:extent cx="1483360" cy="1483360"/>
                  <wp:effectExtent l="0" t="0" r="2540" b="2540"/>
                  <wp:docPr id="867238671" name="Picture 7" descr="ပှၤတဂၤဖီၣ်ဃာ် NDIS အလံာ်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238671" name="Picture 7" descr="ပှၤတဂၤဖီၣ်ဃာ် NDIS အလံာ်တဘ့ၣ်လီၤ.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6324162" w14:textId="77777777" w:rsidR="000A1A82" w:rsidRPr="00EB3B0A" w:rsidRDefault="00CB02DA" w:rsidP="000B6127">
            <w:pPr>
              <w:pStyle w:val="ListParagraph"/>
              <w:numPr>
                <w:ilvl w:val="0"/>
                <w:numId w:val="31"/>
              </w:numPr>
              <w:wordWrap w:val="0"/>
              <w:spacing w:line="240" w:lineRule="auto"/>
            </w:pPr>
            <w:r w:rsidRPr="00EB3B0A">
              <w:rPr>
                <w:rFonts w:eastAsia="Zawgyi-One" w:cs="Zawgyi-One"/>
              </w:rPr>
              <w:t>NDIS</w:t>
            </w:r>
          </w:p>
        </w:tc>
      </w:tr>
      <w:tr w:rsidR="00A71A83" w:rsidRPr="00EB3B0A" w14:paraId="739CA353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2D5477DA" w14:textId="77777777" w:rsidR="000A1A82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731C0FCF" wp14:editId="169760F4">
                  <wp:extent cx="1483360" cy="1483360"/>
                  <wp:effectExtent l="0" t="0" r="2540" b="2540"/>
                  <wp:docPr id="746567512" name="Picture 8" descr="CALD အပှၤတကရူၢ်ယူာ်ထီၣ်အ၀ဲသ့ၣ်အစုဒီးနဲၣ်လိာ်အသး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567512" name="Picture 8" descr="CALD အပှၤတကရူၢ်ယူာ်ထီၣ်အ၀ဲသ့ၣ်အစုဒီးနဲၣ်လိာ်အသးလီၤ.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C869F5E" w14:textId="77777777" w:rsidR="000A1A82" w:rsidRPr="00EB3B0A" w:rsidRDefault="00CB02DA" w:rsidP="000B6127">
            <w:pPr>
              <w:pStyle w:val="ListParagraph"/>
              <w:numPr>
                <w:ilvl w:val="0"/>
                <w:numId w:val="17"/>
              </w:numPr>
              <w:wordWrap w:val="0"/>
              <w:spacing w:line="240" w:lineRule="auto"/>
            </w:pP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ခွဲးယာ်ဘၣ်ထွဲဒီး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အပှၤလၢအအိၣ်ဒီးသးနီၢ်ခိက့ၢ်ဂီၤတလၢတပှဲၤတဆူၣ်ချ့န့ၣ်ဒ်လဲၣ်န့ၣ်လီၤ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2A5CD005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5B32A09C" w14:textId="77777777" w:rsidR="00766698" w:rsidRPr="00EB3B0A" w:rsidRDefault="00CB02DA" w:rsidP="000B6127">
            <w:pPr>
              <w:pStyle w:val="Image"/>
              <w:wordWrap w:val="0"/>
              <w:spacing w:before="480" w:line="240" w:lineRule="auto"/>
            </w:pPr>
            <w:r w:rsidRPr="00EB3B0A">
              <w:rPr>
                <w:noProof/>
              </w:rPr>
              <w:drawing>
                <wp:inline distT="0" distB="0" distL="0" distR="0" wp14:anchorId="486F21B8" wp14:editId="6A6D68B5">
                  <wp:extent cx="1483360" cy="1483360"/>
                  <wp:effectExtent l="0" t="0" r="2540" b="2540"/>
                  <wp:docPr id="1570274445" name="Picture 9" descr="ပှၤတကရူၢ်နဲၣ်လိာ်အသးတဂၤဒီးတဂၤဒီးယူာ်ထီၣ်အ၀ဲသ့ၣ်အစုလီၤ. လၢအ၀ဲသ့ၣ်အဖီခိၣ်မ့ၢ်တၢ်ဆိကမိၣ်အပနီၣ်တခါဃုာ်ဒီးတၢ်ဆီတလဲအပနီၣ်အိၣ်လၢအပူ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274445" name="Picture 9" descr="ပှၤတကရူၢ်နဲၣ်လိာ်အသးတဂၤဒီးတဂၤဒီးယူာ်ထီၣ်အ၀ဲသ့ၣ်အစုလီၤ. လၢအ၀ဲသ့ၣ်အဖီခိၣ်မ့ၢ်တၢ်ဆိကမိၣ်အပနီၣ်တခါဃုာ်ဒီးတၢ်ဆီတလဲအပနီၣ်အိၣ်လၢအပူၤလီၤ.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0486B72" w14:textId="77777777" w:rsidR="00766698" w:rsidRPr="00EB3B0A" w:rsidRDefault="00CB02DA" w:rsidP="000B6127">
            <w:pPr>
              <w:wordWrap w:val="0"/>
              <w:spacing w:before="48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တၢ်ရဲၣ်တၢ်ကျဲၤတခါအံၤကမၤစၢၤဆီတလဲ</w:t>
            </w:r>
            <w:r w:rsidRPr="00EB3B0A">
              <w:rPr>
                <w:rStyle w:val="Strong"/>
                <w:rFonts w:eastAsia="Zawgyi-One" w:cs="Zawgyi-One"/>
              </w:rPr>
              <w:t xml:space="preserve"> </w:t>
            </w:r>
            <w:r w:rsidRPr="00EB3B0A">
              <w:rPr>
                <w:rStyle w:val="Strong"/>
                <w:rFonts w:ascii="Myanmar Text" w:eastAsia="Zawgyi-One" w:hAnsi="Myanmar Text" w:cs="Myanmar Text"/>
              </w:rPr>
              <w:t>တၢ်သကဲာ်ပ၀းတဖၣ်</w:t>
            </w:r>
            <w:r w:rsidRPr="00EB3B0A">
              <w:rPr>
                <w:rStyle w:val="Strong"/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လၢအအိၣ်ဒီးပှၤတ၀ၢဖိတနီၤဖဲမ့ၢ်ဘၣ်ထွဲဒီးသးနီၢ်ခိက့ၢ်ဂီၤတလၢတပှဲၤတဆူၣ်တချ့န့ၣ်လီၤ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354EC809" w14:textId="77777777" w:rsidR="009F16D3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နတၢ်သကဲာ်ပ၀းတဖၣ်မ့ၢ်တၢ်လၢနဆိကမိၣ်</w:t>
            </w:r>
            <w:r w:rsidRPr="00EB3B0A">
              <w:rPr>
                <w:rFonts w:eastAsia="Zawgyi-One" w:cs="Zawgyi-One"/>
              </w:rPr>
              <w:t>,</w:t>
            </w:r>
            <w:r w:rsidRPr="00EB3B0A">
              <w:rPr>
                <w:rFonts w:ascii="Myanmar Text" w:eastAsia="Zawgyi-One" w:hAnsi="Myanmar Text" w:cs="Myanmar Text"/>
              </w:rPr>
              <w:t>တူၢ်ဘၣ်ဒီးနာ်အီၤန့ၣ်လီၤ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4ECEF1F2" w14:textId="77777777" w:rsidTr="00812D10">
        <w:trPr>
          <w:gridAfter w:val="1"/>
          <w:wAfter w:w="115" w:type="dxa"/>
          <w:trHeight w:val="3288"/>
        </w:trPr>
        <w:tc>
          <w:tcPr>
            <w:tcW w:w="2552" w:type="dxa"/>
            <w:vAlign w:val="center"/>
          </w:tcPr>
          <w:p w14:paraId="45A525FC" w14:textId="77777777" w:rsidR="00C85714" w:rsidRPr="00EB3B0A" w:rsidRDefault="00CB02DA" w:rsidP="000B6127">
            <w:pPr>
              <w:pStyle w:val="Image"/>
              <w:wordWrap w:val="0"/>
              <w:spacing w:before="360" w:line="240" w:lineRule="auto"/>
            </w:pPr>
            <w:r w:rsidRPr="00EB3B0A">
              <w:rPr>
                <w:noProof/>
              </w:rPr>
              <w:drawing>
                <wp:inline distT="0" distB="0" distL="0" distR="0" wp14:anchorId="0256D1EE" wp14:editId="57C059B2">
                  <wp:extent cx="1483360" cy="1483360"/>
                  <wp:effectExtent l="0" t="0" r="2540" b="2540"/>
                  <wp:docPr id="1749938186" name="Picture 10" descr="ပှၤတဂၤဒီးလၢအဖီခိၣ်အိၣ်ဒီးတၢ်ဆိကမိၣ်အပနီၣ်ဃုာ်ဒီးသးနီၢ်ခိက့ၢ်ဂီၤတလၢတပှဲၤတဆူၣ်တချ့အပနီၣ်လၢအပူၤလီၤ. လၢအ၀ဲသ့ၣ်အကပၤန့ၣ်စုမုၢ်ကျၢၢ်ယူာ်အသးဆူလာ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938186" name="Picture 10" descr="ပှၤတဂၤဒီးလၢအဖီခိၣ်အိၣ်ဒီးတၢ်ဆိကမိၣ်အပနီၣ်ဃုာ်ဒီးသးနီၢ်ခိက့ၢ်ဂီၤတလၢတပှဲၤတဆူၣ်တချ့အပနီၣ်လၢအပူၤလီၤ. လၢအ၀ဲသ့ၣ်အကပၤန့ၣ်စုမုၢ်ကျၢၢ်ယူာ်အသးဆူလာ်လီၤ."/>
                          <pic:cNvPicPr/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BAF0A0A" w14:textId="77777777" w:rsidR="00C85714" w:rsidRPr="00EB3B0A" w:rsidRDefault="00CB02DA" w:rsidP="000B6127">
            <w:pPr>
              <w:wordWrap w:val="0"/>
              <w:spacing w:before="36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အဒိန့ၣ်</w:t>
            </w:r>
            <w:r w:rsidRPr="00EB3B0A">
              <w:rPr>
                <w:rFonts w:eastAsia="Zawgyi-One" w:cs="Zawgyi-One"/>
              </w:rPr>
              <w:t>,</w:t>
            </w:r>
            <w:r w:rsidRPr="00EB3B0A">
              <w:rPr>
                <w:rFonts w:ascii="Myanmar Text" w:eastAsia="Zawgyi-One" w:hAnsi="Myanmar Text" w:cs="Myanmar Text"/>
              </w:rPr>
              <w:t>ပှၤတနီၤန့ၣ်အိၣ်ဒီးတၢ်ဆိကမိၣ်လၢအတဂ့ၤဘၣ်ထွဲဒီးသးနီၢ်ခိက့ၢ်ဂီၤတလၢတပှဲၤတဆူၣ်တချ့န့ၣ်လီၤ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35210523" w14:textId="77777777" w:rsidR="00D8535D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တၢ်အံၤပာ်ကတီၢ်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အပှၤလၢအအိၣ်ဒီးသးနီၢ်ခိက့ၢ်ဂီၤတလၢတပှဲၤတဆူၣ်တချ့လၢအတၢ်သူ၀ဲဒၣ်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န့ၣ်သ့လီၤ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201BD229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7424AFC5" w14:textId="77777777" w:rsidR="004F7618" w:rsidRPr="00EB3B0A" w:rsidRDefault="004F7618" w:rsidP="000B6127">
            <w:pPr>
              <w:pStyle w:val="Image"/>
              <w:wordWrap w:val="0"/>
              <w:spacing w:before="360" w:after="0" w:line="240" w:lineRule="auto"/>
            </w:pPr>
          </w:p>
        </w:tc>
        <w:tc>
          <w:tcPr>
            <w:tcW w:w="6575" w:type="dxa"/>
            <w:vAlign w:val="center"/>
          </w:tcPr>
          <w:p w14:paraId="3E78171F" w14:textId="77777777" w:rsidR="004F7618" w:rsidRPr="00EB3B0A" w:rsidRDefault="00CB02DA" w:rsidP="000B6127">
            <w:pPr>
              <w:wordWrap w:val="0"/>
              <w:spacing w:before="36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လၢတၢ်ကမၤတၢ်မၤအကျဲခိၣ်သ့ၣ်တခါအံၤအဂီၢ်ပကမၤသကိးဃုာ်တၢ်ဒီး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56F1989D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665A36D3" w14:textId="77777777" w:rsidR="008830F0" w:rsidRPr="00EB3B0A" w:rsidRDefault="00CB02DA" w:rsidP="000B6127">
            <w:pPr>
              <w:pStyle w:val="Image"/>
              <w:wordWrap w:val="0"/>
              <w:spacing w:before="120" w:after="120" w:line="240" w:lineRule="auto"/>
            </w:pPr>
            <w:r w:rsidRPr="00EB3B0A">
              <w:rPr>
                <w:noProof/>
              </w:rPr>
              <w:drawing>
                <wp:inline distT="0" distB="0" distL="0" distR="0" wp14:anchorId="093DF163" wp14:editId="286226C7">
                  <wp:extent cx="1483360" cy="1483360"/>
                  <wp:effectExtent l="0" t="0" r="2540" b="2540"/>
                  <wp:docPr id="1724616490" name="Picture 11" descr="CALD အပှၤတဖု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616490" name="Picture 11" descr="CALD အပှၤတဖုလီၤ.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2DF624E1" w14:textId="77777777" w:rsidR="008830F0" w:rsidRPr="00EB3B0A" w:rsidRDefault="00CB02DA" w:rsidP="000B6127">
            <w:pPr>
              <w:pStyle w:val="ListParagraph"/>
              <w:numPr>
                <w:ilvl w:val="0"/>
                <w:numId w:val="29"/>
              </w:numPr>
              <w:wordWrap w:val="0"/>
              <w:spacing w:before="120" w:after="120" w:line="240" w:lineRule="auto"/>
            </w:pPr>
            <w:r w:rsidRPr="00EB3B0A">
              <w:rPr>
                <w:rFonts w:eastAsia="Zawgyi-One" w:cs="Zawgyi-One"/>
              </w:rPr>
              <w:t xml:space="preserve">CALD </w:t>
            </w:r>
            <w:r w:rsidRPr="00EB3B0A">
              <w:rPr>
                <w:rFonts w:ascii="Myanmar Text" w:eastAsia="Zawgyi-One" w:hAnsi="Myanmar Text" w:cs="Myanmar Text"/>
              </w:rPr>
              <w:t>အပှၤတ၀ၢဖိတဖၣ်</w:t>
            </w:r>
          </w:p>
        </w:tc>
      </w:tr>
      <w:tr w:rsidR="00A71A83" w:rsidRPr="00EB3B0A" w14:paraId="00AAE46B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0D78A6D0" w14:textId="77777777" w:rsidR="008830F0" w:rsidRPr="00EB3B0A" w:rsidRDefault="00CB02DA" w:rsidP="000B6127">
            <w:pPr>
              <w:pStyle w:val="Image"/>
              <w:wordWrap w:val="0"/>
              <w:spacing w:before="120" w:after="120" w:line="240" w:lineRule="auto"/>
            </w:pP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7808" behindDoc="0" locked="0" layoutInCell="1" allowOverlap="1" wp14:anchorId="58766287" wp14:editId="7C35324A">
                      <wp:simplePos x="0" y="0"/>
                      <wp:positionH relativeFrom="column">
                        <wp:posOffset>230505</wp:posOffset>
                      </wp:positionH>
                      <wp:positionV relativeFrom="paragraph">
                        <wp:posOffset>1016000</wp:posOffset>
                      </wp:positionV>
                      <wp:extent cx="1031240" cy="304800"/>
                      <wp:effectExtent l="0" t="0" r="0" b="0"/>
                      <wp:wrapNone/>
                      <wp:docPr id="170209141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31766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D85464C" w14:textId="77777777" w:rsidR="00CB02DA" w:rsidRPr="00875760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B00F33">
                                    <w:rPr>
                                      <w:rFonts w:eastAsia="Zawgyi-One" w:cs="Myanmar Text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NDIS</w:t>
                                  </w:r>
                                  <w:r w:rsidRPr="00875760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 ခီၣ်မံးရှၢၣ်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766287" id="_x0000_s1045" type="#_x0000_t202" style="position:absolute;left:0;text-align:left;margin-left:18.15pt;margin-top:80pt;width:81.2pt;height:24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" filled="f" stroked="f">
                      <v:textbox inset="0,0,0,0">
                        <w:txbxContent>
                          <w:p w14:paraId="1D85464C" w14:textId="77777777" w:rsidR="00CB02DA" w:rsidRPr="00875760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B00F33">
                              <w:rPr>
                                <w:rFonts w:eastAsia="Zawgyi-One" w:cs="Myanmar Text"/>
                                <w:b/>
                                <w:bCs/>
                                <w:sz w:val="24"/>
                                <w:szCs w:val="24"/>
                              </w:rPr>
                              <w:t>NDIS</w:t>
                            </w:r>
                            <w:r w:rsidRPr="00875760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ခီၣ်မံးရှၢၣ်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830F0" w:rsidRPr="00EB3B0A">
              <w:rPr>
                <w:noProof/>
              </w:rPr>
              <w:drawing>
                <wp:inline distT="0" distB="0" distL="0" distR="0" wp14:anchorId="5BBF4002" wp14:editId="53077E64">
                  <wp:extent cx="1483360" cy="1483360"/>
                  <wp:effectExtent l="0" t="0" r="2540" b="2540"/>
                  <wp:docPr id="1400147681" name="Picture 12" descr="ပှၤ ၃ ဂၤလၢအအိၣ်လၢလီၢ်ဆ့ၣ်နီၤဖးထီၣ်အလီၢ်ခံစံး၀ဲဒၣ် 'NDIS ခီၣ်ဖံးရှၢၣ်' 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0147681" name="Picture 12" descr="ပှၤ ၃ ဂၤလၢအအိၣ်လၢလီၢ်ဆ့ၣ်နီၤဖးထီၣ်အလီၢ်ခံစံး၀ဲဒၣ် 'NDIS ခီၣ်ဖံးရှၢၣ်' လီၤ.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8A442FD" w14:textId="77777777" w:rsidR="008830F0" w:rsidRPr="00EB3B0A" w:rsidRDefault="00CB02DA" w:rsidP="000B6127">
            <w:pPr>
              <w:pStyle w:val="ListParagraph"/>
              <w:numPr>
                <w:ilvl w:val="0"/>
                <w:numId w:val="17"/>
              </w:numPr>
              <w:wordWrap w:val="0"/>
              <w:spacing w:before="120" w:after="120" w:line="240" w:lineRule="auto"/>
            </w:pPr>
            <w:r w:rsidRPr="00EB3B0A">
              <w:rPr>
                <w:rFonts w:eastAsia="Zawgyi-One" w:cs="Zawgyi-One"/>
              </w:rPr>
              <w:t xml:space="preserve">NDIS </w:t>
            </w:r>
            <w:r w:rsidRPr="00EB3B0A">
              <w:rPr>
                <w:rFonts w:ascii="Myanmar Text" w:eastAsia="Zawgyi-One" w:hAnsi="Myanmar Text" w:cs="Myanmar Text"/>
              </w:rPr>
              <w:t>ခီၣ်မံးရှၢၣ်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48D2A471" w14:textId="77777777" w:rsidTr="00225597">
        <w:tc>
          <w:tcPr>
            <w:tcW w:w="2552" w:type="dxa"/>
            <w:vAlign w:val="center"/>
          </w:tcPr>
          <w:p w14:paraId="37097DB1" w14:textId="77777777" w:rsidR="009F16D3" w:rsidRPr="00EB3B0A" w:rsidRDefault="009F16D3" w:rsidP="000B6127">
            <w:pPr>
              <w:pStyle w:val="Image"/>
              <w:wordWrap w:val="0"/>
              <w:spacing w:before="720" w:after="0" w:line="240" w:lineRule="auto"/>
            </w:pPr>
          </w:p>
        </w:tc>
        <w:tc>
          <w:tcPr>
            <w:tcW w:w="6690" w:type="dxa"/>
            <w:gridSpan w:val="2"/>
            <w:vAlign w:val="center"/>
          </w:tcPr>
          <w:p w14:paraId="0227B836" w14:textId="77777777" w:rsidR="004F7618" w:rsidRPr="00EB3B0A" w:rsidRDefault="00CB02DA" w:rsidP="000B6127">
            <w:pPr>
              <w:wordWrap w:val="0"/>
              <w:spacing w:before="72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ပကသမံသမိးမ့ၢ်တၢ်ဖံးတၢ်မၤတခါအံၤအမၤတၢ်ဧါခီဖျိမ့ၢ်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1D4D4705" w14:textId="77777777" w:rsidTr="00225597">
        <w:tc>
          <w:tcPr>
            <w:tcW w:w="2552" w:type="dxa"/>
            <w:vAlign w:val="center"/>
          </w:tcPr>
          <w:p w14:paraId="53FB5F10" w14:textId="77777777" w:rsidR="00942F39" w:rsidRPr="00EB3B0A" w:rsidRDefault="00CB02DA" w:rsidP="000B6127">
            <w:pPr>
              <w:pStyle w:val="Image"/>
              <w:wordWrap w:val="0"/>
              <w:spacing w:before="120" w:after="120" w:line="240" w:lineRule="auto"/>
            </w:pPr>
            <w:r w:rsidRPr="00EB3B0A">
              <w:rPr>
                <w:noProof/>
              </w:rPr>
              <w:drawing>
                <wp:inline distT="0" distB="0" distL="0" distR="0" wp14:anchorId="6188B138" wp14:editId="5403AAF4">
                  <wp:extent cx="1483360" cy="1483360"/>
                  <wp:effectExtent l="0" t="0" r="2540" b="2540"/>
                  <wp:docPr id="1271681555" name="Picture 13" descr="ပှၤပၣ်ဃုၥ်ပၣ်ဂီၢ်တဂၤအပနီၣ်ဒီးပျၢ်တဘိနဲၣ်အသးဆူထး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1681555" name="Picture 13" descr="ပှၤပၣ်ဃုၥ်ပၣ်ဂီၢ်တဂၤအပနီၣ်ဒီးပျၢ်တဘိနဲၣ်အသးဆူထးလီၤ."/>
                          <pic:cNvPicPr/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6D7ADBC0" w14:textId="77777777" w:rsidR="00942F39" w:rsidRPr="00EB3B0A" w:rsidRDefault="00CB02DA" w:rsidP="000B6127">
            <w:pPr>
              <w:pStyle w:val="ListParagraph"/>
              <w:numPr>
                <w:ilvl w:val="0"/>
                <w:numId w:val="30"/>
              </w:numPr>
              <w:wordWrap w:val="0"/>
              <w:spacing w:before="120" w:after="120" w:line="240" w:lineRule="auto"/>
            </w:pPr>
            <w:r w:rsidRPr="00EB3B0A">
              <w:rPr>
                <w:rFonts w:eastAsia="Zawgyi-One" w:cs="Zawgyi-One"/>
              </w:rPr>
              <w:t xml:space="preserve">CALD </w:t>
            </w:r>
            <w:r w:rsidRPr="00EB3B0A">
              <w:rPr>
                <w:rFonts w:ascii="Myanmar Text" w:eastAsia="Zawgyi-One" w:hAnsi="Myanmar Text" w:cs="Myanmar Text"/>
              </w:rPr>
              <w:t>အပှၤပၣ်ဃုာ်ပၣ်ဂီၢ်နုၥ်ပၣ်ဃုၥ်လၢ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ပှဲၤဂၤလဲၣ်</w:t>
            </w:r>
          </w:p>
        </w:tc>
      </w:tr>
      <w:tr w:rsidR="00A71A83" w:rsidRPr="00EB3B0A" w14:paraId="50FEA88B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38AA3E71" w14:textId="77777777" w:rsidR="00942F39" w:rsidRPr="00EB3B0A" w:rsidRDefault="00CB02DA" w:rsidP="000B6127">
            <w:pPr>
              <w:pStyle w:val="Image"/>
              <w:wordWrap w:val="0"/>
              <w:spacing w:before="120" w:after="120" w:line="240" w:lineRule="auto"/>
            </w:pPr>
            <w:r w:rsidRPr="00EB3B0A">
              <w:rPr>
                <w:noProof/>
              </w:rPr>
              <w:drawing>
                <wp:inline distT="0" distB="0" distL="0" distR="0" wp14:anchorId="2BC224EA" wp14:editId="520EE96B">
                  <wp:extent cx="1483360" cy="1483360"/>
                  <wp:effectExtent l="0" t="0" r="2540" b="2540"/>
                  <wp:docPr id="1367570752" name="Picture 14" descr="ပှၤကညီတကရူၢ်အိၣ်လၢတၢ်ပနီၣ်တခါအိၣ်လၢတၢ်ဆိကမိၣ်အပနီၣ်တခါအဖီလာ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570752" name="Picture 14" descr="ပှၤကညီတကရူၢ်အိၣ်လၢတၢ်ပနီၣ်တခါအိၣ်လၢတၢ်ဆိကမိၣ်အပနီၣ်တခါအဖီလာ်လီၤ."/>
                          <pic:cNvPicPr/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62A54A8" w14:textId="77777777" w:rsidR="00942F39" w:rsidRPr="00EB3B0A" w:rsidRDefault="00CB02DA" w:rsidP="000B6127">
            <w:pPr>
              <w:pStyle w:val="ListParagraph"/>
              <w:numPr>
                <w:ilvl w:val="0"/>
                <w:numId w:val="17"/>
              </w:numPr>
              <w:wordWrap w:val="0"/>
              <w:spacing w:before="120" w:after="120" w:line="240" w:lineRule="auto"/>
            </w:pPr>
            <w:r w:rsidRPr="00EB3B0A">
              <w:rPr>
                <w:rFonts w:eastAsia="Zawgyi-One" w:cs="Zawgyi-One"/>
              </w:rPr>
              <w:t xml:space="preserve">CALD </w:t>
            </w:r>
            <w:r w:rsidRPr="00EB3B0A">
              <w:rPr>
                <w:rFonts w:ascii="Myanmar Text" w:eastAsia="Zawgyi-One" w:hAnsi="Myanmar Text" w:cs="Myanmar Text"/>
              </w:rPr>
              <w:t>အပှၤတ၀ၢတဖၣ်နၢ်ပၢၢ်ဒီးသူ၀ဲဒၣ်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ပှဲၤဂၤလဲၣ်န့ၣ်လီၤ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5494AB8B" w14:textId="77777777" w:rsidR="000E077E" w:rsidRPr="00EB3B0A" w:rsidRDefault="00CB02DA" w:rsidP="000B6127">
      <w:pPr>
        <w:wordWrap w:val="0"/>
        <w:spacing w:before="0" w:after="0" w:line="240" w:lineRule="auto"/>
        <w:rPr>
          <w:rFonts w:cs="Times New Roman"/>
          <w:b/>
          <w:bCs/>
          <w:sz w:val="32"/>
          <w:szCs w:val="26"/>
        </w:rPr>
      </w:pPr>
      <w:r w:rsidRPr="00EB3B0A">
        <w:br w:type="page"/>
      </w:r>
    </w:p>
    <w:p w14:paraId="6685E589" w14:textId="77777777" w:rsidR="00766698" w:rsidRPr="00EB3B0A" w:rsidRDefault="00CB02DA" w:rsidP="000B6127">
      <w:pPr>
        <w:pStyle w:val="Heading3"/>
        <w:wordWrap w:val="0"/>
        <w:spacing w:before="360" w:after="120" w:line="240" w:lineRule="auto"/>
      </w:pPr>
      <w:r w:rsidRPr="00EB3B0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9680" behindDoc="1" locked="0" layoutInCell="1" allowOverlap="1" wp14:anchorId="211D817E" wp14:editId="03FD8D87">
                <wp:simplePos x="0" y="0"/>
                <wp:positionH relativeFrom="margin">
                  <wp:posOffset>19050</wp:posOffset>
                </wp:positionH>
                <wp:positionV relativeFrom="paragraph">
                  <wp:posOffset>237669</wp:posOffset>
                </wp:positionV>
                <wp:extent cx="5785200" cy="241200"/>
                <wp:effectExtent l="19050" t="19050" r="25400" b="26035"/>
                <wp:wrapNone/>
                <wp:docPr id="483029654" name="Group 4830296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832532254" name="Straight Connector 83253225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96087527" name="Oval 179608752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483029654" o:spid="_x0000_s1130" alt="&quot;&quot;" style="width:455.55pt;height:19pt;margin-top:18.7pt;margin-left:1.5pt;mso-height-relative:margin;mso-position-horizontal-relative:margin;mso-width-relative:margin;position:absolute;z-index:-251595776" coordorigin="118,0" coordsize="57873,2415">
                <v:line id="Straight Connector 832532254" o:spid="_x0000_s1131" style="mso-wrap-style:square;position:absolute;visibility:visible" from="118,1306" to="57286,1306" o:connectortype="straight" strokecolor="#65276f" strokeweight="3pt">
                  <v:stroke endcap="round"/>
                </v:line>
                <v:oval id="Oval 1796087527" o:spid="_x0000_s1132" style="width:2415;height:2415;left:55576;mso-wrap-style:square;position:absolute;v-text-anchor:middle;visibility:visible" fillcolor="#b6e3f9" strokecolor="#6b2976" strokeweight="3pt"/>
                <w10:wrap anchorx="margin"/>
              </v:group>
            </w:pict>
          </mc:Fallback>
        </mc:AlternateContent>
      </w:r>
      <w:r w:rsidRPr="00EB3B0A">
        <w:rPr>
          <w:rFonts w:ascii="Myanmar Text" w:eastAsia="Zawgyi-One" w:hAnsi="Myanmar Text" w:cs="Myanmar Text"/>
        </w:rPr>
        <w:t>တၢ်ဖံးတၢ်မၤ</w:t>
      </w:r>
      <w:r w:rsidRPr="00EB3B0A">
        <w:rPr>
          <w:rFonts w:eastAsia="Zawgyi-One" w:cs="Zawgyi-One"/>
        </w:rPr>
        <w:t xml:space="preserve"> </w:t>
      </w:r>
      <w:r w:rsidRPr="00EB3B0A">
        <w:rPr>
          <w:rFonts w:ascii="Myanmar Text" w:eastAsia="Zawgyi-One" w:hAnsi="Myanmar Text" w:cs="Myanmar Text"/>
        </w:rPr>
        <w:t>၂၇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A71A83" w:rsidRPr="00EB3B0A" w14:paraId="4E609FC6" w14:textId="77777777" w:rsidTr="004F7618">
        <w:tc>
          <w:tcPr>
            <w:tcW w:w="2552" w:type="dxa"/>
            <w:vAlign w:val="center"/>
          </w:tcPr>
          <w:p w14:paraId="39C3A424" w14:textId="77777777" w:rsidR="00766698" w:rsidRPr="00EB3B0A" w:rsidRDefault="00766698" w:rsidP="000B6127">
            <w:pPr>
              <w:pStyle w:val="Image"/>
              <w:wordWrap w:val="0"/>
              <w:spacing w:before="360" w:after="0" w:line="240" w:lineRule="auto"/>
            </w:pPr>
          </w:p>
        </w:tc>
        <w:tc>
          <w:tcPr>
            <w:tcW w:w="6575" w:type="dxa"/>
            <w:vAlign w:val="center"/>
          </w:tcPr>
          <w:p w14:paraId="217CDE15" w14:textId="77777777" w:rsidR="00766698" w:rsidRPr="00EB3B0A" w:rsidRDefault="00CB02DA" w:rsidP="000B6127">
            <w:pPr>
              <w:wordWrap w:val="0"/>
              <w:spacing w:before="36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ပကဆီၣ်ထွဲတၢ်ဟူးတၢ်ဂဲၤတဖၣ်လၢပှၤတ၀ၢတၢ်ကရၢကရိတဖၣ်အအိၣ်လၢ</w:t>
            </w:r>
            <w:r w:rsidRPr="00EB3B0A">
              <w:rPr>
                <w:rFonts w:eastAsia="Zawgyi-One" w:cs="Zawgyi-One"/>
              </w:rPr>
              <w:t xml:space="preserve">- </w:t>
            </w:r>
          </w:p>
        </w:tc>
      </w:tr>
      <w:tr w:rsidR="00A71A83" w:rsidRPr="00EB3B0A" w14:paraId="6696679B" w14:textId="77777777" w:rsidTr="004F7618">
        <w:tc>
          <w:tcPr>
            <w:tcW w:w="2552" w:type="dxa"/>
            <w:vAlign w:val="center"/>
          </w:tcPr>
          <w:p w14:paraId="6BDE4818" w14:textId="77777777" w:rsidR="00EF320C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312B23D9" wp14:editId="5F0B1153">
                  <wp:extent cx="1483360" cy="1483360"/>
                  <wp:effectExtent l="0" t="0" r="2540" b="2540"/>
                  <wp:docPr id="2058572975" name="Picture 23" descr="ပှၤတဂၤဟ့ၣ်လီၤတၢ်ဂ့ၢ်တၢ်ကျိၤအလံာ်တဘ့ၣ်ဆူပှၤအဂၤတဂၤအအိ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572975" name="Picture 23" descr="ပှၤတဂၤဟ့ၣ်လီၤတၢ်ဂ့ၢ်တၢ်ကျိၤအလံာ်တဘ့ၣ်ဆူပှၤအဂၤတဂၤအအိၣ်လီၤ."/>
                          <pic:cNvPicPr/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980A067" w14:textId="77777777" w:rsidR="00EF320C" w:rsidRPr="00EB3B0A" w:rsidRDefault="00CB02DA" w:rsidP="000B6127">
            <w:pPr>
              <w:pStyle w:val="ListParagraph"/>
              <w:numPr>
                <w:ilvl w:val="0"/>
                <w:numId w:val="32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အနီၤဟ့ၣ်တၢ်ဂ့ၢ်တၢ်ကျိၤဘၣ်ဃး</w:t>
            </w:r>
            <w:r w:rsidRPr="00EB3B0A">
              <w:rPr>
                <w:rFonts w:eastAsia="Zawgyi-One" w:cs="Zawgyi-One"/>
              </w:rPr>
              <w:t xml:space="preserve"> NDIS</w:t>
            </w:r>
          </w:p>
        </w:tc>
      </w:tr>
      <w:tr w:rsidR="00A71A83" w:rsidRPr="00EB3B0A" w14:paraId="6A2FF56D" w14:textId="77777777" w:rsidTr="004F7618">
        <w:tc>
          <w:tcPr>
            <w:tcW w:w="2552" w:type="dxa"/>
            <w:vAlign w:val="center"/>
          </w:tcPr>
          <w:p w14:paraId="33119D7F" w14:textId="77777777" w:rsidR="00EF320C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46A480A8" wp14:editId="2FE88F43">
                  <wp:extent cx="1483360" cy="1483360"/>
                  <wp:effectExtent l="0" t="0" r="2540" b="2540"/>
                  <wp:docPr id="1081540214" name="Picture 24" descr="ပှၤတကရူၢ်နဲၣ်လိာ်အသးတဂၤဒီးတဂၤဒီးယူာ်ထီၣ်အ၀ဲသ့ၣ်အစုလီၤ. လၢအ၀ဲသ့ၣ်အဖီခိၣ်မ့ၢ်တၢ်ဆိကမိၣ်အပနီၣ်တခါဃုာ်ဒီးသးနီၢ်ခိက့ၢ်ဂီၤတလၢတပှဲၤတဆူၣ်တချ့အပနီၣ်လၢအပူၤဒီးစုမုၢ်ကျၢၢ်တဘိယူာ်ထီၣ်အသးဃုာ်ဒီးပျၢ်တဘိနဲၣ်အသးဆူထး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1540214" name="Picture 24" descr="ပှၤတကရူၢ်နဲၣ်လိာ်အသးတဂၤဒီးတဂၤဒီးယူာ်ထီၣ်အ၀ဲသ့ၣ်အစုလီၤ. လၢအ၀ဲသ့ၣ်အဖီခိၣ်မ့ၢ်တၢ်ဆိကမိၣ်အပနီၣ်တခါဃုာ်ဒီးသးနီၢ်ခိက့ၢ်ဂီၤတလၢတပှဲၤတဆူၣ်တချ့အပနီၣ်လၢအပူၤဒီးစုမုၢ်ကျၢၢ်တဘိယူာ်ထီၣ်အသးဃုာ်ဒီးပျၢ်တဘိနဲၣ်အသးဆူထးလီၤ."/>
                          <pic:cNvPicPr/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5D3D219" w14:textId="77777777" w:rsidR="00EF320C" w:rsidRPr="00EB3B0A" w:rsidRDefault="00CB02DA" w:rsidP="000B6127">
            <w:pPr>
              <w:pStyle w:val="ListParagraph"/>
              <w:numPr>
                <w:ilvl w:val="0"/>
                <w:numId w:val="17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မၤဂ့ၤထီၣ်တၢ်သကဲာ်ပ၀းဘၣ်ဃးသးနီၢ်ခိက့ၢ်ဂီၤတလၢတပှဲၤတဆူၣ်တချ့လၢ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အပှၤတ၀ၢတဖၣ်အပူၤန့ၣ်လီၤ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198A6C4C" w14:textId="77777777" w:rsidTr="00903050">
        <w:tc>
          <w:tcPr>
            <w:tcW w:w="2552" w:type="dxa"/>
            <w:vAlign w:val="center"/>
          </w:tcPr>
          <w:p w14:paraId="4CE74976" w14:textId="77777777" w:rsidR="004F7618" w:rsidRPr="00EB3B0A" w:rsidRDefault="004F7618" w:rsidP="000B6127">
            <w:pPr>
              <w:pStyle w:val="Image"/>
              <w:wordWrap w:val="0"/>
              <w:spacing w:before="600" w:after="0" w:line="240" w:lineRule="auto"/>
            </w:pPr>
          </w:p>
        </w:tc>
        <w:tc>
          <w:tcPr>
            <w:tcW w:w="6575" w:type="dxa"/>
            <w:vAlign w:val="center"/>
          </w:tcPr>
          <w:p w14:paraId="5FFA1F2A" w14:textId="77777777" w:rsidR="004A1E8D" w:rsidRPr="00EB3B0A" w:rsidRDefault="00CB02DA" w:rsidP="000B6127">
            <w:pPr>
              <w:wordWrap w:val="0"/>
              <w:spacing w:before="600"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ပကသမံသမိးမ့ၢ်တၢ်ဖံးတၢ်မၤတခါအံၤအမၤတၢ်ဧါခီဖျိ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အပှၤတ၀ၢတဖၣ်ပၣ်ဃုာ်ပၣ်ဂီၢ်လၢ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28815785" w14:textId="77777777" w:rsidTr="00903050">
        <w:tc>
          <w:tcPr>
            <w:tcW w:w="2552" w:type="dxa"/>
            <w:vAlign w:val="center"/>
          </w:tcPr>
          <w:p w14:paraId="6E695182" w14:textId="77777777" w:rsidR="00B013CC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07CCDC34" wp14:editId="592868B7">
                  <wp:extent cx="1483360" cy="1483360"/>
                  <wp:effectExtent l="0" t="0" r="2540" b="2540"/>
                  <wp:docPr id="747800929" name="Picture 15" descr="ပှၤ ၃ ဂၤလီၤ. ပှၤတဂၤလၢအအိၣ်လၢတၢ်ခၢၣ်သးဖီၣ်ဃာ် NDIS အလံာ်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800929" name="Picture 15" descr="ပှၤ ၃ ဂၤလီၤ. ပှၤတဂၤလၢအအိၣ်လၢတၢ်ခၢၣ်သးဖီၣ်ဃာ် NDIS အလံာ်တဘ့ၣ်လီၤ."/>
                          <pic:cNvPicPr/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968E761" w14:textId="77777777" w:rsidR="00B013CC" w:rsidRPr="00EB3B0A" w:rsidRDefault="00CB02DA" w:rsidP="000B6127">
            <w:pPr>
              <w:pStyle w:val="ListParagraph"/>
              <w:numPr>
                <w:ilvl w:val="0"/>
                <w:numId w:val="33"/>
              </w:numPr>
              <w:wordWrap w:val="0"/>
              <w:spacing w:line="240" w:lineRule="auto"/>
            </w:pPr>
            <w:r w:rsidRPr="00EB3B0A">
              <w:rPr>
                <w:rFonts w:eastAsia="Zawgyi-One" w:cs="Zawgyi-One"/>
              </w:rPr>
              <w:t xml:space="preserve">NDIS </w:t>
            </w:r>
            <w:r w:rsidRPr="00EB3B0A">
              <w:rPr>
                <w:rFonts w:ascii="Myanmar Text" w:eastAsia="Zawgyi-One" w:hAnsi="Myanmar Text" w:cs="Myanmar Text"/>
              </w:rPr>
              <w:t>အပူၤဆံးအါလဲၣ်</w:t>
            </w:r>
          </w:p>
        </w:tc>
      </w:tr>
      <w:tr w:rsidR="00A71A83" w:rsidRPr="00EB3B0A" w14:paraId="0FBEDB8B" w14:textId="77777777" w:rsidTr="00903050">
        <w:tc>
          <w:tcPr>
            <w:tcW w:w="2552" w:type="dxa"/>
            <w:vAlign w:val="center"/>
          </w:tcPr>
          <w:p w14:paraId="050756A5" w14:textId="77777777" w:rsidR="00B013CC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7E462CA9" wp14:editId="652C5D15">
                  <wp:extent cx="1483360" cy="1112520"/>
                  <wp:effectExtent l="0" t="0" r="2540" b="0"/>
                  <wp:docPr id="53212748" name="Picture 25" descr="ပှၤ ၃ ဂၤနံၤကမှံသကိးတပူၤဃီ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12748" name="Picture 25" descr="ပှၤ ၃ ဂၤနံၤကမှံသကိးတပူၤဃီလီၤ.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360" cy="1112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593BCCE" w14:textId="77777777" w:rsidR="00B013CC" w:rsidRPr="00EB3B0A" w:rsidRDefault="00CB02DA" w:rsidP="000B6127">
            <w:pPr>
              <w:pStyle w:val="ListParagraph"/>
              <w:numPr>
                <w:ilvl w:val="0"/>
                <w:numId w:val="17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တၢ်ဟူးတၢ်ဂဲၤလၢပှၤတ၀ၢအတၢ်ကရၢကရိတဖၣ်ဟ့ၣ်လီၤန့ၣ်ဆံးအါလဲၣ်န့ၣ်လီၤ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27F91985" w14:textId="77777777" w:rsidR="000E077E" w:rsidRPr="00EB3B0A" w:rsidRDefault="00CB02DA" w:rsidP="000B6127">
      <w:pPr>
        <w:wordWrap w:val="0"/>
        <w:spacing w:line="240" w:lineRule="auto"/>
      </w:pPr>
      <w:r w:rsidRPr="00EB3B0A"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A71A83" w:rsidRPr="00EB3B0A" w14:paraId="435ADD5C" w14:textId="77777777" w:rsidTr="00903050">
        <w:tc>
          <w:tcPr>
            <w:tcW w:w="2552" w:type="dxa"/>
            <w:vAlign w:val="center"/>
          </w:tcPr>
          <w:p w14:paraId="1A54DBBC" w14:textId="77777777" w:rsidR="00C87735" w:rsidRPr="00EB3B0A" w:rsidRDefault="00C87735" w:rsidP="000B6127">
            <w:pPr>
              <w:pStyle w:val="Image"/>
              <w:wordWrap w:val="0"/>
              <w:spacing w:after="0" w:line="240" w:lineRule="auto"/>
            </w:pPr>
          </w:p>
        </w:tc>
        <w:tc>
          <w:tcPr>
            <w:tcW w:w="6575" w:type="dxa"/>
            <w:vAlign w:val="center"/>
          </w:tcPr>
          <w:p w14:paraId="447E7BA9" w14:textId="77777777" w:rsidR="00903050" w:rsidRPr="00EB3B0A" w:rsidRDefault="00CB02DA" w:rsidP="000B6127">
            <w:pPr>
              <w:wordWrap w:val="0"/>
              <w:spacing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ပကသမံသမိးစ့ၢ်ကီးမ့ၢ်တၢ်ဖံးတၢ်မၤအံၤအမၤတၢ်ဧါခီဖျိ</w:t>
            </w:r>
            <w:r w:rsidRPr="00EB3B0A">
              <w:rPr>
                <w:rFonts w:eastAsia="Zawgyi-One" w:cs="Zawgyi-One"/>
              </w:rPr>
              <w:t xml:space="preserve">CALD </w:t>
            </w:r>
            <w:r w:rsidRPr="00EB3B0A">
              <w:rPr>
                <w:rFonts w:ascii="Myanmar Text" w:eastAsia="Zawgyi-One" w:hAnsi="Myanmar Text" w:cs="Myanmar Text"/>
              </w:rPr>
              <w:t>အပှၤတ၀ၢတဖၣ်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29EF1BD1" w14:textId="77777777" w:rsidTr="000E077E">
        <w:trPr>
          <w:trHeight w:val="3515"/>
        </w:trPr>
        <w:tc>
          <w:tcPr>
            <w:tcW w:w="2552" w:type="dxa"/>
            <w:vAlign w:val="center"/>
          </w:tcPr>
          <w:p w14:paraId="0FEAD988" w14:textId="77777777" w:rsidR="00B013CC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71FBDB0C" wp14:editId="660F5531">
                  <wp:extent cx="1483360" cy="1483360"/>
                  <wp:effectExtent l="0" t="0" r="2540" b="2540"/>
                  <wp:docPr id="1161785366" name="Picture 26" descr="ပှၤတဂၤယူာ်ထီၣ်အစုမုၢ်ကျၢၢ်ဒီးလၢအဖီခိၣ်မ့ၢ်တၢ်ဆိကမိၣ်အပနီၣ်တခါအပူၤအိၣ်ဃုာ်ဒီး NDIS အလံာ်လၢအပူ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785366" name="Picture 26" descr="ပှၤတဂၤယူာ်ထီၣ်အစုမုၢ်ကျၢၢ်ဒီးလၢအဖီခိၣ်မ့ၢ်တၢ်ဆိကမိၣ်အပနီၣ်တခါအပူၤအိၣ်ဃုာ်ဒီး NDIS အလံာ်လၢအပူၤလီၤ.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FA7F858" w14:textId="77777777" w:rsidR="00B013CC" w:rsidRPr="00EB3B0A" w:rsidRDefault="00CB02DA" w:rsidP="000B6127">
            <w:pPr>
              <w:pStyle w:val="ListParagraph"/>
              <w:numPr>
                <w:ilvl w:val="0"/>
                <w:numId w:val="34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နၢ်ပၢၢ်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အဂ့ၢ်ထဲလဲၣ်</w:t>
            </w:r>
          </w:p>
        </w:tc>
      </w:tr>
      <w:tr w:rsidR="00A71A83" w:rsidRPr="00EB3B0A" w14:paraId="04068C6D" w14:textId="77777777" w:rsidTr="000E077E">
        <w:trPr>
          <w:trHeight w:val="3515"/>
        </w:trPr>
        <w:tc>
          <w:tcPr>
            <w:tcW w:w="2552" w:type="dxa"/>
            <w:vAlign w:val="center"/>
          </w:tcPr>
          <w:p w14:paraId="550ADE37" w14:textId="77777777" w:rsidR="00B013CC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75442020" wp14:editId="519157F8">
                  <wp:extent cx="1483360" cy="1483360"/>
                  <wp:effectExtent l="0" t="0" r="2540" b="2540"/>
                  <wp:docPr id="1060008756" name="Picture 29" descr="ပှၤတဂၤယူာ်ထီၣ်အစုမုၢ်ကျၢၢ်ဒီးလၢအဖီခိၣ်မ့ၢ်တၢ်ဆိကမိၣ်အပနီၣ်တခါအပူၤအိၣ်ဃုာ်ဒီးသးနီၢ်ခိက့ၢ်ဂီၤတလၢတပှဲၤတဆူၣ်တချ့အပနီၣ်တခါအိၣ်လၢအပူၤလီ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008756" name="Picture 29" descr="ပှၤတဂၤယူာ်ထီၣ်အစုမုၢ်ကျၢၢ်ဒီးလၢအဖီခိၣ်မ့ၢ်တၢ်ဆိကမိၣ်အပနီၣ်တခါအပူၤအိၣ်ဃုာ်ဒီးသးနီၢ်ခိက့ၢ်ဂီၤတလၢတပှဲၤတဆူၣ်တချ့အပနီၣ်တခါအိၣ်လၢအပူၤလီၤ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CFBD427" w14:textId="77777777" w:rsidR="00B013CC" w:rsidRPr="00EB3B0A" w:rsidRDefault="00CB02DA" w:rsidP="000B6127">
            <w:pPr>
              <w:pStyle w:val="ListParagraph"/>
              <w:numPr>
                <w:ilvl w:val="0"/>
                <w:numId w:val="34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နၢ်ပၢၢ်သးနီၢ်ခိက့ၢ်ဂီၤတလၢတပှဲၤတဆူၣ်တချ့န့ၣ်ထဲလဲၣ်</w:t>
            </w:r>
          </w:p>
        </w:tc>
      </w:tr>
      <w:tr w:rsidR="00A71A83" w:rsidRPr="00EB3B0A" w14:paraId="1DB4791B" w14:textId="77777777" w:rsidTr="000E077E">
        <w:trPr>
          <w:trHeight w:val="3515"/>
        </w:trPr>
        <w:tc>
          <w:tcPr>
            <w:tcW w:w="2552" w:type="dxa"/>
            <w:vAlign w:val="center"/>
          </w:tcPr>
          <w:p w14:paraId="0A45E42E" w14:textId="77777777" w:rsidR="00B013CC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4FE8B81C" wp14:editId="2DEBDD0B">
                  <wp:extent cx="1483360" cy="1483360"/>
                  <wp:effectExtent l="0" t="0" r="2540" b="2540"/>
                  <wp:docPr id="765541130" name="Picture 28" descr="ပှၤတဂၤဆိကမိၣ်တၢ်ဒီးလၢအဖီခိၣ်မ့ၢ်တၢ်ဆိကမိၣ်အပနီၣ်တခါအပူၤအိၣ်ဃုာ်ဒီးသးနီၢ်ခိက့ၢ်ဂီၤတလၢတပှဲၤတဆူၣ်တချ့အပနီၣ်တခါအိၣ်လၢအပူၤလီၤ လၢအ၀ဲသ့ၣ်အကပၤမ့ၢ်စုမုၢ်ကျၢၢ်တဘိယူာ်ထီၣ်အသးဃုာ်ဒီးပျၢ်တဘိနဲၣ်အသးဆူတၢ်ဖီခိ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541130" name="Picture 28" descr="ပှၤတဂၤဆိကမိၣ်တၢ်ဒီးလၢအဖီခိၣ်မ့ၢ်တၢ်ဆိကမိၣ်အပနီၣ်တခါအပူၤအိၣ်ဃုာ်ဒီးသးနီၢ်ခိက့ၢ်ဂီၤတလၢတပှဲၤတဆူၣ်တချ့အပနီၣ်တခါအိၣ်လၢအပူၤလီၤ လၢအ၀ဲသ့ၣ်အကပၤမ့ၢ်စုမုၢ်ကျၢၢ်တဘိယူာ်ထီၣ်အသးဃုာ်ဒီးပျၢ်တဘိနဲၣ်အသးဆူတၢ်ဖီခိၣ်လီၤ.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64F5D21" w14:textId="77777777" w:rsidR="00B013CC" w:rsidRPr="00EB3B0A" w:rsidRDefault="00CB02DA" w:rsidP="000B6127">
            <w:pPr>
              <w:pStyle w:val="ListParagraph"/>
              <w:numPr>
                <w:ilvl w:val="0"/>
                <w:numId w:val="17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အိၣ်ဒီးတၢ်သကဲာ်ပ၀းလၢအဂ့ၤထီၣ်ဘးသးနီၢ်ခိက့ၢ်ဂီၤတလၢတပှဲၤတဆူၣ်ချ့န့ၣ်ထဲလဲၣ်န့ၣ်လီၤ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2F96CA8A" w14:textId="77777777" w:rsidR="000E077E" w:rsidRPr="00EB3B0A" w:rsidRDefault="00CB02DA" w:rsidP="000B6127">
      <w:pPr>
        <w:wordWrap w:val="0"/>
        <w:spacing w:before="0" w:after="0" w:line="240" w:lineRule="auto"/>
        <w:rPr>
          <w:rFonts w:cs="Times New Roman"/>
          <w:b/>
          <w:bCs/>
          <w:sz w:val="32"/>
          <w:szCs w:val="26"/>
        </w:rPr>
      </w:pPr>
      <w:r w:rsidRPr="00EB3B0A">
        <w:br w:type="page"/>
      </w:r>
    </w:p>
    <w:p w14:paraId="46E4DFC8" w14:textId="77777777" w:rsidR="00766698" w:rsidRPr="00EB3B0A" w:rsidRDefault="00CB02DA" w:rsidP="000B6127">
      <w:pPr>
        <w:pStyle w:val="Heading3"/>
        <w:wordWrap w:val="0"/>
        <w:spacing w:after="120" w:line="240" w:lineRule="auto"/>
      </w:pPr>
      <w:r w:rsidRPr="00EB3B0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1728" behindDoc="1" locked="0" layoutInCell="1" allowOverlap="1" wp14:anchorId="4C8BC4CA" wp14:editId="29095266">
                <wp:simplePos x="0" y="0"/>
                <wp:positionH relativeFrom="margin">
                  <wp:posOffset>19050</wp:posOffset>
                </wp:positionH>
                <wp:positionV relativeFrom="paragraph">
                  <wp:posOffset>224969</wp:posOffset>
                </wp:positionV>
                <wp:extent cx="5785200" cy="241200"/>
                <wp:effectExtent l="19050" t="19050" r="25400" b="26035"/>
                <wp:wrapNone/>
                <wp:docPr id="304493196" name="Group 3044931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691817557" name="Straight Connector 69181755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69623481" name="Oval 12696234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04493196" o:spid="_x0000_s1133" alt="&quot;&quot;" style="width:455.55pt;height:19pt;margin-top:17.7pt;margin-left:1.5pt;mso-height-relative:margin;mso-position-horizontal-relative:margin;mso-width-relative:margin;position:absolute;z-index:-251593728" coordorigin="118,0" coordsize="57873,2415">
                <v:line id="Straight Connector 691817557" o:spid="_x0000_s1134" style="mso-wrap-style:square;position:absolute;visibility:visible" from="118,1306" to="57286,1306" o:connectortype="straight" strokecolor="#65276f" strokeweight="3pt">
                  <v:stroke endcap="round"/>
                </v:line>
                <v:oval id="Oval 1269623481" o:spid="_x0000_s1135" style="width:2415;height:2415;left:55576;mso-wrap-style:square;position:absolute;v-text-anchor:middle;visibility:visible" fillcolor="#b6e3f9" strokecolor="#6b2976" strokeweight="3pt"/>
                <w10:wrap anchorx="margin"/>
              </v:group>
            </w:pict>
          </mc:Fallback>
        </mc:AlternateContent>
      </w:r>
      <w:r w:rsidRPr="00EB3B0A">
        <w:rPr>
          <w:rFonts w:ascii="Myanmar Text" w:eastAsia="Zawgyi-One" w:hAnsi="Myanmar Text" w:cs="Myanmar Text"/>
        </w:rPr>
        <w:t>တၢ်ဖံးတၢ်မၤ</w:t>
      </w:r>
      <w:r w:rsidRPr="00EB3B0A">
        <w:rPr>
          <w:rFonts w:eastAsia="Zawgyi-One" w:cs="Zawgyi-One"/>
        </w:rPr>
        <w:t xml:space="preserve"> </w:t>
      </w:r>
      <w:r w:rsidRPr="00EB3B0A">
        <w:rPr>
          <w:rFonts w:ascii="Myanmar Text" w:eastAsia="Zawgyi-One" w:hAnsi="Myanmar Text" w:cs="Myanmar Text"/>
        </w:rPr>
        <w:t>၂၈</w:t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170"/>
        <w:gridCol w:w="58"/>
      </w:tblGrid>
      <w:tr w:rsidR="00A71A83" w:rsidRPr="00EB3B0A" w14:paraId="298817CD" w14:textId="77777777" w:rsidTr="00B00F33">
        <w:trPr>
          <w:gridAfter w:val="2"/>
          <w:wAfter w:w="228" w:type="dxa"/>
          <w:trHeight w:val="2152"/>
        </w:trPr>
        <w:tc>
          <w:tcPr>
            <w:tcW w:w="2552" w:type="dxa"/>
            <w:vAlign w:val="center"/>
          </w:tcPr>
          <w:p w14:paraId="5569D8B7" w14:textId="77777777" w:rsidR="00766698" w:rsidRPr="00EB3B0A" w:rsidRDefault="00CB02DA" w:rsidP="00B00F33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65AAE4CD" wp14:editId="68186CD4">
                  <wp:extent cx="1440000" cy="1080000"/>
                  <wp:effectExtent l="0" t="0" r="8255" b="6350"/>
                  <wp:docPr id="2135762802" name="Picture 30" descr="တၢ်အိၣ်ဆူၣ်အိၣ်ချ့အပှၤစဲၣ်နီၤတဖုကွဲးနီၣ်ကွဲးဃါတၢ်လၢတၢ်အိၣ်ဖှိၣ်အပူ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5762802" name="Picture 30" descr="တၢ်အိၣ်ဆူၣ်အိၣ်ချ့အပှၤစဲၣ်နီၤတဖုကွဲးနီၣ်ကွဲးဃါတၢ်လၢတၢ်အိၣ်ဖှိၣ်အပူၤလီၤ.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73" r="76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8ABD53F" w14:textId="77777777" w:rsidR="00766698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ပကမၤသကိးတၢ်ဒီးပှၤတ၀ၢအတၢ်ကရၢကရိတဖၣ်လၢတၢ်ကသူၣ်ထီၣ်တၢ်မၤစၢၤအတၢ်သ့တၢ်ဘၣ်လၢအအိၣ်လၢ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အချၢတဖၣ်န့ၣ်လီၤ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5320B9E3" w14:textId="77777777" w:rsidR="00766698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အဒိ</w:t>
            </w:r>
            <w:r w:rsidRPr="00EB3B0A">
              <w:rPr>
                <w:rFonts w:eastAsia="Zawgyi-One" w:cs="Zawgyi-One"/>
              </w:rPr>
              <w:t>-</w:t>
            </w:r>
            <w:r w:rsidRPr="00EB3B0A">
              <w:rPr>
                <w:rFonts w:ascii="Myanmar Text" w:eastAsia="Zawgyi-One" w:hAnsi="Myanmar Text" w:cs="Myanmar Text"/>
              </w:rPr>
              <w:t>ကသံၣ်သရၣ်တဖၣ်န့ၣ်လီၤ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4C17584A" w14:textId="77777777" w:rsidTr="00B00F33">
        <w:trPr>
          <w:trHeight w:val="2197"/>
        </w:trPr>
        <w:tc>
          <w:tcPr>
            <w:tcW w:w="2552" w:type="dxa"/>
            <w:vAlign w:val="center"/>
          </w:tcPr>
          <w:p w14:paraId="6505E13F" w14:textId="77777777" w:rsidR="00EC09FD" w:rsidRPr="00EB3B0A" w:rsidRDefault="00CB02DA" w:rsidP="00B00F33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0C13F17D" wp14:editId="7423EE2C">
                  <wp:extent cx="1440000" cy="1440000"/>
                  <wp:effectExtent l="0" t="0" r="8255" b="8255"/>
                  <wp:docPr id="94064529" name="Picture 31" descr="တၢ်အိၣ်ဆူၣ်အိၣ်ချ့အပှၤစဲၣ်နီၤ ၂ ဂၤဒီး NDIS အလံာ်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64529" name="Picture 31" descr="တၢ်အိၣ်ဆူၣ်အိၣ်ချ့အပှၤစဲၣ်နီၤ ၂ ဂၤဒီး NDIS အလံာ်တဘ့ၣ်လီၤ."/>
                          <pic:cNvPicPr/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3"/>
            <w:vAlign w:val="center"/>
          </w:tcPr>
          <w:p w14:paraId="2D9F1C8F" w14:textId="77777777" w:rsidR="00EC09FD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ပကမၤလီၤတံၢ်လၢတၢ်မၤစၢၤသ့ၣ်တဖၣ်အံၤနၢ်ပၢၢ်အါထီၣ်မ့ၢ်တၢ်ကဘၣ်ဆီၣ်ထွဲ</w:t>
            </w:r>
            <w:r w:rsidRPr="00EB3B0A">
              <w:rPr>
                <w:rFonts w:eastAsia="Zawgyi-One" w:cs="Zawgyi-One"/>
              </w:rPr>
              <w:t xml:space="preserve"> CALD </w:t>
            </w:r>
            <w:r w:rsidRPr="00EB3B0A">
              <w:rPr>
                <w:rFonts w:ascii="Myanmar Text" w:eastAsia="Zawgyi-One" w:hAnsi="Myanmar Text" w:cs="Myanmar Text"/>
              </w:rPr>
              <w:t>အပှၤလၢအအိၣ်ဒီးသးနီၢ်ခိက့ၢ်ဂီၤတလၢတပှဲၤတဆူၣ်တချ့ကပၣ်ဃုာ်လၢ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အပူၤဒ်လဲၣ်အဂ့ၢ်လီၤ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522F5421" w14:textId="77777777" w:rsidTr="00B00F33">
        <w:trPr>
          <w:gridAfter w:val="2"/>
          <w:wAfter w:w="228" w:type="dxa"/>
          <w:trHeight w:val="2034"/>
        </w:trPr>
        <w:tc>
          <w:tcPr>
            <w:tcW w:w="2552" w:type="dxa"/>
            <w:vAlign w:val="center"/>
          </w:tcPr>
          <w:p w14:paraId="36A2ED85" w14:textId="77777777" w:rsidR="003E1385" w:rsidRPr="00EB3B0A" w:rsidRDefault="00CB02DA" w:rsidP="00B00F33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2174FCCE" wp14:editId="20133731">
                  <wp:extent cx="1440000" cy="1080000"/>
                  <wp:effectExtent l="0" t="0" r="8255" b="6350"/>
                  <wp:docPr id="1581376199" name="Picture 32" descr="ပှၤတဂၤဟ့ၣ်တၢ်ပာ်ဖျါထီၣ်တၢ်ဂ့ၢ်ဆူပှၤလၢအအိၣ်လၢဒၢးတဖျၢၣ်လၢပှၤအိၣ်ပှဲၤပှဲၤလၢအပူ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376199" name="Picture 32" descr="ပှၤတဂၤဟ့ၣ်တၢ်ပာ်ဖျါထီၣ်တၢ်ဂ့ၢ်ဆူပှၤလၢအအိၣ်လၢဒၢးတဖျၢၣ်လၢပှၤအိၣ်ပှဲၤပှဲၤလၢအပူၤလီၤ."/>
                          <pic:cNvPicPr/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38" t="6509" r="28" b="13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37ECA9B" w14:textId="77777777" w:rsidR="003E1385" w:rsidRPr="00EB3B0A" w:rsidRDefault="00CB02DA" w:rsidP="000B6127">
            <w:p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မ့ၢ်တၢ်ဖံးတၢ်မၤအံၤအမၤတၢ်ဧါခီဖျိတၢ်ရဲၣ်တၢ်ကျဲၤတဖၣ်လၢပဆီၣ်ထွဲအီၤလၢအမၤစၢၤကရၢဟ့ၣ်တၢ်မၤစၢၤတဖၣ်လၢအတၢ်သူၣ်ထီၣ်တၢ်သ့တၢ်ဘၣ်သ့ၣ်တဖၣ်အံၤအိၣ်ပှဲၤခါ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5563FE5C" w14:textId="77777777" w:rsidTr="00B00F33">
        <w:trPr>
          <w:gridAfter w:val="1"/>
          <w:wAfter w:w="58" w:type="dxa"/>
          <w:trHeight w:val="782"/>
        </w:trPr>
        <w:tc>
          <w:tcPr>
            <w:tcW w:w="2552" w:type="dxa"/>
            <w:vAlign w:val="center"/>
          </w:tcPr>
          <w:p w14:paraId="7CBB5C30" w14:textId="77777777" w:rsidR="00A26577" w:rsidRPr="00EB3B0A" w:rsidRDefault="00A26577" w:rsidP="00B00F33">
            <w:pPr>
              <w:pStyle w:val="Image"/>
              <w:wordWrap w:val="0"/>
              <w:spacing w:before="0" w:after="0" w:line="240" w:lineRule="auto"/>
              <w:rPr>
                <w:noProof/>
              </w:rPr>
            </w:pPr>
          </w:p>
        </w:tc>
        <w:tc>
          <w:tcPr>
            <w:tcW w:w="6746" w:type="dxa"/>
            <w:gridSpan w:val="2"/>
            <w:vAlign w:val="center"/>
          </w:tcPr>
          <w:p w14:paraId="3ACC9459" w14:textId="77777777" w:rsidR="00A26577" w:rsidRPr="00EB3B0A" w:rsidRDefault="00CB02DA" w:rsidP="000B6127">
            <w:pPr>
              <w:wordWrap w:val="0"/>
              <w:spacing w:after="0" w:line="240" w:lineRule="auto"/>
            </w:pPr>
            <w:r w:rsidRPr="00EB3B0A">
              <w:rPr>
                <w:rFonts w:ascii="Myanmar Text" w:eastAsia="Zawgyi-One" w:hAnsi="Myanmar Text" w:cs="Myanmar Text"/>
              </w:rPr>
              <w:t>ပကသမံသမိးစ့ၢ်ကီးမ့ၢ်တၢ်ဖံးတၢ်မၤအံၤအမၤတၢ်ဧါခီဖျိတၢ်ကနၣ်၀ဲဒၣ်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28B1FC1D" w14:textId="77777777" w:rsidTr="00B00F33">
        <w:trPr>
          <w:gridAfter w:val="1"/>
          <w:wAfter w:w="58" w:type="dxa"/>
          <w:trHeight w:val="2665"/>
        </w:trPr>
        <w:tc>
          <w:tcPr>
            <w:tcW w:w="2552" w:type="dxa"/>
            <w:vAlign w:val="center"/>
          </w:tcPr>
          <w:p w14:paraId="7821FC11" w14:textId="77777777" w:rsidR="003E1385" w:rsidRPr="00EB3B0A" w:rsidRDefault="00CB02DA" w:rsidP="00B00F33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1C3909CD" wp14:editId="5339BD63">
                  <wp:extent cx="1440000" cy="1440000"/>
                  <wp:effectExtent l="0" t="0" r="8255" b="8255"/>
                  <wp:docPr id="1583692973" name="Picture 33" descr="ပှၤ ၂ ဂၤတဲသကိးတၢ်ဒီးလၢအ၀ဲသ့ၣ်အဖီခိၣ်အိၣ်ဒီးတၢ်ကတိၤ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3692973" name="Picture 33" descr="ပှၤ ၂ ဂၤတဲသကိးတၢ်ဒီးလၢအ၀ဲသ့ၣ်အဖီခိၣ်အိၣ်ဒီးတၢ်ကတိၤအပနီၣ်တခါလီၤ."/>
                          <pic:cNvPicPr/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  <w:vAlign w:val="center"/>
          </w:tcPr>
          <w:p w14:paraId="4AD0008D" w14:textId="77777777" w:rsidR="003E1385" w:rsidRPr="00EB3B0A" w:rsidRDefault="00CB02DA" w:rsidP="000B6127">
            <w:pPr>
              <w:pStyle w:val="ListParagraph"/>
              <w:numPr>
                <w:ilvl w:val="0"/>
                <w:numId w:val="17"/>
              </w:numPr>
              <w:wordWrap w:val="0"/>
              <w:spacing w:line="240" w:lineRule="auto"/>
            </w:pPr>
            <w:r w:rsidRPr="00EB3B0A">
              <w:rPr>
                <w:rFonts w:eastAsia="Zawgyi-One" w:cs="Zawgyi-One"/>
              </w:rPr>
              <w:t xml:space="preserve">CALD </w:t>
            </w:r>
            <w:r w:rsidRPr="00EB3B0A">
              <w:rPr>
                <w:rFonts w:ascii="Myanmar Text" w:eastAsia="Zawgyi-One" w:hAnsi="Myanmar Text" w:cs="Myanmar Text"/>
              </w:rPr>
              <w:t>အပှၤတ၀ၢအတၢ်အဲၣ်ဒိးတဲဘၣ်ဃးတၢ်မၤစၢၤတဖၣ်လၢအဟ့ၣ်တၢ်ဟ့ၣ်ကူၣ်ဘၣ်ဃး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မ့ၢ်မနုၤလဲၣ်</w:t>
            </w:r>
          </w:p>
        </w:tc>
      </w:tr>
      <w:tr w:rsidR="00A71A83" w:rsidRPr="00EB3B0A" w14:paraId="0A2805C1" w14:textId="77777777" w:rsidTr="00B00F33">
        <w:trPr>
          <w:trHeight w:val="2665"/>
        </w:trPr>
        <w:tc>
          <w:tcPr>
            <w:tcW w:w="2552" w:type="dxa"/>
            <w:vAlign w:val="center"/>
          </w:tcPr>
          <w:p w14:paraId="4F21A4AC" w14:textId="77777777" w:rsidR="003E1385" w:rsidRPr="00EB3B0A" w:rsidRDefault="00CB02DA" w:rsidP="00B00F33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6923567B" wp14:editId="0BB98C85">
                  <wp:extent cx="1440000" cy="1080000"/>
                  <wp:effectExtent l="0" t="0" r="8255" b="6350"/>
                  <wp:docPr id="1602130270" name="Picture 34" descr="ပှၤ ၃ ဂၤတဲသကိးတၢ်လၢလဲး(ဖ)ထီး(ဖ)တဖျၢၣ်အမဲာ်ည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2130270" name="Picture 34" descr="ပှၤ ၃ ဂၤတဲသကိးတၢ်လၢလဲး(ဖ)ထီး(ဖ)တဖျၢၣ်အမဲာ်ညါလီၤ."/>
                          <pic:cNvPicPr/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2" r="90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3"/>
            <w:vAlign w:val="center"/>
          </w:tcPr>
          <w:p w14:paraId="58B746E8" w14:textId="77777777" w:rsidR="003E1385" w:rsidRPr="00EB3B0A" w:rsidRDefault="00CB02DA" w:rsidP="000B6127">
            <w:pPr>
              <w:pStyle w:val="ListParagraph"/>
              <w:numPr>
                <w:ilvl w:val="0"/>
                <w:numId w:val="17"/>
              </w:numPr>
              <w:wordWrap w:val="0"/>
              <w:spacing w:line="240" w:lineRule="auto"/>
            </w:pPr>
            <w:r w:rsidRPr="00EB3B0A">
              <w:rPr>
                <w:rFonts w:ascii="Myanmar Text" w:eastAsia="Zawgyi-One" w:hAnsi="Myanmar Text" w:cs="Myanmar Text"/>
              </w:rPr>
              <w:t>တၢ်မၤစၢၤသ့ၣ်တဖၣ်အံၤတဲဘၣ်ပှၤဘၣ်ဃးမ့ၢ်တၢ်ရဲၣ်တၢ်ကျဲၤသ့ၣ်တဖၣ်အံၤဆီၣ်ထွဲအ၀ဲသ့ၣ်ဂ့ၤထဲလဲၣ်န့ၣ်လီၤ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68F8CB81" w14:textId="77777777" w:rsidR="00493D5D" w:rsidRPr="00EB3B0A" w:rsidRDefault="00CB02DA" w:rsidP="000B6127">
      <w:pPr>
        <w:pStyle w:val="Heading2"/>
        <w:wordWrap w:val="0"/>
        <w:spacing w:line="240" w:lineRule="auto"/>
      </w:pPr>
      <w:bookmarkStart w:id="107" w:name="_Toc256000008"/>
      <w:bookmarkStart w:id="108" w:name="_Toc12634029"/>
      <w:bookmarkStart w:id="109" w:name="_Toc12636487"/>
      <w:bookmarkStart w:id="110" w:name="_Toc43391451"/>
      <w:bookmarkStart w:id="111" w:name="_Toc43391513"/>
      <w:r w:rsidRPr="00EB3B0A">
        <w:rPr>
          <w:rFonts w:ascii="Myanmar Text" w:eastAsia="Zawgyi-One" w:hAnsi="Myanmar Text" w:cs="Myanmar Text"/>
        </w:rPr>
        <w:lastRenderedPageBreak/>
        <w:t>တၢ်ဂ့ၢ်တၢ်ကျိၤအါထီၣ်</w:t>
      </w:r>
      <w:bookmarkEnd w:id="107"/>
      <w:bookmarkEnd w:id="108"/>
      <w:bookmarkEnd w:id="109"/>
      <w:bookmarkEnd w:id="110"/>
      <w:bookmarkEnd w:id="111"/>
    </w:p>
    <w:p w14:paraId="2BA40EF9" w14:textId="77777777" w:rsidR="008A5DB9" w:rsidRPr="00EB3B0A" w:rsidRDefault="00CB02DA" w:rsidP="000B6127">
      <w:pPr>
        <w:wordWrap w:val="0"/>
        <w:spacing w:line="240" w:lineRule="auto"/>
        <w:rPr>
          <w:lang w:val="x-none" w:eastAsia="x-none"/>
        </w:rPr>
      </w:pPr>
      <w:r w:rsidRPr="00EB3B0A">
        <w:rPr>
          <w:rFonts w:ascii="Myanmar Text" w:eastAsia="Zawgyi-One" w:hAnsi="Myanmar Text" w:cs="Myanmar Text"/>
        </w:rPr>
        <w:t>လၢတၢ်ဂ့ၢ်တၢ်ကျိၤဆူညါဘၣ်ဃး</w:t>
      </w:r>
      <w:r w:rsidRPr="00EB3B0A">
        <w:rPr>
          <w:rFonts w:eastAsia="Zawgyi-One" w:cs="Zawgyi-One"/>
        </w:rPr>
        <w:t xml:space="preserve"> Action Plan </w:t>
      </w:r>
      <w:r w:rsidRPr="00EB3B0A">
        <w:rPr>
          <w:rFonts w:ascii="Myanmar Text" w:eastAsia="Zawgyi-One" w:hAnsi="Myanmar Text" w:cs="Myanmar Text"/>
        </w:rPr>
        <w:t>တခါအံၤအဂီၢ်</w:t>
      </w:r>
      <w:r w:rsidRPr="00EB3B0A">
        <w:rPr>
          <w:rFonts w:eastAsia="Zawgyi-One" w:cs="Zawgyi-One"/>
        </w:rPr>
        <w:t>,</w:t>
      </w:r>
      <w:r w:rsidRPr="00EB3B0A">
        <w:rPr>
          <w:rFonts w:ascii="Myanmar Text" w:eastAsia="Zawgyi-One" w:hAnsi="Myanmar Text" w:cs="Myanmar Text"/>
        </w:rPr>
        <w:t>၀ံသးစူၤဆဲးကျိးဘၣ်ပှၤတက့ၢ်</w:t>
      </w:r>
      <w:r w:rsidRPr="00EB3B0A">
        <w:rPr>
          <w:rFonts w:eastAsia="Zawgyi-One" w:cs="Zawgyi-One"/>
        </w:rPr>
        <w:t>.</w:t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1A83" w:rsidRPr="00EB3B0A" w14:paraId="2542527D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FDF2AA4" w14:textId="77777777" w:rsidR="00493D5D" w:rsidRPr="00EB3B0A" w:rsidRDefault="00CB02DA" w:rsidP="000B6127">
            <w:pPr>
              <w:pStyle w:val="Image"/>
              <w:wordWrap w:val="0"/>
              <w:spacing w:line="240" w:lineRule="auto"/>
              <w:rPr>
                <w:lang w:eastAsia="en-AU"/>
              </w:rPr>
            </w:pPr>
            <w:r w:rsidRPr="00EB3B0A">
              <w:rPr>
                <w:noProof/>
              </w:rPr>
              <w:drawing>
                <wp:inline distT="0" distB="0" distL="0" distR="0" wp14:anchorId="68508A01" wp14:editId="74CB3156">
                  <wp:extent cx="1440000" cy="1440000"/>
                  <wp:effectExtent l="0" t="0" r="8255" b="8255"/>
                  <wp:docPr id="3" name="Picture 3" descr="မ့ၢ်ပှာ်ယဲၤသန့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မ့ၢ်ပှာ်ယဲၤသန့အပနီၣ်တခါ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F73BAA8" w14:textId="77777777" w:rsidR="002E4152" w:rsidRPr="00EB3B0A" w:rsidRDefault="00CB02DA" w:rsidP="000B6127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နကွၢ်ဘၣ်ပပှၥ်ယဲၤသ့ဖဲ</w:t>
            </w:r>
            <w:r w:rsidRPr="00EB3B0A">
              <w:rPr>
                <w:rFonts w:eastAsia="Zawgyi-One" w:cs="Zawgyi-One"/>
              </w:rPr>
              <w:t>-</w:t>
            </w:r>
          </w:p>
          <w:p w14:paraId="55CC9A25" w14:textId="77777777" w:rsidR="00493D5D" w:rsidRPr="00EB3B0A" w:rsidRDefault="00000000" w:rsidP="000B6127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hyperlink r:id="rId185" w:history="1">
              <w:r w:rsidR="002E4152" w:rsidRPr="00EB3B0A">
                <w:rPr>
                  <w:rStyle w:val="Hyperlink"/>
                  <w:rFonts w:eastAsia="Zawgyi-One" w:cs="Zawgyi-One"/>
                  <w:bCs/>
                </w:rPr>
                <w:t>www.ndis.gov.au</w:t>
              </w:r>
            </w:hyperlink>
          </w:p>
        </w:tc>
      </w:tr>
      <w:tr w:rsidR="00A71A83" w:rsidRPr="00EB3B0A" w14:paraId="616890BB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C633F1A" w14:textId="77777777" w:rsidR="00493D5D" w:rsidRPr="00EB3B0A" w:rsidRDefault="00CB02DA" w:rsidP="000B6127">
            <w:pPr>
              <w:pStyle w:val="Image"/>
              <w:wordWrap w:val="0"/>
              <w:spacing w:line="240" w:lineRule="auto"/>
              <w:rPr>
                <w:lang w:eastAsia="en-AU"/>
              </w:rPr>
            </w:pPr>
            <w:r w:rsidRPr="00EB3B0A">
              <w:rPr>
                <w:noProof/>
              </w:rPr>
              <w:drawing>
                <wp:inline distT="0" distB="0" distL="0" distR="0" wp14:anchorId="32309C71" wp14:editId="0DEE599F">
                  <wp:extent cx="1440000" cy="1440000"/>
                  <wp:effectExtent l="0" t="0" r="8255" b="8255"/>
                  <wp:docPr id="36" name="Picture 36" descr="လီတဲစိတဖျၢၣ်အပနီ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လီတဲစိတဖျၢၣ်အပနီ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678C368" w14:textId="77777777" w:rsidR="002E4152" w:rsidRPr="00EB3B0A" w:rsidRDefault="00CB02DA" w:rsidP="000B6127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နကိးပှၤသ့ဖဲ</w:t>
            </w:r>
            <w:r w:rsidRPr="00EB3B0A">
              <w:rPr>
                <w:rFonts w:eastAsia="Zawgyi-One" w:cs="Zawgyi-One"/>
              </w:rPr>
              <w:t>-</w:t>
            </w:r>
          </w:p>
          <w:p w14:paraId="61ED231A" w14:textId="77777777" w:rsidR="00493D5D" w:rsidRPr="00EB3B0A" w:rsidRDefault="00CB02DA" w:rsidP="000B6127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EB3B0A">
              <w:rPr>
                <w:rStyle w:val="IntenseEmphasis1"/>
                <w:rFonts w:eastAsia="Zawgyi-One" w:cs="Zawgyi-One"/>
                <w:bCs/>
              </w:rPr>
              <w:t>1800 800 110</w:t>
            </w:r>
          </w:p>
        </w:tc>
      </w:tr>
      <w:tr w:rsidR="00A71A83" w:rsidRPr="00EB3B0A" w14:paraId="179D388E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385528B" w14:textId="77777777" w:rsidR="00CD310C" w:rsidRPr="00EB3B0A" w:rsidRDefault="00CB02DA" w:rsidP="000B6127">
            <w:pPr>
              <w:pStyle w:val="Image"/>
              <w:wordWrap w:val="0"/>
              <w:spacing w:line="240" w:lineRule="auto"/>
              <w:rPr>
                <w:lang w:eastAsia="en-AU"/>
              </w:rPr>
            </w:pPr>
            <w:r w:rsidRPr="00EB3B0A">
              <w:rPr>
                <w:noProof/>
                <w:lang w:eastAsia="en-AU"/>
              </w:rPr>
              <w:drawing>
                <wp:inline distT="0" distB="0" distL="0" distR="0" wp14:anchorId="0BF0CF94" wp14:editId="305817B0">
                  <wp:extent cx="792000" cy="792000"/>
                  <wp:effectExtent l="0" t="0" r="8255" b="8255"/>
                  <wp:docPr id="15" name="Picture 15" descr="Facebook အပနီ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Facebook အပနီ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CBC5499" w14:textId="16B5E17E" w:rsidR="00CD310C" w:rsidRPr="00EB3B0A" w:rsidRDefault="00CB02DA" w:rsidP="000B6127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နလူၤပိာ်ကွၢ်ပှၤလၢ</w:t>
            </w:r>
            <w:r w:rsidRPr="00EB3B0A">
              <w:rPr>
                <w:rFonts w:eastAsia="Zawgyi-One" w:cs="Zawgyi-One"/>
              </w:rPr>
              <w:t xml:space="preserve"> Facebook </w:t>
            </w:r>
            <w:r w:rsidRPr="00EB3B0A">
              <w:rPr>
                <w:rFonts w:ascii="Myanmar Text" w:eastAsia="Zawgyi-One" w:hAnsi="Myanmar Text" w:cs="Myanmar Text"/>
              </w:rPr>
              <w:t>အလိၤသ့လီၤ</w:t>
            </w:r>
            <w:r w:rsidR="00B00F33" w:rsidRPr="00EB3B0A">
              <w:rPr>
                <w:rFonts w:eastAsia="Zawgyi-One" w:cs="Zawgyi-One"/>
              </w:rPr>
              <w:t>-</w:t>
            </w:r>
          </w:p>
          <w:p w14:paraId="50062A9A" w14:textId="77777777" w:rsidR="00CD310C" w:rsidRPr="00EB3B0A" w:rsidRDefault="00000000" w:rsidP="000B6127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Arial"/>
              </w:rPr>
            </w:pPr>
            <w:hyperlink r:id="rId188" w:history="1">
              <w:r w:rsidR="00DE6B8B" w:rsidRPr="00EB3B0A">
                <w:rPr>
                  <w:rStyle w:val="Hyperlink"/>
                  <w:rFonts w:eastAsia="Zawgyi-One" w:cs="Zawgyi-One"/>
                  <w:bCs/>
                </w:rPr>
                <w:t>www.facebook.com/NDISAus</w:t>
              </w:r>
            </w:hyperlink>
          </w:p>
        </w:tc>
      </w:tr>
      <w:tr w:rsidR="00A71A83" w:rsidRPr="00EB3B0A" w14:paraId="43536224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58F5490" w14:textId="77777777" w:rsidR="00CD310C" w:rsidRPr="00EB3B0A" w:rsidRDefault="00CB02DA" w:rsidP="000B6127">
            <w:pPr>
              <w:pStyle w:val="Image"/>
              <w:wordWrap w:val="0"/>
              <w:spacing w:line="240" w:lineRule="auto"/>
              <w:rPr>
                <w:lang w:eastAsia="en-AU"/>
              </w:rPr>
            </w:pPr>
            <w:r w:rsidRPr="00EB3B0A">
              <w:rPr>
                <w:noProof/>
                <w:lang w:eastAsia="en-AU"/>
              </w:rPr>
              <w:drawing>
                <wp:inline distT="0" distB="0" distL="0" distR="0" wp14:anchorId="3E919A3F" wp14:editId="72D73E85">
                  <wp:extent cx="792000" cy="792000"/>
                  <wp:effectExtent l="0" t="0" r="8255" b="8255"/>
                  <wp:docPr id="16" name="Picture 16" descr="Twitter အပနီ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Twitter အပနီ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6ABDBE5" w14:textId="4E68ED8B" w:rsidR="00CD310C" w:rsidRPr="00EB3B0A" w:rsidRDefault="00CB02DA" w:rsidP="000B6127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နလူၤပိာ်ကွၢ်ပှၤလၢ</w:t>
            </w:r>
            <w:r w:rsidRPr="00EB3B0A">
              <w:rPr>
                <w:rFonts w:eastAsia="Zawgyi-One" w:cs="Zawgyi-One"/>
              </w:rPr>
              <w:t xml:space="preserve"> Twitter </w:t>
            </w:r>
            <w:r w:rsidRPr="00EB3B0A">
              <w:rPr>
                <w:rFonts w:ascii="Myanmar Text" w:eastAsia="Zawgyi-One" w:hAnsi="Myanmar Text" w:cs="Myanmar Text"/>
              </w:rPr>
              <w:t>အလိၤသ့လီၤ</w:t>
            </w:r>
            <w:r w:rsidR="00B00F33" w:rsidRPr="00EB3B0A">
              <w:rPr>
                <w:rFonts w:eastAsia="Zawgyi-One" w:cs="Zawgyi-One"/>
              </w:rPr>
              <w:t>-</w:t>
            </w:r>
          </w:p>
          <w:p w14:paraId="6A1FDA3F" w14:textId="77777777" w:rsidR="00CD310C" w:rsidRPr="00EB3B0A" w:rsidRDefault="00CB02DA" w:rsidP="000B6127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EB3B0A">
              <w:rPr>
                <w:rStyle w:val="IntenseEmphasis1"/>
                <w:rFonts w:eastAsia="Zawgyi-One" w:cs="Zawgyi-One"/>
                <w:bCs/>
              </w:rPr>
              <w:t>@NDIS</w:t>
            </w:r>
          </w:p>
          <w:p w14:paraId="63049EF7" w14:textId="77777777" w:rsidR="002E4152" w:rsidRPr="00EB3B0A" w:rsidRDefault="00CB02DA" w:rsidP="000B6127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eastAsia="Zawgyi-One" w:cs="Zawgyi-One"/>
              </w:rPr>
              <w:t xml:space="preserve">Twitter </w:t>
            </w:r>
            <w:r w:rsidRPr="00EB3B0A">
              <w:rPr>
                <w:rFonts w:ascii="Myanmar Text" w:eastAsia="Zawgyi-One" w:hAnsi="Myanmar Text" w:cs="Myanmar Text"/>
              </w:rPr>
              <w:t>န့ၣ်တၢ်ကိးစ့ၢ်ကီးအီၤဒ်</w:t>
            </w:r>
            <w:r w:rsidRPr="00EB3B0A">
              <w:rPr>
                <w:rFonts w:eastAsia="Zawgyi-One" w:cs="Zawgyi-One"/>
              </w:rPr>
              <w:t xml:space="preserve"> X </w:t>
            </w:r>
            <w:r w:rsidRPr="00EB3B0A">
              <w:rPr>
                <w:rFonts w:ascii="Myanmar Text" w:eastAsia="Zawgyi-One" w:hAnsi="Myanmar Text" w:cs="Myanmar Text"/>
              </w:rPr>
              <w:t>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2F3E27E6" w14:textId="77777777" w:rsidR="00CD310C" w:rsidRPr="00EB3B0A" w:rsidRDefault="00CB02DA" w:rsidP="000B6127">
      <w:pPr>
        <w:pStyle w:val="Heading3"/>
        <w:wordWrap w:val="0"/>
        <w:spacing w:line="240" w:lineRule="auto"/>
      </w:pPr>
      <w:bookmarkStart w:id="112" w:name="_Toc43391514"/>
      <w:r w:rsidRPr="00EB3B0A">
        <w:rPr>
          <w:rFonts w:ascii="Myanmar Text" w:eastAsia="Zawgyi-One" w:hAnsi="Myanmar Text" w:cs="Myanmar Text"/>
        </w:rPr>
        <w:lastRenderedPageBreak/>
        <w:t>ဆီၣ်ထွဲလၢကကတိၤတၢ်ဒီးပှၤအဂီၢ်</w:t>
      </w:r>
      <w:bookmarkEnd w:id="112"/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1A83" w:rsidRPr="00EB3B0A" w14:paraId="0513D0BB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E8D7040" w14:textId="77777777" w:rsidR="00115682" w:rsidRPr="00EB3B0A" w:rsidRDefault="00CB02DA" w:rsidP="000B6127">
            <w:pPr>
              <w:pStyle w:val="Image"/>
              <w:wordWrap w:val="0"/>
              <w:spacing w:before="0" w:after="0" w:line="240" w:lineRule="auto"/>
              <w:rPr>
                <w:lang w:eastAsia="en-AU"/>
              </w:rPr>
            </w:pP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8832" behindDoc="0" locked="0" layoutInCell="1" allowOverlap="1" wp14:anchorId="46867A23" wp14:editId="387E894C">
                      <wp:simplePos x="0" y="0"/>
                      <wp:positionH relativeFrom="column">
                        <wp:posOffset>489585</wp:posOffset>
                      </wp:positionH>
                      <wp:positionV relativeFrom="paragraph">
                        <wp:posOffset>383540</wp:posOffset>
                      </wp:positionV>
                      <wp:extent cx="607060" cy="161290"/>
                      <wp:effectExtent l="0" t="0" r="2540" b="10160"/>
                      <wp:wrapNone/>
                      <wp:docPr id="21967054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7060" cy="1612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61BA5AB" w14:textId="77777777" w:rsidR="00CB02DA" w:rsidRPr="00875760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6"/>
                                      <w:szCs w:val="16"/>
                                      <w:lang w:val="en-PH"/>
                                    </w:rPr>
                                  </w:pPr>
                                  <w:r w:rsidRPr="00875760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>Webchat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867A23" id="_x0000_s1046" type="#_x0000_t202" style="position:absolute;left:0;text-align:left;margin-left:38.55pt;margin-top:30.2pt;width:47.8pt;height:12.7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" filled="f" stroked="f">
                      <v:textbox inset="0,0,0,0">
                        <w:txbxContent>
                          <w:p w14:paraId="561BA5AB" w14:textId="77777777" w:rsidR="00CB02DA" w:rsidRPr="00875760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6"/>
                                <w:szCs w:val="16"/>
                                <w:lang w:val="en-PH"/>
                              </w:rPr>
                            </w:pPr>
                            <w:r w:rsidRPr="00875760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6"/>
                                <w:szCs w:val="16"/>
                              </w:rPr>
                              <w:t>Webchat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5682" w:rsidRPr="00EB3B0A">
              <w:rPr>
                <w:noProof/>
              </w:rPr>
              <w:drawing>
                <wp:inline distT="0" distB="0" distL="0" distR="0" wp14:anchorId="504DFFD7" wp14:editId="5B5CBD2F">
                  <wp:extent cx="1404000" cy="1404000"/>
                  <wp:effectExtent l="0" t="0" r="5715" b="5715"/>
                  <wp:docPr id="23" name="Picture 23" descr="Webchat တခါအပနီ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Webchat တခါအပနီ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3185551" w14:textId="77777777" w:rsidR="00115682" w:rsidRPr="00EB3B0A" w:rsidRDefault="00CB02DA" w:rsidP="000B6127">
            <w:pPr>
              <w:wordWrap w:val="0"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နကတိၤတၢ်ဒီးပှၤလၢလီကျိၤခိၣ်သူ၀ဲပပှၥ်ယဲၤတၢ်ကတိၤသကိးတၢ်အတၢ်မၤနီၣ်ဖဲပပှာ်ယဲၤအဖီခိၣ်သ့လီၤ</w:t>
            </w:r>
            <w:r w:rsidRPr="00EB3B0A">
              <w:rPr>
                <w:rFonts w:eastAsia="Zawgyi-One" w:cs="Zawgyi-One"/>
              </w:rPr>
              <w:t xml:space="preserve">. </w:t>
            </w:r>
          </w:p>
          <w:p w14:paraId="278DC6E4" w14:textId="77777777" w:rsidR="00115682" w:rsidRPr="00EB3B0A" w:rsidRDefault="00000000" w:rsidP="000B6127">
            <w:pPr>
              <w:pStyle w:val="Body"/>
              <w:wordWrap w:val="0"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6B2976"/>
                <w:w w:val="100"/>
              </w:rPr>
            </w:pPr>
            <w:hyperlink r:id="rId191" w:history="1">
              <w:r w:rsidR="00CB02DA" w:rsidRPr="00EB3B0A">
                <w:rPr>
                  <w:rStyle w:val="Hyperlink"/>
                  <w:rFonts w:eastAsia="Zawgyi-One" w:cs="Zawgyi-One"/>
                  <w:bCs/>
                  <w:w w:val="100"/>
                </w:rPr>
                <w:t>www.ndis.gov.au</w:t>
              </w:r>
            </w:hyperlink>
          </w:p>
        </w:tc>
      </w:tr>
      <w:tr w:rsidR="00A71A83" w:rsidRPr="00EB3B0A" w14:paraId="360DA516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43B3660" w14:textId="77777777" w:rsidR="00CD310C" w:rsidRPr="00EB3B0A" w:rsidRDefault="00CD310C" w:rsidP="000B6127">
            <w:pPr>
              <w:pStyle w:val="Image"/>
              <w:wordWrap w:val="0"/>
              <w:spacing w:before="0" w:after="0" w:line="240" w:lineRule="auto"/>
              <w:rPr>
                <w:lang w:eastAsia="en-AU"/>
              </w:rPr>
            </w:pPr>
          </w:p>
        </w:tc>
        <w:tc>
          <w:tcPr>
            <w:tcW w:w="6576" w:type="dxa"/>
          </w:tcPr>
          <w:p w14:paraId="4EA1F3AA" w14:textId="77777777" w:rsidR="00CD310C" w:rsidRPr="00EB3B0A" w:rsidRDefault="00CB02DA" w:rsidP="000B6127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နမ့ၢ်ကတိၤကျိၥ်အါန့ၢ်ဒံးအဲးကလံးကျိၥ်န့ၣ်</w:t>
            </w:r>
            <w:r w:rsidRPr="00EB3B0A">
              <w:rPr>
                <w:rFonts w:eastAsia="Zawgyi-One" w:cs="Zawgyi-One"/>
              </w:rPr>
              <w:t xml:space="preserve">, </w:t>
            </w:r>
            <w:r w:rsidRPr="00EB3B0A">
              <w:rPr>
                <w:rFonts w:ascii="Myanmar Text" w:eastAsia="Zawgyi-One" w:hAnsi="Myanmar Text" w:cs="Myanmar Text"/>
              </w:rPr>
              <w:t>နကိးနဲသ့ဖဲ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5238DC44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4831F26" w14:textId="77777777" w:rsidR="00493D5D" w:rsidRPr="00EB3B0A" w:rsidRDefault="00CB02DA" w:rsidP="000B6127">
            <w:pPr>
              <w:pStyle w:val="Image"/>
              <w:wordWrap w:val="0"/>
              <w:spacing w:before="0" w:after="0" w:line="240" w:lineRule="auto"/>
              <w:rPr>
                <w:lang w:eastAsia="en-AU"/>
              </w:rPr>
            </w:pPr>
            <w:r w:rsidRPr="00EB3B0A">
              <w:rPr>
                <w:noProof/>
                <w:lang w:eastAsia="en-AU"/>
              </w:rPr>
              <w:drawing>
                <wp:inline distT="0" distB="0" distL="0" distR="0" wp14:anchorId="0FD2AB5D" wp14:editId="2004C8DB">
                  <wp:extent cx="1404000" cy="1404000"/>
                  <wp:effectExtent l="0" t="0" r="5715" b="5715"/>
                  <wp:docPr id="13" name="Picture 13" descr="တၢ်ကျိးထံဒီးတၢ်ကတိၤကျိးထံအတၢ်မၤစၢၤတခါအပနီ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တၢ်ကျိးထံဒီးတၢ်ကတိၤကျိးထံအတၢ်မၤစၢၤတခါအပနီ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54ECCB1" w14:textId="77777777" w:rsidR="00092D2F" w:rsidRPr="00EB3B0A" w:rsidRDefault="00CB02DA" w:rsidP="000B6127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တၢ်ကျိးထံဒီးတၢ်ကတိၤကျိးထံတၢ်မၤစၢၤအကျိၤအကျဲ</w:t>
            </w:r>
            <w:r w:rsidRPr="00EB3B0A">
              <w:rPr>
                <w:rFonts w:eastAsia="Zawgyi-One" w:cs="Zawgyi-One"/>
              </w:rPr>
              <w:t>(TIS)</w:t>
            </w:r>
          </w:p>
          <w:p w14:paraId="6B0FA4F9" w14:textId="77777777" w:rsidR="00493D5D" w:rsidRPr="00EB3B0A" w:rsidRDefault="00CB02DA" w:rsidP="000B6127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EB3B0A">
              <w:rPr>
                <w:rStyle w:val="IntenseEmphasis1"/>
                <w:rFonts w:eastAsia="Zawgyi-One" w:cs="Zawgyi-One"/>
                <w:bCs/>
              </w:rPr>
              <w:t>131 450</w:t>
            </w:r>
          </w:p>
        </w:tc>
      </w:tr>
      <w:tr w:rsidR="00A71A83" w:rsidRPr="00EB3B0A" w14:paraId="441C0E15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A6707A0" w14:textId="77777777" w:rsidR="00CD310C" w:rsidRPr="00EB3B0A" w:rsidRDefault="00CD310C" w:rsidP="000B6127">
            <w:pPr>
              <w:pStyle w:val="Image"/>
              <w:wordWrap w:val="0"/>
              <w:spacing w:before="0" w:after="0" w:line="240" w:lineRule="auto"/>
              <w:rPr>
                <w:lang w:eastAsia="en-AU"/>
              </w:rPr>
            </w:pPr>
          </w:p>
        </w:tc>
        <w:tc>
          <w:tcPr>
            <w:tcW w:w="6576" w:type="dxa"/>
          </w:tcPr>
          <w:p w14:paraId="0D9C66AF" w14:textId="77777777" w:rsidR="00CD310C" w:rsidRPr="00EB3B0A" w:rsidRDefault="00CB02DA" w:rsidP="000B6127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နမ့ၢ်အိၣ်ဒီးတၢ်ကတိၤမ့တမ့ၢ်တၢ်နၣ်ဟူတၢ်အတၢ်ဂ့ၢ်ကီန့ၣ်</w:t>
            </w:r>
            <w:r w:rsidRPr="00EB3B0A">
              <w:rPr>
                <w:rFonts w:eastAsia="Zawgyi-One" w:cs="Zawgyi-One"/>
              </w:rPr>
              <w:t>,</w:t>
            </w:r>
            <w:r w:rsidRPr="00EB3B0A">
              <w:rPr>
                <w:rFonts w:ascii="Myanmar Text" w:eastAsia="Zawgyi-One" w:hAnsi="Myanmar Text" w:cs="Myanmar Text"/>
              </w:rPr>
              <w:t>နကိးနဲသ့ဖဲ</w:t>
            </w:r>
            <w:r w:rsidRPr="00EB3B0A">
              <w:rPr>
                <w:rFonts w:eastAsia="Zawgyi-One" w:cs="Zawgyi-One"/>
              </w:rPr>
              <w:t>-</w:t>
            </w:r>
          </w:p>
        </w:tc>
      </w:tr>
      <w:tr w:rsidR="00A71A83" w:rsidRPr="00EB3B0A" w14:paraId="30E4461D" w14:textId="77777777" w:rsidTr="00115682">
        <w:trPr>
          <w:trHeight w:val="24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355128D" w14:textId="77777777" w:rsidR="00493D5D" w:rsidRPr="00EB3B0A" w:rsidRDefault="00CB02DA" w:rsidP="000B6127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1904" behindDoc="0" locked="0" layoutInCell="1" allowOverlap="1" wp14:anchorId="729A4AA1" wp14:editId="1220E6E7">
                      <wp:simplePos x="0" y="0"/>
                      <wp:positionH relativeFrom="column">
                        <wp:posOffset>343535</wp:posOffset>
                      </wp:positionH>
                      <wp:positionV relativeFrom="paragraph">
                        <wp:posOffset>251460</wp:posOffset>
                      </wp:positionV>
                      <wp:extent cx="789940" cy="321945"/>
                      <wp:effectExtent l="0" t="0" r="10160" b="1905"/>
                      <wp:wrapNone/>
                      <wp:docPr id="132454743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32194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D48554E" w14:textId="77777777" w:rsidR="00CB02DA" w:rsidRPr="00B00F33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B00F33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ဟဲလိၣ်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9A4AA1" id="_x0000_s1047" type="#_x0000_t202" style="position:absolute;left:0;text-align:left;margin-left:27.05pt;margin-top:19.8pt;width:62.2pt;height:25.35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" filled="f" stroked="f">
                      <v:textbox inset="0,0,0,0">
                        <w:txbxContent>
                          <w:p w14:paraId="4D48554E" w14:textId="77777777" w:rsidR="00CB02DA" w:rsidRPr="00B00F33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B00F33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32"/>
                                <w:szCs w:val="32"/>
                              </w:rPr>
                              <w:t>ဟဲလိၣ်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60F0" w:rsidRPr="00EB3B0A">
              <w:rPr>
                <w:noProof/>
                <w:lang w:eastAsia="en-AU"/>
              </w:rPr>
              <w:drawing>
                <wp:inline distT="0" distB="0" distL="0" distR="0" wp14:anchorId="117DF0D5" wp14:editId="278CC4BE">
                  <wp:extent cx="1404000" cy="1404000"/>
                  <wp:effectExtent l="0" t="0" r="5715" b="5715"/>
                  <wp:docPr id="9" name="Picture 9" descr="TTY အပနီ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TTY အပနီ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93D5D" w:rsidRPr="00EB3B0A">
              <w:t xml:space="preserve"> </w:t>
            </w:r>
          </w:p>
        </w:tc>
        <w:tc>
          <w:tcPr>
            <w:tcW w:w="6576" w:type="dxa"/>
          </w:tcPr>
          <w:p w14:paraId="71B5534E" w14:textId="77777777" w:rsidR="00CD310C" w:rsidRPr="00EB3B0A" w:rsidRDefault="00CB02DA" w:rsidP="00B00F33">
            <w:pPr>
              <w:wordWrap w:val="0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eastAsia="Zawgyi-One" w:cs="Zawgyi-One"/>
              </w:rPr>
              <w:t>TTY</w:t>
            </w:r>
          </w:p>
          <w:p w14:paraId="5449DE5C" w14:textId="77777777" w:rsidR="00493D5D" w:rsidRPr="00EB3B0A" w:rsidRDefault="00CB02DA" w:rsidP="00B00F33">
            <w:pPr>
              <w:wordWrap w:val="0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EB3B0A">
              <w:rPr>
                <w:rStyle w:val="IntenseEmphasis1"/>
                <w:rFonts w:eastAsia="Zawgyi-One" w:cs="Zawgyi-One"/>
                <w:bCs/>
              </w:rPr>
              <w:t>1800 555 677</w:t>
            </w:r>
          </w:p>
        </w:tc>
      </w:tr>
      <w:tr w:rsidR="00A71A83" w:rsidRPr="00EB3B0A" w14:paraId="5FAABDE6" w14:textId="77777777" w:rsidTr="00115682">
        <w:trPr>
          <w:trHeight w:val="24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062A672" w14:textId="77777777" w:rsidR="00493D5D" w:rsidRPr="00EB3B0A" w:rsidRDefault="00CB02DA" w:rsidP="000B6127">
            <w:pPr>
              <w:pStyle w:val="Image"/>
              <w:wordWrap w:val="0"/>
              <w:spacing w:before="0" w:after="0" w:line="240" w:lineRule="auto"/>
              <w:rPr>
                <w:lang w:eastAsia="en-AU"/>
              </w:rPr>
            </w:pPr>
            <w:r w:rsidRPr="00EB3B0A">
              <w:rPr>
                <w:noProof/>
                <w:lang w:eastAsia="en-AU"/>
              </w:rPr>
              <w:drawing>
                <wp:inline distT="0" distB="0" distL="0" distR="0" wp14:anchorId="5E646AB0" wp14:editId="4D5DCE95">
                  <wp:extent cx="1404000" cy="1404000"/>
                  <wp:effectExtent l="0" t="0" r="5715" b="5715"/>
                  <wp:docPr id="14" name="Picture 14" descr="Speak and Listen အပနီ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Speak and Listen အပနီ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3982A13" w14:textId="77777777" w:rsidR="00CD310C" w:rsidRPr="00EB3B0A" w:rsidRDefault="00CB02DA" w:rsidP="000B6127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ကတိၤဒီးဒိကနၣ်</w:t>
            </w:r>
            <w:r w:rsidRPr="00EB3B0A">
              <w:rPr>
                <w:rFonts w:eastAsia="Zawgyi-One" w:cs="Zawgyi-One"/>
              </w:rPr>
              <w:t xml:space="preserve"> (Speak and Listen)</w:t>
            </w:r>
          </w:p>
          <w:p w14:paraId="1F92D965" w14:textId="77777777" w:rsidR="00493D5D" w:rsidRPr="00EB3B0A" w:rsidRDefault="00CB02DA" w:rsidP="000B6127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EB3B0A">
              <w:rPr>
                <w:rStyle w:val="IntenseEmphasis1"/>
                <w:rFonts w:eastAsia="Zawgyi-One" w:cs="Zawgyi-One"/>
                <w:bCs/>
              </w:rPr>
              <w:t>1800 555 727</w:t>
            </w:r>
          </w:p>
        </w:tc>
      </w:tr>
      <w:tr w:rsidR="00A71A83" w:rsidRPr="00EB3B0A" w14:paraId="3A27566D" w14:textId="77777777" w:rsidTr="006E0AB1">
        <w:trPr>
          <w:trHeight w:val="20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44401F6" w14:textId="77777777" w:rsidR="00CD310C" w:rsidRPr="00EB3B0A" w:rsidRDefault="00CB02DA" w:rsidP="000B6127">
            <w:pPr>
              <w:pStyle w:val="Image"/>
              <w:wordWrap w:val="0"/>
              <w:spacing w:before="0" w:after="0" w:line="240" w:lineRule="auto"/>
              <w:rPr>
                <w:lang w:eastAsia="en-AU"/>
              </w:rPr>
            </w:pPr>
            <w:r w:rsidRPr="00EB3B0A">
              <w:rPr>
                <w:noProof/>
                <w:lang w:eastAsia="en-AU"/>
              </w:rPr>
              <w:drawing>
                <wp:inline distT="0" distB="0" distL="0" distR="0" wp14:anchorId="22CB1282" wp14:editId="6391B9AD">
                  <wp:extent cx="1224000" cy="988567"/>
                  <wp:effectExtent l="0" t="0" r="0" b="2540"/>
                  <wp:docPr id="58" name="Picture 58" descr="National Relay Service အပနီ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National Relay Service အပနီ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00" cy="988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00C194D" w14:textId="02915AC2" w:rsidR="00CD310C" w:rsidRPr="00EB3B0A" w:rsidRDefault="00CB02DA" w:rsidP="000B6127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ထံကီၢ်ပူၤတၢ်ဆှၢခီတၢ်မၤစၢၤအကျိၤအကျဲအတၢ်ပနီၣ်</w:t>
            </w:r>
            <w:r w:rsidR="00B00F33">
              <w:rPr>
                <w:rFonts w:eastAsia="Zawgyi-One" w:cs="Zawgyi-One"/>
              </w:rPr>
              <w:br/>
            </w:r>
            <w:r w:rsidRPr="00EB3B0A">
              <w:rPr>
                <w:rFonts w:eastAsia="Zawgyi-One" w:cs="Zawgyi-One"/>
              </w:rPr>
              <w:t>(National Relay Service)</w:t>
            </w:r>
          </w:p>
          <w:p w14:paraId="5B337E21" w14:textId="77777777" w:rsidR="00CD310C" w:rsidRPr="00EB3B0A" w:rsidRDefault="00CB02DA" w:rsidP="00B00F33">
            <w:pPr>
              <w:wordWrap w:val="0"/>
              <w:spacing w:before="18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EB3B0A">
              <w:rPr>
                <w:rStyle w:val="IntenseEmphasis1"/>
                <w:rFonts w:eastAsia="Zawgyi-One" w:cs="Zawgyi-One"/>
                <w:bCs/>
              </w:rPr>
              <w:t>133 677</w:t>
            </w:r>
          </w:p>
          <w:p w14:paraId="617AAC0D" w14:textId="77777777" w:rsidR="00CD310C" w:rsidRPr="00EB3B0A" w:rsidRDefault="00000000" w:rsidP="00B00F33">
            <w:pPr>
              <w:wordWrap w:val="0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</w:rPr>
            </w:pPr>
            <w:hyperlink r:id="rId196" w:history="1">
              <w:r w:rsidR="003C46DC" w:rsidRPr="00EB3B0A">
                <w:rPr>
                  <w:rStyle w:val="Hyperlink"/>
                  <w:rFonts w:eastAsia="Zawgyi-One" w:cs="Zawgyi-One"/>
                  <w:bCs/>
                </w:rPr>
                <w:t>www.accesshub.gov.au/about-the-nrs</w:t>
              </w:r>
            </w:hyperlink>
          </w:p>
        </w:tc>
      </w:tr>
    </w:tbl>
    <w:p w14:paraId="122B5610" w14:textId="1346E8EA" w:rsidR="008928D5" w:rsidRPr="00EB3B0A" w:rsidRDefault="00CB02DA" w:rsidP="000B6127">
      <w:pPr>
        <w:pStyle w:val="Heading2"/>
        <w:wordWrap w:val="0"/>
        <w:spacing w:line="240" w:lineRule="auto"/>
      </w:pPr>
      <w:bookmarkStart w:id="113" w:name="_Toc256000009"/>
      <w:bookmarkStart w:id="114" w:name="_Toc43391452"/>
      <w:bookmarkStart w:id="115" w:name="_Toc43391515"/>
      <w:bookmarkStart w:id="116" w:name="_Ref117079481"/>
      <w:bookmarkStart w:id="117" w:name="_Ref124149671"/>
      <w:bookmarkStart w:id="118" w:name="_Ref124149688"/>
      <w:bookmarkStart w:id="119" w:name="_Ref155782163"/>
      <w:r w:rsidRPr="00EB3B0A">
        <w:rPr>
          <w:rFonts w:ascii="Myanmar Text" w:eastAsia="Zawgyi-One" w:hAnsi="Myanmar Text" w:cs="Myanmar Text"/>
        </w:rPr>
        <w:lastRenderedPageBreak/>
        <w:t>လံၥ်ဖျၢၣ်ဆီရဲၣ်အတၢ်ပနီၣ်</w:t>
      </w:r>
      <w:bookmarkEnd w:id="113"/>
      <w:bookmarkEnd w:id="114"/>
      <w:bookmarkEnd w:id="115"/>
      <w:bookmarkEnd w:id="116"/>
      <w:bookmarkEnd w:id="117"/>
      <w:bookmarkEnd w:id="118"/>
      <w:bookmarkEnd w:id="119"/>
    </w:p>
    <w:p w14:paraId="23915BB6" w14:textId="77777777" w:rsidR="00115682" w:rsidRPr="00EB3B0A" w:rsidRDefault="00CB02DA" w:rsidP="000B6127">
      <w:pPr>
        <w:wordWrap w:val="0"/>
        <w:spacing w:before="120" w:line="240" w:lineRule="auto"/>
        <w:rPr>
          <w:lang w:val="x-none" w:eastAsia="x-none"/>
        </w:rPr>
      </w:pPr>
      <w:r w:rsidRPr="00EB3B0A">
        <w:rPr>
          <w:rFonts w:ascii="Myanmar Text" w:eastAsia="Zawgyi-One" w:hAnsi="Myanmar Text" w:cs="Myanmar Text"/>
          <w:lang w:eastAsia="x-none"/>
        </w:rPr>
        <w:t>စရီတခါအံၤရှဲပၠး၀ဲဒၣ်တၢ်ကတိၤအဖျၢၣ်တဖၣ်လၢ</w:t>
      </w:r>
      <w:r w:rsidRPr="00EB3B0A">
        <w:rPr>
          <w:rFonts w:eastAsia="Zawgyi-One" w:cs="Zawgyi-One"/>
          <w:lang w:eastAsia="x-none"/>
        </w:rPr>
        <w:t xml:space="preserve"> </w:t>
      </w:r>
      <w:r w:rsidRPr="00EB3B0A">
        <w:rPr>
          <w:rStyle w:val="Strong"/>
          <w:rFonts w:ascii="Myanmar Text" w:eastAsia="Zawgyi-One" w:hAnsi="Myanmar Text" w:cs="Myanmar Text"/>
          <w:lang w:eastAsia="x-none"/>
        </w:rPr>
        <w:t>တၢ်မၤသူဒိၣ်ထီၣ်အီၤ</w:t>
      </w:r>
      <w:r w:rsidRPr="00EB3B0A">
        <w:rPr>
          <w:rFonts w:eastAsia="Zawgyi-One" w:cs="Zawgyi-One"/>
          <w:lang w:eastAsia="x-none"/>
        </w:rPr>
        <w:t xml:space="preserve"> </w:t>
      </w:r>
      <w:r w:rsidRPr="00EB3B0A">
        <w:rPr>
          <w:rFonts w:ascii="Myanmar Text" w:eastAsia="Zawgyi-One" w:hAnsi="Myanmar Text" w:cs="Myanmar Text"/>
          <w:lang w:eastAsia="x-none"/>
        </w:rPr>
        <w:t>တဖၣ်လၢအအိၣ်လၢတၢ်ရဲၣ်တၢ်ကျဲၤတခါအံၤအပူၤအခီပညီန့ၣ်လီၤ</w:t>
      </w:r>
      <w:r w:rsidRPr="00EB3B0A">
        <w:rPr>
          <w:rFonts w:eastAsia="Zawgyi-One" w:cs="Zawgyi-One"/>
          <w:lang w:eastAsia="x-none"/>
        </w:rPr>
        <w:t>.</w:t>
      </w:r>
    </w:p>
    <w:tbl>
      <w:tblPr>
        <w:tblStyle w:val="Style1"/>
        <w:tblW w:w="9498" w:type="dxa"/>
        <w:tblLayout w:type="fixed"/>
        <w:tblLook w:val="04A0" w:firstRow="1" w:lastRow="0" w:firstColumn="1" w:lastColumn="0" w:noHBand="0" w:noVBand="1"/>
      </w:tblPr>
      <w:tblGrid>
        <w:gridCol w:w="2551"/>
        <w:gridCol w:w="6521"/>
        <w:gridCol w:w="142"/>
        <w:gridCol w:w="27"/>
        <w:gridCol w:w="257"/>
      </w:tblGrid>
      <w:tr w:rsidR="00A71A83" w:rsidRPr="00EB3B0A" w14:paraId="6B2AF795" w14:textId="77777777" w:rsidTr="007F24C5">
        <w:trPr>
          <w:gridAfter w:val="3"/>
          <w:wAfter w:w="426" w:type="dxa"/>
          <w:trHeight w:val="26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A781BED" w14:textId="77777777" w:rsidR="00707F69" w:rsidRPr="00EB3B0A" w:rsidRDefault="00CB02DA" w:rsidP="007F24C5">
            <w:pPr>
              <w:pStyle w:val="Image"/>
              <w:wordWrap w:val="0"/>
              <w:spacing w:before="0" w:after="0" w:line="240" w:lineRule="auto"/>
              <w:rPr>
                <w:noProof/>
              </w:rPr>
            </w:pP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3952" behindDoc="0" locked="0" layoutInCell="1" allowOverlap="1" wp14:anchorId="688D0161" wp14:editId="187ED15F">
                      <wp:simplePos x="0" y="0"/>
                      <wp:positionH relativeFrom="column">
                        <wp:posOffset>336550</wp:posOffset>
                      </wp:positionH>
                      <wp:positionV relativeFrom="paragraph">
                        <wp:posOffset>325755</wp:posOffset>
                      </wp:positionV>
                      <wp:extent cx="789940" cy="190500"/>
                      <wp:effectExtent l="0" t="0" r="10160" b="0"/>
                      <wp:wrapNone/>
                      <wp:docPr id="12406670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1905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A190B96" w14:textId="77777777" w:rsidR="00CB02DA" w:rsidRPr="00B00F33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6"/>
                                      <w:sz w:val="11"/>
                                      <w:szCs w:val="11"/>
                                      <w:lang w:val="en-PH"/>
                                    </w:rPr>
                                  </w:pPr>
                                  <w:r w:rsidRPr="00B00F33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6"/>
                                      <w:sz w:val="11"/>
                                      <w:szCs w:val="11"/>
                                    </w:rPr>
                                    <w:t>တၢ်ဃိထံသ့ၣ်ညါအတၢ်မၤကွၢ်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8D0161" id="_x0000_s1048" type="#_x0000_t202" style="position:absolute;left:0;text-align:left;margin-left:26.5pt;margin-top:25.65pt;width:62.2pt;height:15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" filled="f" stroked="f">
                      <v:textbox inset="0,0,0,0">
                        <w:txbxContent>
                          <w:p w14:paraId="1A190B96" w14:textId="77777777" w:rsidR="00CB02DA" w:rsidRPr="00B00F33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6"/>
                                <w:sz w:val="11"/>
                                <w:szCs w:val="11"/>
                                <w:lang w:val="en-PH"/>
                              </w:rPr>
                            </w:pPr>
                            <w:r w:rsidRPr="00B00F33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6"/>
                                <w:sz w:val="11"/>
                                <w:szCs w:val="11"/>
                              </w:rPr>
                              <w:t>တၢ်ဃိထံသ့ၣ်ညါအတၢ်မၤကွၢ်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07F69" w:rsidRPr="00EB3B0A">
              <w:rPr>
                <w:noProof/>
              </w:rPr>
              <w:drawing>
                <wp:inline distT="0" distB="0" distL="0" distR="0" wp14:anchorId="778E89C0" wp14:editId="32477573">
                  <wp:extent cx="1478915" cy="1478915"/>
                  <wp:effectExtent l="0" t="0" r="6985" b="6985"/>
                  <wp:docPr id="116196893" name="Picture 116196893" descr="တၢ်ဃိထံသ့ၣ်ညါတၢ်မၤကွၢ်အလံာ်တဘ့ၣ်လၢအဒုးနဲၣ်စရီတခါဃုာ်ဒီးတၢ်တိၤနီၣ် ၂ ခါ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96893" name="Picture 116196893" descr="တၢ်ဃိထံသ့ၣ်ညါတၢ်မၤကွၢ်အလံာ်တဘ့ၣ်လၢအဒုးနဲၣ်စရီတခါဃုာ်ဒီးတၢ်တိၤနီၣ် ၂ ခါန့ၣ်လီၤ.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</w:tcPr>
          <w:p w14:paraId="0CD41F87" w14:textId="77777777" w:rsidR="00707F69" w:rsidRPr="00EB3B0A" w:rsidRDefault="00CB02DA" w:rsidP="007F24C5">
            <w:pPr>
              <w:pStyle w:val="WordList"/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B3B0A">
              <w:rPr>
                <w:rFonts w:ascii="Myanmar Text" w:eastAsia="Zawgyi-One" w:hAnsi="Myanmar Text" w:cs="Myanmar Text"/>
                <w:bCs/>
              </w:rPr>
              <w:t>တၢ်ဃိထံသ့ၣ်ညါအတၢ်မၤကွၢ်တဖၣ်</w:t>
            </w:r>
          </w:p>
          <w:p w14:paraId="40CA3C02" w14:textId="77777777" w:rsidR="00707F69" w:rsidRPr="00EB3B0A" w:rsidRDefault="00CB02DA" w:rsidP="007F24C5">
            <w:p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တၢ်ဃိထံသ့ၣ်ညါအတၢ်မၤကွၢ်န့ၣ်မ့ၢ်တၢ်လၢပကသ့ၣ်ညါဘၣ်</w:t>
            </w:r>
            <w:r w:rsidRPr="00EB3B0A">
              <w:rPr>
                <w:rFonts w:eastAsia="Zawgyi-One" w:cs="Zawgyi-One"/>
              </w:rPr>
              <w:t xml:space="preserve">- </w:t>
            </w:r>
          </w:p>
          <w:p w14:paraId="296CFAE2" w14:textId="77777777" w:rsidR="00707F69" w:rsidRPr="00EB3B0A" w:rsidRDefault="00CB02DA" w:rsidP="007F24C5">
            <w:pPr>
              <w:pStyle w:val="ListParagraph"/>
              <w:numPr>
                <w:ilvl w:val="0"/>
                <w:numId w:val="45"/>
              </w:num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မ့ၢ်သးနီၢ်ခိက့ၢ်ဂီၤတလၢတပှဲၤတဆူၣ်တချ့အံၤမၤဘၣ်ဒိအ၀ဲသ့ၣ်အတၢ်အိၣ်မူဒ်လဲၣ်</w:t>
            </w:r>
            <w:r w:rsidRPr="00EB3B0A">
              <w:rPr>
                <w:rFonts w:eastAsia="Zawgyi-One" w:cs="Zawgyi-One"/>
              </w:rPr>
              <w:t xml:space="preserve"> </w:t>
            </w:r>
          </w:p>
          <w:p w14:paraId="54E187FE" w14:textId="77777777" w:rsidR="00707F69" w:rsidRPr="00EB3B0A" w:rsidRDefault="00CB02DA" w:rsidP="007F24C5">
            <w:pPr>
              <w:pStyle w:val="ListParagraph"/>
              <w:numPr>
                <w:ilvl w:val="0"/>
                <w:numId w:val="45"/>
              </w:num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EB3B0A">
              <w:rPr>
                <w:rFonts w:ascii="Myanmar Text" w:eastAsia="Zawgyi-One" w:hAnsi="Myanmar Text" w:cs="Myanmar Text"/>
              </w:rPr>
              <w:t>တၢ်ဆီၣ်ထွဲတဖၣ်လၢနလိၣ်ဘၣ်အီၤလၢ</w:t>
            </w:r>
            <w:r w:rsidRPr="00EB3B0A">
              <w:rPr>
                <w:rFonts w:eastAsia="Zawgyi-One" w:cs="Zawgyi-One"/>
              </w:rPr>
              <w:t xml:space="preserve"> NDIS </w:t>
            </w:r>
            <w:r w:rsidRPr="00EB3B0A">
              <w:rPr>
                <w:rFonts w:ascii="Myanmar Text" w:eastAsia="Zawgyi-One" w:hAnsi="Myanmar Text" w:cs="Myanmar Text"/>
              </w:rPr>
              <w:t>အအိၣ်မ့ၢ်မနုၤလဲၣ်န့ၣ်လီၤ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1A274372" w14:textId="77777777" w:rsidTr="007F24C5">
        <w:trPr>
          <w:gridAfter w:val="3"/>
          <w:wAfter w:w="426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A6906F0" w14:textId="77777777" w:rsidR="00A94CA7" w:rsidRPr="00EB3B0A" w:rsidRDefault="00CB02DA" w:rsidP="007F24C5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7A71896D" wp14:editId="70B213D4">
                  <wp:extent cx="1482725" cy="1482725"/>
                  <wp:effectExtent l="0" t="0" r="3175" b="3175"/>
                  <wp:docPr id="671674258" name="Picture 16" descr="ပှၤတကရူၢ်နဲၣ်လိာ်အသးတဂၤဒီးတဂၤဒီးယူာ်ထီၣ်အ၀ဲသ့ၣ်အစုလီၤ. လၢအ၀ဲသ့ၣ်အဖီခိၣ်မ့ၢ်တၢ်ဆိကမိၣ်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674258" name="Picture 16" descr="ပှၤတကရူၢ်နဲၣ်လိာ်အသးတဂၤဒီးတဂၤဒီးယူာ်ထီၣ်အ၀ဲသ့ၣ်အစုလီၤ. လၢအ၀ဲသ့ၣ်အဖီခိၣ်မ့ၢ်တၢ်ဆိကမိၣ်အပနီၣ်တခါလီၤ."/>
                          <pic:cNvPicPr/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</w:tcPr>
          <w:p w14:paraId="5A3C101C" w14:textId="77777777" w:rsidR="00A94CA7" w:rsidRPr="00EB3B0A" w:rsidRDefault="00CB02DA" w:rsidP="007F24C5">
            <w:pPr>
              <w:pStyle w:val="WordList"/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B3B0A">
              <w:rPr>
                <w:rFonts w:ascii="Myanmar Text" w:eastAsia="Zawgyi-One" w:hAnsi="Myanmar Text" w:cs="Myanmar Text"/>
                <w:bCs/>
              </w:rPr>
              <w:t>တၢ်ပာ်သူၣ်ပာ်သးတဖၣ်</w:t>
            </w:r>
          </w:p>
          <w:p w14:paraId="4D42E3BA" w14:textId="77777777" w:rsidR="00A94CA7" w:rsidRPr="00EB3B0A" w:rsidRDefault="00CB02DA" w:rsidP="007F24C5">
            <w:p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နတၢ်သကဲာ်ပ၀းတဖၣ်မ့ၢ်တၢ်လၢနဆိကမိၣ်</w:t>
            </w:r>
            <w:r w:rsidRPr="00EB3B0A">
              <w:rPr>
                <w:rFonts w:eastAsia="Zawgyi-One" w:cs="Zawgyi-One"/>
              </w:rPr>
              <w:t>,</w:t>
            </w:r>
            <w:r w:rsidRPr="00EB3B0A">
              <w:rPr>
                <w:rFonts w:ascii="Myanmar Text" w:eastAsia="Zawgyi-One" w:hAnsi="Myanmar Text" w:cs="Myanmar Text"/>
              </w:rPr>
              <w:t>တူၢ်ဘၣ်ဒီးနာ်အီၤန့ၣ်လီၤ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056C0A03" w14:textId="77777777" w:rsidTr="007F24C5">
        <w:trPr>
          <w:gridAfter w:val="3"/>
          <w:wAfter w:w="426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F531CF7" w14:textId="77777777" w:rsidR="00C43AAB" w:rsidRPr="00EB3B0A" w:rsidRDefault="00CB02DA" w:rsidP="007F24C5">
            <w:pPr>
              <w:pStyle w:val="Image"/>
              <w:wordWrap w:val="0"/>
              <w:spacing w:before="0" w:after="0" w:line="240" w:lineRule="auto"/>
            </w:pPr>
            <w:r w:rsidRPr="00EB3B0A">
              <w:rPr>
                <w:noProof/>
              </w:rPr>
              <w:drawing>
                <wp:inline distT="0" distB="0" distL="0" distR="0" wp14:anchorId="7AAFA852" wp14:editId="3FD938D1">
                  <wp:extent cx="1482725" cy="1482725"/>
                  <wp:effectExtent l="0" t="0" r="3175" b="3175"/>
                  <wp:docPr id="1054701669" name="Picture 1054701669" descr="ပှၤတဂၤအိၣ်လၢတၢ်ဒူၣ်တခါအလီၢ်ခံလီၤ. လၢအ၀ဲသ့ၣ်အဖီခိၣ်န့ၣ်မ့ၢ်တၢ်ကတိၤအပနီၣ်တခါလၢအဒုးနဲၣ်ကျိာ်တခါလၢတမ့ၢ်အဲကလံးကျိာ်ဘၣ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701669" name="Picture 1054701669" descr="ပှၤတဂၤအိၣ်လၢတၢ်ဒူၣ်တခါအလီၢ်ခံလီၤ. လၢအ၀ဲသ့ၣ်အဖီခိၣ်န့ၣ်မ့ၢ်တၢ်ကတိၤအပနီၣ်တခါလၢအဒုးနဲၣ်ကျိာ်တခါလၢတမ့ၢ်အဲကလံးကျိာ်ဘၣ်န့ၣ်လီၤ.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</w:tcPr>
          <w:p w14:paraId="628B248B" w14:textId="77777777" w:rsidR="00C43AAB" w:rsidRPr="00EB3B0A" w:rsidRDefault="00CB02DA" w:rsidP="007F24C5">
            <w:pPr>
              <w:pStyle w:val="WordList"/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B3B0A">
              <w:rPr>
                <w:rFonts w:ascii="Myanmar Text" w:eastAsia="Zawgyi-One" w:hAnsi="Myanmar Text" w:cs="Myanmar Text"/>
                <w:bCs/>
              </w:rPr>
              <w:t>တၢ်နိးတၢ်ဘျး</w:t>
            </w:r>
          </w:p>
          <w:p w14:paraId="0F05C93B" w14:textId="77777777" w:rsidR="00C43AAB" w:rsidRPr="00EB3B0A" w:rsidRDefault="00CB02DA" w:rsidP="007F24C5">
            <w:p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တၢ်နိးတၢ်ဘျးတခါန့ၣ်မ့ၢ်တၢ်တမံၤလၢအပာ်ပတုာ်နၤလၢနကမၤတၢ်တမံၤမံၤလၢန</w:t>
            </w:r>
            <w:r w:rsidRPr="00EB3B0A">
              <w:rPr>
                <w:rFonts w:eastAsia="Zawgyi-One" w:cs="Zawgyi-One"/>
              </w:rPr>
              <w:t>-</w:t>
            </w:r>
          </w:p>
          <w:p w14:paraId="6C05A304" w14:textId="77777777" w:rsidR="00C43AAB" w:rsidRPr="00EB3B0A" w:rsidRDefault="00CB02DA" w:rsidP="007F24C5">
            <w:pPr>
              <w:pStyle w:val="ListParagraph"/>
              <w:numPr>
                <w:ilvl w:val="0"/>
                <w:numId w:val="4"/>
              </w:num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လိၣ်မၤအီၤ</w:t>
            </w:r>
            <w:r w:rsidRPr="00EB3B0A">
              <w:rPr>
                <w:rFonts w:eastAsia="Zawgyi-One" w:cs="Zawgyi-One"/>
              </w:rPr>
              <w:t xml:space="preserve"> </w:t>
            </w:r>
          </w:p>
          <w:p w14:paraId="2F4BAE57" w14:textId="77777777" w:rsidR="00C43AAB" w:rsidRPr="00EB3B0A" w:rsidRDefault="00CB02DA" w:rsidP="007F24C5">
            <w:pPr>
              <w:pStyle w:val="ListParagraph"/>
              <w:numPr>
                <w:ilvl w:val="0"/>
                <w:numId w:val="4"/>
              </w:num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အဲၣ်ဒိးမၤအီၤန့ၣ်လီၤ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4DA4A4C1" w14:textId="77777777" w:rsidTr="007F24C5">
        <w:trPr>
          <w:gridAfter w:val="3"/>
          <w:wAfter w:w="426" w:type="dxa"/>
          <w:trHeight w:val="17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CC8D6BB" w14:textId="77777777" w:rsidR="00EA0E38" w:rsidRPr="00EB3B0A" w:rsidRDefault="00CB02DA" w:rsidP="007F24C5">
            <w:pPr>
              <w:pStyle w:val="Image"/>
              <w:wordWrap w:val="0"/>
              <w:spacing w:before="0" w:after="0" w:line="240" w:lineRule="auto"/>
              <w:rPr>
                <w:noProof/>
              </w:rPr>
            </w:pPr>
            <w:r w:rsidRPr="00EB3B0A">
              <w:rPr>
                <w:noProof/>
              </w:rPr>
              <w:drawing>
                <wp:inline distT="0" distB="0" distL="0" distR="0" wp14:anchorId="0B657A7A" wp14:editId="4F1857E9">
                  <wp:extent cx="1457960" cy="1457960"/>
                  <wp:effectExtent l="0" t="0" r="8890" b="8890"/>
                  <wp:docPr id="2003420620" name="Picture 2003420620" descr="ပှၤတဂၤကူသိးတၢ်ဖံးတၢ်မၤအကူအသိးဃုာ်ဒီးပျၢ်တဘိနဲၣ်ဃီၤဆူပှၤတဂၤဃီလၢအကူသိးဃာ်ပှၤဖီတၢ်အီၣ်တၢ်အီအကူအသိးတဂ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3420620" name="Picture 2003420620" descr="ပှၤတဂၤကူသိးတၢ်ဖံးတၢ်မၤအကူအသိးဃုာ်ဒီးပျၢ်တဘိနဲၣ်ဃီၤဆူပှၤတဂၤဃီလၢအကူသိးဃာ်ပှၤဖီတၢ်အီၣ်တၢ်အီအကူအသိးတဂၤလီၤ.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</w:tcPr>
          <w:p w14:paraId="5FE27BE7" w14:textId="77777777" w:rsidR="00EA0E38" w:rsidRPr="00EB3B0A" w:rsidRDefault="00CB02DA" w:rsidP="007F24C5">
            <w:pPr>
              <w:pStyle w:val="WordList"/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B3B0A">
              <w:rPr>
                <w:rFonts w:ascii="Myanmar Text" w:eastAsia="Zawgyi-One" w:hAnsi="Myanmar Text" w:cs="Myanmar Text"/>
                <w:bCs/>
              </w:rPr>
              <w:t>တၢ်ဖံးတၢ်မၤ</w:t>
            </w:r>
          </w:p>
          <w:p w14:paraId="0EB8410F" w14:textId="77777777" w:rsidR="00EA0E38" w:rsidRPr="00EB3B0A" w:rsidRDefault="00CB02DA" w:rsidP="007F24C5">
            <w:p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EB3B0A">
              <w:rPr>
                <w:rFonts w:ascii="Myanmar Text" w:eastAsia="Zawgyi-One" w:hAnsi="Myanmar Text" w:cs="Myanmar Text"/>
              </w:rPr>
              <w:t>တၢ်ဖံးတၢ်မၤတခါမ့ၢ်ကျိၤကျဲတဘိလၢနဟံးထီၣ်လၢတၢ်မၤအလီၢ်က၀ီၤတခါလၢနဃုထၢအီၤန့ၣ်လီၤ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407F5154" w14:textId="77777777" w:rsidTr="007F24C5">
        <w:trPr>
          <w:gridAfter w:val="3"/>
          <w:wAfter w:w="426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05164D1" w14:textId="77777777" w:rsidR="00A92E94" w:rsidRPr="00EB3B0A" w:rsidRDefault="00CB02DA" w:rsidP="007F24C5">
            <w:pPr>
              <w:pStyle w:val="Image"/>
              <w:wordWrap w:val="0"/>
              <w:spacing w:before="0" w:after="0" w:line="240" w:lineRule="auto"/>
              <w:rPr>
                <w:noProof/>
              </w:rPr>
            </w:pPr>
            <w:r w:rsidRPr="00EB3B0A">
              <w:rPr>
                <w:noProof/>
              </w:rPr>
              <w:lastRenderedPageBreak/>
              <w:drawing>
                <wp:inline distT="0" distB="0" distL="0" distR="0" wp14:anchorId="73F16B52" wp14:editId="0FAF154A">
                  <wp:extent cx="1483360" cy="1483360"/>
                  <wp:effectExtent l="0" t="0" r="2540" b="2540"/>
                  <wp:docPr id="16754879" name="Picture 16754879" descr="ပှၤတဂၤယူာ်ထီၣ်အ၀ဲသ့ၣ်အစုဒီးလၢအ၀ဲသ့ၣ်အကပၤမ့ၢ်တၢ်ကတိၤအပနီၣ်ဃုာ်ဒီးစုမုၢ်ကျၢၢ်ယူာ်လီၤဆူတၢ်ဖီလာ်လၢအပူ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54879" name="Picture 16754879" descr="ပှၤတဂၤယူာ်ထီၣ်အ၀ဲသ့ၣ်အစုဒီးလၢအ၀ဲသ့ၣ်အကပၤမ့ၢ်တၢ်ကတိၤအပနီၣ်ဃုာ်ဒီးစုမုၢ်ကျၢၢ်ယူာ်လီၤဆူတၢ်ဖီလာ်လၢအပူၤလီၤ.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</w:tcPr>
          <w:p w14:paraId="0D958490" w14:textId="77777777" w:rsidR="00A92E94" w:rsidRPr="00EB3B0A" w:rsidRDefault="00CB02DA" w:rsidP="007F24C5">
            <w:pPr>
              <w:pStyle w:val="WordList"/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B3B0A">
              <w:rPr>
                <w:rFonts w:ascii="Myanmar Text" w:eastAsia="Zawgyi-One" w:hAnsi="Myanmar Text" w:cs="Myanmar Text"/>
                <w:bCs/>
              </w:rPr>
              <w:t>တၢ်တဲအါတၢ်ဂ့ၢ်</w:t>
            </w:r>
          </w:p>
          <w:p w14:paraId="3C0B4B99" w14:textId="77777777" w:rsidR="00A92E94" w:rsidRPr="00EB3B0A" w:rsidRDefault="00CB02DA" w:rsidP="007F24C5">
            <w:p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ဖဲနမၤတၢ်တဲအါတၢ်ဂ့ၢ်တခါအခါ</w:t>
            </w:r>
            <w:r w:rsidRPr="00EB3B0A">
              <w:rPr>
                <w:rFonts w:eastAsia="Zawgyi-One" w:cs="Zawgyi-One"/>
              </w:rPr>
              <w:t>,</w:t>
            </w:r>
            <w:r w:rsidRPr="00EB3B0A">
              <w:rPr>
                <w:rFonts w:ascii="Myanmar Text" w:eastAsia="Zawgyi-One" w:hAnsi="Myanmar Text" w:cs="Myanmar Text"/>
              </w:rPr>
              <w:t>နတဲဘၣ်ပှၤတဂၤလၢတမံၤမံၤန့ၣ်</w:t>
            </w:r>
            <w:r w:rsidRPr="00EB3B0A">
              <w:rPr>
                <w:rFonts w:eastAsia="Zawgyi-One" w:cs="Zawgyi-One"/>
              </w:rPr>
              <w:t>-</w:t>
            </w:r>
          </w:p>
          <w:p w14:paraId="18600AC5" w14:textId="77777777" w:rsidR="00A92E94" w:rsidRPr="00EB3B0A" w:rsidRDefault="00CB02DA" w:rsidP="007F24C5">
            <w:pPr>
              <w:pStyle w:val="ListParagraph"/>
              <w:numPr>
                <w:ilvl w:val="0"/>
                <w:numId w:val="12"/>
              </w:num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လဲၤကမၣ်အသး</w:t>
            </w:r>
            <w:r w:rsidRPr="00EB3B0A">
              <w:rPr>
                <w:rFonts w:eastAsia="Zawgyi-One" w:cs="Zawgyi-One"/>
              </w:rPr>
              <w:t xml:space="preserve"> </w:t>
            </w:r>
          </w:p>
          <w:p w14:paraId="3789E768" w14:textId="77777777" w:rsidR="00A92E94" w:rsidRPr="00EB3B0A" w:rsidRDefault="00CB02DA" w:rsidP="007F24C5">
            <w:pPr>
              <w:pStyle w:val="ListParagraph"/>
              <w:numPr>
                <w:ilvl w:val="0"/>
                <w:numId w:val="12"/>
              </w:num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တမၤတၢ်ဂ့ၤဂ့ၤဘၣ်န့ၣ်လီၤ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62E2C280" w14:textId="77777777" w:rsidTr="007F24C5">
        <w:trPr>
          <w:gridAfter w:val="3"/>
          <w:wAfter w:w="426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F5FE778" w14:textId="77777777" w:rsidR="00CC1DC7" w:rsidRPr="00EB3B0A" w:rsidRDefault="00CB02DA" w:rsidP="007F24C5">
            <w:pPr>
              <w:pStyle w:val="Image"/>
              <w:wordWrap w:val="0"/>
              <w:spacing w:before="0" w:after="0" w:line="240" w:lineRule="auto"/>
              <w:rPr>
                <w:noProof/>
              </w:rPr>
            </w:pPr>
            <w:r w:rsidRPr="00EB3B0A">
              <w:rPr>
                <w:noProof/>
              </w:rPr>
              <w:drawing>
                <wp:inline distT="0" distB="0" distL="0" distR="0" wp14:anchorId="4AD06BF5" wp14:editId="38CA790F">
                  <wp:extent cx="1482725" cy="1482725"/>
                  <wp:effectExtent l="0" t="0" r="3175" b="3175"/>
                  <wp:docPr id="133311491" name="Picture 133311491" descr="ပှၤကညီအကရူၢ်တဖုအိၣ်လၢတၢ်ပူၤဖျဲးအပနီၣ်အဖီလာ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11491" name="Picture 133311491" descr="ပှၤကညီအကရူၢ်တဖုအိၣ်လၢတၢ်ပူၤဖျဲးအပနီၣ်အဖီလာ်လီၤ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</w:tcPr>
          <w:p w14:paraId="4D3FCC45" w14:textId="77777777" w:rsidR="00CC1DC7" w:rsidRPr="00EB3B0A" w:rsidRDefault="00CB02DA" w:rsidP="007F24C5">
            <w:pPr>
              <w:pStyle w:val="WordList"/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  <w:bCs/>
              </w:rPr>
              <w:t>လုၢ်လၢ်တၢ်ဆဲးတၢ်လၤအတၢ်ပူၤဖျဲး</w:t>
            </w:r>
          </w:p>
          <w:p w14:paraId="238C5FA4" w14:textId="77777777" w:rsidR="00707F69" w:rsidRPr="00EB3B0A" w:rsidRDefault="00CB02DA" w:rsidP="007F24C5">
            <w:p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လုၢ်လၢ်တၢ်ဆဲးတၢ်လၤအတၢ်ပူၤဖျဲးမ့ၢ်၀ဲဒၣ်ဖဲပ</w:t>
            </w:r>
            <w:r w:rsidRPr="00EB3B0A">
              <w:rPr>
                <w:rFonts w:eastAsia="Zawgyi-One" w:cs="Zawgyi-One"/>
              </w:rPr>
              <w:t>-</w:t>
            </w:r>
          </w:p>
          <w:p w14:paraId="5B3DD19F" w14:textId="77777777" w:rsidR="00707F69" w:rsidRPr="00EB3B0A" w:rsidRDefault="00CB02DA" w:rsidP="007F24C5">
            <w:pPr>
              <w:pStyle w:val="ListParagraph"/>
              <w:numPr>
                <w:ilvl w:val="0"/>
                <w:numId w:val="76"/>
              </w:num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ပာ်ကဲပှၤကညီအလုၢ်လၢ်တၢ်ဆဲးတၢ်လၤ</w:t>
            </w:r>
            <w:r w:rsidRPr="00EB3B0A">
              <w:rPr>
                <w:rFonts w:eastAsia="Zawgyi-One" w:cs="Zawgyi-One"/>
              </w:rPr>
              <w:t xml:space="preserve"> </w:t>
            </w:r>
          </w:p>
          <w:p w14:paraId="6D9F9FB2" w14:textId="77777777" w:rsidR="00707F69" w:rsidRPr="00EB3B0A" w:rsidRDefault="00CB02DA" w:rsidP="007F24C5">
            <w:pPr>
              <w:pStyle w:val="ListParagraph"/>
              <w:numPr>
                <w:ilvl w:val="0"/>
                <w:numId w:val="76"/>
              </w:num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ပျဲပှၤကညီတဖၣ်တူၢ်ဘၣ်တၢ်ပူၤဖျဲး</w:t>
            </w:r>
            <w:r w:rsidRPr="00EB3B0A">
              <w:rPr>
                <w:rFonts w:eastAsia="Zawgyi-One" w:cs="Zawgyi-One"/>
              </w:rPr>
              <w:t xml:space="preserve"> </w:t>
            </w:r>
          </w:p>
          <w:p w14:paraId="1FBE4ED3" w14:textId="77777777" w:rsidR="00CC1DC7" w:rsidRPr="00EB3B0A" w:rsidRDefault="00CB02DA" w:rsidP="007F24C5">
            <w:pPr>
              <w:pStyle w:val="ListParagraph"/>
              <w:numPr>
                <w:ilvl w:val="0"/>
                <w:numId w:val="76"/>
              </w:num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EB3B0A">
              <w:rPr>
                <w:rFonts w:ascii="Myanmar Text" w:eastAsia="Zawgyi-One" w:hAnsi="Myanmar Text" w:cs="Myanmar Text"/>
              </w:rPr>
              <w:t>မၤစၢၤပှၤကညီလၢကတူၢ်ဘၣ်လၢအ၀ဲသ့ၣ်ဘၣ်ထွဲဘၣ်ဃးန့ၣ်လီၤ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5E3D8779" w14:textId="77777777" w:rsidTr="007F24C5">
        <w:trPr>
          <w:gridAfter w:val="3"/>
          <w:wAfter w:w="426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04C9E24" w14:textId="77777777" w:rsidR="001F49AB" w:rsidRPr="00EB3B0A" w:rsidRDefault="00CB02DA" w:rsidP="007F24C5">
            <w:pPr>
              <w:pStyle w:val="Image"/>
              <w:wordWrap w:val="0"/>
              <w:spacing w:before="0" w:after="0" w:line="240" w:lineRule="auto"/>
              <w:rPr>
                <w:lang w:eastAsia="en-AU"/>
              </w:rPr>
            </w:pPr>
            <w:r w:rsidRPr="00EB3B0A">
              <w:rPr>
                <w:noProof/>
              </w:rPr>
              <w:drawing>
                <wp:inline distT="0" distB="0" distL="0" distR="0" wp14:anchorId="4A93133C" wp14:editId="0755B606">
                  <wp:extent cx="1440000" cy="1440000"/>
                  <wp:effectExtent l="0" t="0" r="8255" b="8255"/>
                  <wp:docPr id="962838248" name="Picture 962838248" descr="CALD အပှၤတရူၢ်အိၣ်လၢ တၢ်ကတိၤအပနီၣ် ၃ ခါလၢအစံး &quot;ဟဲလိၣ်&quot;လၢကျိာ် ၃ ကျိာ်အဖီလာ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838248" name="Picture 962838248" descr="CALD အပှၤတရူၢ်အိၣ်လၢ တၢ်ကတိၤအပနီၣ် ၃ ခါလၢအစံး &quot;ဟဲလိၣ်&quot;လၢကျိာ် ၃ ကျိာ်အဖီလာ်န့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</w:tcPr>
          <w:p w14:paraId="065B854D" w14:textId="77777777" w:rsidR="001F49AB" w:rsidRPr="00EB3B0A" w:rsidRDefault="00CB02DA" w:rsidP="007F24C5">
            <w:pPr>
              <w:pStyle w:val="WordList"/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B3B0A">
              <w:rPr>
                <w:rFonts w:ascii="Myanmar Text" w:eastAsia="Zawgyi-One" w:hAnsi="Myanmar Text" w:cs="Myanmar Text"/>
                <w:bCs/>
              </w:rPr>
              <w:t>ဆဲးလၤဒီးကျိၥ်အတၢ်လီၤဆီလိၥ်သး</w:t>
            </w:r>
            <w:r w:rsidRPr="00EB3B0A">
              <w:rPr>
                <w:rFonts w:eastAsia="Zawgyi-One" w:cs="Zawgyi-One"/>
                <w:bCs/>
              </w:rPr>
              <w:t xml:space="preserve"> (CALD) </w:t>
            </w:r>
          </w:p>
          <w:p w14:paraId="0015939F" w14:textId="77777777" w:rsidR="001F49AB" w:rsidRPr="00EB3B0A" w:rsidRDefault="00CB02DA" w:rsidP="007F24C5">
            <w:p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eastAsia="Zawgyi-One" w:cs="Zawgyi-One"/>
              </w:rPr>
              <w:t xml:space="preserve">CALD </w:t>
            </w:r>
            <w:r w:rsidRPr="00EB3B0A">
              <w:rPr>
                <w:rFonts w:ascii="Myanmar Text" w:eastAsia="Zawgyi-One" w:hAnsi="Myanmar Text" w:cs="Myanmar Text"/>
              </w:rPr>
              <w:t>အပှၤတဖၣ်</w:t>
            </w:r>
            <w:r w:rsidRPr="00EB3B0A">
              <w:rPr>
                <w:rFonts w:eastAsia="Zawgyi-One" w:cs="Zawgyi-One"/>
              </w:rPr>
              <w:t>-</w:t>
            </w:r>
          </w:p>
          <w:p w14:paraId="56CCFA86" w14:textId="77777777" w:rsidR="001F49AB" w:rsidRPr="00EB3B0A" w:rsidRDefault="00CB02DA" w:rsidP="007F24C5">
            <w:pPr>
              <w:pStyle w:val="ListParagraph"/>
              <w:numPr>
                <w:ilvl w:val="0"/>
                <w:numId w:val="2"/>
              </w:num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ဟဲ၀ဲလၢတၢ်လီၢ်လီၤဆီလိၥ်သးအါတီၤ</w:t>
            </w:r>
          </w:p>
          <w:p w14:paraId="10B3D6A1" w14:textId="77777777" w:rsidR="001F49AB" w:rsidRPr="00EB3B0A" w:rsidRDefault="00CB02DA" w:rsidP="007F24C5">
            <w:pPr>
              <w:pStyle w:val="ListParagraph"/>
              <w:numPr>
                <w:ilvl w:val="0"/>
                <w:numId w:val="2"/>
              </w:num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ကတိၤကျိၥ်အါန့ၢ်ဒံးအဲကလံးကျိာ်လီၤ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18BFF290" w14:textId="77777777" w:rsidTr="007F24C5">
        <w:trPr>
          <w:trHeight w:val="31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9831481" w14:textId="77777777" w:rsidR="00CC1DC7" w:rsidRPr="00EB3B0A" w:rsidRDefault="00CB02DA" w:rsidP="007F24C5">
            <w:pPr>
              <w:pStyle w:val="Image"/>
              <w:wordWrap w:val="0"/>
              <w:spacing w:before="0" w:after="0" w:line="240" w:lineRule="auto"/>
              <w:rPr>
                <w:noProof/>
              </w:rPr>
            </w:pPr>
            <w:r w:rsidRPr="00EB3B0A">
              <w:rPr>
                <w:noProof/>
              </w:rPr>
              <w:drawing>
                <wp:inline distT="0" distB="0" distL="0" distR="0" wp14:anchorId="7E34B3C1" wp14:editId="46E1006E">
                  <wp:extent cx="1482725" cy="1482725"/>
                  <wp:effectExtent l="0" t="0" r="3175" b="3175"/>
                  <wp:docPr id="865977070" name="Picture 865977070" descr="ပှၤခံဂၤဟံးစုကွၢ်မဲာ်လိာ်အသးလီၤ. လၢအ၀ဲသ့ၣ်အဖီခိၣ်မ့ၢ်တၢ်ဆိကမိၣ်အပနီၣ်တခါဃုာ်ဒီးတၢ်တိၤနီၣ်တခါအိၣ်လၢအပူ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977070" name="Picture 865977070" descr="ပှၤခံဂၤဟံးစုကွၢ်မဲာ်လိာ်အသးလီၤ. လၢအ၀ဲသ့ၣ်အဖီခိၣ်မ့ၢ်တၢ်ဆိကမိၣ်အပနီၣ်တခါဃုာ်ဒီးတၢ်တိၤနီၣ်တခါအိၣ်လၢအပူၤလီၤ.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gridSpan w:val="4"/>
          </w:tcPr>
          <w:p w14:paraId="34B69A1E" w14:textId="77777777" w:rsidR="00CC1DC7" w:rsidRPr="00EB3B0A" w:rsidRDefault="00CB02DA" w:rsidP="007F24C5">
            <w:pPr>
              <w:pStyle w:val="WordList"/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B3B0A">
              <w:rPr>
                <w:rFonts w:eastAsia="Zawgyi-One" w:cs="Zawgyi-One"/>
                <w:bCs/>
              </w:rPr>
              <w:t>Culturally appropriate and responsive service (</w:t>
            </w:r>
            <w:r w:rsidRPr="00EB3B0A">
              <w:rPr>
                <w:rFonts w:ascii="Myanmar Text" w:eastAsia="Zawgyi-One" w:hAnsi="Myanmar Text" w:cs="Myanmar Text"/>
                <w:bCs/>
              </w:rPr>
              <w:t>တၢ်မၤစၢၤအတၢ်ဖံးတၢ်မၤလၢအဖိးမံဒီးခီဆၢတၢ်ပှဲၤလုၢ်လၢ်တၢ်ဆဲးတၢ်လၤအတၢ်</w:t>
            </w:r>
            <w:r w:rsidRPr="00EB3B0A">
              <w:rPr>
                <w:rFonts w:eastAsia="Zawgyi-One" w:cs="Zawgyi-One"/>
                <w:bCs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  <w:bCs/>
              </w:rPr>
              <w:t>အိၣ်သး</w:t>
            </w:r>
            <w:r w:rsidRPr="00EB3B0A">
              <w:rPr>
                <w:rFonts w:eastAsia="Zawgyi-One" w:cs="Zawgyi-One"/>
                <w:bCs/>
              </w:rPr>
              <w:t>)</w:t>
            </w:r>
          </w:p>
          <w:p w14:paraId="5C43311C" w14:textId="77777777" w:rsidR="00CC1DC7" w:rsidRPr="00EB3B0A" w:rsidRDefault="00CB02DA" w:rsidP="007F24C5">
            <w:pPr>
              <w:wordWrap w:val="0"/>
              <w:spacing w:before="180" w:after="18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EB3B0A">
              <w:rPr>
                <w:rFonts w:ascii="Myanmar Text" w:eastAsia="Zawgyi-One" w:hAnsi="Myanmar Text" w:cs="Myanmar Text"/>
              </w:rPr>
              <w:t>ဆဲးလၤလၢအကြၢးအဘၣ်ဒီးတၢ်မၤစၢၤကျိၤကျဲလၢအခီဆၢတၢ်တဖၣ်န့ၣ်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န့ၣ်မ့ၢ်၀ဲဒၣ်ဖဲတၢ်မၤစၢၤတဖၣ်ပာ်ကဲလုၢ်လၢ်တၢ်ဆဲးတၢ်လၤဒီးတၢ်စူၢ်တၢ်နာ်လၢအဘၣ်ထွဲဒီးပှၤလၢအသူအီၤ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0C149E36" w14:textId="77777777" w:rsidTr="007F24C5">
        <w:trPr>
          <w:gridAfter w:val="3"/>
          <w:wAfter w:w="426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6C94DAA" w14:textId="77777777" w:rsidR="00A94CA7" w:rsidRPr="00EB3B0A" w:rsidRDefault="00CB02DA" w:rsidP="000B6127">
            <w:pPr>
              <w:pStyle w:val="Image"/>
              <w:wordWrap w:val="0"/>
              <w:spacing w:line="240" w:lineRule="auto"/>
              <w:rPr>
                <w:noProof/>
              </w:rPr>
            </w:pPr>
            <w:r w:rsidRPr="00EB3B0A">
              <w:rPr>
                <w:noProof/>
              </w:rPr>
              <w:lastRenderedPageBreak/>
              <w:drawing>
                <wp:inline distT="0" distB="0" distL="0" distR="0" wp14:anchorId="40DA459E" wp14:editId="10AD8715">
                  <wp:extent cx="1483200" cy="1112400"/>
                  <wp:effectExtent l="0" t="0" r="3175" b="0"/>
                  <wp:docPr id="1641465606" name="Picture 1641465606" descr="ပှၤတကရူၢ်ကူသိး၀ဲဒၣ်တၢ်ကူတၢ်သိးလၢအလွဲၢ်ဖျါကပီၤဒီးဂဲၤဒိမၤဖျါထီၣ်လုၢ်လၢ်တၢ်ဆဲးတၢ်လၤတၢ်ဂဲၤကလံ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465606" name="Picture 1641465606" descr="ပှၤတကရူၢ်ကူသိး၀ဲဒၣ်တၢ်ကူတၢ်သိးလၢအလွဲၢ်ဖျါကပီၤဒီးဂဲၤဒိမၤဖျါထီၣ်လုၢ်လၢ်တၢ်ဆဲးတၢ်လၤတၢ်ဂဲၤကလံၣ်တခါ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</w:tcPr>
          <w:p w14:paraId="43B533F2" w14:textId="77777777" w:rsidR="00A94CA7" w:rsidRPr="00EB3B0A" w:rsidRDefault="00CB02DA" w:rsidP="000B6127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B3B0A">
              <w:rPr>
                <w:rFonts w:ascii="Myanmar Text" w:eastAsia="Zawgyi-One" w:hAnsi="Myanmar Text" w:cs="Myanmar Text"/>
                <w:bCs/>
              </w:rPr>
              <w:t>လုၢ်လၢ်တၢ်ဆဲးတၢ်လၤ</w:t>
            </w:r>
          </w:p>
          <w:p w14:paraId="1996A5CE" w14:textId="77777777" w:rsidR="00A94CA7" w:rsidRPr="00EB3B0A" w:rsidRDefault="00CB02DA" w:rsidP="000B6127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နတၢ်ဆဲးတၢ်လၤန့ၣ်မ့ၢ်၀ဲ</w:t>
            </w:r>
            <w:r w:rsidRPr="00EB3B0A">
              <w:rPr>
                <w:rFonts w:eastAsia="Zawgyi-One" w:cs="Zawgyi-One"/>
              </w:rPr>
              <w:t>-</w:t>
            </w:r>
          </w:p>
          <w:p w14:paraId="43638FFA" w14:textId="77777777" w:rsidR="00A94CA7" w:rsidRPr="00EB3B0A" w:rsidRDefault="00CB02DA" w:rsidP="000B6127">
            <w:pPr>
              <w:pStyle w:val="ListParagraph"/>
              <w:numPr>
                <w:ilvl w:val="0"/>
                <w:numId w:val="6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နတၢ်အိၣ်မူအကျဲ</w:t>
            </w:r>
          </w:p>
          <w:p w14:paraId="5D972FE0" w14:textId="77777777" w:rsidR="00A94CA7" w:rsidRPr="00EB3B0A" w:rsidRDefault="00CB02DA" w:rsidP="000B6127">
            <w:pPr>
              <w:pStyle w:val="ListParagraph"/>
              <w:numPr>
                <w:ilvl w:val="0"/>
                <w:numId w:val="6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လၢနဂီၢ်တၢ်မနုၤအကါဒိၣ်လဲၣ်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4836EF15" w14:textId="77777777" w:rsidTr="007F24C5">
        <w:trPr>
          <w:gridAfter w:val="3"/>
          <w:wAfter w:w="426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E063E6F" w14:textId="77777777" w:rsidR="00971D1A" w:rsidRPr="00EB3B0A" w:rsidRDefault="00CB02DA" w:rsidP="000B6127">
            <w:pPr>
              <w:pStyle w:val="Image"/>
              <w:wordWrap w:val="0"/>
              <w:spacing w:line="240" w:lineRule="auto"/>
              <w:rPr>
                <w:noProof/>
              </w:rPr>
            </w:pP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6000" behindDoc="0" locked="0" layoutInCell="1" allowOverlap="1" wp14:anchorId="6C23EB72" wp14:editId="71DE7D6E">
                      <wp:simplePos x="0" y="0"/>
                      <wp:positionH relativeFrom="column">
                        <wp:posOffset>650240</wp:posOffset>
                      </wp:positionH>
                      <wp:positionV relativeFrom="paragraph">
                        <wp:posOffset>749300</wp:posOffset>
                      </wp:positionV>
                      <wp:extent cx="789940" cy="190500"/>
                      <wp:effectExtent l="0" t="0" r="10160" b="0"/>
                      <wp:wrapNone/>
                      <wp:docPr id="185286397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1905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A05309" w14:textId="77777777" w:rsidR="00CB02DA" w:rsidRPr="007F24C5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2"/>
                                      <w:szCs w:val="16"/>
                                      <w:lang w:val="en-PH"/>
                                    </w:rPr>
                                  </w:pPr>
                                  <w:r w:rsidRPr="007F24C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2"/>
                                      <w:szCs w:val="16"/>
                                    </w:rPr>
                                    <w:t>တၢ်မၤနီၣ်မၤဃါ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23EB72" id="_x0000_s1049" type="#_x0000_t202" style="position:absolute;left:0;text-align:left;margin-left:51.2pt;margin-top:59pt;width:62.2pt;height:15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" filled="f" stroked="f">
                      <v:textbox inset="0,0,0,0">
                        <w:txbxContent>
                          <w:p w14:paraId="62A05309" w14:textId="77777777" w:rsidR="00CB02DA" w:rsidRPr="007F24C5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2"/>
                                <w:szCs w:val="16"/>
                                <w:lang w:val="en-PH"/>
                              </w:rPr>
                            </w:pPr>
                            <w:r w:rsidRPr="007F24C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2"/>
                                <w:szCs w:val="16"/>
                              </w:rPr>
                              <w:t>တၢ်မၤနီၣ်မၤဃါ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547BD" w:rsidRPr="00EB3B0A">
              <w:rPr>
                <w:noProof/>
              </w:rPr>
              <w:drawing>
                <wp:inline distT="0" distB="0" distL="0" distR="0" wp14:anchorId="2B841E5C" wp14:editId="068D7C01">
                  <wp:extent cx="1483360" cy="1483360"/>
                  <wp:effectExtent l="0" t="0" r="2540" b="2540"/>
                  <wp:docPr id="964686071" name="Picture 964686071" descr="တၢ်ဂ့ၢ်တၢ်ကျိၤအလံာ်တဘ့ၣ်,တၢ်မၤနီၣ်မၤဃါအလံာ်တဘ့ၣ်ဒီးလံာ်တိၤပြံတဘိ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686071" name="Picture 964686071" descr="တၢ်ဂ့ၢ်တၢ်ကျိၤအလံာ်တဘ့ၣ်,တၢ်မၤနီၣ်မၤဃါအလံာ်တဘ့ၣ်ဒီးလံာ်တိၤပြံတဘိလီၤ."/>
                          <pic:cNvPicPr/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</w:tcPr>
          <w:p w14:paraId="2095E05F" w14:textId="77777777" w:rsidR="00971D1A" w:rsidRPr="00EB3B0A" w:rsidRDefault="00CB02DA" w:rsidP="000B6127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B3B0A">
              <w:rPr>
                <w:rFonts w:ascii="Myanmar Text" w:eastAsia="Zawgyi-One" w:hAnsi="Myanmar Text" w:cs="Myanmar Text"/>
                <w:bCs/>
              </w:rPr>
              <w:t>တၢ်ဂ့ၢ်ထၢဖှိၣ်</w:t>
            </w:r>
          </w:p>
          <w:p w14:paraId="30CD7142" w14:textId="77777777" w:rsidR="00971D1A" w:rsidRPr="00EB3B0A" w:rsidRDefault="00CB02DA" w:rsidP="000B6127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ဖဲပကတိၤတၢ်ဘၣ်ဃးတၢ်ထၢဖှိၣ်န့ၣ်</w:t>
            </w:r>
            <w:r w:rsidRPr="00EB3B0A">
              <w:rPr>
                <w:rFonts w:eastAsia="Zawgyi-One" w:cs="Zawgyi-One"/>
              </w:rPr>
              <w:t xml:space="preserve">, </w:t>
            </w:r>
            <w:r w:rsidRPr="00EB3B0A">
              <w:rPr>
                <w:rFonts w:ascii="Myanmar Text" w:eastAsia="Zawgyi-One" w:hAnsi="Myanmar Text" w:cs="Myanmar Text"/>
              </w:rPr>
              <w:t>ပပၥ်အခီပညီဒ်</w:t>
            </w:r>
            <w:r w:rsidRPr="00EB3B0A">
              <w:rPr>
                <w:rFonts w:eastAsia="Zawgyi-One" w:cs="Zawgyi-One"/>
              </w:rPr>
              <w:t>-</w:t>
            </w:r>
          </w:p>
          <w:p w14:paraId="547EB529" w14:textId="77777777" w:rsidR="00971D1A" w:rsidRPr="00EB3B0A" w:rsidRDefault="00CB02DA" w:rsidP="000B6127">
            <w:pPr>
              <w:pStyle w:val="ListParagraph"/>
              <w:numPr>
                <w:ilvl w:val="0"/>
                <w:numId w:val="10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တၢ်ဂ့ၢ်နီၢ်နီၢ်</w:t>
            </w:r>
          </w:p>
          <w:p w14:paraId="1BF8CAFA" w14:textId="77777777" w:rsidR="00971D1A" w:rsidRPr="00EB3B0A" w:rsidRDefault="00CB02DA" w:rsidP="000B6127">
            <w:pPr>
              <w:pStyle w:val="ListParagraph"/>
              <w:numPr>
                <w:ilvl w:val="0"/>
                <w:numId w:val="10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တၢ်ဂ့ၢ်တၢ်ကျိၤ</w:t>
            </w:r>
          </w:p>
          <w:p w14:paraId="328F8D92" w14:textId="77777777" w:rsidR="00971D1A" w:rsidRPr="00EB3B0A" w:rsidRDefault="00CB02DA" w:rsidP="000B6127">
            <w:pPr>
              <w:pStyle w:val="ListParagraph"/>
              <w:numPr>
                <w:ilvl w:val="0"/>
                <w:numId w:val="10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တၢ်ပၥ်ကီၤတဖၣ်န့ၣ်လီၤ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0DBDF8A6" w14:textId="77777777" w:rsidTr="007F24C5">
        <w:trPr>
          <w:gridAfter w:val="3"/>
          <w:wAfter w:w="426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E7ED8AF" w14:textId="77777777" w:rsidR="006A03A0" w:rsidRPr="00EB3B0A" w:rsidRDefault="00CB02DA" w:rsidP="000B6127">
            <w:pPr>
              <w:pStyle w:val="Image"/>
              <w:wordWrap w:val="0"/>
              <w:spacing w:line="240" w:lineRule="auto"/>
              <w:rPr>
                <w:noProof/>
              </w:rPr>
            </w:pPr>
            <w:r w:rsidRPr="00EB3B0A">
              <w:rPr>
                <w:noProof/>
              </w:rPr>
              <w:drawing>
                <wp:inline distT="0" distB="0" distL="0" distR="0" wp14:anchorId="7CDAD7E6" wp14:editId="729992D4">
                  <wp:extent cx="1482725" cy="1482725"/>
                  <wp:effectExtent l="0" t="0" r="3175" b="3175"/>
                  <wp:docPr id="506938762" name="Picture 506938762" descr="ပှၤတဂၤနဲၣ်လီၤအသးဒီးယူာ်ထီၣ်အစုလၢပှၤအဂၤ ၂ ဂၤအမဲာ်ည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938762" name="Picture 506938762" descr="ပှၤတဂၤနဲၣ်လီၤအသးဒီးယူာ်ထီၣ်အစုလၢပှၤအဂၤ ၂ ဂၤအမဲာ်ညါလီၤ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</w:tcPr>
          <w:p w14:paraId="634BAC88" w14:textId="77777777" w:rsidR="006A03A0" w:rsidRPr="00EB3B0A" w:rsidRDefault="00CB02DA" w:rsidP="000B6127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B3B0A">
              <w:rPr>
                <w:rFonts w:ascii="Myanmar Text" w:eastAsia="Zawgyi-One" w:hAnsi="Myanmar Text" w:cs="Myanmar Text"/>
                <w:bCs/>
              </w:rPr>
              <w:t>နဲၣ်ဖျါထီၣ်</w:t>
            </w:r>
          </w:p>
          <w:p w14:paraId="6926BA17" w14:textId="7F7EDFC4" w:rsidR="006A03A0" w:rsidRPr="00EB3B0A" w:rsidRDefault="00CB02DA" w:rsidP="000B6127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EB3B0A">
              <w:rPr>
                <w:rFonts w:ascii="Myanmar Text" w:eastAsia="Zawgyi-One" w:hAnsi="Myanmar Text" w:cs="Myanmar Text"/>
              </w:rPr>
              <w:t>ဖဲန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နဲၣ်ဖျါပာ်ဖျါ</w:t>
            </w:r>
            <w:r w:rsidRPr="00EB3B0A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ဒ်တၢ်တမံၤမံၤန့ၣ်</w:t>
            </w:r>
            <w:r w:rsidRPr="00EB3B0A">
              <w:rPr>
                <w:rFonts w:eastAsia="Zawgyi-One" w:cs="Zawgyi-One"/>
              </w:rPr>
              <w:t>,</w:t>
            </w:r>
            <w:r w:rsidR="007F24C5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နစံး၀ဲဒၣ်နပာ်ထွဲဘၣ်ဃးဒီးပှၤတကရူၢ်လီၤလီၤဆီဆီန့ၣ်လီၤ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477D51BA" w14:textId="77777777" w:rsidTr="007F24C5">
        <w:trPr>
          <w:gridAfter w:val="3"/>
          <w:wAfter w:w="426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BF8A82F" w14:textId="77777777" w:rsidR="00971D1A" w:rsidRPr="00EB3B0A" w:rsidRDefault="00CB02DA" w:rsidP="000B6127">
            <w:pPr>
              <w:pStyle w:val="Image"/>
              <w:wordWrap w:val="0"/>
              <w:spacing w:line="240" w:lineRule="auto"/>
              <w:rPr>
                <w:noProof/>
              </w:rPr>
            </w:pPr>
            <w:r w:rsidRPr="00EB3B0A">
              <w:rPr>
                <w:noProof/>
              </w:rPr>
              <w:drawing>
                <wp:inline distT="0" distB="0" distL="0" distR="0" wp14:anchorId="08A2CE06" wp14:editId="68C66B28">
                  <wp:extent cx="1482725" cy="1482725"/>
                  <wp:effectExtent l="0" t="0" r="3175" b="3175"/>
                  <wp:docPr id="1830485765" name="Picture 1830485765" descr="ပှၤတကရူၢ်ဃုာ်ဒီးပျၢ်တဘိက၀ီၤတံၢ်ဃၥ်အ၀ဲသ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485765" name="Picture 1830485765" descr="ပှၤတကရူၢ်ဃုာ်ဒီးပျၢ်တဘိက၀ီၤတံၢ်ဃၥ်အ၀ဲသ့ၣ်လီၤ.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</w:tcPr>
          <w:p w14:paraId="1D58EF8A" w14:textId="77777777" w:rsidR="00971D1A" w:rsidRPr="00EB3B0A" w:rsidRDefault="00CB02DA" w:rsidP="000B6127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B3B0A">
              <w:rPr>
                <w:rFonts w:ascii="Myanmar Text" w:eastAsia="Zawgyi-One" w:hAnsi="Myanmar Text" w:cs="Myanmar Text"/>
                <w:bCs/>
              </w:rPr>
              <w:t>တၢ်ဒုးပၣ်ဃုၥ်</w:t>
            </w:r>
          </w:p>
          <w:p w14:paraId="77EA3A26" w14:textId="415B5751" w:rsidR="00971D1A" w:rsidRPr="00EB3B0A" w:rsidRDefault="00CB02DA" w:rsidP="000B6127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ဖဲတၢ်တမံၤမ့ၢ်ဒုးပၣ်ဃုၥ်ပၣ်ဂီၢ်တၢ်ခဲလၢာ်န့ၣ်</w:t>
            </w:r>
            <w:r w:rsidRPr="00EB3B0A">
              <w:rPr>
                <w:rFonts w:eastAsia="Zawgyi-One" w:cs="Zawgyi-One"/>
              </w:rPr>
              <w:t>,</w:t>
            </w:r>
            <w:r w:rsidR="007F24C5">
              <w:rPr>
                <w:rFonts w:eastAsia="Zawgyi-One" w:cs="Zawgyi-One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</w:rPr>
              <w:t>ပှၤကိးဂၤဒဲးန့ၣ်</w:t>
            </w:r>
            <w:r w:rsidRPr="00EB3B0A">
              <w:rPr>
                <w:rFonts w:eastAsia="Zawgyi-One" w:cs="Zawgyi-One"/>
              </w:rPr>
              <w:t>-</w:t>
            </w:r>
          </w:p>
          <w:p w14:paraId="6FC5CCC5" w14:textId="77777777" w:rsidR="00971D1A" w:rsidRPr="00EB3B0A" w:rsidRDefault="00CB02DA" w:rsidP="000B6127">
            <w:pPr>
              <w:pStyle w:val="ListParagraph"/>
              <w:numPr>
                <w:ilvl w:val="0"/>
                <w:numId w:val="8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နုၥ်ပၣ်ဃုာ်လၢအပူၤသ့</w:t>
            </w:r>
            <w:r w:rsidRPr="00EB3B0A">
              <w:rPr>
                <w:rFonts w:eastAsia="Zawgyi-One" w:cs="Zawgyi-One"/>
              </w:rPr>
              <w:t xml:space="preserve"> </w:t>
            </w:r>
          </w:p>
          <w:p w14:paraId="124DA345" w14:textId="77777777" w:rsidR="00971D1A" w:rsidRPr="00EB3B0A" w:rsidRDefault="00CB02DA" w:rsidP="000B6127">
            <w:pPr>
              <w:pStyle w:val="ListParagraph"/>
              <w:numPr>
                <w:ilvl w:val="0"/>
                <w:numId w:val="8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တူၢ်ဘၣ်လၢအ၀ဲသ့ၣ်ဘၣ်ထွဲဘၣ်ဃးန့ၣ်လီၤ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3C301A04" w14:textId="77777777" w:rsidTr="007F24C5">
        <w:trPr>
          <w:gridAfter w:val="3"/>
          <w:wAfter w:w="426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DB5273C" w14:textId="77777777" w:rsidR="00971D1A" w:rsidRPr="00EB3B0A" w:rsidRDefault="00CB02DA" w:rsidP="000B6127">
            <w:pPr>
              <w:pStyle w:val="Image"/>
              <w:wordWrap w:val="0"/>
              <w:spacing w:before="0" w:line="240" w:lineRule="auto"/>
              <w:rPr>
                <w:noProof/>
              </w:rPr>
            </w:pPr>
            <w:r w:rsidRPr="00EB3B0A">
              <w:rPr>
                <w:noProof/>
              </w:rPr>
              <w:lastRenderedPageBreak/>
              <w:drawing>
                <wp:inline distT="0" distB="0" distL="0" distR="0" wp14:anchorId="1F09D977" wp14:editId="57E86E57">
                  <wp:extent cx="1482725" cy="1482725"/>
                  <wp:effectExtent l="0" t="0" r="3175" b="3175"/>
                  <wp:docPr id="992650153" name="Picture 992650153" descr="ပှၤကတိၤကျိးထံတၢ်တဂၤတဲသကိးတၢ်ဒီးပှၤအဂၤ ၂ ဂၤလီၤ. လၢအ၀ဲသ့ၣ်အဖီခိၣ်န့ၣ်မ့ၢ်တၢ်ကတိၤအပနီၣ်တခါလၢအဒုးနဲၣ်ကျိာ်တခါလၢတမ့ၢ်အဲကလံးကျိာ်ဘၣ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650153" name="Picture 992650153" descr="ပှၤကတိၤကျိးထံတၢ်တဂၤတဲသကိးတၢ်ဒီးပှၤအဂၤ ၂ ဂၤလီၤ. လၢအ၀ဲသ့ၣ်အဖီခိၣ်န့ၣ်မ့ၢ်တၢ်ကတိၤအပနီၣ်တခါလၢအဒုးနဲၣ်ကျိာ်တခါလၢတမ့ၢ်အဲကလံးကျိာ်ဘၣ်န့ၣ်လီၤ.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</w:tcPr>
          <w:p w14:paraId="19AEFA65" w14:textId="77777777" w:rsidR="00971D1A" w:rsidRPr="00EB3B0A" w:rsidRDefault="00CB02DA" w:rsidP="000B6127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B3B0A">
              <w:rPr>
                <w:rFonts w:ascii="Myanmar Text" w:eastAsia="Zawgyi-One" w:hAnsi="Myanmar Text" w:cs="Myanmar Text"/>
                <w:bCs/>
              </w:rPr>
              <w:t>ပှၤကျိးထံတၢ်ဖိ</w:t>
            </w:r>
          </w:p>
          <w:p w14:paraId="68C8C71C" w14:textId="77777777" w:rsidR="00971D1A" w:rsidRPr="00EB3B0A" w:rsidRDefault="00CB02DA" w:rsidP="000B6127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ပှၤကျိးထံတၢ်တဂၤန့ၣ်မ့ၢ်ပှၤတဂၤလၢအ</w:t>
            </w:r>
            <w:r w:rsidRPr="00EB3B0A">
              <w:rPr>
                <w:rFonts w:eastAsia="Zawgyi-One" w:cs="Zawgyi-One"/>
              </w:rPr>
              <w:t>-</w:t>
            </w:r>
          </w:p>
          <w:p w14:paraId="798B75E1" w14:textId="77777777" w:rsidR="00707F69" w:rsidRPr="00EB3B0A" w:rsidRDefault="00CB02DA" w:rsidP="000B6127">
            <w:pPr>
              <w:pStyle w:val="ListParagraph"/>
              <w:numPr>
                <w:ilvl w:val="0"/>
                <w:numId w:val="11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သူနကျိာ်</w:t>
            </w:r>
          </w:p>
          <w:p w14:paraId="76362A7A" w14:textId="77777777" w:rsidR="00707F69" w:rsidRPr="00EB3B0A" w:rsidRDefault="00CB02DA" w:rsidP="000B6127">
            <w:pPr>
              <w:pStyle w:val="ListParagraph"/>
              <w:numPr>
                <w:ilvl w:val="0"/>
                <w:numId w:val="11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မၤစၢၤနၤလၢကဆဲးကျိးဒီးပှၤအဂၤတဖၣ်</w:t>
            </w:r>
          </w:p>
          <w:p w14:paraId="17088056" w14:textId="77777777" w:rsidR="00971D1A" w:rsidRPr="00EB3B0A" w:rsidRDefault="00CB02DA" w:rsidP="000B6127">
            <w:pPr>
              <w:pStyle w:val="ListParagraph"/>
              <w:numPr>
                <w:ilvl w:val="0"/>
                <w:numId w:val="11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မၤစၢၤနၤလၢတၢ်ကနၢ်ပၢၢ်ပှၤအဂၤတဂၤတဲတၢ်မနုၤလဲၣ်န့ၣ်လီၤ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3426A6E2" w14:textId="77777777" w:rsidTr="007F24C5">
        <w:trPr>
          <w:gridAfter w:val="3"/>
          <w:wAfter w:w="426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C62DCD4" w14:textId="77777777" w:rsidR="00C06564" w:rsidRPr="00EB3B0A" w:rsidRDefault="00CB02DA" w:rsidP="000B6127">
            <w:pPr>
              <w:pStyle w:val="Image"/>
              <w:wordWrap w:val="0"/>
              <w:spacing w:before="360" w:line="240" w:lineRule="auto"/>
              <w:rPr>
                <w:noProof/>
              </w:rPr>
            </w:pPr>
            <w:r w:rsidRPr="00EB3B0A">
              <w:rPr>
                <w:noProof/>
              </w:rPr>
              <w:drawing>
                <wp:inline distT="0" distB="0" distL="0" distR="0" wp14:anchorId="0ADDDDB8" wp14:editId="7C8F94B6">
                  <wp:extent cx="1482725" cy="1482725"/>
                  <wp:effectExtent l="0" t="0" r="3175" b="3175"/>
                  <wp:docPr id="747644267" name="Picture 747644267" descr="NDIA အပှၤရဲၣ်ကျဲၤတၢ်တဂၤဒီးမ့ၣ်ထံတဘိကွဲးလီၤအသးလၢ NDIS အတၢ်ရဲၣ်တၢ်ကျဲၤတခါအလိ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644267" name="Picture 747644267" descr="NDIA အပှၤရဲၣ်ကျဲၤတၢ်တဂၤဒီးမ့ၣ်ထံတဘိကွဲးလီၤအသးလၢ NDIS အတၢ်ရဲၣ်တၢ်ကျဲၤတခါအလိၤလီၤ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</w:tcPr>
          <w:p w14:paraId="17BE6E89" w14:textId="77777777" w:rsidR="00C06564" w:rsidRPr="00EB3B0A" w:rsidRDefault="00CB02DA" w:rsidP="000B6127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B3B0A">
              <w:rPr>
                <w:rFonts w:eastAsia="Zawgyi-One" w:cs="Zawgyi-One"/>
                <w:bCs/>
              </w:rPr>
              <w:t xml:space="preserve">NDIA </w:t>
            </w:r>
            <w:r w:rsidRPr="00EB3B0A">
              <w:rPr>
                <w:rFonts w:ascii="Myanmar Text" w:eastAsia="Zawgyi-One" w:hAnsi="Myanmar Text" w:cs="Myanmar Text"/>
                <w:bCs/>
              </w:rPr>
              <w:t>ပှၤရဲၣ်လီၤကျဲၤလီၤတၢ်</w:t>
            </w:r>
          </w:p>
          <w:p w14:paraId="7FA3361D" w14:textId="77777777" w:rsidR="00C06564" w:rsidRPr="00EB3B0A" w:rsidRDefault="00CB02DA" w:rsidP="000B6127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eastAsia="Zawgyi-One" w:cs="Zawgyi-One"/>
              </w:rPr>
              <w:t xml:space="preserve">NDIA </w:t>
            </w:r>
            <w:r w:rsidRPr="00EB3B0A">
              <w:rPr>
                <w:rFonts w:ascii="Myanmar Text" w:eastAsia="Zawgyi-One" w:hAnsi="Myanmar Text" w:cs="Myanmar Text"/>
              </w:rPr>
              <w:t>အပှၤရဲၣ်ကျဲၤတၢ်န့ၣ်မ့ၢ်ပှၤတဂၤလၢအ</w:t>
            </w:r>
            <w:r w:rsidRPr="00EB3B0A">
              <w:rPr>
                <w:rFonts w:eastAsia="Zawgyi-One" w:cs="Zawgyi-One"/>
              </w:rPr>
              <w:t>-</w:t>
            </w:r>
          </w:p>
          <w:p w14:paraId="335FE727" w14:textId="77777777" w:rsidR="00C06564" w:rsidRPr="00EB3B0A" w:rsidRDefault="00CB02DA" w:rsidP="000B6127">
            <w:pPr>
              <w:pStyle w:val="ListParagraph"/>
              <w:numPr>
                <w:ilvl w:val="0"/>
                <w:numId w:val="16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မၤကဲထီၣ်တၢ်ရဲၣ်တၢ်ကျဲၤအသီတဖၣ်</w:t>
            </w:r>
          </w:p>
          <w:p w14:paraId="01339D50" w14:textId="77777777" w:rsidR="00C06564" w:rsidRPr="00EB3B0A" w:rsidRDefault="00CB02DA" w:rsidP="000B6127">
            <w:pPr>
              <w:pStyle w:val="ListParagraph"/>
              <w:numPr>
                <w:ilvl w:val="0"/>
                <w:numId w:val="16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EB3B0A">
              <w:rPr>
                <w:rFonts w:ascii="Myanmar Text" w:eastAsia="Zawgyi-One" w:hAnsi="Myanmar Text" w:cs="Myanmar Text"/>
              </w:rPr>
              <w:t>ဆီတလဲတၢ်ရဲၣ်တၢ်ကျဲၤတဖၣ်န့ၣ်လီၤ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5B9DE1C3" w14:textId="77777777" w:rsidTr="007F24C5">
        <w:trPr>
          <w:gridAfter w:val="2"/>
          <w:wAfter w:w="284" w:type="dxa"/>
          <w:trHeight w:val="21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9DCF502" w14:textId="77777777" w:rsidR="00971D1A" w:rsidRPr="00EB3B0A" w:rsidRDefault="00CB02DA" w:rsidP="000B6127">
            <w:pPr>
              <w:pStyle w:val="Image"/>
              <w:wordWrap w:val="0"/>
              <w:spacing w:before="0" w:after="0" w:line="240" w:lineRule="auto"/>
              <w:rPr>
                <w:noProof/>
              </w:rPr>
            </w:pPr>
            <w:r w:rsidRPr="00EB3B0A">
              <w:rPr>
                <w:noProof/>
              </w:rPr>
              <w:drawing>
                <wp:inline distT="0" distB="0" distL="0" distR="0" wp14:anchorId="2B490527" wp14:editId="2B576689">
                  <wp:extent cx="1482725" cy="1482725"/>
                  <wp:effectExtent l="0" t="0" r="3175" b="3175"/>
                  <wp:docPr id="864306986" name="Picture 864306986" descr="NDIS ပှၤမၤသကိးဃုာ်တၢ်တဂၤဖီၣ်ဃာ်လံၥ်တၢ်ကွဲးတဘ့ၣ်လၢ၀ဲၤဒၢးတၢ်သူၣ်ထီၣ်တခါအမဲာ်ည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306986" name="Picture 864306986" descr="NDIS ပှၤမၤသကိးဃုာ်တၢ်တဂၤဖီၣ်ဃာ်လံၥ်တၢ်ကွဲးတဘ့ၣ်လၢ၀ဲၤဒၢးတၢ်သူၣ်ထီၣ်တခါအမဲာ်ညါလီၤ.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gridSpan w:val="2"/>
          </w:tcPr>
          <w:p w14:paraId="3CB028F4" w14:textId="77777777" w:rsidR="00971D1A" w:rsidRPr="00EB3B0A" w:rsidRDefault="00CB02DA" w:rsidP="000B6127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B3B0A">
              <w:rPr>
                <w:rFonts w:eastAsia="Zawgyi-One" w:cs="Zawgyi-One"/>
                <w:bCs/>
              </w:rPr>
              <w:t xml:space="preserve">NDIS </w:t>
            </w:r>
            <w:r w:rsidRPr="00EB3B0A">
              <w:rPr>
                <w:rFonts w:ascii="Myanmar Text" w:eastAsia="Zawgyi-One" w:hAnsi="Myanmar Text" w:cs="Myanmar Text"/>
                <w:bCs/>
              </w:rPr>
              <w:t>ပှၤမၤသကိးဃုာ်တၢ်တဖၣ်</w:t>
            </w:r>
          </w:p>
          <w:p w14:paraId="4D1FE4EB" w14:textId="77777777" w:rsidR="00971D1A" w:rsidRPr="00EB3B0A" w:rsidRDefault="00CB02DA" w:rsidP="000B6127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EB3B0A">
              <w:rPr>
                <w:rFonts w:eastAsia="Zawgyi-One" w:cs="Zawgyi-One"/>
              </w:rPr>
              <w:t xml:space="preserve">NDIS </w:t>
            </w:r>
            <w:r w:rsidRPr="00EB3B0A">
              <w:rPr>
                <w:rFonts w:ascii="Myanmar Text" w:eastAsia="Zawgyi-One" w:hAnsi="Myanmar Text" w:cs="Myanmar Text"/>
              </w:rPr>
              <w:t>အပှၤမၤသကိးဃုာ်တၢ်တဖၣ်မ့ၢ်ပှၤလၢအမၤစၢၤပှၤအဂၤတဖၣ်လၢကကွၢ်ဃုဒီးသူ၀ဲဒၣ်တၢ်ဟ့ၣ်လီၤမၤစၢၤတဖၣ်န့ၣ်လီၤ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67CDC369" w14:textId="77777777" w:rsidTr="007F24C5">
        <w:trPr>
          <w:gridAfter w:val="3"/>
          <w:wAfter w:w="426" w:type="dxa"/>
          <w:trHeight w:val="21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2EAE03D" w14:textId="77777777" w:rsidR="00971D1A" w:rsidRPr="00EB3B0A" w:rsidRDefault="00CB02DA" w:rsidP="000B6127">
            <w:pPr>
              <w:pStyle w:val="Image"/>
              <w:wordWrap w:val="0"/>
              <w:spacing w:line="240" w:lineRule="auto"/>
              <w:rPr>
                <w:lang w:eastAsia="en-AU"/>
              </w:rPr>
            </w:pP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8048" behindDoc="0" locked="0" layoutInCell="1" allowOverlap="1" wp14:anchorId="5305668B" wp14:editId="157DD81D">
                      <wp:simplePos x="0" y="0"/>
                      <wp:positionH relativeFrom="column">
                        <wp:posOffset>241935</wp:posOffset>
                      </wp:positionH>
                      <wp:positionV relativeFrom="paragraph">
                        <wp:posOffset>1120140</wp:posOffset>
                      </wp:positionV>
                      <wp:extent cx="1045210" cy="304800"/>
                      <wp:effectExtent l="0" t="0" r="2540" b="0"/>
                      <wp:wrapNone/>
                      <wp:docPr id="17960228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45210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B6D608" w14:textId="77777777" w:rsidR="00CB02DA" w:rsidRPr="00875760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7F24C5">
                                    <w:rPr>
                                      <w:rFonts w:eastAsia="Zawgyi-One" w:cs="Myanmar Text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NDIS</w:t>
                                  </w:r>
                                  <w:r w:rsidRPr="00875760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 ခီၣ်မံးရှၢၣ်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05668B" id="_x0000_s1050" type="#_x0000_t202" style="position:absolute;left:0;text-align:left;margin-left:19.05pt;margin-top:88.2pt;width:82.3pt;height:24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" filled="f" stroked="f">
                      <v:textbox inset="0,0,0,0">
                        <w:txbxContent>
                          <w:p w14:paraId="47B6D608" w14:textId="77777777" w:rsidR="00CB02DA" w:rsidRPr="00875760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7F24C5">
                              <w:rPr>
                                <w:rFonts w:eastAsia="Zawgyi-One" w:cs="Myanmar Text"/>
                                <w:b/>
                                <w:bCs/>
                                <w:sz w:val="24"/>
                                <w:szCs w:val="24"/>
                              </w:rPr>
                              <w:t>NDIS</w:t>
                            </w:r>
                            <w:r w:rsidRPr="00875760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ခီၣ်မံးရှၢၣ်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547BD" w:rsidRPr="00EB3B0A">
              <w:rPr>
                <w:noProof/>
              </w:rPr>
              <w:drawing>
                <wp:inline distT="0" distB="0" distL="0" distR="0" wp14:anchorId="3A9B4D97" wp14:editId="72FC611C">
                  <wp:extent cx="1522095" cy="1522095"/>
                  <wp:effectExtent l="0" t="0" r="1905" b="1905"/>
                  <wp:docPr id="1473594973" name="Picture 1473594973" descr="ပှၤ ၃ ဂၤလၢအအိၣ်လၢလီၢ်ဆ့ၣ်နီၤဖးထီၣ်အလီၢ်ခံစံး၀ဲဒၣ် 'NDIS ခီၣ်ဖံးရှၢၣ်' 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594973" name="Picture 1473594973" descr="ပှၤ ၃ ဂၤလၢအအိၣ်လၢလီၢ်ဆ့ၣ်နီၤဖးထီၣ်အလီၢ်ခံစံး၀ဲဒၣ် 'NDIS ခီၣ်ဖံးရှၢၣ်' လီၤ.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</w:tcPr>
          <w:p w14:paraId="17A95B4E" w14:textId="5EF7BBAC" w:rsidR="00971D1A" w:rsidRPr="00EB3B0A" w:rsidRDefault="00CB02DA" w:rsidP="00D2591A">
            <w:pPr>
              <w:pStyle w:val="WordList"/>
              <w:wordWrap w:val="0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B3B0A">
              <w:rPr>
                <w:rFonts w:eastAsia="Zawgyi-One" w:cs="Zawgyi-One"/>
                <w:bCs/>
              </w:rPr>
              <w:t>NDIS Quality and Safeguards Commission</w:t>
            </w:r>
            <w:r w:rsidR="007F24C5">
              <w:rPr>
                <w:rFonts w:eastAsia="Zawgyi-One" w:cs="Zawgyi-One"/>
                <w:bCs/>
              </w:rPr>
              <w:br/>
            </w:r>
            <w:r w:rsidRPr="00EB3B0A">
              <w:rPr>
                <w:rFonts w:eastAsia="Zawgyi-One" w:cs="Zawgyi-One"/>
                <w:bCs/>
              </w:rPr>
              <w:t>(NDIS Commission)</w:t>
            </w:r>
          </w:p>
          <w:p w14:paraId="57207C54" w14:textId="4898BF22" w:rsidR="00971D1A" w:rsidRPr="00EB3B0A" w:rsidRDefault="00CB02DA" w:rsidP="000B6127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eastAsia="Zawgyi-One" w:cs="Zawgyi-One"/>
              </w:rPr>
              <w:t xml:space="preserve">NDIS Commission </w:t>
            </w:r>
            <w:r w:rsidRPr="00EB3B0A">
              <w:rPr>
                <w:rFonts w:ascii="Myanmar Text" w:eastAsia="Zawgyi-One" w:hAnsi="Myanmar Text" w:cs="Myanmar Text"/>
              </w:rPr>
              <w:t>မၤလီၤတံၢ်၀ဲဒၣ်လၢပှၤလၢအအိၣ်ဒီးသးနီၢ်ခိက့ၢ်ဂီၤတလၢတပှဲၤတဆူၣ်တချ့တဖၣ်လၢအပာ်ဃုာ်လၢ</w:t>
            </w:r>
            <w:r w:rsidR="007F24C5">
              <w:rPr>
                <w:rFonts w:eastAsia="Zawgyi-One" w:cs="Zawgyi-One"/>
              </w:rPr>
              <w:br/>
            </w:r>
            <w:r w:rsidRPr="00EB3B0A">
              <w:rPr>
                <w:rFonts w:eastAsia="Zawgyi-One" w:cs="Zawgyi-One"/>
              </w:rPr>
              <w:t xml:space="preserve">NDIS </w:t>
            </w:r>
            <w:r w:rsidRPr="00EB3B0A">
              <w:rPr>
                <w:rFonts w:ascii="Myanmar Text" w:eastAsia="Zawgyi-One" w:hAnsi="Myanmar Text" w:cs="Myanmar Text"/>
              </w:rPr>
              <w:t>န့ၣ်</w:t>
            </w:r>
            <w:r w:rsidRPr="00EB3B0A">
              <w:rPr>
                <w:rFonts w:eastAsia="Zawgyi-One" w:cs="Zawgyi-One"/>
              </w:rPr>
              <w:t>-</w:t>
            </w:r>
          </w:p>
          <w:p w14:paraId="144E76D0" w14:textId="77777777" w:rsidR="00971D1A" w:rsidRPr="00EB3B0A" w:rsidRDefault="00CB02DA" w:rsidP="000B6127">
            <w:pPr>
              <w:pStyle w:val="ListParagraph"/>
              <w:numPr>
                <w:ilvl w:val="0"/>
                <w:numId w:val="7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မ့ၢ်အပူၤဖျဲး၀ဲ</w:t>
            </w:r>
            <w:r w:rsidRPr="00EB3B0A">
              <w:rPr>
                <w:rFonts w:eastAsia="Zawgyi-One" w:cs="Zawgyi-One"/>
              </w:rPr>
              <w:t xml:space="preserve"> </w:t>
            </w:r>
          </w:p>
          <w:p w14:paraId="2130CA4E" w14:textId="77777777" w:rsidR="00971D1A" w:rsidRPr="00EB3B0A" w:rsidRDefault="00CB02DA" w:rsidP="000B6127">
            <w:pPr>
              <w:pStyle w:val="ListParagraph"/>
              <w:keepNext/>
              <w:numPr>
                <w:ilvl w:val="0"/>
                <w:numId w:val="7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မၤန့ၢ်တၢ်မၤစၢၤအတၢ်ဖံးတၢ်မၤတဖၣ်န့ၣ်လီၤ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77CE91B3" w14:textId="77777777" w:rsidTr="007F24C5">
        <w:trPr>
          <w:gridAfter w:val="3"/>
          <w:wAfter w:w="426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BCE925F" w14:textId="77777777" w:rsidR="00EB50E5" w:rsidRPr="00EB3B0A" w:rsidRDefault="00CB02DA" w:rsidP="000B6127">
            <w:pPr>
              <w:pStyle w:val="Image"/>
              <w:wordWrap w:val="0"/>
              <w:spacing w:line="240" w:lineRule="auto"/>
              <w:rPr>
                <w:lang w:eastAsia="en-AU"/>
              </w:rPr>
            </w:pPr>
            <w:r w:rsidRPr="00EB3B0A">
              <w:rPr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80096" behindDoc="0" locked="0" layoutInCell="1" allowOverlap="1" wp14:anchorId="57266568" wp14:editId="08E57192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431165</wp:posOffset>
                      </wp:positionV>
                      <wp:extent cx="892175" cy="304800"/>
                      <wp:effectExtent l="0" t="0" r="3175" b="0"/>
                      <wp:wrapNone/>
                      <wp:docPr id="202455595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13F006" w14:textId="77777777" w:rsidR="00CB02DA" w:rsidRPr="007F24C5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6"/>
                                      <w:sz w:val="12"/>
                                      <w:szCs w:val="12"/>
                                      <w:lang w:val="en-PH"/>
                                    </w:rPr>
                                  </w:pPr>
                                  <w:r w:rsidRPr="007F24C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6"/>
                                      <w:sz w:val="12"/>
                                      <w:szCs w:val="12"/>
                                    </w:rPr>
                                    <w:t>တၢ်အစၢလၢအဟဲထီၣ်တဖၣ်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266568" id="_x0000_s1051" type="#_x0000_t202" style="position:absolute;left:0;text-align:left;margin-left:23.1pt;margin-top:33.95pt;width:70.25pt;height:24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" filled="f" stroked="f">
                      <v:textbox inset="0,0,0,0">
                        <w:txbxContent>
                          <w:p w14:paraId="7713F006" w14:textId="77777777" w:rsidR="00CB02DA" w:rsidRPr="007F24C5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6"/>
                                <w:sz w:val="12"/>
                                <w:szCs w:val="12"/>
                                <w:lang w:val="en-PH"/>
                              </w:rPr>
                            </w:pPr>
                            <w:r w:rsidRPr="007F24C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6"/>
                                <w:sz w:val="12"/>
                                <w:szCs w:val="12"/>
                              </w:rPr>
                              <w:t>တၢ်အစၢလၢအဟဲထီၣ်တဖၣ်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547BD" w:rsidRPr="00EB3B0A">
              <w:rPr>
                <w:noProof/>
              </w:rPr>
              <w:drawing>
                <wp:inline distT="0" distB="0" distL="0" distR="0" wp14:anchorId="514C9B88" wp14:editId="02F79171">
                  <wp:extent cx="1482725" cy="1482725"/>
                  <wp:effectExtent l="0" t="0" r="3175" b="3175"/>
                  <wp:docPr id="1667349812" name="Picture 1667349812" descr="တၢ်အစၢလၢအအိၣ်ထီၣ်တဖၣ်အလံာ်တဘ့ၣ်လၢအဒုးနဲၣ်စရီတဘ့ၣ်ဃုာ်ဒီးတၢ်မၤ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7349812" name="Picture 1667349812" descr="တၢ်အစၢလၢအအိၣ်ထီၣ်တဖၣ်အလံာ်တဘ့ၣ်လၢအဒုးနဲၣ်စရီတဘ့ၣ်ဃုာ်ဒီးတၢ်မၤနီၣ်တခါလီၤ."/>
                          <pic:cNvPicPr/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</w:tcPr>
          <w:p w14:paraId="1ED230B0" w14:textId="77777777" w:rsidR="00EB50E5" w:rsidRPr="00EB3B0A" w:rsidRDefault="00CB02DA" w:rsidP="000B6127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B3B0A">
              <w:rPr>
                <w:rFonts w:ascii="Myanmar Text" w:eastAsia="Zawgyi-One" w:hAnsi="Myanmar Text" w:cs="Myanmar Text"/>
                <w:bCs/>
              </w:rPr>
              <w:t>တၢ်အစၢလၢအဟဲထီၣ်တဖၣ်</w:t>
            </w:r>
          </w:p>
          <w:p w14:paraId="00A2922E" w14:textId="77777777" w:rsidR="00EB50E5" w:rsidRPr="00EB3B0A" w:rsidRDefault="00CB02DA" w:rsidP="000B6127">
            <w:pPr>
              <w:keepNext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EB3B0A">
              <w:rPr>
                <w:rFonts w:ascii="Myanmar Text" w:eastAsia="Zawgyi-One" w:hAnsi="Myanmar Text" w:cs="Myanmar Text"/>
              </w:rPr>
              <w:t>တၢ်အစၢလၢအဟဲထီၣ်တဖၣ်မ့ၢ်ကျိၤကျဲလၢပတၢ်မၤန့ၣ်ဆီတလဲပှၤအတၢ်အိၣ်မူတဖၣ်န့ၣ်လီၤ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156AA5DF" w14:textId="77777777" w:rsidTr="007F24C5">
        <w:trPr>
          <w:gridAfter w:val="3"/>
          <w:wAfter w:w="426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AB87990" w14:textId="77777777" w:rsidR="00971D1A" w:rsidRPr="00EB3B0A" w:rsidRDefault="00CB02DA" w:rsidP="000B6127">
            <w:pPr>
              <w:pStyle w:val="Image"/>
              <w:wordWrap w:val="0"/>
              <w:spacing w:line="240" w:lineRule="auto"/>
              <w:rPr>
                <w:lang w:eastAsia="en-AU"/>
              </w:rPr>
            </w:pPr>
            <w:r w:rsidRPr="00EB3B0A">
              <w:rPr>
                <w:noProof/>
              </w:rPr>
              <w:drawing>
                <wp:inline distT="0" distB="0" distL="0" distR="0" wp14:anchorId="6E935824" wp14:editId="25A950D9">
                  <wp:extent cx="1440000" cy="1440000"/>
                  <wp:effectExtent l="0" t="0" r="8255" b="8255"/>
                  <wp:docPr id="154398856" name="Picture 154398856" descr="ပှၤပၣ် ဃုာ်ပၣ်ဂီၢ်တဂၤအတၢ်ပနီၣ်ဒုးနဲၣ်၀ဲပှၤပၣ်ဃုာ်ပၣ်ဂီၢ်တကရူၢ်လီၤ. ၂ ဂၤန့ၣ်ယူာ်ထီၣ်အစုတဖ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98856" name="Picture 154398856" descr="ပှၤပၣ် ဃုာ်ပၣ်ဂီၢ်တဂၤအတၢ်ပနီၣ်ဒုးနဲၣ်၀ဲပှၤပၣ်ဃုာ်ပၣ်ဂီၢ်တကရူၢ်လီၤ. ၂ ဂၤန့ၣ်ယူာ်ထီၣ်အစုတဖ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</w:tcPr>
          <w:p w14:paraId="221C6028" w14:textId="77777777" w:rsidR="00971D1A" w:rsidRPr="00EB3B0A" w:rsidRDefault="00CB02DA" w:rsidP="000B6127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B3B0A">
              <w:rPr>
                <w:rFonts w:ascii="Myanmar Text" w:eastAsia="Zawgyi-One" w:hAnsi="Myanmar Text" w:cs="Myanmar Text"/>
                <w:bCs/>
              </w:rPr>
              <w:t>ပှၤပၣ်ဃုၥ်ပၣ်ဂီၢ်တဖၣ်</w:t>
            </w:r>
          </w:p>
          <w:p w14:paraId="35A1A604" w14:textId="77777777" w:rsidR="00971D1A" w:rsidRPr="00EB3B0A" w:rsidRDefault="00CB02DA" w:rsidP="000B6127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ပှၤပၣ်ဃုၥ်ပၣ်ဂီၢ်တဖၣ်မ့ၢ်ပှၤလၢအအိၣ်ဒီးသးနီၢ်ခိက့ၢ်ဂီၤတဆူၣ်တချ့တလၢတပှဲၤလၢအပာ်ဃုာ်ပာ်ဂီၢ်လၢ</w:t>
            </w:r>
            <w:r w:rsidRPr="00EB3B0A">
              <w:rPr>
                <w:rStyle w:val="Strong"/>
                <w:rFonts w:eastAsia="Zawgyi-One" w:cs="Zawgyi-One"/>
                <w:b w:val="0"/>
                <w:bCs w:val="0"/>
                <w:color w:val="auto"/>
              </w:rPr>
              <w:t xml:space="preserve"> NDIS </w:t>
            </w:r>
            <w:r w:rsidRPr="00EB3B0A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အပူၤန့ၣ်လီၤ</w:t>
            </w:r>
            <w:r w:rsidRPr="00EB3B0A">
              <w:rPr>
                <w:rStyle w:val="Strong"/>
                <w:rFonts w:eastAsia="Zawgyi-One" w:cs="Zawgyi-One"/>
                <w:b w:val="0"/>
                <w:bCs w:val="0"/>
                <w:color w:val="auto"/>
              </w:rPr>
              <w:t>.</w:t>
            </w:r>
          </w:p>
        </w:tc>
      </w:tr>
      <w:tr w:rsidR="00A71A83" w:rsidRPr="00EB3B0A" w14:paraId="6D2D6106" w14:textId="77777777" w:rsidTr="007F24C5">
        <w:trPr>
          <w:gridAfter w:val="3"/>
          <w:wAfter w:w="426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76A1B41" w14:textId="77777777" w:rsidR="00971D1A" w:rsidRPr="00EB3B0A" w:rsidRDefault="00CB02DA" w:rsidP="000B6127">
            <w:pPr>
              <w:pStyle w:val="Image"/>
              <w:wordWrap w:val="0"/>
              <w:spacing w:line="240" w:lineRule="auto"/>
            </w:pPr>
            <w:r w:rsidRPr="00EB3B0A">
              <w:rPr>
                <w:noProof/>
              </w:rPr>
              <w:drawing>
                <wp:inline distT="0" distB="0" distL="0" distR="0" wp14:anchorId="6B8F514C" wp14:editId="742EC0D9">
                  <wp:extent cx="1440000" cy="1440000"/>
                  <wp:effectExtent l="0" t="0" r="8255" b="8255"/>
                  <wp:docPr id="597583069" name="Picture 597583069" descr="ပှၤဟ့ၣ်လီၤတၢ်မၤစၢၤ ၃ ဂၤ တဂၤန့ၣ်လံာ်ဃာ်နီၣ်ကနၣ်သးဖျၢၣ်ဒီးတၢ်ကသါလၢအကိာ်ဘိလိၤလီၤ. အဂၤတဂၤန့ၣ်ဖီၣ်ဃာ်လံၥ်ကွဲး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583069" name="Picture 597583069" descr="ပှၤဟ့ၣ်လီၤတၢ်မၤစၢၤ ၃ ဂၤ တဂၤန့ၣ်လံာ်ဃာ်နီၣ်ကနၣ်သးဖျၢၣ်ဒီးတၢ်ကသါလၢအကိာ်ဘိလိၤလီၤ. အဂၤတဂၤန့ၣ်ဖီၣ်ဃာ်လံၥ်ကွဲးတဘ့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</w:tcPr>
          <w:p w14:paraId="7CA44BC6" w14:textId="77777777" w:rsidR="00971D1A" w:rsidRPr="00EB3B0A" w:rsidRDefault="00CB02DA" w:rsidP="000B6127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B3B0A">
              <w:rPr>
                <w:rFonts w:ascii="Myanmar Text" w:eastAsia="Zawgyi-One" w:hAnsi="Myanmar Text" w:cs="Myanmar Text"/>
                <w:bCs/>
              </w:rPr>
              <w:t>ပှၤဟ့ၣ်တၢ်မၤစၢၤတဖၣ်</w:t>
            </w:r>
          </w:p>
          <w:p w14:paraId="45FBEFDA" w14:textId="77777777" w:rsidR="00971D1A" w:rsidRPr="00EB3B0A" w:rsidRDefault="00CB02DA" w:rsidP="000B6127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EB3B0A">
              <w:rPr>
                <w:rFonts w:ascii="Myanmar Text" w:eastAsia="Zawgyi-One" w:hAnsi="Myanmar Text" w:cs="Myanmar Text"/>
              </w:rPr>
              <w:t>ပှၤဟ့ၣ်လီၤတၢ်မၤစၢၤတဖၣ်ဆီၣ်ထွဲပှၤလၢအအိၣ်ဒီးသးနီၢ်ခိက့ၢ်ဂီၤတလၢတပှဲၤတဆူၣ်တချ့တဖၣ်ခီဖျိတၢ်ဟ့ၣ်လီၤတၢ်မၤစၢၤတခါ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73AD806B" w14:textId="77777777" w:rsidTr="007F24C5">
        <w:trPr>
          <w:gridAfter w:val="1"/>
          <w:wAfter w:w="257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0F0136D" w14:textId="77777777" w:rsidR="00971D1A" w:rsidRPr="00EB3B0A" w:rsidRDefault="00CB02DA" w:rsidP="000B6127">
            <w:pPr>
              <w:pStyle w:val="Image"/>
              <w:wordWrap w:val="0"/>
              <w:spacing w:line="240" w:lineRule="auto"/>
              <w:rPr>
                <w:noProof/>
              </w:rPr>
            </w:pPr>
            <w:r w:rsidRPr="00EB3B0A">
              <w:rPr>
                <w:noProof/>
              </w:rPr>
              <w:drawing>
                <wp:inline distT="0" distB="0" distL="0" distR="0" wp14:anchorId="40A948EE" wp14:editId="395FB54B">
                  <wp:extent cx="1483200" cy="1112400"/>
                  <wp:effectExtent l="0" t="0" r="3175" b="0"/>
                  <wp:docPr id="1349261577" name="Picture 1349261577" descr="ပှၤဘၣ်ကီဘၣ်ခဲတကရူၢ်စိာ်ဃာ်အ၀ဲသ့ၣ်အတၢ်ဖိတၢ်လံၤလၢမဲးမုၢ်ခိ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261577" name="Picture 1349261577" descr="ပှၤဘၣ်ကီဘၣ်ခဲတကရူၢ်စိာ်ဃာ်အ၀ဲသ့ၣ်အတၢ်ဖိတၢ်လံၤလၢမဲးမုၢ်ခိၣ်လီၤ.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41" t="12183" r="36" b="14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3"/>
          </w:tcPr>
          <w:p w14:paraId="1525F3F9" w14:textId="77777777" w:rsidR="00971D1A" w:rsidRPr="00EB3B0A" w:rsidRDefault="00CB02DA" w:rsidP="000B6127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B3B0A">
              <w:rPr>
                <w:rFonts w:ascii="Myanmar Text" w:eastAsia="Zawgyi-One" w:hAnsi="Myanmar Text" w:cs="Myanmar Text"/>
                <w:bCs/>
              </w:rPr>
              <w:t>ပှၤဘၣ်ကီဘၣ်ခဲ</w:t>
            </w:r>
          </w:p>
          <w:p w14:paraId="6C0D53D9" w14:textId="77777777" w:rsidR="00971D1A" w:rsidRPr="00EB3B0A" w:rsidRDefault="00CB02DA" w:rsidP="000B6127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ပှၤဘၣ်ကီဘၣ်ခဲတဂၤမ့ၢ်ပှၤတဂၤလၢဘၣ်တၢ်ဆီၣ်သနံးအီၤလၢကဟးထီၣ်လၢအကစၢ်အထံအကီၢ်</w:t>
            </w:r>
            <w:r w:rsidRPr="00EB3B0A">
              <w:rPr>
                <w:rFonts w:eastAsia="Zawgyi-One" w:cs="Zawgyi-One"/>
              </w:rPr>
              <w:t>-</w:t>
            </w:r>
          </w:p>
          <w:p w14:paraId="5656A09B" w14:textId="77777777" w:rsidR="00971D1A" w:rsidRPr="00EB3B0A" w:rsidRDefault="00CB02DA" w:rsidP="000B6127">
            <w:pPr>
              <w:pStyle w:val="ListParagraph"/>
              <w:numPr>
                <w:ilvl w:val="0"/>
                <w:numId w:val="9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မ့ၢ်လၢတၢ်စုဆူၣ်ခီၣ်တကးအဃိ</w:t>
            </w:r>
            <w:r w:rsidRPr="00EB3B0A">
              <w:rPr>
                <w:rFonts w:eastAsia="Zawgyi-One" w:cs="Zawgyi-One"/>
              </w:rPr>
              <w:t xml:space="preserve"> </w:t>
            </w:r>
          </w:p>
          <w:p w14:paraId="545C4AC6" w14:textId="77777777" w:rsidR="00971D1A" w:rsidRPr="00EB3B0A" w:rsidRDefault="00CB02DA" w:rsidP="000B6127">
            <w:pPr>
              <w:pStyle w:val="ListParagraph"/>
              <w:numPr>
                <w:ilvl w:val="0"/>
                <w:numId w:val="9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မ့ၢ်ဒ်သိးအ၀ဲသ့ၣ်ကအိၣ်ဆိးဘၣ်ပူၤပူၤဖျဲးဖျဲးအဂီၢ်လီၤ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622477B0" w14:textId="77777777" w:rsidR="009455E9" w:rsidRPr="00EB3B0A" w:rsidRDefault="00CB02DA" w:rsidP="000B6127">
      <w:pPr>
        <w:wordWrap w:val="0"/>
        <w:spacing w:line="240" w:lineRule="auto"/>
      </w:pPr>
      <w:r w:rsidRPr="00EB3B0A">
        <w:br w:type="page"/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1A83" w:rsidRPr="00EB3B0A" w14:paraId="093AFA2D" w14:textId="77777777" w:rsidTr="001D636C">
        <w:trPr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C108DA7" w14:textId="77777777" w:rsidR="00971D1A" w:rsidRPr="00EB3B0A" w:rsidRDefault="00CB02DA" w:rsidP="007F24C5">
            <w:pPr>
              <w:pStyle w:val="Image"/>
              <w:wordWrap w:val="0"/>
              <w:spacing w:before="0" w:after="0" w:line="240" w:lineRule="auto"/>
              <w:rPr>
                <w:noProof/>
              </w:rPr>
            </w:pPr>
            <w:r w:rsidRPr="00EB3B0A">
              <w:rPr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82144" behindDoc="0" locked="0" layoutInCell="1" allowOverlap="1" wp14:anchorId="27BAC821" wp14:editId="368F5490">
                      <wp:simplePos x="0" y="0"/>
                      <wp:positionH relativeFrom="column">
                        <wp:posOffset>268605</wp:posOffset>
                      </wp:positionH>
                      <wp:positionV relativeFrom="paragraph">
                        <wp:posOffset>269240</wp:posOffset>
                      </wp:positionV>
                      <wp:extent cx="892175" cy="304800"/>
                      <wp:effectExtent l="0" t="0" r="3175" b="0"/>
                      <wp:wrapNone/>
                      <wp:docPr id="190218068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66E3BFC" w14:textId="77777777" w:rsidR="00CB02DA" w:rsidRPr="007F24C5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7F24C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ခွဲးယာ်တဖၣ်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BAC821" id="_x0000_s1052" type="#_x0000_t202" style="position:absolute;left:0;text-align:left;margin-left:21.15pt;margin-top:21.2pt;width:70.25pt;height:24pt;z-index:251782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" filled="f" stroked="f">
                      <v:textbox inset="0,0,0,0">
                        <w:txbxContent>
                          <w:p w14:paraId="466E3BFC" w14:textId="77777777" w:rsidR="00CB02DA" w:rsidRPr="007F24C5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7F24C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4"/>
                                <w:szCs w:val="24"/>
                              </w:rPr>
                              <w:t>ခွဲးယာ်တဖၣ်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D04FA" w:rsidRPr="00EB3B0A">
              <w:rPr>
                <w:noProof/>
              </w:rPr>
              <w:drawing>
                <wp:inline distT="0" distB="0" distL="0" distR="0" wp14:anchorId="5EE4596F" wp14:editId="7947E8D6">
                  <wp:extent cx="1482725" cy="1482725"/>
                  <wp:effectExtent l="0" t="0" r="3175" b="3175"/>
                  <wp:docPr id="962080070" name="Picture 17" descr="လံာ်တဘ့ၣ်န့ၣ်စံး၀ဲဒၣ်&quot;ခွဲးယာ်တဖၣ်&quot;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080070" name="Picture 17" descr="လံာ်တဘ့ၣ်န့ၣ်စံး၀ဲဒၣ်&quot;ခွဲးယာ်တဖၣ်&quot;လီၤ."/>
                          <pic:cNvPicPr/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2171D08" w14:textId="77777777" w:rsidR="00971D1A" w:rsidRPr="00EB3B0A" w:rsidRDefault="00CB02DA" w:rsidP="007F24C5">
            <w:pPr>
              <w:pStyle w:val="WordList"/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B3B0A">
              <w:rPr>
                <w:rFonts w:ascii="Myanmar Text" w:eastAsia="Zawgyi-One" w:hAnsi="Myanmar Text" w:cs="Myanmar Text"/>
                <w:bCs/>
              </w:rPr>
              <w:t>ခွဲးယာ်တဖၣ်</w:t>
            </w:r>
          </w:p>
          <w:p w14:paraId="1BC17BD3" w14:textId="77777777" w:rsidR="00971D1A" w:rsidRPr="00EB3B0A" w:rsidRDefault="00CB02DA" w:rsidP="007F24C5">
            <w:p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ခွဲးယာ်တဖၣ်မ့ၢ်တၢ်ဘျၢတဖၣ်လၢအဘၣ်ဃးဒီးမ့ၢ်ပှၤအဂၤကဘၣ်မၤန့ၢ်နတၢ်ရ့နၤ</w:t>
            </w:r>
            <w:r w:rsidRPr="00EB3B0A">
              <w:rPr>
                <w:rFonts w:eastAsia="Zawgyi-One" w:cs="Zawgyi-One"/>
              </w:rPr>
              <w:t>-</w:t>
            </w:r>
          </w:p>
          <w:p w14:paraId="68B7FECE" w14:textId="77777777" w:rsidR="00971D1A" w:rsidRPr="00EB3B0A" w:rsidRDefault="00CB02DA" w:rsidP="007F24C5">
            <w:pPr>
              <w:pStyle w:val="ListParagraph"/>
              <w:numPr>
                <w:ilvl w:val="0"/>
                <w:numId w:val="5"/>
              </w:num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ပှဲၤတၢ်တီတၢ်တြၢ်</w:t>
            </w:r>
            <w:r w:rsidRPr="00EB3B0A">
              <w:rPr>
                <w:rFonts w:eastAsia="Zawgyi-One" w:cs="Zawgyi-One"/>
              </w:rPr>
              <w:t xml:space="preserve"> </w:t>
            </w:r>
          </w:p>
          <w:p w14:paraId="75B704AB" w14:textId="77777777" w:rsidR="00971D1A" w:rsidRPr="00EB3B0A" w:rsidRDefault="00CB02DA" w:rsidP="007F24C5">
            <w:pPr>
              <w:pStyle w:val="ListParagraph"/>
              <w:numPr>
                <w:ilvl w:val="0"/>
                <w:numId w:val="5"/>
              </w:num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တုၤသိးထဲသိးန့ၣ်လီၤ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  <w:tr w:rsidR="00A71A83" w:rsidRPr="00EB3B0A" w14:paraId="67F05015" w14:textId="77777777" w:rsidTr="001D636C">
        <w:trPr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69C531C" w14:textId="77777777" w:rsidR="00971D1A" w:rsidRPr="00EB3B0A" w:rsidRDefault="00CB02DA" w:rsidP="007F24C5">
            <w:pPr>
              <w:pStyle w:val="Image"/>
              <w:wordWrap w:val="0"/>
              <w:spacing w:before="0" w:after="0" w:line="240" w:lineRule="auto"/>
              <w:rPr>
                <w:lang w:eastAsia="en-AU"/>
              </w:rPr>
            </w:pPr>
            <w:r w:rsidRPr="00EB3B0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4192" behindDoc="0" locked="0" layoutInCell="1" allowOverlap="1" wp14:anchorId="56BC6110" wp14:editId="6F2E1114">
                      <wp:simplePos x="0" y="0"/>
                      <wp:positionH relativeFrom="column">
                        <wp:posOffset>295910</wp:posOffset>
                      </wp:positionH>
                      <wp:positionV relativeFrom="paragraph">
                        <wp:posOffset>351155</wp:posOffset>
                      </wp:positionV>
                      <wp:extent cx="892175" cy="304800"/>
                      <wp:effectExtent l="0" t="0" r="3175" b="0"/>
                      <wp:wrapNone/>
                      <wp:docPr id="146742978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512CAAE" w14:textId="77777777" w:rsidR="00CB02DA" w:rsidRPr="007F24C5" w:rsidRDefault="00CB02DA" w:rsidP="00875760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6"/>
                                      <w:sz w:val="13"/>
                                      <w:szCs w:val="13"/>
                                      <w:lang w:val="en-PH"/>
                                    </w:rPr>
                                  </w:pPr>
                                  <w:r w:rsidRPr="007F24C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6"/>
                                      <w:sz w:val="13"/>
                                      <w:szCs w:val="13"/>
                                    </w:rPr>
                                    <w:t>ပတၢ်မၤအကျဲခိၣ်သ့ၣ်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BC6110" id="_x0000_s1053" type="#_x0000_t202" style="position:absolute;left:0;text-align:left;margin-left:23.3pt;margin-top:27.65pt;width:70.25pt;height:24pt;z-index:251784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" filled="f" stroked="f">
                      <v:textbox inset="0,0,0,0">
                        <w:txbxContent>
                          <w:p w14:paraId="3512CAAE" w14:textId="77777777" w:rsidR="00CB02DA" w:rsidRPr="007F24C5" w:rsidRDefault="00CB02DA" w:rsidP="0087576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6"/>
                                <w:sz w:val="13"/>
                                <w:szCs w:val="13"/>
                                <w:lang w:val="en-PH"/>
                              </w:rPr>
                            </w:pPr>
                            <w:r w:rsidRPr="007F24C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6"/>
                                <w:sz w:val="13"/>
                                <w:szCs w:val="13"/>
                              </w:rPr>
                              <w:t>ပတၢ်မၤအကျဲခိၣ်သ့ၣ်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D04FA" w:rsidRPr="00EB3B0A">
              <w:rPr>
                <w:noProof/>
              </w:rPr>
              <w:drawing>
                <wp:inline distT="0" distB="0" distL="0" distR="0" wp14:anchorId="3FD3E13C" wp14:editId="08BBCB02">
                  <wp:extent cx="1482725" cy="1482725"/>
                  <wp:effectExtent l="0" t="0" r="3175" b="3175"/>
                  <wp:docPr id="2112566448" name="Picture 2112566448" descr="တၢ်မၤအကျဲခိၣ်သ့ၣ်အလံာ်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2566448" name="Picture 2112566448" descr="တၢ်မၤအကျဲခိၣ်သ့ၣ်အလံာ်တဘ့ၣ်လီၤ."/>
                          <pic:cNvPicPr/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62D2CF2" w14:textId="77777777" w:rsidR="00971D1A" w:rsidRPr="00EB3B0A" w:rsidRDefault="00CB02DA" w:rsidP="007F24C5">
            <w:pPr>
              <w:pStyle w:val="WordList"/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B3B0A">
              <w:rPr>
                <w:rFonts w:ascii="Myanmar Text" w:eastAsia="Zawgyi-One" w:hAnsi="Myanmar Text" w:cs="Myanmar Text"/>
                <w:bCs/>
              </w:rPr>
              <w:t>ပတၢ်မၤအကျဲခိၣ်သ့ၣ်</w:t>
            </w:r>
          </w:p>
          <w:p w14:paraId="2E21F63D" w14:textId="77777777" w:rsidR="00971D1A" w:rsidRPr="00EB3B0A" w:rsidRDefault="00CB02DA" w:rsidP="007F24C5">
            <w:p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တၢ်မၤအကျဲခိၣ်တခါမ့ၢ်တၢ်ရဲၣ်တၢ်ကျဲၤတခါလၢမ့ၢ်ပကမၤဂ့ၤထီၣ်တၢ်ဒ်လဲၣ်န့ၣ်လီၤ</w:t>
            </w:r>
            <w:r w:rsidRPr="00EB3B0A">
              <w:rPr>
                <w:rFonts w:eastAsia="Zawgyi-One" w:cs="Zawgyi-One"/>
              </w:rPr>
              <w:t xml:space="preserve">. </w:t>
            </w:r>
          </w:p>
        </w:tc>
      </w:tr>
      <w:tr w:rsidR="00A71A83" w:rsidRPr="00EB3B0A" w14:paraId="7728ABAF" w14:textId="77777777" w:rsidTr="001D636C">
        <w:trPr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93D323D" w14:textId="77777777" w:rsidR="00971D1A" w:rsidRPr="00EB3B0A" w:rsidRDefault="00CB02DA" w:rsidP="007F24C5">
            <w:pPr>
              <w:pStyle w:val="Image"/>
              <w:wordWrap w:val="0"/>
              <w:spacing w:before="0" w:after="0" w:line="240" w:lineRule="auto"/>
              <w:rPr>
                <w:lang w:eastAsia="en-AU"/>
              </w:rPr>
            </w:pPr>
            <w:r w:rsidRPr="00EB3B0A">
              <w:rPr>
                <w:noProof/>
              </w:rPr>
              <w:drawing>
                <wp:inline distT="0" distB="0" distL="0" distR="0" wp14:anchorId="1BD2A7BB" wp14:editId="7B7974E4">
                  <wp:extent cx="1494790" cy="1494790"/>
                  <wp:effectExtent l="0" t="0" r="0" b="0"/>
                  <wp:docPr id="1495365429" name="Picture 1495365429" descr="ပှၤတဂၤအိၣ်ဖျါအသးအုးလီၤ. လၢအ၀ဲသ့ၣ်အဖီခိၣ်မ့ၢ်တၢ်ဆိကမိၣ်အပနီၣ်တခါလၢအဒုးနဲၣ်အ၀ဲသ့ၣ်ဟီၣ်ဒီးလၢအ၀ဲသ့ၣ်အကပၤန့ၣ်မ့ၢ်တၢ်ဂ့ၢ်ကီ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5365429" name="Picture 1495365429" descr="ပှၤတဂၤအိၣ်ဖျါအသးအုးလီၤ. လၢအ၀ဲသ့ၣ်အဖီခိၣ်မ့ၢ်တၢ်ဆိကမိၣ်အပနီၣ်တခါလၢအဒုးနဲၣ်အ၀ဲသ့ၣ်ဟီၣ်ဒီးလၢအ၀ဲသ့ၣ်အကပၤန့ၣ်မ့ၢ်တၢ်ဂ့ၢ်ကီအပနီၣ်တခါလီၤ."/>
                          <pic:cNvPicPr/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BBD0443" w14:textId="77777777" w:rsidR="00971D1A" w:rsidRPr="00EB3B0A" w:rsidRDefault="00CB02DA" w:rsidP="007F24C5">
            <w:pPr>
              <w:pStyle w:val="WordList"/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B3B0A">
              <w:rPr>
                <w:rFonts w:eastAsia="Zawgyi-One" w:cs="Zawgyi-One"/>
                <w:bCs/>
              </w:rPr>
              <w:t>Trauma (</w:t>
            </w:r>
            <w:r w:rsidRPr="00EB3B0A">
              <w:rPr>
                <w:rFonts w:ascii="Myanmar Text" w:eastAsia="Zawgyi-One" w:hAnsi="Myanmar Text" w:cs="Myanmar Text"/>
                <w:bCs/>
              </w:rPr>
              <w:t>တၢ်ပျံၤတီၢ်တၢ်ဆါ</w:t>
            </w:r>
            <w:r w:rsidRPr="00EB3B0A">
              <w:rPr>
                <w:rFonts w:eastAsia="Zawgyi-One" w:cs="Zawgyi-One"/>
                <w:bCs/>
              </w:rPr>
              <w:t>)</w:t>
            </w:r>
          </w:p>
          <w:p w14:paraId="6D59375C" w14:textId="77777777" w:rsidR="00971D1A" w:rsidRPr="00EB3B0A" w:rsidRDefault="00CB02DA" w:rsidP="007F24C5">
            <w:p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eastAsia="Zawgyi-One" w:cs="Zawgyi-One"/>
              </w:rPr>
              <w:t xml:space="preserve">Trauma </w:t>
            </w:r>
            <w:r w:rsidRPr="00EB3B0A">
              <w:rPr>
                <w:rFonts w:ascii="Myanmar Text" w:eastAsia="Zawgyi-One" w:hAnsi="Myanmar Text" w:cs="Myanmar Text"/>
              </w:rPr>
              <w:t>မ့ၢ်ကျိၤကျဲတဘိလၢနတူၢ်ဘၣ်ဘၣ်ဃးတၢ်လၢအတဂ့ၤဘၣ်တမံၤမံၤကဲထီၣ်တ့ၢ်အသးဒီးနၤန့ၣ်လီၤ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12ADA708" w14:textId="77777777" w:rsidR="00971D1A" w:rsidRPr="00EB3B0A" w:rsidRDefault="00CB02DA" w:rsidP="007F24C5">
            <w:p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B3B0A">
              <w:rPr>
                <w:rFonts w:ascii="Myanmar Text" w:eastAsia="Zawgyi-One" w:hAnsi="Myanmar Text" w:cs="Myanmar Text"/>
              </w:rPr>
              <w:t>အဒိန့ၣ်</w:t>
            </w:r>
            <w:r w:rsidRPr="00EB3B0A">
              <w:rPr>
                <w:rFonts w:eastAsia="Zawgyi-One" w:cs="Zawgyi-One"/>
              </w:rPr>
              <w:t>,</w:t>
            </w:r>
            <w:r w:rsidRPr="00EB3B0A">
              <w:rPr>
                <w:rFonts w:ascii="Myanmar Text" w:eastAsia="Zawgyi-One" w:hAnsi="Myanmar Text" w:cs="Myanmar Text"/>
              </w:rPr>
              <w:t>ဘၣ်သ့ၣ်သ့ၣ်နကတူၢ်ဘၣ်တၢ်ပျံၤတၢ်ဖုးမ့တမ့ၢ်သးတၢ်ဆီၣ်သနံးန့ၣ်လီၤ</w:t>
            </w:r>
            <w:r w:rsidRPr="00EB3B0A">
              <w:rPr>
                <w:rFonts w:eastAsia="Zawgyi-One" w:cs="Zawgyi-One"/>
              </w:rPr>
              <w:t>.</w:t>
            </w:r>
          </w:p>
          <w:p w14:paraId="2AED92E2" w14:textId="77777777" w:rsidR="00971D1A" w:rsidRPr="00EB3B0A" w:rsidRDefault="00CB02DA" w:rsidP="007F24C5">
            <w:p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EB3B0A">
              <w:rPr>
                <w:rFonts w:eastAsia="Zawgyi-One" w:cs="Zawgyi-One"/>
              </w:rPr>
              <w:t xml:space="preserve">Trauma </w:t>
            </w:r>
            <w:r w:rsidRPr="00EB3B0A">
              <w:rPr>
                <w:rFonts w:ascii="Myanmar Text" w:eastAsia="Zawgyi-One" w:hAnsi="Myanmar Text" w:cs="Myanmar Text"/>
              </w:rPr>
              <w:t>န့ၣ်မၤတံာ်တာ်မၤဘၣ်ဒိပှၤလၢကျိၤကျဲတဒ်သိးလိာ်အသးအပူၤသ့လီၤ</w:t>
            </w:r>
            <w:r w:rsidRPr="00EB3B0A">
              <w:rPr>
                <w:rFonts w:eastAsia="Zawgyi-One" w:cs="Zawgyi-One"/>
              </w:rPr>
              <w:t>.</w:t>
            </w:r>
          </w:p>
        </w:tc>
      </w:tr>
    </w:tbl>
    <w:p w14:paraId="6E4F52A1" w14:textId="77777777" w:rsidR="00463A40" w:rsidRPr="00EB3B0A" w:rsidRDefault="00463A40" w:rsidP="007F24C5">
      <w:pPr>
        <w:pStyle w:val="NoSpacing"/>
        <w:wordWrap w:val="0"/>
        <w:spacing w:before="1400"/>
        <w:rPr>
          <w:rFonts w:ascii="FS Me Pro" w:hAnsi="FS Me Pro"/>
        </w:rPr>
      </w:pPr>
    </w:p>
    <w:tbl>
      <w:tblPr>
        <w:tblStyle w:val="Style1"/>
        <w:tblW w:w="9072" w:type="dxa"/>
        <w:tblLayout w:type="fixed"/>
        <w:tblLook w:val="04A0" w:firstRow="1" w:lastRow="0" w:firstColumn="1" w:lastColumn="0" w:noHBand="0" w:noVBand="1"/>
      </w:tblPr>
      <w:tblGrid>
        <w:gridCol w:w="1633"/>
        <w:gridCol w:w="7439"/>
      </w:tblGrid>
      <w:tr w:rsidR="00A71A83" w:rsidRPr="00EB3B0A" w14:paraId="5AF208B2" w14:textId="77777777" w:rsidTr="007F24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3" w:type="dxa"/>
            <w:hideMark/>
          </w:tcPr>
          <w:p w14:paraId="7421E6A4" w14:textId="77777777" w:rsidR="000E4E3C" w:rsidRPr="00EB3B0A" w:rsidRDefault="00CB02DA" w:rsidP="007F24C5">
            <w:pPr>
              <w:wordWrap w:val="0"/>
              <w:spacing w:before="0" w:after="0" w:line="240" w:lineRule="auto"/>
            </w:pPr>
            <w:r w:rsidRPr="00EB3B0A">
              <w:rPr>
                <w:noProof/>
                <w:lang w:eastAsia="en-AU"/>
              </w:rPr>
              <w:drawing>
                <wp:inline distT="0" distB="0" distL="0" distR="0" wp14:anchorId="7D86455C" wp14:editId="231FE86A">
                  <wp:extent cx="864000" cy="864000"/>
                  <wp:effectExtent l="0" t="0" r="0" b="0"/>
                  <wp:docPr id="74" name="Picture 74" descr="Information Access Group အပနီ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Information Access Group အပနီ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8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39" w:type="dxa"/>
            <w:hideMark/>
          </w:tcPr>
          <w:p w14:paraId="539A2108" w14:textId="1AC1DD6B" w:rsidR="000E4E3C" w:rsidRPr="00EB3B0A" w:rsidRDefault="00CB02DA" w:rsidP="007F24C5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</w:rPr>
            </w:pPr>
            <w:r w:rsidRPr="00EB3B0A">
              <w:rPr>
                <w:rFonts w:ascii="Myanmar Text" w:eastAsia="Zawgyi-One" w:hAnsi="Myanmar Text" w:cs="Myanmar Text"/>
                <w:sz w:val="24"/>
                <w:szCs w:val="24"/>
              </w:rPr>
              <w:t>တၢ်မၤန့ၢ်သူတၢ်ဂ့ၢ်တၢ်ကျိၤဂ့ၢ်၀ီအကရူၢ်</w:t>
            </w:r>
            <w:r w:rsidR="007F24C5">
              <w:rPr>
                <w:rFonts w:ascii="Myanmar Text" w:eastAsia="Zawgyi-One" w:hAnsi="Myanmar Text" w:cs="Myanmar Text"/>
                <w:sz w:val="24"/>
                <w:szCs w:val="24"/>
              </w:rPr>
              <w:t xml:space="preserve"> </w:t>
            </w:r>
            <w:r w:rsidRPr="00EB3B0A">
              <w:rPr>
                <w:rFonts w:eastAsia="Zawgyi-One" w:cs="Zawgyi-One"/>
                <w:sz w:val="24"/>
                <w:szCs w:val="24"/>
              </w:rPr>
              <w:t xml:space="preserve">(Information Access Group) </w:t>
            </w:r>
            <w:r w:rsidRPr="00EB3B0A">
              <w:rPr>
                <w:rFonts w:ascii="Myanmar Text" w:eastAsia="Zawgyi-One" w:hAnsi="Myanmar Text" w:cs="Myanmar Text"/>
                <w:sz w:val="24"/>
                <w:szCs w:val="24"/>
              </w:rPr>
              <w:t>တ့ကဲထီၣ်၀ဲလံၥ်လဲၢ်လၢတၢ်ဖးအီၤသ့ညီညီတခါအံၤဒီးသူ၀ဲတၢ်ဂီၤပၥ်ဖှိၣ်ဒီးခီၣ်ဖၠူထၢၣ်တၢ်ဂီၤအတၢ်ပီးတၢ်လီတဖၣ်န့ၣ်လီၤ</w:t>
            </w:r>
            <w:r w:rsidRPr="00EB3B0A">
              <w:rPr>
                <w:rFonts w:eastAsia="Zawgyi-One" w:cs="Zawgyi-One"/>
                <w:sz w:val="24"/>
                <w:szCs w:val="24"/>
              </w:rPr>
              <w:t xml:space="preserve">. </w:t>
            </w:r>
            <w:r w:rsidRPr="00EB3B0A">
              <w:rPr>
                <w:rFonts w:ascii="Myanmar Text" w:eastAsia="Zawgyi-One" w:hAnsi="Myanmar Text" w:cs="Myanmar Text"/>
                <w:sz w:val="24"/>
                <w:szCs w:val="24"/>
              </w:rPr>
              <w:t>မ့ၢ်တန့ၢ်တၢ်ပျဲဘၣ်န့ၣ်တၢ်ဂီၤတဖၣ်တၢ်ကသူက့ၤအီၤတသ့၀ဲဘၣ်</w:t>
            </w:r>
            <w:r w:rsidRPr="00EB3B0A">
              <w:rPr>
                <w:rFonts w:eastAsia="Zawgyi-One" w:cs="Zawgyi-One"/>
                <w:sz w:val="24"/>
                <w:szCs w:val="24"/>
              </w:rPr>
              <w:t xml:space="preserve">. </w:t>
            </w:r>
            <w:r w:rsidRPr="00EB3B0A">
              <w:rPr>
                <w:rFonts w:ascii="Myanmar Text" w:eastAsia="Zawgyi-One" w:hAnsi="Myanmar Text" w:cs="Myanmar Text"/>
                <w:sz w:val="24"/>
                <w:szCs w:val="24"/>
              </w:rPr>
              <w:t>လၢတၢ်သံကွၢ်သံဒိးဘၣ်ဃးတၢ်ဂီၤတဖၣ်အဂီၢ်</w:t>
            </w:r>
            <w:r w:rsidRPr="00EB3B0A">
              <w:rPr>
                <w:rFonts w:eastAsia="Zawgyi-One" w:cs="Zawgyi-One"/>
                <w:sz w:val="24"/>
                <w:szCs w:val="24"/>
              </w:rPr>
              <w:t xml:space="preserve">, </w:t>
            </w:r>
            <w:r w:rsidRPr="00EB3B0A">
              <w:rPr>
                <w:rFonts w:ascii="Myanmar Text" w:eastAsia="Zawgyi-One" w:hAnsi="Myanmar Text" w:cs="Myanmar Text"/>
                <w:sz w:val="24"/>
                <w:szCs w:val="24"/>
              </w:rPr>
              <w:t>လဲၤကွၢ်ဘၣ်ဖဲ</w:t>
            </w:r>
            <w:r w:rsidR="007F24C5">
              <w:rPr>
                <w:rFonts w:ascii="Myanmar Text" w:eastAsia="Zawgyi-One" w:hAnsi="Myanmar Text" w:cs="Myanmar Text"/>
                <w:sz w:val="24"/>
                <w:szCs w:val="24"/>
              </w:rPr>
              <w:br/>
            </w:r>
            <w:hyperlink r:id="rId204" w:history="1">
              <w:r w:rsidR="007F24C5" w:rsidRPr="00970B7B">
                <w:rPr>
                  <w:rStyle w:val="Hyperlink"/>
                  <w:rFonts w:eastAsia="Zawgyi-One" w:cs="Zawgyi-One"/>
                  <w:bCs/>
                  <w:sz w:val="24"/>
                  <w:szCs w:val="24"/>
                </w:rPr>
                <w:t>www.informationaccessgroup.com</w:t>
              </w:r>
            </w:hyperlink>
            <w:r w:rsidRPr="00EB3B0A">
              <w:rPr>
                <w:rFonts w:eastAsia="Zawgyi-One" w:cs="Zawgyi-One"/>
                <w:sz w:val="24"/>
                <w:szCs w:val="24"/>
              </w:rPr>
              <w:t xml:space="preserve"> </w:t>
            </w:r>
            <w:r w:rsidRPr="00EB3B0A">
              <w:rPr>
                <w:rFonts w:ascii="Myanmar Text" w:eastAsia="Zawgyi-One" w:hAnsi="Myanmar Text" w:cs="Myanmar Text"/>
                <w:sz w:val="24"/>
                <w:szCs w:val="24"/>
              </w:rPr>
              <w:t>တက့ၢ်</w:t>
            </w:r>
            <w:r w:rsidRPr="00EB3B0A">
              <w:rPr>
                <w:rFonts w:eastAsia="Zawgyi-One" w:cs="Zawgyi-One"/>
                <w:sz w:val="24"/>
                <w:szCs w:val="24"/>
              </w:rPr>
              <w:t xml:space="preserve">. </w:t>
            </w:r>
            <w:r w:rsidRPr="00EB3B0A">
              <w:rPr>
                <w:rFonts w:ascii="Myanmar Text" w:eastAsia="Zawgyi-One" w:hAnsi="Myanmar Text" w:cs="Myanmar Text"/>
                <w:sz w:val="24"/>
                <w:szCs w:val="24"/>
              </w:rPr>
              <w:t>ယၢၤထီၣ်တၢ်မၤအနီၢ်ဂံၢ်</w:t>
            </w:r>
            <w:r w:rsidR="007F24C5">
              <w:rPr>
                <w:rFonts w:eastAsia="Zawgyi-One" w:cs="Zawgyi-One"/>
                <w:sz w:val="24"/>
                <w:szCs w:val="24"/>
              </w:rPr>
              <w:br/>
            </w:r>
            <w:r w:rsidRPr="00EB3B0A">
              <w:rPr>
                <w:rFonts w:eastAsia="Zawgyi-One" w:cs="Zawgyi-One"/>
                <w:sz w:val="24"/>
                <w:szCs w:val="24"/>
              </w:rPr>
              <w:t xml:space="preserve">5212-B </w:t>
            </w:r>
            <w:r w:rsidRPr="00EB3B0A">
              <w:rPr>
                <w:rFonts w:ascii="Myanmar Text" w:eastAsia="Zawgyi-One" w:hAnsi="Myanmar Text" w:cs="Myanmar Text"/>
                <w:sz w:val="24"/>
                <w:szCs w:val="24"/>
              </w:rPr>
              <w:t>တက့ၢ်</w:t>
            </w:r>
            <w:r w:rsidRPr="00EB3B0A">
              <w:rPr>
                <w:rFonts w:eastAsia="Zawgyi-One" w:cs="Zawgyi-One"/>
                <w:sz w:val="24"/>
                <w:szCs w:val="24"/>
              </w:rPr>
              <w:t>.</w:t>
            </w:r>
          </w:p>
        </w:tc>
      </w:tr>
      <w:bookmarkEnd w:id="95"/>
      <w:bookmarkEnd w:id="94"/>
    </w:tbl>
    <w:p w14:paraId="124477DF" w14:textId="77777777" w:rsidR="006A3B43" w:rsidRPr="00EB3B0A" w:rsidRDefault="006A3B43" w:rsidP="000B6127">
      <w:pPr>
        <w:pStyle w:val="Tablespacerrow"/>
        <w:wordWrap w:val="0"/>
        <w:sectPr w:rsidR="006A3B43" w:rsidRPr="00EB3B0A" w:rsidSect="004C5202">
          <w:footerReference w:type="default" r:id="rId205"/>
          <w:headerReference w:type="first" r:id="rId206"/>
          <w:footerReference w:type="first" r:id="rId207"/>
          <w:pgSz w:w="11906" w:h="16838"/>
          <w:pgMar w:top="851" w:right="1440" w:bottom="851" w:left="1440" w:header="284" w:footer="0" w:gutter="0"/>
          <w:cols w:space="708"/>
          <w:titlePg/>
          <w:docGrid w:linePitch="381"/>
        </w:sectPr>
      </w:pPr>
    </w:p>
    <w:p w14:paraId="67B76C5E" w14:textId="77777777" w:rsidR="00EC31C6" w:rsidRPr="00EB3B0A" w:rsidRDefault="00EC31C6" w:rsidP="000B6127">
      <w:pPr>
        <w:wordWrap w:val="0"/>
        <w:spacing w:line="240" w:lineRule="auto"/>
        <w:rPr>
          <w:lang w:val="en-US"/>
        </w:rPr>
      </w:pPr>
    </w:p>
    <w:sectPr w:rsidR="00EC31C6" w:rsidRPr="00EB3B0A" w:rsidSect="004C5202">
      <w:footerReference w:type="default" r:id="rId208"/>
      <w:headerReference w:type="first" r:id="rId209"/>
      <w:footerReference w:type="first" r:id="rId210"/>
      <w:pgSz w:w="11906" w:h="16838"/>
      <w:pgMar w:top="990" w:right="1133" w:bottom="990" w:left="1440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A564D4" w14:textId="77777777" w:rsidR="004C5202" w:rsidRDefault="004C5202">
      <w:pPr>
        <w:spacing w:before="0" w:after="0" w:line="240" w:lineRule="auto"/>
      </w:pPr>
      <w:r>
        <w:separator/>
      </w:r>
    </w:p>
  </w:endnote>
  <w:endnote w:type="continuationSeparator" w:id="0">
    <w:p w14:paraId="48A29DE6" w14:textId="77777777" w:rsidR="004C5202" w:rsidRDefault="004C5202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  <w:embedRegular r:id="rId1" w:fontKey="{1C523F84-1E3A-43FF-ABED-01AEAFFD71F3}"/>
    <w:embedBold r:id="rId2" w:fontKey="{EBD739B0-D87C-4FAD-8702-8ACE72345FC9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yanmar Text">
    <w:panose1 w:val="020B0502040204020203"/>
    <w:charset w:val="00"/>
    <w:family w:val="swiss"/>
    <w:pitch w:val="variable"/>
    <w:sig w:usb0="80000003" w:usb1="00000000" w:usb2="00000400" w:usb3="00000000" w:csb0="00000001" w:csb1="00000000"/>
    <w:embedRegular r:id="rId3" w:fontKey="{47903A62-718A-45AB-9356-03D598F7E1F9}"/>
    <w:embedBold r:id="rId4" w:fontKey="{C0FC077D-5BE5-449C-A093-3BB61FE38F3D}"/>
  </w:font>
  <w:font w:name="Zawgyi-One">
    <w:altName w:val="Cambria"/>
    <w:charset w:val="00"/>
    <w:family w:val="swiss"/>
    <w:pitch w:val="variable"/>
    <w:sig w:usb0="61002A87" w:usb1="80000000" w:usb2="00000008" w:usb3="00000000" w:csb0="000101FF" w:csb1="00000000"/>
    <w:embedRegular r:id="rId5" w:fontKey="{BE22E114-54B1-4A44-BE46-D6F99886209C}"/>
    <w:embedBold r:id="rId6" w:fontKey="{06A22089-BEA4-4E06-AA92-CE7CF99DE535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153C17" w14:textId="7E07DA01" w:rsidR="00CB02DA" w:rsidRPr="00D65299" w:rsidRDefault="005B2F3C" w:rsidP="00D65299">
    <w:pPr>
      <w:pStyle w:val="Footer"/>
      <w:spacing w:line="240" w:lineRule="auto"/>
      <w:rPr>
        <w:rFonts w:cs="Myanmar Text"/>
      </w:rPr>
    </w:pPr>
    <w:r w:rsidRPr="000749C5">
      <w:drawing>
        <wp:anchor distT="0" distB="0" distL="114300" distR="114300" simplePos="0" relativeHeight="251661312" behindDoc="1" locked="1" layoutInCell="1" allowOverlap="1" wp14:anchorId="0E434D2E" wp14:editId="125D40E1">
          <wp:simplePos x="0" y="0"/>
          <wp:positionH relativeFrom="page">
            <wp:posOffset>-50165</wp:posOffset>
          </wp:positionH>
          <wp:positionV relativeFrom="page">
            <wp:posOffset>9574530</wp:posOffset>
          </wp:positionV>
          <wp:extent cx="7808595" cy="1122045"/>
          <wp:effectExtent l="0" t="0" r="1905" b="1905"/>
          <wp:wrapNone/>
          <wp:docPr id="2001179545" name="Picture 200117954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Picture 22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08595" cy="1122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B02DA" w:rsidRPr="00D65299">
      <w:rPr>
        <w:rFonts w:ascii="Myanmar Text" w:eastAsia="Zawgyi-One" w:hAnsi="Myanmar Text" w:cs="Myanmar Text"/>
      </w:rPr>
      <w:t>ကဘျံးပၤ</w:t>
    </w:r>
    <w:r w:rsidR="00CB02DA">
      <w:rPr>
        <w:rFonts w:ascii="Myanmar Text" w:eastAsia="Zawgyi-One" w:hAnsi="Myanmar Text" w:cs="Myanmar Text"/>
      </w:rPr>
      <w:t xml:space="preserve"> </w:t>
    </w:r>
    <w:r w:rsidR="00CB02DA" w:rsidRPr="00D65299">
      <w:rPr>
        <w:rFonts w:cs="Myanmar Text"/>
      </w:rPr>
      <w:fldChar w:fldCharType="begin"/>
    </w:r>
    <w:r w:rsidR="00CB02DA" w:rsidRPr="00D65299">
      <w:rPr>
        <w:rFonts w:eastAsia="Zawgyi-One" w:cs="Myanmar Text"/>
      </w:rPr>
      <w:instrText xml:space="preserve"> PAGE   \* MERGEFORMAT </w:instrText>
    </w:r>
    <w:r w:rsidR="00CB02DA" w:rsidRPr="00D65299">
      <w:rPr>
        <w:rFonts w:cs="Myanmar Text"/>
      </w:rPr>
      <w:fldChar w:fldCharType="separate"/>
    </w:r>
    <w:r w:rsidR="00CB02DA" w:rsidRPr="00D65299">
      <w:rPr>
        <w:rFonts w:eastAsia="Zawgyi-One" w:cs="Myanmar Text"/>
      </w:rPr>
      <w:t>65</w:t>
    </w:r>
    <w:r w:rsidR="00CB02DA" w:rsidRPr="00D65299">
      <w:rPr>
        <w:rFonts w:cs="Myanmar Text"/>
      </w:rPr>
      <w:fldChar w:fldCharType="end"/>
    </w:r>
    <w:r w:rsidR="00CB02DA">
      <w:rPr>
        <w:rFonts w:cs="Myanmar Text"/>
      </w:rPr>
      <w:t xml:space="preserve"> </w:t>
    </w:r>
    <w:r w:rsidR="00CB02DA" w:rsidRPr="00D65299">
      <w:rPr>
        <w:rFonts w:ascii="Myanmar Text" w:eastAsia="Zawgyi-One" w:hAnsi="Myanmar Text" w:cs="Myanmar Text"/>
      </w:rPr>
      <w:t>လၢ</w:t>
    </w:r>
    <w:r w:rsidR="00CB02DA" w:rsidRPr="00D65299">
      <w:rPr>
        <w:rFonts w:eastAsia="Zawgyi-One" w:cs="Myanmar Text"/>
      </w:rPr>
      <w:t xml:space="preserve"> </w:t>
    </w:r>
    <w:r w:rsidR="00CB02DA" w:rsidRPr="00D65299">
      <w:rPr>
        <w:rFonts w:cs="Myanmar Text"/>
      </w:rPr>
      <w:fldChar w:fldCharType="begin"/>
    </w:r>
    <w:r w:rsidR="00CB02DA" w:rsidRPr="00D65299">
      <w:rPr>
        <w:rFonts w:eastAsia="Zawgyi-One" w:cs="Myanmar Text"/>
      </w:rPr>
      <w:instrText xml:space="preserve"> NUMPAGES   \* MERGEFORMAT </w:instrText>
    </w:r>
    <w:r w:rsidR="00CB02DA" w:rsidRPr="00D65299">
      <w:rPr>
        <w:rFonts w:cs="Myanmar Text"/>
      </w:rPr>
      <w:fldChar w:fldCharType="separate"/>
    </w:r>
    <w:r w:rsidR="00CB02DA" w:rsidRPr="00D65299">
      <w:rPr>
        <w:rFonts w:eastAsia="Zawgyi-One" w:cs="Myanmar Text"/>
      </w:rPr>
      <w:t>66</w:t>
    </w:r>
    <w:r w:rsidR="00CB02DA" w:rsidRPr="00D65299">
      <w:rPr>
        <w:rFonts w:cs="Myanmar Text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6A2B4C" w14:textId="77777777" w:rsidR="00CB02DA" w:rsidRPr="00422DDB" w:rsidRDefault="00CB02DA" w:rsidP="00EC34F7">
    <w:pPr>
      <w:pStyle w:val="Footerfrontpage"/>
    </w:pPr>
    <w:r w:rsidRPr="00422DDB">
      <w:rPr>
        <w:noProof/>
      </w:rPr>
      <w:drawing>
        <wp:inline distT="0" distB="0" distL="0" distR="0" wp14:anchorId="5B3DFAB1" wp14:editId="73C73A01">
          <wp:extent cx="1260000" cy="624393"/>
          <wp:effectExtent l="0" t="0" r="0" b="4445"/>
          <wp:docPr id="20" name="Picture 20" descr="NDIS logo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98550020" name="Picture 20" descr="NDIS logo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397" b="11270"/>
                  <a:stretch>
                    <a:fillRect/>
                  </a:stretch>
                </pic:blipFill>
                <pic:spPr bwMode="auto">
                  <a:xfrm>
                    <a:off x="0" y="0"/>
                    <a:ext cx="1260000" cy="624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Pr="00422DDB">
      <w:rPr>
        <w:rFonts w:eastAsia="Zawgyi-One" w:cs="Zawgyi-One"/>
      </w:rPr>
      <w:tab/>
    </w:r>
    <w:r w:rsidRPr="00422DDB">
      <w:rPr>
        <w:rFonts w:eastAsia="Zawgyi-One" w:cs="Zawgyi-One"/>
      </w:rPr>
      <w:tab/>
    </w:r>
    <w:r w:rsidRPr="00422DDB">
      <w:rPr>
        <w:rFonts w:eastAsia="Zawgyi-One" w:cs="Zawgyi-One"/>
      </w:rPr>
      <w:tab/>
    </w:r>
    <w:r w:rsidRPr="00422DDB">
      <w:rPr>
        <w:rFonts w:eastAsia="Zawgyi-One" w:cs="Zawgyi-One"/>
      </w:rPr>
      <w:tab/>
    </w:r>
    <w:r w:rsidRPr="00422DDB">
      <w:rPr>
        <w:rFonts w:eastAsia="Zawgyi-One" w:cs="Zawgyi-One"/>
      </w:rPr>
      <w:tab/>
    </w:r>
    <w:r w:rsidRPr="00422DDB">
      <w:rPr>
        <w:rFonts w:eastAsia="Zawgyi-One" w:cs="Zawgyi-One"/>
      </w:rPr>
      <w:tab/>
    </w:r>
    <w:r w:rsidRPr="00422DDB">
      <w:rPr>
        <w:rFonts w:eastAsia="Zawgyi-One" w:cs="Zawgyi-One"/>
      </w:rPr>
      <w:tab/>
    </w:r>
    <w:r w:rsidRPr="00422DDB">
      <w:rPr>
        <w:rFonts w:eastAsia="Zawgyi-One" w:cs="Zawgyi-One"/>
      </w:rPr>
      <w:tab/>
      <w:t xml:space="preserve"> ndis.gov.au</w:t>
    </w:r>
  </w:p>
  <w:p w14:paraId="1E0BE06C" w14:textId="77777777" w:rsidR="00CB02DA" w:rsidRPr="00422DDB" w:rsidRDefault="00CB02DA" w:rsidP="00EC34F7">
    <w:pPr>
      <w:pStyle w:val="Tablespacerrow"/>
    </w:pPr>
    <w:r w:rsidRPr="00422DDB">
      <w:br/>
    </w:r>
  </w:p>
  <w:p w14:paraId="48AD5298" w14:textId="77777777" w:rsidR="00CB02DA" w:rsidRPr="00422DDB" w:rsidRDefault="00CB02DA" w:rsidP="00C36784">
    <w:pPr>
      <w:pStyle w:val="Default"/>
      <w:rPr>
        <w:rFonts w:ascii="FS Me Pro" w:hAnsi="FS Me Pro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37FC97" w14:textId="77777777" w:rsidR="00CB02DA" w:rsidRPr="001A07DF" w:rsidRDefault="00CB02DA" w:rsidP="000749C5">
    <w:pPr>
      <w:pStyle w:val="Footer"/>
    </w:pPr>
    <w:r w:rsidRPr="00AD2EFB">
      <w:rPr>
        <w:rStyle w:val="IntenseEmphasis1"/>
        <w:rFonts w:ascii="Zawgyi-One" w:eastAsia="Zawgyi-One" w:hAnsi="Zawgyi-One" w:cs="Zawgyi-One"/>
      </w:rPr>
      <w:t>ndis.gov.au</w:t>
    </w:r>
    <w:r w:rsidRPr="00AD2EFB">
      <w:rPr>
        <w:rStyle w:val="IntenseEmphasis1"/>
        <w:rFonts w:ascii="Zawgyi-One" w:eastAsia="Zawgyi-One" w:hAnsi="Zawgyi-One" w:cs="Zawgyi-One"/>
      </w:rPr>
      <w:tab/>
    </w:r>
    <w:sdt>
      <w:sdtPr>
        <w:alias w:val="Title"/>
        <w:id w:val="1440348747"/>
        <w:placeholder>
          <w:docPart w:val="06AFA6750E784AC0BC2498A093684423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>
          <w:t>Cultural and Linguistic Diversity</w:t>
        </w:r>
      </w:sdtContent>
    </w:sdt>
    <w:r>
      <w:rPr>
        <w:rFonts w:ascii="Zawgyi-One" w:eastAsia="Zawgyi-One" w:hAnsi="Zawgyi-One" w:cs="Zawgyi-One"/>
      </w:rPr>
      <w:t xml:space="preserve"> | </w:t>
    </w:r>
    <w:sdt>
      <w:sdtPr>
        <w:id w:val="75206671"/>
        <w:placeholder>
          <w:docPart w:val="135C2B978D244C5B8F1BEA8F248C9CC2"/>
        </w:placeholder>
        <w:showingPlcHdr/>
        <w:date w:fullDate="2020-08-13T00:00:00Z">
          <w:dateFormat w:val="MMMM yyyy"/>
          <w:lid w:val="en-US"/>
          <w:storeMappedDataAs w:val="dateTime"/>
          <w:calendar w:val="gregorian"/>
        </w:date>
      </w:sdtPr>
      <w:sdtContent>
        <w:r w:rsidRPr="003C132E">
          <w:rPr>
            <w:rStyle w:val="PlaceholderText"/>
            <w:rFonts w:ascii="Zawgyi-One" w:eastAsia="Zawgyi-One" w:hAnsi="Zawgyi-One" w:cs="Zawgyi-One"/>
          </w:rPr>
          <w:t>Click or tap to enter a date.</w:t>
        </w:r>
      </w:sdtContent>
    </w:sdt>
    <w:r w:rsidRPr="00AD2EFB">
      <w:rPr>
        <w:rStyle w:val="IntenseEmphasis1"/>
        <w:rFonts w:ascii="Zawgyi-One" w:eastAsia="Zawgyi-One" w:hAnsi="Zawgyi-One" w:cs="Zawgyi-One"/>
      </w:rPr>
      <w:tab/>
    </w:r>
    <w:sdt>
      <w:sdtPr>
        <w:id w:val="970480"/>
        <w:docPartObj>
          <w:docPartGallery w:val="Page Numbers (Bottom of Page)"/>
          <w:docPartUnique/>
        </w:docPartObj>
      </w:sdtPr>
      <w:sdtContent>
        <w:r w:rsidRPr="001A07DF">
          <w:rPr>
            <w:rFonts w:ascii="Zawgyi-One" w:eastAsia="Zawgyi-One" w:hAnsi="Zawgyi-One" w:cs="Zawgyi-One"/>
          </w:rPr>
          <w:t xml:space="preserve">ကဘျံး </w:t>
        </w:r>
        <w:r w:rsidRPr="001A07DF">
          <w:fldChar w:fldCharType="begin"/>
        </w:r>
        <w:r w:rsidRPr="001A07DF">
          <w:rPr>
            <w:rFonts w:ascii="Zawgyi-One" w:eastAsia="Zawgyi-One" w:hAnsi="Zawgyi-One" w:cs="Zawgyi-One"/>
          </w:rPr>
          <w:instrText xml:space="preserve"> PAGE   \* MERGEFORMAT </w:instrText>
        </w:r>
        <w:r w:rsidRPr="001A07DF">
          <w:fldChar w:fldCharType="separate"/>
        </w:r>
        <w:r w:rsidRPr="001A07DF">
          <w:rPr>
            <w:rFonts w:ascii="Zawgyi-One" w:eastAsia="Zawgyi-One" w:hAnsi="Zawgyi-One" w:cs="Zawgyi-One"/>
          </w:rPr>
          <w:t>2</w:t>
        </w:r>
        <w:r w:rsidRPr="001A07DF"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AF8CC4" w14:textId="77777777" w:rsidR="00CB02DA" w:rsidRPr="00422DDB" w:rsidRDefault="00CB02DA" w:rsidP="00C65783">
    <w:pPr>
      <w:rPr>
        <w:lang w:val="en-US"/>
      </w:rPr>
    </w:pPr>
    <w:r w:rsidRPr="00422DDB">
      <w:rPr>
        <w:noProof/>
        <w:lang w:val="en-US"/>
      </w:rPr>
      <w:drawing>
        <wp:inline distT="0" distB="0" distL="0" distR="0" wp14:anchorId="16391B78" wp14:editId="27DF79BA">
          <wp:extent cx="1620000" cy="919733"/>
          <wp:effectExtent l="0" t="0" r="0" b="0"/>
          <wp:docPr id="7" name="Picture 7" descr="NDIS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2254390" name="Picture 7" descr="NDIS logo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40"/>
                  <a:stretch>
                    <a:fillRect/>
                  </a:stretch>
                </pic:blipFill>
                <pic:spPr bwMode="auto">
                  <a:xfrm>
                    <a:off x="0" y="0"/>
                    <a:ext cx="1620000" cy="9197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71B80408" w14:textId="77777777" w:rsidR="00CB02DA" w:rsidRPr="00422DDB" w:rsidRDefault="00CB02DA" w:rsidP="00CB3B8E"/>
  <w:p w14:paraId="3B7F9607" w14:textId="77777777" w:rsidR="00CB02DA" w:rsidRPr="00422DDB" w:rsidRDefault="00CB02DA" w:rsidP="00CB3B8E">
    <w:pPr>
      <w:pStyle w:val="Backpagetext"/>
    </w:pPr>
    <w:r w:rsidRPr="00422DDB">
      <w:rPr>
        <w:rFonts w:eastAsia="Zawgyi-One" w:cs="Zawgyi-One"/>
      </w:rPr>
      <w:t>ndis.gov.au</w:t>
    </w:r>
  </w:p>
  <w:p w14:paraId="28AB4C68" w14:textId="77777777" w:rsidR="00CB02DA" w:rsidRPr="00422DDB" w:rsidRDefault="00CB02DA" w:rsidP="00CB3B8E">
    <w:pPr>
      <w:pStyle w:val="Backpagetext"/>
    </w:pPr>
  </w:p>
  <w:p w14:paraId="4E9EFEA8" w14:textId="77777777" w:rsidR="00CB02DA" w:rsidRPr="00422DDB" w:rsidRDefault="00CB02DA" w:rsidP="00CB3B8E">
    <w:pPr>
      <w:pStyle w:val="Backpagetext"/>
    </w:pPr>
  </w:p>
  <w:p w14:paraId="449C5ACF" w14:textId="77777777" w:rsidR="00CB02DA" w:rsidRPr="00422DDB" w:rsidRDefault="00CB02DA" w:rsidP="00CB3B8E">
    <w:pPr>
      <w:pStyle w:val="ProductCod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FF3D88" w14:textId="77777777" w:rsidR="004C5202" w:rsidRDefault="004C5202">
      <w:pPr>
        <w:spacing w:before="0" w:after="0" w:line="240" w:lineRule="auto"/>
      </w:pPr>
      <w:r>
        <w:separator/>
      </w:r>
    </w:p>
  </w:footnote>
  <w:footnote w:type="continuationSeparator" w:id="0">
    <w:p w14:paraId="3ACA5A7F" w14:textId="77777777" w:rsidR="004C5202" w:rsidRDefault="004C5202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9E611D" w14:textId="77777777" w:rsidR="00CB02DA" w:rsidRDefault="00CB02DA">
    <w:pPr>
      <w:pStyle w:val="Header"/>
    </w:pPr>
    <w:r>
      <w:drawing>
        <wp:anchor distT="0" distB="0" distL="114300" distR="114300" simplePos="0" relativeHeight="251658240" behindDoc="1" locked="0" layoutInCell="1" allowOverlap="1" wp14:anchorId="23673FDF" wp14:editId="4B0A0A67">
          <wp:simplePos x="0" y="0"/>
          <wp:positionH relativeFrom="page">
            <wp:posOffset>-53340</wp:posOffset>
          </wp:positionH>
          <wp:positionV relativeFrom="page">
            <wp:posOffset>-62865</wp:posOffset>
          </wp:positionV>
          <wp:extent cx="7714168" cy="10821600"/>
          <wp:effectExtent l="0" t="0" r="1270" b="0"/>
          <wp:wrapNone/>
          <wp:docPr id="22" name="Picture 2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0954123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14168" cy="10821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915982" w14:textId="77777777" w:rsidR="00CB02DA" w:rsidRPr="00C65783" w:rsidRDefault="00CB02DA" w:rsidP="00C65783">
    <w:pPr>
      <w:pStyle w:val="Header"/>
    </w:pPr>
    <w:r>
      <mc:AlternateContent>
        <mc:Choice Requires="wps">
          <w:drawing>
            <wp:anchor distT="0" distB="0" distL="114300" distR="114300" simplePos="0" relativeHeight="251659264" behindDoc="1" locked="0" layoutInCell="1" allowOverlap="1" wp14:anchorId="3D09332C" wp14:editId="24FCEDBC">
              <wp:simplePos x="0" y="0"/>
              <wp:positionH relativeFrom="page">
                <wp:posOffset>-106680</wp:posOffset>
              </wp:positionH>
              <wp:positionV relativeFrom="paragraph">
                <wp:posOffset>-225425</wp:posOffset>
              </wp:positionV>
              <wp:extent cx="7776000" cy="10800000"/>
              <wp:effectExtent l="0" t="0" r="0" b="1905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800000"/>
                      </a:xfrm>
                      <a:prstGeom prst="rect">
                        <a:avLst/>
                      </a:prstGeom>
                      <a:solidFill>
                        <a:srgbClr val="6B297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8" o:spid="_x0000_s2049" alt="&quot;&quot;" style="width:612.3pt;height:850.4pt;margin-top:-17.75pt;margin-left:-8.4pt;mso-height-percent:0;mso-height-relative:margin;mso-position-horizontal-relative:page;mso-width-percent:0;mso-width-relative:margin;mso-wrap-distance-bottom:0;mso-wrap-distance-left:9pt;mso-wrap-distance-right:9pt;mso-wrap-distance-top:0;mso-wrap-style:square;position:absolute;v-text-anchor:middle;visibility:visible;z-index:-251656192" fillcolor="#6b2976" stroked="f" strokeweight="2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F04B3"/>
    <w:multiLevelType w:val="hybridMultilevel"/>
    <w:tmpl w:val="D65AC0D6"/>
    <w:lvl w:ilvl="0" w:tplc="40B858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274285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5B889C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AAAA8D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C9E8FF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C3EDBB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0A63C8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5D2C81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F1867C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BA0218"/>
    <w:multiLevelType w:val="hybridMultilevel"/>
    <w:tmpl w:val="5A562566"/>
    <w:lvl w:ilvl="0" w:tplc="7A4428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1E860F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AE0330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FE6395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7C2D7E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C32E17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FFE3FF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4DEBF2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18A459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0F8606E"/>
    <w:multiLevelType w:val="hybridMultilevel"/>
    <w:tmpl w:val="B9348698"/>
    <w:lvl w:ilvl="0" w:tplc="9E8A8F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9205DD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CFE824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0AC0D1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C34A3C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C0846C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036930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3EA2E9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290C18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1B35D7C"/>
    <w:multiLevelType w:val="hybridMultilevel"/>
    <w:tmpl w:val="FB242C52"/>
    <w:lvl w:ilvl="0" w:tplc="7E8A13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03C195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A00D2D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FC0979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FFAD59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15A87A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542900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2CCC24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850E63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1FC4DA3"/>
    <w:multiLevelType w:val="hybridMultilevel"/>
    <w:tmpl w:val="698202E8"/>
    <w:lvl w:ilvl="0" w:tplc="FF1ECB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E60CA6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50C4AF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0490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29C4F8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94A9C8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F0E136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5621DC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0D82C3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26D3050"/>
    <w:multiLevelType w:val="hybridMultilevel"/>
    <w:tmpl w:val="28FA5082"/>
    <w:lvl w:ilvl="0" w:tplc="87EABF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D1A2F2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D80A80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B44948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DA8370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B3A9C0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764306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A46DA3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5586E5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33D77A2"/>
    <w:multiLevelType w:val="hybridMultilevel"/>
    <w:tmpl w:val="C616CD64"/>
    <w:lvl w:ilvl="0" w:tplc="E5801E5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B2E86E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A9E03A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8EE47A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23672C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92AB65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EAA0BB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55676F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D8A20C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48D4AB1"/>
    <w:multiLevelType w:val="hybridMultilevel"/>
    <w:tmpl w:val="ACC0C36E"/>
    <w:lvl w:ilvl="0" w:tplc="D090AE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CFC8C8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7E0DF2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6DCFC1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3A8278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673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6A835E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B9674E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A8CB5A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5BE6E8B"/>
    <w:multiLevelType w:val="hybridMultilevel"/>
    <w:tmpl w:val="0DA01F94"/>
    <w:lvl w:ilvl="0" w:tplc="EB8E3D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D46228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4D8C36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EFA26E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80C598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DF273E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9223E2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A2B5E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31E829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8EE35E2"/>
    <w:multiLevelType w:val="hybridMultilevel"/>
    <w:tmpl w:val="0458FB32"/>
    <w:lvl w:ilvl="0" w:tplc="EBFE10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EEA978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B80480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9024AA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F96676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1A637A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8860C3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136838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4189D9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9DB3E9B"/>
    <w:multiLevelType w:val="hybridMultilevel"/>
    <w:tmpl w:val="CBBEE408"/>
    <w:lvl w:ilvl="0" w:tplc="4C5830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03C787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BD4C23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F7E90D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B8A052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C7855F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D742B4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6F891B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B8A355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E936215"/>
    <w:multiLevelType w:val="hybridMultilevel"/>
    <w:tmpl w:val="59F68BB0"/>
    <w:lvl w:ilvl="0" w:tplc="B6B6E6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F304BE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A285AC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6F4077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71AD2E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640C1C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B70ABD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282214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0C06A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68F0DF3"/>
    <w:multiLevelType w:val="hybridMultilevel"/>
    <w:tmpl w:val="A726F498"/>
    <w:lvl w:ilvl="0" w:tplc="15DACCF8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  <w:color w:val="6B2976"/>
      </w:rPr>
    </w:lvl>
    <w:lvl w:ilvl="1" w:tplc="BEDA37DC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3AF0655A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8458C036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561CD21E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6C9E6190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6C045EAA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FA6A4302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1884F4A4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13" w15:restartNumberingAfterBreak="0">
    <w:nsid w:val="17142136"/>
    <w:multiLevelType w:val="hybridMultilevel"/>
    <w:tmpl w:val="0B0C2AB4"/>
    <w:lvl w:ilvl="0" w:tplc="CBD2B086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9EF466CA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B7221B36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459CD032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AB5EC112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50369764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4260CC76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4DA4E08E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528073F2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14" w15:restartNumberingAfterBreak="0">
    <w:nsid w:val="181B0B01"/>
    <w:multiLevelType w:val="hybridMultilevel"/>
    <w:tmpl w:val="2AB821AC"/>
    <w:lvl w:ilvl="0" w:tplc="ECCA8168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  <w:color w:val="6B2976"/>
      </w:rPr>
    </w:lvl>
    <w:lvl w:ilvl="1" w:tplc="0C465CF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9727B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F08A9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149FB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60E7B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27A6D0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F9CDAA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F08079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A334CBD"/>
    <w:multiLevelType w:val="hybridMultilevel"/>
    <w:tmpl w:val="F92A6CC8"/>
    <w:lvl w:ilvl="0" w:tplc="6D4EDD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A88CC0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F64557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101DB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8CAEB4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4AC246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84090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56AB40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836D47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AD93FE4"/>
    <w:multiLevelType w:val="hybridMultilevel"/>
    <w:tmpl w:val="A0CC2F20"/>
    <w:lvl w:ilvl="0" w:tplc="4F0CE1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BB4392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BDCE06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4A0BAC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8CCA07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FE09B7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8F82E5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4802DE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848C7A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E222EB7"/>
    <w:multiLevelType w:val="hybridMultilevel"/>
    <w:tmpl w:val="28C8EB2E"/>
    <w:lvl w:ilvl="0" w:tplc="A1D032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7FAB48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D2A3D4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32857E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304A6D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108766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760ED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4A2885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F6C02E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E863DCE"/>
    <w:multiLevelType w:val="hybridMultilevel"/>
    <w:tmpl w:val="AAB69D28"/>
    <w:lvl w:ilvl="0" w:tplc="7944C6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4926DD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E46A18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C10835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286EAD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C2C3A3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6BA317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DC6DF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C62295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08B21CC"/>
    <w:multiLevelType w:val="hybridMultilevel"/>
    <w:tmpl w:val="1694A2C4"/>
    <w:lvl w:ilvl="0" w:tplc="454CE88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E76056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B348B5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E4C52F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312930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FC8866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418C4B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20259F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96EB09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1240E19"/>
    <w:multiLevelType w:val="hybridMultilevel"/>
    <w:tmpl w:val="1FDE0F20"/>
    <w:lvl w:ilvl="0" w:tplc="6BD8DA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8A4458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41285C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79ACCB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9E822F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5DE852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546187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E16DB3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68EDED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35C342B"/>
    <w:multiLevelType w:val="hybridMultilevel"/>
    <w:tmpl w:val="0AA0D758"/>
    <w:lvl w:ilvl="0" w:tplc="17D0D1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E705DA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B0C5FA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F9A877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9073B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94E93A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64CD53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542CAD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1B8162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4464620"/>
    <w:multiLevelType w:val="hybridMultilevel"/>
    <w:tmpl w:val="D90E93EA"/>
    <w:lvl w:ilvl="0" w:tplc="E6A6008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ACE9CD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6B4F24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2253F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FC2E42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C7254F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BA2368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650A5E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5A012F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5351755"/>
    <w:multiLevelType w:val="hybridMultilevel"/>
    <w:tmpl w:val="2B22095E"/>
    <w:lvl w:ilvl="0" w:tplc="87DA3EC8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  <w:color w:val="6B2976"/>
      </w:rPr>
    </w:lvl>
    <w:lvl w:ilvl="1" w:tplc="FE0CDAA4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661CB90E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DA9C4456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2D160A76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AB623B1A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9FA2ABF8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DCE83484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1EC49D48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4" w15:restartNumberingAfterBreak="0">
    <w:nsid w:val="28D4118C"/>
    <w:multiLevelType w:val="hybridMultilevel"/>
    <w:tmpl w:val="05001CD2"/>
    <w:lvl w:ilvl="0" w:tplc="086434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23861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14C793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FEEF0B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160DAE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F18F66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81C9F5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7D07B9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FDE404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B9B159F"/>
    <w:multiLevelType w:val="multilevel"/>
    <w:tmpl w:val="1F38FDB4"/>
    <w:styleLink w:val="HeadingsList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2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6" w15:restartNumberingAfterBreak="0">
    <w:nsid w:val="2CF562E8"/>
    <w:multiLevelType w:val="hybridMultilevel"/>
    <w:tmpl w:val="4C4A343C"/>
    <w:lvl w:ilvl="0" w:tplc="88883E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7A03C6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190170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60E0FF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682C0A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3024E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C58BAB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DF434B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4DE126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FFB7F59"/>
    <w:multiLevelType w:val="hybridMultilevel"/>
    <w:tmpl w:val="9A4CDBE2"/>
    <w:lvl w:ilvl="0" w:tplc="0A1089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572D3B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982841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D3CEFA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E7667F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5F0F63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774A3B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392E7C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020F30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07E15BF"/>
    <w:multiLevelType w:val="hybridMultilevel"/>
    <w:tmpl w:val="2DE4F692"/>
    <w:lvl w:ilvl="0" w:tplc="E8DE44C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49AABF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59ED37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7161FE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EFC812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4D4CCB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49622C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EF4FCE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9A2C34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36B4021"/>
    <w:multiLevelType w:val="hybridMultilevel"/>
    <w:tmpl w:val="A00689A0"/>
    <w:lvl w:ilvl="0" w:tplc="751E96F0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15C461DA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77E640D2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4008EF84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1DD25FEA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EC56507C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F8789B6C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F69A36BE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9AA63D58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0" w15:restartNumberingAfterBreak="0">
    <w:nsid w:val="347B1E5C"/>
    <w:multiLevelType w:val="hybridMultilevel"/>
    <w:tmpl w:val="293E8332"/>
    <w:lvl w:ilvl="0" w:tplc="C1B24B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326A74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668E3F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A00680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7AA10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B3EE3C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3D0DC8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8700D4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E54980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4D0594C"/>
    <w:multiLevelType w:val="hybridMultilevel"/>
    <w:tmpl w:val="F03E391C"/>
    <w:lvl w:ilvl="0" w:tplc="85B8666A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76F075D0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4510EC70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42CAA452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484AB596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D416040E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D8C465E6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C20E4A0C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3AD0BEBA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32" w15:restartNumberingAfterBreak="0">
    <w:nsid w:val="36743438"/>
    <w:multiLevelType w:val="hybridMultilevel"/>
    <w:tmpl w:val="2A28BA8E"/>
    <w:lvl w:ilvl="0" w:tplc="84343EB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6A2E3F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52E344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2CCA9A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6908E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3A059B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2A649A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C05B3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D2A1D0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7D22922"/>
    <w:multiLevelType w:val="hybridMultilevel"/>
    <w:tmpl w:val="E57EAD1C"/>
    <w:lvl w:ilvl="0" w:tplc="78FC01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DFEFD4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5CC2F9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77AEC0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365B5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540847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7AEB27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D7AE21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730B85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7F16336"/>
    <w:multiLevelType w:val="hybridMultilevel"/>
    <w:tmpl w:val="383CD3AC"/>
    <w:lvl w:ilvl="0" w:tplc="694876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928B5A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5F483F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680F57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F8491C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B18273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5FEF5A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F66E4E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F24857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98A1378"/>
    <w:multiLevelType w:val="hybridMultilevel"/>
    <w:tmpl w:val="FA72A2B2"/>
    <w:lvl w:ilvl="0" w:tplc="2DC065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BEA561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F2735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83E26D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9F081D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5E28DE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ED4639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5B4E7A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282D1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FE2116B"/>
    <w:multiLevelType w:val="hybridMultilevel"/>
    <w:tmpl w:val="01B864F4"/>
    <w:lvl w:ilvl="0" w:tplc="E67A58C2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  <w:color w:val="6B2976"/>
      </w:rPr>
    </w:lvl>
    <w:lvl w:ilvl="1" w:tplc="7ECAA266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D2828458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8B94124C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569C3A70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5AEC7B02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674EAA7A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9A52C232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A380DC66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37" w15:restartNumberingAfterBreak="0">
    <w:nsid w:val="415A5FD1"/>
    <w:multiLevelType w:val="hybridMultilevel"/>
    <w:tmpl w:val="BDA02762"/>
    <w:lvl w:ilvl="0" w:tplc="39B2CE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DC6703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23C2D7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ECC3B6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1221A2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0EC99C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27C257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F042EB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C10114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1F47E2F"/>
    <w:multiLevelType w:val="hybridMultilevel"/>
    <w:tmpl w:val="CE9CE97A"/>
    <w:lvl w:ilvl="0" w:tplc="5E7AF2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0BAC92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8B61EE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814786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336D1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376077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7D4CD4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BD66C0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6A4A7D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22252E0"/>
    <w:multiLevelType w:val="hybridMultilevel"/>
    <w:tmpl w:val="FA9E33C6"/>
    <w:lvl w:ilvl="0" w:tplc="FEBABA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69468A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364D73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ACADC4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04C084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68D51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F4EE38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6AC2FF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93E258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2C12B7D"/>
    <w:multiLevelType w:val="hybridMultilevel"/>
    <w:tmpl w:val="C7B287E2"/>
    <w:lvl w:ilvl="0" w:tplc="D068CA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7F265F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646F7E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90AC12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3F2AB6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2DE7EE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EA4CF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E84464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98A593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394592F"/>
    <w:multiLevelType w:val="hybridMultilevel"/>
    <w:tmpl w:val="DD7C9F84"/>
    <w:lvl w:ilvl="0" w:tplc="146022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17E461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AA6350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C2CC9F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29E995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6D053D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C67B4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980CC3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E8AEF9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4BF11E0"/>
    <w:multiLevelType w:val="hybridMultilevel"/>
    <w:tmpl w:val="BF54802C"/>
    <w:lvl w:ilvl="0" w:tplc="1C38F6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FD6273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F54D54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ED2D33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350A11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8AC7C3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CFE7D2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63C71A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F42922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9C375CB"/>
    <w:multiLevelType w:val="hybridMultilevel"/>
    <w:tmpl w:val="C2CCC884"/>
    <w:lvl w:ilvl="0" w:tplc="01EAC444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E19EF2D2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F8FC84E4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936AF68E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4920ACE0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7DFA3D2E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5ECC31AA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D3BEAF7A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6C3EFEB2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44" w15:restartNumberingAfterBreak="0">
    <w:nsid w:val="4B01276D"/>
    <w:multiLevelType w:val="hybridMultilevel"/>
    <w:tmpl w:val="69E4BCC0"/>
    <w:lvl w:ilvl="0" w:tplc="1424E6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DCC42C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E6E01C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586CA9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44CE98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5AC082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A8E38B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DBAF0E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3C0314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BB8177C"/>
    <w:multiLevelType w:val="hybridMultilevel"/>
    <w:tmpl w:val="05085782"/>
    <w:lvl w:ilvl="0" w:tplc="D228E83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53409A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726419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06EAF0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EFAD6C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25E1EB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EBE76A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52018A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4C531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4C0D5CD8"/>
    <w:multiLevelType w:val="hybridMultilevel"/>
    <w:tmpl w:val="F066FF9A"/>
    <w:lvl w:ilvl="0" w:tplc="F03EF9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FAA602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6DAF8C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1D4B3D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28E11E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1C23DB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55C6E3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77A1C9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9706C6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4CF066A8"/>
    <w:multiLevelType w:val="hybridMultilevel"/>
    <w:tmpl w:val="0F9C22E0"/>
    <w:lvl w:ilvl="0" w:tplc="6770A1C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EC4669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A8A04E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AA44CB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84AEB6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03A61F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33C2B4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39A1FA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D9ABED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4D0A4854"/>
    <w:multiLevelType w:val="hybridMultilevel"/>
    <w:tmpl w:val="D2943122"/>
    <w:lvl w:ilvl="0" w:tplc="D912207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640D3B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7D8109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3B82F1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36A324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E94E97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ADA389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896CBA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3A8ED9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4EBD6FC0"/>
    <w:multiLevelType w:val="hybridMultilevel"/>
    <w:tmpl w:val="556EB48C"/>
    <w:lvl w:ilvl="0" w:tplc="6EC88C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EFA7AC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EB2039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9703E1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32E24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50E1F0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D24C5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9407F9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140831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4F040A0C"/>
    <w:multiLevelType w:val="hybridMultilevel"/>
    <w:tmpl w:val="34980AB0"/>
    <w:lvl w:ilvl="0" w:tplc="A93274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670EF3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FEE186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5B8A08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42FBB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57A401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42C865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F98731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2B6060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0226A32"/>
    <w:multiLevelType w:val="hybridMultilevel"/>
    <w:tmpl w:val="59686506"/>
    <w:lvl w:ilvl="0" w:tplc="1EB682A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7F4D7B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BC4402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F7A7D1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11E560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A7A127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FAA924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9069EA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AE4375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0CE3002"/>
    <w:multiLevelType w:val="hybridMultilevel"/>
    <w:tmpl w:val="D84A4A38"/>
    <w:lvl w:ilvl="0" w:tplc="6C3842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F46182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FD631F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4C0671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63843A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3A89AE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1D2BCC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0C859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47E071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0D6632C"/>
    <w:multiLevelType w:val="hybridMultilevel"/>
    <w:tmpl w:val="A49EDED6"/>
    <w:lvl w:ilvl="0" w:tplc="D1FEB84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BEC41C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F60907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97C210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FAA544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33C3D0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452F79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642645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FB6C8F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528F7D80"/>
    <w:multiLevelType w:val="hybridMultilevel"/>
    <w:tmpl w:val="AED0DB70"/>
    <w:lvl w:ilvl="0" w:tplc="445AA802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DEE823D6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24C04C56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1328662E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4A1EAD58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9A867CC0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74FC70BE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9DA650E6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EC5E68A8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55" w15:restartNumberingAfterBreak="0">
    <w:nsid w:val="543F35D0"/>
    <w:multiLevelType w:val="hybridMultilevel"/>
    <w:tmpl w:val="1962488A"/>
    <w:lvl w:ilvl="0" w:tplc="C052C0A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716F21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1FE58A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72A828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4A7C6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7CCBF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1CA377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654D07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19431D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5A5529DD"/>
    <w:multiLevelType w:val="hybridMultilevel"/>
    <w:tmpl w:val="E8104084"/>
    <w:lvl w:ilvl="0" w:tplc="F116971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4D8DA8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21AC83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BABBE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7DA4FD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D88610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590A48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566A85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74AEF7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5CEE66DE"/>
    <w:multiLevelType w:val="hybridMultilevel"/>
    <w:tmpl w:val="4036E218"/>
    <w:lvl w:ilvl="0" w:tplc="F44471F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A72B5D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7D40DD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48582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42C84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A8E140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EB4BAE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E66EA0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3081A4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5DAB3FC0"/>
    <w:multiLevelType w:val="hybridMultilevel"/>
    <w:tmpl w:val="79E6EFEC"/>
    <w:lvl w:ilvl="0" w:tplc="F160B426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B8504598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65922C56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5DB20962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42D07606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282ED84A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0CE40474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2E409F04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FAB80348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9" w15:restartNumberingAfterBreak="0">
    <w:nsid w:val="617C0AF1"/>
    <w:multiLevelType w:val="hybridMultilevel"/>
    <w:tmpl w:val="CF4AD9E0"/>
    <w:lvl w:ilvl="0" w:tplc="4D0630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71E0F6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9363FE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B8C802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6D80CC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B22401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4480D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56A542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0BC8EB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1860D55"/>
    <w:multiLevelType w:val="hybridMultilevel"/>
    <w:tmpl w:val="B5E83720"/>
    <w:lvl w:ilvl="0" w:tplc="2618D7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1D289E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6ACE8D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3142A1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FF2314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4640E5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274F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82CCFE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030C20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5EB2EF1"/>
    <w:multiLevelType w:val="hybridMultilevel"/>
    <w:tmpl w:val="345AA880"/>
    <w:lvl w:ilvl="0" w:tplc="AD6EC8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7C2860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7D4701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9365D8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0EA92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980C62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AE9BB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BF49A4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AD8E85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6425021"/>
    <w:multiLevelType w:val="hybridMultilevel"/>
    <w:tmpl w:val="11A657DA"/>
    <w:lvl w:ilvl="0" w:tplc="DFD208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5E87CF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B88077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7EE32E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E7E443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FAA086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AE2529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41A1AF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D7A818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6D95886"/>
    <w:multiLevelType w:val="hybridMultilevel"/>
    <w:tmpl w:val="31C83CF4"/>
    <w:lvl w:ilvl="0" w:tplc="E3AE32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A1A4C9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CC66B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B1EF51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5C25BD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822DF6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2CAAFF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1622BF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34AA6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67074A2F"/>
    <w:multiLevelType w:val="hybridMultilevel"/>
    <w:tmpl w:val="A8BE1838"/>
    <w:lvl w:ilvl="0" w:tplc="770EF28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7084A4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D68527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75A2CD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E922E6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068C83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ABE09F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D004D5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DBC7E8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68C34E5E"/>
    <w:multiLevelType w:val="hybridMultilevel"/>
    <w:tmpl w:val="A70AAFBE"/>
    <w:lvl w:ilvl="0" w:tplc="6B343C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9963AE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6B6824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1C32A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BACD48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BAA3FA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074702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7C487E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0A80AF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6A6560FE"/>
    <w:multiLevelType w:val="hybridMultilevel"/>
    <w:tmpl w:val="A9B623E0"/>
    <w:lvl w:ilvl="0" w:tplc="6B6A3F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B7E96D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5A2060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ECEA87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0981B6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040D40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D248C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306C32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A9CFE3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04F63F6"/>
    <w:multiLevelType w:val="hybridMultilevel"/>
    <w:tmpl w:val="20A6DDAE"/>
    <w:lvl w:ilvl="0" w:tplc="B69E707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1D686C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D283EB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23080B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2D40BE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DA2203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FA6481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38417E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918F76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4CF016B"/>
    <w:multiLevelType w:val="hybridMultilevel"/>
    <w:tmpl w:val="8E062570"/>
    <w:lvl w:ilvl="0" w:tplc="F9747F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FDCDAD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9AE516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004506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15E793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1A08B8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52A3E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3B016B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00E32A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759C453B"/>
    <w:multiLevelType w:val="hybridMultilevel"/>
    <w:tmpl w:val="872C2B5C"/>
    <w:lvl w:ilvl="0" w:tplc="F0687622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61406490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82B0162C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FCD06AD6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2AD46FBA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B2F635D4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958CB516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AF9C6C5E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EB30569E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70" w15:restartNumberingAfterBreak="0">
    <w:nsid w:val="780A769F"/>
    <w:multiLevelType w:val="hybridMultilevel"/>
    <w:tmpl w:val="9614FC80"/>
    <w:lvl w:ilvl="0" w:tplc="9ABE0D6C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29EA3DC6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5AD87D92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D5166EB4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704CAB0A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22D83DAA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2BE457A4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C574677E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ADB8DECE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71" w15:restartNumberingAfterBreak="0">
    <w:nsid w:val="7AE27A44"/>
    <w:multiLevelType w:val="hybridMultilevel"/>
    <w:tmpl w:val="9B14F71E"/>
    <w:lvl w:ilvl="0" w:tplc="50B45C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5A602E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7B8811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CC6FF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040D58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6B62EF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17A92A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6841C8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2B6D1D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7DC372CE"/>
    <w:multiLevelType w:val="hybridMultilevel"/>
    <w:tmpl w:val="71346B62"/>
    <w:lvl w:ilvl="0" w:tplc="8F66A6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556123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712556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C68317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9E20B0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7C616E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3E07A7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07293D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B62968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7E6D6CD1"/>
    <w:multiLevelType w:val="hybridMultilevel"/>
    <w:tmpl w:val="2CCA968A"/>
    <w:lvl w:ilvl="0" w:tplc="9C38896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4662B2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FEAC14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601A1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92EE7E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C30FC7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5D292F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C4ED56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2AEA12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7EBE03ED"/>
    <w:multiLevelType w:val="hybridMultilevel"/>
    <w:tmpl w:val="960CAF0C"/>
    <w:lvl w:ilvl="0" w:tplc="FFD2C69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FE81AD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6BE1C4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6D4D00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E2A865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9DE9A9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6A6CF1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566E0B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17E899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7EDC0055"/>
    <w:multiLevelType w:val="hybridMultilevel"/>
    <w:tmpl w:val="53845616"/>
    <w:lvl w:ilvl="0" w:tplc="E59A03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51CF0C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9F4410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09C645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F72D45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594758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D00085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F5A8AA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282D9D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96055704">
    <w:abstractNumId w:val="25"/>
  </w:num>
  <w:num w:numId="2" w16cid:durableId="1566406631">
    <w:abstractNumId w:val="45"/>
  </w:num>
  <w:num w:numId="3" w16cid:durableId="876546056">
    <w:abstractNumId w:val="27"/>
  </w:num>
  <w:num w:numId="4" w16cid:durableId="819464412">
    <w:abstractNumId w:val="11"/>
  </w:num>
  <w:num w:numId="5" w16cid:durableId="87046030">
    <w:abstractNumId w:val="42"/>
  </w:num>
  <w:num w:numId="6" w16cid:durableId="1576739596">
    <w:abstractNumId w:val="34"/>
  </w:num>
  <w:num w:numId="7" w16cid:durableId="411438162">
    <w:abstractNumId w:val="37"/>
  </w:num>
  <w:num w:numId="8" w16cid:durableId="1658652602">
    <w:abstractNumId w:val="3"/>
  </w:num>
  <w:num w:numId="9" w16cid:durableId="99379437">
    <w:abstractNumId w:val="0"/>
  </w:num>
  <w:num w:numId="10" w16cid:durableId="804659380">
    <w:abstractNumId w:val="62"/>
  </w:num>
  <w:num w:numId="11" w16cid:durableId="1291715475">
    <w:abstractNumId w:val="28"/>
  </w:num>
  <w:num w:numId="12" w16cid:durableId="2030639979">
    <w:abstractNumId w:val="44"/>
  </w:num>
  <w:num w:numId="13" w16cid:durableId="866672980">
    <w:abstractNumId w:val="72"/>
  </w:num>
  <w:num w:numId="14" w16cid:durableId="1926650374">
    <w:abstractNumId w:val="22"/>
  </w:num>
  <w:num w:numId="15" w16cid:durableId="194468813">
    <w:abstractNumId w:val="14"/>
  </w:num>
  <w:num w:numId="16" w16cid:durableId="1355497739">
    <w:abstractNumId w:val="26"/>
  </w:num>
  <w:num w:numId="17" w16cid:durableId="654261791">
    <w:abstractNumId w:val="53"/>
  </w:num>
  <w:num w:numId="18" w16cid:durableId="2044672952">
    <w:abstractNumId w:val="21"/>
  </w:num>
  <w:num w:numId="19" w16cid:durableId="696269730">
    <w:abstractNumId w:val="9"/>
  </w:num>
  <w:num w:numId="20" w16cid:durableId="601500765">
    <w:abstractNumId w:val="30"/>
  </w:num>
  <w:num w:numId="21" w16cid:durableId="1922593692">
    <w:abstractNumId w:val="49"/>
  </w:num>
  <w:num w:numId="22" w16cid:durableId="528371180">
    <w:abstractNumId w:val="55"/>
  </w:num>
  <w:num w:numId="23" w16cid:durableId="587814899">
    <w:abstractNumId w:val="8"/>
  </w:num>
  <w:num w:numId="24" w16cid:durableId="821852298">
    <w:abstractNumId w:val="18"/>
  </w:num>
  <w:num w:numId="25" w16cid:durableId="1519395474">
    <w:abstractNumId w:val="75"/>
  </w:num>
  <w:num w:numId="26" w16cid:durableId="1216312548">
    <w:abstractNumId w:val="66"/>
  </w:num>
  <w:num w:numId="27" w16cid:durableId="550190783">
    <w:abstractNumId w:val="15"/>
  </w:num>
  <w:num w:numId="28" w16cid:durableId="523978420">
    <w:abstractNumId w:val="74"/>
  </w:num>
  <w:num w:numId="29" w16cid:durableId="69354196">
    <w:abstractNumId w:val="24"/>
  </w:num>
  <w:num w:numId="30" w16cid:durableId="465464930">
    <w:abstractNumId w:val="7"/>
  </w:num>
  <w:num w:numId="31" w16cid:durableId="1407996153">
    <w:abstractNumId w:val="33"/>
  </w:num>
  <w:num w:numId="32" w16cid:durableId="875580243">
    <w:abstractNumId w:val="70"/>
  </w:num>
  <w:num w:numId="33" w16cid:durableId="62728478">
    <w:abstractNumId w:val="58"/>
  </w:num>
  <w:num w:numId="34" w16cid:durableId="1927231337">
    <w:abstractNumId w:val="2"/>
  </w:num>
  <w:num w:numId="35" w16cid:durableId="1170944031">
    <w:abstractNumId w:val="56"/>
  </w:num>
  <w:num w:numId="36" w16cid:durableId="2033340140">
    <w:abstractNumId w:val="23"/>
  </w:num>
  <w:num w:numId="37" w16cid:durableId="1359696610">
    <w:abstractNumId w:val="5"/>
  </w:num>
  <w:num w:numId="38" w16cid:durableId="1566794152">
    <w:abstractNumId w:val="64"/>
  </w:num>
  <w:num w:numId="39" w16cid:durableId="785124970">
    <w:abstractNumId w:val="13"/>
  </w:num>
  <w:num w:numId="40" w16cid:durableId="1250431788">
    <w:abstractNumId w:val="61"/>
  </w:num>
  <w:num w:numId="41" w16cid:durableId="609777638">
    <w:abstractNumId w:val="69"/>
  </w:num>
  <w:num w:numId="42" w16cid:durableId="1506700799">
    <w:abstractNumId w:val="46"/>
  </w:num>
  <w:num w:numId="43" w16cid:durableId="1014914604">
    <w:abstractNumId w:val="4"/>
  </w:num>
  <w:num w:numId="44" w16cid:durableId="789057145">
    <w:abstractNumId w:val="68"/>
  </w:num>
  <w:num w:numId="45" w16cid:durableId="895701905">
    <w:abstractNumId w:val="39"/>
  </w:num>
  <w:num w:numId="46" w16cid:durableId="1763062961">
    <w:abstractNumId w:val="20"/>
  </w:num>
  <w:num w:numId="47" w16cid:durableId="1368213635">
    <w:abstractNumId w:val="35"/>
  </w:num>
  <w:num w:numId="48" w16cid:durableId="77480240">
    <w:abstractNumId w:val="71"/>
  </w:num>
  <w:num w:numId="49" w16cid:durableId="618536981">
    <w:abstractNumId w:val="50"/>
  </w:num>
  <w:num w:numId="50" w16cid:durableId="376124686">
    <w:abstractNumId w:val="54"/>
  </w:num>
  <w:num w:numId="51" w16cid:durableId="1765834510">
    <w:abstractNumId w:val="19"/>
  </w:num>
  <w:num w:numId="52" w16cid:durableId="327288571">
    <w:abstractNumId w:val="31"/>
  </w:num>
  <w:num w:numId="53" w16cid:durableId="2114084952">
    <w:abstractNumId w:val="48"/>
  </w:num>
  <w:num w:numId="54" w16cid:durableId="495607690">
    <w:abstractNumId w:val="36"/>
  </w:num>
  <w:num w:numId="55" w16cid:durableId="1999772301">
    <w:abstractNumId w:val="47"/>
  </w:num>
  <w:num w:numId="56" w16cid:durableId="1184438530">
    <w:abstractNumId w:val="57"/>
  </w:num>
  <w:num w:numId="57" w16cid:durableId="2068020562">
    <w:abstractNumId w:val="32"/>
  </w:num>
  <w:num w:numId="58" w16cid:durableId="1119639859">
    <w:abstractNumId w:val="52"/>
  </w:num>
  <w:num w:numId="59" w16cid:durableId="2033221470">
    <w:abstractNumId w:val="40"/>
  </w:num>
  <w:num w:numId="60" w16cid:durableId="460611904">
    <w:abstractNumId w:val="43"/>
  </w:num>
  <w:num w:numId="61" w16cid:durableId="648945127">
    <w:abstractNumId w:val="41"/>
  </w:num>
  <w:num w:numId="62" w16cid:durableId="1955944035">
    <w:abstractNumId w:val="1"/>
  </w:num>
  <w:num w:numId="63" w16cid:durableId="489835424">
    <w:abstractNumId w:val="10"/>
  </w:num>
  <w:num w:numId="64" w16cid:durableId="919680010">
    <w:abstractNumId w:val="60"/>
  </w:num>
  <w:num w:numId="65" w16cid:durableId="325086662">
    <w:abstractNumId w:val="12"/>
  </w:num>
  <w:num w:numId="66" w16cid:durableId="901914545">
    <w:abstractNumId w:val="38"/>
  </w:num>
  <w:num w:numId="67" w16cid:durableId="292831093">
    <w:abstractNumId w:val="17"/>
  </w:num>
  <w:num w:numId="68" w16cid:durableId="1529485727">
    <w:abstractNumId w:val="65"/>
  </w:num>
  <w:num w:numId="69" w16cid:durableId="492994314">
    <w:abstractNumId w:val="59"/>
  </w:num>
  <w:num w:numId="70" w16cid:durableId="1618103327">
    <w:abstractNumId w:val="16"/>
  </w:num>
  <w:num w:numId="71" w16cid:durableId="1781216293">
    <w:abstractNumId w:val="63"/>
  </w:num>
  <w:num w:numId="72" w16cid:durableId="982663366">
    <w:abstractNumId w:val="29"/>
  </w:num>
  <w:num w:numId="73" w16cid:durableId="259340246">
    <w:abstractNumId w:val="73"/>
  </w:num>
  <w:num w:numId="74" w16cid:durableId="1855877201">
    <w:abstractNumId w:val="6"/>
  </w:num>
  <w:num w:numId="75" w16cid:durableId="442071318">
    <w:abstractNumId w:val="67"/>
  </w:num>
  <w:num w:numId="76" w16cid:durableId="217667204">
    <w:abstractNumId w:val="51"/>
  </w:num>
  <w:numIdMacAtCleanup w:val="7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embedTrueTypeFonts/>
  <w:saveSubsetFonts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MzMjWxNDUwMDC2NDVS0lEKTi0uzszPAykwrAUA9ij9aywAAAA="/>
  </w:docVars>
  <w:rsids>
    <w:rsidRoot w:val="008F4961"/>
    <w:rsid w:val="000008AA"/>
    <w:rsid w:val="00001C1D"/>
    <w:rsid w:val="000033A2"/>
    <w:rsid w:val="00003F3E"/>
    <w:rsid w:val="00004B02"/>
    <w:rsid w:val="00004C71"/>
    <w:rsid w:val="00004D32"/>
    <w:rsid w:val="000053A1"/>
    <w:rsid w:val="0000591C"/>
    <w:rsid w:val="00005C84"/>
    <w:rsid w:val="00006C34"/>
    <w:rsid w:val="0000714E"/>
    <w:rsid w:val="0000729C"/>
    <w:rsid w:val="0000789C"/>
    <w:rsid w:val="00007F05"/>
    <w:rsid w:val="00010060"/>
    <w:rsid w:val="00011468"/>
    <w:rsid w:val="00011F45"/>
    <w:rsid w:val="000131A3"/>
    <w:rsid w:val="000132BF"/>
    <w:rsid w:val="00013C0A"/>
    <w:rsid w:val="00013E60"/>
    <w:rsid w:val="00014008"/>
    <w:rsid w:val="0001404D"/>
    <w:rsid w:val="0001467F"/>
    <w:rsid w:val="000149C3"/>
    <w:rsid w:val="00016EEB"/>
    <w:rsid w:val="00017C44"/>
    <w:rsid w:val="0002090D"/>
    <w:rsid w:val="00020BF2"/>
    <w:rsid w:val="00020CAC"/>
    <w:rsid w:val="00021AA8"/>
    <w:rsid w:val="000231A1"/>
    <w:rsid w:val="000236B5"/>
    <w:rsid w:val="0002396F"/>
    <w:rsid w:val="00025085"/>
    <w:rsid w:val="00026D9B"/>
    <w:rsid w:val="00026E8E"/>
    <w:rsid w:val="000276DA"/>
    <w:rsid w:val="0003212C"/>
    <w:rsid w:val="000326CA"/>
    <w:rsid w:val="00032C87"/>
    <w:rsid w:val="00033014"/>
    <w:rsid w:val="000349ED"/>
    <w:rsid w:val="00034C79"/>
    <w:rsid w:val="00035CE8"/>
    <w:rsid w:val="00035D95"/>
    <w:rsid w:val="00036E23"/>
    <w:rsid w:val="00037534"/>
    <w:rsid w:val="0004057F"/>
    <w:rsid w:val="000407F8"/>
    <w:rsid w:val="00040894"/>
    <w:rsid w:val="00040A12"/>
    <w:rsid w:val="000412EC"/>
    <w:rsid w:val="0004229E"/>
    <w:rsid w:val="0004268F"/>
    <w:rsid w:val="000432B1"/>
    <w:rsid w:val="00043451"/>
    <w:rsid w:val="000434DF"/>
    <w:rsid w:val="0004354E"/>
    <w:rsid w:val="00043949"/>
    <w:rsid w:val="000440AA"/>
    <w:rsid w:val="0004416B"/>
    <w:rsid w:val="00044D74"/>
    <w:rsid w:val="00046373"/>
    <w:rsid w:val="000464C1"/>
    <w:rsid w:val="00046C00"/>
    <w:rsid w:val="00047818"/>
    <w:rsid w:val="0005049B"/>
    <w:rsid w:val="00051335"/>
    <w:rsid w:val="0005158E"/>
    <w:rsid w:val="00051741"/>
    <w:rsid w:val="00052332"/>
    <w:rsid w:val="000529ED"/>
    <w:rsid w:val="00053110"/>
    <w:rsid w:val="00053B9D"/>
    <w:rsid w:val="00053CE8"/>
    <w:rsid w:val="00055CA9"/>
    <w:rsid w:val="00056735"/>
    <w:rsid w:val="00056EB9"/>
    <w:rsid w:val="0005720B"/>
    <w:rsid w:val="00057E76"/>
    <w:rsid w:val="00060614"/>
    <w:rsid w:val="0006074B"/>
    <w:rsid w:val="00060E3E"/>
    <w:rsid w:val="00061EAF"/>
    <w:rsid w:val="00061FF6"/>
    <w:rsid w:val="000620E2"/>
    <w:rsid w:val="000625EB"/>
    <w:rsid w:val="0006339E"/>
    <w:rsid w:val="000638F0"/>
    <w:rsid w:val="0006410D"/>
    <w:rsid w:val="00064806"/>
    <w:rsid w:val="00065443"/>
    <w:rsid w:val="00067033"/>
    <w:rsid w:val="0006719A"/>
    <w:rsid w:val="00067268"/>
    <w:rsid w:val="000676E6"/>
    <w:rsid w:val="000700F9"/>
    <w:rsid w:val="000706FB"/>
    <w:rsid w:val="0007213A"/>
    <w:rsid w:val="00073579"/>
    <w:rsid w:val="000741EF"/>
    <w:rsid w:val="000749C5"/>
    <w:rsid w:val="00074F07"/>
    <w:rsid w:val="0007564C"/>
    <w:rsid w:val="0007577E"/>
    <w:rsid w:val="00076426"/>
    <w:rsid w:val="000765B7"/>
    <w:rsid w:val="00076E7A"/>
    <w:rsid w:val="00076FDD"/>
    <w:rsid w:val="00077149"/>
    <w:rsid w:val="000778B0"/>
    <w:rsid w:val="00080002"/>
    <w:rsid w:val="000802BB"/>
    <w:rsid w:val="00080FCD"/>
    <w:rsid w:val="00081281"/>
    <w:rsid w:val="00081601"/>
    <w:rsid w:val="00081796"/>
    <w:rsid w:val="00081CF6"/>
    <w:rsid w:val="00082231"/>
    <w:rsid w:val="0008232C"/>
    <w:rsid w:val="00082456"/>
    <w:rsid w:val="00082485"/>
    <w:rsid w:val="00082754"/>
    <w:rsid w:val="0008380D"/>
    <w:rsid w:val="00083A0D"/>
    <w:rsid w:val="00085103"/>
    <w:rsid w:val="00085203"/>
    <w:rsid w:val="00085D87"/>
    <w:rsid w:val="00086352"/>
    <w:rsid w:val="00086457"/>
    <w:rsid w:val="0008678B"/>
    <w:rsid w:val="000872DF"/>
    <w:rsid w:val="00090510"/>
    <w:rsid w:val="00090531"/>
    <w:rsid w:val="000906AA"/>
    <w:rsid w:val="00090E8C"/>
    <w:rsid w:val="00091081"/>
    <w:rsid w:val="0009121A"/>
    <w:rsid w:val="000912A4"/>
    <w:rsid w:val="0009172A"/>
    <w:rsid w:val="00092D2F"/>
    <w:rsid w:val="000932ED"/>
    <w:rsid w:val="00093BBD"/>
    <w:rsid w:val="000955BD"/>
    <w:rsid w:val="00097C02"/>
    <w:rsid w:val="000A0B89"/>
    <w:rsid w:val="000A12ED"/>
    <w:rsid w:val="000A1627"/>
    <w:rsid w:val="000A1A82"/>
    <w:rsid w:val="000A1AC3"/>
    <w:rsid w:val="000A2CA7"/>
    <w:rsid w:val="000A31E6"/>
    <w:rsid w:val="000A3C4C"/>
    <w:rsid w:val="000A5D45"/>
    <w:rsid w:val="000A6160"/>
    <w:rsid w:val="000A6221"/>
    <w:rsid w:val="000A627C"/>
    <w:rsid w:val="000A6AC9"/>
    <w:rsid w:val="000A7480"/>
    <w:rsid w:val="000A767E"/>
    <w:rsid w:val="000B0B85"/>
    <w:rsid w:val="000B1F3D"/>
    <w:rsid w:val="000B2B08"/>
    <w:rsid w:val="000B3023"/>
    <w:rsid w:val="000B3505"/>
    <w:rsid w:val="000B3542"/>
    <w:rsid w:val="000B3729"/>
    <w:rsid w:val="000B3931"/>
    <w:rsid w:val="000B3AB2"/>
    <w:rsid w:val="000B438B"/>
    <w:rsid w:val="000B4CF9"/>
    <w:rsid w:val="000B4D35"/>
    <w:rsid w:val="000B573C"/>
    <w:rsid w:val="000B58C9"/>
    <w:rsid w:val="000B6127"/>
    <w:rsid w:val="000B6C30"/>
    <w:rsid w:val="000B6C74"/>
    <w:rsid w:val="000B7679"/>
    <w:rsid w:val="000B7F48"/>
    <w:rsid w:val="000B7FAD"/>
    <w:rsid w:val="000C00D4"/>
    <w:rsid w:val="000C0EBC"/>
    <w:rsid w:val="000C0F54"/>
    <w:rsid w:val="000C0F7C"/>
    <w:rsid w:val="000C1353"/>
    <w:rsid w:val="000C1537"/>
    <w:rsid w:val="000C1955"/>
    <w:rsid w:val="000C1AC5"/>
    <w:rsid w:val="000C242F"/>
    <w:rsid w:val="000C2722"/>
    <w:rsid w:val="000C34EC"/>
    <w:rsid w:val="000C3B9B"/>
    <w:rsid w:val="000C3D30"/>
    <w:rsid w:val="000C51F1"/>
    <w:rsid w:val="000C6865"/>
    <w:rsid w:val="000C73B6"/>
    <w:rsid w:val="000C78D3"/>
    <w:rsid w:val="000C7997"/>
    <w:rsid w:val="000C7C5A"/>
    <w:rsid w:val="000D02F3"/>
    <w:rsid w:val="000D07D6"/>
    <w:rsid w:val="000D0A69"/>
    <w:rsid w:val="000D0ABE"/>
    <w:rsid w:val="000D0F07"/>
    <w:rsid w:val="000D1622"/>
    <w:rsid w:val="000D2072"/>
    <w:rsid w:val="000D2127"/>
    <w:rsid w:val="000D24DE"/>
    <w:rsid w:val="000D282A"/>
    <w:rsid w:val="000D2C19"/>
    <w:rsid w:val="000D2CA4"/>
    <w:rsid w:val="000D4A13"/>
    <w:rsid w:val="000D57A2"/>
    <w:rsid w:val="000D5DB2"/>
    <w:rsid w:val="000D7347"/>
    <w:rsid w:val="000D78AF"/>
    <w:rsid w:val="000D7998"/>
    <w:rsid w:val="000D7DE3"/>
    <w:rsid w:val="000D7F04"/>
    <w:rsid w:val="000E042D"/>
    <w:rsid w:val="000E077E"/>
    <w:rsid w:val="000E1147"/>
    <w:rsid w:val="000E16BE"/>
    <w:rsid w:val="000E203E"/>
    <w:rsid w:val="000E4B2C"/>
    <w:rsid w:val="000E4C48"/>
    <w:rsid w:val="000E4E3C"/>
    <w:rsid w:val="000E55B2"/>
    <w:rsid w:val="000E5E0E"/>
    <w:rsid w:val="000E6558"/>
    <w:rsid w:val="000F1FDA"/>
    <w:rsid w:val="000F32BB"/>
    <w:rsid w:val="000F32D8"/>
    <w:rsid w:val="000F3C06"/>
    <w:rsid w:val="000F3DAB"/>
    <w:rsid w:val="000F3DEF"/>
    <w:rsid w:val="000F3E68"/>
    <w:rsid w:val="000F4040"/>
    <w:rsid w:val="000F431B"/>
    <w:rsid w:val="000F4880"/>
    <w:rsid w:val="000F4B81"/>
    <w:rsid w:val="000F4FCC"/>
    <w:rsid w:val="000F52F4"/>
    <w:rsid w:val="000F6340"/>
    <w:rsid w:val="000F7670"/>
    <w:rsid w:val="00100247"/>
    <w:rsid w:val="00101DC6"/>
    <w:rsid w:val="0010205D"/>
    <w:rsid w:val="0010274C"/>
    <w:rsid w:val="00104C96"/>
    <w:rsid w:val="00104CF5"/>
    <w:rsid w:val="001052E5"/>
    <w:rsid w:val="0010561C"/>
    <w:rsid w:val="001056CB"/>
    <w:rsid w:val="001066AD"/>
    <w:rsid w:val="00106BF5"/>
    <w:rsid w:val="001077C6"/>
    <w:rsid w:val="001078E4"/>
    <w:rsid w:val="001110D2"/>
    <w:rsid w:val="00111BC2"/>
    <w:rsid w:val="00112A4D"/>
    <w:rsid w:val="001131E0"/>
    <w:rsid w:val="001135BF"/>
    <w:rsid w:val="00113808"/>
    <w:rsid w:val="00113CE3"/>
    <w:rsid w:val="00114898"/>
    <w:rsid w:val="00115336"/>
    <w:rsid w:val="00115682"/>
    <w:rsid w:val="001156E7"/>
    <w:rsid w:val="00115BCF"/>
    <w:rsid w:val="00117346"/>
    <w:rsid w:val="001179C2"/>
    <w:rsid w:val="00117AEC"/>
    <w:rsid w:val="001207BF"/>
    <w:rsid w:val="00120A79"/>
    <w:rsid w:val="00120C33"/>
    <w:rsid w:val="00120EEC"/>
    <w:rsid w:val="001214F6"/>
    <w:rsid w:val="00121BE9"/>
    <w:rsid w:val="00121EC5"/>
    <w:rsid w:val="00122FE0"/>
    <w:rsid w:val="00123A8C"/>
    <w:rsid w:val="00124307"/>
    <w:rsid w:val="00124F36"/>
    <w:rsid w:val="00125EE3"/>
    <w:rsid w:val="001264AC"/>
    <w:rsid w:val="00126E41"/>
    <w:rsid w:val="00126F16"/>
    <w:rsid w:val="00131635"/>
    <w:rsid w:val="00132D00"/>
    <w:rsid w:val="00132EE2"/>
    <w:rsid w:val="00132FC1"/>
    <w:rsid w:val="00133B1A"/>
    <w:rsid w:val="00134841"/>
    <w:rsid w:val="00134CC3"/>
    <w:rsid w:val="0013535A"/>
    <w:rsid w:val="00135D22"/>
    <w:rsid w:val="001362E9"/>
    <w:rsid w:val="00136333"/>
    <w:rsid w:val="00136373"/>
    <w:rsid w:val="00136C01"/>
    <w:rsid w:val="00136C22"/>
    <w:rsid w:val="00137138"/>
    <w:rsid w:val="00137370"/>
    <w:rsid w:val="00137E2D"/>
    <w:rsid w:val="001406F8"/>
    <w:rsid w:val="001408E7"/>
    <w:rsid w:val="00140DB8"/>
    <w:rsid w:val="0014133F"/>
    <w:rsid w:val="00141AEC"/>
    <w:rsid w:val="00141D69"/>
    <w:rsid w:val="00143389"/>
    <w:rsid w:val="00144000"/>
    <w:rsid w:val="0014402F"/>
    <w:rsid w:val="001448DE"/>
    <w:rsid w:val="00147AF3"/>
    <w:rsid w:val="00147C2C"/>
    <w:rsid w:val="00150649"/>
    <w:rsid w:val="001510A2"/>
    <w:rsid w:val="001513F4"/>
    <w:rsid w:val="00151618"/>
    <w:rsid w:val="00151817"/>
    <w:rsid w:val="00151B51"/>
    <w:rsid w:val="00151C4F"/>
    <w:rsid w:val="001521FB"/>
    <w:rsid w:val="0015329D"/>
    <w:rsid w:val="00153E51"/>
    <w:rsid w:val="001541CC"/>
    <w:rsid w:val="0015569B"/>
    <w:rsid w:val="001600B3"/>
    <w:rsid w:val="00160B29"/>
    <w:rsid w:val="001619E4"/>
    <w:rsid w:val="001626A7"/>
    <w:rsid w:val="00162701"/>
    <w:rsid w:val="00162E9D"/>
    <w:rsid w:val="00164186"/>
    <w:rsid w:val="00165099"/>
    <w:rsid w:val="0016570E"/>
    <w:rsid w:val="00165863"/>
    <w:rsid w:val="00165DF8"/>
    <w:rsid w:val="001663A3"/>
    <w:rsid w:val="00167927"/>
    <w:rsid w:val="001711FF"/>
    <w:rsid w:val="00172FC5"/>
    <w:rsid w:val="00173B3A"/>
    <w:rsid w:val="00173F69"/>
    <w:rsid w:val="00174829"/>
    <w:rsid w:val="001748E6"/>
    <w:rsid w:val="00174B02"/>
    <w:rsid w:val="0017586A"/>
    <w:rsid w:val="00176798"/>
    <w:rsid w:val="00176C83"/>
    <w:rsid w:val="0018024C"/>
    <w:rsid w:val="00180349"/>
    <w:rsid w:val="001807DA"/>
    <w:rsid w:val="001813B1"/>
    <w:rsid w:val="00183046"/>
    <w:rsid w:val="001831FF"/>
    <w:rsid w:val="001838ED"/>
    <w:rsid w:val="001853AE"/>
    <w:rsid w:val="001869AE"/>
    <w:rsid w:val="00187383"/>
    <w:rsid w:val="001875A1"/>
    <w:rsid w:val="00187945"/>
    <w:rsid w:val="0019031B"/>
    <w:rsid w:val="00190748"/>
    <w:rsid w:val="00190B04"/>
    <w:rsid w:val="00190D93"/>
    <w:rsid w:val="001913A3"/>
    <w:rsid w:val="00191508"/>
    <w:rsid w:val="001917D9"/>
    <w:rsid w:val="00192025"/>
    <w:rsid w:val="001930BD"/>
    <w:rsid w:val="00193854"/>
    <w:rsid w:val="00193F27"/>
    <w:rsid w:val="0019560B"/>
    <w:rsid w:val="00195C9A"/>
    <w:rsid w:val="00195E2B"/>
    <w:rsid w:val="0019630A"/>
    <w:rsid w:val="0019631C"/>
    <w:rsid w:val="001965F2"/>
    <w:rsid w:val="001976B2"/>
    <w:rsid w:val="00197B5D"/>
    <w:rsid w:val="001A07DF"/>
    <w:rsid w:val="001A089E"/>
    <w:rsid w:val="001A20D1"/>
    <w:rsid w:val="001A2138"/>
    <w:rsid w:val="001A28B4"/>
    <w:rsid w:val="001A2E5E"/>
    <w:rsid w:val="001A2FB3"/>
    <w:rsid w:val="001A3311"/>
    <w:rsid w:val="001A375B"/>
    <w:rsid w:val="001A4B24"/>
    <w:rsid w:val="001A4B9E"/>
    <w:rsid w:val="001A4D0F"/>
    <w:rsid w:val="001A5C7B"/>
    <w:rsid w:val="001A712D"/>
    <w:rsid w:val="001B03C6"/>
    <w:rsid w:val="001B10AE"/>
    <w:rsid w:val="001B1575"/>
    <w:rsid w:val="001B2CCF"/>
    <w:rsid w:val="001B30A8"/>
    <w:rsid w:val="001B30D8"/>
    <w:rsid w:val="001B3908"/>
    <w:rsid w:val="001B3A36"/>
    <w:rsid w:val="001B4580"/>
    <w:rsid w:val="001B4DFE"/>
    <w:rsid w:val="001B610D"/>
    <w:rsid w:val="001B7021"/>
    <w:rsid w:val="001B78F8"/>
    <w:rsid w:val="001B7988"/>
    <w:rsid w:val="001C03B4"/>
    <w:rsid w:val="001C0A40"/>
    <w:rsid w:val="001C0AF6"/>
    <w:rsid w:val="001C0B49"/>
    <w:rsid w:val="001C0D3C"/>
    <w:rsid w:val="001C0F3C"/>
    <w:rsid w:val="001C0FAF"/>
    <w:rsid w:val="001C2D1E"/>
    <w:rsid w:val="001C30A1"/>
    <w:rsid w:val="001C326A"/>
    <w:rsid w:val="001C3450"/>
    <w:rsid w:val="001C366F"/>
    <w:rsid w:val="001C37F1"/>
    <w:rsid w:val="001C38D3"/>
    <w:rsid w:val="001C3CDE"/>
    <w:rsid w:val="001C50B9"/>
    <w:rsid w:val="001C530C"/>
    <w:rsid w:val="001C6408"/>
    <w:rsid w:val="001C6C2E"/>
    <w:rsid w:val="001D0158"/>
    <w:rsid w:val="001D0608"/>
    <w:rsid w:val="001D0846"/>
    <w:rsid w:val="001D086E"/>
    <w:rsid w:val="001D116F"/>
    <w:rsid w:val="001D2337"/>
    <w:rsid w:val="001D242F"/>
    <w:rsid w:val="001D2758"/>
    <w:rsid w:val="001D3FF9"/>
    <w:rsid w:val="001D41D6"/>
    <w:rsid w:val="001D47D5"/>
    <w:rsid w:val="001D5475"/>
    <w:rsid w:val="001D5B7A"/>
    <w:rsid w:val="001D636C"/>
    <w:rsid w:val="001D666F"/>
    <w:rsid w:val="001D6AB6"/>
    <w:rsid w:val="001E0ADC"/>
    <w:rsid w:val="001E0B48"/>
    <w:rsid w:val="001E0C39"/>
    <w:rsid w:val="001E0D92"/>
    <w:rsid w:val="001E0FAE"/>
    <w:rsid w:val="001E12A1"/>
    <w:rsid w:val="001E1359"/>
    <w:rsid w:val="001E243F"/>
    <w:rsid w:val="001E291A"/>
    <w:rsid w:val="001E29FF"/>
    <w:rsid w:val="001E2D89"/>
    <w:rsid w:val="001E2E43"/>
    <w:rsid w:val="001E3790"/>
    <w:rsid w:val="001E4390"/>
    <w:rsid w:val="001E4763"/>
    <w:rsid w:val="001E48AD"/>
    <w:rsid w:val="001E5232"/>
    <w:rsid w:val="001E52F1"/>
    <w:rsid w:val="001E538A"/>
    <w:rsid w:val="001E57AD"/>
    <w:rsid w:val="001E5FE9"/>
    <w:rsid w:val="001E773F"/>
    <w:rsid w:val="001E7FD5"/>
    <w:rsid w:val="001F011B"/>
    <w:rsid w:val="001F0255"/>
    <w:rsid w:val="001F07F6"/>
    <w:rsid w:val="001F0AEE"/>
    <w:rsid w:val="001F1557"/>
    <w:rsid w:val="001F1A59"/>
    <w:rsid w:val="001F23DC"/>
    <w:rsid w:val="001F2C8E"/>
    <w:rsid w:val="001F2ED6"/>
    <w:rsid w:val="001F34EE"/>
    <w:rsid w:val="001F38D7"/>
    <w:rsid w:val="001F46AA"/>
    <w:rsid w:val="001F49AB"/>
    <w:rsid w:val="001F6A2E"/>
    <w:rsid w:val="001F7D75"/>
    <w:rsid w:val="00200344"/>
    <w:rsid w:val="002007BC"/>
    <w:rsid w:val="00201F45"/>
    <w:rsid w:val="002021AA"/>
    <w:rsid w:val="00202A4A"/>
    <w:rsid w:val="002033EA"/>
    <w:rsid w:val="00203FDC"/>
    <w:rsid w:val="00204022"/>
    <w:rsid w:val="002063BC"/>
    <w:rsid w:val="002071BF"/>
    <w:rsid w:val="00207CAE"/>
    <w:rsid w:val="0021037A"/>
    <w:rsid w:val="002106B3"/>
    <w:rsid w:val="002107E9"/>
    <w:rsid w:val="0021290A"/>
    <w:rsid w:val="00212A6D"/>
    <w:rsid w:val="002130F6"/>
    <w:rsid w:val="0021361E"/>
    <w:rsid w:val="00213A0A"/>
    <w:rsid w:val="00214388"/>
    <w:rsid w:val="00214480"/>
    <w:rsid w:val="00214662"/>
    <w:rsid w:val="00217241"/>
    <w:rsid w:val="002173D7"/>
    <w:rsid w:val="00217CB2"/>
    <w:rsid w:val="00220DA5"/>
    <w:rsid w:val="00220DEF"/>
    <w:rsid w:val="002212B6"/>
    <w:rsid w:val="00221CED"/>
    <w:rsid w:val="002224BE"/>
    <w:rsid w:val="00222640"/>
    <w:rsid w:val="00222B97"/>
    <w:rsid w:val="00222DD4"/>
    <w:rsid w:val="00223E3A"/>
    <w:rsid w:val="002243F8"/>
    <w:rsid w:val="0022452E"/>
    <w:rsid w:val="00225597"/>
    <w:rsid w:val="00226311"/>
    <w:rsid w:val="00230100"/>
    <w:rsid w:val="00230213"/>
    <w:rsid w:val="00230312"/>
    <w:rsid w:val="00231385"/>
    <w:rsid w:val="0023217A"/>
    <w:rsid w:val="0023245A"/>
    <w:rsid w:val="00233061"/>
    <w:rsid w:val="00233F70"/>
    <w:rsid w:val="00234508"/>
    <w:rsid w:val="0023482A"/>
    <w:rsid w:val="00234A9F"/>
    <w:rsid w:val="00234B6C"/>
    <w:rsid w:val="002355D4"/>
    <w:rsid w:val="00235D23"/>
    <w:rsid w:val="00236622"/>
    <w:rsid w:val="00236EC0"/>
    <w:rsid w:val="00236F23"/>
    <w:rsid w:val="00241A33"/>
    <w:rsid w:val="002426CC"/>
    <w:rsid w:val="00242F94"/>
    <w:rsid w:val="0024391C"/>
    <w:rsid w:val="00244512"/>
    <w:rsid w:val="00244915"/>
    <w:rsid w:val="0024496D"/>
    <w:rsid w:val="00245055"/>
    <w:rsid w:val="00245425"/>
    <w:rsid w:val="00245C14"/>
    <w:rsid w:val="00245C7C"/>
    <w:rsid w:val="00245CEC"/>
    <w:rsid w:val="00246B63"/>
    <w:rsid w:val="00247683"/>
    <w:rsid w:val="0025072B"/>
    <w:rsid w:val="00251618"/>
    <w:rsid w:val="002526D7"/>
    <w:rsid w:val="00252800"/>
    <w:rsid w:val="002535DE"/>
    <w:rsid w:val="0025388D"/>
    <w:rsid w:val="002538AF"/>
    <w:rsid w:val="0025430D"/>
    <w:rsid w:val="002559D4"/>
    <w:rsid w:val="00255E68"/>
    <w:rsid w:val="00256841"/>
    <w:rsid w:val="00256E86"/>
    <w:rsid w:val="00257CF8"/>
    <w:rsid w:val="002601B5"/>
    <w:rsid w:val="002605C8"/>
    <w:rsid w:val="0026072B"/>
    <w:rsid w:val="00260C9D"/>
    <w:rsid w:val="002611B8"/>
    <w:rsid w:val="00261363"/>
    <w:rsid w:val="00261C3A"/>
    <w:rsid w:val="0026225B"/>
    <w:rsid w:val="002642A5"/>
    <w:rsid w:val="00265D26"/>
    <w:rsid w:val="00266304"/>
    <w:rsid w:val="00266FB3"/>
    <w:rsid w:val="00270553"/>
    <w:rsid w:val="002705A3"/>
    <w:rsid w:val="00270AB5"/>
    <w:rsid w:val="0027147A"/>
    <w:rsid w:val="00271DEF"/>
    <w:rsid w:val="00272714"/>
    <w:rsid w:val="00272876"/>
    <w:rsid w:val="00272CDB"/>
    <w:rsid w:val="00273114"/>
    <w:rsid w:val="00273F11"/>
    <w:rsid w:val="0027620F"/>
    <w:rsid w:val="002763DB"/>
    <w:rsid w:val="00276A75"/>
    <w:rsid w:val="00276E27"/>
    <w:rsid w:val="00277CAF"/>
    <w:rsid w:val="00280401"/>
    <w:rsid w:val="00281080"/>
    <w:rsid w:val="00281094"/>
    <w:rsid w:val="002810CB"/>
    <w:rsid w:val="00281194"/>
    <w:rsid w:val="00281643"/>
    <w:rsid w:val="00281DCD"/>
    <w:rsid w:val="00282503"/>
    <w:rsid w:val="0028370E"/>
    <w:rsid w:val="00283D52"/>
    <w:rsid w:val="0028416F"/>
    <w:rsid w:val="00284DB2"/>
    <w:rsid w:val="002852FC"/>
    <w:rsid w:val="00285AEA"/>
    <w:rsid w:val="00285BC5"/>
    <w:rsid w:val="0028641E"/>
    <w:rsid w:val="0028667F"/>
    <w:rsid w:val="00286AA5"/>
    <w:rsid w:val="0028749A"/>
    <w:rsid w:val="002875DD"/>
    <w:rsid w:val="00287F44"/>
    <w:rsid w:val="00290222"/>
    <w:rsid w:val="0029060F"/>
    <w:rsid w:val="00290F99"/>
    <w:rsid w:val="00290FDA"/>
    <w:rsid w:val="00291469"/>
    <w:rsid w:val="0029207F"/>
    <w:rsid w:val="002920B3"/>
    <w:rsid w:val="00294267"/>
    <w:rsid w:val="00294E65"/>
    <w:rsid w:val="002950D2"/>
    <w:rsid w:val="00295BFF"/>
    <w:rsid w:val="00296078"/>
    <w:rsid w:val="0029625C"/>
    <w:rsid w:val="0029735F"/>
    <w:rsid w:val="00297660"/>
    <w:rsid w:val="00297E13"/>
    <w:rsid w:val="002A02BB"/>
    <w:rsid w:val="002A039B"/>
    <w:rsid w:val="002A096A"/>
    <w:rsid w:val="002A22FE"/>
    <w:rsid w:val="002A2EFB"/>
    <w:rsid w:val="002A3384"/>
    <w:rsid w:val="002A3997"/>
    <w:rsid w:val="002A3A25"/>
    <w:rsid w:val="002A3D7F"/>
    <w:rsid w:val="002A45FD"/>
    <w:rsid w:val="002A4819"/>
    <w:rsid w:val="002A4A0F"/>
    <w:rsid w:val="002A4A7A"/>
    <w:rsid w:val="002A58B5"/>
    <w:rsid w:val="002A656F"/>
    <w:rsid w:val="002A6A49"/>
    <w:rsid w:val="002A79E5"/>
    <w:rsid w:val="002A7CD5"/>
    <w:rsid w:val="002B0820"/>
    <w:rsid w:val="002B1294"/>
    <w:rsid w:val="002B15C9"/>
    <w:rsid w:val="002B1E87"/>
    <w:rsid w:val="002B20DB"/>
    <w:rsid w:val="002B2832"/>
    <w:rsid w:val="002B349B"/>
    <w:rsid w:val="002B3706"/>
    <w:rsid w:val="002B37D2"/>
    <w:rsid w:val="002B3D11"/>
    <w:rsid w:val="002B3E95"/>
    <w:rsid w:val="002B78FD"/>
    <w:rsid w:val="002B7929"/>
    <w:rsid w:val="002C3091"/>
    <w:rsid w:val="002C3F26"/>
    <w:rsid w:val="002C4196"/>
    <w:rsid w:val="002C4C03"/>
    <w:rsid w:val="002C55A6"/>
    <w:rsid w:val="002C5B50"/>
    <w:rsid w:val="002C6664"/>
    <w:rsid w:val="002C75B6"/>
    <w:rsid w:val="002C7941"/>
    <w:rsid w:val="002C79AC"/>
    <w:rsid w:val="002C7DF0"/>
    <w:rsid w:val="002D080A"/>
    <w:rsid w:val="002D185A"/>
    <w:rsid w:val="002D220D"/>
    <w:rsid w:val="002D2BAB"/>
    <w:rsid w:val="002D37EB"/>
    <w:rsid w:val="002D4144"/>
    <w:rsid w:val="002D5212"/>
    <w:rsid w:val="002D552C"/>
    <w:rsid w:val="002D55B1"/>
    <w:rsid w:val="002D5F7E"/>
    <w:rsid w:val="002D6314"/>
    <w:rsid w:val="002D6EC8"/>
    <w:rsid w:val="002D6F50"/>
    <w:rsid w:val="002E0A8A"/>
    <w:rsid w:val="002E0C4C"/>
    <w:rsid w:val="002E100F"/>
    <w:rsid w:val="002E38B5"/>
    <w:rsid w:val="002E4152"/>
    <w:rsid w:val="002E4AA7"/>
    <w:rsid w:val="002E535B"/>
    <w:rsid w:val="002E54F1"/>
    <w:rsid w:val="002E5B2D"/>
    <w:rsid w:val="002E5D89"/>
    <w:rsid w:val="002E5FFC"/>
    <w:rsid w:val="002E688F"/>
    <w:rsid w:val="002E75FA"/>
    <w:rsid w:val="002F0B5C"/>
    <w:rsid w:val="002F1895"/>
    <w:rsid w:val="002F40F9"/>
    <w:rsid w:val="002F4984"/>
    <w:rsid w:val="002F4CE9"/>
    <w:rsid w:val="002F637F"/>
    <w:rsid w:val="002F7283"/>
    <w:rsid w:val="002F79D1"/>
    <w:rsid w:val="002F7AA8"/>
    <w:rsid w:val="00300FF6"/>
    <w:rsid w:val="00302613"/>
    <w:rsid w:val="00302BF8"/>
    <w:rsid w:val="00302D64"/>
    <w:rsid w:val="00302E6C"/>
    <w:rsid w:val="0030594A"/>
    <w:rsid w:val="00305BA9"/>
    <w:rsid w:val="00306BB4"/>
    <w:rsid w:val="00307082"/>
    <w:rsid w:val="00307200"/>
    <w:rsid w:val="00307AEC"/>
    <w:rsid w:val="0031259F"/>
    <w:rsid w:val="00313E24"/>
    <w:rsid w:val="00313ECC"/>
    <w:rsid w:val="00314FF9"/>
    <w:rsid w:val="00315061"/>
    <w:rsid w:val="003154C5"/>
    <w:rsid w:val="00316697"/>
    <w:rsid w:val="00316F22"/>
    <w:rsid w:val="00317198"/>
    <w:rsid w:val="003200FA"/>
    <w:rsid w:val="00320137"/>
    <w:rsid w:val="00320559"/>
    <w:rsid w:val="00321F49"/>
    <w:rsid w:val="00322481"/>
    <w:rsid w:val="003229DD"/>
    <w:rsid w:val="00322B24"/>
    <w:rsid w:val="003234FC"/>
    <w:rsid w:val="003238D5"/>
    <w:rsid w:val="00324C35"/>
    <w:rsid w:val="0032599D"/>
    <w:rsid w:val="00325A64"/>
    <w:rsid w:val="00325DF4"/>
    <w:rsid w:val="0032626D"/>
    <w:rsid w:val="00326364"/>
    <w:rsid w:val="003267DF"/>
    <w:rsid w:val="0032794B"/>
    <w:rsid w:val="0032794E"/>
    <w:rsid w:val="00331243"/>
    <w:rsid w:val="00331C1F"/>
    <w:rsid w:val="0033269A"/>
    <w:rsid w:val="00332A20"/>
    <w:rsid w:val="003332F3"/>
    <w:rsid w:val="0033366A"/>
    <w:rsid w:val="003341BC"/>
    <w:rsid w:val="003341F4"/>
    <w:rsid w:val="00334441"/>
    <w:rsid w:val="00334EEB"/>
    <w:rsid w:val="0033556E"/>
    <w:rsid w:val="00336532"/>
    <w:rsid w:val="0033698F"/>
    <w:rsid w:val="00336A2D"/>
    <w:rsid w:val="00336B9B"/>
    <w:rsid w:val="0033741E"/>
    <w:rsid w:val="00340481"/>
    <w:rsid w:val="00340BFB"/>
    <w:rsid w:val="0034119D"/>
    <w:rsid w:val="0034139F"/>
    <w:rsid w:val="0034250A"/>
    <w:rsid w:val="003425A0"/>
    <w:rsid w:val="00343869"/>
    <w:rsid w:val="00343CB8"/>
    <w:rsid w:val="003442AF"/>
    <w:rsid w:val="00344601"/>
    <w:rsid w:val="00344D04"/>
    <w:rsid w:val="00345859"/>
    <w:rsid w:val="00346A65"/>
    <w:rsid w:val="00347BF5"/>
    <w:rsid w:val="00350298"/>
    <w:rsid w:val="003502B8"/>
    <w:rsid w:val="003509A2"/>
    <w:rsid w:val="0035235E"/>
    <w:rsid w:val="003523D6"/>
    <w:rsid w:val="00352926"/>
    <w:rsid w:val="0035461D"/>
    <w:rsid w:val="003547FD"/>
    <w:rsid w:val="00354C00"/>
    <w:rsid w:val="00354FD6"/>
    <w:rsid w:val="0035558A"/>
    <w:rsid w:val="00355CDC"/>
    <w:rsid w:val="003567D6"/>
    <w:rsid w:val="00356A05"/>
    <w:rsid w:val="00357305"/>
    <w:rsid w:val="0035746F"/>
    <w:rsid w:val="00360317"/>
    <w:rsid w:val="0036117A"/>
    <w:rsid w:val="003619B1"/>
    <w:rsid w:val="00361D8A"/>
    <w:rsid w:val="00362BA7"/>
    <w:rsid w:val="00362F00"/>
    <w:rsid w:val="0036372B"/>
    <w:rsid w:val="00364B49"/>
    <w:rsid w:val="00364E77"/>
    <w:rsid w:val="00365437"/>
    <w:rsid w:val="00365F18"/>
    <w:rsid w:val="00366067"/>
    <w:rsid w:val="00366A3D"/>
    <w:rsid w:val="00366D0C"/>
    <w:rsid w:val="00367F2B"/>
    <w:rsid w:val="00370A3B"/>
    <w:rsid w:val="00370B82"/>
    <w:rsid w:val="003741D2"/>
    <w:rsid w:val="0037449D"/>
    <w:rsid w:val="003744DC"/>
    <w:rsid w:val="0037458D"/>
    <w:rsid w:val="00374CB3"/>
    <w:rsid w:val="003763EE"/>
    <w:rsid w:val="003766DC"/>
    <w:rsid w:val="00376BB0"/>
    <w:rsid w:val="00377BAF"/>
    <w:rsid w:val="00377BCD"/>
    <w:rsid w:val="003809AE"/>
    <w:rsid w:val="00381C4C"/>
    <w:rsid w:val="0038239B"/>
    <w:rsid w:val="00382E33"/>
    <w:rsid w:val="0038327A"/>
    <w:rsid w:val="00383968"/>
    <w:rsid w:val="003846BE"/>
    <w:rsid w:val="00384C4C"/>
    <w:rsid w:val="00384EA5"/>
    <w:rsid w:val="00386587"/>
    <w:rsid w:val="003867E0"/>
    <w:rsid w:val="00386883"/>
    <w:rsid w:val="00386993"/>
    <w:rsid w:val="003904FD"/>
    <w:rsid w:val="00390979"/>
    <w:rsid w:val="00391816"/>
    <w:rsid w:val="00391DE8"/>
    <w:rsid w:val="00392562"/>
    <w:rsid w:val="0039312B"/>
    <w:rsid w:val="003932E2"/>
    <w:rsid w:val="00393694"/>
    <w:rsid w:val="00393CAD"/>
    <w:rsid w:val="0039501C"/>
    <w:rsid w:val="003955F4"/>
    <w:rsid w:val="0039574C"/>
    <w:rsid w:val="003962D0"/>
    <w:rsid w:val="00397314"/>
    <w:rsid w:val="00397682"/>
    <w:rsid w:val="003978EE"/>
    <w:rsid w:val="003A0025"/>
    <w:rsid w:val="003A29BA"/>
    <w:rsid w:val="003A34FB"/>
    <w:rsid w:val="003A4128"/>
    <w:rsid w:val="003A5211"/>
    <w:rsid w:val="003A52BE"/>
    <w:rsid w:val="003A60F0"/>
    <w:rsid w:val="003A776D"/>
    <w:rsid w:val="003B0746"/>
    <w:rsid w:val="003B0C8A"/>
    <w:rsid w:val="003B0C94"/>
    <w:rsid w:val="003B34BE"/>
    <w:rsid w:val="003B3832"/>
    <w:rsid w:val="003B3F39"/>
    <w:rsid w:val="003B4BA1"/>
    <w:rsid w:val="003B5252"/>
    <w:rsid w:val="003B5FD8"/>
    <w:rsid w:val="003B63EC"/>
    <w:rsid w:val="003B6F09"/>
    <w:rsid w:val="003B77FF"/>
    <w:rsid w:val="003C053F"/>
    <w:rsid w:val="003C063F"/>
    <w:rsid w:val="003C0691"/>
    <w:rsid w:val="003C0CDC"/>
    <w:rsid w:val="003C132E"/>
    <w:rsid w:val="003C1FCE"/>
    <w:rsid w:val="003C25FD"/>
    <w:rsid w:val="003C3145"/>
    <w:rsid w:val="003C451A"/>
    <w:rsid w:val="003C46DC"/>
    <w:rsid w:val="003C4A3D"/>
    <w:rsid w:val="003C55F6"/>
    <w:rsid w:val="003C57C9"/>
    <w:rsid w:val="003C5B88"/>
    <w:rsid w:val="003C5D2C"/>
    <w:rsid w:val="003C61B2"/>
    <w:rsid w:val="003C7928"/>
    <w:rsid w:val="003D04FA"/>
    <w:rsid w:val="003D0A7D"/>
    <w:rsid w:val="003D19FA"/>
    <w:rsid w:val="003D2B61"/>
    <w:rsid w:val="003D31FE"/>
    <w:rsid w:val="003D369B"/>
    <w:rsid w:val="003D3777"/>
    <w:rsid w:val="003D4B1A"/>
    <w:rsid w:val="003D4B35"/>
    <w:rsid w:val="003D528A"/>
    <w:rsid w:val="003D5BA1"/>
    <w:rsid w:val="003D5CF1"/>
    <w:rsid w:val="003D6075"/>
    <w:rsid w:val="003D61D6"/>
    <w:rsid w:val="003D6622"/>
    <w:rsid w:val="003D70AB"/>
    <w:rsid w:val="003D7355"/>
    <w:rsid w:val="003E0E59"/>
    <w:rsid w:val="003E0FA8"/>
    <w:rsid w:val="003E12EA"/>
    <w:rsid w:val="003E1385"/>
    <w:rsid w:val="003E1DAD"/>
    <w:rsid w:val="003E216E"/>
    <w:rsid w:val="003E37CC"/>
    <w:rsid w:val="003E3989"/>
    <w:rsid w:val="003E3C90"/>
    <w:rsid w:val="003E3DB0"/>
    <w:rsid w:val="003E4FFB"/>
    <w:rsid w:val="003E6416"/>
    <w:rsid w:val="003E7710"/>
    <w:rsid w:val="003F12F9"/>
    <w:rsid w:val="003F148D"/>
    <w:rsid w:val="003F1C1D"/>
    <w:rsid w:val="003F204C"/>
    <w:rsid w:val="003F24C7"/>
    <w:rsid w:val="003F2984"/>
    <w:rsid w:val="003F3AEC"/>
    <w:rsid w:val="003F426C"/>
    <w:rsid w:val="003F437C"/>
    <w:rsid w:val="003F4986"/>
    <w:rsid w:val="003F5ED6"/>
    <w:rsid w:val="003F6521"/>
    <w:rsid w:val="004008C7"/>
    <w:rsid w:val="004019A6"/>
    <w:rsid w:val="00401BD0"/>
    <w:rsid w:val="0040210F"/>
    <w:rsid w:val="004027C9"/>
    <w:rsid w:val="004029A2"/>
    <w:rsid w:val="004047B9"/>
    <w:rsid w:val="004048D7"/>
    <w:rsid w:val="00404D63"/>
    <w:rsid w:val="0040525D"/>
    <w:rsid w:val="004052C5"/>
    <w:rsid w:val="00406799"/>
    <w:rsid w:val="004077C4"/>
    <w:rsid w:val="004118F7"/>
    <w:rsid w:val="00412343"/>
    <w:rsid w:val="0041265F"/>
    <w:rsid w:val="00412774"/>
    <w:rsid w:val="00412B90"/>
    <w:rsid w:val="004139D8"/>
    <w:rsid w:val="00413CD9"/>
    <w:rsid w:val="0041463B"/>
    <w:rsid w:val="00415C29"/>
    <w:rsid w:val="004161AC"/>
    <w:rsid w:val="004161B0"/>
    <w:rsid w:val="004163DD"/>
    <w:rsid w:val="00417AF4"/>
    <w:rsid w:val="004200D8"/>
    <w:rsid w:val="00421FCB"/>
    <w:rsid w:val="00422D96"/>
    <w:rsid w:val="00422DDB"/>
    <w:rsid w:val="00422F20"/>
    <w:rsid w:val="00424452"/>
    <w:rsid w:val="00425227"/>
    <w:rsid w:val="0042640F"/>
    <w:rsid w:val="00427142"/>
    <w:rsid w:val="004273B8"/>
    <w:rsid w:val="0043055A"/>
    <w:rsid w:val="004308B7"/>
    <w:rsid w:val="00431449"/>
    <w:rsid w:val="004317FD"/>
    <w:rsid w:val="004318DF"/>
    <w:rsid w:val="004330C2"/>
    <w:rsid w:val="00433180"/>
    <w:rsid w:val="004333A1"/>
    <w:rsid w:val="004333F7"/>
    <w:rsid w:val="00433D3C"/>
    <w:rsid w:val="00433F9E"/>
    <w:rsid w:val="00435193"/>
    <w:rsid w:val="00436002"/>
    <w:rsid w:val="0043690F"/>
    <w:rsid w:val="00436C51"/>
    <w:rsid w:val="00437DD8"/>
    <w:rsid w:val="0044021C"/>
    <w:rsid w:val="004408DA"/>
    <w:rsid w:val="00440DA1"/>
    <w:rsid w:val="00441B81"/>
    <w:rsid w:val="004428D8"/>
    <w:rsid w:val="00442B92"/>
    <w:rsid w:val="00442C08"/>
    <w:rsid w:val="00443E4B"/>
    <w:rsid w:val="00444C85"/>
    <w:rsid w:val="004453FB"/>
    <w:rsid w:val="00445656"/>
    <w:rsid w:val="00446333"/>
    <w:rsid w:val="0044684A"/>
    <w:rsid w:val="0044720B"/>
    <w:rsid w:val="00447301"/>
    <w:rsid w:val="00447706"/>
    <w:rsid w:val="00447D14"/>
    <w:rsid w:val="00447FED"/>
    <w:rsid w:val="00450036"/>
    <w:rsid w:val="00452016"/>
    <w:rsid w:val="00452057"/>
    <w:rsid w:val="0045208A"/>
    <w:rsid w:val="00452F6D"/>
    <w:rsid w:val="004530D3"/>
    <w:rsid w:val="00454052"/>
    <w:rsid w:val="00454413"/>
    <w:rsid w:val="004549AD"/>
    <w:rsid w:val="00455ADD"/>
    <w:rsid w:val="00455BC7"/>
    <w:rsid w:val="00455D52"/>
    <w:rsid w:val="0045681A"/>
    <w:rsid w:val="00456F69"/>
    <w:rsid w:val="00457CDB"/>
    <w:rsid w:val="0046140A"/>
    <w:rsid w:val="00461B6A"/>
    <w:rsid w:val="004621C2"/>
    <w:rsid w:val="00462395"/>
    <w:rsid w:val="00462711"/>
    <w:rsid w:val="004630E7"/>
    <w:rsid w:val="00463323"/>
    <w:rsid w:val="00463A40"/>
    <w:rsid w:val="0046428D"/>
    <w:rsid w:val="004642B7"/>
    <w:rsid w:val="00464AC2"/>
    <w:rsid w:val="0046573B"/>
    <w:rsid w:val="004663DB"/>
    <w:rsid w:val="00467F78"/>
    <w:rsid w:val="00470848"/>
    <w:rsid w:val="00470A3B"/>
    <w:rsid w:val="00470A4D"/>
    <w:rsid w:val="0047130E"/>
    <w:rsid w:val="00471422"/>
    <w:rsid w:val="00471D58"/>
    <w:rsid w:val="00471FFB"/>
    <w:rsid w:val="0047205E"/>
    <w:rsid w:val="00473952"/>
    <w:rsid w:val="004745BD"/>
    <w:rsid w:val="00474979"/>
    <w:rsid w:val="0047544B"/>
    <w:rsid w:val="00475A42"/>
    <w:rsid w:val="004806A4"/>
    <w:rsid w:val="00482549"/>
    <w:rsid w:val="00482C02"/>
    <w:rsid w:val="00483136"/>
    <w:rsid w:val="004835A1"/>
    <w:rsid w:val="00483E32"/>
    <w:rsid w:val="004854B6"/>
    <w:rsid w:val="00485751"/>
    <w:rsid w:val="00490AD8"/>
    <w:rsid w:val="00491343"/>
    <w:rsid w:val="004916DE"/>
    <w:rsid w:val="00491778"/>
    <w:rsid w:val="00491930"/>
    <w:rsid w:val="0049204B"/>
    <w:rsid w:val="004932CA"/>
    <w:rsid w:val="004934A3"/>
    <w:rsid w:val="004938F4"/>
    <w:rsid w:val="0049397D"/>
    <w:rsid w:val="00493D5D"/>
    <w:rsid w:val="004944AB"/>
    <w:rsid w:val="00494D54"/>
    <w:rsid w:val="00494F1A"/>
    <w:rsid w:val="00494FB2"/>
    <w:rsid w:val="00495C4F"/>
    <w:rsid w:val="0049616A"/>
    <w:rsid w:val="0049693A"/>
    <w:rsid w:val="004A0468"/>
    <w:rsid w:val="004A176E"/>
    <w:rsid w:val="004A1E8D"/>
    <w:rsid w:val="004A225F"/>
    <w:rsid w:val="004A257D"/>
    <w:rsid w:val="004A2627"/>
    <w:rsid w:val="004A2EA4"/>
    <w:rsid w:val="004A3013"/>
    <w:rsid w:val="004A318E"/>
    <w:rsid w:val="004A32EF"/>
    <w:rsid w:val="004A32F5"/>
    <w:rsid w:val="004A37D1"/>
    <w:rsid w:val="004A3952"/>
    <w:rsid w:val="004A4E4C"/>
    <w:rsid w:val="004A4E7F"/>
    <w:rsid w:val="004A6361"/>
    <w:rsid w:val="004A6B7F"/>
    <w:rsid w:val="004A6C0D"/>
    <w:rsid w:val="004A7118"/>
    <w:rsid w:val="004A7134"/>
    <w:rsid w:val="004A776E"/>
    <w:rsid w:val="004A77D7"/>
    <w:rsid w:val="004A77DA"/>
    <w:rsid w:val="004B0454"/>
    <w:rsid w:val="004B0465"/>
    <w:rsid w:val="004B0C63"/>
    <w:rsid w:val="004B14E6"/>
    <w:rsid w:val="004B270D"/>
    <w:rsid w:val="004B3BDF"/>
    <w:rsid w:val="004B49BD"/>
    <w:rsid w:val="004B5CAD"/>
    <w:rsid w:val="004B77D7"/>
    <w:rsid w:val="004B78F7"/>
    <w:rsid w:val="004B7D69"/>
    <w:rsid w:val="004C0564"/>
    <w:rsid w:val="004C0606"/>
    <w:rsid w:val="004C0C43"/>
    <w:rsid w:val="004C0F29"/>
    <w:rsid w:val="004C1EE9"/>
    <w:rsid w:val="004C2D97"/>
    <w:rsid w:val="004C3083"/>
    <w:rsid w:val="004C3A6A"/>
    <w:rsid w:val="004C3C4F"/>
    <w:rsid w:val="004C47C1"/>
    <w:rsid w:val="004C4AA5"/>
    <w:rsid w:val="004C5202"/>
    <w:rsid w:val="004C561C"/>
    <w:rsid w:val="004C5B8F"/>
    <w:rsid w:val="004C62BC"/>
    <w:rsid w:val="004C748F"/>
    <w:rsid w:val="004C78E2"/>
    <w:rsid w:val="004C7C73"/>
    <w:rsid w:val="004C7C99"/>
    <w:rsid w:val="004D05A6"/>
    <w:rsid w:val="004D15CA"/>
    <w:rsid w:val="004D1714"/>
    <w:rsid w:val="004D20EA"/>
    <w:rsid w:val="004D2142"/>
    <w:rsid w:val="004D217F"/>
    <w:rsid w:val="004D28ED"/>
    <w:rsid w:val="004D2920"/>
    <w:rsid w:val="004D2B11"/>
    <w:rsid w:val="004D2CFB"/>
    <w:rsid w:val="004D2EC1"/>
    <w:rsid w:val="004D2FA4"/>
    <w:rsid w:val="004D37CE"/>
    <w:rsid w:val="004D3BD3"/>
    <w:rsid w:val="004D3D8C"/>
    <w:rsid w:val="004D4BD8"/>
    <w:rsid w:val="004D53C7"/>
    <w:rsid w:val="004D5972"/>
    <w:rsid w:val="004D5A4E"/>
    <w:rsid w:val="004D732F"/>
    <w:rsid w:val="004E01BD"/>
    <w:rsid w:val="004E0C16"/>
    <w:rsid w:val="004E1912"/>
    <w:rsid w:val="004E1A17"/>
    <w:rsid w:val="004E2588"/>
    <w:rsid w:val="004E277B"/>
    <w:rsid w:val="004E3C1B"/>
    <w:rsid w:val="004E3C46"/>
    <w:rsid w:val="004E47A9"/>
    <w:rsid w:val="004E5938"/>
    <w:rsid w:val="004E6573"/>
    <w:rsid w:val="004E6638"/>
    <w:rsid w:val="004E6781"/>
    <w:rsid w:val="004E7088"/>
    <w:rsid w:val="004E725E"/>
    <w:rsid w:val="004E797A"/>
    <w:rsid w:val="004F1EAF"/>
    <w:rsid w:val="004F2D40"/>
    <w:rsid w:val="004F2D9B"/>
    <w:rsid w:val="004F44AE"/>
    <w:rsid w:val="004F4845"/>
    <w:rsid w:val="004F4D95"/>
    <w:rsid w:val="004F5039"/>
    <w:rsid w:val="004F5044"/>
    <w:rsid w:val="004F519F"/>
    <w:rsid w:val="004F71B8"/>
    <w:rsid w:val="004F7618"/>
    <w:rsid w:val="004F7AFF"/>
    <w:rsid w:val="00501490"/>
    <w:rsid w:val="00502156"/>
    <w:rsid w:val="00502302"/>
    <w:rsid w:val="0050252C"/>
    <w:rsid w:val="00502938"/>
    <w:rsid w:val="005036C7"/>
    <w:rsid w:val="00503757"/>
    <w:rsid w:val="00506326"/>
    <w:rsid w:val="00506644"/>
    <w:rsid w:val="0050777F"/>
    <w:rsid w:val="00507ED1"/>
    <w:rsid w:val="005101D8"/>
    <w:rsid w:val="00510AA0"/>
    <w:rsid w:val="00511346"/>
    <w:rsid w:val="00511373"/>
    <w:rsid w:val="005117DB"/>
    <w:rsid w:val="00511CDD"/>
    <w:rsid w:val="005122B6"/>
    <w:rsid w:val="00513528"/>
    <w:rsid w:val="00513BDC"/>
    <w:rsid w:val="00513F80"/>
    <w:rsid w:val="00514105"/>
    <w:rsid w:val="00514301"/>
    <w:rsid w:val="00514EF1"/>
    <w:rsid w:val="00515070"/>
    <w:rsid w:val="0051657E"/>
    <w:rsid w:val="00516B3E"/>
    <w:rsid w:val="00516FB7"/>
    <w:rsid w:val="00520927"/>
    <w:rsid w:val="00521622"/>
    <w:rsid w:val="00521681"/>
    <w:rsid w:val="00522E51"/>
    <w:rsid w:val="0052331F"/>
    <w:rsid w:val="005237F9"/>
    <w:rsid w:val="00523D76"/>
    <w:rsid w:val="0052434D"/>
    <w:rsid w:val="005243C9"/>
    <w:rsid w:val="005243E2"/>
    <w:rsid w:val="005244EC"/>
    <w:rsid w:val="00524B85"/>
    <w:rsid w:val="00524C52"/>
    <w:rsid w:val="00524FE3"/>
    <w:rsid w:val="005255E3"/>
    <w:rsid w:val="0052560A"/>
    <w:rsid w:val="005263FB"/>
    <w:rsid w:val="00527BC5"/>
    <w:rsid w:val="00527D52"/>
    <w:rsid w:val="00530437"/>
    <w:rsid w:val="00532AA7"/>
    <w:rsid w:val="005342C4"/>
    <w:rsid w:val="00535D3D"/>
    <w:rsid w:val="00535D98"/>
    <w:rsid w:val="00535E11"/>
    <w:rsid w:val="00537145"/>
    <w:rsid w:val="0054143D"/>
    <w:rsid w:val="00542512"/>
    <w:rsid w:val="00542789"/>
    <w:rsid w:val="00542C13"/>
    <w:rsid w:val="0054309A"/>
    <w:rsid w:val="005434E9"/>
    <w:rsid w:val="005438A2"/>
    <w:rsid w:val="00543C25"/>
    <w:rsid w:val="0054406D"/>
    <w:rsid w:val="0054416C"/>
    <w:rsid w:val="00544D34"/>
    <w:rsid w:val="005451D3"/>
    <w:rsid w:val="00545CF4"/>
    <w:rsid w:val="00546178"/>
    <w:rsid w:val="00546E1F"/>
    <w:rsid w:val="0054733D"/>
    <w:rsid w:val="00550080"/>
    <w:rsid w:val="005512D2"/>
    <w:rsid w:val="0055235E"/>
    <w:rsid w:val="00552A6A"/>
    <w:rsid w:val="00552E16"/>
    <w:rsid w:val="00552E67"/>
    <w:rsid w:val="0055311F"/>
    <w:rsid w:val="005537E1"/>
    <w:rsid w:val="00554C98"/>
    <w:rsid w:val="0055553B"/>
    <w:rsid w:val="00555650"/>
    <w:rsid w:val="005558F6"/>
    <w:rsid w:val="00555EFD"/>
    <w:rsid w:val="005568D0"/>
    <w:rsid w:val="00557779"/>
    <w:rsid w:val="00557F0D"/>
    <w:rsid w:val="005600D4"/>
    <w:rsid w:val="005607DE"/>
    <w:rsid w:val="0056091D"/>
    <w:rsid w:val="00561713"/>
    <w:rsid w:val="00562E4E"/>
    <w:rsid w:val="00563440"/>
    <w:rsid w:val="00563892"/>
    <w:rsid w:val="00563A8E"/>
    <w:rsid w:val="00563FCE"/>
    <w:rsid w:val="005641E3"/>
    <w:rsid w:val="00565E00"/>
    <w:rsid w:val="00566767"/>
    <w:rsid w:val="00566ACD"/>
    <w:rsid w:val="00566F05"/>
    <w:rsid w:val="00567387"/>
    <w:rsid w:val="00567AA7"/>
    <w:rsid w:val="00570C7C"/>
    <w:rsid w:val="00570D4B"/>
    <w:rsid w:val="00571307"/>
    <w:rsid w:val="00571398"/>
    <w:rsid w:val="0057186D"/>
    <w:rsid w:val="00571B6E"/>
    <w:rsid w:val="00572718"/>
    <w:rsid w:val="00572836"/>
    <w:rsid w:val="005728FD"/>
    <w:rsid w:val="00573092"/>
    <w:rsid w:val="00574728"/>
    <w:rsid w:val="00574D3F"/>
    <w:rsid w:val="00574FE4"/>
    <w:rsid w:val="00575907"/>
    <w:rsid w:val="00575E0C"/>
    <w:rsid w:val="00576331"/>
    <w:rsid w:val="00576476"/>
    <w:rsid w:val="005767FB"/>
    <w:rsid w:val="00576E58"/>
    <w:rsid w:val="0057778E"/>
    <w:rsid w:val="0058011F"/>
    <w:rsid w:val="00580CE0"/>
    <w:rsid w:val="00580DCD"/>
    <w:rsid w:val="00581278"/>
    <w:rsid w:val="00581B3D"/>
    <w:rsid w:val="00581E1D"/>
    <w:rsid w:val="00582147"/>
    <w:rsid w:val="0058275E"/>
    <w:rsid w:val="00582B77"/>
    <w:rsid w:val="00583079"/>
    <w:rsid w:val="00583D3F"/>
    <w:rsid w:val="00584D66"/>
    <w:rsid w:val="00584EF4"/>
    <w:rsid w:val="00585F7A"/>
    <w:rsid w:val="00590115"/>
    <w:rsid w:val="0059050E"/>
    <w:rsid w:val="005907BC"/>
    <w:rsid w:val="0059094A"/>
    <w:rsid w:val="00590B90"/>
    <w:rsid w:val="00590CA6"/>
    <w:rsid w:val="005912FB"/>
    <w:rsid w:val="00592746"/>
    <w:rsid w:val="0059275C"/>
    <w:rsid w:val="005935CA"/>
    <w:rsid w:val="005937F4"/>
    <w:rsid w:val="00594D50"/>
    <w:rsid w:val="00594E46"/>
    <w:rsid w:val="00595A9E"/>
    <w:rsid w:val="00595BF6"/>
    <w:rsid w:val="00596775"/>
    <w:rsid w:val="00596C0C"/>
    <w:rsid w:val="005A0DF4"/>
    <w:rsid w:val="005A0F26"/>
    <w:rsid w:val="005A1C6F"/>
    <w:rsid w:val="005A21AC"/>
    <w:rsid w:val="005A450A"/>
    <w:rsid w:val="005A46F1"/>
    <w:rsid w:val="005A4828"/>
    <w:rsid w:val="005A484E"/>
    <w:rsid w:val="005A486F"/>
    <w:rsid w:val="005A49FB"/>
    <w:rsid w:val="005A4CF2"/>
    <w:rsid w:val="005A5372"/>
    <w:rsid w:val="005A5CCA"/>
    <w:rsid w:val="005A6211"/>
    <w:rsid w:val="005B0824"/>
    <w:rsid w:val="005B0852"/>
    <w:rsid w:val="005B2F3C"/>
    <w:rsid w:val="005B30A8"/>
    <w:rsid w:val="005B342B"/>
    <w:rsid w:val="005B3A19"/>
    <w:rsid w:val="005B47B8"/>
    <w:rsid w:val="005B4B88"/>
    <w:rsid w:val="005B4CA3"/>
    <w:rsid w:val="005B4F1E"/>
    <w:rsid w:val="005B5163"/>
    <w:rsid w:val="005B583C"/>
    <w:rsid w:val="005B60D6"/>
    <w:rsid w:val="005B6E92"/>
    <w:rsid w:val="005C0434"/>
    <w:rsid w:val="005C14D8"/>
    <w:rsid w:val="005C20F6"/>
    <w:rsid w:val="005C2896"/>
    <w:rsid w:val="005C2C45"/>
    <w:rsid w:val="005C3A36"/>
    <w:rsid w:val="005C48A1"/>
    <w:rsid w:val="005C568E"/>
    <w:rsid w:val="005C593D"/>
    <w:rsid w:val="005C5E7C"/>
    <w:rsid w:val="005C636F"/>
    <w:rsid w:val="005C73FB"/>
    <w:rsid w:val="005C7C7B"/>
    <w:rsid w:val="005D013E"/>
    <w:rsid w:val="005D256C"/>
    <w:rsid w:val="005D3860"/>
    <w:rsid w:val="005D4403"/>
    <w:rsid w:val="005D52DF"/>
    <w:rsid w:val="005D5B40"/>
    <w:rsid w:val="005D5F72"/>
    <w:rsid w:val="005D784B"/>
    <w:rsid w:val="005D788A"/>
    <w:rsid w:val="005E1DEF"/>
    <w:rsid w:val="005E1F80"/>
    <w:rsid w:val="005E2083"/>
    <w:rsid w:val="005E2A9E"/>
    <w:rsid w:val="005E2F07"/>
    <w:rsid w:val="005E3984"/>
    <w:rsid w:val="005E44A1"/>
    <w:rsid w:val="005E4623"/>
    <w:rsid w:val="005E46E8"/>
    <w:rsid w:val="005E55D9"/>
    <w:rsid w:val="005E5FEA"/>
    <w:rsid w:val="005E664A"/>
    <w:rsid w:val="005E6862"/>
    <w:rsid w:val="005E6F57"/>
    <w:rsid w:val="005F08D9"/>
    <w:rsid w:val="005F0D4A"/>
    <w:rsid w:val="005F11B9"/>
    <w:rsid w:val="005F1711"/>
    <w:rsid w:val="005F1D18"/>
    <w:rsid w:val="005F31BA"/>
    <w:rsid w:val="005F366A"/>
    <w:rsid w:val="005F3A6E"/>
    <w:rsid w:val="005F3D74"/>
    <w:rsid w:val="005F3E1A"/>
    <w:rsid w:val="005F3FAC"/>
    <w:rsid w:val="005F45F4"/>
    <w:rsid w:val="005F48EF"/>
    <w:rsid w:val="005F48FC"/>
    <w:rsid w:val="005F49AD"/>
    <w:rsid w:val="005F5A9C"/>
    <w:rsid w:val="005F5FA0"/>
    <w:rsid w:val="005F6090"/>
    <w:rsid w:val="005F66DE"/>
    <w:rsid w:val="005F6711"/>
    <w:rsid w:val="005F70FA"/>
    <w:rsid w:val="005F7A9E"/>
    <w:rsid w:val="005F7D66"/>
    <w:rsid w:val="005F7F44"/>
    <w:rsid w:val="00600010"/>
    <w:rsid w:val="00600914"/>
    <w:rsid w:val="00601714"/>
    <w:rsid w:val="00602ED0"/>
    <w:rsid w:val="0060351E"/>
    <w:rsid w:val="00603C17"/>
    <w:rsid w:val="0060485B"/>
    <w:rsid w:val="0060568C"/>
    <w:rsid w:val="00605724"/>
    <w:rsid w:val="00605F7A"/>
    <w:rsid w:val="00605FD3"/>
    <w:rsid w:val="00606689"/>
    <w:rsid w:val="0060674E"/>
    <w:rsid w:val="00606B84"/>
    <w:rsid w:val="00606D3B"/>
    <w:rsid w:val="00607718"/>
    <w:rsid w:val="006107CF"/>
    <w:rsid w:val="0061146A"/>
    <w:rsid w:val="0061195E"/>
    <w:rsid w:val="00612302"/>
    <w:rsid w:val="0061265D"/>
    <w:rsid w:val="006127A6"/>
    <w:rsid w:val="00613940"/>
    <w:rsid w:val="00614114"/>
    <w:rsid w:val="006147DB"/>
    <w:rsid w:val="00614E40"/>
    <w:rsid w:val="00614EDD"/>
    <w:rsid w:val="006154A9"/>
    <w:rsid w:val="00615B40"/>
    <w:rsid w:val="00615F13"/>
    <w:rsid w:val="00617AA0"/>
    <w:rsid w:val="00620656"/>
    <w:rsid w:val="0062090B"/>
    <w:rsid w:val="00621220"/>
    <w:rsid w:val="0062152D"/>
    <w:rsid w:val="00622022"/>
    <w:rsid w:val="0062234D"/>
    <w:rsid w:val="00622B26"/>
    <w:rsid w:val="00623177"/>
    <w:rsid w:val="006239B1"/>
    <w:rsid w:val="00623E4A"/>
    <w:rsid w:val="00623EF7"/>
    <w:rsid w:val="00624448"/>
    <w:rsid w:val="006246F5"/>
    <w:rsid w:val="00624BC1"/>
    <w:rsid w:val="00625765"/>
    <w:rsid w:val="006259DD"/>
    <w:rsid w:val="00625C86"/>
    <w:rsid w:val="0062660F"/>
    <w:rsid w:val="0062662D"/>
    <w:rsid w:val="0062671E"/>
    <w:rsid w:val="00626B72"/>
    <w:rsid w:val="00626E57"/>
    <w:rsid w:val="00627963"/>
    <w:rsid w:val="00627C11"/>
    <w:rsid w:val="006300E8"/>
    <w:rsid w:val="0063016B"/>
    <w:rsid w:val="0063036D"/>
    <w:rsid w:val="00630C9E"/>
    <w:rsid w:val="00630FF1"/>
    <w:rsid w:val="0063244F"/>
    <w:rsid w:val="0063260E"/>
    <w:rsid w:val="006327AA"/>
    <w:rsid w:val="00632C81"/>
    <w:rsid w:val="0063374F"/>
    <w:rsid w:val="00633BE9"/>
    <w:rsid w:val="0063474E"/>
    <w:rsid w:val="00634A87"/>
    <w:rsid w:val="00634CBD"/>
    <w:rsid w:val="006355FB"/>
    <w:rsid w:val="00636F9D"/>
    <w:rsid w:val="00636FFA"/>
    <w:rsid w:val="0063708F"/>
    <w:rsid w:val="006400F3"/>
    <w:rsid w:val="0064043A"/>
    <w:rsid w:val="00640D52"/>
    <w:rsid w:val="00641269"/>
    <w:rsid w:val="00641C3E"/>
    <w:rsid w:val="006427A8"/>
    <w:rsid w:val="0064398A"/>
    <w:rsid w:val="00644449"/>
    <w:rsid w:val="00644696"/>
    <w:rsid w:val="00644964"/>
    <w:rsid w:val="00644C39"/>
    <w:rsid w:val="00647623"/>
    <w:rsid w:val="00650B13"/>
    <w:rsid w:val="00650B9A"/>
    <w:rsid w:val="006513FB"/>
    <w:rsid w:val="0065143F"/>
    <w:rsid w:val="00651567"/>
    <w:rsid w:val="00652819"/>
    <w:rsid w:val="00652ACA"/>
    <w:rsid w:val="00653E86"/>
    <w:rsid w:val="00655012"/>
    <w:rsid w:val="0065516B"/>
    <w:rsid w:val="00655EBD"/>
    <w:rsid w:val="006570A7"/>
    <w:rsid w:val="0065791C"/>
    <w:rsid w:val="00660686"/>
    <w:rsid w:val="00660C3D"/>
    <w:rsid w:val="00660C93"/>
    <w:rsid w:val="00661F97"/>
    <w:rsid w:val="0066341E"/>
    <w:rsid w:val="0066369C"/>
    <w:rsid w:val="00664011"/>
    <w:rsid w:val="00665419"/>
    <w:rsid w:val="006656C1"/>
    <w:rsid w:val="00665BED"/>
    <w:rsid w:val="006661D0"/>
    <w:rsid w:val="00667056"/>
    <w:rsid w:val="0066746B"/>
    <w:rsid w:val="006678B8"/>
    <w:rsid w:val="006701B3"/>
    <w:rsid w:val="00670F45"/>
    <w:rsid w:val="00672176"/>
    <w:rsid w:val="00672DBB"/>
    <w:rsid w:val="00674568"/>
    <w:rsid w:val="006750D4"/>
    <w:rsid w:val="006752A2"/>
    <w:rsid w:val="00675E81"/>
    <w:rsid w:val="0067723D"/>
    <w:rsid w:val="00677550"/>
    <w:rsid w:val="00677907"/>
    <w:rsid w:val="00677D3B"/>
    <w:rsid w:val="00677E67"/>
    <w:rsid w:val="006809F2"/>
    <w:rsid w:val="00680B10"/>
    <w:rsid w:val="00680D13"/>
    <w:rsid w:val="00681077"/>
    <w:rsid w:val="00681663"/>
    <w:rsid w:val="006818A5"/>
    <w:rsid w:val="00681D9F"/>
    <w:rsid w:val="00683057"/>
    <w:rsid w:val="00683515"/>
    <w:rsid w:val="00684D62"/>
    <w:rsid w:val="006852B7"/>
    <w:rsid w:val="00685D05"/>
    <w:rsid w:val="0068603B"/>
    <w:rsid w:val="0068651D"/>
    <w:rsid w:val="00686C3F"/>
    <w:rsid w:val="00686F57"/>
    <w:rsid w:val="006871BE"/>
    <w:rsid w:val="0068750E"/>
    <w:rsid w:val="00687667"/>
    <w:rsid w:val="00687EE5"/>
    <w:rsid w:val="006904B6"/>
    <w:rsid w:val="00690AF8"/>
    <w:rsid w:val="00692BFE"/>
    <w:rsid w:val="00692F90"/>
    <w:rsid w:val="0069432A"/>
    <w:rsid w:val="00694798"/>
    <w:rsid w:val="006947F8"/>
    <w:rsid w:val="006A03A0"/>
    <w:rsid w:val="006A07ED"/>
    <w:rsid w:val="006A2B35"/>
    <w:rsid w:val="006A31D0"/>
    <w:rsid w:val="006A34BF"/>
    <w:rsid w:val="006A3B43"/>
    <w:rsid w:val="006A4108"/>
    <w:rsid w:val="006A4249"/>
    <w:rsid w:val="006A4475"/>
    <w:rsid w:val="006A48FF"/>
    <w:rsid w:val="006A50B3"/>
    <w:rsid w:val="006A5A08"/>
    <w:rsid w:val="006A5A77"/>
    <w:rsid w:val="006A5D18"/>
    <w:rsid w:val="006A6B69"/>
    <w:rsid w:val="006A6DC9"/>
    <w:rsid w:val="006A7078"/>
    <w:rsid w:val="006A74C9"/>
    <w:rsid w:val="006A7AC8"/>
    <w:rsid w:val="006B0852"/>
    <w:rsid w:val="006B116B"/>
    <w:rsid w:val="006B1741"/>
    <w:rsid w:val="006B1888"/>
    <w:rsid w:val="006B2976"/>
    <w:rsid w:val="006B2CC8"/>
    <w:rsid w:val="006B30AB"/>
    <w:rsid w:val="006B3163"/>
    <w:rsid w:val="006B31CB"/>
    <w:rsid w:val="006B333A"/>
    <w:rsid w:val="006B3A52"/>
    <w:rsid w:val="006B3AE7"/>
    <w:rsid w:val="006B3D5E"/>
    <w:rsid w:val="006B3F43"/>
    <w:rsid w:val="006B461C"/>
    <w:rsid w:val="006B489F"/>
    <w:rsid w:val="006B4980"/>
    <w:rsid w:val="006B4A6A"/>
    <w:rsid w:val="006B5F56"/>
    <w:rsid w:val="006B7AFC"/>
    <w:rsid w:val="006B7D83"/>
    <w:rsid w:val="006B7F7C"/>
    <w:rsid w:val="006C03D8"/>
    <w:rsid w:val="006C0EB1"/>
    <w:rsid w:val="006C11DB"/>
    <w:rsid w:val="006C1258"/>
    <w:rsid w:val="006C15C2"/>
    <w:rsid w:val="006C22F3"/>
    <w:rsid w:val="006C2F73"/>
    <w:rsid w:val="006C3210"/>
    <w:rsid w:val="006C3813"/>
    <w:rsid w:val="006C43B9"/>
    <w:rsid w:val="006C4F2A"/>
    <w:rsid w:val="006C5FC2"/>
    <w:rsid w:val="006C6077"/>
    <w:rsid w:val="006C7933"/>
    <w:rsid w:val="006D0D00"/>
    <w:rsid w:val="006D170C"/>
    <w:rsid w:val="006D1CF7"/>
    <w:rsid w:val="006D3380"/>
    <w:rsid w:val="006D34D7"/>
    <w:rsid w:val="006D3EA5"/>
    <w:rsid w:val="006D424B"/>
    <w:rsid w:val="006D42D3"/>
    <w:rsid w:val="006D5177"/>
    <w:rsid w:val="006D5181"/>
    <w:rsid w:val="006D6D4C"/>
    <w:rsid w:val="006D762F"/>
    <w:rsid w:val="006E0083"/>
    <w:rsid w:val="006E06C4"/>
    <w:rsid w:val="006E08C3"/>
    <w:rsid w:val="006E0AB1"/>
    <w:rsid w:val="006E142A"/>
    <w:rsid w:val="006E166D"/>
    <w:rsid w:val="006E1D30"/>
    <w:rsid w:val="006E2028"/>
    <w:rsid w:val="006E2818"/>
    <w:rsid w:val="006E2B32"/>
    <w:rsid w:val="006E2F6D"/>
    <w:rsid w:val="006E384A"/>
    <w:rsid w:val="006E413B"/>
    <w:rsid w:val="006E474F"/>
    <w:rsid w:val="006E49D5"/>
    <w:rsid w:val="006E4B17"/>
    <w:rsid w:val="006E4EA0"/>
    <w:rsid w:val="006E57C5"/>
    <w:rsid w:val="006E6184"/>
    <w:rsid w:val="006F028F"/>
    <w:rsid w:val="006F16A4"/>
    <w:rsid w:val="006F1C70"/>
    <w:rsid w:val="006F28B7"/>
    <w:rsid w:val="006F2B85"/>
    <w:rsid w:val="006F2C8C"/>
    <w:rsid w:val="006F302C"/>
    <w:rsid w:val="006F31F2"/>
    <w:rsid w:val="006F3B59"/>
    <w:rsid w:val="006F41A6"/>
    <w:rsid w:val="006F4551"/>
    <w:rsid w:val="006F4A9D"/>
    <w:rsid w:val="006F4CA4"/>
    <w:rsid w:val="006F586E"/>
    <w:rsid w:val="006F5A74"/>
    <w:rsid w:val="006F5C7F"/>
    <w:rsid w:val="006F6D17"/>
    <w:rsid w:val="006F708E"/>
    <w:rsid w:val="006F785A"/>
    <w:rsid w:val="007001B1"/>
    <w:rsid w:val="007004C3"/>
    <w:rsid w:val="0070142C"/>
    <w:rsid w:val="007017BF"/>
    <w:rsid w:val="00701CBA"/>
    <w:rsid w:val="00701E8F"/>
    <w:rsid w:val="007028D3"/>
    <w:rsid w:val="00702EAB"/>
    <w:rsid w:val="007031D1"/>
    <w:rsid w:val="00703466"/>
    <w:rsid w:val="00703533"/>
    <w:rsid w:val="0070402F"/>
    <w:rsid w:val="00704862"/>
    <w:rsid w:val="00704CE2"/>
    <w:rsid w:val="00705A02"/>
    <w:rsid w:val="00707F69"/>
    <w:rsid w:val="00711A25"/>
    <w:rsid w:val="00712417"/>
    <w:rsid w:val="007126B8"/>
    <w:rsid w:val="00712830"/>
    <w:rsid w:val="00713B9C"/>
    <w:rsid w:val="007141F0"/>
    <w:rsid w:val="00714536"/>
    <w:rsid w:val="007147F3"/>
    <w:rsid w:val="00714AF3"/>
    <w:rsid w:val="00715DD6"/>
    <w:rsid w:val="007162A8"/>
    <w:rsid w:val="00716B39"/>
    <w:rsid w:val="007175EB"/>
    <w:rsid w:val="007177DA"/>
    <w:rsid w:val="00720C90"/>
    <w:rsid w:val="00720DDD"/>
    <w:rsid w:val="0072183B"/>
    <w:rsid w:val="007227CD"/>
    <w:rsid w:val="00722980"/>
    <w:rsid w:val="00722AEB"/>
    <w:rsid w:val="00723993"/>
    <w:rsid w:val="007248CE"/>
    <w:rsid w:val="00724D1F"/>
    <w:rsid w:val="007258BD"/>
    <w:rsid w:val="007259A9"/>
    <w:rsid w:val="00725E3E"/>
    <w:rsid w:val="007260F5"/>
    <w:rsid w:val="007263C8"/>
    <w:rsid w:val="00726490"/>
    <w:rsid w:val="007265F6"/>
    <w:rsid w:val="00726AC0"/>
    <w:rsid w:val="0072745C"/>
    <w:rsid w:val="0073026C"/>
    <w:rsid w:val="00730340"/>
    <w:rsid w:val="00731825"/>
    <w:rsid w:val="00732042"/>
    <w:rsid w:val="0073227B"/>
    <w:rsid w:val="00732422"/>
    <w:rsid w:val="00732A86"/>
    <w:rsid w:val="00732FC2"/>
    <w:rsid w:val="00733A75"/>
    <w:rsid w:val="00733CB0"/>
    <w:rsid w:val="00734014"/>
    <w:rsid w:val="007347A7"/>
    <w:rsid w:val="00734A6D"/>
    <w:rsid w:val="007354AA"/>
    <w:rsid w:val="00735596"/>
    <w:rsid w:val="007361CD"/>
    <w:rsid w:val="007363F4"/>
    <w:rsid w:val="0073640F"/>
    <w:rsid w:val="00737409"/>
    <w:rsid w:val="007374DE"/>
    <w:rsid w:val="00737802"/>
    <w:rsid w:val="007379C0"/>
    <w:rsid w:val="007413E6"/>
    <w:rsid w:val="007415E6"/>
    <w:rsid w:val="00741E92"/>
    <w:rsid w:val="00743A1B"/>
    <w:rsid w:val="007441CA"/>
    <w:rsid w:val="0074447E"/>
    <w:rsid w:val="007446D1"/>
    <w:rsid w:val="00744E62"/>
    <w:rsid w:val="00745175"/>
    <w:rsid w:val="007459B2"/>
    <w:rsid w:val="007462DC"/>
    <w:rsid w:val="00746948"/>
    <w:rsid w:val="00747E39"/>
    <w:rsid w:val="00747E59"/>
    <w:rsid w:val="00750034"/>
    <w:rsid w:val="00750693"/>
    <w:rsid w:val="007507FD"/>
    <w:rsid w:val="00750D2C"/>
    <w:rsid w:val="00752829"/>
    <w:rsid w:val="00752C9B"/>
    <w:rsid w:val="00752F3F"/>
    <w:rsid w:val="00754389"/>
    <w:rsid w:val="00754676"/>
    <w:rsid w:val="00754A62"/>
    <w:rsid w:val="00754D1B"/>
    <w:rsid w:val="00755DA7"/>
    <w:rsid w:val="0075623E"/>
    <w:rsid w:val="007563AD"/>
    <w:rsid w:val="00756729"/>
    <w:rsid w:val="00757065"/>
    <w:rsid w:val="007603D9"/>
    <w:rsid w:val="0076146D"/>
    <w:rsid w:val="00761AE0"/>
    <w:rsid w:val="00761FAD"/>
    <w:rsid w:val="00763076"/>
    <w:rsid w:val="007636AC"/>
    <w:rsid w:val="007645DD"/>
    <w:rsid w:val="00764A12"/>
    <w:rsid w:val="00764FE7"/>
    <w:rsid w:val="00765D11"/>
    <w:rsid w:val="00766698"/>
    <w:rsid w:val="00766C9E"/>
    <w:rsid w:val="007670E3"/>
    <w:rsid w:val="007675EA"/>
    <w:rsid w:val="00770057"/>
    <w:rsid w:val="00770726"/>
    <w:rsid w:val="00770965"/>
    <w:rsid w:val="007711E2"/>
    <w:rsid w:val="00771432"/>
    <w:rsid w:val="00771A7E"/>
    <w:rsid w:val="00771DF5"/>
    <w:rsid w:val="0077223E"/>
    <w:rsid w:val="00773FE7"/>
    <w:rsid w:val="00774412"/>
    <w:rsid w:val="00775E71"/>
    <w:rsid w:val="00776E94"/>
    <w:rsid w:val="00777314"/>
    <w:rsid w:val="007778FA"/>
    <w:rsid w:val="00780CCC"/>
    <w:rsid w:val="00780E50"/>
    <w:rsid w:val="00781ED3"/>
    <w:rsid w:val="007826A8"/>
    <w:rsid w:val="00782A10"/>
    <w:rsid w:val="00784132"/>
    <w:rsid w:val="00784273"/>
    <w:rsid w:val="007853DC"/>
    <w:rsid w:val="00785EC9"/>
    <w:rsid w:val="00785FE2"/>
    <w:rsid w:val="007861AA"/>
    <w:rsid w:val="00786260"/>
    <w:rsid w:val="0078648E"/>
    <w:rsid w:val="007901A8"/>
    <w:rsid w:val="00791380"/>
    <w:rsid w:val="00791498"/>
    <w:rsid w:val="007914E8"/>
    <w:rsid w:val="007916A8"/>
    <w:rsid w:val="00791A92"/>
    <w:rsid w:val="00794ED3"/>
    <w:rsid w:val="00794F7F"/>
    <w:rsid w:val="0079504E"/>
    <w:rsid w:val="007960D7"/>
    <w:rsid w:val="00796656"/>
    <w:rsid w:val="00796CA9"/>
    <w:rsid w:val="0079705A"/>
    <w:rsid w:val="007973ED"/>
    <w:rsid w:val="00797607"/>
    <w:rsid w:val="007977BD"/>
    <w:rsid w:val="0079791B"/>
    <w:rsid w:val="007A0353"/>
    <w:rsid w:val="007A0397"/>
    <w:rsid w:val="007A05E5"/>
    <w:rsid w:val="007A0C51"/>
    <w:rsid w:val="007A0C75"/>
    <w:rsid w:val="007A15B4"/>
    <w:rsid w:val="007A2371"/>
    <w:rsid w:val="007A25BA"/>
    <w:rsid w:val="007A2DDD"/>
    <w:rsid w:val="007A35E8"/>
    <w:rsid w:val="007A3878"/>
    <w:rsid w:val="007A3F46"/>
    <w:rsid w:val="007A3FE1"/>
    <w:rsid w:val="007A4444"/>
    <w:rsid w:val="007A5C97"/>
    <w:rsid w:val="007A7923"/>
    <w:rsid w:val="007A7BE5"/>
    <w:rsid w:val="007B0A37"/>
    <w:rsid w:val="007B0E1F"/>
    <w:rsid w:val="007B1093"/>
    <w:rsid w:val="007B1389"/>
    <w:rsid w:val="007B258C"/>
    <w:rsid w:val="007B307D"/>
    <w:rsid w:val="007B3150"/>
    <w:rsid w:val="007B4532"/>
    <w:rsid w:val="007B527C"/>
    <w:rsid w:val="007B55E1"/>
    <w:rsid w:val="007B6560"/>
    <w:rsid w:val="007B6649"/>
    <w:rsid w:val="007B6D36"/>
    <w:rsid w:val="007B7087"/>
    <w:rsid w:val="007B72C6"/>
    <w:rsid w:val="007C0092"/>
    <w:rsid w:val="007C2796"/>
    <w:rsid w:val="007C3343"/>
    <w:rsid w:val="007C360D"/>
    <w:rsid w:val="007C4EE4"/>
    <w:rsid w:val="007C53A6"/>
    <w:rsid w:val="007C5556"/>
    <w:rsid w:val="007D0640"/>
    <w:rsid w:val="007D20A9"/>
    <w:rsid w:val="007D2116"/>
    <w:rsid w:val="007D23EE"/>
    <w:rsid w:val="007D330C"/>
    <w:rsid w:val="007D3F8F"/>
    <w:rsid w:val="007D4743"/>
    <w:rsid w:val="007D6CCC"/>
    <w:rsid w:val="007D73EB"/>
    <w:rsid w:val="007E02C0"/>
    <w:rsid w:val="007E075D"/>
    <w:rsid w:val="007E0B18"/>
    <w:rsid w:val="007E1CE7"/>
    <w:rsid w:val="007E1D8D"/>
    <w:rsid w:val="007E2223"/>
    <w:rsid w:val="007E242E"/>
    <w:rsid w:val="007E249B"/>
    <w:rsid w:val="007E29CC"/>
    <w:rsid w:val="007E2A65"/>
    <w:rsid w:val="007E2E9C"/>
    <w:rsid w:val="007E39E2"/>
    <w:rsid w:val="007E42B9"/>
    <w:rsid w:val="007E5055"/>
    <w:rsid w:val="007E51D2"/>
    <w:rsid w:val="007E5A62"/>
    <w:rsid w:val="007E64FB"/>
    <w:rsid w:val="007E7B5E"/>
    <w:rsid w:val="007F0583"/>
    <w:rsid w:val="007F09A3"/>
    <w:rsid w:val="007F106D"/>
    <w:rsid w:val="007F12AB"/>
    <w:rsid w:val="007F1DE7"/>
    <w:rsid w:val="007F238F"/>
    <w:rsid w:val="007F24C5"/>
    <w:rsid w:val="007F24D8"/>
    <w:rsid w:val="007F2AE3"/>
    <w:rsid w:val="007F37A6"/>
    <w:rsid w:val="007F3873"/>
    <w:rsid w:val="007F3B2D"/>
    <w:rsid w:val="007F3EEA"/>
    <w:rsid w:val="007F4213"/>
    <w:rsid w:val="007F4875"/>
    <w:rsid w:val="007F4962"/>
    <w:rsid w:val="007F4CDB"/>
    <w:rsid w:val="007F4CF8"/>
    <w:rsid w:val="007F4FD9"/>
    <w:rsid w:val="007F5F71"/>
    <w:rsid w:val="007F6129"/>
    <w:rsid w:val="007F637A"/>
    <w:rsid w:val="007F6B5E"/>
    <w:rsid w:val="007F73FE"/>
    <w:rsid w:val="007F7BF4"/>
    <w:rsid w:val="00800787"/>
    <w:rsid w:val="008007C3"/>
    <w:rsid w:val="00800ED3"/>
    <w:rsid w:val="00801124"/>
    <w:rsid w:val="00801D66"/>
    <w:rsid w:val="0080223E"/>
    <w:rsid w:val="0080225E"/>
    <w:rsid w:val="008022AF"/>
    <w:rsid w:val="00802864"/>
    <w:rsid w:val="00802B4D"/>
    <w:rsid w:val="00802F46"/>
    <w:rsid w:val="008040A2"/>
    <w:rsid w:val="00804B76"/>
    <w:rsid w:val="008068B2"/>
    <w:rsid w:val="00806C69"/>
    <w:rsid w:val="00807C91"/>
    <w:rsid w:val="00810159"/>
    <w:rsid w:val="0081027F"/>
    <w:rsid w:val="00810468"/>
    <w:rsid w:val="008104A9"/>
    <w:rsid w:val="00810BFC"/>
    <w:rsid w:val="00810F0F"/>
    <w:rsid w:val="00811117"/>
    <w:rsid w:val="0081128E"/>
    <w:rsid w:val="00811FC6"/>
    <w:rsid w:val="00812D10"/>
    <w:rsid w:val="00814F54"/>
    <w:rsid w:val="008152B5"/>
    <w:rsid w:val="00815653"/>
    <w:rsid w:val="00815CED"/>
    <w:rsid w:val="00816DBA"/>
    <w:rsid w:val="008176E0"/>
    <w:rsid w:val="00817C1E"/>
    <w:rsid w:val="0082065D"/>
    <w:rsid w:val="00821035"/>
    <w:rsid w:val="008210C2"/>
    <w:rsid w:val="008212FE"/>
    <w:rsid w:val="008213F1"/>
    <w:rsid w:val="00824443"/>
    <w:rsid w:val="00824BF6"/>
    <w:rsid w:val="00825046"/>
    <w:rsid w:val="00825C70"/>
    <w:rsid w:val="00825FEA"/>
    <w:rsid w:val="008265B9"/>
    <w:rsid w:val="0082788A"/>
    <w:rsid w:val="00827FCE"/>
    <w:rsid w:val="00831900"/>
    <w:rsid w:val="00832BDA"/>
    <w:rsid w:val="00832DA2"/>
    <w:rsid w:val="008354D5"/>
    <w:rsid w:val="008357FD"/>
    <w:rsid w:val="00835FBA"/>
    <w:rsid w:val="00836145"/>
    <w:rsid w:val="00836647"/>
    <w:rsid w:val="00836DF0"/>
    <w:rsid w:val="00841959"/>
    <w:rsid w:val="0084206B"/>
    <w:rsid w:val="008435C3"/>
    <w:rsid w:val="008436E7"/>
    <w:rsid w:val="008437BD"/>
    <w:rsid w:val="008438A5"/>
    <w:rsid w:val="00843DA2"/>
    <w:rsid w:val="00844AA2"/>
    <w:rsid w:val="00845D8F"/>
    <w:rsid w:val="0084628A"/>
    <w:rsid w:val="00846E78"/>
    <w:rsid w:val="00847B14"/>
    <w:rsid w:val="00850665"/>
    <w:rsid w:val="00852B65"/>
    <w:rsid w:val="00852DCF"/>
    <w:rsid w:val="00852E7F"/>
    <w:rsid w:val="00853D8F"/>
    <w:rsid w:val="00853F5C"/>
    <w:rsid w:val="0085424B"/>
    <w:rsid w:val="008547BD"/>
    <w:rsid w:val="00854D4A"/>
    <w:rsid w:val="0085518D"/>
    <w:rsid w:val="00855C02"/>
    <w:rsid w:val="00856F7A"/>
    <w:rsid w:val="00857436"/>
    <w:rsid w:val="0085761A"/>
    <w:rsid w:val="00857E74"/>
    <w:rsid w:val="00857F5B"/>
    <w:rsid w:val="008603EA"/>
    <w:rsid w:val="00861888"/>
    <w:rsid w:val="008618FC"/>
    <w:rsid w:val="00862D3D"/>
    <w:rsid w:val="0086357E"/>
    <w:rsid w:val="00864565"/>
    <w:rsid w:val="00864BAE"/>
    <w:rsid w:val="00864C77"/>
    <w:rsid w:val="0086519C"/>
    <w:rsid w:val="00865716"/>
    <w:rsid w:val="00866612"/>
    <w:rsid w:val="008671A4"/>
    <w:rsid w:val="00871A17"/>
    <w:rsid w:val="00871A9E"/>
    <w:rsid w:val="00872925"/>
    <w:rsid w:val="00873095"/>
    <w:rsid w:val="008732D5"/>
    <w:rsid w:val="0087336D"/>
    <w:rsid w:val="00873791"/>
    <w:rsid w:val="00874721"/>
    <w:rsid w:val="008748B2"/>
    <w:rsid w:val="008748CD"/>
    <w:rsid w:val="00875385"/>
    <w:rsid w:val="008753A2"/>
    <w:rsid w:val="00875760"/>
    <w:rsid w:val="0087637B"/>
    <w:rsid w:val="00877A40"/>
    <w:rsid w:val="008806D0"/>
    <w:rsid w:val="00880CC7"/>
    <w:rsid w:val="00881298"/>
    <w:rsid w:val="008813D6"/>
    <w:rsid w:val="00881C0B"/>
    <w:rsid w:val="008824CF"/>
    <w:rsid w:val="00882603"/>
    <w:rsid w:val="0088278B"/>
    <w:rsid w:val="008827EC"/>
    <w:rsid w:val="008830F0"/>
    <w:rsid w:val="00883AEB"/>
    <w:rsid w:val="00883B42"/>
    <w:rsid w:val="0088421A"/>
    <w:rsid w:val="00884790"/>
    <w:rsid w:val="0088624E"/>
    <w:rsid w:val="00886974"/>
    <w:rsid w:val="00886CF8"/>
    <w:rsid w:val="008870F5"/>
    <w:rsid w:val="008911EA"/>
    <w:rsid w:val="008918D5"/>
    <w:rsid w:val="008921F5"/>
    <w:rsid w:val="00892737"/>
    <w:rsid w:val="008928D5"/>
    <w:rsid w:val="00893AFC"/>
    <w:rsid w:val="00894548"/>
    <w:rsid w:val="008947F2"/>
    <w:rsid w:val="00894DD8"/>
    <w:rsid w:val="00895253"/>
    <w:rsid w:val="00895DBE"/>
    <w:rsid w:val="00896606"/>
    <w:rsid w:val="00896644"/>
    <w:rsid w:val="0089670E"/>
    <w:rsid w:val="00897019"/>
    <w:rsid w:val="0089719F"/>
    <w:rsid w:val="00897C5F"/>
    <w:rsid w:val="008A0810"/>
    <w:rsid w:val="008A17E1"/>
    <w:rsid w:val="008A210E"/>
    <w:rsid w:val="008A28F6"/>
    <w:rsid w:val="008A2EEF"/>
    <w:rsid w:val="008A40E4"/>
    <w:rsid w:val="008A4FAA"/>
    <w:rsid w:val="008A5679"/>
    <w:rsid w:val="008A57A7"/>
    <w:rsid w:val="008A5DB9"/>
    <w:rsid w:val="008A677D"/>
    <w:rsid w:val="008A6B5D"/>
    <w:rsid w:val="008A6DFD"/>
    <w:rsid w:val="008A6F57"/>
    <w:rsid w:val="008A706B"/>
    <w:rsid w:val="008A7B55"/>
    <w:rsid w:val="008B044B"/>
    <w:rsid w:val="008B0D2D"/>
    <w:rsid w:val="008B1E73"/>
    <w:rsid w:val="008B32F5"/>
    <w:rsid w:val="008B3A24"/>
    <w:rsid w:val="008B4330"/>
    <w:rsid w:val="008B5448"/>
    <w:rsid w:val="008B586E"/>
    <w:rsid w:val="008B5EF8"/>
    <w:rsid w:val="008B71B3"/>
    <w:rsid w:val="008B7510"/>
    <w:rsid w:val="008B7BF2"/>
    <w:rsid w:val="008C0992"/>
    <w:rsid w:val="008C1D18"/>
    <w:rsid w:val="008C1FE7"/>
    <w:rsid w:val="008C21A1"/>
    <w:rsid w:val="008C292D"/>
    <w:rsid w:val="008C3619"/>
    <w:rsid w:val="008C416E"/>
    <w:rsid w:val="008C4DF4"/>
    <w:rsid w:val="008C5C0E"/>
    <w:rsid w:val="008C67FE"/>
    <w:rsid w:val="008C6888"/>
    <w:rsid w:val="008C695E"/>
    <w:rsid w:val="008C77DD"/>
    <w:rsid w:val="008D06FE"/>
    <w:rsid w:val="008D0770"/>
    <w:rsid w:val="008D0EFF"/>
    <w:rsid w:val="008D134A"/>
    <w:rsid w:val="008D1AC2"/>
    <w:rsid w:val="008D282D"/>
    <w:rsid w:val="008D2E51"/>
    <w:rsid w:val="008D3A15"/>
    <w:rsid w:val="008D4746"/>
    <w:rsid w:val="008D57E1"/>
    <w:rsid w:val="008D5D8D"/>
    <w:rsid w:val="008D66ED"/>
    <w:rsid w:val="008D6850"/>
    <w:rsid w:val="008D6BE1"/>
    <w:rsid w:val="008D7672"/>
    <w:rsid w:val="008D7CBA"/>
    <w:rsid w:val="008E1155"/>
    <w:rsid w:val="008E1A96"/>
    <w:rsid w:val="008E2344"/>
    <w:rsid w:val="008E2429"/>
    <w:rsid w:val="008E32B5"/>
    <w:rsid w:val="008E4958"/>
    <w:rsid w:val="008E5A05"/>
    <w:rsid w:val="008E5CF3"/>
    <w:rsid w:val="008E6BDF"/>
    <w:rsid w:val="008E77E2"/>
    <w:rsid w:val="008F0D7E"/>
    <w:rsid w:val="008F0F52"/>
    <w:rsid w:val="008F1375"/>
    <w:rsid w:val="008F1458"/>
    <w:rsid w:val="008F19A9"/>
    <w:rsid w:val="008F19AC"/>
    <w:rsid w:val="008F21F0"/>
    <w:rsid w:val="008F2A2C"/>
    <w:rsid w:val="008F2C27"/>
    <w:rsid w:val="008F445F"/>
    <w:rsid w:val="008F454D"/>
    <w:rsid w:val="008F4961"/>
    <w:rsid w:val="008F4D67"/>
    <w:rsid w:val="008F5EDD"/>
    <w:rsid w:val="008F652E"/>
    <w:rsid w:val="008F672F"/>
    <w:rsid w:val="008F6E21"/>
    <w:rsid w:val="008F6F30"/>
    <w:rsid w:val="008F7C50"/>
    <w:rsid w:val="008F7D96"/>
    <w:rsid w:val="009002CF"/>
    <w:rsid w:val="0090072A"/>
    <w:rsid w:val="00901944"/>
    <w:rsid w:val="00901AED"/>
    <w:rsid w:val="00903050"/>
    <w:rsid w:val="00903A25"/>
    <w:rsid w:val="00904FF4"/>
    <w:rsid w:val="009056FF"/>
    <w:rsid w:val="00906257"/>
    <w:rsid w:val="00906890"/>
    <w:rsid w:val="00906FF7"/>
    <w:rsid w:val="00907324"/>
    <w:rsid w:val="00907488"/>
    <w:rsid w:val="00907AE0"/>
    <w:rsid w:val="00910950"/>
    <w:rsid w:val="00911623"/>
    <w:rsid w:val="00911FEC"/>
    <w:rsid w:val="00912546"/>
    <w:rsid w:val="00913354"/>
    <w:rsid w:val="00913788"/>
    <w:rsid w:val="00914600"/>
    <w:rsid w:val="00914F13"/>
    <w:rsid w:val="00915212"/>
    <w:rsid w:val="009153B4"/>
    <w:rsid w:val="0091553D"/>
    <w:rsid w:val="00915571"/>
    <w:rsid w:val="009158D0"/>
    <w:rsid w:val="00915A88"/>
    <w:rsid w:val="009160B9"/>
    <w:rsid w:val="00916305"/>
    <w:rsid w:val="00916F9E"/>
    <w:rsid w:val="00920920"/>
    <w:rsid w:val="00920F18"/>
    <w:rsid w:val="009219BB"/>
    <w:rsid w:val="00922451"/>
    <w:rsid w:val="009224D2"/>
    <w:rsid w:val="0092304B"/>
    <w:rsid w:val="009235DB"/>
    <w:rsid w:val="00923C11"/>
    <w:rsid w:val="00924246"/>
    <w:rsid w:val="00925E3F"/>
    <w:rsid w:val="00926182"/>
    <w:rsid w:val="00926399"/>
    <w:rsid w:val="00927762"/>
    <w:rsid w:val="00930399"/>
    <w:rsid w:val="0093070E"/>
    <w:rsid w:val="009311FC"/>
    <w:rsid w:val="00931B29"/>
    <w:rsid w:val="00931CB8"/>
    <w:rsid w:val="00932B2D"/>
    <w:rsid w:val="00932BF3"/>
    <w:rsid w:val="00932C7F"/>
    <w:rsid w:val="009334A4"/>
    <w:rsid w:val="0093391A"/>
    <w:rsid w:val="00933955"/>
    <w:rsid w:val="00933972"/>
    <w:rsid w:val="00933AB7"/>
    <w:rsid w:val="00933C97"/>
    <w:rsid w:val="00934B0E"/>
    <w:rsid w:val="00934D22"/>
    <w:rsid w:val="00934D33"/>
    <w:rsid w:val="009360E2"/>
    <w:rsid w:val="00936990"/>
    <w:rsid w:val="00937061"/>
    <w:rsid w:val="009377D7"/>
    <w:rsid w:val="00937B85"/>
    <w:rsid w:val="009402B2"/>
    <w:rsid w:val="0094137F"/>
    <w:rsid w:val="009416A4"/>
    <w:rsid w:val="00941718"/>
    <w:rsid w:val="0094218B"/>
    <w:rsid w:val="00942F39"/>
    <w:rsid w:val="0094351A"/>
    <w:rsid w:val="00944122"/>
    <w:rsid w:val="00944126"/>
    <w:rsid w:val="009455E9"/>
    <w:rsid w:val="0094574B"/>
    <w:rsid w:val="00945ACE"/>
    <w:rsid w:val="00946523"/>
    <w:rsid w:val="00946BA4"/>
    <w:rsid w:val="009472B7"/>
    <w:rsid w:val="00947482"/>
    <w:rsid w:val="0094784E"/>
    <w:rsid w:val="0094794E"/>
    <w:rsid w:val="0095087C"/>
    <w:rsid w:val="00950E4A"/>
    <w:rsid w:val="00951202"/>
    <w:rsid w:val="00951ED8"/>
    <w:rsid w:val="00951FD9"/>
    <w:rsid w:val="00951FDA"/>
    <w:rsid w:val="00952CE6"/>
    <w:rsid w:val="00953CC9"/>
    <w:rsid w:val="009547F1"/>
    <w:rsid w:val="00954BE2"/>
    <w:rsid w:val="00954C91"/>
    <w:rsid w:val="00954FC6"/>
    <w:rsid w:val="009569C0"/>
    <w:rsid w:val="009573E1"/>
    <w:rsid w:val="00957E2C"/>
    <w:rsid w:val="0096131E"/>
    <w:rsid w:val="0096230E"/>
    <w:rsid w:val="00962E17"/>
    <w:rsid w:val="009632BD"/>
    <w:rsid w:val="009632DE"/>
    <w:rsid w:val="00964834"/>
    <w:rsid w:val="009648DF"/>
    <w:rsid w:val="009657BD"/>
    <w:rsid w:val="00967B6F"/>
    <w:rsid w:val="00970061"/>
    <w:rsid w:val="009702BF"/>
    <w:rsid w:val="00970AB5"/>
    <w:rsid w:val="0097127B"/>
    <w:rsid w:val="00971900"/>
    <w:rsid w:val="00971D1A"/>
    <w:rsid w:val="00971FDB"/>
    <w:rsid w:val="00974BE4"/>
    <w:rsid w:val="00974C57"/>
    <w:rsid w:val="0097523B"/>
    <w:rsid w:val="00976097"/>
    <w:rsid w:val="00976F33"/>
    <w:rsid w:val="00980F0D"/>
    <w:rsid w:val="009818C7"/>
    <w:rsid w:val="00981B48"/>
    <w:rsid w:val="00981C91"/>
    <w:rsid w:val="00981EFC"/>
    <w:rsid w:val="009823EA"/>
    <w:rsid w:val="009829E4"/>
    <w:rsid w:val="00983157"/>
    <w:rsid w:val="009840CD"/>
    <w:rsid w:val="009843B4"/>
    <w:rsid w:val="009847E9"/>
    <w:rsid w:val="00986198"/>
    <w:rsid w:val="009870D3"/>
    <w:rsid w:val="009873D1"/>
    <w:rsid w:val="00990310"/>
    <w:rsid w:val="00990AA1"/>
    <w:rsid w:val="00990FCA"/>
    <w:rsid w:val="0099120F"/>
    <w:rsid w:val="0099131F"/>
    <w:rsid w:val="00991BB4"/>
    <w:rsid w:val="00991F0A"/>
    <w:rsid w:val="009947BE"/>
    <w:rsid w:val="0099557E"/>
    <w:rsid w:val="009963FB"/>
    <w:rsid w:val="00996762"/>
    <w:rsid w:val="009969E3"/>
    <w:rsid w:val="00996FF9"/>
    <w:rsid w:val="00997385"/>
    <w:rsid w:val="009A051F"/>
    <w:rsid w:val="009A08D3"/>
    <w:rsid w:val="009A1A86"/>
    <w:rsid w:val="009A1E24"/>
    <w:rsid w:val="009A416E"/>
    <w:rsid w:val="009A44FE"/>
    <w:rsid w:val="009A474C"/>
    <w:rsid w:val="009A5071"/>
    <w:rsid w:val="009A586E"/>
    <w:rsid w:val="009A6D1F"/>
    <w:rsid w:val="009A72C5"/>
    <w:rsid w:val="009B005A"/>
    <w:rsid w:val="009B2E1E"/>
    <w:rsid w:val="009B3499"/>
    <w:rsid w:val="009B3DBC"/>
    <w:rsid w:val="009B3E1B"/>
    <w:rsid w:val="009B3EEE"/>
    <w:rsid w:val="009B5861"/>
    <w:rsid w:val="009B6614"/>
    <w:rsid w:val="009B6711"/>
    <w:rsid w:val="009B6EB2"/>
    <w:rsid w:val="009B7026"/>
    <w:rsid w:val="009B72B9"/>
    <w:rsid w:val="009B72D7"/>
    <w:rsid w:val="009B77C2"/>
    <w:rsid w:val="009B7FCC"/>
    <w:rsid w:val="009C04B1"/>
    <w:rsid w:val="009C08E3"/>
    <w:rsid w:val="009C1095"/>
    <w:rsid w:val="009C1173"/>
    <w:rsid w:val="009C1952"/>
    <w:rsid w:val="009C21FB"/>
    <w:rsid w:val="009C3338"/>
    <w:rsid w:val="009C363B"/>
    <w:rsid w:val="009C4106"/>
    <w:rsid w:val="009C5D0B"/>
    <w:rsid w:val="009C6CC7"/>
    <w:rsid w:val="009C775F"/>
    <w:rsid w:val="009D031E"/>
    <w:rsid w:val="009D108A"/>
    <w:rsid w:val="009D1B62"/>
    <w:rsid w:val="009D3E6A"/>
    <w:rsid w:val="009D5D3D"/>
    <w:rsid w:val="009D60AF"/>
    <w:rsid w:val="009D662C"/>
    <w:rsid w:val="009D68AC"/>
    <w:rsid w:val="009D71AC"/>
    <w:rsid w:val="009D7353"/>
    <w:rsid w:val="009D750B"/>
    <w:rsid w:val="009E07A6"/>
    <w:rsid w:val="009E0D46"/>
    <w:rsid w:val="009E0D6B"/>
    <w:rsid w:val="009E121D"/>
    <w:rsid w:val="009E1387"/>
    <w:rsid w:val="009E14A0"/>
    <w:rsid w:val="009E1C65"/>
    <w:rsid w:val="009E2138"/>
    <w:rsid w:val="009E2C7C"/>
    <w:rsid w:val="009E30AA"/>
    <w:rsid w:val="009E33C5"/>
    <w:rsid w:val="009E3FBF"/>
    <w:rsid w:val="009E4241"/>
    <w:rsid w:val="009E484F"/>
    <w:rsid w:val="009E6D91"/>
    <w:rsid w:val="009F0214"/>
    <w:rsid w:val="009F0728"/>
    <w:rsid w:val="009F08A4"/>
    <w:rsid w:val="009F0A48"/>
    <w:rsid w:val="009F1282"/>
    <w:rsid w:val="009F16D3"/>
    <w:rsid w:val="009F1A39"/>
    <w:rsid w:val="009F26B1"/>
    <w:rsid w:val="009F2AEE"/>
    <w:rsid w:val="009F34FB"/>
    <w:rsid w:val="009F3783"/>
    <w:rsid w:val="009F3C44"/>
    <w:rsid w:val="009F3EA5"/>
    <w:rsid w:val="009F4B56"/>
    <w:rsid w:val="009F4E5B"/>
    <w:rsid w:val="009F7984"/>
    <w:rsid w:val="009F7C3B"/>
    <w:rsid w:val="00A00FF0"/>
    <w:rsid w:val="00A0150A"/>
    <w:rsid w:val="00A0258A"/>
    <w:rsid w:val="00A03A66"/>
    <w:rsid w:val="00A04142"/>
    <w:rsid w:val="00A04529"/>
    <w:rsid w:val="00A047CD"/>
    <w:rsid w:val="00A04DD4"/>
    <w:rsid w:val="00A05276"/>
    <w:rsid w:val="00A057E6"/>
    <w:rsid w:val="00A06064"/>
    <w:rsid w:val="00A063CF"/>
    <w:rsid w:val="00A07F0A"/>
    <w:rsid w:val="00A10816"/>
    <w:rsid w:val="00A10EB2"/>
    <w:rsid w:val="00A10EB3"/>
    <w:rsid w:val="00A123AE"/>
    <w:rsid w:val="00A12731"/>
    <w:rsid w:val="00A13482"/>
    <w:rsid w:val="00A1357B"/>
    <w:rsid w:val="00A1457C"/>
    <w:rsid w:val="00A145F2"/>
    <w:rsid w:val="00A1485A"/>
    <w:rsid w:val="00A14DC8"/>
    <w:rsid w:val="00A15079"/>
    <w:rsid w:val="00A15641"/>
    <w:rsid w:val="00A16B4C"/>
    <w:rsid w:val="00A17A35"/>
    <w:rsid w:val="00A2185F"/>
    <w:rsid w:val="00A2374A"/>
    <w:rsid w:val="00A237E2"/>
    <w:rsid w:val="00A23C2C"/>
    <w:rsid w:val="00A2403B"/>
    <w:rsid w:val="00A24596"/>
    <w:rsid w:val="00A24C20"/>
    <w:rsid w:val="00A24C2C"/>
    <w:rsid w:val="00A24F0B"/>
    <w:rsid w:val="00A252DB"/>
    <w:rsid w:val="00A25E34"/>
    <w:rsid w:val="00A25F4B"/>
    <w:rsid w:val="00A26577"/>
    <w:rsid w:val="00A30010"/>
    <w:rsid w:val="00A30025"/>
    <w:rsid w:val="00A301B3"/>
    <w:rsid w:val="00A30E11"/>
    <w:rsid w:val="00A31074"/>
    <w:rsid w:val="00A33000"/>
    <w:rsid w:val="00A33062"/>
    <w:rsid w:val="00A342E8"/>
    <w:rsid w:val="00A343EE"/>
    <w:rsid w:val="00A34E80"/>
    <w:rsid w:val="00A36E19"/>
    <w:rsid w:val="00A402C5"/>
    <w:rsid w:val="00A4078D"/>
    <w:rsid w:val="00A4088C"/>
    <w:rsid w:val="00A4152F"/>
    <w:rsid w:val="00A41EF1"/>
    <w:rsid w:val="00A42B60"/>
    <w:rsid w:val="00A43404"/>
    <w:rsid w:val="00A43618"/>
    <w:rsid w:val="00A43AE7"/>
    <w:rsid w:val="00A4405B"/>
    <w:rsid w:val="00A443AF"/>
    <w:rsid w:val="00A44B53"/>
    <w:rsid w:val="00A44C2C"/>
    <w:rsid w:val="00A45A07"/>
    <w:rsid w:val="00A4620C"/>
    <w:rsid w:val="00A47051"/>
    <w:rsid w:val="00A474BD"/>
    <w:rsid w:val="00A47539"/>
    <w:rsid w:val="00A478ED"/>
    <w:rsid w:val="00A47E20"/>
    <w:rsid w:val="00A512EF"/>
    <w:rsid w:val="00A51911"/>
    <w:rsid w:val="00A51B4F"/>
    <w:rsid w:val="00A52276"/>
    <w:rsid w:val="00A52EF9"/>
    <w:rsid w:val="00A53082"/>
    <w:rsid w:val="00A5317D"/>
    <w:rsid w:val="00A532A9"/>
    <w:rsid w:val="00A539CE"/>
    <w:rsid w:val="00A53CF7"/>
    <w:rsid w:val="00A53F17"/>
    <w:rsid w:val="00A54FEA"/>
    <w:rsid w:val="00A562F9"/>
    <w:rsid w:val="00A575D6"/>
    <w:rsid w:val="00A57F4A"/>
    <w:rsid w:val="00A60402"/>
    <w:rsid w:val="00A612A7"/>
    <w:rsid w:val="00A61730"/>
    <w:rsid w:val="00A617B5"/>
    <w:rsid w:val="00A61E0F"/>
    <w:rsid w:val="00A62558"/>
    <w:rsid w:val="00A645AF"/>
    <w:rsid w:val="00A646E2"/>
    <w:rsid w:val="00A663E7"/>
    <w:rsid w:val="00A6653F"/>
    <w:rsid w:val="00A674B2"/>
    <w:rsid w:val="00A709B8"/>
    <w:rsid w:val="00A7121A"/>
    <w:rsid w:val="00A7132A"/>
    <w:rsid w:val="00A713FF"/>
    <w:rsid w:val="00A71A83"/>
    <w:rsid w:val="00A72B89"/>
    <w:rsid w:val="00A72D15"/>
    <w:rsid w:val="00A732D1"/>
    <w:rsid w:val="00A73A2B"/>
    <w:rsid w:val="00A73CED"/>
    <w:rsid w:val="00A73D3F"/>
    <w:rsid w:val="00A73F23"/>
    <w:rsid w:val="00A7423B"/>
    <w:rsid w:val="00A74A74"/>
    <w:rsid w:val="00A74CBF"/>
    <w:rsid w:val="00A75359"/>
    <w:rsid w:val="00A75C7F"/>
    <w:rsid w:val="00A75F2A"/>
    <w:rsid w:val="00A765F0"/>
    <w:rsid w:val="00A76C90"/>
    <w:rsid w:val="00A772DA"/>
    <w:rsid w:val="00A807D8"/>
    <w:rsid w:val="00A80C80"/>
    <w:rsid w:val="00A81087"/>
    <w:rsid w:val="00A8112D"/>
    <w:rsid w:val="00A811E3"/>
    <w:rsid w:val="00A82F1D"/>
    <w:rsid w:val="00A83B6A"/>
    <w:rsid w:val="00A8445A"/>
    <w:rsid w:val="00A85973"/>
    <w:rsid w:val="00A85C74"/>
    <w:rsid w:val="00A85CA2"/>
    <w:rsid w:val="00A85CB0"/>
    <w:rsid w:val="00A8686B"/>
    <w:rsid w:val="00A868A7"/>
    <w:rsid w:val="00A869CF"/>
    <w:rsid w:val="00A8707E"/>
    <w:rsid w:val="00A872ED"/>
    <w:rsid w:val="00A90E03"/>
    <w:rsid w:val="00A9232D"/>
    <w:rsid w:val="00A92415"/>
    <w:rsid w:val="00A925AA"/>
    <w:rsid w:val="00A92E94"/>
    <w:rsid w:val="00A93A15"/>
    <w:rsid w:val="00A93D17"/>
    <w:rsid w:val="00A9449E"/>
    <w:rsid w:val="00A94CA7"/>
    <w:rsid w:val="00A957A0"/>
    <w:rsid w:val="00A9604D"/>
    <w:rsid w:val="00A967BC"/>
    <w:rsid w:val="00A96E74"/>
    <w:rsid w:val="00A97979"/>
    <w:rsid w:val="00A97B9B"/>
    <w:rsid w:val="00AA046E"/>
    <w:rsid w:val="00AA09F2"/>
    <w:rsid w:val="00AA0A0E"/>
    <w:rsid w:val="00AA1B70"/>
    <w:rsid w:val="00AA2531"/>
    <w:rsid w:val="00AA2B19"/>
    <w:rsid w:val="00AA2B31"/>
    <w:rsid w:val="00AA2E40"/>
    <w:rsid w:val="00AA3C63"/>
    <w:rsid w:val="00AA4746"/>
    <w:rsid w:val="00AA50D4"/>
    <w:rsid w:val="00AA51D0"/>
    <w:rsid w:val="00AA52F9"/>
    <w:rsid w:val="00AA574A"/>
    <w:rsid w:val="00AA64F4"/>
    <w:rsid w:val="00AA6D01"/>
    <w:rsid w:val="00AB085B"/>
    <w:rsid w:val="00AB0DF1"/>
    <w:rsid w:val="00AB1AB8"/>
    <w:rsid w:val="00AB2E57"/>
    <w:rsid w:val="00AB44CE"/>
    <w:rsid w:val="00AB522D"/>
    <w:rsid w:val="00AB7182"/>
    <w:rsid w:val="00AC0315"/>
    <w:rsid w:val="00AC06FA"/>
    <w:rsid w:val="00AC0924"/>
    <w:rsid w:val="00AC0E9C"/>
    <w:rsid w:val="00AC186C"/>
    <w:rsid w:val="00AC18E6"/>
    <w:rsid w:val="00AC1C28"/>
    <w:rsid w:val="00AC2055"/>
    <w:rsid w:val="00AC2490"/>
    <w:rsid w:val="00AC4DC9"/>
    <w:rsid w:val="00AC6629"/>
    <w:rsid w:val="00AC6CC7"/>
    <w:rsid w:val="00AC70D3"/>
    <w:rsid w:val="00AC72B4"/>
    <w:rsid w:val="00AC7525"/>
    <w:rsid w:val="00AC75FD"/>
    <w:rsid w:val="00AD0161"/>
    <w:rsid w:val="00AD027F"/>
    <w:rsid w:val="00AD0460"/>
    <w:rsid w:val="00AD0C7E"/>
    <w:rsid w:val="00AD0DD4"/>
    <w:rsid w:val="00AD0E61"/>
    <w:rsid w:val="00AD1127"/>
    <w:rsid w:val="00AD15E0"/>
    <w:rsid w:val="00AD28BB"/>
    <w:rsid w:val="00AD2924"/>
    <w:rsid w:val="00AD2EFB"/>
    <w:rsid w:val="00AD3642"/>
    <w:rsid w:val="00AD383A"/>
    <w:rsid w:val="00AD3B58"/>
    <w:rsid w:val="00AD3B62"/>
    <w:rsid w:val="00AD3E02"/>
    <w:rsid w:val="00AD5A64"/>
    <w:rsid w:val="00AD6448"/>
    <w:rsid w:val="00AD6E3F"/>
    <w:rsid w:val="00AE008F"/>
    <w:rsid w:val="00AE0555"/>
    <w:rsid w:val="00AE0630"/>
    <w:rsid w:val="00AE0FDC"/>
    <w:rsid w:val="00AE1A39"/>
    <w:rsid w:val="00AE2123"/>
    <w:rsid w:val="00AE2C0B"/>
    <w:rsid w:val="00AE2FF6"/>
    <w:rsid w:val="00AE3F14"/>
    <w:rsid w:val="00AE4031"/>
    <w:rsid w:val="00AE572F"/>
    <w:rsid w:val="00AE5BB3"/>
    <w:rsid w:val="00AE6421"/>
    <w:rsid w:val="00AE6C21"/>
    <w:rsid w:val="00AE71A7"/>
    <w:rsid w:val="00AE737C"/>
    <w:rsid w:val="00AE7C3E"/>
    <w:rsid w:val="00AE7D44"/>
    <w:rsid w:val="00AF1BA5"/>
    <w:rsid w:val="00AF1DF7"/>
    <w:rsid w:val="00AF236B"/>
    <w:rsid w:val="00AF298F"/>
    <w:rsid w:val="00AF4CF0"/>
    <w:rsid w:val="00AF5C7C"/>
    <w:rsid w:val="00AF65E8"/>
    <w:rsid w:val="00AF6844"/>
    <w:rsid w:val="00AF70DE"/>
    <w:rsid w:val="00AF7FE2"/>
    <w:rsid w:val="00B0006E"/>
    <w:rsid w:val="00B00801"/>
    <w:rsid w:val="00B00A6F"/>
    <w:rsid w:val="00B00F33"/>
    <w:rsid w:val="00B013CC"/>
    <w:rsid w:val="00B01A0A"/>
    <w:rsid w:val="00B01D10"/>
    <w:rsid w:val="00B01DB4"/>
    <w:rsid w:val="00B01E91"/>
    <w:rsid w:val="00B027D8"/>
    <w:rsid w:val="00B03804"/>
    <w:rsid w:val="00B05691"/>
    <w:rsid w:val="00B05872"/>
    <w:rsid w:val="00B05934"/>
    <w:rsid w:val="00B069C4"/>
    <w:rsid w:val="00B06CAC"/>
    <w:rsid w:val="00B07A6D"/>
    <w:rsid w:val="00B07F52"/>
    <w:rsid w:val="00B1047A"/>
    <w:rsid w:val="00B10E5F"/>
    <w:rsid w:val="00B115E0"/>
    <w:rsid w:val="00B118FC"/>
    <w:rsid w:val="00B11B8C"/>
    <w:rsid w:val="00B11BC4"/>
    <w:rsid w:val="00B11BDB"/>
    <w:rsid w:val="00B11C90"/>
    <w:rsid w:val="00B11ECA"/>
    <w:rsid w:val="00B12256"/>
    <w:rsid w:val="00B12AE0"/>
    <w:rsid w:val="00B12EB0"/>
    <w:rsid w:val="00B12F0D"/>
    <w:rsid w:val="00B12F11"/>
    <w:rsid w:val="00B1323C"/>
    <w:rsid w:val="00B13AD3"/>
    <w:rsid w:val="00B14150"/>
    <w:rsid w:val="00B15539"/>
    <w:rsid w:val="00B16200"/>
    <w:rsid w:val="00B17021"/>
    <w:rsid w:val="00B17218"/>
    <w:rsid w:val="00B20619"/>
    <w:rsid w:val="00B20D5A"/>
    <w:rsid w:val="00B22F30"/>
    <w:rsid w:val="00B231B0"/>
    <w:rsid w:val="00B23321"/>
    <w:rsid w:val="00B23DEB"/>
    <w:rsid w:val="00B247C1"/>
    <w:rsid w:val="00B247D7"/>
    <w:rsid w:val="00B24B9D"/>
    <w:rsid w:val="00B25FC5"/>
    <w:rsid w:val="00B26876"/>
    <w:rsid w:val="00B271F2"/>
    <w:rsid w:val="00B30DAC"/>
    <w:rsid w:val="00B314B2"/>
    <w:rsid w:val="00B316EE"/>
    <w:rsid w:val="00B31B59"/>
    <w:rsid w:val="00B3234D"/>
    <w:rsid w:val="00B3258F"/>
    <w:rsid w:val="00B3292E"/>
    <w:rsid w:val="00B32C67"/>
    <w:rsid w:val="00B340CE"/>
    <w:rsid w:val="00B341F0"/>
    <w:rsid w:val="00B34CBE"/>
    <w:rsid w:val="00B356FD"/>
    <w:rsid w:val="00B36888"/>
    <w:rsid w:val="00B37395"/>
    <w:rsid w:val="00B3786C"/>
    <w:rsid w:val="00B37A65"/>
    <w:rsid w:val="00B4055F"/>
    <w:rsid w:val="00B406B8"/>
    <w:rsid w:val="00B42304"/>
    <w:rsid w:val="00B42BC2"/>
    <w:rsid w:val="00B43697"/>
    <w:rsid w:val="00B439FF"/>
    <w:rsid w:val="00B450C5"/>
    <w:rsid w:val="00B463A7"/>
    <w:rsid w:val="00B46E1F"/>
    <w:rsid w:val="00B46E2A"/>
    <w:rsid w:val="00B50330"/>
    <w:rsid w:val="00B52120"/>
    <w:rsid w:val="00B5263B"/>
    <w:rsid w:val="00B528D0"/>
    <w:rsid w:val="00B52C0C"/>
    <w:rsid w:val="00B52C57"/>
    <w:rsid w:val="00B531EA"/>
    <w:rsid w:val="00B535EB"/>
    <w:rsid w:val="00B549FC"/>
    <w:rsid w:val="00B557B1"/>
    <w:rsid w:val="00B56CA9"/>
    <w:rsid w:val="00B609E5"/>
    <w:rsid w:val="00B60B5F"/>
    <w:rsid w:val="00B60B81"/>
    <w:rsid w:val="00B6107C"/>
    <w:rsid w:val="00B61F0D"/>
    <w:rsid w:val="00B62904"/>
    <w:rsid w:val="00B62A2A"/>
    <w:rsid w:val="00B63AAD"/>
    <w:rsid w:val="00B64927"/>
    <w:rsid w:val="00B64A2E"/>
    <w:rsid w:val="00B6717C"/>
    <w:rsid w:val="00B676E1"/>
    <w:rsid w:val="00B67BC0"/>
    <w:rsid w:val="00B67CBD"/>
    <w:rsid w:val="00B67E4E"/>
    <w:rsid w:val="00B7095A"/>
    <w:rsid w:val="00B7133C"/>
    <w:rsid w:val="00B71692"/>
    <w:rsid w:val="00B71791"/>
    <w:rsid w:val="00B71B6A"/>
    <w:rsid w:val="00B723E2"/>
    <w:rsid w:val="00B72AE0"/>
    <w:rsid w:val="00B738C5"/>
    <w:rsid w:val="00B7390A"/>
    <w:rsid w:val="00B73A87"/>
    <w:rsid w:val="00B73B87"/>
    <w:rsid w:val="00B74192"/>
    <w:rsid w:val="00B76040"/>
    <w:rsid w:val="00B76B44"/>
    <w:rsid w:val="00B808DD"/>
    <w:rsid w:val="00B80CA6"/>
    <w:rsid w:val="00B81124"/>
    <w:rsid w:val="00B81FFE"/>
    <w:rsid w:val="00B82062"/>
    <w:rsid w:val="00B82728"/>
    <w:rsid w:val="00B8325E"/>
    <w:rsid w:val="00B839DD"/>
    <w:rsid w:val="00B84AD2"/>
    <w:rsid w:val="00B84C93"/>
    <w:rsid w:val="00B8619E"/>
    <w:rsid w:val="00B876AA"/>
    <w:rsid w:val="00B87CBF"/>
    <w:rsid w:val="00B90127"/>
    <w:rsid w:val="00B90EB8"/>
    <w:rsid w:val="00B91A90"/>
    <w:rsid w:val="00B9271E"/>
    <w:rsid w:val="00B92A4F"/>
    <w:rsid w:val="00B92EA6"/>
    <w:rsid w:val="00B939C1"/>
    <w:rsid w:val="00B93A1B"/>
    <w:rsid w:val="00B948BC"/>
    <w:rsid w:val="00B9514E"/>
    <w:rsid w:val="00B952F1"/>
    <w:rsid w:val="00B957C3"/>
    <w:rsid w:val="00B96B22"/>
    <w:rsid w:val="00B96EB0"/>
    <w:rsid w:val="00B973F2"/>
    <w:rsid w:val="00B976B5"/>
    <w:rsid w:val="00B97CC6"/>
    <w:rsid w:val="00B97EA4"/>
    <w:rsid w:val="00BA0C6D"/>
    <w:rsid w:val="00BA155C"/>
    <w:rsid w:val="00BA186A"/>
    <w:rsid w:val="00BA1926"/>
    <w:rsid w:val="00BA21F3"/>
    <w:rsid w:val="00BA265B"/>
    <w:rsid w:val="00BA377E"/>
    <w:rsid w:val="00BA4443"/>
    <w:rsid w:val="00BA5990"/>
    <w:rsid w:val="00BA5AB7"/>
    <w:rsid w:val="00BA6CA1"/>
    <w:rsid w:val="00BA74CB"/>
    <w:rsid w:val="00BA765E"/>
    <w:rsid w:val="00BA7C96"/>
    <w:rsid w:val="00BB025D"/>
    <w:rsid w:val="00BB066F"/>
    <w:rsid w:val="00BB0C0B"/>
    <w:rsid w:val="00BB115F"/>
    <w:rsid w:val="00BB11CD"/>
    <w:rsid w:val="00BB1FDE"/>
    <w:rsid w:val="00BB2CBA"/>
    <w:rsid w:val="00BB5B75"/>
    <w:rsid w:val="00BB6196"/>
    <w:rsid w:val="00BB648F"/>
    <w:rsid w:val="00BB698C"/>
    <w:rsid w:val="00BB6BAD"/>
    <w:rsid w:val="00BB6CD3"/>
    <w:rsid w:val="00BB77F6"/>
    <w:rsid w:val="00BB7A9B"/>
    <w:rsid w:val="00BC0C36"/>
    <w:rsid w:val="00BC3880"/>
    <w:rsid w:val="00BC3982"/>
    <w:rsid w:val="00BC416D"/>
    <w:rsid w:val="00BC4F9C"/>
    <w:rsid w:val="00BC51E1"/>
    <w:rsid w:val="00BC52C2"/>
    <w:rsid w:val="00BC52FB"/>
    <w:rsid w:val="00BC59A1"/>
    <w:rsid w:val="00BC5CED"/>
    <w:rsid w:val="00BC6D2A"/>
    <w:rsid w:val="00BC70FF"/>
    <w:rsid w:val="00BC78C0"/>
    <w:rsid w:val="00BC7A9A"/>
    <w:rsid w:val="00BC7FEF"/>
    <w:rsid w:val="00BD0080"/>
    <w:rsid w:val="00BD1044"/>
    <w:rsid w:val="00BD210F"/>
    <w:rsid w:val="00BD2E43"/>
    <w:rsid w:val="00BD2E5A"/>
    <w:rsid w:val="00BD367D"/>
    <w:rsid w:val="00BD382D"/>
    <w:rsid w:val="00BD4582"/>
    <w:rsid w:val="00BD4B7C"/>
    <w:rsid w:val="00BD6442"/>
    <w:rsid w:val="00BD6BA3"/>
    <w:rsid w:val="00BD722E"/>
    <w:rsid w:val="00BD773E"/>
    <w:rsid w:val="00BD788E"/>
    <w:rsid w:val="00BE10F0"/>
    <w:rsid w:val="00BE1255"/>
    <w:rsid w:val="00BE1C27"/>
    <w:rsid w:val="00BE1F51"/>
    <w:rsid w:val="00BE2452"/>
    <w:rsid w:val="00BE365B"/>
    <w:rsid w:val="00BE3FC7"/>
    <w:rsid w:val="00BE4C01"/>
    <w:rsid w:val="00BE59FC"/>
    <w:rsid w:val="00BE78D4"/>
    <w:rsid w:val="00BE7FC4"/>
    <w:rsid w:val="00BE7FFC"/>
    <w:rsid w:val="00BF1FB1"/>
    <w:rsid w:val="00BF370F"/>
    <w:rsid w:val="00BF44A8"/>
    <w:rsid w:val="00BF4C02"/>
    <w:rsid w:val="00BF57E6"/>
    <w:rsid w:val="00BF60AC"/>
    <w:rsid w:val="00BF6450"/>
    <w:rsid w:val="00BF6C84"/>
    <w:rsid w:val="00BF74D2"/>
    <w:rsid w:val="00BF7595"/>
    <w:rsid w:val="00BF7AAB"/>
    <w:rsid w:val="00C00AE6"/>
    <w:rsid w:val="00C0124E"/>
    <w:rsid w:val="00C017C7"/>
    <w:rsid w:val="00C01C6C"/>
    <w:rsid w:val="00C022B6"/>
    <w:rsid w:val="00C022E1"/>
    <w:rsid w:val="00C02998"/>
    <w:rsid w:val="00C034E0"/>
    <w:rsid w:val="00C03FC1"/>
    <w:rsid w:val="00C045E6"/>
    <w:rsid w:val="00C04D20"/>
    <w:rsid w:val="00C0507D"/>
    <w:rsid w:val="00C053D3"/>
    <w:rsid w:val="00C05D41"/>
    <w:rsid w:val="00C05F45"/>
    <w:rsid w:val="00C06564"/>
    <w:rsid w:val="00C070C7"/>
    <w:rsid w:val="00C07423"/>
    <w:rsid w:val="00C07429"/>
    <w:rsid w:val="00C102E8"/>
    <w:rsid w:val="00C10735"/>
    <w:rsid w:val="00C10BFC"/>
    <w:rsid w:val="00C11420"/>
    <w:rsid w:val="00C122C9"/>
    <w:rsid w:val="00C1248F"/>
    <w:rsid w:val="00C12C01"/>
    <w:rsid w:val="00C13247"/>
    <w:rsid w:val="00C14B83"/>
    <w:rsid w:val="00C14E56"/>
    <w:rsid w:val="00C157B9"/>
    <w:rsid w:val="00C201D9"/>
    <w:rsid w:val="00C20DFF"/>
    <w:rsid w:val="00C21068"/>
    <w:rsid w:val="00C21AB0"/>
    <w:rsid w:val="00C2290A"/>
    <w:rsid w:val="00C23C12"/>
    <w:rsid w:val="00C24966"/>
    <w:rsid w:val="00C24D4E"/>
    <w:rsid w:val="00C24FE0"/>
    <w:rsid w:val="00C262A5"/>
    <w:rsid w:val="00C27205"/>
    <w:rsid w:val="00C27345"/>
    <w:rsid w:val="00C2747F"/>
    <w:rsid w:val="00C27514"/>
    <w:rsid w:val="00C27A00"/>
    <w:rsid w:val="00C30A04"/>
    <w:rsid w:val="00C30C57"/>
    <w:rsid w:val="00C318DA"/>
    <w:rsid w:val="00C321BB"/>
    <w:rsid w:val="00C32E35"/>
    <w:rsid w:val="00C330B4"/>
    <w:rsid w:val="00C3378E"/>
    <w:rsid w:val="00C339C8"/>
    <w:rsid w:val="00C33BA6"/>
    <w:rsid w:val="00C33D1F"/>
    <w:rsid w:val="00C3445D"/>
    <w:rsid w:val="00C3461E"/>
    <w:rsid w:val="00C34845"/>
    <w:rsid w:val="00C35AA3"/>
    <w:rsid w:val="00C36784"/>
    <w:rsid w:val="00C3696A"/>
    <w:rsid w:val="00C36A93"/>
    <w:rsid w:val="00C36F59"/>
    <w:rsid w:val="00C37580"/>
    <w:rsid w:val="00C40A0E"/>
    <w:rsid w:val="00C40F90"/>
    <w:rsid w:val="00C411E4"/>
    <w:rsid w:val="00C41EEB"/>
    <w:rsid w:val="00C425B6"/>
    <w:rsid w:val="00C429BD"/>
    <w:rsid w:val="00C43881"/>
    <w:rsid w:val="00C43AAB"/>
    <w:rsid w:val="00C43C97"/>
    <w:rsid w:val="00C458C8"/>
    <w:rsid w:val="00C46131"/>
    <w:rsid w:val="00C47669"/>
    <w:rsid w:val="00C502CF"/>
    <w:rsid w:val="00C5092D"/>
    <w:rsid w:val="00C50A5E"/>
    <w:rsid w:val="00C510AC"/>
    <w:rsid w:val="00C51A7C"/>
    <w:rsid w:val="00C52C2E"/>
    <w:rsid w:val="00C52CBA"/>
    <w:rsid w:val="00C534C6"/>
    <w:rsid w:val="00C5354A"/>
    <w:rsid w:val="00C5387F"/>
    <w:rsid w:val="00C549B7"/>
    <w:rsid w:val="00C55355"/>
    <w:rsid w:val="00C55638"/>
    <w:rsid w:val="00C5563A"/>
    <w:rsid w:val="00C55894"/>
    <w:rsid w:val="00C567AC"/>
    <w:rsid w:val="00C56890"/>
    <w:rsid w:val="00C57D1B"/>
    <w:rsid w:val="00C61160"/>
    <w:rsid w:val="00C61BE3"/>
    <w:rsid w:val="00C62622"/>
    <w:rsid w:val="00C62FD1"/>
    <w:rsid w:val="00C64F8F"/>
    <w:rsid w:val="00C65783"/>
    <w:rsid w:val="00C65AF5"/>
    <w:rsid w:val="00C65B7F"/>
    <w:rsid w:val="00C66382"/>
    <w:rsid w:val="00C66471"/>
    <w:rsid w:val="00C66695"/>
    <w:rsid w:val="00C70099"/>
    <w:rsid w:val="00C70934"/>
    <w:rsid w:val="00C70B18"/>
    <w:rsid w:val="00C71A2B"/>
    <w:rsid w:val="00C71CA0"/>
    <w:rsid w:val="00C71FD0"/>
    <w:rsid w:val="00C726DE"/>
    <w:rsid w:val="00C72E3A"/>
    <w:rsid w:val="00C735B4"/>
    <w:rsid w:val="00C73E0D"/>
    <w:rsid w:val="00C75454"/>
    <w:rsid w:val="00C75E7F"/>
    <w:rsid w:val="00C762AA"/>
    <w:rsid w:val="00C76946"/>
    <w:rsid w:val="00C76EC2"/>
    <w:rsid w:val="00C778E7"/>
    <w:rsid w:val="00C816A8"/>
    <w:rsid w:val="00C823BE"/>
    <w:rsid w:val="00C82446"/>
    <w:rsid w:val="00C82FF6"/>
    <w:rsid w:val="00C8316C"/>
    <w:rsid w:val="00C8377B"/>
    <w:rsid w:val="00C85047"/>
    <w:rsid w:val="00C85714"/>
    <w:rsid w:val="00C85BE5"/>
    <w:rsid w:val="00C864AA"/>
    <w:rsid w:val="00C8738F"/>
    <w:rsid w:val="00C87735"/>
    <w:rsid w:val="00C878CC"/>
    <w:rsid w:val="00C8791D"/>
    <w:rsid w:val="00C87A8F"/>
    <w:rsid w:val="00C901BA"/>
    <w:rsid w:val="00C908BC"/>
    <w:rsid w:val="00C90D0D"/>
    <w:rsid w:val="00C90E00"/>
    <w:rsid w:val="00C9122F"/>
    <w:rsid w:val="00C92244"/>
    <w:rsid w:val="00C92FC2"/>
    <w:rsid w:val="00C93D40"/>
    <w:rsid w:val="00C94F8F"/>
    <w:rsid w:val="00C9543C"/>
    <w:rsid w:val="00C9641E"/>
    <w:rsid w:val="00C96642"/>
    <w:rsid w:val="00C973C5"/>
    <w:rsid w:val="00CA093D"/>
    <w:rsid w:val="00CA0D1E"/>
    <w:rsid w:val="00CA1F4B"/>
    <w:rsid w:val="00CA2ADB"/>
    <w:rsid w:val="00CA33C2"/>
    <w:rsid w:val="00CA37BB"/>
    <w:rsid w:val="00CA4248"/>
    <w:rsid w:val="00CA4253"/>
    <w:rsid w:val="00CA42D7"/>
    <w:rsid w:val="00CA4E5A"/>
    <w:rsid w:val="00CA6848"/>
    <w:rsid w:val="00CA6D20"/>
    <w:rsid w:val="00CA6D51"/>
    <w:rsid w:val="00CA7450"/>
    <w:rsid w:val="00CA7E63"/>
    <w:rsid w:val="00CA7E85"/>
    <w:rsid w:val="00CB02DA"/>
    <w:rsid w:val="00CB125E"/>
    <w:rsid w:val="00CB1AA3"/>
    <w:rsid w:val="00CB2007"/>
    <w:rsid w:val="00CB2532"/>
    <w:rsid w:val="00CB39FD"/>
    <w:rsid w:val="00CB3B8E"/>
    <w:rsid w:val="00CB40F3"/>
    <w:rsid w:val="00CB4476"/>
    <w:rsid w:val="00CB47C9"/>
    <w:rsid w:val="00CB4AD7"/>
    <w:rsid w:val="00CB4E58"/>
    <w:rsid w:val="00CB4F16"/>
    <w:rsid w:val="00CB5C2F"/>
    <w:rsid w:val="00CB6DD2"/>
    <w:rsid w:val="00CB6EF1"/>
    <w:rsid w:val="00CB76E4"/>
    <w:rsid w:val="00CB7D2F"/>
    <w:rsid w:val="00CC0618"/>
    <w:rsid w:val="00CC126C"/>
    <w:rsid w:val="00CC1DC7"/>
    <w:rsid w:val="00CC248A"/>
    <w:rsid w:val="00CC3E7F"/>
    <w:rsid w:val="00CC518C"/>
    <w:rsid w:val="00CC5B38"/>
    <w:rsid w:val="00CC5E2D"/>
    <w:rsid w:val="00CD06F4"/>
    <w:rsid w:val="00CD1D9F"/>
    <w:rsid w:val="00CD1FDB"/>
    <w:rsid w:val="00CD2601"/>
    <w:rsid w:val="00CD275C"/>
    <w:rsid w:val="00CD2EA9"/>
    <w:rsid w:val="00CD310C"/>
    <w:rsid w:val="00CD34F6"/>
    <w:rsid w:val="00CD376A"/>
    <w:rsid w:val="00CD4480"/>
    <w:rsid w:val="00CD5087"/>
    <w:rsid w:val="00CD5870"/>
    <w:rsid w:val="00CD5A93"/>
    <w:rsid w:val="00CD5C6E"/>
    <w:rsid w:val="00CD6BA4"/>
    <w:rsid w:val="00CD72BE"/>
    <w:rsid w:val="00CE065D"/>
    <w:rsid w:val="00CE0786"/>
    <w:rsid w:val="00CE08D6"/>
    <w:rsid w:val="00CE3BA9"/>
    <w:rsid w:val="00CE3E40"/>
    <w:rsid w:val="00CE3EA5"/>
    <w:rsid w:val="00CE3FF4"/>
    <w:rsid w:val="00CE4551"/>
    <w:rsid w:val="00CE48E2"/>
    <w:rsid w:val="00CE492F"/>
    <w:rsid w:val="00CE49B0"/>
    <w:rsid w:val="00CE4BA0"/>
    <w:rsid w:val="00CE4F2F"/>
    <w:rsid w:val="00CE4F40"/>
    <w:rsid w:val="00CE500C"/>
    <w:rsid w:val="00CE5D73"/>
    <w:rsid w:val="00CE5F1A"/>
    <w:rsid w:val="00CE7081"/>
    <w:rsid w:val="00CE7B6A"/>
    <w:rsid w:val="00CF0329"/>
    <w:rsid w:val="00CF0653"/>
    <w:rsid w:val="00CF0788"/>
    <w:rsid w:val="00CF1B91"/>
    <w:rsid w:val="00CF259A"/>
    <w:rsid w:val="00CF2845"/>
    <w:rsid w:val="00CF3AE5"/>
    <w:rsid w:val="00CF3CEE"/>
    <w:rsid w:val="00CF4E8B"/>
    <w:rsid w:val="00CF54B4"/>
    <w:rsid w:val="00CF6A0B"/>
    <w:rsid w:val="00CF6BDA"/>
    <w:rsid w:val="00CF77B5"/>
    <w:rsid w:val="00CF7BBA"/>
    <w:rsid w:val="00CF7E0E"/>
    <w:rsid w:val="00D00823"/>
    <w:rsid w:val="00D0092D"/>
    <w:rsid w:val="00D01D6C"/>
    <w:rsid w:val="00D02288"/>
    <w:rsid w:val="00D02881"/>
    <w:rsid w:val="00D02D35"/>
    <w:rsid w:val="00D0537F"/>
    <w:rsid w:val="00D0558F"/>
    <w:rsid w:val="00D05715"/>
    <w:rsid w:val="00D0585A"/>
    <w:rsid w:val="00D05BF8"/>
    <w:rsid w:val="00D0605A"/>
    <w:rsid w:val="00D06111"/>
    <w:rsid w:val="00D06252"/>
    <w:rsid w:val="00D06420"/>
    <w:rsid w:val="00D06C1E"/>
    <w:rsid w:val="00D0708F"/>
    <w:rsid w:val="00D07180"/>
    <w:rsid w:val="00D078D9"/>
    <w:rsid w:val="00D07945"/>
    <w:rsid w:val="00D10A12"/>
    <w:rsid w:val="00D11D5E"/>
    <w:rsid w:val="00D1201A"/>
    <w:rsid w:val="00D136C9"/>
    <w:rsid w:val="00D140AD"/>
    <w:rsid w:val="00D1590E"/>
    <w:rsid w:val="00D1670F"/>
    <w:rsid w:val="00D179E8"/>
    <w:rsid w:val="00D20FB6"/>
    <w:rsid w:val="00D221E1"/>
    <w:rsid w:val="00D223F5"/>
    <w:rsid w:val="00D233BC"/>
    <w:rsid w:val="00D2465C"/>
    <w:rsid w:val="00D24F67"/>
    <w:rsid w:val="00D2591A"/>
    <w:rsid w:val="00D25A24"/>
    <w:rsid w:val="00D25C78"/>
    <w:rsid w:val="00D25E9E"/>
    <w:rsid w:val="00D26167"/>
    <w:rsid w:val="00D26653"/>
    <w:rsid w:val="00D2757D"/>
    <w:rsid w:val="00D2760A"/>
    <w:rsid w:val="00D2782C"/>
    <w:rsid w:val="00D3321D"/>
    <w:rsid w:val="00D34A2A"/>
    <w:rsid w:val="00D34DED"/>
    <w:rsid w:val="00D3520F"/>
    <w:rsid w:val="00D35314"/>
    <w:rsid w:val="00D35CE1"/>
    <w:rsid w:val="00D375A6"/>
    <w:rsid w:val="00D376F8"/>
    <w:rsid w:val="00D377D8"/>
    <w:rsid w:val="00D37FD9"/>
    <w:rsid w:val="00D40E35"/>
    <w:rsid w:val="00D4100D"/>
    <w:rsid w:val="00D414F3"/>
    <w:rsid w:val="00D41CC9"/>
    <w:rsid w:val="00D421B0"/>
    <w:rsid w:val="00D465BE"/>
    <w:rsid w:val="00D47423"/>
    <w:rsid w:val="00D4794F"/>
    <w:rsid w:val="00D47FE6"/>
    <w:rsid w:val="00D50A87"/>
    <w:rsid w:val="00D50DC7"/>
    <w:rsid w:val="00D517E5"/>
    <w:rsid w:val="00D51C9C"/>
    <w:rsid w:val="00D5206A"/>
    <w:rsid w:val="00D52764"/>
    <w:rsid w:val="00D54472"/>
    <w:rsid w:val="00D5451D"/>
    <w:rsid w:val="00D5586D"/>
    <w:rsid w:val="00D565F8"/>
    <w:rsid w:val="00D56AE9"/>
    <w:rsid w:val="00D56E36"/>
    <w:rsid w:val="00D5762F"/>
    <w:rsid w:val="00D601B3"/>
    <w:rsid w:val="00D603B6"/>
    <w:rsid w:val="00D60827"/>
    <w:rsid w:val="00D615C4"/>
    <w:rsid w:val="00D62706"/>
    <w:rsid w:val="00D627CE"/>
    <w:rsid w:val="00D62F45"/>
    <w:rsid w:val="00D63208"/>
    <w:rsid w:val="00D632F0"/>
    <w:rsid w:val="00D634CF"/>
    <w:rsid w:val="00D635C3"/>
    <w:rsid w:val="00D64264"/>
    <w:rsid w:val="00D647D5"/>
    <w:rsid w:val="00D64E17"/>
    <w:rsid w:val="00D65299"/>
    <w:rsid w:val="00D653DA"/>
    <w:rsid w:val="00D65B87"/>
    <w:rsid w:val="00D65DD5"/>
    <w:rsid w:val="00D65DE8"/>
    <w:rsid w:val="00D70C69"/>
    <w:rsid w:val="00D712F2"/>
    <w:rsid w:val="00D71C9A"/>
    <w:rsid w:val="00D720A3"/>
    <w:rsid w:val="00D720EB"/>
    <w:rsid w:val="00D72FD4"/>
    <w:rsid w:val="00D73473"/>
    <w:rsid w:val="00D74140"/>
    <w:rsid w:val="00D748B0"/>
    <w:rsid w:val="00D74B29"/>
    <w:rsid w:val="00D75EC3"/>
    <w:rsid w:val="00D769B2"/>
    <w:rsid w:val="00D8040C"/>
    <w:rsid w:val="00D809FB"/>
    <w:rsid w:val="00D819EC"/>
    <w:rsid w:val="00D81F31"/>
    <w:rsid w:val="00D82375"/>
    <w:rsid w:val="00D82628"/>
    <w:rsid w:val="00D83DD1"/>
    <w:rsid w:val="00D84205"/>
    <w:rsid w:val="00D8535D"/>
    <w:rsid w:val="00D8577E"/>
    <w:rsid w:val="00D858F7"/>
    <w:rsid w:val="00D85FBF"/>
    <w:rsid w:val="00D8674C"/>
    <w:rsid w:val="00D868CD"/>
    <w:rsid w:val="00D86CEB"/>
    <w:rsid w:val="00D870E4"/>
    <w:rsid w:val="00D90375"/>
    <w:rsid w:val="00D905B2"/>
    <w:rsid w:val="00D908FA"/>
    <w:rsid w:val="00D90F90"/>
    <w:rsid w:val="00D914B6"/>
    <w:rsid w:val="00D918D3"/>
    <w:rsid w:val="00D918D4"/>
    <w:rsid w:val="00D91CC8"/>
    <w:rsid w:val="00D93856"/>
    <w:rsid w:val="00D93AD0"/>
    <w:rsid w:val="00D95A8B"/>
    <w:rsid w:val="00D96046"/>
    <w:rsid w:val="00D967BF"/>
    <w:rsid w:val="00D968C9"/>
    <w:rsid w:val="00D96AC0"/>
    <w:rsid w:val="00D97E4A"/>
    <w:rsid w:val="00D97EC2"/>
    <w:rsid w:val="00DA06DB"/>
    <w:rsid w:val="00DA0D04"/>
    <w:rsid w:val="00DA1730"/>
    <w:rsid w:val="00DA1994"/>
    <w:rsid w:val="00DA1DBA"/>
    <w:rsid w:val="00DA283A"/>
    <w:rsid w:val="00DA2C2D"/>
    <w:rsid w:val="00DA4FE5"/>
    <w:rsid w:val="00DA5C41"/>
    <w:rsid w:val="00DA61A2"/>
    <w:rsid w:val="00DA6504"/>
    <w:rsid w:val="00DA7FC1"/>
    <w:rsid w:val="00DB0295"/>
    <w:rsid w:val="00DB12BD"/>
    <w:rsid w:val="00DB35E1"/>
    <w:rsid w:val="00DB3AD0"/>
    <w:rsid w:val="00DB3C1C"/>
    <w:rsid w:val="00DB3CAF"/>
    <w:rsid w:val="00DB4541"/>
    <w:rsid w:val="00DB675D"/>
    <w:rsid w:val="00DB6C61"/>
    <w:rsid w:val="00DB736C"/>
    <w:rsid w:val="00DC176E"/>
    <w:rsid w:val="00DC1E15"/>
    <w:rsid w:val="00DC205F"/>
    <w:rsid w:val="00DC2D52"/>
    <w:rsid w:val="00DC2EE8"/>
    <w:rsid w:val="00DC346F"/>
    <w:rsid w:val="00DC3FEA"/>
    <w:rsid w:val="00DC561D"/>
    <w:rsid w:val="00DC6715"/>
    <w:rsid w:val="00DC6F31"/>
    <w:rsid w:val="00DC794C"/>
    <w:rsid w:val="00DC7A65"/>
    <w:rsid w:val="00DD1382"/>
    <w:rsid w:val="00DD2261"/>
    <w:rsid w:val="00DD389A"/>
    <w:rsid w:val="00DD45EF"/>
    <w:rsid w:val="00DD4C62"/>
    <w:rsid w:val="00DD5BD3"/>
    <w:rsid w:val="00DD67CB"/>
    <w:rsid w:val="00DD738D"/>
    <w:rsid w:val="00DD7AAC"/>
    <w:rsid w:val="00DD7DC0"/>
    <w:rsid w:val="00DE0173"/>
    <w:rsid w:val="00DE0472"/>
    <w:rsid w:val="00DE0ED4"/>
    <w:rsid w:val="00DE106C"/>
    <w:rsid w:val="00DE113D"/>
    <w:rsid w:val="00DE19EE"/>
    <w:rsid w:val="00DE22C0"/>
    <w:rsid w:val="00DE29C5"/>
    <w:rsid w:val="00DE576C"/>
    <w:rsid w:val="00DE60C9"/>
    <w:rsid w:val="00DE62C2"/>
    <w:rsid w:val="00DE6B8B"/>
    <w:rsid w:val="00DE7811"/>
    <w:rsid w:val="00DE7B48"/>
    <w:rsid w:val="00DE7D36"/>
    <w:rsid w:val="00DF0407"/>
    <w:rsid w:val="00DF08B5"/>
    <w:rsid w:val="00DF0F40"/>
    <w:rsid w:val="00DF1CB1"/>
    <w:rsid w:val="00DF1F10"/>
    <w:rsid w:val="00DF2F7D"/>
    <w:rsid w:val="00DF3B83"/>
    <w:rsid w:val="00DF3E41"/>
    <w:rsid w:val="00DF4144"/>
    <w:rsid w:val="00DF45D8"/>
    <w:rsid w:val="00DF558D"/>
    <w:rsid w:val="00DF5C6B"/>
    <w:rsid w:val="00DF5CC0"/>
    <w:rsid w:val="00DF5D9A"/>
    <w:rsid w:val="00DF7F6B"/>
    <w:rsid w:val="00E0029F"/>
    <w:rsid w:val="00E00CD7"/>
    <w:rsid w:val="00E01311"/>
    <w:rsid w:val="00E0142A"/>
    <w:rsid w:val="00E01687"/>
    <w:rsid w:val="00E01EB4"/>
    <w:rsid w:val="00E02129"/>
    <w:rsid w:val="00E027BE"/>
    <w:rsid w:val="00E02DF2"/>
    <w:rsid w:val="00E0360D"/>
    <w:rsid w:val="00E0402B"/>
    <w:rsid w:val="00E04562"/>
    <w:rsid w:val="00E04EBE"/>
    <w:rsid w:val="00E05057"/>
    <w:rsid w:val="00E05BE6"/>
    <w:rsid w:val="00E05D67"/>
    <w:rsid w:val="00E05DD1"/>
    <w:rsid w:val="00E05ECA"/>
    <w:rsid w:val="00E0659F"/>
    <w:rsid w:val="00E0681B"/>
    <w:rsid w:val="00E0684A"/>
    <w:rsid w:val="00E076E5"/>
    <w:rsid w:val="00E108FB"/>
    <w:rsid w:val="00E1181C"/>
    <w:rsid w:val="00E11AAC"/>
    <w:rsid w:val="00E12122"/>
    <w:rsid w:val="00E12155"/>
    <w:rsid w:val="00E12E82"/>
    <w:rsid w:val="00E12F31"/>
    <w:rsid w:val="00E13E1D"/>
    <w:rsid w:val="00E13F9C"/>
    <w:rsid w:val="00E13F9E"/>
    <w:rsid w:val="00E14B56"/>
    <w:rsid w:val="00E150B7"/>
    <w:rsid w:val="00E160F8"/>
    <w:rsid w:val="00E161AD"/>
    <w:rsid w:val="00E16509"/>
    <w:rsid w:val="00E175FF"/>
    <w:rsid w:val="00E20134"/>
    <w:rsid w:val="00E205BB"/>
    <w:rsid w:val="00E206ED"/>
    <w:rsid w:val="00E212B6"/>
    <w:rsid w:val="00E215C6"/>
    <w:rsid w:val="00E21946"/>
    <w:rsid w:val="00E21AB9"/>
    <w:rsid w:val="00E22251"/>
    <w:rsid w:val="00E2228B"/>
    <w:rsid w:val="00E22E59"/>
    <w:rsid w:val="00E23085"/>
    <w:rsid w:val="00E24DDB"/>
    <w:rsid w:val="00E25323"/>
    <w:rsid w:val="00E25720"/>
    <w:rsid w:val="00E26856"/>
    <w:rsid w:val="00E26BF5"/>
    <w:rsid w:val="00E310D5"/>
    <w:rsid w:val="00E31C85"/>
    <w:rsid w:val="00E331A7"/>
    <w:rsid w:val="00E33560"/>
    <w:rsid w:val="00E33CC6"/>
    <w:rsid w:val="00E33CED"/>
    <w:rsid w:val="00E34AD0"/>
    <w:rsid w:val="00E36A9D"/>
    <w:rsid w:val="00E37099"/>
    <w:rsid w:val="00E371F3"/>
    <w:rsid w:val="00E377C5"/>
    <w:rsid w:val="00E406E3"/>
    <w:rsid w:val="00E42134"/>
    <w:rsid w:val="00E42251"/>
    <w:rsid w:val="00E425BD"/>
    <w:rsid w:val="00E42890"/>
    <w:rsid w:val="00E43A0B"/>
    <w:rsid w:val="00E445DB"/>
    <w:rsid w:val="00E44C33"/>
    <w:rsid w:val="00E4611C"/>
    <w:rsid w:val="00E46122"/>
    <w:rsid w:val="00E50343"/>
    <w:rsid w:val="00E51E57"/>
    <w:rsid w:val="00E52574"/>
    <w:rsid w:val="00E52987"/>
    <w:rsid w:val="00E52B28"/>
    <w:rsid w:val="00E52E8E"/>
    <w:rsid w:val="00E533F4"/>
    <w:rsid w:val="00E5446B"/>
    <w:rsid w:val="00E54590"/>
    <w:rsid w:val="00E5462C"/>
    <w:rsid w:val="00E54648"/>
    <w:rsid w:val="00E54B0A"/>
    <w:rsid w:val="00E54D15"/>
    <w:rsid w:val="00E54D7B"/>
    <w:rsid w:val="00E556E5"/>
    <w:rsid w:val="00E56780"/>
    <w:rsid w:val="00E56C39"/>
    <w:rsid w:val="00E56E4B"/>
    <w:rsid w:val="00E608EB"/>
    <w:rsid w:val="00E61F92"/>
    <w:rsid w:val="00E626EC"/>
    <w:rsid w:val="00E62893"/>
    <w:rsid w:val="00E63AA5"/>
    <w:rsid w:val="00E64494"/>
    <w:rsid w:val="00E648F4"/>
    <w:rsid w:val="00E650B1"/>
    <w:rsid w:val="00E65441"/>
    <w:rsid w:val="00E65F37"/>
    <w:rsid w:val="00E66D2B"/>
    <w:rsid w:val="00E6776F"/>
    <w:rsid w:val="00E72D79"/>
    <w:rsid w:val="00E72E77"/>
    <w:rsid w:val="00E73428"/>
    <w:rsid w:val="00E74522"/>
    <w:rsid w:val="00E74F2B"/>
    <w:rsid w:val="00E751E6"/>
    <w:rsid w:val="00E75C77"/>
    <w:rsid w:val="00E75F77"/>
    <w:rsid w:val="00E77353"/>
    <w:rsid w:val="00E7751F"/>
    <w:rsid w:val="00E7773E"/>
    <w:rsid w:val="00E77F64"/>
    <w:rsid w:val="00E800A5"/>
    <w:rsid w:val="00E809DC"/>
    <w:rsid w:val="00E80ADD"/>
    <w:rsid w:val="00E80C89"/>
    <w:rsid w:val="00E80DD3"/>
    <w:rsid w:val="00E80E40"/>
    <w:rsid w:val="00E81522"/>
    <w:rsid w:val="00E81988"/>
    <w:rsid w:val="00E8211E"/>
    <w:rsid w:val="00E828DD"/>
    <w:rsid w:val="00E8446E"/>
    <w:rsid w:val="00E84FB3"/>
    <w:rsid w:val="00E85081"/>
    <w:rsid w:val="00E86888"/>
    <w:rsid w:val="00E86EB9"/>
    <w:rsid w:val="00E87783"/>
    <w:rsid w:val="00E907A7"/>
    <w:rsid w:val="00E90D1E"/>
    <w:rsid w:val="00E90F97"/>
    <w:rsid w:val="00E91A01"/>
    <w:rsid w:val="00E92AB8"/>
    <w:rsid w:val="00E93D9D"/>
    <w:rsid w:val="00E93E47"/>
    <w:rsid w:val="00E94BB8"/>
    <w:rsid w:val="00E95911"/>
    <w:rsid w:val="00E95C9F"/>
    <w:rsid w:val="00E9616A"/>
    <w:rsid w:val="00E96908"/>
    <w:rsid w:val="00E976B1"/>
    <w:rsid w:val="00E97A84"/>
    <w:rsid w:val="00EA0A22"/>
    <w:rsid w:val="00EA0E38"/>
    <w:rsid w:val="00EA198D"/>
    <w:rsid w:val="00EA231C"/>
    <w:rsid w:val="00EA2CAD"/>
    <w:rsid w:val="00EA4C99"/>
    <w:rsid w:val="00EA5522"/>
    <w:rsid w:val="00EA652B"/>
    <w:rsid w:val="00EA671B"/>
    <w:rsid w:val="00EA6AB1"/>
    <w:rsid w:val="00EA6D70"/>
    <w:rsid w:val="00EA6E2A"/>
    <w:rsid w:val="00EA76BA"/>
    <w:rsid w:val="00EA781B"/>
    <w:rsid w:val="00EA7E2D"/>
    <w:rsid w:val="00EB0784"/>
    <w:rsid w:val="00EB07E5"/>
    <w:rsid w:val="00EB0832"/>
    <w:rsid w:val="00EB0EBF"/>
    <w:rsid w:val="00EB25CA"/>
    <w:rsid w:val="00EB2AF1"/>
    <w:rsid w:val="00EB2BAB"/>
    <w:rsid w:val="00EB2E85"/>
    <w:rsid w:val="00EB34A6"/>
    <w:rsid w:val="00EB3545"/>
    <w:rsid w:val="00EB3B0A"/>
    <w:rsid w:val="00EB44FB"/>
    <w:rsid w:val="00EB4883"/>
    <w:rsid w:val="00EB50E5"/>
    <w:rsid w:val="00EB54B7"/>
    <w:rsid w:val="00EB5A2E"/>
    <w:rsid w:val="00EB66BB"/>
    <w:rsid w:val="00EB66C3"/>
    <w:rsid w:val="00EB78A0"/>
    <w:rsid w:val="00EC09FD"/>
    <w:rsid w:val="00EC0AA4"/>
    <w:rsid w:val="00EC1011"/>
    <w:rsid w:val="00EC2642"/>
    <w:rsid w:val="00EC2E8A"/>
    <w:rsid w:val="00EC31C6"/>
    <w:rsid w:val="00EC34F7"/>
    <w:rsid w:val="00EC3D63"/>
    <w:rsid w:val="00EC4061"/>
    <w:rsid w:val="00EC486D"/>
    <w:rsid w:val="00EC4D2E"/>
    <w:rsid w:val="00EC5DED"/>
    <w:rsid w:val="00EC6040"/>
    <w:rsid w:val="00EC609A"/>
    <w:rsid w:val="00EC64ED"/>
    <w:rsid w:val="00EC667E"/>
    <w:rsid w:val="00EC6977"/>
    <w:rsid w:val="00EC6B23"/>
    <w:rsid w:val="00EC6F8E"/>
    <w:rsid w:val="00EC7244"/>
    <w:rsid w:val="00EC773E"/>
    <w:rsid w:val="00ED0302"/>
    <w:rsid w:val="00ED03C3"/>
    <w:rsid w:val="00ED0C9A"/>
    <w:rsid w:val="00ED1A38"/>
    <w:rsid w:val="00ED1B48"/>
    <w:rsid w:val="00ED1E52"/>
    <w:rsid w:val="00ED2186"/>
    <w:rsid w:val="00ED33EA"/>
    <w:rsid w:val="00ED6463"/>
    <w:rsid w:val="00ED65DE"/>
    <w:rsid w:val="00ED6FCA"/>
    <w:rsid w:val="00EE0267"/>
    <w:rsid w:val="00EE18C5"/>
    <w:rsid w:val="00EE263C"/>
    <w:rsid w:val="00EE3087"/>
    <w:rsid w:val="00EE3B6B"/>
    <w:rsid w:val="00EE4864"/>
    <w:rsid w:val="00EE5670"/>
    <w:rsid w:val="00EE56DD"/>
    <w:rsid w:val="00EE66C2"/>
    <w:rsid w:val="00EE67E1"/>
    <w:rsid w:val="00EE6856"/>
    <w:rsid w:val="00EE7006"/>
    <w:rsid w:val="00EF1701"/>
    <w:rsid w:val="00EF19A7"/>
    <w:rsid w:val="00EF2111"/>
    <w:rsid w:val="00EF3133"/>
    <w:rsid w:val="00EF31D3"/>
    <w:rsid w:val="00EF320C"/>
    <w:rsid w:val="00EF3C9C"/>
    <w:rsid w:val="00EF3E44"/>
    <w:rsid w:val="00EF4BD7"/>
    <w:rsid w:val="00EF69D8"/>
    <w:rsid w:val="00EF70A1"/>
    <w:rsid w:val="00EF7D00"/>
    <w:rsid w:val="00EF7F54"/>
    <w:rsid w:val="00F005B1"/>
    <w:rsid w:val="00F01983"/>
    <w:rsid w:val="00F01DC1"/>
    <w:rsid w:val="00F030EA"/>
    <w:rsid w:val="00F03488"/>
    <w:rsid w:val="00F042AE"/>
    <w:rsid w:val="00F05356"/>
    <w:rsid w:val="00F0540A"/>
    <w:rsid w:val="00F06CD8"/>
    <w:rsid w:val="00F0707F"/>
    <w:rsid w:val="00F07345"/>
    <w:rsid w:val="00F10AC6"/>
    <w:rsid w:val="00F111CF"/>
    <w:rsid w:val="00F1206E"/>
    <w:rsid w:val="00F13630"/>
    <w:rsid w:val="00F13D67"/>
    <w:rsid w:val="00F13DA0"/>
    <w:rsid w:val="00F1436B"/>
    <w:rsid w:val="00F14685"/>
    <w:rsid w:val="00F14720"/>
    <w:rsid w:val="00F14C70"/>
    <w:rsid w:val="00F150C9"/>
    <w:rsid w:val="00F158B9"/>
    <w:rsid w:val="00F1669F"/>
    <w:rsid w:val="00F16744"/>
    <w:rsid w:val="00F168B7"/>
    <w:rsid w:val="00F1692E"/>
    <w:rsid w:val="00F16A5A"/>
    <w:rsid w:val="00F16A97"/>
    <w:rsid w:val="00F16E88"/>
    <w:rsid w:val="00F176C4"/>
    <w:rsid w:val="00F17F1F"/>
    <w:rsid w:val="00F17F62"/>
    <w:rsid w:val="00F2028D"/>
    <w:rsid w:val="00F20942"/>
    <w:rsid w:val="00F219C4"/>
    <w:rsid w:val="00F21F07"/>
    <w:rsid w:val="00F22506"/>
    <w:rsid w:val="00F23897"/>
    <w:rsid w:val="00F23C02"/>
    <w:rsid w:val="00F24197"/>
    <w:rsid w:val="00F24B2B"/>
    <w:rsid w:val="00F25414"/>
    <w:rsid w:val="00F25D40"/>
    <w:rsid w:val="00F25DCA"/>
    <w:rsid w:val="00F25E91"/>
    <w:rsid w:val="00F26E00"/>
    <w:rsid w:val="00F273F1"/>
    <w:rsid w:val="00F276C5"/>
    <w:rsid w:val="00F27975"/>
    <w:rsid w:val="00F3000A"/>
    <w:rsid w:val="00F3017A"/>
    <w:rsid w:val="00F305B4"/>
    <w:rsid w:val="00F3071D"/>
    <w:rsid w:val="00F31CF5"/>
    <w:rsid w:val="00F3309F"/>
    <w:rsid w:val="00F33196"/>
    <w:rsid w:val="00F34C4E"/>
    <w:rsid w:val="00F356E5"/>
    <w:rsid w:val="00F3587E"/>
    <w:rsid w:val="00F36194"/>
    <w:rsid w:val="00F3744E"/>
    <w:rsid w:val="00F40DE8"/>
    <w:rsid w:val="00F40E4F"/>
    <w:rsid w:val="00F4168C"/>
    <w:rsid w:val="00F419C3"/>
    <w:rsid w:val="00F42D48"/>
    <w:rsid w:val="00F42D6D"/>
    <w:rsid w:val="00F439BF"/>
    <w:rsid w:val="00F43E49"/>
    <w:rsid w:val="00F47542"/>
    <w:rsid w:val="00F47865"/>
    <w:rsid w:val="00F47BB9"/>
    <w:rsid w:val="00F47D4F"/>
    <w:rsid w:val="00F47E73"/>
    <w:rsid w:val="00F50B57"/>
    <w:rsid w:val="00F5227B"/>
    <w:rsid w:val="00F525C0"/>
    <w:rsid w:val="00F533C3"/>
    <w:rsid w:val="00F54984"/>
    <w:rsid w:val="00F5657D"/>
    <w:rsid w:val="00F608D7"/>
    <w:rsid w:val="00F619ED"/>
    <w:rsid w:val="00F627B6"/>
    <w:rsid w:val="00F63238"/>
    <w:rsid w:val="00F632B1"/>
    <w:rsid w:val="00F63497"/>
    <w:rsid w:val="00F63982"/>
    <w:rsid w:val="00F6445B"/>
    <w:rsid w:val="00F64870"/>
    <w:rsid w:val="00F64922"/>
    <w:rsid w:val="00F65BCE"/>
    <w:rsid w:val="00F664B0"/>
    <w:rsid w:val="00F677EA"/>
    <w:rsid w:val="00F708BA"/>
    <w:rsid w:val="00F726AC"/>
    <w:rsid w:val="00F72B08"/>
    <w:rsid w:val="00F73058"/>
    <w:rsid w:val="00F730C0"/>
    <w:rsid w:val="00F744E5"/>
    <w:rsid w:val="00F7566F"/>
    <w:rsid w:val="00F76573"/>
    <w:rsid w:val="00F767F3"/>
    <w:rsid w:val="00F76C6A"/>
    <w:rsid w:val="00F77D07"/>
    <w:rsid w:val="00F80132"/>
    <w:rsid w:val="00F81713"/>
    <w:rsid w:val="00F8184A"/>
    <w:rsid w:val="00F81F27"/>
    <w:rsid w:val="00F83335"/>
    <w:rsid w:val="00F839CC"/>
    <w:rsid w:val="00F84588"/>
    <w:rsid w:val="00F84877"/>
    <w:rsid w:val="00F84993"/>
    <w:rsid w:val="00F8517D"/>
    <w:rsid w:val="00F85D03"/>
    <w:rsid w:val="00F8610F"/>
    <w:rsid w:val="00F8659E"/>
    <w:rsid w:val="00F90983"/>
    <w:rsid w:val="00F91A79"/>
    <w:rsid w:val="00F92FC0"/>
    <w:rsid w:val="00F942A7"/>
    <w:rsid w:val="00F94C76"/>
    <w:rsid w:val="00F95A39"/>
    <w:rsid w:val="00FA02B9"/>
    <w:rsid w:val="00FA06A7"/>
    <w:rsid w:val="00FA0A62"/>
    <w:rsid w:val="00FA0A7A"/>
    <w:rsid w:val="00FA0C09"/>
    <w:rsid w:val="00FA0C97"/>
    <w:rsid w:val="00FA0D35"/>
    <w:rsid w:val="00FA1199"/>
    <w:rsid w:val="00FA1216"/>
    <w:rsid w:val="00FA1B7C"/>
    <w:rsid w:val="00FA2E74"/>
    <w:rsid w:val="00FA3B90"/>
    <w:rsid w:val="00FA4560"/>
    <w:rsid w:val="00FA474E"/>
    <w:rsid w:val="00FA49C9"/>
    <w:rsid w:val="00FA4ABC"/>
    <w:rsid w:val="00FA5B3E"/>
    <w:rsid w:val="00FA5C2E"/>
    <w:rsid w:val="00FA6388"/>
    <w:rsid w:val="00FA65EE"/>
    <w:rsid w:val="00FA6DF6"/>
    <w:rsid w:val="00FB0C21"/>
    <w:rsid w:val="00FB10D6"/>
    <w:rsid w:val="00FB1298"/>
    <w:rsid w:val="00FB2631"/>
    <w:rsid w:val="00FB27CE"/>
    <w:rsid w:val="00FB2CBC"/>
    <w:rsid w:val="00FB3503"/>
    <w:rsid w:val="00FB49A3"/>
    <w:rsid w:val="00FB4D19"/>
    <w:rsid w:val="00FB564C"/>
    <w:rsid w:val="00FB5A6C"/>
    <w:rsid w:val="00FB5E75"/>
    <w:rsid w:val="00FB653D"/>
    <w:rsid w:val="00FB6A6A"/>
    <w:rsid w:val="00FB7005"/>
    <w:rsid w:val="00FC13BF"/>
    <w:rsid w:val="00FC1622"/>
    <w:rsid w:val="00FC1F95"/>
    <w:rsid w:val="00FC1FAF"/>
    <w:rsid w:val="00FC2079"/>
    <w:rsid w:val="00FC5016"/>
    <w:rsid w:val="00FC52AD"/>
    <w:rsid w:val="00FC5717"/>
    <w:rsid w:val="00FC6C4E"/>
    <w:rsid w:val="00FC74B2"/>
    <w:rsid w:val="00FD035D"/>
    <w:rsid w:val="00FD0FC9"/>
    <w:rsid w:val="00FD1B5F"/>
    <w:rsid w:val="00FD215F"/>
    <w:rsid w:val="00FD25FA"/>
    <w:rsid w:val="00FD30CA"/>
    <w:rsid w:val="00FD3B60"/>
    <w:rsid w:val="00FD3F9F"/>
    <w:rsid w:val="00FD4046"/>
    <w:rsid w:val="00FD6321"/>
    <w:rsid w:val="00FD6A61"/>
    <w:rsid w:val="00FD6E11"/>
    <w:rsid w:val="00FD721F"/>
    <w:rsid w:val="00FD771E"/>
    <w:rsid w:val="00FE1B72"/>
    <w:rsid w:val="00FE1BE6"/>
    <w:rsid w:val="00FE2DA5"/>
    <w:rsid w:val="00FE3077"/>
    <w:rsid w:val="00FE3AA0"/>
    <w:rsid w:val="00FE3D51"/>
    <w:rsid w:val="00FE5057"/>
    <w:rsid w:val="00FE7766"/>
    <w:rsid w:val="00FE7AB4"/>
    <w:rsid w:val="00FF1088"/>
    <w:rsid w:val="00FF16DD"/>
    <w:rsid w:val="00FF17FE"/>
    <w:rsid w:val="00FF1EC3"/>
    <w:rsid w:val="00FF274C"/>
    <w:rsid w:val="00FF3882"/>
    <w:rsid w:val="00FF4982"/>
    <w:rsid w:val="00FF544F"/>
    <w:rsid w:val="00FF5FD8"/>
    <w:rsid w:val="00FF6631"/>
    <w:rsid w:val="00FF7036"/>
    <w:rsid w:val="00FF77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FE29199"/>
  <w15:docId w15:val="{8A039230-07A5-4D21-B77E-71B9CDF85F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  <w:rsid w:val="00C71A2B"/>
    <w:pPr>
      <w:spacing w:before="240" w:after="240" w:line="360" w:lineRule="auto"/>
    </w:pPr>
    <w:rPr>
      <w:rFonts w:ascii="FS Me Pro" w:hAnsi="FS Me Pro" w:cs="Tahoma"/>
      <w:sz w:val="28"/>
      <w:szCs w:val="2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DE0472"/>
    <w:pPr>
      <w:keepNext/>
      <w:keepLines/>
      <w:tabs>
        <w:tab w:val="left" w:pos="5655"/>
      </w:tabs>
      <w:spacing w:before="7800" w:line="276" w:lineRule="auto"/>
      <w:outlineLvl w:val="0"/>
    </w:pPr>
    <w:rPr>
      <w:rFonts w:cs="Times New Roman"/>
      <w:b/>
      <w:bCs/>
      <w:noProof/>
      <w:color w:val="FFFFFF" w:themeColor="background1"/>
      <w:sz w:val="56"/>
      <w:szCs w:val="56"/>
      <w:lang w:val="en-US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C71A2B"/>
    <w:pPr>
      <w:keepNext/>
      <w:keepLines/>
      <w:tabs>
        <w:tab w:val="left" w:pos="5655"/>
      </w:tabs>
      <w:spacing w:after="0"/>
      <w:outlineLvl w:val="1"/>
    </w:pPr>
    <w:rPr>
      <w:rFonts w:cs="Times New Roman"/>
      <w:b/>
      <w:bCs/>
      <w:color w:val="6B2976"/>
      <w:sz w:val="40"/>
      <w:szCs w:val="40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C71A2B"/>
    <w:pPr>
      <w:keepNext/>
      <w:spacing w:after="0"/>
      <w:outlineLvl w:val="2"/>
    </w:pPr>
    <w:rPr>
      <w:rFonts w:cs="Times New Roma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A7E63"/>
    <w:pPr>
      <w:keepNext/>
      <w:keepLines/>
      <w:spacing w:line="240" w:lineRule="auto"/>
      <w:outlineLvl w:val="3"/>
    </w:pPr>
    <w:rPr>
      <w:rFonts w:eastAsiaTheme="majorEastAsia" w:cstheme="majorBidi"/>
      <w:b/>
      <w:iCs/>
      <w:color w:val="6B2976"/>
      <w:sz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6BF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F1E58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104A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4143A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DE0472"/>
    <w:rPr>
      <w:rFonts w:ascii="FS Me Pro" w:hAnsi="FS Me Pro"/>
      <w:b/>
      <w:bCs/>
      <w:noProof/>
      <w:color w:val="FFFFFF" w:themeColor="background1"/>
      <w:sz w:val="56"/>
      <w:szCs w:val="56"/>
      <w:lang w:val="en-US" w:eastAsia="x-none"/>
    </w:rPr>
  </w:style>
  <w:style w:type="character" w:customStyle="1" w:styleId="Heading2Char">
    <w:name w:val="Heading 2 Char"/>
    <w:link w:val="Heading2"/>
    <w:uiPriority w:val="9"/>
    <w:rsid w:val="00C71A2B"/>
    <w:rPr>
      <w:rFonts w:ascii="FS Me Pro" w:hAnsi="FS Me Pro"/>
      <w:b/>
      <w:bCs/>
      <w:color w:val="6B2976"/>
      <w:sz w:val="40"/>
      <w:szCs w:val="40"/>
      <w:lang w:val="x-none" w:eastAsia="x-none"/>
    </w:rPr>
  </w:style>
  <w:style w:type="character" w:styleId="Strong">
    <w:name w:val="Strong"/>
    <w:uiPriority w:val="22"/>
    <w:qFormat/>
    <w:rsid w:val="002A6A49"/>
    <w:rPr>
      <w:rFonts w:ascii="FS Me Pro" w:hAnsi="FS Me Pro"/>
      <w:b/>
      <w:bCs/>
      <w:color w:val="6B2976"/>
      <w:sz w:val="28"/>
    </w:rPr>
  </w:style>
  <w:style w:type="paragraph" w:customStyle="1" w:styleId="captions">
    <w:name w:val="captions"/>
    <w:basedOn w:val="Normal"/>
    <w:qFormat/>
    <w:rsid w:val="005F45F4"/>
    <w:pPr>
      <w:spacing w:line="240" w:lineRule="auto"/>
      <w:jc w:val="center"/>
    </w:pPr>
    <w:rPr>
      <w:noProof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2A6A49"/>
    <w:rPr>
      <w:rFonts w:ascii="FS Me Pro" w:hAnsi="FS Me Pro"/>
      <w:b/>
      <w:color w:val="6B2976"/>
      <w:sz w:val="28"/>
      <w:u w:val="none"/>
    </w:rPr>
  </w:style>
  <w:style w:type="character" w:customStyle="1" w:styleId="IntenseEmphasis1">
    <w:name w:val="Intense Emphasis1"/>
    <w:basedOn w:val="Hyperlink"/>
    <w:uiPriority w:val="21"/>
    <w:qFormat/>
    <w:rsid w:val="002A6A49"/>
    <w:rPr>
      <w:rFonts w:ascii="FS Me Pro" w:hAnsi="FS Me Pro"/>
      <w:b/>
      <w:color w:val="6B2976"/>
      <w:sz w:val="28"/>
      <w:u w:val="none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Heading3Char">
    <w:name w:val="Heading 3 Char"/>
    <w:link w:val="Heading3"/>
    <w:uiPriority w:val="9"/>
    <w:rsid w:val="00C71A2B"/>
    <w:rPr>
      <w:rFonts w:ascii="FS Me Pro" w:hAnsi="FS Me Pro"/>
      <w:b/>
      <w:bCs/>
      <w:sz w:val="32"/>
      <w:szCs w:val="32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4139D8"/>
    <w:pPr>
      <w:tabs>
        <w:tab w:val="center" w:pos="4513"/>
        <w:tab w:val="right" w:pos="9026"/>
      </w:tabs>
      <w:ind w:right="-850"/>
      <w:jc w:val="right"/>
    </w:pPr>
    <w:rPr>
      <w:rFonts w:cs="Times New Roman"/>
      <w:noProof/>
      <w:lang w:eastAsia="en-AU"/>
    </w:rPr>
  </w:style>
  <w:style w:type="character" w:customStyle="1" w:styleId="HeaderChar">
    <w:name w:val="Header Char"/>
    <w:link w:val="Header"/>
    <w:uiPriority w:val="99"/>
    <w:rsid w:val="004139D8"/>
    <w:rPr>
      <w:rFonts w:ascii="FS Me" w:hAnsi="FS Me"/>
      <w:noProof/>
      <w:sz w:val="28"/>
      <w:szCs w:val="22"/>
    </w:rPr>
  </w:style>
  <w:style w:type="paragraph" w:styleId="Footer">
    <w:name w:val="footer"/>
    <w:basedOn w:val="Normal"/>
    <w:link w:val="FooterChar"/>
    <w:uiPriority w:val="99"/>
    <w:unhideWhenUsed/>
    <w:rsid w:val="00816DBA"/>
    <w:pPr>
      <w:tabs>
        <w:tab w:val="center" w:pos="4513"/>
        <w:tab w:val="center" w:pos="8222"/>
      </w:tabs>
      <w:spacing w:before="120" w:after="120"/>
      <w:jc w:val="right"/>
    </w:pPr>
    <w:rPr>
      <w:rFonts w:cs="Times New Roman"/>
      <w:noProof/>
      <w:color w:val="FFFFFF" w:themeColor="background1"/>
      <w:sz w:val="22"/>
    </w:rPr>
  </w:style>
  <w:style w:type="character" w:customStyle="1" w:styleId="FooterChar">
    <w:name w:val="Footer Char"/>
    <w:link w:val="Footer"/>
    <w:uiPriority w:val="99"/>
    <w:rsid w:val="00816DBA"/>
    <w:rPr>
      <w:rFonts w:ascii="FS Me" w:hAnsi="FS Me"/>
      <w:noProof/>
      <w:color w:val="FFFFFF" w:themeColor="background1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756729"/>
    <w:pPr>
      <w:pBdr>
        <w:between w:val="single" w:sz="4" w:space="4" w:color="6B2976"/>
      </w:pBdr>
      <w:tabs>
        <w:tab w:val="right" w:pos="9323"/>
      </w:tabs>
      <w:spacing w:before="480" w:after="12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53E86"/>
    <w:pPr>
      <w:tabs>
        <w:tab w:val="right" w:pos="9072"/>
      </w:tabs>
      <w:spacing w:line="480" w:lineRule="auto"/>
      <w:ind w:left="272" w:right="113"/>
    </w:pPr>
  </w:style>
  <w:style w:type="paragraph" w:customStyle="1" w:styleId="Tablespacerrow">
    <w:name w:val="Table spacer row"/>
    <w:basedOn w:val="captions"/>
    <w:qFormat/>
    <w:rsid w:val="00397314"/>
    <w:rPr>
      <w:sz w:val="8"/>
      <w:lang w:val="en-US"/>
    </w:rPr>
  </w:style>
  <w:style w:type="character" w:styleId="BookTitle">
    <w:name w:val="Book Title"/>
    <w:uiPriority w:val="33"/>
    <w:rsid w:val="001E52F1"/>
    <w:rPr>
      <w:i/>
      <w:iCs/>
      <w:smallCaps/>
      <w:spacing w:val="5"/>
    </w:rPr>
  </w:style>
  <w:style w:type="paragraph" w:styleId="ListParagraph">
    <w:name w:val="List Paragraph"/>
    <w:aliases w:val="Bullet point,Bulletr List Paragraph,Content descriptions,Dot 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702EAB"/>
    <w:pPr>
      <w:ind w:left="720"/>
    </w:pPr>
    <w:rPr>
      <w:rFonts w:eastAsiaTheme="minorHAnsi" w:cstheme="minorBidi"/>
    </w:rPr>
  </w:style>
  <w:style w:type="character" w:customStyle="1" w:styleId="ListParagraphChar">
    <w:name w:val="List Paragraph Char"/>
    <w:aliases w:val="Bullet point Char,Bulletr List Paragraph Char,Content descriptions Char,Dot  Char,FooterText Char,L Char,List Paragraph Number Char,List Paragraph* Char,List Paragraph1 Char,List Paragraph11 Char,List Paragraph2 Char,numbered Char"/>
    <w:basedOn w:val="DefaultParagraphFont"/>
    <w:link w:val="ListParagraph"/>
    <w:uiPriority w:val="34"/>
    <w:qFormat/>
    <w:locked/>
    <w:rsid w:val="00702EAB"/>
    <w:rPr>
      <w:rFonts w:ascii="FS Me" w:eastAsiaTheme="minorHAnsi" w:hAnsi="FS Me" w:cstheme="minorBidi"/>
      <w:sz w:val="28"/>
      <w:szCs w:val="22"/>
      <w:lang w:eastAsia="en-US"/>
    </w:rPr>
  </w:style>
  <w:style w:type="character" w:styleId="Emphasis">
    <w:name w:val="Emphasis"/>
    <w:basedOn w:val="DefaultParagraphFont"/>
    <w:uiPriority w:val="20"/>
    <w:qFormat/>
    <w:rsid w:val="0022452E"/>
    <w:rPr>
      <w:i/>
      <w:iCs/>
    </w:rPr>
  </w:style>
  <w:style w:type="character" w:styleId="SubtleEmphasis">
    <w:name w:val="Subtle Emphasis"/>
    <w:basedOn w:val="DefaultParagraphFont"/>
    <w:uiPriority w:val="19"/>
    <w:rsid w:val="004E6638"/>
    <w:rPr>
      <w:i/>
      <w:iCs/>
      <w:color w:val="404040" w:themeColor="text1" w:themeTint="BF"/>
    </w:rPr>
  </w:style>
  <w:style w:type="paragraph" w:styleId="TOC3">
    <w:name w:val="toc 3"/>
    <w:basedOn w:val="Normal"/>
    <w:next w:val="Normal"/>
    <w:autoRedefine/>
    <w:uiPriority w:val="39"/>
    <w:unhideWhenUsed/>
    <w:rsid w:val="0085761A"/>
    <w:pPr>
      <w:spacing w:after="100"/>
      <w:ind w:left="560"/>
    </w:pPr>
  </w:style>
  <w:style w:type="character" w:customStyle="1" w:styleId="Heading4Char">
    <w:name w:val="Heading 4 Char"/>
    <w:basedOn w:val="DefaultParagraphFont"/>
    <w:link w:val="Heading4"/>
    <w:uiPriority w:val="9"/>
    <w:rsid w:val="00CA7E63"/>
    <w:rPr>
      <w:rFonts w:ascii="FS Me" w:eastAsiaTheme="majorEastAsia" w:hAnsi="FS Me" w:cstheme="majorBidi"/>
      <w:b/>
      <w:iCs/>
      <w:color w:val="6B2976"/>
      <w:sz w:val="32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677E6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table" w:styleId="TableGridLight">
    <w:name w:val="Grid Table Light"/>
    <w:basedOn w:val="TableNormal"/>
    <w:uiPriority w:val="40"/>
    <w:rsid w:val="001E538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E42890"/>
    <w:rPr>
      <w:rFonts w:ascii="Arial" w:hAnsi="Arial" w:cs="Tahoma"/>
      <w:sz w:val="28"/>
      <w:szCs w:val="22"/>
      <w:lang w:eastAsia="en-US"/>
    </w:rPr>
  </w:style>
  <w:style w:type="table" w:customStyle="1" w:styleId="Style1">
    <w:name w:val="Style1"/>
    <w:basedOn w:val="TableNormal"/>
    <w:uiPriority w:val="99"/>
    <w:rsid w:val="008A6B5D"/>
    <w:tblPr/>
    <w:tcPr>
      <w:vAlign w:val="center"/>
    </w:tcPr>
    <w:tblStylePr w:type="firstCol">
      <w:pPr>
        <w:wordWrap/>
        <w:jc w:val="center"/>
      </w:p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13F9E"/>
    <w:rPr>
      <w:color w:val="808080"/>
      <w:shd w:val="clear" w:color="auto" w:fill="E6E6E6"/>
    </w:rPr>
  </w:style>
  <w:style w:type="paragraph" w:customStyle="1" w:styleId="Footerndisgovau">
    <w:name w:val="Footer_ndis.gov.au"/>
    <w:basedOn w:val="Footer"/>
    <w:uiPriority w:val="49"/>
    <w:rsid w:val="00BE3FC7"/>
    <w:pPr>
      <w:spacing w:before="0" w:after="0"/>
      <w:ind w:left="-850"/>
    </w:pPr>
    <w:rPr>
      <w:bCs/>
      <w:color w:val="6B2976"/>
      <w:sz w:val="56"/>
      <w:szCs w:val="56"/>
    </w:rPr>
  </w:style>
  <w:style w:type="paragraph" w:styleId="EndnoteText">
    <w:name w:val="endnote text"/>
    <w:basedOn w:val="Normal"/>
    <w:link w:val="EndnoteTextChar"/>
    <w:uiPriority w:val="99"/>
    <w:unhideWhenUsed/>
    <w:rsid w:val="00082754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082754"/>
    <w:rPr>
      <w:rFonts w:ascii="FS Me" w:hAnsi="FS Me" w:cs="Tahoma"/>
      <w:sz w:val="24"/>
      <w:szCs w:val="24"/>
      <w:lang w:eastAsia="en-US"/>
    </w:rPr>
  </w:style>
  <w:style w:type="numbering" w:customStyle="1" w:styleId="HeadingsList">
    <w:name w:val="Headings List"/>
    <w:uiPriority w:val="99"/>
    <w:rsid w:val="00E0142A"/>
    <w:pPr>
      <w:numPr>
        <w:numId w:val="1"/>
      </w:numPr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031E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F3AEC"/>
    <w:rPr>
      <w:color w:val="605E5C"/>
      <w:shd w:val="clear" w:color="auto" w:fill="E1DFDD"/>
    </w:rPr>
  </w:style>
  <w:style w:type="paragraph" w:styleId="TOCHeading">
    <w:name w:val="TOC Heading"/>
    <w:basedOn w:val="Heading2"/>
    <w:next w:val="Normal"/>
    <w:uiPriority w:val="39"/>
    <w:unhideWhenUsed/>
    <w:qFormat/>
    <w:rsid w:val="00DD389A"/>
  </w:style>
  <w:style w:type="paragraph" w:styleId="Title">
    <w:name w:val="Title"/>
    <w:basedOn w:val="Heading1"/>
    <w:next w:val="Normal"/>
    <w:link w:val="TitleChar"/>
    <w:uiPriority w:val="10"/>
    <w:qFormat/>
    <w:rsid w:val="00AA2531"/>
    <w:pPr>
      <w:spacing w:before="120"/>
    </w:pPr>
  </w:style>
  <w:style w:type="character" w:customStyle="1" w:styleId="TitleChar">
    <w:name w:val="Title Char"/>
    <w:basedOn w:val="DefaultParagraphFont"/>
    <w:link w:val="Title"/>
    <w:uiPriority w:val="10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1A07DF"/>
    <w:pPr>
      <w:spacing w:before="360" w:after="360"/>
    </w:pPr>
    <w:rPr>
      <w:color w:val="FFFFFF" w:themeColor="background1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A07DF"/>
    <w:rPr>
      <w:rFonts w:ascii="FS Me" w:hAnsi="FS Me"/>
      <w:b/>
      <w:bCs/>
      <w:color w:val="FFFFFF" w:themeColor="background1"/>
      <w:sz w:val="40"/>
      <w:szCs w:val="26"/>
      <w:lang w:val="en-US" w:eastAsia="x-none"/>
    </w:rPr>
  </w:style>
  <w:style w:type="character" w:styleId="IntenseEmphasis">
    <w:name w:val="Intense Emphasis"/>
    <w:basedOn w:val="DefaultParagraphFont"/>
    <w:uiPriority w:val="21"/>
    <w:qFormat/>
    <w:rsid w:val="00A617B5"/>
    <w:rPr>
      <w:b/>
      <w:i/>
      <w:iCs/>
      <w:color w:val="auto"/>
    </w:rPr>
  </w:style>
  <w:style w:type="table" w:customStyle="1" w:styleId="Style11">
    <w:name w:val="Style11"/>
    <w:basedOn w:val="TableNormal"/>
    <w:uiPriority w:val="99"/>
    <w:rsid w:val="009C08E3"/>
    <w:tblPr/>
    <w:tcPr>
      <w:vAlign w:val="center"/>
    </w:tcPr>
    <w:tblStylePr w:type="firstCol">
      <w:pPr>
        <w:jc w:val="center"/>
      </w:pPr>
    </w:tblStylePr>
  </w:style>
  <w:style w:type="character" w:styleId="PlaceholderText">
    <w:name w:val="Placeholder Text"/>
    <w:basedOn w:val="DefaultParagraphFont"/>
    <w:uiPriority w:val="99"/>
    <w:semiHidden/>
    <w:rsid w:val="002E0A8A"/>
    <w:rPr>
      <w:color w:val="808080"/>
    </w:rPr>
  </w:style>
  <w:style w:type="paragraph" w:customStyle="1" w:styleId="ProductCode">
    <w:name w:val="Product Code"/>
    <w:basedOn w:val="Backpagetext"/>
    <w:rsid w:val="00CB3B8E"/>
    <w:rPr>
      <w:b w:val="0"/>
      <w:sz w:val="24"/>
      <w:szCs w:val="18"/>
    </w:rPr>
  </w:style>
  <w:style w:type="paragraph" w:customStyle="1" w:styleId="Footerfrontpage">
    <w:name w:val="Footer_front page"/>
    <w:basedOn w:val="Normal"/>
    <w:qFormat/>
    <w:rsid w:val="00B62904"/>
    <w:rPr>
      <w:b/>
      <w:bCs/>
      <w:color w:val="FFFFFF" w:themeColor="background1"/>
      <w:sz w:val="32"/>
      <w:szCs w:val="24"/>
    </w:rPr>
  </w:style>
  <w:style w:type="paragraph" w:customStyle="1" w:styleId="Body">
    <w:name w:val="Body"/>
    <w:basedOn w:val="Normal"/>
    <w:uiPriority w:val="99"/>
    <w:rsid w:val="00AA574A"/>
    <w:pPr>
      <w:suppressAutoHyphens/>
      <w:autoSpaceDE w:val="0"/>
      <w:autoSpaceDN w:val="0"/>
      <w:adjustRightInd w:val="0"/>
      <w:spacing w:before="0" w:after="227" w:line="480" w:lineRule="atLeast"/>
      <w:textAlignment w:val="center"/>
    </w:pPr>
    <w:rPr>
      <w:rFonts w:cs="FS Me"/>
      <w:color w:val="000000"/>
      <w:w w:val="103"/>
      <w:lang w:val="en-GB" w:eastAsia="en-AU"/>
    </w:rPr>
  </w:style>
  <w:style w:type="paragraph" w:customStyle="1" w:styleId="Heading2SectionBreak">
    <w:name w:val="Heading 2_Section Break"/>
    <w:basedOn w:val="Heading2"/>
    <w:qFormat/>
    <w:rsid w:val="00C36784"/>
    <w:pPr>
      <w:spacing w:before="9000" w:after="120"/>
    </w:pPr>
    <w:rPr>
      <w:color w:val="FFFFFF" w:themeColor="background1"/>
      <w:sz w:val="52"/>
    </w:rPr>
  </w:style>
  <w:style w:type="paragraph" w:customStyle="1" w:styleId="Backpagetext">
    <w:name w:val="Back page text"/>
    <w:basedOn w:val="Normal"/>
    <w:qFormat/>
    <w:rsid w:val="00CB3B8E"/>
    <w:rPr>
      <w:b/>
      <w:bCs/>
      <w:color w:val="FFFFFF" w:themeColor="background1"/>
      <w:sz w:val="44"/>
      <w:szCs w:val="32"/>
      <w:lang w:val="en-US"/>
    </w:rPr>
  </w:style>
  <w:style w:type="paragraph" w:customStyle="1" w:styleId="Image">
    <w:name w:val="Image"/>
    <w:basedOn w:val="Normal"/>
    <w:qFormat/>
    <w:rsid w:val="00463A40"/>
    <w:pPr>
      <w:snapToGrid w:val="0"/>
      <w:jc w:val="center"/>
    </w:pPr>
  </w:style>
  <w:style w:type="paragraph" w:styleId="NoSpacing">
    <w:name w:val="No Spacing"/>
    <w:uiPriority w:val="1"/>
    <w:qFormat/>
    <w:rsid w:val="00463A40"/>
    <w:rPr>
      <w:rFonts w:ascii="FS Me" w:hAnsi="FS Me" w:cs="Tahoma"/>
      <w:sz w:val="28"/>
      <w:szCs w:val="22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E26BF5"/>
    <w:rPr>
      <w:rFonts w:asciiTheme="majorHAnsi" w:eastAsiaTheme="majorEastAsia" w:hAnsiTheme="majorHAnsi" w:cstheme="majorBidi"/>
      <w:color w:val="4F1E58" w:themeColor="accent1" w:themeShade="BF"/>
      <w:sz w:val="28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104A9"/>
    <w:rPr>
      <w:rFonts w:asciiTheme="majorHAnsi" w:eastAsiaTheme="majorEastAsia" w:hAnsiTheme="majorHAnsi" w:cstheme="majorBidi"/>
      <w:color w:val="34143A" w:themeColor="accent1" w:themeShade="7F"/>
      <w:sz w:val="28"/>
      <w:szCs w:val="22"/>
      <w:lang w:eastAsia="en-US"/>
    </w:rPr>
  </w:style>
  <w:style w:type="character" w:customStyle="1" w:styleId="cf01">
    <w:name w:val="cf01"/>
    <w:basedOn w:val="DefaultParagraphFont"/>
    <w:rsid w:val="005438A2"/>
    <w:rPr>
      <w:rFonts w:ascii="Segoe UI" w:hAnsi="Segoe UI" w:cs="Segoe UI" w:hint="default"/>
      <w:sz w:val="18"/>
      <w:szCs w:val="18"/>
    </w:rPr>
  </w:style>
  <w:style w:type="character" w:customStyle="1" w:styleId="Statisticstyle">
    <w:name w:val="Statistic style"/>
    <w:basedOn w:val="DefaultParagraphFont"/>
    <w:uiPriority w:val="1"/>
    <w:qFormat/>
    <w:rsid w:val="008753A2"/>
    <w:rPr>
      <w:rFonts w:ascii="FS Me Pro" w:hAnsi="FS Me Pro"/>
      <w:b/>
      <w:color w:val="6B2976"/>
      <w:position w:val="-2"/>
      <w:sz w:val="36"/>
    </w:rPr>
  </w:style>
  <w:style w:type="character" w:customStyle="1" w:styleId="ui-provider">
    <w:name w:val="ui-provider"/>
    <w:basedOn w:val="DefaultParagraphFont"/>
    <w:rsid w:val="00EB66BB"/>
  </w:style>
  <w:style w:type="paragraph" w:customStyle="1" w:styleId="WordList">
    <w:name w:val="Word List"/>
    <w:basedOn w:val="Normal"/>
    <w:qFormat/>
    <w:rsid w:val="001965F2"/>
    <w:pPr>
      <w:outlineLvl w:val="2"/>
    </w:pPr>
    <w:rPr>
      <w:b/>
      <w:color w:val="6B2976"/>
    </w:rPr>
  </w:style>
  <w:style w:type="character" w:styleId="UnresolvedMention">
    <w:name w:val="Unresolved Mention"/>
    <w:basedOn w:val="DefaultParagraphFont"/>
    <w:uiPriority w:val="99"/>
    <w:rsid w:val="007F24C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63" Type="http://schemas.openxmlformats.org/officeDocument/2006/relationships/image" Target="media/image52.jpeg"/><Relationship Id="rId84" Type="http://schemas.openxmlformats.org/officeDocument/2006/relationships/image" Target="media/image73.jpeg"/><Relationship Id="rId138" Type="http://schemas.openxmlformats.org/officeDocument/2006/relationships/image" Target="media/image127.jpeg"/><Relationship Id="rId159" Type="http://schemas.openxmlformats.org/officeDocument/2006/relationships/image" Target="media/image148.jpeg"/><Relationship Id="rId170" Type="http://schemas.openxmlformats.org/officeDocument/2006/relationships/image" Target="media/image159.jpeg"/><Relationship Id="rId191" Type="http://schemas.openxmlformats.org/officeDocument/2006/relationships/hyperlink" Target="http://www.ndis.gov.au" TargetMode="External"/><Relationship Id="rId205" Type="http://schemas.openxmlformats.org/officeDocument/2006/relationships/footer" Target="footer1.xml"/><Relationship Id="rId107" Type="http://schemas.openxmlformats.org/officeDocument/2006/relationships/image" Target="media/image96.jpeg"/><Relationship Id="rId11" Type="http://schemas.openxmlformats.org/officeDocument/2006/relationships/image" Target="media/image1.png"/><Relationship Id="rId32" Type="http://schemas.openxmlformats.org/officeDocument/2006/relationships/image" Target="media/image21.jpeg"/><Relationship Id="rId53" Type="http://schemas.openxmlformats.org/officeDocument/2006/relationships/image" Target="media/image42.jpeg"/><Relationship Id="rId74" Type="http://schemas.openxmlformats.org/officeDocument/2006/relationships/image" Target="media/image63.jpeg"/><Relationship Id="rId128" Type="http://schemas.openxmlformats.org/officeDocument/2006/relationships/image" Target="media/image117.jpeg"/><Relationship Id="rId149" Type="http://schemas.openxmlformats.org/officeDocument/2006/relationships/image" Target="media/image138.jpeg"/><Relationship Id="rId5" Type="http://schemas.openxmlformats.org/officeDocument/2006/relationships/numbering" Target="numbering.xml"/><Relationship Id="rId95" Type="http://schemas.openxmlformats.org/officeDocument/2006/relationships/image" Target="media/image84.jpeg"/><Relationship Id="rId160" Type="http://schemas.openxmlformats.org/officeDocument/2006/relationships/image" Target="media/image149.jpeg"/><Relationship Id="rId181" Type="http://schemas.openxmlformats.org/officeDocument/2006/relationships/image" Target="media/image170.jpeg"/><Relationship Id="rId22" Type="http://schemas.openxmlformats.org/officeDocument/2006/relationships/image" Target="media/image11.jpeg"/><Relationship Id="rId43" Type="http://schemas.openxmlformats.org/officeDocument/2006/relationships/image" Target="media/image32.jpeg"/><Relationship Id="rId64" Type="http://schemas.openxmlformats.org/officeDocument/2006/relationships/image" Target="media/image53.jpeg"/><Relationship Id="rId118" Type="http://schemas.openxmlformats.org/officeDocument/2006/relationships/image" Target="media/image107.jpeg"/><Relationship Id="rId139" Type="http://schemas.openxmlformats.org/officeDocument/2006/relationships/image" Target="media/image128.jpeg"/><Relationship Id="rId85" Type="http://schemas.openxmlformats.org/officeDocument/2006/relationships/image" Target="media/image74.jpeg"/><Relationship Id="rId150" Type="http://schemas.openxmlformats.org/officeDocument/2006/relationships/image" Target="media/image139.jpeg"/><Relationship Id="rId171" Type="http://schemas.openxmlformats.org/officeDocument/2006/relationships/image" Target="media/image160.jpeg"/><Relationship Id="rId192" Type="http://schemas.openxmlformats.org/officeDocument/2006/relationships/image" Target="media/image178.jpeg"/><Relationship Id="rId206" Type="http://schemas.openxmlformats.org/officeDocument/2006/relationships/header" Target="header1.xml"/><Relationship Id="rId12" Type="http://schemas.openxmlformats.org/officeDocument/2006/relationships/image" Target="media/image2.jpeg"/><Relationship Id="rId33" Type="http://schemas.openxmlformats.org/officeDocument/2006/relationships/image" Target="media/image22.jpeg"/><Relationship Id="rId108" Type="http://schemas.openxmlformats.org/officeDocument/2006/relationships/image" Target="media/image97.jpeg"/><Relationship Id="rId129" Type="http://schemas.openxmlformats.org/officeDocument/2006/relationships/image" Target="media/image118.jpeg"/><Relationship Id="rId54" Type="http://schemas.openxmlformats.org/officeDocument/2006/relationships/image" Target="media/image43.jpeg"/><Relationship Id="rId75" Type="http://schemas.openxmlformats.org/officeDocument/2006/relationships/image" Target="media/image64.jpeg"/><Relationship Id="rId96" Type="http://schemas.openxmlformats.org/officeDocument/2006/relationships/image" Target="media/image85.jpeg"/><Relationship Id="rId140" Type="http://schemas.openxmlformats.org/officeDocument/2006/relationships/image" Target="media/image129.jpeg"/><Relationship Id="rId161" Type="http://schemas.openxmlformats.org/officeDocument/2006/relationships/image" Target="media/image150.jpeg"/><Relationship Id="rId182" Type="http://schemas.openxmlformats.org/officeDocument/2006/relationships/image" Target="media/image171.jpeg"/><Relationship Id="rId6" Type="http://schemas.openxmlformats.org/officeDocument/2006/relationships/styles" Target="styles.xml"/><Relationship Id="rId23" Type="http://schemas.openxmlformats.org/officeDocument/2006/relationships/image" Target="media/image12.jpeg"/><Relationship Id="rId119" Type="http://schemas.openxmlformats.org/officeDocument/2006/relationships/image" Target="media/image108.jpeg"/><Relationship Id="rId44" Type="http://schemas.openxmlformats.org/officeDocument/2006/relationships/image" Target="media/image33.jpeg"/><Relationship Id="rId65" Type="http://schemas.openxmlformats.org/officeDocument/2006/relationships/image" Target="media/image54.jpeg"/><Relationship Id="rId86" Type="http://schemas.openxmlformats.org/officeDocument/2006/relationships/image" Target="media/image75.jpeg"/><Relationship Id="rId130" Type="http://schemas.openxmlformats.org/officeDocument/2006/relationships/image" Target="media/image119.jpeg"/><Relationship Id="rId151" Type="http://schemas.openxmlformats.org/officeDocument/2006/relationships/image" Target="media/image140.jpeg"/><Relationship Id="rId172" Type="http://schemas.openxmlformats.org/officeDocument/2006/relationships/image" Target="media/image161.jpeg"/><Relationship Id="rId193" Type="http://schemas.openxmlformats.org/officeDocument/2006/relationships/image" Target="media/image179.jpeg"/><Relationship Id="rId207" Type="http://schemas.openxmlformats.org/officeDocument/2006/relationships/footer" Target="footer2.xml"/><Relationship Id="rId13" Type="http://schemas.openxmlformats.org/officeDocument/2006/relationships/image" Target="media/image3.jpeg"/><Relationship Id="rId109" Type="http://schemas.openxmlformats.org/officeDocument/2006/relationships/image" Target="media/image98.jpeg"/><Relationship Id="rId34" Type="http://schemas.openxmlformats.org/officeDocument/2006/relationships/image" Target="media/image23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20" Type="http://schemas.openxmlformats.org/officeDocument/2006/relationships/image" Target="media/image109.jpeg"/><Relationship Id="rId141" Type="http://schemas.openxmlformats.org/officeDocument/2006/relationships/image" Target="media/image130.jpeg"/><Relationship Id="rId7" Type="http://schemas.openxmlformats.org/officeDocument/2006/relationships/settings" Target="settings.xml"/><Relationship Id="rId162" Type="http://schemas.openxmlformats.org/officeDocument/2006/relationships/image" Target="media/image151.jpeg"/><Relationship Id="rId183" Type="http://schemas.openxmlformats.org/officeDocument/2006/relationships/image" Target="media/image172.jpeg"/><Relationship Id="rId24" Type="http://schemas.openxmlformats.org/officeDocument/2006/relationships/image" Target="media/image13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31" Type="http://schemas.openxmlformats.org/officeDocument/2006/relationships/image" Target="media/image120.jpeg"/><Relationship Id="rId152" Type="http://schemas.openxmlformats.org/officeDocument/2006/relationships/image" Target="media/image141.jpeg"/><Relationship Id="rId173" Type="http://schemas.openxmlformats.org/officeDocument/2006/relationships/image" Target="media/image162.jpeg"/><Relationship Id="rId194" Type="http://schemas.openxmlformats.org/officeDocument/2006/relationships/image" Target="media/image180.jpeg"/><Relationship Id="rId208" Type="http://schemas.openxmlformats.org/officeDocument/2006/relationships/footer" Target="footer3.xml"/><Relationship Id="rId19" Type="http://schemas.openxmlformats.org/officeDocument/2006/relationships/image" Target="media/image8.jpeg"/><Relationship Id="rId14" Type="http://schemas.openxmlformats.org/officeDocument/2006/relationships/image" Target="media/image4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26" Type="http://schemas.openxmlformats.org/officeDocument/2006/relationships/image" Target="media/image115.jpeg"/><Relationship Id="rId147" Type="http://schemas.openxmlformats.org/officeDocument/2006/relationships/image" Target="media/image136.jpeg"/><Relationship Id="rId168" Type="http://schemas.openxmlformats.org/officeDocument/2006/relationships/image" Target="media/image157.jpeg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121" Type="http://schemas.openxmlformats.org/officeDocument/2006/relationships/image" Target="media/image110.jpeg"/><Relationship Id="rId142" Type="http://schemas.openxmlformats.org/officeDocument/2006/relationships/image" Target="media/image131.jpeg"/><Relationship Id="rId163" Type="http://schemas.openxmlformats.org/officeDocument/2006/relationships/image" Target="media/image152.jpeg"/><Relationship Id="rId184" Type="http://schemas.openxmlformats.org/officeDocument/2006/relationships/image" Target="media/image173.jpeg"/><Relationship Id="rId189" Type="http://schemas.openxmlformats.org/officeDocument/2006/relationships/image" Target="media/image176.jpeg"/><Relationship Id="rId3" Type="http://schemas.openxmlformats.org/officeDocument/2006/relationships/customXml" Target="../customXml/item3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105.jpeg"/><Relationship Id="rId137" Type="http://schemas.openxmlformats.org/officeDocument/2006/relationships/image" Target="media/image126.jpeg"/><Relationship Id="rId158" Type="http://schemas.openxmlformats.org/officeDocument/2006/relationships/image" Target="media/image147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111" Type="http://schemas.openxmlformats.org/officeDocument/2006/relationships/image" Target="media/image100.jpeg"/><Relationship Id="rId132" Type="http://schemas.openxmlformats.org/officeDocument/2006/relationships/image" Target="media/image121.jpeg"/><Relationship Id="rId153" Type="http://schemas.openxmlformats.org/officeDocument/2006/relationships/image" Target="media/image142.jpeg"/><Relationship Id="rId174" Type="http://schemas.openxmlformats.org/officeDocument/2006/relationships/image" Target="media/image163.jpeg"/><Relationship Id="rId179" Type="http://schemas.openxmlformats.org/officeDocument/2006/relationships/image" Target="media/image168.jpeg"/><Relationship Id="rId195" Type="http://schemas.openxmlformats.org/officeDocument/2006/relationships/image" Target="media/image181.png"/><Relationship Id="rId209" Type="http://schemas.openxmlformats.org/officeDocument/2006/relationships/header" Target="header2.xml"/><Relationship Id="rId190" Type="http://schemas.openxmlformats.org/officeDocument/2006/relationships/image" Target="media/image177.jpeg"/><Relationship Id="rId204" Type="http://schemas.openxmlformats.org/officeDocument/2006/relationships/hyperlink" Target="http://www.informationaccessgroup.com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5.jpeg"/><Relationship Id="rId127" Type="http://schemas.openxmlformats.org/officeDocument/2006/relationships/image" Target="media/image116.jpeg"/><Relationship Id="rId10" Type="http://schemas.openxmlformats.org/officeDocument/2006/relationships/endnotes" Target="endnotes.xml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11.jpeg"/><Relationship Id="rId143" Type="http://schemas.openxmlformats.org/officeDocument/2006/relationships/image" Target="media/image132.jpeg"/><Relationship Id="rId148" Type="http://schemas.openxmlformats.org/officeDocument/2006/relationships/image" Target="media/image137.jpeg"/><Relationship Id="rId164" Type="http://schemas.openxmlformats.org/officeDocument/2006/relationships/image" Target="media/image153.jpeg"/><Relationship Id="rId169" Type="http://schemas.openxmlformats.org/officeDocument/2006/relationships/image" Target="media/image158.jpeg"/><Relationship Id="rId185" Type="http://schemas.openxmlformats.org/officeDocument/2006/relationships/hyperlink" Target="http://www.ndis.gov.au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69.jpeg"/><Relationship Id="rId210" Type="http://schemas.openxmlformats.org/officeDocument/2006/relationships/footer" Target="footer4.xml"/><Relationship Id="rId26" Type="http://schemas.openxmlformats.org/officeDocument/2006/relationships/image" Target="media/image15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image" Target="media/image78.jpeg"/><Relationship Id="rId112" Type="http://schemas.openxmlformats.org/officeDocument/2006/relationships/image" Target="media/image101.jpeg"/><Relationship Id="rId133" Type="http://schemas.openxmlformats.org/officeDocument/2006/relationships/image" Target="media/image122.jpeg"/><Relationship Id="rId154" Type="http://schemas.openxmlformats.org/officeDocument/2006/relationships/image" Target="media/image143.jpeg"/><Relationship Id="rId175" Type="http://schemas.openxmlformats.org/officeDocument/2006/relationships/image" Target="media/image164.jpeg"/><Relationship Id="rId196" Type="http://schemas.openxmlformats.org/officeDocument/2006/relationships/hyperlink" Target="http://www.accesshub.gov.au/about-the-nrs" TargetMode="External"/><Relationship Id="rId200" Type="http://schemas.openxmlformats.org/officeDocument/2006/relationships/image" Target="media/image185.jpeg"/><Relationship Id="rId16" Type="http://schemas.openxmlformats.org/officeDocument/2006/relationships/image" Target="media/image6.jpe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8.jpeg"/><Relationship Id="rId102" Type="http://schemas.openxmlformats.org/officeDocument/2006/relationships/image" Target="media/image91.jpeg"/><Relationship Id="rId123" Type="http://schemas.openxmlformats.org/officeDocument/2006/relationships/image" Target="media/image112.jpeg"/><Relationship Id="rId144" Type="http://schemas.openxmlformats.org/officeDocument/2006/relationships/image" Target="media/image133.jpeg"/><Relationship Id="rId90" Type="http://schemas.openxmlformats.org/officeDocument/2006/relationships/image" Target="media/image79.jpeg"/><Relationship Id="rId165" Type="http://schemas.openxmlformats.org/officeDocument/2006/relationships/image" Target="media/image154.jpeg"/><Relationship Id="rId186" Type="http://schemas.openxmlformats.org/officeDocument/2006/relationships/image" Target="media/image174.jpeg"/><Relationship Id="rId211" Type="http://schemas.openxmlformats.org/officeDocument/2006/relationships/fontTable" Target="fontTable.xml"/><Relationship Id="rId27" Type="http://schemas.openxmlformats.org/officeDocument/2006/relationships/image" Target="media/image16.jpeg"/><Relationship Id="rId48" Type="http://schemas.openxmlformats.org/officeDocument/2006/relationships/image" Target="media/image37.jpeg"/><Relationship Id="rId69" Type="http://schemas.openxmlformats.org/officeDocument/2006/relationships/image" Target="media/image58.jpeg"/><Relationship Id="rId113" Type="http://schemas.openxmlformats.org/officeDocument/2006/relationships/image" Target="media/image102.jpeg"/><Relationship Id="rId134" Type="http://schemas.openxmlformats.org/officeDocument/2006/relationships/image" Target="media/image123.jpeg"/><Relationship Id="rId80" Type="http://schemas.openxmlformats.org/officeDocument/2006/relationships/image" Target="media/image69.jpeg"/><Relationship Id="rId155" Type="http://schemas.openxmlformats.org/officeDocument/2006/relationships/image" Target="media/image144.jpeg"/><Relationship Id="rId176" Type="http://schemas.openxmlformats.org/officeDocument/2006/relationships/image" Target="media/image165.jpeg"/><Relationship Id="rId197" Type="http://schemas.openxmlformats.org/officeDocument/2006/relationships/image" Target="media/image182.jpeg"/><Relationship Id="rId201" Type="http://schemas.openxmlformats.org/officeDocument/2006/relationships/image" Target="media/image186.jpeg"/><Relationship Id="rId17" Type="http://schemas.openxmlformats.org/officeDocument/2006/relationships/image" Target="media/image7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92.png"/><Relationship Id="rId124" Type="http://schemas.openxmlformats.org/officeDocument/2006/relationships/image" Target="media/image113.jpeg"/><Relationship Id="rId70" Type="http://schemas.openxmlformats.org/officeDocument/2006/relationships/image" Target="media/image59.jpeg"/><Relationship Id="rId91" Type="http://schemas.openxmlformats.org/officeDocument/2006/relationships/image" Target="media/image80.jpeg"/><Relationship Id="rId145" Type="http://schemas.openxmlformats.org/officeDocument/2006/relationships/image" Target="media/image134.jpeg"/><Relationship Id="rId166" Type="http://schemas.openxmlformats.org/officeDocument/2006/relationships/image" Target="media/image155.jpeg"/><Relationship Id="rId187" Type="http://schemas.openxmlformats.org/officeDocument/2006/relationships/image" Target="media/image175.png"/><Relationship Id="rId1" Type="http://schemas.openxmlformats.org/officeDocument/2006/relationships/customXml" Target="../customXml/item1.xml"/><Relationship Id="rId212" Type="http://schemas.openxmlformats.org/officeDocument/2006/relationships/glossaryDocument" Target="glossary/document.xml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103.jpeg"/><Relationship Id="rId60" Type="http://schemas.openxmlformats.org/officeDocument/2006/relationships/image" Target="media/image49.jpeg"/><Relationship Id="rId81" Type="http://schemas.openxmlformats.org/officeDocument/2006/relationships/image" Target="media/image70.jpeg"/><Relationship Id="rId135" Type="http://schemas.openxmlformats.org/officeDocument/2006/relationships/image" Target="media/image124.jpeg"/><Relationship Id="rId156" Type="http://schemas.openxmlformats.org/officeDocument/2006/relationships/image" Target="media/image145.jpeg"/><Relationship Id="rId177" Type="http://schemas.openxmlformats.org/officeDocument/2006/relationships/image" Target="media/image166.jpeg"/><Relationship Id="rId198" Type="http://schemas.openxmlformats.org/officeDocument/2006/relationships/image" Target="media/image183.jpeg"/><Relationship Id="rId202" Type="http://schemas.openxmlformats.org/officeDocument/2006/relationships/image" Target="media/image187.jpeg"/><Relationship Id="rId18" Type="http://schemas.openxmlformats.org/officeDocument/2006/relationships/hyperlink" Target="http://www.ndis.gov.au/CALD" TargetMode="External"/><Relationship Id="rId39" Type="http://schemas.openxmlformats.org/officeDocument/2006/relationships/image" Target="media/image28.jpeg"/><Relationship Id="rId50" Type="http://schemas.openxmlformats.org/officeDocument/2006/relationships/image" Target="media/image39.jpeg"/><Relationship Id="rId104" Type="http://schemas.openxmlformats.org/officeDocument/2006/relationships/image" Target="media/image93.jpeg"/><Relationship Id="rId125" Type="http://schemas.openxmlformats.org/officeDocument/2006/relationships/image" Target="media/image114.jpeg"/><Relationship Id="rId146" Type="http://schemas.openxmlformats.org/officeDocument/2006/relationships/image" Target="media/image135.jpeg"/><Relationship Id="rId167" Type="http://schemas.openxmlformats.org/officeDocument/2006/relationships/image" Target="media/image156.jpeg"/><Relationship Id="rId188" Type="http://schemas.openxmlformats.org/officeDocument/2006/relationships/hyperlink" Target="https://www.facebook.com/NDISAus" TargetMode="Externa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13" Type="http://schemas.openxmlformats.org/officeDocument/2006/relationships/theme" Target="theme/theme1.xml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40" Type="http://schemas.openxmlformats.org/officeDocument/2006/relationships/image" Target="media/image29.jpeg"/><Relationship Id="rId115" Type="http://schemas.openxmlformats.org/officeDocument/2006/relationships/image" Target="media/image104.jpeg"/><Relationship Id="rId136" Type="http://schemas.openxmlformats.org/officeDocument/2006/relationships/image" Target="media/image125.jpeg"/><Relationship Id="rId157" Type="http://schemas.openxmlformats.org/officeDocument/2006/relationships/image" Target="media/image146.jpeg"/><Relationship Id="rId178" Type="http://schemas.openxmlformats.org/officeDocument/2006/relationships/image" Target="media/image167.jpeg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99" Type="http://schemas.openxmlformats.org/officeDocument/2006/relationships/image" Target="media/image184.jpeg"/><Relationship Id="rId203" Type="http://schemas.openxmlformats.org/officeDocument/2006/relationships/image" Target="media/image188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9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1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IAG%20images\Client%20logos%20and%20branding\NDIA\XXXX%20-%20NDIA%20-%20Easy%20Read%20Word%20Template%20-%202022%20Dec%201%20-%20use%20this%20on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6AFA6750E784AC0BC2498A0936844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BD535F-0828-4FE2-B777-F1639FD71252}"/>
      </w:docPartPr>
      <w:docPartBody>
        <w:p w:rsidR="000E6558" w:rsidRDefault="00B611BA">
          <w:pPr>
            <w:pStyle w:val="06AFA6750E784AC0BC2498A093684423"/>
          </w:pPr>
          <w:r w:rsidRPr="003C132E">
            <w:rPr>
              <w:rStyle w:val="PlaceholderText"/>
            </w:rPr>
            <w:t>[Title]</w:t>
          </w:r>
        </w:p>
      </w:docPartBody>
    </w:docPart>
    <w:docPart>
      <w:docPartPr>
        <w:name w:val="135C2B978D244C5B8F1BEA8F248C9C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EBAE50-23AF-4C4A-BBA2-DC824684A2B6}"/>
      </w:docPartPr>
      <w:docPartBody>
        <w:p w:rsidR="000E6558" w:rsidRDefault="00B611BA">
          <w:pPr>
            <w:pStyle w:val="135C2B978D244C5B8F1BEA8F248C9CC2"/>
          </w:pPr>
          <w:r w:rsidRPr="003C132E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yanmar Text">
    <w:panose1 w:val="020B0502040204020203"/>
    <w:charset w:val="00"/>
    <w:family w:val="swiss"/>
    <w:pitch w:val="variable"/>
    <w:sig w:usb0="80000003" w:usb1="00000000" w:usb2="00000400" w:usb3="00000000" w:csb0="00000001" w:csb1="00000000"/>
  </w:font>
  <w:font w:name="Zawgyi-One">
    <w:altName w:val="Cambria"/>
    <w:charset w:val="00"/>
    <w:family w:val="swiss"/>
    <w:pitch w:val="variable"/>
    <w:sig w:usb0="61002A87" w:usb1="80000000" w:usb2="00000008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558"/>
    <w:rsid w:val="000301F7"/>
    <w:rsid w:val="000309EA"/>
    <w:rsid w:val="000635D7"/>
    <w:rsid w:val="000C57C7"/>
    <w:rsid w:val="000E6558"/>
    <w:rsid w:val="00104D84"/>
    <w:rsid w:val="0012221A"/>
    <w:rsid w:val="001A3784"/>
    <w:rsid w:val="001C7BAF"/>
    <w:rsid w:val="001E1925"/>
    <w:rsid w:val="0023322F"/>
    <w:rsid w:val="00303AB2"/>
    <w:rsid w:val="0031738C"/>
    <w:rsid w:val="003E7257"/>
    <w:rsid w:val="004A37E2"/>
    <w:rsid w:val="005A4A14"/>
    <w:rsid w:val="00606C4C"/>
    <w:rsid w:val="00652E6A"/>
    <w:rsid w:val="00753489"/>
    <w:rsid w:val="0077555C"/>
    <w:rsid w:val="00783C6D"/>
    <w:rsid w:val="007C18A6"/>
    <w:rsid w:val="007F3264"/>
    <w:rsid w:val="00A26102"/>
    <w:rsid w:val="00A443E1"/>
    <w:rsid w:val="00A72A57"/>
    <w:rsid w:val="00AA03B4"/>
    <w:rsid w:val="00B611BA"/>
    <w:rsid w:val="00B90C78"/>
    <w:rsid w:val="00CF48B8"/>
    <w:rsid w:val="00D332E6"/>
    <w:rsid w:val="00D5496F"/>
    <w:rsid w:val="00DC12C5"/>
    <w:rsid w:val="00E34A12"/>
    <w:rsid w:val="00E62CCB"/>
    <w:rsid w:val="00E91D45"/>
    <w:rsid w:val="00EE2A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AU" w:eastAsia="en-A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D5496F"/>
    <w:rPr>
      <w:color w:val="808080"/>
    </w:rPr>
  </w:style>
  <w:style w:type="paragraph" w:customStyle="1" w:styleId="06AFA6750E784AC0BC2498A093684423">
    <w:name w:val="06AFA6750E784AC0BC2498A093684423"/>
  </w:style>
  <w:style w:type="paragraph" w:customStyle="1" w:styleId="135C2B978D244C5B8F1BEA8F248C9CC2">
    <w:name w:val="135C2B978D244C5B8F1BEA8F248C9CC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NDIA">
      <a:dk1>
        <a:sysClr val="windowText" lastClr="000000"/>
      </a:dk1>
      <a:lt1>
        <a:sysClr val="window" lastClr="FFFFFF"/>
      </a:lt1>
      <a:dk2>
        <a:srgbClr val="6B2976"/>
      </a:dk2>
      <a:lt2>
        <a:srgbClr val="D4C5D7"/>
      </a:lt2>
      <a:accent1>
        <a:srgbClr val="6B2976"/>
      </a:accent1>
      <a:accent2>
        <a:srgbClr val="8AC640"/>
      </a:accent2>
      <a:accent3>
        <a:srgbClr val="009EAD"/>
      </a:accent3>
      <a:accent4>
        <a:srgbClr val="C5296D"/>
      </a:accent4>
      <a:accent5>
        <a:srgbClr val="FAA41A"/>
      </a:accent5>
      <a:accent6>
        <a:srgbClr val="F26322"/>
      </a:accent6>
      <a:hlink>
        <a:srgbClr val="6B2976"/>
      </a:hlink>
      <a:folHlink>
        <a:srgbClr val="C5296D"/>
      </a:folHlink>
    </a:clrScheme>
    <a:fontScheme name="NDIA">
      <a:majorFont>
        <a:latin typeface="FS Me Pro Heavy"/>
        <a:ea typeface=""/>
        <a:cs typeface=""/>
      </a:majorFont>
      <a:minorFont>
        <a:latin typeface="FS M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B3E7B947A47C48883DBCBABBF9695E" ma:contentTypeVersion="16" ma:contentTypeDescription="Create a new document." ma:contentTypeScope="" ma:versionID="8d91b00162ae1b017312bd299423e7a0">
  <xsd:schema xmlns:xsd="http://www.w3.org/2001/XMLSchema" xmlns:xs="http://www.w3.org/2001/XMLSchema" xmlns:p="http://schemas.microsoft.com/office/2006/metadata/properties" xmlns:ns2="fc3bfd07-c524-4227-a812-b1f8ee2d463b" xmlns:ns3="c8d4ce67-7909-48f8-adba-10a38cadedde" targetNamespace="http://schemas.microsoft.com/office/2006/metadata/properties" ma:root="true" ma:fieldsID="9ede7192fb79d4a32650dda8f1e9fd45" ns2:_="" ns3:_="">
    <xsd:import namespace="fc3bfd07-c524-4227-a812-b1f8ee2d463b"/>
    <xsd:import namespace="c8d4ce67-7909-48f8-adba-10a38caded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ServiceDateTake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3bfd07-c524-4227-a812-b1f8ee2d46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0f491396-a7e2-4bc1-b170-149c68583a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d4ce67-7909-48f8-adba-10a38cadedd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822d72f1-8104-4b42-8c9f-91dd73354df1}" ma:internalName="TaxCatchAll" ma:showField="CatchAllData" ma:web="c8d4ce67-7909-48f8-adba-10a38cadedd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8d4ce67-7909-48f8-adba-10a38cadedde" xsi:nil="true"/>
    <lcf76f155ced4ddcb4097134ff3c332f xmlns="fc3bfd07-c524-4227-a812-b1f8ee2d463b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E552ADBB-A38E-4262-BC43-ED23A3029AC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c3bfd07-c524-4227-a812-b1f8ee2d463b"/>
    <ds:schemaRef ds:uri="c8d4ce67-7909-48f8-adba-10a38caded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CB4A96C-4343-4A0B-BB81-1048C373ACDB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4FE7C052-873D-4EE7-885B-6224EC95B94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CF22700-98C8-4BDF-A2F6-7CABBCCCE4F5}">
  <ds:schemaRefs>
    <ds:schemaRef ds:uri="http://schemas.microsoft.com/office/2006/metadata/properties"/>
    <ds:schemaRef ds:uri="http://schemas.microsoft.com/office/infopath/2007/PartnerControls"/>
    <ds:schemaRef ds:uri="c8d4ce67-7909-48f8-adba-10a38cadedde"/>
    <ds:schemaRef ds:uri="fc3bfd07-c524-4227-a812-b1f8ee2d463b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XXXX - NDIA - Easy Read Word Template - 2022 Dec 1 - use this one.dotx</Template>
  <TotalTime>6</TotalTime>
  <Pages>53</Pages>
  <Words>4254</Words>
  <Characters>24253</Characters>
  <Application>Microsoft Office Word</Application>
  <DocSecurity>0</DocSecurity>
  <Lines>202</Lines>
  <Paragraphs>56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လုၢ်လၢ်တၢ်ဆဲးတၢ်လၤဒီးကျိာ်အတၢ်လီၤဆီလိာ်သးပတၢ်ဖံးတၢ်မၤအတၢ်ရဲၣ်ကျဲၤ ၂၀၂၄-၂၀၂၈</vt:lpstr>
    </vt:vector>
  </TitlesOfParts>
  <Company>Hewlett-Packard</Company>
  <LinksUpToDate>false</LinksUpToDate>
  <CharactersWithSpaces>28451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လုၢ်လၢ်တၢ်ဆဲးတၢ်လၤဒီးကျိာ်အတၢ်လီၤဆီလိာ်သးပတၢ်ဖံးတၢ်မၤအတၢ်ရဲၣ်ကျဲၤ ၂၀၂၄-၂၀၂၈</dc:title>
  <dc:creator>National Disability Insurance Agency</dc:creator>
  <cp:lastModifiedBy>Thomas Kiorgaard</cp:lastModifiedBy>
  <cp:revision>6</cp:revision>
  <cp:lastPrinted>2024-02-28T23:44:00Z</cp:lastPrinted>
  <dcterms:created xsi:type="dcterms:W3CDTF">2024-02-28T06:32:00Z</dcterms:created>
  <dcterms:modified xsi:type="dcterms:W3CDTF">2024-02-28T23:45:00Z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0x010100C9B3E7B947A47C48883DBCBABBF9695E</vt:lpwstr>
  </property>
  <property fmtid="{D5CDD505-2E9C-101B-9397-08002B2CF9AE}" pid="3" name="MSIP_Label_2b83f8d7-e91f-4eee-a336-52a8061c0503_ActionId">
    <vt:lpwstr>7c70b89c-638e-4b22-a935-151911b3dae3</vt:lpwstr>
  </property>
  <property fmtid="{D5CDD505-2E9C-101B-9397-08002B2CF9AE}" pid="4" name="MSIP_Label_2b83f8d7-e91f-4eee-a336-52a8061c0503_ContentBits">
    <vt:lpwstr>0</vt:lpwstr>
  </property>
  <property fmtid="{D5CDD505-2E9C-101B-9397-08002B2CF9AE}" pid="5" name="MSIP_Label_2b83f8d7-e91f-4eee-a336-52a8061c0503_Enabled">
    <vt:lpwstr>true</vt:lpwstr>
  </property>
  <property fmtid="{D5CDD505-2E9C-101B-9397-08002B2CF9AE}" pid="6" name="MSIP_Label_2b83f8d7-e91f-4eee-a336-52a8061c0503_Method">
    <vt:lpwstr>Privileged</vt:lpwstr>
  </property>
  <property fmtid="{D5CDD505-2E9C-101B-9397-08002B2CF9AE}" pid="7" name="MSIP_Label_2b83f8d7-e91f-4eee-a336-52a8061c0503_Name">
    <vt:lpwstr>OFFICIAL</vt:lpwstr>
  </property>
  <property fmtid="{D5CDD505-2E9C-101B-9397-08002B2CF9AE}" pid="8" name="MSIP_Label_2b83f8d7-e91f-4eee-a336-52a8061c0503_SetDate">
    <vt:lpwstr>2024-01-01T22:11:34Z</vt:lpwstr>
  </property>
  <property fmtid="{D5CDD505-2E9C-101B-9397-08002B2CF9AE}" pid="9" name="MSIP_Label_2b83f8d7-e91f-4eee-a336-52a8061c0503_SiteId">
    <vt:lpwstr>cd778b65-752d-454a-87cf-b9990fe58993</vt:lpwstr>
  </property>
</Properties>
</file>