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2.xml" ContentType="application/vnd.openxmlformats-officedocument.wordprocessingml.head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7E93C9B" w14:textId="77E63E13" w:rsidR="00F3744E" w:rsidRPr="00452F6D" w:rsidRDefault="00DE0472" w:rsidP="00754D1B">
      <w:pPr>
        <w:pStyle w:val="Heading1"/>
        <w:spacing w:after="120"/>
      </w:pPr>
      <w:bookmarkStart w:id="0" w:name="_Toc349720821"/>
      <w:r w:rsidRPr="00DE0472">
        <w:t>Nunphung le Holh lei Idannak</w:t>
      </w:r>
    </w:p>
    <w:p w14:paraId="29C6EE76" w14:textId="77777777" w:rsidR="0026072B" w:rsidRPr="00452F6D" w:rsidRDefault="00F234A3" w:rsidP="00754D1B">
      <w:pPr>
        <w:pStyle w:val="Subtitle"/>
        <w:spacing w:before="120" w:after="120"/>
      </w:pPr>
      <w:bookmarkStart w:id="1" w:name="_Toc144723195"/>
      <w:bookmarkStart w:id="2" w:name="_Toc144723243"/>
      <w:bookmarkStart w:id="3" w:name="_Toc146203955"/>
      <w:bookmarkStart w:id="4" w:name="_Toc152855699"/>
      <w:r w:rsidRPr="00452F6D">
        <w:t>Kan Tuahsernak lei Timhtuahmi</w:t>
      </w:r>
      <w:bookmarkEnd w:id="1"/>
      <w:bookmarkEnd w:id="2"/>
      <w:bookmarkEnd w:id="3"/>
      <w:bookmarkEnd w:id="4"/>
    </w:p>
    <w:p w14:paraId="4FB6EAC6" w14:textId="77777777" w:rsidR="0062152D" w:rsidRPr="00452F6D" w:rsidRDefault="00F234A3" w:rsidP="00464803">
      <w:pPr>
        <w:pStyle w:val="Subtitle"/>
        <w:spacing w:before="120" w:after="120"/>
        <w:rPr>
          <w:sz w:val="32"/>
          <w:szCs w:val="32"/>
        </w:rPr>
      </w:pPr>
      <w:r w:rsidRPr="00452F6D">
        <w:rPr>
          <w:sz w:val="32"/>
          <w:szCs w:val="32"/>
        </w:rPr>
        <w:t>2024–2028</w:t>
      </w:r>
    </w:p>
    <w:p w14:paraId="375999D4" w14:textId="77777777" w:rsidR="00754D1B" w:rsidRDefault="00F234A3" w:rsidP="00754D1B">
      <w:pPr>
        <w:spacing w:before="120" w:after="120"/>
        <w:rPr>
          <w:color w:val="FFFFFF" w:themeColor="background1"/>
        </w:rPr>
      </w:pPr>
      <w:bookmarkStart w:id="5" w:name="_Toc43391490"/>
      <w:bookmarkStart w:id="6" w:name="_Hlk41920175"/>
      <w:bookmarkStart w:id="7" w:name="_Toc349720822"/>
      <w:bookmarkStart w:id="8" w:name="_Toc436041083"/>
      <w:bookmarkStart w:id="9" w:name="_Toc436041104"/>
      <w:bookmarkStart w:id="10" w:name="_Toc436042092"/>
      <w:bookmarkStart w:id="11" w:name="_Toc436045528"/>
      <w:bookmarkStart w:id="12" w:name="_Toc436047507"/>
      <w:bookmarkStart w:id="13" w:name="_Toc436404418"/>
      <w:bookmarkStart w:id="14" w:name="_Toc436405278"/>
      <w:bookmarkStart w:id="15" w:name="_Toc436408280"/>
      <w:bookmarkStart w:id="16" w:name="_Toc436413472"/>
      <w:bookmarkStart w:id="17" w:name="_Toc436919461"/>
      <w:bookmarkStart w:id="18" w:name="_Toc456265824"/>
      <w:bookmarkStart w:id="19" w:name="_Toc456356067"/>
      <w:bookmarkStart w:id="20" w:name="_Toc456361565"/>
      <w:bookmarkStart w:id="21" w:name="_Toc456689002"/>
      <w:bookmarkStart w:id="22" w:name="_Toc457399254"/>
      <w:bookmarkStart w:id="23" w:name="_Toc457998488"/>
      <w:bookmarkStart w:id="24" w:name="_Toc458078844"/>
      <w:bookmarkStart w:id="25" w:name="_Toc459970016"/>
      <w:bookmarkStart w:id="26" w:name="_Toc461529570"/>
      <w:bookmarkStart w:id="27" w:name="_Toc462754404"/>
      <w:bookmarkStart w:id="28" w:name="_Toc465164043"/>
      <w:bookmarkStart w:id="29" w:name="_Toc476219418"/>
      <w:bookmarkStart w:id="30" w:name="_Toc476231074"/>
      <w:bookmarkStart w:id="31" w:name="_Toc476235959"/>
      <w:bookmarkStart w:id="32" w:name="_Toc476306061"/>
      <w:bookmarkStart w:id="33" w:name="_Toc497142653"/>
      <w:bookmarkStart w:id="34" w:name="_Toc497209780"/>
      <w:bookmarkStart w:id="35" w:name="_Toc497212948"/>
      <w:bookmarkStart w:id="36" w:name="_Toc497215532"/>
      <w:bookmarkStart w:id="37" w:name="_Toc497302119"/>
      <w:bookmarkStart w:id="38" w:name="_Toc498339416"/>
      <w:bookmarkStart w:id="39" w:name="_Toc527635162"/>
      <w:bookmarkStart w:id="40" w:name="_Toc527644811"/>
      <w:bookmarkStart w:id="41" w:name="_Toc527704574"/>
      <w:bookmarkStart w:id="42" w:name="_Toc529882154"/>
      <w:bookmarkStart w:id="43" w:name="_Toc533076399"/>
      <w:bookmarkStart w:id="44" w:name="_Toc533077009"/>
      <w:bookmarkStart w:id="45" w:name="_Toc533079087"/>
      <w:bookmarkStart w:id="46" w:name="_Toc533084357"/>
      <w:bookmarkStart w:id="47" w:name="_Toc5878085"/>
      <w:bookmarkStart w:id="48" w:name="_Toc5975100"/>
      <w:bookmarkStart w:id="49" w:name="_Toc5979654"/>
      <w:bookmarkStart w:id="50" w:name="_Toc6302388"/>
      <w:bookmarkStart w:id="51" w:name="_Toc6305501"/>
      <w:bookmarkStart w:id="52" w:name="_Toc6306673"/>
      <w:bookmarkStart w:id="53" w:name="_Toc6390563"/>
      <w:r>
        <w:rPr>
          <w:color w:val="FFFFFF" w:themeColor="background1"/>
        </w:rPr>
        <w:t>Hakha Chin | Laiholh</w:t>
      </w:r>
    </w:p>
    <w:p w14:paraId="036F2313" w14:textId="77777777" w:rsidR="00B60B5F" w:rsidRPr="00452F6D" w:rsidRDefault="00F234A3" w:rsidP="00754D1B">
      <w:pPr>
        <w:spacing w:before="120" w:after="0"/>
        <w:rPr>
          <w:color w:val="FFFFFF" w:themeColor="background1"/>
        </w:rPr>
      </w:pPr>
      <w:r w:rsidRPr="00452F6D">
        <w:rPr>
          <w:color w:val="FFFFFF" w:themeColor="background1"/>
        </w:rPr>
        <w:t>Rel Fawi phun</w:t>
      </w:r>
      <w:bookmarkEnd w:id="5"/>
    </w:p>
    <w:p w14:paraId="59A14733" w14:textId="77777777" w:rsidR="007C5556" w:rsidRPr="00452F6D" w:rsidRDefault="00F234A3" w:rsidP="00462711">
      <w:pPr>
        <w:spacing w:before="0"/>
      </w:pPr>
      <w:r w:rsidRPr="00452F6D">
        <w:rPr>
          <w:noProof/>
        </w:rPr>
        <mc:AlternateContent>
          <mc:Choice Requires="wps">
            <w:drawing>
              <wp:anchor distT="45720" distB="45720" distL="114300" distR="114300" simplePos="0" relativeHeight="251728896" behindDoc="0" locked="0" layoutInCell="1" allowOverlap="1" wp14:anchorId="24D0B7E5" wp14:editId="280ED135">
                <wp:simplePos x="0" y="0"/>
                <wp:positionH relativeFrom="column">
                  <wp:posOffset>-346710</wp:posOffset>
                </wp:positionH>
                <wp:positionV relativeFrom="paragraph">
                  <wp:posOffset>110490</wp:posOffset>
                </wp:positionV>
                <wp:extent cx="1575487" cy="632460"/>
                <wp:effectExtent l="0" t="0" r="5715" b="0"/>
                <wp:wrapNone/>
                <wp:docPr id="157094914" name="Text Box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75487" cy="6324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2CE6A9A" w14:textId="77777777" w:rsidR="00464803" w:rsidRPr="00A7284B" w:rsidRDefault="00464803" w:rsidP="004453FB">
                            <w:pPr>
                              <w:jc w:val="center"/>
                              <w:rPr>
                                <w:rFonts w:ascii="Rockwell" w:hAnsi="Rockwell" w:cs="Arial Bold"/>
                                <w:b/>
                                <w:bCs/>
                                <w:color w:val="6B2976"/>
                                <w:spacing w:val="-6"/>
                                <w:sz w:val="17"/>
                                <w:szCs w:val="17"/>
                                <w:lang w:val="en-PH"/>
                              </w:rPr>
                            </w:pPr>
                            <w:r w:rsidRPr="00A7284B">
                              <w:rPr>
                                <w:rFonts w:ascii="Rockwell" w:hAnsi="Rockwell" w:cs="Arial Bold"/>
                                <w:b/>
                                <w:bCs/>
                                <w:color w:val="6B2976"/>
                                <w:spacing w:val="-6"/>
                                <w:sz w:val="17"/>
                                <w:szCs w:val="17"/>
                              </w:rPr>
                              <w:t>Fawi tein relmi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4D0B7E5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alt="&quot;&quot;" style="position:absolute;margin-left:-27.3pt;margin-top:8.7pt;width:124.05pt;height:49.8pt;z-index:2517288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" filled="f" stroked="f">
                <v:textbox inset="0,0,0,0">
                  <w:txbxContent>
                    <w:p w14:paraId="42CE6A9A" w14:textId="77777777" w:rsidR="00464803" w:rsidRPr="00A7284B" w:rsidRDefault="00464803" w:rsidP="004453FB">
                      <w:pPr>
                        <w:jc w:val="center"/>
                        <w:rPr>
                          <w:rFonts w:ascii="Rockwell" w:hAnsi="Rockwell" w:cs="Arial Bold"/>
                          <w:b/>
                          <w:bCs/>
                          <w:color w:val="6B2976"/>
                          <w:spacing w:val="-6"/>
                          <w:sz w:val="17"/>
                          <w:szCs w:val="17"/>
                          <w:lang w:val="en-PH"/>
                        </w:rPr>
                      </w:pPr>
                      <w:r w:rsidRPr="00A7284B">
                        <w:rPr>
                          <w:rFonts w:ascii="Rockwell" w:hAnsi="Rockwell" w:cs="Arial Bold"/>
                          <w:b/>
                          <w:bCs/>
                          <w:color w:val="6B2976"/>
                          <w:spacing w:val="-6"/>
                          <w:sz w:val="17"/>
                          <w:szCs w:val="17"/>
                        </w:rPr>
                        <w:t>Fawi tein relmi</w:t>
                      </w:r>
                    </w:p>
                  </w:txbxContent>
                </v:textbox>
              </v:shape>
            </w:pict>
          </mc:Fallback>
        </mc:AlternateContent>
      </w:r>
      <w:r w:rsidR="00B60B5F" w:rsidRPr="00452F6D">
        <w:rPr>
          <w:noProof/>
          <w:lang w:eastAsia="en-AU"/>
        </w:rPr>
        <w:drawing>
          <wp:inline distT="0" distB="0" distL="0" distR="0" wp14:anchorId="002379E6" wp14:editId="6C08128A">
            <wp:extent cx="900000" cy="853178"/>
            <wp:effectExtent l="0" t="0" r="0" b="4445"/>
            <wp:docPr id="18" name="Picture 18" descr="Rel Fawi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Rel Fawi logo.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000" cy="853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C5556" w:rsidRPr="00452F6D">
        <w:br w:type="page"/>
      </w:r>
    </w:p>
    <w:p w14:paraId="1B354B51" w14:textId="77777777" w:rsidR="00F3744E" w:rsidRPr="00452F6D" w:rsidRDefault="00F234A3" w:rsidP="00DD389A">
      <w:pPr>
        <w:pStyle w:val="TOCHeading"/>
      </w:pPr>
      <w:bookmarkStart w:id="54" w:name="_Toc12634014"/>
      <w:bookmarkStart w:id="55" w:name="_Toc12636472"/>
      <w:bookmarkStart w:id="56" w:name="_Toc41655087"/>
      <w:bookmarkStart w:id="57" w:name="_Toc41661249"/>
      <w:bookmarkStart w:id="58" w:name="_Toc42086741"/>
      <w:bookmarkStart w:id="59" w:name="_Toc42093323"/>
      <w:bookmarkStart w:id="60" w:name="_Toc43391443"/>
      <w:bookmarkStart w:id="61" w:name="_Toc43391491"/>
      <w:bookmarkStart w:id="62" w:name="_Toc43392533"/>
      <w:bookmarkStart w:id="63" w:name="_Toc43393119"/>
      <w:bookmarkEnd w:id="6"/>
      <w:r w:rsidRPr="00452F6D">
        <w:lastRenderedPageBreak/>
        <w:t>Hi Tuahsernak lei Timhtuahmi hman ning</w:t>
      </w:r>
      <w:bookmarkEnd w:id="7"/>
      <w:bookmarkEnd w:id="8"/>
      <w:bookmarkEnd w:id="9"/>
      <w:bookmarkEnd w:id="10"/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bookmarkEnd w:id="46"/>
      <w:bookmarkEnd w:id="47"/>
      <w:bookmarkEnd w:id="48"/>
      <w:bookmarkEnd w:id="49"/>
      <w:bookmarkEnd w:id="50"/>
      <w:bookmarkEnd w:id="51"/>
      <w:bookmarkEnd w:id="52"/>
      <w:bookmarkEnd w:id="53"/>
      <w:bookmarkEnd w:id="54"/>
      <w:bookmarkEnd w:id="55"/>
      <w:bookmarkEnd w:id="56"/>
      <w:bookmarkEnd w:id="57"/>
      <w:bookmarkEnd w:id="58"/>
      <w:bookmarkEnd w:id="59"/>
      <w:bookmarkEnd w:id="60"/>
      <w:bookmarkEnd w:id="61"/>
      <w:bookmarkEnd w:id="62"/>
      <w:bookmarkEnd w:id="63"/>
    </w:p>
    <w:tbl>
      <w:tblPr>
        <w:tblStyle w:val="Style1"/>
        <w:tblW w:w="9468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  <w:gridCol w:w="170"/>
        <w:gridCol w:w="171"/>
      </w:tblGrid>
      <w:tr w:rsidR="00357D95" w14:paraId="1E6FE609" w14:textId="77777777" w:rsidTr="0093391A">
        <w:trPr>
          <w:gridAfter w:val="2"/>
          <w:wAfter w:w="341" w:type="dxa"/>
          <w:trHeight w:val="86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66972975" w14:textId="77777777" w:rsidR="00665419" w:rsidRPr="00452F6D" w:rsidRDefault="00F234A3" w:rsidP="00D80794">
            <w:pPr>
              <w:pStyle w:val="Image"/>
              <w:spacing w:before="0" w:after="0"/>
            </w:pPr>
            <w:r w:rsidRPr="00452F6D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30944" behindDoc="0" locked="0" layoutInCell="1" allowOverlap="1" wp14:anchorId="0CBC3BDD" wp14:editId="5F25EAFC">
                      <wp:simplePos x="0" y="0"/>
                      <wp:positionH relativeFrom="column">
                        <wp:posOffset>62230</wp:posOffset>
                      </wp:positionH>
                      <wp:positionV relativeFrom="paragraph">
                        <wp:posOffset>467360</wp:posOffset>
                      </wp:positionV>
                      <wp:extent cx="1402080" cy="632460"/>
                      <wp:effectExtent l="0" t="0" r="0" b="0"/>
                      <wp:wrapNone/>
                      <wp:docPr id="548489111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402080" cy="63246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9353527" w14:textId="77777777" w:rsidR="00464803" w:rsidRPr="00395EBC" w:rsidRDefault="00464803" w:rsidP="00807C91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17"/>
                                      <w:szCs w:val="17"/>
                                    </w:rPr>
                                  </w:pPr>
                                  <w:r w:rsidRPr="00395EBC">
                                    <w:rPr>
                                      <w:b/>
                                      <w:bCs/>
                                      <w:sz w:val="17"/>
                                      <w:szCs w:val="17"/>
                                    </w:rPr>
                                    <w:t>Kanmah</w:t>
                                  </w:r>
                                </w:p>
                              </w:txbxContent>
                            </wps:txbx>
                            <wps:bodyPr rot="0" vert="horz" wrap="square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CBC3BDD" id="_x0000_s1027" type="#_x0000_t202" alt="&quot;&quot;" style="position:absolute;left:0;text-align:left;margin-left:4.9pt;margin-top:36.8pt;width:110.4pt;height:49.8pt;z-index:2517309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" filled="f" stroked="f">
                      <v:textbox>
                        <w:txbxContent>
                          <w:p w14:paraId="39353527" w14:textId="77777777" w:rsidR="00464803" w:rsidRPr="00395EBC" w:rsidRDefault="00464803" w:rsidP="00807C91">
                            <w:pPr>
                              <w:jc w:val="center"/>
                              <w:rPr>
                                <w:b/>
                                <w:bCs/>
                                <w:sz w:val="17"/>
                                <w:szCs w:val="17"/>
                              </w:rPr>
                            </w:pPr>
                            <w:r w:rsidRPr="00395EBC">
                              <w:rPr>
                                <w:b/>
                                <w:bCs/>
                                <w:sz w:val="17"/>
                                <w:szCs w:val="17"/>
                              </w:rPr>
                              <w:t>Kanmah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C4F9C" w:rsidRPr="00452F6D">
              <w:rPr>
                <w:noProof/>
              </w:rPr>
              <w:drawing>
                <wp:inline distT="0" distB="0" distL="0" distR="0" wp14:anchorId="42739E6E" wp14:editId="6891A9D1">
                  <wp:extent cx="1440000" cy="1111952"/>
                  <wp:effectExtent l="0" t="0" r="8255" b="0"/>
                  <wp:docPr id="95" name="Picture 95" descr="Minung phu khat. ‘Kanmah’ tiin a chimmi kat aa tlaihmi a hmailei ah minung pakhat a um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" name="Picture 95" descr="Minung phu khat. ‘Kanmah’ tiin a chimmi kat aa tlaihmi a hmailei ah minung pakhat a um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1119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501E4ED6" w14:textId="571F33C9" w:rsidR="003D6075" w:rsidRPr="00452F6D" w:rsidRDefault="00F234A3" w:rsidP="00D80794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452F6D">
              <w:t>Rampumpi Pumtli</w:t>
            </w:r>
            <w:r w:rsidR="000D19C1">
              <w:t>n</w:t>
            </w:r>
            <w:r w:rsidRPr="00452F6D">
              <w:t>lonak Aamahkhan Riantuanpiaknak (NDIA) nih hi Tuahsernak lei Timhtuahmi cu a tial.</w:t>
            </w:r>
          </w:p>
          <w:p w14:paraId="35C33FB5" w14:textId="77777777" w:rsidR="00665419" w:rsidRPr="00452F6D" w:rsidRDefault="00F234A3" w:rsidP="00D80794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452F6D">
              <w:t>‘Kanmah’ timi biafang na hmuh tikah, hi a sullam cu NDIA tinak a si.</w:t>
            </w:r>
          </w:p>
        </w:tc>
      </w:tr>
      <w:tr w:rsidR="00357D95" w14:paraId="5D928F49" w14:textId="77777777" w:rsidTr="00D80794">
        <w:trPr>
          <w:gridAfter w:val="2"/>
          <w:wAfter w:w="341" w:type="dxa"/>
          <w:trHeight w:val="243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45D8B498" w14:textId="77777777" w:rsidR="00665419" w:rsidRPr="00452F6D" w:rsidRDefault="00F234A3" w:rsidP="00D80794">
            <w:pPr>
              <w:pStyle w:val="Image"/>
              <w:spacing w:before="120" w:after="0"/>
            </w:pPr>
            <w:r w:rsidRPr="00452F6D">
              <w:rPr>
                <w:noProof/>
              </w:rPr>
              <w:drawing>
                <wp:inline distT="0" distB="0" distL="0" distR="0" wp14:anchorId="372C982F" wp14:editId="7F565765">
                  <wp:extent cx="1120775" cy="1120775"/>
                  <wp:effectExtent l="0" t="0" r="3175" b="3175"/>
                  <wp:docPr id="6" name="Picture 6" descr="Rel Fawi catialmi pakhat le fung pa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6" descr="Rel Fawi catialmi pakhat le fung pakha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1116" cy="1121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25951671" w14:textId="77777777" w:rsidR="00115682" w:rsidRPr="00452F6D" w:rsidRDefault="00F234A3" w:rsidP="00D80794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452F6D">
              <w:t>Hi Tuahsernak lei Timhtuahmi cu rel fawi ding phun in kan tial.</w:t>
            </w:r>
          </w:p>
          <w:p w14:paraId="638AC41E" w14:textId="77777777" w:rsidR="00665419" w:rsidRPr="00452F6D" w:rsidRDefault="00F234A3" w:rsidP="00D80794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452F6D">
              <w:t xml:space="preserve">Cheukhat ruahnak pawl fianter dingah hmaanthlak pawl kan hman. </w:t>
            </w:r>
          </w:p>
        </w:tc>
      </w:tr>
      <w:tr w:rsidR="00357D95" w14:paraId="0B15DA8C" w14:textId="77777777" w:rsidTr="00D80794">
        <w:trPr>
          <w:gridAfter w:val="2"/>
          <w:wAfter w:w="341" w:type="dxa"/>
          <w:trHeight w:val="231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5A8FBBEF" w14:textId="77777777" w:rsidR="00E05DD1" w:rsidRPr="00452F6D" w:rsidRDefault="00F234A3" w:rsidP="0093391A">
            <w:pPr>
              <w:pStyle w:val="Image"/>
              <w:spacing w:before="120" w:after="120"/>
            </w:pPr>
            <w:r w:rsidRPr="00452F6D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32992" behindDoc="0" locked="0" layoutInCell="1" allowOverlap="1" wp14:anchorId="0A29DDF2" wp14:editId="2F29A2F4">
                      <wp:simplePos x="0" y="0"/>
                      <wp:positionH relativeFrom="column">
                        <wp:posOffset>-30480</wp:posOffset>
                      </wp:positionH>
                      <wp:positionV relativeFrom="paragraph">
                        <wp:posOffset>20320</wp:posOffset>
                      </wp:positionV>
                      <wp:extent cx="1532890" cy="914400"/>
                      <wp:effectExtent l="0" t="0" r="10160" b="0"/>
                      <wp:wrapNone/>
                      <wp:docPr id="196647406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532890" cy="91440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23D2726" w14:textId="77777777" w:rsidR="00464803" w:rsidRPr="00807C91" w:rsidRDefault="00464803" w:rsidP="00807C91">
                                  <w:pPr>
                                    <w:spacing w:before="0" w:after="80" w:line="240" w:lineRule="auto"/>
                                    <w:jc w:val="center"/>
                                    <w:rPr>
                                      <w:b/>
                                      <w:bCs/>
                                      <w:sz w:val="62"/>
                                      <w:szCs w:val="62"/>
                                      <w:lang w:val="en-PH"/>
                                    </w:rPr>
                                  </w:pPr>
                                  <w:r w:rsidRPr="00807C91">
                                    <w:rPr>
                                      <w:b/>
                                      <w:bCs/>
                                      <w:sz w:val="62"/>
                                      <w:szCs w:val="62"/>
                                    </w:rPr>
                                    <w:t>Anak</w:t>
                                  </w:r>
                                </w:p>
                                <w:p w14:paraId="2F13DDFB" w14:textId="77777777" w:rsidR="00464803" w:rsidRPr="00D80794" w:rsidRDefault="00464803" w:rsidP="00807C91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sz w:val="48"/>
                                      <w:szCs w:val="48"/>
                                      <w:lang w:val="en-PH"/>
                                    </w:rPr>
                                  </w:pPr>
                                  <w:r w:rsidRPr="00D80794">
                                    <w:rPr>
                                      <w:sz w:val="48"/>
                                      <w:szCs w:val="48"/>
                                    </w:rPr>
                                    <w:t>A nak lomi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A29DDF2" id="_x0000_s1028" type="#_x0000_t202" alt="&quot;&quot;" style="position:absolute;left:0;text-align:left;margin-left:-2.4pt;margin-top:1.6pt;width:120.7pt;height:1in;z-index:2517329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" filled="f" stroked="f">
                      <v:textbox inset="0,0,0,0">
                        <w:txbxContent>
                          <w:p w14:paraId="723D2726" w14:textId="77777777" w:rsidR="00464803" w:rsidRPr="00807C91" w:rsidRDefault="00464803" w:rsidP="00807C91">
                            <w:pPr>
                              <w:spacing w:before="0" w:after="80" w:line="240" w:lineRule="auto"/>
                              <w:jc w:val="center"/>
                              <w:rPr>
                                <w:b/>
                                <w:bCs/>
                                <w:sz w:val="62"/>
                                <w:szCs w:val="62"/>
                                <w:lang w:val="en-PH"/>
                              </w:rPr>
                            </w:pPr>
                            <w:r w:rsidRPr="00807C91">
                              <w:rPr>
                                <w:b/>
                                <w:bCs/>
                                <w:sz w:val="62"/>
                                <w:szCs w:val="62"/>
                              </w:rPr>
                              <w:t>Anak</w:t>
                            </w:r>
                          </w:p>
                          <w:p w14:paraId="2F13DDFB" w14:textId="77777777" w:rsidR="00464803" w:rsidRPr="00D80794" w:rsidRDefault="00464803" w:rsidP="00807C91">
                            <w:pPr>
                              <w:spacing w:before="0" w:after="0" w:line="240" w:lineRule="auto"/>
                              <w:jc w:val="center"/>
                              <w:rPr>
                                <w:sz w:val="48"/>
                                <w:szCs w:val="48"/>
                                <w:lang w:val="en-PH"/>
                              </w:rPr>
                            </w:pPr>
                            <w:r w:rsidRPr="00D80794">
                              <w:rPr>
                                <w:sz w:val="48"/>
                                <w:szCs w:val="48"/>
                              </w:rPr>
                              <w:t>A nak lomi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C4F9C" w:rsidRPr="00452F6D">
              <w:rPr>
                <w:noProof/>
              </w:rPr>
              <w:drawing>
                <wp:inline distT="0" distB="0" distL="0" distR="0" wp14:anchorId="04A8A43F" wp14:editId="54B1CA32">
                  <wp:extent cx="1295500" cy="911833"/>
                  <wp:effectExtent l="0" t="0" r="0" b="3175"/>
                  <wp:docPr id="4" name="Picture 4" descr="‘Anak’ le ‘Anak Lo’ timi biafa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4" descr="‘Anak’ le ‘Anak Lo’ timi biafang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500" cy="9118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5729A68D" w14:textId="60511B23" w:rsidR="00E05DD1" w:rsidRPr="00452F6D" w:rsidRDefault="00F234A3" w:rsidP="0093391A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452F6D">
              <w:t xml:space="preserve">A biapimi biafang pawl kha </w:t>
            </w:r>
            <w:r w:rsidRPr="00452F6D">
              <w:rPr>
                <w:rStyle w:val="Strong"/>
              </w:rPr>
              <w:t>anak (bold)</w:t>
            </w:r>
            <w:r w:rsidRPr="00452F6D">
              <w:t xml:space="preserve"> in kan</w:t>
            </w:r>
            <w:r w:rsidR="00B3242C">
              <w:br/>
            </w:r>
            <w:r w:rsidRPr="00452F6D">
              <w:t>rak tial.</w:t>
            </w:r>
          </w:p>
          <w:p w14:paraId="73E74A2F" w14:textId="77777777" w:rsidR="00E05DD1" w:rsidRPr="00452F6D" w:rsidRDefault="00F234A3" w:rsidP="00D80794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452F6D">
              <w:t>Hihi a sullam cu cafang pawl kha a chah deuhmi le anak deuhmi an si.</w:t>
            </w:r>
          </w:p>
        </w:tc>
      </w:tr>
      <w:tr w:rsidR="00357D95" w:rsidRPr="00A5630A" w14:paraId="7E4C94B0" w14:textId="77777777" w:rsidTr="0093391A">
        <w:trPr>
          <w:gridAfter w:val="2"/>
          <w:wAfter w:w="341" w:type="dxa"/>
          <w:trHeight w:val="1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606DEEDF" w14:textId="77777777" w:rsidR="009D031E" w:rsidRPr="00452F6D" w:rsidRDefault="00F234A3" w:rsidP="00D80794">
            <w:pPr>
              <w:pStyle w:val="Image"/>
              <w:spacing w:before="120" w:after="0"/>
            </w:pPr>
            <w:r w:rsidRPr="00452F6D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35040" behindDoc="0" locked="0" layoutInCell="1" allowOverlap="1" wp14:anchorId="43A6D1AC" wp14:editId="17BA9A9B">
                      <wp:simplePos x="0" y="0"/>
                      <wp:positionH relativeFrom="column">
                        <wp:posOffset>283845</wp:posOffset>
                      </wp:positionH>
                      <wp:positionV relativeFrom="paragraph">
                        <wp:posOffset>200660</wp:posOffset>
                      </wp:positionV>
                      <wp:extent cx="892175" cy="327025"/>
                      <wp:effectExtent l="0" t="0" r="3175" b="0"/>
                      <wp:wrapNone/>
                      <wp:docPr id="908393708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32702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EA8EE05" w14:textId="2AC14637" w:rsidR="00464803" w:rsidRPr="00D80794" w:rsidRDefault="00464803" w:rsidP="00807C91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sz w:val="18"/>
                                      <w:szCs w:val="18"/>
                                      <w:lang w:val="en-PH"/>
                                    </w:rPr>
                                  </w:pPr>
                                  <w:r w:rsidRPr="00D80794">
                                    <w:rPr>
                                      <w:b/>
                                      <w:bCs/>
                                      <w:sz w:val="18"/>
                                      <w:szCs w:val="18"/>
                                    </w:rPr>
                                    <w:t xml:space="preserve">Biafang </w:t>
                                  </w:r>
                                  <w:r w:rsidRPr="00D80794">
                                    <w:rPr>
                                      <w:b/>
                                      <w:bCs/>
                                      <w:sz w:val="18"/>
                                      <w:szCs w:val="18"/>
                                    </w:rPr>
                                    <w:br/>
                                    <w:t>cazin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3A6D1AC" id="_x0000_s1029" type="#_x0000_t202" alt="&quot;&quot;" style="position:absolute;left:0;text-align:left;margin-left:22.35pt;margin-top:15.8pt;width:70.25pt;height:25.75pt;z-index:2517350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" filled="f" stroked="f">
                      <v:textbox inset="0,0,0,0">
                        <w:txbxContent>
                          <w:p w14:paraId="7EA8EE05" w14:textId="2AC14637" w:rsidR="00464803" w:rsidRPr="00D80794" w:rsidRDefault="00464803" w:rsidP="00807C91">
                            <w:pPr>
                              <w:spacing w:before="0" w:after="0" w:line="240" w:lineRule="auto"/>
                              <w:jc w:val="center"/>
                              <w:rPr>
                                <w:sz w:val="18"/>
                                <w:szCs w:val="18"/>
                                <w:lang w:val="en-PH"/>
                              </w:rPr>
                            </w:pPr>
                            <w:r w:rsidRPr="00D80794">
                              <w:rPr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Biafang </w:t>
                            </w:r>
                            <w:r w:rsidRPr="00D80794">
                              <w:rPr>
                                <w:b/>
                                <w:bCs/>
                                <w:sz w:val="18"/>
                                <w:szCs w:val="18"/>
                              </w:rPr>
                              <w:br/>
                              <w:t>cazin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C4F9C" w:rsidRPr="00452F6D">
              <w:rPr>
                <w:noProof/>
              </w:rPr>
              <w:drawing>
                <wp:inline distT="0" distB="0" distL="0" distR="0" wp14:anchorId="67EF28EB" wp14:editId="1635A1D9">
                  <wp:extent cx="1130300" cy="1130300"/>
                  <wp:effectExtent l="0" t="0" r="0" b="0"/>
                  <wp:docPr id="10" name="Picture 10" descr="Biafang tialmi cazin pa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icture 10" descr="Biafang tialmi cazin pakha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0643" cy="11306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7471BBD2" w14:textId="77777777" w:rsidR="003D6075" w:rsidRPr="003860C1" w:rsidRDefault="00F234A3" w:rsidP="0093391A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it-IT"/>
              </w:rPr>
            </w:pPr>
            <w:r w:rsidRPr="003860C1">
              <w:rPr>
                <w:lang w:val="it-IT"/>
              </w:rPr>
              <w:t>Hi biafang pawl a sullam kha kan fianter.</w:t>
            </w:r>
          </w:p>
          <w:p w14:paraId="4A3F6D30" w14:textId="0E14D0FB" w:rsidR="009D031E" w:rsidRPr="003860C1" w:rsidRDefault="00F234A3" w:rsidP="00D80794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it-IT"/>
              </w:rPr>
            </w:pPr>
            <w:r w:rsidRPr="003860C1">
              <w:rPr>
                <w:lang w:val="it-IT"/>
              </w:rPr>
              <w:t xml:space="preserve">Cahmai </w:t>
            </w:r>
            <w:r w:rsidR="005D256C">
              <w:fldChar w:fldCharType="begin"/>
            </w:r>
            <w:r w:rsidR="005D256C" w:rsidRPr="003860C1">
              <w:rPr>
                <w:lang w:val="it-IT"/>
              </w:rPr>
              <w:instrText xml:space="preserve"> PAGEREF _Ref155782163 \h </w:instrText>
            </w:r>
            <w:r w:rsidR="005D256C">
              <w:fldChar w:fldCharType="separate"/>
            </w:r>
            <w:r w:rsidR="00395EBC">
              <w:rPr>
                <w:noProof/>
                <w:lang w:val="it-IT"/>
              </w:rPr>
              <w:t>47</w:t>
            </w:r>
            <w:r w:rsidR="005D256C">
              <w:fldChar w:fldCharType="end"/>
            </w:r>
            <w:r w:rsidRPr="003860C1">
              <w:rPr>
                <w:lang w:val="it-IT"/>
              </w:rPr>
              <w:t xml:space="preserve"> ah hi biafang pawl </w:t>
            </w:r>
            <w:r w:rsidR="00F22630">
              <w:rPr>
                <w:lang w:val="it-IT"/>
              </w:rPr>
              <w:t>langhtermi</w:t>
            </w:r>
            <w:r w:rsidRPr="003860C1">
              <w:rPr>
                <w:lang w:val="it-IT"/>
              </w:rPr>
              <w:t xml:space="preserve"> a um. </w:t>
            </w:r>
          </w:p>
        </w:tc>
      </w:tr>
      <w:tr w:rsidR="00357D95" w14:paraId="3A8D7E8E" w14:textId="77777777" w:rsidTr="0093391A">
        <w:trPr>
          <w:trHeight w:val="163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5AF1245D" w14:textId="77777777" w:rsidR="009D031E" w:rsidRPr="00452F6D" w:rsidRDefault="00F234A3" w:rsidP="00D80794">
            <w:pPr>
              <w:pStyle w:val="Image"/>
              <w:spacing w:before="120" w:after="0"/>
            </w:pPr>
            <w:r w:rsidRPr="00452F6D">
              <w:rPr>
                <w:noProof/>
              </w:rPr>
              <w:drawing>
                <wp:inline distT="0" distB="0" distL="0" distR="0" wp14:anchorId="25648FFE" wp14:editId="103659E8">
                  <wp:extent cx="1101725" cy="1101725"/>
                  <wp:effectExtent l="0" t="0" r="9525" b="9525"/>
                  <wp:docPr id="11" name="Picture 11" descr="Rel Fawi catialmi pakhat aa tlaihmi minung pa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Picture 11" descr="Rel Fawi catialmi pakhat aa tlaihmi minung pakha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1725" cy="1101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17" w:type="dxa"/>
            <w:gridSpan w:val="3"/>
          </w:tcPr>
          <w:p w14:paraId="700CEA82" w14:textId="77777777" w:rsidR="00641C3E" w:rsidRPr="00452F6D" w:rsidRDefault="00F234A3" w:rsidP="00D80794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452F6D">
              <w:t xml:space="preserve">Hihi cu </w:t>
            </w:r>
            <w:r w:rsidR="008753A2" w:rsidRPr="00452F6D">
              <w:rPr>
                <w:i/>
                <w:iCs/>
              </w:rPr>
              <w:t>Nunphung le Holh lei Idannak Tuahto ning Tuahsernak lei Timhtuahmi 2024-2028</w:t>
            </w:r>
            <w:r w:rsidRPr="00452F6D">
              <w:t xml:space="preserve"> i Rel Fawi phun pakhat a si.</w:t>
            </w:r>
          </w:p>
        </w:tc>
      </w:tr>
      <w:tr w:rsidR="00357D95" w14:paraId="747C560B" w14:textId="77777777" w:rsidTr="0093391A">
        <w:trPr>
          <w:gridAfter w:val="1"/>
          <w:wAfter w:w="171" w:type="dxa"/>
          <w:trHeight w:val="1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613CD4D7" w14:textId="77777777" w:rsidR="009D031E" w:rsidRPr="00452F6D" w:rsidRDefault="00F234A3" w:rsidP="0093391A">
            <w:pPr>
              <w:pStyle w:val="Image"/>
              <w:spacing w:before="120" w:after="120"/>
            </w:pPr>
            <w:r w:rsidRPr="00452F6D">
              <w:rPr>
                <w:noProof/>
              </w:rPr>
              <w:drawing>
                <wp:inline distT="0" distB="0" distL="0" distR="0" wp14:anchorId="5321923F" wp14:editId="7480E74D">
                  <wp:extent cx="1104900" cy="1104900"/>
                  <wp:effectExtent l="0" t="0" r="0" b="0"/>
                  <wp:docPr id="12" name="Picture 12" descr="Website icon pa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Picture 12" descr="Website icon pakha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5234" cy="1105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46" w:type="dxa"/>
            <w:gridSpan w:val="2"/>
          </w:tcPr>
          <w:p w14:paraId="75BE3257" w14:textId="77777777" w:rsidR="008E2344" w:rsidRPr="00452F6D" w:rsidRDefault="00F234A3" w:rsidP="00D80794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452F6D">
              <w:t>Kan website ah</w:t>
            </w:r>
            <w:r w:rsidR="008437BD" w:rsidRPr="00452F6D">
              <w:rPr>
                <w:i/>
                <w:iCs/>
              </w:rPr>
              <w:t xml:space="preserve"> Nunphung le Holh lei Idannak Tuahto ning Tuahsernak lei Timhtuahmi 2024-2028</w:t>
            </w:r>
            <w:r w:rsidRPr="00452F6D">
              <w:t xml:space="preserve"> kha na hmuh khawh lai. </w:t>
            </w:r>
          </w:p>
          <w:p w14:paraId="7A143684" w14:textId="0365824E" w:rsidR="00452F6D" w:rsidRPr="00452F6D" w:rsidRDefault="00000000" w:rsidP="00D80794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hyperlink r:id="rId18" w:history="1">
              <w:r w:rsidR="001521FB" w:rsidRPr="00452F6D">
                <w:rPr>
                  <w:rStyle w:val="Hyperlink"/>
                </w:rPr>
                <w:t>www.ndis.gov.au/CALD</w:t>
              </w:r>
            </w:hyperlink>
          </w:p>
        </w:tc>
      </w:tr>
      <w:tr w:rsidR="00357D95" w:rsidRPr="003860C1" w14:paraId="3D2F56E9" w14:textId="77777777" w:rsidTr="00756729">
        <w:trPr>
          <w:gridAfter w:val="2"/>
          <w:wAfter w:w="341" w:type="dxa"/>
          <w:trHeight w:val="249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60FDDA02" w14:textId="77777777" w:rsidR="00E05DD1" w:rsidRPr="00452F6D" w:rsidRDefault="00F234A3" w:rsidP="008F1375">
            <w:pPr>
              <w:pStyle w:val="Image"/>
            </w:pPr>
            <w:r w:rsidRPr="00452F6D">
              <w:rPr>
                <w:noProof/>
              </w:rPr>
              <w:lastRenderedPageBreak/>
              <w:drawing>
                <wp:inline distT="0" distB="0" distL="0" distR="0" wp14:anchorId="3C100481" wp14:editId="4D8995D0">
                  <wp:extent cx="1260000" cy="1122882"/>
                  <wp:effectExtent l="0" t="0" r="0" b="1270"/>
                  <wp:docPr id="56" name="Picture 56" descr="Catialmi pakhat adang minung pakhat nih a relmi a bawmmi minung pakhat 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Picture 56" descr="Catialmi pakhat adang minung pakhat nih a relmi a bawmmi minung pakhat kha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08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000" cy="11228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05A15BDE" w14:textId="77777777" w:rsidR="003D6075" w:rsidRPr="00452F6D" w:rsidRDefault="00F234A3" w:rsidP="008F1375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452F6D">
              <w:t>Hi Tuahsernak lei Timhtuahmi rel dingah bawmh na hal khawh.</w:t>
            </w:r>
          </w:p>
          <w:p w14:paraId="1A4DFEA9" w14:textId="77777777" w:rsidR="00E05DD1" w:rsidRPr="003860C1" w:rsidRDefault="00F234A3" w:rsidP="008F1375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de-DE"/>
              </w:rPr>
            </w:pPr>
            <w:r w:rsidRPr="003860C1">
              <w:rPr>
                <w:lang w:val="de-DE"/>
              </w:rPr>
              <w:t>Hawikom, innchungkhar chungtel asilole bawmtu minung nih an in bawmh khawh men.</w:t>
            </w:r>
          </w:p>
        </w:tc>
      </w:tr>
      <w:tr w:rsidR="00357D95" w:rsidRPr="00924A1A" w14:paraId="05E6EF21" w14:textId="77777777" w:rsidTr="00756729">
        <w:trPr>
          <w:gridAfter w:val="2"/>
          <w:wAfter w:w="341" w:type="dxa"/>
          <w:trHeight w:val="249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5C26075A" w14:textId="77777777" w:rsidR="00F767F3" w:rsidRPr="00452F6D" w:rsidRDefault="00F234A3" w:rsidP="008F1375">
            <w:pPr>
              <w:pStyle w:val="Image"/>
              <w:rPr>
                <w:noProof/>
              </w:rPr>
            </w:pPr>
            <w:r w:rsidRPr="00452F6D">
              <w:rPr>
                <w:noProof/>
              </w:rPr>
              <w:drawing>
                <wp:inline distT="0" distB="0" distL="0" distR="0" wp14:anchorId="32453B4F" wp14:editId="25010B03">
                  <wp:extent cx="1482725" cy="1482725"/>
                  <wp:effectExtent l="0" t="0" r="3175" b="3175"/>
                  <wp:docPr id="1437398254" name="Picture 2" descr="A nganmi Rel Fawi catialmi pa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7398254" name="Picture 2" descr="A nganmi Rel Fawi catialmi pakhat.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39F4F850" w14:textId="77777777" w:rsidR="00F767F3" w:rsidRPr="003860C1" w:rsidRDefault="00F234A3" w:rsidP="008F1375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it-IT"/>
              </w:rPr>
            </w:pPr>
            <w:r w:rsidRPr="003860C1">
              <w:rPr>
                <w:lang w:val="it-IT"/>
              </w:rPr>
              <w:t xml:space="preserve">Hihi cu a saumi catialmi pakhat a si.  </w:t>
            </w:r>
          </w:p>
        </w:tc>
      </w:tr>
      <w:tr w:rsidR="00357D95" w:rsidRPr="003860C1" w14:paraId="683ED065" w14:textId="77777777" w:rsidTr="00756729">
        <w:trPr>
          <w:gridAfter w:val="2"/>
          <w:wAfter w:w="341" w:type="dxa"/>
          <w:trHeight w:val="249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07708535" w14:textId="77777777" w:rsidR="00F767F3" w:rsidRPr="00452F6D" w:rsidRDefault="00F234A3" w:rsidP="008F1375">
            <w:pPr>
              <w:pStyle w:val="Image"/>
              <w:rPr>
                <w:noProof/>
              </w:rPr>
            </w:pPr>
            <w:r w:rsidRPr="00452F6D">
              <w:rPr>
                <w:noProof/>
              </w:rPr>
              <w:drawing>
                <wp:inline distT="0" distB="0" distL="0" distR="0" wp14:anchorId="3410263E" wp14:editId="6A97DC2E">
                  <wp:extent cx="1464021" cy="1572768"/>
                  <wp:effectExtent l="0" t="0" r="3175" b="8890"/>
                  <wp:docPr id="1936304216" name="Picture 3" descr="Folder chungah catialmi pakhat a relmi minung pakhat. Anmah cung i a ummi cu suimilam icon a si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6304216" name="Picture 3" descr="Folder chungah catialmi pakhat a relmi minung pakhat. Anmah cung i a ummi cu suimilam icon a si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558" t="5740" r="569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8211" cy="1577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02B2E8EC" w14:textId="77777777" w:rsidR="00F767F3" w:rsidRPr="003860C1" w:rsidRDefault="00F234A3" w:rsidP="008F1375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it-IT"/>
              </w:rPr>
            </w:pPr>
            <w:r w:rsidRPr="003860C1">
              <w:rPr>
                <w:lang w:val="it-IT"/>
              </w:rPr>
              <w:t xml:space="preserve">Voi voikhat ah adihlak in rel dih na hau lo.  </w:t>
            </w:r>
          </w:p>
          <w:p w14:paraId="249E4EB9" w14:textId="77777777" w:rsidR="00F767F3" w:rsidRPr="003860C1" w:rsidRDefault="00F234A3" w:rsidP="008F1375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it-IT"/>
              </w:rPr>
            </w:pPr>
            <w:r w:rsidRPr="003860C1">
              <w:rPr>
                <w:lang w:val="it-IT"/>
              </w:rPr>
              <w:t>Caan na la kho</w:t>
            </w:r>
          </w:p>
        </w:tc>
      </w:tr>
      <w:tr w:rsidR="00357D95" w14:paraId="2BBB128F" w14:textId="77777777" w:rsidTr="00756729">
        <w:trPr>
          <w:gridAfter w:val="2"/>
          <w:wAfter w:w="341" w:type="dxa"/>
          <w:trHeight w:val="249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4CCDA495" w14:textId="77777777" w:rsidR="00F767F3" w:rsidRPr="00452F6D" w:rsidRDefault="00F234A3" w:rsidP="008F1375">
            <w:pPr>
              <w:pStyle w:val="Image"/>
              <w:rPr>
                <w:noProof/>
              </w:rPr>
            </w:pPr>
            <w:r w:rsidRPr="00452F6D">
              <w:rPr>
                <w:noProof/>
              </w:rPr>
              <w:drawing>
                <wp:inline distT="0" distB="0" distL="0" distR="0" wp14:anchorId="5EE6D1BC" wp14:editId="58091142">
                  <wp:extent cx="1440000" cy="1440000"/>
                  <wp:effectExtent l="0" t="0" r="8255" b="8255"/>
                  <wp:docPr id="2053108729" name="Picture 1" descr="Aboriginal aalan le Torres Strait Tikulh ummi aalan tang ah Hmasabik Rammi minung 3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3108729" name="Picture 1" descr="Aboriginal aalan le Torres Strait Tikulh ummi aalan tang ah Hmasabik Rammi minung 3.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082FC591" w14:textId="77777777" w:rsidR="00F767F3" w:rsidRPr="00452F6D" w:rsidRDefault="00F234A3" w:rsidP="008F1375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452F6D">
              <w:t>Aboriginal le Torres Strait Tikulh a ummi minung pawl cu kan ram Australia i a ngeitu pawl bantukin kan cohlan hna.</w:t>
            </w:r>
          </w:p>
        </w:tc>
      </w:tr>
      <w:tr w:rsidR="00357D95" w14:paraId="3FD560C0" w14:textId="77777777" w:rsidTr="00756729">
        <w:trPr>
          <w:gridAfter w:val="2"/>
          <w:wAfter w:w="341" w:type="dxa"/>
          <w:trHeight w:val="249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42C3CB58" w14:textId="77777777" w:rsidR="00F767F3" w:rsidRPr="00452F6D" w:rsidRDefault="00F234A3" w:rsidP="008F1375">
            <w:pPr>
              <w:pStyle w:val="Image"/>
              <w:rPr>
                <w:noProof/>
              </w:rPr>
            </w:pPr>
            <w:r w:rsidRPr="00452F6D">
              <w:rPr>
                <w:noProof/>
                <w:lang w:eastAsia="en-AU"/>
              </w:rPr>
              <w:drawing>
                <wp:inline distT="0" distB="0" distL="0" distR="0" wp14:anchorId="6EE7E365" wp14:editId="510B9266">
                  <wp:extent cx="1440000" cy="1080000"/>
                  <wp:effectExtent l="0" t="0" r="8255" b="6350"/>
                  <wp:docPr id="1948645758" name="Picture 1948645758" descr="Rili kam pa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8645758" name="Picture 1948645758" descr="Rili kam pakhat.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416" r="889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6C5CCF2D" w14:textId="77777777" w:rsidR="00F767F3" w:rsidRPr="003860C1" w:rsidRDefault="00F234A3" w:rsidP="008F1375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it-IT"/>
              </w:rPr>
            </w:pPr>
            <w:r w:rsidRPr="003860C1">
              <w:rPr>
                <w:lang w:val="it-IT"/>
              </w:rPr>
              <w:t>Anmah cu mi hmaisa a um i hihi a hmangmi an si:</w:t>
            </w:r>
          </w:p>
          <w:p w14:paraId="3F84D3E1" w14:textId="77777777" w:rsidR="00F767F3" w:rsidRPr="00452F6D" w:rsidRDefault="00F234A3" w:rsidP="008F1375">
            <w:pPr>
              <w:pStyle w:val="ListParagraph"/>
              <w:numPr>
                <w:ilvl w:val="0"/>
                <w:numId w:val="74"/>
              </w:num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452F6D">
              <w:t xml:space="preserve">vawlei pawl </w:t>
            </w:r>
          </w:p>
          <w:p w14:paraId="65C1332E" w14:textId="77777777" w:rsidR="00F767F3" w:rsidRPr="00452F6D" w:rsidRDefault="00F234A3" w:rsidP="008F1375">
            <w:pPr>
              <w:pStyle w:val="ListParagraph"/>
              <w:numPr>
                <w:ilvl w:val="0"/>
                <w:numId w:val="13"/>
              </w:num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452F6D">
              <w:t>ti pawl.</w:t>
            </w:r>
          </w:p>
        </w:tc>
      </w:tr>
    </w:tbl>
    <w:p w14:paraId="77ED74F2" w14:textId="77777777" w:rsidR="00EC64ED" w:rsidRPr="00452F6D" w:rsidRDefault="00F234A3" w:rsidP="00EC64ED">
      <w:pPr>
        <w:spacing w:before="0" w:after="0" w:line="240" w:lineRule="auto"/>
      </w:pPr>
      <w:r w:rsidRPr="00452F6D">
        <w:br w:type="page"/>
      </w:r>
    </w:p>
    <w:bookmarkStart w:id="64" w:name="_Toc42086742" w:displacedByCustomXml="next"/>
    <w:bookmarkStart w:id="65" w:name="_Toc42093324" w:displacedByCustomXml="next"/>
    <w:bookmarkStart w:id="66" w:name="_Hlk41661236" w:displacedByCustomXml="next"/>
    <w:bookmarkStart w:id="67" w:name="_Hlk42013068" w:displacedByCustomXml="next"/>
    <w:bookmarkStart w:id="68" w:name="_Toc497142654" w:displacedByCustomXml="next"/>
    <w:bookmarkStart w:id="69" w:name="_Toc497209781" w:displacedByCustomXml="next"/>
    <w:bookmarkStart w:id="70" w:name="_Toc497212949" w:displacedByCustomXml="next"/>
    <w:bookmarkStart w:id="71" w:name="_Toc497215533" w:displacedByCustomXml="next"/>
    <w:bookmarkStart w:id="72" w:name="_Toc497302120" w:displacedByCustomXml="next"/>
    <w:bookmarkStart w:id="73" w:name="_Toc498339417" w:displacedByCustomXml="next"/>
    <w:bookmarkStart w:id="74" w:name="_Toc527635163" w:displacedByCustomXml="next"/>
    <w:bookmarkStart w:id="75" w:name="_Toc527644812" w:displacedByCustomXml="next"/>
    <w:bookmarkStart w:id="76" w:name="_Toc529882155" w:displacedByCustomXml="next"/>
    <w:bookmarkStart w:id="77" w:name="_Toc533076400" w:displacedByCustomXml="next"/>
    <w:bookmarkStart w:id="78" w:name="_Toc533077010" w:displacedByCustomXml="next"/>
    <w:bookmarkStart w:id="79" w:name="_Toc533079088" w:displacedByCustomXml="next"/>
    <w:bookmarkStart w:id="80" w:name="_Toc533084358" w:displacedByCustomXml="next"/>
    <w:bookmarkStart w:id="81" w:name="_Toc5878086" w:displacedByCustomXml="next"/>
    <w:bookmarkStart w:id="82" w:name="_Toc5975101" w:displacedByCustomXml="next"/>
    <w:bookmarkStart w:id="83" w:name="_Toc5979655" w:displacedByCustomXml="next"/>
    <w:bookmarkStart w:id="84" w:name="_Toc6302389" w:displacedByCustomXml="next"/>
    <w:bookmarkStart w:id="85" w:name="_Toc6305502" w:displacedByCustomXml="next"/>
    <w:bookmarkStart w:id="86" w:name="_Toc6306674" w:displacedByCustomXml="next"/>
    <w:bookmarkStart w:id="87" w:name="_Toc6390564" w:displacedByCustomXml="next"/>
    <w:bookmarkStart w:id="88" w:name="_Toc12634015" w:displacedByCustomXml="next"/>
    <w:bookmarkStart w:id="89" w:name="_Toc12636473" w:displacedByCustomXml="next"/>
    <w:bookmarkStart w:id="90" w:name="_Toc41655088" w:displacedByCustomXml="next"/>
    <w:bookmarkStart w:id="91" w:name="_Toc41661250" w:displacedByCustomXml="next"/>
    <w:sdt>
      <w:sdtPr>
        <w:rPr>
          <w:rFonts w:cs="Tahoma"/>
          <w:b w:val="0"/>
          <w:bCs w:val="0"/>
          <w:color w:val="auto"/>
          <w:sz w:val="28"/>
          <w:szCs w:val="22"/>
          <w:lang w:val="en-AU" w:eastAsia="en-US"/>
        </w:rPr>
        <w:id w:val="-292286031"/>
        <w:docPartObj>
          <w:docPartGallery w:val="Table of Contents"/>
          <w:docPartUnique/>
        </w:docPartObj>
      </w:sdtPr>
      <w:sdtEndPr>
        <w:rPr>
          <w:noProof/>
          <w:szCs w:val="28"/>
        </w:rPr>
      </w:sdtEndPr>
      <w:sdtContent>
        <w:p w14:paraId="6BAC67E4" w14:textId="77777777" w:rsidR="00707F69" w:rsidRPr="00452F6D" w:rsidRDefault="00F234A3" w:rsidP="003D6075">
          <w:pPr>
            <w:pStyle w:val="TOCHeading"/>
            <w:rPr>
              <w:noProof/>
            </w:rPr>
          </w:pPr>
          <w:r w:rsidRPr="00452F6D">
            <w:t>Hi Tuahsernak lei Timhtuahmi ah zeidah a um?</w:t>
          </w:r>
          <w:r w:rsidRPr="00452F6D">
            <w:rPr>
              <w:szCs w:val="26"/>
            </w:rPr>
            <w:fldChar w:fldCharType="begin"/>
          </w:r>
          <w:r w:rsidRPr="00452F6D">
            <w:instrText xml:space="preserve"> TOC \h \z \t "Heading 2,1,Heading 2 Numbered,1" </w:instrText>
          </w:r>
          <w:r w:rsidRPr="00452F6D">
            <w:rPr>
              <w:szCs w:val="26"/>
            </w:rPr>
            <w:fldChar w:fldCharType="separate"/>
          </w:r>
        </w:p>
        <w:p w14:paraId="501A78F5" w14:textId="5A9A1133" w:rsidR="00357D95" w:rsidRDefault="00000000">
          <w:pPr>
            <w:pStyle w:val="TOC1"/>
            <w:rPr>
              <w:rFonts w:asciiTheme="minorHAnsi" w:hAnsiTheme="minorHAnsi"/>
              <w:sz w:val="22"/>
            </w:rPr>
          </w:pPr>
          <w:hyperlink w:anchor="_Toc256000000" w:history="1">
            <w:r w:rsidR="00F234A3" w:rsidRPr="00452F6D">
              <w:rPr>
                <w:rStyle w:val="Hyperlink"/>
              </w:rPr>
              <w:t>CALD a sullam cu zeidah a si?</w:t>
            </w:r>
            <w:r w:rsidR="00F234A3">
              <w:tab/>
            </w:r>
            <w:r w:rsidR="00F234A3">
              <w:fldChar w:fldCharType="begin"/>
            </w:r>
            <w:r w:rsidR="00F234A3">
              <w:instrText xml:space="preserve"> PAGEREF _Toc256000000 \h </w:instrText>
            </w:r>
            <w:r w:rsidR="00F234A3">
              <w:fldChar w:fldCharType="separate"/>
            </w:r>
            <w:r w:rsidR="00395EBC">
              <w:t>5</w:t>
            </w:r>
            <w:r w:rsidR="00F234A3">
              <w:fldChar w:fldCharType="end"/>
            </w:r>
          </w:hyperlink>
        </w:p>
        <w:p w14:paraId="229F34D5" w14:textId="10A1DA56" w:rsidR="00357D95" w:rsidRDefault="00000000">
          <w:pPr>
            <w:pStyle w:val="TOC1"/>
            <w:rPr>
              <w:rFonts w:asciiTheme="minorHAnsi" w:hAnsiTheme="minorHAnsi"/>
              <w:sz w:val="22"/>
            </w:rPr>
          </w:pPr>
          <w:hyperlink w:anchor="_Toc256000001" w:history="1">
            <w:r w:rsidR="00F234A3" w:rsidRPr="00452F6D">
              <w:rPr>
                <w:rStyle w:val="Hyperlink"/>
              </w:rPr>
              <w:t>Kan Tuahsernak lei Timhtuahmi kong</w:t>
            </w:r>
            <w:r w:rsidR="00F234A3">
              <w:tab/>
            </w:r>
            <w:r w:rsidR="00F234A3">
              <w:fldChar w:fldCharType="begin"/>
            </w:r>
            <w:r w:rsidR="00F234A3">
              <w:instrText xml:space="preserve"> PAGEREF _Toc256000001 \h </w:instrText>
            </w:r>
            <w:r w:rsidR="00F234A3">
              <w:fldChar w:fldCharType="separate"/>
            </w:r>
            <w:r w:rsidR="00395EBC">
              <w:t>7</w:t>
            </w:r>
            <w:r w:rsidR="00F234A3">
              <w:fldChar w:fldCharType="end"/>
            </w:r>
          </w:hyperlink>
        </w:p>
        <w:p w14:paraId="50BAA373" w14:textId="72F1CA2F" w:rsidR="00357D95" w:rsidRDefault="00000000">
          <w:pPr>
            <w:pStyle w:val="TOC1"/>
            <w:rPr>
              <w:rFonts w:asciiTheme="minorHAnsi" w:hAnsiTheme="minorHAnsi"/>
              <w:sz w:val="22"/>
            </w:rPr>
          </w:pPr>
          <w:hyperlink w:anchor="_Toc256000002" w:history="1">
            <w:r w:rsidR="00F234A3" w:rsidRPr="00452F6D">
              <w:rPr>
                <w:rStyle w:val="Hyperlink"/>
              </w:rPr>
              <w:t>1. Rian kan tuan tikah CALD aa telmi pawl cungah i papeknak</w:t>
            </w:r>
            <w:r w:rsidR="00F234A3">
              <w:tab/>
            </w:r>
            <w:r w:rsidR="00F234A3">
              <w:fldChar w:fldCharType="begin"/>
            </w:r>
            <w:r w:rsidR="00F234A3">
              <w:instrText xml:space="preserve"> PAGEREF _Toc256000002 \h </w:instrText>
            </w:r>
            <w:r w:rsidR="00F234A3">
              <w:fldChar w:fldCharType="separate"/>
            </w:r>
            <w:r w:rsidR="00395EBC">
              <w:t>8</w:t>
            </w:r>
            <w:r w:rsidR="00F234A3">
              <w:fldChar w:fldCharType="end"/>
            </w:r>
          </w:hyperlink>
        </w:p>
        <w:p w14:paraId="231D44FA" w14:textId="634B8AEB" w:rsidR="00357D95" w:rsidRDefault="00000000">
          <w:pPr>
            <w:pStyle w:val="TOC1"/>
            <w:rPr>
              <w:rFonts w:asciiTheme="minorHAnsi" w:hAnsiTheme="minorHAnsi"/>
              <w:sz w:val="22"/>
            </w:rPr>
          </w:pPr>
          <w:hyperlink w:anchor="_Toc256000003" w:history="1">
            <w:r w:rsidR="00B676E1" w:rsidRPr="00452F6D">
              <w:rPr>
                <w:rStyle w:val="Hyperlink"/>
              </w:rPr>
              <w:t xml:space="preserve">2. </w:t>
            </w:r>
            <w:r w:rsidR="00B676E1" w:rsidRPr="00D80794">
              <w:rPr>
                <w:rStyle w:val="Hyperlink"/>
                <w:w w:val="98"/>
              </w:rPr>
              <w:t xml:space="preserve">Kan riantuantu pawl nih a dikmi thiamnak pawl an </w:t>
            </w:r>
            <w:r w:rsidR="00464803">
              <w:rPr>
                <w:rStyle w:val="Hyperlink"/>
                <w:w w:val="98"/>
              </w:rPr>
              <w:br/>
            </w:r>
            <w:r w:rsidR="00B676E1" w:rsidRPr="00D80794">
              <w:rPr>
                <w:rStyle w:val="Hyperlink"/>
                <w:w w:val="98"/>
              </w:rPr>
              <w:t>ngeih</w:t>
            </w:r>
            <w:r w:rsidR="00F9568A">
              <w:rPr>
                <w:rStyle w:val="Hyperlink"/>
                <w:w w:val="98"/>
              </w:rPr>
              <w:t>mi</w:t>
            </w:r>
            <w:r w:rsidR="00B676E1" w:rsidRPr="00D80794">
              <w:rPr>
                <w:rStyle w:val="Hyperlink"/>
                <w:w w:val="98"/>
              </w:rPr>
              <w:t xml:space="preserve"> fehternak</w:t>
            </w:r>
            <w:r w:rsidR="00F234A3">
              <w:tab/>
            </w:r>
            <w:r w:rsidR="00F234A3">
              <w:fldChar w:fldCharType="begin"/>
            </w:r>
            <w:r w:rsidR="00F234A3">
              <w:instrText xml:space="preserve"> PAGEREF _Toc256000003 \h </w:instrText>
            </w:r>
            <w:r w:rsidR="00F234A3">
              <w:fldChar w:fldCharType="separate"/>
            </w:r>
            <w:r w:rsidR="00395EBC">
              <w:t>16</w:t>
            </w:r>
            <w:r w:rsidR="00F234A3">
              <w:fldChar w:fldCharType="end"/>
            </w:r>
          </w:hyperlink>
        </w:p>
        <w:p w14:paraId="34EBE843" w14:textId="5031058E" w:rsidR="00357D95" w:rsidRDefault="00000000">
          <w:pPr>
            <w:pStyle w:val="TOC1"/>
            <w:rPr>
              <w:rFonts w:asciiTheme="minorHAnsi" w:hAnsiTheme="minorHAnsi"/>
              <w:sz w:val="22"/>
            </w:rPr>
          </w:pPr>
          <w:hyperlink w:anchor="_Toc256000004" w:history="1">
            <w:r w:rsidR="00B676E1" w:rsidRPr="00452F6D">
              <w:rPr>
                <w:rStyle w:val="Hyperlink"/>
              </w:rPr>
              <w:t>3. Thawngthanhmi kan phawtzamh ning</w:t>
            </w:r>
            <w:r w:rsidR="00F234A3">
              <w:tab/>
            </w:r>
            <w:r w:rsidR="00F234A3">
              <w:fldChar w:fldCharType="begin"/>
            </w:r>
            <w:r w:rsidR="00F234A3">
              <w:instrText xml:space="preserve"> PAGEREF _Toc256000004 \h </w:instrText>
            </w:r>
            <w:r w:rsidR="00F234A3">
              <w:fldChar w:fldCharType="separate"/>
            </w:r>
            <w:r w:rsidR="00395EBC">
              <w:t>23</w:t>
            </w:r>
            <w:r w:rsidR="00F234A3">
              <w:fldChar w:fldCharType="end"/>
            </w:r>
          </w:hyperlink>
        </w:p>
        <w:p w14:paraId="593A2A14" w14:textId="6A016C7B" w:rsidR="00357D95" w:rsidRDefault="00000000">
          <w:pPr>
            <w:pStyle w:val="TOC1"/>
            <w:rPr>
              <w:rFonts w:asciiTheme="minorHAnsi" w:hAnsiTheme="minorHAnsi"/>
              <w:sz w:val="22"/>
            </w:rPr>
          </w:pPr>
          <w:hyperlink w:anchor="_Toc256000005" w:history="1">
            <w:r w:rsidR="00B676E1" w:rsidRPr="00C71A2B">
              <w:rPr>
                <w:rStyle w:val="Hyperlink"/>
              </w:rPr>
              <w:t>4. Thimnak le uknak</w:t>
            </w:r>
            <w:r w:rsidR="00F234A3">
              <w:tab/>
            </w:r>
            <w:r w:rsidR="00F234A3">
              <w:fldChar w:fldCharType="begin"/>
            </w:r>
            <w:r w:rsidR="00F234A3">
              <w:instrText xml:space="preserve"> PAGEREF _Toc256000005 \h </w:instrText>
            </w:r>
            <w:r w:rsidR="00F234A3">
              <w:fldChar w:fldCharType="separate"/>
            </w:r>
            <w:r w:rsidR="00395EBC">
              <w:t>31</w:t>
            </w:r>
            <w:r w:rsidR="00F234A3">
              <w:fldChar w:fldCharType="end"/>
            </w:r>
          </w:hyperlink>
        </w:p>
        <w:p w14:paraId="276D3601" w14:textId="7BDBB73A" w:rsidR="00357D95" w:rsidRDefault="00000000">
          <w:pPr>
            <w:pStyle w:val="TOC1"/>
            <w:rPr>
              <w:rFonts w:asciiTheme="minorHAnsi" w:hAnsiTheme="minorHAnsi"/>
              <w:sz w:val="22"/>
            </w:rPr>
          </w:pPr>
          <w:hyperlink w:anchor="_Toc256000006" w:history="1">
            <w:r w:rsidR="00B676E1" w:rsidRPr="00C71A2B">
              <w:rPr>
                <w:rStyle w:val="Hyperlink"/>
              </w:rPr>
              <w:t>5. CALD aa telmi pawl kong data</w:t>
            </w:r>
            <w:r w:rsidR="00F234A3">
              <w:tab/>
            </w:r>
            <w:r w:rsidR="00F234A3">
              <w:fldChar w:fldCharType="begin"/>
            </w:r>
            <w:r w:rsidR="00F234A3">
              <w:instrText xml:space="preserve"> PAGEREF _Toc256000006 \h </w:instrText>
            </w:r>
            <w:r w:rsidR="00F234A3">
              <w:fldChar w:fldCharType="separate"/>
            </w:r>
            <w:r w:rsidR="00395EBC">
              <w:t>37</w:t>
            </w:r>
            <w:r w:rsidR="00F234A3">
              <w:fldChar w:fldCharType="end"/>
            </w:r>
          </w:hyperlink>
        </w:p>
        <w:p w14:paraId="23BD9E0E" w14:textId="2A381B74" w:rsidR="00357D95" w:rsidRDefault="00000000">
          <w:pPr>
            <w:pStyle w:val="TOC1"/>
            <w:rPr>
              <w:rFonts w:asciiTheme="minorHAnsi" w:hAnsiTheme="minorHAnsi"/>
              <w:sz w:val="22"/>
            </w:rPr>
          </w:pPr>
          <w:hyperlink w:anchor="_Toc256000007" w:history="1">
            <w:r w:rsidR="00B676E1" w:rsidRPr="00452F6D">
              <w:rPr>
                <w:rStyle w:val="Hyperlink"/>
              </w:rPr>
              <w:t>6. Mibu he kan pehtlaih ning</w:t>
            </w:r>
            <w:r w:rsidR="00F234A3">
              <w:tab/>
            </w:r>
            <w:r w:rsidR="00F234A3">
              <w:fldChar w:fldCharType="begin"/>
            </w:r>
            <w:r w:rsidR="00F234A3">
              <w:instrText xml:space="preserve"> PAGEREF _Toc256000007 \h </w:instrText>
            </w:r>
            <w:r w:rsidR="00F234A3">
              <w:fldChar w:fldCharType="separate"/>
            </w:r>
            <w:r w:rsidR="00395EBC">
              <w:t>40</w:t>
            </w:r>
            <w:r w:rsidR="00F234A3">
              <w:fldChar w:fldCharType="end"/>
            </w:r>
          </w:hyperlink>
        </w:p>
        <w:p w14:paraId="3C6542D2" w14:textId="28DDB181" w:rsidR="00357D95" w:rsidRDefault="00000000">
          <w:pPr>
            <w:pStyle w:val="TOC1"/>
            <w:rPr>
              <w:rFonts w:asciiTheme="minorHAnsi" w:hAnsiTheme="minorHAnsi"/>
              <w:sz w:val="22"/>
            </w:rPr>
          </w:pPr>
          <w:hyperlink w:anchor="_Toc256000008" w:history="1">
            <w:r w:rsidR="00F234A3" w:rsidRPr="00452F6D">
              <w:rPr>
                <w:rStyle w:val="Hyperlink"/>
              </w:rPr>
              <w:t>Thawngthanhmi tamdeuh</w:t>
            </w:r>
            <w:r w:rsidR="00F234A3">
              <w:tab/>
            </w:r>
            <w:r w:rsidR="00F234A3">
              <w:fldChar w:fldCharType="begin"/>
            </w:r>
            <w:r w:rsidR="00F234A3">
              <w:instrText xml:space="preserve"> PAGEREF _Toc256000008 \h </w:instrText>
            </w:r>
            <w:r w:rsidR="00F234A3">
              <w:fldChar w:fldCharType="separate"/>
            </w:r>
            <w:r w:rsidR="00395EBC">
              <w:t>45</w:t>
            </w:r>
            <w:r w:rsidR="00F234A3">
              <w:fldChar w:fldCharType="end"/>
            </w:r>
          </w:hyperlink>
        </w:p>
        <w:p w14:paraId="13C153EC" w14:textId="0AAEF97E" w:rsidR="00357D95" w:rsidRDefault="00000000">
          <w:pPr>
            <w:pStyle w:val="TOC1"/>
            <w:rPr>
              <w:rFonts w:asciiTheme="minorHAnsi" w:hAnsiTheme="minorHAnsi"/>
              <w:sz w:val="22"/>
            </w:rPr>
          </w:pPr>
          <w:hyperlink w:anchor="_Toc256000009" w:history="1">
            <w:r w:rsidR="00F234A3" w:rsidRPr="00452F6D">
              <w:rPr>
                <w:rStyle w:val="Hyperlink"/>
              </w:rPr>
              <w:t xml:space="preserve">Biafang </w:t>
            </w:r>
            <w:r w:rsidR="0002657B">
              <w:rPr>
                <w:rStyle w:val="Hyperlink"/>
              </w:rPr>
              <w:t xml:space="preserve">langhtermi </w:t>
            </w:r>
            <w:r w:rsidR="00F234A3" w:rsidRPr="00452F6D">
              <w:rPr>
                <w:rStyle w:val="Hyperlink"/>
              </w:rPr>
              <w:t>cazin</w:t>
            </w:r>
            <w:r w:rsidR="00F234A3">
              <w:tab/>
            </w:r>
            <w:r w:rsidR="00F234A3">
              <w:fldChar w:fldCharType="begin"/>
            </w:r>
            <w:r w:rsidR="00F234A3">
              <w:instrText xml:space="preserve"> PAGEREF _Toc256000009 \h </w:instrText>
            </w:r>
            <w:r w:rsidR="00F234A3">
              <w:fldChar w:fldCharType="separate"/>
            </w:r>
            <w:r w:rsidR="00395EBC">
              <w:t>47</w:t>
            </w:r>
            <w:r w:rsidR="00F234A3">
              <w:fldChar w:fldCharType="end"/>
            </w:r>
          </w:hyperlink>
        </w:p>
        <w:p w14:paraId="7ABD5235" w14:textId="77777777" w:rsidR="00B676E1" w:rsidRPr="00452F6D" w:rsidRDefault="00F234A3" w:rsidP="0026072B">
          <w:r w:rsidRPr="00452F6D">
            <w:fldChar w:fldCharType="end"/>
          </w:r>
        </w:p>
      </w:sdtContent>
    </w:sdt>
    <w:bookmarkEnd w:id="64" w:displacedByCustomXml="prev"/>
    <w:bookmarkEnd w:id="65" w:displacedByCustomXml="prev"/>
    <w:bookmarkEnd w:id="66" w:displacedByCustomXml="prev"/>
    <w:bookmarkEnd w:id="67" w:displacedByCustomXml="prev"/>
    <w:bookmarkEnd w:id="68" w:displacedByCustomXml="prev"/>
    <w:bookmarkEnd w:id="69" w:displacedByCustomXml="prev"/>
    <w:bookmarkEnd w:id="70" w:displacedByCustomXml="prev"/>
    <w:bookmarkEnd w:id="71" w:displacedByCustomXml="prev"/>
    <w:bookmarkEnd w:id="72" w:displacedByCustomXml="prev"/>
    <w:bookmarkEnd w:id="73" w:displacedByCustomXml="prev"/>
    <w:bookmarkEnd w:id="74" w:displacedByCustomXml="prev"/>
    <w:bookmarkEnd w:id="75" w:displacedByCustomXml="prev"/>
    <w:bookmarkEnd w:id="76" w:displacedByCustomXml="prev"/>
    <w:bookmarkEnd w:id="77" w:displacedByCustomXml="prev"/>
    <w:bookmarkEnd w:id="78" w:displacedByCustomXml="prev"/>
    <w:bookmarkEnd w:id="79" w:displacedByCustomXml="prev"/>
    <w:bookmarkEnd w:id="80" w:displacedByCustomXml="prev"/>
    <w:bookmarkEnd w:id="81" w:displacedByCustomXml="prev"/>
    <w:bookmarkEnd w:id="82" w:displacedByCustomXml="prev"/>
    <w:bookmarkEnd w:id="83" w:displacedByCustomXml="prev"/>
    <w:bookmarkEnd w:id="84" w:displacedByCustomXml="prev"/>
    <w:bookmarkEnd w:id="85" w:displacedByCustomXml="prev"/>
    <w:bookmarkEnd w:id="86" w:displacedByCustomXml="prev"/>
    <w:bookmarkEnd w:id="87" w:displacedByCustomXml="prev"/>
    <w:bookmarkEnd w:id="88" w:displacedByCustomXml="prev"/>
    <w:bookmarkEnd w:id="89" w:displacedByCustomXml="prev"/>
    <w:bookmarkEnd w:id="90" w:displacedByCustomXml="prev"/>
    <w:bookmarkEnd w:id="91" w:displacedByCustomXml="prev"/>
    <w:bookmarkEnd w:id="0" w:displacedByCustomXml="prev"/>
    <w:bookmarkStart w:id="92" w:name="_Toc43391446" w:displacedByCustomXml="prev"/>
    <w:bookmarkStart w:id="93" w:name="_Toc43391495" w:displacedByCustomXml="prev"/>
    <w:bookmarkStart w:id="94" w:name="_Toc6390577" w:displacedByCustomXml="prev"/>
    <w:bookmarkStart w:id="95" w:name="_Toc12634028" w:displacedByCustomXml="prev"/>
    <w:p w14:paraId="4C07B46A" w14:textId="77777777" w:rsidR="008753A2" w:rsidRPr="003860C1" w:rsidRDefault="00F234A3" w:rsidP="008753A2">
      <w:pPr>
        <w:pStyle w:val="Heading2"/>
        <w:rPr>
          <w:lang w:val="it-IT"/>
        </w:rPr>
      </w:pPr>
      <w:bookmarkStart w:id="96" w:name="_Toc256000000"/>
      <w:bookmarkStart w:id="97" w:name="_Toc145425733"/>
      <w:bookmarkEnd w:id="93"/>
      <w:bookmarkEnd w:id="92"/>
      <w:r w:rsidRPr="00452F6D">
        <w:lastRenderedPageBreak/>
        <w:t>CALD a sullam cu zeidah a si?</w:t>
      </w:r>
      <w:bookmarkEnd w:id="96"/>
      <w:bookmarkEnd w:id="97"/>
    </w:p>
    <w:tbl>
      <w:tblPr>
        <w:tblW w:w="9241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  <w:gridCol w:w="114"/>
      </w:tblGrid>
      <w:tr w:rsidR="00357D95" w14:paraId="7DC8B27B" w14:textId="77777777" w:rsidTr="0093391A">
        <w:trPr>
          <w:trHeight w:val="3742"/>
        </w:trPr>
        <w:tc>
          <w:tcPr>
            <w:tcW w:w="2551" w:type="dxa"/>
            <w:vAlign w:val="center"/>
          </w:tcPr>
          <w:p w14:paraId="5EA11568" w14:textId="77777777" w:rsidR="008753A2" w:rsidRPr="00452F6D" w:rsidRDefault="00F234A3" w:rsidP="002C7DF0">
            <w:pPr>
              <w:pStyle w:val="Image"/>
            </w:pPr>
            <w:r w:rsidRPr="00452F6D">
              <w:rPr>
                <w:noProof/>
              </w:rPr>
              <w:drawing>
                <wp:inline distT="0" distB="0" distL="0" distR="0" wp14:anchorId="43FC44DF" wp14:editId="3FEAF57B">
                  <wp:extent cx="1440000" cy="1440000"/>
                  <wp:effectExtent l="0" t="0" r="8255" b="8255"/>
                  <wp:docPr id="5" name="Picture 5" descr="‘Hello’ tiah holh phun 3 in a chimmi biachimnak langhtertu buanbara tangah CALD minung phu 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5" descr="‘Hello’ tiah holh phun 3 in a chimmi biachimnak langhtertu buanbara tangah CALD minung phu kha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90" w:type="dxa"/>
            <w:gridSpan w:val="2"/>
            <w:vAlign w:val="center"/>
          </w:tcPr>
          <w:p w14:paraId="64BF1AE2" w14:textId="77777777" w:rsidR="008753A2" w:rsidRPr="00452F6D" w:rsidRDefault="00F234A3" w:rsidP="002C7DF0">
            <w:r w:rsidRPr="00452F6D">
              <w:rPr>
                <w:rStyle w:val="Strong"/>
              </w:rPr>
              <w:t xml:space="preserve">Nunphung lei le holh lei in i dannak (CALD) </w:t>
            </w:r>
            <w:r w:rsidR="00754D1B">
              <w:t>minung pawl cu:</w:t>
            </w:r>
          </w:p>
          <w:p w14:paraId="127743B8" w14:textId="77777777" w:rsidR="008753A2" w:rsidRPr="00452F6D" w:rsidRDefault="00F234A3" w:rsidP="008753A2">
            <w:pPr>
              <w:pStyle w:val="ListParagraph"/>
              <w:numPr>
                <w:ilvl w:val="0"/>
                <w:numId w:val="2"/>
              </w:numPr>
            </w:pPr>
            <w:r w:rsidRPr="00452F6D">
              <w:t>aa dangmi sining dirhmun pawl sin in a rami</w:t>
            </w:r>
          </w:p>
          <w:p w14:paraId="046DA7BD" w14:textId="77777777" w:rsidR="008753A2" w:rsidRPr="00452F6D" w:rsidRDefault="00F234A3" w:rsidP="008753A2">
            <w:pPr>
              <w:pStyle w:val="ListParagraph"/>
              <w:numPr>
                <w:ilvl w:val="0"/>
                <w:numId w:val="2"/>
              </w:numPr>
            </w:pPr>
            <w:r w:rsidRPr="00452F6D">
              <w:t>Mirangholh nak in holh dang a hmangmi.</w:t>
            </w:r>
          </w:p>
        </w:tc>
      </w:tr>
      <w:tr w:rsidR="00357D95" w14:paraId="74B2ACEE" w14:textId="77777777" w:rsidTr="002C7DF0">
        <w:trPr>
          <w:gridAfter w:val="1"/>
          <w:wAfter w:w="114" w:type="dxa"/>
        </w:trPr>
        <w:tc>
          <w:tcPr>
            <w:tcW w:w="2551" w:type="dxa"/>
            <w:vAlign w:val="center"/>
          </w:tcPr>
          <w:p w14:paraId="17741B10" w14:textId="77777777" w:rsidR="008753A2" w:rsidRPr="00452F6D" w:rsidRDefault="008753A2" w:rsidP="002C7DF0">
            <w:pPr>
              <w:pStyle w:val="Image"/>
              <w:spacing w:before="480" w:after="0"/>
            </w:pPr>
          </w:p>
        </w:tc>
        <w:tc>
          <w:tcPr>
            <w:tcW w:w="6576" w:type="dxa"/>
            <w:vAlign w:val="center"/>
          </w:tcPr>
          <w:p w14:paraId="5C3EEA63" w14:textId="77777777" w:rsidR="008753A2" w:rsidRPr="00452F6D" w:rsidRDefault="00F234A3" w:rsidP="002C7DF0">
            <w:pPr>
              <w:spacing w:before="480" w:after="0"/>
            </w:pPr>
            <w:r w:rsidRPr="00452F6D">
              <w:t>Australia ah:</w:t>
            </w:r>
          </w:p>
        </w:tc>
      </w:tr>
      <w:tr w:rsidR="00357D95" w:rsidRPr="003860C1" w14:paraId="17002751" w14:textId="77777777" w:rsidTr="002C7DF0">
        <w:trPr>
          <w:gridAfter w:val="1"/>
          <w:wAfter w:w="114" w:type="dxa"/>
          <w:trHeight w:val="3175"/>
        </w:trPr>
        <w:tc>
          <w:tcPr>
            <w:tcW w:w="2551" w:type="dxa"/>
            <w:vAlign w:val="center"/>
          </w:tcPr>
          <w:p w14:paraId="05A125EB" w14:textId="77777777" w:rsidR="008753A2" w:rsidRPr="00452F6D" w:rsidRDefault="00F234A3" w:rsidP="002C7DF0">
            <w:pPr>
              <w:pStyle w:val="Image"/>
            </w:pPr>
            <w:r w:rsidRPr="00452F6D">
              <w:rPr>
                <w:noProof/>
              </w:rPr>
              <w:drawing>
                <wp:inline distT="0" distB="0" distL="0" distR="0" wp14:anchorId="33D83AB0" wp14:editId="095044F6">
                  <wp:extent cx="1482725" cy="1482725"/>
                  <wp:effectExtent l="0" t="0" r="3175" b="3175"/>
                  <wp:docPr id="1049760633" name="Picture 38" descr="Bawhte pakhat le vawlei pumpi hmanthlak cung ah a ngawimi cantiang pawl le Australia lei a sawhmi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9760633" name="Picture 38" descr="Bawhte pakhat le vawlei pumpi hmanthlak cung ah a ngawimi cantiang pawl le Australia lei a sawhmi.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2385ACD" w14:textId="5562EAC1" w:rsidR="008753A2" w:rsidRPr="003860C1" w:rsidRDefault="00F234A3" w:rsidP="008753A2">
            <w:pPr>
              <w:pStyle w:val="ListParagraph"/>
              <w:numPr>
                <w:ilvl w:val="0"/>
                <w:numId w:val="3"/>
              </w:numPr>
              <w:rPr>
                <w:lang w:val="de-DE"/>
              </w:rPr>
            </w:pPr>
            <w:r w:rsidRPr="003860C1">
              <w:rPr>
                <w:lang w:val="de-DE"/>
              </w:rPr>
              <w:t xml:space="preserve">ramdang </w:t>
            </w:r>
            <w:r w:rsidR="005A5F43">
              <w:rPr>
                <w:lang w:val="de-DE"/>
              </w:rPr>
              <w:t xml:space="preserve">ah </w:t>
            </w:r>
            <w:r w:rsidRPr="003860C1">
              <w:rPr>
                <w:lang w:val="de-DE"/>
              </w:rPr>
              <w:t xml:space="preserve">hrin a simi hi </w:t>
            </w:r>
            <w:r w:rsidRPr="003860C1">
              <w:rPr>
                <w:rStyle w:val="Statisticstyle"/>
                <w:bCs/>
                <w:position w:val="0"/>
                <w:szCs w:val="36"/>
                <w:lang w:val="de-DE"/>
              </w:rPr>
              <w:t>million 8</w:t>
            </w:r>
            <w:r w:rsidRPr="003860C1">
              <w:rPr>
                <w:lang w:val="de-DE"/>
              </w:rPr>
              <w:t xml:space="preserve"> dengmang an um</w:t>
            </w:r>
          </w:p>
        </w:tc>
      </w:tr>
      <w:tr w:rsidR="00357D95" w:rsidRPr="003860C1" w14:paraId="101FD2D8" w14:textId="77777777" w:rsidTr="002C7DF0">
        <w:trPr>
          <w:gridAfter w:val="1"/>
          <w:wAfter w:w="114" w:type="dxa"/>
          <w:trHeight w:val="3175"/>
        </w:trPr>
        <w:tc>
          <w:tcPr>
            <w:tcW w:w="2551" w:type="dxa"/>
            <w:vAlign w:val="center"/>
          </w:tcPr>
          <w:p w14:paraId="7BF114C8" w14:textId="77777777" w:rsidR="008753A2" w:rsidRPr="00452F6D" w:rsidRDefault="00F234A3" w:rsidP="002C7DF0">
            <w:pPr>
              <w:pStyle w:val="Image"/>
            </w:pPr>
            <w:r w:rsidRPr="00452F6D">
              <w:rPr>
                <w:noProof/>
              </w:rPr>
              <w:drawing>
                <wp:inline distT="0" distB="0" distL="0" distR="0" wp14:anchorId="67724EBB" wp14:editId="27435312">
                  <wp:extent cx="1482725" cy="1482725"/>
                  <wp:effectExtent l="0" t="0" r="3175" b="3175"/>
                  <wp:docPr id="253724778" name="Picture 39" descr="‘Hello’ tiah holh phun 3 in a chimmi biachimnak langhtertu buanbara tangah CALD minung phu 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3724778" name="Picture 39" descr="‘Hello’ tiah holh phun 3 in a chimmi biachimnak langhtertu buanbara tangah CALD minung phu khat.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AB72BFF" w14:textId="16B49675" w:rsidR="008753A2" w:rsidRPr="003860C1" w:rsidRDefault="00F234A3" w:rsidP="008753A2">
            <w:pPr>
              <w:pStyle w:val="ListParagraph"/>
              <w:numPr>
                <w:ilvl w:val="0"/>
                <w:numId w:val="3"/>
              </w:numPr>
              <w:rPr>
                <w:lang w:val="de-DE"/>
              </w:rPr>
            </w:pPr>
            <w:r w:rsidRPr="003860C1">
              <w:rPr>
                <w:lang w:val="de-DE"/>
              </w:rPr>
              <w:t xml:space="preserve">holh dang pawl </w:t>
            </w:r>
            <w:r w:rsidRPr="003860C1">
              <w:rPr>
                <w:rStyle w:val="Statisticstyle"/>
                <w:bCs/>
                <w:position w:val="0"/>
                <w:szCs w:val="36"/>
                <w:lang w:val="de-DE"/>
              </w:rPr>
              <w:t>300</w:t>
            </w:r>
            <w:r w:rsidRPr="003860C1">
              <w:rPr>
                <w:lang w:val="de-DE"/>
              </w:rPr>
              <w:t xml:space="preserve"> nak tamdeuh</w:t>
            </w:r>
            <w:r w:rsidR="00B3242C">
              <w:rPr>
                <w:lang w:val="de-DE"/>
              </w:rPr>
              <w:br/>
            </w:r>
            <w:r w:rsidRPr="003860C1">
              <w:rPr>
                <w:lang w:val="de-DE"/>
              </w:rPr>
              <w:t>an hman.</w:t>
            </w:r>
          </w:p>
        </w:tc>
      </w:tr>
    </w:tbl>
    <w:p w14:paraId="2FE86FF4" w14:textId="77777777" w:rsidR="008753A2" w:rsidRPr="003860C1" w:rsidRDefault="00F234A3" w:rsidP="008753A2">
      <w:pPr>
        <w:rPr>
          <w:lang w:val="de-DE"/>
        </w:rPr>
      </w:pPr>
      <w:r w:rsidRPr="003860C1">
        <w:rPr>
          <w:lang w:val="de-DE"/>
        </w:rPr>
        <w:br w:type="page"/>
      </w:r>
    </w:p>
    <w:tbl>
      <w:tblPr>
        <w:tblW w:w="9241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  <w:gridCol w:w="114"/>
      </w:tblGrid>
      <w:tr w:rsidR="00357D95" w14:paraId="5E99BD77" w14:textId="77777777" w:rsidTr="001521FB">
        <w:trPr>
          <w:gridAfter w:val="1"/>
          <w:wAfter w:w="114" w:type="dxa"/>
          <w:trHeight w:val="3515"/>
        </w:trPr>
        <w:tc>
          <w:tcPr>
            <w:tcW w:w="2551" w:type="dxa"/>
            <w:vAlign w:val="center"/>
          </w:tcPr>
          <w:p w14:paraId="031BA20F" w14:textId="77777777" w:rsidR="008753A2" w:rsidRPr="00452F6D" w:rsidRDefault="00F234A3" w:rsidP="002C7DF0">
            <w:pPr>
              <w:pStyle w:val="Image"/>
            </w:pPr>
            <w:r w:rsidRPr="00452F6D">
              <w:rPr>
                <w:noProof/>
              </w:rPr>
              <w:lastRenderedPageBreak/>
              <w:drawing>
                <wp:inline distT="0" distB="0" distL="0" distR="0" wp14:anchorId="5CD6AC09" wp14:editId="3292AE96">
                  <wp:extent cx="1482725" cy="1482725"/>
                  <wp:effectExtent l="0" t="0" r="3175" b="3175"/>
                  <wp:docPr id="1908268187" name="Picture 40" descr="Anmah tein aa sawhmi minung pakhat le adang minung 2 hmai ah a kutthlirmi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8268187" name="Picture 40" descr="Anmah tein aa sawhmi minung pakhat le adang minung 2 hmai ah a kutthlirmi.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624D8B0" w14:textId="77777777" w:rsidR="008753A2" w:rsidRPr="00452F6D" w:rsidRDefault="00F234A3" w:rsidP="002C7DF0">
            <w:r w:rsidRPr="00452F6D">
              <w:t xml:space="preserve">Thil pakhat khat bantukin </w:t>
            </w:r>
            <w:r w:rsidRPr="00452F6D">
              <w:rPr>
                <w:rStyle w:val="Strong"/>
              </w:rPr>
              <w:t xml:space="preserve">fianternak </w:t>
            </w:r>
            <w:r w:rsidRPr="00452F6D">
              <w:t>na tuah ahcun, minung phu pakhat ah aa telmi na si kha na chim.</w:t>
            </w:r>
          </w:p>
        </w:tc>
      </w:tr>
      <w:tr w:rsidR="00357D95" w14:paraId="5E08088D" w14:textId="77777777" w:rsidTr="001521FB">
        <w:trPr>
          <w:gridAfter w:val="1"/>
          <w:wAfter w:w="114" w:type="dxa"/>
          <w:trHeight w:val="3515"/>
        </w:trPr>
        <w:tc>
          <w:tcPr>
            <w:tcW w:w="2551" w:type="dxa"/>
            <w:vAlign w:val="center"/>
          </w:tcPr>
          <w:p w14:paraId="4B0673CB" w14:textId="77777777" w:rsidR="008753A2" w:rsidRPr="00452F6D" w:rsidRDefault="00F234A3" w:rsidP="002C7DF0">
            <w:pPr>
              <w:pStyle w:val="Image"/>
            </w:pPr>
            <w:r w:rsidRPr="00452F6D">
              <w:rPr>
                <w:noProof/>
              </w:rPr>
              <w:drawing>
                <wp:inline distT="0" distB="0" distL="0" distR="0" wp14:anchorId="404077C0" wp14:editId="043ED0A1">
                  <wp:extent cx="1482725" cy="1482725"/>
                  <wp:effectExtent l="0" t="0" r="3175" b="3175"/>
                  <wp:docPr id="626339655" name="Picture 42" descr="Anmah tein aa sawhmi minung pakhat le kut a thlirmi le Australia hmanthlak pa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6339655" name="Picture 42" descr="Anmah tein aa sawhmi minung pakhat le kut a thlirmi le Australia hmanthlak pakhat.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1950C5C" w14:textId="77777777" w:rsidR="008753A2" w:rsidRPr="00452F6D" w:rsidRDefault="00F234A3" w:rsidP="002C7DF0">
            <w:r w:rsidRPr="00452F6D">
              <w:rPr>
                <w:bCs/>
                <w:szCs w:val="36"/>
              </w:rPr>
              <w:t xml:space="preserve">Australia i a ummi minung i </w:t>
            </w:r>
            <w:r w:rsidRPr="00452F6D">
              <w:rPr>
                <w:rStyle w:val="Statisticstyle"/>
                <w:bCs/>
                <w:position w:val="0"/>
                <w:szCs w:val="36"/>
              </w:rPr>
              <w:t>30%</w:t>
            </w:r>
            <w:r w:rsidRPr="00452F6D">
              <w:rPr>
                <w:bCs/>
                <w:szCs w:val="36"/>
              </w:rPr>
              <w:t xml:space="preserve"> nih CALD minung bantukin an sining an langhter.</w:t>
            </w:r>
          </w:p>
        </w:tc>
      </w:tr>
      <w:tr w:rsidR="00357D95" w14:paraId="0CF16921" w14:textId="77777777" w:rsidTr="001521FB">
        <w:trPr>
          <w:trHeight w:val="3515"/>
        </w:trPr>
        <w:tc>
          <w:tcPr>
            <w:tcW w:w="2551" w:type="dxa"/>
            <w:vAlign w:val="center"/>
          </w:tcPr>
          <w:p w14:paraId="753CEEF9" w14:textId="77777777" w:rsidR="008753A2" w:rsidRPr="00452F6D" w:rsidRDefault="00F234A3" w:rsidP="002C7DF0">
            <w:pPr>
              <w:pStyle w:val="Image"/>
            </w:pPr>
            <w:r w:rsidRPr="00452F6D">
              <w:rPr>
                <w:noProof/>
              </w:rPr>
              <w:drawing>
                <wp:inline distT="0" distB="0" distL="0" distR="0" wp14:anchorId="78D655B9" wp14:editId="51A3A4F9">
                  <wp:extent cx="1482725" cy="1482725"/>
                  <wp:effectExtent l="0" t="0" r="3175" b="3175"/>
                  <wp:docPr id="154003351" name="Picture 43" descr="An chungkhar hmai ah a kut a thlirmi minung pa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003351" name="Picture 43" descr="An chungkhar hmai ah a kut a thlirmi minung pakhat.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90" w:type="dxa"/>
            <w:gridSpan w:val="2"/>
            <w:vAlign w:val="center"/>
          </w:tcPr>
          <w:p w14:paraId="3DA8B9EC" w14:textId="77777777" w:rsidR="008753A2" w:rsidRPr="00452F6D" w:rsidRDefault="00F234A3" w:rsidP="002C7DF0">
            <w:pPr>
              <w:spacing w:line="324" w:lineRule="auto"/>
            </w:pPr>
            <w:r w:rsidRPr="00452F6D">
              <w:t xml:space="preserve">Rampumpi Pumtlinlonak Aamahkhan Timhlamhnak (NDIS) i </w:t>
            </w:r>
            <w:r w:rsidRPr="00452F6D">
              <w:rPr>
                <w:rStyle w:val="Statisticstyle"/>
                <w:bCs/>
                <w:position w:val="0"/>
                <w:szCs w:val="36"/>
              </w:rPr>
              <w:t>aa telmi</w:t>
            </w:r>
            <w:r w:rsidRPr="00452F6D">
              <w:t xml:space="preserve"> </w:t>
            </w:r>
            <w:r w:rsidRPr="00452F6D">
              <w:rPr>
                <w:rStyle w:val="Strong"/>
              </w:rPr>
              <w:t>10%</w:t>
            </w:r>
            <w:r w:rsidRPr="00452F6D">
              <w:t xml:space="preserve"> nih CALD minung bantukin an sining an langhter.</w:t>
            </w:r>
          </w:p>
        </w:tc>
      </w:tr>
      <w:tr w:rsidR="00357D95" w14:paraId="7D29C924" w14:textId="77777777" w:rsidTr="001521FB">
        <w:trPr>
          <w:gridAfter w:val="1"/>
          <w:wAfter w:w="114" w:type="dxa"/>
          <w:trHeight w:val="3515"/>
        </w:trPr>
        <w:tc>
          <w:tcPr>
            <w:tcW w:w="2551" w:type="dxa"/>
            <w:vAlign w:val="center"/>
          </w:tcPr>
          <w:p w14:paraId="245ADB06" w14:textId="77777777" w:rsidR="008753A2" w:rsidRPr="00452F6D" w:rsidRDefault="00F234A3" w:rsidP="002C7DF0">
            <w:pPr>
              <w:pStyle w:val="Image"/>
            </w:pPr>
            <w:r w:rsidRPr="00452F6D">
              <w:rPr>
                <w:noProof/>
              </w:rPr>
              <w:drawing>
                <wp:inline distT="0" distB="0" distL="0" distR="0" wp14:anchorId="0DFCCD96" wp14:editId="3667A0E6">
                  <wp:extent cx="1483200" cy="1483200"/>
                  <wp:effectExtent l="0" t="0" r="3175" b="3175"/>
                  <wp:docPr id="768595154" name="Picture 768595154" descr="Aa telmi pawl phu khat a langhtermi aa telmi icon pakhat. An kut a thlirmi minung 2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8595154" name="Picture 768595154" descr="Aa telmi pawl phu khat a langhtermi aa telmi icon pakhat. An kut a thlirmi minung 2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48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C914C52" w14:textId="77777777" w:rsidR="008753A2" w:rsidRPr="00452F6D" w:rsidRDefault="00F234A3" w:rsidP="002C7DF0">
            <w:r w:rsidRPr="00452F6D">
              <w:rPr>
                <w:rStyle w:val="Strong"/>
                <w:b w:val="0"/>
                <w:bCs w:val="0"/>
                <w:color w:val="auto"/>
              </w:rPr>
              <w:t>Aa telmi pawl cu NDIS ah aa telmi pumtlinglo minung pawl kha an si.</w:t>
            </w:r>
          </w:p>
        </w:tc>
      </w:tr>
    </w:tbl>
    <w:p w14:paraId="471664BC" w14:textId="77777777" w:rsidR="00D01D6C" w:rsidRPr="00452F6D" w:rsidRDefault="00F234A3" w:rsidP="00756729">
      <w:pPr>
        <w:pStyle w:val="Heading2"/>
        <w:spacing w:after="120"/>
        <w:rPr>
          <w:lang w:val="en-AU"/>
        </w:rPr>
      </w:pPr>
      <w:bookmarkStart w:id="98" w:name="_Toc256000001"/>
      <w:r w:rsidRPr="00452F6D">
        <w:lastRenderedPageBreak/>
        <w:t>Kan Tuahsernak lei Timhtuahmi kong</w:t>
      </w:r>
      <w:bookmarkEnd w:id="98"/>
    </w:p>
    <w:tbl>
      <w:tblPr>
        <w:tblW w:w="9216" w:type="dxa"/>
        <w:tblLayout w:type="fixed"/>
        <w:tblLook w:val="04A0" w:firstRow="1" w:lastRow="0" w:firstColumn="1" w:lastColumn="0" w:noHBand="0" w:noVBand="1"/>
      </w:tblPr>
      <w:tblGrid>
        <w:gridCol w:w="2551"/>
        <w:gridCol w:w="6336"/>
        <w:gridCol w:w="164"/>
        <w:gridCol w:w="76"/>
        <w:gridCol w:w="89"/>
      </w:tblGrid>
      <w:tr w:rsidR="00357D95" w14:paraId="412AB9F4" w14:textId="77777777" w:rsidTr="00D51C9C">
        <w:trPr>
          <w:gridAfter w:val="2"/>
          <w:wAfter w:w="165" w:type="dxa"/>
          <w:trHeight w:val="2124"/>
        </w:trPr>
        <w:tc>
          <w:tcPr>
            <w:tcW w:w="2551" w:type="dxa"/>
            <w:vAlign w:val="center"/>
          </w:tcPr>
          <w:p w14:paraId="41236779" w14:textId="77777777" w:rsidR="001F34EE" w:rsidRPr="00452F6D" w:rsidRDefault="00F234A3" w:rsidP="007C2796">
            <w:pPr>
              <w:pStyle w:val="Image"/>
              <w:spacing w:before="0" w:after="0"/>
              <w:rPr>
                <w:noProof/>
              </w:rPr>
            </w:pPr>
            <w:r w:rsidRPr="00452F6D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37088" behindDoc="0" locked="0" layoutInCell="1" allowOverlap="1" wp14:anchorId="4094743E" wp14:editId="3233307C">
                      <wp:simplePos x="0" y="0"/>
                      <wp:positionH relativeFrom="column">
                        <wp:posOffset>290830</wp:posOffset>
                      </wp:positionH>
                      <wp:positionV relativeFrom="paragraph">
                        <wp:posOffset>314960</wp:posOffset>
                      </wp:positionV>
                      <wp:extent cx="892175" cy="231775"/>
                      <wp:effectExtent l="0" t="0" r="3175" b="0"/>
                      <wp:wrapNone/>
                      <wp:docPr id="712002839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2317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4E27B34" w14:textId="77777777" w:rsidR="00464803" w:rsidRPr="00464803" w:rsidRDefault="00464803" w:rsidP="00807C91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b/>
                                      <w:bCs/>
                                      <w:sz w:val="16"/>
                                      <w:szCs w:val="16"/>
                                    </w:rPr>
                                  </w:pPr>
                                  <w:bookmarkStart w:id="99" w:name="_Hlk155700983"/>
                                  <w:bookmarkStart w:id="100" w:name="_Hlk155700984"/>
                                  <w:r w:rsidRPr="00464803">
                                    <w:rPr>
                                      <w:b/>
                                      <w:bCs/>
                                      <w:sz w:val="16"/>
                                      <w:szCs w:val="16"/>
                                    </w:rPr>
                                    <w:t>Tuahto ning</w:t>
                                  </w:r>
                                  <w:bookmarkEnd w:id="99"/>
                                  <w:bookmarkEnd w:id="100"/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094743E" id="_x0000_s1030" type="#_x0000_t202" alt="&quot;&quot;" style="position:absolute;left:0;text-align:left;margin-left:22.9pt;margin-top:24.8pt;width:70.25pt;height:18.25pt;z-index:2517370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" filled="f" stroked="f">
                      <v:textbox inset="0,0,0,0">
                        <w:txbxContent>
                          <w:p w14:paraId="34E27B34" w14:textId="77777777" w:rsidR="00464803" w:rsidRPr="00464803" w:rsidRDefault="00464803" w:rsidP="00807C91">
                            <w:pPr>
                              <w:spacing w:before="0" w:after="0" w:line="240" w:lineRule="auto"/>
                              <w:jc w:val="center"/>
                              <w:rPr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  <w:bookmarkStart w:id="101" w:name="_Hlk155700983"/>
                            <w:bookmarkStart w:id="102" w:name="_Hlk155700984"/>
                            <w:r w:rsidRPr="00464803">
                              <w:rPr>
                                <w:b/>
                                <w:bCs/>
                                <w:sz w:val="16"/>
                                <w:szCs w:val="16"/>
                              </w:rPr>
                              <w:t>Tuahto ning</w:t>
                            </w:r>
                            <w:bookmarkEnd w:id="101"/>
                            <w:bookmarkEnd w:id="102"/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F34EE" w:rsidRPr="00452F6D">
              <w:rPr>
                <w:noProof/>
              </w:rPr>
              <w:drawing>
                <wp:inline distT="0" distB="0" distL="0" distR="0" wp14:anchorId="13E7DE06" wp14:editId="413D4247">
                  <wp:extent cx="1404000" cy="1404000"/>
                  <wp:effectExtent l="0" t="0" r="5715" b="5715"/>
                  <wp:docPr id="478145865" name="Picture 44" descr="Tuahto ning catialmi pa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8145865" name="Picture 44" descr="Tuahto ning catialmi pakhat.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000" cy="14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00" w:type="dxa"/>
            <w:gridSpan w:val="2"/>
            <w:vAlign w:val="center"/>
          </w:tcPr>
          <w:p w14:paraId="06456B5F" w14:textId="5284C14D" w:rsidR="001F34EE" w:rsidRPr="00452F6D" w:rsidRDefault="00F234A3" w:rsidP="00452F6D">
            <w:pPr>
              <w:spacing w:before="0" w:after="120"/>
            </w:pPr>
            <w:r w:rsidRPr="00452F6D">
              <w:t xml:space="preserve">Nunphung le Holh lei Idannak Tuahto ning </w:t>
            </w:r>
            <w:r w:rsidR="00464803">
              <w:br/>
            </w:r>
            <w:r w:rsidRPr="00452F6D">
              <w:t>2024-2028 a thar kan tial.</w:t>
            </w:r>
          </w:p>
          <w:p w14:paraId="3034C9E5" w14:textId="77777777" w:rsidR="007C2796" w:rsidRPr="00452F6D" w:rsidRDefault="00F234A3" w:rsidP="007C2796">
            <w:pPr>
              <w:spacing w:before="0" w:after="120"/>
            </w:pPr>
            <w:r w:rsidRPr="00452F6D">
              <w:t>Hihi Tuahtoning tiah kan auh.</w:t>
            </w:r>
          </w:p>
          <w:p w14:paraId="74321A60" w14:textId="77777777" w:rsidR="007C2796" w:rsidRPr="00452F6D" w:rsidRDefault="00F234A3" w:rsidP="007C2796">
            <w:pPr>
              <w:spacing w:before="0" w:after="120"/>
            </w:pPr>
            <w:r w:rsidRPr="00452F6D">
              <w:t>Tuahto ning cu CALD aa telmi pawl caah NDIS tha deuh in kan tuah dingmi caah timhtuahmi a si.</w:t>
            </w:r>
          </w:p>
        </w:tc>
      </w:tr>
      <w:tr w:rsidR="00357D95" w14:paraId="6654057A" w14:textId="77777777" w:rsidTr="00D51C9C">
        <w:trPr>
          <w:gridAfter w:val="2"/>
          <w:wAfter w:w="165" w:type="dxa"/>
          <w:trHeight w:val="1886"/>
        </w:trPr>
        <w:tc>
          <w:tcPr>
            <w:tcW w:w="2551" w:type="dxa"/>
            <w:vAlign w:val="center"/>
          </w:tcPr>
          <w:p w14:paraId="1F2CA0D5" w14:textId="77777777" w:rsidR="007C2796" w:rsidRPr="00452F6D" w:rsidRDefault="00F234A3" w:rsidP="00BA265B">
            <w:pPr>
              <w:pStyle w:val="Image"/>
              <w:spacing w:before="0" w:after="0"/>
              <w:rPr>
                <w:noProof/>
              </w:rPr>
            </w:pPr>
            <w:r w:rsidRPr="00452F6D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39136" behindDoc="0" locked="0" layoutInCell="1" allowOverlap="1" wp14:anchorId="66247D2D" wp14:editId="35088C02">
                      <wp:simplePos x="0" y="0"/>
                      <wp:positionH relativeFrom="column">
                        <wp:posOffset>279400</wp:posOffset>
                      </wp:positionH>
                      <wp:positionV relativeFrom="paragraph">
                        <wp:posOffset>229870</wp:posOffset>
                      </wp:positionV>
                      <wp:extent cx="892175" cy="450215"/>
                      <wp:effectExtent l="0" t="0" r="3175" b="6985"/>
                      <wp:wrapNone/>
                      <wp:docPr id="2097520423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45021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0B36958" w14:textId="7BB8CB57" w:rsidR="00464803" w:rsidRPr="00464803" w:rsidRDefault="00464803" w:rsidP="000778B0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sz w:val="18"/>
                                      <w:szCs w:val="18"/>
                                      <w:lang w:val="en-PH"/>
                                    </w:rPr>
                                  </w:pPr>
                                  <w:r w:rsidRPr="00464803">
                                    <w:rPr>
                                      <w:b/>
                                      <w:bCs/>
                                      <w:sz w:val="18"/>
                                      <w:szCs w:val="18"/>
                                    </w:rPr>
                                    <w:t xml:space="preserve">Tuahsernak </w:t>
                                  </w:r>
                                  <w:r w:rsidRPr="00464803">
                                    <w:rPr>
                                      <w:b/>
                                      <w:bCs/>
                                      <w:sz w:val="18"/>
                                      <w:szCs w:val="18"/>
                                    </w:rPr>
                                    <w:br/>
                                    <w:t xml:space="preserve">lei </w:t>
                                  </w:r>
                                  <w:r w:rsidRPr="00464803">
                                    <w:rPr>
                                      <w:b/>
                                      <w:bCs/>
                                      <w:sz w:val="18"/>
                                      <w:szCs w:val="18"/>
                                    </w:rPr>
                                    <w:br/>
                                    <w:t>Timhtuahmi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6247D2D" id="_x0000_s1031" type="#_x0000_t202" alt="&quot;&quot;" style="position:absolute;left:0;text-align:left;margin-left:22pt;margin-top:18.1pt;width:70.25pt;height:35.45pt;z-index:2517391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" filled="f" stroked="f">
                      <v:textbox inset="0,0,0,0">
                        <w:txbxContent>
                          <w:p w14:paraId="00B36958" w14:textId="7BB8CB57" w:rsidR="00464803" w:rsidRPr="00464803" w:rsidRDefault="00464803" w:rsidP="000778B0">
                            <w:pPr>
                              <w:spacing w:before="0" w:after="0" w:line="192" w:lineRule="auto"/>
                              <w:jc w:val="center"/>
                              <w:rPr>
                                <w:sz w:val="18"/>
                                <w:szCs w:val="18"/>
                                <w:lang w:val="en-PH"/>
                              </w:rPr>
                            </w:pPr>
                            <w:r w:rsidRPr="00464803">
                              <w:rPr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Tuahsernak </w:t>
                            </w:r>
                            <w:r w:rsidRPr="00464803">
                              <w:rPr>
                                <w:b/>
                                <w:bCs/>
                                <w:sz w:val="18"/>
                                <w:szCs w:val="18"/>
                              </w:rPr>
                              <w:br/>
                              <w:t xml:space="preserve">lei </w:t>
                            </w:r>
                            <w:r w:rsidRPr="00464803">
                              <w:rPr>
                                <w:b/>
                                <w:bCs/>
                                <w:sz w:val="18"/>
                                <w:szCs w:val="18"/>
                              </w:rPr>
                              <w:br/>
                              <w:t>Timhtuahmi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7C2796" w:rsidRPr="00452F6D">
              <w:rPr>
                <w:noProof/>
              </w:rPr>
              <w:drawing>
                <wp:inline distT="0" distB="0" distL="0" distR="0" wp14:anchorId="4101B0FA" wp14:editId="78EF50C4">
                  <wp:extent cx="1404000" cy="1404000"/>
                  <wp:effectExtent l="0" t="0" r="5715" b="5715"/>
                  <wp:docPr id="700079581" name="Picture 1" descr="Fung pawl he cazin a langhtermi Tuahsernak lei Timhtuahmi catialmi pa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0079581" name="Picture 1" descr="Fung pawl he cazin a langhtermi Tuahsernak lei Timhtuahmi catialmi pakhat.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000" cy="14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00" w:type="dxa"/>
            <w:gridSpan w:val="2"/>
            <w:vAlign w:val="center"/>
          </w:tcPr>
          <w:p w14:paraId="0E22C108" w14:textId="77777777" w:rsidR="007C2796" w:rsidRPr="00452F6D" w:rsidRDefault="00F234A3" w:rsidP="007C2796">
            <w:r w:rsidRPr="00452F6D">
              <w:t>Hi Tuahsernak lei Timhtuahmi nih Tuahto ning zeitindah kan bawmh lai timi kha a fianter.</w:t>
            </w:r>
          </w:p>
        </w:tc>
      </w:tr>
      <w:tr w:rsidR="00357D95" w14:paraId="3CF6014B" w14:textId="77777777" w:rsidTr="00D51C9C">
        <w:trPr>
          <w:gridAfter w:val="1"/>
          <w:wAfter w:w="89" w:type="dxa"/>
        </w:trPr>
        <w:tc>
          <w:tcPr>
            <w:tcW w:w="2551" w:type="dxa"/>
            <w:vAlign w:val="center"/>
          </w:tcPr>
          <w:p w14:paraId="406314A7" w14:textId="52C0B2A0" w:rsidR="007C2796" w:rsidRPr="00452F6D" w:rsidRDefault="00D80794" w:rsidP="007C2796">
            <w:pPr>
              <w:pStyle w:val="Image"/>
              <w:spacing w:before="0" w:after="0"/>
              <w:rPr>
                <w:noProof/>
              </w:rPr>
            </w:pPr>
            <w:r w:rsidRPr="00452F6D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41184" behindDoc="0" locked="0" layoutInCell="1" allowOverlap="1" wp14:anchorId="19C2C25E" wp14:editId="17050FC7">
                      <wp:simplePos x="0" y="0"/>
                      <wp:positionH relativeFrom="column">
                        <wp:posOffset>519430</wp:posOffset>
                      </wp:positionH>
                      <wp:positionV relativeFrom="paragraph">
                        <wp:posOffset>364490</wp:posOffset>
                      </wp:positionV>
                      <wp:extent cx="782955" cy="276225"/>
                      <wp:effectExtent l="0" t="0" r="0" b="9525"/>
                      <wp:wrapNone/>
                      <wp:docPr id="662497123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83114" cy="27622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B79182E" w14:textId="77777777" w:rsidR="00464803" w:rsidRPr="00A5630A" w:rsidRDefault="00464803" w:rsidP="00FB10D6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sz w:val="18"/>
                                      <w:szCs w:val="22"/>
                                      <w:lang w:val="en-PH"/>
                                    </w:rPr>
                                  </w:pPr>
                                  <w:r w:rsidRPr="00A5630A">
                                    <w:rPr>
                                      <w:b/>
                                      <w:bCs/>
                                      <w:sz w:val="18"/>
                                      <w:szCs w:val="22"/>
                                    </w:rPr>
                                    <w:t>Aphichuak pawl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9C2C25E" id="_x0000_s1032" type="#_x0000_t202" alt="&quot;&quot;" style="position:absolute;left:0;text-align:left;margin-left:40.9pt;margin-top:28.7pt;width:61.65pt;height:21.75pt;z-index:2517411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" filled="f" stroked="f">
                      <v:textbox inset="0,0,0,0">
                        <w:txbxContent>
                          <w:p w14:paraId="2B79182E" w14:textId="77777777" w:rsidR="00464803" w:rsidRPr="00A5630A" w:rsidRDefault="00464803" w:rsidP="00FB10D6">
                            <w:pPr>
                              <w:spacing w:before="0" w:after="0" w:line="192" w:lineRule="auto"/>
                              <w:jc w:val="center"/>
                              <w:rPr>
                                <w:sz w:val="18"/>
                                <w:szCs w:val="22"/>
                                <w:lang w:val="en-PH"/>
                              </w:rPr>
                            </w:pPr>
                            <w:r w:rsidRPr="00A5630A">
                              <w:rPr>
                                <w:b/>
                                <w:bCs/>
                                <w:sz w:val="18"/>
                                <w:szCs w:val="22"/>
                              </w:rPr>
                              <w:t>Aphichuak pawl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452F6D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43232" behindDoc="0" locked="0" layoutInCell="1" allowOverlap="1" wp14:anchorId="0FFA6944" wp14:editId="12A1AB6B">
                      <wp:simplePos x="0" y="0"/>
                      <wp:positionH relativeFrom="column">
                        <wp:posOffset>121920</wp:posOffset>
                      </wp:positionH>
                      <wp:positionV relativeFrom="paragraph">
                        <wp:posOffset>121920</wp:posOffset>
                      </wp:positionV>
                      <wp:extent cx="892175" cy="238760"/>
                      <wp:effectExtent l="0" t="0" r="3175" b="8890"/>
                      <wp:wrapNone/>
                      <wp:docPr id="1749352646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23876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30FD54C" w14:textId="42F5A246" w:rsidR="00464803" w:rsidRPr="00D80794" w:rsidRDefault="00464803" w:rsidP="00FB10D6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sz w:val="18"/>
                                      <w:szCs w:val="18"/>
                                      <w:lang w:val="en-PH"/>
                                    </w:rPr>
                                  </w:pPr>
                                  <w:r w:rsidRPr="00D80794">
                                    <w:rPr>
                                      <w:b/>
                                      <w:bCs/>
                                      <w:sz w:val="18"/>
                                      <w:szCs w:val="18"/>
                                    </w:rPr>
                                    <w:t xml:space="preserve">Tuahsernak </w:t>
                                  </w:r>
                                  <w:r>
                                    <w:rPr>
                                      <w:b/>
                                      <w:bCs/>
                                      <w:sz w:val="18"/>
                                      <w:szCs w:val="18"/>
                                    </w:rPr>
                                    <w:br/>
                                  </w:r>
                                  <w:r w:rsidRPr="00D80794">
                                    <w:rPr>
                                      <w:b/>
                                      <w:bCs/>
                                      <w:sz w:val="18"/>
                                      <w:szCs w:val="18"/>
                                    </w:rPr>
                                    <w:t>pawl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FFA6944" id="_x0000_s1033" type="#_x0000_t202" alt="&quot;&quot;" style="position:absolute;left:0;text-align:left;margin-left:9.6pt;margin-top:9.6pt;width:70.25pt;height:18.8pt;z-index:2517432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" filled="f" stroked="f">
                      <v:textbox inset="0,0,0,0">
                        <w:txbxContent>
                          <w:p w14:paraId="230FD54C" w14:textId="42F5A246" w:rsidR="00464803" w:rsidRPr="00D80794" w:rsidRDefault="00464803" w:rsidP="00FB10D6">
                            <w:pPr>
                              <w:spacing w:before="0" w:after="0" w:line="192" w:lineRule="auto"/>
                              <w:jc w:val="center"/>
                              <w:rPr>
                                <w:sz w:val="18"/>
                                <w:szCs w:val="18"/>
                                <w:lang w:val="en-PH"/>
                              </w:rPr>
                            </w:pPr>
                            <w:r w:rsidRPr="00D80794">
                              <w:rPr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Tuahsernak </w:t>
                            </w:r>
                            <w:r>
                              <w:rPr>
                                <w:b/>
                                <w:bCs/>
                                <w:sz w:val="18"/>
                                <w:szCs w:val="18"/>
                              </w:rPr>
                              <w:br/>
                            </w:r>
                            <w:r w:rsidRPr="00D80794">
                              <w:rPr>
                                <w:b/>
                                <w:bCs/>
                                <w:sz w:val="18"/>
                                <w:szCs w:val="18"/>
                              </w:rPr>
                              <w:t>pawl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7C2796" w:rsidRPr="00452F6D">
              <w:rPr>
                <w:noProof/>
              </w:rPr>
              <w:drawing>
                <wp:inline distT="0" distB="0" distL="0" distR="0" wp14:anchorId="33636E8D" wp14:editId="0894E155">
                  <wp:extent cx="1404000" cy="1404000"/>
                  <wp:effectExtent l="0" t="0" r="5715" b="5715"/>
                  <wp:docPr id="2088040572" name="Picture 2" descr="A phichuak pawl tialmi pakhat le tuahsernak pawl tialmi pa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8040572" name="Picture 2" descr="A phichuak pawl tialmi pakhat le tuahsernak pawl tialmi pakhat.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000" cy="14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gridSpan w:val="3"/>
            <w:vAlign w:val="center"/>
          </w:tcPr>
          <w:p w14:paraId="341C23C2" w14:textId="77777777" w:rsidR="007C2796" w:rsidRPr="003860C1" w:rsidRDefault="00F234A3" w:rsidP="00BA265B">
            <w:pPr>
              <w:rPr>
                <w:lang w:val="it-IT"/>
              </w:rPr>
            </w:pPr>
            <w:r w:rsidRPr="003860C1">
              <w:rPr>
                <w:lang w:val="it-IT"/>
              </w:rPr>
              <w:t>Hi nih a fiantermi cu:</w:t>
            </w:r>
          </w:p>
          <w:p w14:paraId="3694A231" w14:textId="77777777" w:rsidR="007C2796" w:rsidRPr="00452F6D" w:rsidRDefault="00F234A3" w:rsidP="007C2796">
            <w:pPr>
              <w:pStyle w:val="ListParagraph"/>
              <w:numPr>
                <w:ilvl w:val="0"/>
                <w:numId w:val="36"/>
              </w:numPr>
              <w:rPr>
                <w:rFonts w:eastAsia="Times New Roman" w:cs="Tahoma"/>
              </w:rPr>
            </w:pPr>
            <w:r w:rsidRPr="00452F6D">
              <w:rPr>
                <w:rFonts w:eastAsia="Times New Roman" w:cs="Tahoma"/>
              </w:rPr>
              <w:t xml:space="preserve">kan tuah dingmi tuahsernak pawl </w:t>
            </w:r>
          </w:p>
          <w:p w14:paraId="7F1F0E09" w14:textId="77777777" w:rsidR="007C2796" w:rsidRPr="00452F6D" w:rsidRDefault="00F234A3" w:rsidP="007C2796">
            <w:pPr>
              <w:pStyle w:val="ListParagraph"/>
              <w:numPr>
                <w:ilvl w:val="0"/>
                <w:numId w:val="36"/>
              </w:numPr>
              <w:rPr>
                <w:rFonts w:eastAsia="Times New Roman" w:cs="Tahoma"/>
              </w:rPr>
            </w:pPr>
            <w:r w:rsidRPr="00452F6D">
              <w:rPr>
                <w:rFonts w:eastAsia="Times New Roman" w:cs="Tahoma"/>
              </w:rPr>
              <w:t xml:space="preserve">kan duhmi </w:t>
            </w:r>
            <w:r w:rsidRPr="00452F6D">
              <w:rPr>
                <w:rStyle w:val="Strong"/>
              </w:rPr>
              <w:t>aphichuak pawl</w:t>
            </w:r>
            <w:r w:rsidRPr="00452F6D">
              <w:rPr>
                <w:rFonts w:eastAsia="Times New Roman" w:cs="Tahoma"/>
              </w:rPr>
              <w:t>.</w:t>
            </w:r>
          </w:p>
          <w:p w14:paraId="656A601C" w14:textId="77777777" w:rsidR="007C2796" w:rsidRPr="00452F6D" w:rsidRDefault="00F234A3" w:rsidP="007C2796">
            <w:r w:rsidRPr="00452F6D">
              <w:t>Aphichuak pawl cu kan riantuanmi nih minung nunnak pawl a thlen ning kha an si.</w:t>
            </w:r>
          </w:p>
        </w:tc>
      </w:tr>
      <w:tr w:rsidR="00357D95" w14:paraId="7A7F293E" w14:textId="77777777" w:rsidTr="00D51C9C">
        <w:trPr>
          <w:gridAfter w:val="3"/>
          <w:wAfter w:w="329" w:type="dxa"/>
        </w:trPr>
        <w:tc>
          <w:tcPr>
            <w:tcW w:w="2551" w:type="dxa"/>
            <w:vAlign w:val="center"/>
          </w:tcPr>
          <w:p w14:paraId="449C5C08" w14:textId="77777777" w:rsidR="007C2796" w:rsidRPr="00452F6D" w:rsidRDefault="00F234A3" w:rsidP="0093391A">
            <w:pPr>
              <w:pStyle w:val="Image"/>
              <w:spacing w:before="0" w:after="0"/>
            </w:pPr>
            <w:r w:rsidRPr="00452F6D">
              <w:rPr>
                <w:noProof/>
              </w:rPr>
              <w:drawing>
                <wp:inline distT="0" distB="0" distL="0" distR="0" wp14:anchorId="52951FA4" wp14:editId="3DEBC566">
                  <wp:extent cx="1404000" cy="1404000"/>
                  <wp:effectExtent l="0" t="0" r="5715" b="5715"/>
                  <wp:docPr id="1569362203" name="Picture 1569362203" descr="NDIS timhtuahmi aa tlaihmi aa telmi pakhat. Anmah cung i a ummi cu siapi a thlirmi le cunglei a sawhmi cantiang pa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9362203" name="Picture 1569362203" descr="NDIS timhtuahmi aa tlaihmi aa telmi pakhat. Anmah cung i a ummi cu siapi a thlirmi le cunglei a sawhmi cantiang pakhat.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000" cy="14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36" w:type="dxa"/>
            <w:vAlign w:val="center"/>
          </w:tcPr>
          <w:p w14:paraId="3D838B2E" w14:textId="48053A34" w:rsidR="007C2796" w:rsidRPr="00452F6D" w:rsidRDefault="00F234A3" w:rsidP="007C2796">
            <w:r w:rsidRPr="00452F6D">
              <w:t>NDIS he aa telmi pawl nih hmuhto</w:t>
            </w:r>
            <w:r w:rsidR="00674712">
              <w:t>n</w:t>
            </w:r>
            <w:r w:rsidRPr="00452F6D">
              <w:t>nak an ngeihmi a thanchotermi a thadeuhmi aphichuak pawl ngeih</w:t>
            </w:r>
            <w:r w:rsidR="0014362F">
              <w:t xml:space="preserve"> kha</w:t>
            </w:r>
            <w:r w:rsidRPr="00452F6D">
              <w:t xml:space="preserve"> kan duh.</w:t>
            </w:r>
          </w:p>
        </w:tc>
      </w:tr>
      <w:tr w:rsidR="00357D95" w14:paraId="7C309059" w14:textId="77777777" w:rsidTr="00D51C9C">
        <w:tc>
          <w:tcPr>
            <w:tcW w:w="2551" w:type="dxa"/>
            <w:vAlign w:val="center"/>
          </w:tcPr>
          <w:p w14:paraId="7B5E1EF0" w14:textId="77777777" w:rsidR="007C2796" w:rsidRPr="00452F6D" w:rsidRDefault="00F234A3" w:rsidP="007C2796">
            <w:pPr>
              <w:pStyle w:val="Image"/>
              <w:spacing w:before="0" w:after="100" w:afterAutospacing="1"/>
            </w:pPr>
            <w:r w:rsidRPr="00452F6D">
              <w:rPr>
                <w:noProof/>
              </w:rPr>
              <w:drawing>
                <wp:inline distT="0" distB="0" distL="0" distR="0" wp14:anchorId="1900A656" wp14:editId="48F9E145">
                  <wp:extent cx="1404000" cy="1404000"/>
                  <wp:effectExtent l="0" t="0" r="5715" b="5715"/>
                  <wp:docPr id="1717061877" name="Picture 1717061877" descr="Khua a ruatmi minung pakhat le anmah cung i a ummi cu a chung ah siapi a thlirmi he khuaruahnak langhtertu buanbara a si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7061877" name="Picture 1717061877" descr="Khua a ruatmi minung pakhat le anmah cung i a ummi cu a chung ah siapi a thlirmi he khuaruahnak langhtertu buanbara a si.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000" cy="14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5" w:type="dxa"/>
            <w:gridSpan w:val="4"/>
            <w:vAlign w:val="center"/>
          </w:tcPr>
          <w:p w14:paraId="64D5E149" w14:textId="77777777" w:rsidR="007C2796" w:rsidRPr="00452F6D" w:rsidRDefault="00F234A3" w:rsidP="007C2796">
            <w:r w:rsidRPr="00452F6D">
              <w:t>Hi Tuahsernak lei Timhtuahmi nih tuahsernak nih rian a tuan le tuanlo kan theihter hna ning kha a fianter fawn lai.</w:t>
            </w:r>
          </w:p>
        </w:tc>
      </w:tr>
    </w:tbl>
    <w:p w14:paraId="6E1E9692" w14:textId="77777777" w:rsidR="007A0C51" w:rsidRPr="00452F6D" w:rsidRDefault="00F234A3" w:rsidP="007A0C51">
      <w:pPr>
        <w:pStyle w:val="Heading2"/>
        <w:rPr>
          <w:color w:val="000000" w:themeColor="text1"/>
        </w:rPr>
      </w:pPr>
      <w:r w:rsidRPr="00452F6D">
        <w:rPr>
          <w:rStyle w:val="Heading2Char"/>
          <w:b/>
          <w:bCs/>
          <w:noProof/>
          <w:color w:val="000000" w:themeColor="text1"/>
        </w:rPr>
        <w:lastRenderedPageBreak/>
        <mc:AlternateContent>
          <mc:Choice Requires="wps">
            <w:drawing>
              <wp:anchor distT="0" distB="0" distL="114300" distR="114300" simplePos="0" relativeHeight="251723776" behindDoc="1" locked="0" layoutInCell="1" allowOverlap="1" wp14:anchorId="3543FE77" wp14:editId="37AA8774">
                <wp:simplePos x="0" y="0"/>
                <wp:positionH relativeFrom="page">
                  <wp:align>center</wp:align>
                </wp:positionH>
                <wp:positionV relativeFrom="paragraph">
                  <wp:posOffset>-213164</wp:posOffset>
                </wp:positionV>
                <wp:extent cx="6422400" cy="1114425"/>
                <wp:effectExtent l="19050" t="19050" r="16510" b="28575"/>
                <wp:wrapNone/>
                <wp:docPr id="155562356" name="Rectangle: Rounded Corners 15556235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2400" cy="1114425"/>
                        </a:xfrm>
                        <a:prstGeom prst="roundRect">
                          <a:avLst>
                            <a:gd name="adj" fmla="val 27035"/>
                          </a:avLst>
                        </a:prstGeom>
                        <a:solidFill>
                          <a:srgbClr val="8AC640"/>
                        </a:solidFill>
                        <a:ln w="38100">
                          <a:solidFill>
                            <a:srgbClr val="6B297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811E67D" id="Rectangle: Rounded Corners 155562356" o:spid="_x0000_s1026" alt="&quot;&quot;" style="position:absolute;margin-left:0;margin-top:-16.8pt;width:505.7pt;height:87.75pt;z-index:-25159270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;v-text-anchor:middle" arcsize="1771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" fillcolor="#8ac640" strokecolor="#6b2976" strokeweight="3pt">
                <w10:wrap anchorx="page"/>
              </v:roundrect>
            </w:pict>
          </mc:Fallback>
        </mc:AlternateContent>
      </w:r>
      <w:bookmarkStart w:id="103" w:name="_Toc256000002"/>
      <w:r w:rsidRPr="00452F6D">
        <w:rPr>
          <w:color w:val="000000" w:themeColor="text1"/>
        </w:rPr>
        <w:t>1. Rian kan tuan tikah CALD aa telmi pawl cungah i papeknak</w:t>
      </w:r>
      <w:bookmarkEnd w:id="103"/>
    </w:p>
    <w:p w14:paraId="26836324" w14:textId="77777777" w:rsidR="007A0C51" w:rsidRPr="00452F6D" w:rsidRDefault="00F234A3" w:rsidP="00D80794">
      <w:pPr>
        <w:pStyle w:val="Heading3"/>
        <w:spacing w:after="120"/>
      </w:pPr>
      <w:r w:rsidRPr="00452F6D">
        <w:rPr>
          <w:noProof/>
        </w:rPr>
        <mc:AlternateContent>
          <mc:Choice Requires="wpg">
            <w:drawing>
              <wp:anchor distT="0" distB="0" distL="114300" distR="114300" simplePos="0" relativeHeight="251725824" behindDoc="1" locked="0" layoutInCell="1" allowOverlap="1" wp14:anchorId="09B009DF" wp14:editId="7FC74311">
                <wp:simplePos x="0" y="0"/>
                <wp:positionH relativeFrom="margin">
                  <wp:posOffset>0</wp:posOffset>
                </wp:positionH>
                <wp:positionV relativeFrom="paragraph">
                  <wp:posOffset>378460</wp:posOffset>
                </wp:positionV>
                <wp:extent cx="5798820" cy="241300"/>
                <wp:effectExtent l="19050" t="19050" r="11430" b="25400"/>
                <wp:wrapNone/>
                <wp:docPr id="1112759029" name="Group 111275902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98820" cy="241300"/>
                          <a:chOff x="0" y="0"/>
                          <a:chExt cx="5799192" cy="241540"/>
                        </a:xfrm>
                      </wpg:grpSpPr>
                      <wps:wsp>
                        <wps:cNvPr id="836548595" name="Straight Connector 836548595"/>
                        <wps:cNvCnPr/>
                        <wps:spPr>
                          <a:xfrm>
                            <a:off x="0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137133973" name="Oval 2137133973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8AC640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50EDDEB" id="Group 1112759029" o:spid="_x0000_s1026" alt="&quot;&quot;" style="position:absolute;margin-left:0;margin-top:29.8pt;width:456.6pt;height:19pt;z-index:-251590656;mso-position-horizontal-relative:margin;mso-width-relative:margin;mso-height-relative:margin" coordsize="57991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">
                <v:line id="Straight Connector 836548595" o:spid="_x0000_s1027" style="position:absolute;visibility:visible;mso-wrap-style:square" from="0,1306" to="57167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" strokecolor="#65276f [3044]" strokeweight="3pt">
                  <v:stroke endcap="round"/>
                </v:line>
                <v:oval id="Oval 2137133973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" fillcolor="#8ac640" strokecolor="#6b2976" strokeweight="3pt"/>
                <w10:wrap anchorx="margin"/>
              </v:group>
            </w:pict>
          </mc:Fallback>
        </mc:AlternateContent>
      </w:r>
      <w:r w:rsidRPr="00452F6D">
        <w:t>Tuahsernak 1</w:t>
      </w:r>
    </w:p>
    <w:tbl>
      <w:tblPr>
        <w:tblW w:w="9354" w:type="dxa"/>
        <w:tblLayout w:type="fixed"/>
        <w:tblLook w:val="04A0" w:firstRow="1" w:lastRow="0" w:firstColumn="1" w:lastColumn="0" w:noHBand="0" w:noVBand="1"/>
      </w:tblPr>
      <w:tblGrid>
        <w:gridCol w:w="2551"/>
        <w:gridCol w:w="6373"/>
        <w:gridCol w:w="430"/>
      </w:tblGrid>
      <w:tr w:rsidR="00357D95" w14:paraId="1F9F11B5" w14:textId="77777777" w:rsidTr="00D51C9C">
        <w:trPr>
          <w:gridAfter w:val="1"/>
          <w:wAfter w:w="430" w:type="dxa"/>
          <w:trHeight w:val="2934"/>
        </w:trPr>
        <w:tc>
          <w:tcPr>
            <w:tcW w:w="2551" w:type="dxa"/>
            <w:vAlign w:val="center"/>
          </w:tcPr>
          <w:p w14:paraId="197F188C" w14:textId="77777777" w:rsidR="007A0C51" w:rsidRPr="00452F6D" w:rsidRDefault="00F234A3" w:rsidP="00D80794">
            <w:pPr>
              <w:pStyle w:val="Image"/>
              <w:spacing w:after="0"/>
            </w:pPr>
            <w:r w:rsidRPr="00452F6D">
              <w:rPr>
                <w:noProof/>
              </w:rPr>
              <w:drawing>
                <wp:inline distT="0" distB="0" distL="0" distR="0" wp14:anchorId="1B5BCDA8" wp14:editId="2BED571C">
                  <wp:extent cx="1482725" cy="1482725"/>
                  <wp:effectExtent l="0" t="0" r="3175" b="3175"/>
                  <wp:docPr id="797344409" name="Picture 797344409" descr="Kut a thlirmi minung pakhat. Anmah pawng i a ummi cu khuaruahnak langhtertu buanbara le himnak icon a si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7344409" name="Picture 797344409" descr="Kut a thlirmi minung pakhat. Anmah pawng i a ummi cu khuaruahnak langhtertu buanbara le himnak icon a si.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73" w:type="dxa"/>
            <w:vAlign w:val="center"/>
          </w:tcPr>
          <w:p w14:paraId="3BDD7CBD" w14:textId="77777777" w:rsidR="007A0C51" w:rsidRPr="00452F6D" w:rsidRDefault="00F234A3" w:rsidP="00D80794">
            <w:pPr>
              <w:spacing w:after="0"/>
              <w:rPr>
                <w:rStyle w:val="ui-provider"/>
              </w:rPr>
            </w:pPr>
            <w:r w:rsidRPr="00452F6D">
              <w:t>NDIA chung i cheukhat a biapimi biafang pawl a sullam kha aho paoh hngalhter dingah ah mibu chung i a dang pawl he rian kan tuanti lai.</w:t>
            </w:r>
          </w:p>
          <w:p w14:paraId="3B073C3F" w14:textId="77777777" w:rsidR="007A0C51" w:rsidRPr="00452F6D" w:rsidRDefault="00F234A3" w:rsidP="00D80794">
            <w:pPr>
              <w:spacing w:after="0"/>
            </w:pPr>
            <w:r w:rsidRPr="00452F6D">
              <w:rPr>
                <w:rStyle w:val="ui-provider"/>
              </w:rPr>
              <w:t xml:space="preserve">Kan tuah hrimhrim ding mi cu hi biafang pawl cu </w:t>
            </w:r>
            <w:r w:rsidRPr="00452F6D">
              <w:rPr>
                <w:rStyle w:val="Strong"/>
              </w:rPr>
              <w:t>nunphung pawl</w:t>
            </w:r>
            <w:r w:rsidRPr="00452F6D">
              <w:rPr>
                <w:rStyle w:val="ui-provider"/>
              </w:rPr>
              <w:t xml:space="preserve"> dihlak caah a himmi an si kha.</w:t>
            </w:r>
          </w:p>
        </w:tc>
      </w:tr>
      <w:tr w:rsidR="00357D95" w:rsidRPr="00924A1A" w14:paraId="31FD1478" w14:textId="77777777" w:rsidTr="00756729">
        <w:trPr>
          <w:gridAfter w:val="1"/>
          <w:wAfter w:w="430" w:type="dxa"/>
          <w:trHeight w:val="2891"/>
        </w:trPr>
        <w:tc>
          <w:tcPr>
            <w:tcW w:w="2551" w:type="dxa"/>
            <w:vAlign w:val="center"/>
          </w:tcPr>
          <w:p w14:paraId="347717E8" w14:textId="77777777" w:rsidR="007A0C51" w:rsidRPr="00452F6D" w:rsidRDefault="00F234A3" w:rsidP="00D80794">
            <w:pPr>
              <w:pStyle w:val="Image"/>
              <w:spacing w:before="120" w:after="0"/>
            </w:pPr>
            <w:r w:rsidRPr="00452F6D">
              <w:rPr>
                <w:noProof/>
              </w:rPr>
              <w:drawing>
                <wp:inline distT="0" distB="0" distL="0" distR="0" wp14:anchorId="4B33A609" wp14:editId="17759172">
                  <wp:extent cx="1483200" cy="1112400"/>
                  <wp:effectExtent l="0" t="0" r="3175" b="0"/>
                  <wp:docPr id="1418563162" name="Picture 1418563162" descr="Thilpuan a tleumi aa hruk i nunphung laamnak hmuhsaknak a tuahmi minung phu 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8563162" name="Picture 1418563162" descr="Thilpuan a tleumi aa hruk i nunphung laamnak hmuhsaknak a tuahmi minung phu kha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15" r="55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11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73" w:type="dxa"/>
            <w:vAlign w:val="center"/>
          </w:tcPr>
          <w:p w14:paraId="57DD003D" w14:textId="77777777" w:rsidR="007A0C51" w:rsidRPr="00452F6D" w:rsidRDefault="00F234A3" w:rsidP="00D80794">
            <w:pPr>
              <w:spacing w:after="0"/>
            </w:pPr>
            <w:r w:rsidRPr="00452F6D">
              <w:t>Na nunphung cu:</w:t>
            </w:r>
          </w:p>
          <w:p w14:paraId="545EFFA6" w14:textId="77777777" w:rsidR="007A0C51" w:rsidRPr="00452F6D" w:rsidRDefault="00F234A3" w:rsidP="00D80794">
            <w:pPr>
              <w:pStyle w:val="ListParagraph"/>
              <w:numPr>
                <w:ilvl w:val="0"/>
                <w:numId w:val="37"/>
              </w:numPr>
              <w:spacing w:after="0"/>
            </w:pPr>
            <w:r w:rsidRPr="00452F6D">
              <w:t>na nunning</w:t>
            </w:r>
          </w:p>
          <w:p w14:paraId="5B8254D3" w14:textId="77777777" w:rsidR="007A0C51" w:rsidRPr="003860C1" w:rsidRDefault="00F234A3" w:rsidP="00D80794">
            <w:pPr>
              <w:pStyle w:val="ListParagraph"/>
              <w:numPr>
                <w:ilvl w:val="0"/>
                <w:numId w:val="37"/>
              </w:numPr>
              <w:spacing w:after="0"/>
              <w:rPr>
                <w:lang w:val="it-IT"/>
              </w:rPr>
            </w:pPr>
            <w:r w:rsidRPr="003860C1">
              <w:rPr>
                <w:lang w:val="it-IT"/>
              </w:rPr>
              <w:t>nangmah caah a biapimi a si.</w:t>
            </w:r>
          </w:p>
        </w:tc>
      </w:tr>
      <w:tr w:rsidR="00357D95" w14:paraId="189EDAF3" w14:textId="77777777" w:rsidTr="00D51C9C">
        <w:trPr>
          <w:gridAfter w:val="1"/>
          <w:wAfter w:w="430" w:type="dxa"/>
          <w:trHeight w:val="1987"/>
        </w:trPr>
        <w:tc>
          <w:tcPr>
            <w:tcW w:w="2551" w:type="dxa"/>
            <w:vAlign w:val="center"/>
          </w:tcPr>
          <w:p w14:paraId="5507160F" w14:textId="77777777" w:rsidR="007A0C51" w:rsidRPr="00452F6D" w:rsidRDefault="00F234A3" w:rsidP="00D80794">
            <w:pPr>
              <w:pStyle w:val="Image"/>
              <w:spacing w:after="0"/>
              <w:rPr>
                <w:noProof/>
              </w:rPr>
            </w:pPr>
            <w:r w:rsidRPr="00452F6D">
              <w:rPr>
                <w:noProof/>
              </w:rPr>
              <w:drawing>
                <wp:inline distT="0" distB="0" distL="0" distR="0" wp14:anchorId="145984A7" wp14:editId="4942C406">
                  <wp:extent cx="1435735" cy="1435735"/>
                  <wp:effectExtent l="0" t="0" r="0" b="0"/>
                  <wp:docPr id="1173009545" name="Picture 1" descr="Anmah tein aa sawhmi minung pakhat le a chung ah fung pakhat he khuaruahnak langhtertu buanbara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3009545" name="Picture 1" descr="Anmah tein aa sawhmi minung pakhat le a chung ah fung pakhat he khuaruahnak langhtertu buanbara.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5735" cy="1435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73" w:type="dxa"/>
            <w:vAlign w:val="center"/>
          </w:tcPr>
          <w:p w14:paraId="0BE62ED2" w14:textId="77777777" w:rsidR="007A0C51" w:rsidRPr="00452F6D" w:rsidRDefault="00F234A3" w:rsidP="00D80794">
            <w:pPr>
              <w:spacing w:after="0"/>
            </w:pPr>
            <w:r w:rsidRPr="00452F6D">
              <w:rPr>
                <w:rStyle w:val="Strong"/>
              </w:rPr>
              <w:t>Nunphung lei himnak</w:t>
            </w:r>
            <w:r w:rsidRPr="00452F6D">
              <w:t xml:space="preserve"> timi biafang pawl a sullam kha aho paoh nih an hngalhnak dingah kan tuah hrimhrim lai.</w:t>
            </w:r>
          </w:p>
        </w:tc>
      </w:tr>
      <w:tr w:rsidR="00357D95" w14:paraId="653A0654" w14:textId="77777777" w:rsidTr="00756729">
        <w:trPr>
          <w:gridAfter w:val="1"/>
          <w:wAfter w:w="430" w:type="dxa"/>
          <w:trHeight w:val="3402"/>
        </w:trPr>
        <w:tc>
          <w:tcPr>
            <w:tcW w:w="2551" w:type="dxa"/>
            <w:vAlign w:val="center"/>
          </w:tcPr>
          <w:p w14:paraId="214259A5" w14:textId="77777777" w:rsidR="00707F69" w:rsidRPr="00452F6D" w:rsidRDefault="00F234A3" w:rsidP="00D80794">
            <w:pPr>
              <w:pStyle w:val="Image"/>
              <w:spacing w:after="0"/>
              <w:rPr>
                <w:noProof/>
              </w:rPr>
            </w:pPr>
            <w:r w:rsidRPr="00452F6D">
              <w:rPr>
                <w:noProof/>
              </w:rPr>
              <w:drawing>
                <wp:inline distT="0" distB="0" distL="0" distR="0" wp14:anchorId="2166ED5A" wp14:editId="04AC6101">
                  <wp:extent cx="1482725" cy="1482725"/>
                  <wp:effectExtent l="0" t="0" r="3175" b="3175"/>
                  <wp:docPr id="1696862103" name="Picture 1696862103" descr="Himnak icon tangah minung phu 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6862103" name="Picture 1696862103" descr="Himnak icon tangah minung phu khat.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73" w:type="dxa"/>
            <w:vAlign w:val="center"/>
          </w:tcPr>
          <w:p w14:paraId="0975DFB8" w14:textId="77777777" w:rsidR="00707F69" w:rsidRPr="00452F6D" w:rsidRDefault="00F234A3" w:rsidP="00D80794">
            <w:pPr>
              <w:spacing w:after="0"/>
            </w:pPr>
            <w:r w:rsidRPr="00452F6D">
              <w:t>Nunphung lei himnak cu:</w:t>
            </w:r>
          </w:p>
          <w:p w14:paraId="0A1441FB" w14:textId="77777777" w:rsidR="00707F69" w:rsidRPr="003860C1" w:rsidRDefault="00F234A3" w:rsidP="00D80794">
            <w:pPr>
              <w:pStyle w:val="ListParagraph"/>
              <w:numPr>
                <w:ilvl w:val="0"/>
                <w:numId w:val="76"/>
              </w:numPr>
              <w:spacing w:after="0"/>
              <w:rPr>
                <w:lang w:val="de-DE"/>
              </w:rPr>
            </w:pPr>
            <w:r w:rsidRPr="003860C1">
              <w:rPr>
                <w:lang w:val="de-DE"/>
              </w:rPr>
              <w:t xml:space="preserve">minung nunphung kan upat piak hna </w:t>
            </w:r>
          </w:p>
          <w:p w14:paraId="4633ED23" w14:textId="645F529D" w:rsidR="00707F69" w:rsidRPr="00452F6D" w:rsidRDefault="00F234A3" w:rsidP="00D80794">
            <w:pPr>
              <w:pStyle w:val="ListParagraph"/>
              <w:numPr>
                <w:ilvl w:val="0"/>
                <w:numId w:val="76"/>
              </w:numPr>
              <w:spacing w:after="0"/>
            </w:pPr>
            <w:r w:rsidRPr="00452F6D">
              <w:t xml:space="preserve">a himmi </w:t>
            </w:r>
            <w:r w:rsidR="00C35AAE">
              <w:t xml:space="preserve">in </w:t>
            </w:r>
            <w:r w:rsidRPr="00452F6D">
              <w:t xml:space="preserve">i ruah dingah kan tuah piak hna </w:t>
            </w:r>
          </w:p>
          <w:p w14:paraId="511D1EF9" w14:textId="77777777" w:rsidR="00707F69" w:rsidRPr="00452F6D" w:rsidRDefault="00F234A3" w:rsidP="00D80794">
            <w:pPr>
              <w:pStyle w:val="ListParagraph"/>
              <w:numPr>
                <w:ilvl w:val="0"/>
                <w:numId w:val="76"/>
              </w:numPr>
              <w:spacing w:after="0"/>
            </w:pPr>
            <w:r w:rsidRPr="00452F6D">
              <w:t>anmah ta ah i ruah dingin kan bawmh hna.</w:t>
            </w:r>
          </w:p>
        </w:tc>
      </w:tr>
      <w:tr w:rsidR="00357D95" w14:paraId="7F3A4CAA" w14:textId="77777777" w:rsidTr="00930399">
        <w:trPr>
          <w:gridAfter w:val="1"/>
          <w:wAfter w:w="430" w:type="dxa"/>
          <w:trHeight w:val="3458"/>
        </w:trPr>
        <w:tc>
          <w:tcPr>
            <w:tcW w:w="2551" w:type="dxa"/>
            <w:vAlign w:val="center"/>
          </w:tcPr>
          <w:p w14:paraId="7E11B67A" w14:textId="77777777" w:rsidR="00C92244" w:rsidRPr="00452F6D" w:rsidRDefault="00F234A3" w:rsidP="00D80794">
            <w:pPr>
              <w:pStyle w:val="Image"/>
              <w:spacing w:after="0"/>
              <w:rPr>
                <w:noProof/>
              </w:rPr>
            </w:pPr>
            <w:r w:rsidRPr="00452F6D">
              <w:rPr>
                <w:noProof/>
              </w:rPr>
              <w:lastRenderedPageBreak/>
              <w:drawing>
                <wp:inline distT="0" distB="0" distL="0" distR="0" wp14:anchorId="64120587" wp14:editId="226B05A7">
                  <wp:extent cx="1482725" cy="1482725"/>
                  <wp:effectExtent l="0" t="0" r="3175" b="3175"/>
                  <wp:docPr id="2054622705" name="Picture 2054622705" descr="Kut aa tlaimi minung 2. Anmah cung i a ummi cu a chungah fung he khuaruahnak langhtertu buanbara a si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4622705" name="Picture 2054622705" descr="Kut aa tlaimi minung 2. Anmah cung i a ummi cu a chungah fung he khuaruahnak langhtertu buanbara a si.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73" w:type="dxa"/>
            <w:vAlign w:val="center"/>
          </w:tcPr>
          <w:p w14:paraId="08927117" w14:textId="77777777" w:rsidR="00C92244" w:rsidRPr="00452F6D" w:rsidRDefault="00F234A3" w:rsidP="00D80794">
            <w:pPr>
              <w:spacing w:before="120" w:after="0"/>
            </w:pPr>
            <w:r w:rsidRPr="00452F6D">
              <w:rPr>
                <w:rStyle w:val="Strong"/>
              </w:rPr>
              <w:t>Nunphung lei ah aa tlakmi le lehnak lei riantuanpiaknak</w:t>
            </w:r>
            <w:r w:rsidRPr="00452F6D">
              <w:t xml:space="preserve"> timi biafang pawl a sullam kha aho paoh nih an hngalhnak dingah kan tuah hrimhrim fawn lai.</w:t>
            </w:r>
          </w:p>
          <w:p w14:paraId="7509421D" w14:textId="77777777" w:rsidR="00C92244" w:rsidRPr="00452F6D" w:rsidRDefault="00F234A3" w:rsidP="00D80794">
            <w:pPr>
              <w:spacing w:before="120" w:after="0"/>
            </w:pPr>
            <w:r w:rsidRPr="00452F6D">
              <w:t>Nunphung lei ah aa tlakmi le lehnak lei riantuanpiaknak cu riantuanpiaknak pawl nih minung pawl i an hmanmi nunphung pawl le zumhnak pawl upat piak khi a si.</w:t>
            </w:r>
          </w:p>
        </w:tc>
      </w:tr>
      <w:tr w:rsidR="00357D95" w14:paraId="4B0C9763" w14:textId="77777777" w:rsidTr="00D80794">
        <w:trPr>
          <w:gridAfter w:val="1"/>
          <w:wAfter w:w="430" w:type="dxa"/>
          <w:trHeight w:val="2982"/>
        </w:trPr>
        <w:tc>
          <w:tcPr>
            <w:tcW w:w="2551" w:type="dxa"/>
            <w:vAlign w:val="center"/>
          </w:tcPr>
          <w:p w14:paraId="7A9C18F4" w14:textId="77777777" w:rsidR="00C92244" w:rsidRPr="00452F6D" w:rsidRDefault="00F234A3" w:rsidP="00D80794">
            <w:pPr>
              <w:pStyle w:val="Image"/>
              <w:spacing w:before="0" w:after="0"/>
            </w:pPr>
            <w:r w:rsidRPr="00452F6D">
              <w:rPr>
                <w:noProof/>
              </w:rPr>
              <w:drawing>
                <wp:inline distT="0" distB="0" distL="0" distR="0" wp14:anchorId="7EC4A9F0" wp14:editId="59B846F6">
                  <wp:extent cx="1482725" cy="1482725"/>
                  <wp:effectExtent l="0" t="0" r="3175" b="3175"/>
                  <wp:docPr id="1749085838" name="Picture 1749085838" descr="Catialmi rel dingah minung pakhat khat a bawmmi minung pakhat. Anmah cung i a ummi cu biachimnak langhtertu buanbara a si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9085838" name="Picture 1749085838" descr="Catialmi rel dingah minung pakhat khat a bawmmi minung pakhat. Anmah cung i a ummi cu biachimnak langhtertu buanbara a si.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73" w:type="dxa"/>
            <w:vAlign w:val="center"/>
          </w:tcPr>
          <w:p w14:paraId="51764AF1" w14:textId="77777777" w:rsidR="00C92244" w:rsidRPr="00452F6D" w:rsidRDefault="00F234A3" w:rsidP="00D80794">
            <w:pPr>
              <w:spacing w:before="0" w:after="0"/>
            </w:pPr>
            <w:r w:rsidRPr="00452F6D">
              <w:t>Hi biafang pawl cu ningcang tein kan hman hrimhrim lai:</w:t>
            </w:r>
          </w:p>
          <w:p w14:paraId="4225D498" w14:textId="77777777" w:rsidR="00C92244" w:rsidRPr="00452F6D" w:rsidRDefault="00F234A3" w:rsidP="00D80794">
            <w:pPr>
              <w:pStyle w:val="ListParagraph"/>
              <w:numPr>
                <w:ilvl w:val="0"/>
                <w:numId w:val="38"/>
              </w:numPr>
              <w:spacing w:before="0" w:after="0"/>
            </w:pPr>
            <w:r w:rsidRPr="00452F6D">
              <w:t>thawngthanhmi kan phawtzamh tikah</w:t>
            </w:r>
          </w:p>
          <w:p w14:paraId="4059AB47" w14:textId="77777777" w:rsidR="00C92244" w:rsidRPr="00452F6D" w:rsidRDefault="00F234A3" w:rsidP="00D80794">
            <w:pPr>
              <w:pStyle w:val="ListParagraph"/>
              <w:numPr>
                <w:ilvl w:val="0"/>
                <w:numId w:val="38"/>
              </w:numPr>
              <w:spacing w:before="0" w:after="0"/>
            </w:pPr>
            <w:r w:rsidRPr="00452F6D">
              <w:t>aa telmi pawl kan bawmh hna ning ah.</w:t>
            </w:r>
          </w:p>
        </w:tc>
      </w:tr>
      <w:tr w:rsidR="00357D95" w14:paraId="673B6358" w14:textId="77777777" w:rsidTr="00930399">
        <w:trPr>
          <w:trHeight w:val="3458"/>
        </w:trPr>
        <w:tc>
          <w:tcPr>
            <w:tcW w:w="2551" w:type="dxa"/>
            <w:vAlign w:val="center"/>
          </w:tcPr>
          <w:p w14:paraId="3D188D94" w14:textId="77777777" w:rsidR="00C92244" w:rsidRPr="00452F6D" w:rsidRDefault="00F234A3" w:rsidP="00D80794">
            <w:pPr>
              <w:pStyle w:val="Image"/>
              <w:spacing w:before="0" w:after="0"/>
            </w:pPr>
            <w:r w:rsidRPr="00452F6D">
              <w:rPr>
                <w:noProof/>
              </w:rPr>
              <w:drawing>
                <wp:inline distT="0" distB="0" distL="0" distR="0" wp14:anchorId="0D871F11" wp14:editId="13BF7E89">
                  <wp:extent cx="1482725" cy="1482725"/>
                  <wp:effectExtent l="0" t="0" r="3175" b="3175"/>
                  <wp:docPr id="1027554279" name="Picture 1027554279" descr="Zung inn hmai ah catialmi pakhat aa tlaihmi NDIS riantuanti pa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7554279" name="Picture 1027554279" descr="Zung inn hmai ah catialmi pakhat aa tlaihmi NDIS riantuanti pakhat.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3" w:type="dxa"/>
            <w:gridSpan w:val="2"/>
            <w:vAlign w:val="center"/>
          </w:tcPr>
          <w:p w14:paraId="71FC2DB8" w14:textId="4FEDA217" w:rsidR="00C92244" w:rsidRPr="00452F6D" w:rsidRDefault="00F234A3" w:rsidP="00D80794">
            <w:pPr>
              <w:spacing w:before="0" w:after="120"/>
            </w:pPr>
            <w:r w:rsidRPr="00452F6D">
              <w:t xml:space="preserve">Hi biafang pawl a sullam kha kan riantuantu pawl le </w:t>
            </w:r>
            <w:r w:rsidRPr="00452F6D">
              <w:rPr>
                <w:rStyle w:val="Strong"/>
              </w:rPr>
              <w:t>NDIS riantuanti pawl</w:t>
            </w:r>
            <w:r w:rsidRPr="00452F6D">
              <w:t xml:space="preserve"> an i fiannak ding </w:t>
            </w:r>
            <w:r w:rsidR="001B4E25">
              <w:t>ah</w:t>
            </w:r>
            <w:r w:rsidRPr="00452F6D">
              <w:t xml:space="preserve"> kan tuah hrimhrim fawn lai.</w:t>
            </w:r>
          </w:p>
          <w:p w14:paraId="7272EC91" w14:textId="77777777" w:rsidR="00C92244" w:rsidRPr="00452F6D" w:rsidRDefault="00F234A3" w:rsidP="00D80794">
            <w:pPr>
              <w:spacing w:before="0" w:after="120"/>
            </w:pPr>
            <w:r w:rsidRPr="00452F6D">
              <w:t>NDIS riantuanti pawl cu riantuanpiaknak hmuh le hman dingah midang pawl a bawmmi an si.</w:t>
            </w:r>
          </w:p>
          <w:p w14:paraId="3DEA7947" w14:textId="77777777" w:rsidR="00D51C9C" w:rsidRPr="00452F6D" w:rsidRDefault="00F234A3" w:rsidP="00D80794">
            <w:pPr>
              <w:spacing w:before="0" w:after="120"/>
            </w:pPr>
            <w:r w:rsidRPr="00452F6D">
              <w:t>Hi Tuahsernak lei Timhtuahmi ah, kan riantuanti pawl kha kan auh hna.</w:t>
            </w:r>
          </w:p>
        </w:tc>
      </w:tr>
      <w:tr w:rsidR="00357D95" w14:paraId="6013538D" w14:textId="77777777" w:rsidTr="00930399">
        <w:trPr>
          <w:trHeight w:val="3458"/>
        </w:trPr>
        <w:tc>
          <w:tcPr>
            <w:tcW w:w="2536" w:type="dxa"/>
            <w:vAlign w:val="center"/>
          </w:tcPr>
          <w:p w14:paraId="6C5F1CE7" w14:textId="77777777" w:rsidR="00C92244" w:rsidRPr="00452F6D" w:rsidRDefault="00F234A3" w:rsidP="00463A40">
            <w:pPr>
              <w:pStyle w:val="Image"/>
            </w:pPr>
            <w:r w:rsidRPr="00452F6D">
              <w:rPr>
                <w:noProof/>
              </w:rPr>
              <w:drawing>
                <wp:inline distT="0" distB="0" distL="0" distR="0" wp14:anchorId="3465F974" wp14:editId="471FAD02">
                  <wp:extent cx="1482725" cy="1482725"/>
                  <wp:effectExtent l="0" t="0" r="3175" b="3175"/>
                  <wp:docPr id="1594755342" name="Picture 1594755342" descr="Thawngthanhnak tialmi, biachimnak langhtertu buanbara le thlennak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4755342" name="Picture 1594755342" descr="Thawngthanhnak tialmi, biachimnak langhtertu buanbara le thlennak icon.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59" w:type="dxa"/>
            <w:gridSpan w:val="2"/>
            <w:vAlign w:val="center"/>
          </w:tcPr>
          <w:p w14:paraId="17E4C660" w14:textId="77777777" w:rsidR="00C92244" w:rsidRPr="00452F6D" w:rsidRDefault="00F234A3" w:rsidP="00A94CA7">
            <w:r w:rsidRPr="00452F6D">
              <w:t>Nunphung dihlak caah a himmi biafang pawl telh dingah thawngthanhmi le riantuanpiaknak pawl kan tharchuah lai.</w:t>
            </w:r>
          </w:p>
          <w:p w14:paraId="3E9B1F7A" w14:textId="77777777" w:rsidR="00C92244" w:rsidRPr="00452F6D" w:rsidRDefault="00F234A3" w:rsidP="005A5372">
            <w:r w:rsidRPr="00452F6D">
              <w:t>Hi tuahsernak san a tlaih le tlaihlo kha kan chek lai, kan tharchuahmi zuldawi pengnak hmangin.</w:t>
            </w:r>
          </w:p>
        </w:tc>
      </w:tr>
    </w:tbl>
    <w:p w14:paraId="607925F5" w14:textId="77777777" w:rsidR="0093391A" w:rsidRPr="00452F6D" w:rsidRDefault="0093391A"/>
    <w:p w14:paraId="22B20AC3" w14:textId="77777777" w:rsidR="00D73473" w:rsidRPr="00452F6D" w:rsidRDefault="00F234A3" w:rsidP="001B3A36">
      <w:pPr>
        <w:pStyle w:val="Heading3"/>
        <w:spacing w:before="360" w:after="120"/>
      </w:pPr>
      <w:r w:rsidRPr="00452F6D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8240" behindDoc="1" locked="0" layoutInCell="1" allowOverlap="1" wp14:anchorId="253D05B6" wp14:editId="3110E4BE">
                <wp:simplePos x="0" y="0"/>
                <wp:positionH relativeFrom="margin">
                  <wp:posOffset>19050</wp:posOffset>
                </wp:positionH>
                <wp:positionV relativeFrom="paragraph">
                  <wp:posOffset>219889</wp:posOffset>
                </wp:positionV>
                <wp:extent cx="5798820" cy="241300"/>
                <wp:effectExtent l="19050" t="19050" r="11430" b="25400"/>
                <wp:wrapNone/>
                <wp:docPr id="2079021411" name="Group 207902141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98820" cy="241300"/>
                          <a:chOff x="0" y="0"/>
                          <a:chExt cx="5799192" cy="241540"/>
                        </a:xfrm>
                      </wpg:grpSpPr>
                      <wps:wsp>
                        <wps:cNvPr id="1858040146" name="Straight Connector 1858040146"/>
                        <wps:cNvCnPr/>
                        <wps:spPr>
                          <a:xfrm>
                            <a:off x="0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42681570" name="Oval 942681570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8AC640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894643B" id="Group 2079021411" o:spid="_x0000_s1026" alt="&quot;&quot;" style="position:absolute;margin-left:1.5pt;margin-top:17.3pt;width:456.6pt;height:19pt;z-index:-251658240;mso-position-horizontal-relative:margin;mso-width-relative:margin;mso-height-relative:margin" coordsize="57991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">
                <v:line id="Straight Connector 1858040146" o:spid="_x0000_s1027" style="position:absolute;visibility:visible;mso-wrap-style:square" from="0,1306" to="57167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" strokecolor="#65276f [3044]" strokeweight="3pt">
                  <v:stroke endcap="round"/>
                </v:line>
                <v:oval id="Oval 942681570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" fillcolor="#8ac640" strokecolor="#6b2976" strokeweight="3pt"/>
                <w10:wrap anchorx="margin"/>
              </v:group>
            </w:pict>
          </mc:Fallback>
        </mc:AlternateContent>
      </w:r>
      <w:r w:rsidR="005C7C7B" w:rsidRPr="00452F6D">
        <w:t>Tuahsernak 2</w:t>
      </w:r>
    </w:p>
    <w:tbl>
      <w:tblPr>
        <w:tblW w:w="9184" w:type="dxa"/>
        <w:tblLayout w:type="fixed"/>
        <w:tblLook w:val="04A0" w:firstRow="1" w:lastRow="0" w:firstColumn="1" w:lastColumn="0" w:noHBand="0" w:noVBand="1"/>
      </w:tblPr>
      <w:tblGrid>
        <w:gridCol w:w="2551"/>
        <w:gridCol w:w="6633"/>
      </w:tblGrid>
      <w:tr w:rsidR="00357D95" w14:paraId="09655DFA" w14:textId="77777777" w:rsidTr="000231A1">
        <w:trPr>
          <w:trHeight w:val="3674"/>
        </w:trPr>
        <w:tc>
          <w:tcPr>
            <w:tcW w:w="2551" w:type="dxa"/>
            <w:vAlign w:val="center"/>
          </w:tcPr>
          <w:p w14:paraId="23539DC1" w14:textId="77777777" w:rsidR="00D1590E" w:rsidRPr="00452F6D" w:rsidRDefault="00F234A3" w:rsidP="00930399">
            <w:pPr>
              <w:pStyle w:val="Image"/>
              <w:spacing w:before="600"/>
            </w:pPr>
            <w:r w:rsidRPr="00452F6D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45280" behindDoc="0" locked="0" layoutInCell="1" allowOverlap="1" wp14:anchorId="70242DC1" wp14:editId="20C01A6A">
                      <wp:simplePos x="0" y="0"/>
                      <wp:positionH relativeFrom="column">
                        <wp:posOffset>293370</wp:posOffset>
                      </wp:positionH>
                      <wp:positionV relativeFrom="paragraph">
                        <wp:posOffset>624205</wp:posOffset>
                      </wp:positionV>
                      <wp:extent cx="892175" cy="208915"/>
                      <wp:effectExtent l="0" t="0" r="3175" b="635"/>
                      <wp:wrapNone/>
                      <wp:docPr id="581886795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20891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D683243" w14:textId="77777777" w:rsidR="00464803" w:rsidRPr="00D80794" w:rsidRDefault="00464803" w:rsidP="00FB10D6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sz w:val="14"/>
                                      <w:szCs w:val="14"/>
                                      <w:lang w:val="en-PH"/>
                                    </w:rPr>
                                  </w:pPr>
                                  <w:r w:rsidRPr="00D80794">
                                    <w:rPr>
                                      <w:b/>
                                      <w:bCs/>
                                      <w:sz w:val="14"/>
                                      <w:szCs w:val="14"/>
                                    </w:rPr>
                                    <w:t>Lamhmuhsaknak pawl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0242DC1" id="_x0000_s1034" type="#_x0000_t202" alt="&quot;&quot;" style="position:absolute;left:0;text-align:left;margin-left:23.1pt;margin-top:49.15pt;width:70.25pt;height:16.45pt;z-index:2517452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" filled="f" stroked="f">
                      <v:textbox inset="0,0,0,0">
                        <w:txbxContent>
                          <w:p w14:paraId="4D683243" w14:textId="77777777" w:rsidR="00464803" w:rsidRPr="00D80794" w:rsidRDefault="00464803" w:rsidP="00FB10D6">
                            <w:pPr>
                              <w:spacing w:before="0" w:after="0" w:line="192" w:lineRule="auto"/>
                              <w:jc w:val="center"/>
                              <w:rPr>
                                <w:sz w:val="14"/>
                                <w:szCs w:val="14"/>
                                <w:lang w:val="en-PH"/>
                              </w:rPr>
                            </w:pPr>
                            <w:r w:rsidRPr="00D80794">
                              <w:rPr>
                                <w:b/>
                                <w:bCs/>
                                <w:sz w:val="14"/>
                                <w:szCs w:val="14"/>
                              </w:rPr>
                              <w:t>Lamhmuhsaknak pawl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55EBD" w:rsidRPr="00452F6D">
              <w:rPr>
                <w:noProof/>
              </w:rPr>
              <w:drawing>
                <wp:inline distT="0" distB="0" distL="0" distR="0" wp14:anchorId="0419477D" wp14:editId="58D83850">
                  <wp:extent cx="1482725" cy="1482725"/>
                  <wp:effectExtent l="0" t="0" r="3175" b="3175"/>
                  <wp:docPr id="618593668" name="Picture 7" descr="Lamhmuhsaknak pawl catialmi pakhat le thlennak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8593668" name="Picture 7" descr="Lamhmuhsaknak pawl catialmi pakhat le thlennak icon."/>
                          <pic:cNvPicPr/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9D7B075" w14:textId="77777777" w:rsidR="001541CC" w:rsidRPr="00452F6D" w:rsidRDefault="00F234A3" w:rsidP="00930399">
            <w:pPr>
              <w:spacing w:before="600"/>
            </w:pPr>
            <w:r w:rsidRPr="00452F6D">
              <w:t>NDIS a riantuan ning kong ah kan lamhmuhsaknak pawl cu kan tharchuah lai.</w:t>
            </w:r>
          </w:p>
          <w:p w14:paraId="42994CF3" w14:textId="77777777" w:rsidR="00D1590E" w:rsidRPr="00452F6D" w:rsidRDefault="00F234A3" w:rsidP="00B9271E">
            <w:r w:rsidRPr="00452F6D">
              <w:t>Thawngthanhnak ah kan telh dingmi pawl cu:</w:t>
            </w:r>
          </w:p>
          <w:p w14:paraId="0E29D4F5" w14:textId="77777777" w:rsidR="005F7F44" w:rsidRPr="00452F6D" w:rsidRDefault="00F234A3" w:rsidP="00B9271E">
            <w:pPr>
              <w:pStyle w:val="ListParagraph"/>
              <w:numPr>
                <w:ilvl w:val="0"/>
                <w:numId w:val="39"/>
              </w:numPr>
            </w:pPr>
            <w:r w:rsidRPr="00452F6D">
              <w:t>nunphung dihlak caah a himmi</w:t>
            </w:r>
          </w:p>
          <w:p w14:paraId="75DB63D6" w14:textId="77777777" w:rsidR="005F7F44" w:rsidRPr="00452F6D" w:rsidRDefault="00F234A3" w:rsidP="00B9271E">
            <w:pPr>
              <w:pStyle w:val="ListParagraph"/>
              <w:numPr>
                <w:ilvl w:val="0"/>
                <w:numId w:val="39"/>
              </w:numPr>
            </w:pPr>
            <w:r w:rsidRPr="00452F6D">
              <w:t>aa telmi pawl nih an i fian dingmi biafang pawl hman</w:t>
            </w:r>
          </w:p>
          <w:p w14:paraId="7C9208B7" w14:textId="77777777" w:rsidR="005F7F44" w:rsidRPr="00452F6D" w:rsidRDefault="00F234A3" w:rsidP="00B9271E">
            <w:pPr>
              <w:pStyle w:val="ListParagraph"/>
              <w:numPr>
                <w:ilvl w:val="0"/>
                <w:numId w:val="39"/>
              </w:numPr>
            </w:pPr>
            <w:r w:rsidRPr="00452F6D">
              <w:rPr>
                <w:rStyle w:val="Strong"/>
              </w:rPr>
              <w:t>i tel ciomi</w:t>
            </w:r>
            <w:r w:rsidRPr="00452F6D">
              <w:t xml:space="preserve"> si.</w:t>
            </w:r>
          </w:p>
        </w:tc>
      </w:tr>
      <w:tr w:rsidR="00357D95" w14:paraId="10771ECA" w14:textId="77777777" w:rsidTr="000231A1">
        <w:trPr>
          <w:trHeight w:val="3674"/>
        </w:trPr>
        <w:tc>
          <w:tcPr>
            <w:tcW w:w="2551" w:type="dxa"/>
            <w:vAlign w:val="center"/>
          </w:tcPr>
          <w:p w14:paraId="10D2FF4A" w14:textId="77777777" w:rsidR="005C7C7B" w:rsidRPr="00452F6D" w:rsidRDefault="00F234A3" w:rsidP="00B9271E">
            <w:pPr>
              <w:pStyle w:val="Image"/>
            </w:pPr>
            <w:r w:rsidRPr="00452F6D">
              <w:rPr>
                <w:noProof/>
              </w:rPr>
              <w:drawing>
                <wp:inline distT="0" distB="0" distL="0" distR="0" wp14:anchorId="79F52DD9" wp14:editId="4DECE766">
                  <wp:extent cx="1482725" cy="1482725"/>
                  <wp:effectExtent l="0" t="0" r="3175" b="3175"/>
                  <wp:docPr id="1563081769" name="Picture 8" descr="A ngawimi cantiang pakhat he minung phu 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3081769" name="Picture 8" descr="A ngawimi cantiang pakhat he minung phu khat.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9986798" w14:textId="77777777" w:rsidR="005C7C7B" w:rsidRPr="003860C1" w:rsidRDefault="00F234A3" w:rsidP="00B9271E">
            <w:pPr>
              <w:rPr>
                <w:lang w:val="it-IT"/>
              </w:rPr>
            </w:pPr>
            <w:r w:rsidRPr="003860C1">
              <w:rPr>
                <w:lang w:val="it-IT"/>
              </w:rPr>
              <w:t>Pakhat khat cu i tel ciomi a si tikah, aho paoh:</w:t>
            </w:r>
          </w:p>
          <w:p w14:paraId="36CADE0D" w14:textId="77777777" w:rsidR="005C7C7B" w:rsidRPr="00452F6D" w:rsidRDefault="00F234A3" w:rsidP="00B9271E">
            <w:pPr>
              <w:pStyle w:val="ListParagraph"/>
              <w:numPr>
                <w:ilvl w:val="0"/>
                <w:numId w:val="15"/>
              </w:numPr>
            </w:pPr>
            <w:r w:rsidRPr="00452F6D">
              <w:t xml:space="preserve">an i tel kho </w:t>
            </w:r>
          </w:p>
          <w:p w14:paraId="1FB57C88" w14:textId="19097372" w:rsidR="005C7C7B" w:rsidRPr="00452F6D" w:rsidRDefault="00F234A3" w:rsidP="00B9271E">
            <w:pPr>
              <w:pStyle w:val="ListParagraph"/>
              <w:numPr>
                <w:ilvl w:val="0"/>
                <w:numId w:val="15"/>
              </w:numPr>
            </w:pPr>
            <w:r w:rsidRPr="00452F6D">
              <w:t>anmah ta bantukin an</w:t>
            </w:r>
            <w:r w:rsidR="00D46F9A">
              <w:t xml:space="preserve"> i</w:t>
            </w:r>
            <w:r w:rsidRPr="00452F6D">
              <w:t xml:space="preserve"> ruah.</w:t>
            </w:r>
          </w:p>
        </w:tc>
      </w:tr>
      <w:tr w:rsidR="00357D95" w:rsidRPr="00924A1A" w14:paraId="68380CD9" w14:textId="77777777" w:rsidTr="000231A1">
        <w:trPr>
          <w:trHeight w:val="3674"/>
        </w:trPr>
        <w:tc>
          <w:tcPr>
            <w:tcW w:w="2551" w:type="dxa"/>
            <w:vAlign w:val="center"/>
          </w:tcPr>
          <w:p w14:paraId="44E4D365" w14:textId="77777777" w:rsidR="00D1590E" w:rsidRPr="00452F6D" w:rsidRDefault="00F234A3" w:rsidP="00B9271E">
            <w:pPr>
              <w:spacing w:line="240" w:lineRule="auto"/>
              <w:jc w:val="center"/>
            </w:pPr>
            <w:r w:rsidRPr="00452F6D">
              <w:rPr>
                <w:noProof/>
              </w:rPr>
              <w:drawing>
                <wp:inline distT="0" distB="0" distL="0" distR="0" wp14:anchorId="147620C7" wp14:editId="12D43B47">
                  <wp:extent cx="1482725" cy="1482725"/>
                  <wp:effectExtent l="0" t="0" r="3175" b="3175"/>
                  <wp:docPr id="2080129434" name="Picture 9" descr="Catialmi pakhat ah ca a tialmi minung pa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0129434" name="Picture 9" descr="Catialmi pakhat ah ca a tialmi minung pakhat.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  <w:vAlign w:val="center"/>
          </w:tcPr>
          <w:p w14:paraId="198EA362" w14:textId="77777777" w:rsidR="000231A1" w:rsidRPr="00452F6D" w:rsidRDefault="00F234A3" w:rsidP="00B9271E">
            <w:r w:rsidRPr="00452F6D">
              <w:t>Hi tuahsernak san a tlaih le tlaihlo kha kan chek lai, hi pawl a zuldawi peng maw timi hmangin:</w:t>
            </w:r>
          </w:p>
          <w:p w14:paraId="101EAA57" w14:textId="3EBBACF6" w:rsidR="000231A1" w:rsidRPr="00924A1A" w:rsidRDefault="00F234A3" w:rsidP="00B9271E">
            <w:pPr>
              <w:pStyle w:val="ListParagraph"/>
              <w:numPr>
                <w:ilvl w:val="0"/>
                <w:numId w:val="72"/>
              </w:numPr>
              <w:rPr>
                <w:lang w:val="es-ES"/>
              </w:rPr>
            </w:pPr>
            <w:r w:rsidRPr="00924A1A">
              <w:rPr>
                <w:lang w:val="es-ES"/>
              </w:rPr>
              <w:t xml:space="preserve">kan tharchuahmi lamhmuhsaknak </w:t>
            </w:r>
            <w:r w:rsidR="002F706B" w:rsidRPr="00924A1A">
              <w:rPr>
                <w:lang w:val="es-ES"/>
              </w:rPr>
              <w:t xml:space="preserve">cu </w:t>
            </w:r>
            <w:r w:rsidRPr="00924A1A">
              <w:rPr>
                <w:lang w:val="es-ES"/>
              </w:rPr>
              <w:t>zeidah a si</w:t>
            </w:r>
          </w:p>
          <w:p w14:paraId="037986E1" w14:textId="77777777" w:rsidR="00D1590E" w:rsidRPr="00924A1A" w:rsidRDefault="00F234A3" w:rsidP="00B9271E">
            <w:pPr>
              <w:pStyle w:val="ListParagraph"/>
              <w:numPr>
                <w:ilvl w:val="0"/>
                <w:numId w:val="72"/>
              </w:numPr>
              <w:rPr>
                <w:lang w:val="es-ES"/>
              </w:rPr>
            </w:pPr>
            <w:r w:rsidRPr="00924A1A">
              <w:rPr>
                <w:lang w:val="es-ES"/>
              </w:rPr>
              <w:t>CALD aa telmi pawl herhmi a bawmmi lamhmuhsaknak pawl.</w:t>
            </w:r>
          </w:p>
        </w:tc>
      </w:tr>
    </w:tbl>
    <w:p w14:paraId="4951D9FE" w14:textId="77777777" w:rsidR="00B9271E" w:rsidRPr="00924A1A" w:rsidRDefault="00F234A3">
      <w:pPr>
        <w:spacing w:before="0" w:after="0" w:line="240" w:lineRule="auto"/>
        <w:rPr>
          <w:rFonts w:cs="Times New Roman"/>
          <w:b/>
          <w:bCs/>
          <w:sz w:val="32"/>
          <w:szCs w:val="26"/>
          <w:lang w:val="es-ES"/>
        </w:rPr>
      </w:pPr>
      <w:r w:rsidRPr="00924A1A">
        <w:rPr>
          <w:lang w:val="es-ES"/>
        </w:rPr>
        <w:br w:type="page"/>
      </w:r>
    </w:p>
    <w:p w14:paraId="6424B419" w14:textId="77777777" w:rsidR="005C7C7B" w:rsidRPr="00452F6D" w:rsidRDefault="00F234A3" w:rsidP="001B3A36">
      <w:pPr>
        <w:pStyle w:val="Heading3"/>
        <w:spacing w:after="120"/>
      </w:pPr>
      <w:r w:rsidRPr="00452F6D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1" locked="0" layoutInCell="1" allowOverlap="1" wp14:anchorId="72F2C31E" wp14:editId="66345C2B">
                <wp:simplePos x="0" y="0"/>
                <wp:positionH relativeFrom="margin">
                  <wp:posOffset>4445</wp:posOffset>
                </wp:positionH>
                <wp:positionV relativeFrom="paragraph">
                  <wp:posOffset>227786</wp:posOffset>
                </wp:positionV>
                <wp:extent cx="5798820" cy="241300"/>
                <wp:effectExtent l="19050" t="19050" r="11430" b="25400"/>
                <wp:wrapNone/>
                <wp:docPr id="1558487822" name="Group 155848782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98820" cy="241300"/>
                          <a:chOff x="0" y="0"/>
                          <a:chExt cx="5799192" cy="241540"/>
                        </a:xfrm>
                      </wpg:grpSpPr>
                      <wps:wsp>
                        <wps:cNvPr id="13595544" name="Straight Connector 13595544"/>
                        <wps:cNvCnPr/>
                        <wps:spPr>
                          <a:xfrm>
                            <a:off x="0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27633035" name="Oval 1327633035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8AC640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6426CF0" id="Group 1558487822" o:spid="_x0000_s1026" alt="&quot;&quot;" style="position:absolute;margin-left:.35pt;margin-top:17.95pt;width:456.6pt;height:19pt;z-index:-251656192;mso-position-horizontal-relative:margin;mso-width-relative:margin;mso-height-relative:margin" coordsize="57991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">
                <v:line id="Straight Connector 13595544" o:spid="_x0000_s1027" style="position:absolute;visibility:visible;mso-wrap-style:square" from="0,1306" to="57167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" strokecolor="#65276f [3044]" strokeweight="3pt">
                  <v:stroke endcap="round"/>
                </v:line>
                <v:oval id="Oval 1327633035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" fillcolor="#8ac640" strokecolor="#6b2976" strokeweight="3pt"/>
                <w10:wrap anchorx="margin"/>
              </v:group>
            </w:pict>
          </mc:Fallback>
        </mc:AlternateContent>
      </w:r>
      <w:r w:rsidRPr="00452F6D">
        <w:t>Tuahsernak 3</w:t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357D95" w14:paraId="7C489182" w14:textId="77777777" w:rsidTr="00B9271E">
        <w:trPr>
          <w:trHeight w:val="3628"/>
        </w:trPr>
        <w:tc>
          <w:tcPr>
            <w:tcW w:w="2551" w:type="dxa"/>
            <w:vAlign w:val="center"/>
          </w:tcPr>
          <w:p w14:paraId="6F1E0037" w14:textId="77777777" w:rsidR="005C7C7B" w:rsidRPr="00452F6D" w:rsidRDefault="00F234A3" w:rsidP="00B9271E">
            <w:pPr>
              <w:pStyle w:val="Image"/>
              <w:spacing w:before="480"/>
            </w:pPr>
            <w:r w:rsidRPr="00452F6D">
              <w:rPr>
                <w:noProof/>
              </w:rPr>
              <w:drawing>
                <wp:inline distT="0" distB="0" distL="0" distR="0" wp14:anchorId="01C0CAA5" wp14:editId="5C2ADA6E">
                  <wp:extent cx="1482725" cy="1482725"/>
                  <wp:effectExtent l="0" t="0" r="3175" b="3175"/>
                  <wp:docPr id="537006084" name="Picture 5" descr="Hmunkhat te ah catialmi pakhat a relmi minung 2. Anmah cung i a ummi cu aa telmi phu pawl phu khat a langhtermi khuaruahnak langhtertu buanbara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7006084" name="Picture 5" descr="Hmunkhat te ah catialmi pakhat a relmi minung 2. Anmah cung i a ummi cu aa telmi phu pawl phu khat a langhtermi khuaruahnak langhtertu buanbara.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CFB35B7" w14:textId="77777777" w:rsidR="005C7C7B" w:rsidRPr="00452F6D" w:rsidRDefault="00F234A3" w:rsidP="00B9271E">
            <w:pPr>
              <w:spacing w:before="480"/>
            </w:pPr>
            <w:r w:rsidRPr="00452F6D">
              <w:t xml:space="preserve">CALD aa telmi pawl herhmi tha deuh in i fian dingah </w:t>
            </w:r>
            <w:r w:rsidR="00C06564" w:rsidRPr="00452F6D">
              <w:rPr>
                <w:rStyle w:val="Strong"/>
              </w:rPr>
              <w:t>NDIA timhtuahtu pawl</w:t>
            </w:r>
            <w:r w:rsidRPr="00452F6D">
              <w:t xml:space="preserve"> kan bawmh hna lai.</w:t>
            </w:r>
          </w:p>
        </w:tc>
      </w:tr>
      <w:tr w:rsidR="00357D95" w14:paraId="7BDE26D7" w14:textId="77777777" w:rsidTr="00B9271E">
        <w:trPr>
          <w:trHeight w:val="3628"/>
        </w:trPr>
        <w:tc>
          <w:tcPr>
            <w:tcW w:w="2551" w:type="dxa"/>
            <w:vAlign w:val="center"/>
          </w:tcPr>
          <w:p w14:paraId="070314F4" w14:textId="77777777" w:rsidR="00C06564" w:rsidRPr="00452F6D" w:rsidRDefault="00F234A3" w:rsidP="00463A40">
            <w:pPr>
              <w:pStyle w:val="Image"/>
            </w:pPr>
            <w:r w:rsidRPr="00452F6D">
              <w:rPr>
                <w:noProof/>
              </w:rPr>
              <w:drawing>
                <wp:inline distT="0" distB="0" distL="0" distR="0" wp14:anchorId="730A9A88" wp14:editId="78D74BD0">
                  <wp:extent cx="1482725" cy="1482725"/>
                  <wp:effectExtent l="0" t="0" r="3175" b="3175"/>
                  <wp:docPr id="1419817102" name="Picture 1419817102" descr="NDIA timhtuahtu pakhat le NDIS timhtuahmi ah ca a tialmi bawlphen pa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9817102" name="Picture 1419817102" descr="NDIA timhtuahtu pakhat le NDIS timhtuahmi ah ca a tialmi bawlphen pakhat.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C477756" w14:textId="77777777" w:rsidR="00C06564" w:rsidRPr="00452F6D" w:rsidRDefault="00F234A3" w:rsidP="00C06564">
            <w:r w:rsidRPr="00452F6D">
              <w:t>NDIA suaisamhtu cu minung pakhat khat:</w:t>
            </w:r>
          </w:p>
          <w:p w14:paraId="7CB9D589" w14:textId="77777777" w:rsidR="00C06564" w:rsidRPr="00452F6D" w:rsidRDefault="00F234A3" w:rsidP="00B314B2">
            <w:pPr>
              <w:pStyle w:val="ListParagraph"/>
              <w:numPr>
                <w:ilvl w:val="0"/>
                <w:numId w:val="14"/>
              </w:numPr>
            </w:pPr>
            <w:r w:rsidRPr="00452F6D">
              <w:t>timhtuahmi thar a tuahtu</w:t>
            </w:r>
          </w:p>
          <w:p w14:paraId="0041EAED" w14:textId="77777777" w:rsidR="00C06564" w:rsidRPr="00452F6D" w:rsidRDefault="00F234A3" w:rsidP="00B314B2">
            <w:pPr>
              <w:pStyle w:val="ListParagraph"/>
              <w:numPr>
                <w:ilvl w:val="0"/>
                <w:numId w:val="14"/>
              </w:numPr>
            </w:pPr>
            <w:r w:rsidRPr="00452F6D">
              <w:t>timhtuahmi pawl a thlengtu.</w:t>
            </w:r>
          </w:p>
        </w:tc>
      </w:tr>
      <w:tr w:rsidR="00357D95" w14:paraId="270B0639" w14:textId="77777777" w:rsidTr="00B9271E">
        <w:trPr>
          <w:trHeight w:val="3628"/>
        </w:trPr>
        <w:tc>
          <w:tcPr>
            <w:tcW w:w="2551" w:type="dxa"/>
            <w:vAlign w:val="center"/>
          </w:tcPr>
          <w:p w14:paraId="1484EE69" w14:textId="77777777" w:rsidR="00BF57E6" w:rsidRPr="00452F6D" w:rsidRDefault="00F234A3" w:rsidP="00463A40">
            <w:pPr>
              <w:pStyle w:val="Image"/>
            </w:pPr>
            <w:r w:rsidRPr="00452F6D">
              <w:rPr>
                <w:noProof/>
              </w:rPr>
              <w:drawing>
                <wp:inline distT="0" distB="0" distL="0" distR="0" wp14:anchorId="768466DE" wp14:editId="506B39AD">
                  <wp:extent cx="1482725" cy="1482725"/>
                  <wp:effectExtent l="0" t="0" r="3175" b="3175"/>
                  <wp:docPr id="1263510605" name="Picture 11" descr="Dawnkhaantu pakhat a hnulei ah minung pakhat. Anmah cung i a ummi cu Mirangholh a si lomi holh dang a langhtermi biachimnak langhtertu buanbara a si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3510605" name="Picture 11" descr="Dawnkhaantu pakhat a hnulei ah minung pakhat. Anmah cung i a ummi cu Mirangholh a si lomi holh dang a langhtermi biachimnak langhtertu buanbara a si."/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ABAEE03" w14:textId="77777777" w:rsidR="00BF57E6" w:rsidRPr="00452F6D" w:rsidRDefault="00F234A3" w:rsidP="00A0150A">
            <w:r w:rsidRPr="00452F6D">
              <w:t xml:space="preserve">Hi ah hin holh kha </w:t>
            </w:r>
            <w:r w:rsidRPr="00452F6D">
              <w:rPr>
                <w:rStyle w:val="Strong"/>
              </w:rPr>
              <w:t>dawnkhaantu</w:t>
            </w:r>
            <w:r w:rsidRPr="00452F6D">
              <w:t xml:space="preserve"> pakhat bantuk a si tikah CALD aa telmi pawl ningcang kong ah thawngthanhmi aa tel.</w:t>
            </w:r>
          </w:p>
          <w:p w14:paraId="0049C7F4" w14:textId="77777777" w:rsidR="00BF57E6" w:rsidRPr="00452F6D" w:rsidRDefault="00F234A3" w:rsidP="00BF57E6">
            <w:r w:rsidRPr="00452F6D">
              <w:t>Dawnkhaantu cu thil pakhat khat tuahnak in an ngoltertu pakhat khat a si:</w:t>
            </w:r>
          </w:p>
          <w:p w14:paraId="29888D78" w14:textId="77777777" w:rsidR="00BF57E6" w:rsidRPr="00452F6D" w:rsidRDefault="00F234A3" w:rsidP="00B314B2">
            <w:pPr>
              <w:pStyle w:val="ListParagraph"/>
              <w:numPr>
                <w:ilvl w:val="0"/>
                <w:numId w:val="40"/>
              </w:numPr>
            </w:pPr>
            <w:r w:rsidRPr="00452F6D">
              <w:t xml:space="preserve">tuah na herhmi </w:t>
            </w:r>
          </w:p>
          <w:p w14:paraId="76A8066A" w14:textId="77777777" w:rsidR="00BF57E6" w:rsidRPr="00452F6D" w:rsidRDefault="00F234A3" w:rsidP="00B314B2">
            <w:pPr>
              <w:pStyle w:val="ListParagraph"/>
              <w:numPr>
                <w:ilvl w:val="0"/>
                <w:numId w:val="40"/>
              </w:numPr>
            </w:pPr>
            <w:r w:rsidRPr="00452F6D">
              <w:t>tuah na duhmi.</w:t>
            </w:r>
          </w:p>
        </w:tc>
      </w:tr>
    </w:tbl>
    <w:p w14:paraId="6CFA79F8" w14:textId="77777777" w:rsidR="00B9271E" w:rsidRPr="00452F6D" w:rsidRDefault="00F234A3">
      <w:r w:rsidRPr="00452F6D">
        <w:br w:type="page"/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357D95" w14:paraId="59327591" w14:textId="77777777" w:rsidTr="00BF57E6">
        <w:tc>
          <w:tcPr>
            <w:tcW w:w="2551" w:type="dxa"/>
            <w:vAlign w:val="center"/>
          </w:tcPr>
          <w:p w14:paraId="602600F3" w14:textId="77777777" w:rsidR="008671A4" w:rsidRPr="00452F6D" w:rsidRDefault="00F234A3" w:rsidP="005342C4">
            <w:pPr>
              <w:pStyle w:val="Image"/>
            </w:pPr>
            <w:r w:rsidRPr="00452F6D">
              <w:rPr>
                <w:noProof/>
              </w:rPr>
              <w:lastRenderedPageBreak/>
              <w:drawing>
                <wp:inline distT="0" distB="0" distL="0" distR="0" wp14:anchorId="3C907265" wp14:editId="0C8170A6">
                  <wp:extent cx="1482725" cy="1482725"/>
                  <wp:effectExtent l="0" t="0" r="3175" b="3175"/>
                  <wp:docPr id="480144727" name="Picture 6" descr="Hmunkhat te ah catialmi pakhat a zohmi minung 2. Anmah cung i a ummi cu biachimnak langhtertu buanbara pawl phu khat a si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0144727" name="Picture 6" descr="Hmunkhat te ah catialmi pakhat a zohmi minung 2. Anmah cung i a ummi cu biachimnak langhtertu buanbara pawl phu khat a si."/>
                          <pic:cNvPicPr/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CFF4CCF" w14:textId="77777777" w:rsidR="008671A4" w:rsidRPr="00452F6D" w:rsidRDefault="00F234A3" w:rsidP="005342C4">
            <w:r w:rsidRPr="00452F6D">
              <w:t>Holh dang pawl in thawngthanhmi hmuh le hman ning kha timhtuahtu pawl kan theihter hrimhrim hna lai.</w:t>
            </w:r>
          </w:p>
        </w:tc>
      </w:tr>
      <w:tr w:rsidR="00357D95" w14:paraId="74C493FE" w14:textId="77777777" w:rsidTr="00BF57E6">
        <w:tc>
          <w:tcPr>
            <w:tcW w:w="2551" w:type="dxa"/>
            <w:vAlign w:val="center"/>
          </w:tcPr>
          <w:p w14:paraId="7FD529BE" w14:textId="77777777" w:rsidR="00BF57E6" w:rsidRPr="00452F6D" w:rsidRDefault="00BF57E6" w:rsidP="00930399">
            <w:pPr>
              <w:pStyle w:val="Image"/>
              <w:spacing w:before="600" w:after="0"/>
            </w:pPr>
          </w:p>
        </w:tc>
        <w:tc>
          <w:tcPr>
            <w:tcW w:w="6576" w:type="dxa"/>
            <w:vAlign w:val="center"/>
          </w:tcPr>
          <w:p w14:paraId="2FAF57B5" w14:textId="77777777" w:rsidR="00BF57E6" w:rsidRPr="00452F6D" w:rsidRDefault="00F234A3" w:rsidP="00930399">
            <w:pPr>
              <w:spacing w:before="600" w:after="0"/>
            </w:pPr>
            <w:r w:rsidRPr="00452F6D">
              <w:t>Hi tuahsernak san a tlaih le tlaihlo kha kan chek lai, CALD aa telmi pawl zeizat nih dah hihi zuldawi in an um:</w:t>
            </w:r>
          </w:p>
        </w:tc>
      </w:tr>
      <w:tr w:rsidR="00357D95" w14:paraId="310620B0" w14:textId="77777777" w:rsidTr="00930399">
        <w:tc>
          <w:tcPr>
            <w:tcW w:w="2551" w:type="dxa"/>
            <w:vAlign w:val="center"/>
          </w:tcPr>
          <w:p w14:paraId="346E5DED" w14:textId="77777777" w:rsidR="00B314B2" w:rsidRPr="00452F6D" w:rsidRDefault="00F234A3" w:rsidP="005342C4">
            <w:pPr>
              <w:pStyle w:val="Image"/>
            </w:pPr>
            <w:r w:rsidRPr="00452F6D">
              <w:rPr>
                <w:noProof/>
              </w:rPr>
              <w:drawing>
                <wp:inline distT="0" distB="0" distL="0" distR="0" wp14:anchorId="5CCB4F9E" wp14:editId="7EBA4CE4">
                  <wp:extent cx="1482725" cy="1482725"/>
                  <wp:effectExtent l="0" t="0" r="3175" b="3175"/>
                  <wp:docPr id="1438865050" name="Picture 12" descr="‘Hello’ tiah holh phun 3 in a chimmi biachimnak langhtertu buanbara tangah CALD minung phu 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8865050" name="Picture 12" descr="‘Hello’ tiah holh phun 3 in a chimmi biachimnak langhtertu buanbara tangah CALD minung phu khat.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916213F" w14:textId="77777777" w:rsidR="00B314B2" w:rsidRPr="00452F6D" w:rsidRDefault="00F234A3" w:rsidP="00B314B2">
            <w:pPr>
              <w:pStyle w:val="ListParagraph"/>
              <w:numPr>
                <w:ilvl w:val="0"/>
                <w:numId w:val="41"/>
              </w:numPr>
            </w:pPr>
            <w:r w:rsidRPr="00452F6D">
              <w:t>holh dang pawl NDIS thawngthanhmi an hman</w:t>
            </w:r>
          </w:p>
        </w:tc>
      </w:tr>
      <w:tr w:rsidR="00357D95" w:rsidRPr="003860C1" w14:paraId="5354B897" w14:textId="77777777" w:rsidTr="00930399">
        <w:tc>
          <w:tcPr>
            <w:tcW w:w="2551" w:type="dxa"/>
            <w:vAlign w:val="center"/>
          </w:tcPr>
          <w:p w14:paraId="5320DF9F" w14:textId="77777777" w:rsidR="00B314B2" w:rsidRPr="00452F6D" w:rsidRDefault="00F234A3" w:rsidP="005342C4">
            <w:pPr>
              <w:pStyle w:val="Image"/>
            </w:pPr>
            <w:r w:rsidRPr="00452F6D">
              <w:rPr>
                <w:noProof/>
              </w:rPr>
              <w:drawing>
                <wp:inline distT="0" distB="0" distL="0" distR="0" wp14:anchorId="4C24C7A1" wp14:editId="3A0B4E9E">
                  <wp:extent cx="1482725" cy="1482725"/>
                  <wp:effectExtent l="0" t="0" r="3175" b="3175"/>
                  <wp:docPr id="1084739912" name="Picture 13" descr="Aa telmi pakhat a bawmmi minung pakhat 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4739912" name="Picture 13" descr="Aa telmi pakhat a bawmmi minung pakhat khat."/>
                          <pic:cNvPicPr/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F2FAEE1" w14:textId="77777777" w:rsidR="00B314B2" w:rsidRPr="003860C1" w:rsidRDefault="00F234A3" w:rsidP="00B314B2">
            <w:pPr>
              <w:pStyle w:val="ListParagraph"/>
              <w:numPr>
                <w:ilvl w:val="0"/>
                <w:numId w:val="41"/>
              </w:numPr>
              <w:rPr>
                <w:lang w:val="de-DE"/>
              </w:rPr>
            </w:pPr>
            <w:r w:rsidRPr="003860C1">
              <w:rPr>
                <w:lang w:val="de-DE"/>
              </w:rPr>
              <w:t>an herhmi bawmhnak an ngah</w:t>
            </w:r>
          </w:p>
        </w:tc>
      </w:tr>
      <w:tr w:rsidR="00357D95" w14:paraId="0E1E1904" w14:textId="77777777" w:rsidTr="00930399">
        <w:tc>
          <w:tcPr>
            <w:tcW w:w="2551" w:type="dxa"/>
            <w:vAlign w:val="center"/>
          </w:tcPr>
          <w:p w14:paraId="743A644D" w14:textId="77777777" w:rsidR="00B314B2" w:rsidRPr="00452F6D" w:rsidRDefault="00F234A3" w:rsidP="005342C4">
            <w:pPr>
              <w:pStyle w:val="Image"/>
            </w:pPr>
            <w:r w:rsidRPr="00452F6D">
              <w:rPr>
                <w:noProof/>
              </w:rPr>
              <w:drawing>
                <wp:inline distT="0" distB="0" distL="0" distR="0" wp14:anchorId="5ED3E926" wp14:editId="02A44A46">
                  <wp:extent cx="1482725" cy="1482725"/>
                  <wp:effectExtent l="0" t="0" r="3175" b="3175"/>
                  <wp:docPr id="814829535" name="Picture 7" descr="Hmunkhat te ah catialmi pakhat a zohmi minung 2. Anmah cung i a ummi cu a chungah siapi thlirmi he biachimnak langhtertu buanbara a si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4829535" name="Picture 7" descr="Hmunkhat te ah catialmi pakhat a zohmi minung 2. Anmah cung i a ummi cu a chungah siapi thlirmi he biachimnak langhtertu buanbara a si.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F26C9F1" w14:textId="77777777" w:rsidR="00B314B2" w:rsidRPr="00452F6D" w:rsidRDefault="00F234A3" w:rsidP="00B314B2">
            <w:pPr>
              <w:pStyle w:val="ListParagraph"/>
              <w:numPr>
                <w:ilvl w:val="0"/>
                <w:numId w:val="70"/>
              </w:numPr>
              <w:ind w:left="782" w:hanging="357"/>
            </w:pPr>
            <w:r w:rsidRPr="00452F6D">
              <w:t>anmah ca timhtuahtu he a thami hmuntonnak an ngeihmi an phawtzamh.</w:t>
            </w:r>
          </w:p>
        </w:tc>
      </w:tr>
    </w:tbl>
    <w:p w14:paraId="33B268AC" w14:textId="77777777" w:rsidR="00B9271E" w:rsidRPr="00452F6D" w:rsidRDefault="00F234A3">
      <w:pPr>
        <w:spacing w:before="0" w:after="0" w:line="240" w:lineRule="auto"/>
        <w:rPr>
          <w:rFonts w:cs="Times New Roman"/>
          <w:b/>
          <w:bCs/>
          <w:sz w:val="32"/>
          <w:szCs w:val="26"/>
        </w:rPr>
      </w:pPr>
      <w:r w:rsidRPr="00452F6D">
        <w:br w:type="page"/>
      </w:r>
    </w:p>
    <w:p w14:paraId="5E666D7E" w14:textId="77777777" w:rsidR="005C7C7B" w:rsidRPr="00452F6D" w:rsidRDefault="00F234A3" w:rsidP="001B3A36">
      <w:pPr>
        <w:pStyle w:val="Heading3"/>
        <w:spacing w:after="120"/>
      </w:pPr>
      <w:r w:rsidRPr="00452F6D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2336" behindDoc="1" locked="0" layoutInCell="1" allowOverlap="1" wp14:anchorId="73C20F62" wp14:editId="76D50608">
                <wp:simplePos x="0" y="0"/>
                <wp:positionH relativeFrom="margin">
                  <wp:posOffset>18594</wp:posOffset>
                </wp:positionH>
                <wp:positionV relativeFrom="paragraph">
                  <wp:posOffset>224790</wp:posOffset>
                </wp:positionV>
                <wp:extent cx="5798820" cy="241300"/>
                <wp:effectExtent l="19050" t="19050" r="11430" b="25400"/>
                <wp:wrapNone/>
                <wp:docPr id="1128818363" name="Group 112881836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98820" cy="241300"/>
                          <a:chOff x="0" y="0"/>
                          <a:chExt cx="5799192" cy="241540"/>
                        </a:xfrm>
                      </wpg:grpSpPr>
                      <wps:wsp>
                        <wps:cNvPr id="138109032" name="Straight Connector 138109032"/>
                        <wps:cNvCnPr/>
                        <wps:spPr>
                          <a:xfrm>
                            <a:off x="0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219012414" name="Oval 1219012414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8AC640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27D74FF" id="Group 1128818363" o:spid="_x0000_s1026" alt="&quot;&quot;" style="position:absolute;margin-left:1.45pt;margin-top:17.7pt;width:456.6pt;height:19pt;z-index:-251654144;mso-position-horizontal-relative:margin;mso-width-relative:margin;mso-height-relative:margin" coordsize="57991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">
                <v:line id="Straight Connector 138109032" o:spid="_x0000_s1027" style="position:absolute;visibility:visible;mso-wrap-style:square" from="0,1306" to="57167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" strokecolor="#65276f [3044]" strokeweight="3pt">
                  <v:stroke endcap="round"/>
                </v:line>
                <v:oval id="Oval 1219012414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" fillcolor="#8ac640" strokecolor="#6b2976" strokeweight="3pt"/>
                <w10:wrap anchorx="margin"/>
              </v:group>
            </w:pict>
          </mc:Fallback>
        </mc:AlternateContent>
      </w:r>
      <w:r w:rsidRPr="00452F6D">
        <w:t>Tuahsernak 4</w:t>
      </w:r>
    </w:p>
    <w:tbl>
      <w:tblPr>
        <w:tblW w:w="9524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  <w:gridCol w:w="227"/>
        <w:gridCol w:w="170"/>
      </w:tblGrid>
      <w:tr w:rsidR="00357D95" w14:paraId="2B22EBEC" w14:textId="77777777" w:rsidTr="00281DCD">
        <w:trPr>
          <w:gridAfter w:val="2"/>
          <w:wAfter w:w="397" w:type="dxa"/>
          <w:trHeight w:val="3288"/>
        </w:trPr>
        <w:tc>
          <w:tcPr>
            <w:tcW w:w="2551" w:type="dxa"/>
            <w:vAlign w:val="center"/>
          </w:tcPr>
          <w:p w14:paraId="1A8360E7" w14:textId="77777777" w:rsidR="005C7C7B" w:rsidRPr="00452F6D" w:rsidRDefault="00F234A3" w:rsidP="00463A40">
            <w:pPr>
              <w:pStyle w:val="Image"/>
            </w:pPr>
            <w:r w:rsidRPr="00452F6D">
              <w:rPr>
                <w:noProof/>
              </w:rPr>
              <w:drawing>
                <wp:inline distT="0" distB="0" distL="0" distR="0" wp14:anchorId="6555532C" wp14:editId="156498FA">
                  <wp:extent cx="1482725" cy="1482725"/>
                  <wp:effectExtent l="0" t="0" r="3175" b="3175"/>
                  <wp:docPr id="502621758" name="Picture 8" descr="Minung pakhat khat a bawmmi NDIS riantuantu pakhat. Anmah i a hnulei a ummi cu Australia a sawhmi cantiang he vawlei pumpi hmanthlak a si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2621758" name="Picture 8" descr="Minung pakhat khat a bawmmi NDIS riantuantu pakhat. Anmah i a hnulei a ummi cu Australia a sawhmi cantiang he vawlei pumpi hmanthlak a si."/>
                          <pic:cNvPicPr/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D294780" w14:textId="77777777" w:rsidR="005C7C7B" w:rsidRPr="00452F6D" w:rsidRDefault="00F234A3" w:rsidP="00A0150A">
            <w:r w:rsidRPr="00452F6D">
              <w:t>Australia caah mithar pawl bawmh ningcang kong ah kan riantuantu pawl le riantuanti pawl kha thawngthanhmi kha kan phawtzamh lai.</w:t>
            </w:r>
          </w:p>
          <w:p w14:paraId="73A8BB36" w14:textId="77777777" w:rsidR="005C7C7B" w:rsidRPr="00452F6D" w:rsidRDefault="00F234A3" w:rsidP="00A0150A">
            <w:r w:rsidRPr="00452F6D">
              <w:t xml:space="preserve">Hi ah hin </w:t>
            </w:r>
            <w:r w:rsidRPr="00452F6D">
              <w:rPr>
                <w:rStyle w:val="Strong"/>
              </w:rPr>
              <w:t>ralzaam pawl</w:t>
            </w:r>
            <w:r w:rsidRPr="00452F6D">
              <w:t xml:space="preserve"> caah a himmi bawmhnak aa tel.</w:t>
            </w:r>
          </w:p>
        </w:tc>
      </w:tr>
      <w:tr w:rsidR="00357D95" w:rsidRPr="003860C1" w14:paraId="4FAC7DCA" w14:textId="77777777" w:rsidTr="00281DCD">
        <w:trPr>
          <w:trHeight w:val="3288"/>
        </w:trPr>
        <w:tc>
          <w:tcPr>
            <w:tcW w:w="2551" w:type="dxa"/>
            <w:vAlign w:val="center"/>
          </w:tcPr>
          <w:p w14:paraId="75C18663" w14:textId="77777777" w:rsidR="005C7C7B" w:rsidRPr="00452F6D" w:rsidRDefault="00F234A3" w:rsidP="00463A40">
            <w:pPr>
              <w:pStyle w:val="Image"/>
            </w:pPr>
            <w:r w:rsidRPr="00452F6D">
              <w:rPr>
                <w:noProof/>
              </w:rPr>
              <w:drawing>
                <wp:inline distT="0" distB="0" distL="0" distR="0" wp14:anchorId="4F4D6811" wp14:editId="679E2552">
                  <wp:extent cx="1483200" cy="1112400"/>
                  <wp:effectExtent l="0" t="0" r="3175" b="0"/>
                  <wp:docPr id="1261773750" name="Picture 14" descr="Ramcar ah an thilri pawl aa putmi ralzaam pawl phu 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1773750" name="Picture 14" descr="Ramcar ah an thilri pawl aa putmi ralzaam pawl phu khat."/>
                          <pic:cNvPicPr/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641" t="12183" r="36" b="14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1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73" w:type="dxa"/>
            <w:gridSpan w:val="3"/>
            <w:vAlign w:val="center"/>
          </w:tcPr>
          <w:p w14:paraId="1C4D7303" w14:textId="77777777" w:rsidR="005C7C7B" w:rsidRPr="00452F6D" w:rsidRDefault="00F234A3" w:rsidP="00A0150A">
            <w:r w:rsidRPr="00452F6D">
              <w:t>Ralzaam cu a ram chuahtaak a herhmi minung pakhat a si:</w:t>
            </w:r>
          </w:p>
          <w:p w14:paraId="6241F50F" w14:textId="77777777" w:rsidR="00C06564" w:rsidRPr="003860C1" w:rsidRDefault="00F234A3" w:rsidP="00B314B2">
            <w:pPr>
              <w:pStyle w:val="ListParagraph"/>
              <w:numPr>
                <w:ilvl w:val="0"/>
                <w:numId w:val="42"/>
              </w:numPr>
              <w:rPr>
                <w:lang w:val="de-DE"/>
              </w:rPr>
            </w:pPr>
            <w:r w:rsidRPr="003860C1">
              <w:rPr>
                <w:lang w:val="de-DE"/>
              </w:rPr>
              <w:t xml:space="preserve">puarhrang ruang ah – minung pakhat khat nih fahnak an pek tikah </w:t>
            </w:r>
          </w:p>
          <w:p w14:paraId="1763186B" w14:textId="6A702F2F" w:rsidR="005C7C7B" w:rsidRPr="003860C1" w:rsidRDefault="00F234A3" w:rsidP="00B314B2">
            <w:pPr>
              <w:pStyle w:val="ListParagraph"/>
              <w:numPr>
                <w:ilvl w:val="0"/>
                <w:numId w:val="42"/>
              </w:numPr>
              <w:rPr>
                <w:lang w:val="de-DE"/>
              </w:rPr>
            </w:pPr>
            <w:r w:rsidRPr="003860C1">
              <w:rPr>
                <w:lang w:val="de-DE"/>
              </w:rPr>
              <w:t>cu ticun him tein an um kho lai.</w:t>
            </w:r>
          </w:p>
        </w:tc>
      </w:tr>
      <w:tr w:rsidR="00357D95" w14:paraId="505B82E3" w14:textId="77777777" w:rsidTr="00281DCD">
        <w:trPr>
          <w:gridAfter w:val="2"/>
          <w:wAfter w:w="397" w:type="dxa"/>
          <w:trHeight w:val="3288"/>
        </w:trPr>
        <w:tc>
          <w:tcPr>
            <w:tcW w:w="2551" w:type="dxa"/>
            <w:vAlign w:val="center"/>
          </w:tcPr>
          <w:p w14:paraId="27627BB6" w14:textId="77777777" w:rsidR="00F25D40" w:rsidRPr="00452F6D" w:rsidRDefault="00F234A3" w:rsidP="00463A40">
            <w:pPr>
              <w:pStyle w:val="Image"/>
            </w:pPr>
            <w:r w:rsidRPr="00452F6D">
              <w:rPr>
                <w:noProof/>
              </w:rPr>
              <w:drawing>
                <wp:inline distT="0" distB="0" distL="0" distR="0" wp14:anchorId="390AB021" wp14:editId="6A13A6B2">
                  <wp:extent cx="1482725" cy="1482725"/>
                  <wp:effectExtent l="0" t="0" r="3175" b="3175"/>
                  <wp:docPr id="1671520727" name="Picture 9" descr="Catialmi pakhat aa tlaihmi NDIS riantuantu pakhat. Anmah pawng i a ummi cu a chungah thawngthanhnak icon he khuaruahnak langhtertu buanbara le siapi thlirmi a si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1520727" name="Picture 9" descr="Catialmi pakhat aa tlaihmi NDIS riantuantu pakhat. Anmah pawng i a ummi cu a chungah thawngthanhnak icon he khuaruahnak langhtertu buanbara le siapi thlirmi a si."/>
                          <pic:cNvPicPr/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830B9FB" w14:textId="77777777" w:rsidR="00836647" w:rsidRPr="00452F6D" w:rsidRDefault="00F234A3" w:rsidP="00A0150A">
            <w:r w:rsidRPr="00452F6D">
              <w:t>Hi thawngthanhmi cu kan riantuantu pawl le riantuanti pawl nih tamdeuh an hmuh le hman khawh ding ah kan tuah hrimhrim lai.</w:t>
            </w:r>
          </w:p>
        </w:tc>
      </w:tr>
      <w:tr w:rsidR="00357D95" w14:paraId="435522EC" w14:textId="77777777" w:rsidTr="00281DCD">
        <w:trPr>
          <w:gridAfter w:val="1"/>
          <w:wAfter w:w="170" w:type="dxa"/>
          <w:trHeight w:val="3288"/>
        </w:trPr>
        <w:tc>
          <w:tcPr>
            <w:tcW w:w="2551" w:type="dxa"/>
            <w:vAlign w:val="center"/>
          </w:tcPr>
          <w:p w14:paraId="61B91ADA" w14:textId="77777777" w:rsidR="00F25D40" w:rsidRPr="00452F6D" w:rsidRDefault="00F234A3" w:rsidP="005342C4">
            <w:pPr>
              <w:pStyle w:val="Image"/>
            </w:pPr>
            <w:r w:rsidRPr="00452F6D">
              <w:rPr>
                <w:noProof/>
              </w:rPr>
              <w:drawing>
                <wp:inline distT="0" distB="0" distL="0" distR="0" wp14:anchorId="0EEEEA29" wp14:editId="7E99E528">
                  <wp:extent cx="1482725" cy="1482725"/>
                  <wp:effectExtent l="0" t="0" r="3175" b="3175"/>
                  <wp:docPr id="1703784506" name="Picture 15" descr="NDIS catialmi aa tlaihmi minung pa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3784506" name="Picture 15" descr="NDIS catialmi aa tlaihmi minung pakhat.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3" w:type="dxa"/>
            <w:gridSpan w:val="2"/>
            <w:vAlign w:val="center"/>
          </w:tcPr>
          <w:p w14:paraId="1547F59D" w14:textId="77777777" w:rsidR="00F25D40" w:rsidRPr="00452F6D" w:rsidRDefault="00F234A3" w:rsidP="005342C4">
            <w:r w:rsidRPr="00452F6D">
              <w:t>Hi tuahsernak san a tlaih le tlaihlo kha kan chek lai, ralzaam le Australia caah mithar zeizat nih dah:</w:t>
            </w:r>
          </w:p>
          <w:p w14:paraId="04A64867" w14:textId="77777777" w:rsidR="00355CDC" w:rsidRPr="00452F6D" w:rsidRDefault="00F234A3" w:rsidP="00B314B2">
            <w:pPr>
              <w:pStyle w:val="ListParagraph"/>
              <w:numPr>
                <w:ilvl w:val="0"/>
                <w:numId w:val="43"/>
              </w:numPr>
            </w:pPr>
            <w:r w:rsidRPr="00452F6D">
              <w:t>NDIS ah an i tel</w:t>
            </w:r>
          </w:p>
          <w:p w14:paraId="7A344C04" w14:textId="77777777" w:rsidR="00F25D40" w:rsidRPr="00452F6D" w:rsidRDefault="00F234A3" w:rsidP="00B314B2">
            <w:pPr>
              <w:pStyle w:val="ListParagraph"/>
              <w:numPr>
                <w:ilvl w:val="0"/>
                <w:numId w:val="43"/>
              </w:numPr>
            </w:pPr>
            <w:r w:rsidRPr="00452F6D">
              <w:t>NDIS an hman.</w:t>
            </w:r>
          </w:p>
        </w:tc>
      </w:tr>
    </w:tbl>
    <w:p w14:paraId="3429A01C" w14:textId="77777777" w:rsidR="005C7C7B" w:rsidRPr="00452F6D" w:rsidRDefault="00F234A3" w:rsidP="001B3A36">
      <w:pPr>
        <w:pStyle w:val="Heading3"/>
        <w:spacing w:after="120"/>
      </w:pPr>
      <w:r w:rsidRPr="00452F6D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4384" behindDoc="1" locked="0" layoutInCell="1" allowOverlap="1" wp14:anchorId="70F92D8F" wp14:editId="2255B4DF">
                <wp:simplePos x="0" y="0"/>
                <wp:positionH relativeFrom="margin">
                  <wp:align>left</wp:align>
                </wp:positionH>
                <wp:positionV relativeFrom="paragraph">
                  <wp:posOffset>223413</wp:posOffset>
                </wp:positionV>
                <wp:extent cx="5798820" cy="241300"/>
                <wp:effectExtent l="19050" t="19050" r="11430" b="25400"/>
                <wp:wrapNone/>
                <wp:docPr id="2133591253" name="Group 213359125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98820" cy="241300"/>
                          <a:chOff x="0" y="0"/>
                          <a:chExt cx="5799192" cy="241540"/>
                        </a:xfrm>
                      </wpg:grpSpPr>
                      <wps:wsp>
                        <wps:cNvPr id="2035393053" name="Straight Connector 2035393053"/>
                        <wps:cNvCnPr/>
                        <wps:spPr>
                          <a:xfrm>
                            <a:off x="0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57140330" name="Oval 957140330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8AC640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80F3554" id="Group 2133591253" o:spid="_x0000_s1026" alt="&quot;&quot;" style="position:absolute;margin-left:0;margin-top:17.6pt;width:456.6pt;height:19pt;z-index:-251652096;mso-position-horizontal:left;mso-position-horizontal-relative:margin;mso-width-relative:margin;mso-height-relative:margin" coordsize="57991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">
                <v:line id="Straight Connector 2035393053" o:spid="_x0000_s1027" style="position:absolute;visibility:visible;mso-wrap-style:square" from="0,1306" to="57167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" strokecolor="#65276f [3044]" strokeweight="3pt">
                  <v:stroke endcap="round"/>
                </v:line>
                <v:oval id="Oval 957140330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" fillcolor="#8ac640" strokecolor="#6b2976" strokeweight="3pt"/>
                <w10:wrap anchorx="margin"/>
              </v:group>
            </w:pict>
          </mc:Fallback>
        </mc:AlternateContent>
      </w:r>
      <w:r w:rsidRPr="00452F6D">
        <w:t>Tuahsernak 5</w:t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45"/>
        <w:gridCol w:w="6520"/>
        <w:gridCol w:w="62"/>
      </w:tblGrid>
      <w:tr w:rsidR="00357D95" w14:paraId="34B5B2CF" w14:textId="77777777" w:rsidTr="004118F7">
        <w:trPr>
          <w:trHeight w:val="2778"/>
        </w:trPr>
        <w:tc>
          <w:tcPr>
            <w:tcW w:w="2545" w:type="dxa"/>
            <w:vAlign w:val="center"/>
          </w:tcPr>
          <w:p w14:paraId="3BF02CFC" w14:textId="77777777" w:rsidR="00AA2B19" w:rsidRPr="00452F6D" w:rsidRDefault="00F234A3" w:rsidP="00B9271E">
            <w:pPr>
              <w:pStyle w:val="Image"/>
              <w:spacing w:before="120" w:after="120"/>
            </w:pPr>
            <w:r w:rsidRPr="00452F6D">
              <w:rPr>
                <w:noProof/>
              </w:rPr>
              <w:drawing>
                <wp:inline distT="0" distB="0" distL="0" distR="0" wp14:anchorId="4D089478" wp14:editId="5D34A80B">
                  <wp:extent cx="1478915" cy="1478915"/>
                  <wp:effectExtent l="0" t="0" r="6985" b="6985"/>
                  <wp:docPr id="92285862" name="Picture 10" descr="Minung pakhat khat a bawmmi acozah riantuantu pakhat le NDIS catialmi pa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285862" name="Picture 10" descr="Minung pakhat khat a bawmmi acozah riantuantu pakhat le NDIS catialmi pakhat.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8915" cy="1478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82" w:type="dxa"/>
            <w:gridSpan w:val="2"/>
            <w:vAlign w:val="center"/>
          </w:tcPr>
          <w:p w14:paraId="07FA9F16" w14:textId="77777777" w:rsidR="00AA2B19" w:rsidRPr="00452F6D" w:rsidRDefault="00F234A3" w:rsidP="005F5A9C">
            <w:r w:rsidRPr="00452F6D">
              <w:t>NDIS ah i tel dingin minung pawl tha deuh in bawmh dingah adang acozah buu pawl he rian kan tuanti lai.</w:t>
            </w:r>
          </w:p>
        </w:tc>
      </w:tr>
      <w:tr w:rsidR="00357D95" w14:paraId="2E847EA7" w14:textId="77777777" w:rsidTr="004118F7">
        <w:trPr>
          <w:trHeight w:val="2778"/>
        </w:trPr>
        <w:tc>
          <w:tcPr>
            <w:tcW w:w="2545" w:type="dxa"/>
            <w:vAlign w:val="center"/>
          </w:tcPr>
          <w:p w14:paraId="3999824C" w14:textId="77777777" w:rsidR="005F5A9C" w:rsidRPr="00452F6D" w:rsidRDefault="00F234A3" w:rsidP="00B9271E">
            <w:pPr>
              <w:pStyle w:val="Image"/>
              <w:spacing w:before="120" w:after="120"/>
            </w:pPr>
            <w:r w:rsidRPr="00452F6D">
              <w:rPr>
                <w:noProof/>
              </w:rPr>
              <w:drawing>
                <wp:inline distT="0" distB="0" distL="0" distR="0" wp14:anchorId="481F8FC7" wp14:editId="7DDBA0B4">
                  <wp:extent cx="1478915" cy="1478915"/>
                  <wp:effectExtent l="0" t="0" r="6985" b="6985"/>
                  <wp:docPr id="87536267" name="Picture 11" descr="Australia ah a sawhmi cantiang tangah an kut a thlirmi minung 2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536267" name="Picture 11" descr="Australia ah a sawhmi cantiang tangah an kut a thlirmi minung 2."/>
                          <pic:cNvPicPr/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8915" cy="1478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82" w:type="dxa"/>
            <w:gridSpan w:val="2"/>
            <w:vAlign w:val="center"/>
          </w:tcPr>
          <w:p w14:paraId="512861F1" w14:textId="77777777" w:rsidR="005F5A9C" w:rsidRPr="003860C1" w:rsidRDefault="00F234A3" w:rsidP="005F5A9C">
            <w:pPr>
              <w:rPr>
                <w:lang w:val="it-IT"/>
              </w:rPr>
            </w:pPr>
            <w:r w:rsidRPr="003860C1">
              <w:rPr>
                <w:lang w:val="it-IT"/>
              </w:rPr>
              <w:t>Hi ah aa telmi cu:</w:t>
            </w:r>
          </w:p>
          <w:p w14:paraId="15424D92" w14:textId="77777777" w:rsidR="00EA0E38" w:rsidRPr="00452F6D" w:rsidRDefault="00F234A3" w:rsidP="005F5A9C">
            <w:pPr>
              <w:pStyle w:val="ListParagraph"/>
              <w:numPr>
                <w:ilvl w:val="0"/>
                <w:numId w:val="44"/>
              </w:numPr>
            </w:pPr>
            <w:r w:rsidRPr="00452F6D">
              <w:t>ralzaam pawl</w:t>
            </w:r>
          </w:p>
          <w:p w14:paraId="2BA6868C" w14:textId="77777777" w:rsidR="005F5A9C" w:rsidRPr="00452F6D" w:rsidRDefault="00F234A3" w:rsidP="00EA0E38">
            <w:pPr>
              <w:pStyle w:val="ListParagraph"/>
              <w:numPr>
                <w:ilvl w:val="0"/>
                <w:numId w:val="44"/>
              </w:numPr>
            </w:pPr>
            <w:r w:rsidRPr="00452F6D">
              <w:t>Australia ah mithar pawl.</w:t>
            </w:r>
          </w:p>
        </w:tc>
      </w:tr>
      <w:tr w:rsidR="00357D95" w14:paraId="7D0B9A0E" w14:textId="77777777" w:rsidTr="004118F7">
        <w:trPr>
          <w:trHeight w:val="2778"/>
        </w:trPr>
        <w:tc>
          <w:tcPr>
            <w:tcW w:w="2545" w:type="dxa"/>
            <w:vAlign w:val="center"/>
          </w:tcPr>
          <w:p w14:paraId="2BFBA5AF" w14:textId="77777777" w:rsidR="00EA7E2D" w:rsidRPr="00452F6D" w:rsidRDefault="00F234A3" w:rsidP="00B9271E">
            <w:pPr>
              <w:pStyle w:val="Image"/>
              <w:spacing w:before="120" w:after="120"/>
            </w:pPr>
            <w:r w:rsidRPr="00452F6D">
              <w:rPr>
                <w:noProof/>
              </w:rPr>
              <w:drawing>
                <wp:inline distT="0" distB="0" distL="0" distR="0" wp14:anchorId="6DB10A4E" wp14:editId="3BE54859">
                  <wp:extent cx="1478915" cy="1478915"/>
                  <wp:effectExtent l="0" t="0" r="6985" b="6985"/>
                  <wp:docPr id="804146549" name="Picture 12" descr="NDIS catialmi pakhat aa tlaihmi minung pakhat. Anmah pawng i a ummi cu thawngthanhnak icon le cunglei a sawhmi cantiang he siapi a thlirmi a si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4146549" name="Picture 12" descr="NDIS catialmi pakhat aa tlaihmi minung pakhat. Anmah pawng i a ummi cu thawngthanhnak icon le cunglei a sawhmi cantiang he siapi a thlirmi a si.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8915" cy="1478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82" w:type="dxa"/>
            <w:gridSpan w:val="2"/>
            <w:vAlign w:val="center"/>
          </w:tcPr>
          <w:p w14:paraId="700FFC52" w14:textId="77777777" w:rsidR="00EA7E2D" w:rsidRPr="00452F6D" w:rsidRDefault="00F234A3" w:rsidP="00EA7E2D">
            <w:r w:rsidRPr="00452F6D">
              <w:t>NDIS ah i tel dingin Australia caah mithar pawl fawi deuh in tuahpiaknak kongkau ah thawngthanhmi cu kan hman lai.</w:t>
            </w:r>
          </w:p>
          <w:p w14:paraId="304FB626" w14:textId="77777777" w:rsidR="00EA7E2D" w:rsidRPr="00452F6D" w:rsidRDefault="00F234A3" w:rsidP="00A0150A">
            <w:r w:rsidRPr="00452F6D">
              <w:t xml:space="preserve">Hi ah hin an tuah cangmi </w:t>
            </w:r>
            <w:r w:rsidRPr="00452F6D">
              <w:rPr>
                <w:rStyle w:val="Strong"/>
              </w:rPr>
              <w:t>zohfelnak</w:t>
            </w:r>
            <w:r w:rsidRPr="00452F6D">
              <w:t xml:space="preserve"> aa tel.</w:t>
            </w:r>
          </w:p>
        </w:tc>
      </w:tr>
      <w:tr w:rsidR="00357D95" w:rsidRPr="003860C1" w14:paraId="186572A1" w14:textId="77777777" w:rsidTr="004118F7">
        <w:trPr>
          <w:trHeight w:val="2778"/>
        </w:trPr>
        <w:tc>
          <w:tcPr>
            <w:tcW w:w="2545" w:type="dxa"/>
            <w:vAlign w:val="center"/>
          </w:tcPr>
          <w:p w14:paraId="41220B83" w14:textId="77777777" w:rsidR="00297E13" w:rsidRPr="00452F6D" w:rsidRDefault="00F234A3" w:rsidP="00B9271E">
            <w:pPr>
              <w:pStyle w:val="Image"/>
              <w:spacing w:before="120" w:after="120"/>
            </w:pPr>
            <w:r w:rsidRPr="00452F6D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47328" behindDoc="0" locked="0" layoutInCell="1" allowOverlap="1" wp14:anchorId="66155B77" wp14:editId="5C62DBF7">
                      <wp:simplePos x="0" y="0"/>
                      <wp:positionH relativeFrom="column">
                        <wp:posOffset>285750</wp:posOffset>
                      </wp:positionH>
                      <wp:positionV relativeFrom="paragraph">
                        <wp:posOffset>388620</wp:posOffset>
                      </wp:positionV>
                      <wp:extent cx="892175" cy="177165"/>
                      <wp:effectExtent l="0" t="0" r="3175" b="13335"/>
                      <wp:wrapNone/>
                      <wp:docPr id="1313972618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17716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840E00A" w14:textId="77777777" w:rsidR="00464803" w:rsidRPr="00FB10D6" w:rsidRDefault="00464803" w:rsidP="00FB10D6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sz w:val="20"/>
                                      <w:szCs w:val="20"/>
                                      <w:lang w:val="en-PH"/>
                                    </w:rPr>
                                  </w:pPr>
                                  <w:r w:rsidRPr="00FB10D6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>Zohfelnak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6155B77" id="_x0000_s1035" type="#_x0000_t202" alt="&quot;&quot;" style="position:absolute;left:0;text-align:left;margin-left:22.5pt;margin-top:30.6pt;width:70.25pt;height:13.95pt;z-index:2517473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" filled="f" stroked="f">
                      <v:textbox inset="0,0,0,0">
                        <w:txbxContent>
                          <w:p w14:paraId="5840E00A" w14:textId="77777777" w:rsidR="00464803" w:rsidRPr="00FB10D6" w:rsidRDefault="00464803" w:rsidP="00FB10D6">
                            <w:pPr>
                              <w:spacing w:before="0" w:after="0" w:line="192" w:lineRule="auto"/>
                              <w:jc w:val="center"/>
                              <w:rPr>
                                <w:sz w:val="20"/>
                                <w:szCs w:val="20"/>
                                <w:lang w:val="en-PH"/>
                              </w:rPr>
                            </w:pPr>
                            <w:r w:rsidRPr="00FB10D6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Zohfelnak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EF7D00" w:rsidRPr="00452F6D">
              <w:rPr>
                <w:noProof/>
              </w:rPr>
              <w:drawing>
                <wp:inline distT="0" distB="0" distL="0" distR="0" wp14:anchorId="579D769C" wp14:editId="4EDC1D61">
                  <wp:extent cx="1478915" cy="1478915"/>
                  <wp:effectExtent l="0" t="0" r="6985" b="6985"/>
                  <wp:docPr id="2121116958" name="Picture 16" descr="Fung 2 he cazin a langhtermi zohfelnak catialmi pa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1116958" name="Picture 16" descr="Fung 2 he cazin a langhtermi zohfelnak catialmi pakhat.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8915" cy="1478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82" w:type="dxa"/>
            <w:gridSpan w:val="2"/>
            <w:vAlign w:val="center"/>
          </w:tcPr>
          <w:p w14:paraId="52208751" w14:textId="77777777" w:rsidR="00297E13" w:rsidRPr="00452F6D" w:rsidRDefault="00F234A3" w:rsidP="00800ED3">
            <w:r w:rsidRPr="00452F6D">
              <w:t xml:space="preserve">Zohfelnak pawl cu rian kan tuan ning pawl an si: </w:t>
            </w:r>
          </w:p>
          <w:p w14:paraId="44F40964" w14:textId="77777777" w:rsidR="00297E13" w:rsidRPr="00452F6D" w:rsidRDefault="00F234A3" w:rsidP="00B314B2">
            <w:pPr>
              <w:pStyle w:val="ListParagraph"/>
              <w:numPr>
                <w:ilvl w:val="0"/>
                <w:numId w:val="45"/>
              </w:numPr>
            </w:pPr>
            <w:r w:rsidRPr="00452F6D">
              <w:t xml:space="preserve">na pumtlinlonak nih na nunnak a hnorsuan ning </w:t>
            </w:r>
          </w:p>
          <w:p w14:paraId="6119086F" w14:textId="77777777" w:rsidR="00297E13" w:rsidRPr="003860C1" w:rsidRDefault="00F234A3" w:rsidP="00B314B2">
            <w:pPr>
              <w:pStyle w:val="ListParagraph"/>
              <w:numPr>
                <w:ilvl w:val="0"/>
                <w:numId w:val="45"/>
              </w:numPr>
              <w:rPr>
                <w:lang w:val="de-DE"/>
              </w:rPr>
            </w:pPr>
            <w:r w:rsidRPr="003860C1">
              <w:rPr>
                <w:lang w:val="de-DE"/>
              </w:rPr>
              <w:t>NDIS sin in na herhmi bawmhnak pawl.</w:t>
            </w:r>
          </w:p>
        </w:tc>
      </w:tr>
      <w:tr w:rsidR="00357D95" w14:paraId="098F778F" w14:textId="77777777" w:rsidTr="004118F7">
        <w:trPr>
          <w:gridAfter w:val="1"/>
          <w:wAfter w:w="62" w:type="dxa"/>
          <w:trHeight w:val="2778"/>
        </w:trPr>
        <w:tc>
          <w:tcPr>
            <w:tcW w:w="2545" w:type="dxa"/>
            <w:vAlign w:val="center"/>
          </w:tcPr>
          <w:p w14:paraId="06EB37F9" w14:textId="77777777" w:rsidR="008D6850" w:rsidRPr="00452F6D" w:rsidRDefault="00F234A3" w:rsidP="00B9271E">
            <w:pPr>
              <w:pStyle w:val="Image"/>
              <w:spacing w:before="120" w:after="120"/>
            </w:pPr>
            <w:r w:rsidRPr="00452F6D">
              <w:rPr>
                <w:noProof/>
              </w:rPr>
              <w:drawing>
                <wp:inline distT="0" distB="0" distL="0" distR="0" wp14:anchorId="6D6002DA" wp14:editId="175A65A0">
                  <wp:extent cx="1478915" cy="1478915"/>
                  <wp:effectExtent l="0" t="0" r="6985" b="6985"/>
                  <wp:docPr id="870343511" name="Picture 13" descr="Minung phu khat. A laifang ah minung pakhat nih NDIS catialmi aa tlaih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0343511" name="Picture 13" descr="Minung phu khat. A laifang ah minung pakhat nih NDIS catialmi aa tlaih."/>
                          <pic:cNvPicPr/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8915" cy="1478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0" w:type="dxa"/>
            <w:vAlign w:val="center"/>
          </w:tcPr>
          <w:p w14:paraId="08CF08C1" w14:textId="77777777" w:rsidR="008D6850" w:rsidRPr="00452F6D" w:rsidRDefault="00F234A3" w:rsidP="00800ED3">
            <w:r w:rsidRPr="00452F6D">
              <w:t>Hi tuahsernak san a tlaih le tlaihlo kha kan chek lai, NDIS ah i tel dingin ralzaam le Australia caah mi thar pawl zeizat dah an i tel timi hmangin.</w:t>
            </w:r>
          </w:p>
        </w:tc>
      </w:tr>
    </w:tbl>
    <w:p w14:paraId="5FEA5934" w14:textId="77777777" w:rsidR="00EA7E2D" w:rsidRPr="00452F6D" w:rsidRDefault="00F234A3" w:rsidP="001B3A36">
      <w:pPr>
        <w:pStyle w:val="Heading3"/>
        <w:spacing w:after="120"/>
        <w:rPr>
          <w:color w:val="6B2976"/>
          <w:sz w:val="40"/>
          <w:lang w:val="x-none" w:eastAsia="x-none"/>
        </w:rPr>
      </w:pPr>
      <w:r w:rsidRPr="00452F6D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6432" behindDoc="1" locked="0" layoutInCell="1" allowOverlap="1" wp14:anchorId="01F96B7E" wp14:editId="589D755F">
                <wp:simplePos x="0" y="0"/>
                <wp:positionH relativeFrom="margin">
                  <wp:posOffset>18415</wp:posOffset>
                </wp:positionH>
                <wp:positionV relativeFrom="paragraph">
                  <wp:posOffset>228421</wp:posOffset>
                </wp:positionV>
                <wp:extent cx="5798820" cy="241300"/>
                <wp:effectExtent l="19050" t="19050" r="11430" b="25400"/>
                <wp:wrapNone/>
                <wp:docPr id="1344232499" name="Group 134423249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98820" cy="241300"/>
                          <a:chOff x="0" y="0"/>
                          <a:chExt cx="5799192" cy="241540"/>
                        </a:xfrm>
                      </wpg:grpSpPr>
                      <wps:wsp>
                        <wps:cNvPr id="1767460285" name="Straight Connector 1767460285"/>
                        <wps:cNvCnPr/>
                        <wps:spPr>
                          <a:xfrm>
                            <a:off x="0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462307696" name="Oval 1462307696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8AC640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E2C4FC3" id="Group 1344232499" o:spid="_x0000_s1026" alt="&quot;&quot;" style="position:absolute;margin-left:1.45pt;margin-top:18pt;width:456.6pt;height:19pt;z-index:-251650048;mso-position-horizontal-relative:margin;mso-width-relative:margin;mso-height-relative:margin" coordsize="57991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">
                <v:line id="Straight Connector 1767460285" o:spid="_x0000_s1027" style="position:absolute;visibility:visible;mso-wrap-style:square" from="0,1306" to="57167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" strokecolor="#65276f [3044]" strokeweight="3pt">
                  <v:stroke endcap="round"/>
                </v:line>
                <v:oval id="Oval 1462307696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" fillcolor="#8ac640" strokecolor="#6b2976" strokeweight="3pt"/>
                <w10:wrap anchorx="margin"/>
              </v:group>
            </w:pict>
          </mc:Fallback>
        </mc:AlternateContent>
      </w:r>
      <w:r w:rsidRPr="00452F6D">
        <w:t>Tuahsernak 6</w:t>
      </w:r>
    </w:p>
    <w:tbl>
      <w:tblPr>
        <w:tblW w:w="9498" w:type="dxa"/>
        <w:tblLayout w:type="fixed"/>
        <w:tblLook w:val="04A0" w:firstRow="1" w:lastRow="0" w:firstColumn="1" w:lastColumn="0" w:noHBand="0" w:noVBand="1"/>
      </w:tblPr>
      <w:tblGrid>
        <w:gridCol w:w="2612"/>
        <w:gridCol w:w="6602"/>
        <w:gridCol w:w="123"/>
        <w:gridCol w:w="161"/>
      </w:tblGrid>
      <w:tr w:rsidR="00357D95" w:rsidRPr="003860C1" w14:paraId="18F571D2" w14:textId="77777777" w:rsidTr="0089719F">
        <w:trPr>
          <w:gridAfter w:val="2"/>
          <w:wAfter w:w="284" w:type="dxa"/>
        </w:trPr>
        <w:tc>
          <w:tcPr>
            <w:tcW w:w="2612" w:type="dxa"/>
            <w:vAlign w:val="center"/>
          </w:tcPr>
          <w:p w14:paraId="3C6CF8D5" w14:textId="77777777" w:rsidR="00EA7E2D" w:rsidRPr="00452F6D" w:rsidRDefault="00F234A3" w:rsidP="00B9271E">
            <w:pPr>
              <w:pStyle w:val="Image"/>
              <w:spacing w:before="120" w:after="120"/>
            </w:pPr>
            <w:r w:rsidRPr="00452F6D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49376" behindDoc="0" locked="0" layoutInCell="1" allowOverlap="1" wp14:anchorId="2BACAAFC" wp14:editId="1A285E7D">
                      <wp:simplePos x="0" y="0"/>
                      <wp:positionH relativeFrom="column">
                        <wp:posOffset>309880</wp:posOffset>
                      </wp:positionH>
                      <wp:positionV relativeFrom="paragraph">
                        <wp:posOffset>1025525</wp:posOffset>
                      </wp:positionV>
                      <wp:extent cx="892175" cy="304800"/>
                      <wp:effectExtent l="0" t="0" r="3175" b="0"/>
                      <wp:wrapNone/>
                      <wp:docPr id="1655944612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30480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2ACD3AD" w14:textId="77777777" w:rsidR="00464803" w:rsidRPr="00FB10D6" w:rsidRDefault="00464803" w:rsidP="00FB10D6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sz w:val="24"/>
                                      <w:szCs w:val="24"/>
                                      <w:lang w:val="en-PH"/>
                                    </w:rPr>
                                  </w:pPr>
                                  <w:r w:rsidRPr="00FB10D6"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NDIS Komisin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BACAAFC" id="_x0000_s1036" type="#_x0000_t202" alt="&quot;&quot;" style="position:absolute;left:0;text-align:left;margin-left:24.4pt;margin-top:80.75pt;width:70.25pt;height:24pt;z-index:2517493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" filled="f" stroked="f">
                      <v:textbox inset="0,0,0,0">
                        <w:txbxContent>
                          <w:p w14:paraId="62ACD3AD" w14:textId="77777777" w:rsidR="00464803" w:rsidRPr="00FB10D6" w:rsidRDefault="00464803" w:rsidP="00FB10D6">
                            <w:pPr>
                              <w:spacing w:before="0" w:after="0" w:line="192" w:lineRule="auto"/>
                              <w:jc w:val="center"/>
                              <w:rPr>
                                <w:sz w:val="24"/>
                                <w:szCs w:val="24"/>
                                <w:lang w:val="en-PH"/>
                              </w:rPr>
                            </w:pPr>
                            <w:r w:rsidRPr="00FB10D6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NDIS Komisin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EF7D00" w:rsidRPr="00452F6D">
              <w:rPr>
                <w:noProof/>
              </w:rPr>
              <w:drawing>
                <wp:inline distT="0" distB="0" distL="0" distR="0" wp14:anchorId="19BDAC31" wp14:editId="1C8391EB">
                  <wp:extent cx="1522095" cy="1522095"/>
                  <wp:effectExtent l="0" t="0" r="1905" b="1905"/>
                  <wp:docPr id="1548247081" name="Picture 17" descr="‘NDIS Komisin’ tiah a chimmi thutdan sau a hnulei ah minung 3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8247081" name="Picture 17" descr="‘NDIS Komisin’ tiah a chimmi thutdan sau a hnulei ah minung 3.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095" cy="1522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02" w:type="dxa"/>
            <w:vAlign w:val="center"/>
          </w:tcPr>
          <w:p w14:paraId="3B92CE28" w14:textId="77777777" w:rsidR="00EA7E2D" w:rsidRPr="00452F6D" w:rsidRDefault="00F234A3" w:rsidP="00A0150A">
            <w:r w:rsidRPr="00452F6D">
              <w:t xml:space="preserve">Kan riantuan dingmi caah phungphai a thar ser dingah </w:t>
            </w:r>
            <w:r w:rsidRPr="00452F6D">
              <w:rPr>
                <w:rStyle w:val="Strong"/>
              </w:rPr>
              <w:t>NDIS Chiatthatnak le Himnak lei zohfelnak Komisin</w:t>
            </w:r>
            <w:r w:rsidRPr="00452F6D">
              <w:t xml:space="preserve"> he rian kan tuanti lai.</w:t>
            </w:r>
          </w:p>
          <w:p w14:paraId="09FBB904" w14:textId="77777777" w:rsidR="00EA7E2D" w:rsidRPr="003860C1" w:rsidRDefault="00F234A3" w:rsidP="00A0150A">
            <w:pPr>
              <w:rPr>
                <w:lang w:val="de-DE"/>
              </w:rPr>
            </w:pPr>
            <w:r w:rsidRPr="003860C1">
              <w:rPr>
                <w:lang w:val="de-DE"/>
              </w:rPr>
              <w:t>NDIS Komisin tiah kan auh hna.</w:t>
            </w:r>
          </w:p>
        </w:tc>
      </w:tr>
      <w:tr w:rsidR="00357D95" w14:paraId="33F1D575" w14:textId="77777777" w:rsidTr="0089719F">
        <w:trPr>
          <w:gridAfter w:val="2"/>
          <w:wAfter w:w="284" w:type="dxa"/>
        </w:trPr>
        <w:tc>
          <w:tcPr>
            <w:tcW w:w="2612" w:type="dxa"/>
            <w:vAlign w:val="center"/>
          </w:tcPr>
          <w:p w14:paraId="1B1C54F1" w14:textId="77777777" w:rsidR="00EA7E2D" w:rsidRPr="00452F6D" w:rsidRDefault="00F234A3" w:rsidP="00B9271E">
            <w:pPr>
              <w:pStyle w:val="Image"/>
              <w:spacing w:before="120"/>
            </w:pPr>
            <w:r w:rsidRPr="00452F6D">
              <w:rPr>
                <w:noProof/>
              </w:rPr>
              <w:drawing>
                <wp:inline distT="0" distB="0" distL="0" distR="0" wp14:anchorId="7E81AE19" wp14:editId="5000EB18">
                  <wp:extent cx="1522095" cy="1522095"/>
                  <wp:effectExtent l="0" t="0" r="1905" b="1905"/>
                  <wp:docPr id="959682901" name="Picture 18" descr="Siapi 2 a thlirmi minung pakhat. Anmah cung i a ummi cu himnak icon a si i minung a bawmmi NDIS riantuantu pakhat i icon a si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9682901" name="Picture 18" descr="Siapi 2 a thlirmi minung pakhat. Anmah cung i a ummi cu himnak icon a si i minung a bawmmi NDIS riantuantu pakhat i icon a si."/>
                          <pic:cNvPicPr/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095" cy="1522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02" w:type="dxa"/>
            <w:vAlign w:val="center"/>
          </w:tcPr>
          <w:p w14:paraId="28F35840" w14:textId="77777777" w:rsidR="00EA7E2D" w:rsidRPr="00452F6D" w:rsidRDefault="00F234A3" w:rsidP="00B9271E">
            <w:pPr>
              <w:spacing w:before="120"/>
            </w:pPr>
            <w:r w:rsidRPr="00452F6D">
              <w:t>NDIS Komisin nih NDIS ah aa telmi pumtlinglo minung pawl kha a fehter hna:</w:t>
            </w:r>
          </w:p>
          <w:p w14:paraId="1A8D59A8" w14:textId="77777777" w:rsidR="00EA7E2D" w:rsidRPr="00452F6D" w:rsidRDefault="00F234A3" w:rsidP="00B314B2">
            <w:pPr>
              <w:pStyle w:val="ListParagraph"/>
              <w:numPr>
                <w:ilvl w:val="0"/>
                <w:numId w:val="46"/>
              </w:numPr>
            </w:pPr>
            <w:r w:rsidRPr="00452F6D">
              <w:t xml:space="preserve">a himmi </w:t>
            </w:r>
          </w:p>
          <w:p w14:paraId="3BB543AB" w14:textId="77777777" w:rsidR="00EA7E2D" w:rsidRPr="00452F6D" w:rsidRDefault="00F234A3" w:rsidP="00B314B2">
            <w:pPr>
              <w:pStyle w:val="ListParagraph"/>
              <w:numPr>
                <w:ilvl w:val="0"/>
                <w:numId w:val="46"/>
              </w:numPr>
            </w:pPr>
            <w:r w:rsidRPr="00452F6D">
              <w:t>a thami riantuanpiak an ngah.</w:t>
            </w:r>
          </w:p>
        </w:tc>
      </w:tr>
      <w:tr w:rsidR="00357D95" w14:paraId="7EDABF21" w14:textId="77777777" w:rsidTr="0089719F">
        <w:trPr>
          <w:gridAfter w:val="2"/>
          <w:wAfter w:w="284" w:type="dxa"/>
        </w:trPr>
        <w:tc>
          <w:tcPr>
            <w:tcW w:w="2612" w:type="dxa"/>
            <w:vAlign w:val="center"/>
          </w:tcPr>
          <w:p w14:paraId="5F96B747" w14:textId="77777777" w:rsidR="00EA7E2D" w:rsidRPr="00452F6D" w:rsidRDefault="00F234A3" w:rsidP="00930399">
            <w:pPr>
              <w:pStyle w:val="Image"/>
              <w:spacing w:before="0" w:after="0"/>
            </w:pPr>
            <w:r w:rsidRPr="00452F6D">
              <w:rPr>
                <w:noProof/>
              </w:rPr>
              <w:drawing>
                <wp:inline distT="0" distB="0" distL="0" distR="0" wp14:anchorId="4E47D4DB" wp14:editId="34BDA6EF">
                  <wp:extent cx="1522095" cy="1522095"/>
                  <wp:effectExtent l="0" t="0" r="1905" b="1905"/>
                  <wp:docPr id="1726305470" name="Picture 19" descr="Khua a ruatmi minung pakhat le anmah cung i a ummi cu a chung ah biahalnak langhtertu he khuaruahnak langhtertu buanbara a si. Anmah pawng i a ummi cu fung le vailamtah pakhat a langhtermi catialmi a si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6305470" name="Picture 19" descr="Khua a ruatmi minung pakhat le anmah cung i a ummi cu a chung ah biahalnak langhtertu he khuaruahnak langhtertu buanbara a si. Anmah pawng i a ummi cu fung le vailamtah pakhat a langhtermi catialmi a si."/>
                          <pic:cNvPicPr/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095" cy="1522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02" w:type="dxa"/>
            <w:vAlign w:val="center"/>
          </w:tcPr>
          <w:p w14:paraId="34020D77" w14:textId="77777777" w:rsidR="00C06564" w:rsidRPr="00452F6D" w:rsidRDefault="00F234A3" w:rsidP="00C06564">
            <w:r w:rsidRPr="00452F6D">
              <w:t>Hi phungphai pawl nih CALD pumtlinglo pawl kha a bawmh hna lai:</w:t>
            </w:r>
          </w:p>
          <w:p w14:paraId="4DCB4C92" w14:textId="77777777" w:rsidR="00C06564" w:rsidRPr="00452F6D" w:rsidRDefault="00F234A3" w:rsidP="00B314B2">
            <w:pPr>
              <w:pStyle w:val="ListParagraph"/>
              <w:numPr>
                <w:ilvl w:val="0"/>
                <w:numId w:val="47"/>
              </w:numPr>
            </w:pPr>
            <w:r w:rsidRPr="00452F6D">
              <w:t>kanmah he an ruahnak pawl chimphuan</w:t>
            </w:r>
          </w:p>
          <w:p w14:paraId="0B455BAD" w14:textId="77777777" w:rsidR="00EA7E2D" w:rsidRPr="00452F6D" w:rsidRDefault="00F234A3" w:rsidP="00B314B2">
            <w:pPr>
              <w:pStyle w:val="ListParagraph"/>
              <w:numPr>
                <w:ilvl w:val="0"/>
                <w:numId w:val="47"/>
              </w:numPr>
            </w:pPr>
            <w:r w:rsidRPr="00452F6D">
              <w:t>NDIA a tuahmi biakhiahnak pawl biahal.</w:t>
            </w:r>
          </w:p>
        </w:tc>
      </w:tr>
      <w:tr w:rsidR="00357D95" w14:paraId="46BD7AE0" w14:textId="77777777" w:rsidTr="0089719F">
        <w:trPr>
          <w:gridAfter w:val="1"/>
          <w:wAfter w:w="161" w:type="dxa"/>
        </w:trPr>
        <w:tc>
          <w:tcPr>
            <w:tcW w:w="2612" w:type="dxa"/>
            <w:vAlign w:val="center"/>
          </w:tcPr>
          <w:p w14:paraId="28E3598A" w14:textId="77777777" w:rsidR="00EA7E2D" w:rsidRPr="00452F6D" w:rsidRDefault="00F234A3" w:rsidP="00B9271E">
            <w:pPr>
              <w:pStyle w:val="Image"/>
              <w:spacing w:before="120" w:after="120"/>
            </w:pPr>
            <w:r w:rsidRPr="00452F6D">
              <w:rPr>
                <w:noProof/>
              </w:rPr>
              <w:drawing>
                <wp:inline distT="0" distB="0" distL="0" distR="0" wp14:anchorId="6AB9DC57" wp14:editId="7746D450">
                  <wp:extent cx="1521460" cy="1521460"/>
                  <wp:effectExtent l="0" t="0" r="2540" b="2540"/>
                  <wp:docPr id="1097992059" name="Picture 14" descr="Minung pakhat a bawmmi minung pakhat khat le anmah pawng i a ummi cu biachimnak langhtertu buanbara a si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7992059" name="Picture 14" descr="Minung pakhat a bawmmi minung pakhat khat le anmah pawng i a ummi cu biachimnak langhtertu buanbara a si."/>
                          <pic:cNvPicPr/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1460" cy="1521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5" w:type="dxa"/>
            <w:gridSpan w:val="2"/>
            <w:vAlign w:val="center"/>
          </w:tcPr>
          <w:p w14:paraId="34EEC30C" w14:textId="6CCF0E50" w:rsidR="00EA7E2D" w:rsidRPr="00452F6D" w:rsidRDefault="00F234A3" w:rsidP="009E33C5">
            <w:r w:rsidRPr="00452F6D">
              <w:t>An ruahnak pawl chimphuan ding</w:t>
            </w:r>
            <w:r w:rsidR="003008C5">
              <w:t>in</w:t>
            </w:r>
            <w:r w:rsidRPr="00452F6D">
              <w:t xml:space="preserve"> CALD pumtlinglo pawl bawmh dingah a thabikmi lam in rian kan tuan lai.</w:t>
            </w:r>
          </w:p>
        </w:tc>
      </w:tr>
      <w:tr w:rsidR="00357D95" w14:paraId="707BCF75" w14:textId="77777777" w:rsidTr="0089719F">
        <w:tc>
          <w:tcPr>
            <w:tcW w:w="2612" w:type="dxa"/>
            <w:vAlign w:val="center"/>
          </w:tcPr>
          <w:p w14:paraId="6E1FC335" w14:textId="77777777" w:rsidR="00EA7E2D" w:rsidRPr="00452F6D" w:rsidRDefault="00F234A3" w:rsidP="00930399">
            <w:pPr>
              <w:pStyle w:val="Image"/>
              <w:spacing w:before="0" w:after="0"/>
            </w:pPr>
            <w:r w:rsidRPr="00452F6D">
              <w:rPr>
                <w:noProof/>
              </w:rPr>
              <w:drawing>
                <wp:inline distT="0" distB="0" distL="0" distR="0" wp14:anchorId="734BF1AD" wp14:editId="43837A5A">
                  <wp:extent cx="1522095" cy="1522095"/>
                  <wp:effectExtent l="0" t="0" r="1905" b="1905"/>
                  <wp:docPr id="200238068" name="Picture 20" descr="Minung 3 le kut a thlirmi minung 2. Anmah cung i a ummi cu biachimnak langhtertu buanbara a si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238068" name="Picture 20" descr="Minung 3 le kut a thlirmi minung 2. Anmah cung i a ummi cu biachimnak langhtertu buanbara a si."/>
                          <pic:cNvPicPr/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095" cy="1522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86" w:type="dxa"/>
            <w:gridSpan w:val="3"/>
            <w:vAlign w:val="center"/>
          </w:tcPr>
          <w:p w14:paraId="5390AE4E" w14:textId="2A9F71A3" w:rsidR="00EA7E2D" w:rsidRPr="00452F6D" w:rsidRDefault="00F234A3" w:rsidP="009E33C5">
            <w:r w:rsidRPr="00452F6D">
              <w:t xml:space="preserve">Hi tuahsernak san a tlaih le tlaihlo kha kan chek </w:t>
            </w:r>
            <w:r w:rsidR="006A7117">
              <w:br/>
            </w:r>
            <w:r w:rsidRPr="00452F6D">
              <w:t xml:space="preserve">lai, CALD pumtlinglo minung zeizat nih dah an hmuhtonmi kha kanmah sin ah an chimphuan </w:t>
            </w:r>
            <w:r w:rsidR="006A7117">
              <w:br/>
            </w:r>
            <w:r w:rsidRPr="00452F6D">
              <w:t>timi hmang in.</w:t>
            </w:r>
          </w:p>
        </w:tc>
      </w:tr>
    </w:tbl>
    <w:p w14:paraId="58D2B5A3" w14:textId="77777777" w:rsidR="00AA2B19" w:rsidRPr="00452F6D" w:rsidRDefault="00F234A3" w:rsidP="0043690F">
      <w:pPr>
        <w:pStyle w:val="Heading2"/>
        <w:rPr>
          <w:color w:val="000000" w:themeColor="text1"/>
        </w:rPr>
      </w:pPr>
      <w:r w:rsidRPr="00452F6D">
        <w:rPr>
          <w:noProof/>
          <w:color w:val="000000" w:themeColor="text1"/>
        </w:rPr>
        <w:lastRenderedPageBreak/>
        <mc:AlternateContent>
          <mc:Choice Requires="wps">
            <w:drawing>
              <wp:anchor distT="0" distB="0" distL="114300" distR="114300" simplePos="0" relativeHeight="251668480" behindDoc="1" locked="0" layoutInCell="1" allowOverlap="1" wp14:anchorId="25F995F4" wp14:editId="2F809FD8">
                <wp:simplePos x="0" y="0"/>
                <wp:positionH relativeFrom="page">
                  <wp:align>center</wp:align>
                </wp:positionH>
                <wp:positionV relativeFrom="paragraph">
                  <wp:posOffset>-226042</wp:posOffset>
                </wp:positionV>
                <wp:extent cx="6422400" cy="1162050"/>
                <wp:effectExtent l="19050" t="19050" r="16510" b="19050"/>
                <wp:wrapNone/>
                <wp:docPr id="110" name="Rectangle: Rounded Corners 1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2400" cy="1162050"/>
                        </a:xfrm>
                        <a:prstGeom prst="roundRect">
                          <a:avLst>
                            <a:gd name="adj" fmla="val 27035"/>
                          </a:avLst>
                        </a:prstGeom>
                        <a:solidFill>
                          <a:srgbClr val="FAA320"/>
                        </a:solidFill>
                        <a:ln w="38100">
                          <a:solidFill>
                            <a:srgbClr val="6B297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3968436" id="Rectangle: Rounded Corners 110" o:spid="_x0000_s1026" alt="&quot;&quot;" style="position:absolute;margin-left:0;margin-top:-17.8pt;width:505.7pt;height:91.5pt;z-index:-25164800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;v-text-anchor:middle" arcsize="1771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" fillcolor="#faa320" strokecolor="#6b2976" strokeweight="3pt">
                <w10:wrap anchorx="page"/>
              </v:roundrect>
            </w:pict>
          </mc:Fallback>
        </mc:AlternateContent>
      </w:r>
      <w:bookmarkStart w:id="104" w:name="_Toc256000003"/>
      <w:r w:rsidR="00B676E1" w:rsidRPr="00452F6D">
        <w:rPr>
          <w:color w:val="000000" w:themeColor="text1"/>
        </w:rPr>
        <w:t>2. Kan riantuantu pawl nih a dikmi thiamnak pawl an ngeih fehternak</w:t>
      </w:r>
      <w:bookmarkEnd w:id="104"/>
    </w:p>
    <w:p w14:paraId="268F0B0E" w14:textId="77777777" w:rsidR="00AA2B19" w:rsidRPr="00452F6D" w:rsidRDefault="00F234A3" w:rsidP="003F6521">
      <w:pPr>
        <w:pStyle w:val="Heading3"/>
        <w:spacing w:before="480" w:after="120"/>
      </w:pPr>
      <w:r w:rsidRPr="00452F6D">
        <w:rPr>
          <w:noProof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 wp14:anchorId="0F47708F" wp14:editId="42B5DC11">
                <wp:simplePos x="0" y="0"/>
                <wp:positionH relativeFrom="margin">
                  <wp:posOffset>19050</wp:posOffset>
                </wp:positionH>
                <wp:positionV relativeFrom="paragraph">
                  <wp:posOffset>533856</wp:posOffset>
                </wp:positionV>
                <wp:extent cx="5786755" cy="241300"/>
                <wp:effectExtent l="19050" t="19050" r="23495" b="25400"/>
                <wp:wrapNone/>
                <wp:docPr id="111" name="Group 11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6755" cy="241300"/>
                          <a:chOff x="11875" y="0"/>
                          <a:chExt cx="5787317" cy="241540"/>
                        </a:xfrm>
                      </wpg:grpSpPr>
                      <wps:wsp>
                        <wps:cNvPr id="112" name="Straight Connector 112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13" name="Oval 113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FAA320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334FFFC" id="Group 111" o:spid="_x0000_s1026" alt="&quot;&quot;" style="position:absolute;margin-left:1.5pt;margin-top:42.05pt;width:455.65pt;height:19pt;z-index:251670528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">
                <v:line id="Straight Connector 112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" strokecolor="#65276f [3044]" strokeweight="3pt">
                  <v:stroke endcap="round"/>
                </v:line>
                <v:oval id="Oval 113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" fillcolor="#faa320" strokecolor="#6b2976" strokeweight="3pt"/>
                <w10:wrap anchorx="margin"/>
              </v:group>
            </w:pict>
          </mc:Fallback>
        </mc:AlternateContent>
      </w:r>
      <w:r w:rsidR="005C7C7B" w:rsidRPr="00452F6D">
        <w:t>Tuahsernak 7</w:t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357D95" w14:paraId="09392AE4" w14:textId="77777777" w:rsidTr="00B9271E">
        <w:trPr>
          <w:trHeight w:val="2154"/>
        </w:trPr>
        <w:tc>
          <w:tcPr>
            <w:tcW w:w="2551" w:type="dxa"/>
            <w:vAlign w:val="center"/>
          </w:tcPr>
          <w:p w14:paraId="58A7CD95" w14:textId="77777777" w:rsidR="005C7C7B" w:rsidRPr="00452F6D" w:rsidRDefault="00F234A3" w:rsidP="008F7D96">
            <w:pPr>
              <w:pStyle w:val="Image"/>
              <w:spacing w:before="360" w:after="0"/>
            </w:pPr>
            <w:r w:rsidRPr="00452F6D">
              <w:rPr>
                <w:noProof/>
              </w:rPr>
              <w:drawing>
                <wp:inline distT="0" distB="0" distL="0" distR="0" wp14:anchorId="55C841E7" wp14:editId="7E9530ED">
                  <wp:extent cx="1440000" cy="1440000"/>
                  <wp:effectExtent l="0" t="0" r="8255" b="8255"/>
                  <wp:docPr id="2081531667" name="Picture 21" descr="Minung pakhat khat nih chimphuannak a tuahmi a zohmi NDIS riantuantu 3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1531667" name="Picture 21" descr="Minung pakhat khat nih chimphuannak a tuahmi a zohmi NDIS riantuantu 3."/>
                          <pic:cNvPicPr/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886C17E" w14:textId="77777777" w:rsidR="005C7C7B" w:rsidRPr="00452F6D" w:rsidRDefault="00F234A3" w:rsidP="008F7D96">
            <w:pPr>
              <w:spacing w:before="360"/>
            </w:pPr>
            <w:r w:rsidRPr="00452F6D">
              <w:t>Kan riantuantu pawl le riantuanti pawl caah cawnpiaknak prokarem a thar kan tuah lai.</w:t>
            </w:r>
          </w:p>
          <w:p w14:paraId="24B9DBFC" w14:textId="77777777" w:rsidR="009E33C5" w:rsidRPr="00452F6D" w:rsidRDefault="00F234A3" w:rsidP="008F7D96">
            <w:pPr>
              <w:spacing w:after="0"/>
            </w:pPr>
            <w:r w:rsidRPr="00452F6D">
              <w:t>Hi prokarem tuah dingah mibu le acozah buu pawl he rian kan tuanti lai.</w:t>
            </w:r>
          </w:p>
        </w:tc>
      </w:tr>
      <w:tr w:rsidR="00357D95" w14:paraId="269B2D8E" w14:textId="77777777" w:rsidTr="006A7117">
        <w:trPr>
          <w:trHeight w:val="2686"/>
        </w:trPr>
        <w:tc>
          <w:tcPr>
            <w:tcW w:w="2551" w:type="dxa"/>
            <w:vAlign w:val="center"/>
          </w:tcPr>
          <w:p w14:paraId="712F2638" w14:textId="77777777" w:rsidR="005C7C7B" w:rsidRPr="00452F6D" w:rsidRDefault="00F234A3" w:rsidP="008F7D96">
            <w:pPr>
              <w:pStyle w:val="Image"/>
            </w:pPr>
            <w:r w:rsidRPr="00452F6D">
              <w:rPr>
                <w:noProof/>
              </w:rPr>
              <w:drawing>
                <wp:inline distT="0" distB="0" distL="0" distR="0" wp14:anchorId="3C82F786" wp14:editId="075E9A3D">
                  <wp:extent cx="1440000" cy="1440000"/>
                  <wp:effectExtent l="0" t="0" r="8255" b="8255"/>
                  <wp:docPr id="1281378685" name="Picture 22" descr="CALD minung he kut aa tlaimi NDIS riantuantu pakhat le anmah cung i a ummi cu himnak icon a si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1378685" name="Picture 22" descr="CALD minung he kut aa tlaimi NDIS riantuantu pakhat le anmah cung i a ummi cu himnak icon a si."/>
                          <pic:cNvPicPr/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8DA37CB" w14:textId="77777777" w:rsidR="00ED6463" w:rsidRPr="006A7117" w:rsidRDefault="00F234A3" w:rsidP="006A7117">
            <w:pPr>
              <w:spacing w:after="120"/>
              <w:rPr>
                <w:spacing w:val="-2"/>
              </w:rPr>
            </w:pPr>
            <w:r w:rsidRPr="006A7117">
              <w:rPr>
                <w:spacing w:val="-2"/>
              </w:rPr>
              <w:t>CALD minung pawl he a himmi lam in pehtlaih ning hngalhnak ah hi cawnpiaknak nih kan riantuantu pawl le riantuanti pawl kha a bawmh hna lai.</w:t>
            </w:r>
          </w:p>
        </w:tc>
      </w:tr>
      <w:tr w:rsidR="00357D95" w14:paraId="5F951B07" w14:textId="77777777" w:rsidTr="006A7117">
        <w:trPr>
          <w:trHeight w:val="1030"/>
        </w:trPr>
        <w:tc>
          <w:tcPr>
            <w:tcW w:w="2551" w:type="dxa"/>
            <w:vAlign w:val="center"/>
          </w:tcPr>
          <w:p w14:paraId="2A2F6D04" w14:textId="77777777" w:rsidR="00ED6463" w:rsidRPr="00452F6D" w:rsidRDefault="00ED6463" w:rsidP="008F7D96">
            <w:pPr>
              <w:pStyle w:val="Image"/>
              <w:spacing w:after="0"/>
            </w:pPr>
          </w:p>
        </w:tc>
        <w:tc>
          <w:tcPr>
            <w:tcW w:w="6576" w:type="dxa"/>
            <w:vAlign w:val="center"/>
          </w:tcPr>
          <w:p w14:paraId="7875F06A" w14:textId="1F1FACD3" w:rsidR="00ED6463" w:rsidRPr="006A7117" w:rsidRDefault="00F234A3" w:rsidP="006A7117">
            <w:pPr>
              <w:spacing w:before="0" w:after="0"/>
              <w:rPr>
                <w:spacing w:val="-2"/>
              </w:rPr>
            </w:pPr>
            <w:r w:rsidRPr="006A7117">
              <w:rPr>
                <w:spacing w:val="-2"/>
              </w:rPr>
              <w:t xml:space="preserve">Hi tuahsernak san a tlaih le tlaihlo kha kan chek lai, zeizat </w:t>
            </w:r>
            <w:r w:rsidR="00E02F90" w:rsidRPr="006A7117">
              <w:rPr>
                <w:spacing w:val="-2"/>
              </w:rPr>
              <w:t xml:space="preserve">dah </w:t>
            </w:r>
            <w:r w:rsidRPr="006A7117">
              <w:rPr>
                <w:spacing w:val="-2"/>
              </w:rPr>
              <w:t>kan ruantuantu le riantuanti pawl nih:</w:t>
            </w:r>
          </w:p>
        </w:tc>
      </w:tr>
      <w:tr w:rsidR="00357D95" w14:paraId="695A6397" w14:textId="77777777" w:rsidTr="00620656">
        <w:tc>
          <w:tcPr>
            <w:tcW w:w="2551" w:type="dxa"/>
            <w:vAlign w:val="center"/>
          </w:tcPr>
          <w:p w14:paraId="763AB395" w14:textId="77777777" w:rsidR="000700F9" w:rsidRPr="00452F6D" w:rsidRDefault="00F234A3" w:rsidP="00930399">
            <w:pPr>
              <w:pStyle w:val="Image"/>
              <w:spacing w:before="120" w:after="120"/>
            </w:pPr>
            <w:r w:rsidRPr="00452F6D">
              <w:rPr>
                <w:noProof/>
              </w:rPr>
              <w:drawing>
                <wp:inline distT="0" distB="0" distL="0" distR="0" wp14:anchorId="534FBF5F" wp14:editId="356D759B">
                  <wp:extent cx="1440000" cy="1440000"/>
                  <wp:effectExtent l="0" t="0" r="8255" b="8255"/>
                  <wp:docPr id="88890191" name="Picture 88890191" descr="Minung pakhat khat nih chimphuannak a tuahmi a zohmi NDIS 3 le fung pa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890191" name="Picture 88890191" descr="Minung pakhat khat nih chimphuannak a tuahmi a zohmi NDIS 3 le fung pakhat."/>
                          <pic:cNvPicPr/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5084561" w14:textId="77777777" w:rsidR="000700F9" w:rsidRPr="00452F6D" w:rsidRDefault="00F234A3" w:rsidP="00930399">
            <w:pPr>
              <w:pStyle w:val="ListParagraph"/>
              <w:numPr>
                <w:ilvl w:val="0"/>
                <w:numId w:val="48"/>
              </w:numPr>
              <w:spacing w:before="120" w:after="120"/>
            </w:pPr>
            <w:r w:rsidRPr="00452F6D">
              <w:t>cawnpiaknak an lim</w:t>
            </w:r>
          </w:p>
        </w:tc>
      </w:tr>
      <w:tr w:rsidR="00357D95" w14:paraId="56883362" w14:textId="77777777" w:rsidTr="00620656">
        <w:tc>
          <w:tcPr>
            <w:tcW w:w="2551" w:type="dxa"/>
            <w:vAlign w:val="center"/>
          </w:tcPr>
          <w:p w14:paraId="4BAB9164" w14:textId="77777777" w:rsidR="000700F9" w:rsidRPr="00452F6D" w:rsidRDefault="00F234A3" w:rsidP="00930399">
            <w:pPr>
              <w:pStyle w:val="Image"/>
              <w:spacing w:before="120" w:after="120"/>
            </w:pPr>
            <w:r w:rsidRPr="00452F6D">
              <w:rPr>
                <w:noProof/>
              </w:rPr>
              <w:drawing>
                <wp:inline distT="0" distB="0" distL="0" distR="0" wp14:anchorId="434589D5" wp14:editId="5DC59801">
                  <wp:extent cx="1440000" cy="1440000"/>
                  <wp:effectExtent l="0" t="0" r="8255" b="8255"/>
                  <wp:docPr id="1858713686" name="Picture 16" descr="Adang minung a bawmmi minung pakhat khat le himnak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8713686" name="Picture 16" descr="Adang minung a bawmmi minung pakhat khat le himnak icon."/>
                          <pic:cNvPicPr/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FF574A2" w14:textId="5E651702" w:rsidR="000700F9" w:rsidRPr="00452F6D" w:rsidRDefault="00F234A3" w:rsidP="00930399">
            <w:pPr>
              <w:pStyle w:val="ListParagraph"/>
              <w:numPr>
                <w:ilvl w:val="0"/>
                <w:numId w:val="48"/>
              </w:numPr>
              <w:spacing w:before="120" w:after="120"/>
            </w:pPr>
            <w:r w:rsidRPr="00452F6D">
              <w:t>nunphung dihlak caah a himmi lam pawl in minung bawmh ning an i fian.</w:t>
            </w:r>
          </w:p>
        </w:tc>
      </w:tr>
      <w:tr w:rsidR="00357D95" w14:paraId="6C877C37" w14:textId="77777777" w:rsidTr="00620656">
        <w:tc>
          <w:tcPr>
            <w:tcW w:w="2551" w:type="dxa"/>
            <w:vAlign w:val="center"/>
          </w:tcPr>
          <w:p w14:paraId="422809D9" w14:textId="77777777" w:rsidR="009E484F" w:rsidRPr="00452F6D" w:rsidRDefault="00F234A3" w:rsidP="00C73E0D">
            <w:pPr>
              <w:pStyle w:val="Image"/>
            </w:pPr>
            <w:r w:rsidRPr="00452F6D">
              <w:rPr>
                <w:noProof/>
              </w:rPr>
              <w:lastRenderedPageBreak/>
              <w:drawing>
                <wp:inline distT="0" distB="0" distL="0" distR="0" wp14:anchorId="00654039" wp14:editId="475D86B9">
                  <wp:extent cx="1482725" cy="1482725"/>
                  <wp:effectExtent l="0" t="0" r="3175" b="3175"/>
                  <wp:docPr id="2116285711" name="Picture 24" descr="Aa telmi a bawmmmi NDIS riantuantu pakhat le cunglei a sawhmi cantiang he siapi thlirmi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6285711" name="Picture 24" descr="Aa telmi a bawmmmi NDIS riantuantu pakhat le cunglei a sawhmi cantiang he siapi thlirmi."/>
                          <pic:cNvPicPr/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50E9C1B" w14:textId="77777777" w:rsidR="009E484F" w:rsidRPr="00452F6D" w:rsidRDefault="00F234A3" w:rsidP="000B3931">
            <w:r w:rsidRPr="00452F6D">
              <w:t>Hi tuahsernak san a tlaih le tlaihlo kha kan chek lai, kan riantuantu pawl le riantuanti pawl he a thadeuhmi hmuhtonnak pawl an ngeih kha CALD aa telmi nih an kan chimhmi hmangin.</w:t>
            </w:r>
          </w:p>
        </w:tc>
      </w:tr>
    </w:tbl>
    <w:p w14:paraId="24B543F7" w14:textId="77777777" w:rsidR="005C7C7B" w:rsidRPr="00452F6D" w:rsidRDefault="00F234A3" w:rsidP="00B9271E">
      <w:pPr>
        <w:pStyle w:val="Heading3"/>
        <w:spacing w:before="480" w:after="120"/>
      </w:pPr>
      <w:r w:rsidRPr="00452F6D">
        <w:rPr>
          <w:noProof/>
        </w:rPr>
        <mc:AlternateContent>
          <mc:Choice Requires="wpg">
            <w:drawing>
              <wp:anchor distT="0" distB="0" distL="114300" distR="114300" simplePos="0" relativeHeight="251672576" behindDoc="0" locked="0" layoutInCell="1" allowOverlap="1" wp14:anchorId="6A065401" wp14:editId="0FD188B4">
                <wp:simplePos x="0" y="0"/>
                <wp:positionH relativeFrom="margin">
                  <wp:posOffset>19050</wp:posOffset>
                </wp:positionH>
                <wp:positionV relativeFrom="paragraph">
                  <wp:posOffset>544508</wp:posOffset>
                </wp:positionV>
                <wp:extent cx="5786755" cy="241300"/>
                <wp:effectExtent l="19050" t="19050" r="23495" b="25400"/>
                <wp:wrapNone/>
                <wp:docPr id="1025187800" name="Group 102518780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6755" cy="241300"/>
                          <a:chOff x="11875" y="0"/>
                          <a:chExt cx="5787317" cy="241540"/>
                        </a:xfrm>
                      </wpg:grpSpPr>
                      <wps:wsp>
                        <wps:cNvPr id="1323109812" name="Straight Connector 1323109812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501971743" name="Oval 1501971743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FAA320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E66EAFD" id="Group 1025187800" o:spid="_x0000_s1026" alt="&quot;&quot;" style="position:absolute;margin-left:1.5pt;margin-top:42.85pt;width:455.65pt;height:19pt;z-index:251672576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">
                <v:line id="Straight Connector 1323109812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" strokecolor="#65276f [3044]" strokeweight="3pt">
                  <v:stroke endcap="round"/>
                </v:line>
                <v:oval id="Oval 1501971743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" fillcolor="#faa320" strokecolor="#6b2976" strokeweight="3pt"/>
                <w10:wrap anchorx="margin"/>
              </v:group>
            </w:pict>
          </mc:Fallback>
        </mc:AlternateContent>
      </w:r>
      <w:r w:rsidRPr="00452F6D">
        <w:t>Tuahsernak 8</w:t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357D95" w14:paraId="2868F472" w14:textId="77777777" w:rsidTr="00930399">
        <w:trPr>
          <w:trHeight w:val="3175"/>
        </w:trPr>
        <w:tc>
          <w:tcPr>
            <w:tcW w:w="2551" w:type="dxa"/>
            <w:vAlign w:val="center"/>
          </w:tcPr>
          <w:p w14:paraId="58FD297B" w14:textId="77777777" w:rsidR="00AA2B19" w:rsidRPr="00452F6D" w:rsidRDefault="00F234A3" w:rsidP="00930399">
            <w:pPr>
              <w:pStyle w:val="Image"/>
              <w:spacing w:before="480"/>
            </w:pPr>
            <w:r w:rsidRPr="00452F6D">
              <w:rPr>
                <w:noProof/>
              </w:rPr>
              <w:drawing>
                <wp:inline distT="0" distB="0" distL="0" distR="0" wp14:anchorId="747608CD" wp14:editId="6F3C8F24">
                  <wp:extent cx="1483200" cy="1112400"/>
                  <wp:effectExtent l="0" t="0" r="3175" b="0"/>
                  <wp:docPr id="1161215869" name="Picture 25" descr="Zung ah hmunkhat tein rian a tuanmi minung 3. Kompiota a hmangmi minung pa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1215869" name="Picture 25" descr="Zung ah hmunkhat tein rian a tuanmi minung 3. Kompiota a hmangmi minung pakhat."/>
                          <pic:cNvPicPr/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415" r="46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1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32D29DB" w14:textId="77777777" w:rsidR="00AA2B19" w:rsidRPr="00452F6D" w:rsidRDefault="00F234A3" w:rsidP="00930399">
            <w:pPr>
              <w:spacing w:before="480"/>
            </w:pPr>
            <w:r w:rsidRPr="00452F6D">
              <w:t>Kanmah caah rian a tuan dingmi CALD minung tamdeuh kan bawmh hna lai.</w:t>
            </w:r>
          </w:p>
          <w:p w14:paraId="76AB65AF" w14:textId="77777777" w:rsidR="00AA2B19" w:rsidRPr="00452F6D" w:rsidRDefault="00F234A3" w:rsidP="00AA2B19">
            <w:r w:rsidRPr="00452F6D">
              <w:t>Hi ah hin CALD pumtlinglo pawl an i tel.</w:t>
            </w:r>
          </w:p>
        </w:tc>
      </w:tr>
      <w:tr w:rsidR="00357D95" w14:paraId="43D619F8" w14:textId="77777777" w:rsidTr="00930399">
        <w:trPr>
          <w:trHeight w:val="3175"/>
        </w:trPr>
        <w:tc>
          <w:tcPr>
            <w:tcW w:w="2551" w:type="dxa"/>
            <w:vAlign w:val="center"/>
          </w:tcPr>
          <w:p w14:paraId="5D768C5C" w14:textId="77777777" w:rsidR="004630E7" w:rsidRPr="00452F6D" w:rsidRDefault="00F234A3" w:rsidP="005342C4">
            <w:pPr>
              <w:pStyle w:val="Image"/>
            </w:pPr>
            <w:r w:rsidRPr="00452F6D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51424" behindDoc="0" locked="0" layoutInCell="1" allowOverlap="1" wp14:anchorId="014C3CDC" wp14:editId="64C7833C">
                      <wp:simplePos x="0" y="0"/>
                      <wp:positionH relativeFrom="column">
                        <wp:posOffset>287020</wp:posOffset>
                      </wp:positionH>
                      <wp:positionV relativeFrom="paragraph">
                        <wp:posOffset>442595</wp:posOffset>
                      </wp:positionV>
                      <wp:extent cx="892175" cy="202565"/>
                      <wp:effectExtent l="0" t="0" r="3175" b="6985"/>
                      <wp:wrapNone/>
                      <wp:docPr id="1520577391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20256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B7823D0" w14:textId="77777777" w:rsidR="00464803" w:rsidRPr="00AD15DE" w:rsidRDefault="00464803" w:rsidP="00B952F1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sz w:val="20"/>
                                      <w:szCs w:val="20"/>
                                      <w:lang w:val="en-PH"/>
                                    </w:rPr>
                                  </w:pPr>
                                  <w:r w:rsidRPr="00AD15DE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>Timhtuahmi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14C3CDC" id="_x0000_s1037" type="#_x0000_t202" alt="&quot;&quot;" style="position:absolute;left:0;text-align:left;margin-left:22.6pt;margin-top:34.85pt;width:70.25pt;height:15.95pt;z-index:2517514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" filled="f" stroked="f">
                      <v:textbox inset="0,0,0,0">
                        <w:txbxContent>
                          <w:p w14:paraId="3B7823D0" w14:textId="77777777" w:rsidR="00464803" w:rsidRPr="00AD15DE" w:rsidRDefault="00464803" w:rsidP="00B952F1">
                            <w:pPr>
                              <w:spacing w:before="0" w:after="0" w:line="192" w:lineRule="auto"/>
                              <w:jc w:val="center"/>
                              <w:rPr>
                                <w:sz w:val="20"/>
                                <w:szCs w:val="20"/>
                                <w:lang w:val="en-PH"/>
                              </w:rPr>
                            </w:pPr>
                            <w:r w:rsidRPr="00AD15DE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Timhtuahmi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566ACD" w:rsidRPr="00452F6D">
              <w:rPr>
                <w:noProof/>
              </w:rPr>
              <w:drawing>
                <wp:inline distT="0" distB="0" distL="0" distR="0" wp14:anchorId="5502814B" wp14:editId="5C270026">
                  <wp:extent cx="1482725" cy="1482725"/>
                  <wp:effectExtent l="0" t="0" r="3175" b="3175"/>
                  <wp:docPr id="1585211570" name="Picture 17" descr="CALD riantiantu 2 kut tlaihnak a langhtermi timhtuahnak catialmi pa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5211570" name="Picture 17" descr="CALD riantiantu 2 kut tlaihnak a langhtermi timhtuahnak catialmi pakhat."/>
                          <pic:cNvPicPr/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7F3822F" w14:textId="77777777" w:rsidR="004630E7" w:rsidRPr="00452F6D" w:rsidRDefault="00F234A3" w:rsidP="005342C4">
            <w:r w:rsidRPr="00452F6D">
              <w:t>CALD riantuantu tamdeuh rian kan pek dingmi phawtzamh dingah timhtuahmi kan ngei fawn lai.</w:t>
            </w:r>
          </w:p>
        </w:tc>
      </w:tr>
      <w:tr w:rsidR="00357D95" w14:paraId="2BF92BD0" w14:textId="77777777" w:rsidTr="00930399">
        <w:trPr>
          <w:trHeight w:val="3175"/>
        </w:trPr>
        <w:tc>
          <w:tcPr>
            <w:tcW w:w="2551" w:type="dxa"/>
            <w:vAlign w:val="center"/>
          </w:tcPr>
          <w:p w14:paraId="07AF1138" w14:textId="77777777" w:rsidR="004630E7" w:rsidRPr="00452F6D" w:rsidRDefault="00F234A3" w:rsidP="005342C4">
            <w:pPr>
              <w:pStyle w:val="Image"/>
            </w:pPr>
            <w:r w:rsidRPr="00452F6D">
              <w:rPr>
                <w:noProof/>
              </w:rPr>
              <w:drawing>
                <wp:inline distT="0" distB="0" distL="0" distR="0" wp14:anchorId="5F3D8CD7" wp14:editId="5751088B">
                  <wp:extent cx="1482725" cy="1482725"/>
                  <wp:effectExtent l="0" t="0" r="3175" b="3175"/>
                  <wp:docPr id="929708321" name="Picture 26" descr="NDIS riantuan 2. Pakhat nih pumtlinlonak a ngei i a dang pakhat cu CALD dirhmun in a rami a si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9708321" name="Picture 26" descr="NDIS riantuan 2. Pakhat nih pumtlinlonak a ngei i a dang pakhat cu CALD dirhmun in a rami a si."/>
                          <pic:cNvPicPr/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23447D1" w14:textId="77777777" w:rsidR="004630E7" w:rsidRPr="00452F6D" w:rsidRDefault="00F234A3" w:rsidP="005342C4">
            <w:r w:rsidRPr="00452F6D">
              <w:t>Hi tuahsernak san a tlaih le tlaihlo kha kan chek lai, NDIA riantuantu zeizat nih dah:</w:t>
            </w:r>
          </w:p>
          <w:p w14:paraId="0AB3F8CB" w14:textId="77777777" w:rsidR="004630E7" w:rsidRPr="00452F6D" w:rsidRDefault="00F234A3" w:rsidP="00B314B2">
            <w:pPr>
              <w:pStyle w:val="ListParagraph"/>
              <w:numPr>
                <w:ilvl w:val="0"/>
                <w:numId w:val="49"/>
              </w:numPr>
            </w:pPr>
            <w:r w:rsidRPr="00452F6D">
              <w:t>pumtlinlonak an ngeih</w:t>
            </w:r>
          </w:p>
          <w:p w14:paraId="355C2B62" w14:textId="77777777" w:rsidR="004630E7" w:rsidRPr="00452F6D" w:rsidRDefault="00F234A3" w:rsidP="00B314B2">
            <w:pPr>
              <w:pStyle w:val="ListParagraph"/>
              <w:numPr>
                <w:ilvl w:val="0"/>
                <w:numId w:val="49"/>
              </w:numPr>
            </w:pPr>
            <w:r w:rsidRPr="00452F6D">
              <w:t>CALD dirhmun pawl in a rami an si.</w:t>
            </w:r>
          </w:p>
        </w:tc>
      </w:tr>
    </w:tbl>
    <w:p w14:paraId="1112A2E8" w14:textId="77777777" w:rsidR="002535DE" w:rsidRPr="00452F6D" w:rsidRDefault="00F234A3" w:rsidP="003F6521">
      <w:pPr>
        <w:pStyle w:val="Heading3"/>
        <w:spacing w:before="360" w:after="120"/>
      </w:pPr>
      <w:r w:rsidRPr="00452F6D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4624" behindDoc="0" locked="0" layoutInCell="1" allowOverlap="1" wp14:anchorId="5AC1A0AD" wp14:editId="513DE111">
                <wp:simplePos x="0" y="0"/>
                <wp:positionH relativeFrom="margin">
                  <wp:posOffset>20955</wp:posOffset>
                </wp:positionH>
                <wp:positionV relativeFrom="paragraph">
                  <wp:posOffset>222885</wp:posOffset>
                </wp:positionV>
                <wp:extent cx="5786755" cy="241300"/>
                <wp:effectExtent l="19050" t="19050" r="23495" b="25400"/>
                <wp:wrapNone/>
                <wp:docPr id="1556451812" name="Group 155645181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6755" cy="241300"/>
                          <a:chOff x="11875" y="0"/>
                          <a:chExt cx="5787317" cy="241540"/>
                        </a:xfrm>
                      </wpg:grpSpPr>
                      <wps:wsp>
                        <wps:cNvPr id="1644669242" name="Straight Connector 1644669242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88693004" name="Oval 1388693004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FAA320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3EF204E" id="Group 1556451812" o:spid="_x0000_s1026" alt="&quot;&quot;" style="position:absolute;margin-left:1.65pt;margin-top:17.55pt;width:455.65pt;height:19pt;z-index:251674624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">
                <v:line id="Straight Connector 1644669242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" strokecolor="#65276f [3044]" strokeweight="3pt">
                  <v:stroke endcap="round"/>
                </v:line>
                <v:oval id="Oval 1388693004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" fillcolor="#faa320" strokecolor="#6b2976" strokeweight="3pt"/>
                <w10:wrap anchorx="margin"/>
              </v:group>
            </w:pict>
          </mc:Fallback>
        </mc:AlternateContent>
      </w:r>
      <w:r w:rsidR="005C7C7B" w:rsidRPr="00452F6D">
        <w:t>Tuahsernak 9</w:t>
      </w:r>
    </w:p>
    <w:tbl>
      <w:tblPr>
        <w:tblW w:w="9214" w:type="dxa"/>
        <w:tblLayout w:type="fixed"/>
        <w:tblLook w:val="04A0" w:firstRow="1" w:lastRow="0" w:firstColumn="1" w:lastColumn="0" w:noHBand="0" w:noVBand="1"/>
      </w:tblPr>
      <w:tblGrid>
        <w:gridCol w:w="2570"/>
        <w:gridCol w:w="6576"/>
        <w:gridCol w:w="68"/>
      </w:tblGrid>
      <w:tr w:rsidR="00357D95" w14:paraId="4EE9A58E" w14:textId="77777777" w:rsidTr="00AD15DE">
        <w:trPr>
          <w:gridAfter w:val="1"/>
          <w:wAfter w:w="68" w:type="dxa"/>
          <w:trHeight w:val="2138"/>
        </w:trPr>
        <w:tc>
          <w:tcPr>
            <w:tcW w:w="2570" w:type="dxa"/>
            <w:vAlign w:val="center"/>
          </w:tcPr>
          <w:p w14:paraId="130057AE" w14:textId="77777777" w:rsidR="005C7C7B" w:rsidRPr="00452F6D" w:rsidRDefault="00F234A3" w:rsidP="00930399">
            <w:pPr>
              <w:pStyle w:val="Image"/>
              <w:spacing w:before="120" w:after="0"/>
            </w:pPr>
            <w:r w:rsidRPr="00452F6D">
              <w:rPr>
                <w:noProof/>
              </w:rPr>
              <w:drawing>
                <wp:inline distT="0" distB="0" distL="0" distR="0" wp14:anchorId="4DF0294F" wp14:editId="046AE0B4">
                  <wp:extent cx="1181100" cy="1181100"/>
                  <wp:effectExtent l="0" t="0" r="0" b="0"/>
                  <wp:docPr id="1396435589" name="Picture 27" descr="Minung pakhat khat nih chimphuannak a tuahmi a zohmi NDIS riantuan 3 le cunglei a sawhmi cantiang pa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6435589" name="Picture 27" descr="Minung pakhat khat nih chimphuannak a tuahmi a zohmi NDIS riantuan 3 le cunglei a sawhmi cantiang pakhat."/>
                          <pic:cNvPicPr/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1113" cy="11811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F3066EF" w14:textId="77777777" w:rsidR="005C7C7B" w:rsidRPr="00452F6D" w:rsidRDefault="00F234A3" w:rsidP="00AD15DE">
            <w:pPr>
              <w:spacing w:before="0" w:after="0"/>
            </w:pPr>
            <w:r w:rsidRPr="00452F6D">
              <w:t>Kan riantuantu pawl le riantuanti pawl sinah cawnpiaknak prokarem tamdeuh pek dingah midang pawl he rian kan tuanti lai.</w:t>
            </w:r>
          </w:p>
        </w:tc>
      </w:tr>
      <w:tr w:rsidR="00357D95" w14:paraId="5C1CC35D" w14:textId="77777777" w:rsidTr="00AD15DE">
        <w:trPr>
          <w:gridAfter w:val="1"/>
          <w:wAfter w:w="68" w:type="dxa"/>
          <w:trHeight w:val="1905"/>
        </w:trPr>
        <w:tc>
          <w:tcPr>
            <w:tcW w:w="2570" w:type="dxa"/>
            <w:vAlign w:val="center"/>
          </w:tcPr>
          <w:p w14:paraId="74812468" w14:textId="77777777" w:rsidR="00B05691" w:rsidRPr="00452F6D" w:rsidRDefault="00F234A3" w:rsidP="001052E5">
            <w:pPr>
              <w:pStyle w:val="Image"/>
              <w:spacing w:before="0" w:after="0"/>
            </w:pPr>
            <w:r w:rsidRPr="00452F6D">
              <w:rPr>
                <w:noProof/>
              </w:rPr>
              <w:drawing>
                <wp:inline distT="0" distB="0" distL="0" distR="0" wp14:anchorId="3450BDD5" wp14:editId="09EDD757">
                  <wp:extent cx="1238250" cy="1238250"/>
                  <wp:effectExtent l="0" t="0" r="0" b="0"/>
                  <wp:docPr id="130920807" name="Picture 28" descr="Zung inn hmai i riantuantu 3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920807" name="Picture 28" descr="Zung inn hmai i riantuantu 3."/>
                          <pic:cNvPicPr/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63" cy="12382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95E923C" w14:textId="77777777" w:rsidR="00B05691" w:rsidRPr="00452F6D" w:rsidRDefault="00F234A3" w:rsidP="00162E9D">
            <w:r w:rsidRPr="00452F6D">
              <w:t>Hihi tuah dingah mibu le acozah buu pawl he rian kan tuanti lai.</w:t>
            </w:r>
          </w:p>
        </w:tc>
      </w:tr>
      <w:tr w:rsidR="00357D95" w14:paraId="1BEF69DE" w14:textId="77777777" w:rsidTr="00AD15DE">
        <w:trPr>
          <w:gridAfter w:val="1"/>
          <w:wAfter w:w="68" w:type="dxa"/>
          <w:trHeight w:val="1844"/>
        </w:trPr>
        <w:tc>
          <w:tcPr>
            <w:tcW w:w="2570" w:type="dxa"/>
            <w:vAlign w:val="center"/>
          </w:tcPr>
          <w:p w14:paraId="567FB022" w14:textId="77777777" w:rsidR="00162E9D" w:rsidRPr="00452F6D" w:rsidRDefault="00162E9D" w:rsidP="008F7D96">
            <w:pPr>
              <w:pStyle w:val="Image"/>
              <w:spacing w:before="120" w:after="0"/>
            </w:pPr>
          </w:p>
        </w:tc>
        <w:tc>
          <w:tcPr>
            <w:tcW w:w="6576" w:type="dxa"/>
            <w:vAlign w:val="center"/>
          </w:tcPr>
          <w:p w14:paraId="7B94F106" w14:textId="77777777" w:rsidR="00162E9D" w:rsidRPr="00452F6D" w:rsidRDefault="00F234A3" w:rsidP="008F7D96">
            <w:pPr>
              <w:spacing w:before="120" w:after="0"/>
            </w:pPr>
            <w:r w:rsidRPr="00452F6D">
              <w:t>Bawmhnak pawl pek ningcang kan riantuantu pawl le riantuanti pawl nih an hngalhnak dingah hi cawnpiaknak nih bawmh dingin kan tuah hrimhrim lai:</w:t>
            </w:r>
          </w:p>
        </w:tc>
      </w:tr>
      <w:tr w:rsidR="00357D95" w14:paraId="02E942C4" w14:textId="77777777" w:rsidTr="00AD15DE">
        <w:trPr>
          <w:gridAfter w:val="1"/>
          <w:wAfter w:w="68" w:type="dxa"/>
          <w:trHeight w:val="1860"/>
        </w:trPr>
        <w:tc>
          <w:tcPr>
            <w:tcW w:w="2570" w:type="dxa"/>
            <w:vAlign w:val="center"/>
          </w:tcPr>
          <w:p w14:paraId="4ABD38B3" w14:textId="77777777" w:rsidR="00090510" w:rsidRPr="00452F6D" w:rsidRDefault="00F234A3" w:rsidP="001052E5">
            <w:pPr>
              <w:pStyle w:val="Image"/>
              <w:spacing w:before="0" w:after="0"/>
            </w:pPr>
            <w:r w:rsidRPr="00452F6D">
              <w:rPr>
                <w:noProof/>
              </w:rPr>
              <w:drawing>
                <wp:inline distT="0" distB="0" distL="0" distR="0" wp14:anchorId="4EBE2BF5" wp14:editId="167B0EA7">
                  <wp:extent cx="1295400" cy="1295400"/>
                  <wp:effectExtent l="0" t="0" r="0" b="0"/>
                  <wp:docPr id="2107565756" name="Picture 29" descr="Aa telmi pakhat a bawmmi NDIS riantuan pakhat le himnak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7565756" name="Picture 29" descr="Aa telmi pakhat a bawmmi NDIS riantuan pakhat le himnak icon."/>
                          <pic:cNvPicPr/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5414" cy="12954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834F6B4" w14:textId="77777777" w:rsidR="00090510" w:rsidRPr="00452F6D" w:rsidRDefault="00F234A3" w:rsidP="00B9271E">
            <w:pPr>
              <w:pStyle w:val="ListParagraph"/>
              <w:numPr>
                <w:ilvl w:val="0"/>
                <w:numId w:val="51"/>
              </w:numPr>
              <w:spacing w:before="120" w:after="120"/>
            </w:pPr>
            <w:r w:rsidRPr="00452F6D">
              <w:t>nunphung dihlak caah a himmi</w:t>
            </w:r>
          </w:p>
        </w:tc>
      </w:tr>
      <w:tr w:rsidR="00357D95" w14:paraId="6E93B033" w14:textId="77777777" w:rsidTr="008F7D96">
        <w:trPr>
          <w:gridAfter w:val="1"/>
          <w:wAfter w:w="68" w:type="dxa"/>
        </w:trPr>
        <w:tc>
          <w:tcPr>
            <w:tcW w:w="2570" w:type="dxa"/>
            <w:vAlign w:val="center"/>
          </w:tcPr>
          <w:p w14:paraId="49B317D8" w14:textId="77777777" w:rsidR="00090510" w:rsidRPr="00452F6D" w:rsidRDefault="00F234A3" w:rsidP="001052E5">
            <w:pPr>
              <w:pStyle w:val="Image"/>
              <w:spacing w:before="0" w:after="0"/>
            </w:pPr>
            <w:r w:rsidRPr="00452F6D">
              <w:rPr>
                <w:noProof/>
              </w:rPr>
              <w:drawing>
                <wp:inline distT="0" distB="0" distL="0" distR="0" wp14:anchorId="289CC09D" wp14:editId="73942C79">
                  <wp:extent cx="1323975" cy="1323975"/>
                  <wp:effectExtent l="0" t="0" r="9525" b="9525"/>
                  <wp:docPr id="1433006026" name="Picture 30" descr="Aa telmi pakhat a bawmmi NDIS riantuantu pa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3006026" name="Picture 30" descr="Aa telmi pakhat a bawmmi NDIS riantuantu pakhat."/>
                          <pic:cNvPicPr/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989" cy="13239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6A68D9D" w14:textId="77777777" w:rsidR="00090510" w:rsidRPr="00452F6D" w:rsidRDefault="00F234A3" w:rsidP="00B9271E">
            <w:pPr>
              <w:pStyle w:val="ListParagraph"/>
              <w:numPr>
                <w:ilvl w:val="0"/>
                <w:numId w:val="70"/>
              </w:numPr>
              <w:spacing w:before="120" w:after="120"/>
            </w:pPr>
            <w:r w:rsidRPr="00452F6D">
              <w:rPr>
                <w:rStyle w:val="Strong"/>
              </w:rPr>
              <w:t>thinlung fahnak</w:t>
            </w:r>
            <w:r w:rsidRPr="00452F6D">
              <w:t xml:space="preserve"> a tongmi minung pawl bawmh.</w:t>
            </w:r>
          </w:p>
        </w:tc>
      </w:tr>
      <w:tr w:rsidR="00357D95" w14:paraId="6838F312" w14:textId="77777777" w:rsidTr="008F7D96">
        <w:trPr>
          <w:gridAfter w:val="1"/>
          <w:wAfter w:w="68" w:type="dxa"/>
          <w:trHeight w:val="2324"/>
        </w:trPr>
        <w:tc>
          <w:tcPr>
            <w:tcW w:w="2570" w:type="dxa"/>
            <w:vAlign w:val="center"/>
          </w:tcPr>
          <w:p w14:paraId="32DB9195" w14:textId="77777777" w:rsidR="00162E9D" w:rsidRPr="00452F6D" w:rsidRDefault="00F234A3" w:rsidP="005342C4">
            <w:pPr>
              <w:pStyle w:val="Image"/>
            </w:pPr>
            <w:r w:rsidRPr="00452F6D">
              <w:rPr>
                <w:noProof/>
              </w:rPr>
              <w:drawing>
                <wp:inline distT="0" distB="0" distL="0" distR="0" wp14:anchorId="367E70D4" wp14:editId="100D9184">
                  <wp:extent cx="1276350" cy="1276350"/>
                  <wp:effectExtent l="0" t="0" r="0" b="0"/>
                  <wp:docPr id="1281407868" name="Picture 31" descr="Ngaihchiami a lomi minung pakhat. Anmah cung i a ummi cu tahnak a langhtertu khuaruahnak langhtertu buanbara a si i anmah pawng i a ummi cu harnak icon a si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1407868" name="Picture 31" descr="Ngaihchiami a lomi minung pakhat. Anmah cung i a ummi cu tahnak a langhtertu khuaruahnak langhtertu buanbara a si i anmah pawng i a ummi cu harnak icon a si."/>
                          <pic:cNvPicPr/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6363" cy="1276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C6CE11D" w14:textId="5DCEEF55" w:rsidR="00162E9D" w:rsidRPr="00452F6D" w:rsidRDefault="00F234A3" w:rsidP="00AD15DE">
            <w:pPr>
              <w:spacing w:before="120" w:afterLines="60" w:after="144"/>
            </w:pPr>
            <w:r w:rsidRPr="00452F6D">
              <w:t xml:space="preserve">Thinlung fahnak cu nangmah cungah thil thalo pakhat khat a cangmi kong </w:t>
            </w:r>
            <w:r w:rsidR="005A23E2">
              <w:t xml:space="preserve">ah </w:t>
            </w:r>
            <w:r w:rsidRPr="00452F6D">
              <w:t xml:space="preserve">na ruah ning a si. </w:t>
            </w:r>
          </w:p>
          <w:p w14:paraId="6804E329" w14:textId="77777777" w:rsidR="00162E9D" w:rsidRPr="00452F6D" w:rsidRDefault="00F234A3" w:rsidP="00AD15DE">
            <w:pPr>
              <w:spacing w:before="120" w:afterLines="60" w:after="144"/>
            </w:pPr>
            <w:r w:rsidRPr="00452F6D">
              <w:t>Tahchunnak ah, a tihmi asilole lungretheimi bantukin na um men lai.</w:t>
            </w:r>
          </w:p>
          <w:p w14:paraId="1E8B7CA1" w14:textId="77777777" w:rsidR="00162E9D" w:rsidRPr="00452F6D" w:rsidRDefault="00F234A3" w:rsidP="00AD15DE">
            <w:pPr>
              <w:spacing w:before="120" w:afterLines="60" w:after="144"/>
            </w:pPr>
            <w:r w:rsidRPr="00452F6D">
              <w:t>Thinlung fahnak nih lam dang in minung kha a hnorsuan khawh.</w:t>
            </w:r>
          </w:p>
        </w:tc>
      </w:tr>
      <w:tr w:rsidR="00357D95" w14:paraId="43DB7721" w14:textId="77777777" w:rsidTr="008F7D96">
        <w:tc>
          <w:tcPr>
            <w:tcW w:w="2570" w:type="dxa"/>
            <w:vAlign w:val="center"/>
          </w:tcPr>
          <w:p w14:paraId="6BD1D76C" w14:textId="77777777" w:rsidR="00162E9D" w:rsidRPr="00452F6D" w:rsidRDefault="00162E9D" w:rsidP="00930399">
            <w:pPr>
              <w:pStyle w:val="Image"/>
              <w:spacing w:after="0"/>
            </w:pPr>
          </w:p>
        </w:tc>
        <w:tc>
          <w:tcPr>
            <w:tcW w:w="6644" w:type="dxa"/>
            <w:gridSpan w:val="2"/>
            <w:vAlign w:val="center"/>
          </w:tcPr>
          <w:p w14:paraId="6C423AED" w14:textId="77777777" w:rsidR="00162E9D" w:rsidRPr="00452F6D" w:rsidRDefault="00F234A3" w:rsidP="00930399">
            <w:pPr>
              <w:spacing w:after="0"/>
            </w:pPr>
            <w:r w:rsidRPr="00452F6D">
              <w:t>Hi tuahsernak san a tlaih le tlaihlo kha kan chek lai, zeizat:</w:t>
            </w:r>
          </w:p>
        </w:tc>
      </w:tr>
      <w:tr w:rsidR="00357D95" w:rsidRPr="003860C1" w14:paraId="469E68A5" w14:textId="77777777" w:rsidTr="00AD15DE">
        <w:trPr>
          <w:gridAfter w:val="1"/>
          <w:wAfter w:w="68" w:type="dxa"/>
          <w:trHeight w:val="1810"/>
        </w:trPr>
        <w:tc>
          <w:tcPr>
            <w:tcW w:w="2570" w:type="dxa"/>
            <w:vAlign w:val="center"/>
          </w:tcPr>
          <w:p w14:paraId="55760F85" w14:textId="77777777" w:rsidR="00A00FF0" w:rsidRPr="00452F6D" w:rsidRDefault="00F234A3" w:rsidP="00930399">
            <w:pPr>
              <w:pStyle w:val="Image"/>
              <w:spacing w:before="0" w:after="0"/>
            </w:pPr>
            <w:r w:rsidRPr="00452F6D">
              <w:rPr>
                <w:noProof/>
              </w:rPr>
              <w:drawing>
                <wp:inline distT="0" distB="0" distL="0" distR="0" wp14:anchorId="4BE3F832" wp14:editId="2E1FABC6">
                  <wp:extent cx="1257300" cy="1257300"/>
                  <wp:effectExtent l="0" t="0" r="0" b="0"/>
                  <wp:docPr id="857536596" name="Picture 32" descr="Minung pakhat khat nih chimphuannak a tuahmi a zohmi NDIS 3 le fung pa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7536596" name="Picture 32" descr="Minung pakhat khat nih chimphuannak a tuahmi a zohmi NDIS 3 le fung pakhat."/>
                          <pic:cNvPicPr/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7300" cy="1257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D3E35B0" w14:textId="77777777" w:rsidR="00A00FF0" w:rsidRPr="003860C1" w:rsidRDefault="00F234A3" w:rsidP="00AD15DE">
            <w:pPr>
              <w:pStyle w:val="ListParagraph"/>
              <w:numPr>
                <w:ilvl w:val="0"/>
                <w:numId w:val="52"/>
              </w:numPr>
              <w:spacing w:before="0" w:after="0"/>
              <w:rPr>
                <w:lang w:val="it-IT"/>
              </w:rPr>
            </w:pPr>
            <w:r w:rsidRPr="003860C1">
              <w:rPr>
                <w:lang w:val="it-IT"/>
              </w:rPr>
              <w:t>riantuantu pawl le riantuanti pawl nih hi cawnpiaknak an lim</w:t>
            </w:r>
          </w:p>
        </w:tc>
      </w:tr>
      <w:tr w:rsidR="00357D95" w14:paraId="6F12486A" w14:textId="77777777" w:rsidTr="00AD15DE">
        <w:trPr>
          <w:gridAfter w:val="1"/>
          <w:wAfter w:w="68" w:type="dxa"/>
          <w:trHeight w:val="1940"/>
        </w:trPr>
        <w:tc>
          <w:tcPr>
            <w:tcW w:w="2570" w:type="dxa"/>
            <w:vAlign w:val="center"/>
          </w:tcPr>
          <w:p w14:paraId="46215543" w14:textId="77777777" w:rsidR="00A00FF0" w:rsidRPr="00452F6D" w:rsidRDefault="00F234A3" w:rsidP="00930399">
            <w:pPr>
              <w:pStyle w:val="Image"/>
              <w:spacing w:before="0" w:after="0"/>
            </w:pPr>
            <w:r w:rsidRPr="00452F6D">
              <w:rPr>
                <w:noProof/>
              </w:rPr>
              <w:drawing>
                <wp:inline distT="0" distB="0" distL="0" distR="0" wp14:anchorId="63545F7F" wp14:editId="2C0DF293">
                  <wp:extent cx="1323975" cy="1323975"/>
                  <wp:effectExtent l="0" t="0" r="9525" b="9525"/>
                  <wp:docPr id="2134738556" name="Picture 18" descr="Biachimnak langhtertu buanbara chung ah siapi a thlirmi tangah aa telmi pakhat a bawmmi NDIS riantuantu pa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4738556" name="Picture 18" descr="Biachimnak langhtertu buanbara chung ah siapi a thlirmi tangah aa telmi pakhat a bawmmi NDIS riantuantu pakhat."/>
                          <pic:cNvPicPr/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975" cy="1323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7D0C495" w14:textId="1261B709" w:rsidR="00A00FF0" w:rsidRPr="00452F6D" w:rsidRDefault="00F234A3" w:rsidP="00A00FF0">
            <w:pPr>
              <w:pStyle w:val="ListParagraph"/>
              <w:numPr>
                <w:ilvl w:val="0"/>
                <w:numId w:val="70"/>
              </w:numPr>
            </w:pPr>
            <w:r w:rsidRPr="00452F6D">
              <w:t>CALD aa telmi pawl nih kan riantuantu pawl le riantuanti pawl he a thami hmuhto</w:t>
            </w:r>
            <w:r w:rsidR="005D7D13">
              <w:t>n</w:t>
            </w:r>
            <w:r w:rsidRPr="00452F6D">
              <w:t>nak pawl an chimphuan lai.</w:t>
            </w:r>
          </w:p>
        </w:tc>
      </w:tr>
    </w:tbl>
    <w:p w14:paraId="2B7104DE" w14:textId="77777777" w:rsidR="005C7C7B" w:rsidRPr="00452F6D" w:rsidRDefault="00F234A3" w:rsidP="00382E33">
      <w:pPr>
        <w:pStyle w:val="Heading3"/>
        <w:spacing w:before="720" w:after="120"/>
      </w:pPr>
      <w:r w:rsidRPr="00452F6D">
        <w:rPr>
          <w:noProof/>
        </w:rPr>
        <mc:AlternateContent>
          <mc:Choice Requires="wpg">
            <w:drawing>
              <wp:anchor distT="0" distB="0" distL="114300" distR="114300" simplePos="0" relativeHeight="251676672" behindDoc="0" locked="0" layoutInCell="1" allowOverlap="1" wp14:anchorId="5EB8E100" wp14:editId="759CACDD">
                <wp:simplePos x="0" y="0"/>
                <wp:positionH relativeFrom="margin">
                  <wp:posOffset>19050</wp:posOffset>
                </wp:positionH>
                <wp:positionV relativeFrom="paragraph">
                  <wp:posOffset>684222</wp:posOffset>
                </wp:positionV>
                <wp:extent cx="5786755" cy="241300"/>
                <wp:effectExtent l="19050" t="19050" r="23495" b="25400"/>
                <wp:wrapNone/>
                <wp:docPr id="1282799397" name="Group 128279939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6755" cy="241300"/>
                          <a:chOff x="11875" y="0"/>
                          <a:chExt cx="5787317" cy="241540"/>
                        </a:xfrm>
                      </wpg:grpSpPr>
                      <wps:wsp>
                        <wps:cNvPr id="166034955" name="Straight Connector 166034955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54853209" name="Oval 454853209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FAA320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FF32350" id="Group 1282799397" o:spid="_x0000_s1026" alt="&quot;&quot;" style="position:absolute;margin-left:1.5pt;margin-top:53.9pt;width:455.65pt;height:19pt;z-index:251676672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">
                <v:line id="Straight Connector 166034955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" strokecolor="#65276f [3044]" strokeweight="3pt">
                  <v:stroke endcap="round"/>
                </v:line>
                <v:oval id="Oval 454853209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" fillcolor="#faa320" strokecolor="#6b2976" strokeweight="3pt"/>
                <w10:wrap anchorx="margin"/>
              </v:group>
            </w:pict>
          </mc:Fallback>
        </mc:AlternateContent>
      </w:r>
      <w:r w:rsidRPr="00452F6D">
        <w:t>Tuahsernak 10</w:t>
      </w:r>
    </w:p>
    <w:tbl>
      <w:tblPr>
        <w:tblW w:w="9146" w:type="dxa"/>
        <w:tblLayout w:type="fixed"/>
        <w:tblLook w:val="04A0" w:firstRow="1" w:lastRow="0" w:firstColumn="1" w:lastColumn="0" w:noHBand="0" w:noVBand="1"/>
      </w:tblPr>
      <w:tblGrid>
        <w:gridCol w:w="2570"/>
        <w:gridCol w:w="6576"/>
      </w:tblGrid>
      <w:tr w:rsidR="00357D95" w:rsidRPr="003860C1" w14:paraId="52F7F8B4" w14:textId="77777777" w:rsidTr="00812D10">
        <w:trPr>
          <w:trHeight w:val="3175"/>
        </w:trPr>
        <w:tc>
          <w:tcPr>
            <w:tcW w:w="2570" w:type="dxa"/>
            <w:vAlign w:val="center"/>
          </w:tcPr>
          <w:p w14:paraId="29D483F4" w14:textId="77777777" w:rsidR="005C7C7B" w:rsidRPr="00452F6D" w:rsidRDefault="00F234A3" w:rsidP="00382E33">
            <w:pPr>
              <w:pStyle w:val="Image"/>
              <w:spacing w:before="480"/>
            </w:pPr>
            <w:r w:rsidRPr="00452F6D">
              <w:rPr>
                <w:noProof/>
              </w:rPr>
              <w:drawing>
                <wp:inline distT="0" distB="0" distL="0" distR="0" wp14:anchorId="16A0A1C2" wp14:editId="2B6A528A">
                  <wp:extent cx="1483200" cy="1112400"/>
                  <wp:effectExtent l="0" t="0" r="3175" b="0"/>
                  <wp:docPr id="584103591" name="Picture 33" descr="A khaan chung i minung pawl sinah chimphuannak a tuahmi minung pakhat 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4103591" name="Picture 33" descr="A khaan chung i minung pawl sinah chimphuannak a tuahmi minung pakhat khat."/>
                          <pic:cNvPicPr/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65" t="14685" r="186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1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8D6F02C" w14:textId="77777777" w:rsidR="001510A2" w:rsidRPr="00452F6D" w:rsidRDefault="00F234A3" w:rsidP="00382E33">
            <w:pPr>
              <w:spacing w:before="480"/>
            </w:pPr>
            <w:r w:rsidRPr="00452F6D">
              <w:t>Holhnak lei bawmhnak pawl hman ning kong ah kan riantuantu pawl le riantuanti pawl kha kan cawnpiak hna lai.</w:t>
            </w:r>
          </w:p>
          <w:p w14:paraId="48C89B3B" w14:textId="77777777" w:rsidR="005C7C7B" w:rsidRPr="003860C1" w:rsidRDefault="00F234A3" w:rsidP="001510A2">
            <w:pPr>
              <w:rPr>
                <w:lang w:val="de-DE"/>
              </w:rPr>
            </w:pPr>
            <w:r w:rsidRPr="003860C1">
              <w:rPr>
                <w:lang w:val="de-DE"/>
              </w:rPr>
              <w:t xml:space="preserve">Hi ah hin </w:t>
            </w:r>
            <w:r w:rsidRPr="003860C1">
              <w:rPr>
                <w:rStyle w:val="Strong"/>
                <w:lang w:val="de-DE"/>
              </w:rPr>
              <w:t>holhlettu pawl</w:t>
            </w:r>
            <w:r w:rsidRPr="003860C1">
              <w:rPr>
                <w:lang w:val="de-DE"/>
              </w:rPr>
              <w:t xml:space="preserve"> an i tel. </w:t>
            </w:r>
          </w:p>
        </w:tc>
      </w:tr>
      <w:tr w:rsidR="00357D95" w14:paraId="23721F7C" w14:textId="77777777" w:rsidTr="00812D10">
        <w:trPr>
          <w:trHeight w:val="3175"/>
        </w:trPr>
        <w:tc>
          <w:tcPr>
            <w:tcW w:w="2570" w:type="dxa"/>
            <w:vAlign w:val="center"/>
          </w:tcPr>
          <w:p w14:paraId="0E0CFC2B" w14:textId="77777777" w:rsidR="005C7C7B" w:rsidRPr="00452F6D" w:rsidRDefault="00F234A3" w:rsidP="00C73E0D">
            <w:pPr>
              <w:pStyle w:val="Image"/>
            </w:pPr>
            <w:r w:rsidRPr="00452F6D">
              <w:rPr>
                <w:noProof/>
              </w:rPr>
              <w:drawing>
                <wp:inline distT="0" distB="0" distL="0" distR="0" wp14:anchorId="28ED416A" wp14:editId="30F34BB6">
                  <wp:extent cx="1482725" cy="1482725"/>
                  <wp:effectExtent l="0" t="0" r="3175" b="3175"/>
                  <wp:docPr id="574560481" name="Picture 4" descr="Adang minung 2 he biaruahnak a ngeimi holhlettu pakhat. Anmah cung i a ummi cu Mirangholh a si lomi holh dang a langhtermi biachimnak langhtertu buanbara a si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4560481" name="Picture 4" descr="Adang minung 2 he biaruahnak a ngeimi holhlettu pakhat. Anmah cung i a ummi cu Mirangholh a si lomi holh dang a langhtermi biachimnak langhtertu buanbara a si."/>
                          <pic:cNvPicPr/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332AAE1" w14:textId="77777777" w:rsidR="005E2F07" w:rsidRPr="003860C1" w:rsidRDefault="00F234A3" w:rsidP="005E2F07">
            <w:pPr>
              <w:rPr>
                <w:lang w:val="de-DE"/>
              </w:rPr>
            </w:pPr>
            <w:r w:rsidRPr="003860C1">
              <w:rPr>
                <w:lang w:val="de-DE"/>
              </w:rPr>
              <w:t>Holhlettu cu minung pakhat khat:</w:t>
            </w:r>
          </w:p>
          <w:p w14:paraId="69D2487C" w14:textId="77777777" w:rsidR="005E2F07" w:rsidRPr="00452F6D" w:rsidRDefault="00F234A3" w:rsidP="005E2F07">
            <w:pPr>
              <w:pStyle w:val="ListParagraph"/>
              <w:numPr>
                <w:ilvl w:val="0"/>
                <w:numId w:val="53"/>
              </w:numPr>
            </w:pPr>
            <w:r w:rsidRPr="00452F6D">
              <w:t>nanmah holh a hmangmi</w:t>
            </w:r>
          </w:p>
          <w:p w14:paraId="4333B994" w14:textId="77777777" w:rsidR="005E2F07" w:rsidRPr="00452F6D" w:rsidRDefault="00F234A3" w:rsidP="005E2F07">
            <w:pPr>
              <w:pStyle w:val="ListParagraph"/>
              <w:numPr>
                <w:ilvl w:val="0"/>
                <w:numId w:val="53"/>
              </w:numPr>
            </w:pPr>
            <w:r w:rsidRPr="00452F6D">
              <w:t>midang pawl he biakchawnhnak ah nangmah an bawmmi</w:t>
            </w:r>
          </w:p>
          <w:p w14:paraId="32633843" w14:textId="34E02358" w:rsidR="005C7C7B" w:rsidRPr="00452F6D" w:rsidRDefault="00F234A3" w:rsidP="005E2F07">
            <w:pPr>
              <w:pStyle w:val="ListParagraph"/>
              <w:numPr>
                <w:ilvl w:val="0"/>
                <w:numId w:val="53"/>
              </w:numPr>
            </w:pPr>
            <w:r w:rsidRPr="00452F6D">
              <w:t>minung pakhat khat nih a chimmi naa fiannak ding</w:t>
            </w:r>
            <w:r w:rsidR="00954EFC">
              <w:t>ah</w:t>
            </w:r>
            <w:r w:rsidRPr="00452F6D">
              <w:t xml:space="preserve"> an bawmmi.</w:t>
            </w:r>
          </w:p>
        </w:tc>
      </w:tr>
    </w:tbl>
    <w:p w14:paraId="6C2E93EA" w14:textId="77777777" w:rsidR="00812D10" w:rsidRPr="00452F6D" w:rsidRDefault="00F234A3">
      <w:r w:rsidRPr="00452F6D">
        <w:br w:type="page"/>
      </w:r>
    </w:p>
    <w:tbl>
      <w:tblPr>
        <w:tblW w:w="9356" w:type="dxa"/>
        <w:tblLayout w:type="fixed"/>
        <w:tblLook w:val="04A0" w:firstRow="1" w:lastRow="0" w:firstColumn="1" w:lastColumn="0" w:noHBand="0" w:noVBand="1"/>
      </w:tblPr>
      <w:tblGrid>
        <w:gridCol w:w="2570"/>
        <w:gridCol w:w="6633"/>
        <w:gridCol w:w="153"/>
      </w:tblGrid>
      <w:tr w:rsidR="00357D95" w:rsidRPr="003860C1" w14:paraId="08F17BAC" w14:textId="77777777" w:rsidTr="00382E33">
        <w:tc>
          <w:tcPr>
            <w:tcW w:w="2570" w:type="dxa"/>
            <w:vAlign w:val="center"/>
          </w:tcPr>
          <w:p w14:paraId="51ED56DE" w14:textId="77777777" w:rsidR="001510A2" w:rsidRPr="00452F6D" w:rsidRDefault="001510A2" w:rsidP="00382E33">
            <w:pPr>
              <w:pStyle w:val="Image"/>
              <w:spacing w:after="0"/>
            </w:pPr>
          </w:p>
        </w:tc>
        <w:tc>
          <w:tcPr>
            <w:tcW w:w="6786" w:type="dxa"/>
            <w:gridSpan w:val="2"/>
            <w:vAlign w:val="center"/>
          </w:tcPr>
          <w:p w14:paraId="192A5AFE" w14:textId="77777777" w:rsidR="001510A2" w:rsidRPr="003860C1" w:rsidRDefault="00F234A3" w:rsidP="00382E33">
            <w:pPr>
              <w:spacing w:after="0"/>
              <w:rPr>
                <w:lang w:val="it-IT"/>
              </w:rPr>
            </w:pPr>
            <w:r w:rsidRPr="003860C1">
              <w:rPr>
                <w:lang w:val="it-IT"/>
              </w:rPr>
              <w:t>Hi nih hin kan riantuantu pawl le riantuanti pawl a bawmh hrimhrim hna lai:</w:t>
            </w:r>
          </w:p>
        </w:tc>
      </w:tr>
      <w:tr w:rsidR="00357D95" w14:paraId="38AF485F" w14:textId="77777777" w:rsidTr="00382E33">
        <w:trPr>
          <w:gridAfter w:val="1"/>
          <w:wAfter w:w="153" w:type="dxa"/>
        </w:trPr>
        <w:tc>
          <w:tcPr>
            <w:tcW w:w="2570" w:type="dxa"/>
            <w:vAlign w:val="center"/>
          </w:tcPr>
          <w:p w14:paraId="33222E35" w14:textId="77777777" w:rsidR="00791380" w:rsidRPr="00452F6D" w:rsidRDefault="00F234A3" w:rsidP="005342C4">
            <w:pPr>
              <w:pStyle w:val="Image"/>
              <w:rPr>
                <w:noProof/>
              </w:rPr>
            </w:pPr>
            <w:r w:rsidRPr="00452F6D">
              <w:rPr>
                <w:noProof/>
              </w:rPr>
              <w:drawing>
                <wp:inline distT="0" distB="0" distL="0" distR="0" wp14:anchorId="00AC548C" wp14:editId="6E3420A6">
                  <wp:extent cx="1494790" cy="1494790"/>
                  <wp:effectExtent l="0" t="0" r="0" b="0"/>
                  <wp:docPr id="1273279781" name="Picture 1273279781" descr="Hmunkhat te ah catialmi pakhat a zohmi minung 2. Anmah cung i a ummi cu biachimnak langhtertu buanbara pawl phu khat a si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3279781" name="Picture 1273279781" descr="Hmunkhat te ah catialmi pakhat a zohmi minung 2. Anmah cung i a ummi cu biachimnak langhtertu buanbara pawl phu khat a si."/>
                          <pic:cNvPicPr/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4790" cy="1494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  <w:vAlign w:val="center"/>
          </w:tcPr>
          <w:p w14:paraId="41536DFD" w14:textId="77777777" w:rsidR="00791380" w:rsidRPr="00452F6D" w:rsidRDefault="00F234A3" w:rsidP="005342C4">
            <w:pPr>
              <w:pStyle w:val="ListParagraph"/>
              <w:numPr>
                <w:ilvl w:val="0"/>
                <w:numId w:val="54"/>
              </w:numPr>
            </w:pPr>
            <w:r w:rsidRPr="00452F6D">
              <w:t>holh lei bawmhnak pawl kawl ning le hman ning hngalh</w:t>
            </w:r>
          </w:p>
        </w:tc>
      </w:tr>
      <w:tr w:rsidR="00357D95" w14:paraId="633AD432" w14:textId="77777777" w:rsidTr="00382E33">
        <w:trPr>
          <w:gridAfter w:val="1"/>
          <w:wAfter w:w="153" w:type="dxa"/>
        </w:trPr>
        <w:tc>
          <w:tcPr>
            <w:tcW w:w="2570" w:type="dxa"/>
            <w:vAlign w:val="center"/>
          </w:tcPr>
          <w:p w14:paraId="37782699" w14:textId="77777777" w:rsidR="00791380" w:rsidRPr="00452F6D" w:rsidRDefault="00F234A3" w:rsidP="005342C4">
            <w:pPr>
              <w:pStyle w:val="Image"/>
              <w:rPr>
                <w:noProof/>
              </w:rPr>
            </w:pPr>
            <w:r w:rsidRPr="00452F6D">
              <w:rPr>
                <w:noProof/>
              </w:rPr>
              <w:drawing>
                <wp:inline distT="0" distB="0" distL="0" distR="0" wp14:anchorId="60D57D6F" wp14:editId="7939FDBD">
                  <wp:extent cx="1483200" cy="1112400"/>
                  <wp:effectExtent l="0" t="0" r="3175" b="0"/>
                  <wp:docPr id="159055751" name="Picture 20" descr="Holhlettu he biaruahnak a ngeimi minung pa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055751" name="Picture 20" descr="Holhlettu he biaruahnak a ngeimi minung pakhat."/>
                          <pic:cNvPicPr/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89" r="258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1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  <w:vAlign w:val="center"/>
          </w:tcPr>
          <w:p w14:paraId="176D9D5E" w14:textId="77777777" w:rsidR="00791380" w:rsidRPr="00452F6D" w:rsidRDefault="00F234A3" w:rsidP="00791380">
            <w:pPr>
              <w:pStyle w:val="ListParagraph"/>
              <w:numPr>
                <w:ilvl w:val="0"/>
                <w:numId w:val="54"/>
              </w:numPr>
            </w:pPr>
            <w:r w:rsidRPr="00452F6D">
              <w:t>holhlettu pawl he tha deuh in biakchawnh.</w:t>
            </w:r>
          </w:p>
        </w:tc>
      </w:tr>
      <w:tr w:rsidR="00357D95" w14:paraId="1A02ECFC" w14:textId="77777777" w:rsidTr="00382E33">
        <w:trPr>
          <w:gridAfter w:val="1"/>
          <w:wAfter w:w="153" w:type="dxa"/>
        </w:trPr>
        <w:tc>
          <w:tcPr>
            <w:tcW w:w="2570" w:type="dxa"/>
            <w:vAlign w:val="center"/>
          </w:tcPr>
          <w:p w14:paraId="62EB7314" w14:textId="77777777" w:rsidR="001510A2" w:rsidRPr="00452F6D" w:rsidRDefault="001510A2" w:rsidP="00382E33">
            <w:pPr>
              <w:pStyle w:val="Image"/>
              <w:spacing w:before="840" w:after="0"/>
            </w:pPr>
          </w:p>
        </w:tc>
        <w:tc>
          <w:tcPr>
            <w:tcW w:w="6633" w:type="dxa"/>
            <w:vAlign w:val="center"/>
          </w:tcPr>
          <w:p w14:paraId="7DAABC33" w14:textId="6730A2FB" w:rsidR="001510A2" w:rsidRPr="00452F6D" w:rsidRDefault="00F234A3" w:rsidP="00382E33">
            <w:pPr>
              <w:spacing w:before="840" w:after="0"/>
            </w:pPr>
            <w:r w:rsidRPr="00452F6D">
              <w:t>Hi tuahsernak san a tlaih le tlaihlo kha kan chek lai, zulhdawi</w:t>
            </w:r>
            <w:r w:rsidR="0059576A">
              <w:t>nak</w:t>
            </w:r>
            <w:r w:rsidRPr="00452F6D">
              <w:t xml:space="preserve"> pek</w:t>
            </w:r>
            <w:r w:rsidR="0059576A">
              <w:t>mi</w:t>
            </w:r>
            <w:r w:rsidRPr="00452F6D">
              <w:t xml:space="preserve"> hmangin, zeizat:</w:t>
            </w:r>
          </w:p>
        </w:tc>
      </w:tr>
      <w:tr w:rsidR="00357D95" w:rsidRPr="003860C1" w14:paraId="1BCDC702" w14:textId="77777777" w:rsidTr="00382E33">
        <w:trPr>
          <w:gridAfter w:val="1"/>
          <w:wAfter w:w="153" w:type="dxa"/>
        </w:trPr>
        <w:tc>
          <w:tcPr>
            <w:tcW w:w="2570" w:type="dxa"/>
            <w:vAlign w:val="center"/>
          </w:tcPr>
          <w:p w14:paraId="7D4A4E25" w14:textId="77777777" w:rsidR="00A00FF0" w:rsidRPr="00452F6D" w:rsidRDefault="00F234A3" w:rsidP="00382E33">
            <w:pPr>
              <w:pStyle w:val="Image"/>
            </w:pPr>
            <w:r w:rsidRPr="00452F6D">
              <w:rPr>
                <w:noProof/>
              </w:rPr>
              <w:drawing>
                <wp:inline distT="0" distB="0" distL="0" distR="0" wp14:anchorId="40C82383" wp14:editId="59072923">
                  <wp:extent cx="1494790" cy="1494790"/>
                  <wp:effectExtent l="0" t="0" r="0" b="0"/>
                  <wp:docPr id="622357037" name="Picture 34" descr="Minung pakhat khat nih chimphuannak a tuahmi a zohmi NDIS 3 le fung pa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2357037" name="Picture 34" descr="Minung pakhat khat nih chimphuannak a tuahmi a zohmi NDIS 3 le fung pakhat."/>
                          <pic:cNvPicPr/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4790" cy="1494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  <w:vAlign w:val="center"/>
          </w:tcPr>
          <w:p w14:paraId="26A4D00A" w14:textId="77777777" w:rsidR="00A00FF0" w:rsidRPr="003860C1" w:rsidRDefault="00F234A3" w:rsidP="00382E33">
            <w:pPr>
              <w:pStyle w:val="ListParagraph"/>
              <w:numPr>
                <w:ilvl w:val="0"/>
                <w:numId w:val="55"/>
              </w:numPr>
              <w:rPr>
                <w:lang w:val="it-IT"/>
              </w:rPr>
            </w:pPr>
            <w:r w:rsidRPr="003860C1">
              <w:rPr>
                <w:lang w:val="it-IT"/>
              </w:rPr>
              <w:t>riantuantu pawl le riantuanti pawl nih hi cawnpiaknak an lim</w:t>
            </w:r>
          </w:p>
        </w:tc>
      </w:tr>
      <w:tr w:rsidR="00357D95" w14:paraId="6D3435B0" w14:textId="77777777" w:rsidTr="00382E33">
        <w:trPr>
          <w:gridAfter w:val="1"/>
          <w:wAfter w:w="153" w:type="dxa"/>
        </w:trPr>
        <w:tc>
          <w:tcPr>
            <w:tcW w:w="2570" w:type="dxa"/>
            <w:vAlign w:val="center"/>
          </w:tcPr>
          <w:p w14:paraId="4058541E" w14:textId="77777777" w:rsidR="00A00FF0" w:rsidRPr="00452F6D" w:rsidRDefault="00F234A3" w:rsidP="00382E33">
            <w:pPr>
              <w:pStyle w:val="Image"/>
              <w:spacing w:before="0"/>
            </w:pPr>
            <w:r w:rsidRPr="00452F6D">
              <w:rPr>
                <w:noProof/>
              </w:rPr>
              <w:drawing>
                <wp:inline distT="0" distB="0" distL="0" distR="0" wp14:anchorId="02C207AC" wp14:editId="68AD10CC">
                  <wp:extent cx="1494790" cy="1494790"/>
                  <wp:effectExtent l="0" t="0" r="0" b="0"/>
                  <wp:docPr id="1363517323" name="Picture 21" descr="Holhlettu he biaruahnak a ngeimi minung 2. Anmah cung i a ummi cu Mirangholh a si lomi holh dang a langhtermi biachimnak langhtertu buanbara a si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3517323" name="Picture 21" descr="Holhlettu he biaruahnak a ngeimi minung 2. Anmah cung i a ummi cu Mirangholh a si lomi holh dang a langhtermi biachimnak langhtertu buanbara a si."/>
                          <pic:cNvPicPr/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4790" cy="1494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  <w:vAlign w:val="center"/>
          </w:tcPr>
          <w:p w14:paraId="179FEC2D" w14:textId="77777777" w:rsidR="00A00FF0" w:rsidRPr="00452F6D" w:rsidRDefault="00F234A3" w:rsidP="00382E33">
            <w:pPr>
              <w:pStyle w:val="ListParagraph"/>
              <w:numPr>
                <w:ilvl w:val="0"/>
                <w:numId w:val="70"/>
              </w:numPr>
              <w:spacing w:before="0"/>
            </w:pPr>
            <w:r w:rsidRPr="00452F6D">
              <w:t>CALD aa telmi pawl nih holhlettu riantuannak pawl an hman.</w:t>
            </w:r>
          </w:p>
        </w:tc>
      </w:tr>
    </w:tbl>
    <w:p w14:paraId="06FC9BC0" w14:textId="77777777" w:rsidR="007916A8" w:rsidRPr="00452F6D" w:rsidRDefault="00F234A3">
      <w:pPr>
        <w:spacing w:before="0" w:after="0" w:line="240" w:lineRule="auto"/>
        <w:rPr>
          <w:rFonts w:cs="Times New Roman"/>
          <w:b/>
          <w:bCs/>
          <w:sz w:val="32"/>
          <w:szCs w:val="26"/>
        </w:rPr>
      </w:pPr>
      <w:r w:rsidRPr="00452F6D">
        <w:br w:type="page"/>
      </w:r>
    </w:p>
    <w:p w14:paraId="23EFBD23" w14:textId="77777777" w:rsidR="002535DE" w:rsidRPr="00452F6D" w:rsidRDefault="00F234A3" w:rsidP="003F6521">
      <w:pPr>
        <w:pStyle w:val="Heading3"/>
        <w:spacing w:before="360" w:after="120"/>
      </w:pPr>
      <w:r w:rsidRPr="00452F6D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8720" behindDoc="0" locked="0" layoutInCell="1" allowOverlap="1" wp14:anchorId="526A4E9B" wp14:editId="535681C0">
                <wp:simplePos x="0" y="0"/>
                <wp:positionH relativeFrom="margin">
                  <wp:posOffset>19050</wp:posOffset>
                </wp:positionH>
                <wp:positionV relativeFrom="paragraph">
                  <wp:posOffset>228779</wp:posOffset>
                </wp:positionV>
                <wp:extent cx="5786755" cy="241300"/>
                <wp:effectExtent l="19050" t="19050" r="23495" b="25400"/>
                <wp:wrapNone/>
                <wp:docPr id="122880252" name="Group 12288025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6755" cy="241300"/>
                          <a:chOff x="11875" y="0"/>
                          <a:chExt cx="5787317" cy="241540"/>
                        </a:xfrm>
                      </wpg:grpSpPr>
                      <wps:wsp>
                        <wps:cNvPr id="832499403" name="Straight Connector 832499403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3542194" name="Oval 83542194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FAA320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4B14D93" id="Group 122880252" o:spid="_x0000_s1026" alt="&quot;&quot;" style="position:absolute;margin-left:1.5pt;margin-top:18pt;width:455.65pt;height:19pt;z-index:251678720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">
                <v:line id="Straight Connector 832499403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" strokecolor="#65276f [3044]" strokeweight="3pt">
                  <v:stroke endcap="round"/>
                </v:line>
                <v:oval id="Oval 83542194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" fillcolor="#faa320" strokecolor="#6b2976" strokeweight="3pt"/>
                <w10:wrap anchorx="margin"/>
              </v:group>
            </w:pict>
          </mc:Fallback>
        </mc:AlternateContent>
      </w:r>
      <w:r w:rsidR="005C7C7B" w:rsidRPr="00452F6D">
        <w:t>Tuahsernak 11</w:t>
      </w:r>
    </w:p>
    <w:tbl>
      <w:tblPr>
        <w:tblW w:w="9088" w:type="dxa"/>
        <w:tblLayout w:type="fixed"/>
        <w:tblLook w:val="04A0" w:firstRow="1" w:lastRow="0" w:firstColumn="1" w:lastColumn="0" w:noHBand="0" w:noVBand="1"/>
      </w:tblPr>
      <w:tblGrid>
        <w:gridCol w:w="2512"/>
        <w:gridCol w:w="6576"/>
      </w:tblGrid>
      <w:tr w:rsidR="00357D95" w14:paraId="35F916B9" w14:textId="77777777" w:rsidTr="00C55355">
        <w:tc>
          <w:tcPr>
            <w:tcW w:w="2512" w:type="dxa"/>
            <w:vAlign w:val="center"/>
          </w:tcPr>
          <w:p w14:paraId="3F37BDE2" w14:textId="77777777" w:rsidR="00C55355" w:rsidRPr="00452F6D" w:rsidRDefault="00C55355" w:rsidP="00382E33">
            <w:pPr>
              <w:pStyle w:val="Image"/>
              <w:spacing w:before="480" w:after="0"/>
            </w:pPr>
          </w:p>
        </w:tc>
        <w:tc>
          <w:tcPr>
            <w:tcW w:w="6576" w:type="dxa"/>
            <w:vAlign w:val="center"/>
          </w:tcPr>
          <w:p w14:paraId="587C5C98" w14:textId="77777777" w:rsidR="00C55355" w:rsidRPr="00452F6D" w:rsidRDefault="00F234A3" w:rsidP="00382E33">
            <w:pPr>
              <w:spacing w:before="480" w:after="0"/>
            </w:pPr>
            <w:r w:rsidRPr="00452F6D">
              <w:t>NDIA nih rian a tuannak ding hmun pakhat ser dingah timhtuahmi kan ngei lai:</w:t>
            </w:r>
          </w:p>
        </w:tc>
      </w:tr>
      <w:tr w:rsidR="00357D95" w14:paraId="170F9F0E" w14:textId="77777777" w:rsidTr="00C55355">
        <w:tc>
          <w:tcPr>
            <w:tcW w:w="2512" w:type="dxa"/>
            <w:vAlign w:val="center"/>
          </w:tcPr>
          <w:p w14:paraId="2FE99970" w14:textId="77777777" w:rsidR="00F40DE8" w:rsidRPr="00452F6D" w:rsidRDefault="00F234A3" w:rsidP="007916A8">
            <w:pPr>
              <w:pStyle w:val="Image"/>
              <w:spacing w:before="120" w:after="120"/>
            </w:pPr>
            <w:r w:rsidRPr="00452F6D">
              <w:rPr>
                <w:noProof/>
              </w:rPr>
              <w:drawing>
                <wp:inline distT="0" distB="0" distL="0" distR="0" wp14:anchorId="38BC7CBD" wp14:editId="320A3E45">
                  <wp:extent cx="1457960" cy="1457960"/>
                  <wp:effectExtent l="0" t="0" r="8890" b="8890"/>
                  <wp:docPr id="771269802" name="Picture 35" descr="Kut a thlirmi minung pakhat le anmah pawng i a ummi cu himnak icon a si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1269802" name="Picture 35" descr="Kut a thlirmi minung pakhat le anmah pawng i a ummi cu himnak icon a si."/>
                          <pic:cNvPicPr/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7960" cy="1457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FB03C8C" w14:textId="77777777" w:rsidR="00F40DE8" w:rsidRPr="00452F6D" w:rsidRDefault="00F234A3" w:rsidP="007916A8">
            <w:pPr>
              <w:pStyle w:val="ListParagraph"/>
              <w:numPr>
                <w:ilvl w:val="0"/>
                <w:numId w:val="59"/>
              </w:numPr>
              <w:spacing w:before="120" w:after="120"/>
            </w:pPr>
            <w:r w:rsidRPr="00452F6D">
              <w:t>nunphung dihlak caah a himmi</w:t>
            </w:r>
          </w:p>
        </w:tc>
      </w:tr>
      <w:tr w:rsidR="00357D95" w14:paraId="0E0152A4" w14:textId="77777777" w:rsidTr="00C55355">
        <w:tc>
          <w:tcPr>
            <w:tcW w:w="2512" w:type="dxa"/>
            <w:vAlign w:val="center"/>
          </w:tcPr>
          <w:p w14:paraId="4D55878B" w14:textId="77777777" w:rsidR="00F40DE8" w:rsidRPr="00452F6D" w:rsidRDefault="00F234A3" w:rsidP="007916A8">
            <w:pPr>
              <w:pStyle w:val="Image"/>
              <w:spacing w:before="120" w:after="120"/>
            </w:pPr>
            <w:r w:rsidRPr="00452F6D">
              <w:rPr>
                <w:noProof/>
              </w:rPr>
              <w:drawing>
                <wp:inline distT="0" distB="0" distL="0" distR="0" wp14:anchorId="4E03AE37" wp14:editId="7E3F42F4">
                  <wp:extent cx="1457960" cy="1457960"/>
                  <wp:effectExtent l="0" t="0" r="8890" b="8890"/>
                  <wp:docPr id="1115363148" name="Picture 36" descr="A ngawimi cantiang pakhat he aa telmi icon pa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5363148" name="Picture 36" descr="A ngawimi cantiang pakhat he aa telmi icon pakhat."/>
                          <pic:cNvPicPr/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7960" cy="1457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53DC6D2" w14:textId="77777777" w:rsidR="00F40DE8" w:rsidRPr="00452F6D" w:rsidRDefault="00F234A3" w:rsidP="007916A8">
            <w:pPr>
              <w:pStyle w:val="ListParagraph"/>
              <w:numPr>
                <w:ilvl w:val="0"/>
                <w:numId w:val="70"/>
              </w:numPr>
              <w:spacing w:before="120" w:after="120"/>
            </w:pPr>
            <w:r w:rsidRPr="00452F6D">
              <w:t>i tel ciomi.</w:t>
            </w:r>
          </w:p>
        </w:tc>
      </w:tr>
      <w:tr w:rsidR="00357D95" w14:paraId="11B51D73" w14:textId="77777777" w:rsidTr="00C55355">
        <w:tc>
          <w:tcPr>
            <w:tcW w:w="2512" w:type="dxa"/>
            <w:vAlign w:val="center"/>
          </w:tcPr>
          <w:p w14:paraId="63CC03B7" w14:textId="77777777" w:rsidR="00133B1A" w:rsidRPr="00452F6D" w:rsidRDefault="00F234A3" w:rsidP="007916A8">
            <w:pPr>
              <w:pStyle w:val="Image"/>
              <w:spacing w:before="600"/>
            </w:pPr>
            <w:r w:rsidRPr="00452F6D">
              <w:rPr>
                <w:noProof/>
              </w:rPr>
              <w:drawing>
                <wp:inline distT="0" distB="0" distL="0" distR="0" wp14:anchorId="5BF875B6" wp14:editId="65C8B6AF">
                  <wp:extent cx="1440000" cy="1080000"/>
                  <wp:effectExtent l="0" t="0" r="8255" b="6350"/>
                  <wp:docPr id="187161356" name="Picture 23" descr="Hmunkhat te ah kompiota a hmangmi minung 2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161356" name="Picture 23" descr="Hmunkhat te ah kompiota a hmangmi minung 2."/>
                          <pic:cNvPicPr/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6" w:type="dxa"/>
            <w:vAlign w:val="center"/>
          </w:tcPr>
          <w:p w14:paraId="24B76EC8" w14:textId="77777777" w:rsidR="00133B1A" w:rsidRPr="00452F6D" w:rsidRDefault="00F234A3" w:rsidP="007916A8">
            <w:pPr>
              <w:spacing w:before="600"/>
            </w:pPr>
            <w:r w:rsidRPr="00452F6D">
              <w:t>Hi tuahsernak san a tlaih le tlaihlo kha kan chek lai, CALD minung zeizat nih dah:</w:t>
            </w:r>
          </w:p>
          <w:p w14:paraId="2C21A654" w14:textId="77777777" w:rsidR="00133B1A" w:rsidRPr="00452F6D" w:rsidRDefault="00F234A3" w:rsidP="00B314B2">
            <w:pPr>
              <w:pStyle w:val="ListParagraph"/>
              <w:numPr>
                <w:ilvl w:val="0"/>
                <w:numId w:val="58"/>
              </w:numPr>
            </w:pPr>
            <w:r w:rsidRPr="00452F6D">
              <w:t>kanmah caah rian an tuan peng</w:t>
            </w:r>
          </w:p>
          <w:p w14:paraId="21F6BCC9" w14:textId="77777777" w:rsidR="00133B1A" w:rsidRPr="00452F6D" w:rsidRDefault="00F234A3" w:rsidP="00B314B2">
            <w:pPr>
              <w:pStyle w:val="Image"/>
              <w:numPr>
                <w:ilvl w:val="0"/>
                <w:numId w:val="58"/>
              </w:numPr>
              <w:jc w:val="left"/>
            </w:pPr>
            <w:r w:rsidRPr="00452F6D">
              <w:t xml:space="preserve">an </w:t>
            </w:r>
            <w:r w:rsidRPr="00452F6D">
              <w:rPr>
                <w:rStyle w:val="Strong"/>
              </w:rPr>
              <w:t>pawcawmnak rian</w:t>
            </w:r>
            <w:r w:rsidRPr="00452F6D">
              <w:t xml:space="preserve"> thanchoter khawh.</w:t>
            </w:r>
          </w:p>
        </w:tc>
      </w:tr>
      <w:tr w:rsidR="00357D95" w14:paraId="170AA952" w14:textId="77777777" w:rsidTr="00C55355">
        <w:tc>
          <w:tcPr>
            <w:tcW w:w="2512" w:type="dxa"/>
            <w:vAlign w:val="center"/>
          </w:tcPr>
          <w:p w14:paraId="6C37819E" w14:textId="77777777" w:rsidR="00133B1A" w:rsidRPr="00452F6D" w:rsidRDefault="00F234A3" w:rsidP="007916A8">
            <w:pPr>
              <w:pStyle w:val="Image"/>
              <w:spacing w:before="360"/>
            </w:pPr>
            <w:r w:rsidRPr="00452F6D">
              <w:rPr>
                <w:noProof/>
              </w:rPr>
              <w:drawing>
                <wp:inline distT="0" distB="0" distL="0" distR="0" wp14:anchorId="6015432B" wp14:editId="2ABEC288">
                  <wp:extent cx="1457960" cy="1457960"/>
                  <wp:effectExtent l="0" t="0" r="8890" b="8890"/>
                  <wp:docPr id="1428946129" name="Picture 37" descr="Cantiang he riantuannak uniform aa hruk i rawlchuangtu uniform aa hrukmi aa khatmi minung pakhat a sawhmi minung pa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8946129" name="Picture 37" descr="Cantiang he riantuannak uniform aa hruk i rawlchuangtu uniform aa hrukmi aa khatmi minung pakhat a sawhmi minung pakhat."/>
                          <pic:cNvPicPr/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7960" cy="1457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6" w:type="dxa"/>
            <w:vAlign w:val="center"/>
          </w:tcPr>
          <w:p w14:paraId="2874771F" w14:textId="77777777" w:rsidR="00133B1A" w:rsidRPr="00452F6D" w:rsidRDefault="00F234A3" w:rsidP="007916A8">
            <w:pPr>
              <w:spacing w:before="360"/>
            </w:pPr>
            <w:r w:rsidRPr="00452F6D">
              <w:t>Pawcawmnak rian cu naa thimmi rian zaw ah na kalmi lam pakhat a si.</w:t>
            </w:r>
          </w:p>
        </w:tc>
      </w:tr>
    </w:tbl>
    <w:p w14:paraId="0F0E6617" w14:textId="77777777" w:rsidR="0043690F" w:rsidRPr="00452F6D" w:rsidRDefault="00F234A3" w:rsidP="003F6521">
      <w:pPr>
        <w:pStyle w:val="Heading3"/>
        <w:spacing w:after="120"/>
      </w:pPr>
      <w:r w:rsidRPr="00452F6D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0768" behindDoc="0" locked="0" layoutInCell="1" allowOverlap="1" wp14:anchorId="7339A32F" wp14:editId="053642BB">
                <wp:simplePos x="0" y="0"/>
                <wp:positionH relativeFrom="margin">
                  <wp:posOffset>22860</wp:posOffset>
                </wp:positionH>
                <wp:positionV relativeFrom="paragraph">
                  <wp:posOffset>209078</wp:posOffset>
                </wp:positionV>
                <wp:extent cx="5786755" cy="241300"/>
                <wp:effectExtent l="19050" t="19050" r="23495" b="25400"/>
                <wp:wrapNone/>
                <wp:docPr id="108850515" name="Group 10885051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6755" cy="241300"/>
                          <a:chOff x="11875" y="0"/>
                          <a:chExt cx="5787317" cy="241540"/>
                        </a:xfrm>
                      </wpg:grpSpPr>
                      <wps:wsp>
                        <wps:cNvPr id="928200611" name="Straight Connector 928200611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12847694" name="Oval 212847694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FAA320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BC8C5BE" id="Group 108850515" o:spid="_x0000_s1026" alt="&quot;&quot;" style="position:absolute;margin-left:1.8pt;margin-top:16.45pt;width:455.65pt;height:19pt;z-index:251680768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">
                <v:line id="Straight Connector 928200611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" strokecolor="#65276f [3044]" strokeweight="3pt">
                  <v:stroke endcap="round"/>
                </v:line>
                <v:oval id="Oval 212847694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" fillcolor="#faa320" strokecolor="#6b2976" strokeweight="3pt"/>
                <w10:wrap anchorx="margin"/>
              </v:group>
            </w:pict>
          </mc:Fallback>
        </mc:AlternateContent>
      </w:r>
      <w:r w:rsidR="005C7C7B" w:rsidRPr="00452F6D">
        <w:t>Tuahsernak 12</w:t>
      </w:r>
    </w:p>
    <w:tbl>
      <w:tblPr>
        <w:tblW w:w="9184" w:type="dxa"/>
        <w:tblLayout w:type="fixed"/>
        <w:tblLook w:val="04A0" w:firstRow="1" w:lastRow="0" w:firstColumn="1" w:lastColumn="0" w:noHBand="0" w:noVBand="1"/>
      </w:tblPr>
      <w:tblGrid>
        <w:gridCol w:w="2551"/>
        <w:gridCol w:w="6633"/>
      </w:tblGrid>
      <w:tr w:rsidR="00357D95" w14:paraId="5126CC08" w14:textId="77777777" w:rsidTr="00930399">
        <w:trPr>
          <w:trHeight w:val="2438"/>
        </w:trPr>
        <w:tc>
          <w:tcPr>
            <w:tcW w:w="2551" w:type="dxa"/>
            <w:vAlign w:val="center"/>
          </w:tcPr>
          <w:p w14:paraId="366F35C8" w14:textId="77777777" w:rsidR="005C7C7B" w:rsidRPr="00452F6D" w:rsidRDefault="00F234A3" w:rsidP="00930399">
            <w:pPr>
              <w:pStyle w:val="Image"/>
              <w:spacing w:before="0" w:after="0"/>
            </w:pPr>
            <w:r w:rsidRPr="00452F6D">
              <w:rPr>
                <w:noProof/>
              </w:rPr>
              <w:drawing>
                <wp:inline distT="0" distB="0" distL="0" distR="0" wp14:anchorId="0DAAAEC4" wp14:editId="67FF5CD5">
                  <wp:extent cx="1482725" cy="1482725"/>
                  <wp:effectExtent l="0" t="0" r="3175" b="3175"/>
                  <wp:docPr id="224987102" name="Picture 38" descr="Auslan hmangin biaruahnak a ngeimi riantuantu 2. Anmah cung i a ummi cu Auslan icon a si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4987102" name="Picture 38" descr="Auslan hmangin biaruahnak a ngeimi riantuantu 2. Anmah cung i a ummi cu Auslan icon a si."/>
                          <pic:cNvPicPr/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  <w:vAlign w:val="center"/>
          </w:tcPr>
          <w:p w14:paraId="636F00B0" w14:textId="77777777" w:rsidR="005C7C7B" w:rsidRPr="00452F6D" w:rsidRDefault="00F234A3" w:rsidP="0041463B">
            <w:r w:rsidRPr="00452F6D">
              <w:t xml:space="preserve">Adang riantuantu pawl he an thiamnak pawl chimphuan dingah kan riantuantu pawl le riantuanti pawl caah phu pakhat kan ser lai. </w:t>
            </w:r>
          </w:p>
          <w:p w14:paraId="347A4145" w14:textId="77777777" w:rsidR="005C7C7B" w:rsidRPr="00452F6D" w:rsidRDefault="00F234A3" w:rsidP="0041463B">
            <w:r w:rsidRPr="00452F6D">
              <w:t>Tahchunnak ah, Auslan tibantuk thiamnak pawl.</w:t>
            </w:r>
          </w:p>
        </w:tc>
      </w:tr>
      <w:tr w:rsidR="00357D95" w14:paraId="0090AC11" w14:textId="77777777" w:rsidTr="001B03C6">
        <w:tc>
          <w:tcPr>
            <w:tcW w:w="2551" w:type="dxa"/>
            <w:vAlign w:val="center"/>
          </w:tcPr>
          <w:p w14:paraId="586E322F" w14:textId="77777777" w:rsidR="00C55355" w:rsidRPr="00452F6D" w:rsidRDefault="00F234A3" w:rsidP="00382E33">
            <w:pPr>
              <w:pStyle w:val="Image"/>
              <w:spacing w:before="0" w:after="0"/>
            </w:pPr>
            <w:r w:rsidRPr="00452F6D">
              <w:rPr>
                <w:noProof/>
              </w:rPr>
              <w:drawing>
                <wp:inline distT="0" distB="0" distL="0" distR="0" wp14:anchorId="4A994A18" wp14:editId="75BC5814">
                  <wp:extent cx="1482725" cy="1111882"/>
                  <wp:effectExtent l="0" t="0" r="3175" b="0"/>
                  <wp:docPr id="1043100309" name="Picture 40" descr="Ngakchia pakhat kutke piahnak he ca a chimmi bawmhnak lei riantuantu pa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3100309" name="Picture 40" descr="Ngakchia pakhat kutke piahnak he ca a chimmi bawmhnak lei riantuantu pakhat."/>
                          <pic:cNvPicPr/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1118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  <w:vAlign w:val="center"/>
          </w:tcPr>
          <w:p w14:paraId="168828C4" w14:textId="77777777" w:rsidR="00C55355" w:rsidRPr="00452F6D" w:rsidRDefault="00F234A3" w:rsidP="00382E33">
            <w:pPr>
              <w:spacing w:before="0" w:after="0"/>
            </w:pPr>
            <w:r w:rsidRPr="00452F6D">
              <w:t>Hihi a sullam cu hnachet asilole khuatheihnak aa harhmi minung pawl kha tha deuh in kan bawmh khawh hna lai tinak a si.</w:t>
            </w:r>
          </w:p>
        </w:tc>
      </w:tr>
      <w:tr w:rsidR="00357D95" w14:paraId="746AEB80" w14:textId="77777777" w:rsidTr="00382E33">
        <w:trPr>
          <w:trHeight w:val="2608"/>
        </w:trPr>
        <w:tc>
          <w:tcPr>
            <w:tcW w:w="2551" w:type="dxa"/>
            <w:vAlign w:val="center"/>
          </w:tcPr>
          <w:p w14:paraId="4925B8E1" w14:textId="77777777" w:rsidR="001B03C6" w:rsidRPr="00452F6D" w:rsidRDefault="00F234A3" w:rsidP="00930399">
            <w:pPr>
              <w:pStyle w:val="Image"/>
              <w:spacing w:before="120" w:after="0"/>
            </w:pPr>
            <w:r w:rsidRPr="00452F6D">
              <w:rPr>
                <w:noProof/>
              </w:rPr>
              <w:drawing>
                <wp:inline distT="0" distB="0" distL="0" distR="0" wp14:anchorId="558BDD8B" wp14:editId="71BEF516">
                  <wp:extent cx="1482725" cy="1482725"/>
                  <wp:effectExtent l="0" t="0" r="3175" b="3175"/>
                  <wp:docPr id="1133843291" name="Picture 25" descr="Aa telmi pakhat a bawmmi NDIS riantuantu pakhat. Anmah pawng i a ummi cu siapi thlirmi le cunglei a sawhmi cantiang a si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3843291" name="Picture 25" descr="Aa telmi pakhat a bawmmi NDIS riantuantu pakhat. Anmah pawng i a ummi cu siapi thlirmi le cunglei a sawhmi cantiang a si."/>
                          <pic:cNvPicPr/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  <w:vAlign w:val="center"/>
          </w:tcPr>
          <w:p w14:paraId="47326C20" w14:textId="4FE96FAB" w:rsidR="001B03C6" w:rsidRPr="00452F6D" w:rsidRDefault="00F234A3" w:rsidP="00930399">
            <w:pPr>
              <w:spacing w:before="120" w:after="120"/>
            </w:pPr>
            <w:r w:rsidRPr="00452F6D">
              <w:t>Hi tuahsernak san a tlaih le tlaihlo kha kan chek lai, hnachet asilole khuatheihnak aa harhmi minung pawl kha kan riantuantu pawl le riantuanti pawl zeizat nih dah a thadeuh in an bawmh hna timi hmangin.</w:t>
            </w:r>
          </w:p>
        </w:tc>
      </w:tr>
      <w:tr w:rsidR="00357D95" w14:paraId="3F6F9618" w14:textId="77777777" w:rsidTr="00EA0E38">
        <w:tc>
          <w:tcPr>
            <w:tcW w:w="2551" w:type="dxa"/>
            <w:vAlign w:val="center"/>
          </w:tcPr>
          <w:p w14:paraId="44D99293" w14:textId="77777777" w:rsidR="001B03C6" w:rsidRPr="00452F6D" w:rsidRDefault="001B03C6" w:rsidP="00930399">
            <w:pPr>
              <w:pStyle w:val="Image"/>
              <w:spacing w:after="0"/>
              <w:jc w:val="left"/>
            </w:pPr>
          </w:p>
        </w:tc>
        <w:tc>
          <w:tcPr>
            <w:tcW w:w="6633" w:type="dxa"/>
            <w:vAlign w:val="center"/>
          </w:tcPr>
          <w:p w14:paraId="69D8DBA7" w14:textId="77777777" w:rsidR="001B03C6" w:rsidRPr="00452F6D" w:rsidRDefault="00F234A3" w:rsidP="00930399">
            <w:pPr>
              <w:spacing w:after="0"/>
            </w:pPr>
            <w:r w:rsidRPr="00452F6D">
              <w:t>Hi tuahsernak san a tlaih le tlaihlo kha kan chek lai, hnachet asilole khuatheihnak aa harhmi minung pawl nih an chimmi ngaihnak hmangin:</w:t>
            </w:r>
          </w:p>
        </w:tc>
      </w:tr>
      <w:tr w:rsidR="00357D95" w:rsidRPr="003860C1" w14:paraId="45235190" w14:textId="77777777" w:rsidTr="00382E33">
        <w:trPr>
          <w:trHeight w:val="2268"/>
        </w:trPr>
        <w:tc>
          <w:tcPr>
            <w:tcW w:w="2551" w:type="dxa"/>
            <w:vAlign w:val="center"/>
          </w:tcPr>
          <w:p w14:paraId="36DDFD4C" w14:textId="77777777" w:rsidR="009657BD" w:rsidRPr="00452F6D" w:rsidRDefault="00F234A3" w:rsidP="00382E33">
            <w:pPr>
              <w:pStyle w:val="Image"/>
              <w:spacing w:before="0" w:after="0"/>
            </w:pPr>
            <w:r w:rsidRPr="00452F6D">
              <w:rPr>
                <w:noProof/>
              </w:rPr>
              <w:drawing>
                <wp:inline distT="0" distB="0" distL="0" distR="0" wp14:anchorId="45CD33CB" wp14:editId="6C48D4AD">
                  <wp:extent cx="1482725" cy="1482725"/>
                  <wp:effectExtent l="0" t="0" r="3175" b="3175"/>
                  <wp:docPr id="921879999" name="Picture 1" descr="Minung pakhat a bawmmi minung pakhat khat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1879999" name="Picture 1" descr="Minung pakhat a bawmmi minung pakhat khat. "/>
                          <pic:cNvPicPr/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  <w:vAlign w:val="center"/>
          </w:tcPr>
          <w:p w14:paraId="7D4B19A2" w14:textId="77777777" w:rsidR="009657BD" w:rsidRPr="003860C1" w:rsidRDefault="00F234A3" w:rsidP="00382E33">
            <w:pPr>
              <w:pStyle w:val="ListParagraph"/>
              <w:numPr>
                <w:ilvl w:val="0"/>
                <w:numId w:val="57"/>
              </w:numPr>
              <w:spacing w:before="120" w:after="120"/>
              <w:rPr>
                <w:lang w:val="de-DE"/>
              </w:rPr>
            </w:pPr>
            <w:r w:rsidRPr="003860C1">
              <w:rPr>
                <w:lang w:val="de-DE"/>
              </w:rPr>
              <w:t>zeitluk tha in dah kan bawmh hna</w:t>
            </w:r>
          </w:p>
        </w:tc>
      </w:tr>
      <w:tr w:rsidR="00357D95" w14:paraId="77DD8586" w14:textId="77777777" w:rsidTr="00382E33">
        <w:trPr>
          <w:trHeight w:val="2268"/>
        </w:trPr>
        <w:tc>
          <w:tcPr>
            <w:tcW w:w="2551" w:type="dxa"/>
            <w:vAlign w:val="center"/>
          </w:tcPr>
          <w:p w14:paraId="76FCE8EF" w14:textId="77777777" w:rsidR="009657BD" w:rsidRPr="00452F6D" w:rsidRDefault="00F234A3" w:rsidP="00382E33">
            <w:pPr>
              <w:pStyle w:val="Image"/>
              <w:spacing w:before="0" w:after="0"/>
            </w:pPr>
            <w:r w:rsidRPr="00452F6D">
              <w:rPr>
                <w:noProof/>
              </w:rPr>
              <w:drawing>
                <wp:inline distT="0" distB="0" distL="0" distR="0" wp14:anchorId="4113DA32" wp14:editId="31A698FD">
                  <wp:extent cx="1482725" cy="1482725"/>
                  <wp:effectExtent l="0" t="0" r="3175" b="3175"/>
                  <wp:docPr id="1662263111" name="Picture 2" descr="Laptop a hmangmi minung pa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2263111" name="Picture 2" descr="Laptop a hmangmi minung pakhat."/>
                          <pic:cNvPicPr/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  <w:vAlign w:val="center"/>
          </w:tcPr>
          <w:p w14:paraId="5F81210B" w14:textId="77777777" w:rsidR="009657BD" w:rsidRPr="00452F6D" w:rsidRDefault="00F234A3" w:rsidP="00382E33">
            <w:pPr>
              <w:pStyle w:val="ListParagraph"/>
              <w:numPr>
                <w:ilvl w:val="0"/>
                <w:numId w:val="57"/>
              </w:numPr>
              <w:spacing w:before="120" w:after="120"/>
            </w:pPr>
            <w:r w:rsidRPr="00452F6D">
              <w:t>NDIS bawmhnak pawl kawl ding le hman dingah zeitluk fawi dah a si.</w:t>
            </w:r>
          </w:p>
        </w:tc>
      </w:tr>
    </w:tbl>
    <w:p w14:paraId="0858606A" w14:textId="77777777" w:rsidR="00B676E1" w:rsidRPr="00452F6D" w:rsidRDefault="00F234A3" w:rsidP="0043690F">
      <w:pPr>
        <w:pStyle w:val="Heading2"/>
        <w:rPr>
          <w:color w:val="000000" w:themeColor="text1"/>
        </w:rPr>
      </w:pPr>
      <w:r w:rsidRPr="00452F6D">
        <w:rPr>
          <w:noProof/>
          <w:color w:val="000000" w:themeColor="text1"/>
        </w:rPr>
        <w:lastRenderedPageBreak/>
        <mc:AlternateContent>
          <mc:Choice Requires="wps">
            <w:drawing>
              <wp:anchor distT="0" distB="0" distL="114300" distR="114300" simplePos="0" relativeHeight="251682816" behindDoc="1" locked="0" layoutInCell="1" allowOverlap="1" wp14:anchorId="5F48002B" wp14:editId="683B5ECA">
                <wp:simplePos x="0" y="0"/>
                <wp:positionH relativeFrom="page">
                  <wp:align>center</wp:align>
                </wp:positionH>
                <wp:positionV relativeFrom="paragraph">
                  <wp:posOffset>-226042</wp:posOffset>
                </wp:positionV>
                <wp:extent cx="6422400" cy="691200"/>
                <wp:effectExtent l="19050" t="19050" r="16510" b="13970"/>
                <wp:wrapNone/>
                <wp:docPr id="125" name="Rectangle: Rounded Corners 12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2400" cy="691200"/>
                        </a:xfrm>
                        <a:prstGeom prst="roundRect">
                          <a:avLst>
                            <a:gd name="adj" fmla="val 27035"/>
                          </a:avLst>
                        </a:prstGeom>
                        <a:solidFill>
                          <a:srgbClr val="43A7DE"/>
                        </a:solidFill>
                        <a:ln w="38100">
                          <a:solidFill>
                            <a:srgbClr val="6B297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A2D8B17" id="Rectangle: Rounded Corners 125" o:spid="_x0000_s1026" alt="&quot;&quot;" style="position:absolute;margin-left:0;margin-top:-17.8pt;width:505.7pt;height:54.45pt;z-index:-25163366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;v-text-anchor:middle" arcsize="1771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" fillcolor="#43a7de" strokecolor="#6b2976" strokeweight="3pt">
                <w10:wrap anchorx="page"/>
              </v:roundrect>
            </w:pict>
          </mc:Fallback>
        </mc:AlternateContent>
      </w:r>
      <w:bookmarkStart w:id="105" w:name="_Toc256000004"/>
      <w:r w:rsidRPr="00452F6D">
        <w:rPr>
          <w:color w:val="000000" w:themeColor="text1"/>
        </w:rPr>
        <w:t>3. Thawngthanhmi kan phawtzamh ning</w:t>
      </w:r>
      <w:bookmarkEnd w:id="105"/>
    </w:p>
    <w:p w14:paraId="41778A5D" w14:textId="77777777" w:rsidR="005C7C7B" w:rsidRPr="005C73FB" w:rsidRDefault="00F234A3" w:rsidP="003F6521">
      <w:pPr>
        <w:pStyle w:val="Heading3"/>
        <w:spacing w:before="480" w:after="120"/>
      </w:pPr>
      <w:r w:rsidRPr="005C73FB">
        <w:rPr>
          <w:noProof/>
        </w:rPr>
        <mc:AlternateContent>
          <mc:Choice Requires="wpg">
            <w:drawing>
              <wp:anchor distT="0" distB="0" distL="114300" distR="114300" simplePos="0" relativeHeight="251684864" behindDoc="1" locked="0" layoutInCell="1" allowOverlap="1" wp14:anchorId="48B05E2C" wp14:editId="3119A251">
                <wp:simplePos x="0" y="0"/>
                <wp:positionH relativeFrom="margin">
                  <wp:align>left</wp:align>
                </wp:positionH>
                <wp:positionV relativeFrom="paragraph">
                  <wp:posOffset>534205</wp:posOffset>
                </wp:positionV>
                <wp:extent cx="5787317" cy="241540"/>
                <wp:effectExtent l="19050" t="19050" r="23495" b="25400"/>
                <wp:wrapNone/>
                <wp:docPr id="321763445" name="Group 32176344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7317" cy="241540"/>
                          <a:chOff x="11875" y="0"/>
                          <a:chExt cx="5787317" cy="241540"/>
                        </a:xfrm>
                      </wpg:grpSpPr>
                      <wps:wsp>
                        <wps:cNvPr id="155292915" name="Straight Connector 155292915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91062081" name="Oval 1391062081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43A7DE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822E33C" id="Group 321763445" o:spid="_x0000_s1026" alt="&quot;&quot;" style="position:absolute;margin-left:0;margin-top:42.05pt;width:455.7pt;height:19pt;z-index:-251631616;mso-position-horizontal:left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">
                <v:line id="Straight Connector 155292915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" strokecolor="#65276f [3044]" strokeweight="3pt">
                  <v:stroke endcap="round"/>
                </v:line>
                <v:oval id="Oval 1391062081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" fillcolor="#43a7de" strokecolor="#6b2976" strokeweight="3pt"/>
                <w10:wrap anchorx="margin"/>
              </v:group>
            </w:pict>
          </mc:Fallback>
        </mc:AlternateContent>
      </w:r>
      <w:r w:rsidRPr="005C73FB">
        <w:t>Tuahsernak 13</w:t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2"/>
        <w:gridCol w:w="6575"/>
      </w:tblGrid>
      <w:tr w:rsidR="00357D95" w14:paraId="0178A0AE" w14:textId="77777777" w:rsidTr="00930399">
        <w:tc>
          <w:tcPr>
            <w:tcW w:w="2552" w:type="dxa"/>
            <w:vAlign w:val="center"/>
          </w:tcPr>
          <w:p w14:paraId="2203F30B" w14:textId="77777777" w:rsidR="005C7C7B" w:rsidRPr="00452F6D" w:rsidRDefault="005C7C7B" w:rsidP="00563440">
            <w:pPr>
              <w:pStyle w:val="Image"/>
              <w:spacing w:before="360" w:after="0"/>
            </w:pPr>
          </w:p>
        </w:tc>
        <w:tc>
          <w:tcPr>
            <w:tcW w:w="6575" w:type="dxa"/>
            <w:vAlign w:val="center"/>
          </w:tcPr>
          <w:p w14:paraId="0C8FBDFF" w14:textId="77777777" w:rsidR="005C7C7B" w:rsidRPr="005C73FB" w:rsidRDefault="00F234A3" w:rsidP="00563440">
            <w:pPr>
              <w:spacing w:before="360" w:after="0"/>
            </w:pPr>
            <w:r w:rsidRPr="005C73FB">
              <w:t>Lamhmuhsaknak a thar kan tuah lai:</w:t>
            </w:r>
          </w:p>
        </w:tc>
      </w:tr>
      <w:tr w:rsidR="00357D95" w14:paraId="0252835F" w14:textId="77777777" w:rsidTr="00930399">
        <w:tc>
          <w:tcPr>
            <w:tcW w:w="2552" w:type="dxa"/>
            <w:vAlign w:val="center"/>
          </w:tcPr>
          <w:p w14:paraId="0BB8D9CD" w14:textId="77777777" w:rsidR="001E4390" w:rsidRPr="00452F6D" w:rsidRDefault="00F234A3" w:rsidP="00930399">
            <w:pPr>
              <w:pStyle w:val="Image"/>
              <w:spacing w:before="60" w:after="60"/>
            </w:pPr>
            <w:r w:rsidRPr="00452F6D">
              <w:rPr>
                <w:noProof/>
              </w:rPr>
              <w:drawing>
                <wp:inline distT="0" distB="0" distL="0" distR="0" wp14:anchorId="3F74B938" wp14:editId="7BF2713B">
                  <wp:extent cx="1483360" cy="1483360"/>
                  <wp:effectExtent l="0" t="0" r="2540" b="2540"/>
                  <wp:docPr id="538624752" name="Picture 41" descr="Aa telmi pakhat he kut aa tlaihmi NDIS riantuantu pakhat. Anmah pawng i a ummi cu siapi thlirmi le cunglei a sawhmi cantiang a si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8624752" name="Picture 41" descr="Aa telmi pakhat he kut aa tlaihmi NDIS riantuantu pakhat. Anmah pawng i a ummi cu siapi thlirmi le cunglei a sawhmi cantiang a si. "/>
                          <pic:cNvPicPr/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4D8855DB" w14:textId="1E558BA6" w:rsidR="001E4390" w:rsidRPr="005C73FB" w:rsidRDefault="00F234A3" w:rsidP="00C73E0D">
            <w:pPr>
              <w:pStyle w:val="ListParagraph"/>
              <w:numPr>
                <w:ilvl w:val="0"/>
                <w:numId w:val="60"/>
              </w:numPr>
            </w:pPr>
            <w:r w:rsidRPr="005C73FB">
              <w:t xml:space="preserve">CALD pumtlinglo pawl le a thabikin </w:t>
            </w:r>
            <w:r w:rsidR="006A7117">
              <w:br/>
            </w:r>
            <w:r w:rsidRPr="005C73FB">
              <w:t>pehtlaih ning</w:t>
            </w:r>
          </w:p>
        </w:tc>
      </w:tr>
      <w:tr w:rsidR="00357D95" w14:paraId="4943351B" w14:textId="77777777" w:rsidTr="00930399">
        <w:tc>
          <w:tcPr>
            <w:tcW w:w="2552" w:type="dxa"/>
            <w:vAlign w:val="center"/>
          </w:tcPr>
          <w:p w14:paraId="32869659" w14:textId="77777777" w:rsidR="001E4390" w:rsidRPr="00452F6D" w:rsidRDefault="00F234A3" w:rsidP="00930399">
            <w:pPr>
              <w:pStyle w:val="Image"/>
              <w:spacing w:before="60" w:after="60"/>
            </w:pPr>
            <w:r w:rsidRPr="00452F6D">
              <w:rPr>
                <w:noProof/>
              </w:rPr>
              <w:drawing>
                <wp:inline distT="0" distB="0" distL="0" distR="0" wp14:anchorId="1EEEE71C" wp14:editId="4E24EE9E">
                  <wp:extent cx="1483360" cy="1483360"/>
                  <wp:effectExtent l="0" t="0" r="2540" b="2540"/>
                  <wp:docPr id="165115891" name="Picture 42" descr="Thawngthanhnak catialmi le thawngthanhnak icon a langhtermi kompiota pa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115891" name="Picture 42" descr="Thawngthanhnak catialmi le thawngthanhnak icon a langhtermi kompiota pakhat."/>
                          <pic:cNvPicPr/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7042AF12" w14:textId="77777777" w:rsidR="001E4390" w:rsidRPr="005C73FB" w:rsidRDefault="00F234A3" w:rsidP="001E4390">
            <w:pPr>
              <w:pStyle w:val="ListParagraph"/>
              <w:numPr>
                <w:ilvl w:val="0"/>
                <w:numId w:val="70"/>
              </w:numPr>
            </w:pPr>
            <w:r w:rsidRPr="005C73FB">
              <w:t>lamdang in thawngthanhmi phawtzamh ning.</w:t>
            </w:r>
          </w:p>
        </w:tc>
      </w:tr>
      <w:tr w:rsidR="00357D95" w14:paraId="48ACE530" w14:textId="77777777" w:rsidTr="00930399">
        <w:tc>
          <w:tcPr>
            <w:tcW w:w="2552" w:type="dxa"/>
            <w:vAlign w:val="center"/>
          </w:tcPr>
          <w:p w14:paraId="3259387B" w14:textId="77777777" w:rsidR="00650B13" w:rsidRPr="00452F6D" w:rsidRDefault="00650B13" w:rsidP="00563440">
            <w:pPr>
              <w:pStyle w:val="Image"/>
              <w:spacing w:before="480" w:after="0"/>
            </w:pPr>
          </w:p>
        </w:tc>
        <w:tc>
          <w:tcPr>
            <w:tcW w:w="6575" w:type="dxa"/>
            <w:vAlign w:val="center"/>
          </w:tcPr>
          <w:p w14:paraId="23D8A133" w14:textId="77777777" w:rsidR="00650B13" w:rsidRPr="005C73FB" w:rsidRDefault="00F234A3" w:rsidP="00563440">
            <w:pPr>
              <w:spacing w:before="480" w:after="0"/>
            </w:pPr>
            <w:r w:rsidRPr="005C73FB">
              <w:t>Hi lamhmuhsaknak pawl tuah dingah, hi pawl he rian kan tuanti lai:</w:t>
            </w:r>
          </w:p>
        </w:tc>
      </w:tr>
      <w:tr w:rsidR="00357D95" w14:paraId="2C2CD86B" w14:textId="77777777" w:rsidTr="00930399">
        <w:tc>
          <w:tcPr>
            <w:tcW w:w="2552" w:type="dxa"/>
            <w:vAlign w:val="center"/>
          </w:tcPr>
          <w:p w14:paraId="2BE13D1A" w14:textId="77777777" w:rsidR="001E4390" w:rsidRPr="00452F6D" w:rsidRDefault="00F234A3" w:rsidP="00930399">
            <w:pPr>
              <w:pStyle w:val="Image"/>
              <w:spacing w:before="60" w:after="60"/>
            </w:pPr>
            <w:r w:rsidRPr="00452F6D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53472" behindDoc="0" locked="0" layoutInCell="1" allowOverlap="1" wp14:anchorId="79E30E3E" wp14:editId="16A6617A">
                      <wp:simplePos x="0" y="0"/>
                      <wp:positionH relativeFrom="column">
                        <wp:posOffset>289560</wp:posOffset>
                      </wp:positionH>
                      <wp:positionV relativeFrom="paragraph">
                        <wp:posOffset>966470</wp:posOffset>
                      </wp:positionV>
                      <wp:extent cx="892175" cy="304800"/>
                      <wp:effectExtent l="0" t="0" r="3175" b="0"/>
                      <wp:wrapNone/>
                      <wp:docPr id="362658734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30480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1A3DCDF" w14:textId="77777777" w:rsidR="00464803" w:rsidRPr="00FB10D6" w:rsidRDefault="00464803" w:rsidP="007A25BA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sz w:val="24"/>
                                      <w:szCs w:val="24"/>
                                      <w:lang w:val="en-PH"/>
                                    </w:rPr>
                                  </w:pPr>
                                  <w:r w:rsidRPr="00FB10D6"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NDIS Komisin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9E30E3E" id="_x0000_s1038" type="#_x0000_t202" alt="&quot;&quot;" style="position:absolute;left:0;text-align:left;margin-left:22.8pt;margin-top:76.1pt;width:70.25pt;height:24pt;z-index:2517534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" filled="f" stroked="f">
                      <v:textbox inset="0,0,0,0">
                        <w:txbxContent>
                          <w:p w14:paraId="01A3DCDF" w14:textId="77777777" w:rsidR="00464803" w:rsidRPr="00FB10D6" w:rsidRDefault="00464803" w:rsidP="007A25BA">
                            <w:pPr>
                              <w:spacing w:before="0" w:after="0" w:line="192" w:lineRule="auto"/>
                              <w:jc w:val="center"/>
                              <w:rPr>
                                <w:sz w:val="24"/>
                                <w:szCs w:val="24"/>
                                <w:lang w:val="en-PH"/>
                              </w:rPr>
                            </w:pPr>
                            <w:r w:rsidRPr="00FB10D6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NDIS Komisin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E4390" w:rsidRPr="00452F6D">
              <w:rPr>
                <w:noProof/>
              </w:rPr>
              <w:drawing>
                <wp:inline distT="0" distB="0" distL="0" distR="0" wp14:anchorId="07F65007" wp14:editId="0F68D3B2">
                  <wp:extent cx="1483360" cy="1483360"/>
                  <wp:effectExtent l="0" t="0" r="2540" b="2540"/>
                  <wp:docPr id="1849318237" name="Picture 43" descr="‘NDIS Komisin’ tiah a chimmi thutdan sau a hnulei ah minung 3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9318237" name="Picture 43" descr="‘NDIS Komisin’ tiah a chimmi thutdan sau a hnulei ah minung 3."/>
                          <pic:cNvPicPr/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7AF1E00A" w14:textId="77777777" w:rsidR="001E4390" w:rsidRPr="005C73FB" w:rsidRDefault="00F234A3" w:rsidP="00C73E0D">
            <w:pPr>
              <w:pStyle w:val="ListParagraph"/>
              <w:numPr>
                <w:ilvl w:val="0"/>
                <w:numId w:val="17"/>
              </w:numPr>
            </w:pPr>
            <w:r w:rsidRPr="005C73FB">
              <w:t>NDIS Komisin</w:t>
            </w:r>
          </w:p>
        </w:tc>
      </w:tr>
      <w:tr w:rsidR="00357D95" w14:paraId="00CBC6B6" w14:textId="77777777" w:rsidTr="00930399">
        <w:tc>
          <w:tcPr>
            <w:tcW w:w="2552" w:type="dxa"/>
            <w:vAlign w:val="center"/>
          </w:tcPr>
          <w:p w14:paraId="4F775337" w14:textId="77777777" w:rsidR="001E4390" w:rsidRPr="00452F6D" w:rsidRDefault="00F234A3" w:rsidP="00930399">
            <w:pPr>
              <w:pStyle w:val="Image"/>
              <w:spacing w:before="60" w:after="60"/>
            </w:pPr>
            <w:r w:rsidRPr="00452F6D">
              <w:rPr>
                <w:noProof/>
              </w:rPr>
              <w:drawing>
                <wp:inline distT="0" distB="0" distL="0" distR="0" wp14:anchorId="438DFB27" wp14:editId="38E8D671">
                  <wp:extent cx="1440000" cy="1440000"/>
                  <wp:effectExtent l="0" t="0" r="8255" b="8255"/>
                  <wp:docPr id="126" name="Picture 126" descr="Zung inn hmai ah minung 3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" name="Picture 126" descr="Zung inn hmai ah minung 3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2FC056B9" w14:textId="77777777" w:rsidR="001E4390" w:rsidRPr="005C73FB" w:rsidRDefault="00F234A3" w:rsidP="001E4390">
            <w:pPr>
              <w:pStyle w:val="ListParagraph"/>
              <w:numPr>
                <w:ilvl w:val="0"/>
                <w:numId w:val="70"/>
              </w:numPr>
            </w:pPr>
            <w:r w:rsidRPr="005C73FB">
              <w:t>CALD pumtlinglo minung pawl a bawmmi buu pawl.</w:t>
            </w:r>
          </w:p>
        </w:tc>
      </w:tr>
    </w:tbl>
    <w:p w14:paraId="2492DCE1" w14:textId="77777777" w:rsidR="00930399" w:rsidRPr="00452F6D" w:rsidRDefault="00F234A3">
      <w:r w:rsidRPr="00452F6D">
        <w:br w:type="page"/>
      </w:r>
    </w:p>
    <w:tbl>
      <w:tblPr>
        <w:tblW w:w="9355" w:type="dxa"/>
        <w:tblLayout w:type="fixed"/>
        <w:tblLook w:val="04A0" w:firstRow="1" w:lastRow="0" w:firstColumn="1" w:lastColumn="0" w:noHBand="0" w:noVBand="1"/>
      </w:tblPr>
      <w:tblGrid>
        <w:gridCol w:w="2552"/>
        <w:gridCol w:w="6575"/>
        <w:gridCol w:w="228"/>
      </w:tblGrid>
      <w:tr w:rsidR="00357D95" w14:paraId="7E5AF0B8" w14:textId="77777777" w:rsidTr="00650B13">
        <w:tc>
          <w:tcPr>
            <w:tcW w:w="2552" w:type="dxa"/>
            <w:vAlign w:val="center"/>
          </w:tcPr>
          <w:p w14:paraId="31307663" w14:textId="77777777" w:rsidR="008F672F" w:rsidRPr="00452F6D" w:rsidRDefault="008F672F" w:rsidP="00930399">
            <w:pPr>
              <w:pStyle w:val="Image"/>
              <w:spacing w:before="0" w:after="0"/>
            </w:pPr>
          </w:p>
        </w:tc>
        <w:tc>
          <w:tcPr>
            <w:tcW w:w="6803" w:type="dxa"/>
            <w:gridSpan w:val="2"/>
            <w:vAlign w:val="center"/>
          </w:tcPr>
          <w:p w14:paraId="2B3A805B" w14:textId="77777777" w:rsidR="008F672F" w:rsidRPr="005C73FB" w:rsidRDefault="00F234A3" w:rsidP="00930399">
            <w:pPr>
              <w:spacing w:before="0" w:after="0"/>
            </w:pPr>
            <w:r w:rsidRPr="005C73FB">
              <w:t>Hi lamhmuhsaknak pawl nih hi pawl he a tha deuhmi biakchawnh dingah kan hman lai, CALD:</w:t>
            </w:r>
          </w:p>
        </w:tc>
      </w:tr>
      <w:tr w:rsidR="00357D95" w14:paraId="452A6315" w14:textId="77777777" w:rsidTr="00930399">
        <w:trPr>
          <w:trHeight w:val="2154"/>
        </w:trPr>
        <w:tc>
          <w:tcPr>
            <w:tcW w:w="2552" w:type="dxa"/>
            <w:vAlign w:val="center"/>
          </w:tcPr>
          <w:p w14:paraId="01D1BA3F" w14:textId="77777777" w:rsidR="00563440" w:rsidRPr="00452F6D" w:rsidRDefault="00F234A3" w:rsidP="00471422">
            <w:pPr>
              <w:pStyle w:val="Image"/>
              <w:spacing w:before="0" w:after="0"/>
              <w:rPr>
                <w:noProof/>
              </w:rPr>
            </w:pPr>
            <w:r w:rsidRPr="00452F6D">
              <w:rPr>
                <w:noProof/>
              </w:rPr>
              <w:drawing>
                <wp:inline distT="0" distB="0" distL="0" distR="0" wp14:anchorId="57778DA2" wp14:editId="20815EDD">
                  <wp:extent cx="1296000" cy="1296000"/>
                  <wp:effectExtent l="0" t="0" r="0" b="0"/>
                  <wp:docPr id="1353877225" name="Picture 1353877225" descr="CALD minung phu 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3877225" name="Picture 1353877225" descr="CALD minung phu khat.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000" cy="129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3" w:type="dxa"/>
            <w:gridSpan w:val="2"/>
            <w:vAlign w:val="center"/>
          </w:tcPr>
          <w:p w14:paraId="65E2B443" w14:textId="77777777" w:rsidR="00563440" w:rsidRPr="005C73FB" w:rsidRDefault="00F234A3" w:rsidP="00C73E0D">
            <w:pPr>
              <w:pStyle w:val="ListParagraph"/>
              <w:numPr>
                <w:ilvl w:val="0"/>
                <w:numId w:val="61"/>
              </w:numPr>
            </w:pPr>
            <w:r w:rsidRPr="005C73FB">
              <w:t>aa telmi pawl</w:t>
            </w:r>
          </w:p>
        </w:tc>
      </w:tr>
      <w:tr w:rsidR="00357D95" w14:paraId="3CC409BA" w14:textId="77777777" w:rsidTr="00930399">
        <w:trPr>
          <w:trHeight w:val="2154"/>
        </w:trPr>
        <w:tc>
          <w:tcPr>
            <w:tcW w:w="2552" w:type="dxa"/>
            <w:vAlign w:val="center"/>
          </w:tcPr>
          <w:p w14:paraId="0627E6F6" w14:textId="77777777" w:rsidR="00563440" w:rsidRPr="00452F6D" w:rsidRDefault="00F234A3" w:rsidP="00471422">
            <w:pPr>
              <w:pStyle w:val="Image"/>
              <w:spacing w:before="0" w:after="0"/>
              <w:rPr>
                <w:noProof/>
              </w:rPr>
            </w:pPr>
            <w:r w:rsidRPr="00452F6D">
              <w:rPr>
                <w:noProof/>
              </w:rPr>
              <w:drawing>
                <wp:inline distT="0" distB="0" distL="0" distR="0" wp14:anchorId="1E21040D" wp14:editId="73A5304D">
                  <wp:extent cx="1296000" cy="1296000"/>
                  <wp:effectExtent l="0" t="0" r="0" b="0"/>
                  <wp:docPr id="383475937" name="Picture 27" descr="Minung phu khat. An kut a thlirmi minung 2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3475937" name="Picture 27" descr="Minung phu khat. An kut a thlirmi minung 2."/>
                          <pic:cNvPicPr/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000" cy="129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3" w:type="dxa"/>
            <w:gridSpan w:val="2"/>
            <w:vAlign w:val="center"/>
          </w:tcPr>
          <w:p w14:paraId="43D42609" w14:textId="77777777" w:rsidR="00563440" w:rsidRPr="005C73FB" w:rsidRDefault="00F234A3" w:rsidP="00563440">
            <w:pPr>
              <w:pStyle w:val="ListParagraph"/>
              <w:numPr>
                <w:ilvl w:val="0"/>
                <w:numId w:val="61"/>
              </w:numPr>
            </w:pPr>
            <w:r w:rsidRPr="005C73FB">
              <w:t>mibu pawl.</w:t>
            </w:r>
          </w:p>
        </w:tc>
      </w:tr>
      <w:tr w:rsidR="00357D95" w14:paraId="5C3B2877" w14:textId="77777777" w:rsidTr="00225597">
        <w:tc>
          <w:tcPr>
            <w:tcW w:w="2552" w:type="dxa"/>
            <w:vAlign w:val="center"/>
          </w:tcPr>
          <w:p w14:paraId="47B5F1F9" w14:textId="77777777" w:rsidR="008F672F" w:rsidRPr="00452F6D" w:rsidRDefault="008F672F" w:rsidP="00930399">
            <w:pPr>
              <w:pStyle w:val="Image"/>
              <w:spacing w:after="0"/>
            </w:pPr>
          </w:p>
        </w:tc>
        <w:tc>
          <w:tcPr>
            <w:tcW w:w="6746" w:type="dxa"/>
            <w:gridSpan w:val="2"/>
            <w:vAlign w:val="center"/>
          </w:tcPr>
          <w:p w14:paraId="2A10A949" w14:textId="77777777" w:rsidR="008F672F" w:rsidRPr="005C73FB" w:rsidRDefault="00F234A3" w:rsidP="00930399">
            <w:pPr>
              <w:spacing w:after="0"/>
            </w:pPr>
            <w:r w:rsidRPr="005C73FB">
              <w:t>Hi tuahsernak san a tlaih le tlaihlo kha kan chek lai, hi pawl an biangaihnak in:</w:t>
            </w:r>
          </w:p>
        </w:tc>
      </w:tr>
      <w:tr w:rsidR="00357D95" w14:paraId="09BC35BF" w14:textId="77777777" w:rsidTr="00930399">
        <w:trPr>
          <w:gridAfter w:val="1"/>
          <w:wAfter w:w="228" w:type="dxa"/>
          <w:trHeight w:val="1814"/>
        </w:trPr>
        <w:tc>
          <w:tcPr>
            <w:tcW w:w="2552" w:type="dxa"/>
            <w:vAlign w:val="center"/>
          </w:tcPr>
          <w:p w14:paraId="648C39FD" w14:textId="77777777" w:rsidR="002A039B" w:rsidRPr="00452F6D" w:rsidRDefault="00F234A3" w:rsidP="00471422">
            <w:pPr>
              <w:pStyle w:val="Image"/>
              <w:spacing w:before="0" w:after="0"/>
            </w:pPr>
            <w:r w:rsidRPr="00452F6D">
              <w:rPr>
                <w:noProof/>
              </w:rPr>
              <w:drawing>
                <wp:inline distT="0" distB="0" distL="0" distR="0" wp14:anchorId="233AE20D" wp14:editId="24FECBBD">
                  <wp:extent cx="1296000" cy="1177551"/>
                  <wp:effectExtent l="0" t="0" r="0" b="3810"/>
                  <wp:docPr id="1795573990" name="Picture 49" descr="Anmah tein aa sawhmi le an kut a thlirmi CALD aa telmi pawl phu 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5573990" name="Picture 49" descr="Anmah tein aa sawhmi le an kut a thlirmi CALD aa telmi pawl phu khat."/>
                          <pic:cNvPicPr/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87" b="875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6000" cy="1177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72999A2A" w14:textId="77777777" w:rsidR="002A039B" w:rsidRPr="005C73FB" w:rsidRDefault="00F234A3" w:rsidP="00C73E0D">
            <w:pPr>
              <w:pStyle w:val="ListParagraph"/>
              <w:numPr>
                <w:ilvl w:val="0"/>
                <w:numId w:val="62"/>
              </w:numPr>
            </w:pPr>
            <w:r w:rsidRPr="005C73FB">
              <w:t>CALD aa telmi pawl</w:t>
            </w:r>
          </w:p>
        </w:tc>
      </w:tr>
      <w:tr w:rsidR="00357D95" w:rsidRPr="003860C1" w14:paraId="736C5A04" w14:textId="77777777" w:rsidTr="00930399">
        <w:trPr>
          <w:gridAfter w:val="1"/>
          <w:wAfter w:w="228" w:type="dxa"/>
          <w:trHeight w:val="1814"/>
        </w:trPr>
        <w:tc>
          <w:tcPr>
            <w:tcW w:w="2552" w:type="dxa"/>
            <w:vAlign w:val="center"/>
          </w:tcPr>
          <w:p w14:paraId="146696DD" w14:textId="77777777" w:rsidR="002A039B" w:rsidRPr="00452F6D" w:rsidRDefault="00F234A3" w:rsidP="007916A8">
            <w:pPr>
              <w:pStyle w:val="Image"/>
              <w:spacing w:before="0" w:after="0"/>
            </w:pPr>
            <w:r w:rsidRPr="00452F6D">
              <w:rPr>
                <w:noProof/>
              </w:rPr>
              <w:drawing>
                <wp:inline distT="0" distB="0" distL="0" distR="0" wp14:anchorId="5DDAE248" wp14:editId="3127CF15">
                  <wp:extent cx="1296000" cy="1210510"/>
                  <wp:effectExtent l="0" t="0" r="0" b="8890"/>
                  <wp:docPr id="726228435" name="Picture 47" descr="Aa telmi pakhat a bawmmi minung pakhat khat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6228435" name="Picture 47" descr="Aa telmi pakhat a bawmmi minung pakhat khat. "/>
                          <pic:cNvPicPr/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667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6000" cy="12105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3EB651C9" w14:textId="77777777" w:rsidR="002A039B" w:rsidRPr="003860C1" w:rsidRDefault="00F234A3" w:rsidP="00C73E0D">
            <w:pPr>
              <w:pStyle w:val="ListParagraph"/>
              <w:numPr>
                <w:ilvl w:val="0"/>
                <w:numId w:val="62"/>
              </w:numPr>
              <w:rPr>
                <w:lang w:val="it-IT"/>
              </w:rPr>
            </w:pPr>
            <w:r w:rsidRPr="003860C1">
              <w:rPr>
                <w:lang w:val="it-IT"/>
              </w:rPr>
              <w:t>CALD pumtlinglo a bawmmi minung</w:t>
            </w:r>
          </w:p>
        </w:tc>
      </w:tr>
      <w:tr w:rsidR="00357D95" w14:paraId="021998DD" w14:textId="77777777" w:rsidTr="00930399">
        <w:trPr>
          <w:gridAfter w:val="1"/>
          <w:wAfter w:w="228" w:type="dxa"/>
          <w:trHeight w:val="1814"/>
        </w:trPr>
        <w:tc>
          <w:tcPr>
            <w:tcW w:w="2552" w:type="dxa"/>
            <w:vAlign w:val="center"/>
          </w:tcPr>
          <w:p w14:paraId="1EC64F08" w14:textId="77777777" w:rsidR="002A039B" w:rsidRPr="00452F6D" w:rsidRDefault="00F234A3" w:rsidP="007916A8">
            <w:pPr>
              <w:pStyle w:val="Image"/>
              <w:spacing w:before="0" w:after="0"/>
            </w:pPr>
            <w:r w:rsidRPr="00452F6D">
              <w:rPr>
                <w:noProof/>
              </w:rPr>
              <w:drawing>
                <wp:inline distT="0" distB="0" distL="0" distR="0" wp14:anchorId="5F4013D2" wp14:editId="38454C29">
                  <wp:extent cx="1296000" cy="1070955"/>
                  <wp:effectExtent l="0" t="0" r="0" b="0"/>
                  <wp:docPr id="709965646" name="Picture 48" descr="A mirhmi bawmchantu pawl phu 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9965646" name="Picture 48" descr="A mirhmi bawmchantu pawl phu khat."/>
                          <pic:cNvPicPr/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36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6000" cy="10709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38D297E2" w14:textId="77777777" w:rsidR="002A039B" w:rsidRPr="005C73FB" w:rsidRDefault="00F234A3" w:rsidP="002A039B">
            <w:pPr>
              <w:pStyle w:val="ListParagraph"/>
              <w:numPr>
                <w:ilvl w:val="0"/>
                <w:numId w:val="70"/>
              </w:numPr>
            </w:pPr>
            <w:r w:rsidRPr="005C73FB">
              <w:rPr>
                <w:rStyle w:val="Strong"/>
              </w:rPr>
              <w:t>bawmchantu pawl</w:t>
            </w:r>
            <w:r w:rsidRPr="005C73FB">
              <w:t>.</w:t>
            </w:r>
          </w:p>
        </w:tc>
      </w:tr>
      <w:tr w:rsidR="00357D95" w14:paraId="48A93954" w14:textId="77777777" w:rsidTr="00650B13">
        <w:trPr>
          <w:gridAfter w:val="1"/>
          <w:wAfter w:w="228" w:type="dxa"/>
        </w:trPr>
        <w:tc>
          <w:tcPr>
            <w:tcW w:w="2552" w:type="dxa"/>
            <w:vAlign w:val="center"/>
          </w:tcPr>
          <w:p w14:paraId="2B0A0F02" w14:textId="77777777" w:rsidR="00EB25CA" w:rsidRPr="00452F6D" w:rsidRDefault="00F234A3" w:rsidP="00930399">
            <w:pPr>
              <w:pStyle w:val="Image"/>
              <w:spacing w:before="120" w:after="0"/>
            </w:pPr>
            <w:r w:rsidRPr="00452F6D">
              <w:rPr>
                <w:noProof/>
              </w:rPr>
              <w:drawing>
                <wp:inline distT="0" distB="0" distL="0" distR="0" wp14:anchorId="558797CF" wp14:editId="4DD7D503">
                  <wp:extent cx="1296000" cy="1296000"/>
                  <wp:effectExtent l="0" t="0" r="0" b="0"/>
                  <wp:docPr id="362534700" name="Picture 50" descr="Bawmchantu 3. Pakhat cu stethoscope aa hruk. Adang pakhat cu catialmi aa tlaih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2534700" name="Picture 50" descr="Bawmchantu 3. Pakhat cu stethoscope aa hruk. Adang pakhat cu catialmi aa tlaih."/>
                          <pic:cNvPicPr/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000" cy="129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3BEE8676" w14:textId="77777777" w:rsidR="00EB25CA" w:rsidRPr="005C73FB" w:rsidRDefault="00F234A3" w:rsidP="00930399">
            <w:pPr>
              <w:spacing w:before="120" w:after="0"/>
            </w:pPr>
            <w:r w:rsidRPr="005C73FB">
              <w:t>Bawmchantu pawl nih riantuanpiaknak peknak hmangin pumtlinglo minung kha an bawmh hna.</w:t>
            </w:r>
          </w:p>
        </w:tc>
      </w:tr>
    </w:tbl>
    <w:p w14:paraId="1F092AE7" w14:textId="77777777" w:rsidR="002535DE" w:rsidRPr="005C73FB" w:rsidRDefault="00F234A3" w:rsidP="003E3C90">
      <w:pPr>
        <w:pStyle w:val="Heading3"/>
        <w:spacing w:before="360" w:after="120"/>
      </w:pPr>
      <w:r w:rsidRPr="005C73FB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6912" behindDoc="1" locked="0" layoutInCell="1" allowOverlap="1" wp14:anchorId="6C13B4BF" wp14:editId="4B09E95D">
                <wp:simplePos x="0" y="0"/>
                <wp:positionH relativeFrom="margin">
                  <wp:posOffset>31750</wp:posOffset>
                </wp:positionH>
                <wp:positionV relativeFrom="paragraph">
                  <wp:posOffset>227786</wp:posOffset>
                </wp:positionV>
                <wp:extent cx="5787317" cy="241540"/>
                <wp:effectExtent l="19050" t="19050" r="23495" b="25400"/>
                <wp:wrapNone/>
                <wp:docPr id="739572189" name="Group 73957218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7317" cy="241540"/>
                          <a:chOff x="11875" y="0"/>
                          <a:chExt cx="5787317" cy="241540"/>
                        </a:xfrm>
                      </wpg:grpSpPr>
                      <wps:wsp>
                        <wps:cNvPr id="890595126" name="Straight Connector 890595126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60960345" name="Oval 660960345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43A7DE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B0A1D1C" id="Group 739572189" o:spid="_x0000_s1026" alt="&quot;&quot;" style="position:absolute;margin-left:2.5pt;margin-top:17.95pt;width:455.7pt;height:19pt;z-index:-251629568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">
                <v:line id="Straight Connector 890595126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" strokecolor="#65276f [3044]" strokeweight="3pt">
                  <v:stroke endcap="round"/>
                </v:line>
                <v:oval id="Oval 660960345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" fillcolor="#43a7de" strokecolor="#6b2976" strokeweight="3pt"/>
                <w10:wrap anchorx="margin"/>
              </v:group>
            </w:pict>
          </mc:Fallback>
        </mc:AlternateContent>
      </w:r>
      <w:r w:rsidR="005C7C7B" w:rsidRPr="005C73FB">
        <w:t>Tuahsernak 14</w:t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357D95" w14:paraId="7031AC72" w14:textId="77777777" w:rsidTr="005263FB">
        <w:tc>
          <w:tcPr>
            <w:tcW w:w="2551" w:type="dxa"/>
            <w:vAlign w:val="center"/>
          </w:tcPr>
          <w:p w14:paraId="3DBF9C29" w14:textId="77777777" w:rsidR="00766698" w:rsidRPr="00452F6D" w:rsidRDefault="00F234A3" w:rsidP="00714536">
            <w:pPr>
              <w:pStyle w:val="Image"/>
            </w:pPr>
            <w:r w:rsidRPr="00452F6D">
              <w:rPr>
                <w:noProof/>
              </w:rPr>
              <w:drawing>
                <wp:inline distT="0" distB="0" distL="0" distR="0" wp14:anchorId="564A76DE" wp14:editId="01BEF393">
                  <wp:extent cx="1482725" cy="1482725"/>
                  <wp:effectExtent l="0" t="0" r="3175" b="3175"/>
                  <wp:docPr id="281375781" name="Picture 51" descr="Laptop hman dingah a dang minung pakhat a bawmmi minung pakhat khat. Anmah cung i a ummi cu cunglei a sawhmi cantiang he siapi thlirmi a si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1375781" name="Picture 51" descr="Laptop hman dingah a dang minung pakhat a bawmmi minung pakhat khat. Anmah cung i a ummi cu cunglei a sawhmi cantiang he siapi thlirmi a si."/>
                          <pic:cNvPicPr/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AD6AC3B" w14:textId="77777777" w:rsidR="00766698" w:rsidRPr="005C73FB" w:rsidRDefault="00F234A3" w:rsidP="00714536">
            <w:r w:rsidRPr="005C73FB">
              <w:t>Kan online riantuanpiaknak pawl hman dingah CALD mibu pawl caah fawi deuh in kan tuah lai.</w:t>
            </w:r>
          </w:p>
          <w:p w14:paraId="189A3D63" w14:textId="77777777" w:rsidR="00766698" w:rsidRPr="005C73FB" w:rsidRDefault="00F234A3" w:rsidP="00714536">
            <w:r w:rsidRPr="005C73FB">
              <w:t>Tahchunnak ah, NDIS website.</w:t>
            </w:r>
          </w:p>
        </w:tc>
      </w:tr>
      <w:tr w:rsidR="00357D95" w14:paraId="31DDAF54" w14:textId="77777777" w:rsidTr="005263FB">
        <w:tc>
          <w:tcPr>
            <w:tcW w:w="2551" w:type="dxa"/>
            <w:vAlign w:val="center"/>
          </w:tcPr>
          <w:p w14:paraId="3CB17512" w14:textId="77777777" w:rsidR="00766698" w:rsidRPr="00452F6D" w:rsidRDefault="00766698" w:rsidP="007916A8">
            <w:pPr>
              <w:pStyle w:val="Image"/>
              <w:spacing w:before="600" w:after="0"/>
            </w:pPr>
          </w:p>
        </w:tc>
        <w:tc>
          <w:tcPr>
            <w:tcW w:w="6576" w:type="dxa"/>
            <w:vAlign w:val="center"/>
          </w:tcPr>
          <w:p w14:paraId="7EE4FD7D" w14:textId="77777777" w:rsidR="00766698" w:rsidRPr="005C73FB" w:rsidRDefault="00F234A3" w:rsidP="007916A8">
            <w:pPr>
              <w:spacing w:before="600" w:after="0"/>
            </w:pPr>
            <w:r w:rsidRPr="005C73FB">
              <w:t>Hihi kan tuah lai, hihi hmangin:</w:t>
            </w:r>
          </w:p>
        </w:tc>
      </w:tr>
      <w:tr w:rsidR="00357D95" w14:paraId="35B0BB72" w14:textId="77777777" w:rsidTr="005263FB">
        <w:tc>
          <w:tcPr>
            <w:tcW w:w="2551" w:type="dxa"/>
            <w:vAlign w:val="center"/>
          </w:tcPr>
          <w:p w14:paraId="209BFA5E" w14:textId="77777777" w:rsidR="002A039B" w:rsidRPr="00452F6D" w:rsidRDefault="00F234A3" w:rsidP="00714536">
            <w:pPr>
              <w:pStyle w:val="Image"/>
            </w:pPr>
            <w:r w:rsidRPr="00452F6D">
              <w:rPr>
                <w:noProof/>
              </w:rPr>
              <w:drawing>
                <wp:inline distT="0" distB="0" distL="0" distR="0" wp14:anchorId="1593087A" wp14:editId="44B8DB08">
                  <wp:extent cx="1482725" cy="1482725"/>
                  <wp:effectExtent l="0" t="0" r="3175" b="3175"/>
                  <wp:docPr id="615775571" name="Picture 52" descr="Catialmi pakhat aa tlaihmi minung pakhat. Anmah cung i a ummi cu Mirangholh a si lomi adang holh a langhtermi biachimnak langhtertu buanbara le fung pakhat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5775571" name="Picture 52" descr="Catialmi pakhat aa tlaihmi minung pakhat. Anmah cung i a ummi cu Mirangholh a si lomi adang holh a langhtermi biachimnak langhtertu buanbara le fung pakhat. "/>
                          <pic:cNvPicPr/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AE09B41" w14:textId="77777777" w:rsidR="002A039B" w:rsidRPr="005C73FB" w:rsidRDefault="00F234A3" w:rsidP="00714536">
            <w:pPr>
              <w:pStyle w:val="ListParagraph"/>
              <w:numPr>
                <w:ilvl w:val="0"/>
                <w:numId w:val="63"/>
              </w:numPr>
            </w:pPr>
            <w:r w:rsidRPr="005C73FB">
              <w:t>CALD minung pawl nih an i fian khawhmi holh pawl in thawngthanhmi chimphuannak</w:t>
            </w:r>
          </w:p>
        </w:tc>
      </w:tr>
      <w:tr w:rsidR="00357D95" w14:paraId="132C877B" w14:textId="77777777" w:rsidTr="005263FB">
        <w:tc>
          <w:tcPr>
            <w:tcW w:w="2551" w:type="dxa"/>
            <w:vAlign w:val="center"/>
          </w:tcPr>
          <w:p w14:paraId="5813CC0B" w14:textId="77777777" w:rsidR="002A039B" w:rsidRPr="00452F6D" w:rsidRDefault="00F234A3" w:rsidP="00714536">
            <w:pPr>
              <w:pStyle w:val="Image"/>
            </w:pPr>
            <w:r w:rsidRPr="00452F6D">
              <w:rPr>
                <w:noProof/>
              </w:rPr>
              <w:drawing>
                <wp:inline distT="0" distB="0" distL="0" distR="0" wp14:anchorId="02B7A0EB" wp14:editId="59A51722">
                  <wp:extent cx="1483200" cy="1483200"/>
                  <wp:effectExtent l="0" t="0" r="3175" b="3175"/>
                  <wp:docPr id="1394082892" name="Picture 53" descr="Catialmi rel dingah adang minung pakhat a bawmmi minung pakhat khat. Bawmhnak minung cung i a ummi cu khuaruahnak langhtertu buanbara a chung ah biahalnak langhtertu a si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4082892" name="Picture 53" descr="Catialmi rel dingah adang minung pakhat a bawmmi minung pakhat khat. Bawmhnak minung cung i a ummi cu khuaruahnak langhtertu buanbara a chung ah biahalnak langhtertu a si."/>
                          <pic:cNvPicPr/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483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A87B4B7" w14:textId="77777777" w:rsidR="002A039B" w:rsidRPr="005C73FB" w:rsidRDefault="00F234A3" w:rsidP="002A039B">
            <w:pPr>
              <w:pStyle w:val="ListParagraph"/>
              <w:numPr>
                <w:ilvl w:val="0"/>
                <w:numId w:val="70"/>
              </w:numPr>
            </w:pPr>
            <w:r w:rsidRPr="005C73FB">
              <w:t>an theih lomi holh in thawngthanhnak kan chimphuan tikah CALD minung pawl bawmhnak.</w:t>
            </w:r>
          </w:p>
        </w:tc>
      </w:tr>
      <w:tr w:rsidR="00357D95" w14:paraId="5714F0EA" w14:textId="77777777" w:rsidTr="005263FB">
        <w:tc>
          <w:tcPr>
            <w:tcW w:w="2551" w:type="dxa"/>
            <w:vAlign w:val="center"/>
          </w:tcPr>
          <w:p w14:paraId="2E563999" w14:textId="77777777" w:rsidR="009F34FB" w:rsidRPr="00452F6D" w:rsidRDefault="00F234A3" w:rsidP="007916A8">
            <w:pPr>
              <w:pStyle w:val="Image"/>
              <w:spacing w:before="600"/>
            </w:pPr>
            <w:r w:rsidRPr="00452F6D">
              <w:rPr>
                <w:noProof/>
              </w:rPr>
              <w:drawing>
                <wp:inline distT="0" distB="0" distL="0" distR="0" wp14:anchorId="2D75634C" wp14:editId="0B6F3354">
                  <wp:extent cx="1482725" cy="1482725"/>
                  <wp:effectExtent l="0" t="0" r="3175" b="3175"/>
                  <wp:docPr id="216622349" name="Picture 54" descr="Laptop a hmangmi minung pakhat le cunglei a sawhmi cantia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622349" name="Picture 54" descr="Laptop a hmangmi minung pakhat le cunglei a sawhmi cantiang."/>
                          <pic:cNvPicPr/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CEC7A19" w14:textId="77777777" w:rsidR="009F34FB" w:rsidRPr="005C73FB" w:rsidRDefault="00F234A3" w:rsidP="007916A8">
            <w:pPr>
              <w:spacing w:before="600"/>
            </w:pPr>
            <w:r w:rsidRPr="005C73FB">
              <w:t>Hi tuahsernak san a tlaih le tlaihlo kha kan chek lai, CALD zeitluk minung tamdeuh nih kan online riantuanpiaknak an hman timi hmangin.</w:t>
            </w:r>
          </w:p>
        </w:tc>
      </w:tr>
    </w:tbl>
    <w:p w14:paraId="596B270F" w14:textId="77777777" w:rsidR="005C7C7B" w:rsidRPr="005C73FB" w:rsidRDefault="00F234A3" w:rsidP="003E3C90">
      <w:pPr>
        <w:pStyle w:val="Heading3"/>
        <w:spacing w:before="360" w:after="120"/>
      </w:pPr>
      <w:r w:rsidRPr="005C73FB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8960" behindDoc="1" locked="0" layoutInCell="1" allowOverlap="1" wp14:anchorId="4410D364" wp14:editId="548A6DCE">
                <wp:simplePos x="0" y="0"/>
                <wp:positionH relativeFrom="margin">
                  <wp:posOffset>19050</wp:posOffset>
                </wp:positionH>
                <wp:positionV relativeFrom="paragraph">
                  <wp:posOffset>234637</wp:posOffset>
                </wp:positionV>
                <wp:extent cx="5787317" cy="241540"/>
                <wp:effectExtent l="19050" t="19050" r="23495" b="25400"/>
                <wp:wrapNone/>
                <wp:docPr id="915048592" name="Group 91504859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7317" cy="241540"/>
                          <a:chOff x="11875" y="0"/>
                          <a:chExt cx="5787317" cy="241540"/>
                        </a:xfrm>
                      </wpg:grpSpPr>
                      <wps:wsp>
                        <wps:cNvPr id="2091575029" name="Straight Connector 2091575029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54646881" name="Oval 1054646881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43A7DE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FFEE925" id="Group 915048592" o:spid="_x0000_s1026" alt="&quot;&quot;" style="position:absolute;margin-left:1.5pt;margin-top:18.5pt;width:455.7pt;height:19pt;z-index:-251627520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">
                <v:line id="Straight Connector 2091575029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" strokecolor="#65276f [3044]" strokeweight="3pt">
                  <v:stroke endcap="round"/>
                </v:line>
                <v:oval id="Oval 1054646881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" fillcolor="#43a7de" strokecolor="#6b2976" strokeweight="3pt"/>
                <w10:wrap anchorx="margin"/>
              </v:group>
            </w:pict>
          </mc:Fallback>
        </mc:AlternateContent>
      </w:r>
      <w:r w:rsidRPr="005C73FB">
        <w:t>Tuahsernak 15</w:t>
      </w:r>
    </w:p>
    <w:tbl>
      <w:tblPr>
        <w:tblW w:w="9128" w:type="dxa"/>
        <w:tblLayout w:type="fixed"/>
        <w:tblLook w:val="04A0" w:firstRow="1" w:lastRow="0" w:firstColumn="1" w:lastColumn="0" w:noHBand="0" w:noVBand="1"/>
      </w:tblPr>
      <w:tblGrid>
        <w:gridCol w:w="2552"/>
        <w:gridCol w:w="6576"/>
      </w:tblGrid>
      <w:tr w:rsidR="00357D95" w14:paraId="109BAA02" w14:textId="77777777" w:rsidTr="003E3C90">
        <w:tc>
          <w:tcPr>
            <w:tcW w:w="2552" w:type="dxa"/>
            <w:vAlign w:val="center"/>
          </w:tcPr>
          <w:p w14:paraId="7EC6536C" w14:textId="77777777" w:rsidR="00766698" w:rsidRPr="00452F6D" w:rsidRDefault="00F234A3" w:rsidP="00090E8C">
            <w:pPr>
              <w:pStyle w:val="Image"/>
              <w:spacing w:before="360"/>
            </w:pPr>
            <w:r w:rsidRPr="00452F6D">
              <w:rPr>
                <w:noProof/>
              </w:rPr>
              <w:drawing>
                <wp:inline distT="0" distB="0" distL="0" distR="0" wp14:anchorId="5DA366CE" wp14:editId="60ABC70C">
                  <wp:extent cx="1483360" cy="1483360"/>
                  <wp:effectExtent l="0" t="0" r="2540" b="2540"/>
                  <wp:docPr id="1785330858" name="Picture 28" descr="Mirangholh a si lomi adang holh 3 a langhtermi biachimnak langhtertu buanbara 3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5330858" name="Picture 28" descr="Mirangholh a si lomi adang holh 3 a langhtermi biachimnak langhtertu buanbara 3."/>
                          <pic:cNvPicPr/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97B426F" w14:textId="77777777" w:rsidR="00766698" w:rsidRPr="005C73FB" w:rsidRDefault="00F234A3" w:rsidP="00090E8C">
            <w:pPr>
              <w:spacing w:before="360"/>
            </w:pPr>
            <w:r w:rsidRPr="005C73FB">
              <w:t>NDIS kong phawtzamh kan herhmi holh pawl in lamhmuhsaknak pawl kan tuah lai.</w:t>
            </w:r>
          </w:p>
          <w:p w14:paraId="28B05AE4" w14:textId="77777777" w:rsidR="002C7941" w:rsidRPr="005C73FB" w:rsidRDefault="00F234A3" w:rsidP="00090E8C">
            <w:r w:rsidRPr="005C73FB">
              <w:t>Hihi a sullam cu CALD minung tamdeuh nih NDIS kong an i fiang kho tinak a si.</w:t>
            </w:r>
          </w:p>
        </w:tc>
      </w:tr>
      <w:tr w:rsidR="00357D95" w14:paraId="357D72AC" w14:textId="77777777" w:rsidTr="007916A8">
        <w:tc>
          <w:tcPr>
            <w:tcW w:w="2552" w:type="dxa"/>
            <w:vAlign w:val="center"/>
          </w:tcPr>
          <w:p w14:paraId="3ED5C5A6" w14:textId="77777777" w:rsidR="00007F05" w:rsidRPr="00452F6D" w:rsidRDefault="00007F05" w:rsidP="00090E8C">
            <w:pPr>
              <w:pStyle w:val="Image"/>
              <w:spacing w:before="600" w:after="0"/>
            </w:pPr>
          </w:p>
        </w:tc>
        <w:tc>
          <w:tcPr>
            <w:tcW w:w="6576" w:type="dxa"/>
            <w:vAlign w:val="center"/>
          </w:tcPr>
          <w:p w14:paraId="2A0C509D" w14:textId="77777777" w:rsidR="002C7941" w:rsidRPr="005C73FB" w:rsidRDefault="00F234A3" w:rsidP="00090E8C">
            <w:pPr>
              <w:spacing w:before="600" w:after="0"/>
            </w:pPr>
            <w:r w:rsidRPr="005C73FB">
              <w:t>Hi lamhmuhsaknak pawl tuah dingah, hi pawl he rian kan tuanti lai:</w:t>
            </w:r>
          </w:p>
        </w:tc>
      </w:tr>
      <w:tr w:rsidR="00357D95" w14:paraId="3996F4D8" w14:textId="77777777" w:rsidTr="007916A8">
        <w:tc>
          <w:tcPr>
            <w:tcW w:w="2552" w:type="dxa"/>
            <w:vAlign w:val="center"/>
          </w:tcPr>
          <w:p w14:paraId="28A50FF2" w14:textId="77777777" w:rsidR="00B32C67" w:rsidRPr="00452F6D" w:rsidRDefault="00F234A3" w:rsidP="00090E8C">
            <w:pPr>
              <w:pStyle w:val="Image"/>
            </w:pPr>
            <w:r w:rsidRPr="00452F6D">
              <w:rPr>
                <w:noProof/>
              </w:rPr>
              <w:drawing>
                <wp:inline distT="0" distB="0" distL="0" distR="0" wp14:anchorId="39000BE0" wp14:editId="51D45529">
                  <wp:extent cx="1483360" cy="1483360"/>
                  <wp:effectExtent l="0" t="0" r="2540" b="2540"/>
                  <wp:docPr id="1278271050" name="Picture 55" descr="CALD minung phu 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8271050" name="Picture 55" descr="CALD minung phu khat."/>
                          <pic:cNvPicPr/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F617A20" w14:textId="77777777" w:rsidR="00B32C67" w:rsidRPr="005C73FB" w:rsidRDefault="00F234A3" w:rsidP="00090E8C">
            <w:pPr>
              <w:pStyle w:val="ListParagraph"/>
              <w:numPr>
                <w:ilvl w:val="0"/>
                <w:numId w:val="69"/>
              </w:numPr>
            </w:pPr>
            <w:r w:rsidRPr="005C73FB">
              <w:t>CALD mibu pawl</w:t>
            </w:r>
          </w:p>
        </w:tc>
      </w:tr>
      <w:tr w:rsidR="00357D95" w14:paraId="7F1B11F9" w14:textId="77777777" w:rsidTr="007916A8">
        <w:tc>
          <w:tcPr>
            <w:tcW w:w="2552" w:type="dxa"/>
            <w:vAlign w:val="center"/>
          </w:tcPr>
          <w:p w14:paraId="6F3BC66D" w14:textId="77777777" w:rsidR="00B32C67" w:rsidRPr="00452F6D" w:rsidRDefault="00F234A3" w:rsidP="00090E8C">
            <w:pPr>
              <w:pStyle w:val="Image"/>
            </w:pPr>
            <w:r w:rsidRPr="00452F6D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55520" behindDoc="0" locked="0" layoutInCell="1" allowOverlap="1" wp14:anchorId="59D3D5FE" wp14:editId="2EC551C8">
                      <wp:simplePos x="0" y="0"/>
                      <wp:positionH relativeFrom="column">
                        <wp:posOffset>281940</wp:posOffset>
                      </wp:positionH>
                      <wp:positionV relativeFrom="paragraph">
                        <wp:posOffset>1086485</wp:posOffset>
                      </wp:positionV>
                      <wp:extent cx="892175" cy="304800"/>
                      <wp:effectExtent l="0" t="0" r="3175" b="0"/>
                      <wp:wrapNone/>
                      <wp:docPr id="248652513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30480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AF228E0" w14:textId="77777777" w:rsidR="00464803" w:rsidRPr="00FB10D6" w:rsidRDefault="00464803" w:rsidP="007A25BA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sz w:val="24"/>
                                      <w:szCs w:val="24"/>
                                      <w:lang w:val="en-PH"/>
                                    </w:rPr>
                                  </w:pPr>
                                  <w:r w:rsidRPr="00FB10D6"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NDIS Komisin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9D3D5FE" id="_x0000_s1039" type="#_x0000_t202" alt="&quot;&quot;" style="position:absolute;left:0;text-align:left;margin-left:22.2pt;margin-top:85.55pt;width:70.25pt;height:24pt;z-index:2517555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" filled="f" stroked="f">
                      <v:textbox inset="0,0,0,0">
                        <w:txbxContent>
                          <w:p w14:paraId="3AF228E0" w14:textId="77777777" w:rsidR="00464803" w:rsidRPr="00FB10D6" w:rsidRDefault="00464803" w:rsidP="007A25BA">
                            <w:pPr>
                              <w:spacing w:before="0" w:after="0" w:line="192" w:lineRule="auto"/>
                              <w:jc w:val="center"/>
                              <w:rPr>
                                <w:sz w:val="24"/>
                                <w:szCs w:val="24"/>
                                <w:lang w:val="en-PH"/>
                              </w:rPr>
                            </w:pPr>
                            <w:r w:rsidRPr="00FB10D6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NDIS Komisin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32C67" w:rsidRPr="00452F6D">
              <w:rPr>
                <w:noProof/>
              </w:rPr>
              <w:drawing>
                <wp:inline distT="0" distB="0" distL="0" distR="0" wp14:anchorId="62DF3DB2" wp14:editId="294EBFEA">
                  <wp:extent cx="1483360" cy="1483360"/>
                  <wp:effectExtent l="0" t="0" r="2540" b="2540"/>
                  <wp:docPr id="1818495431" name="Picture 56" descr="‘NDIS Komisin’ tiah a chimmi thutdan sau a hnulei ah minung 3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8495431" name="Picture 56" descr="‘NDIS Komisin’ tiah a chimmi thutdan sau a hnulei ah minung 3."/>
                          <pic:cNvPicPr/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3383A22" w14:textId="77777777" w:rsidR="00B32C67" w:rsidRPr="005C73FB" w:rsidRDefault="00F234A3" w:rsidP="00090E8C">
            <w:pPr>
              <w:pStyle w:val="ListParagraph"/>
              <w:numPr>
                <w:ilvl w:val="0"/>
                <w:numId w:val="69"/>
              </w:numPr>
            </w:pPr>
            <w:r w:rsidRPr="005C73FB">
              <w:t>NDIS Komisin</w:t>
            </w:r>
          </w:p>
        </w:tc>
      </w:tr>
      <w:tr w:rsidR="00357D95" w14:paraId="0C3CFD9C" w14:textId="77777777" w:rsidTr="007916A8">
        <w:tc>
          <w:tcPr>
            <w:tcW w:w="2552" w:type="dxa"/>
            <w:vAlign w:val="center"/>
          </w:tcPr>
          <w:p w14:paraId="4C8D85AD" w14:textId="77777777" w:rsidR="00B32C67" w:rsidRPr="00452F6D" w:rsidRDefault="00F234A3" w:rsidP="00090E8C">
            <w:pPr>
              <w:pStyle w:val="Image"/>
            </w:pPr>
            <w:r w:rsidRPr="00452F6D">
              <w:rPr>
                <w:noProof/>
              </w:rPr>
              <w:drawing>
                <wp:inline distT="0" distB="0" distL="0" distR="0" wp14:anchorId="4D253D36" wp14:editId="28AA2C37">
                  <wp:extent cx="1440000" cy="1440000"/>
                  <wp:effectExtent l="0" t="0" r="8255" b="8255"/>
                  <wp:docPr id="1800567495" name="Picture 1800567495" descr="Zung inn hmai ah minung 3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0567495" name="Picture 1800567495" descr="Zung inn hmai ah minung 3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C4E2060" w14:textId="77777777" w:rsidR="00B32C67" w:rsidRPr="005C73FB" w:rsidRDefault="00F234A3" w:rsidP="00090E8C">
            <w:pPr>
              <w:pStyle w:val="ListParagraph"/>
              <w:numPr>
                <w:ilvl w:val="0"/>
                <w:numId w:val="70"/>
              </w:numPr>
            </w:pPr>
            <w:r w:rsidRPr="005C73FB">
              <w:t>CALD pumtlinglo minung pawl a bawmmi buu pawl.</w:t>
            </w:r>
          </w:p>
        </w:tc>
      </w:tr>
    </w:tbl>
    <w:p w14:paraId="1ADA1188" w14:textId="77777777" w:rsidR="007916A8" w:rsidRPr="00452F6D" w:rsidRDefault="00F234A3">
      <w:r w:rsidRPr="00452F6D">
        <w:br w:type="page"/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552"/>
        <w:gridCol w:w="6576"/>
        <w:gridCol w:w="114"/>
      </w:tblGrid>
      <w:tr w:rsidR="00357D95" w14:paraId="199C147F" w14:textId="77777777" w:rsidTr="00225597">
        <w:tc>
          <w:tcPr>
            <w:tcW w:w="2552" w:type="dxa"/>
            <w:vAlign w:val="center"/>
          </w:tcPr>
          <w:p w14:paraId="3ADF494D" w14:textId="77777777" w:rsidR="00007F05" w:rsidRPr="00452F6D" w:rsidRDefault="00007F05" w:rsidP="0004354E">
            <w:pPr>
              <w:pStyle w:val="Image"/>
              <w:spacing w:after="0"/>
            </w:pPr>
          </w:p>
        </w:tc>
        <w:tc>
          <w:tcPr>
            <w:tcW w:w="6690" w:type="dxa"/>
            <w:gridSpan w:val="2"/>
            <w:vAlign w:val="center"/>
          </w:tcPr>
          <w:p w14:paraId="230BDFF9" w14:textId="77777777" w:rsidR="00007F05" w:rsidRPr="005C73FB" w:rsidRDefault="00F234A3" w:rsidP="0004354E">
            <w:pPr>
              <w:spacing w:after="0"/>
            </w:pPr>
            <w:r w:rsidRPr="005C73FB">
              <w:t>Hi tuahsernak san a tlaih le tlaihlo kha kan chek lai, zeizat:</w:t>
            </w:r>
          </w:p>
        </w:tc>
      </w:tr>
      <w:tr w:rsidR="00357D95" w:rsidRPr="003860C1" w14:paraId="7B95CAF7" w14:textId="77777777" w:rsidTr="00225597">
        <w:trPr>
          <w:gridAfter w:val="1"/>
          <w:wAfter w:w="114" w:type="dxa"/>
        </w:trPr>
        <w:tc>
          <w:tcPr>
            <w:tcW w:w="2552" w:type="dxa"/>
            <w:vAlign w:val="center"/>
          </w:tcPr>
          <w:p w14:paraId="13CB1917" w14:textId="77777777" w:rsidR="00B42BC2" w:rsidRPr="00452F6D" w:rsidRDefault="00F234A3" w:rsidP="00C73E0D">
            <w:pPr>
              <w:pStyle w:val="Image"/>
            </w:pPr>
            <w:r w:rsidRPr="00452F6D">
              <w:rPr>
                <w:noProof/>
              </w:rPr>
              <w:drawing>
                <wp:inline distT="0" distB="0" distL="0" distR="0" wp14:anchorId="236F0D87" wp14:editId="7666BBD2">
                  <wp:extent cx="1483360" cy="1483360"/>
                  <wp:effectExtent l="0" t="0" r="2540" b="2540"/>
                  <wp:docPr id="1299266338" name="Picture 29" descr="Mirangholh si loin a dang holh 3 in tialmi catialmi 3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9266338" name="Picture 29" descr="Mirangholh si loin a dang holh 3 in tialmi catialmi 3."/>
                          <pic:cNvPicPr/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18E4FBC" w14:textId="77777777" w:rsidR="00B42BC2" w:rsidRPr="003860C1" w:rsidRDefault="00F234A3" w:rsidP="00C73E0D">
            <w:pPr>
              <w:pStyle w:val="ListParagraph"/>
              <w:numPr>
                <w:ilvl w:val="0"/>
                <w:numId w:val="64"/>
              </w:numPr>
              <w:rPr>
                <w:lang w:val="it-IT"/>
              </w:rPr>
            </w:pPr>
            <w:r w:rsidRPr="003860C1">
              <w:rPr>
                <w:lang w:val="it-IT"/>
              </w:rPr>
              <w:t>Mirangholh in a si lomi kan phawtzamhmi catialmi pawl</w:t>
            </w:r>
          </w:p>
        </w:tc>
      </w:tr>
      <w:tr w:rsidR="00357D95" w14:paraId="73D20B4D" w14:textId="77777777" w:rsidTr="00225597">
        <w:trPr>
          <w:gridAfter w:val="1"/>
          <w:wAfter w:w="114" w:type="dxa"/>
        </w:trPr>
        <w:tc>
          <w:tcPr>
            <w:tcW w:w="2552" w:type="dxa"/>
            <w:vAlign w:val="center"/>
          </w:tcPr>
          <w:p w14:paraId="3C9866AF" w14:textId="77777777" w:rsidR="00B42BC2" w:rsidRPr="00452F6D" w:rsidRDefault="00F234A3" w:rsidP="00C73E0D">
            <w:pPr>
              <w:pStyle w:val="Image"/>
            </w:pPr>
            <w:r w:rsidRPr="00452F6D">
              <w:rPr>
                <w:noProof/>
              </w:rPr>
              <w:drawing>
                <wp:inline distT="0" distB="0" distL="0" distR="0" wp14:anchorId="5E4067F0" wp14:editId="67E05DBE">
                  <wp:extent cx="1483360" cy="1483360"/>
                  <wp:effectExtent l="0" t="0" r="2540" b="2540"/>
                  <wp:docPr id="884962986" name="Picture 30" descr="Mirangholh a si lomi a dang holh a langhtermi biachimnak langhtertu buanbara tangah siapi a thlirmi minung pakhat 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4962986" name="Picture 30" descr="Mirangholh a si lomi a dang holh a langhtermi biachimnak langhtertu buanbara tangah siapi a thlirmi minung pakhat khat."/>
                          <pic:cNvPicPr/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DA81247" w14:textId="77777777" w:rsidR="00B42BC2" w:rsidRPr="005C73FB" w:rsidRDefault="00F234A3" w:rsidP="00B42BC2">
            <w:pPr>
              <w:pStyle w:val="ListParagraph"/>
              <w:numPr>
                <w:ilvl w:val="0"/>
                <w:numId w:val="70"/>
              </w:numPr>
            </w:pPr>
            <w:r w:rsidRPr="005C73FB">
              <w:t>NDIS kong ah anmah holh in thawngthanhmi an hmuh khawhnak kha CALD minung pawl nih an kan chimh.</w:t>
            </w:r>
          </w:p>
        </w:tc>
      </w:tr>
    </w:tbl>
    <w:p w14:paraId="5C087D2F" w14:textId="77777777" w:rsidR="005C7C7B" w:rsidRPr="005C73FB" w:rsidRDefault="00F234A3" w:rsidP="00090E8C">
      <w:pPr>
        <w:pStyle w:val="Heading3"/>
        <w:spacing w:before="480" w:after="120"/>
      </w:pPr>
      <w:r w:rsidRPr="005C73FB">
        <w:rPr>
          <w:noProof/>
        </w:rPr>
        <mc:AlternateContent>
          <mc:Choice Requires="wpg">
            <w:drawing>
              <wp:anchor distT="0" distB="0" distL="114300" distR="114300" simplePos="0" relativeHeight="251691008" behindDoc="1" locked="0" layoutInCell="1" allowOverlap="1" wp14:anchorId="25793005" wp14:editId="3533FC2B">
                <wp:simplePos x="0" y="0"/>
                <wp:positionH relativeFrom="margin">
                  <wp:posOffset>18415</wp:posOffset>
                </wp:positionH>
                <wp:positionV relativeFrom="paragraph">
                  <wp:posOffset>521648</wp:posOffset>
                </wp:positionV>
                <wp:extent cx="5787317" cy="241540"/>
                <wp:effectExtent l="19050" t="19050" r="23495" b="25400"/>
                <wp:wrapNone/>
                <wp:docPr id="1961727700" name="Group 196172770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7317" cy="241540"/>
                          <a:chOff x="11875" y="0"/>
                          <a:chExt cx="5787317" cy="241540"/>
                        </a:xfrm>
                      </wpg:grpSpPr>
                      <wps:wsp>
                        <wps:cNvPr id="1654232036" name="Straight Connector 1654232036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724637972" name="Oval 1724637972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43A7DE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E004D7B" id="Group 1961727700" o:spid="_x0000_s1026" alt="&quot;&quot;" style="position:absolute;margin-left:1.45pt;margin-top:41.05pt;width:455.7pt;height:19pt;z-index:-251625472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">
                <v:line id="Straight Connector 1654232036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" strokecolor="#65276f [3044]" strokeweight="3pt">
                  <v:stroke endcap="round"/>
                </v:line>
                <v:oval id="Oval 1724637972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" fillcolor="#43a7de" strokecolor="#6b2976" strokeweight="3pt"/>
                <w10:wrap anchorx="margin"/>
              </v:group>
            </w:pict>
          </mc:Fallback>
        </mc:AlternateContent>
      </w:r>
      <w:r w:rsidRPr="005C73FB">
        <w:t>Tuahsernak 16</w:t>
      </w:r>
    </w:p>
    <w:tbl>
      <w:tblPr>
        <w:tblW w:w="9214" w:type="dxa"/>
        <w:tblLayout w:type="fixed"/>
        <w:tblLook w:val="04A0" w:firstRow="1" w:lastRow="0" w:firstColumn="1" w:lastColumn="0" w:noHBand="0" w:noVBand="1"/>
      </w:tblPr>
      <w:tblGrid>
        <w:gridCol w:w="2567"/>
        <w:gridCol w:w="6535"/>
        <w:gridCol w:w="112"/>
      </w:tblGrid>
      <w:tr w:rsidR="00357D95" w:rsidRPr="00B00074" w14:paraId="05631C9A" w14:textId="77777777" w:rsidTr="007D0640">
        <w:trPr>
          <w:trHeight w:val="3061"/>
        </w:trPr>
        <w:tc>
          <w:tcPr>
            <w:tcW w:w="2567" w:type="dxa"/>
            <w:vAlign w:val="center"/>
          </w:tcPr>
          <w:p w14:paraId="4CB769C9" w14:textId="77777777" w:rsidR="00766698" w:rsidRPr="00452F6D" w:rsidRDefault="00F234A3" w:rsidP="00090E8C">
            <w:pPr>
              <w:pStyle w:val="Image"/>
              <w:spacing w:before="480"/>
            </w:pPr>
            <w:r w:rsidRPr="00452F6D">
              <w:rPr>
                <w:noProof/>
              </w:rPr>
              <w:drawing>
                <wp:inline distT="0" distB="0" distL="0" distR="0" wp14:anchorId="265DDAFC" wp14:editId="79A6B575">
                  <wp:extent cx="1492885" cy="1492885"/>
                  <wp:effectExtent l="0" t="0" r="0" b="0"/>
                  <wp:docPr id="1113079112" name="Picture 1" descr="NDIS timhtuahtu pakhat le biachimnak langhtertu buanbara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3079112" name="Picture 1" descr="NDIS timhtuahtu pakhat le biachimnak langhtertu buanbara."/>
                          <pic:cNvPicPr/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288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47" w:type="dxa"/>
            <w:gridSpan w:val="2"/>
            <w:vAlign w:val="center"/>
          </w:tcPr>
          <w:p w14:paraId="33622B92" w14:textId="77777777" w:rsidR="00C816A8" w:rsidRPr="003860C1" w:rsidRDefault="00F234A3" w:rsidP="00090E8C">
            <w:pPr>
              <w:spacing w:before="480"/>
              <w:rPr>
                <w:lang w:val="de-DE"/>
              </w:rPr>
            </w:pPr>
            <w:r w:rsidRPr="003860C1">
              <w:rPr>
                <w:lang w:val="de-DE"/>
              </w:rPr>
              <w:t>NDIS fianter dingah kan hmanmi biafang pawl cheukhat an um.</w:t>
            </w:r>
          </w:p>
          <w:p w14:paraId="582E5AED" w14:textId="77777777" w:rsidR="00007F05" w:rsidRPr="003860C1" w:rsidRDefault="00F234A3" w:rsidP="00C73E0D">
            <w:pPr>
              <w:rPr>
                <w:lang w:val="de-DE"/>
              </w:rPr>
            </w:pPr>
            <w:r w:rsidRPr="003860C1">
              <w:rPr>
                <w:lang w:val="de-DE"/>
              </w:rPr>
              <w:t>Hi biafang pawl nih a sawh duhmi pawl fianter dingah aa dangmi holh pawl nih hmuh khawhnak kan tuah lai.</w:t>
            </w:r>
          </w:p>
        </w:tc>
      </w:tr>
      <w:tr w:rsidR="00357D95" w14:paraId="65C0FD8E" w14:textId="77777777" w:rsidTr="007D0640">
        <w:trPr>
          <w:gridAfter w:val="1"/>
          <w:wAfter w:w="112" w:type="dxa"/>
          <w:trHeight w:val="3061"/>
        </w:trPr>
        <w:tc>
          <w:tcPr>
            <w:tcW w:w="2567" w:type="dxa"/>
            <w:vAlign w:val="center"/>
          </w:tcPr>
          <w:p w14:paraId="464D0601" w14:textId="77777777" w:rsidR="00007F05" w:rsidRPr="00452F6D" w:rsidRDefault="00F234A3" w:rsidP="005342C4">
            <w:pPr>
              <w:pStyle w:val="Image"/>
            </w:pPr>
            <w:r w:rsidRPr="00452F6D">
              <w:rPr>
                <w:noProof/>
              </w:rPr>
              <w:drawing>
                <wp:inline distT="0" distB="0" distL="0" distR="0" wp14:anchorId="0B8C4763" wp14:editId="1F9B5A70">
                  <wp:extent cx="1483360" cy="1483360"/>
                  <wp:effectExtent l="0" t="0" r="2540" b="2540"/>
                  <wp:docPr id="1321211933" name="Picture 1321211933" descr="Catialmi a relmi inung pakhat le anmah cung i a ummi cu fung pakhat he khuaruahnak langhtertu buanbara a si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1211933" name="Picture 1321211933" descr="Catialmi a relmi inung pakhat le anmah cung i a ummi cu fung pakhat he khuaruahnak langhtertu buanbara a si."/>
                          <pic:cNvPicPr/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35" w:type="dxa"/>
            <w:vAlign w:val="center"/>
          </w:tcPr>
          <w:p w14:paraId="13EC27D6" w14:textId="77777777" w:rsidR="00007F05" w:rsidRPr="005C73FB" w:rsidRDefault="00F234A3" w:rsidP="005342C4">
            <w:r w:rsidRPr="005C73FB">
              <w:t>Hi nih hin NDIS kong i thawngthanhmi kha minung tamdeuh nih i fiannak kha a bawmh lai.</w:t>
            </w:r>
          </w:p>
        </w:tc>
      </w:tr>
      <w:tr w:rsidR="00357D95" w14:paraId="77D570C9" w14:textId="77777777" w:rsidTr="007D0640">
        <w:trPr>
          <w:gridAfter w:val="1"/>
          <w:wAfter w:w="112" w:type="dxa"/>
        </w:trPr>
        <w:tc>
          <w:tcPr>
            <w:tcW w:w="2567" w:type="dxa"/>
            <w:vAlign w:val="center"/>
          </w:tcPr>
          <w:p w14:paraId="37CC0EFF" w14:textId="77777777" w:rsidR="00007F05" w:rsidRPr="00452F6D" w:rsidRDefault="00F234A3" w:rsidP="002950D2">
            <w:pPr>
              <w:pStyle w:val="Image"/>
              <w:spacing w:before="120" w:after="120"/>
            </w:pPr>
            <w:r w:rsidRPr="00452F6D">
              <w:rPr>
                <w:noProof/>
              </w:rPr>
              <w:lastRenderedPageBreak/>
              <w:drawing>
                <wp:inline distT="0" distB="0" distL="0" distR="0" wp14:anchorId="25E93A61" wp14:editId="7F715DD9">
                  <wp:extent cx="1492885" cy="1492885"/>
                  <wp:effectExtent l="0" t="0" r="0" b="0"/>
                  <wp:docPr id="172244981" name="Picture 2" descr="Adang minung pakhat sin ah thawngthanhnak catialmi a pemi minung pa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244981" name="Picture 2" descr="Adang minung pakhat sin ah thawngthanhnak catialmi a pemi minung pakhat."/>
                          <pic:cNvPicPr/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288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35" w:type="dxa"/>
            <w:vAlign w:val="center"/>
          </w:tcPr>
          <w:p w14:paraId="2A682162" w14:textId="77777777" w:rsidR="00007F05" w:rsidRPr="00C71A2B" w:rsidRDefault="00F234A3" w:rsidP="005342C4">
            <w:r w:rsidRPr="00C71A2B">
              <w:t>CALD aa telmi pawl he NDIS kong chimphuan dingah holhlettu pawl zong a bawmh hna lai.</w:t>
            </w:r>
          </w:p>
        </w:tc>
      </w:tr>
      <w:tr w:rsidR="00357D95" w14:paraId="60607914" w14:textId="77777777" w:rsidTr="007D0640">
        <w:trPr>
          <w:gridAfter w:val="1"/>
          <w:wAfter w:w="112" w:type="dxa"/>
        </w:trPr>
        <w:tc>
          <w:tcPr>
            <w:tcW w:w="2567" w:type="dxa"/>
            <w:vAlign w:val="center"/>
          </w:tcPr>
          <w:p w14:paraId="5254B419" w14:textId="77777777" w:rsidR="00007F05" w:rsidRPr="00452F6D" w:rsidRDefault="00007F05" w:rsidP="002950D2">
            <w:pPr>
              <w:pStyle w:val="Image"/>
              <w:spacing w:after="0"/>
            </w:pPr>
          </w:p>
        </w:tc>
        <w:tc>
          <w:tcPr>
            <w:tcW w:w="6535" w:type="dxa"/>
            <w:vAlign w:val="center"/>
          </w:tcPr>
          <w:p w14:paraId="168DFE46" w14:textId="77777777" w:rsidR="00007F05" w:rsidRPr="00C71A2B" w:rsidRDefault="00F234A3" w:rsidP="002950D2">
            <w:pPr>
              <w:spacing w:after="0"/>
            </w:pPr>
            <w:r w:rsidRPr="00C71A2B">
              <w:t>Hi tuahsernak san a tlaih le tlaihlo kha kan chek lai, holhlettu zeizat nih dah hihi a tuah timi hmangin:</w:t>
            </w:r>
          </w:p>
        </w:tc>
      </w:tr>
      <w:tr w:rsidR="00357D95" w14:paraId="55D1E429" w14:textId="77777777" w:rsidTr="007D0640">
        <w:trPr>
          <w:gridAfter w:val="1"/>
          <w:wAfter w:w="112" w:type="dxa"/>
        </w:trPr>
        <w:tc>
          <w:tcPr>
            <w:tcW w:w="2567" w:type="dxa"/>
            <w:vAlign w:val="center"/>
          </w:tcPr>
          <w:p w14:paraId="7011D033" w14:textId="77777777" w:rsidR="00E52574" w:rsidRPr="00452F6D" w:rsidRDefault="00F234A3" w:rsidP="002950D2">
            <w:pPr>
              <w:pStyle w:val="Image"/>
              <w:spacing w:before="120" w:after="120"/>
            </w:pPr>
            <w:r w:rsidRPr="00452F6D">
              <w:rPr>
                <w:noProof/>
              </w:rPr>
              <w:drawing>
                <wp:inline distT="0" distB="0" distL="0" distR="0" wp14:anchorId="3B2A3A07" wp14:editId="5E010378">
                  <wp:extent cx="1492885" cy="1492885"/>
                  <wp:effectExtent l="0" t="0" r="0" b="0"/>
                  <wp:docPr id="23534575" name="Picture 3" descr="Minung pakhat khat nih chimphuannak a tuahmi a zohmi NDIS 3 le fung pa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534575" name="Picture 3" descr="Minung pakhat khat nih chimphuannak a tuahmi a zohmi NDIS 3 le fung pakhat."/>
                          <pic:cNvPicPr/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288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35" w:type="dxa"/>
            <w:vAlign w:val="center"/>
          </w:tcPr>
          <w:p w14:paraId="766D2FDB" w14:textId="77777777" w:rsidR="00E52574" w:rsidRPr="00C71A2B" w:rsidRDefault="00F234A3" w:rsidP="002950D2">
            <w:pPr>
              <w:pStyle w:val="ListParagraph"/>
              <w:numPr>
                <w:ilvl w:val="0"/>
                <w:numId w:val="65"/>
              </w:numPr>
              <w:spacing w:before="120" w:after="120"/>
            </w:pPr>
            <w:r w:rsidRPr="00C71A2B">
              <w:t xml:space="preserve">NDIS tha deuh in ifian dingah cawnpiaknak an lim </w:t>
            </w:r>
          </w:p>
        </w:tc>
      </w:tr>
      <w:tr w:rsidR="00357D95" w14:paraId="029BF3D5" w14:textId="77777777" w:rsidTr="007D0640">
        <w:trPr>
          <w:gridAfter w:val="1"/>
          <w:wAfter w:w="112" w:type="dxa"/>
        </w:trPr>
        <w:tc>
          <w:tcPr>
            <w:tcW w:w="2567" w:type="dxa"/>
            <w:vAlign w:val="center"/>
          </w:tcPr>
          <w:p w14:paraId="702ADF9E" w14:textId="77777777" w:rsidR="00E52574" w:rsidRPr="00452F6D" w:rsidRDefault="00F234A3" w:rsidP="002950D2">
            <w:pPr>
              <w:pStyle w:val="Image"/>
              <w:spacing w:before="120" w:after="120"/>
            </w:pPr>
            <w:r w:rsidRPr="00452F6D">
              <w:rPr>
                <w:noProof/>
              </w:rPr>
              <w:drawing>
                <wp:inline distT="0" distB="0" distL="0" distR="0" wp14:anchorId="67EF0622" wp14:editId="57CB23A3">
                  <wp:extent cx="1483200" cy="1112400"/>
                  <wp:effectExtent l="0" t="0" r="3175" b="0"/>
                  <wp:docPr id="369786083" name="Picture 4" descr="Laptop hmunkhat te ah a hmangmi minung 2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9786083" name="Picture 4" descr="Laptop hmunkhat te ah a hmangmi minung 2."/>
                          <pic:cNvPicPr/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046" r="2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1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35" w:type="dxa"/>
            <w:vAlign w:val="center"/>
          </w:tcPr>
          <w:p w14:paraId="37D1B1BA" w14:textId="77777777" w:rsidR="00E52574" w:rsidRPr="00C71A2B" w:rsidRDefault="00F234A3" w:rsidP="002950D2">
            <w:pPr>
              <w:pStyle w:val="ListParagraph"/>
              <w:numPr>
                <w:ilvl w:val="0"/>
                <w:numId w:val="17"/>
              </w:numPr>
              <w:spacing w:before="120" w:after="120"/>
            </w:pPr>
            <w:r w:rsidRPr="00C71A2B">
              <w:t>kan bawmhnak thilri pawl an hman.</w:t>
            </w:r>
          </w:p>
        </w:tc>
      </w:tr>
    </w:tbl>
    <w:p w14:paraId="33E5DBE4" w14:textId="77777777" w:rsidR="00766698" w:rsidRPr="00C71A2B" w:rsidRDefault="00F234A3" w:rsidP="00AD0DD4">
      <w:pPr>
        <w:pStyle w:val="Heading3"/>
        <w:spacing w:before="840" w:after="120"/>
      </w:pPr>
      <w:r w:rsidRPr="00C71A2B">
        <w:rPr>
          <w:noProof/>
        </w:rPr>
        <mc:AlternateContent>
          <mc:Choice Requires="wpg">
            <w:drawing>
              <wp:anchor distT="0" distB="0" distL="114300" distR="114300" simplePos="0" relativeHeight="251693056" behindDoc="1" locked="0" layoutInCell="1" allowOverlap="1" wp14:anchorId="27230387" wp14:editId="054B0752">
                <wp:simplePos x="0" y="0"/>
                <wp:positionH relativeFrom="margin">
                  <wp:posOffset>18415</wp:posOffset>
                </wp:positionH>
                <wp:positionV relativeFrom="paragraph">
                  <wp:posOffset>773593</wp:posOffset>
                </wp:positionV>
                <wp:extent cx="5787317" cy="241540"/>
                <wp:effectExtent l="19050" t="19050" r="23495" b="25400"/>
                <wp:wrapNone/>
                <wp:docPr id="1015204076" name="Group 101520407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7317" cy="241540"/>
                          <a:chOff x="11875" y="0"/>
                          <a:chExt cx="5787317" cy="241540"/>
                        </a:xfrm>
                      </wpg:grpSpPr>
                      <wps:wsp>
                        <wps:cNvPr id="1205049467" name="Straight Connector 1205049467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80307227" name="Oval 780307227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43A7DE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3542DA8" id="Group 1015204076" o:spid="_x0000_s1026" alt="&quot;&quot;" style="position:absolute;margin-left:1.45pt;margin-top:60.9pt;width:455.7pt;height:19pt;z-index:-251623424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">
                <v:line id="Straight Connector 1205049467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" strokecolor="#65276f [3044]" strokeweight="3pt">
                  <v:stroke endcap="round"/>
                </v:line>
                <v:oval id="Oval 780307227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" fillcolor="#43a7de" strokecolor="#6b2976" strokeweight="3pt"/>
                <w10:wrap anchorx="margin"/>
              </v:group>
            </w:pict>
          </mc:Fallback>
        </mc:AlternateContent>
      </w:r>
      <w:r w:rsidRPr="00C71A2B">
        <w:t>Tuahsernak 17</w:t>
      </w:r>
    </w:p>
    <w:tbl>
      <w:tblPr>
        <w:tblW w:w="9128" w:type="dxa"/>
        <w:tblLayout w:type="fixed"/>
        <w:tblLook w:val="04A0" w:firstRow="1" w:lastRow="0" w:firstColumn="1" w:lastColumn="0" w:noHBand="0" w:noVBand="1"/>
      </w:tblPr>
      <w:tblGrid>
        <w:gridCol w:w="2552"/>
        <w:gridCol w:w="6576"/>
      </w:tblGrid>
      <w:tr w:rsidR="00357D95" w14:paraId="798B9E34" w14:textId="77777777" w:rsidTr="000E16BE">
        <w:tc>
          <w:tcPr>
            <w:tcW w:w="2552" w:type="dxa"/>
            <w:vAlign w:val="center"/>
          </w:tcPr>
          <w:p w14:paraId="14318570" w14:textId="77777777" w:rsidR="00766698" w:rsidRPr="00452F6D" w:rsidRDefault="00F234A3" w:rsidP="002950D2">
            <w:pPr>
              <w:pStyle w:val="Image"/>
              <w:spacing w:before="600"/>
            </w:pPr>
            <w:r w:rsidRPr="00452F6D">
              <w:rPr>
                <w:noProof/>
              </w:rPr>
              <w:drawing>
                <wp:inline distT="0" distB="0" distL="0" distR="0" wp14:anchorId="2A648DE3" wp14:editId="6EA400AC">
                  <wp:extent cx="1483360" cy="1483360"/>
                  <wp:effectExtent l="0" t="0" r="2540" b="2540"/>
                  <wp:docPr id="429196187" name="Picture 5" descr="Minung pakhat khat nih catialmi pakhat a dang minung sin ah a pekmi. Anman cung i a ummi cu a chungah thawngthanhnak icon he biachimnak langhtertu buanbara a si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9196187" name="Picture 5" descr="Minung pakhat khat nih catialmi pakhat a dang minung sin ah a pekmi. Anman cung i a ummi cu a chungah thawngthanhnak icon he biachimnak langhtertu buanbara a si."/>
                          <pic:cNvPicPr/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AD8C85E" w14:textId="77777777" w:rsidR="00766698" w:rsidRPr="00C71A2B" w:rsidRDefault="00F234A3" w:rsidP="002950D2">
            <w:pPr>
              <w:spacing w:before="600"/>
            </w:pPr>
            <w:r w:rsidRPr="00C71A2B">
              <w:t>Holhlettu riantuanpiaknak kha zeitluk in dah an hmuh i an hman timi kong kha CALD minung pawl he thawngthanhmi kan phawtzamh lai.</w:t>
            </w:r>
          </w:p>
        </w:tc>
      </w:tr>
    </w:tbl>
    <w:p w14:paraId="7C412BD8" w14:textId="77777777" w:rsidR="00090E8C" w:rsidRPr="00452F6D" w:rsidRDefault="00F234A3">
      <w:r w:rsidRPr="00452F6D">
        <w:br w:type="page"/>
      </w:r>
    </w:p>
    <w:tbl>
      <w:tblPr>
        <w:tblW w:w="9214" w:type="dxa"/>
        <w:tblLayout w:type="fixed"/>
        <w:tblLook w:val="04A0" w:firstRow="1" w:lastRow="0" w:firstColumn="1" w:lastColumn="0" w:noHBand="0" w:noVBand="1"/>
      </w:tblPr>
      <w:tblGrid>
        <w:gridCol w:w="2552"/>
        <w:gridCol w:w="6576"/>
        <w:gridCol w:w="86"/>
      </w:tblGrid>
      <w:tr w:rsidR="00357D95" w:rsidRPr="003860C1" w14:paraId="50014CB6" w14:textId="77777777" w:rsidTr="007D0640">
        <w:trPr>
          <w:gridAfter w:val="1"/>
          <w:wAfter w:w="86" w:type="dxa"/>
        </w:trPr>
        <w:tc>
          <w:tcPr>
            <w:tcW w:w="2552" w:type="dxa"/>
            <w:vAlign w:val="center"/>
          </w:tcPr>
          <w:p w14:paraId="6B3C0084" w14:textId="77777777" w:rsidR="000E16BE" w:rsidRPr="00452F6D" w:rsidRDefault="000E16BE" w:rsidP="00090E8C">
            <w:pPr>
              <w:pStyle w:val="Image"/>
              <w:spacing w:before="0" w:after="0"/>
            </w:pPr>
          </w:p>
        </w:tc>
        <w:tc>
          <w:tcPr>
            <w:tcW w:w="6576" w:type="dxa"/>
            <w:vAlign w:val="center"/>
          </w:tcPr>
          <w:p w14:paraId="77ECBC50" w14:textId="77777777" w:rsidR="000E16BE" w:rsidRPr="003860C1" w:rsidRDefault="00F234A3" w:rsidP="00090E8C">
            <w:pPr>
              <w:spacing w:before="0" w:after="0"/>
              <w:rPr>
                <w:lang w:val="it-IT"/>
              </w:rPr>
            </w:pPr>
            <w:r w:rsidRPr="003860C1">
              <w:rPr>
                <w:lang w:val="it-IT"/>
              </w:rPr>
              <w:t>Hi ah aa telmi cu CALD:</w:t>
            </w:r>
          </w:p>
        </w:tc>
      </w:tr>
      <w:tr w:rsidR="00357D95" w14:paraId="00799D26" w14:textId="77777777" w:rsidTr="007D0640">
        <w:trPr>
          <w:gridAfter w:val="1"/>
          <w:wAfter w:w="86" w:type="dxa"/>
        </w:trPr>
        <w:tc>
          <w:tcPr>
            <w:tcW w:w="2552" w:type="dxa"/>
            <w:vAlign w:val="center"/>
          </w:tcPr>
          <w:p w14:paraId="5CE8C180" w14:textId="77777777" w:rsidR="0090072A" w:rsidRPr="00452F6D" w:rsidRDefault="00F234A3" w:rsidP="00090E8C">
            <w:pPr>
              <w:pStyle w:val="Image"/>
              <w:spacing w:before="0" w:after="0"/>
            </w:pPr>
            <w:r w:rsidRPr="00452F6D">
              <w:rPr>
                <w:noProof/>
              </w:rPr>
              <w:drawing>
                <wp:inline distT="0" distB="0" distL="0" distR="0" wp14:anchorId="24BAC411" wp14:editId="2C008423">
                  <wp:extent cx="1440000" cy="1440000"/>
                  <wp:effectExtent l="0" t="0" r="8255" b="8255"/>
                  <wp:docPr id="1629475620" name="Picture 59" descr="Minung phu khat. An kut a thlirmi minung 2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9475620" name="Picture 59" descr="Minung phu khat. An kut a thlirmi minung 2."/>
                          <pic:cNvPicPr/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8542E1A" w14:textId="77777777" w:rsidR="0090072A" w:rsidRPr="00C71A2B" w:rsidRDefault="00F234A3" w:rsidP="00090E8C">
            <w:pPr>
              <w:pStyle w:val="ListParagraph"/>
              <w:numPr>
                <w:ilvl w:val="0"/>
                <w:numId w:val="66"/>
              </w:numPr>
              <w:spacing w:before="0" w:after="0"/>
            </w:pPr>
            <w:r w:rsidRPr="00C71A2B">
              <w:t>mibu pawl</w:t>
            </w:r>
          </w:p>
        </w:tc>
      </w:tr>
      <w:tr w:rsidR="00357D95" w14:paraId="2DEF455D" w14:textId="77777777" w:rsidTr="007D0640">
        <w:trPr>
          <w:gridAfter w:val="1"/>
          <w:wAfter w:w="86" w:type="dxa"/>
        </w:trPr>
        <w:tc>
          <w:tcPr>
            <w:tcW w:w="2552" w:type="dxa"/>
            <w:vAlign w:val="center"/>
          </w:tcPr>
          <w:p w14:paraId="548E7E64" w14:textId="77777777" w:rsidR="0090072A" w:rsidRPr="00452F6D" w:rsidRDefault="00F234A3" w:rsidP="00090E8C">
            <w:pPr>
              <w:pStyle w:val="Image"/>
              <w:spacing w:before="0" w:after="0"/>
            </w:pPr>
            <w:r w:rsidRPr="00452F6D">
              <w:rPr>
                <w:noProof/>
              </w:rPr>
              <w:drawing>
                <wp:inline distT="0" distB="0" distL="0" distR="0" wp14:anchorId="2ADA02E4" wp14:editId="08ADA5F2">
                  <wp:extent cx="1440000" cy="1440000"/>
                  <wp:effectExtent l="0" t="0" r="8255" b="8255"/>
                  <wp:docPr id="526065696" name="Picture 60" descr="Aa telmi pawl phu khat a langhtermi aa telmi icon pakhat. An kut a thlirmi minung 2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6065696" name="Picture 60" descr="Aa telmi pawl phu khat a langhtermi aa telmi icon pakhat. An kut a thlirmi minung 2."/>
                          <pic:cNvPicPr/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9939605" w14:textId="77777777" w:rsidR="0090072A" w:rsidRPr="00C71A2B" w:rsidRDefault="00F234A3" w:rsidP="00090E8C">
            <w:pPr>
              <w:pStyle w:val="ListParagraph"/>
              <w:numPr>
                <w:ilvl w:val="0"/>
                <w:numId w:val="66"/>
              </w:numPr>
              <w:spacing w:before="0" w:after="0"/>
            </w:pPr>
            <w:r w:rsidRPr="00C71A2B">
              <w:t>aa telmi pawl</w:t>
            </w:r>
          </w:p>
        </w:tc>
      </w:tr>
      <w:tr w:rsidR="00357D95" w14:paraId="2FE97776" w14:textId="77777777" w:rsidTr="007D0640">
        <w:trPr>
          <w:gridAfter w:val="1"/>
          <w:wAfter w:w="86" w:type="dxa"/>
        </w:trPr>
        <w:tc>
          <w:tcPr>
            <w:tcW w:w="2552" w:type="dxa"/>
            <w:vAlign w:val="center"/>
          </w:tcPr>
          <w:p w14:paraId="4F44CAE3" w14:textId="77777777" w:rsidR="0090072A" w:rsidRPr="00452F6D" w:rsidRDefault="00F234A3" w:rsidP="00090E8C">
            <w:pPr>
              <w:pStyle w:val="Image"/>
              <w:spacing w:before="0" w:after="0"/>
            </w:pPr>
            <w:r w:rsidRPr="00452F6D">
              <w:rPr>
                <w:noProof/>
              </w:rPr>
              <w:drawing>
                <wp:inline distT="0" distB="0" distL="0" distR="0" wp14:anchorId="08C3E279" wp14:editId="5DD40037">
                  <wp:extent cx="1440000" cy="1440000"/>
                  <wp:effectExtent l="0" t="0" r="8255" b="8255"/>
                  <wp:docPr id="69630473" name="Picture 61" descr="Bawmchantu 3. Anmah pawl chungin pakhat nih stethoscope aa tlaih. Adang pakhat cu catialmi aa tlaih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630473" name="Picture 61" descr="Bawmchantu 3. Anmah pawl chungin pakhat nih stethoscope aa tlaih. Adang pakhat cu catialmi aa tlaih."/>
                          <pic:cNvPicPr/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D2858F5" w14:textId="77777777" w:rsidR="0090072A" w:rsidRPr="00C71A2B" w:rsidRDefault="00F234A3" w:rsidP="00090E8C">
            <w:pPr>
              <w:pStyle w:val="ListParagraph"/>
              <w:numPr>
                <w:ilvl w:val="0"/>
                <w:numId w:val="70"/>
              </w:numPr>
              <w:spacing w:before="0" w:after="0"/>
            </w:pPr>
            <w:r w:rsidRPr="00C71A2B">
              <w:t>bawmchantu pawl.</w:t>
            </w:r>
          </w:p>
        </w:tc>
      </w:tr>
      <w:tr w:rsidR="00357D95" w14:paraId="572418C8" w14:textId="77777777" w:rsidTr="007D0640">
        <w:tc>
          <w:tcPr>
            <w:tcW w:w="2552" w:type="dxa"/>
            <w:vAlign w:val="center"/>
          </w:tcPr>
          <w:p w14:paraId="2A98B625" w14:textId="77777777" w:rsidR="000E16BE" w:rsidRPr="00452F6D" w:rsidRDefault="00F234A3" w:rsidP="00AD0DD4">
            <w:pPr>
              <w:pStyle w:val="Image"/>
              <w:spacing w:after="0"/>
            </w:pPr>
            <w:r w:rsidRPr="00452F6D">
              <w:rPr>
                <w:noProof/>
              </w:rPr>
              <w:drawing>
                <wp:inline distT="0" distB="0" distL="0" distR="0" wp14:anchorId="29192A07" wp14:editId="456E2589">
                  <wp:extent cx="1440000" cy="1440000"/>
                  <wp:effectExtent l="0" t="0" r="8255" b="8255"/>
                  <wp:docPr id="433492296" name="Picture 6" descr="Holhlettu he biaruahnak a ngeimi minung 2. Anmah cung i a ummi cu Mirangholh a si lomi holh dang a langhtermi biachimnak langhtertu buanbara a si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3492296" name="Picture 6" descr="Holhlettu he biaruahnak a ngeimi minung 2. Anmah cung i a ummi cu Mirangholh a si lomi holh dang a langhtermi biachimnak langhtertu buanbara a si."/>
                          <pic:cNvPicPr/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gridSpan w:val="2"/>
            <w:vAlign w:val="center"/>
          </w:tcPr>
          <w:p w14:paraId="3F907FD6" w14:textId="77777777" w:rsidR="000E16BE" w:rsidRPr="00C71A2B" w:rsidRDefault="00F234A3" w:rsidP="00AD0DD4">
            <w:r w:rsidRPr="00C71A2B">
              <w:t>Hi tuahsernak san a tlaih le tlaihlo kha kan chek lai, holhlettu pawl riantuanpiaknak kha zeitluk dah an hman timi hmangin.</w:t>
            </w:r>
          </w:p>
          <w:p w14:paraId="2584F8C7" w14:textId="77777777" w:rsidR="000E16BE" w:rsidRPr="003860C1" w:rsidRDefault="00F234A3" w:rsidP="005342C4">
            <w:pPr>
              <w:rPr>
                <w:lang w:val="it-IT"/>
              </w:rPr>
            </w:pPr>
            <w:r w:rsidRPr="003860C1">
              <w:rPr>
                <w:lang w:val="it-IT"/>
              </w:rPr>
              <w:t>Hi ah aa telmi cu:</w:t>
            </w:r>
          </w:p>
          <w:p w14:paraId="7948C16E" w14:textId="77777777" w:rsidR="000E16BE" w:rsidRPr="00C71A2B" w:rsidRDefault="00F234A3" w:rsidP="00B314B2">
            <w:pPr>
              <w:pStyle w:val="ListParagraph"/>
              <w:numPr>
                <w:ilvl w:val="0"/>
                <w:numId w:val="67"/>
              </w:numPr>
            </w:pPr>
            <w:r w:rsidRPr="00C71A2B">
              <w:t>CALD aa telmi pawl</w:t>
            </w:r>
          </w:p>
          <w:p w14:paraId="7731A2AD" w14:textId="77777777" w:rsidR="000E16BE" w:rsidRPr="003860C1" w:rsidRDefault="00F234A3" w:rsidP="00B314B2">
            <w:pPr>
              <w:pStyle w:val="ListParagraph"/>
              <w:numPr>
                <w:ilvl w:val="0"/>
                <w:numId w:val="67"/>
              </w:numPr>
              <w:rPr>
                <w:lang w:val="it-IT"/>
              </w:rPr>
            </w:pPr>
            <w:r w:rsidRPr="003860C1">
              <w:rPr>
                <w:lang w:val="it-IT"/>
              </w:rPr>
              <w:t>kan riantuantu pawl le riantuanti pawl</w:t>
            </w:r>
          </w:p>
          <w:p w14:paraId="463AC1A8" w14:textId="77777777" w:rsidR="000E16BE" w:rsidRPr="00C71A2B" w:rsidRDefault="00F234A3" w:rsidP="002950D2">
            <w:pPr>
              <w:pStyle w:val="ListParagraph"/>
              <w:numPr>
                <w:ilvl w:val="0"/>
                <w:numId w:val="67"/>
              </w:numPr>
              <w:spacing w:after="0"/>
            </w:pPr>
            <w:r w:rsidRPr="00C71A2B">
              <w:t>bawmchantu pawl.</w:t>
            </w:r>
          </w:p>
        </w:tc>
      </w:tr>
      <w:tr w:rsidR="00357D95" w14:paraId="6296C8F2" w14:textId="77777777" w:rsidTr="007D0640">
        <w:trPr>
          <w:gridAfter w:val="1"/>
          <w:wAfter w:w="86" w:type="dxa"/>
        </w:trPr>
        <w:tc>
          <w:tcPr>
            <w:tcW w:w="2552" w:type="dxa"/>
            <w:vAlign w:val="center"/>
          </w:tcPr>
          <w:p w14:paraId="1ED786D3" w14:textId="77777777" w:rsidR="000E16BE" w:rsidRPr="00452F6D" w:rsidRDefault="00F234A3" w:rsidP="006E0AB1">
            <w:pPr>
              <w:pStyle w:val="Image"/>
              <w:spacing w:before="0" w:after="0"/>
            </w:pPr>
            <w:r w:rsidRPr="00452F6D">
              <w:rPr>
                <w:noProof/>
              </w:rPr>
              <w:drawing>
                <wp:inline distT="0" distB="0" distL="0" distR="0" wp14:anchorId="2DA2CE30" wp14:editId="59CCE3F9">
                  <wp:extent cx="1440000" cy="1440000"/>
                  <wp:effectExtent l="0" t="0" r="8255" b="8255"/>
                  <wp:docPr id="1486310261" name="Picture 7" descr="A kut thlirmi minung pakhat le anmah pawng i a ummi cu biachimnak langhtertu buanbara a si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6310261" name="Picture 7" descr="A kut thlirmi minung pakhat le anmah pawng i a ummi cu biachimnak langhtertu buanbara a si."/>
                          <pic:cNvPicPr/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D5C2225" w14:textId="0583872C" w:rsidR="000E16BE" w:rsidRPr="00C71A2B" w:rsidRDefault="00F234A3" w:rsidP="002950D2">
            <w:r w:rsidRPr="00C71A2B">
              <w:t>Hi riantuanpiaknak pawl he an hmuhtonmi kong ah a kan chim</w:t>
            </w:r>
            <w:r w:rsidR="00633312">
              <w:t>h</w:t>
            </w:r>
            <w:r w:rsidRPr="00C71A2B">
              <w:t>mi zong kan ngai lai.</w:t>
            </w:r>
          </w:p>
        </w:tc>
      </w:tr>
    </w:tbl>
    <w:p w14:paraId="4DA7CE25" w14:textId="77777777" w:rsidR="00766698" w:rsidRPr="00C71A2B" w:rsidRDefault="00F234A3" w:rsidP="003E3C90">
      <w:pPr>
        <w:pStyle w:val="Heading3"/>
        <w:spacing w:after="120"/>
      </w:pPr>
      <w:r w:rsidRPr="00C71A2B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95104" behindDoc="1" locked="0" layoutInCell="1" allowOverlap="1" wp14:anchorId="2452ADD0" wp14:editId="12E2BCB0">
                <wp:simplePos x="0" y="0"/>
                <wp:positionH relativeFrom="margin">
                  <wp:align>left</wp:align>
                </wp:positionH>
                <wp:positionV relativeFrom="paragraph">
                  <wp:posOffset>225318</wp:posOffset>
                </wp:positionV>
                <wp:extent cx="5786755" cy="241300"/>
                <wp:effectExtent l="19050" t="19050" r="23495" b="25400"/>
                <wp:wrapNone/>
                <wp:docPr id="683653170" name="Group 68365317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6755" cy="241300"/>
                          <a:chOff x="11875" y="0"/>
                          <a:chExt cx="5787317" cy="241540"/>
                        </a:xfrm>
                      </wpg:grpSpPr>
                      <wps:wsp>
                        <wps:cNvPr id="439566996" name="Straight Connector 439566996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081928915" name="Oval 2081928915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43A7DE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48DCD18" id="Group 683653170" o:spid="_x0000_s1026" alt="&quot;&quot;" style="position:absolute;margin-left:0;margin-top:17.75pt;width:455.65pt;height:19pt;z-index:-251621376;mso-position-horizontal:left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">
                <v:line id="Straight Connector 439566996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" strokecolor="#65276f [3044]" strokeweight="3pt">
                  <v:stroke endcap="round"/>
                </v:line>
                <v:oval id="Oval 2081928915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" fillcolor="#43a7de" strokecolor="#6b2976" strokeweight="3pt"/>
                <w10:wrap anchorx="margin"/>
              </v:group>
            </w:pict>
          </mc:Fallback>
        </mc:AlternateContent>
      </w:r>
      <w:r w:rsidRPr="00C71A2B">
        <w:t>Tuahsernak 18</w:t>
      </w:r>
    </w:p>
    <w:tbl>
      <w:tblPr>
        <w:tblW w:w="9540" w:type="dxa"/>
        <w:tblLayout w:type="fixed"/>
        <w:tblLook w:val="04A0" w:firstRow="1" w:lastRow="0" w:firstColumn="1" w:lastColumn="0" w:noHBand="0" w:noVBand="1"/>
      </w:tblPr>
      <w:tblGrid>
        <w:gridCol w:w="2567"/>
        <w:gridCol w:w="6617"/>
        <w:gridCol w:w="73"/>
        <w:gridCol w:w="283"/>
      </w:tblGrid>
      <w:tr w:rsidR="00357D95" w14:paraId="743B3964" w14:textId="77777777" w:rsidTr="00364B49">
        <w:trPr>
          <w:gridAfter w:val="2"/>
          <w:wAfter w:w="356" w:type="dxa"/>
          <w:trHeight w:val="3288"/>
        </w:trPr>
        <w:tc>
          <w:tcPr>
            <w:tcW w:w="2567" w:type="dxa"/>
            <w:vAlign w:val="center"/>
          </w:tcPr>
          <w:p w14:paraId="399C404D" w14:textId="77777777" w:rsidR="00766698" w:rsidRPr="00452F6D" w:rsidRDefault="00F234A3" w:rsidP="00AD0DD4">
            <w:pPr>
              <w:pStyle w:val="Image"/>
              <w:spacing w:before="480"/>
            </w:pPr>
            <w:r w:rsidRPr="00452F6D">
              <w:rPr>
                <w:noProof/>
              </w:rPr>
              <w:drawing>
                <wp:inline distT="0" distB="0" distL="0" distR="0" wp14:anchorId="1F6D614A" wp14:editId="423A13F2">
                  <wp:extent cx="1492885" cy="1492885"/>
                  <wp:effectExtent l="0" t="0" r="0" b="0"/>
                  <wp:docPr id="1424608590" name="Picture 62" descr="Aa telmi pakhat he meting a tuahmi NDIS riantuantu 2. Anmah pawng i a ummi cu tharchuahnak icon a si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4608590" name="Picture 62" descr="Aa telmi pakhat he meting a tuahmi NDIS riantuantu 2. Anmah pawng i a ummi cu tharchuahnak icon a si."/>
                          <pic:cNvPicPr/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288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17" w:type="dxa"/>
            <w:vAlign w:val="center"/>
          </w:tcPr>
          <w:p w14:paraId="3A5BA22A" w14:textId="77777777" w:rsidR="00766698" w:rsidRPr="00C71A2B" w:rsidRDefault="00F234A3" w:rsidP="00AD0DD4">
            <w:pPr>
              <w:spacing w:before="480"/>
            </w:pPr>
            <w:r w:rsidRPr="00C71A2B">
              <w:t>CALD aa telmi pawl he meting pawl tuahnak ding kongkau i kan i timhtuah ning kha kan tharchuah lai.</w:t>
            </w:r>
          </w:p>
          <w:p w14:paraId="6868F714" w14:textId="77777777" w:rsidR="0094574B" w:rsidRPr="003860C1" w:rsidRDefault="00F234A3" w:rsidP="00C73E0D">
            <w:pPr>
              <w:rPr>
                <w:lang w:val="it-IT"/>
              </w:rPr>
            </w:pPr>
            <w:r w:rsidRPr="003860C1">
              <w:rPr>
                <w:lang w:val="it-IT"/>
              </w:rPr>
              <w:t xml:space="preserve">Hi ah aa telmi cu: </w:t>
            </w:r>
          </w:p>
          <w:p w14:paraId="1DDBA198" w14:textId="77777777" w:rsidR="0094574B" w:rsidRPr="003860C1" w:rsidRDefault="00F234A3" w:rsidP="00B314B2">
            <w:pPr>
              <w:pStyle w:val="ListParagraph"/>
              <w:numPr>
                <w:ilvl w:val="0"/>
                <w:numId w:val="68"/>
              </w:numPr>
              <w:rPr>
                <w:lang w:val="it-IT"/>
              </w:rPr>
            </w:pPr>
            <w:r w:rsidRPr="003860C1">
              <w:rPr>
                <w:lang w:val="it-IT"/>
              </w:rPr>
              <w:t>CALD aa telmi pawl caah holhlettu hmannak</w:t>
            </w:r>
          </w:p>
          <w:p w14:paraId="0DD30A35" w14:textId="496DCFF5" w:rsidR="0036117A" w:rsidRPr="00C71A2B" w:rsidRDefault="00F234A3" w:rsidP="00B314B2">
            <w:pPr>
              <w:pStyle w:val="ListParagraph"/>
              <w:numPr>
                <w:ilvl w:val="0"/>
                <w:numId w:val="68"/>
              </w:numPr>
            </w:pPr>
            <w:r w:rsidRPr="00C71A2B">
              <w:t>a sau deuhmi meting pawl tuahnak.</w:t>
            </w:r>
          </w:p>
        </w:tc>
      </w:tr>
      <w:tr w:rsidR="00357D95" w14:paraId="2FA8F129" w14:textId="77777777" w:rsidTr="00364B49">
        <w:trPr>
          <w:gridAfter w:val="2"/>
          <w:wAfter w:w="356" w:type="dxa"/>
          <w:trHeight w:val="3288"/>
        </w:trPr>
        <w:tc>
          <w:tcPr>
            <w:tcW w:w="2567" w:type="dxa"/>
            <w:vAlign w:val="center"/>
          </w:tcPr>
          <w:p w14:paraId="1F159CA1" w14:textId="77777777" w:rsidR="00A443AF" w:rsidRPr="00452F6D" w:rsidRDefault="00F234A3" w:rsidP="00C73E0D">
            <w:pPr>
              <w:pStyle w:val="Image"/>
            </w:pPr>
            <w:r w:rsidRPr="00452F6D">
              <w:rPr>
                <w:noProof/>
              </w:rPr>
              <w:drawing>
                <wp:inline distT="0" distB="0" distL="0" distR="0" wp14:anchorId="491C105E" wp14:editId="54ACBDBD">
                  <wp:extent cx="1492885" cy="1492885"/>
                  <wp:effectExtent l="0" t="0" r="0" b="0"/>
                  <wp:docPr id="1448206372" name="Picture 63" descr="NDIS riantuantu pakhat le riantuanti hawi. Anmah cung i a ummi cu a chungah fung he khuaruahnak langhtertu buanbara a si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8206372" name="Picture 63" descr="NDIS riantuantu pakhat le riantuanti hawi. Anmah cung i a ummi cu a chungah fung he khuaruahnak langhtertu buanbara a si."/>
                          <pic:cNvPicPr/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288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17" w:type="dxa"/>
            <w:vAlign w:val="center"/>
          </w:tcPr>
          <w:p w14:paraId="1B26842A" w14:textId="14CFC5DE" w:rsidR="0036117A" w:rsidRPr="00C71A2B" w:rsidRDefault="00F234A3" w:rsidP="00C73E0D">
            <w:r w:rsidRPr="00C71A2B">
              <w:t>Hi meting pawl kan i timhtuahmi ning kha riantuantu pawl le riantuanti pawl dihlak nih an i fian ding kha kan tuah hrimhrim lai.</w:t>
            </w:r>
          </w:p>
        </w:tc>
      </w:tr>
      <w:tr w:rsidR="00357D95" w14:paraId="5DCE4503" w14:textId="77777777" w:rsidTr="00225597">
        <w:trPr>
          <w:gridAfter w:val="1"/>
          <w:wAfter w:w="283" w:type="dxa"/>
          <w:trHeight w:val="95"/>
        </w:trPr>
        <w:tc>
          <w:tcPr>
            <w:tcW w:w="2567" w:type="dxa"/>
            <w:vAlign w:val="center"/>
          </w:tcPr>
          <w:p w14:paraId="7F388AAE" w14:textId="77777777" w:rsidR="00A663E7" w:rsidRPr="00452F6D" w:rsidRDefault="00A663E7" w:rsidP="006E0AB1">
            <w:pPr>
              <w:pStyle w:val="Image"/>
              <w:spacing w:before="360" w:after="0"/>
              <w:rPr>
                <w:noProof/>
              </w:rPr>
            </w:pPr>
          </w:p>
        </w:tc>
        <w:tc>
          <w:tcPr>
            <w:tcW w:w="6690" w:type="dxa"/>
            <w:gridSpan w:val="2"/>
            <w:vAlign w:val="center"/>
          </w:tcPr>
          <w:p w14:paraId="372D3EC8" w14:textId="77777777" w:rsidR="00A663E7" w:rsidRPr="00C71A2B" w:rsidRDefault="00F234A3" w:rsidP="006E0AB1">
            <w:pPr>
              <w:spacing w:before="360" w:after="0"/>
            </w:pPr>
            <w:r w:rsidRPr="00C71A2B">
              <w:t>Hi tuahsernak san a tlaih le tlaihlo kha kan chek lai, zeizat:</w:t>
            </w:r>
          </w:p>
        </w:tc>
      </w:tr>
      <w:tr w:rsidR="00357D95" w14:paraId="6B83B95C" w14:textId="77777777" w:rsidTr="00364B49">
        <w:trPr>
          <w:gridAfter w:val="2"/>
          <w:wAfter w:w="356" w:type="dxa"/>
          <w:trHeight w:val="1343"/>
        </w:trPr>
        <w:tc>
          <w:tcPr>
            <w:tcW w:w="2567" w:type="dxa"/>
            <w:vAlign w:val="center"/>
          </w:tcPr>
          <w:p w14:paraId="4D3A736F" w14:textId="77777777" w:rsidR="0036117A" w:rsidRPr="00452F6D" w:rsidRDefault="00F234A3" w:rsidP="006E0AB1">
            <w:pPr>
              <w:pStyle w:val="Image"/>
              <w:spacing w:before="0" w:after="0"/>
            </w:pPr>
            <w:r w:rsidRPr="00452F6D">
              <w:rPr>
                <w:noProof/>
              </w:rPr>
              <w:drawing>
                <wp:inline distT="0" distB="0" distL="0" distR="0" wp14:anchorId="01F7E277" wp14:editId="1DB7AACD">
                  <wp:extent cx="1492885" cy="1492885"/>
                  <wp:effectExtent l="0" t="0" r="0" b="0"/>
                  <wp:docPr id="1698753542" name="Picture 8" descr="Biachimnak langhtertu buanbara tangah meting a tuahmi NDIS riantuantu, holhlettu le aa telmi pa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8753542" name="Picture 8" descr="Biachimnak langhtertu buanbara tangah meting a tuahmi NDIS riantuantu, holhlettu le aa telmi pakhat."/>
                          <pic:cNvPicPr/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288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17" w:type="dxa"/>
            <w:vAlign w:val="center"/>
          </w:tcPr>
          <w:p w14:paraId="566B4004" w14:textId="77777777" w:rsidR="0036117A" w:rsidRPr="00C71A2B" w:rsidRDefault="00F234A3" w:rsidP="00A663E7">
            <w:pPr>
              <w:pStyle w:val="ListParagraph"/>
              <w:numPr>
                <w:ilvl w:val="0"/>
                <w:numId w:val="17"/>
              </w:numPr>
            </w:pPr>
            <w:r w:rsidRPr="00C71A2B">
              <w:t>CALD aa telmi pawl bawmh dingah meting pawl ah holhlettu pawl hman an si</w:t>
            </w:r>
          </w:p>
        </w:tc>
      </w:tr>
      <w:tr w:rsidR="00357D95" w14:paraId="29CB945D" w14:textId="77777777" w:rsidTr="006E0AB1">
        <w:trPr>
          <w:trHeight w:val="2665"/>
        </w:trPr>
        <w:tc>
          <w:tcPr>
            <w:tcW w:w="2567" w:type="dxa"/>
            <w:vAlign w:val="center"/>
          </w:tcPr>
          <w:p w14:paraId="376AEB72" w14:textId="77777777" w:rsidR="0036117A" w:rsidRPr="00452F6D" w:rsidRDefault="00F234A3" w:rsidP="006E0AB1">
            <w:pPr>
              <w:pStyle w:val="Image"/>
              <w:spacing w:before="120" w:after="120"/>
            </w:pPr>
            <w:r w:rsidRPr="00452F6D">
              <w:rPr>
                <w:noProof/>
              </w:rPr>
              <w:drawing>
                <wp:inline distT="0" distB="0" distL="0" distR="0" wp14:anchorId="2A203D76" wp14:editId="31E2B12F">
                  <wp:extent cx="1492885" cy="1492885"/>
                  <wp:effectExtent l="0" t="0" r="0" b="0"/>
                  <wp:docPr id="1210633972" name="Picture 9" descr="Siapi tanglei a sawhmi tang ah aa telmi pakhat le biachimnak langhtertu buanbara a chungah cunglei a sawhmi cantiang pa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0633972" name="Picture 9" descr="Siapi tanglei a sawhmi tang ah aa telmi pakhat le biachimnak langhtertu buanbara a chungah cunglei a sawhmi cantiang pakhat."/>
                          <pic:cNvPicPr/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288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73" w:type="dxa"/>
            <w:gridSpan w:val="3"/>
            <w:vAlign w:val="center"/>
          </w:tcPr>
          <w:p w14:paraId="1BD732FB" w14:textId="52DB285C" w:rsidR="0036117A" w:rsidRPr="00C71A2B" w:rsidRDefault="00F234A3" w:rsidP="00A663E7">
            <w:pPr>
              <w:pStyle w:val="ListParagraph"/>
              <w:numPr>
                <w:ilvl w:val="0"/>
                <w:numId w:val="17"/>
              </w:numPr>
            </w:pPr>
            <w:r w:rsidRPr="00C71A2B">
              <w:t xml:space="preserve">CALD aa telmi pawl nih an meting pawl ah holhlettu pawl he a thadeuhmi hmuhtonnak </w:t>
            </w:r>
            <w:r w:rsidR="006A7117">
              <w:br/>
            </w:r>
            <w:r w:rsidRPr="00C71A2B">
              <w:t>an ngeihmi kong kha a kan chimh.</w:t>
            </w:r>
          </w:p>
        </w:tc>
      </w:tr>
    </w:tbl>
    <w:p w14:paraId="02076AB6" w14:textId="77777777" w:rsidR="00B676E1" w:rsidRPr="00C71A2B" w:rsidRDefault="00F234A3" w:rsidP="0043690F">
      <w:pPr>
        <w:pStyle w:val="Heading2"/>
        <w:rPr>
          <w:color w:val="000000" w:themeColor="text1"/>
        </w:rPr>
      </w:pPr>
      <w:r w:rsidRPr="00C71A2B">
        <w:rPr>
          <w:noProof/>
          <w:color w:val="000000" w:themeColor="text1"/>
        </w:rPr>
        <w:lastRenderedPageBreak/>
        <mc:AlternateContent>
          <mc:Choice Requires="wps">
            <w:drawing>
              <wp:anchor distT="0" distB="0" distL="114300" distR="114300" simplePos="0" relativeHeight="251697152" behindDoc="1" locked="0" layoutInCell="1" allowOverlap="1" wp14:anchorId="60B41F54" wp14:editId="7922CFC0">
                <wp:simplePos x="0" y="0"/>
                <wp:positionH relativeFrom="page">
                  <wp:align>center</wp:align>
                </wp:positionH>
                <wp:positionV relativeFrom="paragraph">
                  <wp:posOffset>-226042</wp:posOffset>
                </wp:positionV>
                <wp:extent cx="6422400" cy="691200"/>
                <wp:effectExtent l="19050" t="19050" r="16510" b="13970"/>
                <wp:wrapNone/>
                <wp:docPr id="166023663" name="Rectangle: Rounded Corners 16602366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2400" cy="691200"/>
                        </a:xfrm>
                        <a:prstGeom prst="roundRect">
                          <a:avLst>
                            <a:gd name="adj" fmla="val 27035"/>
                          </a:avLst>
                        </a:prstGeom>
                        <a:solidFill>
                          <a:srgbClr val="FFCC04"/>
                        </a:solidFill>
                        <a:ln w="38100">
                          <a:solidFill>
                            <a:srgbClr val="6B297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B97593E" id="Rectangle: Rounded Corners 166023663" o:spid="_x0000_s1026" alt="&quot;&quot;" style="position:absolute;margin-left:0;margin-top:-17.8pt;width:505.7pt;height:54.45pt;z-index:-25161932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;v-text-anchor:middle" arcsize="1771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" fillcolor="#ffcc04" strokecolor="#6b2976" strokeweight="3pt">
                <w10:wrap anchorx="page"/>
              </v:roundrect>
            </w:pict>
          </mc:Fallback>
        </mc:AlternateContent>
      </w:r>
      <w:bookmarkStart w:id="106" w:name="_Toc256000005"/>
      <w:r w:rsidRPr="00C71A2B">
        <w:rPr>
          <w:color w:val="000000" w:themeColor="text1"/>
        </w:rPr>
        <w:t>4. Thimnak le uknak</w:t>
      </w:r>
      <w:bookmarkEnd w:id="106"/>
    </w:p>
    <w:p w14:paraId="7195810F" w14:textId="77777777" w:rsidR="008104A9" w:rsidRPr="00C71A2B" w:rsidRDefault="00F234A3" w:rsidP="00926182">
      <w:pPr>
        <w:pStyle w:val="Heading3"/>
        <w:spacing w:before="360" w:after="120"/>
      </w:pPr>
      <w:r w:rsidRPr="00C71A2B">
        <w:t>Tuahsernak 19</w:t>
      </w:r>
    </w:p>
    <w:tbl>
      <w:tblPr>
        <w:tblW w:w="9185" w:type="dxa"/>
        <w:tblLayout w:type="fixed"/>
        <w:tblLook w:val="04A0" w:firstRow="1" w:lastRow="0" w:firstColumn="1" w:lastColumn="0" w:noHBand="0" w:noVBand="1"/>
      </w:tblPr>
      <w:tblGrid>
        <w:gridCol w:w="2552"/>
        <w:gridCol w:w="6633"/>
      </w:tblGrid>
      <w:tr w:rsidR="00357D95" w14:paraId="2166C42A" w14:textId="77777777" w:rsidTr="003E3C90">
        <w:tc>
          <w:tcPr>
            <w:tcW w:w="2552" w:type="dxa"/>
            <w:vAlign w:val="center"/>
          </w:tcPr>
          <w:p w14:paraId="0F851E75" w14:textId="77777777" w:rsidR="00766698" w:rsidRPr="00452F6D" w:rsidRDefault="00F234A3" w:rsidP="006E0AB1">
            <w:pPr>
              <w:pStyle w:val="Image"/>
              <w:spacing w:after="120"/>
            </w:pPr>
            <w:r w:rsidRPr="00452F6D">
              <w:rPr>
                <w:noProof/>
              </w:rPr>
              <w:drawing>
                <wp:inline distT="0" distB="0" distL="0" distR="0" wp14:anchorId="4788EAB7" wp14:editId="6AA152F5">
                  <wp:extent cx="1332000" cy="1332000"/>
                  <wp:effectExtent l="0" t="0" r="1905" b="1905"/>
                  <wp:docPr id="1100835989" name="Picture 65" descr="NDIS Komisin sin ah catialmi pakhat a pekmi NDIS riantuantu pakhat. Anman cung i a ummi cu a chungah thawngthanhnak icon he biachimnak langhtertu buanbara a si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0835989" name="Picture 65" descr="NDIS Komisin sin ah catialmi pakhat a pekmi NDIS riantuantu pakhat. Anman cung i a ummi cu a chungah thawngthanhnak icon he biachimnak langhtertu buanbara a si."/>
                          <pic:cNvPicPr/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2000" cy="133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  <w:vAlign w:val="center"/>
          </w:tcPr>
          <w:p w14:paraId="00EE183E" w14:textId="77777777" w:rsidR="004B78F7" w:rsidRPr="00C71A2B" w:rsidRDefault="00F234A3" w:rsidP="006E0AB1">
            <w:pPr>
              <w:spacing w:after="120"/>
            </w:pPr>
            <w:r w:rsidRPr="00C71A2B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99200" behindDoc="1" locked="0" layoutInCell="1" allowOverlap="1" wp14:anchorId="49F87119" wp14:editId="5B179BBB">
                      <wp:simplePos x="0" y="0"/>
                      <wp:positionH relativeFrom="margin">
                        <wp:posOffset>-1665605</wp:posOffset>
                      </wp:positionH>
                      <wp:positionV relativeFrom="paragraph">
                        <wp:posOffset>-203200</wp:posOffset>
                      </wp:positionV>
                      <wp:extent cx="5786755" cy="241300"/>
                      <wp:effectExtent l="19050" t="19050" r="23495" b="25400"/>
                      <wp:wrapNone/>
                      <wp:docPr id="133" name="Group 133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786755" cy="241300"/>
                                <a:chOff x="11875" y="0"/>
                                <a:chExt cx="5787317" cy="241540"/>
                              </a:xfrm>
                            </wpg:grpSpPr>
                            <wps:wsp>
                              <wps:cNvPr id="134" name="Straight Connector 134"/>
                              <wps:cNvCnPr/>
                              <wps:spPr>
                                <a:xfrm>
                                  <a:off x="11875" y="130628"/>
                                  <a:ext cx="5716732" cy="0"/>
                                </a:xfrm>
                                <a:prstGeom prst="line">
                                  <a:avLst/>
                                </a:prstGeom>
                                <a:ln w="38100" cap="rnd"/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35" name="Oval 135"/>
                              <wps:cNvSpPr/>
                              <wps:spPr>
                                <a:xfrm>
                                  <a:off x="5557652" y="0"/>
                                  <a:ext cx="241540" cy="241540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FFCC04"/>
                                </a:solidFill>
                                <a:ln w="38100">
                                  <a:solidFill>
                                    <a:srgbClr val="6B2976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740AA535" id="Group 133" o:spid="_x0000_s1026" alt="&quot;&quot;" style="position:absolute;margin-left:-131.15pt;margin-top:-16pt;width:455.65pt;height:19pt;z-index:-251617280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">
                      <v:line id="Straight Connector 134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" strokecolor="#65276f [3044]" strokeweight="3pt">
                        <v:stroke endcap="round"/>
                      </v:line>
                      <v:oval id="Oval 135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" fillcolor="#ffcc04" strokecolor="#6b2976" strokeweight="3pt"/>
                      <w10:wrap anchorx="margin"/>
                    </v:group>
                  </w:pict>
                </mc:Fallback>
              </mc:AlternateContent>
            </w:r>
            <w:r w:rsidR="00766698" w:rsidRPr="00C71A2B">
              <w:t>Bawmchantu pawl he thawngthanhmi phawtzamh dingah NDIS he rian kan tuanti lai.</w:t>
            </w:r>
          </w:p>
          <w:p w14:paraId="4924BCAB" w14:textId="6F904189" w:rsidR="004B78F7" w:rsidRPr="00C71A2B" w:rsidRDefault="00F234A3" w:rsidP="006E0AB1">
            <w:pPr>
              <w:spacing w:before="120" w:after="0"/>
            </w:pPr>
            <w:r w:rsidRPr="00C71A2B">
              <w:t>Hi ah hin nunphung dihlak caah an riantuanpiaknak pawl cu a himmi a sinak feh ter dingah bawmchantu nih tuah a herhmi kong thawngthanh</w:t>
            </w:r>
            <w:r w:rsidR="00895FF2">
              <w:t>nak</w:t>
            </w:r>
            <w:r w:rsidRPr="00C71A2B">
              <w:t xml:space="preserve"> aa tel.</w:t>
            </w:r>
          </w:p>
        </w:tc>
      </w:tr>
      <w:tr w:rsidR="00357D95" w14:paraId="12870DF6" w14:textId="77777777" w:rsidTr="00926182">
        <w:trPr>
          <w:trHeight w:val="1587"/>
        </w:trPr>
        <w:tc>
          <w:tcPr>
            <w:tcW w:w="2552" w:type="dxa"/>
            <w:vAlign w:val="center"/>
          </w:tcPr>
          <w:p w14:paraId="7E804E9A" w14:textId="77777777" w:rsidR="00766698" w:rsidRPr="00452F6D" w:rsidRDefault="00F234A3" w:rsidP="00926182">
            <w:pPr>
              <w:pStyle w:val="Image"/>
              <w:spacing w:before="0" w:after="0"/>
            </w:pPr>
            <w:r w:rsidRPr="00452F6D">
              <w:rPr>
                <w:noProof/>
              </w:rPr>
              <w:drawing>
                <wp:inline distT="0" distB="0" distL="0" distR="0" wp14:anchorId="33BE31FF" wp14:editId="2290CE0B">
                  <wp:extent cx="1368000" cy="1026000"/>
                  <wp:effectExtent l="0" t="0" r="3810" b="3175"/>
                  <wp:docPr id="1628056808" name="Picture 10" descr="Ei dingah aa telmi a bawmmi bawmchantu pa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8056808" name="Picture 10" descr="Ei dingah aa telmi a bawmmi bawmchantu pakhat."/>
                          <pic:cNvPicPr/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031" r="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026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B5477DD" w14:textId="77777777" w:rsidR="00766698" w:rsidRPr="00C71A2B" w:rsidRDefault="00F234A3" w:rsidP="00C73E0D">
            <w:r w:rsidRPr="00C71A2B">
              <w:t>Hi nih hin CALD aa telmi pawl nih an herh ning in bawmh ning aa fiangmi bawmchantu tamdeuh a chuahter lai.</w:t>
            </w:r>
          </w:p>
        </w:tc>
      </w:tr>
      <w:tr w:rsidR="00357D95" w14:paraId="1246D6A8" w14:textId="77777777" w:rsidTr="00926182">
        <w:trPr>
          <w:trHeight w:val="2098"/>
        </w:trPr>
        <w:tc>
          <w:tcPr>
            <w:tcW w:w="2552" w:type="dxa"/>
            <w:vAlign w:val="center"/>
          </w:tcPr>
          <w:p w14:paraId="622F6471" w14:textId="77777777" w:rsidR="004B78F7" w:rsidRPr="00452F6D" w:rsidRDefault="00F234A3" w:rsidP="006E0AB1">
            <w:pPr>
              <w:pStyle w:val="Image"/>
              <w:spacing w:before="0" w:after="0"/>
            </w:pPr>
            <w:r w:rsidRPr="00452F6D">
              <w:rPr>
                <w:noProof/>
              </w:rPr>
              <w:drawing>
                <wp:inline distT="0" distB="0" distL="0" distR="0" wp14:anchorId="283D3DA3" wp14:editId="5A0D5278">
                  <wp:extent cx="1181100" cy="1181100"/>
                  <wp:effectExtent l="0" t="0" r="0" b="0"/>
                  <wp:docPr id="1114685344" name="Picture 66" descr="Bawmchantu 3 le anmah cung i a ummi cu a chung ah thawngthanhnak icon he biachimnak langhtertu buanbara a si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4685344" name="Picture 66" descr="Bawmchantu 3 le anmah cung i a ummi cu a chung ah thawngthanhnak icon he biachimnak langhtertu buanbara a si."/>
                          <pic:cNvPicPr/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1458" cy="11814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F2D273B" w14:textId="77777777" w:rsidR="004B78F7" w:rsidRPr="00C71A2B" w:rsidRDefault="00F234A3" w:rsidP="006E0AB1">
            <w:pPr>
              <w:spacing w:before="0" w:after="0"/>
            </w:pPr>
            <w:r w:rsidRPr="00C71A2B">
              <w:t>Hi tuahsernak san a tlaih le tlaihlo kha kan chek lai, thawngthanhmi kongah riantuanpiaknak lei bawmchantu pawl nih an chimmi ngaihnak hmangin.</w:t>
            </w:r>
          </w:p>
        </w:tc>
      </w:tr>
      <w:tr w:rsidR="00357D95" w14:paraId="6BFCB9C2" w14:textId="77777777" w:rsidTr="003E3C90">
        <w:tc>
          <w:tcPr>
            <w:tcW w:w="2552" w:type="dxa"/>
            <w:vAlign w:val="center"/>
          </w:tcPr>
          <w:p w14:paraId="42A5A4CD" w14:textId="77777777" w:rsidR="00775E71" w:rsidRPr="00452F6D" w:rsidRDefault="00775E71" w:rsidP="00230312">
            <w:pPr>
              <w:pStyle w:val="Image"/>
              <w:spacing w:after="0"/>
            </w:pPr>
          </w:p>
        </w:tc>
        <w:tc>
          <w:tcPr>
            <w:tcW w:w="6633" w:type="dxa"/>
            <w:vAlign w:val="center"/>
          </w:tcPr>
          <w:p w14:paraId="67B02808" w14:textId="77777777" w:rsidR="00775E71" w:rsidRPr="00C71A2B" w:rsidRDefault="00F234A3" w:rsidP="00230312">
            <w:pPr>
              <w:spacing w:after="0"/>
            </w:pPr>
            <w:r w:rsidRPr="00C71A2B">
              <w:t>Tahchunnak ah, thawngthanhmi nih zeitluk tha in dah hihi caah a bawmhnak timi kong an chim lai:</w:t>
            </w:r>
          </w:p>
        </w:tc>
      </w:tr>
      <w:tr w:rsidR="00357D95" w14:paraId="31011F80" w14:textId="77777777" w:rsidTr="006E0AB1">
        <w:trPr>
          <w:trHeight w:val="2154"/>
        </w:trPr>
        <w:tc>
          <w:tcPr>
            <w:tcW w:w="2552" w:type="dxa"/>
            <w:vAlign w:val="center"/>
          </w:tcPr>
          <w:p w14:paraId="596F352C" w14:textId="77777777" w:rsidR="00230312" w:rsidRPr="00452F6D" w:rsidRDefault="00F234A3" w:rsidP="00A60402">
            <w:pPr>
              <w:pStyle w:val="Image"/>
              <w:spacing w:before="0" w:after="0"/>
            </w:pPr>
            <w:r w:rsidRPr="00452F6D">
              <w:rPr>
                <w:noProof/>
              </w:rPr>
              <w:drawing>
                <wp:inline distT="0" distB="0" distL="0" distR="0" wp14:anchorId="4C2E5536" wp14:editId="2887E74A">
                  <wp:extent cx="1332000" cy="1332000"/>
                  <wp:effectExtent l="0" t="0" r="1905" b="1905"/>
                  <wp:docPr id="1067138517" name="Picture 12" descr="Ngandamnak lei zohkhenhtu le biachimnak langhtertu buanbara a chungah fung tang i adang minung pa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7138517" name="Picture 12" descr="Ngandamnak lei zohkhenhtu le biachimnak langhtertu buanbara a chungah fung tang i adang minung pakhat."/>
                          <pic:cNvPicPr/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2000" cy="133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  <w:vAlign w:val="center"/>
          </w:tcPr>
          <w:p w14:paraId="1A57AFD4" w14:textId="77777777" w:rsidR="00230312" w:rsidRPr="00C71A2B" w:rsidRDefault="00F234A3" w:rsidP="00775E71">
            <w:pPr>
              <w:pStyle w:val="ListParagraph"/>
              <w:numPr>
                <w:ilvl w:val="0"/>
                <w:numId w:val="18"/>
              </w:numPr>
            </w:pPr>
            <w:r w:rsidRPr="00C71A2B">
              <w:t>CALP minung herhmi a bawmmi bawmhnak pawl tha deuh in i fian</w:t>
            </w:r>
          </w:p>
        </w:tc>
      </w:tr>
      <w:tr w:rsidR="00357D95" w14:paraId="6D9E8B32" w14:textId="77777777" w:rsidTr="006E0AB1">
        <w:trPr>
          <w:trHeight w:val="2154"/>
        </w:trPr>
        <w:tc>
          <w:tcPr>
            <w:tcW w:w="2552" w:type="dxa"/>
            <w:vAlign w:val="center"/>
          </w:tcPr>
          <w:p w14:paraId="13222FEB" w14:textId="77777777" w:rsidR="00230312" w:rsidRPr="00452F6D" w:rsidRDefault="00F234A3" w:rsidP="00A60402">
            <w:pPr>
              <w:pStyle w:val="Image"/>
              <w:spacing w:before="0" w:after="0"/>
            </w:pPr>
            <w:r w:rsidRPr="00452F6D">
              <w:rPr>
                <w:noProof/>
              </w:rPr>
              <w:drawing>
                <wp:inline distT="0" distB="0" distL="0" distR="0" wp14:anchorId="00C0C03A" wp14:editId="6502A636">
                  <wp:extent cx="1257300" cy="1257300"/>
                  <wp:effectExtent l="0" t="0" r="0" b="0"/>
                  <wp:docPr id="1631471402" name="Picture 11" descr="Aa telmi pakhat a bawmmi NDIS riantuantu le anmah pawng i a ummi cu himnak icon a si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1471402" name="Picture 11" descr="Aa telmi pakhat a bawmmi NDIS riantuantu le anmah pawng i a ummi cu himnak icon a si."/>
                          <pic:cNvPicPr/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7682" cy="12576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  <w:vAlign w:val="center"/>
          </w:tcPr>
          <w:p w14:paraId="2195099D" w14:textId="77777777" w:rsidR="00230312" w:rsidRPr="00C71A2B" w:rsidRDefault="00F234A3" w:rsidP="00AD15DE">
            <w:pPr>
              <w:pStyle w:val="ListParagraph"/>
              <w:numPr>
                <w:ilvl w:val="0"/>
                <w:numId w:val="17"/>
              </w:numPr>
              <w:spacing w:before="120" w:after="120"/>
              <w:ind w:left="714" w:hanging="357"/>
            </w:pPr>
            <w:r w:rsidRPr="00C71A2B">
              <w:t>nunphung dihlak caah a himmi riantuanpiaknak pawl pek.</w:t>
            </w:r>
          </w:p>
        </w:tc>
      </w:tr>
    </w:tbl>
    <w:p w14:paraId="764F0215" w14:textId="77777777" w:rsidR="00766698" w:rsidRPr="00C71A2B" w:rsidRDefault="00F234A3" w:rsidP="003E3C90">
      <w:pPr>
        <w:pStyle w:val="Heading3"/>
        <w:spacing w:after="120"/>
      </w:pPr>
      <w:r w:rsidRPr="00C71A2B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01248" behindDoc="1" locked="0" layoutInCell="1" allowOverlap="1" wp14:anchorId="448DD841" wp14:editId="10AE1F57">
                <wp:simplePos x="0" y="0"/>
                <wp:positionH relativeFrom="margin">
                  <wp:posOffset>19050</wp:posOffset>
                </wp:positionH>
                <wp:positionV relativeFrom="paragraph">
                  <wp:posOffset>225112</wp:posOffset>
                </wp:positionV>
                <wp:extent cx="5786755" cy="241300"/>
                <wp:effectExtent l="19050" t="19050" r="23495" b="25400"/>
                <wp:wrapNone/>
                <wp:docPr id="271805185" name="Group 27180518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6755" cy="241300"/>
                          <a:chOff x="11875" y="0"/>
                          <a:chExt cx="5787317" cy="241540"/>
                        </a:xfrm>
                      </wpg:grpSpPr>
                      <wps:wsp>
                        <wps:cNvPr id="1668113051" name="Straight Connector 1668113051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896623897" name="Oval 1896623897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FFCC04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7BF19E2" id="Group 271805185" o:spid="_x0000_s1026" alt="&quot;&quot;" style="position:absolute;margin-left:1.5pt;margin-top:17.75pt;width:455.65pt;height:19pt;z-index:-251615232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">
                <v:line id="Straight Connector 1668113051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" strokecolor="#65276f [3044]" strokeweight="3pt">
                  <v:stroke endcap="round"/>
                </v:line>
                <v:oval id="Oval 1896623897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" fillcolor="#ffcc04" strokecolor="#6b2976" strokeweight="3pt"/>
                <w10:wrap anchorx="margin"/>
              </v:group>
            </w:pict>
          </mc:Fallback>
        </mc:AlternateContent>
      </w:r>
      <w:r w:rsidRPr="00C71A2B">
        <w:t>Tuahsernak 20</w:t>
      </w:r>
    </w:p>
    <w:tbl>
      <w:tblPr>
        <w:tblW w:w="9185" w:type="dxa"/>
        <w:tblLayout w:type="fixed"/>
        <w:tblLook w:val="04A0" w:firstRow="1" w:lastRow="0" w:firstColumn="1" w:lastColumn="0" w:noHBand="0" w:noVBand="1"/>
      </w:tblPr>
      <w:tblGrid>
        <w:gridCol w:w="2552"/>
        <w:gridCol w:w="6633"/>
      </w:tblGrid>
      <w:tr w:rsidR="00357D95" w14:paraId="447B0EDD" w14:textId="77777777" w:rsidTr="00225597">
        <w:tc>
          <w:tcPr>
            <w:tcW w:w="2552" w:type="dxa"/>
            <w:vAlign w:val="center"/>
          </w:tcPr>
          <w:p w14:paraId="500FE8D2" w14:textId="77777777" w:rsidR="004B78F7" w:rsidRPr="00452F6D" w:rsidRDefault="00F234A3" w:rsidP="006E0AB1">
            <w:pPr>
              <w:pStyle w:val="Image"/>
              <w:spacing w:before="120" w:after="0"/>
            </w:pPr>
            <w:r w:rsidRPr="00452F6D">
              <w:rPr>
                <w:noProof/>
              </w:rPr>
              <w:drawing>
                <wp:inline distT="0" distB="0" distL="0" distR="0" wp14:anchorId="02F50B66" wp14:editId="0DC303C7">
                  <wp:extent cx="1440000" cy="1440000"/>
                  <wp:effectExtent l="0" t="0" r="8255" b="8255"/>
                  <wp:docPr id="1535536497" name="Picture 67" descr="Bawmhnak 3 karlak ah thimnak a tuahmi aa telmi pakhat. Mah ah hin a khammi asilole arti cawhnak le changreu nennak fung pum, thilphorhnak mawtawka le aa telmi a bawmmi NDIS riantuantu pakhat aa tel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5536497" name="Picture 67" descr="Bawmhnak 3 karlak ah thimnak a tuahmi aa telmi pakhat. Mah ah hin a khammi asilole arti cawhnak le changreu nennak fung pum, thilphorhnak mawtawka le aa telmi a bawmmi NDIS riantuantu pakhat aa tel."/>
                          <pic:cNvPicPr/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D63B09C" w14:textId="77777777" w:rsidR="004B78F7" w:rsidRPr="00C71A2B" w:rsidRDefault="00F234A3" w:rsidP="006E0AB1">
            <w:pPr>
              <w:spacing w:before="120" w:after="0"/>
            </w:pPr>
            <w:r w:rsidRPr="00C71A2B">
              <w:t>Thimnak le thingnak tamdeuh ngeih dingah CALD aa telmi pawl bawmh dingah NDIS Komisin he rian kan tuanti lai.</w:t>
            </w:r>
          </w:p>
        </w:tc>
      </w:tr>
      <w:tr w:rsidR="00357D95" w14:paraId="52C4CD56" w14:textId="77777777" w:rsidTr="00225597">
        <w:tc>
          <w:tcPr>
            <w:tcW w:w="2552" w:type="dxa"/>
            <w:vAlign w:val="center"/>
          </w:tcPr>
          <w:p w14:paraId="3FF604FC" w14:textId="77777777" w:rsidR="004B78F7" w:rsidRPr="00452F6D" w:rsidRDefault="004B78F7" w:rsidP="0039501C">
            <w:pPr>
              <w:pStyle w:val="Image"/>
              <w:spacing w:before="120" w:after="0"/>
            </w:pPr>
          </w:p>
        </w:tc>
        <w:tc>
          <w:tcPr>
            <w:tcW w:w="6576" w:type="dxa"/>
            <w:vAlign w:val="center"/>
          </w:tcPr>
          <w:p w14:paraId="5C2A0313" w14:textId="77777777" w:rsidR="004B78F7" w:rsidRPr="00C71A2B" w:rsidRDefault="00F234A3" w:rsidP="0039501C">
            <w:pPr>
              <w:spacing w:before="120" w:after="0"/>
            </w:pPr>
            <w:r w:rsidRPr="00C71A2B">
              <w:t>Hi ah hin CALD aa telmi pawl he thawngthanhmi phawtzamhnak aa tel, hihi an tuah khawh:</w:t>
            </w:r>
          </w:p>
        </w:tc>
      </w:tr>
      <w:tr w:rsidR="00357D95" w14:paraId="7F8AA60A" w14:textId="77777777" w:rsidTr="006E0AB1">
        <w:trPr>
          <w:trHeight w:val="2098"/>
        </w:trPr>
        <w:tc>
          <w:tcPr>
            <w:tcW w:w="2552" w:type="dxa"/>
            <w:vAlign w:val="center"/>
          </w:tcPr>
          <w:p w14:paraId="6306497C" w14:textId="77777777" w:rsidR="00455ADD" w:rsidRPr="00452F6D" w:rsidRDefault="00F234A3" w:rsidP="00926182">
            <w:pPr>
              <w:pStyle w:val="Image"/>
              <w:spacing w:before="0" w:after="0"/>
            </w:pPr>
            <w:r w:rsidRPr="00452F6D">
              <w:rPr>
                <w:noProof/>
              </w:rPr>
              <w:drawing>
                <wp:inline distT="0" distB="0" distL="0" distR="0" wp14:anchorId="0D7493DC" wp14:editId="4C5909A1">
                  <wp:extent cx="1440000" cy="1440000"/>
                  <wp:effectExtent l="0" t="0" r="8255" b="8255"/>
                  <wp:docPr id="668799142" name="Picture 68" descr="Bawmchantu 3 karlak ah a thimmi kut pa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8799142" name="Picture 68" descr="Bawmchantu 3 karlak ah a thimmi kut pakhat."/>
                          <pic:cNvPicPr/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33E13CF" w14:textId="77777777" w:rsidR="00455ADD" w:rsidRPr="00C71A2B" w:rsidRDefault="00F234A3" w:rsidP="00C73E0D">
            <w:pPr>
              <w:pStyle w:val="ListParagraph"/>
              <w:numPr>
                <w:ilvl w:val="0"/>
                <w:numId w:val="24"/>
              </w:numPr>
            </w:pPr>
            <w:r w:rsidRPr="00C71A2B">
              <w:t>anmah bawmtu pawl thim</w:t>
            </w:r>
          </w:p>
        </w:tc>
      </w:tr>
      <w:tr w:rsidR="00357D95" w14:paraId="74019B82" w14:textId="77777777" w:rsidTr="006E0AB1">
        <w:trPr>
          <w:trHeight w:val="2098"/>
        </w:trPr>
        <w:tc>
          <w:tcPr>
            <w:tcW w:w="2552" w:type="dxa"/>
            <w:vAlign w:val="center"/>
          </w:tcPr>
          <w:p w14:paraId="0510D688" w14:textId="77777777" w:rsidR="00455ADD" w:rsidRPr="00452F6D" w:rsidRDefault="00F234A3" w:rsidP="00926182">
            <w:pPr>
              <w:pStyle w:val="Image"/>
              <w:spacing w:before="0" w:after="0"/>
            </w:pPr>
            <w:r w:rsidRPr="00452F6D">
              <w:rPr>
                <w:noProof/>
              </w:rPr>
              <w:drawing>
                <wp:inline distT="0" distB="0" distL="0" distR="0" wp14:anchorId="0ED353DC" wp14:editId="5C44E7C0">
                  <wp:extent cx="1440000" cy="1440000"/>
                  <wp:effectExtent l="0" t="0" r="8255" b="8255"/>
                  <wp:docPr id="430799750" name="Picture 69" descr="Aa telmi a bawmmi NDIS riantuantu pakhat le thlennak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0799750" name="Picture 69" descr="Aa telmi a bawmmi NDIS riantuantu pakhat le thlennak icon."/>
                          <pic:cNvPicPr/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202E46A" w14:textId="77777777" w:rsidR="00455ADD" w:rsidRPr="00C71A2B" w:rsidRDefault="00F234A3" w:rsidP="00C73E0D">
            <w:pPr>
              <w:pStyle w:val="ListParagraph"/>
              <w:numPr>
                <w:ilvl w:val="0"/>
                <w:numId w:val="24"/>
              </w:numPr>
            </w:pPr>
            <w:r w:rsidRPr="00C71A2B">
              <w:t>anmah bawmtu pawl thlen</w:t>
            </w:r>
          </w:p>
        </w:tc>
      </w:tr>
      <w:tr w:rsidR="00357D95" w14:paraId="63C3237F" w14:textId="77777777" w:rsidTr="006E0AB1">
        <w:trPr>
          <w:trHeight w:val="2098"/>
        </w:trPr>
        <w:tc>
          <w:tcPr>
            <w:tcW w:w="2552" w:type="dxa"/>
            <w:vAlign w:val="center"/>
          </w:tcPr>
          <w:p w14:paraId="7CB7C4BB" w14:textId="77777777" w:rsidR="00455ADD" w:rsidRPr="00452F6D" w:rsidRDefault="00F234A3" w:rsidP="00926182">
            <w:pPr>
              <w:pStyle w:val="Image"/>
              <w:spacing w:before="0" w:after="0"/>
            </w:pPr>
            <w:r w:rsidRPr="00452F6D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57568" behindDoc="0" locked="0" layoutInCell="1" allowOverlap="1" wp14:anchorId="5A7B9FDE" wp14:editId="53B0EFCC">
                      <wp:simplePos x="0" y="0"/>
                      <wp:positionH relativeFrom="column">
                        <wp:posOffset>285115</wp:posOffset>
                      </wp:positionH>
                      <wp:positionV relativeFrom="paragraph">
                        <wp:posOffset>278130</wp:posOffset>
                      </wp:positionV>
                      <wp:extent cx="892175" cy="230505"/>
                      <wp:effectExtent l="0" t="0" r="3175" b="0"/>
                      <wp:wrapNone/>
                      <wp:docPr id="1648614542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23050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73F2FF4" w14:textId="77777777" w:rsidR="00464803" w:rsidRPr="00AD15DE" w:rsidRDefault="00464803" w:rsidP="0038239B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sz w:val="20"/>
                                      <w:szCs w:val="20"/>
                                      <w:lang w:val="en-PH"/>
                                    </w:rPr>
                                  </w:pPr>
                                  <w:r w:rsidRPr="00AD15DE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>Phunzainak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A7B9FDE" id="_x0000_s1040" type="#_x0000_t202" alt="&quot;&quot;" style="position:absolute;left:0;text-align:left;margin-left:22.45pt;margin-top:21.9pt;width:70.25pt;height:18.15pt;z-index:2517575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" filled="f" stroked="f">
                      <v:textbox inset="0,0,0,0">
                        <w:txbxContent>
                          <w:p w14:paraId="473F2FF4" w14:textId="77777777" w:rsidR="00464803" w:rsidRPr="00AD15DE" w:rsidRDefault="00464803" w:rsidP="0038239B">
                            <w:pPr>
                              <w:spacing w:before="0" w:after="0" w:line="192" w:lineRule="auto"/>
                              <w:jc w:val="center"/>
                              <w:rPr>
                                <w:sz w:val="20"/>
                                <w:szCs w:val="20"/>
                                <w:lang w:val="en-PH"/>
                              </w:rPr>
                            </w:pPr>
                            <w:r w:rsidRPr="00AD15DE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Phunzainak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55ADD" w:rsidRPr="00452F6D">
              <w:rPr>
                <w:noProof/>
              </w:rPr>
              <w:drawing>
                <wp:inline distT="0" distB="0" distL="0" distR="0" wp14:anchorId="45EC5161" wp14:editId="15FAE223">
                  <wp:extent cx="1440000" cy="1440000"/>
                  <wp:effectExtent l="0" t="0" r="8255" b="8255"/>
                  <wp:docPr id="657884166" name="Picture 70" descr="Biachimnak langhtertu buanbara a chung ah siapi tanglei a sawhmi a langhtermi phunzainak lei tialmi pa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7884166" name="Picture 70" descr="Biachimnak langhtertu buanbara a chung ah siapi tanglei a sawhmi a langhtermi phunzainak lei tialmi pakhat."/>
                          <pic:cNvPicPr/>
                        </pic:nvPicPr>
                        <pic:blipFill>
                          <a:blip r:embed="rId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103398A" w14:textId="77777777" w:rsidR="00455ADD" w:rsidRPr="00C71A2B" w:rsidRDefault="00F234A3" w:rsidP="00455ADD">
            <w:pPr>
              <w:pStyle w:val="ListParagraph"/>
              <w:numPr>
                <w:ilvl w:val="0"/>
                <w:numId w:val="70"/>
              </w:numPr>
            </w:pPr>
            <w:r w:rsidRPr="00C71A2B">
              <w:rPr>
                <w:rStyle w:val="Strong"/>
              </w:rPr>
              <w:t>Phunzainak</w:t>
            </w:r>
            <w:r w:rsidRPr="00C71A2B">
              <w:t xml:space="preserve"> tuah.</w:t>
            </w:r>
          </w:p>
        </w:tc>
      </w:tr>
      <w:tr w:rsidR="00357D95" w14:paraId="1C4F6756" w14:textId="77777777" w:rsidTr="00225597">
        <w:tc>
          <w:tcPr>
            <w:tcW w:w="2552" w:type="dxa"/>
            <w:vAlign w:val="center"/>
          </w:tcPr>
          <w:p w14:paraId="50359A19" w14:textId="77777777" w:rsidR="004B78F7" w:rsidRPr="00452F6D" w:rsidRDefault="00F234A3" w:rsidP="00926182">
            <w:pPr>
              <w:pStyle w:val="Image"/>
              <w:spacing w:after="0"/>
            </w:pPr>
            <w:r w:rsidRPr="00452F6D">
              <w:rPr>
                <w:noProof/>
              </w:rPr>
              <w:drawing>
                <wp:inline distT="0" distB="0" distL="0" distR="0" wp14:anchorId="54C221C5" wp14:editId="3696603A">
                  <wp:extent cx="1440000" cy="1440000"/>
                  <wp:effectExtent l="0" t="0" r="8255" b="8255"/>
                  <wp:docPr id="131285488" name="Picture 71" descr="A kut thlirmi minung pakhat le anmah pawng i a ummi cu a chungah siapi tanglei a sawhmi he biachimnak langhtertu buanbara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285488" name="Picture 71" descr="A kut thlirmi minung pakhat le anmah pawng i a ummi cu a chungah siapi tanglei a sawhmi he biachimnak langhtertu buanbara."/>
                          <pic:cNvPicPr/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3659E8E" w14:textId="77777777" w:rsidR="004B78F7" w:rsidRPr="00C71A2B" w:rsidRDefault="00F234A3" w:rsidP="00926182">
            <w:r w:rsidRPr="00C71A2B">
              <w:t xml:space="preserve">Phunzainak na tuah tikah, minung pakhat khat kha na chimh lai: </w:t>
            </w:r>
          </w:p>
          <w:p w14:paraId="5C806F85" w14:textId="77777777" w:rsidR="004B78F7" w:rsidRPr="00C71A2B" w:rsidRDefault="00F234A3" w:rsidP="00B314B2">
            <w:pPr>
              <w:pStyle w:val="ListParagraph"/>
              <w:numPr>
                <w:ilvl w:val="0"/>
                <w:numId w:val="23"/>
              </w:numPr>
            </w:pPr>
            <w:r w:rsidRPr="00C71A2B">
              <w:t xml:space="preserve">pakhat khat tlamtlinlonak </w:t>
            </w:r>
          </w:p>
          <w:p w14:paraId="46433B86" w14:textId="77777777" w:rsidR="004B78F7" w:rsidRPr="00C71A2B" w:rsidRDefault="00F234A3" w:rsidP="00926182">
            <w:pPr>
              <w:pStyle w:val="ListParagraph"/>
              <w:numPr>
                <w:ilvl w:val="0"/>
                <w:numId w:val="23"/>
              </w:numPr>
              <w:spacing w:after="0"/>
            </w:pPr>
            <w:r w:rsidRPr="00C71A2B">
              <w:t>pakhat khat tha tein rian a tuanlonak.</w:t>
            </w:r>
          </w:p>
        </w:tc>
      </w:tr>
      <w:tr w:rsidR="00357D95" w14:paraId="678CF882" w14:textId="77777777" w:rsidTr="00225597">
        <w:trPr>
          <w:trHeight w:val="3855"/>
        </w:trPr>
        <w:tc>
          <w:tcPr>
            <w:tcW w:w="2552" w:type="dxa"/>
            <w:vAlign w:val="center"/>
          </w:tcPr>
          <w:p w14:paraId="2D3C180C" w14:textId="77777777" w:rsidR="008E6BDF" w:rsidRPr="00452F6D" w:rsidRDefault="00F234A3" w:rsidP="00C73E0D">
            <w:pPr>
              <w:pStyle w:val="Image"/>
            </w:pPr>
            <w:r w:rsidRPr="00452F6D">
              <w:rPr>
                <w:noProof/>
              </w:rPr>
              <w:lastRenderedPageBreak/>
              <w:drawing>
                <wp:inline distT="0" distB="0" distL="0" distR="0" wp14:anchorId="41F66CDC" wp14:editId="25BAFAF5">
                  <wp:extent cx="1483360" cy="1483360"/>
                  <wp:effectExtent l="0" t="0" r="2540" b="2540"/>
                  <wp:docPr id="687223094" name="Picture 13" descr="Khuaruahnak langhtertu buanbara 3 he khua a ruatmi aa telmi pakhat. A pakhatnak khuaruahnak langhtertu buanbara nih fung pakhat he bawmchantu kha a langhter i pahnihnak nih siapi tanglei a sawhmi a langhter, cun pathumnak nih fung le vailamtah pakhat a langht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7223094" name="Picture 13" descr="Khuaruahnak langhtertu buanbara 3 he khua a ruatmi aa telmi pakhat. A pakhatnak khuaruahnak langhtertu buanbara nih fung pakhat he bawmchantu kha a langhter i pahnihnak nih siapi tanglei a sawhmi a langhter, cun pathumnak nih fung le vailamtah pakhat a langhter."/>
                          <pic:cNvPicPr/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  <w:vAlign w:val="center"/>
          </w:tcPr>
          <w:p w14:paraId="75735AF9" w14:textId="77777777" w:rsidR="008E6BDF" w:rsidRPr="00C71A2B" w:rsidRDefault="00F234A3" w:rsidP="004B78F7">
            <w:r w:rsidRPr="00C71A2B">
              <w:t>Hi tuahsernak san a tlaih le tlaihlo kha kan chek lai, CALD aa telmi pawl zeizat hrawng nih dah hihi an i fian:</w:t>
            </w:r>
          </w:p>
          <w:p w14:paraId="657601C2" w14:textId="77777777" w:rsidR="008E6BDF" w:rsidRPr="00C71A2B" w:rsidRDefault="00F234A3" w:rsidP="00B314B2">
            <w:pPr>
              <w:pStyle w:val="ListParagraph"/>
              <w:numPr>
                <w:ilvl w:val="0"/>
                <w:numId w:val="22"/>
              </w:numPr>
            </w:pPr>
            <w:r w:rsidRPr="00C71A2B">
              <w:t>anmah caah a tha dingmi bawmchantu hngalh ning</w:t>
            </w:r>
          </w:p>
          <w:p w14:paraId="7B2E60B1" w14:textId="77777777" w:rsidR="008E6BDF" w:rsidRPr="00C71A2B" w:rsidRDefault="00F234A3" w:rsidP="00B314B2">
            <w:pPr>
              <w:pStyle w:val="ListParagraph"/>
              <w:numPr>
                <w:ilvl w:val="0"/>
                <w:numId w:val="22"/>
              </w:numPr>
            </w:pPr>
            <w:r w:rsidRPr="00C71A2B">
              <w:t>phunzainak tuah ning</w:t>
            </w:r>
          </w:p>
          <w:p w14:paraId="3D4051C0" w14:textId="77777777" w:rsidR="008E6BDF" w:rsidRPr="00C71A2B" w:rsidRDefault="00F234A3" w:rsidP="00B314B2">
            <w:pPr>
              <w:pStyle w:val="ListParagraph"/>
              <w:numPr>
                <w:ilvl w:val="0"/>
                <w:numId w:val="22"/>
              </w:numPr>
            </w:pPr>
            <w:r w:rsidRPr="00C71A2B">
              <w:t xml:space="preserve">thimnak le thingnak ah an </w:t>
            </w:r>
            <w:r w:rsidRPr="00C71A2B">
              <w:rPr>
                <w:rStyle w:val="Strong"/>
              </w:rPr>
              <w:t>covo pawl</w:t>
            </w:r>
            <w:r w:rsidRPr="00C71A2B">
              <w:t>.</w:t>
            </w:r>
          </w:p>
        </w:tc>
      </w:tr>
      <w:tr w:rsidR="00357D95" w14:paraId="6AC375DF" w14:textId="77777777" w:rsidTr="00225597">
        <w:trPr>
          <w:trHeight w:val="3855"/>
        </w:trPr>
        <w:tc>
          <w:tcPr>
            <w:tcW w:w="2552" w:type="dxa"/>
            <w:vAlign w:val="center"/>
          </w:tcPr>
          <w:p w14:paraId="26267130" w14:textId="77777777" w:rsidR="008E6BDF" w:rsidRPr="00452F6D" w:rsidRDefault="00F234A3" w:rsidP="00C73E0D">
            <w:pPr>
              <w:pStyle w:val="Image"/>
            </w:pPr>
            <w:r w:rsidRPr="00452F6D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59616" behindDoc="0" locked="0" layoutInCell="1" allowOverlap="1" wp14:anchorId="113A43FA" wp14:editId="0110D0BA">
                      <wp:simplePos x="0" y="0"/>
                      <wp:positionH relativeFrom="column">
                        <wp:posOffset>264795</wp:posOffset>
                      </wp:positionH>
                      <wp:positionV relativeFrom="paragraph">
                        <wp:posOffset>389255</wp:posOffset>
                      </wp:positionV>
                      <wp:extent cx="892175" cy="497840"/>
                      <wp:effectExtent l="0" t="0" r="3175" b="0"/>
                      <wp:wrapNone/>
                      <wp:docPr id="973508513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49784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ADE152D" w14:textId="740C588D" w:rsidR="00464803" w:rsidRPr="00AD15DE" w:rsidRDefault="00464803" w:rsidP="0099120F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sz w:val="24"/>
                                      <w:szCs w:val="24"/>
                                      <w:lang w:val="en-PH"/>
                                    </w:rPr>
                                  </w:pPr>
                                  <w:r w:rsidRPr="00AD15DE"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 xml:space="preserve">Covo </w:t>
                                  </w:r>
                                  <w:r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br/>
                                  </w:r>
                                  <w:r w:rsidRPr="00AD15DE"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pawl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13A43FA" id="_x0000_s1041" type="#_x0000_t202" alt="&quot;&quot;" style="position:absolute;left:0;text-align:left;margin-left:20.85pt;margin-top:30.65pt;width:70.25pt;height:39.2pt;z-index:2517596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" filled="f" stroked="f">
                      <v:textbox inset="0,0,0,0">
                        <w:txbxContent>
                          <w:p w14:paraId="7ADE152D" w14:textId="740C588D" w:rsidR="00464803" w:rsidRPr="00AD15DE" w:rsidRDefault="00464803" w:rsidP="0099120F">
                            <w:pPr>
                              <w:spacing w:before="0" w:after="0" w:line="192" w:lineRule="auto"/>
                              <w:jc w:val="center"/>
                              <w:rPr>
                                <w:sz w:val="24"/>
                                <w:szCs w:val="24"/>
                                <w:lang w:val="en-PH"/>
                              </w:rPr>
                            </w:pPr>
                            <w:r w:rsidRPr="00AD15DE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Covo </w:t>
                            </w:r>
                            <w:r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br/>
                            </w:r>
                            <w:r w:rsidRPr="00AD15DE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pawl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32626D" w:rsidRPr="00452F6D">
              <w:rPr>
                <w:noProof/>
              </w:rPr>
              <w:drawing>
                <wp:inline distT="0" distB="0" distL="0" distR="0" wp14:anchorId="757B3583" wp14:editId="12C0D649">
                  <wp:extent cx="1483360" cy="1483360"/>
                  <wp:effectExtent l="0" t="0" r="2540" b="2540"/>
                  <wp:docPr id="1518759341" name="Picture 72" descr="“Covo pawl” tiah a chimmi catialmi pa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8759341" name="Picture 72" descr="“Covo pawl” tiah a chimmi catialmi pakhat."/>
                          <pic:cNvPicPr/>
                        </pic:nvPicPr>
                        <pic:blipFill>
                          <a:blip r:embed="rId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BD10FBC" w14:textId="77777777" w:rsidR="008E6BDF" w:rsidRPr="00C71A2B" w:rsidRDefault="00F234A3" w:rsidP="004B78F7">
            <w:r w:rsidRPr="00C71A2B">
              <w:t>Covo pawl nih minung hna nih zeitindah an in chawnhbiak ding a si mi kong phungphai an si:</w:t>
            </w:r>
          </w:p>
          <w:p w14:paraId="0E557C36" w14:textId="77777777" w:rsidR="008E6BDF" w:rsidRPr="00C71A2B" w:rsidRDefault="00F234A3" w:rsidP="00B314B2">
            <w:pPr>
              <w:pStyle w:val="ListParagraph"/>
              <w:numPr>
                <w:ilvl w:val="0"/>
                <w:numId w:val="21"/>
              </w:numPr>
            </w:pPr>
            <w:r w:rsidRPr="00C71A2B">
              <w:t xml:space="preserve">aa ruang in </w:t>
            </w:r>
          </w:p>
          <w:p w14:paraId="008AE017" w14:textId="77777777" w:rsidR="008E6BDF" w:rsidRPr="00C71A2B" w:rsidRDefault="00F234A3" w:rsidP="00B314B2">
            <w:pPr>
              <w:pStyle w:val="ListParagraph"/>
              <w:numPr>
                <w:ilvl w:val="0"/>
                <w:numId w:val="21"/>
              </w:numPr>
            </w:pPr>
            <w:r w:rsidRPr="00C71A2B">
              <w:t>aa tluk in.</w:t>
            </w:r>
          </w:p>
        </w:tc>
      </w:tr>
    </w:tbl>
    <w:p w14:paraId="678DC999" w14:textId="77777777" w:rsidR="00766698" w:rsidRPr="00C71A2B" w:rsidRDefault="00F234A3" w:rsidP="0039501C">
      <w:pPr>
        <w:pStyle w:val="Heading3"/>
        <w:spacing w:before="600" w:after="120"/>
      </w:pPr>
      <w:r w:rsidRPr="00C71A2B">
        <w:rPr>
          <w:noProof/>
        </w:rPr>
        <mc:AlternateContent>
          <mc:Choice Requires="wpg">
            <w:drawing>
              <wp:anchor distT="0" distB="0" distL="114300" distR="114300" simplePos="0" relativeHeight="251703296" behindDoc="1" locked="0" layoutInCell="1" allowOverlap="1" wp14:anchorId="0AE96419" wp14:editId="36B1C1B0">
                <wp:simplePos x="0" y="0"/>
                <wp:positionH relativeFrom="margin">
                  <wp:posOffset>22860</wp:posOffset>
                </wp:positionH>
                <wp:positionV relativeFrom="paragraph">
                  <wp:posOffset>647244</wp:posOffset>
                </wp:positionV>
                <wp:extent cx="5786755" cy="241300"/>
                <wp:effectExtent l="19050" t="19050" r="23495" b="25400"/>
                <wp:wrapNone/>
                <wp:docPr id="519910894" name="Group 51991089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6755" cy="241300"/>
                          <a:chOff x="11875" y="0"/>
                          <a:chExt cx="5787317" cy="241540"/>
                        </a:xfrm>
                      </wpg:grpSpPr>
                      <wps:wsp>
                        <wps:cNvPr id="1402927123" name="Straight Connector 1402927123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78533476" name="Oval 878533476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FFCC04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ACCAFF9" id="Group 519910894" o:spid="_x0000_s1026" alt="&quot;&quot;" style="position:absolute;margin-left:1.8pt;margin-top:50.95pt;width:455.65pt;height:19pt;z-index:-251613184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">
                <v:line id="Straight Connector 1402927123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" strokecolor="#65276f [3044]" strokeweight="3pt">
                  <v:stroke endcap="round"/>
                </v:line>
                <v:oval id="Oval 878533476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" fillcolor="#ffcc04" strokecolor="#6b2976" strokeweight="3pt"/>
                <w10:wrap anchorx="margin"/>
              </v:group>
            </w:pict>
          </mc:Fallback>
        </mc:AlternateContent>
      </w:r>
      <w:r w:rsidRPr="00C71A2B">
        <w:t>Tuahsernak 21</w:t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357D95" w14:paraId="762F5C44" w14:textId="77777777" w:rsidTr="003E3C90">
        <w:tc>
          <w:tcPr>
            <w:tcW w:w="2551" w:type="dxa"/>
            <w:vAlign w:val="center"/>
          </w:tcPr>
          <w:p w14:paraId="457BD2DD" w14:textId="77777777" w:rsidR="004B78F7" w:rsidRPr="00452F6D" w:rsidRDefault="00F234A3" w:rsidP="0039501C">
            <w:pPr>
              <w:pStyle w:val="Image"/>
              <w:spacing w:before="480"/>
            </w:pPr>
            <w:r w:rsidRPr="00452F6D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61664" behindDoc="0" locked="0" layoutInCell="1" allowOverlap="1" wp14:anchorId="5C605607" wp14:editId="52E339C9">
                      <wp:simplePos x="0" y="0"/>
                      <wp:positionH relativeFrom="column">
                        <wp:posOffset>291465</wp:posOffset>
                      </wp:positionH>
                      <wp:positionV relativeFrom="paragraph">
                        <wp:posOffset>541655</wp:posOffset>
                      </wp:positionV>
                      <wp:extent cx="892175" cy="280035"/>
                      <wp:effectExtent l="0" t="0" r="3175" b="5715"/>
                      <wp:wrapNone/>
                      <wp:docPr id="960686243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28003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9B4A6B5" w14:textId="77777777" w:rsidR="00464803" w:rsidRPr="00AD15DE" w:rsidRDefault="00464803" w:rsidP="0099120F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sz w:val="20"/>
                                      <w:szCs w:val="20"/>
                                      <w:lang w:val="en-PH"/>
                                    </w:rPr>
                                  </w:pPr>
                                  <w:r w:rsidRPr="00AD15DE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>Phungphai pawl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C605607" id="_x0000_s1042" type="#_x0000_t202" alt="&quot;&quot;" style="position:absolute;left:0;text-align:left;margin-left:22.95pt;margin-top:42.65pt;width:70.25pt;height:22.05pt;z-index:2517616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" filled="f" stroked="f">
                      <v:textbox inset="0,0,0,0">
                        <w:txbxContent>
                          <w:p w14:paraId="79B4A6B5" w14:textId="77777777" w:rsidR="00464803" w:rsidRPr="00AD15DE" w:rsidRDefault="00464803" w:rsidP="0099120F">
                            <w:pPr>
                              <w:spacing w:before="0" w:after="0" w:line="192" w:lineRule="auto"/>
                              <w:jc w:val="center"/>
                              <w:rPr>
                                <w:sz w:val="20"/>
                                <w:szCs w:val="20"/>
                                <w:lang w:val="en-PH"/>
                              </w:rPr>
                            </w:pPr>
                            <w:r w:rsidRPr="00AD15DE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Phungphai pawl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D1AC2" w:rsidRPr="00452F6D">
              <w:rPr>
                <w:noProof/>
              </w:rPr>
              <w:drawing>
                <wp:inline distT="0" distB="0" distL="0" distR="0" wp14:anchorId="50427736" wp14:editId="20E44389">
                  <wp:extent cx="1482725" cy="1482725"/>
                  <wp:effectExtent l="0" t="0" r="3175" b="3175"/>
                  <wp:docPr id="1240535288" name="Picture 73" descr="Fung pawl le vailamtah pawl a langhtermi phungphai pawl catialmi pa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0535288" name="Picture 73" descr="Fung pawl le vailamtah pawl a langhtermi phungphai pawl catialmi pakhat."/>
                          <pic:cNvPicPr/>
                        </pic:nvPicPr>
                        <pic:blipFill>
                          <a:blip r:embed="rId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A5551C9" w14:textId="77777777" w:rsidR="004B78F7" w:rsidRPr="00C71A2B" w:rsidRDefault="00F234A3" w:rsidP="0039501C">
            <w:pPr>
              <w:spacing w:before="480"/>
            </w:pPr>
            <w:r w:rsidRPr="00C71A2B">
              <w:t>Bawmchantu pawl nih a zulh hrimhrim dingmi phungphai a thar pawl ser dingah NDIS Komisin he rian kan tuanti lai.</w:t>
            </w:r>
          </w:p>
        </w:tc>
      </w:tr>
    </w:tbl>
    <w:p w14:paraId="11F38B27" w14:textId="77777777" w:rsidR="0039501C" w:rsidRPr="00452F6D" w:rsidRDefault="00F234A3">
      <w:r w:rsidRPr="00452F6D">
        <w:br w:type="page"/>
      </w:r>
    </w:p>
    <w:tbl>
      <w:tblPr>
        <w:tblW w:w="9184" w:type="dxa"/>
        <w:tblLayout w:type="fixed"/>
        <w:tblLook w:val="04A0" w:firstRow="1" w:lastRow="0" w:firstColumn="1" w:lastColumn="0" w:noHBand="0" w:noVBand="1"/>
      </w:tblPr>
      <w:tblGrid>
        <w:gridCol w:w="2551"/>
        <w:gridCol w:w="6633"/>
      </w:tblGrid>
      <w:tr w:rsidR="00357D95" w14:paraId="04A31FDC" w14:textId="77777777" w:rsidTr="00225597">
        <w:tc>
          <w:tcPr>
            <w:tcW w:w="2551" w:type="dxa"/>
            <w:vAlign w:val="center"/>
          </w:tcPr>
          <w:p w14:paraId="472E00C1" w14:textId="77777777" w:rsidR="008E6BDF" w:rsidRPr="00452F6D" w:rsidRDefault="008E6BDF" w:rsidP="00CB2007">
            <w:pPr>
              <w:pStyle w:val="Image"/>
              <w:spacing w:after="0"/>
            </w:pPr>
          </w:p>
        </w:tc>
        <w:tc>
          <w:tcPr>
            <w:tcW w:w="6576" w:type="dxa"/>
            <w:vAlign w:val="center"/>
          </w:tcPr>
          <w:p w14:paraId="4ADFBEAF" w14:textId="01E6A3A7" w:rsidR="008E6BDF" w:rsidRPr="00C71A2B" w:rsidRDefault="00F234A3" w:rsidP="00CB2007">
            <w:pPr>
              <w:spacing w:after="0"/>
            </w:pPr>
            <w:r w:rsidRPr="00C71A2B">
              <w:t>Hi phungphai pawl nih bawmchantu pawl</w:t>
            </w:r>
            <w:r w:rsidR="00F351FC">
              <w:t xml:space="preserve"> i</w:t>
            </w:r>
            <w:r w:rsidRPr="00C71A2B">
              <w:t xml:space="preserve"> riantuanpiaknak pawl a pek hrimhrim dingmi cungah aa hmaithlak lai: </w:t>
            </w:r>
          </w:p>
        </w:tc>
      </w:tr>
      <w:tr w:rsidR="00357D95" w:rsidRPr="003860C1" w14:paraId="5F387C1C" w14:textId="77777777" w:rsidTr="00225597">
        <w:tc>
          <w:tcPr>
            <w:tcW w:w="2551" w:type="dxa"/>
            <w:vAlign w:val="center"/>
          </w:tcPr>
          <w:p w14:paraId="0109FE10" w14:textId="77777777" w:rsidR="008D1AC2" w:rsidRPr="00452F6D" w:rsidRDefault="00F234A3" w:rsidP="0039501C">
            <w:pPr>
              <w:pStyle w:val="Image"/>
              <w:spacing w:before="0" w:after="0"/>
            </w:pPr>
            <w:r w:rsidRPr="00452F6D">
              <w:rPr>
                <w:noProof/>
              </w:rPr>
              <w:drawing>
                <wp:inline distT="0" distB="0" distL="0" distR="0" wp14:anchorId="6FFFAE57" wp14:editId="3ED03C10">
                  <wp:extent cx="1440000" cy="1440000"/>
                  <wp:effectExtent l="0" t="0" r="8255" b="8255"/>
                  <wp:docPr id="22738112" name="Picture 74" descr="Aa telmi pakhat a bawmmi NDIS riantuantu le anmah pawng i a ummi cu himnak icon a si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738112" name="Picture 74" descr="Aa telmi pakhat a bawmmi NDIS riantuantu le anmah pawng i a ummi cu himnak icon a si."/>
                          <pic:cNvPicPr/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76455B2" w14:textId="77777777" w:rsidR="008D1AC2" w:rsidRPr="003860C1" w:rsidRDefault="00F234A3" w:rsidP="00C73E0D">
            <w:pPr>
              <w:pStyle w:val="ListParagraph"/>
              <w:numPr>
                <w:ilvl w:val="0"/>
                <w:numId w:val="20"/>
              </w:numPr>
              <w:rPr>
                <w:lang w:val="de-DE"/>
              </w:rPr>
            </w:pPr>
            <w:r w:rsidRPr="003860C1">
              <w:rPr>
                <w:lang w:val="de-DE"/>
              </w:rPr>
              <w:t>hman dingah nunphung dihlak caah a himmi</w:t>
            </w:r>
          </w:p>
        </w:tc>
      </w:tr>
      <w:tr w:rsidR="00357D95" w14:paraId="7FCCE40A" w14:textId="77777777" w:rsidTr="00225597">
        <w:tc>
          <w:tcPr>
            <w:tcW w:w="2551" w:type="dxa"/>
            <w:vAlign w:val="center"/>
          </w:tcPr>
          <w:p w14:paraId="14FE1983" w14:textId="77777777" w:rsidR="008D1AC2" w:rsidRPr="00452F6D" w:rsidRDefault="00F234A3" w:rsidP="0039501C">
            <w:pPr>
              <w:pStyle w:val="Image"/>
              <w:spacing w:before="0" w:after="0"/>
            </w:pPr>
            <w:r w:rsidRPr="00452F6D">
              <w:rPr>
                <w:noProof/>
              </w:rPr>
              <w:drawing>
                <wp:inline distT="0" distB="0" distL="0" distR="0" wp14:anchorId="559D0069" wp14:editId="0325AABE">
                  <wp:extent cx="1440000" cy="1440000"/>
                  <wp:effectExtent l="0" t="0" r="8255" b="8255"/>
                  <wp:docPr id="713944535" name="Picture 75" descr="Aa telmi pakhat a bawmmi NDIS riantuantu pa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3944535" name="Picture 75" descr="Aa telmi pakhat a bawmmi NDIS riantuantu pakhat."/>
                          <pic:cNvPicPr/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3257A2C" w14:textId="77777777" w:rsidR="008D1AC2" w:rsidRPr="00C71A2B" w:rsidRDefault="00F234A3" w:rsidP="008D1AC2">
            <w:pPr>
              <w:pStyle w:val="ListParagraph"/>
              <w:numPr>
                <w:ilvl w:val="0"/>
                <w:numId w:val="70"/>
              </w:numPr>
            </w:pPr>
            <w:r w:rsidRPr="00C71A2B">
              <w:t>thinlung fahnak a rak tongmi CALD aa telmi pawl bawmh.</w:t>
            </w:r>
          </w:p>
        </w:tc>
      </w:tr>
      <w:tr w:rsidR="00357D95" w14:paraId="118AE7C0" w14:textId="77777777" w:rsidTr="00225597">
        <w:tc>
          <w:tcPr>
            <w:tcW w:w="2551" w:type="dxa"/>
            <w:vAlign w:val="center"/>
          </w:tcPr>
          <w:p w14:paraId="72554FC9" w14:textId="77777777" w:rsidR="008E6BDF" w:rsidRPr="00452F6D" w:rsidRDefault="00F234A3" w:rsidP="00C73E0D">
            <w:pPr>
              <w:pStyle w:val="Image"/>
            </w:pPr>
            <w:r w:rsidRPr="00452F6D">
              <w:rPr>
                <w:noProof/>
              </w:rPr>
              <w:drawing>
                <wp:inline distT="0" distB="0" distL="0" distR="0" wp14:anchorId="5713F265" wp14:editId="3346EF73">
                  <wp:extent cx="1440000" cy="1440000"/>
                  <wp:effectExtent l="0" t="0" r="8255" b="8255"/>
                  <wp:docPr id="1515690592" name="Picture 76" descr="Minung pakhat khat nih adang minung sin ah catialmi pakhat a pekmi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5690592" name="Picture 76" descr="Minung pakhat khat nih adang minung sin ah catialmi pakhat a pekmi."/>
                          <pic:cNvPicPr/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DE2D179" w14:textId="77777777" w:rsidR="008E6BDF" w:rsidRPr="00C71A2B" w:rsidRDefault="00F234A3" w:rsidP="00C73E0D">
            <w:r w:rsidRPr="00C71A2B">
              <w:t>Hi phungphai pawl kan ser tikah, bawmchantu pawl le CALD aa telmi pawl he kan phawtzamh lai.</w:t>
            </w:r>
          </w:p>
        </w:tc>
      </w:tr>
      <w:tr w:rsidR="00357D95" w14:paraId="75BAC4BE" w14:textId="77777777" w:rsidTr="00225597">
        <w:tc>
          <w:tcPr>
            <w:tcW w:w="2551" w:type="dxa"/>
            <w:vAlign w:val="center"/>
          </w:tcPr>
          <w:p w14:paraId="18E96D98" w14:textId="77777777" w:rsidR="00981B48" w:rsidRPr="00452F6D" w:rsidRDefault="00F234A3" w:rsidP="0039501C">
            <w:pPr>
              <w:pStyle w:val="Image"/>
              <w:spacing w:before="0" w:after="120"/>
            </w:pPr>
            <w:r w:rsidRPr="00452F6D">
              <w:rPr>
                <w:noProof/>
              </w:rPr>
              <w:drawing>
                <wp:inline distT="0" distB="0" distL="0" distR="0" wp14:anchorId="435CE8B1" wp14:editId="5E57A6F0">
                  <wp:extent cx="1440000" cy="1440000"/>
                  <wp:effectExtent l="0" t="0" r="8255" b="8255"/>
                  <wp:docPr id="1858900725" name="Picture 78" descr="Bawmchantu le aa telmi pakhat le anmah cung i a ummi cu biachimnak langhtertu buanbara a si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8900725" name="Picture 78" descr="Bawmchantu le aa telmi pakhat le anmah cung i a ummi cu biachimnak langhtertu buanbara a si."/>
                          <pic:cNvPicPr/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E1E2693" w14:textId="77777777" w:rsidR="00981B48" w:rsidRPr="00C71A2B" w:rsidRDefault="00F234A3" w:rsidP="00C017C7">
            <w:pPr>
              <w:spacing w:before="0" w:after="120"/>
            </w:pPr>
            <w:r w:rsidRPr="00C71A2B">
              <w:t>Bawmchantu pawl le CALD aa telmi pawl nih zeitluk tha in dah phungphai pawl rian an tuan timi kong an chimmi kan ngaih lai.</w:t>
            </w:r>
          </w:p>
        </w:tc>
      </w:tr>
      <w:tr w:rsidR="00357D95" w14:paraId="0665E1E1" w14:textId="77777777" w:rsidTr="00225597">
        <w:tc>
          <w:tcPr>
            <w:tcW w:w="2551" w:type="dxa"/>
            <w:vAlign w:val="center"/>
          </w:tcPr>
          <w:p w14:paraId="191AAA15" w14:textId="77777777" w:rsidR="00981B48" w:rsidRPr="00452F6D" w:rsidRDefault="00F234A3" w:rsidP="00C73E0D">
            <w:pPr>
              <w:pStyle w:val="Image"/>
            </w:pPr>
            <w:r w:rsidRPr="00452F6D">
              <w:rPr>
                <w:noProof/>
              </w:rPr>
              <w:drawing>
                <wp:inline distT="0" distB="0" distL="0" distR="0" wp14:anchorId="63AC40D1" wp14:editId="623F86E3">
                  <wp:extent cx="1440000" cy="1440000"/>
                  <wp:effectExtent l="0" t="0" r="8255" b="8255"/>
                  <wp:docPr id="1181985076" name="Picture 79" descr="A tanglei ah kut a thlirmi bawmchantu pakhat le anmah cung i a ummu cu riantuanpiaknak 3 an si. Mah ah hin a khammi asilole arti cawhnak le changreu nennak fung pum, thilphorhnak mawtawka le aa telmi a bawmmi bawmchantu pakhat aa tel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1985076" name="Picture 79" descr="A tanglei ah kut a thlirmi bawmchantu pakhat le anmah cung i a ummu cu riantuanpiaknak 3 an si. Mah ah hin a khammi asilole arti cawhnak le changreu nennak fung pum, thilphorhnak mawtawka le aa telmi a bawmmi bawmchantu pakhat aa tel."/>
                          <pic:cNvPicPr/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  <w:vAlign w:val="center"/>
          </w:tcPr>
          <w:p w14:paraId="2EFBA140" w14:textId="77777777" w:rsidR="00981B48" w:rsidRPr="00C71A2B" w:rsidRDefault="00F234A3" w:rsidP="00C13247">
            <w:r w:rsidRPr="00C71A2B">
              <w:t>Hi tuahsernak san a tlaih le tlaihlo kha kan chek lai, hi phungphai pawl a zulmi riantuanpiaknak pawl bawmchantu zeizat nih dah an pek timi hmangin.</w:t>
            </w:r>
          </w:p>
        </w:tc>
      </w:tr>
    </w:tbl>
    <w:p w14:paraId="0D972F1C" w14:textId="77777777" w:rsidR="00766698" w:rsidRPr="00C71A2B" w:rsidRDefault="00F234A3" w:rsidP="003E3C90">
      <w:pPr>
        <w:pStyle w:val="Heading3"/>
        <w:spacing w:before="360" w:after="120"/>
      </w:pPr>
      <w:r w:rsidRPr="00C71A2B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05344" behindDoc="1" locked="0" layoutInCell="1" allowOverlap="1" wp14:anchorId="3A26A10F" wp14:editId="76FD9A2E">
                <wp:simplePos x="0" y="0"/>
                <wp:positionH relativeFrom="margin">
                  <wp:posOffset>18415</wp:posOffset>
                </wp:positionH>
                <wp:positionV relativeFrom="paragraph">
                  <wp:posOffset>247972</wp:posOffset>
                </wp:positionV>
                <wp:extent cx="5786755" cy="241300"/>
                <wp:effectExtent l="19050" t="19050" r="23495" b="25400"/>
                <wp:wrapNone/>
                <wp:docPr id="938337676" name="Group 93833767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6755" cy="241300"/>
                          <a:chOff x="11875" y="0"/>
                          <a:chExt cx="5787317" cy="241540"/>
                        </a:xfrm>
                      </wpg:grpSpPr>
                      <wps:wsp>
                        <wps:cNvPr id="1864361492" name="Straight Connector 1864361492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43840095" name="Oval 843840095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FFCC04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D2AA120" id="Group 938337676" o:spid="_x0000_s1026" alt="&quot;&quot;" style="position:absolute;margin-left:1.45pt;margin-top:19.55pt;width:455.65pt;height:19pt;z-index:-251611136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">
                <v:line id="Straight Connector 1864361492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" strokecolor="#65276f [3044]" strokeweight="3pt">
                  <v:stroke endcap="round"/>
                </v:line>
                <v:oval id="Oval 843840095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" fillcolor="#ffcc04" strokecolor="#6b2976" strokeweight="3pt"/>
                <w10:wrap anchorx="margin"/>
              </v:group>
            </w:pict>
          </mc:Fallback>
        </mc:AlternateContent>
      </w:r>
      <w:r w:rsidRPr="00C71A2B">
        <w:t>Tuahsernak 22</w:t>
      </w:r>
    </w:p>
    <w:tbl>
      <w:tblPr>
        <w:tblW w:w="9214" w:type="dxa"/>
        <w:tblLayout w:type="fixed"/>
        <w:tblLook w:val="04A0" w:firstRow="1" w:lastRow="0" w:firstColumn="1" w:lastColumn="0" w:noHBand="0" w:noVBand="1"/>
      </w:tblPr>
      <w:tblGrid>
        <w:gridCol w:w="2552"/>
        <w:gridCol w:w="6576"/>
        <w:gridCol w:w="86"/>
      </w:tblGrid>
      <w:tr w:rsidR="00357D95" w14:paraId="361A8A6B" w14:textId="77777777" w:rsidTr="00F24B2B">
        <w:trPr>
          <w:trHeight w:val="3628"/>
        </w:trPr>
        <w:tc>
          <w:tcPr>
            <w:tcW w:w="2552" w:type="dxa"/>
            <w:vAlign w:val="center"/>
          </w:tcPr>
          <w:p w14:paraId="7BF70BC0" w14:textId="77777777" w:rsidR="00766698" w:rsidRPr="00452F6D" w:rsidRDefault="00F234A3" w:rsidP="0039501C">
            <w:pPr>
              <w:pStyle w:val="Image"/>
              <w:spacing w:before="720"/>
            </w:pPr>
            <w:r w:rsidRPr="00452F6D">
              <w:rPr>
                <w:noProof/>
              </w:rPr>
              <w:drawing>
                <wp:inline distT="0" distB="0" distL="0" distR="0" wp14:anchorId="7A10DFD4" wp14:editId="7467B170">
                  <wp:extent cx="1483360" cy="1483360"/>
                  <wp:effectExtent l="0" t="0" r="2540" b="2540"/>
                  <wp:docPr id="1288388905" name="Picture 80" descr="Riantuantu 3 le dawnkhantu pakhat a hnulei ah zung inn pa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8388905" name="Picture 80" descr="Riantuantu 3 le dawnkhantu pakhat a hnulei ah zung inn pakhat."/>
                          <pic:cNvPicPr/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gridSpan w:val="2"/>
            <w:vAlign w:val="center"/>
          </w:tcPr>
          <w:p w14:paraId="4F8AC8FF" w14:textId="77777777" w:rsidR="00766698" w:rsidRPr="00C71A2B" w:rsidRDefault="00F234A3" w:rsidP="0039501C">
            <w:pPr>
              <w:spacing w:before="720"/>
            </w:pPr>
            <w:r w:rsidRPr="00C71A2B">
              <w:t>CALD Pumtlinglo pawl a bawmmi cheukhat buu pawl nih an tonmi dawnkhaantu pawl kan zoh lai.</w:t>
            </w:r>
          </w:p>
          <w:p w14:paraId="1A4DCF68" w14:textId="77777777" w:rsidR="00766698" w:rsidRPr="00C71A2B" w:rsidRDefault="00F234A3" w:rsidP="0039501C">
            <w:r w:rsidRPr="00C71A2B">
              <w:t>Hi dawnkhaantu pawl hloh dingah adang acozah buu pawl he rian kan tuanti lai.</w:t>
            </w:r>
          </w:p>
        </w:tc>
      </w:tr>
      <w:tr w:rsidR="00357D95" w14:paraId="07826F37" w14:textId="77777777" w:rsidTr="00F24B2B">
        <w:trPr>
          <w:gridAfter w:val="1"/>
          <w:wAfter w:w="86" w:type="dxa"/>
          <w:trHeight w:val="3628"/>
        </w:trPr>
        <w:tc>
          <w:tcPr>
            <w:tcW w:w="2552" w:type="dxa"/>
            <w:vAlign w:val="center"/>
          </w:tcPr>
          <w:p w14:paraId="333D0935" w14:textId="77777777" w:rsidR="00981B48" w:rsidRPr="00452F6D" w:rsidRDefault="00F234A3" w:rsidP="0039501C">
            <w:pPr>
              <w:pStyle w:val="Image"/>
              <w:spacing w:before="360"/>
            </w:pPr>
            <w:r w:rsidRPr="00452F6D">
              <w:rPr>
                <w:noProof/>
              </w:rPr>
              <w:drawing>
                <wp:inline distT="0" distB="0" distL="0" distR="0" wp14:anchorId="490F0568" wp14:editId="604F3A06">
                  <wp:extent cx="1483360" cy="1483360"/>
                  <wp:effectExtent l="0" t="0" r="2540" b="2540"/>
                  <wp:docPr id="888793777" name="Picture 14" descr="Aa telmi pakhat a bawmmi NDIS riantuantu pakhat le cunglei a sawhmi cantiang pa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8793777" name="Picture 14" descr="Aa telmi pakhat a bawmmi NDIS riantuantu pakhat le cunglei a sawhmi cantiang pakhat."/>
                          <pic:cNvPicPr/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7970408" w14:textId="77777777" w:rsidR="00981B48" w:rsidRPr="00C71A2B" w:rsidRDefault="00F234A3" w:rsidP="0039501C">
            <w:pPr>
              <w:spacing w:before="360"/>
            </w:pPr>
            <w:r w:rsidRPr="00C71A2B">
              <w:t>NDIS riantuanpiaknak tamdeuh a pe khomi CALD pumtlinglo a bawmmi buu pawl kan siter hrimhrim lai.</w:t>
            </w:r>
          </w:p>
        </w:tc>
      </w:tr>
      <w:tr w:rsidR="00357D95" w14:paraId="7DFAA7E1" w14:textId="77777777" w:rsidTr="00F24B2B">
        <w:trPr>
          <w:gridAfter w:val="1"/>
          <w:wAfter w:w="86" w:type="dxa"/>
          <w:trHeight w:val="3628"/>
        </w:trPr>
        <w:tc>
          <w:tcPr>
            <w:tcW w:w="2552" w:type="dxa"/>
            <w:vAlign w:val="center"/>
          </w:tcPr>
          <w:p w14:paraId="31F14F52" w14:textId="77777777" w:rsidR="00CE08D6" w:rsidRPr="00452F6D" w:rsidRDefault="00F234A3" w:rsidP="0039501C">
            <w:pPr>
              <w:spacing w:line="240" w:lineRule="auto"/>
              <w:jc w:val="center"/>
            </w:pPr>
            <w:r w:rsidRPr="00452F6D">
              <w:rPr>
                <w:noProof/>
              </w:rPr>
              <w:drawing>
                <wp:inline distT="0" distB="0" distL="0" distR="0" wp14:anchorId="5A71F0D0" wp14:editId="60304655">
                  <wp:extent cx="1483360" cy="1483360"/>
                  <wp:effectExtent l="0" t="0" r="2540" b="2540"/>
                  <wp:docPr id="1881083683" name="Picture 81" descr="Riantuantu 3 le dawnkhantu pakhat a hnulei le tanglei a sawhmi cantiang pa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1083683" name="Picture 81" descr="Riantuantu 3 le dawnkhantu pakhat a hnulei le tanglei a sawhmi cantiang pakhat."/>
                          <pic:cNvPicPr/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17CDB6D" w14:textId="77777777" w:rsidR="00CE08D6" w:rsidRPr="00C71A2B" w:rsidRDefault="00F234A3" w:rsidP="0039501C">
            <w:r w:rsidRPr="00C71A2B">
              <w:t>Hi tuahsernak san a tlaih le tlaihlo kha kan chek lai, buu zeizat nih dah dawnkhaantu tlawmte an hmuhton timi hmangin.</w:t>
            </w:r>
          </w:p>
        </w:tc>
      </w:tr>
    </w:tbl>
    <w:p w14:paraId="1407674A" w14:textId="77777777" w:rsidR="0039501C" w:rsidRPr="00452F6D" w:rsidRDefault="00F234A3">
      <w:pPr>
        <w:spacing w:before="0" w:after="0" w:line="240" w:lineRule="auto"/>
        <w:rPr>
          <w:rFonts w:cs="Times New Roman"/>
          <w:b/>
          <w:bCs/>
          <w:sz w:val="32"/>
          <w:szCs w:val="26"/>
        </w:rPr>
      </w:pPr>
      <w:r w:rsidRPr="00452F6D">
        <w:br w:type="page"/>
      </w:r>
    </w:p>
    <w:p w14:paraId="7B1241CB" w14:textId="77777777" w:rsidR="00766698" w:rsidRPr="00C71A2B" w:rsidRDefault="00F234A3" w:rsidP="009F7984">
      <w:pPr>
        <w:pStyle w:val="Heading3"/>
        <w:spacing w:before="360" w:after="120"/>
      </w:pPr>
      <w:r w:rsidRPr="00C71A2B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07392" behindDoc="1" locked="0" layoutInCell="1" allowOverlap="1" wp14:anchorId="370724DD" wp14:editId="281E0109">
                <wp:simplePos x="0" y="0"/>
                <wp:positionH relativeFrom="margin">
                  <wp:posOffset>19050</wp:posOffset>
                </wp:positionH>
                <wp:positionV relativeFrom="paragraph">
                  <wp:posOffset>230183</wp:posOffset>
                </wp:positionV>
                <wp:extent cx="5786755" cy="241300"/>
                <wp:effectExtent l="19050" t="19050" r="23495" b="25400"/>
                <wp:wrapNone/>
                <wp:docPr id="359315507" name="Group 35931550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6755" cy="241300"/>
                          <a:chOff x="11875" y="0"/>
                          <a:chExt cx="5787317" cy="241540"/>
                        </a:xfrm>
                      </wpg:grpSpPr>
                      <wps:wsp>
                        <wps:cNvPr id="2103855474" name="Straight Connector 2103855474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241901217" name="Oval 1241901217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FFCC04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D7A414C" id="Group 359315507" o:spid="_x0000_s1026" alt="&quot;&quot;" style="position:absolute;margin-left:1.5pt;margin-top:18.1pt;width:455.65pt;height:19pt;z-index:-251609088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">
                <v:line id="Straight Connector 2103855474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" strokecolor="#65276f [3044]" strokeweight="3pt">
                  <v:stroke endcap="round"/>
                </v:line>
                <v:oval id="Oval 1241901217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" fillcolor="#ffcc04" strokecolor="#6b2976" strokeweight="3pt"/>
                <w10:wrap anchorx="margin"/>
              </v:group>
            </w:pict>
          </mc:Fallback>
        </mc:AlternateContent>
      </w:r>
      <w:r w:rsidRPr="00C71A2B">
        <w:t>Tuahsernak 23</w:t>
      </w:r>
    </w:p>
    <w:tbl>
      <w:tblPr>
        <w:tblW w:w="9184" w:type="dxa"/>
        <w:tblLayout w:type="fixed"/>
        <w:tblLook w:val="04A0" w:firstRow="1" w:lastRow="0" w:firstColumn="1" w:lastColumn="0" w:noHBand="0" w:noVBand="1"/>
      </w:tblPr>
      <w:tblGrid>
        <w:gridCol w:w="2551"/>
        <w:gridCol w:w="6633"/>
      </w:tblGrid>
      <w:tr w:rsidR="00357D95" w14:paraId="6588280E" w14:textId="77777777" w:rsidTr="00225597">
        <w:tc>
          <w:tcPr>
            <w:tcW w:w="2551" w:type="dxa"/>
            <w:vAlign w:val="center"/>
          </w:tcPr>
          <w:p w14:paraId="067306A1" w14:textId="77777777" w:rsidR="00766698" w:rsidRPr="00452F6D" w:rsidRDefault="00766698" w:rsidP="00A237E2">
            <w:pPr>
              <w:pStyle w:val="Image"/>
              <w:spacing w:after="0"/>
            </w:pPr>
          </w:p>
        </w:tc>
        <w:tc>
          <w:tcPr>
            <w:tcW w:w="6633" w:type="dxa"/>
            <w:vAlign w:val="center"/>
          </w:tcPr>
          <w:p w14:paraId="05D207F6" w14:textId="0D4822B6" w:rsidR="00766698" w:rsidRPr="00C71A2B" w:rsidRDefault="00F234A3" w:rsidP="00A237E2">
            <w:pPr>
              <w:spacing w:after="0"/>
            </w:pPr>
            <w:r w:rsidRPr="00C71A2B">
              <w:t xml:space="preserve">Holhlettu pawl tamdeuh </w:t>
            </w:r>
            <w:r w:rsidR="00C00E45">
              <w:t xml:space="preserve">nih </w:t>
            </w:r>
            <w:r w:rsidRPr="00C71A2B">
              <w:t>hi kong tamdeuh an i fiannak dingah adang acozah buu pawl he rian kan tuanti lai:</w:t>
            </w:r>
          </w:p>
        </w:tc>
      </w:tr>
      <w:tr w:rsidR="00357D95" w14:paraId="543597DE" w14:textId="77777777" w:rsidTr="00225597">
        <w:tc>
          <w:tcPr>
            <w:tcW w:w="2551" w:type="dxa"/>
            <w:vAlign w:val="center"/>
          </w:tcPr>
          <w:p w14:paraId="33758A10" w14:textId="77777777" w:rsidR="00AD3E02" w:rsidRPr="00452F6D" w:rsidRDefault="00F234A3" w:rsidP="0039501C">
            <w:pPr>
              <w:pStyle w:val="Image"/>
              <w:spacing w:before="0" w:after="0"/>
            </w:pPr>
            <w:r w:rsidRPr="00452F6D">
              <w:rPr>
                <w:noProof/>
              </w:rPr>
              <w:drawing>
                <wp:inline distT="0" distB="0" distL="0" distR="0" wp14:anchorId="221A8C70" wp14:editId="6F8A7A2E">
                  <wp:extent cx="1440000" cy="1440000"/>
                  <wp:effectExtent l="0" t="0" r="8255" b="8255"/>
                  <wp:docPr id="1062528603" name="Picture 82" descr="NDIS catialmi aa tlaihmi minung pa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2528603" name="Picture 82" descr="NDIS catialmi aa tlaihmi minung pakhat."/>
                          <pic:cNvPicPr/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F3E4DA5" w14:textId="77777777" w:rsidR="00AD3E02" w:rsidRPr="00C71A2B" w:rsidRDefault="00F234A3" w:rsidP="0039501C">
            <w:pPr>
              <w:pStyle w:val="ListParagraph"/>
              <w:numPr>
                <w:ilvl w:val="0"/>
                <w:numId w:val="19"/>
              </w:numPr>
              <w:spacing w:before="0" w:after="0"/>
            </w:pPr>
            <w:r w:rsidRPr="00C71A2B">
              <w:t>NDIS</w:t>
            </w:r>
          </w:p>
        </w:tc>
      </w:tr>
      <w:tr w:rsidR="00357D95" w:rsidRPr="003860C1" w14:paraId="222B9985" w14:textId="77777777" w:rsidTr="00225597">
        <w:tc>
          <w:tcPr>
            <w:tcW w:w="2551" w:type="dxa"/>
            <w:vAlign w:val="center"/>
          </w:tcPr>
          <w:p w14:paraId="27101331" w14:textId="77777777" w:rsidR="00AD3E02" w:rsidRPr="00452F6D" w:rsidRDefault="00F234A3" w:rsidP="0039501C">
            <w:pPr>
              <w:pStyle w:val="Image"/>
              <w:spacing w:before="0" w:after="0"/>
            </w:pPr>
            <w:r w:rsidRPr="00452F6D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63712" behindDoc="0" locked="0" layoutInCell="1" allowOverlap="1" wp14:anchorId="2E7E1A38" wp14:editId="63CBAF5B">
                      <wp:simplePos x="0" y="0"/>
                      <wp:positionH relativeFrom="column">
                        <wp:posOffset>255270</wp:posOffset>
                      </wp:positionH>
                      <wp:positionV relativeFrom="paragraph">
                        <wp:posOffset>236220</wp:posOffset>
                      </wp:positionV>
                      <wp:extent cx="892175" cy="329565"/>
                      <wp:effectExtent l="0" t="0" r="3175" b="13335"/>
                      <wp:wrapNone/>
                      <wp:docPr id="358249271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32956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1DAA32C" w14:textId="5BBA8A42" w:rsidR="00464803" w:rsidRPr="00AD15DE" w:rsidRDefault="00464803" w:rsidP="0099120F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sz w:val="24"/>
                                      <w:szCs w:val="24"/>
                                      <w:lang w:val="en-PH"/>
                                    </w:rPr>
                                  </w:pPr>
                                  <w:r w:rsidRPr="00AD15DE"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 xml:space="preserve">Covo </w:t>
                                  </w:r>
                                  <w:r w:rsidR="006A7117"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br/>
                                  </w:r>
                                  <w:r w:rsidRPr="00AD15DE"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pawl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E7E1A38" id="_x0000_s1043" type="#_x0000_t202" alt="&quot;&quot;" style="position:absolute;left:0;text-align:left;margin-left:20.1pt;margin-top:18.6pt;width:70.25pt;height:25.95pt;z-index:2517637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" filled="f" stroked="f">
                      <v:textbox inset="0,0,0,0">
                        <w:txbxContent>
                          <w:p w14:paraId="31DAA32C" w14:textId="5BBA8A42" w:rsidR="00464803" w:rsidRPr="00AD15DE" w:rsidRDefault="00464803" w:rsidP="0099120F">
                            <w:pPr>
                              <w:spacing w:before="0" w:after="0" w:line="192" w:lineRule="auto"/>
                              <w:jc w:val="center"/>
                              <w:rPr>
                                <w:sz w:val="24"/>
                                <w:szCs w:val="24"/>
                                <w:lang w:val="en-PH"/>
                              </w:rPr>
                            </w:pPr>
                            <w:r w:rsidRPr="00AD15DE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Covo </w:t>
                            </w:r>
                            <w:r w:rsidR="006A7117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br/>
                            </w:r>
                            <w:r w:rsidRPr="00AD15DE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pawl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AD3E02" w:rsidRPr="00452F6D">
              <w:rPr>
                <w:noProof/>
              </w:rPr>
              <w:drawing>
                <wp:inline distT="0" distB="0" distL="0" distR="0" wp14:anchorId="14B6007B" wp14:editId="253D2083">
                  <wp:extent cx="1440000" cy="1440000"/>
                  <wp:effectExtent l="0" t="0" r="8255" b="8255"/>
                  <wp:docPr id="1028388742" name="Picture 83" descr="“Covo pawl” tiah a chimmi catialmi pa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8388742" name="Picture 83" descr="“Covo pawl” tiah a chimmi catialmi pakhat."/>
                          <pic:cNvPicPr/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EBCF5B9" w14:textId="77777777" w:rsidR="00AD3E02" w:rsidRPr="003860C1" w:rsidRDefault="00F234A3" w:rsidP="0039501C">
            <w:pPr>
              <w:pStyle w:val="ListParagraph"/>
              <w:numPr>
                <w:ilvl w:val="0"/>
                <w:numId w:val="70"/>
              </w:numPr>
              <w:spacing w:before="0" w:after="0"/>
              <w:rPr>
                <w:lang w:val="it-IT"/>
              </w:rPr>
            </w:pPr>
            <w:r w:rsidRPr="003860C1">
              <w:rPr>
                <w:lang w:val="it-IT"/>
              </w:rPr>
              <w:t>pumtlinglo pawl i covo pawl.</w:t>
            </w:r>
          </w:p>
        </w:tc>
      </w:tr>
      <w:tr w:rsidR="00357D95" w14:paraId="13575ECA" w14:textId="77777777" w:rsidTr="00225597">
        <w:tc>
          <w:tcPr>
            <w:tcW w:w="2551" w:type="dxa"/>
            <w:vAlign w:val="center"/>
          </w:tcPr>
          <w:p w14:paraId="7DAD3896" w14:textId="77777777" w:rsidR="00D64264" w:rsidRPr="00452F6D" w:rsidRDefault="00F234A3" w:rsidP="0039501C">
            <w:pPr>
              <w:pStyle w:val="Image"/>
              <w:spacing w:before="360" w:after="0"/>
            </w:pPr>
            <w:r w:rsidRPr="00452F6D">
              <w:rPr>
                <w:noProof/>
              </w:rPr>
              <w:drawing>
                <wp:inline distT="0" distB="0" distL="0" distR="0" wp14:anchorId="3515136A" wp14:editId="04968A79">
                  <wp:extent cx="1440000" cy="1440000"/>
                  <wp:effectExtent l="0" t="0" r="8255" b="8255"/>
                  <wp:docPr id="1833459512" name="Picture 15" descr="Aa telmi 2 le Mirangholh a hmang lomi a langhtermi biachimnak langhtertu buanbara tangah biaruahnak a ngeimi holhlettu pakhat. Anmah pawng i a ummi cu cunglei a sawhmi cantiang a si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3459512" name="Picture 15" descr="Aa telmi 2 le Mirangholh a hmang lomi a langhtermi biachimnak langhtertu buanbara tangah biaruahnak a ngeimi holhlettu pakhat. Anmah pawng i a ummi cu cunglei a sawhmi cantiang a si."/>
                          <pic:cNvPicPr/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960D850" w14:textId="77777777" w:rsidR="00D64264" w:rsidRPr="00C71A2B" w:rsidRDefault="00F234A3" w:rsidP="0039501C">
            <w:pPr>
              <w:spacing w:before="360" w:after="0"/>
            </w:pPr>
            <w:r w:rsidRPr="00C71A2B">
              <w:t>CALD aa telmi pawl a bawm khomi holhlettu tamdeuh an um ding kha kan fehter lai.</w:t>
            </w:r>
          </w:p>
        </w:tc>
      </w:tr>
      <w:tr w:rsidR="00357D95" w14:paraId="726412FC" w14:textId="77777777" w:rsidTr="00225597">
        <w:tc>
          <w:tcPr>
            <w:tcW w:w="2551" w:type="dxa"/>
            <w:vAlign w:val="center"/>
          </w:tcPr>
          <w:p w14:paraId="19DC2A40" w14:textId="77777777" w:rsidR="00D64264" w:rsidRPr="00452F6D" w:rsidRDefault="00F234A3" w:rsidP="0039501C">
            <w:pPr>
              <w:pStyle w:val="Image"/>
              <w:spacing w:before="0" w:after="0"/>
            </w:pPr>
            <w:r w:rsidRPr="00452F6D">
              <w:rPr>
                <w:noProof/>
              </w:rPr>
              <w:drawing>
                <wp:inline distT="0" distB="0" distL="0" distR="0" wp14:anchorId="1E4B09F1" wp14:editId="3FC92F0E">
                  <wp:extent cx="1440000" cy="1440000"/>
                  <wp:effectExtent l="0" t="0" r="8255" b="8255"/>
                  <wp:docPr id="395913801" name="Picture 16" descr="Biachimnak langhtertu buanbara chungah fung a langhtermi catialmi pa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5913801" name="Picture 16" descr="Biachimnak langhtertu buanbara chungah fung a langhtermi catialmi pakhat."/>
                          <pic:cNvPicPr/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E4D9BF0" w14:textId="77777777" w:rsidR="00D64264" w:rsidRPr="00C71A2B" w:rsidRDefault="00F234A3" w:rsidP="005342C4">
            <w:r w:rsidRPr="00C71A2B">
              <w:t>Holhlettu pawl a bawm dingmi prokarem zeizat dah an um zong kan chek fawn lai.</w:t>
            </w:r>
          </w:p>
        </w:tc>
      </w:tr>
      <w:tr w:rsidR="00357D95" w14:paraId="470DD075" w14:textId="77777777" w:rsidTr="00225597">
        <w:tc>
          <w:tcPr>
            <w:tcW w:w="2551" w:type="dxa"/>
            <w:vAlign w:val="center"/>
          </w:tcPr>
          <w:p w14:paraId="043954B9" w14:textId="77777777" w:rsidR="00445656" w:rsidRPr="00452F6D" w:rsidRDefault="00F234A3" w:rsidP="0039501C">
            <w:pPr>
              <w:pStyle w:val="Image"/>
              <w:spacing w:before="0" w:after="120"/>
            </w:pPr>
            <w:r w:rsidRPr="00452F6D">
              <w:rPr>
                <w:noProof/>
              </w:rPr>
              <w:drawing>
                <wp:inline distT="0" distB="0" distL="0" distR="0" wp14:anchorId="241EF106" wp14:editId="52112ADA">
                  <wp:extent cx="1404000" cy="1404000"/>
                  <wp:effectExtent l="0" t="0" r="5715" b="5715"/>
                  <wp:docPr id="23462965" name="Picture 17" descr="Anmah tein aa sawhmi le an kuthlirmi holhlettu 3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462965" name="Picture 17" descr="Anmah tein aa sawhmi le an kuthlirmi holhlettu 3."/>
                          <pic:cNvPicPr/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000" cy="14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673E465" w14:textId="77777777" w:rsidR="00445656" w:rsidRPr="00C71A2B" w:rsidRDefault="00F234A3" w:rsidP="00A663E7">
            <w:r w:rsidRPr="00C71A2B">
              <w:t>Hi tuahsernak san a tlaih le tlaihlo kha kan chek lai, NDIS he CALD aa telmi pawl bawmh dingah holhlettu ngah khawh a simi pawl hmangin.</w:t>
            </w:r>
          </w:p>
        </w:tc>
      </w:tr>
    </w:tbl>
    <w:p w14:paraId="7802E334" w14:textId="77777777" w:rsidR="00B676E1" w:rsidRPr="00C71A2B" w:rsidRDefault="00F234A3" w:rsidP="0043690F">
      <w:pPr>
        <w:pStyle w:val="Heading2"/>
        <w:rPr>
          <w:color w:val="000000" w:themeColor="text1"/>
        </w:rPr>
      </w:pPr>
      <w:r w:rsidRPr="00C71A2B">
        <w:rPr>
          <w:noProof/>
          <w:color w:val="000000" w:themeColor="text1"/>
        </w:rPr>
        <w:lastRenderedPageBreak/>
        <mc:AlternateContent>
          <mc:Choice Requires="wps">
            <w:drawing>
              <wp:anchor distT="0" distB="0" distL="114300" distR="114300" simplePos="0" relativeHeight="251709440" behindDoc="1" locked="0" layoutInCell="1" allowOverlap="1" wp14:anchorId="77A5C575" wp14:editId="2D9518A9">
                <wp:simplePos x="0" y="0"/>
                <wp:positionH relativeFrom="page">
                  <wp:align>center</wp:align>
                </wp:positionH>
                <wp:positionV relativeFrom="paragraph">
                  <wp:posOffset>-213163</wp:posOffset>
                </wp:positionV>
                <wp:extent cx="6422400" cy="691200"/>
                <wp:effectExtent l="19050" t="19050" r="16510" b="13970"/>
                <wp:wrapNone/>
                <wp:docPr id="565464728" name="Rectangle: Rounded Corners 56546472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2400" cy="691200"/>
                        </a:xfrm>
                        <a:prstGeom prst="roundRect">
                          <a:avLst>
                            <a:gd name="adj" fmla="val 27035"/>
                          </a:avLst>
                        </a:prstGeom>
                        <a:solidFill>
                          <a:srgbClr val="06A8B5"/>
                        </a:solidFill>
                        <a:ln w="38100">
                          <a:solidFill>
                            <a:srgbClr val="6B297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A5615F8" id="Rectangle: Rounded Corners 565464728" o:spid="_x0000_s1026" alt="&quot;&quot;" style="position:absolute;margin-left:0;margin-top:-16.8pt;width:505.7pt;height:54.45pt;z-index:-25160704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;v-text-anchor:middle" arcsize="1771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" fillcolor="#06a8b5" strokecolor="#6b2976" strokeweight="3pt">
                <w10:wrap anchorx="page"/>
              </v:roundrect>
            </w:pict>
          </mc:Fallback>
        </mc:AlternateContent>
      </w:r>
      <w:bookmarkStart w:id="107" w:name="_Toc256000006"/>
      <w:r w:rsidRPr="00C71A2B">
        <w:rPr>
          <w:color w:val="000000" w:themeColor="text1"/>
        </w:rPr>
        <w:t>5. CALD aa telmi pawl kong data</w:t>
      </w:r>
      <w:bookmarkEnd w:id="107"/>
    </w:p>
    <w:p w14:paraId="21D345C4" w14:textId="77777777" w:rsidR="008104A9" w:rsidRPr="00C71A2B" w:rsidRDefault="00F234A3" w:rsidP="009F7984">
      <w:pPr>
        <w:pStyle w:val="Heading3"/>
        <w:spacing w:before="480" w:after="120"/>
      </w:pPr>
      <w:r w:rsidRPr="00C71A2B">
        <w:rPr>
          <w:noProof/>
        </w:rPr>
        <mc:AlternateContent>
          <mc:Choice Requires="wpg">
            <w:drawing>
              <wp:anchor distT="0" distB="0" distL="114300" distR="114300" simplePos="0" relativeHeight="251711488" behindDoc="1" locked="0" layoutInCell="1" allowOverlap="1" wp14:anchorId="4BDFC850" wp14:editId="63147263">
                <wp:simplePos x="0" y="0"/>
                <wp:positionH relativeFrom="margin">
                  <wp:align>left</wp:align>
                </wp:positionH>
                <wp:positionV relativeFrom="paragraph">
                  <wp:posOffset>534205</wp:posOffset>
                </wp:positionV>
                <wp:extent cx="5785200" cy="241200"/>
                <wp:effectExtent l="19050" t="19050" r="25400" b="26035"/>
                <wp:wrapNone/>
                <wp:docPr id="136" name="Group 13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5200" cy="241200"/>
                          <a:chOff x="11875" y="0"/>
                          <a:chExt cx="5787317" cy="241540"/>
                        </a:xfrm>
                      </wpg:grpSpPr>
                      <wps:wsp>
                        <wps:cNvPr id="137" name="Straight Connector 137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8" name="Oval 138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06A8B5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DA4A29D" id="Group 136" o:spid="_x0000_s1026" alt="&quot;&quot;" style="position:absolute;margin-left:0;margin-top:42.05pt;width:455.55pt;height:19pt;z-index:-251604992;mso-position-horizontal:left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">
                <v:line id="Straight Connector 137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" strokecolor="#65276f [3044]" strokeweight="3pt">
                  <v:stroke endcap="round"/>
                </v:line>
                <v:oval id="Oval 138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" fillcolor="#06a8b5" strokecolor="#6b2976" strokeweight="3pt"/>
                <w10:wrap anchorx="margin"/>
              </v:group>
            </w:pict>
          </mc:Fallback>
        </mc:AlternateContent>
      </w:r>
      <w:r w:rsidR="00766698" w:rsidRPr="00C71A2B">
        <w:t>Tuahsernak 24</w:t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2"/>
        <w:gridCol w:w="6575"/>
      </w:tblGrid>
      <w:tr w:rsidR="00357D95" w14:paraId="4653A001" w14:textId="77777777" w:rsidTr="00AC1C28">
        <w:tc>
          <w:tcPr>
            <w:tcW w:w="2552" w:type="dxa"/>
            <w:vAlign w:val="center"/>
          </w:tcPr>
          <w:p w14:paraId="41283E0E" w14:textId="77777777" w:rsidR="00766698" w:rsidRPr="00452F6D" w:rsidRDefault="00F234A3" w:rsidP="00C73E0D">
            <w:pPr>
              <w:pStyle w:val="Image"/>
            </w:pPr>
            <w:r w:rsidRPr="00452F6D">
              <w:rPr>
                <w:noProof/>
              </w:rPr>
              <w:drawing>
                <wp:inline distT="0" distB="0" distL="0" distR="0" wp14:anchorId="22752B30" wp14:editId="0406A782">
                  <wp:extent cx="1440000" cy="1440000"/>
                  <wp:effectExtent l="0" t="0" r="8255" b="8255"/>
                  <wp:docPr id="1692890758" name="Picture 1692890758" descr="‘CALD’ biafang tang ah minung 3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2890758" name="Picture 1692890758" descr="‘CALD’ biafang tang ah minung 3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3FE16E5C" w14:textId="77777777" w:rsidR="007374DE" w:rsidRPr="00C71A2B" w:rsidRDefault="00F234A3" w:rsidP="00C13247">
            <w:r w:rsidRPr="00C71A2B">
              <w:t xml:space="preserve">‘CALD’ nih a sawh duhmi kan fianter ning ah a lungtlingmi midang pawl he rian kan tuanti lai. </w:t>
            </w:r>
          </w:p>
        </w:tc>
      </w:tr>
      <w:tr w:rsidR="00357D95" w14:paraId="2498C429" w14:textId="77777777" w:rsidTr="00AC1C28">
        <w:tc>
          <w:tcPr>
            <w:tcW w:w="2552" w:type="dxa"/>
            <w:vAlign w:val="center"/>
          </w:tcPr>
          <w:p w14:paraId="112E2560" w14:textId="77777777" w:rsidR="00766698" w:rsidRPr="00452F6D" w:rsidRDefault="00766698" w:rsidP="0039501C">
            <w:pPr>
              <w:pStyle w:val="Image"/>
              <w:spacing w:before="360" w:after="0"/>
            </w:pPr>
          </w:p>
        </w:tc>
        <w:tc>
          <w:tcPr>
            <w:tcW w:w="6575" w:type="dxa"/>
            <w:vAlign w:val="center"/>
          </w:tcPr>
          <w:p w14:paraId="325C93A4" w14:textId="77777777" w:rsidR="00766698" w:rsidRPr="00C71A2B" w:rsidRDefault="00F234A3" w:rsidP="0039501C">
            <w:pPr>
              <w:spacing w:before="360" w:after="0"/>
            </w:pPr>
            <w:r w:rsidRPr="00C71A2B">
              <w:t>Rian kan tuanti lai, anmah he hin:</w:t>
            </w:r>
          </w:p>
        </w:tc>
      </w:tr>
      <w:tr w:rsidR="00357D95" w14:paraId="3F9DFDB1" w14:textId="77777777" w:rsidTr="00AC1C28">
        <w:tc>
          <w:tcPr>
            <w:tcW w:w="2552" w:type="dxa"/>
            <w:vAlign w:val="center"/>
          </w:tcPr>
          <w:p w14:paraId="13AA1A9C" w14:textId="77777777" w:rsidR="00D0585A" w:rsidRPr="00452F6D" w:rsidRDefault="00F234A3" w:rsidP="0039501C">
            <w:pPr>
              <w:pStyle w:val="Image"/>
              <w:spacing w:before="0" w:after="0"/>
            </w:pPr>
            <w:r w:rsidRPr="00452F6D">
              <w:rPr>
                <w:noProof/>
              </w:rPr>
              <w:drawing>
                <wp:inline distT="0" distB="0" distL="0" distR="0" wp14:anchorId="0E54DC41" wp14:editId="68925BAA">
                  <wp:extent cx="1483360" cy="1483360"/>
                  <wp:effectExtent l="0" t="0" r="2540" b="2540"/>
                  <wp:docPr id="1520896156" name="Picture 1" descr="CALD minung phu 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0896156" name="Picture 1" descr="CALD minung phu khat."/>
                          <pic:cNvPicPr/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7FCB919C" w14:textId="77777777" w:rsidR="00D0585A" w:rsidRPr="00C71A2B" w:rsidRDefault="00F234A3" w:rsidP="00C73E0D">
            <w:pPr>
              <w:pStyle w:val="ListParagraph"/>
              <w:numPr>
                <w:ilvl w:val="0"/>
                <w:numId w:val="25"/>
              </w:numPr>
            </w:pPr>
            <w:r w:rsidRPr="00C71A2B">
              <w:t>CALD mibu pawl</w:t>
            </w:r>
          </w:p>
        </w:tc>
      </w:tr>
      <w:tr w:rsidR="00357D95" w14:paraId="249D3F12" w14:textId="77777777" w:rsidTr="00AC1C28">
        <w:tc>
          <w:tcPr>
            <w:tcW w:w="2552" w:type="dxa"/>
            <w:vAlign w:val="center"/>
          </w:tcPr>
          <w:p w14:paraId="2B1A380F" w14:textId="77777777" w:rsidR="00D0585A" w:rsidRPr="00452F6D" w:rsidRDefault="00F234A3" w:rsidP="0039501C">
            <w:pPr>
              <w:pStyle w:val="Image"/>
              <w:spacing w:before="0" w:after="0"/>
            </w:pPr>
            <w:r w:rsidRPr="00452F6D">
              <w:rPr>
                <w:noProof/>
              </w:rPr>
              <w:drawing>
                <wp:inline distT="0" distB="0" distL="0" distR="0" wp14:anchorId="51D36F7C" wp14:editId="3768C303">
                  <wp:extent cx="1483360" cy="1483360"/>
                  <wp:effectExtent l="0" t="0" r="2540" b="2540"/>
                  <wp:docPr id="1030385139" name="Picture 2" descr="Acozah inn hmai ah bia a chimmi acozah riantuantu pa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0385139" name="Picture 2" descr="Acozah inn hmai ah bia a chimmi acozah riantuantu pakhat."/>
                          <pic:cNvPicPr/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27E5593D" w14:textId="77777777" w:rsidR="00D0585A" w:rsidRPr="00C71A2B" w:rsidRDefault="00F234A3" w:rsidP="00D0585A">
            <w:pPr>
              <w:pStyle w:val="ListParagraph"/>
              <w:numPr>
                <w:ilvl w:val="0"/>
                <w:numId w:val="17"/>
              </w:numPr>
            </w:pPr>
            <w:r w:rsidRPr="00C71A2B">
              <w:t>adang acozah buu pawl.</w:t>
            </w:r>
          </w:p>
        </w:tc>
      </w:tr>
      <w:tr w:rsidR="00357D95" w14:paraId="4E135A08" w14:textId="77777777" w:rsidTr="00AC1C28">
        <w:tc>
          <w:tcPr>
            <w:tcW w:w="2552" w:type="dxa"/>
            <w:vAlign w:val="center"/>
          </w:tcPr>
          <w:p w14:paraId="3F895B13" w14:textId="77777777" w:rsidR="00BC7A9A" w:rsidRPr="00452F6D" w:rsidRDefault="00F234A3" w:rsidP="00C017C7">
            <w:pPr>
              <w:pStyle w:val="Image"/>
              <w:spacing w:before="600" w:after="0"/>
            </w:pPr>
            <w:r w:rsidRPr="00452F6D">
              <w:rPr>
                <w:noProof/>
              </w:rPr>
              <w:drawing>
                <wp:inline distT="0" distB="0" distL="0" distR="0" wp14:anchorId="490E1132" wp14:editId="3BB69377">
                  <wp:extent cx="1483360" cy="1196975"/>
                  <wp:effectExtent l="0" t="0" r="2540" b="3175"/>
                  <wp:docPr id="1492686499" name="Picture 3" descr="CALD minung phu 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2686499" name="Picture 3" descr="CALD minung phu khat."/>
                          <pic:cNvPicPr/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1377B0F6" w14:textId="77777777" w:rsidR="00BC7A9A" w:rsidRPr="00C71A2B" w:rsidRDefault="00F234A3" w:rsidP="0039501C">
            <w:pPr>
              <w:spacing w:before="600"/>
            </w:pPr>
            <w:r w:rsidRPr="00C71A2B">
              <w:t>CALD nih a bawmhmi kan fianter ning:</w:t>
            </w:r>
          </w:p>
          <w:p w14:paraId="71CC84A9" w14:textId="77777777" w:rsidR="00BC7A9A" w:rsidRPr="00C71A2B" w:rsidRDefault="00F234A3" w:rsidP="00B314B2">
            <w:pPr>
              <w:pStyle w:val="ListParagraph"/>
              <w:numPr>
                <w:ilvl w:val="0"/>
                <w:numId w:val="27"/>
              </w:numPr>
            </w:pPr>
            <w:r w:rsidRPr="00C71A2B">
              <w:t>CALD minung dihlak</w:t>
            </w:r>
          </w:p>
          <w:p w14:paraId="4E0A498B" w14:textId="77777777" w:rsidR="00BC7A9A" w:rsidRPr="00C71A2B" w:rsidRDefault="00F234A3" w:rsidP="00BC7A9A">
            <w:pPr>
              <w:pStyle w:val="ListParagraph"/>
            </w:pPr>
            <w:r w:rsidRPr="00C71A2B">
              <w:t>le</w:t>
            </w:r>
          </w:p>
          <w:p w14:paraId="7BB446F7" w14:textId="77777777" w:rsidR="00BC7A9A" w:rsidRPr="00C71A2B" w:rsidRDefault="00F234A3" w:rsidP="00B314B2">
            <w:pPr>
              <w:pStyle w:val="ListParagraph"/>
              <w:numPr>
                <w:ilvl w:val="0"/>
                <w:numId w:val="26"/>
              </w:numPr>
            </w:pPr>
            <w:r w:rsidRPr="00C71A2B">
              <w:t>aa dangmi an hmuhton pawl.</w:t>
            </w:r>
          </w:p>
        </w:tc>
      </w:tr>
      <w:tr w:rsidR="00357D95" w14:paraId="0D763C97" w14:textId="77777777" w:rsidTr="002B2832">
        <w:trPr>
          <w:trHeight w:val="3515"/>
        </w:trPr>
        <w:tc>
          <w:tcPr>
            <w:tcW w:w="2552" w:type="dxa"/>
            <w:vAlign w:val="center"/>
          </w:tcPr>
          <w:p w14:paraId="5771B8C0" w14:textId="77777777" w:rsidR="00AC1C28" w:rsidRPr="00452F6D" w:rsidRDefault="00F234A3" w:rsidP="00C73E0D">
            <w:pPr>
              <w:pStyle w:val="Image"/>
            </w:pPr>
            <w:r w:rsidRPr="00452F6D">
              <w:rPr>
                <w:noProof/>
              </w:rPr>
              <w:lastRenderedPageBreak/>
              <w:drawing>
                <wp:inline distT="0" distB="0" distL="0" distR="0" wp14:anchorId="66441013" wp14:editId="5C298C8E">
                  <wp:extent cx="1483360" cy="1483360"/>
                  <wp:effectExtent l="0" t="0" r="2540" b="2540"/>
                  <wp:docPr id="1809070464" name="Picture 4" descr="Minung phu pakhat le anmah cung i a ummi cu siapi a thlirmi a si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9070464" name="Picture 4" descr="Minung phu pakhat le anmah cung i a ummi cu siapi a thlirmi a si."/>
                          <pic:cNvPicPr/>
                        </pic:nvPicPr>
                        <pic:blipFill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40C98168" w14:textId="77777777" w:rsidR="00AC1C28" w:rsidRPr="00452F6D" w:rsidRDefault="00F234A3" w:rsidP="00C73E0D">
            <w:r w:rsidRPr="00452F6D">
              <w:t>CALD mibu pawl hi a tha tiah an lungtlin tikah a that kha kan hngalh lai.</w:t>
            </w:r>
          </w:p>
        </w:tc>
      </w:tr>
      <w:tr w:rsidR="00357D95" w14:paraId="5E9AE750" w14:textId="77777777" w:rsidTr="002B2832">
        <w:trPr>
          <w:trHeight w:val="3515"/>
        </w:trPr>
        <w:tc>
          <w:tcPr>
            <w:tcW w:w="2552" w:type="dxa"/>
            <w:vAlign w:val="center"/>
          </w:tcPr>
          <w:p w14:paraId="0BFF1D1D" w14:textId="77777777" w:rsidR="00766698" w:rsidRPr="00452F6D" w:rsidRDefault="00F234A3" w:rsidP="00C73E0D">
            <w:pPr>
              <w:pStyle w:val="Image"/>
            </w:pPr>
            <w:r w:rsidRPr="00452F6D">
              <w:rPr>
                <w:noProof/>
              </w:rPr>
              <w:drawing>
                <wp:inline distT="0" distB="0" distL="0" distR="0" wp14:anchorId="410213C1" wp14:editId="07BCA9BC">
                  <wp:extent cx="1483360" cy="1483360"/>
                  <wp:effectExtent l="0" t="0" r="2540" b="2540"/>
                  <wp:docPr id="1672971691" name="Picture 18" descr="Catialmi pakhat le bar graph a tialmi minung pa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2971691" name="Picture 18" descr="Catialmi pakhat le bar graph a tialmi minung pakhat."/>
                          <pic:cNvPicPr/>
                        </pic:nvPicPr>
                        <pic:blipFill>
                          <a:blip r:embed="rId1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550C941C" w14:textId="77777777" w:rsidR="00AC1C28" w:rsidRPr="00452F6D" w:rsidRDefault="00F234A3" w:rsidP="00C73E0D">
            <w:r w:rsidRPr="00452F6D">
              <w:t xml:space="preserve">‘CALD’ kan fianter ning bawmh dingah </w:t>
            </w:r>
            <w:r w:rsidR="00766698" w:rsidRPr="00452F6D">
              <w:rPr>
                <w:rStyle w:val="Strong"/>
              </w:rPr>
              <w:t>data</w:t>
            </w:r>
            <w:r w:rsidRPr="00452F6D">
              <w:t xml:space="preserve"> kan lak ning kha kan tharchuah lai.</w:t>
            </w:r>
          </w:p>
        </w:tc>
      </w:tr>
      <w:tr w:rsidR="00357D95" w14:paraId="2DB838A7" w14:textId="77777777" w:rsidTr="002B2832">
        <w:trPr>
          <w:trHeight w:val="3515"/>
        </w:trPr>
        <w:tc>
          <w:tcPr>
            <w:tcW w:w="2552" w:type="dxa"/>
            <w:vAlign w:val="center"/>
          </w:tcPr>
          <w:p w14:paraId="77A8CC8A" w14:textId="77777777" w:rsidR="00680B10" w:rsidRPr="00452F6D" w:rsidRDefault="00F234A3" w:rsidP="00C73E0D">
            <w:pPr>
              <w:pStyle w:val="Image"/>
            </w:pPr>
            <w:r w:rsidRPr="00452F6D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65760" behindDoc="0" locked="0" layoutInCell="1" allowOverlap="1" wp14:anchorId="6BC843DF" wp14:editId="7CE0B326">
                      <wp:simplePos x="0" y="0"/>
                      <wp:positionH relativeFrom="column">
                        <wp:posOffset>590550</wp:posOffset>
                      </wp:positionH>
                      <wp:positionV relativeFrom="paragraph">
                        <wp:posOffset>743585</wp:posOffset>
                      </wp:positionV>
                      <wp:extent cx="892175" cy="210820"/>
                      <wp:effectExtent l="0" t="0" r="3175" b="0"/>
                      <wp:wrapNone/>
                      <wp:docPr id="500288841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2108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EECA4DE" w14:textId="77777777" w:rsidR="00464803" w:rsidRPr="006A7117" w:rsidRDefault="00464803" w:rsidP="0099120F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sz w:val="22"/>
                                      <w:szCs w:val="22"/>
                                      <w:lang w:val="en-PH"/>
                                    </w:rPr>
                                  </w:pPr>
                                  <w:r w:rsidRPr="006A7117">
                                    <w:rPr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  <w:t>Rikawt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BC843DF" id="_x0000_s1044" type="#_x0000_t202" alt="&quot;&quot;" style="position:absolute;left:0;text-align:left;margin-left:46.5pt;margin-top:58.55pt;width:70.25pt;height:16.6pt;z-index:2517657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" filled="f" stroked="f">
                      <v:textbox inset="0,0,0,0">
                        <w:txbxContent>
                          <w:p w14:paraId="7EECA4DE" w14:textId="77777777" w:rsidR="00464803" w:rsidRPr="006A7117" w:rsidRDefault="00464803" w:rsidP="0099120F">
                            <w:pPr>
                              <w:spacing w:before="0" w:after="0" w:line="192" w:lineRule="auto"/>
                              <w:jc w:val="center"/>
                              <w:rPr>
                                <w:sz w:val="22"/>
                                <w:szCs w:val="22"/>
                                <w:lang w:val="en-PH"/>
                              </w:rPr>
                            </w:pPr>
                            <w:r w:rsidRPr="006A7117">
                              <w:rPr>
                                <w:b/>
                                <w:bCs/>
                                <w:sz w:val="22"/>
                                <w:szCs w:val="22"/>
                              </w:rPr>
                              <w:t>Rikawt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FA49C9" w:rsidRPr="00452F6D">
              <w:rPr>
                <w:noProof/>
              </w:rPr>
              <w:drawing>
                <wp:inline distT="0" distB="0" distL="0" distR="0" wp14:anchorId="5345C3CC" wp14:editId="367540DA">
                  <wp:extent cx="1483360" cy="1483360"/>
                  <wp:effectExtent l="0" t="0" r="2540" b="2540"/>
                  <wp:docPr id="1697165199" name="Picture 5" descr="Thilsining kong tialmi, rikawt tuahmi le bar graph pa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7165199" name="Picture 5" descr="Thilsining kong tialmi, rikawt tuahmi le bar graph pakhat."/>
                          <pic:cNvPicPr/>
                        </pic:nvPicPr>
                        <pic:blipFill>
                          <a:blip r:embed="rId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21BBBA3A" w14:textId="77777777" w:rsidR="00680B10" w:rsidRPr="003860C1" w:rsidRDefault="00F234A3" w:rsidP="00C73E0D">
            <w:pPr>
              <w:rPr>
                <w:lang w:val="de-DE"/>
              </w:rPr>
            </w:pPr>
            <w:r w:rsidRPr="003860C1">
              <w:rPr>
                <w:lang w:val="de-DE"/>
              </w:rPr>
              <w:t>Data kong kan chim tikah, kan chim duhmi cu:</w:t>
            </w:r>
          </w:p>
          <w:p w14:paraId="39E412B8" w14:textId="77777777" w:rsidR="00680B10" w:rsidRPr="00452F6D" w:rsidRDefault="00F234A3" w:rsidP="00B314B2">
            <w:pPr>
              <w:pStyle w:val="ListParagraph"/>
              <w:numPr>
                <w:ilvl w:val="0"/>
                <w:numId w:val="28"/>
              </w:numPr>
            </w:pPr>
            <w:r w:rsidRPr="00452F6D">
              <w:t>thilsining pawl</w:t>
            </w:r>
          </w:p>
          <w:p w14:paraId="7DAEF9E7" w14:textId="77777777" w:rsidR="00680B10" w:rsidRPr="00452F6D" w:rsidRDefault="00F234A3" w:rsidP="00B314B2">
            <w:pPr>
              <w:pStyle w:val="ListParagraph"/>
              <w:numPr>
                <w:ilvl w:val="0"/>
                <w:numId w:val="28"/>
              </w:numPr>
            </w:pPr>
            <w:r w:rsidRPr="00452F6D">
              <w:t>thawngthanhmi</w:t>
            </w:r>
          </w:p>
          <w:p w14:paraId="3CB603B0" w14:textId="77777777" w:rsidR="00680B10" w:rsidRPr="00452F6D" w:rsidRDefault="00F234A3" w:rsidP="00B314B2">
            <w:pPr>
              <w:pStyle w:val="ListParagraph"/>
              <w:numPr>
                <w:ilvl w:val="0"/>
                <w:numId w:val="28"/>
              </w:numPr>
            </w:pPr>
            <w:r w:rsidRPr="00452F6D">
              <w:t>record pawl.</w:t>
            </w:r>
          </w:p>
        </w:tc>
      </w:tr>
      <w:tr w:rsidR="00357D95" w14:paraId="6A5F6D58" w14:textId="77777777" w:rsidTr="002B2832">
        <w:trPr>
          <w:trHeight w:val="3515"/>
        </w:trPr>
        <w:tc>
          <w:tcPr>
            <w:tcW w:w="2552" w:type="dxa"/>
            <w:vAlign w:val="center"/>
          </w:tcPr>
          <w:p w14:paraId="0F621D9C" w14:textId="77777777" w:rsidR="005A484E" w:rsidRPr="00452F6D" w:rsidRDefault="00F234A3" w:rsidP="00C73E0D">
            <w:pPr>
              <w:pStyle w:val="Image"/>
              <w:rPr>
                <w:noProof/>
              </w:rPr>
            </w:pPr>
            <w:r w:rsidRPr="00452F6D">
              <w:rPr>
                <w:noProof/>
              </w:rPr>
              <w:drawing>
                <wp:inline distT="0" distB="0" distL="0" distR="0" wp14:anchorId="4B45B992" wp14:editId="4CECEFBA">
                  <wp:extent cx="1483360" cy="1483360"/>
                  <wp:effectExtent l="0" t="0" r="2540" b="2540"/>
                  <wp:docPr id="1905204047" name="Picture 1" descr="A kutthlirmi minung pakhat le a chung ah khuaruahnak langhtertu hmelchunhnak he biachimnak langhtertu buanbara. Anmah cung i a ummi cu bar graph a si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5204047" name="Picture 1" descr="A kutthlirmi minung pakhat le a chung ah khuaruahnak langhtertu hmelchunhnak he biachimnak langhtertu buanbara. Anmah cung i a ummi cu bar graph a si."/>
                          <pic:cNvPicPr/>
                        </pic:nvPicPr>
                        <pic:blipFill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4216B354" w14:textId="77777777" w:rsidR="00B67BC0" w:rsidRPr="00452F6D" w:rsidRDefault="00F234A3" w:rsidP="00C73E0D">
            <w:r w:rsidRPr="00452F6D">
              <w:t>Hi tuahsernak san a tlaih le tlaihlo kha kan chek lai, data kan lakmi azat hmangin.</w:t>
            </w:r>
          </w:p>
          <w:p w14:paraId="7BEA6631" w14:textId="77777777" w:rsidR="005A484E" w:rsidRPr="00452F6D" w:rsidRDefault="00F234A3" w:rsidP="00C73E0D">
            <w:r w:rsidRPr="00452F6D">
              <w:t>Hi ah hin CALD aa telmi pawl herhmi a bawmtu data aa tel.</w:t>
            </w:r>
          </w:p>
        </w:tc>
      </w:tr>
    </w:tbl>
    <w:p w14:paraId="69F2B96F" w14:textId="77777777" w:rsidR="0039501C" w:rsidRPr="00452F6D" w:rsidRDefault="00F234A3">
      <w:pPr>
        <w:spacing w:before="0" w:after="0" w:line="240" w:lineRule="auto"/>
        <w:rPr>
          <w:rFonts w:cs="Times New Roman"/>
          <w:b/>
          <w:bCs/>
          <w:sz w:val="32"/>
          <w:szCs w:val="26"/>
        </w:rPr>
      </w:pPr>
      <w:r w:rsidRPr="00452F6D">
        <w:br w:type="page"/>
      </w:r>
    </w:p>
    <w:p w14:paraId="1FC0C9D1" w14:textId="77777777" w:rsidR="00B676E1" w:rsidRPr="00452F6D" w:rsidRDefault="00F234A3" w:rsidP="009F7984">
      <w:pPr>
        <w:pStyle w:val="Heading3"/>
        <w:spacing w:before="360" w:after="120"/>
      </w:pPr>
      <w:r w:rsidRPr="00452F6D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13536" behindDoc="1" locked="0" layoutInCell="1" allowOverlap="1" wp14:anchorId="38B59CAB" wp14:editId="2A482DC1">
                <wp:simplePos x="0" y="0"/>
                <wp:positionH relativeFrom="margin">
                  <wp:posOffset>19050</wp:posOffset>
                </wp:positionH>
                <wp:positionV relativeFrom="paragraph">
                  <wp:posOffset>233501</wp:posOffset>
                </wp:positionV>
                <wp:extent cx="5784850" cy="240665"/>
                <wp:effectExtent l="19050" t="19050" r="25400" b="26035"/>
                <wp:wrapNone/>
                <wp:docPr id="905895971" name="Group 90589597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4850" cy="240665"/>
                          <a:chOff x="11875" y="0"/>
                          <a:chExt cx="5787317" cy="241540"/>
                        </a:xfrm>
                      </wpg:grpSpPr>
                      <wps:wsp>
                        <wps:cNvPr id="1704202234" name="Straight Connector 1704202234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08141766" name="Oval 208141766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06A8B5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2E2250D" id="Group 905895971" o:spid="_x0000_s1026" alt="&quot;&quot;" style="position:absolute;margin-left:1.5pt;margin-top:18.4pt;width:455.5pt;height:18.95pt;z-index:-251602944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">
                <v:line id="Straight Connector 1704202234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" strokecolor="#65276f [3044]" strokeweight="3pt">
                  <v:stroke endcap="round"/>
                </v:line>
                <v:oval id="Oval 208141766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" fillcolor="#06a8b5" strokecolor="#6b2976" strokeweight="3pt"/>
                <w10:wrap anchorx="margin"/>
              </v:group>
            </w:pict>
          </mc:Fallback>
        </mc:AlternateContent>
      </w:r>
      <w:r w:rsidR="00766698" w:rsidRPr="00452F6D">
        <w:t>Tuahsernak 25</w:t>
      </w:r>
    </w:p>
    <w:tbl>
      <w:tblPr>
        <w:tblW w:w="9128" w:type="dxa"/>
        <w:tblLayout w:type="fixed"/>
        <w:tblLook w:val="04A0" w:firstRow="1" w:lastRow="0" w:firstColumn="1" w:lastColumn="0" w:noHBand="0" w:noVBand="1"/>
      </w:tblPr>
      <w:tblGrid>
        <w:gridCol w:w="2536"/>
        <w:gridCol w:w="6592"/>
      </w:tblGrid>
      <w:tr w:rsidR="00357D95" w14:paraId="42E1A063" w14:textId="77777777" w:rsidTr="0039501C">
        <w:trPr>
          <w:trHeight w:val="3288"/>
        </w:trPr>
        <w:tc>
          <w:tcPr>
            <w:tcW w:w="2536" w:type="dxa"/>
            <w:vAlign w:val="center"/>
          </w:tcPr>
          <w:p w14:paraId="420B1F62" w14:textId="77777777" w:rsidR="004A2EA4" w:rsidRPr="00452F6D" w:rsidRDefault="00F234A3" w:rsidP="00C73E0D">
            <w:pPr>
              <w:pStyle w:val="Image"/>
            </w:pPr>
            <w:r w:rsidRPr="00452F6D">
              <w:rPr>
                <w:noProof/>
              </w:rPr>
              <w:drawing>
                <wp:inline distT="0" distB="0" distL="0" distR="0" wp14:anchorId="2E101297" wp14:editId="39A5FDA7">
                  <wp:extent cx="1473200" cy="1473200"/>
                  <wp:effectExtent l="0" t="0" r="0" b="0"/>
                  <wp:docPr id="1054512006" name="Picture 19" descr="Graph a langhtermi kompiota pa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4512006" name="Picture 19" descr="Graph a langhtermi kompiota pakhat."/>
                          <pic:cNvPicPr/>
                        </pic:nvPicPr>
                        <pic:blipFill>
                          <a:blip r:embed="rId1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3200" cy="147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92" w:type="dxa"/>
            <w:vAlign w:val="center"/>
          </w:tcPr>
          <w:p w14:paraId="3FBFBEE1" w14:textId="77777777" w:rsidR="006D5181" w:rsidRPr="00452F6D" w:rsidRDefault="00F234A3" w:rsidP="00C73E0D">
            <w:r w:rsidRPr="00452F6D">
              <w:t>Kherhlainak kan tuah lai i CALD aa telmi pawl sin in data a thar kan phawtzamh lai.</w:t>
            </w:r>
          </w:p>
          <w:p w14:paraId="3A0A9422" w14:textId="77777777" w:rsidR="00AC1C28" w:rsidRPr="00452F6D" w:rsidRDefault="00F234A3" w:rsidP="00C73E0D">
            <w:r w:rsidRPr="00452F6D">
              <w:t>Hi hin hin a thami biakamnak pawl tuah dingah kan riantuantu pawl le riantuanti pawl a bawmh hna lai.</w:t>
            </w:r>
          </w:p>
        </w:tc>
      </w:tr>
      <w:tr w:rsidR="00357D95" w14:paraId="318FE78E" w14:textId="77777777" w:rsidTr="0039501C">
        <w:trPr>
          <w:trHeight w:val="3288"/>
        </w:trPr>
        <w:tc>
          <w:tcPr>
            <w:tcW w:w="2536" w:type="dxa"/>
            <w:vAlign w:val="center"/>
          </w:tcPr>
          <w:p w14:paraId="64D2CD1B" w14:textId="77777777" w:rsidR="004A2EA4" w:rsidRPr="00452F6D" w:rsidRDefault="00F234A3" w:rsidP="00C73E0D">
            <w:pPr>
              <w:pStyle w:val="Image"/>
            </w:pPr>
            <w:r w:rsidRPr="00452F6D">
              <w:rPr>
                <w:noProof/>
              </w:rPr>
              <w:drawing>
                <wp:inline distT="0" distB="0" distL="0" distR="0" wp14:anchorId="3000BE7E" wp14:editId="2798C4E9">
                  <wp:extent cx="1473200" cy="1473200"/>
                  <wp:effectExtent l="0" t="0" r="0" b="0"/>
                  <wp:docPr id="852475434" name="Picture 20" descr="Hmunkhat te ah laptop a hmangmi minung 2 le bar graph pa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2475434" name="Picture 20" descr="Hmunkhat te ah laptop a hmangmi minung 2 le bar graph pakhat."/>
                          <pic:cNvPicPr/>
                        </pic:nvPicPr>
                        <pic:blipFill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3200" cy="147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92" w:type="dxa"/>
            <w:vAlign w:val="center"/>
          </w:tcPr>
          <w:p w14:paraId="0613682B" w14:textId="77777777" w:rsidR="004A2EA4" w:rsidRPr="00452F6D" w:rsidRDefault="00F234A3" w:rsidP="00C73E0D">
            <w:r w:rsidRPr="00452F6D">
              <w:t>CALD aa telmi pawl sin in data kan laak ning kha kan tharchuah lai.</w:t>
            </w:r>
          </w:p>
        </w:tc>
      </w:tr>
      <w:tr w:rsidR="00357D95" w14:paraId="62C43628" w14:textId="77777777" w:rsidTr="0039501C">
        <w:trPr>
          <w:trHeight w:val="3288"/>
        </w:trPr>
        <w:tc>
          <w:tcPr>
            <w:tcW w:w="2536" w:type="dxa"/>
            <w:vAlign w:val="center"/>
          </w:tcPr>
          <w:p w14:paraId="78B2F352" w14:textId="77777777" w:rsidR="00AC1C28" w:rsidRPr="00452F6D" w:rsidRDefault="00F234A3" w:rsidP="005342C4">
            <w:pPr>
              <w:pStyle w:val="Image"/>
            </w:pPr>
            <w:r w:rsidRPr="00452F6D">
              <w:rPr>
                <w:noProof/>
              </w:rPr>
              <w:drawing>
                <wp:inline distT="0" distB="0" distL="0" distR="0" wp14:anchorId="2AC6F005" wp14:editId="2CF2AD56">
                  <wp:extent cx="1473200" cy="1473200"/>
                  <wp:effectExtent l="0" t="0" r="0" b="0"/>
                  <wp:docPr id="1693983596" name="Picture 21" descr="Graph le fung pakhat a langhtermi kompiota pa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3983596" name="Picture 21" descr="Graph le fung pakhat a langhtermi kompiota pakhat."/>
                          <pic:cNvPicPr/>
                        </pic:nvPicPr>
                        <pic:blipFill>
                          <a:blip r:embed="rId1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3200" cy="147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42D8E99" w14:textId="77777777" w:rsidR="00775E71" w:rsidRPr="00452F6D" w:rsidRDefault="00F234A3" w:rsidP="00AC1C28">
            <w:r w:rsidRPr="00452F6D">
              <w:rPr>
                <w:rStyle w:val="ui-provider"/>
              </w:rPr>
              <w:t>Hi tuahsernak san a tlaih le tlaihlo kha kan chek lai, CALD aa telmi pawl kong data ka laakmi kha minung zeidat nih dah an hman timi.</w:t>
            </w:r>
          </w:p>
        </w:tc>
      </w:tr>
      <w:tr w:rsidR="00357D95" w:rsidRPr="003860C1" w14:paraId="36823284" w14:textId="77777777" w:rsidTr="0039501C">
        <w:trPr>
          <w:trHeight w:val="3288"/>
        </w:trPr>
        <w:tc>
          <w:tcPr>
            <w:tcW w:w="2536" w:type="dxa"/>
            <w:vAlign w:val="center"/>
          </w:tcPr>
          <w:p w14:paraId="1C5E8DAD" w14:textId="77777777" w:rsidR="00AC1C28" w:rsidRPr="00452F6D" w:rsidRDefault="00F234A3" w:rsidP="005342C4">
            <w:pPr>
              <w:pStyle w:val="Image"/>
            </w:pPr>
            <w:r w:rsidRPr="00452F6D">
              <w:rPr>
                <w:noProof/>
              </w:rPr>
              <w:drawing>
                <wp:inline distT="0" distB="0" distL="0" distR="0" wp14:anchorId="74F07496" wp14:editId="47B58F1C">
                  <wp:extent cx="1473200" cy="1473200"/>
                  <wp:effectExtent l="0" t="0" r="0" b="0"/>
                  <wp:docPr id="1419418283" name="Picture 22" descr="Fung pakhat tang ah NDIS riantuantu 3 le biachimnak langhtertu a chung ah vailamtah pa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9418283" name="Picture 22" descr="Fung pakhat tang ah NDIS riantuantu 3 le biachimnak langhtertu a chung ah vailamtah pakhat."/>
                          <pic:cNvPicPr/>
                        </pic:nvPicPr>
                        <pic:blipFill>
                          <a:blip r:embed="rId1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3200" cy="147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92" w:type="dxa"/>
            <w:vAlign w:val="center"/>
          </w:tcPr>
          <w:p w14:paraId="726DE3F6" w14:textId="0820F485" w:rsidR="00207CAE" w:rsidRPr="00452F6D" w:rsidRDefault="00F234A3" w:rsidP="00AC1C28">
            <w:r w:rsidRPr="00452F6D">
              <w:t xml:space="preserve">Hi tuahsernak san a tlaih le tlaihlo kha kan chek lai, minung pawl nih biakamnak an tuah ning </w:t>
            </w:r>
            <w:r w:rsidR="00CF367A">
              <w:t>ah</w:t>
            </w:r>
            <w:r w:rsidRPr="00452F6D">
              <w:t xml:space="preserve"> data nih a hnorsuan ning ngaihnak in. </w:t>
            </w:r>
          </w:p>
          <w:p w14:paraId="7CCF4475" w14:textId="77777777" w:rsidR="00AC1C28" w:rsidRPr="003860C1" w:rsidRDefault="00F234A3" w:rsidP="00AC1C28">
            <w:pPr>
              <w:rPr>
                <w:lang w:val="it-IT"/>
              </w:rPr>
            </w:pPr>
            <w:r w:rsidRPr="003860C1">
              <w:rPr>
                <w:lang w:val="it-IT"/>
              </w:rPr>
              <w:t>Hi ah hin kan riantuantu pawl le riantuanti pawl an i tel.</w:t>
            </w:r>
          </w:p>
        </w:tc>
      </w:tr>
    </w:tbl>
    <w:p w14:paraId="3BD8CF17" w14:textId="77777777" w:rsidR="00B676E1" w:rsidRPr="00452F6D" w:rsidRDefault="00F234A3" w:rsidP="0043690F">
      <w:pPr>
        <w:pStyle w:val="Heading2"/>
        <w:rPr>
          <w:color w:val="000000" w:themeColor="text1"/>
        </w:rPr>
      </w:pPr>
      <w:r w:rsidRPr="00452F6D">
        <w:rPr>
          <w:noProof/>
          <w:color w:val="000000" w:themeColor="text1"/>
        </w:rPr>
        <w:lastRenderedPageBreak/>
        <mc:AlternateContent>
          <mc:Choice Requires="wps">
            <w:drawing>
              <wp:anchor distT="0" distB="0" distL="114300" distR="114300" simplePos="0" relativeHeight="251715584" behindDoc="1" locked="0" layoutInCell="1" allowOverlap="1" wp14:anchorId="1B3FFF50" wp14:editId="01326740">
                <wp:simplePos x="0" y="0"/>
                <wp:positionH relativeFrom="page">
                  <wp:align>center</wp:align>
                </wp:positionH>
                <wp:positionV relativeFrom="paragraph">
                  <wp:posOffset>-201930</wp:posOffset>
                </wp:positionV>
                <wp:extent cx="6422400" cy="691200"/>
                <wp:effectExtent l="19050" t="19050" r="16510" b="13970"/>
                <wp:wrapNone/>
                <wp:docPr id="604329672" name="Rectangle: Rounded Corners 60432967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2400" cy="691200"/>
                        </a:xfrm>
                        <a:prstGeom prst="roundRect">
                          <a:avLst>
                            <a:gd name="adj" fmla="val 27035"/>
                          </a:avLst>
                        </a:prstGeom>
                        <a:solidFill>
                          <a:srgbClr val="B6E3F9"/>
                        </a:solidFill>
                        <a:ln w="38100">
                          <a:solidFill>
                            <a:srgbClr val="6B297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55021E1" id="Rectangle: Rounded Corners 604329672" o:spid="_x0000_s1026" alt="&quot;&quot;" style="position:absolute;margin-left:0;margin-top:-15.9pt;width:505.7pt;height:54.45pt;z-index:-25160089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;v-text-anchor:middle" arcsize="1771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" fillcolor="#b6e3f9" strokecolor="#6b2976" strokeweight="3pt">
                <w10:wrap anchorx="page"/>
              </v:roundrect>
            </w:pict>
          </mc:Fallback>
        </mc:AlternateContent>
      </w:r>
      <w:bookmarkStart w:id="108" w:name="_Toc256000007"/>
      <w:r w:rsidRPr="00452F6D">
        <w:rPr>
          <w:color w:val="000000" w:themeColor="text1"/>
        </w:rPr>
        <w:t>6. Mibu he kan pehtlaih ning</w:t>
      </w:r>
      <w:bookmarkEnd w:id="108"/>
    </w:p>
    <w:p w14:paraId="078D76BB" w14:textId="77777777" w:rsidR="00B676E1" w:rsidRPr="00452F6D" w:rsidRDefault="00F234A3" w:rsidP="009F7984">
      <w:pPr>
        <w:pStyle w:val="Heading3"/>
        <w:spacing w:before="480" w:after="120"/>
      </w:pPr>
      <w:r w:rsidRPr="00452F6D">
        <w:rPr>
          <w:noProof/>
        </w:rPr>
        <mc:AlternateContent>
          <mc:Choice Requires="wpg">
            <w:drawing>
              <wp:anchor distT="0" distB="0" distL="114300" distR="114300" simplePos="0" relativeHeight="251717632" behindDoc="1" locked="0" layoutInCell="1" allowOverlap="1" wp14:anchorId="05AFA4CC" wp14:editId="3E51CF79">
                <wp:simplePos x="0" y="0"/>
                <wp:positionH relativeFrom="margin">
                  <wp:posOffset>19050</wp:posOffset>
                </wp:positionH>
                <wp:positionV relativeFrom="paragraph">
                  <wp:posOffset>546914</wp:posOffset>
                </wp:positionV>
                <wp:extent cx="5785200" cy="241200"/>
                <wp:effectExtent l="19050" t="19050" r="25400" b="26035"/>
                <wp:wrapNone/>
                <wp:docPr id="1407463667" name="Group 140746366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5200" cy="241200"/>
                          <a:chOff x="11875" y="0"/>
                          <a:chExt cx="5787317" cy="241540"/>
                        </a:xfrm>
                      </wpg:grpSpPr>
                      <wps:wsp>
                        <wps:cNvPr id="1243295825" name="Straight Connector 1243295825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60290643" name="Oval 660290643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B6E3F9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272B3AA" id="Group 1407463667" o:spid="_x0000_s1026" alt="&quot;&quot;" style="position:absolute;margin-left:1.5pt;margin-top:43.05pt;width:455.55pt;height:19pt;z-index:-251598848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">
                <v:line id="Straight Connector 1243295825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" strokecolor="#65276f [3044]" strokeweight="3pt">
                  <v:stroke endcap="round"/>
                </v:line>
                <v:oval id="Oval 660290643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" fillcolor="#b6e3f9" strokecolor="#6b2976" strokeweight="3pt"/>
                <w10:wrap anchorx="margin"/>
              </v:group>
            </w:pict>
          </mc:Fallback>
        </mc:AlternateContent>
      </w:r>
      <w:r w:rsidR="00766698" w:rsidRPr="00452F6D">
        <w:t>Tuahsernak 26</w:t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552"/>
        <w:gridCol w:w="6575"/>
        <w:gridCol w:w="115"/>
      </w:tblGrid>
      <w:tr w:rsidR="00357D95" w14:paraId="40D660AA" w14:textId="77777777" w:rsidTr="00225597">
        <w:trPr>
          <w:gridAfter w:val="1"/>
          <w:wAfter w:w="115" w:type="dxa"/>
        </w:trPr>
        <w:tc>
          <w:tcPr>
            <w:tcW w:w="2552" w:type="dxa"/>
            <w:vAlign w:val="center"/>
          </w:tcPr>
          <w:p w14:paraId="5910A173" w14:textId="77777777" w:rsidR="00766698" w:rsidRPr="00452F6D" w:rsidRDefault="00766698" w:rsidP="000A1A82">
            <w:pPr>
              <w:pStyle w:val="Image"/>
              <w:spacing w:after="0"/>
            </w:pPr>
          </w:p>
        </w:tc>
        <w:tc>
          <w:tcPr>
            <w:tcW w:w="6575" w:type="dxa"/>
            <w:vAlign w:val="center"/>
          </w:tcPr>
          <w:p w14:paraId="6E0E977C" w14:textId="77777777" w:rsidR="00766698" w:rsidRPr="00452F6D" w:rsidRDefault="00F234A3" w:rsidP="000A1A82">
            <w:pPr>
              <w:spacing w:after="0"/>
            </w:pPr>
            <w:r w:rsidRPr="00452F6D">
              <w:t>CALD mibu pawl he thawngthanhmi chimphuan ning kongah timhtuahnak kan ngei lai:</w:t>
            </w:r>
          </w:p>
        </w:tc>
      </w:tr>
      <w:tr w:rsidR="00357D95" w14:paraId="6714ACB7" w14:textId="77777777" w:rsidTr="00225597">
        <w:trPr>
          <w:gridAfter w:val="1"/>
          <w:wAfter w:w="115" w:type="dxa"/>
        </w:trPr>
        <w:tc>
          <w:tcPr>
            <w:tcW w:w="2552" w:type="dxa"/>
            <w:vAlign w:val="center"/>
          </w:tcPr>
          <w:p w14:paraId="7B4733E5" w14:textId="77777777" w:rsidR="000A1A82" w:rsidRPr="00452F6D" w:rsidRDefault="00F234A3" w:rsidP="0039501C">
            <w:pPr>
              <w:pStyle w:val="Image"/>
              <w:spacing w:before="0" w:after="0"/>
            </w:pPr>
            <w:r w:rsidRPr="00452F6D">
              <w:rPr>
                <w:noProof/>
              </w:rPr>
              <w:drawing>
                <wp:inline distT="0" distB="0" distL="0" distR="0" wp14:anchorId="63911E1E" wp14:editId="513D5896">
                  <wp:extent cx="1483360" cy="1483360"/>
                  <wp:effectExtent l="0" t="0" r="2540" b="2540"/>
                  <wp:docPr id="867238671" name="Picture 7" descr="NDIS catialmi aa tlaihmi minung pa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7238671" name="Picture 7" descr="NDIS catialmi aa tlaihmi minung pakhat."/>
                          <pic:cNvPicPr/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759EC5BC" w14:textId="77777777" w:rsidR="000A1A82" w:rsidRPr="00452F6D" w:rsidRDefault="00F234A3" w:rsidP="00C73E0D">
            <w:pPr>
              <w:pStyle w:val="ListParagraph"/>
              <w:numPr>
                <w:ilvl w:val="0"/>
                <w:numId w:val="31"/>
              </w:numPr>
            </w:pPr>
            <w:r w:rsidRPr="00452F6D">
              <w:t>NDIS</w:t>
            </w:r>
          </w:p>
        </w:tc>
      </w:tr>
      <w:tr w:rsidR="00357D95" w14:paraId="49A12B92" w14:textId="77777777" w:rsidTr="00225597">
        <w:trPr>
          <w:gridAfter w:val="1"/>
          <w:wAfter w:w="115" w:type="dxa"/>
        </w:trPr>
        <w:tc>
          <w:tcPr>
            <w:tcW w:w="2552" w:type="dxa"/>
            <w:vAlign w:val="center"/>
          </w:tcPr>
          <w:p w14:paraId="1F32C638" w14:textId="77777777" w:rsidR="000A1A82" w:rsidRPr="00452F6D" w:rsidRDefault="00F234A3" w:rsidP="0039501C">
            <w:pPr>
              <w:pStyle w:val="Image"/>
              <w:spacing w:before="0" w:after="0"/>
            </w:pPr>
            <w:r w:rsidRPr="00452F6D">
              <w:rPr>
                <w:noProof/>
              </w:rPr>
              <w:drawing>
                <wp:inline distT="0" distB="0" distL="0" distR="0" wp14:anchorId="397C5DB7" wp14:editId="73240C8B">
                  <wp:extent cx="1483360" cy="1483360"/>
                  <wp:effectExtent l="0" t="0" r="2540" b="2540"/>
                  <wp:docPr id="746567512" name="Picture 8" descr="An kutthlirmi le anmah tein aa sawhmi CALP minung phu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6567512" name="Picture 8" descr="An kutthlirmi le anmah tein aa sawhmi CALP minung phukhat."/>
                          <pic:cNvPicPr/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79EB0EBC" w14:textId="77777777" w:rsidR="000A1A82" w:rsidRPr="00452F6D" w:rsidRDefault="00F234A3" w:rsidP="000A1A82">
            <w:pPr>
              <w:pStyle w:val="ListParagraph"/>
              <w:numPr>
                <w:ilvl w:val="0"/>
                <w:numId w:val="17"/>
              </w:numPr>
            </w:pPr>
            <w:r w:rsidRPr="00452F6D">
              <w:t>CALD pumtlinglo pawl i covo pawl.</w:t>
            </w:r>
          </w:p>
        </w:tc>
      </w:tr>
      <w:tr w:rsidR="00357D95" w14:paraId="45C7FA7D" w14:textId="77777777" w:rsidTr="00225597">
        <w:trPr>
          <w:gridAfter w:val="1"/>
          <w:wAfter w:w="115" w:type="dxa"/>
        </w:trPr>
        <w:tc>
          <w:tcPr>
            <w:tcW w:w="2552" w:type="dxa"/>
            <w:vAlign w:val="center"/>
          </w:tcPr>
          <w:p w14:paraId="471161D2" w14:textId="77777777" w:rsidR="00766698" w:rsidRPr="00452F6D" w:rsidRDefault="00F234A3" w:rsidP="006E0AB1">
            <w:pPr>
              <w:pStyle w:val="Image"/>
              <w:spacing w:before="480"/>
            </w:pPr>
            <w:r w:rsidRPr="00452F6D">
              <w:rPr>
                <w:noProof/>
              </w:rPr>
              <w:drawing>
                <wp:inline distT="0" distB="0" distL="0" distR="0" wp14:anchorId="4902333F" wp14:editId="7474D060">
                  <wp:extent cx="1483360" cy="1483360"/>
                  <wp:effectExtent l="0" t="0" r="2540" b="2540"/>
                  <wp:docPr id="1570274445" name="Picture 9" descr="Anmah tein aa sawhmi le an kutthlirmi minung phu pakhat. Anmah cung i a ummi cu a chung ah thlennak icon he khuaruahnak langhtertu buanbara a si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0274445" name="Picture 9" descr="Anmah tein aa sawhmi le an kutthlirmi minung phu pakhat. Anmah cung i a ummi cu a chung ah thlennak icon he khuaruahnak langhtertu buanbara a si."/>
                          <pic:cNvPicPr/>
                        </pic:nvPicPr>
                        <pic:blipFill>
                          <a:blip r:embed="rId1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00E290B5" w14:textId="77777777" w:rsidR="00766698" w:rsidRPr="00452F6D" w:rsidRDefault="00F234A3" w:rsidP="006E0AB1">
            <w:pPr>
              <w:spacing w:before="480"/>
            </w:pPr>
            <w:r w:rsidRPr="00452F6D">
              <w:t xml:space="preserve">Hi timhtuahnak nih pumtlinlonak cungah cheukhat mibu </w:t>
            </w:r>
            <w:r w:rsidRPr="00452F6D">
              <w:rPr>
                <w:rStyle w:val="Strong"/>
              </w:rPr>
              <w:t>thinlungput pawl</w:t>
            </w:r>
            <w:r w:rsidRPr="00452F6D">
              <w:t xml:space="preserve"> thlennak a bawmh lai.</w:t>
            </w:r>
          </w:p>
          <w:p w14:paraId="0ED613F3" w14:textId="77777777" w:rsidR="009F16D3" w:rsidRPr="00452F6D" w:rsidRDefault="00F234A3" w:rsidP="009F16D3">
            <w:r w:rsidRPr="00452F6D">
              <w:t>Na lungput pawl cu na khuaruahmi, na ruahmi le na zumhmi an si.</w:t>
            </w:r>
          </w:p>
        </w:tc>
      </w:tr>
      <w:tr w:rsidR="00357D95" w14:paraId="087BE1C9" w14:textId="77777777" w:rsidTr="00812D10">
        <w:trPr>
          <w:gridAfter w:val="1"/>
          <w:wAfter w:w="115" w:type="dxa"/>
          <w:trHeight w:val="3288"/>
        </w:trPr>
        <w:tc>
          <w:tcPr>
            <w:tcW w:w="2552" w:type="dxa"/>
            <w:vAlign w:val="center"/>
          </w:tcPr>
          <w:p w14:paraId="23E16F02" w14:textId="77777777" w:rsidR="00C85714" w:rsidRPr="00452F6D" w:rsidRDefault="00F234A3" w:rsidP="0039501C">
            <w:pPr>
              <w:pStyle w:val="Image"/>
              <w:spacing w:before="360"/>
            </w:pPr>
            <w:r w:rsidRPr="00452F6D">
              <w:rPr>
                <w:noProof/>
              </w:rPr>
              <w:drawing>
                <wp:inline distT="0" distB="0" distL="0" distR="0" wp14:anchorId="406AE092" wp14:editId="5F3617E1">
                  <wp:extent cx="1483360" cy="1483360"/>
                  <wp:effectExtent l="0" t="0" r="2540" b="2540"/>
                  <wp:docPr id="1749938186" name="Picture 10" descr="Minung pakhat le anmah cung i a ummi cu a chung ah pumtlinlonak icon he khuaruahnak langhtertu buanbara a si. Anmah pawng i a ummi cu siapi tanglei ah a sawhmi a si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9938186" name="Picture 10" descr="Minung pakhat le anmah cung i a ummi cu a chung ah pumtlinlonak icon he khuaruahnak langhtertu buanbara a si. Anmah pawng i a ummi cu siapi tanglei ah a sawhmi a si."/>
                          <pic:cNvPicPr/>
                        </pic:nvPicPr>
                        <pic:blipFill>
                          <a:blip r:embed="rId1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1A6C5694" w14:textId="77777777" w:rsidR="00C85714" w:rsidRPr="00452F6D" w:rsidRDefault="00F234A3" w:rsidP="0039501C">
            <w:pPr>
              <w:spacing w:before="360"/>
            </w:pPr>
            <w:r w:rsidRPr="00452F6D">
              <w:t>Tahchunnak ah, minung cheukhat nih pumtlinlonak kha chia ngai in an ruah.</w:t>
            </w:r>
          </w:p>
          <w:p w14:paraId="49421DBE" w14:textId="77777777" w:rsidR="00D8535D" w:rsidRPr="00452F6D" w:rsidRDefault="00F234A3" w:rsidP="00C73E0D">
            <w:r w:rsidRPr="00452F6D">
              <w:t>Hi nih hin CALD pumtlinglo pawl kha NDIS hman a ngolter khawh hna.</w:t>
            </w:r>
          </w:p>
        </w:tc>
      </w:tr>
      <w:tr w:rsidR="00357D95" w14:paraId="5C10EEEF" w14:textId="77777777" w:rsidTr="00225597">
        <w:trPr>
          <w:gridAfter w:val="1"/>
          <w:wAfter w:w="115" w:type="dxa"/>
        </w:trPr>
        <w:tc>
          <w:tcPr>
            <w:tcW w:w="2552" w:type="dxa"/>
            <w:vAlign w:val="center"/>
          </w:tcPr>
          <w:p w14:paraId="139194BE" w14:textId="77777777" w:rsidR="004F7618" w:rsidRPr="00452F6D" w:rsidRDefault="004F7618" w:rsidP="000E077E">
            <w:pPr>
              <w:pStyle w:val="Image"/>
              <w:spacing w:before="360" w:after="0"/>
            </w:pPr>
          </w:p>
        </w:tc>
        <w:tc>
          <w:tcPr>
            <w:tcW w:w="6575" w:type="dxa"/>
            <w:vAlign w:val="center"/>
          </w:tcPr>
          <w:p w14:paraId="530403C1" w14:textId="77777777" w:rsidR="004F7618" w:rsidRPr="00452F6D" w:rsidRDefault="00F234A3" w:rsidP="000E077E">
            <w:pPr>
              <w:spacing w:before="360" w:after="0"/>
            </w:pPr>
            <w:r w:rsidRPr="00452F6D">
              <w:t>Hi tuahto ning tuah dingah anmah he rian kan tuanti lai:</w:t>
            </w:r>
          </w:p>
        </w:tc>
      </w:tr>
      <w:tr w:rsidR="00357D95" w14:paraId="73C75D07" w14:textId="77777777" w:rsidTr="00225597">
        <w:trPr>
          <w:gridAfter w:val="1"/>
          <w:wAfter w:w="115" w:type="dxa"/>
        </w:trPr>
        <w:tc>
          <w:tcPr>
            <w:tcW w:w="2552" w:type="dxa"/>
            <w:vAlign w:val="center"/>
          </w:tcPr>
          <w:p w14:paraId="10AB2F47" w14:textId="77777777" w:rsidR="008830F0" w:rsidRPr="00452F6D" w:rsidRDefault="00F234A3" w:rsidP="000E077E">
            <w:pPr>
              <w:pStyle w:val="Image"/>
              <w:spacing w:before="120" w:after="120"/>
            </w:pPr>
            <w:r w:rsidRPr="00452F6D">
              <w:rPr>
                <w:noProof/>
              </w:rPr>
              <w:drawing>
                <wp:inline distT="0" distB="0" distL="0" distR="0" wp14:anchorId="393F0095" wp14:editId="410638E8">
                  <wp:extent cx="1483360" cy="1483360"/>
                  <wp:effectExtent l="0" t="0" r="2540" b="2540"/>
                  <wp:docPr id="1724616490" name="Picture 11" descr="CALD minung phu 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4616490" name="Picture 11" descr="CALD minung phu khat."/>
                          <pic:cNvPicPr/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12417237" w14:textId="77777777" w:rsidR="008830F0" w:rsidRPr="00452F6D" w:rsidRDefault="00F234A3" w:rsidP="000E077E">
            <w:pPr>
              <w:pStyle w:val="ListParagraph"/>
              <w:numPr>
                <w:ilvl w:val="0"/>
                <w:numId w:val="29"/>
              </w:numPr>
              <w:spacing w:before="120" w:after="120"/>
            </w:pPr>
            <w:r w:rsidRPr="00452F6D">
              <w:t>CALD mibu pawl</w:t>
            </w:r>
          </w:p>
        </w:tc>
      </w:tr>
      <w:tr w:rsidR="00357D95" w14:paraId="7B39E103" w14:textId="77777777" w:rsidTr="00225597">
        <w:trPr>
          <w:gridAfter w:val="1"/>
          <w:wAfter w:w="115" w:type="dxa"/>
        </w:trPr>
        <w:tc>
          <w:tcPr>
            <w:tcW w:w="2552" w:type="dxa"/>
            <w:vAlign w:val="center"/>
          </w:tcPr>
          <w:p w14:paraId="4248C676" w14:textId="77777777" w:rsidR="008830F0" w:rsidRPr="00452F6D" w:rsidRDefault="00F234A3" w:rsidP="000E077E">
            <w:pPr>
              <w:pStyle w:val="Image"/>
              <w:spacing w:before="120" w:after="120"/>
            </w:pPr>
            <w:r w:rsidRPr="00452F6D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67808" behindDoc="0" locked="0" layoutInCell="1" allowOverlap="1" wp14:anchorId="26C201E3" wp14:editId="7BCF20A0">
                      <wp:simplePos x="0" y="0"/>
                      <wp:positionH relativeFrom="column">
                        <wp:posOffset>283210</wp:posOffset>
                      </wp:positionH>
                      <wp:positionV relativeFrom="paragraph">
                        <wp:posOffset>1008380</wp:posOffset>
                      </wp:positionV>
                      <wp:extent cx="892175" cy="304800"/>
                      <wp:effectExtent l="0" t="0" r="3175" b="0"/>
                      <wp:wrapNone/>
                      <wp:docPr id="1702091413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30480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E8DFC0E" w14:textId="77777777" w:rsidR="00464803" w:rsidRPr="00FB10D6" w:rsidRDefault="00464803" w:rsidP="005E46E8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sz w:val="24"/>
                                      <w:szCs w:val="24"/>
                                      <w:lang w:val="en-PH"/>
                                    </w:rPr>
                                  </w:pPr>
                                  <w:r w:rsidRPr="00FB10D6"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NDIS Komisin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6C201E3" id="_x0000_s1045" type="#_x0000_t202" alt="&quot;&quot;" style="position:absolute;left:0;text-align:left;margin-left:22.3pt;margin-top:79.4pt;width:70.25pt;height:24pt;z-index:2517678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" filled="f" stroked="f">
                      <v:textbox inset="0,0,0,0">
                        <w:txbxContent>
                          <w:p w14:paraId="0E8DFC0E" w14:textId="77777777" w:rsidR="00464803" w:rsidRPr="00FB10D6" w:rsidRDefault="00464803" w:rsidP="005E46E8">
                            <w:pPr>
                              <w:spacing w:before="0" w:after="0" w:line="192" w:lineRule="auto"/>
                              <w:jc w:val="center"/>
                              <w:rPr>
                                <w:sz w:val="24"/>
                                <w:szCs w:val="24"/>
                                <w:lang w:val="en-PH"/>
                              </w:rPr>
                            </w:pPr>
                            <w:r w:rsidRPr="00FB10D6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NDIS Komisin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830F0" w:rsidRPr="00452F6D">
              <w:rPr>
                <w:noProof/>
              </w:rPr>
              <w:drawing>
                <wp:inline distT="0" distB="0" distL="0" distR="0" wp14:anchorId="54239F0C" wp14:editId="75997230">
                  <wp:extent cx="1483360" cy="1483360"/>
                  <wp:effectExtent l="0" t="0" r="2540" b="2540"/>
                  <wp:docPr id="1400147681" name="Picture 12" descr="‘NDIS Komisin’ tiah a chimmi thutdan sau a hnulei ah minung 3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0147681" name="Picture 12" descr="‘NDIS Komisin’ tiah a chimmi thutdan sau a hnulei ah minung 3."/>
                          <pic:cNvPicPr/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7CF26C83" w14:textId="77777777" w:rsidR="008830F0" w:rsidRPr="00452F6D" w:rsidRDefault="00F234A3" w:rsidP="000E077E">
            <w:pPr>
              <w:pStyle w:val="ListParagraph"/>
              <w:numPr>
                <w:ilvl w:val="0"/>
                <w:numId w:val="17"/>
              </w:numPr>
              <w:spacing w:before="120" w:after="120"/>
            </w:pPr>
            <w:r w:rsidRPr="00452F6D">
              <w:t>NDIS Komisin.</w:t>
            </w:r>
          </w:p>
        </w:tc>
      </w:tr>
      <w:tr w:rsidR="00357D95" w14:paraId="30475503" w14:textId="77777777" w:rsidTr="00225597">
        <w:tc>
          <w:tcPr>
            <w:tcW w:w="2552" w:type="dxa"/>
            <w:vAlign w:val="center"/>
          </w:tcPr>
          <w:p w14:paraId="767A2101" w14:textId="77777777" w:rsidR="009F16D3" w:rsidRPr="00452F6D" w:rsidRDefault="009F16D3" w:rsidP="000E077E">
            <w:pPr>
              <w:pStyle w:val="Image"/>
              <w:spacing w:before="720" w:after="0"/>
            </w:pPr>
          </w:p>
        </w:tc>
        <w:tc>
          <w:tcPr>
            <w:tcW w:w="6690" w:type="dxa"/>
            <w:gridSpan w:val="2"/>
            <w:vAlign w:val="center"/>
          </w:tcPr>
          <w:p w14:paraId="46511960" w14:textId="77777777" w:rsidR="004F7618" w:rsidRPr="00452F6D" w:rsidRDefault="00F234A3" w:rsidP="000E077E">
            <w:pPr>
              <w:spacing w:before="720" w:after="0"/>
            </w:pPr>
            <w:r w:rsidRPr="00452F6D">
              <w:t>Hi tuahsernak san a tlaih le tlaihlo kha kan chek lai, zeizat:</w:t>
            </w:r>
          </w:p>
        </w:tc>
      </w:tr>
      <w:tr w:rsidR="00357D95" w14:paraId="7E5B9518" w14:textId="77777777" w:rsidTr="00225597">
        <w:tc>
          <w:tcPr>
            <w:tcW w:w="2552" w:type="dxa"/>
            <w:vAlign w:val="center"/>
          </w:tcPr>
          <w:p w14:paraId="3B952576" w14:textId="77777777" w:rsidR="00942F39" w:rsidRPr="00452F6D" w:rsidRDefault="00F234A3" w:rsidP="000E077E">
            <w:pPr>
              <w:pStyle w:val="Image"/>
              <w:spacing w:before="120" w:after="120"/>
            </w:pPr>
            <w:r w:rsidRPr="00452F6D">
              <w:rPr>
                <w:noProof/>
              </w:rPr>
              <w:drawing>
                <wp:inline distT="0" distB="0" distL="0" distR="0" wp14:anchorId="1ABE8BAF" wp14:editId="1B016FF3">
                  <wp:extent cx="1483360" cy="1483360"/>
                  <wp:effectExtent l="0" t="0" r="2540" b="2540"/>
                  <wp:docPr id="1271681555" name="Picture 13" descr="Aa telmi pawl icon le cunglei a sawhmi cantia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1681555" name="Picture 13" descr="Aa telmi pawl icon le cunglei a sawhmi cantiang."/>
                          <pic:cNvPicPr/>
                        </pic:nvPicPr>
                        <pic:blipFill>
                          <a:blip r:embed="rId1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gridSpan w:val="2"/>
            <w:vAlign w:val="center"/>
          </w:tcPr>
          <w:p w14:paraId="63CB03BF" w14:textId="77777777" w:rsidR="00942F39" w:rsidRPr="00452F6D" w:rsidRDefault="00F234A3" w:rsidP="000E077E">
            <w:pPr>
              <w:pStyle w:val="ListParagraph"/>
              <w:numPr>
                <w:ilvl w:val="0"/>
                <w:numId w:val="30"/>
              </w:numPr>
              <w:spacing w:before="120" w:after="120"/>
            </w:pPr>
            <w:r w:rsidRPr="00452F6D">
              <w:t>CALD aa telmi pawl NDIS ah an i tel zat</w:t>
            </w:r>
          </w:p>
        </w:tc>
      </w:tr>
      <w:tr w:rsidR="00357D95" w14:paraId="44D599C9" w14:textId="77777777" w:rsidTr="00225597">
        <w:trPr>
          <w:gridAfter w:val="1"/>
          <w:wAfter w:w="115" w:type="dxa"/>
        </w:trPr>
        <w:tc>
          <w:tcPr>
            <w:tcW w:w="2552" w:type="dxa"/>
            <w:vAlign w:val="center"/>
          </w:tcPr>
          <w:p w14:paraId="1A73AA57" w14:textId="77777777" w:rsidR="00942F39" w:rsidRPr="00452F6D" w:rsidRDefault="00F234A3" w:rsidP="000E077E">
            <w:pPr>
              <w:pStyle w:val="Image"/>
              <w:spacing w:before="120" w:after="120"/>
            </w:pPr>
            <w:r w:rsidRPr="00452F6D">
              <w:rPr>
                <w:noProof/>
              </w:rPr>
              <w:drawing>
                <wp:inline distT="0" distB="0" distL="0" distR="0" wp14:anchorId="213079AC" wp14:editId="5BB87E65">
                  <wp:extent cx="1483360" cy="1483360"/>
                  <wp:effectExtent l="0" t="0" r="2540" b="2540"/>
                  <wp:docPr id="1367570752" name="Picture 14" descr="Khuaruahnak langhtertu chung i fung tangah minung phu 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7570752" name="Picture 14" descr="Khuaruahnak langhtertu chung i fung tangah minung phu khat."/>
                          <pic:cNvPicPr/>
                        </pic:nvPicPr>
                        <pic:blipFill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625A7F61" w14:textId="77777777" w:rsidR="00942F39" w:rsidRPr="00452F6D" w:rsidRDefault="00F234A3" w:rsidP="000E077E">
            <w:pPr>
              <w:pStyle w:val="ListParagraph"/>
              <w:numPr>
                <w:ilvl w:val="0"/>
                <w:numId w:val="17"/>
              </w:numPr>
              <w:spacing w:before="120" w:after="120"/>
            </w:pPr>
            <w:r w:rsidRPr="00452F6D">
              <w:t>CALD mibu pawl nih NDIS an i fian ning le hman ning.</w:t>
            </w:r>
          </w:p>
        </w:tc>
      </w:tr>
    </w:tbl>
    <w:p w14:paraId="51797CED" w14:textId="77777777" w:rsidR="000E077E" w:rsidRPr="00452F6D" w:rsidRDefault="00F234A3">
      <w:pPr>
        <w:spacing w:before="0" w:after="0" w:line="240" w:lineRule="auto"/>
        <w:rPr>
          <w:rFonts w:cs="Times New Roman"/>
          <w:b/>
          <w:bCs/>
          <w:sz w:val="32"/>
          <w:szCs w:val="26"/>
        </w:rPr>
      </w:pPr>
      <w:r w:rsidRPr="00452F6D">
        <w:br w:type="page"/>
      </w:r>
    </w:p>
    <w:p w14:paraId="3CBA5FD2" w14:textId="77777777" w:rsidR="00766698" w:rsidRPr="00452F6D" w:rsidRDefault="00F234A3" w:rsidP="00BD773E">
      <w:pPr>
        <w:pStyle w:val="Heading3"/>
        <w:spacing w:before="360" w:after="120"/>
      </w:pPr>
      <w:r w:rsidRPr="00452F6D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19680" behindDoc="1" locked="0" layoutInCell="1" allowOverlap="1" wp14:anchorId="4FD5CA66" wp14:editId="57C27F7F">
                <wp:simplePos x="0" y="0"/>
                <wp:positionH relativeFrom="margin">
                  <wp:posOffset>19050</wp:posOffset>
                </wp:positionH>
                <wp:positionV relativeFrom="paragraph">
                  <wp:posOffset>237669</wp:posOffset>
                </wp:positionV>
                <wp:extent cx="5785200" cy="241200"/>
                <wp:effectExtent l="19050" t="19050" r="25400" b="26035"/>
                <wp:wrapNone/>
                <wp:docPr id="483029654" name="Group 48302965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5200" cy="241200"/>
                          <a:chOff x="11875" y="0"/>
                          <a:chExt cx="5787317" cy="241540"/>
                        </a:xfrm>
                      </wpg:grpSpPr>
                      <wps:wsp>
                        <wps:cNvPr id="832532254" name="Straight Connector 832532254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796087527" name="Oval 1796087527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B6E3F9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5BD48A7" id="Group 483029654" o:spid="_x0000_s1026" alt="&quot;&quot;" style="position:absolute;margin-left:1.5pt;margin-top:18.7pt;width:455.55pt;height:19pt;z-index:-251596800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">
                <v:line id="Straight Connector 832532254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" strokecolor="#65276f [3044]" strokeweight="3pt">
                  <v:stroke endcap="round"/>
                </v:line>
                <v:oval id="Oval 1796087527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" fillcolor="#b6e3f9" strokecolor="#6b2976" strokeweight="3pt"/>
                <w10:wrap anchorx="margin"/>
              </v:group>
            </w:pict>
          </mc:Fallback>
        </mc:AlternateContent>
      </w:r>
      <w:r w:rsidRPr="00452F6D">
        <w:t>Tuahsernak 27</w:t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2"/>
        <w:gridCol w:w="6575"/>
      </w:tblGrid>
      <w:tr w:rsidR="00357D95" w14:paraId="7C2681E9" w14:textId="77777777" w:rsidTr="004F7618">
        <w:tc>
          <w:tcPr>
            <w:tcW w:w="2552" w:type="dxa"/>
            <w:vAlign w:val="center"/>
          </w:tcPr>
          <w:p w14:paraId="54FADF51" w14:textId="77777777" w:rsidR="00766698" w:rsidRPr="00452F6D" w:rsidRDefault="00766698" w:rsidP="000E077E">
            <w:pPr>
              <w:pStyle w:val="Image"/>
              <w:spacing w:before="360" w:after="0"/>
            </w:pPr>
          </w:p>
        </w:tc>
        <w:tc>
          <w:tcPr>
            <w:tcW w:w="6575" w:type="dxa"/>
            <w:vAlign w:val="center"/>
          </w:tcPr>
          <w:p w14:paraId="37561313" w14:textId="77777777" w:rsidR="00766698" w:rsidRPr="00452F6D" w:rsidRDefault="00F234A3" w:rsidP="000E077E">
            <w:pPr>
              <w:spacing w:before="360" w:after="0"/>
            </w:pPr>
            <w:r w:rsidRPr="00452F6D">
              <w:t xml:space="preserve">Mibu buu pawl chung in cawlcanghnak pawl kan bawmh lai: </w:t>
            </w:r>
          </w:p>
        </w:tc>
      </w:tr>
      <w:tr w:rsidR="00357D95" w14:paraId="71D90BE7" w14:textId="77777777" w:rsidTr="004F7618">
        <w:tc>
          <w:tcPr>
            <w:tcW w:w="2552" w:type="dxa"/>
            <w:vAlign w:val="center"/>
          </w:tcPr>
          <w:p w14:paraId="6C52C8D2" w14:textId="77777777" w:rsidR="00EF320C" w:rsidRPr="00452F6D" w:rsidRDefault="00F234A3" w:rsidP="002071BF">
            <w:pPr>
              <w:pStyle w:val="Image"/>
              <w:spacing w:before="0" w:after="0"/>
            </w:pPr>
            <w:r w:rsidRPr="00452F6D">
              <w:rPr>
                <w:noProof/>
              </w:rPr>
              <w:drawing>
                <wp:inline distT="0" distB="0" distL="0" distR="0" wp14:anchorId="5BA2202C" wp14:editId="75B92D8B">
                  <wp:extent cx="1483360" cy="1483360"/>
                  <wp:effectExtent l="0" t="0" r="2540" b="2540"/>
                  <wp:docPr id="2058572975" name="Picture 23" descr="Minung pakhat khat nih thilsining kong tialmi kha adang minung sin ah a pekmi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8572975" name="Picture 23" descr="Minung pakhat khat nih thilsining kong tialmi kha adang minung sin ah a pekmi."/>
                          <pic:cNvPicPr/>
                        </pic:nvPicPr>
                        <pic:blipFill>
                          <a:blip r:embed="rId1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3EEEFFD3" w14:textId="77777777" w:rsidR="00EF320C" w:rsidRPr="00452F6D" w:rsidRDefault="00F234A3" w:rsidP="00C73E0D">
            <w:pPr>
              <w:pStyle w:val="ListParagraph"/>
              <w:numPr>
                <w:ilvl w:val="0"/>
                <w:numId w:val="32"/>
              </w:numPr>
            </w:pPr>
            <w:r w:rsidRPr="00452F6D">
              <w:t>NDIS kong thawngthanhmi chimphuan</w:t>
            </w:r>
          </w:p>
        </w:tc>
      </w:tr>
      <w:tr w:rsidR="00357D95" w14:paraId="0FC3CAA1" w14:textId="77777777" w:rsidTr="004F7618">
        <w:tc>
          <w:tcPr>
            <w:tcW w:w="2552" w:type="dxa"/>
            <w:vAlign w:val="center"/>
          </w:tcPr>
          <w:p w14:paraId="2EAA9D59" w14:textId="77777777" w:rsidR="00EF320C" w:rsidRPr="00452F6D" w:rsidRDefault="00F234A3" w:rsidP="002071BF">
            <w:pPr>
              <w:pStyle w:val="Image"/>
              <w:spacing w:before="0" w:after="0"/>
            </w:pPr>
            <w:r w:rsidRPr="00452F6D">
              <w:rPr>
                <w:noProof/>
              </w:rPr>
              <w:drawing>
                <wp:inline distT="0" distB="0" distL="0" distR="0" wp14:anchorId="5C152D79" wp14:editId="337E5E17">
                  <wp:extent cx="1483360" cy="1483360"/>
                  <wp:effectExtent l="0" t="0" r="2540" b="2540"/>
                  <wp:docPr id="1081540214" name="Picture 24" descr="Anmah tein aa sawhmi le an kutthlirmi minung phu pakhat. Anmah cung i a ummi cu a chungah pumtlinlonak icon he khuaruahnak langhtertu buanbara le cunglei a sawhmi cantiang he siapi thlirmi a si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1540214" name="Picture 24" descr="Anmah tein aa sawhmi le an kutthlirmi minung phu pakhat. Anmah cung i a ummi cu a chungah pumtlinlonak icon he khuaruahnak langhtertu buanbara le cunglei a sawhmi cantiang he siapi thlirmi a si."/>
                          <pic:cNvPicPr/>
                        </pic:nvPicPr>
                        <pic:blipFill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62631FB2" w14:textId="77777777" w:rsidR="00EF320C" w:rsidRPr="00452F6D" w:rsidRDefault="00F234A3" w:rsidP="00EF320C">
            <w:pPr>
              <w:pStyle w:val="ListParagraph"/>
              <w:numPr>
                <w:ilvl w:val="0"/>
                <w:numId w:val="17"/>
              </w:numPr>
            </w:pPr>
            <w:r w:rsidRPr="00452F6D">
              <w:t>CALD mibu pawl chungah pumtlinlonak kong lungput thanchoter.</w:t>
            </w:r>
          </w:p>
        </w:tc>
      </w:tr>
      <w:tr w:rsidR="00357D95" w14:paraId="6D38A629" w14:textId="77777777" w:rsidTr="00903050">
        <w:tc>
          <w:tcPr>
            <w:tcW w:w="2552" w:type="dxa"/>
            <w:vAlign w:val="center"/>
          </w:tcPr>
          <w:p w14:paraId="65414998" w14:textId="77777777" w:rsidR="004F7618" w:rsidRPr="00452F6D" w:rsidRDefault="004F7618" w:rsidP="006E0AB1">
            <w:pPr>
              <w:pStyle w:val="Image"/>
              <w:spacing w:before="600" w:after="0"/>
            </w:pPr>
          </w:p>
        </w:tc>
        <w:tc>
          <w:tcPr>
            <w:tcW w:w="6575" w:type="dxa"/>
            <w:vAlign w:val="center"/>
          </w:tcPr>
          <w:p w14:paraId="14B13486" w14:textId="77777777" w:rsidR="004A1E8D" w:rsidRPr="00452F6D" w:rsidRDefault="00F234A3" w:rsidP="006E0AB1">
            <w:pPr>
              <w:spacing w:before="600" w:after="0"/>
            </w:pPr>
            <w:r w:rsidRPr="00452F6D">
              <w:t>Hi tuahsernak san a tlaih le tlaihlo kha kan chek lai, zeizat hrawng dah CALD an i tel:</w:t>
            </w:r>
          </w:p>
        </w:tc>
      </w:tr>
      <w:tr w:rsidR="00357D95" w14:paraId="7BEC87E6" w14:textId="77777777" w:rsidTr="00903050">
        <w:tc>
          <w:tcPr>
            <w:tcW w:w="2552" w:type="dxa"/>
            <w:vAlign w:val="center"/>
          </w:tcPr>
          <w:p w14:paraId="314B568D" w14:textId="77777777" w:rsidR="00B013CC" w:rsidRPr="00452F6D" w:rsidRDefault="00F234A3" w:rsidP="005342C4">
            <w:pPr>
              <w:pStyle w:val="Image"/>
            </w:pPr>
            <w:r w:rsidRPr="00452F6D">
              <w:rPr>
                <w:noProof/>
              </w:rPr>
              <w:drawing>
                <wp:inline distT="0" distB="0" distL="0" distR="0" wp14:anchorId="11EC57BF" wp14:editId="32EF077D">
                  <wp:extent cx="1483360" cy="1483360"/>
                  <wp:effectExtent l="0" t="0" r="2540" b="2540"/>
                  <wp:docPr id="747800929" name="Picture 15" descr="minung 3. A laifang ah minung pakhat nih NDIS catialmi aa tlaih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7800929" name="Picture 15" descr="minung 3. A laifang ah minung pakhat nih NDIS catialmi aa tlaih."/>
                          <pic:cNvPicPr/>
                        </pic:nvPicPr>
                        <pic:blipFill>
                          <a:blip r:embed="rId1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3244292E" w14:textId="77777777" w:rsidR="00B013CC" w:rsidRPr="00452F6D" w:rsidRDefault="00F234A3" w:rsidP="005342C4">
            <w:pPr>
              <w:pStyle w:val="ListParagraph"/>
              <w:numPr>
                <w:ilvl w:val="0"/>
                <w:numId w:val="33"/>
              </w:numPr>
            </w:pPr>
            <w:r w:rsidRPr="00452F6D">
              <w:t>NDIS</w:t>
            </w:r>
          </w:p>
        </w:tc>
      </w:tr>
      <w:tr w:rsidR="00357D95" w14:paraId="49CCDA67" w14:textId="77777777" w:rsidTr="00903050">
        <w:tc>
          <w:tcPr>
            <w:tcW w:w="2552" w:type="dxa"/>
            <w:vAlign w:val="center"/>
          </w:tcPr>
          <w:p w14:paraId="3C26799E" w14:textId="77777777" w:rsidR="00B013CC" w:rsidRPr="00452F6D" w:rsidRDefault="00F234A3" w:rsidP="005342C4">
            <w:pPr>
              <w:pStyle w:val="Image"/>
            </w:pPr>
            <w:r w:rsidRPr="00452F6D">
              <w:rPr>
                <w:noProof/>
              </w:rPr>
              <w:drawing>
                <wp:inline distT="0" distB="0" distL="0" distR="0" wp14:anchorId="16FF1CBB" wp14:editId="53FDEF00">
                  <wp:extent cx="1483360" cy="1112520"/>
                  <wp:effectExtent l="0" t="0" r="2540" b="0"/>
                  <wp:docPr id="53212748" name="Picture 25" descr="hmunkhat ah a mirhmi minung 3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212748" name="Picture 25" descr="hmunkhat ah a mirhmi minung 3."/>
                          <pic:cNvPicPr/>
                        </pic:nvPicPr>
                        <pic:blipFill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360" cy="11125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2B146E01" w14:textId="77777777" w:rsidR="00B013CC" w:rsidRPr="00452F6D" w:rsidRDefault="00F234A3" w:rsidP="00B013CC">
            <w:pPr>
              <w:pStyle w:val="ListParagraph"/>
              <w:numPr>
                <w:ilvl w:val="0"/>
                <w:numId w:val="17"/>
              </w:numPr>
            </w:pPr>
            <w:r w:rsidRPr="00452F6D">
              <w:t>mibu buu pawl sinin cawlcanghnak pawl.</w:t>
            </w:r>
          </w:p>
        </w:tc>
      </w:tr>
    </w:tbl>
    <w:p w14:paraId="52E38A8B" w14:textId="77777777" w:rsidR="000E077E" w:rsidRPr="00452F6D" w:rsidRDefault="00F234A3">
      <w:r w:rsidRPr="00452F6D">
        <w:br w:type="page"/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2"/>
        <w:gridCol w:w="6575"/>
      </w:tblGrid>
      <w:tr w:rsidR="00357D95" w14:paraId="7D201D53" w14:textId="77777777" w:rsidTr="00903050">
        <w:tc>
          <w:tcPr>
            <w:tcW w:w="2552" w:type="dxa"/>
            <w:vAlign w:val="center"/>
          </w:tcPr>
          <w:p w14:paraId="7E46CA43" w14:textId="77777777" w:rsidR="00C87735" w:rsidRPr="00452F6D" w:rsidRDefault="00C87735" w:rsidP="00CA37BB">
            <w:pPr>
              <w:pStyle w:val="Image"/>
              <w:spacing w:after="0"/>
            </w:pPr>
          </w:p>
        </w:tc>
        <w:tc>
          <w:tcPr>
            <w:tcW w:w="6575" w:type="dxa"/>
            <w:vAlign w:val="center"/>
          </w:tcPr>
          <w:p w14:paraId="7CCA6F63" w14:textId="77777777" w:rsidR="00903050" w:rsidRPr="00452F6D" w:rsidRDefault="00F234A3" w:rsidP="00CA37BB">
            <w:pPr>
              <w:spacing w:after="0"/>
            </w:pPr>
            <w:r w:rsidRPr="00452F6D">
              <w:t>Hi tuahsernak san a tlaih le tlaihlo kha kan chek lai, zeizat hrawng dah CALD mibu pawl nih:</w:t>
            </w:r>
          </w:p>
        </w:tc>
      </w:tr>
      <w:tr w:rsidR="00357D95" w14:paraId="3F986B2A" w14:textId="77777777" w:rsidTr="000E077E">
        <w:trPr>
          <w:trHeight w:val="3515"/>
        </w:trPr>
        <w:tc>
          <w:tcPr>
            <w:tcW w:w="2552" w:type="dxa"/>
            <w:vAlign w:val="center"/>
          </w:tcPr>
          <w:p w14:paraId="5411FCCD" w14:textId="77777777" w:rsidR="00B013CC" w:rsidRPr="00452F6D" w:rsidRDefault="00F234A3" w:rsidP="005342C4">
            <w:pPr>
              <w:pStyle w:val="Image"/>
            </w:pPr>
            <w:r w:rsidRPr="00452F6D">
              <w:rPr>
                <w:noProof/>
              </w:rPr>
              <w:drawing>
                <wp:inline distT="0" distB="0" distL="0" distR="0" wp14:anchorId="4FC6AE43" wp14:editId="14182353">
                  <wp:extent cx="1483360" cy="1483360"/>
                  <wp:effectExtent l="0" t="0" r="2540" b="2540"/>
                  <wp:docPr id="1161785366" name="Picture 26" descr="Siapi a thlirmi minung pakhat le anmah cung i a ummi cu a chung ah NDIS catialmi he khuaruahnak langhtertu buanbara a si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1785366" name="Picture 26" descr="Siapi a thlirmi minung pakhat le anmah cung i a ummi cu a chung ah NDIS catialmi he khuaruahnak langhtertu buanbara a si."/>
                          <pic:cNvPicPr/>
                        </pic:nvPicPr>
                        <pic:blipFill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511C23DB" w14:textId="77777777" w:rsidR="00B013CC" w:rsidRPr="00452F6D" w:rsidRDefault="00F234A3" w:rsidP="005342C4">
            <w:pPr>
              <w:pStyle w:val="ListParagraph"/>
              <w:numPr>
                <w:ilvl w:val="0"/>
                <w:numId w:val="34"/>
              </w:numPr>
            </w:pPr>
            <w:r w:rsidRPr="00452F6D">
              <w:t>NDIS an i fian</w:t>
            </w:r>
          </w:p>
        </w:tc>
      </w:tr>
      <w:tr w:rsidR="00357D95" w14:paraId="04F97F52" w14:textId="77777777" w:rsidTr="000E077E">
        <w:trPr>
          <w:trHeight w:val="3515"/>
        </w:trPr>
        <w:tc>
          <w:tcPr>
            <w:tcW w:w="2552" w:type="dxa"/>
            <w:vAlign w:val="center"/>
          </w:tcPr>
          <w:p w14:paraId="55540598" w14:textId="77777777" w:rsidR="00B013CC" w:rsidRPr="00452F6D" w:rsidRDefault="00F234A3" w:rsidP="005342C4">
            <w:pPr>
              <w:pStyle w:val="Image"/>
            </w:pPr>
            <w:r w:rsidRPr="00452F6D">
              <w:rPr>
                <w:noProof/>
              </w:rPr>
              <w:drawing>
                <wp:inline distT="0" distB="0" distL="0" distR="0" wp14:anchorId="7D0FD89A" wp14:editId="63F587A6">
                  <wp:extent cx="1483360" cy="1483360"/>
                  <wp:effectExtent l="0" t="0" r="2540" b="2540"/>
                  <wp:docPr id="1060008756" name="Picture 29" descr="Siapi a thlirmi minung pakhat khat le anmah cung i a ummi cu a chung ah pumtlinlonak icon he khuaruahnak langhtertu buanbara a si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0008756" name="Picture 29" descr="Siapi a thlirmi minung pakhat khat le anmah cung i a ummi cu a chung ah pumtlinlonak icon he khuaruahnak langhtertu buanbara a si."/>
                          <pic:cNvPicPr/>
                        </pic:nvPicPr>
                        <pic:blipFill>
                          <a:blip r:embed="rId1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1367822C" w14:textId="77777777" w:rsidR="00B013CC" w:rsidRPr="00452F6D" w:rsidRDefault="00F234A3" w:rsidP="005342C4">
            <w:pPr>
              <w:pStyle w:val="ListParagraph"/>
              <w:numPr>
                <w:ilvl w:val="0"/>
                <w:numId w:val="34"/>
              </w:numPr>
            </w:pPr>
            <w:r w:rsidRPr="00452F6D">
              <w:t>Pumtlinlonak an i fian</w:t>
            </w:r>
          </w:p>
        </w:tc>
      </w:tr>
      <w:tr w:rsidR="00357D95" w14:paraId="5921565A" w14:textId="77777777" w:rsidTr="000E077E">
        <w:trPr>
          <w:trHeight w:val="3515"/>
        </w:trPr>
        <w:tc>
          <w:tcPr>
            <w:tcW w:w="2552" w:type="dxa"/>
            <w:vAlign w:val="center"/>
          </w:tcPr>
          <w:p w14:paraId="72961C24" w14:textId="77777777" w:rsidR="00B013CC" w:rsidRPr="00452F6D" w:rsidRDefault="00F234A3" w:rsidP="005342C4">
            <w:pPr>
              <w:pStyle w:val="Image"/>
            </w:pPr>
            <w:r w:rsidRPr="00452F6D">
              <w:rPr>
                <w:noProof/>
              </w:rPr>
              <w:drawing>
                <wp:inline distT="0" distB="0" distL="0" distR="0" wp14:anchorId="5D61E74F" wp14:editId="0FF3B325">
                  <wp:extent cx="1483360" cy="1483360"/>
                  <wp:effectExtent l="0" t="0" r="2540" b="2540"/>
                  <wp:docPr id="765541130" name="Picture 28" descr="Khua a ruatmi minung khat khat le anmah cung i a ummi cu a chung ah pumtlinlonak icon he khuaruahnak langhtertu buanbara a si. Anmah pawng i a ummi cu siapi thlirmi le cunglei a sawhmi cantiang a si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5541130" name="Picture 28" descr="Khua a ruatmi minung khat khat le anmah cung i a ummi cu a chung ah pumtlinlonak icon he khuaruahnak langhtertu buanbara a si. Anmah pawng i a ummi cu siapi thlirmi le cunglei a sawhmi cantiang a si."/>
                          <pic:cNvPicPr/>
                        </pic:nvPicPr>
                        <pic:blipFill>
                          <a:blip r:embed="rId1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03C2897E" w14:textId="1E56F9BE" w:rsidR="00B013CC" w:rsidRPr="00452F6D" w:rsidRDefault="00F234A3" w:rsidP="00B013CC">
            <w:pPr>
              <w:pStyle w:val="ListParagraph"/>
              <w:numPr>
                <w:ilvl w:val="0"/>
                <w:numId w:val="17"/>
              </w:numPr>
            </w:pPr>
            <w:r w:rsidRPr="00452F6D">
              <w:t xml:space="preserve">Pumtlinlonak ah a thadeuhmi lungput </w:t>
            </w:r>
            <w:r w:rsidR="006A7117">
              <w:br/>
            </w:r>
            <w:r w:rsidRPr="00452F6D">
              <w:t>an ngeih.</w:t>
            </w:r>
          </w:p>
        </w:tc>
      </w:tr>
    </w:tbl>
    <w:p w14:paraId="6EFAA1A5" w14:textId="77777777" w:rsidR="000E077E" w:rsidRPr="00452F6D" w:rsidRDefault="00F234A3">
      <w:pPr>
        <w:spacing w:before="0" w:after="0" w:line="240" w:lineRule="auto"/>
        <w:rPr>
          <w:rFonts w:cs="Times New Roman"/>
          <w:b/>
          <w:bCs/>
          <w:sz w:val="32"/>
          <w:szCs w:val="26"/>
        </w:rPr>
      </w:pPr>
      <w:r w:rsidRPr="00452F6D">
        <w:br w:type="page"/>
      </w:r>
    </w:p>
    <w:p w14:paraId="201826D0" w14:textId="77777777" w:rsidR="00766698" w:rsidRPr="00452F6D" w:rsidRDefault="00F234A3" w:rsidP="00BD773E">
      <w:pPr>
        <w:pStyle w:val="Heading3"/>
        <w:spacing w:after="120"/>
      </w:pPr>
      <w:r w:rsidRPr="00452F6D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21728" behindDoc="1" locked="0" layoutInCell="1" allowOverlap="1" wp14:anchorId="132C4612" wp14:editId="2488D9C9">
                <wp:simplePos x="0" y="0"/>
                <wp:positionH relativeFrom="margin">
                  <wp:posOffset>19050</wp:posOffset>
                </wp:positionH>
                <wp:positionV relativeFrom="paragraph">
                  <wp:posOffset>224969</wp:posOffset>
                </wp:positionV>
                <wp:extent cx="5785200" cy="241200"/>
                <wp:effectExtent l="19050" t="19050" r="25400" b="26035"/>
                <wp:wrapNone/>
                <wp:docPr id="304493196" name="Group 30449319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5200" cy="241200"/>
                          <a:chOff x="11875" y="0"/>
                          <a:chExt cx="5787317" cy="241540"/>
                        </a:xfrm>
                      </wpg:grpSpPr>
                      <wps:wsp>
                        <wps:cNvPr id="691817557" name="Straight Connector 691817557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269623481" name="Oval 1269623481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B6E3F9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879F884" id="Group 304493196" o:spid="_x0000_s1026" alt="&quot;&quot;" style="position:absolute;margin-left:1.5pt;margin-top:17.7pt;width:455.55pt;height:19pt;z-index:-251594752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">
                <v:line id="Straight Connector 691817557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" strokecolor="#65276f [3044]" strokeweight="3pt">
                  <v:stroke endcap="round"/>
                </v:line>
                <v:oval id="Oval 1269623481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" fillcolor="#b6e3f9" strokecolor="#6b2976" strokeweight="3pt"/>
                <w10:wrap anchorx="margin"/>
              </v:group>
            </w:pict>
          </mc:Fallback>
        </mc:AlternateContent>
      </w:r>
      <w:r w:rsidRPr="00452F6D">
        <w:t>Tuahsernak 28</w:t>
      </w:r>
    </w:p>
    <w:tbl>
      <w:tblPr>
        <w:tblW w:w="9298" w:type="dxa"/>
        <w:tblLayout w:type="fixed"/>
        <w:tblLook w:val="04A0" w:firstRow="1" w:lastRow="0" w:firstColumn="1" w:lastColumn="0" w:noHBand="0" w:noVBand="1"/>
      </w:tblPr>
      <w:tblGrid>
        <w:gridCol w:w="2552"/>
        <w:gridCol w:w="6576"/>
        <w:gridCol w:w="170"/>
      </w:tblGrid>
      <w:tr w:rsidR="00357D95" w14:paraId="5FBE20AA" w14:textId="77777777" w:rsidTr="00A562F9">
        <w:trPr>
          <w:gridAfter w:val="1"/>
          <w:wAfter w:w="170" w:type="dxa"/>
          <w:trHeight w:val="2152"/>
        </w:trPr>
        <w:tc>
          <w:tcPr>
            <w:tcW w:w="2552" w:type="dxa"/>
            <w:vAlign w:val="center"/>
          </w:tcPr>
          <w:p w14:paraId="5995B461" w14:textId="77777777" w:rsidR="00766698" w:rsidRPr="00452F6D" w:rsidRDefault="00F234A3" w:rsidP="00A26577">
            <w:pPr>
              <w:pStyle w:val="Image"/>
              <w:spacing w:before="120" w:after="120"/>
            </w:pPr>
            <w:r w:rsidRPr="00452F6D">
              <w:rPr>
                <w:noProof/>
              </w:rPr>
              <w:drawing>
                <wp:inline distT="0" distB="0" distL="0" distR="0" wp14:anchorId="3117C52B" wp14:editId="77F3D198">
                  <wp:extent cx="1440000" cy="1080000"/>
                  <wp:effectExtent l="0" t="0" r="8255" b="6350"/>
                  <wp:docPr id="2135762802" name="Picture 30" descr="Meting ah chimmi pawl a tialmi ngandamnak lei thiamsang pawl phu 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5762802" name="Picture 30" descr="Meting ah chimmi pawl a tialmi ngandamnak lei thiamsang pawl phu khat."/>
                          <pic:cNvPicPr/>
                        </pic:nvPicPr>
                        <pic:blipFill>
                          <a:blip r:embed="rId1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73" r="76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F35DDA1" w14:textId="77777777" w:rsidR="00766698" w:rsidRPr="00452F6D" w:rsidRDefault="00F234A3" w:rsidP="00C73E0D">
            <w:r w:rsidRPr="00452F6D">
              <w:t>NDIS a leng ah riantuanpiaknak lei thiamnak pawl ser dingah mibu buu pawl he rian kan tuanti lai.</w:t>
            </w:r>
          </w:p>
          <w:p w14:paraId="30845503" w14:textId="77777777" w:rsidR="00766698" w:rsidRPr="00452F6D" w:rsidRDefault="00F234A3" w:rsidP="00C73E0D">
            <w:r w:rsidRPr="00452F6D">
              <w:t>Tahchunhnak ah, siibawi pawl.</w:t>
            </w:r>
          </w:p>
        </w:tc>
      </w:tr>
      <w:tr w:rsidR="00357D95" w14:paraId="042C9D5D" w14:textId="77777777" w:rsidTr="00A562F9">
        <w:trPr>
          <w:gridAfter w:val="1"/>
          <w:wAfter w:w="170" w:type="dxa"/>
          <w:trHeight w:val="2197"/>
        </w:trPr>
        <w:tc>
          <w:tcPr>
            <w:tcW w:w="2552" w:type="dxa"/>
            <w:vAlign w:val="center"/>
          </w:tcPr>
          <w:p w14:paraId="1BF80C07" w14:textId="77777777" w:rsidR="00EC09FD" w:rsidRPr="00452F6D" w:rsidRDefault="00F234A3" w:rsidP="00A26577">
            <w:pPr>
              <w:pStyle w:val="Image"/>
              <w:spacing w:before="120" w:after="120"/>
            </w:pPr>
            <w:r w:rsidRPr="00452F6D">
              <w:rPr>
                <w:noProof/>
              </w:rPr>
              <w:drawing>
                <wp:inline distT="0" distB="0" distL="0" distR="0" wp14:anchorId="5FBC9F4A" wp14:editId="6237C973">
                  <wp:extent cx="1440000" cy="1440000"/>
                  <wp:effectExtent l="0" t="0" r="8255" b="8255"/>
                  <wp:docPr id="94064529" name="Picture 31" descr="Ngandamnak lei thiamsang 2 le NDIS catialmi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064529" name="Picture 31" descr="Ngandamnak lei thiamsang 2 le NDIS catialmi."/>
                          <pic:cNvPicPr/>
                        </pic:nvPicPr>
                        <pic:blipFill>
                          <a:blip r:embed="rId1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5F21C19" w14:textId="7351444B" w:rsidR="00EC09FD" w:rsidRPr="00452F6D" w:rsidRDefault="00F234A3" w:rsidP="00C73E0D">
            <w:r w:rsidRPr="00452F6D">
              <w:t>NDIS ah i tel dingin CALD pumtlinglo pawl bawmh ningcang i fian dingah hi riantuanpiaknak tamdeuh kan tuah hrimhrim lai.</w:t>
            </w:r>
          </w:p>
        </w:tc>
      </w:tr>
      <w:tr w:rsidR="00357D95" w14:paraId="76040925" w14:textId="77777777" w:rsidTr="00A562F9">
        <w:trPr>
          <w:gridAfter w:val="1"/>
          <w:wAfter w:w="170" w:type="dxa"/>
          <w:trHeight w:val="2034"/>
        </w:trPr>
        <w:tc>
          <w:tcPr>
            <w:tcW w:w="2552" w:type="dxa"/>
            <w:vAlign w:val="center"/>
          </w:tcPr>
          <w:p w14:paraId="3E9DA7B1" w14:textId="77777777" w:rsidR="003E1385" w:rsidRPr="00452F6D" w:rsidRDefault="00F234A3" w:rsidP="00A26577">
            <w:pPr>
              <w:pStyle w:val="Image"/>
              <w:spacing w:before="120" w:after="120"/>
            </w:pPr>
            <w:r w:rsidRPr="00452F6D">
              <w:rPr>
                <w:noProof/>
              </w:rPr>
              <w:drawing>
                <wp:inline distT="0" distB="0" distL="0" distR="0" wp14:anchorId="11382C61" wp14:editId="330B326C">
                  <wp:extent cx="1440000" cy="1080000"/>
                  <wp:effectExtent l="0" t="0" r="8255" b="6350"/>
                  <wp:docPr id="1581376199" name="Picture 32" descr="Miinung khat thup in an umnak a khan pakhat ah minung pakhat khat nih biachimnak a ngeimi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1376199" name="Picture 32" descr="Miinung khat thup in an umnak a khan pakhat ah minung pakhat khat nih biachimnak a ngeimi."/>
                          <pic:cNvPicPr/>
                        </pic:nvPicPr>
                        <pic:blipFill>
                          <a:blip r:embed="rId1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938" t="6509" r="28" b="130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136FFE7" w14:textId="77777777" w:rsidR="003E1385" w:rsidRPr="00452F6D" w:rsidRDefault="00F234A3" w:rsidP="00A26577">
            <w:r w:rsidRPr="00452F6D">
              <w:t>Hi tuahsernak san a tlaih le tlaihlo kha kan chek lai, kan bawmhmi prokarem zeizat nih dah hi thiamnak pawl sernak lei riantuanpiaknak a bawmh.</w:t>
            </w:r>
          </w:p>
        </w:tc>
      </w:tr>
      <w:tr w:rsidR="00357D95" w14:paraId="7804919B" w14:textId="77777777" w:rsidTr="00A562F9">
        <w:trPr>
          <w:trHeight w:val="782"/>
        </w:trPr>
        <w:tc>
          <w:tcPr>
            <w:tcW w:w="2552" w:type="dxa"/>
            <w:vAlign w:val="center"/>
          </w:tcPr>
          <w:p w14:paraId="13DFD48B" w14:textId="77777777" w:rsidR="00A26577" w:rsidRPr="00452F6D" w:rsidRDefault="00A26577" w:rsidP="00A26577">
            <w:pPr>
              <w:pStyle w:val="Image"/>
              <w:spacing w:after="0"/>
              <w:rPr>
                <w:noProof/>
              </w:rPr>
            </w:pPr>
          </w:p>
        </w:tc>
        <w:tc>
          <w:tcPr>
            <w:tcW w:w="6690" w:type="dxa"/>
            <w:gridSpan w:val="2"/>
            <w:vAlign w:val="center"/>
          </w:tcPr>
          <w:p w14:paraId="0CE994F7" w14:textId="77777777" w:rsidR="00A26577" w:rsidRPr="00452F6D" w:rsidRDefault="00F234A3" w:rsidP="00A26577">
            <w:pPr>
              <w:spacing w:after="0"/>
            </w:pPr>
            <w:r w:rsidRPr="00452F6D">
              <w:t>Hi tuahsernak san a tlaih le tlaihlo kha kan chek fawn lai, hihi ngaihnak in:</w:t>
            </w:r>
          </w:p>
        </w:tc>
      </w:tr>
      <w:tr w:rsidR="00357D95" w14:paraId="11589823" w14:textId="77777777" w:rsidTr="00A562F9">
        <w:trPr>
          <w:trHeight w:val="2665"/>
        </w:trPr>
        <w:tc>
          <w:tcPr>
            <w:tcW w:w="2552" w:type="dxa"/>
            <w:vAlign w:val="center"/>
          </w:tcPr>
          <w:p w14:paraId="6252EB41" w14:textId="77777777" w:rsidR="003E1385" w:rsidRPr="00452F6D" w:rsidRDefault="00F234A3" w:rsidP="006E0AB1">
            <w:pPr>
              <w:pStyle w:val="Image"/>
              <w:spacing w:before="120" w:after="120"/>
            </w:pPr>
            <w:r w:rsidRPr="00452F6D">
              <w:rPr>
                <w:noProof/>
              </w:rPr>
              <w:drawing>
                <wp:inline distT="0" distB="0" distL="0" distR="0" wp14:anchorId="4F9A2104" wp14:editId="66F170BD">
                  <wp:extent cx="1440000" cy="1440000"/>
                  <wp:effectExtent l="0" t="0" r="8255" b="8255"/>
                  <wp:docPr id="1583692973" name="Picture 33" descr="Biaruahnak a ngeimi minung 2 le anmah cung i a ummi cu biachimnak langhtertu buanbara a si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3692973" name="Picture 33" descr="Biaruahnak a ngeimi minung 2 le anmah cung i a ummi cu biachimnak langhtertu buanbara a si."/>
                          <pic:cNvPicPr/>
                        </pic:nvPicPr>
                        <pic:blipFill>
                          <a:blip r:embed="rId1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46" w:type="dxa"/>
            <w:gridSpan w:val="2"/>
            <w:vAlign w:val="center"/>
          </w:tcPr>
          <w:p w14:paraId="221817DF" w14:textId="77777777" w:rsidR="003E1385" w:rsidRPr="00452F6D" w:rsidRDefault="00F234A3" w:rsidP="00A26577">
            <w:pPr>
              <w:pStyle w:val="ListParagraph"/>
              <w:numPr>
                <w:ilvl w:val="0"/>
                <w:numId w:val="17"/>
              </w:numPr>
            </w:pPr>
            <w:r w:rsidRPr="00452F6D">
              <w:t>NDIS kong ah ruahnak cheuhmi lei riantuanpiaknak pawl kongah CALD mibu nih an chimmi</w:t>
            </w:r>
          </w:p>
        </w:tc>
      </w:tr>
      <w:tr w:rsidR="00357D95" w14:paraId="0EC465FA" w14:textId="77777777" w:rsidTr="00A562F9">
        <w:trPr>
          <w:gridAfter w:val="1"/>
          <w:wAfter w:w="170" w:type="dxa"/>
          <w:trHeight w:val="2665"/>
        </w:trPr>
        <w:tc>
          <w:tcPr>
            <w:tcW w:w="2552" w:type="dxa"/>
            <w:vAlign w:val="center"/>
          </w:tcPr>
          <w:p w14:paraId="0ED12D31" w14:textId="77777777" w:rsidR="003E1385" w:rsidRPr="00452F6D" w:rsidRDefault="00F234A3" w:rsidP="00C73E0D">
            <w:pPr>
              <w:pStyle w:val="Image"/>
            </w:pPr>
            <w:r w:rsidRPr="00452F6D">
              <w:rPr>
                <w:noProof/>
              </w:rPr>
              <w:drawing>
                <wp:inline distT="0" distB="0" distL="0" distR="0" wp14:anchorId="577EFE24" wp14:editId="3DE8921B">
                  <wp:extent cx="1440000" cy="1080000"/>
                  <wp:effectExtent l="0" t="0" r="8255" b="6350"/>
                  <wp:docPr id="1602130270" name="Picture 34" descr="Laptop hmai ah bia aa ruahmi minung 3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2130270" name="Picture 34" descr="Laptop hmai ah bia aa ruahmi minung 3."/>
                          <pic:cNvPicPr/>
                        </pic:nvPicPr>
                        <pic:blipFill>
                          <a:blip r:embed="rId1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62" r="90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9BF664E" w14:textId="77777777" w:rsidR="003E1385" w:rsidRPr="00452F6D" w:rsidRDefault="00F234A3" w:rsidP="00A26577">
            <w:pPr>
              <w:pStyle w:val="ListParagraph"/>
              <w:numPr>
                <w:ilvl w:val="0"/>
                <w:numId w:val="17"/>
              </w:numPr>
            </w:pPr>
            <w:r w:rsidRPr="00452F6D">
              <w:t>hi riantuanpiaknak pawl nih prokarem pawl nih zeitluk tha in dah a kan bawmhnak kong a kan chimh lai.</w:t>
            </w:r>
          </w:p>
        </w:tc>
      </w:tr>
    </w:tbl>
    <w:p w14:paraId="1F88DEAC" w14:textId="77777777" w:rsidR="002A6A49" w:rsidRPr="00452F6D" w:rsidRDefault="00F234A3">
      <w:pPr>
        <w:spacing w:before="0" w:after="0" w:line="240" w:lineRule="auto"/>
      </w:pPr>
      <w:r w:rsidRPr="00452F6D">
        <w:br w:type="page"/>
      </w:r>
    </w:p>
    <w:p w14:paraId="60D31E76" w14:textId="77777777" w:rsidR="00493D5D" w:rsidRPr="00452F6D" w:rsidRDefault="00F234A3" w:rsidP="00DD389A">
      <w:pPr>
        <w:pStyle w:val="Heading2"/>
      </w:pPr>
      <w:bookmarkStart w:id="109" w:name="_Toc256000008"/>
      <w:bookmarkStart w:id="110" w:name="_Toc12634029"/>
      <w:bookmarkStart w:id="111" w:name="_Toc12636487"/>
      <w:bookmarkStart w:id="112" w:name="_Toc43391451"/>
      <w:bookmarkStart w:id="113" w:name="_Toc43391513"/>
      <w:r w:rsidRPr="00452F6D">
        <w:lastRenderedPageBreak/>
        <w:t>Thawngthanhmi tamdeuh</w:t>
      </w:r>
      <w:bookmarkEnd w:id="109"/>
      <w:bookmarkEnd w:id="110"/>
      <w:bookmarkEnd w:id="111"/>
      <w:bookmarkEnd w:id="112"/>
      <w:bookmarkEnd w:id="113"/>
    </w:p>
    <w:p w14:paraId="1E4474A1" w14:textId="77777777" w:rsidR="008A5DB9" w:rsidRPr="00452F6D" w:rsidRDefault="00F234A3" w:rsidP="008A5DB9">
      <w:pPr>
        <w:rPr>
          <w:lang w:val="x-none" w:eastAsia="x-none"/>
        </w:rPr>
      </w:pPr>
      <w:r w:rsidRPr="00452F6D">
        <w:t>Hi Tuahsernak lei Timhtuahmi kong thawngthanhmi tamdeuh hmuhnak caah, zaangfahnak in hung kan pehtlai.</w:t>
      </w:r>
    </w:p>
    <w:tbl>
      <w:tblPr>
        <w:tblStyle w:val="Style1"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357D95" w14:paraId="137FF99F" w14:textId="77777777" w:rsidTr="008A5DB9">
        <w:trPr>
          <w:trHeight w:val="31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433AFD36" w14:textId="77777777" w:rsidR="00493D5D" w:rsidRPr="00452F6D" w:rsidRDefault="00F234A3" w:rsidP="00463A40">
            <w:pPr>
              <w:pStyle w:val="Image"/>
              <w:rPr>
                <w:lang w:eastAsia="en-AU"/>
              </w:rPr>
            </w:pPr>
            <w:r w:rsidRPr="00452F6D">
              <w:rPr>
                <w:noProof/>
              </w:rPr>
              <w:drawing>
                <wp:inline distT="0" distB="0" distL="0" distR="0" wp14:anchorId="1E39E649" wp14:editId="2E443525">
                  <wp:extent cx="1440000" cy="1440000"/>
                  <wp:effectExtent l="0" t="0" r="8255" b="8255"/>
                  <wp:docPr id="3" name="Picture 3" descr="Website icon pa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3" descr="Website icon pakha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4910C759" w14:textId="77777777" w:rsidR="002E4152" w:rsidRPr="003860C1" w:rsidRDefault="00F234A3" w:rsidP="002E415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de-DE"/>
              </w:rPr>
            </w:pPr>
            <w:r w:rsidRPr="003860C1">
              <w:rPr>
                <w:lang w:val="de-DE"/>
              </w:rPr>
              <w:t>Kan website na zoh khawh.</w:t>
            </w:r>
          </w:p>
          <w:p w14:paraId="23BC8D28" w14:textId="77777777" w:rsidR="00493D5D" w:rsidRPr="00614EDD" w:rsidRDefault="00000000" w:rsidP="003865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  <w:bCs/>
              </w:rPr>
            </w:pPr>
            <w:hyperlink r:id="rId186" w:history="1">
              <w:r w:rsidR="002E4152" w:rsidRPr="00614EDD">
                <w:rPr>
                  <w:rStyle w:val="Hyperlink"/>
                  <w:bCs/>
                </w:rPr>
                <w:t>www.ndis.gov.au</w:t>
              </w:r>
            </w:hyperlink>
          </w:p>
        </w:tc>
      </w:tr>
      <w:tr w:rsidR="00357D95" w14:paraId="2115065D" w14:textId="77777777" w:rsidTr="008A5DB9">
        <w:trPr>
          <w:trHeight w:val="31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2F98042E" w14:textId="77777777" w:rsidR="00493D5D" w:rsidRPr="00452F6D" w:rsidRDefault="00F234A3" w:rsidP="00463A40">
            <w:pPr>
              <w:pStyle w:val="Image"/>
              <w:rPr>
                <w:lang w:eastAsia="en-AU"/>
              </w:rPr>
            </w:pPr>
            <w:r w:rsidRPr="00452F6D">
              <w:rPr>
                <w:noProof/>
              </w:rPr>
              <w:drawing>
                <wp:inline distT="0" distB="0" distL="0" distR="0" wp14:anchorId="09B78FE1" wp14:editId="6217707F">
                  <wp:extent cx="1440000" cy="1440000"/>
                  <wp:effectExtent l="0" t="0" r="8255" b="8255"/>
                  <wp:docPr id="36" name="Picture 36" descr="Phone icon pa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Picture 36" descr="Phone icon pakha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75E5341F" w14:textId="77777777" w:rsidR="002E4152" w:rsidRPr="00452F6D" w:rsidRDefault="00F234A3" w:rsidP="002E415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452F6D">
              <w:t>Na kan chawnh khawh.</w:t>
            </w:r>
          </w:p>
          <w:p w14:paraId="750D7A2D" w14:textId="77777777" w:rsidR="00493D5D" w:rsidRPr="00614EDD" w:rsidRDefault="00F234A3" w:rsidP="003865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  <w:bCs/>
              </w:rPr>
            </w:pPr>
            <w:r w:rsidRPr="00614EDD">
              <w:rPr>
                <w:rStyle w:val="IntenseEmphasis1"/>
                <w:bCs/>
              </w:rPr>
              <w:t>1800 800 110</w:t>
            </w:r>
          </w:p>
        </w:tc>
      </w:tr>
      <w:tr w:rsidR="00357D95" w14:paraId="2A2972D5" w14:textId="77777777" w:rsidTr="008A5DB9">
        <w:trPr>
          <w:trHeight w:val="31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3EA1D48F" w14:textId="77777777" w:rsidR="00CD310C" w:rsidRPr="00452F6D" w:rsidRDefault="00F234A3" w:rsidP="00463A40">
            <w:pPr>
              <w:pStyle w:val="Image"/>
              <w:rPr>
                <w:lang w:eastAsia="en-AU"/>
              </w:rPr>
            </w:pPr>
            <w:r w:rsidRPr="00452F6D">
              <w:rPr>
                <w:noProof/>
                <w:lang w:eastAsia="en-AU"/>
              </w:rPr>
              <w:drawing>
                <wp:inline distT="0" distB="0" distL="0" distR="0" wp14:anchorId="38439619" wp14:editId="13E20E62">
                  <wp:extent cx="792000" cy="792000"/>
                  <wp:effectExtent l="0" t="0" r="8255" b="8255"/>
                  <wp:docPr id="15" name="Picture 15" descr="Facebook logo pa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Picture 15" descr="Facebook logo pakha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2000" cy="79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61644352" w14:textId="77777777" w:rsidR="00CD310C" w:rsidRPr="00452F6D" w:rsidRDefault="00F234A3" w:rsidP="008E234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452F6D">
              <w:t>Facebook ah follow na kan tuah khawh.</w:t>
            </w:r>
          </w:p>
          <w:p w14:paraId="5E7784AB" w14:textId="77777777" w:rsidR="00CD310C" w:rsidRPr="00452F6D" w:rsidRDefault="00000000" w:rsidP="008E234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Hyperlink"/>
                <w:rFonts w:cs="Arial"/>
              </w:rPr>
            </w:pPr>
            <w:hyperlink r:id="rId189" w:history="1">
              <w:r w:rsidR="00DE6B8B" w:rsidRPr="00614EDD">
                <w:rPr>
                  <w:rStyle w:val="Hyperlink"/>
                  <w:bCs/>
                </w:rPr>
                <w:t>www.facebook.com/NDISAus</w:t>
              </w:r>
            </w:hyperlink>
          </w:p>
        </w:tc>
      </w:tr>
      <w:tr w:rsidR="00357D95" w:rsidRPr="003860C1" w14:paraId="67A266AA" w14:textId="77777777" w:rsidTr="008A5DB9">
        <w:trPr>
          <w:trHeight w:val="31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13271FA3" w14:textId="77777777" w:rsidR="00CD310C" w:rsidRPr="00452F6D" w:rsidRDefault="00F234A3" w:rsidP="00463A40">
            <w:pPr>
              <w:pStyle w:val="Image"/>
              <w:rPr>
                <w:lang w:eastAsia="en-AU"/>
              </w:rPr>
            </w:pPr>
            <w:r w:rsidRPr="00452F6D">
              <w:rPr>
                <w:noProof/>
                <w:lang w:eastAsia="en-AU"/>
              </w:rPr>
              <w:drawing>
                <wp:inline distT="0" distB="0" distL="0" distR="0" wp14:anchorId="624E7C26" wp14:editId="77FDA0A2">
                  <wp:extent cx="792000" cy="792000"/>
                  <wp:effectExtent l="0" t="0" r="8255" b="8255"/>
                  <wp:docPr id="16" name="Picture 16" descr="Twitter logo pa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6" descr="Twitter logo pakha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2000" cy="79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5EF563EA" w14:textId="77777777" w:rsidR="00CD310C" w:rsidRPr="00452F6D" w:rsidRDefault="00F234A3" w:rsidP="008E234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452F6D">
              <w:t xml:space="preserve">Twitter ah follow na kan tuah khawh. </w:t>
            </w:r>
          </w:p>
          <w:p w14:paraId="0706EE97" w14:textId="77777777" w:rsidR="00CD310C" w:rsidRPr="003860C1" w:rsidRDefault="00F234A3" w:rsidP="008E234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  <w:bCs/>
                <w:lang w:val="it-IT"/>
              </w:rPr>
            </w:pPr>
            <w:r w:rsidRPr="003860C1">
              <w:rPr>
                <w:rStyle w:val="IntenseEmphasis1"/>
                <w:bCs/>
                <w:lang w:val="it-IT"/>
              </w:rPr>
              <w:t>@NDIS</w:t>
            </w:r>
          </w:p>
          <w:p w14:paraId="2FFBBD85" w14:textId="77777777" w:rsidR="002E4152" w:rsidRPr="003860C1" w:rsidRDefault="00F234A3" w:rsidP="002E415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it-IT"/>
              </w:rPr>
            </w:pPr>
            <w:r w:rsidRPr="003860C1">
              <w:rPr>
                <w:lang w:val="it-IT"/>
              </w:rPr>
              <w:t>Twitter cu X ti zong in auh a si.</w:t>
            </w:r>
          </w:p>
        </w:tc>
      </w:tr>
    </w:tbl>
    <w:p w14:paraId="5C496F4F" w14:textId="77777777" w:rsidR="00AE2123" w:rsidRPr="003860C1" w:rsidRDefault="00F234A3" w:rsidP="00AE2123">
      <w:pPr>
        <w:rPr>
          <w:rFonts w:cs="Times New Roman"/>
          <w:sz w:val="32"/>
          <w:szCs w:val="26"/>
          <w:lang w:val="it-IT"/>
        </w:rPr>
      </w:pPr>
      <w:bookmarkStart w:id="114" w:name="_Toc43391514"/>
      <w:r w:rsidRPr="003860C1">
        <w:rPr>
          <w:lang w:val="it-IT"/>
        </w:rPr>
        <w:br w:type="page"/>
      </w:r>
    </w:p>
    <w:p w14:paraId="08400497" w14:textId="77777777" w:rsidR="00CD310C" w:rsidRPr="00452F6D" w:rsidRDefault="00F234A3" w:rsidP="00AA574A">
      <w:pPr>
        <w:pStyle w:val="Heading3"/>
      </w:pPr>
      <w:r w:rsidRPr="00452F6D">
        <w:lastRenderedPageBreak/>
        <w:t>Kanmah he biaruah dingah bawmhnak</w:t>
      </w:r>
      <w:bookmarkEnd w:id="114"/>
    </w:p>
    <w:tbl>
      <w:tblPr>
        <w:tblStyle w:val="Style1"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357D95" w14:paraId="210F7FAE" w14:textId="77777777" w:rsidTr="00115682">
        <w:trPr>
          <w:trHeight w:val="1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1AFCD4FF" w14:textId="77777777" w:rsidR="00115682" w:rsidRPr="00452F6D" w:rsidRDefault="00F234A3" w:rsidP="00115682">
            <w:pPr>
              <w:pStyle w:val="Image"/>
              <w:spacing w:before="0" w:after="0"/>
              <w:rPr>
                <w:lang w:eastAsia="en-AU"/>
              </w:rPr>
            </w:pPr>
            <w:r w:rsidRPr="00452F6D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68832" behindDoc="0" locked="0" layoutInCell="1" allowOverlap="1" wp14:anchorId="58085718" wp14:editId="53021174">
                      <wp:simplePos x="0" y="0"/>
                      <wp:positionH relativeFrom="column">
                        <wp:posOffset>488315</wp:posOffset>
                      </wp:positionH>
                      <wp:positionV relativeFrom="paragraph">
                        <wp:posOffset>417195</wp:posOffset>
                      </wp:positionV>
                      <wp:extent cx="607060" cy="128905"/>
                      <wp:effectExtent l="0" t="0" r="2540" b="4445"/>
                      <wp:wrapNone/>
                      <wp:docPr id="219670544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07060" cy="12890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967DA6B" w14:textId="77777777" w:rsidR="00464803" w:rsidRPr="006A7117" w:rsidRDefault="00464803" w:rsidP="005E46E8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sz w:val="14"/>
                                      <w:szCs w:val="14"/>
                                      <w:lang w:val="en-PH"/>
                                    </w:rPr>
                                  </w:pPr>
                                  <w:r w:rsidRPr="006A7117">
                                    <w:rPr>
                                      <w:b/>
                                      <w:bCs/>
                                      <w:sz w:val="14"/>
                                      <w:szCs w:val="14"/>
                                    </w:rPr>
                                    <w:t>Webchat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8085718" id="_x0000_s1046" type="#_x0000_t202" alt="&quot;&quot;" style="position:absolute;left:0;text-align:left;margin-left:38.45pt;margin-top:32.85pt;width:47.8pt;height:10.15pt;z-index:2517688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" filled="f" stroked="f">
                      <v:textbox inset="0,0,0,0">
                        <w:txbxContent>
                          <w:p w14:paraId="6967DA6B" w14:textId="77777777" w:rsidR="00464803" w:rsidRPr="006A7117" w:rsidRDefault="00464803" w:rsidP="005E46E8">
                            <w:pPr>
                              <w:spacing w:before="0" w:after="0" w:line="192" w:lineRule="auto"/>
                              <w:jc w:val="center"/>
                              <w:rPr>
                                <w:sz w:val="14"/>
                                <w:szCs w:val="14"/>
                                <w:lang w:val="en-PH"/>
                              </w:rPr>
                            </w:pPr>
                            <w:r w:rsidRPr="006A7117">
                              <w:rPr>
                                <w:b/>
                                <w:bCs/>
                                <w:sz w:val="14"/>
                                <w:szCs w:val="14"/>
                              </w:rPr>
                              <w:t>Webchat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15682" w:rsidRPr="00452F6D">
              <w:rPr>
                <w:noProof/>
              </w:rPr>
              <w:drawing>
                <wp:inline distT="0" distB="0" distL="0" distR="0" wp14:anchorId="116471E6" wp14:editId="55724777">
                  <wp:extent cx="1404000" cy="1404000"/>
                  <wp:effectExtent l="0" t="0" r="5715" b="5715"/>
                  <wp:docPr id="23" name="Picture 23" descr="Webchat icon pa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Picture 23" descr="Webchat icon pakha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14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708400B1" w14:textId="0BC36C00" w:rsidR="00115682" w:rsidRPr="00452F6D" w:rsidRDefault="00F234A3" w:rsidP="008E2344">
            <w:pPr>
              <w:spacing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452F6D">
              <w:t>Kan website i a cungbik ah a ummi kan webchat tiah hmuhmi hmangin online in na kan chim</w:t>
            </w:r>
            <w:r w:rsidR="002F17F7">
              <w:t>h</w:t>
            </w:r>
            <w:r w:rsidRPr="00452F6D">
              <w:t xml:space="preserve">chawn khawh. </w:t>
            </w:r>
          </w:p>
          <w:p w14:paraId="131B8023" w14:textId="77777777" w:rsidR="00115682" w:rsidRPr="00614EDD" w:rsidRDefault="00000000" w:rsidP="00115682">
            <w:pPr>
              <w:pStyle w:val="Body"/>
              <w:spacing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  <w:color w:val="6B2976"/>
                <w:w w:val="100"/>
              </w:rPr>
            </w:pPr>
            <w:hyperlink r:id="rId192" w:history="1">
              <w:r w:rsidR="00F234A3" w:rsidRPr="00614EDD">
                <w:rPr>
                  <w:rStyle w:val="Hyperlink"/>
                  <w:bCs/>
                  <w:w w:val="100"/>
                </w:rPr>
                <w:t>www.ndis.gov.au</w:t>
              </w:r>
            </w:hyperlink>
          </w:p>
        </w:tc>
      </w:tr>
      <w:tr w:rsidR="00357D95" w14:paraId="48BC230E" w14:textId="77777777" w:rsidTr="00115682">
        <w:trPr>
          <w:trHeight w:val="1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6AA1FC31" w14:textId="77777777" w:rsidR="00CD310C" w:rsidRPr="00452F6D" w:rsidRDefault="00CD310C" w:rsidP="00DA5C41">
            <w:pPr>
              <w:pStyle w:val="Image"/>
              <w:spacing w:before="0" w:after="0"/>
              <w:rPr>
                <w:lang w:eastAsia="en-AU"/>
              </w:rPr>
            </w:pPr>
          </w:p>
        </w:tc>
        <w:tc>
          <w:tcPr>
            <w:tcW w:w="6576" w:type="dxa"/>
          </w:tcPr>
          <w:p w14:paraId="6354D6AA" w14:textId="77777777" w:rsidR="00CD310C" w:rsidRPr="00452F6D" w:rsidRDefault="00F234A3" w:rsidP="00DA5C41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452F6D">
              <w:t>Mirangholh nak in holh dang na hman ahcun, na chawnh khawh:</w:t>
            </w:r>
          </w:p>
        </w:tc>
      </w:tr>
      <w:tr w:rsidR="00357D95" w14:paraId="0CFD0054" w14:textId="77777777" w:rsidTr="00115682">
        <w:trPr>
          <w:trHeight w:val="1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7499AE1E" w14:textId="77777777" w:rsidR="00493D5D" w:rsidRPr="00452F6D" w:rsidRDefault="00F234A3" w:rsidP="00DA5C41">
            <w:pPr>
              <w:pStyle w:val="Image"/>
              <w:spacing w:before="0" w:after="0"/>
              <w:rPr>
                <w:lang w:eastAsia="en-AU"/>
              </w:rPr>
            </w:pPr>
            <w:r w:rsidRPr="00452F6D">
              <w:rPr>
                <w:noProof/>
                <w:lang w:eastAsia="en-AU"/>
              </w:rPr>
              <w:drawing>
                <wp:inline distT="0" distB="0" distL="0" distR="0" wp14:anchorId="1C2C81F1" wp14:editId="7281A8A1">
                  <wp:extent cx="1404000" cy="1404000"/>
                  <wp:effectExtent l="0" t="0" r="5715" b="5715"/>
                  <wp:docPr id="13" name="Picture 13" descr="Calehnak le Holhlehnak lei Riantuanpiaknak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Picture 13" descr="Calehnak le Holhlehnak lei Riantuanpiaknak ico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14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46B9B387" w14:textId="77777777" w:rsidR="00092D2F" w:rsidRPr="003860C1" w:rsidRDefault="00F234A3" w:rsidP="00DA5C41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it-IT"/>
              </w:rPr>
            </w:pPr>
            <w:r w:rsidRPr="003860C1">
              <w:rPr>
                <w:lang w:val="it-IT"/>
              </w:rPr>
              <w:t>Calehnak le Holhlehnak lei Riantuanpiaknak (TIS)</w:t>
            </w:r>
          </w:p>
          <w:p w14:paraId="5D291AFB" w14:textId="77777777" w:rsidR="00493D5D" w:rsidRPr="00614EDD" w:rsidRDefault="00F234A3" w:rsidP="00DA5C41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  <w:bCs/>
              </w:rPr>
            </w:pPr>
            <w:r w:rsidRPr="00614EDD">
              <w:rPr>
                <w:rStyle w:val="IntenseEmphasis1"/>
                <w:bCs/>
              </w:rPr>
              <w:t>131 450</w:t>
            </w:r>
          </w:p>
        </w:tc>
      </w:tr>
      <w:tr w:rsidR="00357D95" w14:paraId="06D1E7C8" w14:textId="77777777" w:rsidTr="00115682">
        <w:trPr>
          <w:trHeight w:val="1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610254A1" w14:textId="77777777" w:rsidR="00CD310C" w:rsidRPr="00452F6D" w:rsidRDefault="00CD310C" w:rsidP="00DA5C41">
            <w:pPr>
              <w:pStyle w:val="Image"/>
              <w:spacing w:before="0" w:after="0"/>
              <w:rPr>
                <w:lang w:eastAsia="en-AU"/>
              </w:rPr>
            </w:pPr>
          </w:p>
        </w:tc>
        <w:tc>
          <w:tcPr>
            <w:tcW w:w="6576" w:type="dxa"/>
          </w:tcPr>
          <w:p w14:paraId="31759495" w14:textId="77777777" w:rsidR="00CD310C" w:rsidRPr="00452F6D" w:rsidRDefault="00F234A3" w:rsidP="00DA5C41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452F6D">
              <w:t>Biachimnak asilole hnatheihnak lei ah chambaunak na ngeih ahcun, na chawnh khawh:</w:t>
            </w:r>
          </w:p>
        </w:tc>
      </w:tr>
      <w:tr w:rsidR="00357D95" w14:paraId="1FA337FC" w14:textId="77777777" w:rsidTr="00115682">
        <w:trPr>
          <w:trHeight w:val="24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3DB59A5B" w14:textId="77777777" w:rsidR="00493D5D" w:rsidRPr="00452F6D" w:rsidRDefault="00F234A3" w:rsidP="00DA5C41">
            <w:pPr>
              <w:pStyle w:val="Image"/>
              <w:spacing w:before="0" w:after="0"/>
            </w:pPr>
            <w:r w:rsidRPr="00452F6D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71904" behindDoc="0" locked="0" layoutInCell="1" allowOverlap="1" wp14:anchorId="732F1D86" wp14:editId="718C9364">
                      <wp:simplePos x="0" y="0"/>
                      <wp:positionH relativeFrom="column">
                        <wp:posOffset>344805</wp:posOffset>
                      </wp:positionH>
                      <wp:positionV relativeFrom="paragraph">
                        <wp:posOffset>313690</wp:posOffset>
                      </wp:positionV>
                      <wp:extent cx="789940" cy="190500"/>
                      <wp:effectExtent l="0" t="0" r="10160" b="0"/>
                      <wp:wrapNone/>
                      <wp:docPr id="1324547433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89940" cy="19050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5437E0B" w14:textId="77777777" w:rsidR="00464803" w:rsidRPr="00934B0E" w:rsidRDefault="00464803" w:rsidP="005E46E8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sz w:val="36"/>
                                      <w:szCs w:val="36"/>
                                      <w:lang w:val="en-PH"/>
                                    </w:rPr>
                                  </w:pPr>
                                  <w:r w:rsidRPr="00934B0E">
                                    <w:rPr>
                                      <w:b/>
                                      <w:bCs/>
                                      <w:sz w:val="36"/>
                                      <w:szCs w:val="36"/>
                                    </w:rPr>
                                    <w:t>Halo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32F1D86" id="_x0000_s1047" type="#_x0000_t202" alt="&quot;&quot;" style="position:absolute;left:0;text-align:left;margin-left:27.15pt;margin-top:24.7pt;width:62.2pt;height:15pt;z-index:2517719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" filled="f" stroked="f">
                      <v:textbox inset="0,0,0,0">
                        <w:txbxContent>
                          <w:p w14:paraId="55437E0B" w14:textId="77777777" w:rsidR="00464803" w:rsidRPr="00934B0E" w:rsidRDefault="00464803" w:rsidP="005E46E8">
                            <w:pPr>
                              <w:spacing w:before="0" w:after="0" w:line="192" w:lineRule="auto"/>
                              <w:jc w:val="center"/>
                              <w:rPr>
                                <w:sz w:val="36"/>
                                <w:szCs w:val="36"/>
                                <w:lang w:val="en-PH"/>
                              </w:rPr>
                            </w:pPr>
                            <w:r w:rsidRPr="00934B0E"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>Halo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3A60F0" w:rsidRPr="00452F6D">
              <w:rPr>
                <w:noProof/>
                <w:lang w:eastAsia="en-AU"/>
              </w:rPr>
              <w:drawing>
                <wp:inline distT="0" distB="0" distL="0" distR="0" wp14:anchorId="38FF4AF4" wp14:editId="34EB5493">
                  <wp:extent cx="1404000" cy="1404000"/>
                  <wp:effectExtent l="0" t="0" r="5715" b="5715"/>
                  <wp:docPr id="9" name="Picture 9" descr="TTY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 9" descr="TTY ico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14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93D5D" w:rsidRPr="00452F6D">
              <w:t xml:space="preserve"> </w:t>
            </w:r>
          </w:p>
        </w:tc>
        <w:tc>
          <w:tcPr>
            <w:tcW w:w="6576" w:type="dxa"/>
          </w:tcPr>
          <w:p w14:paraId="7AEF5F76" w14:textId="77777777" w:rsidR="00CD310C" w:rsidRPr="00452F6D" w:rsidRDefault="00F234A3" w:rsidP="00DA5C41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452F6D">
              <w:t>TTY</w:t>
            </w:r>
          </w:p>
          <w:p w14:paraId="4C2E19DE" w14:textId="77777777" w:rsidR="00493D5D" w:rsidRPr="00614EDD" w:rsidRDefault="00F234A3" w:rsidP="00DA5C41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  <w:bCs/>
              </w:rPr>
            </w:pPr>
            <w:r w:rsidRPr="00614EDD">
              <w:rPr>
                <w:rStyle w:val="IntenseEmphasis1"/>
                <w:bCs/>
              </w:rPr>
              <w:t>1800 555 677</w:t>
            </w:r>
          </w:p>
        </w:tc>
      </w:tr>
      <w:tr w:rsidR="00357D95" w14:paraId="121B1CE4" w14:textId="77777777" w:rsidTr="00115682">
        <w:trPr>
          <w:trHeight w:val="24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53A78C52" w14:textId="77777777" w:rsidR="00493D5D" w:rsidRPr="00452F6D" w:rsidRDefault="00F234A3" w:rsidP="00DA5C41">
            <w:pPr>
              <w:pStyle w:val="Image"/>
              <w:spacing w:before="0" w:after="0"/>
              <w:rPr>
                <w:lang w:eastAsia="en-AU"/>
              </w:rPr>
            </w:pPr>
            <w:r w:rsidRPr="00452F6D">
              <w:rPr>
                <w:noProof/>
                <w:lang w:eastAsia="en-AU"/>
              </w:rPr>
              <w:drawing>
                <wp:inline distT="0" distB="0" distL="0" distR="0" wp14:anchorId="43184E63" wp14:editId="168414A4">
                  <wp:extent cx="1404000" cy="1404000"/>
                  <wp:effectExtent l="0" t="0" r="5715" b="5715"/>
                  <wp:docPr id="14" name="Picture 14" descr="Biachimnak le Biangaihnak Hmangtu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Picture 14" descr="Biachimnak le Biangaihnak Hmangtu ico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14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5DBF1475" w14:textId="77777777" w:rsidR="00CD310C" w:rsidRPr="00452F6D" w:rsidRDefault="00F234A3" w:rsidP="00DA5C41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452F6D">
              <w:t>Chim law Ngai</w:t>
            </w:r>
          </w:p>
          <w:p w14:paraId="0680B136" w14:textId="77777777" w:rsidR="00493D5D" w:rsidRPr="00614EDD" w:rsidRDefault="00F234A3" w:rsidP="00DA5C41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  <w:bCs/>
              </w:rPr>
            </w:pPr>
            <w:r w:rsidRPr="00614EDD">
              <w:rPr>
                <w:rStyle w:val="IntenseEmphasis1"/>
                <w:bCs/>
              </w:rPr>
              <w:t>1800 555 727</w:t>
            </w:r>
          </w:p>
        </w:tc>
      </w:tr>
      <w:tr w:rsidR="00357D95" w14:paraId="18039D3D" w14:textId="77777777" w:rsidTr="006E0AB1">
        <w:trPr>
          <w:trHeight w:val="204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35301A1D" w14:textId="77777777" w:rsidR="00CD310C" w:rsidRPr="00452F6D" w:rsidRDefault="00F234A3" w:rsidP="00DA5C41">
            <w:pPr>
              <w:pStyle w:val="Image"/>
              <w:spacing w:before="0" w:after="0"/>
              <w:rPr>
                <w:lang w:eastAsia="en-AU"/>
              </w:rPr>
            </w:pPr>
            <w:r w:rsidRPr="00452F6D">
              <w:rPr>
                <w:noProof/>
                <w:lang w:eastAsia="en-AU"/>
              </w:rPr>
              <w:drawing>
                <wp:inline distT="0" distB="0" distL="0" distR="0" wp14:anchorId="6418A7E6" wp14:editId="20EE17F8">
                  <wp:extent cx="1224000" cy="988567"/>
                  <wp:effectExtent l="0" t="0" r="0" b="2540"/>
                  <wp:docPr id="58" name="Picture 58" descr="Rampumpi Chawnhpiakchinnak lei Rianttuanpiaknak logo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Picture 58" descr="Rampumpi Chawnhpiakchinnak lei Rianttuanpiaknak logo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000" cy="9885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1166A8B9" w14:textId="77777777" w:rsidR="00CD310C" w:rsidRPr="00452F6D" w:rsidRDefault="00F234A3" w:rsidP="00DA5C41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452F6D">
              <w:t>Rampumpi huap Chawnhchinnak lei Riantuanpiaknak</w:t>
            </w:r>
          </w:p>
          <w:p w14:paraId="2A63810C" w14:textId="77777777" w:rsidR="00CD310C" w:rsidRPr="00614EDD" w:rsidRDefault="00F234A3" w:rsidP="00DA5C41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  <w:bCs/>
              </w:rPr>
            </w:pPr>
            <w:r w:rsidRPr="00614EDD">
              <w:rPr>
                <w:rStyle w:val="IntenseEmphasis1"/>
                <w:bCs/>
              </w:rPr>
              <w:t>133 677</w:t>
            </w:r>
          </w:p>
          <w:p w14:paraId="465A79E8" w14:textId="77777777" w:rsidR="00CD310C" w:rsidRPr="00452F6D" w:rsidRDefault="00000000" w:rsidP="00DA5C41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Hyperlink"/>
              </w:rPr>
            </w:pPr>
            <w:hyperlink r:id="rId197" w:history="1">
              <w:r w:rsidR="003C46DC" w:rsidRPr="00614EDD">
                <w:rPr>
                  <w:rStyle w:val="Hyperlink"/>
                  <w:bCs/>
                </w:rPr>
                <w:t>www.accesshub.gov.au/about-the-nrs</w:t>
              </w:r>
            </w:hyperlink>
          </w:p>
        </w:tc>
      </w:tr>
    </w:tbl>
    <w:p w14:paraId="5DB3EC79" w14:textId="02C1F065" w:rsidR="008928D5" w:rsidRPr="00452F6D" w:rsidRDefault="00F234A3" w:rsidP="001D636C">
      <w:pPr>
        <w:pStyle w:val="Heading2"/>
      </w:pPr>
      <w:bookmarkStart w:id="115" w:name="_Toc256000009"/>
      <w:bookmarkStart w:id="116" w:name="_Toc43391452"/>
      <w:bookmarkStart w:id="117" w:name="_Toc43391515"/>
      <w:bookmarkStart w:id="118" w:name="_Ref117079481"/>
      <w:bookmarkStart w:id="119" w:name="_Ref124149671"/>
      <w:bookmarkStart w:id="120" w:name="_Ref124149688"/>
      <w:bookmarkStart w:id="121" w:name="_Ref155782163"/>
      <w:r w:rsidRPr="00452F6D">
        <w:lastRenderedPageBreak/>
        <w:t xml:space="preserve">Biafang </w:t>
      </w:r>
      <w:r w:rsidR="009D60D3">
        <w:rPr>
          <w:lang w:val="en-US"/>
        </w:rPr>
        <w:t xml:space="preserve">langhtermi </w:t>
      </w:r>
      <w:r w:rsidRPr="00452F6D">
        <w:t>cazin</w:t>
      </w:r>
      <w:bookmarkEnd w:id="115"/>
      <w:bookmarkEnd w:id="116"/>
      <w:bookmarkEnd w:id="117"/>
      <w:bookmarkEnd w:id="118"/>
      <w:bookmarkEnd w:id="119"/>
      <w:bookmarkEnd w:id="120"/>
      <w:bookmarkEnd w:id="121"/>
    </w:p>
    <w:p w14:paraId="5A83CA74" w14:textId="50920ECE" w:rsidR="00115682" w:rsidRPr="00452F6D" w:rsidRDefault="00F234A3" w:rsidP="001D636C">
      <w:pPr>
        <w:spacing w:before="120"/>
        <w:rPr>
          <w:lang w:val="x-none" w:eastAsia="x-none"/>
        </w:rPr>
      </w:pPr>
      <w:r w:rsidRPr="00452F6D">
        <w:rPr>
          <w:lang w:eastAsia="x-none"/>
        </w:rPr>
        <w:t xml:space="preserve">Hi </w:t>
      </w:r>
      <w:r w:rsidR="00BF526E">
        <w:rPr>
          <w:lang w:eastAsia="x-none"/>
        </w:rPr>
        <w:t xml:space="preserve">langhtermi </w:t>
      </w:r>
      <w:r w:rsidRPr="00452F6D">
        <w:rPr>
          <w:lang w:eastAsia="x-none"/>
        </w:rPr>
        <w:t xml:space="preserve">cazin nih hin hi timhtuahmi chung i a ummi </w:t>
      </w:r>
      <w:r w:rsidRPr="00452F6D">
        <w:rPr>
          <w:rStyle w:val="Strong"/>
          <w:lang w:eastAsia="x-none"/>
        </w:rPr>
        <w:t>anak</w:t>
      </w:r>
      <w:r w:rsidRPr="00452F6D">
        <w:rPr>
          <w:lang w:eastAsia="x-none"/>
        </w:rPr>
        <w:t xml:space="preserve"> biafang pawl </w:t>
      </w:r>
      <w:r w:rsidR="00BF526E">
        <w:rPr>
          <w:lang w:eastAsia="x-none"/>
        </w:rPr>
        <w:t>kha</w:t>
      </w:r>
      <w:r w:rsidRPr="00452F6D">
        <w:rPr>
          <w:lang w:eastAsia="x-none"/>
        </w:rPr>
        <w:t xml:space="preserve"> an sullam a fianter.</w:t>
      </w:r>
    </w:p>
    <w:tbl>
      <w:tblPr>
        <w:tblStyle w:val="Style1"/>
        <w:tblW w:w="9241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  <w:gridCol w:w="114"/>
      </w:tblGrid>
      <w:tr w:rsidR="00357D95" w:rsidRPr="003860C1" w14:paraId="4C30A1B4" w14:textId="77777777" w:rsidTr="00AD15DE">
        <w:trPr>
          <w:gridAfter w:val="1"/>
          <w:wAfter w:w="114" w:type="dxa"/>
          <w:trHeight w:val="344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0CFA9E95" w14:textId="77777777" w:rsidR="00707F69" w:rsidRPr="00452F6D" w:rsidRDefault="00F234A3" w:rsidP="00707F69">
            <w:pPr>
              <w:pStyle w:val="Image"/>
              <w:spacing w:before="0" w:after="0"/>
              <w:rPr>
                <w:noProof/>
              </w:rPr>
            </w:pPr>
            <w:r w:rsidRPr="00452F6D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73952" behindDoc="0" locked="0" layoutInCell="1" allowOverlap="1" wp14:anchorId="691A50C5" wp14:editId="37E2A04F">
                      <wp:simplePos x="0" y="0"/>
                      <wp:positionH relativeFrom="column">
                        <wp:posOffset>336550</wp:posOffset>
                      </wp:positionH>
                      <wp:positionV relativeFrom="paragraph">
                        <wp:posOffset>337185</wp:posOffset>
                      </wp:positionV>
                      <wp:extent cx="789940" cy="190500"/>
                      <wp:effectExtent l="0" t="0" r="10160" b="0"/>
                      <wp:wrapNone/>
                      <wp:docPr id="1240667090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89940" cy="19050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FECE1CA" w14:textId="77777777" w:rsidR="00464803" w:rsidRPr="005E46E8" w:rsidRDefault="00464803" w:rsidP="005E46E8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sz w:val="20"/>
                                      <w:szCs w:val="20"/>
                                      <w:lang w:val="en-PH"/>
                                    </w:rPr>
                                  </w:pPr>
                                  <w:r w:rsidRPr="005E46E8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>Zohfelnak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91A50C5" id="_x0000_s1048" type="#_x0000_t202" alt="&quot;&quot;" style="position:absolute;left:0;text-align:left;margin-left:26.5pt;margin-top:26.55pt;width:62.2pt;height:15pt;z-index:2517739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" filled="f" stroked="f">
                      <v:textbox inset="0,0,0,0">
                        <w:txbxContent>
                          <w:p w14:paraId="5FECE1CA" w14:textId="77777777" w:rsidR="00464803" w:rsidRPr="005E46E8" w:rsidRDefault="00464803" w:rsidP="005E46E8">
                            <w:pPr>
                              <w:spacing w:before="0" w:after="0" w:line="192" w:lineRule="auto"/>
                              <w:jc w:val="center"/>
                              <w:rPr>
                                <w:sz w:val="20"/>
                                <w:szCs w:val="20"/>
                                <w:lang w:val="en-PH"/>
                              </w:rPr>
                            </w:pPr>
                            <w:r w:rsidRPr="005E46E8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Zohfelnak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707F69" w:rsidRPr="00452F6D">
              <w:rPr>
                <w:noProof/>
              </w:rPr>
              <w:drawing>
                <wp:inline distT="0" distB="0" distL="0" distR="0" wp14:anchorId="68F45C30" wp14:editId="018197F3">
                  <wp:extent cx="1478915" cy="1478915"/>
                  <wp:effectExtent l="0" t="0" r="6985" b="6985"/>
                  <wp:docPr id="116196893" name="Picture 116196893" descr="Fung 2 he cazin a langhtermi zohfelnak catialmi pa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196893" name="Picture 116196893" descr="Fung 2 he cazin a langhtermi zohfelnak catialmi pakhat.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8915" cy="1478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05A276D3" w14:textId="77777777" w:rsidR="00707F69" w:rsidRPr="00614EDD" w:rsidRDefault="00F234A3" w:rsidP="00AD15DE">
            <w:pPr>
              <w:pStyle w:val="WordList"/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Cs/>
              </w:rPr>
            </w:pPr>
            <w:r w:rsidRPr="00614EDD">
              <w:rPr>
                <w:bCs/>
              </w:rPr>
              <w:t>Zohfelnak pawl</w:t>
            </w:r>
          </w:p>
          <w:p w14:paraId="44B53513" w14:textId="77777777" w:rsidR="00707F69" w:rsidRPr="00452F6D" w:rsidRDefault="00F234A3" w:rsidP="00AD15DE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452F6D">
              <w:t xml:space="preserve">Zohfelnak pawl cu rian kan tuan ning pawl an si: </w:t>
            </w:r>
          </w:p>
          <w:p w14:paraId="76C1EB1F" w14:textId="77777777" w:rsidR="00707F69" w:rsidRPr="00452F6D" w:rsidRDefault="00F234A3" w:rsidP="00AD15DE">
            <w:pPr>
              <w:pStyle w:val="ListParagraph"/>
              <w:numPr>
                <w:ilvl w:val="0"/>
                <w:numId w:val="45"/>
              </w:num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452F6D">
              <w:t xml:space="preserve">na pumtlinlonak nih na nunnak a hnorsuan ning </w:t>
            </w:r>
          </w:p>
          <w:p w14:paraId="08660092" w14:textId="77777777" w:rsidR="00707F69" w:rsidRPr="003860C1" w:rsidRDefault="00F234A3" w:rsidP="00AD15DE">
            <w:pPr>
              <w:pStyle w:val="ListParagraph"/>
              <w:numPr>
                <w:ilvl w:val="0"/>
                <w:numId w:val="45"/>
              </w:num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lang w:val="de-DE"/>
              </w:rPr>
            </w:pPr>
            <w:r w:rsidRPr="003860C1">
              <w:rPr>
                <w:lang w:val="de-DE"/>
              </w:rPr>
              <w:t>NDIS sin in na herhmi bawmhnak pawl.</w:t>
            </w:r>
          </w:p>
        </w:tc>
      </w:tr>
      <w:tr w:rsidR="00357D95" w14:paraId="20D2C6DF" w14:textId="77777777" w:rsidTr="002559D4">
        <w:trPr>
          <w:gridAfter w:val="1"/>
          <w:wAfter w:w="114" w:type="dxa"/>
          <w:trHeight w:val="266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00B846DE" w14:textId="77777777" w:rsidR="00A94CA7" w:rsidRPr="00452F6D" w:rsidRDefault="00F234A3" w:rsidP="002559D4">
            <w:pPr>
              <w:pStyle w:val="Image"/>
              <w:spacing w:before="0" w:after="0"/>
            </w:pPr>
            <w:r w:rsidRPr="00452F6D">
              <w:rPr>
                <w:noProof/>
              </w:rPr>
              <w:drawing>
                <wp:inline distT="0" distB="0" distL="0" distR="0" wp14:anchorId="63AEF814" wp14:editId="4A6FF6F3">
                  <wp:extent cx="1482725" cy="1482725"/>
                  <wp:effectExtent l="0" t="0" r="3175" b="3175"/>
                  <wp:docPr id="671674258" name="Picture 16" descr="Anmah tein aa sawhmi le an kutthlirmi minung phu pakhat. Anmah cung i a ummi cu khuaruahnak langhtertu buanbara a si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1674258" name="Picture 16" descr="Anmah tein aa sawhmi le an kutthlirmi minung phu pakhat. Anmah cung i a ummi cu khuaruahnak langhtertu buanbara a si."/>
                          <pic:cNvPicPr/>
                        </pic:nvPicPr>
                        <pic:blipFill>
                          <a:blip r:embed="rId1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38836946" w14:textId="77777777" w:rsidR="00A94CA7" w:rsidRPr="00614EDD" w:rsidRDefault="00F234A3" w:rsidP="001965F2">
            <w:pPr>
              <w:pStyle w:val="WordLi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Cs/>
              </w:rPr>
            </w:pPr>
            <w:r w:rsidRPr="00614EDD">
              <w:rPr>
                <w:bCs/>
              </w:rPr>
              <w:t>Lungput pawl</w:t>
            </w:r>
          </w:p>
          <w:p w14:paraId="246A65DE" w14:textId="77777777" w:rsidR="00A94CA7" w:rsidRPr="00452F6D" w:rsidRDefault="00F234A3" w:rsidP="00C1324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452F6D">
              <w:t>Na lungput pawl cu na khuaruahmi, na ruahmi le na zumhmi an si.</w:t>
            </w:r>
          </w:p>
        </w:tc>
      </w:tr>
      <w:tr w:rsidR="00357D95" w14:paraId="34E3F395" w14:textId="77777777" w:rsidTr="002559D4">
        <w:trPr>
          <w:gridAfter w:val="1"/>
          <w:wAfter w:w="114" w:type="dxa"/>
          <w:trHeight w:val="266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51242EF4" w14:textId="77777777" w:rsidR="00C43AAB" w:rsidRPr="00452F6D" w:rsidRDefault="00F234A3" w:rsidP="00C73E0D">
            <w:pPr>
              <w:pStyle w:val="Image"/>
            </w:pPr>
            <w:r w:rsidRPr="00452F6D">
              <w:rPr>
                <w:noProof/>
              </w:rPr>
              <w:drawing>
                <wp:inline distT="0" distB="0" distL="0" distR="0" wp14:anchorId="4461ABDB" wp14:editId="720AD9C1">
                  <wp:extent cx="1482725" cy="1482725"/>
                  <wp:effectExtent l="0" t="0" r="3175" b="3175"/>
                  <wp:docPr id="1054701669" name="Picture 1054701669" descr="Dawnkhaantu pakhat a hnulei ah minung pakhat. Anmah cung i a ummi cu Mirangholh a si lomi holh dang a langhtermi biachimnak langhtertu buanbara a si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4701669" name="Picture 1054701669" descr="Dawnkhaantu pakhat a hnulei ah minung pakhat. Anmah cung i a ummi cu Mirangholh a si lomi holh dang a langhtermi biachimnak langhtertu buanbara a si."/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742A2D97" w14:textId="77777777" w:rsidR="00C43AAB" w:rsidRPr="00614EDD" w:rsidRDefault="00F234A3" w:rsidP="001965F2">
            <w:pPr>
              <w:pStyle w:val="WordLi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Cs/>
              </w:rPr>
            </w:pPr>
            <w:r w:rsidRPr="00614EDD">
              <w:rPr>
                <w:bCs/>
              </w:rPr>
              <w:t>Dawnkhaantu</w:t>
            </w:r>
          </w:p>
          <w:p w14:paraId="1123E9BA" w14:textId="77777777" w:rsidR="00C43AAB" w:rsidRPr="00452F6D" w:rsidRDefault="00F234A3" w:rsidP="00C43AA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452F6D">
              <w:t>Dawnkhaantu cu thil pakhat khat tuahnak in an ngoltertu pakhat khat a si:</w:t>
            </w:r>
          </w:p>
          <w:p w14:paraId="29CA3F64" w14:textId="77777777" w:rsidR="00C43AAB" w:rsidRPr="00452F6D" w:rsidRDefault="00F234A3" w:rsidP="00133B1A">
            <w:pPr>
              <w:pStyle w:val="ListParagraph"/>
              <w:numPr>
                <w:ilvl w:val="0"/>
                <w:numId w:val="4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452F6D">
              <w:t xml:space="preserve">tuah na herhmi </w:t>
            </w:r>
          </w:p>
          <w:p w14:paraId="4EEEA95B" w14:textId="77777777" w:rsidR="00C43AAB" w:rsidRPr="00452F6D" w:rsidRDefault="00F234A3" w:rsidP="00133B1A">
            <w:pPr>
              <w:pStyle w:val="ListParagraph"/>
              <w:numPr>
                <w:ilvl w:val="0"/>
                <w:numId w:val="4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452F6D">
              <w:t>tuah na duhmi.</w:t>
            </w:r>
          </w:p>
        </w:tc>
      </w:tr>
      <w:tr w:rsidR="00357D95" w14:paraId="5A49D08E" w14:textId="77777777" w:rsidTr="002559D4">
        <w:trPr>
          <w:gridAfter w:val="1"/>
          <w:wAfter w:w="114" w:type="dxa"/>
          <w:trHeight w:val="266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280467B5" w14:textId="77777777" w:rsidR="00EA0E38" w:rsidRPr="00452F6D" w:rsidRDefault="00F234A3" w:rsidP="00C73E0D">
            <w:pPr>
              <w:pStyle w:val="Image"/>
              <w:rPr>
                <w:noProof/>
              </w:rPr>
            </w:pPr>
            <w:r w:rsidRPr="00452F6D">
              <w:rPr>
                <w:noProof/>
              </w:rPr>
              <w:drawing>
                <wp:inline distT="0" distB="0" distL="0" distR="0" wp14:anchorId="2550C237" wp14:editId="2637909F">
                  <wp:extent cx="1457960" cy="1457960"/>
                  <wp:effectExtent l="0" t="0" r="8890" b="8890"/>
                  <wp:docPr id="2003420620" name="Picture 2003420620" descr="Cantiang he riantuannak uniform aa hruk i rawlchuangtu uniform aa hrukmi aa khatmi minung pakhat a sawhmi minung pa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3420620" name="Picture 2003420620" descr="Cantiang he riantuannak uniform aa hruk i rawlchuangtu uniform aa hrukmi aa khatmi minung pakhat a sawhmi minung pakhat."/>
                          <pic:cNvPicPr/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7960" cy="1457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4C0B56A8" w14:textId="77777777" w:rsidR="00EA0E38" w:rsidRPr="00614EDD" w:rsidRDefault="00F234A3" w:rsidP="001965F2">
            <w:pPr>
              <w:pStyle w:val="WordLi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Cs/>
              </w:rPr>
            </w:pPr>
            <w:r w:rsidRPr="00614EDD">
              <w:rPr>
                <w:bCs/>
              </w:rPr>
              <w:t>Pawcawmnak rian</w:t>
            </w:r>
          </w:p>
          <w:p w14:paraId="6A0844F1" w14:textId="0CAB7373" w:rsidR="00EA0E38" w:rsidRPr="00452F6D" w:rsidRDefault="00F234A3" w:rsidP="00C73E0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</w:rPr>
            </w:pPr>
            <w:r w:rsidRPr="00452F6D">
              <w:t>Pawcawmnak rian cu naa thimmi rian zaw</w:t>
            </w:r>
            <w:r w:rsidR="00BC3B27">
              <w:t>n</w:t>
            </w:r>
            <w:r w:rsidRPr="00452F6D">
              <w:t xml:space="preserve"> ah na kalmi lam pakhat a si.</w:t>
            </w:r>
          </w:p>
        </w:tc>
      </w:tr>
      <w:tr w:rsidR="00357D95" w14:paraId="0B71317F" w14:textId="77777777" w:rsidTr="001D636C">
        <w:trPr>
          <w:gridAfter w:val="1"/>
          <w:wAfter w:w="114" w:type="dxa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5CD2ACDA" w14:textId="77777777" w:rsidR="00A92E94" w:rsidRPr="00452F6D" w:rsidRDefault="00F234A3" w:rsidP="001D636C">
            <w:pPr>
              <w:pStyle w:val="Image"/>
              <w:spacing w:before="120"/>
              <w:rPr>
                <w:noProof/>
              </w:rPr>
            </w:pPr>
            <w:r w:rsidRPr="00452F6D">
              <w:rPr>
                <w:noProof/>
              </w:rPr>
              <w:lastRenderedPageBreak/>
              <w:drawing>
                <wp:inline distT="0" distB="0" distL="0" distR="0" wp14:anchorId="3CB3F908" wp14:editId="5F657681">
                  <wp:extent cx="1483360" cy="1483360"/>
                  <wp:effectExtent l="0" t="0" r="2540" b="2540"/>
                  <wp:docPr id="16754879" name="Picture 16754879" descr="A kut thlirmi minung pakhat le anmah pawng i a ummi cu a chungah siapi tanglei a sawhmi he biachimnak langhtertu buanbara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54879" name="Picture 16754879" descr="A kut thlirmi minung pakhat le anmah pawng i a ummi cu a chungah siapi tanglei a sawhmi he biachimnak langhtertu buanbara."/>
                          <pic:cNvPicPr/>
                        </pic:nvPicPr>
                        <pic:blipFill>
                          <a:blip r:embed="rId1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193E1C29" w14:textId="77777777" w:rsidR="00A92E94" w:rsidRPr="00614EDD" w:rsidRDefault="00F234A3" w:rsidP="001965F2">
            <w:pPr>
              <w:pStyle w:val="WordLi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Cs/>
              </w:rPr>
            </w:pPr>
            <w:r w:rsidRPr="00614EDD">
              <w:rPr>
                <w:bCs/>
              </w:rPr>
              <w:t>Phunzainak</w:t>
            </w:r>
          </w:p>
          <w:p w14:paraId="7ECB191F" w14:textId="77777777" w:rsidR="00A92E94" w:rsidRPr="00452F6D" w:rsidRDefault="00F234A3" w:rsidP="00A92E9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452F6D">
              <w:t>Phunzainak na tuah tikah, minung pakhat khat kha na chimh lai:</w:t>
            </w:r>
          </w:p>
          <w:p w14:paraId="508FBE5C" w14:textId="77777777" w:rsidR="00A92E94" w:rsidRPr="00452F6D" w:rsidRDefault="00F234A3" w:rsidP="00B314B2">
            <w:pPr>
              <w:pStyle w:val="ListParagraph"/>
              <w:numPr>
                <w:ilvl w:val="0"/>
                <w:numId w:val="12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452F6D">
              <w:t xml:space="preserve">pakhat khat tlamtlinlonak </w:t>
            </w:r>
          </w:p>
          <w:p w14:paraId="3586B241" w14:textId="77777777" w:rsidR="00A92E94" w:rsidRPr="00452F6D" w:rsidRDefault="00F234A3" w:rsidP="00B314B2">
            <w:pPr>
              <w:pStyle w:val="ListParagraph"/>
              <w:numPr>
                <w:ilvl w:val="0"/>
                <w:numId w:val="12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452F6D">
              <w:t>pakhat khat tha tein rian a tuanlonak.</w:t>
            </w:r>
          </w:p>
        </w:tc>
      </w:tr>
      <w:tr w:rsidR="00357D95" w14:paraId="1762774E" w14:textId="77777777" w:rsidTr="001D636C">
        <w:trPr>
          <w:gridAfter w:val="1"/>
          <w:wAfter w:w="114" w:type="dxa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10848C5D" w14:textId="77777777" w:rsidR="00CC1DC7" w:rsidRPr="00452F6D" w:rsidRDefault="00F234A3" w:rsidP="002559D4">
            <w:pPr>
              <w:pStyle w:val="Image"/>
              <w:spacing w:before="120" w:after="0"/>
              <w:rPr>
                <w:noProof/>
              </w:rPr>
            </w:pPr>
            <w:r w:rsidRPr="00452F6D">
              <w:rPr>
                <w:noProof/>
              </w:rPr>
              <w:drawing>
                <wp:inline distT="0" distB="0" distL="0" distR="0" wp14:anchorId="52802175" wp14:editId="1890633E">
                  <wp:extent cx="1482725" cy="1482725"/>
                  <wp:effectExtent l="0" t="0" r="3175" b="3175"/>
                  <wp:docPr id="133311491" name="Picture 133311491" descr="Himnak icon tangah minung phu 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311491" name="Picture 133311491" descr="Himnak icon tangah minung phu khat.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48097A3E" w14:textId="77777777" w:rsidR="00CC1DC7" w:rsidRPr="00452F6D" w:rsidRDefault="00F234A3" w:rsidP="001965F2">
            <w:pPr>
              <w:pStyle w:val="WordLi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614EDD">
              <w:rPr>
                <w:bCs/>
              </w:rPr>
              <w:t>Nunphung lei himnak</w:t>
            </w:r>
          </w:p>
          <w:p w14:paraId="2EA367AE" w14:textId="77777777" w:rsidR="00707F69" w:rsidRPr="00452F6D" w:rsidRDefault="00F234A3" w:rsidP="00707F6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452F6D">
              <w:t>Nunphung lei himnak cu:</w:t>
            </w:r>
          </w:p>
          <w:p w14:paraId="4DCD38CE" w14:textId="77777777" w:rsidR="00707F69" w:rsidRPr="003860C1" w:rsidRDefault="00F234A3" w:rsidP="00707F69">
            <w:pPr>
              <w:pStyle w:val="ListParagraph"/>
              <w:numPr>
                <w:ilvl w:val="0"/>
                <w:numId w:val="76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de-DE"/>
              </w:rPr>
            </w:pPr>
            <w:r w:rsidRPr="003860C1">
              <w:rPr>
                <w:lang w:val="de-DE"/>
              </w:rPr>
              <w:t xml:space="preserve">minung nunphung kan upat piak hna </w:t>
            </w:r>
          </w:p>
          <w:p w14:paraId="55091253" w14:textId="77777777" w:rsidR="00707F69" w:rsidRPr="00452F6D" w:rsidRDefault="00F234A3" w:rsidP="00707F69">
            <w:pPr>
              <w:pStyle w:val="ListParagraph"/>
              <w:numPr>
                <w:ilvl w:val="0"/>
                <w:numId w:val="76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452F6D">
              <w:t xml:space="preserve">a himmi i ruah dingah kan tuah piak hna </w:t>
            </w:r>
          </w:p>
          <w:p w14:paraId="5810CBAC" w14:textId="77777777" w:rsidR="00CC1DC7" w:rsidRPr="00452F6D" w:rsidRDefault="00F234A3" w:rsidP="00707F69">
            <w:pPr>
              <w:pStyle w:val="ListParagraph"/>
              <w:numPr>
                <w:ilvl w:val="0"/>
                <w:numId w:val="76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</w:rPr>
            </w:pPr>
            <w:r w:rsidRPr="00452F6D">
              <w:t>anmah ta ah i ruah dingin kan bawmh hna.</w:t>
            </w:r>
          </w:p>
        </w:tc>
      </w:tr>
      <w:tr w:rsidR="00357D95" w14:paraId="65F0F8ED" w14:textId="77777777" w:rsidTr="001D636C">
        <w:trPr>
          <w:gridAfter w:val="1"/>
          <w:wAfter w:w="114" w:type="dxa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37879B71" w14:textId="77777777" w:rsidR="001F49AB" w:rsidRPr="00452F6D" w:rsidRDefault="00F234A3" w:rsidP="001D636C">
            <w:pPr>
              <w:pStyle w:val="Image"/>
              <w:spacing w:before="360"/>
              <w:rPr>
                <w:lang w:eastAsia="en-AU"/>
              </w:rPr>
            </w:pPr>
            <w:r w:rsidRPr="00452F6D">
              <w:rPr>
                <w:noProof/>
              </w:rPr>
              <w:drawing>
                <wp:inline distT="0" distB="0" distL="0" distR="0" wp14:anchorId="763BFDEA" wp14:editId="7688E347">
                  <wp:extent cx="1440000" cy="1440000"/>
                  <wp:effectExtent l="0" t="0" r="8255" b="8255"/>
                  <wp:docPr id="962838248" name="Picture 962838248" descr="‘Hello’ tiah holh phun 3 in a chimmi biachimnak langhtertu buanbara tangah CALD minung phu 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2838248" name="Picture 962838248" descr="‘Hello’ tiah holh phun 3 in a chimmi biachimnak langhtertu buanbara tangah CALD minung phu kha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6863090D" w14:textId="77777777" w:rsidR="001F49AB" w:rsidRPr="003860C1" w:rsidRDefault="00F234A3" w:rsidP="001965F2">
            <w:pPr>
              <w:pStyle w:val="WordLi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Cs/>
                <w:lang w:val="it-IT"/>
              </w:rPr>
            </w:pPr>
            <w:r w:rsidRPr="003860C1">
              <w:rPr>
                <w:bCs/>
                <w:lang w:val="it-IT"/>
              </w:rPr>
              <w:t xml:space="preserve">Nunphung lei le holh lei in aa dangmi (CALD) </w:t>
            </w:r>
          </w:p>
          <w:p w14:paraId="3A5F311B" w14:textId="77777777" w:rsidR="001F49AB" w:rsidRPr="00452F6D" w:rsidRDefault="00F234A3" w:rsidP="001F49A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452F6D">
              <w:t>CALD minung:</w:t>
            </w:r>
          </w:p>
          <w:p w14:paraId="70EBBC89" w14:textId="77777777" w:rsidR="001F49AB" w:rsidRPr="00452F6D" w:rsidRDefault="00F234A3" w:rsidP="00CF77B5">
            <w:pPr>
              <w:pStyle w:val="ListParagraph"/>
              <w:numPr>
                <w:ilvl w:val="0"/>
                <w:numId w:val="2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452F6D">
              <w:t>aa dangmi sining dirhmun pawl sin in a rami</w:t>
            </w:r>
          </w:p>
          <w:p w14:paraId="1EACCAE8" w14:textId="77777777" w:rsidR="001F49AB" w:rsidRPr="00452F6D" w:rsidRDefault="00F234A3" w:rsidP="00CF77B5">
            <w:pPr>
              <w:pStyle w:val="ListParagraph"/>
              <w:numPr>
                <w:ilvl w:val="0"/>
                <w:numId w:val="2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452F6D">
              <w:t>Mirangholh nak in holh dang a hmangmi.</w:t>
            </w:r>
          </w:p>
        </w:tc>
      </w:tr>
      <w:tr w:rsidR="00357D95" w:rsidRPr="00B00074" w14:paraId="50311D95" w14:textId="77777777" w:rsidTr="001D636C">
        <w:trPr>
          <w:gridAfter w:val="1"/>
          <w:wAfter w:w="114" w:type="dxa"/>
          <w:trHeight w:val="311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688A8359" w14:textId="77777777" w:rsidR="00CC1DC7" w:rsidRPr="00452F6D" w:rsidRDefault="00F234A3" w:rsidP="001D636C">
            <w:pPr>
              <w:pStyle w:val="Image"/>
              <w:spacing w:before="360"/>
              <w:rPr>
                <w:noProof/>
              </w:rPr>
            </w:pPr>
            <w:r w:rsidRPr="00452F6D">
              <w:rPr>
                <w:noProof/>
              </w:rPr>
              <w:drawing>
                <wp:inline distT="0" distB="0" distL="0" distR="0" wp14:anchorId="7C8422EF" wp14:editId="743D2CAC">
                  <wp:extent cx="1482725" cy="1482725"/>
                  <wp:effectExtent l="0" t="0" r="3175" b="3175"/>
                  <wp:docPr id="865977070" name="Picture 865977070" descr="Kut aa tlaimi minung 2. Anmah cung i a ummi cu a chungah fung he khuaruahnak langhtertu buanbara a si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5977070" name="Picture 865977070" descr="Kut aa tlaimi minung 2. Anmah cung i a ummi cu a chungah fung he khuaruahnak langhtertu buanbara a si.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24DDD2B6" w14:textId="77777777" w:rsidR="00CC1DC7" w:rsidRPr="003860C1" w:rsidRDefault="00F234A3" w:rsidP="001965F2">
            <w:pPr>
              <w:pStyle w:val="WordLi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Cs/>
                <w:lang w:val="it-IT"/>
              </w:rPr>
            </w:pPr>
            <w:r w:rsidRPr="003860C1">
              <w:rPr>
                <w:bCs/>
                <w:lang w:val="it-IT"/>
              </w:rPr>
              <w:t>Nunphung lei in aa tlakmi le lehnak lei riantuanpiaknak</w:t>
            </w:r>
          </w:p>
          <w:p w14:paraId="6CE960BD" w14:textId="77777777" w:rsidR="00CC1DC7" w:rsidRPr="003860C1" w:rsidRDefault="00F234A3" w:rsidP="001F49A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lang w:val="it-IT"/>
              </w:rPr>
            </w:pPr>
            <w:r w:rsidRPr="003860C1">
              <w:rPr>
                <w:lang w:val="it-IT"/>
              </w:rPr>
              <w:t>Nunphung lei ah aa tlakmi le lehnak lei riantuanpiaknak cu riantuanpiaknak pawl nih minung pawl i an hmanmi nunphung pawl le zumhnak pawl upat piak khi a si.</w:t>
            </w:r>
          </w:p>
        </w:tc>
      </w:tr>
      <w:tr w:rsidR="00357D95" w:rsidRPr="00924A1A" w14:paraId="4026A6DE" w14:textId="77777777" w:rsidTr="000E077E">
        <w:trPr>
          <w:gridAfter w:val="1"/>
          <w:wAfter w:w="114" w:type="dxa"/>
          <w:trHeight w:val="35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0748BEC4" w14:textId="77777777" w:rsidR="00A94CA7" w:rsidRPr="00452F6D" w:rsidRDefault="00F234A3" w:rsidP="00A94CA7">
            <w:pPr>
              <w:pStyle w:val="Image"/>
              <w:rPr>
                <w:noProof/>
              </w:rPr>
            </w:pPr>
            <w:r w:rsidRPr="00452F6D">
              <w:rPr>
                <w:noProof/>
              </w:rPr>
              <w:lastRenderedPageBreak/>
              <w:drawing>
                <wp:inline distT="0" distB="0" distL="0" distR="0" wp14:anchorId="69E7BA71" wp14:editId="79E879E8">
                  <wp:extent cx="1483200" cy="1112400"/>
                  <wp:effectExtent l="0" t="0" r="3175" b="0"/>
                  <wp:docPr id="1641465606" name="Picture 1641465606" descr="Thilpuan a tleumi aa hruk i nunphung laamnak hmuhsaknak a tuahmi minung phu 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1465606" name="Picture 1641465606" descr="Thilpuan a tleumi aa hruk i nunphung laamnak hmuhsaknak a tuahmi minung phu kha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15" r="55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11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0CCB0C52" w14:textId="77777777" w:rsidR="00A94CA7" w:rsidRPr="00614EDD" w:rsidRDefault="00F234A3" w:rsidP="001965F2">
            <w:pPr>
              <w:pStyle w:val="WordLi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Cs/>
              </w:rPr>
            </w:pPr>
            <w:r w:rsidRPr="00614EDD">
              <w:rPr>
                <w:bCs/>
              </w:rPr>
              <w:t>Nunphung</w:t>
            </w:r>
          </w:p>
          <w:p w14:paraId="64A45238" w14:textId="77777777" w:rsidR="00A94CA7" w:rsidRPr="00452F6D" w:rsidRDefault="00F234A3" w:rsidP="00A94CA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452F6D">
              <w:t>Na nunphung cu:</w:t>
            </w:r>
          </w:p>
          <w:p w14:paraId="0EF32389" w14:textId="77777777" w:rsidR="00A94CA7" w:rsidRPr="00452F6D" w:rsidRDefault="00F234A3" w:rsidP="008D6850">
            <w:pPr>
              <w:pStyle w:val="ListParagraph"/>
              <w:numPr>
                <w:ilvl w:val="0"/>
                <w:numId w:val="6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452F6D">
              <w:t>na nunning</w:t>
            </w:r>
          </w:p>
          <w:p w14:paraId="20A6F58B" w14:textId="77777777" w:rsidR="00A94CA7" w:rsidRPr="003860C1" w:rsidRDefault="00F234A3" w:rsidP="008D6850">
            <w:pPr>
              <w:pStyle w:val="ListParagraph"/>
              <w:numPr>
                <w:ilvl w:val="0"/>
                <w:numId w:val="6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it-IT"/>
              </w:rPr>
            </w:pPr>
            <w:r w:rsidRPr="003860C1">
              <w:rPr>
                <w:lang w:val="it-IT"/>
              </w:rPr>
              <w:t>nangmah caah a biapimi a si.</w:t>
            </w:r>
          </w:p>
        </w:tc>
      </w:tr>
      <w:tr w:rsidR="00357D95" w14:paraId="5C4CC526" w14:textId="77777777" w:rsidTr="000E077E">
        <w:trPr>
          <w:gridAfter w:val="1"/>
          <w:wAfter w:w="114" w:type="dxa"/>
          <w:trHeight w:val="340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25DC7688" w14:textId="77777777" w:rsidR="00971D1A" w:rsidRPr="00452F6D" w:rsidRDefault="00F234A3" w:rsidP="00971D1A">
            <w:pPr>
              <w:pStyle w:val="Image"/>
              <w:rPr>
                <w:noProof/>
              </w:rPr>
            </w:pPr>
            <w:r w:rsidRPr="00452F6D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76000" behindDoc="0" locked="0" layoutInCell="1" allowOverlap="1" wp14:anchorId="6699B8F5" wp14:editId="32597CA0">
                      <wp:simplePos x="0" y="0"/>
                      <wp:positionH relativeFrom="column">
                        <wp:posOffset>629920</wp:posOffset>
                      </wp:positionH>
                      <wp:positionV relativeFrom="paragraph">
                        <wp:posOffset>753745</wp:posOffset>
                      </wp:positionV>
                      <wp:extent cx="789940" cy="190500"/>
                      <wp:effectExtent l="0" t="0" r="10160" b="0"/>
                      <wp:wrapNone/>
                      <wp:docPr id="1852863977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89940" cy="19050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56FE5FA" w14:textId="77777777" w:rsidR="00464803" w:rsidRPr="005E46E8" w:rsidRDefault="00464803" w:rsidP="005E46E8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sz w:val="22"/>
                                      <w:lang w:val="en-PH"/>
                                    </w:rPr>
                                  </w:pPr>
                                  <w:r w:rsidRPr="005E46E8">
                                    <w:rPr>
                                      <w:b/>
                                      <w:bCs/>
                                      <w:sz w:val="22"/>
                                    </w:rPr>
                                    <w:t>Rikawt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699B8F5" id="_x0000_s1049" type="#_x0000_t202" alt="&quot;&quot;" style="position:absolute;left:0;text-align:left;margin-left:49.6pt;margin-top:59.35pt;width:62.2pt;height:15pt;z-index:2517760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" filled="f" stroked="f">
                      <v:textbox inset="0,0,0,0">
                        <w:txbxContent>
                          <w:p w14:paraId="756FE5FA" w14:textId="77777777" w:rsidR="00464803" w:rsidRPr="005E46E8" w:rsidRDefault="00464803" w:rsidP="005E46E8">
                            <w:pPr>
                              <w:spacing w:before="0" w:after="0" w:line="192" w:lineRule="auto"/>
                              <w:jc w:val="center"/>
                              <w:rPr>
                                <w:sz w:val="22"/>
                                <w:lang w:val="en-PH"/>
                              </w:rPr>
                            </w:pPr>
                            <w:r w:rsidRPr="005E46E8">
                              <w:rPr>
                                <w:b/>
                                <w:bCs/>
                                <w:sz w:val="22"/>
                              </w:rPr>
                              <w:t>Rikawt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547BD" w:rsidRPr="00452F6D">
              <w:rPr>
                <w:noProof/>
              </w:rPr>
              <w:drawing>
                <wp:inline distT="0" distB="0" distL="0" distR="0" wp14:anchorId="2E0ED600" wp14:editId="0A34899B">
                  <wp:extent cx="1483360" cy="1483360"/>
                  <wp:effectExtent l="0" t="0" r="2540" b="2540"/>
                  <wp:docPr id="964686071" name="Picture 964686071" descr="Thilsining kong tialmi, rikawt tuahmi le bar graph pa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4686071" name="Picture 964686071" descr="Thilsining kong tialmi, rikawt tuahmi le bar graph pakhat."/>
                          <pic:cNvPicPr/>
                        </pic:nvPicPr>
                        <pic:blipFill>
                          <a:blip r:embed="rId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15BBF7C1" w14:textId="77777777" w:rsidR="00971D1A" w:rsidRPr="00614EDD" w:rsidRDefault="00F234A3" w:rsidP="001965F2">
            <w:pPr>
              <w:pStyle w:val="WordLi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Cs/>
              </w:rPr>
            </w:pPr>
            <w:r w:rsidRPr="00614EDD">
              <w:rPr>
                <w:bCs/>
              </w:rPr>
              <w:t>Data</w:t>
            </w:r>
          </w:p>
          <w:p w14:paraId="671C715D" w14:textId="77777777" w:rsidR="00971D1A" w:rsidRPr="00452F6D" w:rsidRDefault="00F234A3" w:rsidP="00971D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452F6D">
              <w:t>Data kong kan chim tikah, kan chim duhmi cu:</w:t>
            </w:r>
          </w:p>
          <w:p w14:paraId="4935FD36" w14:textId="77777777" w:rsidR="00971D1A" w:rsidRPr="00452F6D" w:rsidRDefault="00F234A3" w:rsidP="00B314B2">
            <w:pPr>
              <w:pStyle w:val="ListParagraph"/>
              <w:numPr>
                <w:ilvl w:val="0"/>
                <w:numId w:val="10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452F6D">
              <w:t>thilsining pawl</w:t>
            </w:r>
          </w:p>
          <w:p w14:paraId="373FE732" w14:textId="77777777" w:rsidR="00971D1A" w:rsidRPr="00452F6D" w:rsidRDefault="00F234A3" w:rsidP="00B314B2">
            <w:pPr>
              <w:pStyle w:val="ListParagraph"/>
              <w:numPr>
                <w:ilvl w:val="0"/>
                <w:numId w:val="10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452F6D">
              <w:t>thawngthanhmi</w:t>
            </w:r>
          </w:p>
          <w:p w14:paraId="29953631" w14:textId="77777777" w:rsidR="00971D1A" w:rsidRPr="00452F6D" w:rsidRDefault="00F234A3" w:rsidP="00B314B2">
            <w:pPr>
              <w:pStyle w:val="ListParagraph"/>
              <w:numPr>
                <w:ilvl w:val="0"/>
                <w:numId w:val="10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452F6D">
              <w:t>record pawl.</w:t>
            </w:r>
          </w:p>
        </w:tc>
      </w:tr>
      <w:tr w:rsidR="00357D95" w14:paraId="691F07ED" w14:textId="77777777" w:rsidTr="000E077E">
        <w:trPr>
          <w:gridAfter w:val="1"/>
          <w:wAfter w:w="114" w:type="dxa"/>
          <w:trHeight w:val="340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08342A5C" w14:textId="77777777" w:rsidR="006A03A0" w:rsidRPr="00452F6D" w:rsidRDefault="00F234A3" w:rsidP="00971D1A">
            <w:pPr>
              <w:pStyle w:val="Image"/>
              <w:rPr>
                <w:noProof/>
              </w:rPr>
            </w:pPr>
            <w:r w:rsidRPr="00452F6D">
              <w:rPr>
                <w:noProof/>
              </w:rPr>
              <w:drawing>
                <wp:inline distT="0" distB="0" distL="0" distR="0" wp14:anchorId="1C8FBD5A" wp14:editId="515FE875">
                  <wp:extent cx="1482725" cy="1482725"/>
                  <wp:effectExtent l="0" t="0" r="3175" b="3175"/>
                  <wp:docPr id="506938762" name="Picture 506938762" descr="Anmah tein aa sawhmi minung pakhat le adang minung 2 hmai ah a kutthlirmi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6938762" name="Picture 506938762" descr="Anmah tein aa sawhmi minung pakhat le adang minung 2 hmai ah a kutthlirmi.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5449BFF2" w14:textId="77777777" w:rsidR="006A03A0" w:rsidRPr="00614EDD" w:rsidRDefault="00F234A3" w:rsidP="001965F2">
            <w:pPr>
              <w:pStyle w:val="WordLi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Cs/>
              </w:rPr>
            </w:pPr>
            <w:r w:rsidRPr="00614EDD">
              <w:rPr>
                <w:bCs/>
              </w:rPr>
              <w:t>Fianter</w:t>
            </w:r>
          </w:p>
          <w:p w14:paraId="2C558D6B" w14:textId="77777777" w:rsidR="006A03A0" w:rsidRPr="00452F6D" w:rsidRDefault="00F234A3" w:rsidP="00971D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</w:rPr>
            </w:pPr>
            <w:r w:rsidRPr="00452F6D">
              <w:t>Thil pakhat khat bantukin fianternak na tuah ahcun, minung phu pakhat ah aa telmi na si kha na chim.</w:t>
            </w:r>
          </w:p>
        </w:tc>
      </w:tr>
      <w:tr w:rsidR="00357D95" w14:paraId="3688743F" w14:textId="77777777" w:rsidTr="000E077E">
        <w:trPr>
          <w:gridAfter w:val="1"/>
          <w:wAfter w:w="114" w:type="dxa"/>
          <w:trHeight w:val="340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668008EE" w14:textId="77777777" w:rsidR="00971D1A" w:rsidRPr="00452F6D" w:rsidRDefault="00F234A3" w:rsidP="00971D1A">
            <w:pPr>
              <w:pStyle w:val="Image"/>
              <w:rPr>
                <w:noProof/>
              </w:rPr>
            </w:pPr>
            <w:r w:rsidRPr="00452F6D">
              <w:rPr>
                <w:noProof/>
              </w:rPr>
              <w:drawing>
                <wp:inline distT="0" distB="0" distL="0" distR="0" wp14:anchorId="6765A446" wp14:editId="415BEE1E">
                  <wp:extent cx="1482725" cy="1482725"/>
                  <wp:effectExtent l="0" t="0" r="3175" b="3175"/>
                  <wp:docPr id="1830485765" name="Picture 1830485765" descr="A ngawimi cantiang pakhat he minung phu 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0485765" name="Picture 1830485765" descr="A ngawimi cantiang pakhat he minung phu khat.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58E379A3" w14:textId="77777777" w:rsidR="00971D1A" w:rsidRPr="003860C1" w:rsidRDefault="00F234A3" w:rsidP="001965F2">
            <w:pPr>
              <w:pStyle w:val="WordLi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Cs/>
                <w:lang w:val="it-IT"/>
              </w:rPr>
            </w:pPr>
            <w:r w:rsidRPr="003860C1">
              <w:rPr>
                <w:bCs/>
                <w:lang w:val="it-IT"/>
              </w:rPr>
              <w:t>Telhchihmi</w:t>
            </w:r>
          </w:p>
          <w:p w14:paraId="29BE40A0" w14:textId="77777777" w:rsidR="00971D1A" w:rsidRPr="003860C1" w:rsidRDefault="00F234A3" w:rsidP="00971D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it-IT"/>
              </w:rPr>
            </w:pPr>
            <w:r w:rsidRPr="003860C1">
              <w:rPr>
                <w:lang w:val="it-IT"/>
              </w:rPr>
              <w:t>Pakhat khat cu i tel ciomi a si tikah, aho paoh:</w:t>
            </w:r>
          </w:p>
          <w:p w14:paraId="02C20EDF" w14:textId="77777777" w:rsidR="00971D1A" w:rsidRPr="00452F6D" w:rsidRDefault="00F234A3" w:rsidP="00933C97">
            <w:pPr>
              <w:pStyle w:val="ListParagraph"/>
              <w:numPr>
                <w:ilvl w:val="0"/>
                <w:numId w:val="8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452F6D">
              <w:t xml:space="preserve">an i tel kho </w:t>
            </w:r>
          </w:p>
          <w:p w14:paraId="69C14532" w14:textId="77777777" w:rsidR="00971D1A" w:rsidRPr="00452F6D" w:rsidRDefault="00F234A3" w:rsidP="00933C97">
            <w:pPr>
              <w:pStyle w:val="ListParagraph"/>
              <w:numPr>
                <w:ilvl w:val="0"/>
                <w:numId w:val="8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452F6D">
              <w:t>anmah ta bantukin an ruah.</w:t>
            </w:r>
          </w:p>
        </w:tc>
      </w:tr>
      <w:tr w:rsidR="00357D95" w14:paraId="2A19DB60" w14:textId="77777777" w:rsidTr="000E077E">
        <w:trPr>
          <w:gridAfter w:val="1"/>
          <w:wAfter w:w="114" w:type="dxa"/>
          <w:trHeight w:val="340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2BE060A4" w14:textId="77777777" w:rsidR="00971D1A" w:rsidRPr="00452F6D" w:rsidRDefault="00F234A3" w:rsidP="001D636C">
            <w:pPr>
              <w:pStyle w:val="Image"/>
              <w:spacing w:before="0"/>
              <w:rPr>
                <w:noProof/>
              </w:rPr>
            </w:pPr>
            <w:r w:rsidRPr="00452F6D">
              <w:rPr>
                <w:noProof/>
              </w:rPr>
              <w:lastRenderedPageBreak/>
              <w:drawing>
                <wp:inline distT="0" distB="0" distL="0" distR="0" wp14:anchorId="7ECAC2D2" wp14:editId="43A0EEE5">
                  <wp:extent cx="1482725" cy="1482725"/>
                  <wp:effectExtent l="0" t="0" r="3175" b="3175"/>
                  <wp:docPr id="992650153" name="Picture 992650153" descr="Adang minung 2 he biaruahnak a ngeimi holhlettu pakhat. Anmah cung i a ummi cu Mirangholh a si lomi holh dang a langhtermi biachimnak langhtertu buanbara a si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2650153" name="Picture 992650153" descr="Adang minung 2 he biaruahnak a ngeimi holhlettu pakhat. Anmah cung i a ummi cu Mirangholh a si lomi holh dang a langhtermi biachimnak langhtertu buanbara a si."/>
                          <pic:cNvPicPr/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59E83F8E" w14:textId="77777777" w:rsidR="00971D1A" w:rsidRPr="003860C1" w:rsidRDefault="00F234A3" w:rsidP="001965F2">
            <w:pPr>
              <w:pStyle w:val="WordLi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Cs/>
                <w:lang w:val="de-DE"/>
              </w:rPr>
            </w:pPr>
            <w:r w:rsidRPr="003860C1">
              <w:rPr>
                <w:bCs/>
                <w:lang w:val="de-DE"/>
              </w:rPr>
              <w:t>Holhlettu</w:t>
            </w:r>
          </w:p>
          <w:p w14:paraId="3DDB0B78" w14:textId="77777777" w:rsidR="00971D1A" w:rsidRPr="003860C1" w:rsidRDefault="00F234A3" w:rsidP="00971D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de-DE"/>
              </w:rPr>
            </w:pPr>
            <w:r w:rsidRPr="003860C1">
              <w:rPr>
                <w:lang w:val="de-DE"/>
              </w:rPr>
              <w:t>Holhlettu cu minung pakhat khat:</w:t>
            </w:r>
          </w:p>
          <w:p w14:paraId="1753CF1E" w14:textId="77777777" w:rsidR="00707F69" w:rsidRPr="00452F6D" w:rsidRDefault="00F234A3" w:rsidP="00707F69">
            <w:pPr>
              <w:pStyle w:val="ListParagraph"/>
              <w:numPr>
                <w:ilvl w:val="0"/>
                <w:numId w:val="11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452F6D">
              <w:t>nanmah holh a hmangmi</w:t>
            </w:r>
          </w:p>
          <w:p w14:paraId="053D612F" w14:textId="77777777" w:rsidR="00707F69" w:rsidRPr="00452F6D" w:rsidRDefault="00F234A3" w:rsidP="00707F69">
            <w:pPr>
              <w:pStyle w:val="ListParagraph"/>
              <w:numPr>
                <w:ilvl w:val="0"/>
                <w:numId w:val="11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452F6D">
              <w:t>midang pawl he biakchawnhnak ah nangmah an bawmmi</w:t>
            </w:r>
          </w:p>
          <w:p w14:paraId="1EC5ECCB" w14:textId="55EF1B42" w:rsidR="00971D1A" w:rsidRPr="00452F6D" w:rsidRDefault="00F234A3" w:rsidP="00707F69">
            <w:pPr>
              <w:pStyle w:val="ListParagraph"/>
              <w:numPr>
                <w:ilvl w:val="0"/>
                <w:numId w:val="11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452F6D">
              <w:t>minung pakhat khat nih a chimmi naa fiannak ding</w:t>
            </w:r>
            <w:r w:rsidR="001348A4">
              <w:t>ah</w:t>
            </w:r>
            <w:r w:rsidRPr="00452F6D">
              <w:t xml:space="preserve"> an bawmmi.</w:t>
            </w:r>
          </w:p>
        </w:tc>
      </w:tr>
      <w:tr w:rsidR="00357D95" w14:paraId="113E4120" w14:textId="77777777" w:rsidTr="00AD15DE">
        <w:trPr>
          <w:gridAfter w:val="1"/>
          <w:wAfter w:w="114" w:type="dxa"/>
          <w:trHeight w:val="292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3D01AB1F" w14:textId="77777777" w:rsidR="00C06564" w:rsidRPr="00452F6D" w:rsidRDefault="00F234A3" w:rsidP="002559D4">
            <w:pPr>
              <w:pStyle w:val="Image"/>
              <w:spacing w:before="360"/>
              <w:rPr>
                <w:noProof/>
              </w:rPr>
            </w:pPr>
            <w:r w:rsidRPr="00452F6D">
              <w:rPr>
                <w:noProof/>
              </w:rPr>
              <w:drawing>
                <wp:inline distT="0" distB="0" distL="0" distR="0" wp14:anchorId="0FF9A3BB" wp14:editId="770AFCEB">
                  <wp:extent cx="1482725" cy="1482725"/>
                  <wp:effectExtent l="0" t="0" r="3175" b="3175"/>
                  <wp:docPr id="747644267" name="Picture 747644267" descr="NDIA timhtuahtu pakhat le NDIS timhtuahmi ah ca a tialmi bawlphen pa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7644267" name="Picture 747644267" descr="NDIA timhtuahtu pakhat le NDIS timhtuahmi ah ca a tialmi bawlphen pakhat.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040E956A" w14:textId="77777777" w:rsidR="00C06564" w:rsidRPr="00614EDD" w:rsidRDefault="00F234A3" w:rsidP="00AD15DE">
            <w:pPr>
              <w:pStyle w:val="WordList"/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Cs/>
              </w:rPr>
            </w:pPr>
            <w:r w:rsidRPr="00614EDD">
              <w:rPr>
                <w:bCs/>
              </w:rPr>
              <w:t>NDIA timhtuahtu</w:t>
            </w:r>
          </w:p>
          <w:p w14:paraId="3E86AC1F" w14:textId="77777777" w:rsidR="00C06564" w:rsidRPr="00452F6D" w:rsidRDefault="00F234A3" w:rsidP="00AD15DE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452F6D">
              <w:t>NDIA suaisamhtu cu minung pakhat khat:</w:t>
            </w:r>
          </w:p>
          <w:p w14:paraId="4F85E5F8" w14:textId="77777777" w:rsidR="00C06564" w:rsidRPr="00452F6D" w:rsidRDefault="00F234A3" w:rsidP="00AD15DE">
            <w:pPr>
              <w:pStyle w:val="ListParagraph"/>
              <w:numPr>
                <w:ilvl w:val="0"/>
                <w:numId w:val="16"/>
              </w:num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452F6D">
              <w:t>timhtuahmi thar a tuahtu</w:t>
            </w:r>
          </w:p>
          <w:p w14:paraId="5ED44A96" w14:textId="77777777" w:rsidR="00C06564" w:rsidRPr="00452F6D" w:rsidRDefault="00F234A3" w:rsidP="00AD15DE">
            <w:pPr>
              <w:pStyle w:val="ListParagraph"/>
              <w:numPr>
                <w:ilvl w:val="0"/>
                <w:numId w:val="16"/>
              </w:num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</w:rPr>
            </w:pPr>
            <w:r w:rsidRPr="00452F6D">
              <w:t>timhtuahmi pawl a thlengtu.</w:t>
            </w:r>
          </w:p>
        </w:tc>
      </w:tr>
      <w:tr w:rsidR="00357D95" w14:paraId="6394023A" w14:textId="77777777" w:rsidTr="002559D4">
        <w:trPr>
          <w:gridAfter w:val="1"/>
          <w:wAfter w:w="114" w:type="dxa"/>
          <w:trHeight w:val="21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1C5519EE" w14:textId="77777777" w:rsidR="00971D1A" w:rsidRPr="00452F6D" w:rsidRDefault="00F234A3" w:rsidP="002559D4">
            <w:pPr>
              <w:pStyle w:val="Image"/>
              <w:spacing w:before="0" w:after="0"/>
              <w:rPr>
                <w:noProof/>
              </w:rPr>
            </w:pPr>
            <w:r w:rsidRPr="00452F6D">
              <w:rPr>
                <w:noProof/>
              </w:rPr>
              <w:drawing>
                <wp:inline distT="0" distB="0" distL="0" distR="0" wp14:anchorId="7B95C837" wp14:editId="3C2EE822">
                  <wp:extent cx="1482725" cy="1482725"/>
                  <wp:effectExtent l="0" t="0" r="3175" b="3175"/>
                  <wp:docPr id="864306986" name="Picture 864306986" descr="Zung inn hmai ah catialmi pakhat aa tlaihmi NDIS riantuanti pa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4306986" name="Picture 864306986" descr="Zung inn hmai ah catialmi pakhat aa tlaihmi NDIS riantuanti pakhat.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07D086DF" w14:textId="77777777" w:rsidR="00971D1A" w:rsidRPr="00614EDD" w:rsidRDefault="00F234A3" w:rsidP="001965F2">
            <w:pPr>
              <w:pStyle w:val="WordLi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Cs/>
              </w:rPr>
            </w:pPr>
            <w:r w:rsidRPr="00614EDD">
              <w:rPr>
                <w:bCs/>
              </w:rPr>
              <w:t>NDIS riantuanti pawl</w:t>
            </w:r>
          </w:p>
          <w:p w14:paraId="65D2D075" w14:textId="77777777" w:rsidR="00971D1A" w:rsidRPr="00452F6D" w:rsidRDefault="00F234A3" w:rsidP="00971D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</w:rPr>
            </w:pPr>
            <w:r w:rsidRPr="00452F6D">
              <w:t>NDIS riantuanti pawl cu riantuanpiaknak hmuh le hman dingah midang pawl a bawmmi an si.</w:t>
            </w:r>
          </w:p>
        </w:tc>
      </w:tr>
      <w:tr w:rsidR="00357D95" w14:paraId="0F173375" w14:textId="77777777" w:rsidTr="002559D4">
        <w:trPr>
          <w:gridAfter w:val="1"/>
          <w:wAfter w:w="114" w:type="dxa"/>
          <w:trHeight w:val="21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40265039" w14:textId="77777777" w:rsidR="00971D1A" w:rsidRPr="00452F6D" w:rsidRDefault="00F234A3" w:rsidP="00971D1A">
            <w:pPr>
              <w:pStyle w:val="Image"/>
              <w:rPr>
                <w:lang w:eastAsia="en-AU"/>
              </w:rPr>
            </w:pPr>
            <w:r w:rsidRPr="00452F6D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78048" behindDoc="0" locked="0" layoutInCell="1" allowOverlap="1" wp14:anchorId="6E8C2775" wp14:editId="11D29BCF">
                      <wp:simplePos x="0" y="0"/>
                      <wp:positionH relativeFrom="column">
                        <wp:posOffset>301625</wp:posOffset>
                      </wp:positionH>
                      <wp:positionV relativeFrom="paragraph">
                        <wp:posOffset>1108710</wp:posOffset>
                      </wp:positionV>
                      <wp:extent cx="892175" cy="304800"/>
                      <wp:effectExtent l="0" t="0" r="3175" b="0"/>
                      <wp:wrapNone/>
                      <wp:docPr id="1796022890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30480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29A66BA" w14:textId="77777777" w:rsidR="00464803" w:rsidRPr="00FB10D6" w:rsidRDefault="00464803" w:rsidP="005E46E8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sz w:val="24"/>
                                      <w:szCs w:val="24"/>
                                      <w:lang w:val="en-PH"/>
                                    </w:rPr>
                                  </w:pPr>
                                  <w:r w:rsidRPr="00FB10D6"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NDIS Komisin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E8C2775" id="_x0000_s1050" type="#_x0000_t202" alt="&quot;&quot;" style="position:absolute;left:0;text-align:left;margin-left:23.75pt;margin-top:87.3pt;width:70.25pt;height:24pt;z-index:2517780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" filled="f" stroked="f">
                      <v:textbox inset="0,0,0,0">
                        <w:txbxContent>
                          <w:p w14:paraId="229A66BA" w14:textId="77777777" w:rsidR="00464803" w:rsidRPr="00FB10D6" w:rsidRDefault="00464803" w:rsidP="005E46E8">
                            <w:pPr>
                              <w:spacing w:before="0" w:after="0" w:line="192" w:lineRule="auto"/>
                              <w:jc w:val="center"/>
                              <w:rPr>
                                <w:sz w:val="24"/>
                                <w:szCs w:val="24"/>
                                <w:lang w:val="en-PH"/>
                              </w:rPr>
                            </w:pPr>
                            <w:r w:rsidRPr="00FB10D6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NDIS Komisin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547BD" w:rsidRPr="00452F6D">
              <w:rPr>
                <w:noProof/>
              </w:rPr>
              <w:drawing>
                <wp:inline distT="0" distB="0" distL="0" distR="0" wp14:anchorId="57B001AE" wp14:editId="163D53DE">
                  <wp:extent cx="1522095" cy="1522095"/>
                  <wp:effectExtent l="0" t="0" r="1905" b="1905"/>
                  <wp:docPr id="1473594973" name="Picture 1473594973" descr="‘NDIS Komisin’ tiah a chimmi thutdan sau a hnulei ah minung 3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3594973" name="Picture 1473594973" descr="‘NDIS Komisin’ tiah a chimmi thutdan sau a hnulei ah minung 3.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095" cy="1522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18E07CCA" w14:textId="77777777" w:rsidR="00971D1A" w:rsidRPr="00614EDD" w:rsidRDefault="00F234A3" w:rsidP="001965F2">
            <w:pPr>
              <w:pStyle w:val="WordLi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Cs/>
              </w:rPr>
            </w:pPr>
            <w:r w:rsidRPr="00614EDD">
              <w:rPr>
                <w:bCs/>
              </w:rPr>
              <w:t>NDIS Chiatthatnak le Himnak lei zohfelnak Komisin (NDIS Komisin)</w:t>
            </w:r>
          </w:p>
          <w:p w14:paraId="7720224D" w14:textId="77777777" w:rsidR="00971D1A" w:rsidRPr="00452F6D" w:rsidRDefault="00F234A3" w:rsidP="00971D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452F6D">
              <w:t>NDIS Komisin nih NDIS ah aa telmi pumtlinglo minung pawl kha a fehter hna:</w:t>
            </w:r>
          </w:p>
          <w:p w14:paraId="26D0EAC5" w14:textId="77777777" w:rsidR="00971D1A" w:rsidRPr="00452F6D" w:rsidRDefault="00F234A3" w:rsidP="00775E71">
            <w:pPr>
              <w:pStyle w:val="ListParagraph"/>
              <w:numPr>
                <w:ilvl w:val="0"/>
                <w:numId w:val="7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452F6D">
              <w:t xml:space="preserve">a himmi </w:t>
            </w:r>
          </w:p>
          <w:p w14:paraId="37CB58B7" w14:textId="77777777" w:rsidR="00971D1A" w:rsidRPr="00452F6D" w:rsidRDefault="00F234A3" w:rsidP="00775E71">
            <w:pPr>
              <w:pStyle w:val="ListParagraph"/>
              <w:keepNext/>
              <w:numPr>
                <w:ilvl w:val="0"/>
                <w:numId w:val="7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452F6D">
              <w:t>a thami riantuanpiak an ngah.</w:t>
            </w:r>
          </w:p>
        </w:tc>
      </w:tr>
      <w:tr w:rsidR="00357D95" w14:paraId="2E873137" w14:textId="77777777" w:rsidTr="00483136">
        <w:trPr>
          <w:gridAfter w:val="1"/>
          <w:wAfter w:w="114" w:type="dxa"/>
          <w:trHeight w:val="35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081DD438" w14:textId="77777777" w:rsidR="00EB50E5" w:rsidRPr="00452F6D" w:rsidRDefault="00F234A3" w:rsidP="009455E9">
            <w:pPr>
              <w:pStyle w:val="Image"/>
              <w:rPr>
                <w:lang w:eastAsia="en-AU"/>
              </w:rPr>
            </w:pPr>
            <w:r w:rsidRPr="00452F6D">
              <w:rPr>
                <w:noProof/>
              </w:rPr>
              <w:lastRenderedPageBreak/>
              <mc:AlternateContent>
                <mc:Choice Requires="wps">
                  <w:drawing>
                    <wp:anchor distT="45720" distB="45720" distL="114300" distR="114300" simplePos="0" relativeHeight="251780096" behindDoc="0" locked="0" layoutInCell="1" allowOverlap="1" wp14:anchorId="49C73574" wp14:editId="0D3D2D2F">
                      <wp:simplePos x="0" y="0"/>
                      <wp:positionH relativeFrom="column">
                        <wp:posOffset>293370</wp:posOffset>
                      </wp:positionH>
                      <wp:positionV relativeFrom="paragraph">
                        <wp:posOffset>367030</wp:posOffset>
                      </wp:positionV>
                      <wp:extent cx="892175" cy="304800"/>
                      <wp:effectExtent l="0" t="0" r="3175" b="0"/>
                      <wp:wrapNone/>
                      <wp:docPr id="2024555954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30480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36DA0C7" w14:textId="77777777" w:rsidR="00464803" w:rsidRPr="00A5630A" w:rsidRDefault="00464803" w:rsidP="005E46E8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sz w:val="21"/>
                                      <w:szCs w:val="21"/>
                                      <w:lang w:val="en-PH"/>
                                    </w:rPr>
                                  </w:pPr>
                                  <w:r w:rsidRPr="00A5630A">
                                    <w:rPr>
                                      <w:b/>
                                      <w:bCs/>
                                      <w:sz w:val="21"/>
                                      <w:szCs w:val="21"/>
                                    </w:rPr>
                                    <w:t>Aphichuak pawl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9C73574" id="_x0000_s1051" type="#_x0000_t202" alt="&quot;&quot;" style="position:absolute;left:0;text-align:left;margin-left:23.1pt;margin-top:28.9pt;width:70.25pt;height:24pt;z-index:2517800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" filled="f" stroked="f">
                      <v:textbox inset="0,0,0,0">
                        <w:txbxContent>
                          <w:p w14:paraId="436DA0C7" w14:textId="77777777" w:rsidR="00464803" w:rsidRPr="00A5630A" w:rsidRDefault="00464803" w:rsidP="005E46E8">
                            <w:pPr>
                              <w:spacing w:before="0" w:after="0" w:line="192" w:lineRule="auto"/>
                              <w:jc w:val="center"/>
                              <w:rPr>
                                <w:sz w:val="21"/>
                                <w:szCs w:val="21"/>
                                <w:lang w:val="en-PH"/>
                              </w:rPr>
                            </w:pPr>
                            <w:r w:rsidRPr="00A5630A">
                              <w:rPr>
                                <w:b/>
                                <w:bCs/>
                                <w:sz w:val="21"/>
                                <w:szCs w:val="21"/>
                              </w:rPr>
                              <w:t>Aphichuak pawl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547BD" w:rsidRPr="00452F6D">
              <w:rPr>
                <w:noProof/>
              </w:rPr>
              <w:drawing>
                <wp:inline distT="0" distB="0" distL="0" distR="0" wp14:anchorId="7BFDE06A" wp14:editId="559733B9">
                  <wp:extent cx="1482725" cy="1482725"/>
                  <wp:effectExtent l="0" t="0" r="3175" b="3175"/>
                  <wp:docPr id="1667349812" name="Picture 1667349812" descr="Fung he cazin a langhtermi aphichuak pawl tialmi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7349812" name="Picture 1667349812" descr="Fung he cazin a langhtermi aphichuak pawl tialmi."/>
                          <pic:cNvPicPr/>
                        </pic:nvPicPr>
                        <pic:blipFill>
                          <a:blip r:embed="rId2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7B630B1B" w14:textId="77777777" w:rsidR="00EB50E5" w:rsidRPr="00614EDD" w:rsidRDefault="00F234A3" w:rsidP="001965F2">
            <w:pPr>
              <w:pStyle w:val="WordLi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Cs/>
              </w:rPr>
            </w:pPr>
            <w:r w:rsidRPr="00614EDD">
              <w:rPr>
                <w:bCs/>
              </w:rPr>
              <w:t>Aphichuak pawl</w:t>
            </w:r>
          </w:p>
          <w:p w14:paraId="21AE15CE" w14:textId="77777777" w:rsidR="00EB50E5" w:rsidRPr="00452F6D" w:rsidRDefault="00F234A3" w:rsidP="009455E9">
            <w:pPr>
              <w:keepNext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</w:rPr>
            </w:pPr>
            <w:r w:rsidRPr="00452F6D">
              <w:t>Aphichuak pawl cu kan riantuanmi nih minung nunnak pawl a thlen ning kha an si.</w:t>
            </w:r>
          </w:p>
        </w:tc>
      </w:tr>
      <w:tr w:rsidR="00357D95" w14:paraId="5AC2D4AD" w14:textId="77777777" w:rsidTr="00483136">
        <w:trPr>
          <w:gridAfter w:val="1"/>
          <w:wAfter w:w="114" w:type="dxa"/>
          <w:trHeight w:val="35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1377D95C" w14:textId="77777777" w:rsidR="00971D1A" w:rsidRPr="00452F6D" w:rsidRDefault="00F234A3" w:rsidP="009455E9">
            <w:pPr>
              <w:pStyle w:val="Image"/>
              <w:rPr>
                <w:lang w:eastAsia="en-AU"/>
              </w:rPr>
            </w:pPr>
            <w:r w:rsidRPr="00452F6D">
              <w:rPr>
                <w:noProof/>
              </w:rPr>
              <w:drawing>
                <wp:inline distT="0" distB="0" distL="0" distR="0" wp14:anchorId="24A82BBB" wp14:editId="62A27182">
                  <wp:extent cx="1440000" cy="1440000"/>
                  <wp:effectExtent l="0" t="0" r="8255" b="8255"/>
                  <wp:docPr id="154398856" name="Picture 154398856" descr="Aa telmi pawl phu khat a langhtermi aa telmi icon pakhat. An kut a thlirmi minung 2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398856" name="Picture 154398856" descr="Aa telmi pawl phu khat a langhtermi aa telmi icon pakhat. An kut a thlirmi minung 2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77DA51BF" w14:textId="77777777" w:rsidR="00971D1A" w:rsidRPr="00614EDD" w:rsidRDefault="00F234A3" w:rsidP="001965F2">
            <w:pPr>
              <w:pStyle w:val="WordLi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Cs/>
              </w:rPr>
            </w:pPr>
            <w:r w:rsidRPr="00614EDD">
              <w:rPr>
                <w:bCs/>
              </w:rPr>
              <w:t>Aa telmi pawl</w:t>
            </w:r>
          </w:p>
          <w:p w14:paraId="0D7EF67D" w14:textId="77777777" w:rsidR="00971D1A" w:rsidRPr="00452F6D" w:rsidRDefault="00F234A3" w:rsidP="009455E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452F6D">
              <w:rPr>
                <w:rStyle w:val="Strong"/>
                <w:b w:val="0"/>
                <w:bCs w:val="0"/>
                <w:color w:val="auto"/>
              </w:rPr>
              <w:t>Aa telmi pawl cu NDIS ah aa telmi pumtlinglo minung pawl kha an si.</w:t>
            </w:r>
          </w:p>
        </w:tc>
      </w:tr>
      <w:tr w:rsidR="00357D95" w14:paraId="21074746" w14:textId="77777777" w:rsidTr="00483136">
        <w:trPr>
          <w:gridAfter w:val="1"/>
          <w:wAfter w:w="114" w:type="dxa"/>
          <w:trHeight w:val="35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7F65E4AF" w14:textId="77777777" w:rsidR="00971D1A" w:rsidRPr="00452F6D" w:rsidRDefault="00F234A3" w:rsidP="009455E9">
            <w:pPr>
              <w:pStyle w:val="Image"/>
            </w:pPr>
            <w:r w:rsidRPr="00452F6D">
              <w:rPr>
                <w:noProof/>
              </w:rPr>
              <w:drawing>
                <wp:inline distT="0" distB="0" distL="0" distR="0" wp14:anchorId="0CE97A7F" wp14:editId="740D0DAF">
                  <wp:extent cx="1440000" cy="1440000"/>
                  <wp:effectExtent l="0" t="0" r="8255" b="8255"/>
                  <wp:docPr id="597583069" name="Picture 597583069" descr="Bawmchantu 3. Pakhat cu stethoscope aa hruk. Adang pakhat cu catialmi aa tlaih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7583069" name="Picture 597583069" descr="Bawmchantu 3. Pakhat cu stethoscope aa hruk. Adang pakhat cu catialmi aa tlaih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030306BD" w14:textId="77777777" w:rsidR="00971D1A" w:rsidRPr="00614EDD" w:rsidRDefault="00F234A3" w:rsidP="001965F2">
            <w:pPr>
              <w:pStyle w:val="WordLi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Cs/>
              </w:rPr>
            </w:pPr>
            <w:r w:rsidRPr="00614EDD">
              <w:rPr>
                <w:bCs/>
              </w:rPr>
              <w:t>Bawmchantu pawl</w:t>
            </w:r>
          </w:p>
          <w:p w14:paraId="26262933" w14:textId="77777777" w:rsidR="00971D1A" w:rsidRPr="00452F6D" w:rsidRDefault="00F234A3" w:rsidP="009455E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</w:rPr>
            </w:pPr>
            <w:r w:rsidRPr="00452F6D">
              <w:t>Bawmchantu pawl nih riantuanpiaknak peknak hmangin pumtlinglo minung kha an bawmh hna.</w:t>
            </w:r>
          </w:p>
        </w:tc>
      </w:tr>
      <w:tr w:rsidR="00357D95" w:rsidRPr="003860C1" w14:paraId="755DBEA6" w14:textId="77777777" w:rsidTr="00483136">
        <w:trPr>
          <w:trHeight w:val="35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2F460652" w14:textId="77777777" w:rsidR="00971D1A" w:rsidRPr="00452F6D" w:rsidRDefault="00F234A3" w:rsidP="009455E9">
            <w:pPr>
              <w:pStyle w:val="Image"/>
              <w:rPr>
                <w:noProof/>
              </w:rPr>
            </w:pPr>
            <w:r w:rsidRPr="00452F6D">
              <w:rPr>
                <w:noProof/>
              </w:rPr>
              <w:drawing>
                <wp:inline distT="0" distB="0" distL="0" distR="0" wp14:anchorId="33D2F194" wp14:editId="3E8A901C">
                  <wp:extent cx="1483200" cy="1112400"/>
                  <wp:effectExtent l="0" t="0" r="3175" b="0"/>
                  <wp:docPr id="1349261577" name="Picture 1349261577" descr="Ramcar ah an thilri pawl aa putmi ralzaam pawl phu 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9261577" name="Picture 1349261577" descr="Ramcar ah an thilri pawl aa putmi ralzaam pawl phu khat."/>
                          <pic:cNvPicPr/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641" t="12183" r="36" b="14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1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90" w:type="dxa"/>
            <w:gridSpan w:val="2"/>
          </w:tcPr>
          <w:p w14:paraId="2C6D52FA" w14:textId="77777777" w:rsidR="00971D1A" w:rsidRPr="00614EDD" w:rsidRDefault="00F234A3" w:rsidP="001965F2">
            <w:pPr>
              <w:pStyle w:val="WordLi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Cs/>
              </w:rPr>
            </w:pPr>
            <w:r w:rsidRPr="00614EDD">
              <w:rPr>
                <w:bCs/>
              </w:rPr>
              <w:t>Ralzaam</w:t>
            </w:r>
          </w:p>
          <w:p w14:paraId="79151CD4" w14:textId="1F6C2B1E" w:rsidR="00971D1A" w:rsidRPr="00452F6D" w:rsidRDefault="00F234A3" w:rsidP="009455E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452F6D">
              <w:t xml:space="preserve">Ralzaam cu a ram chuahtaak a herhmi minung pakhat </w:t>
            </w:r>
            <w:r w:rsidR="0040123D">
              <w:t xml:space="preserve">kha </w:t>
            </w:r>
            <w:r w:rsidRPr="00452F6D">
              <w:t>a si:</w:t>
            </w:r>
          </w:p>
          <w:p w14:paraId="39FFF351" w14:textId="77777777" w:rsidR="00971D1A" w:rsidRPr="00452F6D" w:rsidRDefault="00F234A3" w:rsidP="009455E9">
            <w:pPr>
              <w:pStyle w:val="ListParagraph"/>
              <w:numPr>
                <w:ilvl w:val="0"/>
                <w:numId w:val="9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452F6D">
              <w:t xml:space="preserve">puarhrannak ruangah </w:t>
            </w:r>
          </w:p>
          <w:p w14:paraId="2B263F79" w14:textId="0E4EE7A1" w:rsidR="00971D1A" w:rsidRPr="003860C1" w:rsidRDefault="00F234A3" w:rsidP="009455E9">
            <w:pPr>
              <w:pStyle w:val="ListParagraph"/>
              <w:numPr>
                <w:ilvl w:val="0"/>
                <w:numId w:val="9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de-DE"/>
              </w:rPr>
            </w:pPr>
            <w:r w:rsidRPr="003860C1">
              <w:rPr>
                <w:lang w:val="de-DE"/>
              </w:rPr>
              <w:t>cu ticun him tein an um kho lai.</w:t>
            </w:r>
          </w:p>
        </w:tc>
      </w:tr>
    </w:tbl>
    <w:p w14:paraId="2867E144" w14:textId="77777777" w:rsidR="009455E9" w:rsidRPr="003860C1" w:rsidRDefault="00F234A3">
      <w:pPr>
        <w:rPr>
          <w:lang w:val="de-DE"/>
        </w:rPr>
      </w:pPr>
      <w:r w:rsidRPr="003860C1">
        <w:rPr>
          <w:lang w:val="de-DE"/>
        </w:rPr>
        <w:br w:type="page"/>
      </w:r>
    </w:p>
    <w:tbl>
      <w:tblPr>
        <w:tblStyle w:val="Style1"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357D95" w14:paraId="0385E30A" w14:textId="77777777" w:rsidTr="001D636C">
        <w:trPr>
          <w:trHeight w:val="31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3439A407" w14:textId="77777777" w:rsidR="00971D1A" w:rsidRPr="00452F6D" w:rsidRDefault="00F234A3" w:rsidP="009455E9">
            <w:pPr>
              <w:pStyle w:val="Image"/>
              <w:rPr>
                <w:noProof/>
              </w:rPr>
            </w:pPr>
            <w:r w:rsidRPr="00452F6D">
              <w:rPr>
                <w:noProof/>
              </w:rPr>
              <w:lastRenderedPageBreak/>
              <mc:AlternateContent>
                <mc:Choice Requires="wps">
                  <w:drawing>
                    <wp:anchor distT="45720" distB="45720" distL="114300" distR="114300" simplePos="0" relativeHeight="251782144" behindDoc="0" locked="0" layoutInCell="1" allowOverlap="1" wp14:anchorId="64C757BD" wp14:editId="5D8D67A1">
                      <wp:simplePos x="0" y="0"/>
                      <wp:positionH relativeFrom="column">
                        <wp:posOffset>327025</wp:posOffset>
                      </wp:positionH>
                      <wp:positionV relativeFrom="paragraph">
                        <wp:posOffset>360680</wp:posOffset>
                      </wp:positionV>
                      <wp:extent cx="755015" cy="420370"/>
                      <wp:effectExtent l="0" t="0" r="6985" b="0"/>
                      <wp:wrapNone/>
                      <wp:docPr id="1902180683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55258" cy="42037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0585A00" w14:textId="77777777" w:rsidR="00464803" w:rsidRPr="00A5630A" w:rsidRDefault="00464803" w:rsidP="005E46E8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lang w:val="en-PH"/>
                                    </w:rPr>
                                  </w:pPr>
                                  <w:r w:rsidRPr="00A5630A">
                                    <w:rPr>
                                      <w:b/>
                                      <w:bCs/>
                                    </w:rPr>
                                    <w:t>Covo pawl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4C757BD" id="_x0000_s1052" type="#_x0000_t202" alt="&quot;&quot;" style="position:absolute;left:0;text-align:left;margin-left:25.75pt;margin-top:28.4pt;width:59.45pt;height:33.1pt;z-index:2517821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" filled="f" stroked="f">
                      <v:textbox inset="0,0,0,0">
                        <w:txbxContent>
                          <w:p w14:paraId="10585A00" w14:textId="77777777" w:rsidR="00464803" w:rsidRPr="00A5630A" w:rsidRDefault="00464803" w:rsidP="005E46E8">
                            <w:pPr>
                              <w:spacing w:before="0" w:after="0" w:line="192" w:lineRule="auto"/>
                              <w:jc w:val="center"/>
                              <w:rPr>
                                <w:lang w:val="en-PH"/>
                              </w:rPr>
                            </w:pPr>
                            <w:r w:rsidRPr="00A5630A">
                              <w:rPr>
                                <w:b/>
                                <w:bCs/>
                              </w:rPr>
                              <w:t>Covo pawl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3D04FA" w:rsidRPr="00452F6D">
              <w:rPr>
                <w:noProof/>
              </w:rPr>
              <w:drawing>
                <wp:inline distT="0" distB="0" distL="0" distR="0" wp14:anchorId="4CD96E76" wp14:editId="4C6F841A">
                  <wp:extent cx="1482725" cy="1482725"/>
                  <wp:effectExtent l="0" t="0" r="3175" b="3175"/>
                  <wp:docPr id="962080070" name="Picture 17" descr="“Covo pawl” tiah a chimmi catialmi pa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2080070" name="Picture 17" descr="“Covo pawl” tiah a chimmi catialmi pakhat."/>
                          <pic:cNvPicPr/>
                        </pic:nvPicPr>
                        <pic:blipFill>
                          <a:blip r:embed="rId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22566E78" w14:textId="77777777" w:rsidR="00971D1A" w:rsidRPr="00614EDD" w:rsidRDefault="00F234A3" w:rsidP="001965F2">
            <w:pPr>
              <w:pStyle w:val="WordLi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Cs/>
              </w:rPr>
            </w:pPr>
            <w:r w:rsidRPr="00614EDD">
              <w:rPr>
                <w:bCs/>
              </w:rPr>
              <w:t>Covo pawl</w:t>
            </w:r>
          </w:p>
          <w:p w14:paraId="68D8C7D6" w14:textId="77777777" w:rsidR="00971D1A" w:rsidRPr="00452F6D" w:rsidRDefault="00F234A3" w:rsidP="009455E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452F6D">
              <w:t>Covo pawl nih minung hna nih zeitindah an in chawnhbiak ding a si mi kong phungphai an si:</w:t>
            </w:r>
          </w:p>
          <w:p w14:paraId="5F773934" w14:textId="77777777" w:rsidR="00971D1A" w:rsidRPr="00452F6D" w:rsidRDefault="00F234A3" w:rsidP="009455E9">
            <w:pPr>
              <w:pStyle w:val="ListParagraph"/>
              <w:numPr>
                <w:ilvl w:val="0"/>
                <w:numId w:val="5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452F6D">
              <w:t xml:space="preserve">aa ruang in </w:t>
            </w:r>
          </w:p>
          <w:p w14:paraId="7BDA5F45" w14:textId="77777777" w:rsidR="00971D1A" w:rsidRPr="00452F6D" w:rsidRDefault="00F234A3" w:rsidP="009455E9">
            <w:pPr>
              <w:pStyle w:val="ListParagraph"/>
              <w:numPr>
                <w:ilvl w:val="0"/>
                <w:numId w:val="5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452F6D">
              <w:t>aa tluk in.</w:t>
            </w:r>
          </w:p>
        </w:tc>
      </w:tr>
      <w:tr w:rsidR="00357D95" w14:paraId="460FB234" w14:textId="77777777" w:rsidTr="001D636C">
        <w:trPr>
          <w:trHeight w:val="31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4263AB9B" w14:textId="77777777" w:rsidR="00971D1A" w:rsidRPr="00452F6D" w:rsidRDefault="00F234A3" w:rsidP="009455E9">
            <w:pPr>
              <w:pStyle w:val="Image"/>
              <w:rPr>
                <w:lang w:eastAsia="en-AU"/>
              </w:rPr>
            </w:pPr>
            <w:r w:rsidRPr="00452F6D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84192" behindDoc="0" locked="0" layoutInCell="1" allowOverlap="1" wp14:anchorId="6D2BAE1D" wp14:editId="72633696">
                      <wp:simplePos x="0" y="0"/>
                      <wp:positionH relativeFrom="column">
                        <wp:posOffset>381000</wp:posOffset>
                      </wp:positionH>
                      <wp:positionV relativeFrom="paragraph">
                        <wp:posOffset>509270</wp:posOffset>
                      </wp:positionV>
                      <wp:extent cx="687070" cy="304800"/>
                      <wp:effectExtent l="0" t="0" r="0" b="0"/>
                      <wp:wrapNone/>
                      <wp:docPr id="1467429789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87406" cy="30480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71BEB20" w14:textId="77777777" w:rsidR="00464803" w:rsidRPr="00A5630A" w:rsidRDefault="00464803" w:rsidP="005E46E8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sz w:val="18"/>
                                      <w:szCs w:val="18"/>
                                      <w:lang w:val="en-PH"/>
                                    </w:rPr>
                                  </w:pPr>
                                  <w:r w:rsidRPr="00A5630A">
                                    <w:rPr>
                                      <w:b/>
                                      <w:bCs/>
                                      <w:sz w:val="18"/>
                                      <w:szCs w:val="18"/>
                                    </w:rPr>
                                    <w:t>Tuahto ning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D2BAE1D" id="_x0000_s1053" type="#_x0000_t202" alt="&quot;&quot;" style="position:absolute;left:0;text-align:left;margin-left:30pt;margin-top:40.1pt;width:54.1pt;height:24pt;z-index:2517841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" filled="f" stroked="f">
                      <v:textbox inset="0,0,0,0">
                        <w:txbxContent>
                          <w:p w14:paraId="071BEB20" w14:textId="77777777" w:rsidR="00464803" w:rsidRPr="00A5630A" w:rsidRDefault="00464803" w:rsidP="005E46E8">
                            <w:pPr>
                              <w:spacing w:before="0" w:after="0" w:line="192" w:lineRule="auto"/>
                              <w:jc w:val="center"/>
                              <w:rPr>
                                <w:sz w:val="18"/>
                                <w:szCs w:val="18"/>
                                <w:lang w:val="en-PH"/>
                              </w:rPr>
                            </w:pPr>
                            <w:r w:rsidRPr="00A5630A">
                              <w:rPr>
                                <w:b/>
                                <w:bCs/>
                                <w:sz w:val="18"/>
                                <w:szCs w:val="18"/>
                              </w:rPr>
                              <w:t>Tuahto ning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3D04FA" w:rsidRPr="00452F6D">
              <w:rPr>
                <w:noProof/>
              </w:rPr>
              <w:drawing>
                <wp:inline distT="0" distB="0" distL="0" distR="0" wp14:anchorId="47FDABCF" wp14:editId="69B505E7">
                  <wp:extent cx="1482725" cy="1482725"/>
                  <wp:effectExtent l="0" t="0" r="3175" b="3175"/>
                  <wp:docPr id="2112566448" name="Picture 2112566448" descr="Tuahto ning catialmi pa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2566448" name="Picture 2112566448" descr="Tuahto ning catialmi pakhat."/>
                          <pic:cNvPicPr/>
                        </pic:nvPicPr>
                        <pic:blipFill>
                          <a:blip r:embed="rId2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04BB4343" w14:textId="77777777" w:rsidR="00971D1A" w:rsidRPr="00614EDD" w:rsidRDefault="00F234A3" w:rsidP="001965F2">
            <w:pPr>
              <w:pStyle w:val="WordLi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Cs/>
              </w:rPr>
            </w:pPr>
            <w:r w:rsidRPr="00614EDD">
              <w:rPr>
                <w:bCs/>
              </w:rPr>
              <w:t>Tuahto ning</w:t>
            </w:r>
          </w:p>
          <w:p w14:paraId="1F100EAC" w14:textId="77777777" w:rsidR="00971D1A" w:rsidRPr="00452F6D" w:rsidRDefault="00F234A3" w:rsidP="009455E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452F6D">
              <w:t>Tuahto ning cu thil pawl tha deuh in kan tuah khawhnak dingah timhtuahmi pakhat a si.</w:t>
            </w:r>
          </w:p>
        </w:tc>
      </w:tr>
      <w:tr w:rsidR="00357D95" w14:paraId="3328FDEF" w14:textId="77777777" w:rsidTr="001D636C">
        <w:trPr>
          <w:trHeight w:val="31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633446EF" w14:textId="77777777" w:rsidR="00971D1A" w:rsidRPr="00452F6D" w:rsidRDefault="00F234A3" w:rsidP="009455E9">
            <w:pPr>
              <w:pStyle w:val="Image"/>
              <w:rPr>
                <w:lang w:eastAsia="en-AU"/>
              </w:rPr>
            </w:pPr>
            <w:r w:rsidRPr="00452F6D">
              <w:rPr>
                <w:noProof/>
              </w:rPr>
              <w:drawing>
                <wp:inline distT="0" distB="0" distL="0" distR="0" wp14:anchorId="60B069B9" wp14:editId="6AD4D33E">
                  <wp:extent cx="1494790" cy="1494790"/>
                  <wp:effectExtent l="0" t="0" r="0" b="0"/>
                  <wp:docPr id="1495365429" name="Picture 1495365429" descr="Ngaihchiami a lomi minung pakhat. Anmah cung i a ummi cu tahnak a langhtertu khuaruahnak langhtertu buanbara a si i anmah pawng i a ummi cu harnak icon a si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5365429" name="Picture 1495365429" descr="Ngaihchiami a lomi minung pakhat. Anmah cung i a ummi cu tahnak a langhtertu khuaruahnak langhtertu buanbara a si i anmah pawng i a ummi cu harnak icon a si."/>
                          <pic:cNvPicPr/>
                        </pic:nvPicPr>
                        <pic:blipFill>
                          <a:blip r:embed="rId2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4790" cy="1494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67923B0E" w14:textId="77777777" w:rsidR="00971D1A" w:rsidRPr="00614EDD" w:rsidRDefault="00F234A3" w:rsidP="001965F2">
            <w:pPr>
              <w:pStyle w:val="WordLi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Cs/>
              </w:rPr>
            </w:pPr>
            <w:r w:rsidRPr="00614EDD">
              <w:rPr>
                <w:bCs/>
              </w:rPr>
              <w:t>Thinlung fahtuknak</w:t>
            </w:r>
          </w:p>
          <w:p w14:paraId="6FF06811" w14:textId="77777777" w:rsidR="00971D1A" w:rsidRPr="00452F6D" w:rsidRDefault="00F234A3" w:rsidP="009455E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452F6D">
              <w:t>Thinlung fahnak cu nangmah cungah thil thalo pakhat khat a cangmi kong na ruah ning a si.</w:t>
            </w:r>
          </w:p>
          <w:p w14:paraId="74D54829" w14:textId="77777777" w:rsidR="00971D1A" w:rsidRPr="00452F6D" w:rsidRDefault="00F234A3" w:rsidP="009455E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452F6D">
              <w:t>Tahchunnak ah, a tihmi asilole lungretheimi bantukin na um men lai.</w:t>
            </w:r>
          </w:p>
          <w:p w14:paraId="353E53FE" w14:textId="77777777" w:rsidR="00971D1A" w:rsidRPr="00452F6D" w:rsidRDefault="00F234A3" w:rsidP="009455E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</w:rPr>
            </w:pPr>
            <w:r w:rsidRPr="00452F6D">
              <w:t>Thinlung fahnak nih lam dang in minung kha a hnorsuan khawh.</w:t>
            </w:r>
          </w:p>
        </w:tc>
      </w:tr>
    </w:tbl>
    <w:p w14:paraId="46A27850" w14:textId="77777777" w:rsidR="00463A40" w:rsidRPr="00452F6D" w:rsidRDefault="00463A40" w:rsidP="00AD15DE">
      <w:pPr>
        <w:pStyle w:val="NoSpacing"/>
      </w:pPr>
    </w:p>
    <w:tbl>
      <w:tblPr>
        <w:tblStyle w:val="Style1"/>
        <w:tblW w:w="0" w:type="auto"/>
        <w:tblLayout w:type="fixed"/>
        <w:tblLook w:val="04A0" w:firstRow="1" w:lastRow="0" w:firstColumn="1" w:lastColumn="0" w:noHBand="0" w:noVBand="1"/>
      </w:tblPr>
      <w:tblGrid>
        <w:gridCol w:w="1633"/>
        <w:gridCol w:w="8006"/>
      </w:tblGrid>
      <w:tr w:rsidR="00357D95" w14:paraId="340693E9" w14:textId="77777777" w:rsidTr="00BD367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33" w:type="dxa"/>
            <w:hideMark/>
          </w:tcPr>
          <w:p w14:paraId="61EE81A2" w14:textId="77777777" w:rsidR="000E4E3C" w:rsidRPr="00452F6D" w:rsidRDefault="00F234A3" w:rsidP="00BD367D">
            <w:r w:rsidRPr="00452F6D">
              <w:rPr>
                <w:noProof/>
                <w:lang w:eastAsia="en-AU"/>
              </w:rPr>
              <w:drawing>
                <wp:inline distT="0" distB="0" distL="0" distR="0" wp14:anchorId="01B8E717" wp14:editId="2D8610AF">
                  <wp:extent cx="864000" cy="864000"/>
                  <wp:effectExtent l="0" t="0" r="0" b="0"/>
                  <wp:docPr id="74" name="Picture 74" descr="Thawngthanhmi Hmuhkhawhnak Phu logo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Picture 74" descr="Thawngthanhmi Hmuhkhawhnak Phu logo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4000" cy="86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06" w:type="dxa"/>
            <w:hideMark/>
          </w:tcPr>
          <w:p w14:paraId="15F00543" w14:textId="56E0484B" w:rsidR="000E4E3C" w:rsidRPr="00452F6D" w:rsidRDefault="00F234A3" w:rsidP="001E538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2"/>
              </w:rPr>
            </w:pPr>
            <w:r w:rsidRPr="00452F6D">
              <w:rPr>
                <w:sz w:val="24"/>
                <w:szCs w:val="24"/>
              </w:rPr>
              <w:t xml:space="preserve">Stock hmaanthlak le nunphung he aa pehtlaimi hmaanthlak pawl hmangin Thawngthanhmi Hmuhkhawhnak Phu nih hi Fawi tein </w:t>
            </w:r>
            <w:r w:rsidR="00521A04">
              <w:rPr>
                <w:sz w:val="24"/>
                <w:szCs w:val="24"/>
              </w:rPr>
              <w:br/>
            </w:r>
            <w:r w:rsidRPr="00452F6D">
              <w:rPr>
                <w:sz w:val="24"/>
                <w:szCs w:val="24"/>
              </w:rPr>
              <w:t xml:space="preserve">Rel dingmi a rak ser. Nawlpeknak tel lo in hmaanthlak pawl cu hmanthan khawh a si men lai lo. Hmaanthlak pawl kongkau </w:t>
            </w:r>
            <w:r w:rsidR="00521A04">
              <w:rPr>
                <w:sz w:val="24"/>
                <w:szCs w:val="24"/>
              </w:rPr>
              <w:br/>
            </w:r>
            <w:r w:rsidRPr="00452F6D">
              <w:rPr>
                <w:sz w:val="24"/>
                <w:szCs w:val="24"/>
              </w:rPr>
              <w:t xml:space="preserve">i hlathlaimi pakhat khat caah, zaangfahnak in hika ah </w:t>
            </w:r>
            <w:r w:rsidR="007A0B3F">
              <w:rPr>
                <w:sz w:val="24"/>
                <w:szCs w:val="24"/>
              </w:rPr>
              <w:t xml:space="preserve">hin </w:t>
            </w:r>
            <w:r w:rsidRPr="00452F6D">
              <w:rPr>
                <w:sz w:val="24"/>
                <w:szCs w:val="24"/>
              </w:rPr>
              <w:t xml:space="preserve">zoh visit </w:t>
            </w:r>
            <w:hyperlink r:id="rId205" w:history="1">
              <w:r w:rsidRPr="00614EDD">
                <w:rPr>
                  <w:rStyle w:val="Hyperlink"/>
                  <w:bCs/>
                  <w:sz w:val="24"/>
                  <w:szCs w:val="24"/>
                </w:rPr>
                <w:t>www.informationaccessgroup.com</w:t>
              </w:r>
            </w:hyperlink>
            <w:r w:rsidRPr="00452F6D">
              <w:rPr>
                <w:sz w:val="24"/>
                <w:szCs w:val="24"/>
              </w:rPr>
              <w:t>. Chirchanhmi rian nambar 5212-B.</w:t>
            </w:r>
          </w:p>
        </w:tc>
      </w:tr>
      <w:bookmarkEnd w:id="95"/>
      <w:bookmarkEnd w:id="94"/>
    </w:tbl>
    <w:p w14:paraId="7B6530CD" w14:textId="77777777" w:rsidR="006A3B43" w:rsidRPr="00452F6D" w:rsidRDefault="006A3B43" w:rsidP="00463A40">
      <w:pPr>
        <w:pStyle w:val="Tablespacerrow"/>
        <w:sectPr w:rsidR="006A3B43" w:rsidRPr="00452F6D" w:rsidSect="00136F88">
          <w:footerReference w:type="default" r:id="rId206"/>
          <w:headerReference w:type="first" r:id="rId207"/>
          <w:footerReference w:type="first" r:id="rId208"/>
          <w:pgSz w:w="11906" w:h="16838"/>
          <w:pgMar w:top="851" w:right="1440" w:bottom="851" w:left="1440" w:header="284" w:footer="0" w:gutter="0"/>
          <w:cols w:space="708"/>
          <w:titlePg/>
          <w:docGrid w:linePitch="381"/>
        </w:sectPr>
      </w:pPr>
    </w:p>
    <w:p w14:paraId="740E1C89" w14:textId="77777777" w:rsidR="00EC31C6" w:rsidRPr="00452F6D" w:rsidRDefault="00EC31C6" w:rsidP="00D25C78">
      <w:pPr>
        <w:rPr>
          <w:lang w:val="en-US"/>
        </w:rPr>
      </w:pPr>
    </w:p>
    <w:sectPr w:rsidR="00EC31C6" w:rsidRPr="00452F6D" w:rsidSect="00136F88">
      <w:footerReference w:type="default" r:id="rId209"/>
      <w:headerReference w:type="first" r:id="rId210"/>
      <w:footerReference w:type="first" r:id="rId211"/>
      <w:pgSz w:w="11906" w:h="16838"/>
      <w:pgMar w:top="990" w:right="1133" w:bottom="990" w:left="1440" w:header="283" w:footer="283" w:gutter="0"/>
      <w:pgNumType w:start="1"/>
      <w:cols w:space="708"/>
      <w:titlePg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3DE7860" w14:textId="77777777" w:rsidR="00136F88" w:rsidRDefault="00136F88">
      <w:pPr>
        <w:spacing w:before="0" w:after="0" w:line="240" w:lineRule="auto"/>
      </w:pPr>
      <w:r>
        <w:separator/>
      </w:r>
    </w:p>
  </w:endnote>
  <w:endnote w:type="continuationSeparator" w:id="0">
    <w:p w14:paraId="467FC6A3" w14:textId="77777777" w:rsidR="00136F88" w:rsidRDefault="00136F88">
      <w:pPr>
        <w:spacing w:before="0"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" w:fontKey="{6482ED1B-9E59-4381-9E65-AA3BEBF80AFC}"/>
    <w:embedBold r:id="rId2" w:fontKey="{BAFE8AE0-A937-4D15-AFF0-BFC0E2850E3D}"/>
    <w:embedItalic r:id="rId3" w:fontKey="{F21713EC-E821-4FC7-97D9-6B8572D55FA6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4" w:fontKey="{C0601D6E-8579-4C3E-B03D-9C3A64444979}"/>
  </w:font>
  <w:font w:name="FS Me Pro">
    <w:altName w:val="Calibri"/>
    <w:panose1 w:val="02000506040000020004"/>
    <w:charset w:val="00"/>
    <w:family w:val="auto"/>
    <w:pitch w:val="variable"/>
    <w:sig w:usb0="A00002EF" w:usb1="4000606A" w:usb2="00000000" w:usb3="00000000" w:csb0="0000009F" w:csb1="00000000"/>
    <w:embedRegular r:id="rId5" w:fontKey="{CEE89F26-AB1B-449F-8053-29CFE3DC9E80}"/>
    <w:embedBold r:id="rId6" w:fontKey="{012B40F9-56C6-479E-8FA2-483EA183B383}"/>
    <w:embedItalic r:id="rId7" w:fontKey="{9180AC92-3BB6-4888-8D28-B597F14BD69E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FS Me Pro Heavy">
    <w:altName w:val="Calibri"/>
    <w:charset w:val="00"/>
    <w:family w:val="auto"/>
    <w:pitch w:val="variable"/>
    <w:sig w:usb0="A00002EF" w:usb1="4000606A" w:usb2="00000000" w:usb3="00000000" w:csb0="0000009F" w:csb1="00000000"/>
  </w:font>
  <w:font w:name="Gotham Medium">
    <w:altName w:val="Calibri"/>
    <w:panose1 w:val="00000000000000000000"/>
    <w:charset w:val="00"/>
    <w:family w:val="modern"/>
    <w:notTrueType/>
    <w:pitch w:val="variable"/>
    <w:sig w:usb0="A10000FF" w:usb1="4000005B" w:usb2="00000000" w:usb3="00000000" w:csb0="0000009B" w:csb1="00000000"/>
  </w:font>
  <w:font w:name="FS Me">
    <w:altName w:val="Cambria"/>
    <w:panose1 w:val="00000000000000000000"/>
    <w:charset w:val="00"/>
    <w:family w:val="modern"/>
    <w:notTrueType/>
    <w:pitch w:val="variable"/>
    <w:sig w:usb0="800000AF" w:usb1="4000204A" w:usb2="00000000" w:usb3="00000000" w:csb0="0000009B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8" w:fontKey="{8921B0CF-79A0-4995-BD4E-15785371FC65}"/>
  </w:font>
  <w:font w:name="Rockwell">
    <w:panose1 w:val="02060603020205020403"/>
    <w:charset w:val="00"/>
    <w:family w:val="roman"/>
    <w:pitch w:val="variable"/>
    <w:sig w:usb0="00000003" w:usb1="00000000" w:usb2="00000000" w:usb3="00000000" w:csb0="00000001" w:csb1="00000000"/>
    <w:embedBold r:id="rId9" w:fontKey="{79F8A863-E886-40AF-9C3C-E52326A8622A}"/>
  </w:font>
  <w:font w:name="Arial Bold">
    <w:panose1 w:val="00000000000000000000"/>
    <w:charset w:val="00"/>
    <w:family w:val="roman"/>
    <w:notTrueType/>
    <w:pitch w:val="default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D73D0E3" w14:textId="0251ACD5" w:rsidR="00464803" w:rsidRDefault="003F3D63" w:rsidP="00986198">
    <w:pPr>
      <w:pStyle w:val="Footer"/>
    </w:pPr>
    <w:r w:rsidRPr="000749C5">
      <w:drawing>
        <wp:anchor distT="0" distB="0" distL="114300" distR="114300" simplePos="0" relativeHeight="251661312" behindDoc="1" locked="1" layoutInCell="1" allowOverlap="1" wp14:anchorId="12601114" wp14:editId="02B0C88B">
          <wp:simplePos x="0" y="0"/>
          <wp:positionH relativeFrom="page">
            <wp:posOffset>-66675</wp:posOffset>
          </wp:positionH>
          <wp:positionV relativeFrom="page">
            <wp:posOffset>9575800</wp:posOffset>
          </wp:positionV>
          <wp:extent cx="7808595" cy="1122045"/>
          <wp:effectExtent l="0" t="0" r="1905" b="1905"/>
          <wp:wrapNone/>
          <wp:docPr id="2001179545" name="Picture 2001179545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24" name="Picture 224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7808595" cy="11220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464803" w:rsidRPr="000749C5">
      <w:t xml:space="preserve">Cahmai </w:t>
    </w:r>
    <w:fldSimple w:instr=" NUMPAGES   \* MERGEFORMAT ">
      <w:r w:rsidR="00464803">
        <w:t>67</w:t>
      </w:r>
    </w:fldSimple>
    <w:r w:rsidR="00464803" w:rsidRPr="000749C5">
      <w:t xml:space="preserve"> chungah </w:t>
    </w:r>
    <w:r w:rsidR="00464803" w:rsidRPr="000749C5">
      <w:fldChar w:fldCharType="begin"/>
    </w:r>
    <w:r w:rsidR="00464803" w:rsidRPr="000749C5">
      <w:instrText xml:space="preserve"> PAGE   \* MERGEFORMAT </w:instrText>
    </w:r>
    <w:r w:rsidR="00464803" w:rsidRPr="000749C5">
      <w:fldChar w:fldCharType="separate"/>
    </w:r>
    <w:r w:rsidR="00464803">
      <w:t>56</w:t>
    </w:r>
    <w:r w:rsidR="00464803" w:rsidRPr="000749C5">
      <w:fldChar w:fldCharType="end"/>
    </w:r>
    <w:r w:rsidR="00464803" w:rsidRPr="000749C5">
      <w:t xml:space="preserve"> nak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E197D3A" w14:textId="77777777" w:rsidR="00464803" w:rsidRDefault="00464803" w:rsidP="00EC34F7">
    <w:pPr>
      <w:pStyle w:val="Footerfrontpage"/>
    </w:pPr>
    <w:r>
      <w:rPr>
        <w:noProof/>
      </w:rPr>
      <w:drawing>
        <wp:inline distT="0" distB="0" distL="0" distR="0" wp14:anchorId="2A02128E" wp14:editId="2C8E8A3C">
          <wp:extent cx="1260000" cy="624393"/>
          <wp:effectExtent l="0" t="0" r="0" b="4445"/>
          <wp:docPr id="20" name="Picture 20" descr="NDIS logo.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15197216" name="Picture 20" descr="NDIS logo.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6397" b="11270"/>
                  <a:stretch>
                    <a:fillRect/>
                  </a:stretch>
                </pic:blipFill>
                <pic:spPr bwMode="auto">
                  <a:xfrm>
                    <a:off x="0" y="0"/>
                    <a:ext cx="1260000" cy="624393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  <w:r>
      <w:tab/>
    </w:r>
    <w:r>
      <w:tab/>
    </w:r>
    <w:r>
      <w:tab/>
    </w:r>
    <w:r>
      <w:tab/>
    </w:r>
    <w:r>
      <w:tab/>
    </w:r>
    <w:r>
      <w:tab/>
    </w:r>
    <w:r>
      <w:tab/>
    </w:r>
    <w:r>
      <w:tab/>
      <w:t xml:space="preserve"> ndis.gov.au</w:t>
    </w:r>
  </w:p>
  <w:p w14:paraId="72E5E286" w14:textId="77777777" w:rsidR="00464803" w:rsidRPr="00BE3FC7" w:rsidRDefault="00464803" w:rsidP="00EC34F7">
    <w:pPr>
      <w:pStyle w:val="Tablespacerrow"/>
    </w:pPr>
    <w:r>
      <w:br/>
    </w:r>
  </w:p>
  <w:p w14:paraId="78302151" w14:textId="77777777" w:rsidR="00464803" w:rsidRPr="00C36784" w:rsidRDefault="00464803" w:rsidP="00C36784">
    <w:pPr>
      <w:pStyle w:val="Defaul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32117ED" w14:textId="77777777" w:rsidR="00464803" w:rsidRPr="001A07DF" w:rsidRDefault="00464803" w:rsidP="000749C5">
    <w:pPr>
      <w:pStyle w:val="Footer"/>
    </w:pPr>
    <w:r w:rsidRPr="00AD2EFB">
      <w:rPr>
        <w:rStyle w:val="IntenseEmphasis1"/>
      </w:rPr>
      <w:t>ndis.gov.au</w:t>
    </w:r>
    <w:r w:rsidRPr="00AD2EFB">
      <w:rPr>
        <w:rStyle w:val="IntenseEmphasis1"/>
      </w:rPr>
      <w:tab/>
    </w:r>
    <w:sdt>
      <w:sdtPr>
        <w:alias w:val="Title"/>
        <w:id w:val="519490254"/>
        <w:placeholder>
          <w:docPart w:val="06AFA6750E784AC0BC2498A093684423"/>
        </w:placeholder>
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<w:text/>
      </w:sdtPr>
      <w:sdtContent>
        <w:r>
          <w:t>Cultural and Linguistic Diversity</w:t>
        </w:r>
      </w:sdtContent>
    </w:sdt>
    <w:r>
      <w:t xml:space="preserve"> | </w:t>
    </w:r>
    <w:sdt>
      <w:sdtPr>
        <w:id w:val="1091639643"/>
        <w:placeholder>
          <w:docPart w:val="135C2B978D244C5B8F1BEA8F248C9CC2"/>
        </w:placeholder>
        <w:showingPlcHdr/>
        <w:date w:fullDate="2020-08-13T00:00:00Z">
          <w:dateFormat w:val="MMMM yyyy"/>
          <w:lid w:val="en-US"/>
          <w:storeMappedDataAs w:val="dateTime"/>
          <w:calendar w:val="gregorian"/>
        </w:date>
      </w:sdtPr>
      <w:sdtContent>
        <w:r w:rsidRPr="003C132E">
          <w:rPr>
            <w:rStyle w:val="PlaceholderText"/>
          </w:rPr>
          <w:t>Click or tap to enter a date.</w:t>
        </w:r>
      </w:sdtContent>
    </w:sdt>
    <w:r w:rsidRPr="00AD2EFB">
      <w:rPr>
        <w:rStyle w:val="IntenseEmphasis1"/>
      </w:rPr>
      <w:tab/>
    </w:r>
    <w:sdt>
      <w:sdtPr>
        <w:id w:val="1117429657"/>
        <w:docPartObj>
          <w:docPartGallery w:val="Page Numbers (Bottom of Page)"/>
          <w:docPartUnique/>
        </w:docPartObj>
      </w:sdtPr>
      <w:sdtContent>
        <w:r w:rsidRPr="001A07DF">
          <w:t xml:space="preserve">Cahmai </w:t>
        </w:r>
        <w:r w:rsidRPr="001A07DF">
          <w:fldChar w:fldCharType="begin"/>
        </w:r>
        <w:r w:rsidRPr="001A07DF">
          <w:instrText xml:space="preserve"> PAGE   \* MERGEFORMAT </w:instrText>
        </w:r>
        <w:r w:rsidRPr="001A07DF">
          <w:fldChar w:fldCharType="separate"/>
        </w:r>
        <w:r w:rsidRPr="001A07DF">
          <w:t>2</w:t>
        </w:r>
        <w:r w:rsidRPr="001A07DF">
          <w:fldChar w:fldCharType="end"/>
        </w:r>
      </w:sdtContent>
    </w:sdt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3CABD8B" w14:textId="77777777" w:rsidR="00464803" w:rsidRDefault="00464803" w:rsidP="00C65783">
    <w:pPr>
      <w:rPr>
        <w:lang w:val="en-US"/>
      </w:rPr>
    </w:pPr>
    <w:r>
      <w:rPr>
        <w:noProof/>
        <w:lang w:val="en-US"/>
      </w:rPr>
      <w:drawing>
        <wp:inline distT="0" distB="0" distL="0" distR="0" wp14:anchorId="5CABF30D" wp14:editId="4B982CF6">
          <wp:extent cx="1620000" cy="919733"/>
          <wp:effectExtent l="0" t="0" r="0" b="0"/>
          <wp:docPr id="7" name="Picture 7" descr="NDIS 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524603805" name="Picture 7" descr="NDIS logo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7940"/>
                  <a:stretch>
                    <a:fillRect/>
                  </a:stretch>
                </pic:blipFill>
                <pic:spPr bwMode="auto">
                  <a:xfrm>
                    <a:off x="0" y="0"/>
                    <a:ext cx="1620000" cy="919733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</w:p>
  <w:p w14:paraId="63D64414" w14:textId="77777777" w:rsidR="00464803" w:rsidRDefault="00464803" w:rsidP="00CB3B8E"/>
  <w:p w14:paraId="2DFE9127" w14:textId="77777777" w:rsidR="00464803" w:rsidRPr="00CB3B8E" w:rsidRDefault="00464803" w:rsidP="00CB3B8E">
    <w:pPr>
      <w:pStyle w:val="Backpagetext"/>
    </w:pPr>
    <w:r w:rsidRPr="00CB3B8E">
      <w:t>ndis.gov.au</w:t>
    </w:r>
  </w:p>
  <w:p w14:paraId="1A134F80" w14:textId="77777777" w:rsidR="00464803" w:rsidRDefault="00464803" w:rsidP="00CB3B8E">
    <w:pPr>
      <w:pStyle w:val="Backpagetext"/>
    </w:pPr>
  </w:p>
  <w:p w14:paraId="71DD9C2B" w14:textId="77777777" w:rsidR="00464803" w:rsidRPr="00C65783" w:rsidRDefault="00464803" w:rsidP="00CB3B8E">
    <w:pPr>
      <w:pStyle w:val="Backpagetext"/>
    </w:pPr>
  </w:p>
  <w:p w14:paraId="5DBD0013" w14:textId="77777777" w:rsidR="00464803" w:rsidRPr="00CB3B8E" w:rsidRDefault="00464803" w:rsidP="00CB3B8E">
    <w:pPr>
      <w:pStyle w:val="ProductCod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78EC05B" w14:textId="77777777" w:rsidR="00136F88" w:rsidRDefault="00136F88">
      <w:pPr>
        <w:spacing w:before="0" w:after="0" w:line="240" w:lineRule="auto"/>
      </w:pPr>
      <w:r>
        <w:separator/>
      </w:r>
    </w:p>
  </w:footnote>
  <w:footnote w:type="continuationSeparator" w:id="0">
    <w:p w14:paraId="6DBEA949" w14:textId="77777777" w:rsidR="00136F88" w:rsidRDefault="00136F88">
      <w:pPr>
        <w:spacing w:before="0"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F5B05F9" w14:textId="77777777" w:rsidR="00464803" w:rsidRDefault="00464803">
    <w:pPr>
      <w:pStyle w:val="Header"/>
    </w:pPr>
    <w:r>
      <w:drawing>
        <wp:anchor distT="0" distB="0" distL="114300" distR="114300" simplePos="0" relativeHeight="251658240" behindDoc="1" locked="0" layoutInCell="1" allowOverlap="1" wp14:anchorId="266D723A" wp14:editId="4FC3EA58">
          <wp:simplePos x="0" y="0"/>
          <wp:positionH relativeFrom="page">
            <wp:posOffset>-53340</wp:posOffset>
          </wp:positionH>
          <wp:positionV relativeFrom="page">
            <wp:posOffset>-62865</wp:posOffset>
          </wp:positionV>
          <wp:extent cx="7714168" cy="10821600"/>
          <wp:effectExtent l="0" t="0" r="1270" b="0"/>
          <wp:wrapNone/>
          <wp:docPr id="22" name="Picture 22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851194415" name="Picture 22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7714168" cy="108216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4EE47B6" w14:textId="77777777" w:rsidR="00464803" w:rsidRPr="00C65783" w:rsidRDefault="00464803" w:rsidP="00C65783">
    <w:pPr>
      <w:pStyle w:val="Header"/>
    </w:pPr>
    <w:r>
      <mc:AlternateContent>
        <mc:Choice Requires="wps">
          <w:drawing>
            <wp:anchor distT="0" distB="0" distL="114300" distR="114300" simplePos="0" relativeHeight="251659264" behindDoc="1" locked="0" layoutInCell="1" allowOverlap="1" wp14:anchorId="7359DF8F" wp14:editId="59E260E4">
              <wp:simplePos x="0" y="0"/>
              <wp:positionH relativeFrom="page">
                <wp:posOffset>-106680</wp:posOffset>
              </wp:positionH>
              <wp:positionV relativeFrom="paragraph">
                <wp:posOffset>-225425</wp:posOffset>
              </wp:positionV>
              <wp:extent cx="7776000" cy="10800000"/>
              <wp:effectExtent l="0" t="0" r="0" b="1905"/>
              <wp:wrapNone/>
              <wp:docPr id="8" name="Rectangle 8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776000" cy="10800000"/>
                      </a:xfrm>
                      <a:prstGeom prst="rect">
                        <a:avLst/>
                      </a:prstGeom>
                      <a:solidFill>
                        <a:srgbClr val="6B2976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numCol="1" spcCol="0" rtlCol="0" fromWordArt="0" anchor="ctr" anchorCtr="0" forceAA="0" compatLnSpc="1">
                      <a:prstTxWarp prst="textNoShape">
                        <a:avLst/>
                      </a:prstTxWarp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0D8503BC" id="Rectangle 8" o:spid="_x0000_s1026" alt="&quot;&quot;" style="position:absolute;margin-left:-8.4pt;margin-top:-17.75pt;width:612.3pt;height:850.4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" fillcolor="#6b2976" stroked="f" strokeweight="2pt">
              <w10:wrap anchorx="page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9F04B3"/>
    <w:multiLevelType w:val="hybridMultilevel"/>
    <w:tmpl w:val="D65AC0D6"/>
    <w:lvl w:ilvl="0" w:tplc="09B84DA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79260D3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65748A5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FA4513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0E230E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5E4CDE7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D72F8D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E86CFA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E6747DD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0BA0218"/>
    <w:multiLevelType w:val="hybridMultilevel"/>
    <w:tmpl w:val="5A562566"/>
    <w:lvl w:ilvl="0" w:tplc="C52A5E4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53E86DE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224738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13244B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8E0EA8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BE7ADF0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2869AB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EA86C2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A2DEADE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0F8606E"/>
    <w:multiLevelType w:val="hybridMultilevel"/>
    <w:tmpl w:val="B9348698"/>
    <w:lvl w:ilvl="0" w:tplc="6CC8CFE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4C4A0B4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0082F2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DCEADC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03A73D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6FD6ECC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3D4A76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A42511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98CA05C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1B35D7C"/>
    <w:multiLevelType w:val="hybridMultilevel"/>
    <w:tmpl w:val="FB242C52"/>
    <w:lvl w:ilvl="0" w:tplc="05DAFCD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93CA519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61AA486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3DAFC8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39C0D2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6D3C389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2A46F9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4FA142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7AD37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1FC4DA3"/>
    <w:multiLevelType w:val="hybridMultilevel"/>
    <w:tmpl w:val="698202E8"/>
    <w:lvl w:ilvl="0" w:tplc="5DB8EE5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0CB4B4C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B72EEE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976442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836068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66718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B099C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7EA28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E4C02F4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26D3050"/>
    <w:multiLevelType w:val="hybridMultilevel"/>
    <w:tmpl w:val="28FA5082"/>
    <w:lvl w:ilvl="0" w:tplc="95FEAF2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86363F4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FBA865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7FA567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3BE8D2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A6720D0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140729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0FE0D8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B206243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33D77A2"/>
    <w:multiLevelType w:val="hybridMultilevel"/>
    <w:tmpl w:val="C616CD64"/>
    <w:lvl w:ilvl="0" w:tplc="8FD68A1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B88C862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C9FA183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66E9FA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9362B8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BE7C403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6CC8B4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21C943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BC58EC7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048D4AB1"/>
    <w:multiLevelType w:val="hybridMultilevel"/>
    <w:tmpl w:val="ACC0C36E"/>
    <w:lvl w:ilvl="0" w:tplc="7B98F8F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3CD65CA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591635B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8EE2B0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3807A5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B120B0A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5562B1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70A7D2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6A0DC9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05BE6E8B"/>
    <w:multiLevelType w:val="hybridMultilevel"/>
    <w:tmpl w:val="0DA01F94"/>
    <w:lvl w:ilvl="0" w:tplc="25C082A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620CBE2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E8BAE2F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FE274C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862316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6388BAE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DFAC28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89246F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DAE6490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08EE35E2"/>
    <w:multiLevelType w:val="hybridMultilevel"/>
    <w:tmpl w:val="0458FB32"/>
    <w:lvl w:ilvl="0" w:tplc="76E0D61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DDF473A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58AC3A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53EA36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6C4368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64FEC4C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A289C0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D5A7ED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6680A28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09DB3E9B"/>
    <w:multiLevelType w:val="hybridMultilevel"/>
    <w:tmpl w:val="CBBEE408"/>
    <w:lvl w:ilvl="0" w:tplc="ED14B58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760C1EE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10C439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5966CE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9063DB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E4A92D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1EEF7F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84E253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D4760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0E936215"/>
    <w:multiLevelType w:val="hybridMultilevel"/>
    <w:tmpl w:val="59F68BB0"/>
    <w:lvl w:ilvl="0" w:tplc="0A5A6F1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381A926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D6228C5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9186F4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8667D0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D3E8250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BE2ADA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0366F1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AD2342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68F0DF3"/>
    <w:multiLevelType w:val="hybridMultilevel"/>
    <w:tmpl w:val="A726F498"/>
    <w:lvl w:ilvl="0" w:tplc="22F0C040">
      <w:start w:val="1"/>
      <w:numFmt w:val="bullet"/>
      <w:lvlText w:val=""/>
      <w:lvlJc w:val="left"/>
      <w:pPr>
        <w:ind w:left="778" w:hanging="360"/>
      </w:pPr>
      <w:rPr>
        <w:rFonts w:ascii="Symbol" w:hAnsi="Symbol" w:hint="default"/>
        <w:color w:val="6B2976"/>
      </w:rPr>
    </w:lvl>
    <w:lvl w:ilvl="1" w:tplc="E78A408E" w:tentative="1">
      <w:start w:val="1"/>
      <w:numFmt w:val="bullet"/>
      <w:lvlText w:val="o"/>
      <w:lvlJc w:val="left"/>
      <w:pPr>
        <w:ind w:left="1498" w:hanging="360"/>
      </w:pPr>
      <w:rPr>
        <w:rFonts w:ascii="Courier New" w:hAnsi="Courier New" w:cs="Courier New" w:hint="default"/>
      </w:rPr>
    </w:lvl>
    <w:lvl w:ilvl="2" w:tplc="DE30692E" w:tentative="1">
      <w:start w:val="1"/>
      <w:numFmt w:val="bullet"/>
      <w:lvlText w:val=""/>
      <w:lvlJc w:val="left"/>
      <w:pPr>
        <w:ind w:left="2218" w:hanging="360"/>
      </w:pPr>
      <w:rPr>
        <w:rFonts w:ascii="Wingdings" w:hAnsi="Wingdings" w:hint="default"/>
      </w:rPr>
    </w:lvl>
    <w:lvl w:ilvl="3" w:tplc="AC0A7524" w:tentative="1">
      <w:start w:val="1"/>
      <w:numFmt w:val="bullet"/>
      <w:lvlText w:val=""/>
      <w:lvlJc w:val="left"/>
      <w:pPr>
        <w:ind w:left="2938" w:hanging="360"/>
      </w:pPr>
      <w:rPr>
        <w:rFonts w:ascii="Symbol" w:hAnsi="Symbol" w:hint="default"/>
      </w:rPr>
    </w:lvl>
    <w:lvl w:ilvl="4" w:tplc="864CB7F2" w:tentative="1">
      <w:start w:val="1"/>
      <w:numFmt w:val="bullet"/>
      <w:lvlText w:val="o"/>
      <w:lvlJc w:val="left"/>
      <w:pPr>
        <w:ind w:left="3658" w:hanging="360"/>
      </w:pPr>
      <w:rPr>
        <w:rFonts w:ascii="Courier New" w:hAnsi="Courier New" w:cs="Courier New" w:hint="default"/>
      </w:rPr>
    </w:lvl>
    <w:lvl w:ilvl="5" w:tplc="4CC0DA3E" w:tentative="1">
      <w:start w:val="1"/>
      <w:numFmt w:val="bullet"/>
      <w:lvlText w:val=""/>
      <w:lvlJc w:val="left"/>
      <w:pPr>
        <w:ind w:left="4378" w:hanging="360"/>
      </w:pPr>
      <w:rPr>
        <w:rFonts w:ascii="Wingdings" w:hAnsi="Wingdings" w:hint="default"/>
      </w:rPr>
    </w:lvl>
    <w:lvl w:ilvl="6" w:tplc="0E10E584" w:tentative="1">
      <w:start w:val="1"/>
      <w:numFmt w:val="bullet"/>
      <w:lvlText w:val=""/>
      <w:lvlJc w:val="left"/>
      <w:pPr>
        <w:ind w:left="5098" w:hanging="360"/>
      </w:pPr>
      <w:rPr>
        <w:rFonts w:ascii="Symbol" w:hAnsi="Symbol" w:hint="default"/>
      </w:rPr>
    </w:lvl>
    <w:lvl w:ilvl="7" w:tplc="87843CBE" w:tentative="1">
      <w:start w:val="1"/>
      <w:numFmt w:val="bullet"/>
      <w:lvlText w:val="o"/>
      <w:lvlJc w:val="left"/>
      <w:pPr>
        <w:ind w:left="5818" w:hanging="360"/>
      </w:pPr>
      <w:rPr>
        <w:rFonts w:ascii="Courier New" w:hAnsi="Courier New" w:cs="Courier New" w:hint="default"/>
      </w:rPr>
    </w:lvl>
    <w:lvl w:ilvl="8" w:tplc="BEA4156A" w:tentative="1">
      <w:start w:val="1"/>
      <w:numFmt w:val="bullet"/>
      <w:lvlText w:val=""/>
      <w:lvlJc w:val="left"/>
      <w:pPr>
        <w:ind w:left="6538" w:hanging="360"/>
      </w:pPr>
      <w:rPr>
        <w:rFonts w:ascii="Wingdings" w:hAnsi="Wingdings" w:hint="default"/>
      </w:rPr>
    </w:lvl>
  </w:abstractNum>
  <w:abstractNum w:abstractNumId="13" w15:restartNumberingAfterBreak="0">
    <w:nsid w:val="17142136"/>
    <w:multiLevelType w:val="hybridMultilevel"/>
    <w:tmpl w:val="0B0C2AB4"/>
    <w:lvl w:ilvl="0" w:tplc="4874E2A0">
      <w:start w:val="1"/>
      <w:numFmt w:val="bullet"/>
      <w:lvlText w:val=""/>
      <w:lvlJc w:val="left"/>
      <w:pPr>
        <w:ind w:left="794" w:hanging="360"/>
      </w:pPr>
      <w:rPr>
        <w:rFonts w:ascii="Symbol" w:hAnsi="Symbol" w:hint="default"/>
        <w:color w:val="6B2976"/>
      </w:rPr>
    </w:lvl>
    <w:lvl w:ilvl="1" w:tplc="BF300DC4" w:tentative="1">
      <w:start w:val="1"/>
      <w:numFmt w:val="bullet"/>
      <w:lvlText w:val="o"/>
      <w:lvlJc w:val="left"/>
      <w:pPr>
        <w:ind w:left="1514" w:hanging="360"/>
      </w:pPr>
      <w:rPr>
        <w:rFonts w:ascii="Courier New" w:hAnsi="Courier New" w:cs="Courier New" w:hint="default"/>
      </w:rPr>
    </w:lvl>
    <w:lvl w:ilvl="2" w:tplc="8F86AD78" w:tentative="1">
      <w:start w:val="1"/>
      <w:numFmt w:val="bullet"/>
      <w:lvlText w:val=""/>
      <w:lvlJc w:val="left"/>
      <w:pPr>
        <w:ind w:left="2234" w:hanging="360"/>
      </w:pPr>
      <w:rPr>
        <w:rFonts w:ascii="Wingdings" w:hAnsi="Wingdings" w:hint="default"/>
      </w:rPr>
    </w:lvl>
    <w:lvl w:ilvl="3" w:tplc="86B2F038" w:tentative="1">
      <w:start w:val="1"/>
      <w:numFmt w:val="bullet"/>
      <w:lvlText w:val=""/>
      <w:lvlJc w:val="left"/>
      <w:pPr>
        <w:ind w:left="2954" w:hanging="360"/>
      </w:pPr>
      <w:rPr>
        <w:rFonts w:ascii="Symbol" w:hAnsi="Symbol" w:hint="default"/>
      </w:rPr>
    </w:lvl>
    <w:lvl w:ilvl="4" w:tplc="3176052E" w:tentative="1">
      <w:start w:val="1"/>
      <w:numFmt w:val="bullet"/>
      <w:lvlText w:val="o"/>
      <w:lvlJc w:val="left"/>
      <w:pPr>
        <w:ind w:left="3674" w:hanging="360"/>
      </w:pPr>
      <w:rPr>
        <w:rFonts w:ascii="Courier New" w:hAnsi="Courier New" w:cs="Courier New" w:hint="default"/>
      </w:rPr>
    </w:lvl>
    <w:lvl w:ilvl="5" w:tplc="09E88156" w:tentative="1">
      <w:start w:val="1"/>
      <w:numFmt w:val="bullet"/>
      <w:lvlText w:val=""/>
      <w:lvlJc w:val="left"/>
      <w:pPr>
        <w:ind w:left="4394" w:hanging="360"/>
      </w:pPr>
      <w:rPr>
        <w:rFonts w:ascii="Wingdings" w:hAnsi="Wingdings" w:hint="default"/>
      </w:rPr>
    </w:lvl>
    <w:lvl w:ilvl="6" w:tplc="2D989816" w:tentative="1">
      <w:start w:val="1"/>
      <w:numFmt w:val="bullet"/>
      <w:lvlText w:val=""/>
      <w:lvlJc w:val="left"/>
      <w:pPr>
        <w:ind w:left="5114" w:hanging="360"/>
      </w:pPr>
      <w:rPr>
        <w:rFonts w:ascii="Symbol" w:hAnsi="Symbol" w:hint="default"/>
      </w:rPr>
    </w:lvl>
    <w:lvl w:ilvl="7" w:tplc="097EAB5C" w:tentative="1">
      <w:start w:val="1"/>
      <w:numFmt w:val="bullet"/>
      <w:lvlText w:val="o"/>
      <w:lvlJc w:val="left"/>
      <w:pPr>
        <w:ind w:left="5834" w:hanging="360"/>
      </w:pPr>
      <w:rPr>
        <w:rFonts w:ascii="Courier New" w:hAnsi="Courier New" w:cs="Courier New" w:hint="default"/>
      </w:rPr>
    </w:lvl>
    <w:lvl w:ilvl="8" w:tplc="82C6862E" w:tentative="1">
      <w:start w:val="1"/>
      <w:numFmt w:val="bullet"/>
      <w:lvlText w:val=""/>
      <w:lvlJc w:val="left"/>
      <w:pPr>
        <w:ind w:left="6554" w:hanging="360"/>
      </w:pPr>
      <w:rPr>
        <w:rFonts w:ascii="Wingdings" w:hAnsi="Wingdings" w:hint="default"/>
      </w:rPr>
    </w:lvl>
  </w:abstractNum>
  <w:abstractNum w:abstractNumId="14" w15:restartNumberingAfterBreak="0">
    <w:nsid w:val="181B0B01"/>
    <w:multiLevelType w:val="hybridMultilevel"/>
    <w:tmpl w:val="2AB821AC"/>
    <w:lvl w:ilvl="0" w:tplc="02667846">
      <w:numFmt w:val="bullet"/>
      <w:lvlText w:val=""/>
      <w:lvlJc w:val="left"/>
      <w:pPr>
        <w:ind w:left="720" w:hanging="360"/>
      </w:pPr>
      <w:rPr>
        <w:rFonts w:ascii="Symbol" w:eastAsia="Times New Roman" w:hAnsi="Symbol" w:cs="Tahoma" w:hint="default"/>
        <w:color w:val="6B2976"/>
      </w:rPr>
    </w:lvl>
    <w:lvl w:ilvl="1" w:tplc="7AEC0AB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12C0F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9A00DB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E9A847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A0CFDC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D3871A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39E03E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C912327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1A334CBD"/>
    <w:multiLevelType w:val="hybridMultilevel"/>
    <w:tmpl w:val="F92A6CC8"/>
    <w:lvl w:ilvl="0" w:tplc="2EF0289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0248CDE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B99877C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C80031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E5E3EF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BEB8548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E94152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3E196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9CA719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1AD93FE4"/>
    <w:multiLevelType w:val="hybridMultilevel"/>
    <w:tmpl w:val="A0CC2F20"/>
    <w:lvl w:ilvl="0" w:tplc="66342E8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5BFAEA5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852C5E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A40321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6348AA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CEB22D9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0FC5EA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40EB1D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59384F1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1E222EB7"/>
    <w:multiLevelType w:val="hybridMultilevel"/>
    <w:tmpl w:val="28C8EB2E"/>
    <w:lvl w:ilvl="0" w:tplc="612A1A3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17E4D6F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F0326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5BEA23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3EA45E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8EE7A9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B18D53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07EBCE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2BA7BF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1E863DCE"/>
    <w:multiLevelType w:val="hybridMultilevel"/>
    <w:tmpl w:val="AAB69D28"/>
    <w:lvl w:ilvl="0" w:tplc="00C01DA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AC92E29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390FAE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5E6BC6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748901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490000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8B88F7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ED644E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C1E61BB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208B21CC"/>
    <w:multiLevelType w:val="hybridMultilevel"/>
    <w:tmpl w:val="1694A2C4"/>
    <w:lvl w:ilvl="0" w:tplc="9C68B96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CFEE6D0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5D0E458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5CEA6E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37040D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5BEEB5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4C927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0CA2DE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5E0EDD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21240E19"/>
    <w:multiLevelType w:val="hybridMultilevel"/>
    <w:tmpl w:val="1FDE0F20"/>
    <w:lvl w:ilvl="0" w:tplc="A55A137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602E17C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B36F52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BE677B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C0C21A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C7213E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E46C99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B12FD0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9F029D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235C342B"/>
    <w:multiLevelType w:val="hybridMultilevel"/>
    <w:tmpl w:val="0AA0D758"/>
    <w:lvl w:ilvl="0" w:tplc="F5E029C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DD9EB6A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86E4516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D32C45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A1CB06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C5E8F7D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6C4773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54C81F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FB0D66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24464620"/>
    <w:multiLevelType w:val="hybridMultilevel"/>
    <w:tmpl w:val="D90E93EA"/>
    <w:lvl w:ilvl="0" w:tplc="8B7213F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E7E25B2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54E6581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446E1E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048B39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E35E4F2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B4443D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0AA70F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7CF42C8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25351755"/>
    <w:multiLevelType w:val="hybridMultilevel"/>
    <w:tmpl w:val="2B22095E"/>
    <w:lvl w:ilvl="0" w:tplc="90BC2182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  <w:color w:val="6B2976"/>
      </w:rPr>
    </w:lvl>
    <w:lvl w:ilvl="1" w:tplc="FF04EAC8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BD0A9790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E79A93B4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7BC1FC2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AC66469E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9EE668A6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2C4A9FE2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DBAE306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24" w15:restartNumberingAfterBreak="0">
    <w:nsid w:val="28D4118C"/>
    <w:multiLevelType w:val="hybridMultilevel"/>
    <w:tmpl w:val="05001CD2"/>
    <w:lvl w:ilvl="0" w:tplc="B128DAF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DC9CEFF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E0BAC04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CD40C5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392A3D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C8EED7A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53C68F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66A182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E440C5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2B9B159F"/>
    <w:multiLevelType w:val="multilevel"/>
    <w:tmpl w:val="1F38FDB4"/>
    <w:styleLink w:val="HeadingsList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702" w:hanging="567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851" w:hanging="851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216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252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88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32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360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960" w:hanging="360"/>
      </w:pPr>
      <w:rPr>
        <w:rFonts w:hint="default"/>
      </w:rPr>
    </w:lvl>
  </w:abstractNum>
  <w:abstractNum w:abstractNumId="26" w15:restartNumberingAfterBreak="0">
    <w:nsid w:val="2CF562E8"/>
    <w:multiLevelType w:val="hybridMultilevel"/>
    <w:tmpl w:val="4C4A343C"/>
    <w:lvl w:ilvl="0" w:tplc="79EE1FD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D26AE58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A4D649F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40ECD9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27EC28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A885A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C3A814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E2C223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54AB5E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2FFB7F59"/>
    <w:multiLevelType w:val="hybridMultilevel"/>
    <w:tmpl w:val="9A4CDBE2"/>
    <w:lvl w:ilvl="0" w:tplc="416886B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7F9856A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19CB3F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810E44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57A7AA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1B8059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A26917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39EFD9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5616235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307E15BF"/>
    <w:multiLevelType w:val="hybridMultilevel"/>
    <w:tmpl w:val="2DE4F692"/>
    <w:lvl w:ilvl="0" w:tplc="63622B8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375C2E6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8D5697B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9CA7EF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372902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34C8A5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774F66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DD254F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E5C8F4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336B4021"/>
    <w:multiLevelType w:val="hybridMultilevel"/>
    <w:tmpl w:val="A00689A0"/>
    <w:lvl w:ilvl="0" w:tplc="BDEEE5FC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  <w:color w:val="6B2976"/>
      </w:rPr>
    </w:lvl>
    <w:lvl w:ilvl="1" w:tplc="B9187792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86D075CC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71DC7574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44F4AD6A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36F8377E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6462662A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E9C48264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D7B4A5DE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30" w15:restartNumberingAfterBreak="0">
    <w:nsid w:val="347B1E5C"/>
    <w:multiLevelType w:val="hybridMultilevel"/>
    <w:tmpl w:val="293E8332"/>
    <w:lvl w:ilvl="0" w:tplc="0D4438C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99225B0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BF8090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45ECEC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1FA514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6EA921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F5CE35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BA0B44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9E2C874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34D0594C"/>
    <w:multiLevelType w:val="hybridMultilevel"/>
    <w:tmpl w:val="F03E391C"/>
    <w:lvl w:ilvl="0" w:tplc="2360775C">
      <w:start w:val="1"/>
      <w:numFmt w:val="bullet"/>
      <w:lvlText w:val=""/>
      <w:lvlJc w:val="left"/>
      <w:pPr>
        <w:ind w:left="787" w:hanging="360"/>
      </w:pPr>
      <w:rPr>
        <w:rFonts w:ascii="Symbol" w:hAnsi="Symbol" w:hint="default"/>
        <w:color w:val="6B2976"/>
      </w:rPr>
    </w:lvl>
    <w:lvl w:ilvl="1" w:tplc="72884386" w:tentative="1">
      <w:start w:val="1"/>
      <w:numFmt w:val="bullet"/>
      <w:lvlText w:val="o"/>
      <w:lvlJc w:val="left"/>
      <w:pPr>
        <w:ind w:left="1507" w:hanging="360"/>
      </w:pPr>
      <w:rPr>
        <w:rFonts w:ascii="Courier New" w:hAnsi="Courier New" w:cs="Courier New" w:hint="default"/>
      </w:rPr>
    </w:lvl>
    <w:lvl w:ilvl="2" w:tplc="BC0A6A32" w:tentative="1">
      <w:start w:val="1"/>
      <w:numFmt w:val="bullet"/>
      <w:lvlText w:val=""/>
      <w:lvlJc w:val="left"/>
      <w:pPr>
        <w:ind w:left="2227" w:hanging="360"/>
      </w:pPr>
      <w:rPr>
        <w:rFonts w:ascii="Wingdings" w:hAnsi="Wingdings" w:hint="default"/>
      </w:rPr>
    </w:lvl>
    <w:lvl w:ilvl="3" w:tplc="74FE9DA6" w:tentative="1">
      <w:start w:val="1"/>
      <w:numFmt w:val="bullet"/>
      <w:lvlText w:val=""/>
      <w:lvlJc w:val="left"/>
      <w:pPr>
        <w:ind w:left="2947" w:hanging="360"/>
      </w:pPr>
      <w:rPr>
        <w:rFonts w:ascii="Symbol" w:hAnsi="Symbol" w:hint="default"/>
      </w:rPr>
    </w:lvl>
    <w:lvl w:ilvl="4" w:tplc="5E28A6E2" w:tentative="1">
      <w:start w:val="1"/>
      <w:numFmt w:val="bullet"/>
      <w:lvlText w:val="o"/>
      <w:lvlJc w:val="left"/>
      <w:pPr>
        <w:ind w:left="3667" w:hanging="360"/>
      </w:pPr>
      <w:rPr>
        <w:rFonts w:ascii="Courier New" w:hAnsi="Courier New" w:cs="Courier New" w:hint="default"/>
      </w:rPr>
    </w:lvl>
    <w:lvl w:ilvl="5" w:tplc="A1BC1696" w:tentative="1">
      <w:start w:val="1"/>
      <w:numFmt w:val="bullet"/>
      <w:lvlText w:val=""/>
      <w:lvlJc w:val="left"/>
      <w:pPr>
        <w:ind w:left="4387" w:hanging="360"/>
      </w:pPr>
      <w:rPr>
        <w:rFonts w:ascii="Wingdings" w:hAnsi="Wingdings" w:hint="default"/>
      </w:rPr>
    </w:lvl>
    <w:lvl w:ilvl="6" w:tplc="D14CF234" w:tentative="1">
      <w:start w:val="1"/>
      <w:numFmt w:val="bullet"/>
      <w:lvlText w:val=""/>
      <w:lvlJc w:val="left"/>
      <w:pPr>
        <w:ind w:left="5107" w:hanging="360"/>
      </w:pPr>
      <w:rPr>
        <w:rFonts w:ascii="Symbol" w:hAnsi="Symbol" w:hint="default"/>
      </w:rPr>
    </w:lvl>
    <w:lvl w:ilvl="7" w:tplc="33C2099A" w:tentative="1">
      <w:start w:val="1"/>
      <w:numFmt w:val="bullet"/>
      <w:lvlText w:val="o"/>
      <w:lvlJc w:val="left"/>
      <w:pPr>
        <w:ind w:left="5827" w:hanging="360"/>
      </w:pPr>
      <w:rPr>
        <w:rFonts w:ascii="Courier New" w:hAnsi="Courier New" w:cs="Courier New" w:hint="default"/>
      </w:rPr>
    </w:lvl>
    <w:lvl w:ilvl="8" w:tplc="C98442C0" w:tentative="1">
      <w:start w:val="1"/>
      <w:numFmt w:val="bullet"/>
      <w:lvlText w:val=""/>
      <w:lvlJc w:val="left"/>
      <w:pPr>
        <w:ind w:left="6547" w:hanging="360"/>
      </w:pPr>
      <w:rPr>
        <w:rFonts w:ascii="Wingdings" w:hAnsi="Wingdings" w:hint="default"/>
      </w:rPr>
    </w:lvl>
  </w:abstractNum>
  <w:abstractNum w:abstractNumId="32" w15:restartNumberingAfterBreak="0">
    <w:nsid w:val="36743438"/>
    <w:multiLevelType w:val="hybridMultilevel"/>
    <w:tmpl w:val="2A28BA8E"/>
    <w:lvl w:ilvl="0" w:tplc="CA6C4F5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2ADC821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B804F8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82ABC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13644C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25CAD4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E70D7B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77E658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5CE851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37D22922"/>
    <w:multiLevelType w:val="hybridMultilevel"/>
    <w:tmpl w:val="E57EAD1C"/>
    <w:lvl w:ilvl="0" w:tplc="3452ABF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F08E2D5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2DA872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520348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9AA0F6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CA0374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258DD3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7AC555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9DD8FDF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37F16336"/>
    <w:multiLevelType w:val="hybridMultilevel"/>
    <w:tmpl w:val="383CD3AC"/>
    <w:lvl w:ilvl="0" w:tplc="6FE0788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39721E7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655E2F1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05E611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F4D37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D5363A3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DB05B9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B3C4CA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B78141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398A1378"/>
    <w:multiLevelType w:val="hybridMultilevel"/>
    <w:tmpl w:val="FA72A2B2"/>
    <w:lvl w:ilvl="0" w:tplc="4A702AE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2DE8862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C4F8E30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BB83B6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6C2252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91C6BC1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7862FD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7FC69E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50201F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3FE2116B"/>
    <w:multiLevelType w:val="hybridMultilevel"/>
    <w:tmpl w:val="01B864F4"/>
    <w:lvl w:ilvl="0" w:tplc="23B403B8">
      <w:start w:val="1"/>
      <w:numFmt w:val="bullet"/>
      <w:lvlText w:val=""/>
      <w:lvlJc w:val="left"/>
      <w:pPr>
        <w:ind w:left="778" w:hanging="360"/>
      </w:pPr>
      <w:rPr>
        <w:rFonts w:ascii="Symbol" w:hAnsi="Symbol" w:hint="default"/>
        <w:color w:val="6B2976"/>
      </w:rPr>
    </w:lvl>
    <w:lvl w:ilvl="1" w:tplc="0F6E65FA" w:tentative="1">
      <w:start w:val="1"/>
      <w:numFmt w:val="bullet"/>
      <w:lvlText w:val="o"/>
      <w:lvlJc w:val="left"/>
      <w:pPr>
        <w:ind w:left="1498" w:hanging="360"/>
      </w:pPr>
      <w:rPr>
        <w:rFonts w:ascii="Courier New" w:hAnsi="Courier New" w:cs="Courier New" w:hint="default"/>
      </w:rPr>
    </w:lvl>
    <w:lvl w:ilvl="2" w:tplc="7EC241E4" w:tentative="1">
      <w:start w:val="1"/>
      <w:numFmt w:val="bullet"/>
      <w:lvlText w:val=""/>
      <w:lvlJc w:val="left"/>
      <w:pPr>
        <w:ind w:left="2218" w:hanging="360"/>
      </w:pPr>
      <w:rPr>
        <w:rFonts w:ascii="Wingdings" w:hAnsi="Wingdings" w:hint="default"/>
      </w:rPr>
    </w:lvl>
    <w:lvl w:ilvl="3" w:tplc="49F21C08" w:tentative="1">
      <w:start w:val="1"/>
      <w:numFmt w:val="bullet"/>
      <w:lvlText w:val=""/>
      <w:lvlJc w:val="left"/>
      <w:pPr>
        <w:ind w:left="2938" w:hanging="360"/>
      </w:pPr>
      <w:rPr>
        <w:rFonts w:ascii="Symbol" w:hAnsi="Symbol" w:hint="default"/>
      </w:rPr>
    </w:lvl>
    <w:lvl w:ilvl="4" w:tplc="C6ECC65E" w:tentative="1">
      <w:start w:val="1"/>
      <w:numFmt w:val="bullet"/>
      <w:lvlText w:val="o"/>
      <w:lvlJc w:val="left"/>
      <w:pPr>
        <w:ind w:left="3658" w:hanging="360"/>
      </w:pPr>
      <w:rPr>
        <w:rFonts w:ascii="Courier New" w:hAnsi="Courier New" w:cs="Courier New" w:hint="default"/>
      </w:rPr>
    </w:lvl>
    <w:lvl w:ilvl="5" w:tplc="8BBAD5CE" w:tentative="1">
      <w:start w:val="1"/>
      <w:numFmt w:val="bullet"/>
      <w:lvlText w:val=""/>
      <w:lvlJc w:val="left"/>
      <w:pPr>
        <w:ind w:left="4378" w:hanging="360"/>
      </w:pPr>
      <w:rPr>
        <w:rFonts w:ascii="Wingdings" w:hAnsi="Wingdings" w:hint="default"/>
      </w:rPr>
    </w:lvl>
    <w:lvl w:ilvl="6" w:tplc="B87CDC22" w:tentative="1">
      <w:start w:val="1"/>
      <w:numFmt w:val="bullet"/>
      <w:lvlText w:val=""/>
      <w:lvlJc w:val="left"/>
      <w:pPr>
        <w:ind w:left="5098" w:hanging="360"/>
      </w:pPr>
      <w:rPr>
        <w:rFonts w:ascii="Symbol" w:hAnsi="Symbol" w:hint="default"/>
      </w:rPr>
    </w:lvl>
    <w:lvl w:ilvl="7" w:tplc="94CE32BA" w:tentative="1">
      <w:start w:val="1"/>
      <w:numFmt w:val="bullet"/>
      <w:lvlText w:val="o"/>
      <w:lvlJc w:val="left"/>
      <w:pPr>
        <w:ind w:left="5818" w:hanging="360"/>
      </w:pPr>
      <w:rPr>
        <w:rFonts w:ascii="Courier New" w:hAnsi="Courier New" w:cs="Courier New" w:hint="default"/>
      </w:rPr>
    </w:lvl>
    <w:lvl w:ilvl="8" w:tplc="92BA898E" w:tentative="1">
      <w:start w:val="1"/>
      <w:numFmt w:val="bullet"/>
      <w:lvlText w:val=""/>
      <w:lvlJc w:val="left"/>
      <w:pPr>
        <w:ind w:left="6538" w:hanging="360"/>
      </w:pPr>
      <w:rPr>
        <w:rFonts w:ascii="Wingdings" w:hAnsi="Wingdings" w:hint="default"/>
      </w:rPr>
    </w:lvl>
  </w:abstractNum>
  <w:abstractNum w:abstractNumId="37" w15:restartNumberingAfterBreak="0">
    <w:nsid w:val="415A5FD1"/>
    <w:multiLevelType w:val="hybridMultilevel"/>
    <w:tmpl w:val="BDA02762"/>
    <w:lvl w:ilvl="0" w:tplc="0C0A551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C88C357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5658F42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1A0976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3C0795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8FF4018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D6AB72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E74143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B8E4B14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41F47E2F"/>
    <w:multiLevelType w:val="hybridMultilevel"/>
    <w:tmpl w:val="CE9CE97A"/>
    <w:lvl w:ilvl="0" w:tplc="73889CC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0A6087A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7742C04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5A88C0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17642C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2BC36E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0C4965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70A183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664E1ED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422252E0"/>
    <w:multiLevelType w:val="hybridMultilevel"/>
    <w:tmpl w:val="FA9E33C6"/>
    <w:lvl w:ilvl="0" w:tplc="A8AECB7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29945ED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65CCABE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29C83E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3DC872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F32A82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D8C345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824517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80A22FD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42C12B7D"/>
    <w:multiLevelType w:val="hybridMultilevel"/>
    <w:tmpl w:val="C7B287E2"/>
    <w:lvl w:ilvl="0" w:tplc="C9D8DEF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448C23C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D4FA24E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36209D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77261F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D4AA163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C0693E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CB69C9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E5EE81D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4394592F"/>
    <w:multiLevelType w:val="hybridMultilevel"/>
    <w:tmpl w:val="DD7C9F84"/>
    <w:lvl w:ilvl="0" w:tplc="5FCC963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6E2059E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C4226C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DBC273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CCEB4B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0C2606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9B8D7B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6C47CF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A0B6186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44BF11E0"/>
    <w:multiLevelType w:val="hybridMultilevel"/>
    <w:tmpl w:val="BF54802C"/>
    <w:lvl w:ilvl="0" w:tplc="4338263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E4762AC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5554E1C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128EC9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DE7F3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E6A28CD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FB60DD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F16E08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A45CC5A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49C375CB"/>
    <w:multiLevelType w:val="hybridMultilevel"/>
    <w:tmpl w:val="C2CCC884"/>
    <w:lvl w:ilvl="0" w:tplc="EE3C38E0">
      <w:start w:val="1"/>
      <w:numFmt w:val="bullet"/>
      <w:lvlText w:val=""/>
      <w:lvlJc w:val="left"/>
      <w:pPr>
        <w:ind w:left="794" w:hanging="360"/>
      </w:pPr>
      <w:rPr>
        <w:rFonts w:ascii="Symbol" w:hAnsi="Symbol" w:hint="default"/>
        <w:color w:val="6B2976"/>
      </w:rPr>
    </w:lvl>
    <w:lvl w:ilvl="1" w:tplc="332433DC" w:tentative="1">
      <w:start w:val="1"/>
      <w:numFmt w:val="bullet"/>
      <w:lvlText w:val="o"/>
      <w:lvlJc w:val="left"/>
      <w:pPr>
        <w:ind w:left="1514" w:hanging="360"/>
      </w:pPr>
      <w:rPr>
        <w:rFonts w:ascii="Courier New" w:hAnsi="Courier New" w:cs="Courier New" w:hint="default"/>
      </w:rPr>
    </w:lvl>
    <w:lvl w:ilvl="2" w:tplc="F8E64E7A" w:tentative="1">
      <w:start w:val="1"/>
      <w:numFmt w:val="bullet"/>
      <w:lvlText w:val=""/>
      <w:lvlJc w:val="left"/>
      <w:pPr>
        <w:ind w:left="2234" w:hanging="360"/>
      </w:pPr>
      <w:rPr>
        <w:rFonts w:ascii="Wingdings" w:hAnsi="Wingdings" w:hint="default"/>
      </w:rPr>
    </w:lvl>
    <w:lvl w:ilvl="3" w:tplc="14B0E850" w:tentative="1">
      <w:start w:val="1"/>
      <w:numFmt w:val="bullet"/>
      <w:lvlText w:val=""/>
      <w:lvlJc w:val="left"/>
      <w:pPr>
        <w:ind w:left="2954" w:hanging="360"/>
      </w:pPr>
      <w:rPr>
        <w:rFonts w:ascii="Symbol" w:hAnsi="Symbol" w:hint="default"/>
      </w:rPr>
    </w:lvl>
    <w:lvl w:ilvl="4" w:tplc="01BE2472" w:tentative="1">
      <w:start w:val="1"/>
      <w:numFmt w:val="bullet"/>
      <w:lvlText w:val="o"/>
      <w:lvlJc w:val="left"/>
      <w:pPr>
        <w:ind w:left="3674" w:hanging="360"/>
      </w:pPr>
      <w:rPr>
        <w:rFonts w:ascii="Courier New" w:hAnsi="Courier New" w:cs="Courier New" w:hint="default"/>
      </w:rPr>
    </w:lvl>
    <w:lvl w:ilvl="5" w:tplc="781E894A" w:tentative="1">
      <w:start w:val="1"/>
      <w:numFmt w:val="bullet"/>
      <w:lvlText w:val=""/>
      <w:lvlJc w:val="left"/>
      <w:pPr>
        <w:ind w:left="4394" w:hanging="360"/>
      </w:pPr>
      <w:rPr>
        <w:rFonts w:ascii="Wingdings" w:hAnsi="Wingdings" w:hint="default"/>
      </w:rPr>
    </w:lvl>
    <w:lvl w:ilvl="6" w:tplc="8660AACE" w:tentative="1">
      <w:start w:val="1"/>
      <w:numFmt w:val="bullet"/>
      <w:lvlText w:val=""/>
      <w:lvlJc w:val="left"/>
      <w:pPr>
        <w:ind w:left="5114" w:hanging="360"/>
      </w:pPr>
      <w:rPr>
        <w:rFonts w:ascii="Symbol" w:hAnsi="Symbol" w:hint="default"/>
      </w:rPr>
    </w:lvl>
    <w:lvl w:ilvl="7" w:tplc="2C646202" w:tentative="1">
      <w:start w:val="1"/>
      <w:numFmt w:val="bullet"/>
      <w:lvlText w:val="o"/>
      <w:lvlJc w:val="left"/>
      <w:pPr>
        <w:ind w:left="5834" w:hanging="360"/>
      </w:pPr>
      <w:rPr>
        <w:rFonts w:ascii="Courier New" w:hAnsi="Courier New" w:cs="Courier New" w:hint="default"/>
      </w:rPr>
    </w:lvl>
    <w:lvl w:ilvl="8" w:tplc="612AE8E4" w:tentative="1">
      <w:start w:val="1"/>
      <w:numFmt w:val="bullet"/>
      <w:lvlText w:val=""/>
      <w:lvlJc w:val="left"/>
      <w:pPr>
        <w:ind w:left="6554" w:hanging="360"/>
      </w:pPr>
      <w:rPr>
        <w:rFonts w:ascii="Wingdings" w:hAnsi="Wingdings" w:hint="default"/>
      </w:rPr>
    </w:lvl>
  </w:abstractNum>
  <w:abstractNum w:abstractNumId="44" w15:restartNumberingAfterBreak="0">
    <w:nsid w:val="4B01276D"/>
    <w:multiLevelType w:val="hybridMultilevel"/>
    <w:tmpl w:val="69E4BCC0"/>
    <w:lvl w:ilvl="0" w:tplc="C7721CD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18B2B6E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A86A9A6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4C2D90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CC84EE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696707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EAA6A6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172FFE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7314602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4BB8177C"/>
    <w:multiLevelType w:val="hybridMultilevel"/>
    <w:tmpl w:val="05085782"/>
    <w:lvl w:ilvl="0" w:tplc="7B86282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847CF81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A4D13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854396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A96055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6A1049B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59AA62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54A1A2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91ECA6C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4C0D5CD8"/>
    <w:multiLevelType w:val="hybridMultilevel"/>
    <w:tmpl w:val="F066FF9A"/>
    <w:lvl w:ilvl="0" w:tplc="0FEAD88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BB38C1B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EAE002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3A2C2E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0CC75C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D48A420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49C972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EE6EAF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B352BCE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4CF066A8"/>
    <w:multiLevelType w:val="hybridMultilevel"/>
    <w:tmpl w:val="0F9C22E0"/>
    <w:lvl w:ilvl="0" w:tplc="077C5C6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0822431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7FE57E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74257B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326DE6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A2647D3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6709B6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2F83BA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96EE05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 w15:restartNumberingAfterBreak="0">
    <w:nsid w:val="4D0A4854"/>
    <w:multiLevelType w:val="hybridMultilevel"/>
    <w:tmpl w:val="D2943122"/>
    <w:lvl w:ilvl="0" w:tplc="C58C276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40C4FDB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F722ED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A9E8A0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21A16C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88C4362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8C6F00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7DC40B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0C1B7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 w15:restartNumberingAfterBreak="0">
    <w:nsid w:val="4EBD6FC0"/>
    <w:multiLevelType w:val="hybridMultilevel"/>
    <w:tmpl w:val="556EB48C"/>
    <w:lvl w:ilvl="0" w:tplc="EEEA258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AF40C6B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EEE08BD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8D0001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5B2195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C806AB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EAA169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B08B7C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CA442AF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 w15:restartNumberingAfterBreak="0">
    <w:nsid w:val="4F040A0C"/>
    <w:multiLevelType w:val="hybridMultilevel"/>
    <w:tmpl w:val="34980AB0"/>
    <w:lvl w:ilvl="0" w:tplc="611E123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8C30755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A6E657E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E424FB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C4E4BD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767CEBF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020D95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62ED4C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7C402A0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 w15:restartNumberingAfterBreak="0">
    <w:nsid w:val="50226A32"/>
    <w:multiLevelType w:val="hybridMultilevel"/>
    <w:tmpl w:val="59686506"/>
    <w:lvl w:ilvl="0" w:tplc="AC86437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85325F3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ED76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E8E759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622312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65DE6E4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DC04A1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F365A0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56D6EC7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2" w15:restartNumberingAfterBreak="0">
    <w:nsid w:val="50CE3002"/>
    <w:multiLevelType w:val="hybridMultilevel"/>
    <w:tmpl w:val="D84A4A38"/>
    <w:lvl w:ilvl="0" w:tplc="F522CD5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8D568CE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95D2260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3A649C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A66858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A16CBD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B56785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81C9BC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71AA03F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3" w15:restartNumberingAfterBreak="0">
    <w:nsid w:val="50D6632C"/>
    <w:multiLevelType w:val="hybridMultilevel"/>
    <w:tmpl w:val="A49EDED6"/>
    <w:lvl w:ilvl="0" w:tplc="774E5C9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63BA58D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CCA67BE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C6A96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60E81C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53E11B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EACE7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AEACD7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DAF0CFD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4" w15:restartNumberingAfterBreak="0">
    <w:nsid w:val="528F7D80"/>
    <w:multiLevelType w:val="hybridMultilevel"/>
    <w:tmpl w:val="AED0DB70"/>
    <w:lvl w:ilvl="0" w:tplc="E020B190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  <w:color w:val="6B2976"/>
      </w:rPr>
    </w:lvl>
    <w:lvl w:ilvl="1" w:tplc="800CE732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195A151C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559CD384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2F0183A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BA1C76B8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CD68C5D2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C696EAE8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697C20F6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55" w15:restartNumberingAfterBreak="0">
    <w:nsid w:val="543F35D0"/>
    <w:multiLevelType w:val="hybridMultilevel"/>
    <w:tmpl w:val="1962488A"/>
    <w:lvl w:ilvl="0" w:tplc="9CA6213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5794375E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A2760E9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60072E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F282F0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927041D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4DE740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49A662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30A08D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6" w15:restartNumberingAfterBreak="0">
    <w:nsid w:val="5A5529DD"/>
    <w:multiLevelType w:val="hybridMultilevel"/>
    <w:tmpl w:val="E8104084"/>
    <w:lvl w:ilvl="0" w:tplc="CE8EC66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00CE1EB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38E252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A34164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DA6A51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A401FD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1EE431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00EB29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A110764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7" w15:restartNumberingAfterBreak="0">
    <w:nsid w:val="5CEE66DE"/>
    <w:multiLevelType w:val="hybridMultilevel"/>
    <w:tmpl w:val="4036E218"/>
    <w:lvl w:ilvl="0" w:tplc="FE30FE3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3C341E7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822AE73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CCAD45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FC69F9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CBF4CFB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DEA767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F4A184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A258972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8" w15:restartNumberingAfterBreak="0">
    <w:nsid w:val="5DAB3FC0"/>
    <w:multiLevelType w:val="hybridMultilevel"/>
    <w:tmpl w:val="79E6EFEC"/>
    <w:lvl w:ilvl="0" w:tplc="3210EA28">
      <w:start w:val="1"/>
      <w:numFmt w:val="bullet"/>
      <w:lvlText w:val=""/>
      <w:lvlJc w:val="left"/>
      <w:pPr>
        <w:ind w:left="794" w:hanging="360"/>
      </w:pPr>
      <w:rPr>
        <w:rFonts w:ascii="Symbol" w:hAnsi="Symbol" w:hint="default"/>
        <w:color w:val="6B2976"/>
      </w:rPr>
    </w:lvl>
    <w:lvl w:ilvl="1" w:tplc="8DD6F496" w:tentative="1">
      <w:start w:val="1"/>
      <w:numFmt w:val="bullet"/>
      <w:lvlText w:val="o"/>
      <w:lvlJc w:val="left"/>
      <w:pPr>
        <w:ind w:left="1514" w:hanging="360"/>
      </w:pPr>
      <w:rPr>
        <w:rFonts w:ascii="Courier New" w:hAnsi="Courier New" w:cs="Courier New" w:hint="default"/>
      </w:rPr>
    </w:lvl>
    <w:lvl w:ilvl="2" w:tplc="E08CF80C" w:tentative="1">
      <w:start w:val="1"/>
      <w:numFmt w:val="bullet"/>
      <w:lvlText w:val=""/>
      <w:lvlJc w:val="left"/>
      <w:pPr>
        <w:ind w:left="2234" w:hanging="360"/>
      </w:pPr>
      <w:rPr>
        <w:rFonts w:ascii="Wingdings" w:hAnsi="Wingdings" w:hint="default"/>
      </w:rPr>
    </w:lvl>
    <w:lvl w:ilvl="3" w:tplc="AF3C0110" w:tentative="1">
      <w:start w:val="1"/>
      <w:numFmt w:val="bullet"/>
      <w:lvlText w:val=""/>
      <w:lvlJc w:val="left"/>
      <w:pPr>
        <w:ind w:left="2954" w:hanging="360"/>
      </w:pPr>
      <w:rPr>
        <w:rFonts w:ascii="Symbol" w:hAnsi="Symbol" w:hint="default"/>
      </w:rPr>
    </w:lvl>
    <w:lvl w:ilvl="4" w:tplc="2CC4B0DA" w:tentative="1">
      <w:start w:val="1"/>
      <w:numFmt w:val="bullet"/>
      <w:lvlText w:val="o"/>
      <w:lvlJc w:val="left"/>
      <w:pPr>
        <w:ind w:left="3674" w:hanging="360"/>
      </w:pPr>
      <w:rPr>
        <w:rFonts w:ascii="Courier New" w:hAnsi="Courier New" w:cs="Courier New" w:hint="default"/>
      </w:rPr>
    </w:lvl>
    <w:lvl w:ilvl="5" w:tplc="2578EB32" w:tentative="1">
      <w:start w:val="1"/>
      <w:numFmt w:val="bullet"/>
      <w:lvlText w:val=""/>
      <w:lvlJc w:val="left"/>
      <w:pPr>
        <w:ind w:left="4394" w:hanging="360"/>
      </w:pPr>
      <w:rPr>
        <w:rFonts w:ascii="Wingdings" w:hAnsi="Wingdings" w:hint="default"/>
      </w:rPr>
    </w:lvl>
    <w:lvl w:ilvl="6" w:tplc="9D044426" w:tentative="1">
      <w:start w:val="1"/>
      <w:numFmt w:val="bullet"/>
      <w:lvlText w:val=""/>
      <w:lvlJc w:val="left"/>
      <w:pPr>
        <w:ind w:left="5114" w:hanging="360"/>
      </w:pPr>
      <w:rPr>
        <w:rFonts w:ascii="Symbol" w:hAnsi="Symbol" w:hint="default"/>
      </w:rPr>
    </w:lvl>
    <w:lvl w:ilvl="7" w:tplc="D116F608" w:tentative="1">
      <w:start w:val="1"/>
      <w:numFmt w:val="bullet"/>
      <w:lvlText w:val="o"/>
      <w:lvlJc w:val="left"/>
      <w:pPr>
        <w:ind w:left="5834" w:hanging="360"/>
      </w:pPr>
      <w:rPr>
        <w:rFonts w:ascii="Courier New" w:hAnsi="Courier New" w:cs="Courier New" w:hint="default"/>
      </w:rPr>
    </w:lvl>
    <w:lvl w:ilvl="8" w:tplc="1B90D84A" w:tentative="1">
      <w:start w:val="1"/>
      <w:numFmt w:val="bullet"/>
      <w:lvlText w:val=""/>
      <w:lvlJc w:val="left"/>
      <w:pPr>
        <w:ind w:left="6554" w:hanging="360"/>
      </w:pPr>
      <w:rPr>
        <w:rFonts w:ascii="Wingdings" w:hAnsi="Wingdings" w:hint="default"/>
      </w:rPr>
    </w:lvl>
  </w:abstractNum>
  <w:abstractNum w:abstractNumId="59" w15:restartNumberingAfterBreak="0">
    <w:nsid w:val="617C0AF1"/>
    <w:multiLevelType w:val="hybridMultilevel"/>
    <w:tmpl w:val="CF4AD9E0"/>
    <w:lvl w:ilvl="0" w:tplc="D4787B9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A6E8A89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69E781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0D428D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C2C671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64EE8F6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DD6F9E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760323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857AF8D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0" w15:restartNumberingAfterBreak="0">
    <w:nsid w:val="61860D55"/>
    <w:multiLevelType w:val="hybridMultilevel"/>
    <w:tmpl w:val="B5E83720"/>
    <w:lvl w:ilvl="0" w:tplc="309076C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A500943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9B4406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0EE1C7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3427B1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AFDE577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3543CB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FBE17E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C6ECF67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1" w15:restartNumberingAfterBreak="0">
    <w:nsid w:val="65EB2EF1"/>
    <w:multiLevelType w:val="hybridMultilevel"/>
    <w:tmpl w:val="345AA880"/>
    <w:lvl w:ilvl="0" w:tplc="60FC2AF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1C28ACC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7814046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EFCCA4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96EE19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640CCC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B14B39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4AE4A7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D8EC99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2" w15:restartNumberingAfterBreak="0">
    <w:nsid w:val="66425021"/>
    <w:multiLevelType w:val="hybridMultilevel"/>
    <w:tmpl w:val="11A657DA"/>
    <w:lvl w:ilvl="0" w:tplc="19D8B9F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B192C23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C25A711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C34E7E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430221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966D78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FD43C0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C36E33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B84104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3" w15:restartNumberingAfterBreak="0">
    <w:nsid w:val="66D95886"/>
    <w:multiLevelType w:val="hybridMultilevel"/>
    <w:tmpl w:val="31C83CF4"/>
    <w:lvl w:ilvl="0" w:tplc="A17808F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128283C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90E05D8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7B811E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6CA416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82A6B00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9A2A22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CDE483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6462A7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4" w15:restartNumberingAfterBreak="0">
    <w:nsid w:val="67074A2F"/>
    <w:multiLevelType w:val="hybridMultilevel"/>
    <w:tmpl w:val="A8BE1838"/>
    <w:lvl w:ilvl="0" w:tplc="9D04200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26E8072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E1A298A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A6466C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0AE556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AC2CA7C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382FF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8C0C99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CCDE1B7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5" w15:restartNumberingAfterBreak="0">
    <w:nsid w:val="68C34E5E"/>
    <w:multiLevelType w:val="hybridMultilevel"/>
    <w:tmpl w:val="A70AAFBE"/>
    <w:lvl w:ilvl="0" w:tplc="CD3C350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313E861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B882F4C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3166CC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9187D7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9C82B0F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77EB69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75C20F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B685E9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6" w15:restartNumberingAfterBreak="0">
    <w:nsid w:val="6A6560FE"/>
    <w:multiLevelType w:val="hybridMultilevel"/>
    <w:tmpl w:val="A9B623E0"/>
    <w:lvl w:ilvl="0" w:tplc="4FD0563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CA1C3C1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87EE42C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0E407E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E4A380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63C962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A34B19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22C959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7E9477F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7" w15:restartNumberingAfterBreak="0">
    <w:nsid w:val="704F63F6"/>
    <w:multiLevelType w:val="hybridMultilevel"/>
    <w:tmpl w:val="20A6DDAE"/>
    <w:lvl w:ilvl="0" w:tplc="909AD18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B398408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270D79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192E1B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F74061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7EB0A9B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8E26F3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5E65DC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B35A234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8" w15:restartNumberingAfterBreak="0">
    <w:nsid w:val="74CF016B"/>
    <w:multiLevelType w:val="hybridMultilevel"/>
    <w:tmpl w:val="8E062570"/>
    <w:lvl w:ilvl="0" w:tplc="6E6EDCC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66B8372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6A9EBEA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96852B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07A459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44C95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9B0C85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2C4165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5678C1A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9" w15:restartNumberingAfterBreak="0">
    <w:nsid w:val="759C453B"/>
    <w:multiLevelType w:val="hybridMultilevel"/>
    <w:tmpl w:val="872C2B5C"/>
    <w:lvl w:ilvl="0" w:tplc="5F98D53C">
      <w:start w:val="1"/>
      <w:numFmt w:val="bullet"/>
      <w:lvlText w:val=""/>
      <w:lvlJc w:val="left"/>
      <w:pPr>
        <w:ind w:left="787" w:hanging="360"/>
      </w:pPr>
      <w:rPr>
        <w:rFonts w:ascii="Symbol" w:hAnsi="Symbol" w:hint="default"/>
        <w:color w:val="6B2976"/>
      </w:rPr>
    </w:lvl>
    <w:lvl w:ilvl="1" w:tplc="EEBAF512" w:tentative="1">
      <w:start w:val="1"/>
      <w:numFmt w:val="bullet"/>
      <w:lvlText w:val="o"/>
      <w:lvlJc w:val="left"/>
      <w:pPr>
        <w:ind w:left="1507" w:hanging="360"/>
      </w:pPr>
      <w:rPr>
        <w:rFonts w:ascii="Courier New" w:hAnsi="Courier New" w:cs="Courier New" w:hint="default"/>
      </w:rPr>
    </w:lvl>
    <w:lvl w:ilvl="2" w:tplc="5C885042" w:tentative="1">
      <w:start w:val="1"/>
      <w:numFmt w:val="bullet"/>
      <w:lvlText w:val=""/>
      <w:lvlJc w:val="left"/>
      <w:pPr>
        <w:ind w:left="2227" w:hanging="360"/>
      </w:pPr>
      <w:rPr>
        <w:rFonts w:ascii="Wingdings" w:hAnsi="Wingdings" w:hint="default"/>
      </w:rPr>
    </w:lvl>
    <w:lvl w:ilvl="3" w:tplc="6F14CC12" w:tentative="1">
      <w:start w:val="1"/>
      <w:numFmt w:val="bullet"/>
      <w:lvlText w:val=""/>
      <w:lvlJc w:val="left"/>
      <w:pPr>
        <w:ind w:left="2947" w:hanging="360"/>
      </w:pPr>
      <w:rPr>
        <w:rFonts w:ascii="Symbol" w:hAnsi="Symbol" w:hint="default"/>
      </w:rPr>
    </w:lvl>
    <w:lvl w:ilvl="4" w:tplc="88E8A858" w:tentative="1">
      <w:start w:val="1"/>
      <w:numFmt w:val="bullet"/>
      <w:lvlText w:val="o"/>
      <w:lvlJc w:val="left"/>
      <w:pPr>
        <w:ind w:left="3667" w:hanging="360"/>
      </w:pPr>
      <w:rPr>
        <w:rFonts w:ascii="Courier New" w:hAnsi="Courier New" w:cs="Courier New" w:hint="default"/>
      </w:rPr>
    </w:lvl>
    <w:lvl w:ilvl="5" w:tplc="D2D0233A" w:tentative="1">
      <w:start w:val="1"/>
      <w:numFmt w:val="bullet"/>
      <w:lvlText w:val=""/>
      <w:lvlJc w:val="left"/>
      <w:pPr>
        <w:ind w:left="4387" w:hanging="360"/>
      </w:pPr>
      <w:rPr>
        <w:rFonts w:ascii="Wingdings" w:hAnsi="Wingdings" w:hint="default"/>
      </w:rPr>
    </w:lvl>
    <w:lvl w:ilvl="6" w:tplc="B824F178" w:tentative="1">
      <w:start w:val="1"/>
      <w:numFmt w:val="bullet"/>
      <w:lvlText w:val=""/>
      <w:lvlJc w:val="left"/>
      <w:pPr>
        <w:ind w:left="5107" w:hanging="360"/>
      </w:pPr>
      <w:rPr>
        <w:rFonts w:ascii="Symbol" w:hAnsi="Symbol" w:hint="default"/>
      </w:rPr>
    </w:lvl>
    <w:lvl w:ilvl="7" w:tplc="2D0C7B62" w:tentative="1">
      <w:start w:val="1"/>
      <w:numFmt w:val="bullet"/>
      <w:lvlText w:val="o"/>
      <w:lvlJc w:val="left"/>
      <w:pPr>
        <w:ind w:left="5827" w:hanging="360"/>
      </w:pPr>
      <w:rPr>
        <w:rFonts w:ascii="Courier New" w:hAnsi="Courier New" w:cs="Courier New" w:hint="default"/>
      </w:rPr>
    </w:lvl>
    <w:lvl w:ilvl="8" w:tplc="D4DEDED6" w:tentative="1">
      <w:start w:val="1"/>
      <w:numFmt w:val="bullet"/>
      <w:lvlText w:val=""/>
      <w:lvlJc w:val="left"/>
      <w:pPr>
        <w:ind w:left="6547" w:hanging="360"/>
      </w:pPr>
      <w:rPr>
        <w:rFonts w:ascii="Wingdings" w:hAnsi="Wingdings" w:hint="default"/>
      </w:rPr>
    </w:lvl>
  </w:abstractNum>
  <w:abstractNum w:abstractNumId="70" w15:restartNumberingAfterBreak="0">
    <w:nsid w:val="780A769F"/>
    <w:multiLevelType w:val="hybridMultilevel"/>
    <w:tmpl w:val="9614FC80"/>
    <w:lvl w:ilvl="0" w:tplc="A37C6DC0">
      <w:start w:val="1"/>
      <w:numFmt w:val="bullet"/>
      <w:lvlText w:val=""/>
      <w:lvlJc w:val="left"/>
      <w:pPr>
        <w:ind w:left="787" w:hanging="360"/>
      </w:pPr>
      <w:rPr>
        <w:rFonts w:ascii="Symbol" w:hAnsi="Symbol" w:hint="default"/>
        <w:color w:val="6B2976"/>
      </w:rPr>
    </w:lvl>
    <w:lvl w:ilvl="1" w:tplc="DE8C3C56" w:tentative="1">
      <w:start w:val="1"/>
      <w:numFmt w:val="bullet"/>
      <w:lvlText w:val="o"/>
      <w:lvlJc w:val="left"/>
      <w:pPr>
        <w:ind w:left="1507" w:hanging="360"/>
      </w:pPr>
      <w:rPr>
        <w:rFonts w:ascii="Courier New" w:hAnsi="Courier New" w:cs="Courier New" w:hint="default"/>
      </w:rPr>
    </w:lvl>
    <w:lvl w:ilvl="2" w:tplc="3D122E5E" w:tentative="1">
      <w:start w:val="1"/>
      <w:numFmt w:val="bullet"/>
      <w:lvlText w:val=""/>
      <w:lvlJc w:val="left"/>
      <w:pPr>
        <w:ind w:left="2227" w:hanging="360"/>
      </w:pPr>
      <w:rPr>
        <w:rFonts w:ascii="Wingdings" w:hAnsi="Wingdings" w:hint="default"/>
      </w:rPr>
    </w:lvl>
    <w:lvl w:ilvl="3" w:tplc="29C6F620" w:tentative="1">
      <w:start w:val="1"/>
      <w:numFmt w:val="bullet"/>
      <w:lvlText w:val=""/>
      <w:lvlJc w:val="left"/>
      <w:pPr>
        <w:ind w:left="2947" w:hanging="360"/>
      </w:pPr>
      <w:rPr>
        <w:rFonts w:ascii="Symbol" w:hAnsi="Symbol" w:hint="default"/>
      </w:rPr>
    </w:lvl>
    <w:lvl w:ilvl="4" w:tplc="BF164846" w:tentative="1">
      <w:start w:val="1"/>
      <w:numFmt w:val="bullet"/>
      <w:lvlText w:val="o"/>
      <w:lvlJc w:val="left"/>
      <w:pPr>
        <w:ind w:left="3667" w:hanging="360"/>
      </w:pPr>
      <w:rPr>
        <w:rFonts w:ascii="Courier New" w:hAnsi="Courier New" w:cs="Courier New" w:hint="default"/>
      </w:rPr>
    </w:lvl>
    <w:lvl w:ilvl="5" w:tplc="327653C2" w:tentative="1">
      <w:start w:val="1"/>
      <w:numFmt w:val="bullet"/>
      <w:lvlText w:val=""/>
      <w:lvlJc w:val="left"/>
      <w:pPr>
        <w:ind w:left="4387" w:hanging="360"/>
      </w:pPr>
      <w:rPr>
        <w:rFonts w:ascii="Wingdings" w:hAnsi="Wingdings" w:hint="default"/>
      </w:rPr>
    </w:lvl>
    <w:lvl w:ilvl="6" w:tplc="D292D3FE" w:tentative="1">
      <w:start w:val="1"/>
      <w:numFmt w:val="bullet"/>
      <w:lvlText w:val=""/>
      <w:lvlJc w:val="left"/>
      <w:pPr>
        <w:ind w:left="5107" w:hanging="360"/>
      </w:pPr>
      <w:rPr>
        <w:rFonts w:ascii="Symbol" w:hAnsi="Symbol" w:hint="default"/>
      </w:rPr>
    </w:lvl>
    <w:lvl w:ilvl="7" w:tplc="3F44A30E" w:tentative="1">
      <w:start w:val="1"/>
      <w:numFmt w:val="bullet"/>
      <w:lvlText w:val="o"/>
      <w:lvlJc w:val="left"/>
      <w:pPr>
        <w:ind w:left="5827" w:hanging="360"/>
      </w:pPr>
      <w:rPr>
        <w:rFonts w:ascii="Courier New" w:hAnsi="Courier New" w:cs="Courier New" w:hint="default"/>
      </w:rPr>
    </w:lvl>
    <w:lvl w:ilvl="8" w:tplc="00B8CF88" w:tentative="1">
      <w:start w:val="1"/>
      <w:numFmt w:val="bullet"/>
      <w:lvlText w:val=""/>
      <w:lvlJc w:val="left"/>
      <w:pPr>
        <w:ind w:left="6547" w:hanging="360"/>
      </w:pPr>
      <w:rPr>
        <w:rFonts w:ascii="Wingdings" w:hAnsi="Wingdings" w:hint="default"/>
      </w:rPr>
    </w:lvl>
  </w:abstractNum>
  <w:abstractNum w:abstractNumId="71" w15:restartNumberingAfterBreak="0">
    <w:nsid w:val="7AE27A44"/>
    <w:multiLevelType w:val="hybridMultilevel"/>
    <w:tmpl w:val="9B14F71E"/>
    <w:lvl w:ilvl="0" w:tplc="7B68BD0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C5A4D31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603EB3A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F52FC6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40872A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DE9A724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920C18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9CCF03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8F96F83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2" w15:restartNumberingAfterBreak="0">
    <w:nsid w:val="7DC372CE"/>
    <w:multiLevelType w:val="hybridMultilevel"/>
    <w:tmpl w:val="71346B62"/>
    <w:lvl w:ilvl="0" w:tplc="13C606E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4E1855F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B49A10E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C0419A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542A05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7876D7C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07E77A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1FC373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EF04F0D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3" w15:restartNumberingAfterBreak="0">
    <w:nsid w:val="7E6D6CD1"/>
    <w:multiLevelType w:val="hybridMultilevel"/>
    <w:tmpl w:val="2CCA968A"/>
    <w:lvl w:ilvl="0" w:tplc="836408B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FE20AE6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7A58E9B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482975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F4BA1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6E9825E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594CD4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344D13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D9CE429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4" w15:restartNumberingAfterBreak="0">
    <w:nsid w:val="7EBE03ED"/>
    <w:multiLevelType w:val="hybridMultilevel"/>
    <w:tmpl w:val="960CAF0C"/>
    <w:lvl w:ilvl="0" w:tplc="E70436B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88047B6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96B6613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E9A34C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A4E1CF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B650B2A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2F8FDF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291F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E85E1E2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5" w15:restartNumberingAfterBreak="0">
    <w:nsid w:val="7EDC0055"/>
    <w:multiLevelType w:val="hybridMultilevel"/>
    <w:tmpl w:val="53845616"/>
    <w:lvl w:ilvl="0" w:tplc="E83A767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525A9D2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B98E09D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5C4972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448CD2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C7E6A9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B8DBA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9025F4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FD8340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46488833">
    <w:abstractNumId w:val="25"/>
  </w:num>
  <w:num w:numId="2" w16cid:durableId="46538535">
    <w:abstractNumId w:val="45"/>
  </w:num>
  <w:num w:numId="3" w16cid:durableId="1455057829">
    <w:abstractNumId w:val="27"/>
  </w:num>
  <w:num w:numId="4" w16cid:durableId="1289899497">
    <w:abstractNumId w:val="11"/>
  </w:num>
  <w:num w:numId="5" w16cid:durableId="1727024139">
    <w:abstractNumId w:val="42"/>
  </w:num>
  <w:num w:numId="6" w16cid:durableId="1710841012">
    <w:abstractNumId w:val="34"/>
  </w:num>
  <w:num w:numId="7" w16cid:durableId="616643408">
    <w:abstractNumId w:val="37"/>
  </w:num>
  <w:num w:numId="8" w16cid:durableId="1330981683">
    <w:abstractNumId w:val="3"/>
  </w:num>
  <w:num w:numId="9" w16cid:durableId="126316104">
    <w:abstractNumId w:val="0"/>
  </w:num>
  <w:num w:numId="10" w16cid:durableId="1880973519">
    <w:abstractNumId w:val="62"/>
  </w:num>
  <w:num w:numId="11" w16cid:durableId="2021542799">
    <w:abstractNumId w:val="28"/>
  </w:num>
  <w:num w:numId="12" w16cid:durableId="1385182937">
    <w:abstractNumId w:val="44"/>
  </w:num>
  <w:num w:numId="13" w16cid:durableId="444010500">
    <w:abstractNumId w:val="72"/>
  </w:num>
  <w:num w:numId="14" w16cid:durableId="536087632">
    <w:abstractNumId w:val="22"/>
  </w:num>
  <w:num w:numId="15" w16cid:durableId="650136800">
    <w:abstractNumId w:val="14"/>
  </w:num>
  <w:num w:numId="16" w16cid:durableId="455758380">
    <w:abstractNumId w:val="26"/>
  </w:num>
  <w:num w:numId="17" w16cid:durableId="726489059">
    <w:abstractNumId w:val="53"/>
  </w:num>
  <w:num w:numId="18" w16cid:durableId="1280839338">
    <w:abstractNumId w:val="21"/>
  </w:num>
  <w:num w:numId="19" w16cid:durableId="1101684194">
    <w:abstractNumId w:val="9"/>
  </w:num>
  <w:num w:numId="20" w16cid:durableId="1598101909">
    <w:abstractNumId w:val="30"/>
  </w:num>
  <w:num w:numId="21" w16cid:durableId="761150272">
    <w:abstractNumId w:val="49"/>
  </w:num>
  <w:num w:numId="22" w16cid:durableId="833496223">
    <w:abstractNumId w:val="55"/>
  </w:num>
  <w:num w:numId="23" w16cid:durableId="1270816045">
    <w:abstractNumId w:val="8"/>
  </w:num>
  <w:num w:numId="24" w16cid:durableId="1643845311">
    <w:abstractNumId w:val="18"/>
  </w:num>
  <w:num w:numId="25" w16cid:durableId="1592618090">
    <w:abstractNumId w:val="75"/>
  </w:num>
  <w:num w:numId="26" w16cid:durableId="1754859367">
    <w:abstractNumId w:val="66"/>
  </w:num>
  <w:num w:numId="27" w16cid:durableId="315034947">
    <w:abstractNumId w:val="15"/>
  </w:num>
  <w:num w:numId="28" w16cid:durableId="561409897">
    <w:abstractNumId w:val="74"/>
  </w:num>
  <w:num w:numId="29" w16cid:durableId="1801998999">
    <w:abstractNumId w:val="24"/>
  </w:num>
  <w:num w:numId="30" w16cid:durableId="1822697763">
    <w:abstractNumId w:val="7"/>
  </w:num>
  <w:num w:numId="31" w16cid:durableId="1383820508">
    <w:abstractNumId w:val="33"/>
  </w:num>
  <w:num w:numId="32" w16cid:durableId="855461688">
    <w:abstractNumId w:val="70"/>
  </w:num>
  <w:num w:numId="33" w16cid:durableId="2045790278">
    <w:abstractNumId w:val="58"/>
  </w:num>
  <w:num w:numId="34" w16cid:durableId="1957175632">
    <w:abstractNumId w:val="2"/>
  </w:num>
  <w:num w:numId="35" w16cid:durableId="1383559347">
    <w:abstractNumId w:val="56"/>
  </w:num>
  <w:num w:numId="36" w16cid:durableId="871530119">
    <w:abstractNumId w:val="23"/>
  </w:num>
  <w:num w:numId="37" w16cid:durableId="491676469">
    <w:abstractNumId w:val="5"/>
  </w:num>
  <w:num w:numId="38" w16cid:durableId="1876502727">
    <w:abstractNumId w:val="64"/>
  </w:num>
  <w:num w:numId="39" w16cid:durableId="514342429">
    <w:abstractNumId w:val="13"/>
  </w:num>
  <w:num w:numId="40" w16cid:durableId="996879272">
    <w:abstractNumId w:val="61"/>
  </w:num>
  <w:num w:numId="41" w16cid:durableId="1132361604">
    <w:abstractNumId w:val="69"/>
  </w:num>
  <w:num w:numId="42" w16cid:durableId="2022851632">
    <w:abstractNumId w:val="46"/>
  </w:num>
  <w:num w:numId="43" w16cid:durableId="1745445046">
    <w:abstractNumId w:val="4"/>
  </w:num>
  <w:num w:numId="44" w16cid:durableId="350299485">
    <w:abstractNumId w:val="68"/>
  </w:num>
  <w:num w:numId="45" w16cid:durableId="235941101">
    <w:abstractNumId w:val="39"/>
  </w:num>
  <w:num w:numId="46" w16cid:durableId="438960173">
    <w:abstractNumId w:val="20"/>
  </w:num>
  <w:num w:numId="47" w16cid:durableId="1692031523">
    <w:abstractNumId w:val="35"/>
  </w:num>
  <w:num w:numId="48" w16cid:durableId="834301642">
    <w:abstractNumId w:val="71"/>
  </w:num>
  <w:num w:numId="49" w16cid:durableId="1663661745">
    <w:abstractNumId w:val="50"/>
  </w:num>
  <w:num w:numId="50" w16cid:durableId="2118795898">
    <w:abstractNumId w:val="54"/>
  </w:num>
  <w:num w:numId="51" w16cid:durableId="1638103554">
    <w:abstractNumId w:val="19"/>
  </w:num>
  <w:num w:numId="52" w16cid:durableId="1638492179">
    <w:abstractNumId w:val="31"/>
  </w:num>
  <w:num w:numId="53" w16cid:durableId="1954820734">
    <w:abstractNumId w:val="48"/>
  </w:num>
  <w:num w:numId="54" w16cid:durableId="1263538611">
    <w:abstractNumId w:val="36"/>
  </w:num>
  <w:num w:numId="55" w16cid:durableId="29191109">
    <w:abstractNumId w:val="47"/>
  </w:num>
  <w:num w:numId="56" w16cid:durableId="1983390789">
    <w:abstractNumId w:val="57"/>
  </w:num>
  <w:num w:numId="57" w16cid:durableId="663440236">
    <w:abstractNumId w:val="32"/>
  </w:num>
  <w:num w:numId="58" w16cid:durableId="389311487">
    <w:abstractNumId w:val="52"/>
  </w:num>
  <w:num w:numId="59" w16cid:durableId="46299774">
    <w:abstractNumId w:val="40"/>
  </w:num>
  <w:num w:numId="60" w16cid:durableId="573590545">
    <w:abstractNumId w:val="43"/>
  </w:num>
  <w:num w:numId="61" w16cid:durableId="1855532291">
    <w:abstractNumId w:val="41"/>
  </w:num>
  <w:num w:numId="62" w16cid:durableId="548610911">
    <w:abstractNumId w:val="1"/>
  </w:num>
  <w:num w:numId="63" w16cid:durableId="383214371">
    <w:abstractNumId w:val="10"/>
  </w:num>
  <w:num w:numId="64" w16cid:durableId="1581018395">
    <w:abstractNumId w:val="60"/>
  </w:num>
  <w:num w:numId="65" w16cid:durableId="1114668005">
    <w:abstractNumId w:val="12"/>
  </w:num>
  <w:num w:numId="66" w16cid:durableId="790320977">
    <w:abstractNumId w:val="38"/>
  </w:num>
  <w:num w:numId="67" w16cid:durableId="2097438226">
    <w:abstractNumId w:val="17"/>
  </w:num>
  <w:num w:numId="68" w16cid:durableId="776143486">
    <w:abstractNumId w:val="65"/>
  </w:num>
  <w:num w:numId="69" w16cid:durableId="1480686411">
    <w:abstractNumId w:val="59"/>
  </w:num>
  <w:num w:numId="70" w16cid:durableId="172962368">
    <w:abstractNumId w:val="16"/>
  </w:num>
  <w:num w:numId="71" w16cid:durableId="1368527511">
    <w:abstractNumId w:val="63"/>
  </w:num>
  <w:num w:numId="72" w16cid:durableId="798114234">
    <w:abstractNumId w:val="29"/>
  </w:num>
  <w:num w:numId="73" w16cid:durableId="1949004869">
    <w:abstractNumId w:val="73"/>
  </w:num>
  <w:num w:numId="74" w16cid:durableId="2086681904">
    <w:abstractNumId w:val="6"/>
  </w:num>
  <w:num w:numId="75" w16cid:durableId="1411737009">
    <w:abstractNumId w:val="67"/>
  </w:num>
  <w:num w:numId="76" w16cid:durableId="420301723">
    <w:abstractNumId w:val="51"/>
  </w:num>
  <w:numIdMacAtCleanup w:val="7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embedTrueTypeFonts/>
  <w:hideSpellingErrors/>
  <w:attachedTemplate r:id="rId1"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20"/>
  <w:drawingGridHorizontalSpacing w:val="14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a0MDMzMjWxNDUwMDC2NDVS0lEKTi0uzszPAykwrAUA9ij9aywAAAA="/>
  </w:docVars>
  <w:rsids>
    <w:rsidRoot w:val="008F4961"/>
    <w:rsid w:val="000008AA"/>
    <w:rsid w:val="00001C1D"/>
    <w:rsid w:val="000033A2"/>
    <w:rsid w:val="00003F3E"/>
    <w:rsid w:val="00004B02"/>
    <w:rsid w:val="00004C71"/>
    <w:rsid w:val="00004D32"/>
    <w:rsid w:val="000053A1"/>
    <w:rsid w:val="0000591C"/>
    <w:rsid w:val="00005C84"/>
    <w:rsid w:val="00006C34"/>
    <w:rsid w:val="0000714E"/>
    <w:rsid w:val="0000729C"/>
    <w:rsid w:val="0000789C"/>
    <w:rsid w:val="00007F05"/>
    <w:rsid w:val="00010060"/>
    <w:rsid w:val="00011468"/>
    <w:rsid w:val="00011F45"/>
    <w:rsid w:val="000131A3"/>
    <w:rsid w:val="000132BF"/>
    <w:rsid w:val="00013C0A"/>
    <w:rsid w:val="00013E60"/>
    <w:rsid w:val="00014008"/>
    <w:rsid w:val="0001404D"/>
    <w:rsid w:val="0001467F"/>
    <w:rsid w:val="000149C3"/>
    <w:rsid w:val="00016EEB"/>
    <w:rsid w:val="00017C44"/>
    <w:rsid w:val="0002090D"/>
    <w:rsid w:val="00020BF2"/>
    <w:rsid w:val="00020CAC"/>
    <w:rsid w:val="00021AA8"/>
    <w:rsid w:val="000231A1"/>
    <w:rsid w:val="000236B5"/>
    <w:rsid w:val="0002396F"/>
    <w:rsid w:val="00025085"/>
    <w:rsid w:val="0002657B"/>
    <w:rsid w:val="00026D9B"/>
    <w:rsid w:val="00026E8E"/>
    <w:rsid w:val="000276DA"/>
    <w:rsid w:val="0003212C"/>
    <w:rsid w:val="000326CA"/>
    <w:rsid w:val="00032C87"/>
    <w:rsid w:val="00033014"/>
    <w:rsid w:val="000349ED"/>
    <w:rsid w:val="00034C79"/>
    <w:rsid w:val="00035CE8"/>
    <w:rsid w:val="00035D95"/>
    <w:rsid w:val="00036E23"/>
    <w:rsid w:val="00037534"/>
    <w:rsid w:val="0004057F"/>
    <w:rsid w:val="000407F8"/>
    <w:rsid w:val="00040894"/>
    <w:rsid w:val="00040A12"/>
    <w:rsid w:val="000412EC"/>
    <w:rsid w:val="0004229E"/>
    <w:rsid w:val="0004268F"/>
    <w:rsid w:val="000432B1"/>
    <w:rsid w:val="00043451"/>
    <w:rsid w:val="000434DF"/>
    <w:rsid w:val="0004354E"/>
    <w:rsid w:val="00043949"/>
    <w:rsid w:val="000440AA"/>
    <w:rsid w:val="0004416B"/>
    <w:rsid w:val="00044D74"/>
    <w:rsid w:val="00046373"/>
    <w:rsid w:val="000464C1"/>
    <w:rsid w:val="00046C00"/>
    <w:rsid w:val="00047818"/>
    <w:rsid w:val="0005049B"/>
    <w:rsid w:val="00051335"/>
    <w:rsid w:val="0005158E"/>
    <w:rsid w:val="00051741"/>
    <w:rsid w:val="00052332"/>
    <w:rsid w:val="000529ED"/>
    <w:rsid w:val="00053110"/>
    <w:rsid w:val="00053B9D"/>
    <w:rsid w:val="00053CE8"/>
    <w:rsid w:val="00053FB5"/>
    <w:rsid w:val="00055CA9"/>
    <w:rsid w:val="00056735"/>
    <w:rsid w:val="00056EB9"/>
    <w:rsid w:val="0005720B"/>
    <w:rsid w:val="00057E76"/>
    <w:rsid w:val="00060614"/>
    <w:rsid w:val="0006074B"/>
    <w:rsid w:val="00060E3E"/>
    <w:rsid w:val="00061EAF"/>
    <w:rsid w:val="00061FF6"/>
    <w:rsid w:val="000620E2"/>
    <w:rsid w:val="000625EB"/>
    <w:rsid w:val="0006339E"/>
    <w:rsid w:val="000638F0"/>
    <w:rsid w:val="0006410D"/>
    <w:rsid w:val="00064806"/>
    <w:rsid w:val="00065443"/>
    <w:rsid w:val="00067033"/>
    <w:rsid w:val="0006719A"/>
    <w:rsid w:val="00067268"/>
    <w:rsid w:val="000676E6"/>
    <w:rsid w:val="000700F9"/>
    <w:rsid w:val="000706FB"/>
    <w:rsid w:val="0007213A"/>
    <w:rsid w:val="00073579"/>
    <w:rsid w:val="000741EF"/>
    <w:rsid w:val="000749C5"/>
    <w:rsid w:val="00074F07"/>
    <w:rsid w:val="0007564C"/>
    <w:rsid w:val="0007577E"/>
    <w:rsid w:val="00076426"/>
    <w:rsid w:val="000765B7"/>
    <w:rsid w:val="00076E7A"/>
    <w:rsid w:val="00076FDD"/>
    <w:rsid w:val="00077149"/>
    <w:rsid w:val="000778B0"/>
    <w:rsid w:val="00080002"/>
    <w:rsid w:val="000802BB"/>
    <w:rsid w:val="00080FCD"/>
    <w:rsid w:val="00081281"/>
    <w:rsid w:val="00081601"/>
    <w:rsid w:val="00081796"/>
    <w:rsid w:val="00081CF6"/>
    <w:rsid w:val="00082231"/>
    <w:rsid w:val="0008232C"/>
    <w:rsid w:val="00082456"/>
    <w:rsid w:val="00082485"/>
    <w:rsid w:val="00082754"/>
    <w:rsid w:val="0008380D"/>
    <w:rsid w:val="00083A0D"/>
    <w:rsid w:val="00085103"/>
    <w:rsid w:val="00085203"/>
    <w:rsid w:val="00085D87"/>
    <w:rsid w:val="00086352"/>
    <w:rsid w:val="00086457"/>
    <w:rsid w:val="0008678B"/>
    <w:rsid w:val="000872DF"/>
    <w:rsid w:val="00090510"/>
    <w:rsid w:val="00090531"/>
    <w:rsid w:val="000906AA"/>
    <w:rsid w:val="00090E8C"/>
    <w:rsid w:val="00091081"/>
    <w:rsid w:val="0009121A"/>
    <w:rsid w:val="000912A4"/>
    <w:rsid w:val="0009172A"/>
    <w:rsid w:val="00092D2F"/>
    <w:rsid w:val="000932ED"/>
    <w:rsid w:val="00093BBD"/>
    <w:rsid w:val="000955BD"/>
    <w:rsid w:val="00097C02"/>
    <w:rsid w:val="000A0B89"/>
    <w:rsid w:val="000A12ED"/>
    <w:rsid w:val="000A1627"/>
    <w:rsid w:val="000A1A82"/>
    <w:rsid w:val="000A1AC3"/>
    <w:rsid w:val="000A2CA7"/>
    <w:rsid w:val="000A31E6"/>
    <w:rsid w:val="000A3C4C"/>
    <w:rsid w:val="000A5D45"/>
    <w:rsid w:val="000A6160"/>
    <w:rsid w:val="000A6221"/>
    <w:rsid w:val="000A627C"/>
    <w:rsid w:val="000A6AC9"/>
    <w:rsid w:val="000A7480"/>
    <w:rsid w:val="000A767E"/>
    <w:rsid w:val="000B0B85"/>
    <w:rsid w:val="000B1F3D"/>
    <w:rsid w:val="000B2B08"/>
    <w:rsid w:val="000B3023"/>
    <w:rsid w:val="000B3505"/>
    <w:rsid w:val="000B3542"/>
    <w:rsid w:val="000B3729"/>
    <w:rsid w:val="000B3931"/>
    <w:rsid w:val="000B3AB2"/>
    <w:rsid w:val="000B438B"/>
    <w:rsid w:val="000B4CF9"/>
    <w:rsid w:val="000B4D35"/>
    <w:rsid w:val="000B573C"/>
    <w:rsid w:val="000B58C9"/>
    <w:rsid w:val="000B6C30"/>
    <w:rsid w:val="000B6C74"/>
    <w:rsid w:val="000B7679"/>
    <w:rsid w:val="000B7F48"/>
    <w:rsid w:val="000B7FAD"/>
    <w:rsid w:val="000C00D4"/>
    <w:rsid w:val="000C0EBC"/>
    <w:rsid w:val="000C0F54"/>
    <w:rsid w:val="000C0F7C"/>
    <w:rsid w:val="000C1353"/>
    <w:rsid w:val="000C1537"/>
    <w:rsid w:val="000C1955"/>
    <w:rsid w:val="000C1AC5"/>
    <w:rsid w:val="000C242F"/>
    <w:rsid w:val="000C2722"/>
    <w:rsid w:val="000C34EC"/>
    <w:rsid w:val="000C3B9B"/>
    <w:rsid w:val="000C3D30"/>
    <w:rsid w:val="000C51F1"/>
    <w:rsid w:val="000C6865"/>
    <w:rsid w:val="000C73B6"/>
    <w:rsid w:val="000C78D3"/>
    <w:rsid w:val="000C7997"/>
    <w:rsid w:val="000C7C5A"/>
    <w:rsid w:val="000D02F3"/>
    <w:rsid w:val="000D07D6"/>
    <w:rsid w:val="000D0A69"/>
    <w:rsid w:val="000D0ABE"/>
    <w:rsid w:val="000D0F07"/>
    <w:rsid w:val="000D1622"/>
    <w:rsid w:val="000D19C1"/>
    <w:rsid w:val="000D2072"/>
    <w:rsid w:val="000D2127"/>
    <w:rsid w:val="000D24DE"/>
    <w:rsid w:val="000D282A"/>
    <w:rsid w:val="000D2C19"/>
    <w:rsid w:val="000D2CA4"/>
    <w:rsid w:val="000D4A13"/>
    <w:rsid w:val="000D57A2"/>
    <w:rsid w:val="000D5DB2"/>
    <w:rsid w:val="000D7347"/>
    <w:rsid w:val="000D78AF"/>
    <w:rsid w:val="000D7998"/>
    <w:rsid w:val="000D7DE3"/>
    <w:rsid w:val="000D7F04"/>
    <w:rsid w:val="000E042D"/>
    <w:rsid w:val="000E077E"/>
    <w:rsid w:val="000E1147"/>
    <w:rsid w:val="000E16BE"/>
    <w:rsid w:val="000E203E"/>
    <w:rsid w:val="000E4B2C"/>
    <w:rsid w:val="000E4C48"/>
    <w:rsid w:val="000E4E3C"/>
    <w:rsid w:val="000E55B2"/>
    <w:rsid w:val="000E5E0E"/>
    <w:rsid w:val="000E6558"/>
    <w:rsid w:val="000F1FDA"/>
    <w:rsid w:val="000F32BB"/>
    <w:rsid w:val="000F32D8"/>
    <w:rsid w:val="000F3C06"/>
    <w:rsid w:val="000F3DAB"/>
    <w:rsid w:val="000F3DEF"/>
    <w:rsid w:val="000F3E68"/>
    <w:rsid w:val="000F4040"/>
    <w:rsid w:val="000F431B"/>
    <w:rsid w:val="000F4880"/>
    <w:rsid w:val="000F4B81"/>
    <w:rsid w:val="000F4FCC"/>
    <w:rsid w:val="000F52F4"/>
    <w:rsid w:val="000F6340"/>
    <w:rsid w:val="000F7670"/>
    <w:rsid w:val="00100247"/>
    <w:rsid w:val="00101DC6"/>
    <w:rsid w:val="0010205D"/>
    <w:rsid w:val="0010274C"/>
    <w:rsid w:val="00104C96"/>
    <w:rsid w:val="00104CF5"/>
    <w:rsid w:val="001052E5"/>
    <w:rsid w:val="0010561C"/>
    <w:rsid w:val="001056CB"/>
    <w:rsid w:val="001066AD"/>
    <w:rsid w:val="001077C6"/>
    <w:rsid w:val="001078E4"/>
    <w:rsid w:val="001110D2"/>
    <w:rsid w:val="00111BC2"/>
    <w:rsid w:val="00112A4D"/>
    <w:rsid w:val="001131E0"/>
    <w:rsid w:val="001135BF"/>
    <w:rsid w:val="00113808"/>
    <w:rsid w:val="00113CE3"/>
    <w:rsid w:val="00114898"/>
    <w:rsid w:val="00115336"/>
    <w:rsid w:val="00115682"/>
    <w:rsid w:val="001156E7"/>
    <w:rsid w:val="00115BCF"/>
    <w:rsid w:val="00117346"/>
    <w:rsid w:val="001179C2"/>
    <w:rsid w:val="00117AEC"/>
    <w:rsid w:val="001207BF"/>
    <w:rsid w:val="00120A79"/>
    <w:rsid w:val="00120C33"/>
    <w:rsid w:val="00120EEC"/>
    <w:rsid w:val="001214F6"/>
    <w:rsid w:val="00121BE9"/>
    <w:rsid w:val="00121EC5"/>
    <w:rsid w:val="00122FE0"/>
    <w:rsid w:val="00123A8C"/>
    <w:rsid w:val="00124307"/>
    <w:rsid w:val="00124F36"/>
    <w:rsid w:val="00125EE3"/>
    <w:rsid w:val="001264AC"/>
    <w:rsid w:val="00126E41"/>
    <w:rsid w:val="00126F16"/>
    <w:rsid w:val="00131635"/>
    <w:rsid w:val="00132D00"/>
    <w:rsid w:val="00132EE2"/>
    <w:rsid w:val="00132FC1"/>
    <w:rsid w:val="00133B1A"/>
    <w:rsid w:val="00134841"/>
    <w:rsid w:val="001348A4"/>
    <w:rsid w:val="00134CC3"/>
    <w:rsid w:val="0013535A"/>
    <w:rsid w:val="0013586C"/>
    <w:rsid w:val="00135D22"/>
    <w:rsid w:val="001362E9"/>
    <w:rsid w:val="00136333"/>
    <w:rsid w:val="00136373"/>
    <w:rsid w:val="00136C01"/>
    <w:rsid w:val="00136C22"/>
    <w:rsid w:val="00136F88"/>
    <w:rsid w:val="00137138"/>
    <w:rsid w:val="00137370"/>
    <w:rsid w:val="00137E2D"/>
    <w:rsid w:val="001406F8"/>
    <w:rsid w:val="001408E7"/>
    <w:rsid w:val="00140DB8"/>
    <w:rsid w:val="0014133F"/>
    <w:rsid w:val="00141AEC"/>
    <w:rsid w:val="00141D69"/>
    <w:rsid w:val="00143389"/>
    <w:rsid w:val="0014362F"/>
    <w:rsid w:val="00144000"/>
    <w:rsid w:val="0014402F"/>
    <w:rsid w:val="001448DE"/>
    <w:rsid w:val="00147AF3"/>
    <w:rsid w:val="00147C2C"/>
    <w:rsid w:val="00150649"/>
    <w:rsid w:val="001510A2"/>
    <w:rsid w:val="001513F4"/>
    <w:rsid w:val="00151618"/>
    <w:rsid w:val="00151817"/>
    <w:rsid w:val="00151B51"/>
    <w:rsid w:val="00151C4F"/>
    <w:rsid w:val="001521FB"/>
    <w:rsid w:val="0015329D"/>
    <w:rsid w:val="00153E51"/>
    <w:rsid w:val="001541CC"/>
    <w:rsid w:val="0015569B"/>
    <w:rsid w:val="001600B3"/>
    <w:rsid w:val="00160B29"/>
    <w:rsid w:val="001619E4"/>
    <w:rsid w:val="001626A7"/>
    <w:rsid w:val="00162701"/>
    <w:rsid w:val="00162E9D"/>
    <w:rsid w:val="00164186"/>
    <w:rsid w:val="00165099"/>
    <w:rsid w:val="0016570E"/>
    <w:rsid w:val="00165863"/>
    <w:rsid w:val="00165DF8"/>
    <w:rsid w:val="001663A3"/>
    <w:rsid w:val="00167927"/>
    <w:rsid w:val="001711FF"/>
    <w:rsid w:val="00172FC5"/>
    <w:rsid w:val="00173B3A"/>
    <w:rsid w:val="00173F69"/>
    <w:rsid w:val="00174829"/>
    <w:rsid w:val="001748E6"/>
    <w:rsid w:val="00174B02"/>
    <w:rsid w:val="0017586A"/>
    <w:rsid w:val="00176798"/>
    <w:rsid w:val="00176C83"/>
    <w:rsid w:val="0018024C"/>
    <w:rsid w:val="00180349"/>
    <w:rsid w:val="001807DA"/>
    <w:rsid w:val="001813B1"/>
    <w:rsid w:val="00183046"/>
    <w:rsid w:val="001831FF"/>
    <w:rsid w:val="001838ED"/>
    <w:rsid w:val="001853AE"/>
    <w:rsid w:val="001869AE"/>
    <w:rsid w:val="00187383"/>
    <w:rsid w:val="001875A1"/>
    <w:rsid w:val="00187945"/>
    <w:rsid w:val="0019031B"/>
    <w:rsid w:val="00190B04"/>
    <w:rsid w:val="00190D93"/>
    <w:rsid w:val="001913A3"/>
    <w:rsid w:val="00191508"/>
    <w:rsid w:val="001917D9"/>
    <w:rsid w:val="00192025"/>
    <w:rsid w:val="001930BD"/>
    <w:rsid w:val="00193854"/>
    <w:rsid w:val="00193F27"/>
    <w:rsid w:val="0019560B"/>
    <w:rsid w:val="00195C9A"/>
    <w:rsid w:val="00195E2B"/>
    <w:rsid w:val="0019630A"/>
    <w:rsid w:val="0019631C"/>
    <w:rsid w:val="001965F2"/>
    <w:rsid w:val="001976B2"/>
    <w:rsid w:val="00197B5D"/>
    <w:rsid w:val="001A07DF"/>
    <w:rsid w:val="001A089E"/>
    <w:rsid w:val="001A20D1"/>
    <w:rsid w:val="001A2138"/>
    <w:rsid w:val="001A28B4"/>
    <w:rsid w:val="001A2E5E"/>
    <w:rsid w:val="001A2FB3"/>
    <w:rsid w:val="001A3311"/>
    <w:rsid w:val="001A375B"/>
    <w:rsid w:val="001A4B24"/>
    <w:rsid w:val="001A4B9E"/>
    <w:rsid w:val="001A4D0F"/>
    <w:rsid w:val="001A5C7B"/>
    <w:rsid w:val="001A712D"/>
    <w:rsid w:val="001B03C6"/>
    <w:rsid w:val="001B10AE"/>
    <w:rsid w:val="001B1575"/>
    <w:rsid w:val="001B2CCF"/>
    <w:rsid w:val="001B30A8"/>
    <w:rsid w:val="001B30D8"/>
    <w:rsid w:val="001B3908"/>
    <w:rsid w:val="001B3A36"/>
    <w:rsid w:val="001B4580"/>
    <w:rsid w:val="001B4DFE"/>
    <w:rsid w:val="001B4E25"/>
    <w:rsid w:val="001B610D"/>
    <w:rsid w:val="001B7021"/>
    <w:rsid w:val="001B78F8"/>
    <w:rsid w:val="001B7988"/>
    <w:rsid w:val="001C03B4"/>
    <w:rsid w:val="001C0A40"/>
    <w:rsid w:val="001C0AF6"/>
    <w:rsid w:val="001C0B49"/>
    <w:rsid w:val="001C0D3C"/>
    <w:rsid w:val="001C0F3C"/>
    <w:rsid w:val="001C0FAF"/>
    <w:rsid w:val="001C2D1E"/>
    <w:rsid w:val="001C30A1"/>
    <w:rsid w:val="001C326A"/>
    <w:rsid w:val="001C3450"/>
    <w:rsid w:val="001C366F"/>
    <w:rsid w:val="001C37F1"/>
    <w:rsid w:val="001C38D3"/>
    <w:rsid w:val="001C3CDE"/>
    <w:rsid w:val="001C50B9"/>
    <w:rsid w:val="001C530C"/>
    <w:rsid w:val="001C6408"/>
    <w:rsid w:val="001C6C2E"/>
    <w:rsid w:val="001D0158"/>
    <w:rsid w:val="001D0608"/>
    <w:rsid w:val="001D0846"/>
    <w:rsid w:val="001D086E"/>
    <w:rsid w:val="001D116F"/>
    <w:rsid w:val="001D2337"/>
    <w:rsid w:val="001D242F"/>
    <w:rsid w:val="001D2758"/>
    <w:rsid w:val="001D3FF9"/>
    <w:rsid w:val="001D41D6"/>
    <w:rsid w:val="001D47D5"/>
    <w:rsid w:val="001D5475"/>
    <w:rsid w:val="001D5B7A"/>
    <w:rsid w:val="001D636C"/>
    <w:rsid w:val="001D666F"/>
    <w:rsid w:val="001D6AB6"/>
    <w:rsid w:val="001E0ADC"/>
    <w:rsid w:val="001E0B48"/>
    <w:rsid w:val="001E0C39"/>
    <w:rsid w:val="001E0D92"/>
    <w:rsid w:val="001E0FAE"/>
    <w:rsid w:val="001E12A1"/>
    <w:rsid w:val="001E1359"/>
    <w:rsid w:val="001E243F"/>
    <w:rsid w:val="001E291A"/>
    <w:rsid w:val="001E29FF"/>
    <w:rsid w:val="001E2D89"/>
    <w:rsid w:val="001E2E43"/>
    <w:rsid w:val="001E3790"/>
    <w:rsid w:val="001E4390"/>
    <w:rsid w:val="001E4763"/>
    <w:rsid w:val="001E48AD"/>
    <w:rsid w:val="001E5232"/>
    <w:rsid w:val="001E52F1"/>
    <w:rsid w:val="001E538A"/>
    <w:rsid w:val="001E57AD"/>
    <w:rsid w:val="001E5FE9"/>
    <w:rsid w:val="001E773F"/>
    <w:rsid w:val="001E7FD5"/>
    <w:rsid w:val="001F011B"/>
    <w:rsid w:val="001F0255"/>
    <w:rsid w:val="001F07F6"/>
    <w:rsid w:val="001F0AEE"/>
    <w:rsid w:val="001F1557"/>
    <w:rsid w:val="001F1A59"/>
    <w:rsid w:val="001F23DC"/>
    <w:rsid w:val="001F2C8E"/>
    <w:rsid w:val="001F2ED6"/>
    <w:rsid w:val="001F34EE"/>
    <w:rsid w:val="001F38D7"/>
    <w:rsid w:val="001F46AA"/>
    <w:rsid w:val="001F49AB"/>
    <w:rsid w:val="001F6A2E"/>
    <w:rsid w:val="001F7D75"/>
    <w:rsid w:val="00200344"/>
    <w:rsid w:val="002007BC"/>
    <w:rsid w:val="00201F45"/>
    <w:rsid w:val="002021AA"/>
    <w:rsid w:val="00202A4A"/>
    <w:rsid w:val="002033EA"/>
    <w:rsid w:val="00203FDC"/>
    <w:rsid w:val="00204022"/>
    <w:rsid w:val="002063BC"/>
    <w:rsid w:val="002071BF"/>
    <w:rsid w:val="00207CAE"/>
    <w:rsid w:val="0021037A"/>
    <w:rsid w:val="002106B3"/>
    <w:rsid w:val="002107E9"/>
    <w:rsid w:val="0021290A"/>
    <w:rsid w:val="00212A6D"/>
    <w:rsid w:val="002130F6"/>
    <w:rsid w:val="0021361E"/>
    <w:rsid w:val="00213A0A"/>
    <w:rsid w:val="00214388"/>
    <w:rsid w:val="00214480"/>
    <w:rsid w:val="00214662"/>
    <w:rsid w:val="00217241"/>
    <w:rsid w:val="002173D7"/>
    <w:rsid w:val="00217CB2"/>
    <w:rsid w:val="00220DA5"/>
    <w:rsid w:val="00220DEF"/>
    <w:rsid w:val="002212B6"/>
    <w:rsid w:val="00221CED"/>
    <w:rsid w:val="002224BE"/>
    <w:rsid w:val="00222640"/>
    <w:rsid w:val="00222B97"/>
    <w:rsid w:val="00222DD4"/>
    <w:rsid w:val="00223E3A"/>
    <w:rsid w:val="002243F8"/>
    <w:rsid w:val="0022452E"/>
    <w:rsid w:val="00225597"/>
    <w:rsid w:val="00226311"/>
    <w:rsid w:val="00230100"/>
    <w:rsid w:val="00230213"/>
    <w:rsid w:val="00230312"/>
    <w:rsid w:val="002312B1"/>
    <w:rsid w:val="00231385"/>
    <w:rsid w:val="0023217A"/>
    <w:rsid w:val="0023245A"/>
    <w:rsid w:val="00233061"/>
    <w:rsid w:val="00233F70"/>
    <w:rsid w:val="00234508"/>
    <w:rsid w:val="0023482A"/>
    <w:rsid w:val="00234A9F"/>
    <w:rsid w:val="00234B6C"/>
    <w:rsid w:val="002355D4"/>
    <w:rsid w:val="00235D23"/>
    <w:rsid w:val="00236622"/>
    <w:rsid w:val="00236EC0"/>
    <w:rsid w:val="00236F23"/>
    <w:rsid w:val="00241A33"/>
    <w:rsid w:val="002426CC"/>
    <w:rsid w:val="00242F94"/>
    <w:rsid w:val="0024391C"/>
    <w:rsid w:val="00244512"/>
    <w:rsid w:val="00244915"/>
    <w:rsid w:val="0024496D"/>
    <w:rsid w:val="00245055"/>
    <w:rsid w:val="00245425"/>
    <w:rsid w:val="00245C14"/>
    <w:rsid w:val="00245C7C"/>
    <w:rsid w:val="00245CEC"/>
    <w:rsid w:val="00246B63"/>
    <w:rsid w:val="00247683"/>
    <w:rsid w:val="0025072B"/>
    <w:rsid w:val="00251618"/>
    <w:rsid w:val="002526D7"/>
    <w:rsid w:val="00252800"/>
    <w:rsid w:val="002535DE"/>
    <w:rsid w:val="0025388D"/>
    <w:rsid w:val="002538AF"/>
    <w:rsid w:val="0025430D"/>
    <w:rsid w:val="002559D4"/>
    <w:rsid w:val="00255E68"/>
    <w:rsid w:val="00256841"/>
    <w:rsid w:val="00256E86"/>
    <w:rsid w:val="00257CF8"/>
    <w:rsid w:val="002601B5"/>
    <w:rsid w:val="002605C8"/>
    <w:rsid w:val="0026072B"/>
    <w:rsid w:val="00260C9D"/>
    <w:rsid w:val="002611B8"/>
    <w:rsid w:val="00261363"/>
    <w:rsid w:val="00261C3A"/>
    <w:rsid w:val="0026225B"/>
    <w:rsid w:val="002642A5"/>
    <w:rsid w:val="00265D26"/>
    <w:rsid w:val="00266304"/>
    <w:rsid w:val="00266FB3"/>
    <w:rsid w:val="00270553"/>
    <w:rsid w:val="002705A3"/>
    <w:rsid w:val="00270AB5"/>
    <w:rsid w:val="0027147A"/>
    <w:rsid w:val="00271DEF"/>
    <w:rsid w:val="00272714"/>
    <w:rsid w:val="00272876"/>
    <w:rsid w:val="00272CDB"/>
    <w:rsid w:val="00273114"/>
    <w:rsid w:val="00273F11"/>
    <w:rsid w:val="0027620F"/>
    <w:rsid w:val="002763DB"/>
    <w:rsid w:val="00276A75"/>
    <w:rsid w:val="00276E27"/>
    <w:rsid w:val="00277CAF"/>
    <w:rsid w:val="00280401"/>
    <w:rsid w:val="00281080"/>
    <w:rsid w:val="00281094"/>
    <w:rsid w:val="002810CB"/>
    <w:rsid w:val="00281194"/>
    <w:rsid w:val="00281643"/>
    <w:rsid w:val="00281DCD"/>
    <w:rsid w:val="00282503"/>
    <w:rsid w:val="0028370E"/>
    <w:rsid w:val="00283D52"/>
    <w:rsid w:val="0028416F"/>
    <w:rsid w:val="00284DB2"/>
    <w:rsid w:val="002852FC"/>
    <w:rsid w:val="00285AEA"/>
    <w:rsid w:val="00285BC5"/>
    <w:rsid w:val="0028641E"/>
    <w:rsid w:val="0028667F"/>
    <w:rsid w:val="00286AA5"/>
    <w:rsid w:val="0028749A"/>
    <w:rsid w:val="002875DD"/>
    <w:rsid w:val="00287F44"/>
    <w:rsid w:val="00290222"/>
    <w:rsid w:val="0029060F"/>
    <w:rsid w:val="00290F99"/>
    <w:rsid w:val="00290FDA"/>
    <w:rsid w:val="00291469"/>
    <w:rsid w:val="0029207F"/>
    <w:rsid w:val="002920B3"/>
    <w:rsid w:val="00294267"/>
    <w:rsid w:val="00294E65"/>
    <w:rsid w:val="002950D2"/>
    <w:rsid w:val="00295BFF"/>
    <w:rsid w:val="00296078"/>
    <w:rsid w:val="0029625C"/>
    <w:rsid w:val="0029735F"/>
    <w:rsid w:val="00297660"/>
    <w:rsid w:val="00297E13"/>
    <w:rsid w:val="002A02BB"/>
    <w:rsid w:val="002A039B"/>
    <w:rsid w:val="002A096A"/>
    <w:rsid w:val="002A22FE"/>
    <w:rsid w:val="002A2EFB"/>
    <w:rsid w:val="002A3384"/>
    <w:rsid w:val="002A3997"/>
    <w:rsid w:val="002A3A25"/>
    <w:rsid w:val="002A3D7F"/>
    <w:rsid w:val="002A45FD"/>
    <w:rsid w:val="002A4819"/>
    <w:rsid w:val="002A4A0F"/>
    <w:rsid w:val="002A4A7A"/>
    <w:rsid w:val="002A58B5"/>
    <w:rsid w:val="002A656F"/>
    <w:rsid w:val="002A6A49"/>
    <w:rsid w:val="002A79E5"/>
    <w:rsid w:val="002A7CD5"/>
    <w:rsid w:val="002B0820"/>
    <w:rsid w:val="002B1294"/>
    <w:rsid w:val="002B15C9"/>
    <w:rsid w:val="002B1E87"/>
    <w:rsid w:val="002B20DB"/>
    <w:rsid w:val="002B2832"/>
    <w:rsid w:val="002B349B"/>
    <w:rsid w:val="002B3706"/>
    <w:rsid w:val="002B37D2"/>
    <w:rsid w:val="002B3D11"/>
    <w:rsid w:val="002B3E95"/>
    <w:rsid w:val="002B78FD"/>
    <w:rsid w:val="002B7929"/>
    <w:rsid w:val="002C3091"/>
    <w:rsid w:val="002C3F26"/>
    <w:rsid w:val="002C4196"/>
    <w:rsid w:val="002C4C03"/>
    <w:rsid w:val="002C55A6"/>
    <w:rsid w:val="002C5B50"/>
    <w:rsid w:val="002C6664"/>
    <w:rsid w:val="002C75B6"/>
    <w:rsid w:val="002C7941"/>
    <w:rsid w:val="002C79AC"/>
    <w:rsid w:val="002C7DF0"/>
    <w:rsid w:val="002D080A"/>
    <w:rsid w:val="002D185A"/>
    <w:rsid w:val="002D220D"/>
    <w:rsid w:val="002D2BAB"/>
    <w:rsid w:val="002D37EB"/>
    <w:rsid w:val="002D4144"/>
    <w:rsid w:val="002D5212"/>
    <w:rsid w:val="002D552C"/>
    <w:rsid w:val="002D55B1"/>
    <w:rsid w:val="002D5F7E"/>
    <w:rsid w:val="002D6314"/>
    <w:rsid w:val="002D6EC8"/>
    <w:rsid w:val="002D6F50"/>
    <w:rsid w:val="002E0A8A"/>
    <w:rsid w:val="002E0C4C"/>
    <w:rsid w:val="002E100F"/>
    <w:rsid w:val="002E38B5"/>
    <w:rsid w:val="002E4152"/>
    <w:rsid w:val="002E4AA7"/>
    <w:rsid w:val="002E535B"/>
    <w:rsid w:val="002E54F1"/>
    <w:rsid w:val="002E5B2D"/>
    <w:rsid w:val="002E5D89"/>
    <w:rsid w:val="002E5FFC"/>
    <w:rsid w:val="002E688F"/>
    <w:rsid w:val="002E75FA"/>
    <w:rsid w:val="002F0B5C"/>
    <w:rsid w:val="002F17F7"/>
    <w:rsid w:val="002F1895"/>
    <w:rsid w:val="002F40F9"/>
    <w:rsid w:val="002F4984"/>
    <w:rsid w:val="002F4CE9"/>
    <w:rsid w:val="002F637F"/>
    <w:rsid w:val="002F706B"/>
    <w:rsid w:val="002F7283"/>
    <w:rsid w:val="002F79D1"/>
    <w:rsid w:val="002F7AA8"/>
    <w:rsid w:val="003008C5"/>
    <w:rsid w:val="00300FF6"/>
    <w:rsid w:val="00302613"/>
    <w:rsid w:val="00302BF8"/>
    <w:rsid w:val="00302D64"/>
    <w:rsid w:val="00302E6C"/>
    <w:rsid w:val="0030594A"/>
    <w:rsid w:val="00305BA9"/>
    <w:rsid w:val="00306BB4"/>
    <w:rsid w:val="00307200"/>
    <w:rsid w:val="00307AEC"/>
    <w:rsid w:val="0031259F"/>
    <w:rsid w:val="00313E24"/>
    <w:rsid w:val="00314FF9"/>
    <w:rsid w:val="00315061"/>
    <w:rsid w:val="003154C5"/>
    <w:rsid w:val="00316697"/>
    <w:rsid w:val="00316F22"/>
    <w:rsid w:val="00317198"/>
    <w:rsid w:val="003200FA"/>
    <w:rsid w:val="00320137"/>
    <w:rsid w:val="00320559"/>
    <w:rsid w:val="00321F49"/>
    <w:rsid w:val="00322481"/>
    <w:rsid w:val="003229DD"/>
    <w:rsid w:val="00322B24"/>
    <w:rsid w:val="003234FC"/>
    <w:rsid w:val="003238D5"/>
    <w:rsid w:val="00324C35"/>
    <w:rsid w:val="0032599D"/>
    <w:rsid w:val="00325A64"/>
    <w:rsid w:val="00325DF4"/>
    <w:rsid w:val="0032626D"/>
    <w:rsid w:val="00326364"/>
    <w:rsid w:val="003267DF"/>
    <w:rsid w:val="0032794B"/>
    <w:rsid w:val="0032794E"/>
    <w:rsid w:val="00331243"/>
    <w:rsid w:val="00331C1F"/>
    <w:rsid w:val="0033269A"/>
    <w:rsid w:val="00332A20"/>
    <w:rsid w:val="003332F3"/>
    <w:rsid w:val="0033366A"/>
    <w:rsid w:val="003341BC"/>
    <w:rsid w:val="003341F4"/>
    <w:rsid w:val="00334441"/>
    <w:rsid w:val="00334EEB"/>
    <w:rsid w:val="0033556E"/>
    <w:rsid w:val="00336532"/>
    <w:rsid w:val="0033698F"/>
    <w:rsid w:val="00336A2D"/>
    <w:rsid w:val="00336B9B"/>
    <w:rsid w:val="0033741E"/>
    <w:rsid w:val="00340481"/>
    <w:rsid w:val="00340BFB"/>
    <w:rsid w:val="0034119D"/>
    <w:rsid w:val="0034139F"/>
    <w:rsid w:val="0034250A"/>
    <w:rsid w:val="003425A0"/>
    <w:rsid w:val="00343869"/>
    <w:rsid w:val="00343CB8"/>
    <w:rsid w:val="003442AF"/>
    <w:rsid w:val="00344601"/>
    <w:rsid w:val="00344D04"/>
    <w:rsid w:val="00345859"/>
    <w:rsid w:val="00346A65"/>
    <w:rsid w:val="00347BF5"/>
    <w:rsid w:val="00350298"/>
    <w:rsid w:val="003502B8"/>
    <w:rsid w:val="003509A2"/>
    <w:rsid w:val="0035235E"/>
    <w:rsid w:val="003523D6"/>
    <w:rsid w:val="00352926"/>
    <w:rsid w:val="0035461D"/>
    <w:rsid w:val="003547FD"/>
    <w:rsid w:val="00354C00"/>
    <w:rsid w:val="00354FD6"/>
    <w:rsid w:val="0035558A"/>
    <w:rsid w:val="00355CDC"/>
    <w:rsid w:val="003567D6"/>
    <w:rsid w:val="00356A05"/>
    <w:rsid w:val="00357305"/>
    <w:rsid w:val="0035746F"/>
    <w:rsid w:val="00357D95"/>
    <w:rsid w:val="00360317"/>
    <w:rsid w:val="0036117A"/>
    <w:rsid w:val="003619B1"/>
    <w:rsid w:val="00362BA7"/>
    <w:rsid w:val="00362F00"/>
    <w:rsid w:val="0036372B"/>
    <w:rsid w:val="00364B49"/>
    <w:rsid w:val="00364E77"/>
    <w:rsid w:val="00365437"/>
    <w:rsid w:val="00365F18"/>
    <w:rsid w:val="00366067"/>
    <w:rsid w:val="00366A3D"/>
    <w:rsid w:val="00366D0C"/>
    <w:rsid w:val="00367F2B"/>
    <w:rsid w:val="00370A3B"/>
    <w:rsid w:val="00370B82"/>
    <w:rsid w:val="003741D2"/>
    <w:rsid w:val="0037449D"/>
    <w:rsid w:val="003744DC"/>
    <w:rsid w:val="0037458D"/>
    <w:rsid w:val="00374CB3"/>
    <w:rsid w:val="003763EE"/>
    <w:rsid w:val="003766DC"/>
    <w:rsid w:val="00376BB0"/>
    <w:rsid w:val="00377BAF"/>
    <w:rsid w:val="00377BCD"/>
    <w:rsid w:val="003809AE"/>
    <w:rsid w:val="00381C4C"/>
    <w:rsid w:val="0038239B"/>
    <w:rsid w:val="00382E33"/>
    <w:rsid w:val="0038327A"/>
    <w:rsid w:val="00383968"/>
    <w:rsid w:val="003846BE"/>
    <w:rsid w:val="00384C4C"/>
    <w:rsid w:val="00384EA5"/>
    <w:rsid w:val="003860C1"/>
    <w:rsid w:val="00386587"/>
    <w:rsid w:val="003867E0"/>
    <w:rsid w:val="00386883"/>
    <w:rsid w:val="00386993"/>
    <w:rsid w:val="003904FD"/>
    <w:rsid w:val="00390979"/>
    <w:rsid w:val="00391816"/>
    <w:rsid w:val="00391DE8"/>
    <w:rsid w:val="00392562"/>
    <w:rsid w:val="0039312B"/>
    <w:rsid w:val="003932E2"/>
    <w:rsid w:val="00393694"/>
    <w:rsid w:val="0039501C"/>
    <w:rsid w:val="003955F4"/>
    <w:rsid w:val="0039574C"/>
    <w:rsid w:val="00395EBC"/>
    <w:rsid w:val="003962D0"/>
    <w:rsid w:val="00397314"/>
    <w:rsid w:val="00397682"/>
    <w:rsid w:val="003978EE"/>
    <w:rsid w:val="003A0025"/>
    <w:rsid w:val="003A29BA"/>
    <w:rsid w:val="003A34FB"/>
    <w:rsid w:val="003A4128"/>
    <w:rsid w:val="003A5211"/>
    <w:rsid w:val="003A52BE"/>
    <w:rsid w:val="003A60F0"/>
    <w:rsid w:val="003A776D"/>
    <w:rsid w:val="003B0746"/>
    <w:rsid w:val="003B0C8A"/>
    <w:rsid w:val="003B0C94"/>
    <w:rsid w:val="003B34BE"/>
    <w:rsid w:val="003B3832"/>
    <w:rsid w:val="003B3F39"/>
    <w:rsid w:val="003B4BA1"/>
    <w:rsid w:val="003B5252"/>
    <w:rsid w:val="003B5FD8"/>
    <w:rsid w:val="003B63EC"/>
    <w:rsid w:val="003B6F09"/>
    <w:rsid w:val="003B77FF"/>
    <w:rsid w:val="003C053F"/>
    <w:rsid w:val="003C063F"/>
    <w:rsid w:val="003C0691"/>
    <w:rsid w:val="003C0CDC"/>
    <w:rsid w:val="003C132E"/>
    <w:rsid w:val="003C1FCE"/>
    <w:rsid w:val="003C25FD"/>
    <w:rsid w:val="003C3145"/>
    <w:rsid w:val="003C451A"/>
    <w:rsid w:val="003C46DC"/>
    <w:rsid w:val="003C4A3D"/>
    <w:rsid w:val="003C55F6"/>
    <w:rsid w:val="003C57C9"/>
    <w:rsid w:val="003C5B88"/>
    <w:rsid w:val="003C5D2C"/>
    <w:rsid w:val="003C61B2"/>
    <w:rsid w:val="003C7928"/>
    <w:rsid w:val="003D04FA"/>
    <w:rsid w:val="003D0A7D"/>
    <w:rsid w:val="003D19FA"/>
    <w:rsid w:val="003D2B61"/>
    <w:rsid w:val="003D31FE"/>
    <w:rsid w:val="003D369B"/>
    <w:rsid w:val="003D3777"/>
    <w:rsid w:val="003D4B1A"/>
    <w:rsid w:val="003D4B35"/>
    <w:rsid w:val="003D528A"/>
    <w:rsid w:val="003D5BA1"/>
    <w:rsid w:val="003D5CF1"/>
    <w:rsid w:val="003D6075"/>
    <w:rsid w:val="003D61D6"/>
    <w:rsid w:val="003D6622"/>
    <w:rsid w:val="003D70AB"/>
    <w:rsid w:val="003D7355"/>
    <w:rsid w:val="003E0E59"/>
    <w:rsid w:val="003E0FA8"/>
    <w:rsid w:val="003E12EA"/>
    <w:rsid w:val="003E1385"/>
    <w:rsid w:val="003E1DAD"/>
    <w:rsid w:val="003E216E"/>
    <w:rsid w:val="003E37CC"/>
    <w:rsid w:val="003E3989"/>
    <w:rsid w:val="003E3C90"/>
    <w:rsid w:val="003E3DB0"/>
    <w:rsid w:val="003E4FFB"/>
    <w:rsid w:val="003E6416"/>
    <w:rsid w:val="003E7710"/>
    <w:rsid w:val="003F12F9"/>
    <w:rsid w:val="003F148D"/>
    <w:rsid w:val="003F1C1D"/>
    <w:rsid w:val="003F204C"/>
    <w:rsid w:val="003F24C7"/>
    <w:rsid w:val="003F2984"/>
    <w:rsid w:val="003F3AEC"/>
    <w:rsid w:val="003F3D63"/>
    <w:rsid w:val="003F426C"/>
    <w:rsid w:val="003F437C"/>
    <w:rsid w:val="003F4986"/>
    <w:rsid w:val="003F5ED6"/>
    <w:rsid w:val="003F6521"/>
    <w:rsid w:val="004008C7"/>
    <w:rsid w:val="0040123D"/>
    <w:rsid w:val="004019A6"/>
    <w:rsid w:val="00401BD0"/>
    <w:rsid w:val="0040210F"/>
    <w:rsid w:val="004027C9"/>
    <w:rsid w:val="004029A2"/>
    <w:rsid w:val="004047B9"/>
    <w:rsid w:val="004048D7"/>
    <w:rsid w:val="00404D63"/>
    <w:rsid w:val="0040525D"/>
    <w:rsid w:val="004052C5"/>
    <w:rsid w:val="00406799"/>
    <w:rsid w:val="004077C4"/>
    <w:rsid w:val="004118F7"/>
    <w:rsid w:val="00412343"/>
    <w:rsid w:val="0041265F"/>
    <w:rsid w:val="00412774"/>
    <w:rsid w:val="00412B90"/>
    <w:rsid w:val="004139D8"/>
    <w:rsid w:val="00413CD9"/>
    <w:rsid w:val="0041463B"/>
    <w:rsid w:val="00415C29"/>
    <w:rsid w:val="004161AC"/>
    <w:rsid w:val="004161B0"/>
    <w:rsid w:val="004163DD"/>
    <w:rsid w:val="00417AF4"/>
    <w:rsid w:val="004200D8"/>
    <w:rsid w:val="00421FCB"/>
    <w:rsid w:val="00422D96"/>
    <w:rsid w:val="00422F20"/>
    <w:rsid w:val="00424452"/>
    <w:rsid w:val="00425227"/>
    <w:rsid w:val="0042640F"/>
    <w:rsid w:val="00427142"/>
    <w:rsid w:val="004273B8"/>
    <w:rsid w:val="0043055A"/>
    <w:rsid w:val="004308B7"/>
    <w:rsid w:val="00431449"/>
    <w:rsid w:val="004317FD"/>
    <w:rsid w:val="004318DF"/>
    <w:rsid w:val="004330C2"/>
    <w:rsid w:val="00433180"/>
    <w:rsid w:val="004333A1"/>
    <w:rsid w:val="004333F7"/>
    <w:rsid w:val="00433D3C"/>
    <w:rsid w:val="00433F9E"/>
    <w:rsid w:val="00435193"/>
    <w:rsid w:val="00436002"/>
    <w:rsid w:val="0043690F"/>
    <w:rsid w:val="00436C51"/>
    <w:rsid w:val="00437DD8"/>
    <w:rsid w:val="0044021C"/>
    <w:rsid w:val="004408DA"/>
    <w:rsid w:val="00440DA1"/>
    <w:rsid w:val="00441B81"/>
    <w:rsid w:val="004428D8"/>
    <w:rsid w:val="00442B92"/>
    <w:rsid w:val="00442C08"/>
    <w:rsid w:val="00443E4B"/>
    <w:rsid w:val="00444C85"/>
    <w:rsid w:val="004453FB"/>
    <w:rsid w:val="00445656"/>
    <w:rsid w:val="00446333"/>
    <w:rsid w:val="0044684A"/>
    <w:rsid w:val="0044720B"/>
    <w:rsid w:val="00447301"/>
    <w:rsid w:val="00447706"/>
    <w:rsid w:val="00447D14"/>
    <w:rsid w:val="00447FED"/>
    <w:rsid w:val="00450036"/>
    <w:rsid w:val="00452016"/>
    <w:rsid w:val="00452057"/>
    <w:rsid w:val="0045208A"/>
    <w:rsid w:val="00452F6D"/>
    <w:rsid w:val="004530D3"/>
    <w:rsid w:val="00454052"/>
    <w:rsid w:val="00454413"/>
    <w:rsid w:val="004549AD"/>
    <w:rsid w:val="00455ADD"/>
    <w:rsid w:val="00455BC7"/>
    <w:rsid w:val="00455D52"/>
    <w:rsid w:val="0045681A"/>
    <w:rsid w:val="00456F69"/>
    <w:rsid w:val="00457CDB"/>
    <w:rsid w:val="0046140A"/>
    <w:rsid w:val="00461B6A"/>
    <w:rsid w:val="004621C2"/>
    <w:rsid w:val="00462395"/>
    <w:rsid w:val="00462711"/>
    <w:rsid w:val="004630E7"/>
    <w:rsid w:val="00463323"/>
    <w:rsid w:val="00463A40"/>
    <w:rsid w:val="0046428D"/>
    <w:rsid w:val="004642B7"/>
    <w:rsid w:val="00464803"/>
    <w:rsid w:val="00464AC2"/>
    <w:rsid w:val="0046573B"/>
    <w:rsid w:val="004663DB"/>
    <w:rsid w:val="00467F78"/>
    <w:rsid w:val="00470848"/>
    <w:rsid w:val="00470A3B"/>
    <w:rsid w:val="00470A4D"/>
    <w:rsid w:val="0047130E"/>
    <w:rsid w:val="00471422"/>
    <w:rsid w:val="00471D58"/>
    <w:rsid w:val="00471FFB"/>
    <w:rsid w:val="0047205E"/>
    <w:rsid w:val="00473952"/>
    <w:rsid w:val="004745BD"/>
    <w:rsid w:val="00474979"/>
    <w:rsid w:val="0047544B"/>
    <w:rsid w:val="00475A42"/>
    <w:rsid w:val="004806A4"/>
    <w:rsid w:val="00481538"/>
    <w:rsid w:val="00482549"/>
    <w:rsid w:val="00482C02"/>
    <w:rsid w:val="00483136"/>
    <w:rsid w:val="004835A1"/>
    <w:rsid w:val="00483E32"/>
    <w:rsid w:val="004854B6"/>
    <w:rsid w:val="00485751"/>
    <w:rsid w:val="00490AD8"/>
    <w:rsid w:val="00491343"/>
    <w:rsid w:val="004916DE"/>
    <w:rsid w:val="00491778"/>
    <w:rsid w:val="00491930"/>
    <w:rsid w:val="0049204B"/>
    <w:rsid w:val="004932CA"/>
    <w:rsid w:val="004934A3"/>
    <w:rsid w:val="004938F4"/>
    <w:rsid w:val="0049397D"/>
    <w:rsid w:val="00493D5D"/>
    <w:rsid w:val="004944AB"/>
    <w:rsid w:val="00494D54"/>
    <w:rsid w:val="00494F1A"/>
    <w:rsid w:val="00494FB2"/>
    <w:rsid w:val="00495C4F"/>
    <w:rsid w:val="0049616A"/>
    <w:rsid w:val="0049693A"/>
    <w:rsid w:val="004A0468"/>
    <w:rsid w:val="004A176E"/>
    <w:rsid w:val="004A1E8D"/>
    <w:rsid w:val="004A225F"/>
    <w:rsid w:val="004A257D"/>
    <w:rsid w:val="004A2627"/>
    <w:rsid w:val="004A2EA4"/>
    <w:rsid w:val="004A3013"/>
    <w:rsid w:val="004A318E"/>
    <w:rsid w:val="004A32EF"/>
    <w:rsid w:val="004A32F5"/>
    <w:rsid w:val="004A37D1"/>
    <w:rsid w:val="004A3952"/>
    <w:rsid w:val="004A4E4C"/>
    <w:rsid w:val="004A4E7F"/>
    <w:rsid w:val="004A6361"/>
    <w:rsid w:val="004A6B7F"/>
    <w:rsid w:val="004A6C0D"/>
    <w:rsid w:val="004A7118"/>
    <w:rsid w:val="004A7134"/>
    <w:rsid w:val="004A776E"/>
    <w:rsid w:val="004A77D7"/>
    <w:rsid w:val="004A77DA"/>
    <w:rsid w:val="004B0454"/>
    <w:rsid w:val="004B0465"/>
    <w:rsid w:val="004B0C63"/>
    <w:rsid w:val="004B14E6"/>
    <w:rsid w:val="004B270D"/>
    <w:rsid w:val="004B3BDF"/>
    <w:rsid w:val="004B49BD"/>
    <w:rsid w:val="004B5CAD"/>
    <w:rsid w:val="004B77D7"/>
    <w:rsid w:val="004B78F7"/>
    <w:rsid w:val="004B7D69"/>
    <w:rsid w:val="004C0564"/>
    <w:rsid w:val="004C0606"/>
    <w:rsid w:val="004C0C43"/>
    <w:rsid w:val="004C0F29"/>
    <w:rsid w:val="004C1EE9"/>
    <w:rsid w:val="004C2B9A"/>
    <w:rsid w:val="004C2D97"/>
    <w:rsid w:val="004C3083"/>
    <w:rsid w:val="004C3A6A"/>
    <w:rsid w:val="004C3C4F"/>
    <w:rsid w:val="004C47C1"/>
    <w:rsid w:val="004C4AA5"/>
    <w:rsid w:val="004C561C"/>
    <w:rsid w:val="004C5B8F"/>
    <w:rsid w:val="004C62BC"/>
    <w:rsid w:val="004C748F"/>
    <w:rsid w:val="004C78E2"/>
    <w:rsid w:val="004C7C73"/>
    <w:rsid w:val="004C7C99"/>
    <w:rsid w:val="004D05A6"/>
    <w:rsid w:val="004D15CA"/>
    <w:rsid w:val="004D1714"/>
    <w:rsid w:val="004D20EA"/>
    <w:rsid w:val="004D2142"/>
    <w:rsid w:val="004D217F"/>
    <w:rsid w:val="004D28ED"/>
    <w:rsid w:val="004D2920"/>
    <w:rsid w:val="004D2B11"/>
    <w:rsid w:val="004D2CFB"/>
    <w:rsid w:val="004D2EC1"/>
    <w:rsid w:val="004D2FA4"/>
    <w:rsid w:val="004D37CE"/>
    <w:rsid w:val="004D3BD3"/>
    <w:rsid w:val="004D3D8C"/>
    <w:rsid w:val="004D4BD8"/>
    <w:rsid w:val="004D53C7"/>
    <w:rsid w:val="004D5972"/>
    <w:rsid w:val="004D5A4E"/>
    <w:rsid w:val="004D732F"/>
    <w:rsid w:val="004E01BD"/>
    <w:rsid w:val="004E0C16"/>
    <w:rsid w:val="004E1912"/>
    <w:rsid w:val="004E1A17"/>
    <w:rsid w:val="004E2588"/>
    <w:rsid w:val="004E277B"/>
    <w:rsid w:val="004E3C1B"/>
    <w:rsid w:val="004E3C46"/>
    <w:rsid w:val="004E3FB8"/>
    <w:rsid w:val="004E47A9"/>
    <w:rsid w:val="004E5938"/>
    <w:rsid w:val="004E6573"/>
    <w:rsid w:val="004E6638"/>
    <w:rsid w:val="004E6781"/>
    <w:rsid w:val="004E7088"/>
    <w:rsid w:val="004E725E"/>
    <w:rsid w:val="004E797A"/>
    <w:rsid w:val="004F1EAF"/>
    <w:rsid w:val="004F2D40"/>
    <w:rsid w:val="004F2D9B"/>
    <w:rsid w:val="004F44AE"/>
    <w:rsid w:val="004F4845"/>
    <w:rsid w:val="004F4D95"/>
    <w:rsid w:val="004F5039"/>
    <w:rsid w:val="004F5044"/>
    <w:rsid w:val="004F519F"/>
    <w:rsid w:val="004F71B8"/>
    <w:rsid w:val="004F7618"/>
    <w:rsid w:val="004F7AFF"/>
    <w:rsid w:val="00501490"/>
    <w:rsid w:val="00502156"/>
    <w:rsid w:val="00502302"/>
    <w:rsid w:val="0050252C"/>
    <w:rsid w:val="00502938"/>
    <w:rsid w:val="005036C7"/>
    <w:rsid w:val="00503757"/>
    <w:rsid w:val="00506326"/>
    <w:rsid w:val="00506644"/>
    <w:rsid w:val="0050777F"/>
    <w:rsid w:val="00507ED1"/>
    <w:rsid w:val="005101D8"/>
    <w:rsid w:val="00510AA0"/>
    <w:rsid w:val="00511346"/>
    <w:rsid w:val="00511373"/>
    <w:rsid w:val="005117DB"/>
    <w:rsid w:val="00511CDD"/>
    <w:rsid w:val="005122B6"/>
    <w:rsid w:val="00513528"/>
    <w:rsid w:val="00513BDC"/>
    <w:rsid w:val="00513F80"/>
    <w:rsid w:val="00514105"/>
    <w:rsid w:val="00514301"/>
    <w:rsid w:val="00514EF1"/>
    <w:rsid w:val="00515070"/>
    <w:rsid w:val="0051657E"/>
    <w:rsid w:val="00516B3E"/>
    <w:rsid w:val="00516FB7"/>
    <w:rsid w:val="00520927"/>
    <w:rsid w:val="00521622"/>
    <w:rsid w:val="00521681"/>
    <w:rsid w:val="00521A04"/>
    <w:rsid w:val="00522E51"/>
    <w:rsid w:val="0052331F"/>
    <w:rsid w:val="005237F9"/>
    <w:rsid w:val="00523D76"/>
    <w:rsid w:val="0052434D"/>
    <w:rsid w:val="005243C9"/>
    <w:rsid w:val="005243E2"/>
    <w:rsid w:val="005244EC"/>
    <w:rsid w:val="00524B85"/>
    <w:rsid w:val="00524C52"/>
    <w:rsid w:val="00524FE3"/>
    <w:rsid w:val="005255E3"/>
    <w:rsid w:val="0052560A"/>
    <w:rsid w:val="005263FB"/>
    <w:rsid w:val="00527BC5"/>
    <w:rsid w:val="00527D52"/>
    <w:rsid w:val="00530437"/>
    <w:rsid w:val="00532AA7"/>
    <w:rsid w:val="005342C4"/>
    <w:rsid w:val="00535D3D"/>
    <w:rsid w:val="00535D98"/>
    <w:rsid w:val="00535E11"/>
    <w:rsid w:val="0054143D"/>
    <w:rsid w:val="00542512"/>
    <w:rsid w:val="00542789"/>
    <w:rsid w:val="00542C13"/>
    <w:rsid w:val="0054309A"/>
    <w:rsid w:val="005434E9"/>
    <w:rsid w:val="005438A2"/>
    <w:rsid w:val="00543C25"/>
    <w:rsid w:val="0054406D"/>
    <w:rsid w:val="0054416C"/>
    <w:rsid w:val="00544D34"/>
    <w:rsid w:val="005451D3"/>
    <w:rsid w:val="00545CF4"/>
    <w:rsid w:val="00546178"/>
    <w:rsid w:val="00546E1F"/>
    <w:rsid w:val="0054733D"/>
    <w:rsid w:val="00550080"/>
    <w:rsid w:val="005512D2"/>
    <w:rsid w:val="0055235E"/>
    <w:rsid w:val="00552A6A"/>
    <w:rsid w:val="00552E16"/>
    <w:rsid w:val="00552E67"/>
    <w:rsid w:val="0055311F"/>
    <w:rsid w:val="005537E1"/>
    <w:rsid w:val="00554C98"/>
    <w:rsid w:val="0055553B"/>
    <w:rsid w:val="00555650"/>
    <w:rsid w:val="005558F6"/>
    <w:rsid w:val="00555EFD"/>
    <w:rsid w:val="005568D0"/>
    <w:rsid w:val="00557779"/>
    <w:rsid w:val="00557F0D"/>
    <w:rsid w:val="005600D4"/>
    <w:rsid w:val="005607DE"/>
    <w:rsid w:val="0056091D"/>
    <w:rsid w:val="00561713"/>
    <w:rsid w:val="00562E4E"/>
    <w:rsid w:val="00563440"/>
    <w:rsid w:val="00563892"/>
    <w:rsid w:val="00563A8E"/>
    <w:rsid w:val="00563FCE"/>
    <w:rsid w:val="005641E3"/>
    <w:rsid w:val="00565E00"/>
    <w:rsid w:val="00566767"/>
    <w:rsid w:val="00566ACD"/>
    <w:rsid w:val="00566F05"/>
    <w:rsid w:val="00567387"/>
    <w:rsid w:val="00567AA7"/>
    <w:rsid w:val="00570C7C"/>
    <w:rsid w:val="00570D4B"/>
    <w:rsid w:val="00571307"/>
    <w:rsid w:val="00571398"/>
    <w:rsid w:val="0057186D"/>
    <w:rsid w:val="00571B6E"/>
    <w:rsid w:val="00572718"/>
    <w:rsid w:val="00572836"/>
    <w:rsid w:val="005728FD"/>
    <w:rsid w:val="00573092"/>
    <w:rsid w:val="00574728"/>
    <w:rsid w:val="00574D3F"/>
    <w:rsid w:val="00574FE4"/>
    <w:rsid w:val="00575907"/>
    <w:rsid w:val="00575E0C"/>
    <w:rsid w:val="00576331"/>
    <w:rsid w:val="00576476"/>
    <w:rsid w:val="005767FB"/>
    <w:rsid w:val="00576E58"/>
    <w:rsid w:val="0057778E"/>
    <w:rsid w:val="0058011F"/>
    <w:rsid w:val="00580CE0"/>
    <w:rsid w:val="00580DCD"/>
    <w:rsid w:val="00581278"/>
    <w:rsid w:val="00581B3D"/>
    <w:rsid w:val="00581E1D"/>
    <w:rsid w:val="00582147"/>
    <w:rsid w:val="0058275E"/>
    <w:rsid w:val="00582B77"/>
    <w:rsid w:val="00583079"/>
    <w:rsid w:val="00583D3F"/>
    <w:rsid w:val="00584D66"/>
    <w:rsid w:val="00584EF4"/>
    <w:rsid w:val="00585F7A"/>
    <w:rsid w:val="00590115"/>
    <w:rsid w:val="0059050E"/>
    <w:rsid w:val="005907BC"/>
    <w:rsid w:val="0059094A"/>
    <w:rsid w:val="00590B90"/>
    <w:rsid w:val="00590CA6"/>
    <w:rsid w:val="005912FB"/>
    <w:rsid w:val="00592746"/>
    <w:rsid w:val="0059275C"/>
    <w:rsid w:val="005935CA"/>
    <w:rsid w:val="005937F4"/>
    <w:rsid w:val="00594D50"/>
    <w:rsid w:val="00594E46"/>
    <w:rsid w:val="0059576A"/>
    <w:rsid w:val="00595A9E"/>
    <w:rsid w:val="00595BF6"/>
    <w:rsid w:val="00596775"/>
    <w:rsid w:val="00596C0C"/>
    <w:rsid w:val="005A0DF4"/>
    <w:rsid w:val="005A0F26"/>
    <w:rsid w:val="005A1C6F"/>
    <w:rsid w:val="005A21AC"/>
    <w:rsid w:val="005A23E2"/>
    <w:rsid w:val="005A450A"/>
    <w:rsid w:val="005A46F1"/>
    <w:rsid w:val="005A4828"/>
    <w:rsid w:val="005A484E"/>
    <w:rsid w:val="005A486F"/>
    <w:rsid w:val="005A49FB"/>
    <w:rsid w:val="005A4CF2"/>
    <w:rsid w:val="005A5372"/>
    <w:rsid w:val="005A53B6"/>
    <w:rsid w:val="005A5CCA"/>
    <w:rsid w:val="005A5F43"/>
    <w:rsid w:val="005A6211"/>
    <w:rsid w:val="005B0824"/>
    <w:rsid w:val="005B0852"/>
    <w:rsid w:val="005B30A8"/>
    <w:rsid w:val="005B342B"/>
    <w:rsid w:val="005B3A19"/>
    <w:rsid w:val="005B47B8"/>
    <w:rsid w:val="005B4B88"/>
    <w:rsid w:val="005B4CA3"/>
    <w:rsid w:val="005B4F1E"/>
    <w:rsid w:val="005B5163"/>
    <w:rsid w:val="005B583C"/>
    <w:rsid w:val="005B6E92"/>
    <w:rsid w:val="005C0434"/>
    <w:rsid w:val="005C14D8"/>
    <w:rsid w:val="005C20F6"/>
    <w:rsid w:val="005C2896"/>
    <w:rsid w:val="005C2C45"/>
    <w:rsid w:val="005C3A36"/>
    <w:rsid w:val="005C48A1"/>
    <w:rsid w:val="005C568E"/>
    <w:rsid w:val="005C593D"/>
    <w:rsid w:val="005C5E7C"/>
    <w:rsid w:val="005C636F"/>
    <w:rsid w:val="005C73FB"/>
    <w:rsid w:val="005C7C7B"/>
    <w:rsid w:val="005D013E"/>
    <w:rsid w:val="005D256C"/>
    <w:rsid w:val="005D3860"/>
    <w:rsid w:val="005D4403"/>
    <w:rsid w:val="005D52DF"/>
    <w:rsid w:val="005D5B40"/>
    <w:rsid w:val="005D5F72"/>
    <w:rsid w:val="005D784B"/>
    <w:rsid w:val="005D788A"/>
    <w:rsid w:val="005D7D13"/>
    <w:rsid w:val="005E1DEF"/>
    <w:rsid w:val="005E1F80"/>
    <w:rsid w:val="005E2083"/>
    <w:rsid w:val="005E2A9E"/>
    <w:rsid w:val="005E2F07"/>
    <w:rsid w:val="005E3984"/>
    <w:rsid w:val="005E44A1"/>
    <w:rsid w:val="005E4623"/>
    <w:rsid w:val="005E46E8"/>
    <w:rsid w:val="005E55D9"/>
    <w:rsid w:val="005E5FEA"/>
    <w:rsid w:val="005E664A"/>
    <w:rsid w:val="005E6862"/>
    <w:rsid w:val="005E6F57"/>
    <w:rsid w:val="005F08D9"/>
    <w:rsid w:val="005F0D4A"/>
    <w:rsid w:val="005F11B9"/>
    <w:rsid w:val="005F1711"/>
    <w:rsid w:val="005F1D18"/>
    <w:rsid w:val="005F31BA"/>
    <w:rsid w:val="005F366A"/>
    <w:rsid w:val="005F3A6E"/>
    <w:rsid w:val="005F3D74"/>
    <w:rsid w:val="005F3E1A"/>
    <w:rsid w:val="005F3FAC"/>
    <w:rsid w:val="005F45F4"/>
    <w:rsid w:val="005F48EF"/>
    <w:rsid w:val="005F48FC"/>
    <w:rsid w:val="005F49AD"/>
    <w:rsid w:val="005F57AF"/>
    <w:rsid w:val="005F5A9C"/>
    <w:rsid w:val="005F5FA0"/>
    <w:rsid w:val="005F6090"/>
    <w:rsid w:val="005F66DE"/>
    <w:rsid w:val="005F6711"/>
    <w:rsid w:val="005F70FA"/>
    <w:rsid w:val="005F7A9E"/>
    <w:rsid w:val="005F7D66"/>
    <w:rsid w:val="005F7F44"/>
    <w:rsid w:val="00600010"/>
    <w:rsid w:val="00600914"/>
    <w:rsid w:val="00601714"/>
    <w:rsid w:val="00602ED0"/>
    <w:rsid w:val="0060351E"/>
    <w:rsid w:val="00603C17"/>
    <w:rsid w:val="0060485B"/>
    <w:rsid w:val="0060568C"/>
    <w:rsid w:val="00605724"/>
    <w:rsid w:val="00605F7A"/>
    <w:rsid w:val="00605FD3"/>
    <w:rsid w:val="00606689"/>
    <w:rsid w:val="0060674E"/>
    <w:rsid w:val="00606B84"/>
    <w:rsid w:val="00606D3B"/>
    <w:rsid w:val="00607718"/>
    <w:rsid w:val="006107CF"/>
    <w:rsid w:val="0061146A"/>
    <w:rsid w:val="0061195E"/>
    <w:rsid w:val="00612302"/>
    <w:rsid w:val="0061265D"/>
    <w:rsid w:val="006127A6"/>
    <w:rsid w:val="00613940"/>
    <w:rsid w:val="00614114"/>
    <w:rsid w:val="006147DB"/>
    <w:rsid w:val="00614E40"/>
    <w:rsid w:val="00614EDD"/>
    <w:rsid w:val="006154A9"/>
    <w:rsid w:val="00615B40"/>
    <w:rsid w:val="00615F13"/>
    <w:rsid w:val="00617AA0"/>
    <w:rsid w:val="00620656"/>
    <w:rsid w:val="0062090B"/>
    <w:rsid w:val="00621220"/>
    <w:rsid w:val="0062152D"/>
    <w:rsid w:val="00622022"/>
    <w:rsid w:val="0062234D"/>
    <w:rsid w:val="00622B26"/>
    <w:rsid w:val="00623177"/>
    <w:rsid w:val="006239B1"/>
    <w:rsid w:val="00623E4A"/>
    <w:rsid w:val="00623EF7"/>
    <w:rsid w:val="00624448"/>
    <w:rsid w:val="006246F5"/>
    <w:rsid w:val="00624BC1"/>
    <w:rsid w:val="00625765"/>
    <w:rsid w:val="006259DD"/>
    <w:rsid w:val="00625C86"/>
    <w:rsid w:val="0062660F"/>
    <w:rsid w:val="0062662D"/>
    <w:rsid w:val="0062671E"/>
    <w:rsid w:val="00626B72"/>
    <w:rsid w:val="00626E57"/>
    <w:rsid w:val="00627963"/>
    <w:rsid w:val="00627C11"/>
    <w:rsid w:val="006300E8"/>
    <w:rsid w:val="0063016B"/>
    <w:rsid w:val="0063036D"/>
    <w:rsid w:val="00630C9E"/>
    <w:rsid w:val="00630FF1"/>
    <w:rsid w:val="0063244F"/>
    <w:rsid w:val="0063260E"/>
    <w:rsid w:val="006327AA"/>
    <w:rsid w:val="00632C81"/>
    <w:rsid w:val="00633312"/>
    <w:rsid w:val="0063374F"/>
    <w:rsid w:val="00633BE9"/>
    <w:rsid w:val="0063474E"/>
    <w:rsid w:val="00634A87"/>
    <w:rsid w:val="00634CBD"/>
    <w:rsid w:val="006355FB"/>
    <w:rsid w:val="00636F9D"/>
    <w:rsid w:val="00636FFA"/>
    <w:rsid w:val="0063708F"/>
    <w:rsid w:val="006400F3"/>
    <w:rsid w:val="0064043A"/>
    <w:rsid w:val="00640D52"/>
    <w:rsid w:val="00641269"/>
    <w:rsid w:val="00641C3E"/>
    <w:rsid w:val="006427A8"/>
    <w:rsid w:val="0064398A"/>
    <w:rsid w:val="00644449"/>
    <w:rsid w:val="00644696"/>
    <w:rsid w:val="00644964"/>
    <w:rsid w:val="00644C39"/>
    <w:rsid w:val="00647623"/>
    <w:rsid w:val="00650B13"/>
    <w:rsid w:val="00650B9A"/>
    <w:rsid w:val="006513FB"/>
    <w:rsid w:val="0065143F"/>
    <w:rsid w:val="00651567"/>
    <w:rsid w:val="00652819"/>
    <w:rsid w:val="00652ACA"/>
    <w:rsid w:val="00653E86"/>
    <w:rsid w:val="00655012"/>
    <w:rsid w:val="0065516B"/>
    <w:rsid w:val="00655EBD"/>
    <w:rsid w:val="006570A7"/>
    <w:rsid w:val="0065791C"/>
    <w:rsid w:val="00660686"/>
    <w:rsid w:val="00660C3D"/>
    <w:rsid w:val="00660C93"/>
    <w:rsid w:val="00661F97"/>
    <w:rsid w:val="0066341E"/>
    <w:rsid w:val="0066369C"/>
    <w:rsid w:val="00664011"/>
    <w:rsid w:val="00665419"/>
    <w:rsid w:val="006656C1"/>
    <w:rsid w:val="00665BED"/>
    <w:rsid w:val="006661D0"/>
    <w:rsid w:val="00667056"/>
    <w:rsid w:val="0066746B"/>
    <w:rsid w:val="006701B3"/>
    <w:rsid w:val="00670F45"/>
    <w:rsid w:val="00672176"/>
    <w:rsid w:val="00672DBB"/>
    <w:rsid w:val="00674568"/>
    <w:rsid w:val="00674712"/>
    <w:rsid w:val="006750D4"/>
    <w:rsid w:val="006752A2"/>
    <w:rsid w:val="00675E81"/>
    <w:rsid w:val="0067723D"/>
    <w:rsid w:val="00677550"/>
    <w:rsid w:val="00677907"/>
    <w:rsid w:val="00677D3B"/>
    <w:rsid w:val="00677E67"/>
    <w:rsid w:val="006809F2"/>
    <w:rsid w:val="00680B10"/>
    <w:rsid w:val="00680D13"/>
    <w:rsid w:val="00681077"/>
    <w:rsid w:val="00681663"/>
    <w:rsid w:val="006818A5"/>
    <w:rsid w:val="00681D9F"/>
    <w:rsid w:val="00683057"/>
    <w:rsid w:val="00683515"/>
    <w:rsid w:val="00684D62"/>
    <w:rsid w:val="006852B7"/>
    <w:rsid w:val="00685D05"/>
    <w:rsid w:val="0068603B"/>
    <w:rsid w:val="0068651D"/>
    <w:rsid w:val="00686C3F"/>
    <w:rsid w:val="00686F57"/>
    <w:rsid w:val="006871BE"/>
    <w:rsid w:val="0068750E"/>
    <w:rsid w:val="00687667"/>
    <w:rsid w:val="00687EE5"/>
    <w:rsid w:val="006904B6"/>
    <w:rsid w:val="00690AF8"/>
    <w:rsid w:val="00692BFE"/>
    <w:rsid w:val="00692F90"/>
    <w:rsid w:val="0069432A"/>
    <w:rsid w:val="00694798"/>
    <w:rsid w:val="006947F8"/>
    <w:rsid w:val="006A03A0"/>
    <w:rsid w:val="006A07ED"/>
    <w:rsid w:val="006A2B35"/>
    <w:rsid w:val="006A31D0"/>
    <w:rsid w:val="006A34BF"/>
    <w:rsid w:val="006A3B43"/>
    <w:rsid w:val="006A4108"/>
    <w:rsid w:val="006A4249"/>
    <w:rsid w:val="006A4475"/>
    <w:rsid w:val="006A48FF"/>
    <w:rsid w:val="006A50B3"/>
    <w:rsid w:val="006A5A08"/>
    <w:rsid w:val="006A5A77"/>
    <w:rsid w:val="006A5D18"/>
    <w:rsid w:val="006A6B69"/>
    <w:rsid w:val="006A6DC9"/>
    <w:rsid w:val="006A7078"/>
    <w:rsid w:val="006A7117"/>
    <w:rsid w:val="006A74C9"/>
    <w:rsid w:val="006A7AC8"/>
    <w:rsid w:val="006B0852"/>
    <w:rsid w:val="006B116B"/>
    <w:rsid w:val="006B1741"/>
    <w:rsid w:val="006B1888"/>
    <w:rsid w:val="006B2976"/>
    <w:rsid w:val="006B2CC8"/>
    <w:rsid w:val="006B30AB"/>
    <w:rsid w:val="006B3163"/>
    <w:rsid w:val="006B31CB"/>
    <w:rsid w:val="006B333A"/>
    <w:rsid w:val="006B3A52"/>
    <w:rsid w:val="006B3AE7"/>
    <w:rsid w:val="006B3D5E"/>
    <w:rsid w:val="006B3F43"/>
    <w:rsid w:val="006B461C"/>
    <w:rsid w:val="006B489F"/>
    <w:rsid w:val="006B4980"/>
    <w:rsid w:val="006B4A6A"/>
    <w:rsid w:val="006B5F56"/>
    <w:rsid w:val="006B7AFC"/>
    <w:rsid w:val="006B7D83"/>
    <w:rsid w:val="006B7F7C"/>
    <w:rsid w:val="006C03D8"/>
    <w:rsid w:val="006C0EB1"/>
    <w:rsid w:val="006C11DB"/>
    <w:rsid w:val="006C1258"/>
    <w:rsid w:val="006C15C2"/>
    <w:rsid w:val="006C22F3"/>
    <w:rsid w:val="006C2F73"/>
    <w:rsid w:val="006C3210"/>
    <w:rsid w:val="006C3813"/>
    <w:rsid w:val="006C43B9"/>
    <w:rsid w:val="006C4F2A"/>
    <w:rsid w:val="006C5FC2"/>
    <w:rsid w:val="006C6077"/>
    <w:rsid w:val="006C7933"/>
    <w:rsid w:val="006D0D00"/>
    <w:rsid w:val="006D170C"/>
    <w:rsid w:val="006D1CF7"/>
    <w:rsid w:val="006D3380"/>
    <w:rsid w:val="006D34D7"/>
    <w:rsid w:val="006D3EA5"/>
    <w:rsid w:val="006D424B"/>
    <w:rsid w:val="006D42D3"/>
    <w:rsid w:val="006D5177"/>
    <w:rsid w:val="006D5181"/>
    <w:rsid w:val="006D6D4C"/>
    <w:rsid w:val="006D762F"/>
    <w:rsid w:val="006E0083"/>
    <w:rsid w:val="006E06C4"/>
    <w:rsid w:val="006E08C3"/>
    <w:rsid w:val="006E0AB1"/>
    <w:rsid w:val="006E142A"/>
    <w:rsid w:val="006E166D"/>
    <w:rsid w:val="006E1D30"/>
    <w:rsid w:val="006E2028"/>
    <w:rsid w:val="006E2818"/>
    <w:rsid w:val="006E2B32"/>
    <w:rsid w:val="006E2F6D"/>
    <w:rsid w:val="006E384A"/>
    <w:rsid w:val="006E413B"/>
    <w:rsid w:val="006E474F"/>
    <w:rsid w:val="006E49D5"/>
    <w:rsid w:val="006E4B17"/>
    <w:rsid w:val="006E4EA0"/>
    <w:rsid w:val="006E57C5"/>
    <w:rsid w:val="006E6184"/>
    <w:rsid w:val="006F028F"/>
    <w:rsid w:val="006F16A4"/>
    <w:rsid w:val="006F1C70"/>
    <w:rsid w:val="006F28B7"/>
    <w:rsid w:val="006F2B85"/>
    <w:rsid w:val="006F2C8C"/>
    <w:rsid w:val="006F302C"/>
    <w:rsid w:val="006F31F2"/>
    <w:rsid w:val="006F3B59"/>
    <w:rsid w:val="006F41A6"/>
    <w:rsid w:val="006F4551"/>
    <w:rsid w:val="006F4A9D"/>
    <w:rsid w:val="006F4CA4"/>
    <w:rsid w:val="006F586E"/>
    <w:rsid w:val="006F5A74"/>
    <w:rsid w:val="006F5C7F"/>
    <w:rsid w:val="006F6D17"/>
    <w:rsid w:val="006F708E"/>
    <w:rsid w:val="006F785A"/>
    <w:rsid w:val="007001B1"/>
    <w:rsid w:val="007004C3"/>
    <w:rsid w:val="0070142C"/>
    <w:rsid w:val="007017BF"/>
    <w:rsid w:val="00701CBA"/>
    <w:rsid w:val="00701E8F"/>
    <w:rsid w:val="007028D3"/>
    <w:rsid w:val="00702EAB"/>
    <w:rsid w:val="007031D1"/>
    <w:rsid w:val="00703466"/>
    <w:rsid w:val="00703533"/>
    <w:rsid w:val="0070402F"/>
    <w:rsid w:val="00704862"/>
    <w:rsid w:val="00704CE2"/>
    <w:rsid w:val="00705A02"/>
    <w:rsid w:val="00707F69"/>
    <w:rsid w:val="00711A25"/>
    <w:rsid w:val="00712417"/>
    <w:rsid w:val="007126B8"/>
    <w:rsid w:val="00712830"/>
    <w:rsid w:val="00713B9C"/>
    <w:rsid w:val="007141F0"/>
    <w:rsid w:val="00714536"/>
    <w:rsid w:val="007147F3"/>
    <w:rsid w:val="00714AF3"/>
    <w:rsid w:val="00715DD6"/>
    <w:rsid w:val="007162A8"/>
    <w:rsid w:val="00716B39"/>
    <w:rsid w:val="007175EB"/>
    <w:rsid w:val="007177DA"/>
    <w:rsid w:val="00720C90"/>
    <w:rsid w:val="00720DDD"/>
    <w:rsid w:val="0072183B"/>
    <w:rsid w:val="007227CD"/>
    <w:rsid w:val="00722980"/>
    <w:rsid w:val="00722AEB"/>
    <w:rsid w:val="0072351F"/>
    <w:rsid w:val="00723993"/>
    <w:rsid w:val="007248CE"/>
    <w:rsid w:val="00724D1F"/>
    <w:rsid w:val="007258BD"/>
    <w:rsid w:val="007259A9"/>
    <w:rsid w:val="00725E3E"/>
    <w:rsid w:val="007260F5"/>
    <w:rsid w:val="007263C8"/>
    <w:rsid w:val="00726490"/>
    <w:rsid w:val="007265F6"/>
    <w:rsid w:val="00726AC0"/>
    <w:rsid w:val="0072745C"/>
    <w:rsid w:val="0073026C"/>
    <w:rsid w:val="00730340"/>
    <w:rsid w:val="00731825"/>
    <w:rsid w:val="00732042"/>
    <w:rsid w:val="0073227B"/>
    <w:rsid w:val="00732422"/>
    <w:rsid w:val="00732A86"/>
    <w:rsid w:val="00732FC2"/>
    <w:rsid w:val="00733A75"/>
    <w:rsid w:val="00733CB0"/>
    <w:rsid w:val="00734014"/>
    <w:rsid w:val="007347A7"/>
    <w:rsid w:val="00734A6D"/>
    <w:rsid w:val="007354AA"/>
    <w:rsid w:val="00735596"/>
    <w:rsid w:val="007361CD"/>
    <w:rsid w:val="007363F4"/>
    <w:rsid w:val="0073640F"/>
    <w:rsid w:val="00737409"/>
    <w:rsid w:val="007374DE"/>
    <w:rsid w:val="00737802"/>
    <w:rsid w:val="007379C0"/>
    <w:rsid w:val="007413E6"/>
    <w:rsid w:val="007415E6"/>
    <w:rsid w:val="00741E92"/>
    <w:rsid w:val="00743A1B"/>
    <w:rsid w:val="007441CA"/>
    <w:rsid w:val="0074447E"/>
    <w:rsid w:val="007446D1"/>
    <w:rsid w:val="00744E62"/>
    <w:rsid w:val="00745175"/>
    <w:rsid w:val="007459B2"/>
    <w:rsid w:val="007462DC"/>
    <w:rsid w:val="00746948"/>
    <w:rsid w:val="00747E39"/>
    <w:rsid w:val="00747E59"/>
    <w:rsid w:val="00750034"/>
    <w:rsid w:val="00750693"/>
    <w:rsid w:val="007507FD"/>
    <w:rsid w:val="00750D2C"/>
    <w:rsid w:val="00752829"/>
    <w:rsid w:val="00752C9B"/>
    <w:rsid w:val="00752F3F"/>
    <w:rsid w:val="00754389"/>
    <w:rsid w:val="00754676"/>
    <w:rsid w:val="00754A62"/>
    <w:rsid w:val="00754D1B"/>
    <w:rsid w:val="00755DA7"/>
    <w:rsid w:val="0075623E"/>
    <w:rsid w:val="007563AD"/>
    <w:rsid w:val="00756729"/>
    <w:rsid w:val="00757065"/>
    <w:rsid w:val="007603D9"/>
    <w:rsid w:val="0076146D"/>
    <w:rsid w:val="00761AE0"/>
    <w:rsid w:val="00761FAD"/>
    <w:rsid w:val="00763076"/>
    <w:rsid w:val="007636AC"/>
    <w:rsid w:val="007645DD"/>
    <w:rsid w:val="00764A12"/>
    <w:rsid w:val="00764FE7"/>
    <w:rsid w:val="00765D11"/>
    <w:rsid w:val="00766698"/>
    <w:rsid w:val="00766C9E"/>
    <w:rsid w:val="007670E3"/>
    <w:rsid w:val="007675EA"/>
    <w:rsid w:val="00770057"/>
    <w:rsid w:val="00770726"/>
    <w:rsid w:val="00770965"/>
    <w:rsid w:val="007711E2"/>
    <w:rsid w:val="00771432"/>
    <w:rsid w:val="00771A7E"/>
    <w:rsid w:val="00771DF5"/>
    <w:rsid w:val="0077223E"/>
    <w:rsid w:val="00773FE7"/>
    <w:rsid w:val="00774412"/>
    <w:rsid w:val="00775E71"/>
    <w:rsid w:val="00776E94"/>
    <w:rsid w:val="00777314"/>
    <w:rsid w:val="007778FA"/>
    <w:rsid w:val="00780CCC"/>
    <w:rsid w:val="00780E50"/>
    <w:rsid w:val="00781ED3"/>
    <w:rsid w:val="007826A8"/>
    <w:rsid w:val="00782A10"/>
    <w:rsid w:val="00784132"/>
    <w:rsid w:val="00784273"/>
    <w:rsid w:val="007853DC"/>
    <w:rsid w:val="00785EC9"/>
    <w:rsid w:val="00785FE2"/>
    <w:rsid w:val="007861AA"/>
    <w:rsid w:val="00786260"/>
    <w:rsid w:val="0078648E"/>
    <w:rsid w:val="007901A8"/>
    <w:rsid w:val="00791380"/>
    <w:rsid w:val="00791498"/>
    <w:rsid w:val="007914E8"/>
    <w:rsid w:val="007916A8"/>
    <w:rsid w:val="00791A92"/>
    <w:rsid w:val="00794ED3"/>
    <w:rsid w:val="00794F7F"/>
    <w:rsid w:val="0079504E"/>
    <w:rsid w:val="007960D7"/>
    <w:rsid w:val="00796656"/>
    <w:rsid w:val="00796CA9"/>
    <w:rsid w:val="0079705A"/>
    <w:rsid w:val="007973ED"/>
    <w:rsid w:val="00797607"/>
    <w:rsid w:val="007977BD"/>
    <w:rsid w:val="0079791B"/>
    <w:rsid w:val="007A0353"/>
    <w:rsid w:val="007A0397"/>
    <w:rsid w:val="007A05E5"/>
    <w:rsid w:val="007A0B3F"/>
    <w:rsid w:val="007A0C51"/>
    <w:rsid w:val="007A0C75"/>
    <w:rsid w:val="007A15B4"/>
    <w:rsid w:val="007A2371"/>
    <w:rsid w:val="007A25BA"/>
    <w:rsid w:val="007A2DDD"/>
    <w:rsid w:val="007A35E8"/>
    <w:rsid w:val="007A3878"/>
    <w:rsid w:val="007A3F46"/>
    <w:rsid w:val="007A3FE1"/>
    <w:rsid w:val="007A4444"/>
    <w:rsid w:val="007A5C97"/>
    <w:rsid w:val="007A7923"/>
    <w:rsid w:val="007A7BE5"/>
    <w:rsid w:val="007B0A37"/>
    <w:rsid w:val="007B0E1F"/>
    <w:rsid w:val="007B1093"/>
    <w:rsid w:val="007B1389"/>
    <w:rsid w:val="007B258C"/>
    <w:rsid w:val="007B307D"/>
    <w:rsid w:val="007B3150"/>
    <w:rsid w:val="007B4532"/>
    <w:rsid w:val="007B527C"/>
    <w:rsid w:val="007B55E1"/>
    <w:rsid w:val="007B6560"/>
    <w:rsid w:val="007B6649"/>
    <w:rsid w:val="007B6D36"/>
    <w:rsid w:val="007B7087"/>
    <w:rsid w:val="007B72C6"/>
    <w:rsid w:val="007C0092"/>
    <w:rsid w:val="007C2796"/>
    <w:rsid w:val="007C3343"/>
    <w:rsid w:val="007C360D"/>
    <w:rsid w:val="007C4EE4"/>
    <w:rsid w:val="007C53A6"/>
    <w:rsid w:val="007C5556"/>
    <w:rsid w:val="007D0640"/>
    <w:rsid w:val="007D20A9"/>
    <w:rsid w:val="007D2116"/>
    <w:rsid w:val="007D23EE"/>
    <w:rsid w:val="007D330C"/>
    <w:rsid w:val="007D3F8F"/>
    <w:rsid w:val="007D4743"/>
    <w:rsid w:val="007D6CCC"/>
    <w:rsid w:val="007D73EB"/>
    <w:rsid w:val="007E02C0"/>
    <w:rsid w:val="007E075D"/>
    <w:rsid w:val="007E0B18"/>
    <w:rsid w:val="007E1CE7"/>
    <w:rsid w:val="007E1D8D"/>
    <w:rsid w:val="007E2223"/>
    <w:rsid w:val="007E2381"/>
    <w:rsid w:val="007E242E"/>
    <w:rsid w:val="007E249B"/>
    <w:rsid w:val="007E29CC"/>
    <w:rsid w:val="007E2A65"/>
    <w:rsid w:val="007E2E9C"/>
    <w:rsid w:val="007E39E2"/>
    <w:rsid w:val="007E42B9"/>
    <w:rsid w:val="007E5055"/>
    <w:rsid w:val="007E51D2"/>
    <w:rsid w:val="007E5A62"/>
    <w:rsid w:val="007E64FB"/>
    <w:rsid w:val="007E7B5E"/>
    <w:rsid w:val="007F0583"/>
    <w:rsid w:val="007F09A3"/>
    <w:rsid w:val="007F106D"/>
    <w:rsid w:val="007F12AB"/>
    <w:rsid w:val="007F1DE7"/>
    <w:rsid w:val="007F238F"/>
    <w:rsid w:val="007F24D8"/>
    <w:rsid w:val="007F2AE3"/>
    <w:rsid w:val="007F37A6"/>
    <w:rsid w:val="007F3873"/>
    <w:rsid w:val="007F3B2D"/>
    <w:rsid w:val="007F3EEA"/>
    <w:rsid w:val="007F4213"/>
    <w:rsid w:val="007F4875"/>
    <w:rsid w:val="007F4962"/>
    <w:rsid w:val="007F4CDB"/>
    <w:rsid w:val="007F4CF8"/>
    <w:rsid w:val="007F4FD9"/>
    <w:rsid w:val="007F5F71"/>
    <w:rsid w:val="007F6129"/>
    <w:rsid w:val="007F637A"/>
    <w:rsid w:val="007F6B5E"/>
    <w:rsid w:val="007F73FE"/>
    <w:rsid w:val="007F7BF4"/>
    <w:rsid w:val="00800787"/>
    <w:rsid w:val="008007C3"/>
    <w:rsid w:val="00800ED3"/>
    <w:rsid w:val="00801124"/>
    <w:rsid w:val="00801D66"/>
    <w:rsid w:val="0080223E"/>
    <w:rsid w:val="0080225E"/>
    <w:rsid w:val="008022AF"/>
    <w:rsid w:val="00802864"/>
    <w:rsid w:val="00802B4D"/>
    <w:rsid w:val="00802F46"/>
    <w:rsid w:val="008040A2"/>
    <w:rsid w:val="00804B76"/>
    <w:rsid w:val="008068B2"/>
    <w:rsid w:val="00806C69"/>
    <w:rsid w:val="00807C91"/>
    <w:rsid w:val="00810159"/>
    <w:rsid w:val="0081027F"/>
    <w:rsid w:val="00810468"/>
    <w:rsid w:val="008104A9"/>
    <w:rsid w:val="00810BFC"/>
    <w:rsid w:val="00810F0F"/>
    <w:rsid w:val="00811117"/>
    <w:rsid w:val="0081128E"/>
    <w:rsid w:val="00811FC6"/>
    <w:rsid w:val="00812D10"/>
    <w:rsid w:val="00814F54"/>
    <w:rsid w:val="008152B5"/>
    <w:rsid w:val="00815653"/>
    <w:rsid w:val="00815CED"/>
    <w:rsid w:val="00816DBA"/>
    <w:rsid w:val="008176E0"/>
    <w:rsid w:val="00817C1E"/>
    <w:rsid w:val="0082065D"/>
    <w:rsid w:val="00821035"/>
    <w:rsid w:val="008210C2"/>
    <w:rsid w:val="008212FE"/>
    <w:rsid w:val="008213F1"/>
    <w:rsid w:val="00824443"/>
    <w:rsid w:val="00824BF6"/>
    <w:rsid w:val="00825046"/>
    <w:rsid w:val="00825C70"/>
    <w:rsid w:val="00825FEA"/>
    <w:rsid w:val="008265B9"/>
    <w:rsid w:val="0082788A"/>
    <w:rsid w:val="00827FCE"/>
    <w:rsid w:val="00831900"/>
    <w:rsid w:val="00832BDA"/>
    <w:rsid w:val="00832DA2"/>
    <w:rsid w:val="008354D5"/>
    <w:rsid w:val="008357FD"/>
    <w:rsid w:val="00835FBA"/>
    <w:rsid w:val="00836145"/>
    <w:rsid w:val="00836647"/>
    <w:rsid w:val="00836DF0"/>
    <w:rsid w:val="00841959"/>
    <w:rsid w:val="0084206B"/>
    <w:rsid w:val="008435C3"/>
    <w:rsid w:val="008436E7"/>
    <w:rsid w:val="008437BD"/>
    <w:rsid w:val="008438A5"/>
    <w:rsid w:val="00843DA2"/>
    <w:rsid w:val="00844AA2"/>
    <w:rsid w:val="00845D8F"/>
    <w:rsid w:val="0084628A"/>
    <w:rsid w:val="00846E78"/>
    <w:rsid w:val="00847B14"/>
    <w:rsid w:val="00850665"/>
    <w:rsid w:val="00852B65"/>
    <w:rsid w:val="00852DCF"/>
    <w:rsid w:val="00852E7F"/>
    <w:rsid w:val="00853D8F"/>
    <w:rsid w:val="00853F5C"/>
    <w:rsid w:val="0085424B"/>
    <w:rsid w:val="008547BD"/>
    <w:rsid w:val="00854D4A"/>
    <w:rsid w:val="0085518D"/>
    <w:rsid w:val="00855C02"/>
    <w:rsid w:val="00856F7A"/>
    <w:rsid w:val="00857436"/>
    <w:rsid w:val="0085761A"/>
    <w:rsid w:val="00857E74"/>
    <w:rsid w:val="00857F5B"/>
    <w:rsid w:val="008603EA"/>
    <w:rsid w:val="00861888"/>
    <w:rsid w:val="008618FC"/>
    <w:rsid w:val="00862D3D"/>
    <w:rsid w:val="0086357E"/>
    <w:rsid w:val="00864565"/>
    <w:rsid w:val="00864BAE"/>
    <w:rsid w:val="00864C77"/>
    <w:rsid w:val="0086519C"/>
    <w:rsid w:val="00865716"/>
    <w:rsid w:val="00866612"/>
    <w:rsid w:val="008671A4"/>
    <w:rsid w:val="00871A17"/>
    <w:rsid w:val="00871A9E"/>
    <w:rsid w:val="00872925"/>
    <w:rsid w:val="00873095"/>
    <w:rsid w:val="008732D5"/>
    <w:rsid w:val="0087336D"/>
    <w:rsid w:val="00873791"/>
    <w:rsid w:val="00874721"/>
    <w:rsid w:val="008748B2"/>
    <w:rsid w:val="008748CD"/>
    <w:rsid w:val="00875385"/>
    <w:rsid w:val="008753A2"/>
    <w:rsid w:val="0087637B"/>
    <w:rsid w:val="00877A40"/>
    <w:rsid w:val="008806D0"/>
    <w:rsid w:val="00880CC7"/>
    <w:rsid w:val="00881298"/>
    <w:rsid w:val="008813D6"/>
    <w:rsid w:val="00881C0B"/>
    <w:rsid w:val="008824CF"/>
    <w:rsid w:val="00882603"/>
    <w:rsid w:val="0088278B"/>
    <w:rsid w:val="008827EC"/>
    <w:rsid w:val="008830F0"/>
    <w:rsid w:val="00883AEB"/>
    <w:rsid w:val="00883B42"/>
    <w:rsid w:val="0088421A"/>
    <w:rsid w:val="00884790"/>
    <w:rsid w:val="0088624E"/>
    <w:rsid w:val="00886974"/>
    <w:rsid w:val="00886CF8"/>
    <w:rsid w:val="008870F5"/>
    <w:rsid w:val="008911EA"/>
    <w:rsid w:val="008918D5"/>
    <w:rsid w:val="008921F5"/>
    <w:rsid w:val="00892737"/>
    <w:rsid w:val="008928D5"/>
    <w:rsid w:val="00893AFC"/>
    <w:rsid w:val="00894548"/>
    <w:rsid w:val="008947F2"/>
    <w:rsid w:val="00894DD8"/>
    <w:rsid w:val="00895253"/>
    <w:rsid w:val="00895DBE"/>
    <w:rsid w:val="00895FF2"/>
    <w:rsid w:val="00896606"/>
    <w:rsid w:val="00896644"/>
    <w:rsid w:val="0089670E"/>
    <w:rsid w:val="00897019"/>
    <w:rsid w:val="0089719F"/>
    <w:rsid w:val="00897C5F"/>
    <w:rsid w:val="008A0810"/>
    <w:rsid w:val="008A17E1"/>
    <w:rsid w:val="008A210E"/>
    <w:rsid w:val="008A28F6"/>
    <w:rsid w:val="008A2EEF"/>
    <w:rsid w:val="008A40E4"/>
    <w:rsid w:val="008A4FAA"/>
    <w:rsid w:val="008A5679"/>
    <w:rsid w:val="008A57A7"/>
    <w:rsid w:val="008A5DB9"/>
    <w:rsid w:val="008A677D"/>
    <w:rsid w:val="008A6B5D"/>
    <w:rsid w:val="008A6DFD"/>
    <w:rsid w:val="008A6F57"/>
    <w:rsid w:val="008A706B"/>
    <w:rsid w:val="008A7B55"/>
    <w:rsid w:val="008B044B"/>
    <w:rsid w:val="008B0D2D"/>
    <w:rsid w:val="008B1E73"/>
    <w:rsid w:val="008B32F5"/>
    <w:rsid w:val="008B3A24"/>
    <w:rsid w:val="008B4330"/>
    <w:rsid w:val="008B5448"/>
    <w:rsid w:val="008B586E"/>
    <w:rsid w:val="008B5EF8"/>
    <w:rsid w:val="008B71B3"/>
    <w:rsid w:val="008B7510"/>
    <w:rsid w:val="008B7BF2"/>
    <w:rsid w:val="008C0992"/>
    <w:rsid w:val="008C1D18"/>
    <w:rsid w:val="008C1FE7"/>
    <w:rsid w:val="008C21A1"/>
    <w:rsid w:val="008C292D"/>
    <w:rsid w:val="008C3619"/>
    <w:rsid w:val="008C416E"/>
    <w:rsid w:val="008C4DF4"/>
    <w:rsid w:val="008C5C0E"/>
    <w:rsid w:val="008C67FE"/>
    <w:rsid w:val="008C6888"/>
    <w:rsid w:val="008C695E"/>
    <w:rsid w:val="008C77DD"/>
    <w:rsid w:val="008D06FE"/>
    <w:rsid w:val="008D0770"/>
    <w:rsid w:val="008D0EFF"/>
    <w:rsid w:val="008D134A"/>
    <w:rsid w:val="008D1AC2"/>
    <w:rsid w:val="008D282D"/>
    <w:rsid w:val="008D2E51"/>
    <w:rsid w:val="008D3A15"/>
    <w:rsid w:val="008D4746"/>
    <w:rsid w:val="008D57E1"/>
    <w:rsid w:val="008D5D8D"/>
    <w:rsid w:val="008D66ED"/>
    <w:rsid w:val="008D6850"/>
    <w:rsid w:val="008D6BE1"/>
    <w:rsid w:val="008D7672"/>
    <w:rsid w:val="008D7CBA"/>
    <w:rsid w:val="008E02DD"/>
    <w:rsid w:val="008E1155"/>
    <w:rsid w:val="008E1A96"/>
    <w:rsid w:val="008E2344"/>
    <w:rsid w:val="008E2429"/>
    <w:rsid w:val="008E32B5"/>
    <w:rsid w:val="008E4958"/>
    <w:rsid w:val="008E5A05"/>
    <w:rsid w:val="008E5CF3"/>
    <w:rsid w:val="008E6BDF"/>
    <w:rsid w:val="008E77E2"/>
    <w:rsid w:val="008F0D7E"/>
    <w:rsid w:val="008F0F52"/>
    <w:rsid w:val="008F1375"/>
    <w:rsid w:val="008F1458"/>
    <w:rsid w:val="008F19A9"/>
    <w:rsid w:val="008F19AC"/>
    <w:rsid w:val="008F21F0"/>
    <w:rsid w:val="008F2A2C"/>
    <w:rsid w:val="008F2C27"/>
    <w:rsid w:val="008F445F"/>
    <w:rsid w:val="008F454D"/>
    <w:rsid w:val="008F4961"/>
    <w:rsid w:val="008F4D67"/>
    <w:rsid w:val="008F5EDD"/>
    <w:rsid w:val="008F652E"/>
    <w:rsid w:val="008F672F"/>
    <w:rsid w:val="008F6E21"/>
    <w:rsid w:val="008F6F30"/>
    <w:rsid w:val="008F7C50"/>
    <w:rsid w:val="008F7D96"/>
    <w:rsid w:val="009002CF"/>
    <w:rsid w:val="0090072A"/>
    <w:rsid w:val="00901944"/>
    <w:rsid w:val="00901AED"/>
    <w:rsid w:val="00903050"/>
    <w:rsid w:val="00903A25"/>
    <w:rsid w:val="00904FF4"/>
    <w:rsid w:val="009056FF"/>
    <w:rsid w:val="00906257"/>
    <w:rsid w:val="00906890"/>
    <w:rsid w:val="00906FF7"/>
    <w:rsid w:val="00907324"/>
    <w:rsid w:val="00907488"/>
    <w:rsid w:val="00907AE0"/>
    <w:rsid w:val="00910950"/>
    <w:rsid w:val="00911623"/>
    <w:rsid w:val="00911FEC"/>
    <w:rsid w:val="00912546"/>
    <w:rsid w:val="00913354"/>
    <w:rsid w:val="00913788"/>
    <w:rsid w:val="00914600"/>
    <w:rsid w:val="00914F13"/>
    <w:rsid w:val="00915212"/>
    <w:rsid w:val="009153B4"/>
    <w:rsid w:val="0091553D"/>
    <w:rsid w:val="00915571"/>
    <w:rsid w:val="009158D0"/>
    <w:rsid w:val="00915A88"/>
    <w:rsid w:val="009160B9"/>
    <w:rsid w:val="00916305"/>
    <w:rsid w:val="00916F9E"/>
    <w:rsid w:val="00920920"/>
    <w:rsid w:val="00920F18"/>
    <w:rsid w:val="009219BB"/>
    <w:rsid w:val="00922451"/>
    <w:rsid w:val="009224D2"/>
    <w:rsid w:val="0092304B"/>
    <w:rsid w:val="009235DB"/>
    <w:rsid w:val="00923C11"/>
    <w:rsid w:val="00924246"/>
    <w:rsid w:val="00924A1A"/>
    <w:rsid w:val="00925E3F"/>
    <w:rsid w:val="00926182"/>
    <w:rsid w:val="00926399"/>
    <w:rsid w:val="00927762"/>
    <w:rsid w:val="00930399"/>
    <w:rsid w:val="0093070E"/>
    <w:rsid w:val="009311FC"/>
    <w:rsid w:val="00931B29"/>
    <w:rsid w:val="00931CB8"/>
    <w:rsid w:val="00932B2D"/>
    <w:rsid w:val="00932BF3"/>
    <w:rsid w:val="00932C7F"/>
    <w:rsid w:val="009334A4"/>
    <w:rsid w:val="0093391A"/>
    <w:rsid w:val="00933955"/>
    <w:rsid w:val="00933972"/>
    <w:rsid w:val="00933AB7"/>
    <w:rsid w:val="00933C97"/>
    <w:rsid w:val="00934B0E"/>
    <w:rsid w:val="00934D22"/>
    <w:rsid w:val="00934D33"/>
    <w:rsid w:val="009360E2"/>
    <w:rsid w:val="00936990"/>
    <w:rsid w:val="00937061"/>
    <w:rsid w:val="009377D7"/>
    <w:rsid w:val="00937B85"/>
    <w:rsid w:val="009402B2"/>
    <w:rsid w:val="0094137F"/>
    <w:rsid w:val="009416A4"/>
    <w:rsid w:val="00941718"/>
    <w:rsid w:val="0094218B"/>
    <w:rsid w:val="00942F39"/>
    <w:rsid w:val="0094351A"/>
    <w:rsid w:val="00944122"/>
    <w:rsid w:val="00944126"/>
    <w:rsid w:val="009455E9"/>
    <w:rsid w:val="0094574B"/>
    <w:rsid w:val="00945ACE"/>
    <w:rsid w:val="00946523"/>
    <w:rsid w:val="00946BA4"/>
    <w:rsid w:val="009472B7"/>
    <w:rsid w:val="00947482"/>
    <w:rsid w:val="0094784E"/>
    <w:rsid w:val="0094794E"/>
    <w:rsid w:val="0095087C"/>
    <w:rsid w:val="00950E4A"/>
    <w:rsid w:val="00951202"/>
    <w:rsid w:val="00951ED8"/>
    <w:rsid w:val="00951FD9"/>
    <w:rsid w:val="00951FDA"/>
    <w:rsid w:val="00952CE6"/>
    <w:rsid w:val="00953CC9"/>
    <w:rsid w:val="009547F1"/>
    <w:rsid w:val="00954BE2"/>
    <w:rsid w:val="00954C91"/>
    <w:rsid w:val="00954EFC"/>
    <w:rsid w:val="00954FC6"/>
    <w:rsid w:val="009569C0"/>
    <w:rsid w:val="009573E1"/>
    <w:rsid w:val="00957E2C"/>
    <w:rsid w:val="0096131E"/>
    <w:rsid w:val="0096230E"/>
    <w:rsid w:val="00962E17"/>
    <w:rsid w:val="009632BD"/>
    <w:rsid w:val="009632DE"/>
    <w:rsid w:val="00964834"/>
    <w:rsid w:val="009648DF"/>
    <w:rsid w:val="009657BD"/>
    <w:rsid w:val="00967B6F"/>
    <w:rsid w:val="00970061"/>
    <w:rsid w:val="009702BF"/>
    <w:rsid w:val="00970AB5"/>
    <w:rsid w:val="0097127B"/>
    <w:rsid w:val="00971900"/>
    <w:rsid w:val="00971D1A"/>
    <w:rsid w:val="00971FDB"/>
    <w:rsid w:val="00974BE4"/>
    <w:rsid w:val="00974C57"/>
    <w:rsid w:val="0097523B"/>
    <w:rsid w:val="00976097"/>
    <w:rsid w:val="00976F33"/>
    <w:rsid w:val="00980F0D"/>
    <w:rsid w:val="009818C7"/>
    <w:rsid w:val="00981B48"/>
    <w:rsid w:val="00981C91"/>
    <w:rsid w:val="00981EFC"/>
    <w:rsid w:val="009823EA"/>
    <w:rsid w:val="009829E4"/>
    <w:rsid w:val="00983157"/>
    <w:rsid w:val="009840CD"/>
    <w:rsid w:val="009843B4"/>
    <w:rsid w:val="009847E9"/>
    <w:rsid w:val="00986198"/>
    <w:rsid w:val="009870D3"/>
    <w:rsid w:val="009873D1"/>
    <w:rsid w:val="00990310"/>
    <w:rsid w:val="00990AA1"/>
    <w:rsid w:val="00990FCA"/>
    <w:rsid w:val="0099120F"/>
    <w:rsid w:val="0099131F"/>
    <w:rsid w:val="00991BB4"/>
    <w:rsid w:val="00991F0A"/>
    <w:rsid w:val="009947BE"/>
    <w:rsid w:val="0099557E"/>
    <w:rsid w:val="009963FB"/>
    <w:rsid w:val="00996762"/>
    <w:rsid w:val="009969E3"/>
    <w:rsid w:val="00996FF9"/>
    <w:rsid w:val="00997385"/>
    <w:rsid w:val="009A051F"/>
    <w:rsid w:val="009A08D3"/>
    <w:rsid w:val="009A1A86"/>
    <w:rsid w:val="009A1E24"/>
    <w:rsid w:val="009A416E"/>
    <w:rsid w:val="009A44FE"/>
    <w:rsid w:val="009A474C"/>
    <w:rsid w:val="009A5071"/>
    <w:rsid w:val="009A586E"/>
    <w:rsid w:val="009A6D1F"/>
    <w:rsid w:val="009A72C5"/>
    <w:rsid w:val="009B005A"/>
    <w:rsid w:val="009B2E1E"/>
    <w:rsid w:val="009B3499"/>
    <w:rsid w:val="009B3DBC"/>
    <w:rsid w:val="009B3E1B"/>
    <w:rsid w:val="009B3EEE"/>
    <w:rsid w:val="009B5861"/>
    <w:rsid w:val="009B6614"/>
    <w:rsid w:val="009B6711"/>
    <w:rsid w:val="009B6EB2"/>
    <w:rsid w:val="009B7026"/>
    <w:rsid w:val="009B72B9"/>
    <w:rsid w:val="009B72D7"/>
    <w:rsid w:val="009B77C2"/>
    <w:rsid w:val="009B7FCC"/>
    <w:rsid w:val="009C04B1"/>
    <w:rsid w:val="009C08E3"/>
    <w:rsid w:val="009C1095"/>
    <w:rsid w:val="009C1173"/>
    <w:rsid w:val="009C1952"/>
    <w:rsid w:val="009C21FB"/>
    <w:rsid w:val="009C3338"/>
    <w:rsid w:val="009C363B"/>
    <w:rsid w:val="009C4106"/>
    <w:rsid w:val="009C5D0B"/>
    <w:rsid w:val="009C6CC7"/>
    <w:rsid w:val="009C775F"/>
    <w:rsid w:val="009D031E"/>
    <w:rsid w:val="009D108A"/>
    <w:rsid w:val="009D1B62"/>
    <w:rsid w:val="009D3E6A"/>
    <w:rsid w:val="009D5D3D"/>
    <w:rsid w:val="009D60AF"/>
    <w:rsid w:val="009D60D3"/>
    <w:rsid w:val="009D662C"/>
    <w:rsid w:val="009D68AC"/>
    <w:rsid w:val="009D71AC"/>
    <w:rsid w:val="009D7353"/>
    <w:rsid w:val="009D750B"/>
    <w:rsid w:val="009E07A6"/>
    <w:rsid w:val="009E0D46"/>
    <w:rsid w:val="009E0D6B"/>
    <w:rsid w:val="009E121D"/>
    <w:rsid w:val="009E1387"/>
    <w:rsid w:val="009E14A0"/>
    <w:rsid w:val="009E1C65"/>
    <w:rsid w:val="009E2138"/>
    <w:rsid w:val="009E2C7C"/>
    <w:rsid w:val="009E30AA"/>
    <w:rsid w:val="009E33C5"/>
    <w:rsid w:val="009E3FBF"/>
    <w:rsid w:val="009E4241"/>
    <w:rsid w:val="009E484F"/>
    <w:rsid w:val="009E6D91"/>
    <w:rsid w:val="009F0214"/>
    <w:rsid w:val="009F0728"/>
    <w:rsid w:val="009F08A4"/>
    <w:rsid w:val="009F0A48"/>
    <w:rsid w:val="009F1282"/>
    <w:rsid w:val="009F16D3"/>
    <w:rsid w:val="009F1A39"/>
    <w:rsid w:val="009F26B1"/>
    <w:rsid w:val="009F2AEE"/>
    <w:rsid w:val="009F34FB"/>
    <w:rsid w:val="009F3783"/>
    <w:rsid w:val="009F3C44"/>
    <w:rsid w:val="009F3EA5"/>
    <w:rsid w:val="009F4B56"/>
    <w:rsid w:val="009F4E5B"/>
    <w:rsid w:val="009F7984"/>
    <w:rsid w:val="009F7C3B"/>
    <w:rsid w:val="00A00FF0"/>
    <w:rsid w:val="00A0150A"/>
    <w:rsid w:val="00A0258A"/>
    <w:rsid w:val="00A03A66"/>
    <w:rsid w:val="00A04142"/>
    <w:rsid w:val="00A04529"/>
    <w:rsid w:val="00A047CD"/>
    <w:rsid w:val="00A04DD4"/>
    <w:rsid w:val="00A05276"/>
    <w:rsid w:val="00A057E6"/>
    <w:rsid w:val="00A06064"/>
    <w:rsid w:val="00A063CF"/>
    <w:rsid w:val="00A07F0A"/>
    <w:rsid w:val="00A10816"/>
    <w:rsid w:val="00A10EB2"/>
    <w:rsid w:val="00A10EB3"/>
    <w:rsid w:val="00A123AE"/>
    <w:rsid w:val="00A12731"/>
    <w:rsid w:val="00A13482"/>
    <w:rsid w:val="00A1357B"/>
    <w:rsid w:val="00A1457C"/>
    <w:rsid w:val="00A145F2"/>
    <w:rsid w:val="00A1485A"/>
    <w:rsid w:val="00A14DC8"/>
    <w:rsid w:val="00A15079"/>
    <w:rsid w:val="00A15641"/>
    <w:rsid w:val="00A16B4C"/>
    <w:rsid w:val="00A17A35"/>
    <w:rsid w:val="00A2185F"/>
    <w:rsid w:val="00A2374A"/>
    <w:rsid w:val="00A237E2"/>
    <w:rsid w:val="00A23C2C"/>
    <w:rsid w:val="00A2403B"/>
    <w:rsid w:val="00A24596"/>
    <w:rsid w:val="00A24C20"/>
    <w:rsid w:val="00A24C2C"/>
    <w:rsid w:val="00A24F0B"/>
    <w:rsid w:val="00A252DB"/>
    <w:rsid w:val="00A25E34"/>
    <w:rsid w:val="00A25F4B"/>
    <w:rsid w:val="00A26577"/>
    <w:rsid w:val="00A30010"/>
    <w:rsid w:val="00A30025"/>
    <w:rsid w:val="00A301B3"/>
    <w:rsid w:val="00A30E11"/>
    <w:rsid w:val="00A31074"/>
    <w:rsid w:val="00A33000"/>
    <w:rsid w:val="00A33062"/>
    <w:rsid w:val="00A342E8"/>
    <w:rsid w:val="00A343EE"/>
    <w:rsid w:val="00A34E80"/>
    <w:rsid w:val="00A36E19"/>
    <w:rsid w:val="00A402C5"/>
    <w:rsid w:val="00A4078D"/>
    <w:rsid w:val="00A4088C"/>
    <w:rsid w:val="00A4152F"/>
    <w:rsid w:val="00A41EF1"/>
    <w:rsid w:val="00A42B60"/>
    <w:rsid w:val="00A43404"/>
    <w:rsid w:val="00A43618"/>
    <w:rsid w:val="00A43AE7"/>
    <w:rsid w:val="00A4405B"/>
    <w:rsid w:val="00A443AF"/>
    <w:rsid w:val="00A44B53"/>
    <w:rsid w:val="00A44C2C"/>
    <w:rsid w:val="00A45A07"/>
    <w:rsid w:val="00A4620C"/>
    <w:rsid w:val="00A47051"/>
    <w:rsid w:val="00A474BD"/>
    <w:rsid w:val="00A47539"/>
    <w:rsid w:val="00A478ED"/>
    <w:rsid w:val="00A47E20"/>
    <w:rsid w:val="00A512EF"/>
    <w:rsid w:val="00A51911"/>
    <w:rsid w:val="00A51B4F"/>
    <w:rsid w:val="00A52276"/>
    <w:rsid w:val="00A52EF9"/>
    <w:rsid w:val="00A53082"/>
    <w:rsid w:val="00A5317D"/>
    <w:rsid w:val="00A532A9"/>
    <w:rsid w:val="00A539CE"/>
    <w:rsid w:val="00A53CF7"/>
    <w:rsid w:val="00A53F17"/>
    <w:rsid w:val="00A54FEA"/>
    <w:rsid w:val="00A562F9"/>
    <w:rsid w:val="00A5630A"/>
    <w:rsid w:val="00A575D6"/>
    <w:rsid w:val="00A57F4A"/>
    <w:rsid w:val="00A60402"/>
    <w:rsid w:val="00A612A7"/>
    <w:rsid w:val="00A61730"/>
    <w:rsid w:val="00A617B5"/>
    <w:rsid w:val="00A61E0F"/>
    <w:rsid w:val="00A62558"/>
    <w:rsid w:val="00A645AF"/>
    <w:rsid w:val="00A646E2"/>
    <w:rsid w:val="00A663E7"/>
    <w:rsid w:val="00A6653F"/>
    <w:rsid w:val="00A674B2"/>
    <w:rsid w:val="00A709B8"/>
    <w:rsid w:val="00A7121A"/>
    <w:rsid w:val="00A7132A"/>
    <w:rsid w:val="00A713FF"/>
    <w:rsid w:val="00A7284B"/>
    <w:rsid w:val="00A72B89"/>
    <w:rsid w:val="00A72D15"/>
    <w:rsid w:val="00A732D1"/>
    <w:rsid w:val="00A73A2B"/>
    <w:rsid w:val="00A73CED"/>
    <w:rsid w:val="00A73D3F"/>
    <w:rsid w:val="00A73F23"/>
    <w:rsid w:val="00A7423B"/>
    <w:rsid w:val="00A74A74"/>
    <w:rsid w:val="00A74CBF"/>
    <w:rsid w:val="00A75359"/>
    <w:rsid w:val="00A75C7F"/>
    <w:rsid w:val="00A75F2A"/>
    <w:rsid w:val="00A765F0"/>
    <w:rsid w:val="00A76C90"/>
    <w:rsid w:val="00A772DA"/>
    <w:rsid w:val="00A807D8"/>
    <w:rsid w:val="00A80C80"/>
    <w:rsid w:val="00A81087"/>
    <w:rsid w:val="00A8112D"/>
    <w:rsid w:val="00A811E3"/>
    <w:rsid w:val="00A82F1D"/>
    <w:rsid w:val="00A83B6A"/>
    <w:rsid w:val="00A8445A"/>
    <w:rsid w:val="00A85973"/>
    <w:rsid w:val="00A85C74"/>
    <w:rsid w:val="00A85CA2"/>
    <w:rsid w:val="00A85CB0"/>
    <w:rsid w:val="00A8686B"/>
    <w:rsid w:val="00A868A7"/>
    <w:rsid w:val="00A869CF"/>
    <w:rsid w:val="00A8707E"/>
    <w:rsid w:val="00A872ED"/>
    <w:rsid w:val="00A90E03"/>
    <w:rsid w:val="00A9232D"/>
    <w:rsid w:val="00A92415"/>
    <w:rsid w:val="00A925AA"/>
    <w:rsid w:val="00A92E94"/>
    <w:rsid w:val="00A93A15"/>
    <w:rsid w:val="00A93D17"/>
    <w:rsid w:val="00A9449E"/>
    <w:rsid w:val="00A94CA7"/>
    <w:rsid w:val="00A957A0"/>
    <w:rsid w:val="00A9604D"/>
    <w:rsid w:val="00A967BC"/>
    <w:rsid w:val="00A96E74"/>
    <w:rsid w:val="00A97979"/>
    <w:rsid w:val="00A97B9B"/>
    <w:rsid w:val="00AA046E"/>
    <w:rsid w:val="00AA09F2"/>
    <w:rsid w:val="00AA0A0E"/>
    <w:rsid w:val="00AA1B70"/>
    <w:rsid w:val="00AA2531"/>
    <w:rsid w:val="00AA2B19"/>
    <w:rsid w:val="00AA2B31"/>
    <w:rsid w:val="00AA2E40"/>
    <w:rsid w:val="00AA3C63"/>
    <w:rsid w:val="00AA4746"/>
    <w:rsid w:val="00AA50D4"/>
    <w:rsid w:val="00AA51D0"/>
    <w:rsid w:val="00AA52F9"/>
    <w:rsid w:val="00AA574A"/>
    <w:rsid w:val="00AA64F4"/>
    <w:rsid w:val="00AA6D01"/>
    <w:rsid w:val="00AB085B"/>
    <w:rsid w:val="00AB0DF1"/>
    <w:rsid w:val="00AB1AB8"/>
    <w:rsid w:val="00AB2E57"/>
    <w:rsid w:val="00AB44CE"/>
    <w:rsid w:val="00AB522D"/>
    <w:rsid w:val="00AB7182"/>
    <w:rsid w:val="00AC0315"/>
    <w:rsid w:val="00AC06FA"/>
    <w:rsid w:val="00AC0924"/>
    <w:rsid w:val="00AC0E9C"/>
    <w:rsid w:val="00AC186C"/>
    <w:rsid w:val="00AC18E6"/>
    <w:rsid w:val="00AC1C28"/>
    <w:rsid w:val="00AC2055"/>
    <w:rsid w:val="00AC2490"/>
    <w:rsid w:val="00AC4DC9"/>
    <w:rsid w:val="00AC6629"/>
    <w:rsid w:val="00AC6CC7"/>
    <w:rsid w:val="00AC70D3"/>
    <w:rsid w:val="00AC72B4"/>
    <w:rsid w:val="00AC7525"/>
    <w:rsid w:val="00AC75FD"/>
    <w:rsid w:val="00AD0161"/>
    <w:rsid w:val="00AD027F"/>
    <w:rsid w:val="00AD0460"/>
    <w:rsid w:val="00AD0C7E"/>
    <w:rsid w:val="00AD0DD4"/>
    <w:rsid w:val="00AD0E61"/>
    <w:rsid w:val="00AD1127"/>
    <w:rsid w:val="00AD15DE"/>
    <w:rsid w:val="00AD15E0"/>
    <w:rsid w:val="00AD28BB"/>
    <w:rsid w:val="00AD2924"/>
    <w:rsid w:val="00AD2EFB"/>
    <w:rsid w:val="00AD3642"/>
    <w:rsid w:val="00AD383A"/>
    <w:rsid w:val="00AD3B58"/>
    <w:rsid w:val="00AD3B62"/>
    <w:rsid w:val="00AD3E02"/>
    <w:rsid w:val="00AD5A64"/>
    <w:rsid w:val="00AD6448"/>
    <w:rsid w:val="00AD6E3F"/>
    <w:rsid w:val="00AE008F"/>
    <w:rsid w:val="00AE0555"/>
    <w:rsid w:val="00AE0630"/>
    <w:rsid w:val="00AE0FDC"/>
    <w:rsid w:val="00AE1A39"/>
    <w:rsid w:val="00AE2123"/>
    <w:rsid w:val="00AE2C0B"/>
    <w:rsid w:val="00AE2FF6"/>
    <w:rsid w:val="00AE3F14"/>
    <w:rsid w:val="00AE4031"/>
    <w:rsid w:val="00AE572F"/>
    <w:rsid w:val="00AE5BB3"/>
    <w:rsid w:val="00AE6421"/>
    <w:rsid w:val="00AE6C21"/>
    <w:rsid w:val="00AE71A7"/>
    <w:rsid w:val="00AE737C"/>
    <w:rsid w:val="00AE7C3E"/>
    <w:rsid w:val="00AE7D44"/>
    <w:rsid w:val="00AF1BA5"/>
    <w:rsid w:val="00AF1DF7"/>
    <w:rsid w:val="00AF236B"/>
    <w:rsid w:val="00AF298F"/>
    <w:rsid w:val="00AF4CF0"/>
    <w:rsid w:val="00AF5C7C"/>
    <w:rsid w:val="00AF65E8"/>
    <w:rsid w:val="00AF6844"/>
    <w:rsid w:val="00AF70DE"/>
    <w:rsid w:val="00AF7FE2"/>
    <w:rsid w:val="00B0006E"/>
    <w:rsid w:val="00B00074"/>
    <w:rsid w:val="00B00801"/>
    <w:rsid w:val="00B00A6F"/>
    <w:rsid w:val="00B013CC"/>
    <w:rsid w:val="00B01A0A"/>
    <w:rsid w:val="00B01D10"/>
    <w:rsid w:val="00B01DB4"/>
    <w:rsid w:val="00B01E91"/>
    <w:rsid w:val="00B027D8"/>
    <w:rsid w:val="00B03804"/>
    <w:rsid w:val="00B05691"/>
    <w:rsid w:val="00B05872"/>
    <w:rsid w:val="00B05934"/>
    <w:rsid w:val="00B069C4"/>
    <w:rsid w:val="00B06CAC"/>
    <w:rsid w:val="00B07A6D"/>
    <w:rsid w:val="00B07F52"/>
    <w:rsid w:val="00B1047A"/>
    <w:rsid w:val="00B10E5F"/>
    <w:rsid w:val="00B115E0"/>
    <w:rsid w:val="00B118FC"/>
    <w:rsid w:val="00B11B8C"/>
    <w:rsid w:val="00B11BC4"/>
    <w:rsid w:val="00B11BDB"/>
    <w:rsid w:val="00B11C90"/>
    <w:rsid w:val="00B11ECA"/>
    <w:rsid w:val="00B12256"/>
    <w:rsid w:val="00B12AE0"/>
    <w:rsid w:val="00B12EB0"/>
    <w:rsid w:val="00B12F0D"/>
    <w:rsid w:val="00B12F11"/>
    <w:rsid w:val="00B1323C"/>
    <w:rsid w:val="00B13AD3"/>
    <w:rsid w:val="00B14150"/>
    <w:rsid w:val="00B15539"/>
    <w:rsid w:val="00B16200"/>
    <w:rsid w:val="00B17021"/>
    <w:rsid w:val="00B17218"/>
    <w:rsid w:val="00B20619"/>
    <w:rsid w:val="00B20D5A"/>
    <w:rsid w:val="00B22F30"/>
    <w:rsid w:val="00B231B0"/>
    <w:rsid w:val="00B23321"/>
    <w:rsid w:val="00B23DEB"/>
    <w:rsid w:val="00B247C1"/>
    <w:rsid w:val="00B247D7"/>
    <w:rsid w:val="00B24B9D"/>
    <w:rsid w:val="00B25FC5"/>
    <w:rsid w:val="00B26876"/>
    <w:rsid w:val="00B271F2"/>
    <w:rsid w:val="00B30DAC"/>
    <w:rsid w:val="00B314B2"/>
    <w:rsid w:val="00B316EE"/>
    <w:rsid w:val="00B31B59"/>
    <w:rsid w:val="00B3234D"/>
    <w:rsid w:val="00B3242C"/>
    <w:rsid w:val="00B3258F"/>
    <w:rsid w:val="00B3292E"/>
    <w:rsid w:val="00B32C67"/>
    <w:rsid w:val="00B340CE"/>
    <w:rsid w:val="00B341F0"/>
    <w:rsid w:val="00B34CBE"/>
    <w:rsid w:val="00B356FD"/>
    <w:rsid w:val="00B36888"/>
    <w:rsid w:val="00B37395"/>
    <w:rsid w:val="00B3786C"/>
    <w:rsid w:val="00B37A65"/>
    <w:rsid w:val="00B4055F"/>
    <w:rsid w:val="00B406B8"/>
    <w:rsid w:val="00B42304"/>
    <w:rsid w:val="00B42BC2"/>
    <w:rsid w:val="00B43697"/>
    <w:rsid w:val="00B439FF"/>
    <w:rsid w:val="00B450C5"/>
    <w:rsid w:val="00B463A7"/>
    <w:rsid w:val="00B46E1F"/>
    <w:rsid w:val="00B46E2A"/>
    <w:rsid w:val="00B50330"/>
    <w:rsid w:val="00B52120"/>
    <w:rsid w:val="00B5263B"/>
    <w:rsid w:val="00B528D0"/>
    <w:rsid w:val="00B52C0C"/>
    <w:rsid w:val="00B52C57"/>
    <w:rsid w:val="00B531EA"/>
    <w:rsid w:val="00B535EB"/>
    <w:rsid w:val="00B549FC"/>
    <w:rsid w:val="00B557B1"/>
    <w:rsid w:val="00B56CA9"/>
    <w:rsid w:val="00B609E5"/>
    <w:rsid w:val="00B60B5F"/>
    <w:rsid w:val="00B60B81"/>
    <w:rsid w:val="00B6107C"/>
    <w:rsid w:val="00B61F0D"/>
    <w:rsid w:val="00B62904"/>
    <w:rsid w:val="00B62A2A"/>
    <w:rsid w:val="00B63AAD"/>
    <w:rsid w:val="00B64927"/>
    <w:rsid w:val="00B64A2E"/>
    <w:rsid w:val="00B6717C"/>
    <w:rsid w:val="00B676E1"/>
    <w:rsid w:val="00B67BC0"/>
    <w:rsid w:val="00B67CBD"/>
    <w:rsid w:val="00B67E4E"/>
    <w:rsid w:val="00B7095A"/>
    <w:rsid w:val="00B7133C"/>
    <w:rsid w:val="00B71692"/>
    <w:rsid w:val="00B71791"/>
    <w:rsid w:val="00B71B6A"/>
    <w:rsid w:val="00B723E2"/>
    <w:rsid w:val="00B72AE0"/>
    <w:rsid w:val="00B738C5"/>
    <w:rsid w:val="00B7390A"/>
    <w:rsid w:val="00B73A87"/>
    <w:rsid w:val="00B73B87"/>
    <w:rsid w:val="00B74192"/>
    <w:rsid w:val="00B76040"/>
    <w:rsid w:val="00B76B44"/>
    <w:rsid w:val="00B808DD"/>
    <w:rsid w:val="00B80CA6"/>
    <w:rsid w:val="00B81124"/>
    <w:rsid w:val="00B81FFE"/>
    <w:rsid w:val="00B82062"/>
    <w:rsid w:val="00B82728"/>
    <w:rsid w:val="00B8325E"/>
    <w:rsid w:val="00B839DD"/>
    <w:rsid w:val="00B84AD2"/>
    <w:rsid w:val="00B84C93"/>
    <w:rsid w:val="00B8619E"/>
    <w:rsid w:val="00B876AA"/>
    <w:rsid w:val="00B87CBF"/>
    <w:rsid w:val="00B90127"/>
    <w:rsid w:val="00B90EB8"/>
    <w:rsid w:val="00B91A90"/>
    <w:rsid w:val="00B9271E"/>
    <w:rsid w:val="00B92A4F"/>
    <w:rsid w:val="00B92EA6"/>
    <w:rsid w:val="00B939C1"/>
    <w:rsid w:val="00B93A1B"/>
    <w:rsid w:val="00B948BC"/>
    <w:rsid w:val="00B9514E"/>
    <w:rsid w:val="00B952F1"/>
    <w:rsid w:val="00B957C3"/>
    <w:rsid w:val="00B96B22"/>
    <w:rsid w:val="00B96EB0"/>
    <w:rsid w:val="00B973F2"/>
    <w:rsid w:val="00B976B5"/>
    <w:rsid w:val="00B97CC6"/>
    <w:rsid w:val="00B97EA4"/>
    <w:rsid w:val="00BA0C6D"/>
    <w:rsid w:val="00BA155C"/>
    <w:rsid w:val="00BA186A"/>
    <w:rsid w:val="00BA1926"/>
    <w:rsid w:val="00BA21F3"/>
    <w:rsid w:val="00BA265B"/>
    <w:rsid w:val="00BA377E"/>
    <w:rsid w:val="00BA4443"/>
    <w:rsid w:val="00BA5990"/>
    <w:rsid w:val="00BA5AB7"/>
    <w:rsid w:val="00BA6CA1"/>
    <w:rsid w:val="00BA74CB"/>
    <w:rsid w:val="00BA765E"/>
    <w:rsid w:val="00BA7C96"/>
    <w:rsid w:val="00BB025D"/>
    <w:rsid w:val="00BB066F"/>
    <w:rsid w:val="00BB0C0B"/>
    <w:rsid w:val="00BB115F"/>
    <w:rsid w:val="00BB11CD"/>
    <w:rsid w:val="00BB1FDE"/>
    <w:rsid w:val="00BB2CBA"/>
    <w:rsid w:val="00BB5B75"/>
    <w:rsid w:val="00BB6196"/>
    <w:rsid w:val="00BB648F"/>
    <w:rsid w:val="00BB698C"/>
    <w:rsid w:val="00BB6BAD"/>
    <w:rsid w:val="00BB6CD3"/>
    <w:rsid w:val="00BB77F6"/>
    <w:rsid w:val="00BB7A9B"/>
    <w:rsid w:val="00BC0C36"/>
    <w:rsid w:val="00BC3880"/>
    <w:rsid w:val="00BC3982"/>
    <w:rsid w:val="00BC3B27"/>
    <w:rsid w:val="00BC416D"/>
    <w:rsid w:val="00BC4F9C"/>
    <w:rsid w:val="00BC51E1"/>
    <w:rsid w:val="00BC52C2"/>
    <w:rsid w:val="00BC52FB"/>
    <w:rsid w:val="00BC59A1"/>
    <w:rsid w:val="00BC5CED"/>
    <w:rsid w:val="00BC6D2A"/>
    <w:rsid w:val="00BC70FF"/>
    <w:rsid w:val="00BC78C0"/>
    <w:rsid w:val="00BC7A9A"/>
    <w:rsid w:val="00BC7FEF"/>
    <w:rsid w:val="00BD0080"/>
    <w:rsid w:val="00BD1044"/>
    <w:rsid w:val="00BD210F"/>
    <w:rsid w:val="00BD2E43"/>
    <w:rsid w:val="00BD2E5A"/>
    <w:rsid w:val="00BD367D"/>
    <w:rsid w:val="00BD382D"/>
    <w:rsid w:val="00BD4582"/>
    <w:rsid w:val="00BD4B7C"/>
    <w:rsid w:val="00BD6442"/>
    <w:rsid w:val="00BD6BA3"/>
    <w:rsid w:val="00BD722E"/>
    <w:rsid w:val="00BD773E"/>
    <w:rsid w:val="00BD788E"/>
    <w:rsid w:val="00BE10F0"/>
    <w:rsid w:val="00BE1255"/>
    <w:rsid w:val="00BE1C27"/>
    <w:rsid w:val="00BE1F51"/>
    <w:rsid w:val="00BE2452"/>
    <w:rsid w:val="00BE365B"/>
    <w:rsid w:val="00BE3FC7"/>
    <w:rsid w:val="00BE4C01"/>
    <w:rsid w:val="00BE59FC"/>
    <w:rsid w:val="00BE78D4"/>
    <w:rsid w:val="00BE7FC4"/>
    <w:rsid w:val="00BE7FFC"/>
    <w:rsid w:val="00BF1FB1"/>
    <w:rsid w:val="00BF370F"/>
    <w:rsid w:val="00BF44A8"/>
    <w:rsid w:val="00BF4C02"/>
    <w:rsid w:val="00BF526E"/>
    <w:rsid w:val="00BF57E6"/>
    <w:rsid w:val="00BF60AC"/>
    <w:rsid w:val="00BF6450"/>
    <w:rsid w:val="00BF6C84"/>
    <w:rsid w:val="00BF74D2"/>
    <w:rsid w:val="00BF7595"/>
    <w:rsid w:val="00BF7AAB"/>
    <w:rsid w:val="00C00AE6"/>
    <w:rsid w:val="00C00E45"/>
    <w:rsid w:val="00C0124E"/>
    <w:rsid w:val="00C017C7"/>
    <w:rsid w:val="00C01C6C"/>
    <w:rsid w:val="00C022B6"/>
    <w:rsid w:val="00C022E1"/>
    <w:rsid w:val="00C02998"/>
    <w:rsid w:val="00C034E0"/>
    <w:rsid w:val="00C03FC1"/>
    <w:rsid w:val="00C045E6"/>
    <w:rsid w:val="00C04D20"/>
    <w:rsid w:val="00C0507D"/>
    <w:rsid w:val="00C053D3"/>
    <w:rsid w:val="00C05D41"/>
    <w:rsid w:val="00C05F45"/>
    <w:rsid w:val="00C06564"/>
    <w:rsid w:val="00C070C7"/>
    <w:rsid w:val="00C07423"/>
    <w:rsid w:val="00C07429"/>
    <w:rsid w:val="00C102E8"/>
    <w:rsid w:val="00C10735"/>
    <w:rsid w:val="00C10BFC"/>
    <w:rsid w:val="00C11420"/>
    <w:rsid w:val="00C122C9"/>
    <w:rsid w:val="00C1248F"/>
    <w:rsid w:val="00C12C01"/>
    <w:rsid w:val="00C13247"/>
    <w:rsid w:val="00C14B83"/>
    <w:rsid w:val="00C14E56"/>
    <w:rsid w:val="00C157B9"/>
    <w:rsid w:val="00C201D9"/>
    <w:rsid w:val="00C20DFF"/>
    <w:rsid w:val="00C21068"/>
    <w:rsid w:val="00C21AB0"/>
    <w:rsid w:val="00C2290A"/>
    <w:rsid w:val="00C23C12"/>
    <w:rsid w:val="00C24966"/>
    <w:rsid w:val="00C24D4E"/>
    <w:rsid w:val="00C24FE0"/>
    <w:rsid w:val="00C262A5"/>
    <w:rsid w:val="00C27205"/>
    <w:rsid w:val="00C27345"/>
    <w:rsid w:val="00C2747F"/>
    <w:rsid w:val="00C27A00"/>
    <w:rsid w:val="00C30A04"/>
    <w:rsid w:val="00C30C57"/>
    <w:rsid w:val="00C318DA"/>
    <w:rsid w:val="00C321BB"/>
    <w:rsid w:val="00C32E35"/>
    <w:rsid w:val="00C330B4"/>
    <w:rsid w:val="00C3378E"/>
    <w:rsid w:val="00C339C8"/>
    <w:rsid w:val="00C33BA6"/>
    <w:rsid w:val="00C33D1F"/>
    <w:rsid w:val="00C3445D"/>
    <w:rsid w:val="00C3461E"/>
    <w:rsid w:val="00C34845"/>
    <w:rsid w:val="00C35AA3"/>
    <w:rsid w:val="00C35AAE"/>
    <w:rsid w:val="00C36784"/>
    <w:rsid w:val="00C3696A"/>
    <w:rsid w:val="00C36A93"/>
    <w:rsid w:val="00C36F59"/>
    <w:rsid w:val="00C37580"/>
    <w:rsid w:val="00C40A0E"/>
    <w:rsid w:val="00C40F90"/>
    <w:rsid w:val="00C411E4"/>
    <w:rsid w:val="00C41EEB"/>
    <w:rsid w:val="00C425B6"/>
    <w:rsid w:val="00C429BD"/>
    <w:rsid w:val="00C43881"/>
    <w:rsid w:val="00C43AAB"/>
    <w:rsid w:val="00C43C97"/>
    <w:rsid w:val="00C458C8"/>
    <w:rsid w:val="00C46131"/>
    <w:rsid w:val="00C47669"/>
    <w:rsid w:val="00C502CF"/>
    <w:rsid w:val="00C5092D"/>
    <w:rsid w:val="00C50A5E"/>
    <w:rsid w:val="00C510AC"/>
    <w:rsid w:val="00C51A7C"/>
    <w:rsid w:val="00C52C2E"/>
    <w:rsid w:val="00C52CBA"/>
    <w:rsid w:val="00C534C6"/>
    <w:rsid w:val="00C5354A"/>
    <w:rsid w:val="00C5387F"/>
    <w:rsid w:val="00C549B7"/>
    <w:rsid w:val="00C55355"/>
    <w:rsid w:val="00C55638"/>
    <w:rsid w:val="00C5563A"/>
    <w:rsid w:val="00C55894"/>
    <w:rsid w:val="00C567AC"/>
    <w:rsid w:val="00C56890"/>
    <w:rsid w:val="00C57D1B"/>
    <w:rsid w:val="00C61160"/>
    <w:rsid w:val="00C61BE3"/>
    <w:rsid w:val="00C62622"/>
    <w:rsid w:val="00C62FD1"/>
    <w:rsid w:val="00C64F8F"/>
    <w:rsid w:val="00C65783"/>
    <w:rsid w:val="00C65AF5"/>
    <w:rsid w:val="00C65B7F"/>
    <w:rsid w:val="00C66382"/>
    <w:rsid w:val="00C66471"/>
    <w:rsid w:val="00C66695"/>
    <w:rsid w:val="00C70099"/>
    <w:rsid w:val="00C70934"/>
    <w:rsid w:val="00C70B18"/>
    <w:rsid w:val="00C71A2B"/>
    <w:rsid w:val="00C71CA0"/>
    <w:rsid w:val="00C71FD0"/>
    <w:rsid w:val="00C726DE"/>
    <w:rsid w:val="00C72E3A"/>
    <w:rsid w:val="00C735B4"/>
    <w:rsid w:val="00C73E0D"/>
    <w:rsid w:val="00C75454"/>
    <w:rsid w:val="00C75E7F"/>
    <w:rsid w:val="00C762AA"/>
    <w:rsid w:val="00C76946"/>
    <w:rsid w:val="00C76EC2"/>
    <w:rsid w:val="00C778E7"/>
    <w:rsid w:val="00C816A8"/>
    <w:rsid w:val="00C823BE"/>
    <w:rsid w:val="00C82446"/>
    <w:rsid w:val="00C82FF6"/>
    <w:rsid w:val="00C8316C"/>
    <w:rsid w:val="00C8377B"/>
    <w:rsid w:val="00C85047"/>
    <w:rsid w:val="00C85714"/>
    <w:rsid w:val="00C85BE5"/>
    <w:rsid w:val="00C864AA"/>
    <w:rsid w:val="00C8738F"/>
    <w:rsid w:val="00C87735"/>
    <w:rsid w:val="00C878CC"/>
    <w:rsid w:val="00C8791D"/>
    <w:rsid w:val="00C87A8F"/>
    <w:rsid w:val="00C901BA"/>
    <w:rsid w:val="00C908BC"/>
    <w:rsid w:val="00C90D0D"/>
    <w:rsid w:val="00C90E00"/>
    <w:rsid w:val="00C9122F"/>
    <w:rsid w:val="00C92244"/>
    <w:rsid w:val="00C92FC2"/>
    <w:rsid w:val="00C93D40"/>
    <w:rsid w:val="00C94F8F"/>
    <w:rsid w:val="00C9543C"/>
    <w:rsid w:val="00C9641E"/>
    <w:rsid w:val="00C96642"/>
    <w:rsid w:val="00C973C5"/>
    <w:rsid w:val="00CA093D"/>
    <w:rsid w:val="00CA0D1E"/>
    <w:rsid w:val="00CA1F4B"/>
    <w:rsid w:val="00CA2ADB"/>
    <w:rsid w:val="00CA33C2"/>
    <w:rsid w:val="00CA37BB"/>
    <w:rsid w:val="00CA4248"/>
    <w:rsid w:val="00CA4253"/>
    <w:rsid w:val="00CA42D7"/>
    <w:rsid w:val="00CA4E5A"/>
    <w:rsid w:val="00CA6848"/>
    <w:rsid w:val="00CA6D20"/>
    <w:rsid w:val="00CA6D51"/>
    <w:rsid w:val="00CA7450"/>
    <w:rsid w:val="00CA7E63"/>
    <w:rsid w:val="00CA7E85"/>
    <w:rsid w:val="00CB125E"/>
    <w:rsid w:val="00CB1AA3"/>
    <w:rsid w:val="00CB2007"/>
    <w:rsid w:val="00CB2532"/>
    <w:rsid w:val="00CB39FD"/>
    <w:rsid w:val="00CB3B8E"/>
    <w:rsid w:val="00CB40F3"/>
    <w:rsid w:val="00CB4476"/>
    <w:rsid w:val="00CB47C9"/>
    <w:rsid w:val="00CB4AD7"/>
    <w:rsid w:val="00CB4E58"/>
    <w:rsid w:val="00CB4F16"/>
    <w:rsid w:val="00CB5C2F"/>
    <w:rsid w:val="00CB6DD2"/>
    <w:rsid w:val="00CB6EF1"/>
    <w:rsid w:val="00CB76E4"/>
    <w:rsid w:val="00CB7D2F"/>
    <w:rsid w:val="00CC0618"/>
    <w:rsid w:val="00CC126C"/>
    <w:rsid w:val="00CC1DC7"/>
    <w:rsid w:val="00CC248A"/>
    <w:rsid w:val="00CC3E7F"/>
    <w:rsid w:val="00CC518C"/>
    <w:rsid w:val="00CC5B38"/>
    <w:rsid w:val="00CC5E2D"/>
    <w:rsid w:val="00CD06F4"/>
    <w:rsid w:val="00CD1D9F"/>
    <w:rsid w:val="00CD1FDB"/>
    <w:rsid w:val="00CD2601"/>
    <w:rsid w:val="00CD275C"/>
    <w:rsid w:val="00CD2EA9"/>
    <w:rsid w:val="00CD310C"/>
    <w:rsid w:val="00CD34F6"/>
    <w:rsid w:val="00CD376A"/>
    <w:rsid w:val="00CD4480"/>
    <w:rsid w:val="00CD5087"/>
    <w:rsid w:val="00CD5870"/>
    <w:rsid w:val="00CD5A93"/>
    <w:rsid w:val="00CD5C6E"/>
    <w:rsid w:val="00CD6BA4"/>
    <w:rsid w:val="00CD72BE"/>
    <w:rsid w:val="00CE065D"/>
    <w:rsid w:val="00CE0786"/>
    <w:rsid w:val="00CE08D6"/>
    <w:rsid w:val="00CE3BA9"/>
    <w:rsid w:val="00CE3E40"/>
    <w:rsid w:val="00CE3EA5"/>
    <w:rsid w:val="00CE3FF4"/>
    <w:rsid w:val="00CE4551"/>
    <w:rsid w:val="00CE48E2"/>
    <w:rsid w:val="00CE492F"/>
    <w:rsid w:val="00CE49B0"/>
    <w:rsid w:val="00CE4BA0"/>
    <w:rsid w:val="00CE4F2F"/>
    <w:rsid w:val="00CE4F40"/>
    <w:rsid w:val="00CE500C"/>
    <w:rsid w:val="00CE5D73"/>
    <w:rsid w:val="00CE5F1A"/>
    <w:rsid w:val="00CE7081"/>
    <w:rsid w:val="00CE7B6A"/>
    <w:rsid w:val="00CF0329"/>
    <w:rsid w:val="00CF0653"/>
    <w:rsid w:val="00CF0788"/>
    <w:rsid w:val="00CF1B91"/>
    <w:rsid w:val="00CF259A"/>
    <w:rsid w:val="00CF2845"/>
    <w:rsid w:val="00CF367A"/>
    <w:rsid w:val="00CF3AE5"/>
    <w:rsid w:val="00CF3CEE"/>
    <w:rsid w:val="00CF4E8B"/>
    <w:rsid w:val="00CF54B4"/>
    <w:rsid w:val="00CF6A0B"/>
    <w:rsid w:val="00CF6BDA"/>
    <w:rsid w:val="00CF77B5"/>
    <w:rsid w:val="00CF7BBA"/>
    <w:rsid w:val="00CF7E0E"/>
    <w:rsid w:val="00D00823"/>
    <w:rsid w:val="00D0092D"/>
    <w:rsid w:val="00D01D6C"/>
    <w:rsid w:val="00D02288"/>
    <w:rsid w:val="00D02881"/>
    <w:rsid w:val="00D02D35"/>
    <w:rsid w:val="00D0537F"/>
    <w:rsid w:val="00D0558F"/>
    <w:rsid w:val="00D05715"/>
    <w:rsid w:val="00D0585A"/>
    <w:rsid w:val="00D05BF8"/>
    <w:rsid w:val="00D0605A"/>
    <w:rsid w:val="00D06111"/>
    <w:rsid w:val="00D06252"/>
    <w:rsid w:val="00D06420"/>
    <w:rsid w:val="00D06C1E"/>
    <w:rsid w:val="00D0708F"/>
    <w:rsid w:val="00D07180"/>
    <w:rsid w:val="00D078D9"/>
    <w:rsid w:val="00D07945"/>
    <w:rsid w:val="00D10A12"/>
    <w:rsid w:val="00D11D5E"/>
    <w:rsid w:val="00D1201A"/>
    <w:rsid w:val="00D136C9"/>
    <w:rsid w:val="00D140AD"/>
    <w:rsid w:val="00D1590E"/>
    <w:rsid w:val="00D1670F"/>
    <w:rsid w:val="00D179E8"/>
    <w:rsid w:val="00D20FB6"/>
    <w:rsid w:val="00D221E1"/>
    <w:rsid w:val="00D223F5"/>
    <w:rsid w:val="00D233BC"/>
    <w:rsid w:val="00D2465C"/>
    <w:rsid w:val="00D24F67"/>
    <w:rsid w:val="00D25A24"/>
    <w:rsid w:val="00D25C78"/>
    <w:rsid w:val="00D25E9E"/>
    <w:rsid w:val="00D26167"/>
    <w:rsid w:val="00D26653"/>
    <w:rsid w:val="00D2757D"/>
    <w:rsid w:val="00D2760A"/>
    <w:rsid w:val="00D2782C"/>
    <w:rsid w:val="00D3321D"/>
    <w:rsid w:val="00D34A2A"/>
    <w:rsid w:val="00D34DED"/>
    <w:rsid w:val="00D3520F"/>
    <w:rsid w:val="00D35314"/>
    <w:rsid w:val="00D35CE1"/>
    <w:rsid w:val="00D375A6"/>
    <w:rsid w:val="00D377D8"/>
    <w:rsid w:val="00D37FD9"/>
    <w:rsid w:val="00D40E35"/>
    <w:rsid w:val="00D4100D"/>
    <w:rsid w:val="00D414F3"/>
    <w:rsid w:val="00D41CC9"/>
    <w:rsid w:val="00D421B0"/>
    <w:rsid w:val="00D465BE"/>
    <w:rsid w:val="00D46F9A"/>
    <w:rsid w:val="00D47423"/>
    <w:rsid w:val="00D4794F"/>
    <w:rsid w:val="00D47FE6"/>
    <w:rsid w:val="00D50A87"/>
    <w:rsid w:val="00D50DC7"/>
    <w:rsid w:val="00D517E5"/>
    <w:rsid w:val="00D51C9C"/>
    <w:rsid w:val="00D5206A"/>
    <w:rsid w:val="00D52764"/>
    <w:rsid w:val="00D54472"/>
    <w:rsid w:val="00D5451D"/>
    <w:rsid w:val="00D5586D"/>
    <w:rsid w:val="00D565F8"/>
    <w:rsid w:val="00D56AE9"/>
    <w:rsid w:val="00D56E36"/>
    <w:rsid w:val="00D5762F"/>
    <w:rsid w:val="00D601B3"/>
    <w:rsid w:val="00D603B6"/>
    <w:rsid w:val="00D60827"/>
    <w:rsid w:val="00D615C4"/>
    <w:rsid w:val="00D62706"/>
    <w:rsid w:val="00D627CE"/>
    <w:rsid w:val="00D62F45"/>
    <w:rsid w:val="00D63208"/>
    <w:rsid w:val="00D632F0"/>
    <w:rsid w:val="00D634CF"/>
    <w:rsid w:val="00D635C3"/>
    <w:rsid w:val="00D64264"/>
    <w:rsid w:val="00D647D5"/>
    <w:rsid w:val="00D64E17"/>
    <w:rsid w:val="00D653DA"/>
    <w:rsid w:val="00D65B87"/>
    <w:rsid w:val="00D65DD5"/>
    <w:rsid w:val="00D65DE8"/>
    <w:rsid w:val="00D67B46"/>
    <w:rsid w:val="00D70C69"/>
    <w:rsid w:val="00D712F2"/>
    <w:rsid w:val="00D71C9A"/>
    <w:rsid w:val="00D720A3"/>
    <w:rsid w:val="00D720EB"/>
    <w:rsid w:val="00D72FD4"/>
    <w:rsid w:val="00D73473"/>
    <w:rsid w:val="00D74140"/>
    <w:rsid w:val="00D748B0"/>
    <w:rsid w:val="00D74B29"/>
    <w:rsid w:val="00D75EC3"/>
    <w:rsid w:val="00D769B2"/>
    <w:rsid w:val="00D8040C"/>
    <w:rsid w:val="00D80794"/>
    <w:rsid w:val="00D809FB"/>
    <w:rsid w:val="00D819EC"/>
    <w:rsid w:val="00D81F31"/>
    <w:rsid w:val="00D82628"/>
    <w:rsid w:val="00D83DD1"/>
    <w:rsid w:val="00D84205"/>
    <w:rsid w:val="00D8535D"/>
    <w:rsid w:val="00D8577E"/>
    <w:rsid w:val="00D858F7"/>
    <w:rsid w:val="00D85C3D"/>
    <w:rsid w:val="00D85FBF"/>
    <w:rsid w:val="00D8674C"/>
    <w:rsid w:val="00D868CD"/>
    <w:rsid w:val="00D86CEB"/>
    <w:rsid w:val="00D870E4"/>
    <w:rsid w:val="00D90375"/>
    <w:rsid w:val="00D905B2"/>
    <w:rsid w:val="00D908FA"/>
    <w:rsid w:val="00D90F90"/>
    <w:rsid w:val="00D914B6"/>
    <w:rsid w:val="00D918D3"/>
    <w:rsid w:val="00D918D4"/>
    <w:rsid w:val="00D91CC8"/>
    <w:rsid w:val="00D93856"/>
    <w:rsid w:val="00D93AD0"/>
    <w:rsid w:val="00D95A8B"/>
    <w:rsid w:val="00D96046"/>
    <w:rsid w:val="00D967BF"/>
    <w:rsid w:val="00D968C9"/>
    <w:rsid w:val="00D96AC0"/>
    <w:rsid w:val="00D97E4A"/>
    <w:rsid w:val="00D97EC2"/>
    <w:rsid w:val="00DA06DB"/>
    <w:rsid w:val="00DA0D04"/>
    <w:rsid w:val="00DA1730"/>
    <w:rsid w:val="00DA1994"/>
    <w:rsid w:val="00DA1DBA"/>
    <w:rsid w:val="00DA283A"/>
    <w:rsid w:val="00DA2C2D"/>
    <w:rsid w:val="00DA4852"/>
    <w:rsid w:val="00DA4FE5"/>
    <w:rsid w:val="00DA5C41"/>
    <w:rsid w:val="00DA61A2"/>
    <w:rsid w:val="00DA6504"/>
    <w:rsid w:val="00DA7FC1"/>
    <w:rsid w:val="00DB0295"/>
    <w:rsid w:val="00DB12BD"/>
    <w:rsid w:val="00DB35E1"/>
    <w:rsid w:val="00DB3AD0"/>
    <w:rsid w:val="00DB3C1C"/>
    <w:rsid w:val="00DB3CAF"/>
    <w:rsid w:val="00DB4541"/>
    <w:rsid w:val="00DB675D"/>
    <w:rsid w:val="00DB6C61"/>
    <w:rsid w:val="00DB736C"/>
    <w:rsid w:val="00DC176E"/>
    <w:rsid w:val="00DC1E15"/>
    <w:rsid w:val="00DC205F"/>
    <w:rsid w:val="00DC2D52"/>
    <w:rsid w:val="00DC2EE8"/>
    <w:rsid w:val="00DC346F"/>
    <w:rsid w:val="00DC3FEA"/>
    <w:rsid w:val="00DC561D"/>
    <w:rsid w:val="00DC6715"/>
    <w:rsid w:val="00DC6F31"/>
    <w:rsid w:val="00DC794C"/>
    <w:rsid w:val="00DC7A65"/>
    <w:rsid w:val="00DD1382"/>
    <w:rsid w:val="00DD2261"/>
    <w:rsid w:val="00DD389A"/>
    <w:rsid w:val="00DD45EF"/>
    <w:rsid w:val="00DD4C62"/>
    <w:rsid w:val="00DD5BD3"/>
    <w:rsid w:val="00DD67CB"/>
    <w:rsid w:val="00DD738D"/>
    <w:rsid w:val="00DD7AAC"/>
    <w:rsid w:val="00DD7DC0"/>
    <w:rsid w:val="00DE0173"/>
    <w:rsid w:val="00DE0472"/>
    <w:rsid w:val="00DE0ED4"/>
    <w:rsid w:val="00DE106C"/>
    <w:rsid w:val="00DE113D"/>
    <w:rsid w:val="00DE19EE"/>
    <w:rsid w:val="00DE22C0"/>
    <w:rsid w:val="00DE29C5"/>
    <w:rsid w:val="00DE576C"/>
    <w:rsid w:val="00DE60C9"/>
    <w:rsid w:val="00DE62C2"/>
    <w:rsid w:val="00DE6B8B"/>
    <w:rsid w:val="00DE7811"/>
    <w:rsid w:val="00DE7B48"/>
    <w:rsid w:val="00DE7D36"/>
    <w:rsid w:val="00DF0407"/>
    <w:rsid w:val="00DF08B5"/>
    <w:rsid w:val="00DF0F40"/>
    <w:rsid w:val="00DF1CB1"/>
    <w:rsid w:val="00DF1F10"/>
    <w:rsid w:val="00DF2F7D"/>
    <w:rsid w:val="00DF3B83"/>
    <w:rsid w:val="00DF3E41"/>
    <w:rsid w:val="00DF4144"/>
    <w:rsid w:val="00DF45D8"/>
    <w:rsid w:val="00DF558D"/>
    <w:rsid w:val="00DF5C6B"/>
    <w:rsid w:val="00DF5CC0"/>
    <w:rsid w:val="00DF5D9A"/>
    <w:rsid w:val="00DF7F6B"/>
    <w:rsid w:val="00E0029F"/>
    <w:rsid w:val="00E00CD7"/>
    <w:rsid w:val="00E01311"/>
    <w:rsid w:val="00E0142A"/>
    <w:rsid w:val="00E01687"/>
    <w:rsid w:val="00E01EB4"/>
    <w:rsid w:val="00E02129"/>
    <w:rsid w:val="00E027BE"/>
    <w:rsid w:val="00E02DF2"/>
    <w:rsid w:val="00E02F90"/>
    <w:rsid w:val="00E0360D"/>
    <w:rsid w:val="00E0402B"/>
    <w:rsid w:val="00E04562"/>
    <w:rsid w:val="00E04EBE"/>
    <w:rsid w:val="00E05057"/>
    <w:rsid w:val="00E05BE6"/>
    <w:rsid w:val="00E05D67"/>
    <w:rsid w:val="00E05DD1"/>
    <w:rsid w:val="00E05ECA"/>
    <w:rsid w:val="00E0659F"/>
    <w:rsid w:val="00E0681B"/>
    <w:rsid w:val="00E0684A"/>
    <w:rsid w:val="00E076E5"/>
    <w:rsid w:val="00E108FB"/>
    <w:rsid w:val="00E1181C"/>
    <w:rsid w:val="00E11AAC"/>
    <w:rsid w:val="00E12122"/>
    <w:rsid w:val="00E12155"/>
    <w:rsid w:val="00E12E82"/>
    <w:rsid w:val="00E13E1D"/>
    <w:rsid w:val="00E13F9C"/>
    <w:rsid w:val="00E13F9E"/>
    <w:rsid w:val="00E14B56"/>
    <w:rsid w:val="00E150B7"/>
    <w:rsid w:val="00E160F8"/>
    <w:rsid w:val="00E161AD"/>
    <w:rsid w:val="00E16509"/>
    <w:rsid w:val="00E175FF"/>
    <w:rsid w:val="00E20134"/>
    <w:rsid w:val="00E205BB"/>
    <w:rsid w:val="00E206ED"/>
    <w:rsid w:val="00E212B6"/>
    <w:rsid w:val="00E215C6"/>
    <w:rsid w:val="00E21946"/>
    <w:rsid w:val="00E21AB9"/>
    <w:rsid w:val="00E22251"/>
    <w:rsid w:val="00E2228B"/>
    <w:rsid w:val="00E22E59"/>
    <w:rsid w:val="00E23085"/>
    <w:rsid w:val="00E24DDB"/>
    <w:rsid w:val="00E25323"/>
    <w:rsid w:val="00E25720"/>
    <w:rsid w:val="00E26856"/>
    <w:rsid w:val="00E26BF5"/>
    <w:rsid w:val="00E276BA"/>
    <w:rsid w:val="00E310D5"/>
    <w:rsid w:val="00E31C85"/>
    <w:rsid w:val="00E331A7"/>
    <w:rsid w:val="00E33560"/>
    <w:rsid w:val="00E33CC6"/>
    <w:rsid w:val="00E33CED"/>
    <w:rsid w:val="00E34AD0"/>
    <w:rsid w:val="00E36A9D"/>
    <w:rsid w:val="00E37099"/>
    <w:rsid w:val="00E371F3"/>
    <w:rsid w:val="00E377C5"/>
    <w:rsid w:val="00E406E3"/>
    <w:rsid w:val="00E42134"/>
    <w:rsid w:val="00E42251"/>
    <w:rsid w:val="00E425BD"/>
    <w:rsid w:val="00E42890"/>
    <w:rsid w:val="00E43A0B"/>
    <w:rsid w:val="00E445DB"/>
    <w:rsid w:val="00E44C33"/>
    <w:rsid w:val="00E4611C"/>
    <w:rsid w:val="00E46122"/>
    <w:rsid w:val="00E50343"/>
    <w:rsid w:val="00E51E57"/>
    <w:rsid w:val="00E52574"/>
    <w:rsid w:val="00E52987"/>
    <w:rsid w:val="00E52B28"/>
    <w:rsid w:val="00E52E8E"/>
    <w:rsid w:val="00E533F4"/>
    <w:rsid w:val="00E5446B"/>
    <w:rsid w:val="00E54590"/>
    <w:rsid w:val="00E5462C"/>
    <w:rsid w:val="00E54648"/>
    <w:rsid w:val="00E54B0A"/>
    <w:rsid w:val="00E54D15"/>
    <w:rsid w:val="00E54D7B"/>
    <w:rsid w:val="00E556E5"/>
    <w:rsid w:val="00E56780"/>
    <w:rsid w:val="00E56C39"/>
    <w:rsid w:val="00E56E4B"/>
    <w:rsid w:val="00E608EB"/>
    <w:rsid w:val="00E61F92"/>
    <w:rsid w:val="00E626EC"/>
    <w:rsid w:val="00E62893"/>
    <w:rsid w:val="00E63AA5"/>
    <w:rsid w:val="00E64494"/>
    <w:rsid w:val="00E648F4"/>
    <w:rsid w:val="00E650B1"/>
    <w:rsid w:val="00E65441"/>
    <w:rsid w:val="00E65F37"/>
    <w:rsid w:val="00E66D2B"/>
    <w:rsid w:val="00E6776F"/>
    <w:rsid w:val="00E72D79"/>
    <w:rsid w:val="00E72E77"/>
    <w:rsid w:val="00E73428"/>
    <w:rsid w:val="00E74522"/>
    <w:rsid w:val="00E74F2B"/>
    <w:rsid w:val="00E751E6"/>
    <w:rsid w:val="00E75C77"/>
    <w:rsid w:val="00E75F77"/>
    <w:rsid w:val="00E77353"/>
    <w:rsid w:val="00E7751F"/>
    <w:rsid w:val="00E7773E"/>
    <w:rsid w:val="00E77F64"/>
    <w:rsid w:val="00E800A5"/>
    <w:rsid w:val="00E809DC"/>
    <w:rsid w:val="00E80ADD"/>
    <w:rsid w:val="00E80C89"/>
    <w:rsid w:val="00E80DD3"/>
    <w:rsid w:val="00E80E40"/>
    <w:rsid w:val="00E81522"/>
    <w:rsid w:val="00E81988"/>
    <w:rsid w:val="00E8211E"/>
    <w:rsid w:val="00E828DD"/>
    <w:rsid w:val="00E8446E"/>
    <w:rsid w:val="00E84FB3"/>
    <w:rsid w:val="00E85081"/>
    <w:rsid w:val="00E86888"/>
    <w:rsid w:val="00E86EB9"/>
    <w:rsid w:val="00E87783"/>
    <w:rsid w:val="00E907A7"/>
    <w:rsid w:val="00E90D1E"/>
    <w:rsid w:val="00E90F97"/>
    <w:rsid w:val="00E91A01"/>
    <w:rsid w:val="00E92AB8"/>
    <w:rsid w:val="00E93D9D"/>
    <w:rsid w:val="00E93E47"/>
    <w:rsid w:val="00E94BB8"/>
    <w:rsid w:val="00E95911"/>
    <w:rsid w:val="00E95C9F"/>
    <w:rsid w:val="00E9616A"/>
    <w:rsid w:val="00E96908"/>
    <w:rsid w:val="00E976B1"/>
    <w:rsid w:val="00E97A84"/>
    <w:rsid w:val="00EA0A22"/>
    <w:rsid w:val="00EA0E38"/>
    <w:rsid w:val="00EA198D"/>
    <w:rsid w:val="00EA231C"/>
    <w:rsid w:val="00EA2CAD"/>
    <w:rsid w:val="00EA4C99"/>
    <w:rsid w:val="00EA5522"/>
    <w:rsid w:val="00EA652B"/>
    <w:rsid w:val="00EA671B"/>
    <w:rsid w:val="00EA6AB1"/>
    <w:rsid w:val="00EA6D70"/>
    <w:rsid w:val="00EA6E2A"/>
    <w:rsid w:val="00EA76BA"/>
    <w:rsid w:val="00EA781B"/>
    <w:rsid w:val="00EA7E2D"/>
    <w:rsid w:val="00EB0784"/>
    <w:rsid w:val="00EB07E5"/>
    <w:rsid w:val="00EB0832"/>
    <w:rsid w:val="00EB0EBF"/>
    <w:rsid w:val="00EB25CA"/>
    <w:rsid w:val="00EB2AF1"/>
    <w:rsid w:val="00EB2BAB"/>
    <w:rsid w:val="00EB2E85"/>
    <w:rsid w:val="00EB34A6"/>
    <w:rsid w:val="00EB3545"/>
    <w:rsid w:val="00EB44FB"/>
    <w:rsid w:val="00EB4883"/>
    <w:rsid w:val="00EB50E5"/>
    <w:rsid w:val="00EB54B7"/>
    <w:rsid w:val="00EB5A2E"/>
    <w:rsid w:val="00EB66BB"/>
    <w:rsid w:val="00EB66C3"/>
    <w:rsid w:val="00EB78A0"/>
    <w:rsid w:val="00EC09FD"/>
    <w:rsid w:val="00EC0AA4"/>
    <w:rsid w:val="00EC1011"/>
    <w:rsid w:val="00EC2642"/>
    <w:rsid w:val="00EC2E8A"/>
    <w:rsid w:val="00EC31C6"/>
    <w:rsid w:val="00EC34F7"/>
    <w:rsid w:val="00EC3D63"/>
    <w:rsid w:val="00EC4061"/>
    <w:rsid w:val="00EC486D"/>
    <w:rsid w:val="00EC4D2E"/>
    <w:rsid w:val="00EC5DED"/>
    <w:rsid w:val="00EC6040"/>
    <w:rsid w:val="00EC609A"/>
    <w:rsid w:val="00EC64ED"/>
    <w:rsid w:val="00EC667E"/>
    <w:rsid w:val="00EC6977"/>
    <w:rsid w:val="00EC6B23"/>
    <w:rsid w:val="00EC6F8E"/>
    <w:rsid w:val="00EC7244"/>
    <w:rsid w:val="00EC773E"/>
    <w:rsid w:val="00ED0302"/>
    <w:rsid w:val="00ED03C3"/>
    <w:rsid w:val="00ED0C9A"/>
    <w:rsid w:val="00ED1A38"/>
    <w:rsid w:val="00ED1B48"/>
    <w:rsid w:val="00ED1E52"/>
    <w:rsid w:val="00ED2186"/>
    <w:rsid w:val="00ED33EA"/>
    <w:rsid w:val="00ED6463"/>
    <w:rsid w:val="00ED65DE"/>
    <w:rsid w:val="00ED6FCA"/>
    <w:rsid w:val="00EE0267"/>
    <w:rsid w:val="00EE18C5"/>
    <w:rsid w:val="00EE263C"/>
    <w:rsid w:val="00EE3087"/>
    <w:rsid w:val="00EE3B6B"/>
    <w:rsid w:val="00EE4864"/>
    <w:rsid w:val="00EE5670"/>
    <w:rsid w:val="00EE56DD"/>
    <w:rsid w:val="00EE66C2"/>
    <w:rsid w:val="00EE67E1"/>
    <w:rsid w:val="00EE6856"/>
    <w:rsid w:val="00EE7006"/>
    <w:rsid w:val="00EF1701"/>
    <w:rsid w:val="00EF19A7"/>
    <w:rsid w:val="00EF2111"/>
    <w:rsid w:val="00EF3133"/>
    <w:rsid w:val="00EF31D3"/>
    <w:rsid w:val="00EF320C"/>
    <w:rsid w:val="00EF3C9C"/>
    <w:rsid w:val="00EF3E44"/>
    <w:rsid w:val="00EF4BD7"/>
    <w:rsid w:val="00EF69D8"/>
    <w:rsid w:val="00EF70A1"/>
    <w:rsid w:val="00EF7D00"/>
    <w:rsid w:val="00EF7F54"/>
    <w:rsid w:val="00F005B1"/>
    <w:rsid w:val="00F01983"/>
    <w:rsid w:val="00F01DC1"/>
    <w:rsid w:val="00F030EA"/>
    <w:rsid w:val="00F03488"/>
    <w:rsid w:val="00F042AE"/>
    <w:rsid w:val="00F05356"/>
    <w:rsid w:val="00F0540A"/>
    <w:rsid w:val="00F06716"/>
    <w:rsid w:val="00F06CD8"/>
    <w:rsid w:val="00F0707F"/>
    <w:rsid w:val="00F07345"/>
    <w:rsid w:val="00F10AC6"/>
    <w:rsid w:val="00F111CF"/>
    <w:rsid w:val="00F1206E"/>
    <w:rsid w:val="00F13630"/>
    <w:rsid w:val="00F13D67"/>
    <w:rsid w:val="00F13DA0"/>
    <w:rsid w:val="00F1436B"/>
    <w:rsid w:val="00F14685"/>
    <w:rsid w:val="00F14720"/>
    <w:rsid w:val="00F14C70"/>
    <w:rsid w:val="00F150C9"/>
    <w:rsid w:val="00F158B9"/>
    <w:rsid w:val="00F1669F"/>
    <w:rsid w:val="00F16744"/>
    <w:rsid w:val="00F168B7"/>
    <w:rsid w:val="00F1692E"/>
    <w:rsid w:val="00F16A5A"/>
    <w:rsid w:val="00F16A97"/>
    <w:rsid w:val="00F16E88"/>
    <w:rsid w:val="00F176C4"/>
    <w:rsid w:val="00F17F1F"/>
    <w:rsid w:val="00F17F62"/>
    <w:rsid w:val="00F2028D"/>
    <w:rsid w:val="00F20942"/>
    <w:rsid w:val="00F219C4"/>
    <w:rsid w:val="00F21F07"/>
    <w:rsid w:val="00F22506"/>
    <w:rsid w:val="00F22630"/>
    <w:rsid w:val="00F234A3"/>
    <w:rsid w:val="00F23897"/>
    <w:rsid w:val="00F23C02"/>
    <w:rsid w:val="00F24197"/>
    <w:rsid w:val="00F24B2B"/>
    <w:rsid w:val="00F25414"/>
    <w:rsid w:val="00F25D40"/>
    <w:rsid w:val="00F25DCA"/>
    <w:rsid w:val="00F25E91"/>
    <w:rsid w:val="00F26E00"/>
    <w:rsid w:val="00F273F1"/>
    <w:rsid w:val="00F276C5"/>
    <w:rsid w:val="00F27975"/>
    <w:rsid w:val="00F3000A"/>
    <w:rsid w:val="00F3017A"/>
    <w:rsid w:val="00F305B4"/>
    <w:rsid w:val="00F3071D"/>
    <w:rsid w:val="00F31CF5"/>
    <w:rsid w:val="00F3309F"/>
    <w:rsid w:val="00F33196"/>
    <w:rsid w:val="00F34C4E"/>
    <w:rsid w:val="00F351FC"/>
    <w:rsid w:val="00F356E5"/>
    <w:rsid w:val="00F3587E"/>
    <w:rsid w:val="00F36194"/>
    <w:rsid w:val="00F3744E"/>
    <w:rsid w:val="00F40DE8"/>
    <w:rsid w:val="00F40E4F"/>
    <w:rsid w:val="00F4168C"/>
    <w:rsid w:val="00F419C3"/>
    <w:rsid w:val="00F42D48"/>
    <w:rsid w:val="00F42D6D"/>
    <w:rsid w:val="00F439BF"/>
    <w:rsid w:val="00F43E49"/>
    <w:rsid w:val="00F47542"/>
    <w:rsid w:val="00F47865"/>
    <w:rsid w:val="00F47BB9"/>
    <w:rsid w:val="00F47D4F"/>
    <w:rsid w:val="00F47E73"/>
    <w:rsid w:val="00F50B57"/>
    <w:rsid w:val="00F5227B"/>
    <w:rsid w:val="00F525C0"/>
    <w:rsid w:val="00F533C3"/>
    <w:rsid w:val="00F54984"/>
    <w:rsid w:val="00F5657D"/>
    <w:rsid w:val="00F608D7"/>
    <w:rsid w:val="00F619ED"/>
    <w:rsid w:val="00F627B6"/>
    <w:rsid w:val="00F63238"/>
    <w:rsid w:val="00F632B1"/>
    <w:rsid w:val="00F63497"/>
    <w:rsid w:val="00F63982"/>
    <w:rsid w:val="00F6445B"/>
    <w:rsid w:val="00F64870"/>
    <w:rsid w:val="00F64922"/>
    <w:rsid w:val="00F65BCE"/>
    <w:rsid w:val="00F664B0"/>
    <w:rsid w:val="00F677EA"/>
    <w:rsid w:val="00F708BA"/>
    <w:rsid w:val="00F726AC"/>
    <w:rsid w:val="00F72B08"/>
    <w:rsid w:val="00F73058"/>
    <w:rsid w:val="00F730C0"/>
    <w:rsid w:val="00F744E5"/>
    <w:rsid w:val="00F7566F"/>
    <w:rsid w:val="00F76573"/>
    <w:rsid w:val="00F767F3"/>
    <w:rsid w:val="00F76C6A"/>
    <w:rsid w:val="00F77D07"/>
    <w:rsid w:val="00F80132"/>
    <w:rsid w:val="00F81713"/>
    <w:rsid w:val="00F8184A"/>
    <w:rsid w:val="00F81F27"/>
    <w:rsid w:val="00F83335"/>
    <w:rsid w:val="00F839CC"/>
    <w:rsid w:val="00F84588"/>
    <w:rsid w:val="00F84877"/>
    <w:rsid w:val="00F84993"/>
    <w:rsid w:val="00F8517D"/>
    <w:rsid w:val="00F85D03"/>
    <w:rsid w:val="00F8610F"/>
    <w:rsid w:val="00F8659E"/>
    <w:rsid w:val="00F90983"/>
    <w:rsid w:val="00F91A79"/>
    <w:rsid w:val="00F92FC0"/>
    <w:rsid w:val="00F942A7"/>
    <w:rsid w:val="00F94C76"/>
    <w:rsid w:val="00F9568A"/>
    <w:rsid w:val="00F95A39"/>
    <w:rsid w:val="00FA02B9"/>
    <w:rsid w:val="00FA06A7"/>
    <w:rsid w:val="00FA0A62"/>
    <w:rsid w:val="00FA0A7A"/>
    <w:rsid w:val="00FA0C09"/>
    <w:rsid w:val="00FA0C97"/>
    <w:rsid w:val="00FA0D35"/>
    <w:rsid w:val="00FA1199"/>
    <w:rsid w:val="00FA1216"/>
    <w:rsid w:val="00FA1B7C"/>
    <w:rsid w:val="00FA2E74"/>
    <w:rsid w:val="00FA3B90"/>
    <w:rsid w:val="00FA4560"/>
    <w:rsid w:val="00FA474E"/>
    <w:rsid w:val="00FA49C9"/>
    <w:rsid w:val="00FA4ABC"/>
    <w:rsid w:val="00FA5B3E"/>
    <w:rsid w:val="00FA5C2E"/>
    <w:rsid w:val="00FA6388"/>
    <w:rsid w:val="00FA65EE"/>
    <w:rsid w:val="00FA6DF6"/>
    <w:rsid w:val="00FB0C21"/>
    <w:rsid w:val="00FB10D6"/>
    <w:rsid w:val="00FB1298"/>
    <w:rsid w:val="00FB2631"/>
    <w:rsid w:val="00FB27CE"/>
    <w:rsid w:val="00FB2CBC"/>
    <w:rsid w:val="00FB3503"/>
    <w:rsid w:val="00FB49A3"/>
    <w:rsid w:val="00FB4D19"/>
    <w:rsid w:val="00FB564C"/>
    <w:rsid w:val="00FB5A6C"/>
    <w:rsid w:val="00FB5E75"/>
    <w:rsid w:val="00FB653D"/>
    <w:rsid w:val="00FB6A6A"/>
    <w:rsid w:val="00FB7005"/>
    <w:rsid w:val="00FC13BF"/>
    <w:rsid w:val="00FC1622"/>
    <w:rsid w:val="00FC1F95"/>
    <w:rsid w:val="00FC1FAF"/>
    <w:rsid w:val="00FC2079"/>
    <w:rsid w:val="00FC5016"/>
    <w:rsid w:val="00FC52AD"/>
    <w:rsid w:val="00FC5717"/>
    <w:rsid w:val="00FC6C4E"/>
    <w:rsid w:val="00FC74B2"/>
    <w:rsid w:val="00FD035D"/>
    <w:rsid w:val="00FD0FC9"/>
    <w:rsid w:val="00FD1B5F"/>
    <w:rsid w:val="00FD215F"/>
    <w:rsid w:val="00FD25FA"/>
    <w:rsid w:val="00FD30CA"/>
    <w:rsid w:val="00FD3B60"/>
    <w:rsid w:val="00FD3F9F"/>
    <w:rsid w:val="00FD4046"/>
    <w:rsid w:val="00FD6321"/>
    <w:rsid w:val="00FD6A61"/>
    <w:rsid w:val="00FD6E11"/>
    <w:rsid w:val="00FD721F"/>
    <w:rsid w:val="00FD771E"/>
    <w:rsid w:val="00FE1B72"/>
    <w:rsid w:val="00FE1BE6"/>
    <w:rsid w:val="00FE2DA5"/>
    <w:rsid w:val="00FE3077"/>
    <w:rsid w:val="00FE3AA0"/>
    <w:rsid w:val="00FE5057"/>
    <w:rsid w:val="00FE7766"/>
    <w:rsid w:val="00FE7AB4"/>
    <w:rsid w:val="00FF1088"/>
    <w:rsid w:val="00FF16DD"/>
    <w:rsid w:val="00FF17FE"/>
    <w:rsid w:val="00FF1EC3"/>
    <w:rsid w:val="00FF274C"/>
    <w:rsid w:val="00FF3882"/>
    <w:rsid w:val="00FF4982"/>
    <w:rsid w:val="00FF544F"/>
    <w:rsid w:val="00FF5FD8"/>
    <w:rsid w:val="00FF6631"/>
    <w:rsid w:val="00FF7036"/>
    <w:rsid w:val="00FF77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8365102"/>
  <w15:docId w15:val="{8A039230-07A5-4D21-B77E-71B9CDF85F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Times New Roman" w:hAnsi="Calibri" w:cs="Times New Roman"/>
        <w:lang w:val="en-AU" w:eastAsia="en-A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 w:qFormat="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Smart Link" w:semiHidden="1" w:unhideWhenUsed="1"/>
  </w:latentStyles>
  <w:style w:type="paragraph" w:default="1" w:styleId="Normal">
    <w:name w:val="Normal"/>
    <w:qFormat/>
    <w:rsid w:val="00C71A2B"/>
    <w:pPr>
      <w:spacing w:before="240" w:after="240" w:line="360" w:lineRule="auto"/>
    </w:pPr>
    <w:rPr>
      <w:rFonts w:ascii="FS Me Pro" w:hAnsi="FS Me Pro" w:cs="Tahoma"/>
      <w:sz w:val="28"/>
      <w:szCs w:val="28"/>
      <w:lang w:eastAsia="en-US"/>
    </w:rPr>
  </w:style>
  <w:style w:type="paragraph" w:styleId="Heading1">
    <w:name w:val="heading 1"/>
    <w:basedOn w:val="Normal"/>
    <w:next w:val="Normal"/>
    <w:link w:val="Heading1Char"/>
    <w:uiPriority w:val="9"/>
    <w:qFormat/>
    <w:rsid w:val="00DE0472"/>
    <w:pPr>
      <w:keepNext/>
      <w:keepLines/>
      <w:tabs>
        <w:tab w:val="left" w:pos="5655"/>
      </w:tabs>
      <w:spacing w:before="7800" w:line="276" w:lineRule="auto"/>
      <w:outlineLvl w:val="0"/>
    </w:pPr>
    <w:rPr>
      <w:rFonts w:cs="Times New Roman"/>
      <w:b/>
      <w:bCs/>
      <w:noProof/>
      <w:color w:val="FFFFFF" w:themeColor="background1"/>
      <w:sz w:val="56"/>
      <w:szCs w:val="56"/>
      <w:lang w:val="en-US" w:eastAsia="x-none"/>
    </w:rPr>
  </w:style>
  <w:style w:type="paragraph" w:styleId="Heading2">
    <w:name w:val="heading 2"/>
    <w:basedOn w:val="Normal"/>
    <w:next w:val="Normal"/>
    <w:link w:val="Heading2Char"/>
    <w:uiPriority w:val="9"/>
    <w:qFormat/>
    <w:rsid w:val="00C71A2B"/>
    <w:pPr>
      <w:keepNext/>
      <w:keepLines/>
      <w:tabs>
        <w:tab w:val="left" w:pos="5655"/>
      </w:tabs>
      <w:spacing w:after="0"/>
      <w:outlineLvl w:val="1"/>
    </w:pPr>
    <w:rPr>
      <w:rFonts w:cs="Times New Roman"/>
      <w:b/>
      <w:bCs/>
      <w:color w:val="6B2976"/>
      <w:sz w:val="40"/>
      <w:szCs w:val="40"/>
      <w:lang w:val="x-none" w:eastAsia="x-none"/>
    </w:rPr>
  </w:style>
  <w:style w:type="paragraph" w:styleId="Heading3">
    <w:name w:val="heading 3"/>
    <w:basedOn w:val="Normal"/>
    <w:next w:val="Normal"/>
    <w:link w:val="Heading3Char"/>
    <w:uiPriority w:val="9"/>
    <w:qFormat/>
    <w:rsid w:val="00C71A2B"/>
    <w:pPr>
      <w:keepNext/>
      <w:spacing w:after="0"/>
      <w:outlineLvl w:val="2"/>
    </w:pPr>
    <w:rPr>
      <w:rFonts w:cs="Times New Roman"/>
      <w:b/>
      <w:bCs/>
      <w:sz w:val="32"/>
      <w:szCs w:val="32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CA7E63"/>
    <w:pPr>
      <w:keepNext/>
      <w:keepLines/>
      <w:spacing w:line="240" w:lineRule="auto"/>
      <w:outlineLvl w:val="3"/>
    </w:pPr>
    <w:rPr>
      <w:rFonts w:eastAsiaTheme="majorEastAsia" w:cstheme="majorBidi"/>
      <w:b/>
      <w:iCs/>
      <w:color w:val="6B2976"/>
      <w:sz w:val="32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E26BF5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4F1E58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rsid w:val="008104A9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34143A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DE0472"/>
    <w:rPr>
      <w:rFonts w:ascii="FS Me Pro" w:hAnsi="FS Me Pro"/>
      <w:b/>
      <w:bCs/>
      <w:noProof/>
      <w:color w:val="FFFFFF" w:themeColor="background1"/>
      <w:sz w:val="56"/>
      <w:szCs w:val="56"/>
      <w:lang w:val="en-US" w:eastAsia="x-none"/>
    </w:rPr>
  </w:style>
  <w:style w:type="character" w:customStyle="1" w:styleId="Heading2Char">
    <w:name w:val="Heading 2 Char"/>
    <w:link w:val="Heading2"/>
    <w:uiPriority w:val="9"/>
    <w:rsid w:val="00C71A2B"/>
    <w:rPr>
      <w:rFonts w:ascii="FS Me Pro" w:hAnsi="FS Me Pro"/>
      <w:b/>
      <w:bCs/>
      <w:color w:val="6B2976"/>
      <w:sz w:val="40"/>
      <w:szCs w:val="40"/>
      <w:lang w:val="x-none" w:eastAsia="x-none"/>
    </w:rPr>
  </w:style>
  <w:style w:type="character" w:styleId="Strong">
    <w:name w:val="Strong"/>
    <w:uiPriority w:val="22"/>
    <w:qFormat/>
    <w:rsid w:val="002A6A49"/>
    <w:rPr>
      <w:rFonts w:ascii="FS Me Pro" w:hAnsi="FS Me Pro"/>
      <w:b/>
      <w:bCs/>
      <w:color w:val="6B2976"/>
      <w:sz w:val="28"/>
    </w:rPr>
  </w:style>
  <w:style w:type="paragraph" w:customStyle="1" w:styleId="captions">
    <w:name w:val="captions"/>
    <w:basedOn w:val="Normal"/>
    <w:qFormat/>
    <w:rsid w:val="005F45F4"/>
    <w:pPr>
      <w:spacing w:line="240" w:lineRule="auto"/>
      <w:jc w:val="center"/>
    </w:pPr>
    <w:rPr>
      <w:noProof/>
      <w:szCs w:val="32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141F0"/>
    <w:pPr>
      <w:spacing w:before="0" w:after="0" w:line="240" w:lineRule="auto"/>
    </w:pPr>
    <w:rPr>
      <w:rFonts w:ascii="Tahoma" w:hAnsi="Tahoma" w:cs="Times New Roman"/>
      <w:sz w:val="16"/>
      <w:szCs w:val="16"/>
      <w:lang w:eastAsia="x-none"/>
    </w:rPr>
  </w:style>
  <w:style w:type="character" w:customStyle="1" w:styleId="BalloonTextChar">
    <w:name w:val="Balloon Text Char"/>
    <w:link w:val="BalloonText"/>
    <w:uiPriority w:val="99"/>
    <w:semiHidden/>
    <w:rsid w:val="007141F0"/>
    <w:rPr>
      <w:rFonts w:ascii="Tahoma" w:hAnsi="Tahoma" w:cs="Tahoma"/>
      <w:sz w:val="16"/>
      <w:szCs w:val="16"/>
      <w:lang w:val="en-GB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E90F97"/>
    <w:rPr>
      <w:rFonts w:ascii="Tahoma" w:hAnsi="Tahoma" w:cs="Times New Roman"/>
      <w:sz w:val="16"/>
      <w:szCs w:val="16"/>
    </w:rPr>
  </w:style>
  <w:style w:type="character" w:customStyle="1" w:styleId="DocumentMapChar">
    <w:name w:val="Document Map Char"/>
    <w:link w:val="DocumentMap"/>
    <w:uiPriority w:val="99"/>
    <w:semiHidden/>
    <w:rsid w:val="00E90F97"/>
    <w:rPr>
      <w:rFonts w:ascii="Tahoma" w:hAnsi="Tahoma" w:cs="Tahoma"/>
      <w:sz w:val="16"/>
      <w:szCs w:val="16"/>
      <w:lang w:val="en-GB" w:eastAsia="en-US"/>
    </w:rPr>
  </w:style>
  <w:style w:type="character" w:styleId="Hyperlink">
    <w:name w:val="Hyperlink"/>
    <w:uiPriority w:val="99"/>
    <w:unhideWhenUsed/>
    <w:rsid w:val="002A6A49"/>
    <w:rPr>
      <w:rFonts w:ascii="FS Me Pro" w:hAnsi="FS Me Pro"/>
      <w:b/>
      <w:color w:val="6B2976"/>
      <w:sz w:val="28"/>
      <w:u w:val="none"/>
    </w:rPr>
  </w:style>
  <w:style w:type="character" w:customStyle="1" w:styleId="IntenseEmphasis1">
    <w:name w:val="Intense Emphasis1"/>
    <w:basedOn w:val="Hyperlink"/>
    <w:uiPriority w:val="21"/>
    <w:qFormat/>
    <w:rsid w:val="002A6A49"/>
    <w:rPr>
      <w:rFonts w:ascii="FS Me Pro" w:hAnsi="FS Me Pro"/>
      <w:b/>
      <w:color w:val="6B2976"/>
      <w:sz w:val="28"/>
      <w:u w:val="none"/>
    </w:rPr>
  </w:style>
  <w:style w:type="paragraph" w:customStyle="1" w:styleId="Default">
    <w:name w:val="Default"/>
    <w:rsid w:val="006355FB"/>
    <w:pPr>
      <w:autoSpaceDE w:val="0"/>
      <w:autoSpaceDN w:val="0"/>
      <w:adjustRightInd w:val="0"/>
    </w:pPr>
    <w:rPr>
      <w:rFonts w:ascii="Gotham Medium" w:hAnsi="Gotham Medium" w:cs="Gotham Medium"/>
      <w:color w:val="000000"/>
      <w:sz w:val="24"/>
      <w:szCs w:val="24"/>
    </w:rPr>
  </w:style>
  <w:style w:type="paragraph" w:customStyle="1" w:styleId="Pa1">
    <w:name w:val="Pa1"/>
    <w:basedOn w:val="Default"/>
    <w:next w:val="Default"/>
    <w:uiPriority w:val="99"/>
    <w:rsid w:val="006355FB"/>
    <w:pPr>
      <w:spacing w:line="201" w:lineRule="atLeast"/>
    </w:pPr>
    <w:rPr>
      <w:rFonts w:cs="Times New Roman"/>
      <w:color w:val="auto"/>
    </w:rPr>
  </w:style>
  <w:style w:type="character" w:customStyle="1" w:styleId="Heading3Char">
    <w:name w:val="Heading 3 Char"/>
    <w:link w:val="Heading3"/>
    <w:uiPriority w:val="9"/>
    <w:rsid w:val="00C71A2B"/>
    <w:rPr>
      <w:rFonts w:ascii="FS Me Pro" w:hAnsi="FS Me Pro"/>
      <w:b/>
      <w:bCs/>
      <w:sz w:val="32"/>
      <w:szCs w:val="32"/>
      <w:lang w:eastAsia="en-US"/>
    </w:rPr>
  </w:style>
  <w:style w:type="paragraph" w:styleId="BodyText">
    <w:name w:val="Body Text"/>
    <w:link w:val="BodyTextChar"/>
    <w:uiPriority w:val="99"/>
    <w:rsid w:val="00DC2D52"/>
    <w:pPr>
      <w:spacing w:before="240" w:line="320" w:lineRule="atLeast"/>
      <w:jc w:val="both"/>
    </w:pPr>
    <w:rPr>
      <w:rFonts w:ascii="Times New Roman" w:hAnsi="Times New Roman"/>
      <w:sz w:val="26"/>
    </w:rPr>
  </w:style>
  <w:style w:type="character" w:customStyle="1" w:styleId="BodyTextChar">
    <w:name w:val="Body Text Char"/>
    <w:link w:val="BodyText"/>
    <w:uiPriority w:val="99"/>
    <w:rsid w:val="00DC2D52"/>
    <w:rPr>
      <w:rFonts w:ascii="Times New Roman" w:hAnsi="Times New Roman"/>
      <w:sz w:val="26"/>
      <w:lang w:val="en-AU" w:eastAsia="en-AU" w:bidi="ar-SA"/>
    </w:rPr>
  </w:style>
  <w:style w:type="paragraph" w:customStyle="1" w:styleId="LightList-Accent51">
    <w:name w:val="Light List - Accent 51"/>
    <w:basedOn w:val="Normal"/>
    <w:uiPriority w:val="34"/>
    <w:qFormat/>
    <w:rsid w:val="00C23C12"/>
    <w:pPr>
      <w:ind w:left="720"/>
    </w:pPr>
  </w:style>
  <w:style w:type="paragraph" w:styleId="Header">
    <w:name w:val="header"/>
    <w:basedOn w:val="Normal"/>
    <w:link w:val="HeaderChar"/>
    <w:uiPriority w:val="99"/>
    <w:unhideWhenUsed/>
    <w:rsid w:val="004139D8"/>
    <w:pPr>
      <w:tabs>
        <w:tab w:val="center" w:pos="4513"/>
        <w:tab w:val="right" w:pos="9026"/>
      </w:tabs>
      <w:ind w:right="-850"/>
      <w:jc w:val="right"/>
    </w:pPr>
    <w:rPr>
      <w:rFonts w:cs="Times New Roman"/>
      <w:noProof/>
      <w:lang w:eastAsia="en-AU"/>
    </w:rPr>
  </w:style>
  <w:style w:type="character" w:customStyle="1" w:styleId="HeaderChar">
    <w:name w:val="Header Char"/>
    <w:link w:val="Header"/>
    <w:uiPriority w:val="99"/>
    <w:rsid w:val="004139D8"/>
    <w:rPr>
      <w:rFonts w:ascii="FS Me" w:hAnsi="FS Me"/>
      <w:noProof/>
      <w:sz w:val="28"/>
      <w:szCs w:val="22"/>
    </w:rPr>
  </w:style>
  <w:style w:type="paragraph" w:styleId="Footer">
    <w:name w:val="footer"/>
    <w:basedOn w:val="Normal"/>
    <w:link w:val="FooterChar"/>
    <w:uiPriority w:val="99"/>
    <w:unhideWhenUsed/>
    <w:rsid w:val="00816DBA"/>
    <w:pPr>
      <w:tabs>
        <w:tab w:val="center" w:pos="4513"/>
        <w:tab w:val="center" w:pos="8222"/>
      </w:tabs>
      <w:spacing w:before="120" w:after="120"/>
      <w:jc w:val="right"/>
    </w:pPr>
    <w:rPr>
      <w:rFonts w:cs="Times New Roman"/>
      <w:noProof/>
      <w:color w:val="FFFFFF" w:themeColor="background1"/>
      <w:sz w:val="22"/>
    </w:rPr>
  </w:style>
  <w:style w:type="character" w:customStyle="1" w:styleId="FooterChar">
    <w:name w:val="Footer Char"/>
    <w:link w:val="Footer"/>
    <w:uiPriority w:val="99"/>
    <w:rsid w:val="00816DBA"/>
    <w:rPr>
      <w:rFonts w:ascii="FS Me" w:hAnsi="FS Me"/>
      <w:noProof/>
      <w:color w:val="FFFFFF" w:themeColor="background1"/>
      <w:sz w:val="22"/>
      <w:szCs w:val="22"/>
      <w:lang w:eastAsia="en-US"/>
    </w:rPr>
  </w:style>
  <w:style w:type="character" w:styleId="CommentReference">
    <w:name w:val="annotation reference"/>
    <w:uiPriority w:val="99"/>
    <w:semiHidden/>
    <w:unhideWhenUsed/>
    <w:rsid w:val="00E46122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46122"/>
    <w:rPr>
      <w:rFonts w:cs="Times New Roman"/>
      <w:sz w:val="20"/>
      <w:szCs w:val="20"/>
    </w:rPr>
  </w:style>
  <w:style w:type="character" w:customStyle="1" w:styleId="CommentTextChar">
    <w:name w:val="Comment Text Char"/>
    <w:link w:val="CommentText"/>
    <w:uiPriority w:val="99"/>
    <w:rsid w:val="00E46122"/>
    <w:rPr>
      <w:rFonts w:ascii="Arial" w:hAnsi="Arial" w:cs="Tahoma"/>
      <w:lang w:val="en-GB" w:eastAsia="en-US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46122"/>
    <w:rPr>
      <w:b/>
      <w:bCs/>
    </w:rPr>
  </w:style>
  <w:style w:type="character" w:customStyle="1" w:styleId="CommentSubjectChar">
    <w:name w:val="Comment Subject Char"/>
    <w:link w:val="CommentSubject"/>
    <w:uiPriority w:val="99"/>
    <w:semiHidden/>
    <w:rsid w:val="00E46122"/>
    <w:rPr>
      <w:rFonts w:ascii="Arial" w:hAnsi="Arial" w:cs="Tahoma"/>
      <w:b/>
      <w:bCs/>
      <w:lang w:val="en-GB" w:eastAsia="en-US"/>
    </w:rPr>
  </w:style>
  <w:style w:type="paragraph" w:customStyle="1" w:styleId="DarkList-Accent31">
    <w:name w:val="Dark List - Accent 31"/>
    <w:hidden/>
    <w:uiPriority w:val="99"/>
    <w:semiHidden/>
    <w:rsid w:val="000B4D35"/>
    <w:rPr>
      <w:rFonts w:ascii="Arial" w:hAnsi="Arial" w:cs="Tahoma"/>
      <w:sz w:val="28"/>
      <w:szCs w:val="22"/>
      <w:lang w:val="en-GB" w:eastAsia="en-US"/>
    </w:rPr>
  </w:style>
  <w:style w:type="table" w:styleId="TableGrid">
    <w:name w:val="Table Grid"/>
    <w:basedOn w:val="TableNormal"/>
    <w:uiPriority w:val="59"/>
    <w:rsid w:val="0075282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ageNumber">
    <w:name w:val="page number"/>
    <w:uiPriority w:val="99"/>
    <w:semiHidden/>
    <w:unhideWhenUsed/>
    <w:rsid w:val="003C25FD"/>
  </w:style>
  <w:style w:type="paragraph" w:styleId="TOC1">
    <w:name w:val="toc 1"/>
    <w:basedOn w:val="Normal"/>
    <w:next w:val="Normal"/>
    <w:autoRedefine/>
    <w:uiPriority w:val="39"/>
    <w:unhideWhenUsed/>
    <w:rsid w:val="00756729"/>
    <w:pPr>
      <w:pBdr>
        <w:between w:val="single" w:sz="4" w:space="4" w:color="6B2976"/>
      </w:pBdr>
      <w:tabs>
        <w:tab w:val="right" w:pos="9323"/>
      </w:tabs>
      <w:spacing w:before="480" w:after="120"/>
    </w:pPr>
    <w:rPr>
      <w:noProof/>
    </w:rPr>
  </w:style>
  <w:style w:type="paragraph" w:styleId="TOC2">
    <w:name w:val="toc 2"/>
    <w:basedOn w:val="Normal"/>
    <w:next w:val="Normal"/>
    <w:autoRedefine/>
    <w:uiPriority w:val="39"/>
    <w:unhideWhenUsed/>
    <w:rsid w:val="00653E86"/>
    <w:pPr>
      <w:tabs>
        <w:tab w:val="right" w:pos="9072"/>
      </w:tabs>
      <w:spacing w:line="480" w:lineRule="auto"/>
      <w:ind w:left="272" w:right="113"/>
    </w:pPr>
  </w:style>
  <w:style w:type="paragraph" w:customStyle="1" w:styleId="Tablespacerrow">
    <w:name w:val="Table spacer row"/>
    <w:basedOn w:val="captions"/>
    <w:qFormat/>
    <w:rsid w:val="00397314"/>
    <w:rPr>
      <w:sz w:val="8"/>
      <w:lang w:val="en-US"/>
    </w:rPr>
  </w:style>
  <w:style w:type="character" w:styleId="BookTitle">
    <w:name w:val="Book Title"/>
    <w:uiPriority w:val="33"/>
    <w:rsid w:val="001E52F1"/>
    <w:rPr>
      <w:i/>
      <w:iCs/>
      <w:smallCaps/>
      <w:spacing w:val="5"/>
    </w:rPr>
  </w:style>
  <w:style w:type="paragraph" w:styleId="ListParagraph">
    <w:name w:val="List Paragraph"/>
    <w:aliases w:val="Bullet point,Bulletr List Paragraph,Content descriptions,Dot ,FooterText,L,List Paragraph Number,List Paragraph*,List Paragraph1,List Paragraph11,List Paragraph2,NFP GP Bulleted List,Paragraphe de liste1,Recommendation,numbered,列出段落,列出段落1"/>
    <w:basedOn w:val="Normal"/>
    <w:link w:val="ListParagraphChar"/>
    <w:uiPriority w:val="34"/>
    <w:qFormat/>
    <w:rsid w:val="00702EAB"/>
    <w:pPr>
      <w:ind w:left="720"/>
    </w:pPr>
    <w:rPr>
      <w:rFonts w:eastAsiaTheme="minorHAnsi" w:cstheme="minorBidi"/>
    </w:rPr>
  </w:style>
  <w:style w:type="character" w:customStyle="1" w:styleId="ListParagraphChar">
    <w:name w:val="List Paragraph Char"/>
    <w:aliases w:val="Bullet point Char,Bulletr List Paragraph Char,Content descriptions Char,Dot  Char,FooterText Char,L Char,List Paragraph Number Char,List Paragraph* Char,List Paragraph1 Char,List Paragraph11 Char,List Paragraph2 Char,numbered Char"/>
    <w:basedOn w:val="DefaultParagraphFont"/>
    <w:link w:val="ListParagraph"/>
    <w:uiPriority w:val="34"/>
    <w:qFormat/>
    <w:locked/>
    <w:rsid w:val="00702EAB"/>
    <w:rPr>
      <w:rFonts w:ascii="FS Me" w:eastAsiaTheme="minorHAnsi" w:hAnsi="FS Me" w:cstheme="minorBidi"/>
      <w:sz w:val="28"/>
      <w:szCs w:val="22"/>
      <w:lang w:eastAsia="en-US"/>
    </w:rPr>
  </w:style>
  <w:style w:type="character" w:styleId="Emphasis">
    <w:name w:val="Emphasis"/>
    <w:basedOn w:val="DefaultParagraphFont"/>
    <w:uiPriority w:val="20"/>
    <w:qFormat/>
    <w:rsid w:val="0022452E"/>
    <w:rPr>
      <w:i/>
      <w:iCs/>
    </w:rPr>
  </w:style>
  <w:style w:type="character" w:styleId="SubtleEmphasis">
    <w:name w:val="Subtle Emphasis"/>
    <w:basedOn w:val="DefaultParagraphFont"/>
    <w:uiPriority w:val="19"/>
    <w:rsid w:val="004E6638"/>
    <w:rPr>
      <w:i/>
      <w:iCs/>
      <w:color w:val="404040" w:themeColor="text1" w:themeTint="BF"/>
    </w:rPr>
  </w:style>
  <w:style w:type="paragraph" w:styleId="TOC3">
    <w:name w:val="toc 3"/>
    <w:basedOn w:val="Normal"/>
    <w:next w:val="Normal"/>
    <w:autoRedefine/>
    <w:uiPriority w:val="39"/>
    <w:unhideWhenUsed/>
    <w:rsid w:val="0085761A"/>
    <w:pPr>
      <w:spacing w:after="100"/>
      <w:ind w:left="560"/>
    </w:pPr>
  </w:style>
  <w:style w:type="character" w:customStyle="1" w:styleId="Heading4Char">
    <w:name w:val="Heading 4 Char"/>
    <w:basedOn w:val="DefaultParagraphFont"/>
    <w:link w:val="Heading4"/>
    <w:uiPriority w:val="9"/>
    <w:rsid w:val="00CA7E63"/>
    <w:rPr>
      <w:rFonts w:ascii="FS Me" w:eastAsiaTheme="majorEastAsia" w:hAnsi="FS Me" w:cstheme="majorBidi"/>
      <w:b/>
      <w:iCs/>
      <w:color w:val="6B2976"/>
      <w:sz w:val="32"/>
      <w:szCs w:val="22"/>
      <w:lang w:eastAsia="en-US"/>
    </w:rPr>
  </w:style>
  <w:style w:type="paragraph" w:styleId="NormalWeb">
    <w:name w:val="Normal (Web)"/>
    <w:basedOn w:val="Normal"/>
    <w:uiPriority w:val="99"/>
    <w:unhideWhenUsed/>
    <w:rsid w:val="00677E67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  <w:lang w:eastAsia="en-AU"/>
    </w:rPr>
  </w:style>
  <w:style w:type="table" w:styleId="TableGridLight">
    <w:name w:val="Grid Table Light"/>
    <w:basedOn w:val="TableNormal"/>
    <w:uiPriority w:val="40"/>
    <w:rsid w:val="001E538A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styleId="Revision">
    <w:name w:val="Revision"/>
    <w:hidden/>
    <w:uiPriority w:val="99"/>
    <w:semiHidden/>
    <w:rsid w:val="00E42890"/>
    <w:rPr>
      <w:rFonts w:ascii="Arial" w:hAnsi="Arial" w:cs="Tahoma"/>
      <w:sz w:val="28"/>
      <w:szCs w:val="22"/>
      <w:lang w:eastAsia="en-US"/>
    </w:rPr>
  </w:style>
  <w:style w:type="table" w:customStyle="1" w:styleId="Style1">
    <w:name w:val="Style1"/>
    <w:basedOn w:val="TableNormal"/>
    <w:uiPriority w:val="99"/>
    <w:rsid w:val="008A6B5D"/>
    <w:tblPr/>
    <w:tcPr>
      <w:vAlign w:val="center"/>
    </w:tcPr>
    <w:tblStylePr w:type="firstCol">
      <w:pPr>
        <w:wordWrap/>
        <w:jc w:val="center"/>
      </w:pPr>
    </w:tblStyle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E13F9E"/>
    <w:rPr>
      <w:color w:val="808080"/>
      <w:shd w:val="clear" w:color="auto" w:fill="E6E6E6"/>
    </w:rPr>
  </w:style>
  <w:style w:type="paragraph" w:customStyle="1" w:styleId="Footerndisgovau">
    <w:name w:val="Footer_ndis.gov.au"/>
    <w:basedOn w:val="Footer"/>
    <w:uiPriority w:val="49"/>
    <w:rsid w:val="00BE3FC7"/>
    <w:pPr>
      <w:spacing w:before="0" w:after="0"/>
      <w:ind w:left="-850"/>
    </w:pPr>
    <w:rPr>
      <w:bCs/>
      <w:color w:val="6B2976"/>
      <w:sz w:val="56"/>
      <w:szCs w:val="56"/>
    </w:rPr>
  </w:style>
  <w:style w:type="paragraph" w:styleId="EndnoteText">
    <w:name w:val="endnote text"/>
    <w:basedOn w:val="Normal"/>
    <w:link w:val="EndnoteTextChar"/>
    <w:uiPriority w:val="99"/>
    <w:unhideWhenUsed/>
    <w:rsid w:val="00082754"/>
    <w:rPr>
      <w:sz w:val="24"/>
      <w:szCs w:val="24"/>
    </w:rPr>
  </w:style>
  <w:style w:type="character" w:customStyle="1" w:styleId="EndnoteTextChar">
    <w:name w:val="Endnote Text Char"/>
    <w:basedOn w:val="DefaultParagraphFont"/>
    <w:link w:val="EndnoteText"/>
    <w:uiPriority w:val="99"/>
    <w:rsid w:val="00082754"/>
    <w:rPr>
      <w:rFonts w:ascii="FS Me" w:hAnsi="FS Me" w:cs="Tahoma"/>
      <w:sz w:val="24"/>
      <w:szCs w:val="24"/>
      <w:lang w:eastAsia="en-US"/>
    </w:rPr>
  </w:style>
  <w:style w:type="numbering" w:customStyle="1" w:styleId="HeadingsList">
    <w:name w:val="Headings List"/>
    <w:uiPriority w:val="99"/>
    <w:rsid w:val="00E0142A"/>
    <w:pPr>
      <w:numPr>
        <w:numId w:val="1"/>
      </w:numPr>
    </w:pPr>
  </w:style>
  <w:style w:type="character" w:customStyle="1" w:styleId="UnresolvedMention2">
    <w:name w:val="Unresolved Mention2"/>
    <w:basedOn w:val="DefaultParagraphFont"/>
    <w:uiPriority w:val="99"/>
    <w:semiHidden/>
    <w:unhideWhenUsed/>
    <w:rsid w:val="009D031E"/>
    <w:rPr>
      <w:color w:val="605E5C"/>
      <w:shd w:val="clear" w:color="auto" w:fill="E1DFDD"/>
    </w:rPr>
  </w:style>
  <w:style w:type="character" w:customStyle="1" w:styleId="UnresolvedMention3">
    <w:name w:val="Unresolved Mention3"/>
    <w:basedOn w:val="DefaultParagraphFont"/>
    <w:uiPriority w:val="99"/>
    <w:semiHidden/>
    <w:unhideWhenUsed/>
    <w:rsid w:val="003F3AEC"/>
    <w:rPr>
      <w:color w:val="605E5C"/>
      <w:shd w:val="clear" w:color="auto" w:fill="E1DFDD"/>
    </w:rPr>
  </w:style>
  <w:style w:type="paragraph" w:styleId="TOCHeading">
    <w:name w:val="TOC Heading"/>
    <w:basedOn w:val="Heading2"/>
    <w:next w:val="Normal"/>
    <w:uiPriority w:val="39"/>
    <w:unhideWhenUsed/>
    <w:qFormat/>
    <w:rsid w:val="00DD389A"/>
  </w:style>
  <w:style w:type="paragraph" w:styleId="Title">
    <w:name w:val="Title"/>
    <w:basedOn w:val="Heading1"/>
    <w:next w:val="Normal"/>
    <w:link w:val="TitleChar"/>
    <w:uiPriority w:val="10"/>
    <w:qFormat/>
    <w:rsid w:val="00AA2531"/>
    <w:pPr>
      <w:spacing w:before="120"/>
    </w:pPr>
  </w:style>
  <w:style w:type="character" w:customStyle="1" w:styleId="TitleChar">
    <w:name w:val="Title Char"/>
    <w:basedOn w:val="DefaultParagraphFont"/>
    <w:link w:val="Title"/>
    <w:uiPriority w:val="10"/>
    <w:rsid w:val="00AA2531"/>
    <w:rPr>
      <w:rFonts w:ascii="FS Me" w:hAnsi="FS Me"/>
      <w:b/>
      <w:bCs/>
      <w:noProof/>
      <w:color w:val="FFFFFF" w:themeColor="background1"/>
      <w:sz w:val="56"/>
      <w:szCs w:val="56"/>
      <w:lang w:val="en-US" w:eastAsia="x-none"/>
    </w:rPr>
  </w:style>
  <w:style w:type="paragraph" w:styleId="Subtitle">
    <w:name w:val="Subtitle"/>
    <w:basedOn w:val="Heading2"/>
    <w:next w:val="Normal"/>
    <w:link w:val="SubtitleChar"/>
    <w:uiPriority w:val="11"/>
    <w:qFormat/>
    <w:rsid w:val="001A07DF"/>
    <w:pPr>
      <w:spacing w:before="360" w:after="360"/>
    </w:pPr>
    <w:rPr>
      <w:color w:val="FFFFFF" w:themeColor="background1"/>
      <w:lang w:val="en-US"/>
    </w:rPr>
  </w:style>
  <w:style w:type="character" w:customStyle="1" w:styleId="SubtitleChar">
    <w:name w:val="Subtitle Char"/>
    <w:basedOn w:val="DefaultParagraphFont"/>
    <w:link w:val="Subtitle"/>
    <w:uiPriority w:val="11"/>
    <w:rsid w:val="001A07DF"/>
    <w:rPr>
      <w:rFonts w:ascii="FS Me" w:hAnsi="FS Me"/>
      <w:b/>
      <w:bCs/>
      <w:color w:val="FFFFFF" w:themeColor="background1"/>
      <w:sz w:val="40"/>
      <w:szCs w:val="26"/>
      <w:lang w:val="en-US" w:eastAsia="x-none"/>
    </w:rPr>
  </w:style>
  <w:style w:type="character" w:styleId="IntenseEmphasis">
    <w:name w:val="Intense Emphasis"/>
    <w:basedOn w:val="DefaultParagraphFont"/>
    <w:uiPriority w:val="21"/>
    <w:qFormat/>
    <w:rsid w:val="00A617B5"/>
    <w:rPr>
      <w:b/>
      <w:i/>
      <w:iCs/>
      <w:color w:val="auto"/>
    </w:rPr>
  </w:style>
  <w:style w:type="table" w:customStyle="1" w:styleId="Style11">
    <w:name w:val="Style11"/>
    <w:basedOn w:val="TableNormal"/>
    <w:uiPriority w:val="99"/>
    <w:rsid w:val="009C08E3"/>
    <w:tblPr/>
    <w:tcPr>
      <w:vAlign w:val="center"/>
    </w:tcPr>
    <w:tblStylePr w:type="firstCol">
      <w:pPr>
        <w:jc w:val="center"/>
      </w:pPr>
    </w:tblStylePr>
  </w:style>
  <w:style w:type="character" w:styleId="PlaceholderText">
    <w:name w:val="Placeholder Text"/>
    <w:basedOn w:val="DefaultParagraphFont"/>
    <w:uiPriority w:val="99"/>
    <w:semiHidden/>
    <w:rsid w:val="002E0A8A"/>
    <w:rPr>
      <w:color w:val="808080"/>
    </w:rPr>
  </w:style>
  <w:style w:type="paragraph" w:customStyle="1" w:styleId="ProductCode">
    <w:name w:val="Product Code"/>
    <w:basedOn w:val="Backpagetext"/>
    <w:rsid w:val="00CB3B8E"/>
    <w:rPr>
      <w:b w:val="0"/>
      <w:sz w:val="24"/>
      <w:szCs w:val="18"/>
    </w:rPr>
  </w:style>
  <w:style w:type="paragraph" w:customStyle="1" w:styleId="Footerfrontpage">
    <w:name w:val="Footer_front page"/>
    <w:basedOn w:val="Normal"/>
    <w:qFormat/>
    <w:rsid w:val="00B62904"/>
    <w:rPr>
      <w:b/>
      <w:bCs/>
      <w:color w:val="FFFFFF" w:themeColor="background1"/>
      <w:sz w:val="32"/>
      <w:szCs w:val="24"/>
    </w:rPr>
  </w:style>
  <w:style w:type="paragraph" w:customStyle="1" w:styleId="Body">
    <w:name w:val="Body"/>
    <w:basedOn w:val="Normal"/>
    <w:uiPriority w:val="99"/>
    <w:rsid w:val="00AA574A"/>
    <w:pPr>
      <w:suppressAutoHyphens/>
      <w:autoSpaceDE w:val="0"/>
      <w:autoSpaceDN w:val="0"/>
      <w:adjustRightInd w:val="0"/>
      <w:spacing w:before="0" w:after="227" w:line="480" w:lineRule="atLeast"/>
      <w:textAlignment w:val="center"/>
    </w:pPr>
    <w:rPr>
      <w:rFonts w:cs="FS Me"/>
      <w:color w:val="000000"/>
      <w:w w:val="103"/>
      <w:lang w:val="en-GB" w:eastAsia="en-AU"/>
    </w:rPr>
  </w:style>
  <w:style w:type="paragraph" w:customStyle="1" w:styleId="Heading2SectionBreak">
    <w:name w:val="Heading 2_Section Break"/>
    <w:basedOn w:val="Heading2"/>
    <w:qFormat/>
    <w:rsid w:val="00C36784"/>
    <w:pPr>
      <w:spacing w:before="9000" w:after="120"/>
    </w:pPr>
    <w:rPr>
      <w:color w:val="FFFFFF" w:themeColor="background1"/>
      <w:sz w:val="52"/>
    </w:rPr>
  </w:style>
  <w:style w:type="paragraph" w:customStyle="1" w:styleId="Backpagetext">
    <w:name w:val="Back page text"/>
    <w:basedOn w:val="Normal"/>
    <w:qFormat/>
    <w:rsid w:val="00CB3B8E"/>
    <w:rPr>
      <w:b/>
      <w:bCs/>
      <w:color w:val="FFFFFF" w:themeColor="background1"/>
      <w:sz w:val="44"/>
      <w:szCs w:val="32"/>
      <w:lang w:val="en-US"/>
    </w:rPr>
  </w:style>
  <w:style w:type="paragraph" w:customStyle="1" w:styleId="Image">
    <w:name w:val="Image"/>
    <w:basedOn w:val="Normal"/>
    <w:qFormat/>
    <w:rsid w:val="00463A40"/>
    <w:pPr>
      <w:snapToGrid w:val="0"/>
      <w:jc w:val="center"/>
    </w:pPr>
  </w:style>
  <w:style w:type="paragraph" w:styleId="NoSpacing">
    <w:name w:val="No Spacing"/>
    <w:uiPriority w:val="1"/>
    <w:qFormat/>
    <w:rsid w:val="00463A40"/>
    <w:rPr>
      <w:rFonts w:ascii="FS Me" w:hAnsi="FS Me" w:cs="Tahoma"/>
      <w:sz w:val="28"/>
      <w:szCs w:val="22"/>
      <w:lang w:eastAsia="en-US"/>
    </w:rPr>
  </w:style>
  <w:style w:type="character" w:customStyle="1" w:styleId="Heading5Char">
    <w:name w:val="Heading 5 Char"/>
    <w:basedOn w:val="DefaultParagraphFont"/>
    <w:link w:val="Heading5"/>
    <w:uiPriority w:val="9"/>
    <w:rsid w:val="00E26BF5"/>
    <w:rPr>
      <w:rFonts w:asciiTheme="majorHAnsi" w:eastAsiaTheme="majorEastAsia" w:hAnsiTheme="majorHAnsi" w:cstheme="majorBidi"/>
      <w:color w:val="4F1E58" w:themeColor="accent1" w:themeShade="BF"/>
      <w:sz w:val="28"/>
      <w:szCs w:val="22"/>
      <w:lang w:eastAsia="en-US"/>
    </w:rPr>
  </w:style>
  <w:style w:type="character" w:customStyle="1" w:styleId="Heading6Char">
    <w:name w:val="Heading 6 Char"/>
    <w:basedOn w:val="DefaultParagraphFont"/>
    <w:link w:val="Heading6"/>
    <w:uiPriority w:val="9"/>
    <w:rsid w:val="008104A9"/>
    <w:rPr>
      <w:rFonts w:asciiTheme="majorHAnsi" w:eastAsiaTheme="majorEastAsia" w:hAnsiTheme="majorHAnsi" w:cstheme="majorBidi"/>
      <w:color w:val="34143A" w:themeColor="accent1" w:themeShade="7F"/>
      <w:sz w:val="28"/>
      <w:szCs w:val="22"/>
      <w:lang w:eastAsia="en-US"/>
    </w:rPr>
  </w:style>
  <w:style w:type="character" w:customStyle="1" w:styleId="cf01">
    <w:name w:val="cf01"/>
    <w:basedOn w:val="DefaultParagraphFont"/>
    <w:rsid w:val="005438A2"/>
    <w:rPr>
      <w:rFonts w:ascii="Segoe UI" w:hAnsi="Segoe UI" w:cs="Segoe UI" w:hint="default"/>
      <w:sz w:val="18"/>
      <w:szCs w:val="18"/>
    </w:rPr>
  </w:style>
  <w:style w:type="character" w:customStyle="1" w:styleId="Statisticstyle">
    <w:name w:val="Statistic style"/>
    <w:basedOn w:val="DefaultParagraphFont"/>
    <w:uiPriority w:val="1"/>
    <w:qFormat/>
    <w:rsid w:val="008753A2"/>
    <w:rPr>
      <w:rFonts w:ascii="FS Me Pro" w:hAnsi="FS Me Pro"/>
      <w:b/>
      <w:color w:val="6B2976"/>
      <w:position w:val="-2"/>
      <w:sz w:val="36"/>
    </w:rPr>
  </w:style>
  <w:style w:type="character" w:customStyle="1" w:styleId="ui-provider">
    <w:name w:val="ui-provider"/>
    <w:basedOn w:val="DefaultParagraphFont"/>
    <w:rsid w:val="00EB66BB"/>
  </w:style>
  <w:style w:type="paragraph" w:customStyle="1" w:styleId="WordList">
    <w:name w:val="Word List"/>
    <w:basedOn w:val="Normal"/>
    <w:qFormat/>
    <w:rsid w:val="001965F2"/>
    <w:pPr>
      <w:outlineLvl w:val="2"/>
    </w:pPr>
    <w:rPr>
      <w:b/>
      <w:color w:val="6B297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6.jpeg"/><Relationship Id="rId21" Type="http://schemas.openxmlformats.org/officeDocument/2006/relationships/image" Target="media/image10.jpeg"/><Relationship Id="rId42" Type="http://schemas.openxmlformats.org/officeDocument/2006/relationships/image" Target="media/image31.jpeg"/><Relationship Id="rId63" Type="http://schemas.openxmlformats.org/officeDocument/2006/relationships/image" Target="media/image52.jpeg"/><Relationship Id="rId84" Type="http://schemas.openxmlformats.org/officeDocument/2006/relationships/image" Target="media/image73.jpeg"/><Relationship Id="rId138" Type="http://schemas.openxmlformats.org/officeDocument/2006/relationships/image" Target="media/image127.jpeg"/><Relationship Id="rId159" Type="http://schemas.openxmlformats.org/officeDocument/2006/relationships/image" Target="media/image148.jpeg"/><Relationship Id="rId170" Type="http://schemas.openxmlformats.org/officeDocument/2006/relationships/image" Target="media/image159.jpeg"/><Relationship Id="rId191" Type="http://schemas.openxmlformats.org/officeDocument/2006/relationships/image" Target="media/image178.jpeg"/><Relationship Id="rId205" Type="http://schemas.openxmlformats.org/officeDocument/2006/relationships/hyperlink" Target="http://www.informationaccessgroup.com" TargetMode="External"/><Relationship Id="rId107" Type="http://schemas.openxmlformats.org/officeDocument/2006/relationships/image" Target="media/image96.jpeg"/><Relationship Id="rId11" Type="http://schemas.openxmlformats.org/officeDocument/2006/relationships/image" Target="media/image1.png"/><Relationship Id="rId32" Type="http://schemas.openxmlformats.org/officeDocument/2006/relationships/image" Target="media/image21.jpeg"/><Relationship Id="rId53" Type="http://schemas.openxmlformats.org/officeDocument/2006/relationships/image" Target="media/image42.jpeg"/><Relationship Id="rId74" Type="http://schemas.openxmlformats.org/officeDocument/2006/relationships/image" Target="media/image63.jpeg"/><Relationship Id="rId128" Type="http://schemas.openxmlformats.org/officeDocument/2006/relationships/image" Target="media/image117.jpeg"/><Relationship Id="rId149" Type="http://schemas.openxmlformats.org/officeDocument/2006/relationships/image" Target="media/image138.jpeg"/><Relationship Id="rId5" Type="http://schemas.openxmlformats.org/officeDocument/2006/relationships/numbering" Target="numbering.xml"/><Relationship Id="rId95" Type="http://schemas.openxmlformats.org/officeDocument/2006/relationships/image" Target="media/image84.jpeg"/><Relationship Id="rId160" Type="http://schemas.openxmlformats.org/officeDocument/2006/relationships/image" Target="media/image149.jpeg"/><Relationship Id="rId181" Type="http://schemas.openxmlformats.org/officeDocument/2006/relationships/image" Target="media/image170.jpeg"/><Relationship Id="rId22" Type="http://schemas.openxmlformats.org/officeDocument/2006/relationships/image" Target="media/image11.jpeg"/><Relationship Id="rId43" Type="http://schemas.openxmlformats.org/officeDocument/2006/relationships/image" Target="media/image32.jpeg"/><Relationship Id="rId64" Type="http://schemas.openxmlformats.org/officeDocument/2006/relationships/image" Target="media/image53.jpeg"/><Relationship Id="rId118" Type="http://schemas.openxmlformats.org/officeDocument/2006/relationships/image" Target="media/image107.jpeg"/><Relationship Id="rId139" Type="http://schemas.openxmlformats.org/officeDocument/2006/relationships/image" Target="media/image128.jpeg"/><Relationship Id="rId85" Type="http://schemas.openxmlformats.org/officeDocument/2006/relationships/image" Target="media/image74.jpeg"/><Relationship Id="rId150" Type="http://schemas.openxmlformats.org/officeDocument/2006/relationships/image" Target="media/image139.jpeg"/><Relationship Id="rId171" Type="http://schemas.openxmlformats.org/officeDocument/2006/relationships/image" Target="media/image160.jpeg"/><Relationship Id="rId192" Type="http://schemas.openxmlformats.org/officeDocument/2006/relationships/hyperlink" Target="http://www.ndis.gov.au" TargetMode="External"/><Relationship Id="rId206" Type="http://schemas.openxmlformats.org/officeDocument/2006/relationships/footer" Target="footer1.xml"/><Relationship Id="rId12" Type="http://schemas.openxmlformats.org/officeDocument/2006/relationships/image" Target="media/image2.jpeg"/><Relationship Id="rId33" Type="http://schemas.openxmlformats.org/officeDocument/2006/relationships/image" Target="media/image22.jpeg"/><Relationship Id="rId108" Type="http://schemas.openxmlformats.org/officeDocument/2006/relationships/image" Target="media/image97.jpeg"/><Relationship Id="rId129" Type="http://schemas.openxmlformats.org/officeDocument/2006/relationships/image" Target="media/image118.jpeg"/><Relationship Id="rId54" Type="http://schemas.openxmlformats.org/officeDocument/2006/relationships/image" Target="media/image43.jpeg"/><Relationship Id="rId75" Type="http://schemas.openxmlformats.org/officeDocument/2006/relationships/image" Target="media/image64.jpeg"/><Relationship Id="rId96" Type="http://schemas.openxmlformats.org/officeDocument/2006/relationships/image" Target="media/image85.jpeg"/><Relationship Id="rId140" Type="http://schemas.openxmlformats.org/officeDocument/2006/relationships/image" Target="media/image129.jpeg"/><Relationship Id="rId161" Type="http://schemas.openxmlformats.org/officeDocument/2006/relationships/image" Target="media/image150.jpeg"/><Relationship Id="rId182" Type="http://schemas.openxmlformats.org/officeDocument/2006/relationships/image" Target="media/image171.jpeg"/><Relationship Id="rId6" Type="http://schemas.openxmlformats.org/officeDocument/2006/relationships/styles" Target="styles.xml"/><Relationship Id="rId23" Type="http://schemas.openxmlformats.org/officeDocument/2006/relationships/image" Target="media/image12.jpeg"/><Relationship Id="rId119" Type="http://schemas.openxmlformats.org/officeDocument/2006/relationships/image" Target="media/image108.jpeg"/><Relationship Id="rId44" Type="http://schemas.openxmlformats.org/officeDocument/2006/relationships/image" Target="media/image33.jpeg"/><Relationship Id="rId65" Type="http://schemas.openxmlformats.org/officeDocument/2006/relationships/image" Target="media/image54.jpeg"/><Relationship Id="rId86" Type="http://schemas.openxmlformats.org/officeDocument/2006/relationships/image" Target="media/image75.jpeg"/><Relationship Id="rId130" Type="http://schemas.openxmlformats.org/officeDocument/2006/relationships/image" Target="media/image119.jpeg"/><Relationship Id="rId151" Type="http://schemas.openxmlformats.org/officeDocument/2006/relationships/image" Target="media/image140.jpeg"/><Relationship Id="rId172" Type="http://schemas.openxmlformats.org/officeDocument/2006/relationships/image" Target="media/image161.jpeg"/><Relationship Id="rId193" Type="http://schemas.openxmlformats.org/officeDocument/2006/relationships/image" Target="media/image179.jpeg"/><Relationship Id="rId207" Type="http://schemas.openxmlformats.org/officeDocument/2006/relationships/header" Target="header1.xml"/><Relationship Id="rId13" Type="http://schemas.openxmlformats.org/officeDocument/2006/relationships/image" Target="media/image3.jpeg"/><Relationship Id="rId109" Type="http://schemas.openxmlformats.org/officeDocument/2006/relationships/image" Target="media/image98.jpeg"/><Relationship Id="rId34" Type="http://schemas.openxmlformats.org/officeDocument/2006/relationships/image" Target="media/image23.jpeg"/><Relationship Id="rId55" Type="http://schemas.openxmlformats.org/officeDocument/2006/relationships/image" Target="media/image44.jpeg"/><Relationship Id="rId76" Type="http://schemas.openxmlformats.org/officeDocument/2006/relationships/image" Target="media/image65.jpeg"/><Relationship Id="rId97" Type="http://schemas.openxmlformats.org/officeDocument/2006/relationships/image" Target="media/image86.jpeg"/><Relationship Id="rId120" Type="http://schemas.openxmlformats.org/officeDocument/2006/relationships/image" Target="media/image109.jpeg"/><Relationship Id="rId141" Type="http://schemas.openxmlformats.org/officeDocument/2006/relationships/image" Target="media/image130.jpeg"/><Relationship Id="rId7" Type="http://schemas.openxmlformats.org/officeDocument/2006/relationships/settings" Target="settings.xml"/><Relationship Id="rId162" Type="http://schemas.openxmlformats.org/officeDocument/2006/relationships/image" Target="media/image151.jpeg"/><Relationship Id="rId183" Type="http://schemas.openxmlformats.org/officeDocument/2006/relationships/image" Target="media/image172.jpeg"/><Relationship Id="rId24" Type="http://schemas.openxmlformats.org/officeDocument/2006/relationships/image" Target="media/image13.jpeg"/><Relationship Id="rId45" Type="http://schemas.openxmlformats.org/officeDocument/2006/relationships/image" Target="media/image34.jpeg"/><Relationship Id="rId66" Type="http://schemas.openxmlformats.org/officeDocument/2006/relationships/image" Target="media/image55.jpeg"/><Relationship Id="rId87" Type="http://schemas.openxmlformats.org/officeDocument/2006/relationships/image" Target="media/image76.jpeg"/><Relationship Id="rId110" Type="http://schemas.openxmlformats.org/officeDocument/2006/relationships/image" Target="media/image99.jpeg"/><Relationship Id="rId131" Type="http://schemas.openxmlformats.org/officeDocument/2006/relationships/image" Target="media/image120.jpeg"/><Relationship Id="rId152" Type="http://schemas.openxmlformats.org/officeDocument/2006/relationships/image" Target="media/image141.jpeg"/><Relationship Id="rId173" Type="http://schemas.openxmlformats.org/officeDocument/2006/relationships/image" Target="media/image162.jpeg"/><Relationship Id="rId194" Type="http://schemas.openxmlformats.org/officeDocument/2006/relationships/image" Target="media/image180.jpeg"/><Relationship Id="rId208" Type="http://schemas.openxmlformats.org/officeDocument/2006/relationships/footer" Target="footer2.xml"/><Relationship Id="rId19" Type="http://schemas.openxmlformats.org/officeDocument/2006/relationships/image" Target="media/image8.jpeg"/><Relationship Id="rId14" Type="http://schemas.openxmlformats.org/officeDocument/2006/relationships/image" Target="media/image4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56" Type="http://schemas.openxmlformats.org/officeDocument/2006/relationships/image" Target="media/image45.jpeg"/><Relationship Id="rId77" Type="http://schemas.openxmlformats.org/officeDocument/2006/relationships/image" Target="media/image66.jpeg"/><Relationship Id="rId100" Type="http://schemas.openxmlformats.org/officeDocument/2006/relationships/image" Target="media/image89.jpeg"/><Relationship Id="rId105" Type="http://schemas.openxmlformats.org/officeDocument/2006/relationships/image" Target="media/image94.jpeg"/><Relationship Id="rId126" Type="http://schemas.openxmlformats.org/officeDocument/2006/relationships/image" Target="media/image115.jpeg"/><Relationship Id="rId147" Type="http://schemas.openxmlformats.org/officeDocument/2006/relationships/image" Target="media/image136.jpeg"/><Relationship Id="rId168" Type="http://schemas.openxmlformats.org/officeDocument/2006/relationships/image" Target="media/image157.jpeg"/><Relationship Id="rId8" Type="http://schemas.openxmlformats.org/officeDocument/2006/relationships/webSettings" Target="webSettings.xml"/><Relationship Id="rId51" Type="http://schemas.openxmlformats.org/officeDocument/2006/relationships/image" Target="media/image40.jpeg"/><Relationship Id="rId72" Type="http://schemas.openxmlformats.org/officeDocument/2006/relationships/image" Target="media/image61.jpeg"/><Relationship Id="rId93" Type="http://schemas.openxmlformats.org/officeDocument/2006/relationships/image" Target="media/image82.jpeg"/><Relationship Id="rId98" Type="http://schemas.openxmlformats.org/officeDocument/2006/relationships/image" Target="media/image87.jpeg"/><Relationship Id="rId121" Type="http://schemas.openxmlformats.org/officeDocument/2006/relationships/image" Target="media/image110.jpeg"/><Relationship Id="rId142" Type="http://schemas.openxmlformats.org/officeDocument/2006/relationships/image" Target="media/image131.jpeg"/><Relationship Id="rId163" Type="http://schemas.openxmlformats.org/officeDocument/2006/relationships/image" Target="media/image152.jpeg"/><Relationship Id="rId184" Type="http://schemas.openxmlformats.org/officeDocument/2006/relationships/image" Target="media/image173.jpeg"/><Relationship Id="rId189" Type="http://schemas.openxmlformats.org/officeDocument/2006/relationships/hyperlink" Target="https://www.facebook.com/NDISAus" TargetMode="External"/><Relationship Id="rId3" Type="http://schemas.openxmlformats.org/officeDocument/2006/relationships/customXml" Target="../customXml/item3.xml"/><Relationship Id="rId214" Type="http://schemas.openxmlformats.org/officeDocument/2006/relationships/theme" Target="theme/theme1.xml"/><Relationship Id="rId25" Type="http://schemas.openxmlformats.org/officeDocument/2006/relationships/image" Target="media/image14.jpeg"/><Relationship Id="rId46" Type="http://schemas.openxmlformats.org/officeDocument/2006/relationships/image" Target="media/image35.jpeg"/><Relationship Id="rId67" Type="http://schemas.openxmlformats.org/officeDocument/2006/relationships/image" Target="media/image56.jpeg"/><Relationship Id="rId116" Type="http://schemas.openxmlformats.org/officeDocument/2006/relationships/image" Target="media/image105.jpeg"/><Relationship Id="rId137" Type="http://schemas.openxmlformats.org/officeDocument/2006/relationships/image" Target="media/image126.jpeg"/><Relationship Id="rId158" Type="http://schemas.openxmlformats.org/officeDocument/2006/relationships/image" Target="media/image147.jpeg"/><Relationship Id="rId20" Type="http://schemas.openxmlformats.org/officeDocument/2006/relationships/image" Target="media/image9.jpeg"/><Relationship Id="rId41" Type="http://schemas.openxmlformats.org/officeDocument/2006/relationships/image" Target="media/image30.jpeg"/><Relationship Id="rId62" Type="http://schemas.openxmlformats.org/officeDocument/2006/relationships/image" Target="media/image51.jpeg"/><Relationship Id="rId83" Type="http://schemas.openxmlformats.org/officeDocument/2006/relationships/image" Target="media/image72.jpeg"/><Relationship Id="rId88" Type="http://schemas.openxmlformats.org/officeDocument/2006/relationships/image" Target="media/image77.jpeg"/><Relationship Id="rId111" Type="http://schemas.openxmlformats.org/officeDocument/2006/relationships/image" Target="media/image100.jpeg"/><Relationship Id="rId132" Type="http://schemas.openxmlformats.org/officeDocument/2006/relationships/image" Target="media/image121.jpeg"/><Relationship Id="rId153" Type="http://schemas.openxmlformats.org/officeDocument/2006/relationships/image" Target="media/image142.jpeg"/><Relationship Id="rId174" Type="http://schemas.openxmlformats.org/officeDocument/2006/relationships/image" Target="media/image163.jpeg"/><Relationship Id="rId179" Type="http://schemas.openxmlformats.org/officeDocument/2006/relationships/image" Target="media/image168.jpeg"/><Relationship Id="rId195" Type="http://schemas.openxmlformats.org/officeDocument/2006/relationships/image" Target="media/image181.jpeg"/><Relationship Id="rId209" Type="http://schemas.openxmlformats.org/officeDocument/2006/relationships/footer" Target="footer3.xml"/><Relationship Id="rId190" Type="http://schemas.openxmlformats.org/officeDocument/2006/relationships/image" Target="media/image177.jpeg"/><Relationship Id="rId204" Type="http://schemas.openxmlformats.org/officeDocument/2006/relationships/image" Target="media/image189.png"/><Relationship Id="rId15" Type="http://schemas.openxmlformats.org/officeDocument/2006/relationships/image" Target="media/image5.png"/><Relationship Id="rId36" Type="http://schemas.openxmlformats.org/officeDocument/2006/relationships/image" Target="media/image25.jpeg"/><Relationship Id="rId57" Type="http://schemas.openxmlformats.org/officeDocument/2006/relationships/image" Target="media/image46.jpeg"/><Relationship Id="rId106" Type="http://schemas.openxmlformats.org/officeDocument/2006/relationships/image" Target="media/image95.jpeg"/><Relationship Id="rId127" Type="http://schemas.openxmlformats.org/officeDocument/2006/relationships/image" Target="media/image116.jpeg"/><Relationship Id="rId10" Type="http://schemas.openxmlformats.org/officeDocument/2006/relationships/endnotes" Target="endnotes.xml"/><Relationship Id="rId31" Type="http://schemas.openxmlformats.org/officeDocument/2006/relationships/image" Target="media/image20.jpeg"/><Relationship Id="rId52" Type="http://schemas.openxmlformats.org/officeDocument/2006/relationships/image" Target="media/image41.jpeg"/><Relationship Id="rId73" Type="http://schemas.openxmlformats.org/officeDocument/2006/relationships/image" Target="media/image62.jpeg"/><Relationship Id="rId78" Type="http://schemas.openxmlformats.org/officeDocument/2006/relationships/image" Target="media/image67.jpeg"/><Relationship Id="rId94" Type="http://schemas.openxmlformats.org/officeDocument/2006/relationships/image" Target="media/image83.jpeg"/><Relationship Id="rId99" Type="http://schemas.openxmlformats.org/officeDocument/2006/relationships/image" Target="media/image88.jpeg"/><Relationship Id="rId101" Type="http://schemas.openxmlformats.org/officeDocument/2006/relationships/image" Target="media/image90.jpeg"/><Relationship Id="rId122" Type="http://schemas.openxmlformats.org/officeDocument/2006/relationships/image" Target="media/image111.jpeg"/><Relationship Id="rId143" Type="http://schemas.openxmlformats.org/officeDocument/2006/relationships/image" Target="media/image132.jpeg"/><Relationship Id="rId148" Type="http://schemas.openxmlformats.org/officeDocument/2006/relationships/image" Target="media/image137.jpeg"/><Relationship Id="rId164" Type="http://schemas.openxmlformats.org/officeDocument/2006/relationships/image" Target="media/image153.jpeg"/><Relationship Id="rId169" Type="http://schemas.openxmlformats.org/officeDocument/2006/relationships/image" Target="media/image158.jpeg"/><Relationship Id="rId185" Type="http://schemas.openxmlformats.org/officeDocument/2006/relationships/image" Target="media/image174.jpe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80" Type="http://schemas.openxmlformats.org/officeDocument/2006/relationships/image" Target="media/image169.jpeg"/><Relationship Id="rId210" Type="http://schemas.openxmlformats.org/officeDocument/2006/relationships/header" Target="header2.xml"/><Relationship Id="rId26" Type="http://schemas.openxmlformats.org/officeDocument/2006/relationships/image" Target="media/image15.jpeg"/><Relationship Id="rId47" Type="http://schemas.openxmlformats.org/officeDocument/2006/relationships/image" Target="media/image36.jpeg"/><Relationship Id="rId68" Type="http://schemas.openxmlformats.org/officeDocument/2006/relationships/image" Target="media/image57.jpeg"/><Relationship Id="rId89" Type="http://schemas.openxmlformats.org/officeDocument/2006/relationships/image" Target="media/image78.jpeg"/><Relationship Id="rId112" Type="http://schemas.openxmlformats.org/officeDocument/2006/relationships/image" Target="media/image101.jpeg"/><Relationship Id="rId133" Type="http://schemas.openxmlformats.org/officeDocument/2006/relationships/image" Target="media/image122.jpeg"/><Relationship Id="rId154" Type="http://schemas.openxmlformats.org/officeDocument/2006/relationships/image" Target="media/image143.jpeg"/><Relationship Id="rId175" Type="http://schemas.openxmlformats.org/officeDocument/2006/relationships/image" Target="media/image164.jpeg"/><Relationship Id="rId196" Type="http://schemas.openxmlformats.org/officeDocument/2006/relationships/image" Target="media/image182.png"/><Relationship Id="rId200" Type="http://schemas.openxmlformats.org/officeDocument/2006/relationships/image" Target="media/image185.jpeg"/><Relationship Id="rId16" Type="http://schemas.openxmlformats.org/officeDocument/2006/relationships/image" Target="media/image6.jpeg"/><Relationship Id="rId37" Type="http://schemas.openxmlformats.org/officeDocument/2006/relationships/image" Target="media/image26.jpeg"/><Relationship Id="rId58" Type="http://schemas.openxmlformats.org/officeDocument/2006/relationships/image" Target="media/image47.jpeg"/><Relationship Id="rId79" Type="http://schemas.openxmlformats.org/officeDocument/2006/relationships/image" Target="media/image68.jpeg"/><Relationship Id="rId102" Type="http://schemas.openxmlformats.org/officeDocument/2006/relationships/image" Target="media/image91.jpeg"/><Relationship Id="rId123" Type="http://schemas.openxmlformats.org/officeDocument/2006/relationships/image" Target="media/image112.jpeg"/><Relationship Id="rId144" Type="http://schemas.openxmlformats.org/officeDocument/2006/relationships/image" Target="media/image133.jpeg"/><Relationship Id="rId90" Type="http://schemas.openxmlformats.org/officeDocument/2006/relationships/image" Target="media/image79.jpeg"/><Relationship Id="rId165" Type="http://schemas.openxmlformats.org/officeDocument/2006/relationships/image" Target="media/image154.jpeg"/><Relationship Id="rId186" Type="http://schemas.openxmlformats.org/officeDocument/2006/relationships/hyperlink" Target="http://www.ndis.gov.au" TargetMode="External"/><Relationship Id="rId211" Type="http://schemas.openxmlformats.org/officeDocument/2006/relationships/footer" Target="footer4.xml"/><Relationship Id="rId27" Type="http://schemas.openxmlformats.org/officeDocument/2006/relationships/image" Target="media/image16.jpeg"/><Relationship Id="rId48" Type="http://schemas.openxmlformats.org/officeDocument/2006/relationships/image" Target="media/image37.jpeg"/><Relationship Id="rId69" Type="http://schemas.openxmlformats.org/officeDocument/2006/relationships/image" Target="media/image58.jpeg"/><Relationship Id="rId113" Type="http://schemas.openxmlformats.org/officeDocument/2006/relationships/image" Target="media/image102.jpeg"/><Relationship Id="rId134" Type="http://schemas.openxmlformats.org/officeDocument/2006/relationships/image" Target="media/image123.jpeg"/><Relationship Id="rId80" Type="http://schemas.openxmlformats.org/officeDocument/2006/relationships/image" Target="media/image69.jpeg"/><Relationship Id="rId155" Type="http://schemas.openxmlformats.org/officeDocument/2006/relationships/image" Target="media/image144.jpeg"/><Relationship Id="rId176" Type="http://schemas.openxmlformats.org/officeDocument/2006/relationships/image" Target="media/image165.jpeg"/><Relationship Id="rId197" Type="http://schemas.openxmlformats.org/officeDocument/2006/relationships/hyperlink" Target="http://www.accesshub.gov.au/about-the-nrs" TargetMode="External"/><Relationship Id="rId201" Type="http://schemas.openxmlformats.org/officeDocument/2006/relationships/image" Target="media/image186.jpeg"/><Relationship Id="rId17" Type="http://schemas.openxmlformats.org/officeDocument/2006/relationships/image" Target="media/image7.jpeg"/><Relationship Id="rId38" Type="http://schemas.openxmlformats.org/officeDocument/2006/relationships/image" Target="media/image27.jpeg"/><Relationship Id="rId59" Type="http://schemas.openxmlformats.org/officeDocument/2006/relationships/image" Target="media/image48.jpeg"/><Relationship Id="rId103" Type="http://schemas.openxmlformats.org/officeDocument/2006/relationships/image" Target="media/image92.jpeg"/><Relationship Id="rId124" Type="http://schemas.openxmlformats.org/officeDocument/2006/relationships/image" Target="media/image113.jpeg"/><Relationship Id="rId70" Type="http://schemas.openxmlformats.org/officeDocument/2006/relationships/image" Target="media/image59.jpeg"/><Relationship Id="rId91" Type="http://schemas.openxmlformats.org/officeDocument/2006/relationships/image" Target="media/image80.jpeg"/><Relationship Id="rId145" Type="http://schemas.openxmlformats.org/officeDocument/2006/relationships/image" Target="media/image134.jpeg"/><Relationship Id="rId166" Type="http://schemas.openxmlformats.org/officeDocument/2006/relationships/image" Target="media/image155.jpeg"/><Relationship Id="rId187" Type="http://schemas.openxmlformats.org/officeDocument/2006/relationships/image" Target="media/image175.jpeg"/><Relationship Id="rId1" Type="http://schemas.openxmlformats.org/officeDocument/2006/relationships/customXml" Target="../customXml/item1.xml"/><Relationship Id="rId212" Type="http://schemas.openxmlformats.org/officeDocument/2006/relationships/fontTable" Target="fontTable.xml"/><Relationship Id="rId28" Type="http://schemas.openxmlformats.org/officeDocument/2006/relationships/image" Target="media/image17.jpeg"/><Relationship Id="rId49" Type="http://schemas.openxmlformats.org/officeDocument/2006/relationships/image" Target="media/image38.jpeg"/><Relationship Id="rId114" Type="http://schemas.openxmlformats.org/officeDocument/2006/relationships/image" Target="media/image103.jpeg"/><Relationship Id="rId60" Type="http://schemas.openxmlformats.org/officeDocument/2006/relationships/image" Target="media/image49.jpeg"/><Relationship Id="rId81" Type="http://schemas.openxmlformats.org/officeDocument/2006/relationships/image" Target="media/image70.jpeg"/><Relationship Id="rId135" Type="http://schemas.openxmlformats.org/officeDocument/2006/relationships/image" Target="media/image124.jpeg"/><Relationship Id="rId156" Type="http://schemas.openxmlformats.org/officeDocument/2006/relationships/image" Target="media/image145.jpeg"/><Relationship Id="rId177" Type="http://schemas.openxmlformats.org/officeDocument/2006/relationships/image" Target="media/image166.jpeg"/><Relationship Id="rId198" Type="http://schemas.openxmlformats.org/officeDocument/2006/relationships/image" Target="media/image183.jpeg"/><Relationship Id="rId202" Type="http://schemas.openxmlformats.org/officeDocument/2006/relationships/image" Target="media/image187.jpeg"/><Relationship Id="rId18" Type="http://schemas.openxmlformats.org/officeDocument/2006/relationships/hyperlink" Target="http://www.ndis.gov.au/CALD" TargetMode="External"/><Relationship Id="rId39" Type="http://schemas.openxmlformats.org/officeDocument/2006/relationships/image" Target="media/image28.jpeg"/><Relationship Id="rId50" Type="http://schemas.openxmlformats.org/officeDocument/2006/relationships/image" Target="media/image39.jpeg"/><Relationship Id="rId104" Type="http://schemas.openxmlformats.org/officeDocument/2006/relationships/image" Target="media/image93.png"/><Relationship Id="rId125" Type="http://schemas.openxmlformats.org/officeDocument/2006/relationships/image" Target="media/image114.jpeg"/><Relationship Id="rId146" Type="http://schemas.openxmlformats.org/officeDocument/2006/relationships/image" Target="media/image135.jpeg"/><Relationship Id="rId167" Type="http://schemas.openxmlformats.org/officeDocument/2006/relationships/image" Target="media/image156.jpeg"/><Relationship Id="rId188" Type="http://schemas.openxmlformats.org/officeDocument/2006/relationships/image" Target="media/image176.png"/><Relationship Id="rId71" Type="http://schemas.openxmlformats.org/officeDocument/2006/relationships/image" Target="media/image60.jpeg"/><Relationship Id="rId92" Type="http://schemas.openxmlformats.org/officeDocument/2006/relationships/image" Target="media/image81.jpeg"/><Relationship Id="rId213" Type="http://schemas.openxmlformats.org/officeDocument/2006/relationships/glossaryDocument" Target="glossary/document.xml"/><Relationship Id="rId2" Type="http://schemas.openxmlformats.org/officeDocument/2006/relationships/customXml" Target="../customXml/item2.xml"/><Relationship Id="rId29" Type="http://schemas.openxmlformats.org/officeDocument/2006/relationships/image" Target="media/image18.jpeg"/><Relationship Id="rId40" Type="http://schemas.openxmlformats.org/officeDocument/2006/relationships/image" Target="media/image29.jpeg"/><Relationship Id="rId115" Type="http://schemas.openxmlformats.org/officeDocument/2006/relationships/image" Target="media/image104.jpeg"/><Relationship Id="rId136" Type="http://schemas.openxmlformats.org/officeDocument/2006/relationships/image" Target="media/image125.jpeg"/><Relationship Id="rId157" Type="http://schemas.openxmlformats.org/officeDocument/2006/relationships/image" Target="media/image146.jpeg"/><Relationship Id="rId178" Type="http://schemas.openxmlformats.org/officeDocument/2006/relationships/image" Target="media/image167.jpeg"/><Relationship Id="rId61" Type="http://schemas.openxmlformats.org/officeDocument/2006/relationships/image" Target="media/image50.jpeg"/><Relationship Id="rId82" Type="http://schemas.openxmlformats.org/officeDocument/2006/relationships/image" Target="media/image71.jpeg"/><Relationship Id="rId199" Type="http://schemas.openxmlformats.org/officeDocument/2006/relationships/image" Target="media/image184.jpeg"/><Relationship Id="rId203" Type="http://schemas.openxmlformats.org/officeDocument/2006/relationships/image" Target="media/image188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90.jpe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92.png"/></Relationships>
</file>

<file path=word/_rels/footer4.xml.rels><?xml version="1.0" encoding="UTF-8" standalone="yes"?>
<Relationships xmlns="http://schemas.openxmlformats.org/package/2006/relationships"><Relationship Id="rId1" Type="http://schemas.openxmlformats.org/officeDocument/2006/relationships/image" Target="media/image193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9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S:\IAG%20images\Client%20logos%20and%20branding\NDIA\XXXX%20-%20NDIA%20-%20Easy%20Read%20Word%20Template%20-%202022%20Dec%201%20-%20use%20this%20one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06AFA6750E784AC0BC2498A093684423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92BD535F-0828-4FE2-B777-F1639FD71252}"/>
      </w:docPartPr>
      <w:docPartBody>
        <w:p w:rsidR="000E6558" w:rsidRDefault="00316B04">
          <w:pPr>
            <w:pStyle w:val="06AFA6750E784AC0BC2498A093684423"/>
          </w:pPr>
          <w:r w:rsidRPr="003C132E">
            <w:rPr>
              <w:rStyle w:val="PlaceholderText"/>
            </w:rPr>
            <w:t>[Title]</w:t>
          </w:r>
        </w:p>
      </w:docPartBody>
    </w:docPart>
    <w:docPart>
      <w:docPartPr>
        <w:name w:val="135C2B978D244C5B8F1BEA8F248C9CC2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3BEBAE50-23AF-4C4A-BBA2-DC824684A2B6}"/>
      </w:docPartPr>
      <w:docPartBody>
        <w:p w:rsidR="000E6558" w:rsidRDefault="00316B04">
          <w:pPr>
            <w:pStyle w:val="135C2B978D244C5B8F1BEA8F248C9CC2"/>
          </w:pPr>
          <w:r w:rsidRPr="003C132E">
            <w:rPr>
              <w:rStyle w:val="PlaceholderText"/>
            </w:rPr>
            <w:t>Click or tap to enter a date.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FS Me Pro">
    <w:altName w:val="Calibri"/>
    <w:panose1 w:val="02000506040000020004"/>
    <w:charset w:val="00"/>
    <w:family w:val="auto"/>
    <w:pitch w:val="variable"/>
    <w:sig w:usb0="A00002EF" w:usb1="4000606A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FS Me Pro Heavy">
    <w:altName w:val="Calibri"/>
    <w:charset w:val="00"/>
    <w:family w:val="auto"/>
    <w:pitch w:val="variable"/>
    <w:sig w:usb0="A00002EF" w:usb1="4000606A" w:usb2="00000000" w:usb3="00000000" w:csb0="0000009F" w:csb1="00000000"/>
  </w:font>
  <w:font w:name="Gotham Medium">
    <w:altName w:val="Calibri"/>
    <w:panose1 w:val="00000000000000000000"/>
    <w:charset w:val="00"/>
    <w:family w:val="modern"/>
    <w:notTrueType/>
    <w:pitch w:val="variable"/>
    <w:sig w:usb0="A10000FF" w:usb1="4000005B" w:usb2="00000000" w:usb3="00000000" w:csb0="0000009B" w:csb1="00000000"/>
  </w:font>
  <w:font w:name="FS Me">
    <w:altName w:val="Cambria"/>
    <w:panose1 w:val="00000000000000000000"/>
    <w:charset w:val="00"/>
    <w:family w:val="modern"/>
    <w:notTrueType/>
    <w:pitch w:val="variable"/>
    <w:sig w:usb0="800000AF" w:usb1="4000204A" w:usb2="00000000" w:usb3="00000000" w:csb0="0000009B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Rockwell">
    <w:panose1 w:val="02060603020205020403"/>
    <w:charset w:val="00"/>
    <w:family w:val="roman"/>
    <w:pitch w:val="variable"/>
    <w:sig w:usb0="00000003" w:usb1="00000000" w:usb2="00000000" w:usb3="00000000" w:csb0="00000001" w:csb1="00000000"/>
  </w:font>
  <w:font w:name="Arial Bold">
    <w:panose1 w:val="00000000000000000000"/>
    <w:charset w:val="00"/>
    <w:family w:val="roman"/>
    <w:notTrueType/>
    <w:pitch w:val="default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E6558"/>
    <w:rsid w:val="000301F7"/>
    <w:rsid w:val="000309EA"/>
    <w:rsid w:val="000635D7"/>
    <w:rsid w:val="000E6558"/>
    <w:rsid w:val="00104D84"/>
    <w:rsid w:val="0012221A"/>
    <w:rsid w:val="001C7BAF"/>
    <w:rsid w:val="001E1925"/>
    <w:rsid w:val="0022483E"/>
    <w:rsid w:val="0023322F"/>
    <w:rsid w:val="00303AB2"/>
    <w:rsid w:val="00316B04"/>
    <w:rsid w:val="0031738C"/>
    <w:rsid w:val="003E7257"/>
    <w:rsid w:val="00450A21"/>
    <w:rsid w:val="00456D63"/>
    <w:rsid w:val="004758BB"/>
    <w:rsid w:val="004A37E2"/>
    <w:rsid w:val="005A4A14"/>
    <w:rsid w:val="00606C4C"/>
    <w:rsid w:val="00652E6A"/>
    <w:rsid w:val="0073110F"/>
    <w:rsid w:val="00753489"/>
    <w:rsid w:val="0077555C"/>
    <w:rsid w:val="00783C6D"/>
    <w:rsid w:val="007C18A6"/>
    <w:rsid w:val="007F3264"/>
    <w:rsid w:val="00A26102"/>
    <w:rsid w:val="00A443E1"/>
    <w:rsid w:val="00AA03B4"/>
    <w:rsid w:val="00B90C78"/>
    <w:rsid w:val="00BB3EF9"/>
    <w:rsid w:val="00BF1545"/>
    <w:rsid w:val="00C763A6"/>
    <w:rsid w:val="00CB2A12"/>
    <w:rsid w:val="00CF48B8"/>
    <w:rsid w:val="00D332E6"/>
    <w:rsid w:val="00D5496F"/>
    <w:rsid w:val="00DC12C5"/>
    <w:rsid w:val="00E34A12"/>
    <w:rsid w:val="00E62CCB"/>
    <w:rsid w:val="00E91D45"/>
    <w:rsid w:val="00EE2A6C"/>
    <w:rsid w:val="00F84E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2"/>
        <w:szCs w:val="22"/>
        <w:lang w:val="en-AU" w:eastAsia="en-AU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sid w:val="00D5496F"/>
    <w:rPr>
      <w:color w:val="808080"/>
    </w:rPr>
  </w:style>
  <w:style w:type="paragraph" w:customStyle="1" w:styleId="06AFA6750E784AC0BC2498A093684423">
    <w:name w:val="06AFA6750E784AC0BC2498A093684423"/>
  </w:style>
  <w:style w:type="paragraph" w:customStyle="1" w:styleId="135C2B978D244C5B8F1BEA8F248C9CC2">
    <w:name w:val="135C2B978D244C5B8F1BEA8F248C9CC2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NDIA">
      <a:dk1>
        <a:sysClr val="windowText" lastClr="000000"/>
      </a:dk1>
      <a:lt1>
        <a:sysClr val="window" lastClr="FFFFFF"/>
      </a:lt1>
      <a:dk2>
        <a:srgbClr val="6B2976"/>
      </a:dk2>
      <a:lt2>
        <a:srgbClr val="D4C5D7"/>
      </a:lt2>
      <a:accent1>
        <a:srgbClr val="6B2976"/>
      </a:accent1>
      <a:accent2>
        <a:srgbClr val="8AC640"/>
      </a:accent2>
      <a:accent3>
        <a:srgbClr val="009EAD"/>
      </a:accent3>
      <a:accent4>
        <a:srgbClr val="C5296D"/>
      </a:accent4>
      <a:accent5>
        <a:srgbClr val="FAA41A"/>
      </a:accent5>
      <a:accent6>
        <a:srgbClr val="F26322"/>
      </a:accent6>
      <a:hlink>
        <a:srgbClr val="6B2976"/>
      </a:hlink>
      <a:folHlink>
        <a:srgbClr val="C5296D"/>
      </a:folHlink>
    </a:clrScheme>
    <a:fontScheme name="NDIA">
      <a:majorFont>
        <a:latin typeface="FS Me Pro Heavy"/>
        <a:ea typeface=""/>
        <a:cs typeface=""/>
      </a:majorFont>
      <a:minorFont>
        <a:latin typeface="FS Me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C9B3E7B947A47C48883DBCBABBF9695E" ma:contentTypeVersion="16" ma:contentTypeDescription="Create a new document." ma:contentTypeScope="" ma:versionID="8d91b00162ae1b017312bd299423e7a0">
  <xsd:schema xmlns:xsd="http://www.w3.org/2001/XMLSchema" xmlns:xs="http://www.w3.org/2001/XMLSchema" xmlns:p="http://schemas.microsoft.com/office/2006/metadata/properties" xmlns:ns2="fc3bfd07-c524-4227-a812-b1f8ee2d463b" xmlns:ns3="c8d4ce67-7909-48f8-adba-10a38cadedde" targetNamespace="http://schemas.microsoft.com/office/2006/metadata/properties" ma:root="true" ma:fieldsID="9ede7192fb79d4a32650dda8f1e9fd45" ns2:_="" ns3:_="">
    <xsd:import namespace="fc3bfd07-c524-4227-a812-b1f8ee2d463b"/>
    <xsd:import namespace="c8d4ce67-7909-48f8-adba-10a38cadedde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SearchProperties" minOccurs="0"/>
                <xsd:element ref="ns2:MediaServiceDateTaken" minOccurs="0"/>
                <xsd:element ref="ns2:MediaLengthInSeconds" minOccurs="0"/>
                <xsd:element ref="ns2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c3bfd07-c524-4227-a812-b1f8ee2d463b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lcf76f155ced4ddcb4097134ff3c332f" ma:index="15" nillable="true" ma:taxonomy="true" ma:internalName="lcf76f155ced4ddcb4097134ff3c332f" ma:taxonomyFieldName="MediaServiceImageTags" ma:displayName="Image Tags" ma:readOnly="false" ma:fieldId="{5cf76f15-5ced-4ddc-b409-7134ff3c332f}" ma:taxonomyMulti="true" ma:sspId="0f491396-a7e2-4bc1-b170-149c68583a4a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8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9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SearchProperties" ma:index="2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DateTaken" ma:index="21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LengthInSeconds" ma:index="22" nillable="true" ma:displayName="MediaLengthInSeconds" ma:hidden="true" ma:internalName="MediaLengthInSeconds" ma:readOnly="true">
      <xsd:simpleType>
        <xsd:restriction base="dms:Unknown"/>
      </xsd:simpleType>
    </xsd:element>
    <xsd:element name="MediaServiceObjectDetectorVersions" ma:index="23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8d4ce67-7909-48f8-adba-10a38cadedde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16" nillable="true" ma:displayName="Taxonomy Catch All Column" ma:hidden="true" ma:list="{822d72f1-8104-4b42-8c9f-91dd73354df1}" ma:internalName="TaxCatchAll" ma:showField="CatchAllData" ma:web="c8d4ce67-7909-48f8-adba-10a38cadedde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c8d4ce67-7909-48f8-adba-10a38cadedde" xsi:nil="true"/>
    <lcf76f155ced4ddcb4097134ff3c332f xmlns="fc3bfd07-c524-4227-a812-b1f8ee2d463b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E552ADBB-A38E-4262-BC43-ED23A3029AC9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fc3bfd07-c524-4227-a812-b1f8ee2d463b"/>
    <ds:schemaRef ds:uri="c8d4ce67-7909-48f8-adba-10a38cadedd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3D6A5E4F-04A3-4CBB-B7A2-7334456A0215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4FE7C052-873D-4EE7-885B-6224EC95B946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1CF22700-98C8-4BDF-A2F6-7CABBCCCE4F5}">
  <ds:schemaRefs>
    <ds:schemaRef ds:uri="http://schemas.microsoft.com/office/2006/metadata/properties"/>
    <ds:schemaRef ds:uri="http://schemas.microsoft.com/office/infopath/2007/PartnerControls"/>
    <ds:schemaRef ds:uri="c8d4ce67-7909-48f8-adba-10a38cadedde"/>
    <ds:schemaRef ds:uri="fc3bfd07-c524-4227-a812-b1f8ee2d463b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XXXX - NDIA - Easy Read Word Template - 2022 Dec 1 - use this one.dotx</Template>
  <TotalTime>145</TotalTime>
  <Pages>53</Pages>
  <Words>4036</Words>
  <Characters>23008</Characters>
  <Application>Microsoft Office Word</Application>
  <DocSecurity>0</DocSecurity>
  <Lines>191</Lines>
  <Paragraphs>53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Nunphung le Holh lei Idannak Tuahto ning Tuahsernak lei Timhtuahmi 2024-2028</vt:lpstr>
    </vt:vector>
  </TitlesOfParts>
  <Company>Hewlett-Packard</Company>
  <LinksUpToDate>false</LinksUpToDate>
  <CharactersWithSpaces>26991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Nunphung le Holh lei Idannak Tuahto ning Tuahsernak lei Timhtuahmi 2024-2028</dc:title>
  <dc:creator>National Disability Insurance Agency</dc:creator>
  <cp:lastModifiedBy>Thomas Kiorgaard</cp:lastModifiedBy>
  <cp:revision>49</cp:revision>
  <cp:lastPrinted>2024-02-27T03:53:00Z</cp:lastPrinted>
  <dcterms:created xsi:type="dcterms:W3CDTF">2024-02-05T23:33:00Z</dcterms:created>
  <dcterms:modified xsi:type="dcterms:W3CDTF">2024-02-27T03:59:00Z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0x010100C9B3E7B947A47C48883DBCBABBF9695E</vt:lpwstr>
  </property>
  <property fmtid="{D5CDD505-2E9C-101B-9397-08002B2CF9AE}" pid="3" name="MSIP_Label_2b83f8d7-e91f-4eee-a336-52a8061c0503_ActionId">
    <vt:lpwstr>7c70b89c-638e-4b22-a935-151911b3dae3</vt:lpwstr>
  </property>
  <property fmtid="{D5CDD505-2E9C-101B-9397-08002B2CF9AE}" pid="4" name="MSIP_Label_2b83f8d7-e91f-4eee-a336-52a8061c0503_ContentBits">
    <vt:lpwstr>0</vt:lpwstr>
  </property>
  <property fmtid="{D5CDD505-2E9C-101B-9397-08002B2CF9AE}" pid="5" name="MSIP_Label_2b83f8d7-e91f-4eee-a336-52a8061c0503_Enabled">
    <vt:lpwstr>true</vt:lpwstr>
  </property>
  <property fmtid="{D5CDD505-2E9C-101B-9397-08002B2CF9AE}" pid="6" name="MSIP_Label_2b83f8d7-e91f-4eee-a336-52a8061c0503_Method">
    <vt:lpwstr>Privileged</vt:lpwstr>
  </property>
  <property fmtid="{D5CDD505-2E9C-101B-9397-08002B2CF9AE}" pid="7" name="MSIP_Label_2b83f8d7-e91f-4eee-a336-52a8061c0503_Name">
    <vt:lpwstr>OFFICIAL</vt:lpwstr>
  </property>
  <property fmtid="{D5CDD505-2E9C-101B-9397-08002B2CF9AE}" pid="8" name="MSIP_Label_2b83f8d7-e91f-4eee-a336-52a8061c0503_SetDate">
    <vt:lpwstr>2024-01-01T22:11:34Z</vt:lpwstr>
  </property>
  <property fmtid="{D5CDD505-2E9C-101B-9397-08002B2CF9AE}" pid="9" name="MSIP_Label_2b83f8d7-e91f-4eee-a336-52a8061c0503_SiteId">
    <vt:lpwstr>cd778b65-752d-454a-87cf-b9990fe58993</vt:lpwstr>
  </property>
</Properties>
</file>