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E0641F" w14:textId="6F87C772" w:rsidR="00DF7B10" w:rsidRPr="003A08B9" w:rsidRDefault="003C31AE" w:rsidP="001A6053">
      <w:pPr>
        <w:pStyle w:val="Heading1"/>
        <w:spacing w:before="7800" w:after="120" w:line="276" w:lineRule="auto"/>
        <w:rPr>
          <w:rFonts w:ascii="Arial" w:hAnsi="Arial" w:cs="Arial"/>
        </w:rPr>
      </w:pPr>
      <w:bookmarkStart w:id="0" w:name="_Toc349720821"/>
      <w:bookmarkStart w:id="1" w:name="_Toc43391490"/>
      <w:bookmarkStart w:id="2" w:name="_Hlk41920175"/>
      <w:bookmarkStart w:id="3" w:name="_Toc349720822"/>
      <w:bookmarkStart w:id="4" w:name="_Toc436041083"/>
      <w:bookmarkStart w:id="5" w:name="_Toc436041104"/>
      <w:bookmarkStart w:id="6" w:name="_Toc436042092"/>
      <w:bookmarkStart w:id="7" w:name="_Toc436045528"/>
      <w:bookmarkStart w:id="8" w:name="_Toc436047507"/>
      <w:bookmarkStart w:id="9" w:name="_Toc436404418"/>
      <w:bookmarkStart w:id="10" w:name="_Toc436405278"/>
      <w:bookmarkStart w:id="11" w:name="_Toc436408280"/>
      <w:bookmarkStart w:id="12" w:name="_Toc436413472"/>
      <w:bookmarkStart w:id="13" w:name="_Toc436919461"/>
      <w:bookmarkStart w:id="14" w:name="_Toc456265824"/>
      <w:bookmarkStart w:id="15" w:name="_Toc456356067"/>
      <w:bookmarkStart w:id="16" w:name="_Toc456361565"/>
      <w:bookmarkStart w:id="17" w:name="_Toc456689002"/>
      <w:bookmarkStart w:id="18" w:name="_Toc457399254"/>
      <w:bookmarkStart w:id="19" w:name="_Toc457998488"/>
      <w:bookmarkStart w:id="20" w:name="_Toc458078844"/>
      <w:bookmarkStart w:id="21" w:name="_Toc459970016"/>
      <w:bookmarkStart w:id="22" w:name="_Toc461529570"/>
      <w:bookmarkStart w:id="23" w:name="_Toc462754404"/>
      <w:bookmarkStart w:id="24" w:name="_Toc465164043"/>
      <w:bookmarkStart w:id="25" w:name="_Toc476219418"/>
      <w:bookmarkStart w:id="26" w:name="_Toc476231074"/>
      <w:bookmarkStart w:id="27" w:name="_Toc476235959"/>
      <w:bookmarkStart w:id="28" w:name="_Toc476306061"/>
      <w:bookmarkStart w:id="29" w:name="_Toc497142653"/>
      <w:bookmarkStart w:id="30" w:name="_Toc497209780"/>
      <w:bookmarkStart w:id="31" w:name="_Toc497212948"/>
      <w:bookmarkStart w:id="32" w:name="_Toc497215532"/>
      <w:bookmarkStart w:id="33" w:name="_Toc497302119"/>
      <w:bookmarkStart w:id="34" w:name="_Toc498339416"/>
      <w:bookmarkStart w:id="35" w:name="_Toc527635162"/>
      <w:bookmarkStart w:id="36" w:name="_Toc527644811"/>
      <w:bookmarkStart w:id="37" w:name="_Toc527704574"/>
      <w:bookmarkStart w:id="38" w:name="_Toc529882154"/>
      <w:bookmarkStart w:id="39" w:name="_Toc533076399"/>
      <w:bookmarkStart w:id="40" w:name="_Toc533077009"/>
      <w:bookmarkStart w:id="41" w:name="_Toc533079087"/>
      <w:bookmarkStart w:id="42" w:name="_Toc533084357"/>
      <w:bookmarkStart w:id="43" w:name="_Toc5878085"/>
      <w:bookmarkStart w:id="44" w:name="_Toc5975100"/>
      <w:bookmarkStart w:id="45" w:name="_Toc5979654"/>
      <w:bookmarkStart w:id="46" w:name="_Toc6302388"/>
      <w:bookmarkStart w:id="47" w:name="_Toc6305501"/>
      <w:bookmarkStart w:id="48" w:name="_Toc6306673"/>
      <w:bookmarkStart w:id="49" w:name="_Toc6390563"/>
      <w:r w:rsidRPr="003A08B9">
        <w:rPr>
          <w:rFonts w:ascii="Arial" w:hAnsi="Arial" w:cs="Arial"/>
        </w:rPr>
        <w:t>Ciɛŋ ku Juëcë yic ë Thok</w:t>
      </w:r>
    </w:p>
    <w:p w14:paraId="456DBD26" w14:textId="77777777" w:rsidR="00DF7B10" w:rsidRPr="003A08B9" w:rsidRDefault="003A08B9" w:rsidP="001A6053">
      <w:pPr>
        <w:pStyle w:val="Subtitle"/>
        <w:spacing w:before="120" w:after="120"/>
        <w:rPr>
          <w:rFonts w:ascii="Arial" w:hAnsi="Arial" w:cs="Arial"/>
        </w:rPr>
      </w:pPr>
      <w:r w:rsidRPr="003A08B9">
        <w:rPr>
          <w:rFonts w:ascii="Arial" w:hAnsi="Arial" w:cs="Arial"/>
        </w:rPr>
        <w:t xml:space="preserve">Ajuɛɛrdan Loi </w:t>
      </w:r>
    </w:p>
    <w:bookmarkEnd w:id="1"/>
    <w:p w14:paraId="1DFE2403" w14:textId="77777777" w:rsidR="001A6053" w:rsidRPr="003A08B9" w:rsidRDefault="003A08B9" w:rsidP="001A6053">
      <w:pPr>
        <w:pStyle w:val="Subtitle"/>
        <w:spacing w:before="120" w:after="120"/>
        <w:rPr>
          <w:rFonts w:ascii="Arial" w:hAnsi="Arial" w:cs="Arial"/>
          <w:sz w:val="32"/>
          <w:szCs w:val="32"/>
        </w:rPr>
      </w:pPr>
      <w:r w:rsidRPr="003A08B9">
        <w:rPr>
          <w:rFonts w:ascii="Arial" w:hAnsi="Arial" w:cs="Arial"/>
          <w:sz w:val="32"/>
          <w:szCs w:val="32"/>
        </w:rPr>
        <w:t>2024–2028</w:t>
      </w:r>
    </w:p>
    <w:p w14:paraId="39B84C53" w14:textId="77777777" w:rsidR="001A6053" w:rsidRPr="003A08B9" w:rsidRDefault="003A08B9" w:rsidP="001A6053">
      <w:pPr>
        <w:spacing w:before="120" w:after="120"/>
        <w:rPr>
          <w:rFonts w:ascii="Arial" w:hAnsi="Arial" w:cs="Arial"/>
          <w:color w:val="FFFFFF" w:themeColor="background1"/>
        </w:rPr>
      </w:pPr>
      <w:r w:rsidRPr="003A08B9">
        <w:rPr>
          <w:rFonts w:ascii="Arial" w:hAnsi="Arial" w:cs="Arial"/>
          <w:color w:val="FFFFFF" w:themeColor="background1"/>
        </w:rPr>
        <w:t>Dinka | Thuɔŋjäŋ</w:t>
      </w:r>
    </w:p>
    <w:p w14:paraId="6E54DFB2" w14:textId="77777777" w:rsidR="00B60B5F" w:rsidRPr="003A08B9" w:rsidRDefault="003A08B9" w:rsidP="001A6053">
      <w:pPr>
        <w:spacing w:before="120" w:after="120"/>
        <w:rPr>
          <w:rFonts w:ascii="Arial" w:hAnsi="Arial" w:cs="Arial"/>
          <w:color w:val="FFFFFF" w:themeColor="background1"/>
        </w:rPr>
      </w:pPr>
      <w:r w:rsidRPr="003A08B9">
        <w:rPr>
          <w:rFonts w:ascii="Arial" w:hAnsi="Arial" w:cs="Arial"/>
          <w:color w:val="FFFFFF" w:themeColor="background1"/>
        </w:rPr>
        <w:t>Bak de Kuɛ̈n piɔlic</w:t>
      </w:r>
    </w:p>
    <w:p w14:paraId="49169DCF" w14:textId="77777777" w:rsidR="007C5556" w:rsidRPr="003A08B9" w:rsidRDefault="003A08B9" w:rsidP="00EC1317">
      <w:pPr>
        <w:spacing w:before="120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0C210DD4" wp14:editId="54890AF4">
                <wp:simplePos x="0" y="0"/>
                <wp:positionH relativeFrom="column">
                  <wp:posOffset>-338943</wp:posOffset>
                </wp:positionH>
                <wp:positionV relativeFrom="paragraph">
                  <wp:posOffset>114935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B8583" w14:textId="77777777" w:rsidR="00682BCF" w:rsidRPr="002E2CE2" w:rsidRDefault="00682BCF" w:rsidP="008A0EE5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6B2976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2E2CE2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6B2976"/>
                                <w:sz w:val="24"/>
                                <w:szCs w:val="24"/>
                              </w:rPr>
                              <w:t>Kuɛ̈n Piɔlic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210DD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7pt;margin-top:9.0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" filled="f" stroked="f">
                <v:textbox inset="0,0,0,0">
                  <w:txbxContent>
                    <w:p w14:paraId="4C6B8583" w14:textId="77777777" w:rsidR="00682BCF" w:rsidRPr="002E2CE2" w:rsidRDefault="00682BCF" w:rsidP="008A0EE5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6B2976"/>
                          <w:sz w:val="24"/>
                          <w:szCs w:val="24"/>
                          <w:lang w:val="en-PH"/>
                        </w:rPr>
                      </w:pPr>
                      <w:r w:rsidRPr="002E2CE2">
                        <w:rPr>
                          <w:rFonts w:asciiTheme="majorBidi" w:hAnsiTheme="majorBidi" w:cstheme="majorBidi"/>
                          <w:b/>
                          <w:bCs/>
                          <w:color w:val="6B2976"/>
                          <w:sz w:val="24"/>
                          <w:szCs w:val="24"/>
                        </w:rPr>
                        <w:t>Kuɛ̈n Piɔlic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3A08B9">
        <w:rPr>
          <w:rFonts w:ascii="Arial" w:hAnsi="Arial" w:cs="Arial"/>
          <w:noProof/>
          <w:lang w:eastAsia="en-AU"/>
        </w:rPr>
        <w:drawing>
          <wp:inline distT="0" distB="0" distL="0" distR="0" wp14:anchorId="31A6B756" wp14:editId="63D4383B">
            <wp:extent cx="900000" cy="853178"/>
            <wp:effectExtent l="0" t="0" r="0" b="444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83965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3A08B9">
        <w:rPr>
          <w:rFonts w:ascii="Arial" w:hAnsi="Arial" w:cs="Arial"/>
        </w:rPr>
        <w:br w:type="page"/>
      </w:r>
    </w:p>
    <w:p w14:paraId="03B0E8A4" w14:textId="432ED306" w:rsidR="00F3744E" w:rsidRPr="003A08B9" w:rsidRDefault="003A08B9" w:rsidP="003A08B9">
      <w:pPr>
        <w:pStyle w:val="TOCHeading"/>
        <w:spacing w:after="240" w:line="240" w:lineRule="auto"/>
        <w:rPr>
          <w:rFonts w:ascii="Arial" w:hAnsi="Arial" w:cs="Arial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2"/>
      <w:r w:rsidRPr="003A08B9">
        <w:rPr>
          <w:rFonts w:ascii="Arial" w:hAnsi="Arial" w:cs="Arial"/>
        </w:rPr>
        <w:lastRenderedPageBreak/>
        <w:t xml:space="preserve">Tën cït të yennë Ajuɛɛr/Aguiɛɛr Loi kënë </w:t>
      </w:r>
      <w:r>
        <w:rPr>
          <w:rFonts w:ascii="Arial" w:hAnsi="Arial" w:cs="Arial"/>
        </w:rPr>
        <w:br/>
      </w:r>
      <w:r w:rsidRPr="003A08B9">
        <w:rPr>
          <w:rFonts w:ascii="Arial" w:hAnsi="Arial" w:cs="Arial"/>
        </w:rPr>
        <w:t>luɔɔi thïn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5870B9" w:rsidRPr="003A08B9" w14:paraId="7C647FCF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D99845" w14:textId="77777777" w:rsidR="00665419" w:rsidRPr="003A08B9" w:rsidRDefault="003A08B9" w:rsidP="00FB07D9">
            <w:pPr>
              <w:pStyle w:val="Image"/>
              <w:spacing w:before="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5F7E0F0A" wp14:editId="5027B075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363220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38B019" w14:textId="77777777" w:rsidR="00682BCF" w:rsidRPr="003A08B9" w:rsidRDefault="00682BCF" w:rsidP="00695FC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3A08B9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Ɣok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7E0F0A" id="_x0000_s1027" type="#_x0000_t202" alt="&quot;&quot;" style="position:absolute;left:0;text-align:left;margin-left:3.75pt;margin-top:28.6pt;width:110.4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" filled="f" stroked="f">
                      <v:textbox>
                        <w:txbxContent>
                          <w:p w14:paraId="6438B019" w14:textId="77777777" w:rsidR="00682BCF" w:rsidRPr="003A08B9" w:rsidRDefault="00682BCF" w:rsidP="00695F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A08B9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Ɣok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3A08B9">
              <w:rPr>
                <w:rFonts w:ascii="Arial" w:hAnsi="Arial" w:cs="Arial"/>
                <w:noProof/>
              </w:rPr>
              <w:drawing>
                <wp:inline distT="0" distB="0" distL="0" distR="0" wp14:anchorId="510A5C6A" wp14:editId="15883996">
                  <wp:extent cx="1404000" cy="1084153"/>
                  <wp:effectExtent l="0" t="0" r="5715" b="1905"/>
                  <wp:docPr id="95" name="Picture 95" descr="Akutnhom ë kɔc. Anɔŋ raan tɔ̈u tueŋ muk warɛŋë jam 'ɣok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kutnhom ë kɔc. Anɔŋ raan tɔ̈u tueŋ muk warɛŋë jam 'ɣok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B36DDA" w14:textId="77777777" w:rsidR="003D6075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The National Disability Insurance Agency (NDIA) acë Ajuɛɛr/Aguiɛɛr Loi kënë gɔ̈t. </w:t>
            </w:r>
          </w:p>
          <w:p w14:paraId="708A156A" w14:textId="0EB294A3" w:rsidR="00665419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ɣoi/tïŋ yïn wɛ̈t 'ɣook (we)', ke wɛ̈tde yic ee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yeen NDIA.</w:t>
            </w:r>
          </w:p>
        </w:tc>
      </w:tr>
      <w:tr w:rsidR="005870B9" w:rsidRPr="003A08B9" w14:paraId="1A090B31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883597" w14:textId="77777777" w:rsidR="00665419" w:rsidRPr="003A08B9" w:rsidRDefault="003A08B9" w:rsidP="0023472A">
            <w:pPr>
              <w:pStyle w:val="Image"/>
              <w:spacing w:before="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2615E944" wp14:editId="4C19FB4A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1737360</wp:posOffset>
                      </wp:positionV>
                      <wp:extent cx="1532890" cy="811530"/>
                      <wp:effectExtent l="0" t="0" r="10160" b="762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811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4A7F9C" w14:textId="77777777" w:rsidR="00682BCF" w:rsidRPr="003A08B9" w:rsidRDefault="00682BCF" w:rsidP="00695FC5">
                                  <w:pPr>
                                    <w:spacing w:before="0" w:after="8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3A08B9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Dït nyin</w:t>
                                  </w:r>
                                </w:p>
                                <w:p w14:paraId="1C0E6635" w14:textId="77777777" w:rsidR="00682BCF" w:rsidRPr="003A08B9" w:rsidRDefault="00682BCF" w:rsidP="00695FC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3A08B9">
                                    <w:rPr>
                                      <w:rFonts w:ascii="Arial" w:hAnsi="Arial" w:cs="Arial"/>
                                      <w:sz w:val="40"/>
                                      <w:szCs w:val="40"/>
                                    </w:rPr>
                                    <w:t>Acië dït nyin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15E944" id="_x0000_s1028" type="#_x0000_t202" style="position:absolute;left:0;text-align:left;margin-left:-3.1pt;margin-top:136.8pt;width:120.7pt;height:63.9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" filled="f" stroked="f">
                      <v:textbox inset="0,0,0,0">
                        <w:txbxContent>
                          <w:p w14:paraId="434A7F9C" w14:textId="77777777" w:rsidR="00682BCF" w:rsidRPr="003A08B9" w:rsidRDefault="00682BCF" w:rsidP="00695FC5">
                            <w:pPr>
                              <w:spacing w:before="0" w:after="8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3A08B9">
                              <w:rPr>
                                <w:rFonts w:ascii="Arial" w:hAnsi="Arial" w:cs="Arial"/>
                                <w:b/>
                                <w:bCs/>
                                <w:sz w:val="44"/>
                                <w:szCs w:val="44"/>
                              </w:rPr>
                              <w:t>Dït nyin</w:t>
                            </w:r>
                          </w:p>
                          <w:p w14:paraId="1C0E6635" w14:textId="77777777" w:rsidR="00682BCF" w:rsidRPr="003A08B9" w:rsidRDefault="00682BCF" w:rsidP="00695FC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3A08B9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Acië dït nyin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3A08B9">
              <w:rPr>
                <w:rFonts w:ascii="Arial" w:hAnsi="Arial" w:cs="Arial"/>
                <w:noProof/>
              </w:rPr>
              <w:drawing>
                <wp:inline distT="0" distB="0" distL="0" distR="0" wp14:anchorId="43B79869" wp14:editId="755EBB79">
                  <wp:extent cx="1332000" cy="1332000"/>
                  <wp:effectExtent l="0" t="0" r="1905" b="1905"/>
                  <wp:docPr id="6" name="Picture 6" descr="Warɛŋ Kɔ̈c/piɔl Kuɛ̈n ic ku jït/g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Warɛŋ Kɔ̈c/piɔl Kuɛ̈n ic ku jït/g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27CB268" w14:textId="77777777" w:rsidR="00115682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gɔ̈të Ajuɛɛr/Aguiɛɛr Loi kënë në kuer bennë yen kueen ke piɔlic.</w:t>
            </w:r>
          </w:p>
          <w:p w14:paraId="24D4FD60" w14:textId="77777777" w:rsidR="00665419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yee thurɛt loi kubukku wël kɔ̈k waaric.</w:t>
            </w:r>
          </w:p>
        </w:tc>
      </w:tr>
      <w:tr w:rsidR="005870B9" w:rsidRPr="003A08B9" w14:paraId="1FEEE97A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FF1CEE" w14:textId="77777777" w:rsidR="00E05DD1" w:rsidRPr="003A08B9" w:rsidRDefault="003A08B9" w:rsidP="00FB07D9">
            <w:pPr>
              <w:pStyle w:val="Image"/>
              <w:spacing w:before="12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E4B0E29" wp14:editId="306B28D1">
                  <wp:extent cx="1295500" cy="911833"/>
                  <wp:effectExtent l="0" t="0" r="0" b="3175"/>
                  <wp:docPr id="4" name="Picture 4" descr="Yen wël cë 'git bïkë nyïïn cuɔl' ku 'këcë giit nyïïn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Yen wël cë 'git bïkë nyïïn cuɔl' ku 'këcë giit nyïïn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05D743" w14:textId="77777777" w:rsidR="00E05DD1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cï wël kɔ̈k thiekiic gɔ̈t këke </w:t>
            </w:r>
            <w:r w:rsidRPr="003A08B9">
              <w:rPr>
                <w:rStyle w:val="Strong"/>
                <w:rFonts w:ascii="Arial" w:hAnsi="Arial" w:cs="Arial"/>
              </w:rPr>
              <w:t>dït nyïïn (bold)</w:t>
            </w:r>
            <w:r w:rsidRPr="003A08B9">
              <w:rPr>
                <w:rFonts w:ascii="Arial" w:hAnsi="Arial" w:cs="Arial"/>
              </w:rPr>
              <w:t>.</w:t>
            </w:r>
          </w:p>
          <w:p w14:paraId="18200866" w14:textId="77777777" w:rsidR="00E05DD1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ee nyuɔɔth uruup/kïït aa dhïl ku colkï.</w:t>
            </w:r>
          </w:p>
        </w:tc>
      </w:tr>
      <w:tr w:rsidR="005870B9" w:rsidRPr="003A08B9" w14:paraId="1AC72016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7FBE8B" w14:textId="77777777" w:rsidR="009D031E" w:rsidRPr="003A08B9" w:rsidRDefault="003A08B9" w:rsidP="009B5F33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1A099F50" wp14:editId="32A01ABF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199390</wp:posOffset>
                      </wp:positionV>
                      <wp:extent cx="892175" cy="260350"/>
                      <wp:effectExtent l="0" t="0" r="3175" b="635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03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5242F7" w14:textId="77777777" w:rsidR="00017B7D" w:rsidRDefault="00682BCF" w:rsidP="003A08B9">
                                  <w:pPr>
                                    <w:spacing w:before="0" w:after="0" w:line="160" w:lineRule="exact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 w:rsidRPr="003A08B9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Athör ë</w:t>
                                  </w:r>
                                </w:p>
                                <w:p w14:paraId="43CAAB0C" w14:textId="13DFE296" w:rsidR="00682BCF" w:rsidRPr="003A08B9" w:rsidRDefault="00682BCF" w:rsidP="003A08B9">
                                  <w:pPr>
                                    <w:spacing w:before="0" w:after="0" w:line="160" w:lineRule="exact"/>
                                    <w:jc w:val="center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3A08B9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wël cï gɔ̈t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A099F5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9" type="#_x0000_t202" alt="&quot;&quot;" style="position:absolute;left:0;text-align:left;margin-left:22.9pt;margin-top:15.7pt;width:70.25pt;height:20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" filled="f" stroked="f">
                      <v:textbox inset="0,0,0,0">
                        <w:txbxContent>
                          <w:p w14:paraId="695242F7" w14:textId="77777777" w:rsidR="00017B7D" w:rsidRDefault="00682BCF" w:rsidP="003A08B9">
                            <w:pPr>
                              <w:spacing w:before="0" w:after="0" w:line="160" w:lineRule="exact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3A08B9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  <w:t>Athör ë</w:t>
                            </w:r>
                          </w:p>
                          <w:p w14:paraId="43CAAB0C" w14:textId="13DFE296" w:rsidR="00682BCF" w:rsidRPr="003A08B9" w:rsidRDefault="00682BCF" w:rsidP="003A08B9">
                            <w:pPr>
                              <w:spacing w:before="0" w:after="0" w:line="160" w:lineRule="exact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3A08B9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  <w:t>wël cï gɔ̈t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3A08B9">
              <w:rPr>
                <w:rFonts w:ascii="Arial" w:hAnsi="Arial" w:cs="Arial"/>
                <w:noProof/>
              </w:rPr>
              <w:drawing>
                <wp:inline distT="0" distB="0" distL="0" distR="0" wp14:anchorId="4B4F799D" wp14:editId="42F95713">
                  <wp:extent cx="1332000" cy="1332000"/>
                  <wp:effectExtent l="0" t="0" r="0" b="0"/>
                  <wp:docPr id="10" name="Picture 10" descr="Warɛŋë wël cï gät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Warɛŋë wël cï gätpin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EBDB070" w14:textId="77777777" w:rsidR="003D6075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Ayeku waaric yen kë ye wɛ̈tdenic kekë wëlkä.</w:t>
            </w:r>
          </w:p>
          <w:p w14:paraId="2E269FA4" w14:textId="7FB5B3DF" w:rsidR="009D031E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Anɔŋ warɛŋ cï gɔ̈t dee wëlkä në apäm ic</w:t>
            </w:r>
            <w:r w:rsidR="00483953">
              <w:rPr>
                <w:rFonts w:ascii="Arial" w:hAnsi="Arial" w:cs="Arial"/>
              </w:rPr>
              <w:t xml:space="preserve"> </w:t>
            </w:r>
            <w:r w:rsidR="00B24473" w:rsidRPr="003A08B9">
              <w:rPr>
                <w:rFonts w:ascii="Arial" w:hAnsi="Arial" w:cs="Arial"/>
              </w:rPr>
              <w:fldChar w:fldCharType="begin"/>
            </w:r>
            <w:r w:rsidR="00B24473" w:rsidRPr="003A08B9">
              <w:rPr>
                <w:rFonts w:ascii="Arial" w:hAnsi="Arial" w:cs="Arial"/>
              </w:rPr>
              <w:instrText xml:space="preserve"> PAGEREF _Ref155785641 \h </w:instrText>
            </w:r>
            <w:r w:rsidR="00B24473" w:rsidRPr="003A08B9">
              <w:rPr>
                <w:rFonts w:ascii="Arial" w:hAnsi="Arial" w:cs="Arial"/>
              </w:rPr>
            </w:r>
            <w:r w:rsidR="00B24473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  <w:noProof/>
              </w:rPr>
              <w:t>34</w:t>
            </w:r>
            <w:r w:rsidR="00B24473" w:rsidRPr="003A08B9">
              <w:rPr>
                <w:rFonts w:ascii="Arial" w:hAnsi="Arial" w:cs="Arial"/>
              </w:rPr>
              <w:fldChar w:fldCharType="end"/>
            </w:r>
            <w:r w:rsidRPr="003A08B9">
              <w:rPr>
                <w:rFonts w:ascii="Arial" w:hAnsi="Arial" w:cs="Arial"/>
              </w:rPr>
              <w:t>.</w:t>
            </w:r>
          </w:p>
        </w:tc>
      </w:tr>
      <w:tr w:rsidR="005870B9" w:rsidRPr="003A08B9" w14:paraId="1719797D" w14:textId="77777777" w:rsidTr="00FB07D9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426A6BC" w14:textId="77777777" w:rsidR="009D031E" w:rsidRPr="003A08B9" w:rsidRDefault="003A08B9" w:rsidP="00FB07D9">
            <w:pPr>
              <w:pStyle w:val="Image"/>
              <w:spacing w:before="12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28E41FA" wp14:editId="5685F800">
                  <wp:extent cx="1332000" cy="1332000"/>
                  <wp:effectExtent l="0" t="0" r="1905" b="1905"/>
                  <wp:docPr id="11" name="Picture 11" descr="Raan muk Warɛŋ Kɔ̈c/piɔl Kuɛ̈n 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Raan muk Warɛŋ Kɔ̈c/piɔl Kuɛ̈n ic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39D763B9" w14:textId="77777777" w:rsidR="00641C3E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Kënë ee Bak de Kuɛ̈n piɔlic de </w:t>
            </w:r>
            <w:r w:rsidR="00114B3B" w:rsidRPr="003A08B9">
              <w:rPr>
                <w:rFonts w:ascii="Arial" w:hAnsi="Arial" w:cs="Arial"/>
                <w:i/>
                <w:iCs/>
              </w:rPr>
              <w:t>Ajuɛɛr/Aguiɛɛr Loi ë Ciɛŋ ku Juëcë yic ë Thok 2024-2028</w:t>
            </w:r>
            <w:r w:rsidRPr="003A08B9">
              <w:rPr>
                <w:rFonts w:ascii="Arial" w:hAnsi="Arial" w:cs="Arial"/>
              </w:rPr>
              <w:t>.</w:t>
            </w:r>
          </w:p>
        </w:tc>
      </w:tr>
      <w:tr w:rsidR="005870B9" w:rsidRPr="003A08B9" w14:paraId="715EE9F2" w14:textId="77777777" w:rsidTr="00FB07D9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7567C9D" w14:textId="77777777" w:rsidR="009D031E" w:rsidRPr="003A08B9" w:rsidRDefault="003A08B9" w:rsidP="009B5F33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C87EC4B" wp14:editId="3580E059">
                  <wp:extent cx="1332000" cy="1332000"/>
                  <wp:effectExtent l="0" t="0" r="1905" b="1905"/>
                  <wp:docPr id="12" name="Picture 12" descr="Thura de wɛ̈ptha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Thura de wɛ̈ptha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BF76275" w14:textId="77777777" w:rsidR="008E2344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</w:t>
            </w:r>
            <w:r w:rsidR="00114B3B" w:rsidRPr="003A08B9">
              <w:rPr>
                <w:rFonts w:ascii="Arial" w:hAnsi="Arial" w:cs="Arial"/>
                <w:i/>
                <w:iCs/>
              </w:rPr>
              <w:t xml:space="preserve"> Ajuɛɛr/Aguiɛɛr Loi ë Ciɛŋ ku Juëcë yic ë Thok 2024-2028</w:t>
            </w:r>
            <w:r w:rsidR="00114B3B" w:rsidRPr="003A08B9">
              <w:rPr>
                <w:rFonts w:ascii="Arial" w:hAnsi="Arial" w:cs="Arial"/>
              </w:rPr>
              <w:t xml:space="preserve"> yök në wɛ̈pthaitda yic.</w:t>
            </w:r>
          </w:p>
          <w:p w14:paraId="3C891106" w14:textId="77777777" w:rsidR="00723993" w:rsidRPr="003A08B9" w:rsidRDefault="00000000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hyperlink r:id="rId18" w:history="1">
              <w:r w:rsidR="002A3CE7" w:rsidRPr="003A08B9">
                <w:rPr>
                  <w:rStyle w:val="Hyperlink"/>
                  <w:rFonts w:ascii="Arial" w:hAnsi="Arial" w:cs="Arial"/>
                  <w:bCs/>
                </w:rPr>
                <w:t>www.ndis.gov.au/CALD</w:t>
              </w:r>
            </w:hyperlink>
            <w:r w:rsidR="002A3CE7" w:rsidRPr="003A08B9">
              <w:rPr>
                <w:rFonts w:ascii="Arial" w:hAnsi="Arial" w:cs="Arial"/>
                <w:bCs/>
              </w:rPr>
              <w:t xml:space="preserve"> </w:t>
            </w:r>
          </w:p>
        </w:tc>
      </w:tr>
      <w:tr w:rsidR="005870B9" w:rsidRPr="003A08B9" w14:paraId="59D4BE8A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41CFCA" w14:textId="77777777" w:rsidR="00E05DD1" w:rsidRPr="003A08B9" w:rsidRDefault="003A08B9" w:rsidP="009B5F33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2C2B8DC6" wp14:editId="1DEABDCC">
                  <wp:extent cx="1368000" cy="1219128"/>
                  <wp:effectExtent l="0" t="0" r="3810" b="635"/>
                  <wp:docPr id="56" name="Picture 56" descr="Raan kony raandɛ̈t bë warɛk ku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Raan kony raandɛ̈t bë warɛk kue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CD615C" w14:textId="77777777" w:rsidR="003D6075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thiëc në kuɔɔny kuba Ajuɛɛr/Aguiɛɛr kënë kueen.</w:t>
            </w:r>
          </w:p>
          <w:p w14:paraId="461CCC41" w14:textId="77777777" w:rsidR="00E05DD1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Ke muöth, raan anïn wälë raan ë kony alëu bë lëu kubë yïn kuɔny.</w:t>
            </w:r>
          </w:p>
        </w:tc>
      </w:tr>
      <w:tr w:rsidR="005870B9" w:rsidRPr="003A08B9" w14:paraId="0441BAE1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9EA7AC" w14:textId="77777777" w:rsidR="007074AC" w:rsidRPr="003A08B9" w:rsidRDefault="003A08B9" w:rsidP="00735C79">
            <w:pPr>
              <w:pStyle w:val="Image"/>
              <w:spacing w:before="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17FFEEB" wp14:editId="366365F9">
                  <wp:extent cx="1332000" cy="1332000"/>
                  <wp:effectExtent l="0" t="0" r="1905" b="1905"/>
                  <wp:docPr id="1437398254" name="Picture 2" descr="Warɛŋ dït Kɔ̈c/piɔl Kuɛ̈n 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Warɛŋ dït Kɔ̈c/piɔl Kuɛ̈n ic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934EC5" w14:textId="77777777" w:rsidR="007074AC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Kënë e athör bär ic arët.  </w:t>
            </w:r>
          </w:p>
        </w:tc>
      </w:tr>
      <w:tr w:rsidR="005870B9" w:rsidRPr="003A08B9" w14:paraId="0ED3AA8C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AAFF03" w14:textId="77777777" w:rsidR="007074AC" w:rsidRPr="003A08B9" w:rsidRDefault="003A08B9" w:rsidP="00735C79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E4BCAD0" wp14:editId="5CB060BB">
                  <wp:extent cx="1332000" cy="1430941"/>
                  <wp:effectExtent l="0" t="0" r="1905" b="0"/>
                  <wp:docPr id="1936304216" name="Picture 3" descr="Raan kueen warɛk. Në keek nhïm nhial ee thura de th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Raan kueen warɛk. Në keek nhïm nhial ee thura de th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05F58D" w14:textId="77777777" w:rsidR="007074AC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acïë wïc/görë ba kueen ëbɛ̈n ëtë töŋë.  </w:t>
            </w:r>
          </w:p>
          <w:p w14:paraId="16A9E570" w14:textId="77777777" w:rsidR="007074AC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rot gäm dhamɛn/kaam.</w:t>
            </w:r>
          </w:p>
        </w:tc>
      </w:tr>
      <w:tr w:rsidR="005870B9" w:rsidRPr="003A08B9" w14:paraId="7C3872C1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9427175" w14:textId="77777777" w:rsidR="00EC64ED" w:rsidRPr="003A08B9" w:rsidRDefault="003A08B9" w:rsidP="00735C79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57BD799" wp14:editId="2B0AF77A">
                  <wp:extent cx="1332000" cy="1332000"/>
                  <wp:effectExtent l="0" t="0" r="1905" b="1905"/>
                  <wp:docPr id="2053108729" name="Picture 1" descr="3 Kɔc tueeŋ ke Baai në alam/ayääŋ Aboriginal ku Torres Strait Islander cök pi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3 Kɔc tueeŋ ke Baai në alam/ayääŋ Aboriginal ku Torres Strait Islander cök piiny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50782FA" w14:textId="567E2978" w:rsidR="00EC64ED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yee Aboriginal ku Torres Strait Islander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gam këke yee kekë kɔc nɔŋ nhïïm ë pinydaanë thɛɛɛr - Australia.</w:t>
            </w:r>
          </w:p>
        </w:tc>
      </w:tr>
      <w:tr w:rsidR="005870B9" w:rsidRPr="003A08B9" w14:paraId="574B2040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975053" w14:textId="77777777" w:rsidR="00EC64ED" w:rsidRPr="003A08B9" w:rsidRDefault="003A08B9" w:rsidP="00735C79">
            <w:pPr>
              <w:pStyle w:val="Image"/>
              <w:spacing w:before="36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5EC4D690" wp14:editId="40684AF3">
                  <wp:extent cx="1440000" cy="1080000"/>
                  <wp:effectExtent l="0" t="0" r="8255" b="6350"/>
                  <wp:docPr id="1948645758" name="Picture 1948645758" descr="Aken ë pïu kenë piny nh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Aken ë pïu kenë piny nhom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3F13D84" w14:textId="77777777" w:rsidR="00EC64ED" w:rsidRPr="003A08B9" w:rsidRDefault="003A08B9" w:rsidP="003A08B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Aa kek ee kɔc tueŋ ëke ciëŋ ku loikï:</w:t>
            </w:r>
          </w:p>
          <w:p w14:paraId="08D1E818" w14:textId="77777777" w:rsidR="007074AC" w:rsidRPr="003A08B9" w:rsidRDefault="003A08B9" w:rsidP="003A08B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piɛny/piiny </w:t>
            </w:r>
          </w:p>
          <w:p w14:paraId="77C18D00" w14:textId="77777777" w:rsidR="007074AC" w:rsidRPr="003A08B9" w:rsidRDefault="003A08B9" w:rsidP="003A08B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8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pïu.</w:t>
            </w:r>
          </w:p>
        </w:tc>
      </w:tr>
    </w:tbl>
    <w:p w14:paraId="78211CC6" w14:textId="77777777" w:rsidR="00EC64ED" w:rsidRPr="003A08B9" w:rsidRDefault="003A08B9" w:rsidP="00EC64ED">
      <w:pPr>
        <w:spacing w:before="0" w:after="0" w:line="240" w:lineRule="auto"/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bookmarkStart w:id="60" w:name="_Toc42086742" w:displacedByCustomXml="next"/>
    <w:bookmarkStart w:id="61" w:name="_Toc42093324" w:displacedByCustomXml="next"/>
    <w:bookmarkStart w:id="62" w:name="_Hlk41661236" w:displacedByCustomXml="next"/>
    <w:bookmarkStart w:id="63" w:name="_Hlk42013068" w:displacedByCustomXml="next"/>
    <w:bookmarkStart w:id="64" w:name="_Toc497142654" w:displacedByCustomXml="next"/>
    <w:bookmarkStart w:id="65" w:name="_Toc497209781" w:displacedByCustomXml="next"/>
    <w:bookmarkStart w:id="66" w:name="_Toc497212949" w:displacedByCustomXml="next"/>
    <w:bookmarkStart w:id="67" w:name="_Toc497215533" w:displacedByCustomXml="next"/>
    <w:bookmarkStart w:id="68" w:name="_Toc497302120" w:displacedByCustomXml="next"/>
    <w:bookmarkStart w:id="69" w:name="_Toc498339417" w:displacedByCustomXml="next"/>
    <w:bookmarkStart w:id="70" w:name="_Toc527635163" w:displacedByCustomXml="next"/>
    <w:bookmarkStart w:id="71" w:name="_Toc527644812" w:displacedByCustomXml="next"/>
    <w:bookmarkStart w:id="72" w:name="_Toc529882155" w:displacedByCustomXml="next"/>
    <w:bookmarkStart w:id="73" w:name="_Toc533076400" w:displacedByCustomXml="next"/>
    <w:bookmarkStart w:id="74" w:name="_Toc533077010" w:displacedByCustomXml="next"/>
    <w:bookmarkStart w:id="75" w:name="_Toc533079088" w:displacedByCustomXml="next"/>
    <w:bookmarkStart w:id="76" w:name="_Toc533084358" w:displacedByCustomXml="next"/>
    <w:bookmarkStart w:id="77" w:name="_Toc5878086" w:displacedByCustomXml="next"/>
    <w:bookmarkStart w:id="78" w:name="_Toc5975101" w:displacedByCustomXml="next"/>
    <w:bookmarkStart w:id="79" w:name="_Toc5979655" w:displacedByCustomXml="next"/>
    <w:bookmarkStart w:id="80" w:name="_Toc6302389" w:displacedByCustomXml="next"/>
    <w:bookmarkStart w:id="81" w:name="_Toc6305502" w:displacedByCustomXml="next"/>
    <w:bookmarkStart w:id="82" w:name="_Toc6306674" w:displacedByCustomXml="next"/>
    <w:bookmarkStart w:id="83" w:name="_Toc6390564" w:displacedByCustomXml="next"/>
    <w:bookmarkStart w:id="84" w:name="_Toc12634015" w:displacedByCustomXml="next"/>
    <w:bookmarkStart w:id="85" w:name="_Toc12636473" w:displacedByCustomXml="next"/>
    <w:bookmarkStart w:id="86" w:name="_Toc41655088" w:displacedByCustomXml="next"/>
    <w:bookmarkStart w:id="87" w:name="_Toc41661250" w:displacedByCustomXml="next"/>
    <w:sdt>
      <w:sdtPr>
        <w:rPr>
          <w:rFonts w:ascii="Arial" w:hAnsi="Arial" w:cs="Arial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2959DCDB" w14:textId="77777777" w:rsidR="007074AC" w:rsidRPr="003A08B9" w:rsidRDefault="003A08B9" w:rsidP="003D6075">
          <w:pPr>
            <w:pStyle w:val="TOCHeading"/>
            <w:rPr>
              <w:rFonts w:ascii="Arial" w:hAnsi="Arial" w:cs="Arial"/>
              <w:noProof/>
            </w:rPr>
          </w:pPr>
          <w:r w:rsidRPr="003A08B9">
            <w:rPr>
              <w:rFonts w:ascii="Arial" w:hAnsi="Arial" w:cs="Arial"/>
            </w:rPr>
            <w:t>Yeŋö tɔ̈thïn Ajuɛɛr/Aguiɛɛr kënic?</w:t>
          </w:r>
          <w:r w:rsidRPr="003A08B9">
            <w:rPr>
              <w:rFonts w:ascii="Arial" w:hAnsi="Arial" w:cs="Arial"/>
              <w:szCs w:val="26"/>
            </w:rPr>
            <w:fldChar w:fldCharType="begin"/>
          </w:r>
          <w:r w:rsidRPr="003A08B9">
            <w:rPr>
              <w:rFonts w:ascii="Arial" w:hAnsi="Arial" w:cs="Arial"/>
            </w:rPr>
            <w:instrText xml:space="preserve"> TOC \h \z \t "Heading 2,1,Heading 2 Numbered,1" </w:instrText>
          </w:r>
          <w:r w:rsidRPr="003A08B9">
            <w:rPr>
              <w:rFonts w:ascii="Arial" w:hAnsi="Arial" w:cs="Arial"/>
              <w:szCs w:val="26"/>
            </w:rPr>
            <w:fldChar w:fldCharType="separate"/>
          </w:r>
        </w:p>
        <w:p w14:paraId="777A7A06" w14:textId="7EE6C401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0" w:history="1">
            <w:r w:rsidR="003A08B9" w:rsidRPr="003A08B9">
              <w:rPr>
                <w:rStyle w:val="Hyperlink"/>
                <w:rFonts w:ascii="Arial" w:hAnsi="Arial" w:cs="Arial"/>
              </w:rPr>
              <w:t>Yeŋö yee amana de CALD?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_Toc256000000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5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30A8286C" w14:textId="1F128E34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1" w:history="1">
            <w:r w:rsidR="003A08B9" w:rsidRPr="003A08B9">
              <w:rPr>
                <w:rStyle w:val="Hyperlink"/>
                <w:rFonts w:ascii="Arial" w:hAnsi="Arial" w:cs="Arial"/>
              </w:rPr>
              <w:t>Yeŋö ee luɔi Ajjuɛɛr/Aguiɛr Loi kënë?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_Toc256000001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7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3E2394F8" w14:textId="08405976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2" w:history="1">
            <w:r w:rsidR="003A08B9" w:rsidRPr="003A08B9">
              <w:rPr>
                <w:rStyle w:val="Hyperlink"/>
                <w:rFonts w:ascii="Arial" w:hAnsi="Arial" w:cs="Arial"/>
              </w:rPr>
              <w:t>Eŋö Ajuɛɛr/Aguiɛɛr Loi yic thiɛk?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_Toc256000002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10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7616D0D9" w14:textId="59638E3A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3" w:history="1">
            <w:r w:rsidR="003A08B9" w:rsidRPr="003A08B9">
              <w:rPr>
                <w:rStyle w:val="Hyperlink"/>
                <w:rFonts w:ascii="Arial" w:hAnsi="Arial" w:cs="Arial"/>
              </w:rPr>
              <w:t>Ë ɣok loi Ajuɛɛr/Aguiɛɛr Loi kënë kadï/wudï?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_Toc256000003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12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6456FE1B" w14:textId="48EEF4BE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4" w:history="1">
            <w:r w:rsidR="003A08B9" w:rsidRPr="003A08B9">
              <w:rPr>
                <w:rStyle w:val="Hyperlink"/>
                <w:rFonts w:ascii="Arial" w:hAnsi="Arial" w:cs="Arial"/>
              </w:rPr>
              <w:t>Ee käŋö wïcku keek në tiäm tënë Ajuɛɛr Loi?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_Toc256000004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15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785F3396" w14:textId="55CAC632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5" w:history="1">
            <w:r w:rsidR="003A08B9" w:rsidRPr="003A08B9">
              <w:rPr>
                <w:rStyle w:val="Hyperlink"/>
                <w:rFonts w:ascii="Arial" w:hAnsi="Arial" w:cs="Arial"/>
              </w:rPr>
              <w:t>Ɣok eŋö buku bɛ looi pe?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_Toc256000005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29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774B0344" w14:textId="44038215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6" w:history="1">
            <w:r w:rsidR="003A08B9" w:rsidRPr="003A08B9">
              <w:rPr>
                <w:rStyle w:val="Hyperlink"/>
                <w:rFonts w:ascii="Arial" w:hAnsi="Arial" w:cs="Arial"/>
              </w:rPr>
              <w:t>Thön gäk/dït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_Toc256000006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32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13C938A0" w14:textId="4C3B79FD" w:rsidR="005870B9" w:rsidRPr="003A08B9" w:rsidRDefault="00000000">
          <w:pPr>
            <w:pStyle w:val="TOC1"/>
            <w:rPr>
              <w:rFonts w:ascii="Arial" w:hAnsi="Arial" w:cs="Arial"/>
              <w:sz w:val="22"/>
            </w:rPr>
          </w:pPr>
          <w:hyperlink w:anchor="_Toc256000007" w:history="1">
            <w:r w:rsidR="003A08B9" w:rsidRPr="003A08B9">
              <w:rPr>
                <w:rStyle w:val="Hyperlink"/>
                <w:rFonts w:ascii="Arial" w:hAnsi="Arial" w:cs="Arial"/>
              </w:rPr>
              <w:t>Athör ë wël cï gɔ̈t</w:t>
            </w:r>
            <w:r w:rsidR="003A08B9" w:rsidRPr="003A08B9">
              <w:rPr>
                <w:rFonts w:ascii="Arial" w:hAnsi="Arial" w:cs="Arial"/>
              </w:rPr>
              <w:tab/>
            </w:r>
            <w:r w:rsidR="003A08B9" w:rsidRPr="003A08B9">
              <w:rPr>
                <w:rFonts w:ascii="Arial" w:hAnsi="Arial" w:cs="Arial"/>
              </w:rPr>
              <w:fldChar w:fldCharType="begin"/>
            </w:r>
            <w:r w:rsidR="003A08B9" w:rsidRPr="003A08B9">
              <w:rPr>
                <w:rFonts w:ascii="Arial" w:hAnsi="Arial" w:cs="Arial"/>
              </w:rPr>
              <w:instrText xml:space="preserve"> PAGEREF _Toc256000007 \h </w:instrText>
            </w:r>
            <w:r w:rsidR="003A08B9" w:rsidRPr="003A08B9">
              <w:rPr>
                <w:rFonts w:ascii="Arial" w:hAnsi="Arial" w:cs="Arial"/>
              </w:rPr>
            </w:r>
            <w:r w:rsidR="003A08B9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</w:rPr>
              <w:t>34</w:t>
            </w:r>
            <w:r w:rsidR="003A08B9" w:rsidRPr="003A08B9">
              <w:rPr>
                <w:rFonts w:ascii="Arial" w:hAnsi="Arial" w:cs="Arial"/>
              </w:rPr>
              <w:fldChar w:fldCharType="end"/>
            </w:r>
          </w:hyperlink>
        </w:p>
        <w:p w14:paraId="298DFB6A" w14:textId="77777777" w:rsidR="00C1107A" w:rsidRPr="003A08B9" w:rsidRDefault="003A08B9">
          <w:pPr>
            <w:spacing w:before="0" w:after="0"/>
            <w:rPr>
              <w:rFonts w:ascii="Arial" w:hAnsi="Arial" w:cs="Arial"/>
              <w:noProof/>
            </w:rPr>
          </w:pPr>
          <w:r w:rsidRPr="003A08B9">
            <w:rPr>
              <w:rFonts w:ascii="Arial" w:hAnsi="Arial" w:cs="Arial"/>
            </w:rPr>
            <w:fldChar w:fldCharType="end"/>
          </w:r>
        </w:p>
      </w:sdtContent>
    </w:sdt>
    <w:p w14:paraId="46F2C835" w14:textId="77777777" w:rsidR="00B676E1" w:rsidRPr="003A08B9" w:rsidRDefault="003A08B9" w:rsidP="00C1107A">
      <w:pPr>
        <w:spacing w:before="0" w:after="0"/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0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6AF763A8" w14:textId="77777777" w:rsidR="00B676E1" w:rsidRPr="00D01F33" w:rsidRDefault="003A08B9" w:rsidP="00D3520F">
      <w:pPr>
        <w:pStyle w:val="Heading2"/>
        <w:rPr>
          <w:rFonts w:ascii="Arial" w:hAnsi="Arial" w:cs="Arial"/>
          <w:lang w:val="es-ES"/>
        </w:rPr>
      </w:pPr>
      <w:bookmarkStart w:id="92" w:name="_Toc256000000"/>
      <w:r w:rsidRPr="003A08B9">
        <w:rPr>
          <w:rFonts w:ascii="Arial" w:hAnsi="Arial" w:cs="Arial"/>
        </w:rPr>
        <w:lastRenderedPageBreak/>
        <w:t>Yeŋö yee amana de CALD?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5870B9" w:rsidRPr="003A08B9" w14:paraId="2CFD4B80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2FB70C08" w14:textId="77777777" w:rsidR="00B676E1" w:rsidRPr="003A08B9" w:rsidRDefault="003A08B9" w:rsidP="00B676E1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C1010AF" wp14:editId="0F5D0390">
                  <wp:extent cx="1440000" cy="1440000"/>
                  <wp:effectExtent l="0" t="0" r="8255" b="8255"/>
                  <wp:docPr id="5" name="Picture 5" descr="Akutnhom kɔc ë CALD në ayɔ̈ŋ de jam kaa 3 cök piiny wɛ̈në jam 'Ɣälo' në thuɔk kaa 3 wääc i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kutnhom kɔc ë CALD në ayɔ̈ŋ de jam kaa 3 cök piiny wɛ̈në jam 'Ɣälo' në thuɔk kaa 3 wääc iic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1C556D3E" w14:textId="77777777" w:rsidR="00B676E1" w:rsidRPr="003A08B9" w:rsidRDefault="003A08B9" w:rsidP="00B676E1">
            <w:pPr>
              <w:rPr>
                <w:rFonts w:ascii="Arial" w:hAnsi="Arial" w:cs="Arial"/>
              </w:rPr>
            </w:pPr>
            <w:r w:rsidRPr="003A08B9">
              <w:rPr>
                <w:rStyle w:val="Strong"/>
                <w:rFonts w:ascii="Arial" w:hAnsi="Arial" w:cs="Arial"/>
              </w:rPr>
              <w:t xml:space="preserve">Ciɛŋ ku Juëcë yic ë Thok (CALD (CJT)) ke </w:t>
            </w:r>
            <w:r w:rsidR="005F295B" w:rsidRPr="003A08B9">
              <w:rPr>
                <w:rFonts w:ascii="Arial" w:hAnsi="Arial" w:cs="Arial"/>
              </w:rPr>
              <w:t>kɔc aaye kɔc wɛ̈n:</w:t>
            </w:r>
          </w:p>
          <w:p w14:paraId="144CB14D" w14:textId="77777777" w:rsidR="00B676E1" w:rsidRPr="003A08B9" w:rsidRDefault="003A08B9" w:rsidP="00CF77B5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bɛ̈n bic në ɣän wääc yiic</w:t>
            </w:r>
          </w:p>
          <w:p w14:paraId="5D3A9F47" w14:textId="77777777" w:rsidR="00B676E1" w:rsidRPr="003A08B9" w:rsidRDefault="003A08B9" w:rsidP="00CF77B5">
            <w:pPr>
              <w:pStyle w:val="ListParagraph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jam në thook kɔ̈k ke cie Dïŋgïlïth.</w:t>
            </w:r>
          </w:p>
        </w:tc>
      </w:tr>
      <w:tr w:rsidR="005870B9" w:rsidRPr="003A08B9" w14:paraId="4D5D7C2A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0C4625C6" w14:textId="77777777" w:rsidR="00B676E1" w:rsidRPr="003A08B9" w:rsidRDefault="00B676E1" w:rsidP="00C54117">
            <w:pPr>
              <w:pStyle w:val="Image"/>
              <w:spacing w:before="600"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7A23E036" w14:textId="77777777" w:rsidR="002327D5" w:rsidRPr="003A08B9" w:rsidRDefault="003A08B9" w:rsidP="00C54117">
            <w:pPr>
              <w:spacing w:before="60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Alɔŋ Australia:</w:t>
            </w:r>
          </w:p>
        </w:tc>
      </w:tr>
      <w:tr w:rsidR="005870B9" w:rsidRPr="003A08B9" w14:paraId="2643385B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16713D8A" w14:textId="77777777" w:rsidR="00B676E1" w:rsidRPr="003A08B9" w:rsidRDefault="003A08B9" w:rsidP="00B676E1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E5E53B2" wp14:editId="03BDD033">
                  <wp:extent cx="1482725" cy="1482725"/>
                  <wp:effectExtent l="0" t="0" r="3175" b="3175"/>
                  <wp:docPr id="1049760633" name="Picture 38" descr="Meth ku göl cï tooc ic cï thuör thok winh daŋga cï rot gɔ̈ɔ̈l në karita de pinynhom kɔ̈u ku nyooth alɔŋ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Meth ku göl cï tooc ic cï thuör thok winh daŋga cï rot gɔ̈ɔ̈l në karita de pinynhom kɔ̈u ku nyooth alɔŋ Australia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52884A" w14:textId="77777777" w:rsidR="00B676E1" w:rsidRPr="003A08B9" w:rsidRDefault="003A08B9" w:rsidP="00CF77B5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anɔŋ kä cït kɔc kee </w:t>
            </w:r>
            <w:r w:rsidR="001F49AB" w:rsidRPr="003A08B9">
              <w:rPr>
                <w:rStyle w:val="Statisticstyle"/>
                <w:rFonts w:ascii="Arial" w:hAnsi="Arial" w:cs="Arial"/>
                <w:bCs/>
                <w:position w:val="0"/>
                <w:szCs w:val="36"/>
              </w:rPr>
              <w:t>8 milliöön</w:t>
            </w:r>
            <w:r w:rsidRPr="003A08B9">
              <w:rPr>
                <w:rFonts w:ascii="Arial" w:hAnsi="Arial" w:cs="Arial"/>
              </w:rPr>
              <w:t xml:space="preserve"> wɛ̈n dhiëth keek bɛ̈i kɔ̈k iic</w:t>
            </w:r>
          </w:p>
        </w:tc>
      </w:tr>
      <w:tr w:rsidR="005870B9" w:rsidRPr="003A08B9" w14:paraId="6E8227B1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BD5BABF" w14:textId="77777777" w:rsidR="001F49AB" w:rsidRPr="003A08B9" w:rsidRDefault="003A08B9" w:rsidP="00B676E1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3E8E3CF" wp14:editId="38784747">
                  <wp:extent cx="1482725" cy="1482725"/>
                  <wp:effectExtent l="0" t="0" r="3175" b="3175"/>
                  <wp:docPr id="253724778" name="Picture 39" descr="Akutnhom kɔc ë CALD në ayɔ̈ŋ de jam kaa 3 cök piiny wɛ̈në jam 'Ɣälo' në thuɔk kaa 3 wääc i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Akutnhom kɔc ë CALD në ayɔ̈ŋ de jam kaa 3 cök piiny wɛ̈në jam 'Ɣälo' në thuɔk kaa 3 wääc iic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6A1A5C" w14:textId="77777777" w:rsidR="001F49AB" w:rsidRPr="003A08B9" w:rsidRDefault="003A08B9" w:rsidP="00CF77B5">
            <w:pPr>
              <w:pStyle w:val="ListParagraph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kɔc aaye jam në thook kee </w:t>
            </w:r>
            <w:r w:rsidRPr="003A08B9">
              <w:rPr>
                <w:rStyle w:val="Statisticstyle"/>
                <w:rFonts w:ascii="Arial" w:hAnsi="Arial" w:cs="Arial"/>
                <w:bCs/>
                <w:position w:val="0"/>
                <w:szCs w:val="36"/>
              </w:rPr>
              <w:t>300</w:t>
            </w:r>
            <w:r w:rsidRPr="003A08B9">
              <w:rPr>
                <w:rFonts w:ascii="Arial" w:hAnsi="Arial" w:cs="Arial"/>
              </w:rPr>
              <w:t xml:space="preserve"> wääc iic.</w:t>
            </w:r>
          </w:p>
        </w:tc>
      </w:tr>
    </w:tbl>
    <w:p w14:paraId="12399D33" w14:textId="77777777" w:rsidR="00F74375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1F84942C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47507695" w14:textId="77777777" w:rsidR="002327D5" w:rsidRPr="003A08B9" w:rsidRDefault="003A08B9" w:rsidP="00B676E1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795348C7" wp14:editId="0B1C0045">
                  <wp:extent cx="1482725" cy="1482725"/>
                  <wp:effectExtent l="0" t="0" r="3175" b="3175"/>
                  <wp:docPr id="1908268187" name="Picture 40" descr="Raan nyoth rot ee tök ku jɛt e cin nhial në kɔc kaa 2 kɔ̈k nhïïm tue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Raan nyoth rot ee tök ku jɛt e cin nhial në kɔc kaa 2 kɔ̈k nhïïm tueŋ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E20FC9" w14:textId="77777777" w:rsidR="002327D5" w:rsidRPr="003A08B9" w:rsidRDefault="003A08B9" w:rsidP="00B676E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Të </w:t>
            </w:r>
            <w:r w:rsidRPr="003A08B9">
              <w:rPr>
                <w:rStyle w:val="Strong"/>
                <w:rFonts w:ascii="Arial" w:hAnsi="Arial" w:cs="Arial"/>
              </w:rPr>
              <w:t>ŋic</w:t>
            </w:r>
            <w:r w:rsidRPr="003A08B9">
              <w:rPr>
                <w:rFonts w:ascii="Arial" w:hAnsi="Arial" w:cs="Arial"/>
              </w:rPr>
              <w:t xml:space="preserve"> yïn en ke yïn ee këdɛ̈, kë yïn jam kë yïn ee raan akutnhom de kɔc.</w:t>
            </w:r>
          </w:p>
        </w:tc>
      </w:tr>
      <w:tr w:rsidR="005870B9" w:rsidRPr="003A08B9" w14:paraId="7B022DDF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3C352318" w14:textId="77777777" w:rsidR="00B676E1" w:rsidRPr="003A08B9" w:rsidRDefault="003A08B9" w:rsidP="00B676E1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C4301DA" wp14:editId="41AAD72C">
                  <wp:extent cx="1482725" cy="1482725"/>
                  <wp:effectExtent l="0" t="0" r="3175" b="3175"/>
                  <wp:docPr id="626339655" name="Picture 42" descr="Raan nyoth rot ee tök ku jɛt e cin nhial ku karita (thura) de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Raan nyoth rot ee tök ku jɛt e cin nhial ku karita (thura) de Australia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9011A7" w14:textId="77777777" w:rsidR="00B676E1" w:rsidRPr="003A08B9" w:rsidRDefault="003A08B9" w:rsidP="00B676E1">
            <w:pPr>
              <w:rPr>
                <w:rFonts w:ascii="Arial" w:hAnsi="Arial" w:cs="Arial"/>
              </w:rPr>
            </w:pPr>
            <w:r w:rsidRPr="003A08B9">
              <w:rPr>
                <w:rStyle w:val="Statisticstyle"/>
                <w:rFonts w:ascii="Arial" w:hAnsi="Arial" w:cs="Arial"/>
                <w:bCs/>
                <w:position w:val="0"/>
              </w:rPr>
              <w:t>30%</w:t>
            </w:r>
            <w:r w:rsidRPr="003A08B9">
              <w:rPr>
                <w:rFonts w:ascii="Arial" w:hAnsi="Arial" w:cs="Arial"/>
                <w:bCs/>
              </w:rPr>
              <w:t xml:space="preserve"> de kɔc wɛ̈n ciëŋ Australia aaye kek ŋic këke yee kɔc ke CALD.</w:t>
            </w:r>
          </w:p>
        </w:tc>
      </w:tr>
      <w:tr w:rsidR="005870B9" w:rsidRPr="003A08B9" w14:paraId="22B8267A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DA6CE08" w14:textId="77777777" w:rsidR="001F49AB" w:rsidRPr="003A08B9" w:rsidRDefault="003A08B9" w:rsidP="00B676E1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20D77B1" wp14:editId="69B5B0CB">
                  <wp:extent cx="1482725" cy="1482725"/>
                  <wp:effectExtent l="0" t="0" r="3175" b="3175"/>
                  <wp:docPr id="154003351" name="Picture 43" descr="Raan nyoth rot ee tök ku jɛt e cin nhial në anïnde/paande nh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Raan nyoth rot ee tök ku jɛt e cin nhial në anïnde/paande nhom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3AD2DD" w14:textId="77777777" w:rsidR="001F49AB" w:rsidRPr="003A08B9" w:rsidRDefault="003A08B9" w:rsidP="002F63FC">
            <w:pPr>
              <w:spacing w:line="324" w:lineRule="auto"/>
              <w:rPr>
                <w:rFonts w:ascii="Arial" w:hAnsi="Arial" w:cs="Arial"/>
              </w:rPr>
            </w:pPr>
            <w:r w:rsidRPr="003A08B9">
              <w:rPr>
                <w:rStyle w:val="Statisticstyle"/>
                <w:rFonts w:ascii="Arial" w:hAnsi="Arial" w:cs="Arial"/>
                <w:bCs/>
                <w:position w:val="0"/>
              </w:rPr>
              <w:t xml:space="preserve">10% </w:t>
            </w:r>
            <w:r w:rsidRPr="003A08B9">
              <w:rPr>
                <w:rFonts w:ascii="Arial" w:hAnsi="Arial" w:cs="Arial"/>
              </w:rPr>
              <w:t>de</w:t>
            </w:r>
            <w:r w:rsidRPr="003A08B9">
              <w:rPr>
                <w:rStyle w:val="Strong"/>
                <w:rFonts w:ascii="Arial" w:hAnsi="Arial" w:cs="Arial"/>
              </w:rPr>
              <w:t xml:space="preserve"> kɔc luï </w:t>
            </w:r>
            <w:r w:rsidRPr="003A08B9">
              <w:rPr>
                <w:rFonts w:ascii="Arial" w:hAnsi="Arial" w:cs="Arial"/>
              </w:rPr>
              <w:t>alɔŋde Disability Insurance Scheme (NDIS) (Ajuɛrë/aguiɛɛr Gël Kɔ̈u de Riäi) aaye röt ŋic këke ye kɔc ke CALD.</w:t>
            </w:r>
          </w:p>
        </w:tc>
      </w:tr>
      <w:tr w:rsidR="005870B9" w:rsidRPr="003A08B9" w14:paraId="36CFEB68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0DA8E705" w14:textId="77777777" w:rsidR="001F49AB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A4C405F" wp14:editId="5A4E7A8A">
                  <wp:extent cx="1483200" cy="1483200"/>
                  <wp:effectExtent l="0" t="0" r="3175" b="3175"/>
                  <wp:docPr id="768595154" name="Picture 768595154" descr="Thura de amëluï nyooth akutnhom de amëluuï. 2 aa nyooth ke cin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Thura de amëluï nyooth akutnhom de amëluuï. 2 aa nyooth ke cin nhia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B37659" w14:textId="77777777" w:rsidR="001F49AB" w:rsidRPr="003A08B9" w:rsidRDefault="003A08B9" w:rsidP="00C73E0D">
            <w:pPr>
              <w:rPr>
                <w:rFonts w:ascii="Arial" w:hAnsi="Arial" w:cs="Arial"/>
              </w:rPr>
            </w:pPr>
            <w:r w:rsidRPr="003A08B9">
              <w:rPr>
                <w:rStyle w:val="Strong"/>
                <w:rFonts w:ascii="Arial" w:hAnsi="Arial" w:cs="Arial"/>
                <w:b w:val="0"/>
                <w:bCs w:val="0"/>
                <w:color w:val="auto"/>
              </w:rPr>
              <w:t>Kɔc luï thïn aaye kɔc cë riäi wɛ̈n ee naŋ lon yekï looi në NDIS yic.</w:t>
            </w:r>
          </w:p>
        </w:tc>
      </w:tr>
    </w:tbl>
    <w:p w14:paraId="6186BBA9" w14:textId="77777777" w:rsidR="00B676E1" w:rsidRPr="003A08B9" w:rsidRDefault="003A08B9" w:rsidP="00B676E1">
      <w:pPr>
        <w:spacing w:before="0" w:after="0" w:line="240" w:lineRule="auto"/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p w14:paraId="08DA3C28" w14:textId="77777777" w:rsidR="00D01D6C" w:rsidRPr="003A08B9" w:rsidRDefault="003A08B9" w:rsidP="00D3520F">
      <w:pPr>
        <w:pStyle w:val="Heading2"/>
        <w:rPr>
          <w:rFonts w:ascii="Arial" w:hAnsi="Arial" w:cs="Arial"/>
          <w:lang w:val="en-AU"/>
        </w:rPr>
      </w:pPr>
      <w:bookmarkStart w:id="93" w:name="_Toc256000001"/>
      <w:r w:rsidRPr="003A08B9">
        <w:rPr>
          <w:rFonts w:ascii="Arial" w:hAnsi="Arial" w:cs="Arial"/>
        </w:rPr>
        <w:lastRenderedPageBreak/>
        <w:t>Yeŋö ee luɔi Ajjuɛɛr/Aguiɛr Loi kënë?</w:t>
      </w:r>
      <w:bookmarkEnd w:id="88"/>
      <w:bookmarkEnd w:id="89"/>
      <w:bookmarkEnd w:id="93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5870B9" w:rsidRPr="003A08B9" w14:paraId="68E7E2DF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bookmarkStart w:id="94" w:name="_Hlk152854252"/>
          <w:p w14:paraId="37428460" w14:textId="77777777" w:rsidR="005F45F4" w:rsidRPr="003A08B9" w:rsidRDefault="003A08B9" w:rsidP="00F74375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0FBFEE0E" wp14:editId="511C5478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461010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72D253" w14:textId="72EC6BD0" w:rsidR="00682BCF" w:rsidRPr="003A08B9" w:rsidRDefault="00682BCF" w:rsidP="0023797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5"/>
                                      <w:szCs w:val="15"/>
                                    </w:rPr>
                                  </w:pPr>
                                  <w:r w:rsidRPr="003A08B9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5"/>
                                      <w:szCs w:val="15"/>
                                    </w:rPr>
                                    <w:t>Ajuɛɛr/</w:t>
                                  </w:r>
                                  <w:r w:rsidRPr="003A08B9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5"/>
                                      <w:szCs w:val="15"/>
                                    </w:rPr>
                                    <w:br/>
                                    <w:t>Aguiɛɛr Loi</w:t>
                                  </w:r>
                                </w:p>
                                <w:p w14:paraId="71FB7651" w14:textId="77777777" w:rsidR="00682BCF" w:rsidRPr="0023797D" w:rsidRDefault="00682BCF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Theme="majorHAnsi" w:hAnsiTheme="majorHAnsi" w:cs="Calibri"/>
                                      <w:b/>
                                      <w:bCs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BFEE0E" id="_x0000_s1030" type="#_x0000_t202" style="position:absolute;left:0;text-align:left;margin-left:22.75pt;margin-top:36.3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" filled="f" stroked="f">
                      <v:textbox inset="0,0,0,0">
                        <w:txbxContent>
                          <w:p w14:paraId="0A72D253" w14:textId="72EC6BD0" w:rsidR="00682BCF" w:rsidRPr="003A08B9" w:rsidRDefault="00682BCF" w:rsidP="0023797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5"/>
                                <w:szCs w:val="15"/>
                              </w:rPr>
                            </w:pPr>
                            <w:r w:rsidRPr="003A08B9">
                              <w:rPr>
                                <w:rFonts w:ascii="Arial" w:hAnsi="Arial" w:cs="Arial"/>
                                <w:b/>
                                <w:bCs/>
                                <w:sz w:val="15"/>
                                <w:szCs w:val="15"/>
                              </w:rPr>
                              <w:t>Ajuɛɛr/</w:t>
                            </w:r>
                            <w:r w:rsidRPr="003A08B9">
                              <w:rPr>
                                <w:rFonts w:ascii="Arial" w:hAnsi="Arial" w:cs="Arial"/>
                                <w:b/>
                                <w:bCs/>
                                <w:sz w:val="15"/>
                                <w:szCs w:val="15"/>
                              </w:rPr>
                              <w:br/>
                              <w:t>Aguiɛɛr Loi</w:t>
                            </w:r>
                          </w:p>
                          <w:p w14:paraId="71FB7651" w14:textId="77777777" w:rsidR="00682BCF" w:rsidRPr="0023797D" w:rsidRDefault="00682BCF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Theme="majorHAnsi" w:hAnsiTheme="majorHAnsi" w:cs="Calibri"/>
                                <w:b/>
                                <w:bCs/>
                                <w:sz w:val="24"/>
                                <w:szCs w:val="24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3A08B9">
              <w:rPr>
                <w:rFonts w:ascii="Arial" w:hAnsi="Arial" w:cs="Arial"/>
                <w:noProof/>
              </w:rPr>
              <w:drawing>
                <wp:inline distT="0" distB="0" distL="0" distR="0" wp14:anchorId="46E16113" wp14:editId="4F55FBCE">
                  <wp:extent cx="1482725" cy="1482725"/>
                  <wp:effectExtent l="0" t="0" r="3175" b="3175"/>
                  <wp:docPr id="478145865" name="Picture 44" descr="Warɛŋ ajuɛɛr lo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Warɛŋ ajuɛɛr loi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DDD3969" w14:textId="0C8CD474" w:rsidR="00F05FC3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cï Ciɛɛŋ ku Ajuɛɛr/Aguiɛɛr Loi de Juëc ë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Thook yam (Cultural and Linguistic Diversity Strategy) gɔ̈t 2024-2028.</w:t>
            </w:r>
          </w:p>
          <w:p w14:paraId="7AF01F26" w14:textId="77777777" w:rsidR="005F45F4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Ayeku cɔl Ajuɛ̈ɛ̈r/Aguiɛr Loi.</w:t>
            </w:r>
          </w:p>
        </w:tc>
      </w:tr>
      <w:tr w:rsidR="005870B9" w:rsidRPr="003A08B9" w14:paraId="72E72D75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22F77EC6" w14:textId="77777777" w:rsidR="00230B06" w:rsidRPr="003A08B9" w:rsidRDefault="003A08B9" w:rsidP="00F74375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0A9E8E0" wp14:editId="0157A774">
                  <wp:extent cx="1483200" cy="1483200"/>
                  <wp:effectExtent l="0" t="0" r="3175" b="3175"/>
                  <wp:docPr id="420215641" name="Picture 1" descr="Akutnhom de amëluuï ke CALD. Kën thiök kenë keek ee cin-bundït cï tääu/jat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Akutnhom de amëluuï ke CALD. Kën thiök kenë keek ee cin-bundït cï tääu/jat nhial ku kën cï thuör thok winh-daŋga cï nyuɔɔth nhial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BC72BC7" w14:textId="77777777" w:rsidR="00230B06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Ajuɛɛr/Aguiɛr Loi kënë ee ajuɛɛr/aguiɛr tënë tën cït të bïï ɣok NDIS looi thïn bë piath tënë amëluuï ke CALD.</w:t>
            </w:r>
          </w:p>
        </w:tc>
      </w:tr>
      <w:bookmarkEnd w:id="94"/>
      <w:tr w:rsidR="005870B9" w:rsidRPr="003A08B9" w14:paraId="3263F2B6" w14:textId="77777777" w:rsidTr="003B3EBE">
        <w:trPr>
          <w:trHeight w:val="3628"/>
        </w:trPr>
        <w:tc>
          <w:tcPr>
            <w:tcW w:w="2537" w:type="dxa"/>
            <w:vAlign w:val="center"/>
          </w:tcPr>
          <w:p w14:paraId="29C7DC3D" w14:textId="77777777" w:rsidR="005F45F4" w:rsidRPr="003A08B9" w:rsidRDefault="003A08B9" w:rsidP="00F74375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ABFCAF6" wp14:editId="4AD9ED39">
                  <wp:extent cx="1482725" cy="1482725"/>
                  <wp:effectExtent l="0" t="0" r="3175" b="3175"/>
                  <wp:docPr id="781709884" name="Picture 5" descr="Amëluï muk warɛŋ de NDIS. Kën thiök kenë keek ee cin-bundït cï tääu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Amëluï muk warɛŋ de NDIS. Kën thiök kenë keek ee cin-bundït cï tääu nhial ku kën cï thuör thok winh-daŋga cï nyuɔɔth nhial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7358D803" w14:textId="77777777" w:rsidR="007138A0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ayee waaric ëyɛ en tën cït të bïï ɣok ŋiɛ̈c tɔ̈u kenë amɛ̈luuï ke CALD alɔŋde NDIS cɔ̈kpiny thïn.</w:t>
            </w:r>
          </w:p>
        </w:tc>
      </w:tr>
    </w:tbl>
    <w:p w14:paraId="3F630144" w14:textId="77777777" w:rsidR="00F74375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5870B9" w:rsidRPr="003A08B9" w14:paraId="253E7DDE" w14:textId="77777777" w:rsidTr="00735C79">
        <w:tc>
          <w:tcPr>
            <w:tcW w:w="2537" w:type="dxa"/>
            <w:vAlign w:val="center"/>
          </w:tcPr>
          <w:p w14:paraId="54345CAD" w14:textId="77777777" w:rsidR="00115682" w:rsidRPr="003A08B9" w:rsidRDefault="00115682" w:rsidP="00735C79">
            <w:pPr>
              <w:pStyle w:val="Image"/>
              <w:spacing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77D443EB" w14:textId="77777777" w:rsidR="000D0ABE" w:rsidRPr="003A08B9" w:rsidRDefault="003A08B9" w:rsidP="00735C79">
            <w:pPr>
              <w:spacing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anɔŋic ŋiɛ̈ɛ̈cdɛn kenë:</w:t>
            </w:r>
          </w:p>
        </w:tc>
      </w:tr>
      <w:tr w:rsidR="005870B9" w:rsidRPr="003A08B9" w14:paraId="7777FF40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696F6BE9" w14:textId="77777777" w:rsidR="00233933" w:rsidRPr="003A08B9" w:rsidRDefault="003A08B9" w:rsidP="00735C79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56E8F58" wp14:editId="1D7DE6DB">
                  <wp:extent cx="1482725" cy="1482725"/>
                  <wp:effectExtent l="0" t="0" r="3175" b="3175"/>
                  <wp:docPr id="686706921" name="Picture 4" descr="Raan muk warɛŋ ë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Raan muk warɛŋ ë NDIS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8BC7AC" w14:textId="77777777" w:rsidR="00233933" w:rsidRPr="003A08B9" w:rsidRDefault="003A08B9" w:rsidP="00735C79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luɔɔi ë NDIS</w:t>
            </w:r>
          </w:p>
        </w:tc>
      </w:tr>
      <w:tr w:rsidR="005870B9" w:rsidRPr="003A08B9" w14:paraId="105B4BEC" w14:textId="77777777" w:rsidTr="00735C79">
        <w:tc>
          <w:tcPr>
            <w:tcW w:w="2537" w:type="dxa"/>
            <w:vAlign w:val="center"/>
          </w:tcPr>
          <w:p w14:paraId="51883E7F" w14:textId="77777777" w:rsidR="00233933" w:rsidRPr="003A08B9" w:rsidRDefault="003A08B9" w:rsidP="00735C79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20E28C5" wp14:editId="743EAC6F">
                  <wp:extent cx="1482725" cy="1482725"/>
                  <wp:effectExtent l="0" t="0" r="3175" b="3175"/>
                  <wp:docPr id="127817640" name="Picture 6" descr="Kɔc kaa 3 ke NDIS luï. Raan tök amuk warɛ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Kɔc kaa 3 ke NDIS luï. Raan tök amuk warɛk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D27EE7" w14:textId="77777777" w:rsidR="00233933" w:rsidRPr="003A08B9" w:rsidRDefault="003A08B9" w:rsidP="00735C79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Amëluuï ke NDIS</w:t>
            </w:r>
          </w:p>
        </w:tc>
      </w:tr>
      <w:tr w:rsidR="005870B9" w:rsidRPr="003A08B9" w14:paraId="5E7236B6" w14:textId="77777777" w:rsidTr="00735C79">
        <w:tc>
          <w:tcPr>
            <w:tcW w:w="2537" w:type="dxa"/>
            <w:vAlign w:val="center"/>
          </w:tcPr>
          <w:p w14:paraId="197C54B5" w14:textId="77777777" w:rsidR="0026512B" w:rsidRPr="003A08B9" w:rsidRDefault="003A08B9" w:rsidP="00735C79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36A183D" wp14:editId="38309495">
                  <wp:extent cx="1482725" cy="1482725"/>
                  <wp:effectExtent l="0" t="0" r="3175" b="3175"/>
                  <wp:docPr id="1006732294" name="Picture 1006732294" descr="Raan ë NDIS luï muk warɛk ɣön ë mäktäp th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Raan ë NDIS luï muk warɛk ɣön ë mäktäp thok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CA7187" w14:textId="3FEF47C4" w:rsidR="0026512B" w:rsidRPr="003A08B9" w:rsidRDefault="003A08B9" w:rsidP="00735C79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A08B9">
              <w:rPr>
                <w:rStyle w:val="Strong"/>
                <w:rFonts w:ascii="Arial" w:hAnsi="Arial" w:cs="Arial"/>
              </w:rPr>
              <w:t xml:space="preserve">Kɔc </w:t>
            </w:r>
            <w:r w:rsidR="000A3473">
              <w:rPr>
                <w:rStyle w:val="Strong"/>
                <w:rFonts w:ascii="Arial" w:hAnsi="Arial" w:cs="Arial"/>
              </w:rPr>
              <w:t>luï</w:t>
            </w:r>
            <w:r w:rsidRPr="003A08B9">
              <w:rPr>
                <w:rStyle w:val="Strong"/>
                <w:rFonts w:ascii="Arial" w:hAnsi="Arial" w:cs="Arial"/>
              </w:rPr>
              <w:t xml:space="preserve"> kennë Akutnhom NDIS</w:t>
            </w:r>
            <w:r w:rsidRPr="003A08B9">
              <w:rPr>
                <w:rFonts w:ascii="Arial" w:hAnsi="Arial" w:cs="Arial"/>
              </w:rPr>
              <w:t>.</w:t>
            </w:r>
          </w:p>
        </w:tc>
      </w:tr>
      <w:tr w:rsidR="005870B9" w:rsidRPr="003A08B9" w14:paraId="370DC6CA" w14:textId="77777777" w:rsidTr="00735C79">
        <w:tc>
          <w:tcPr>
            <w:tcW w:w="2537" w:type="dxa"/>
            <w:vAlign w:val="center"/>
          </w:tcPr>
          <w:p w14:paraId="5EA9C8D2" w14:textId="77777777" w:rsidR="0026512B" w:rsidRPr="003A08B9" w:rsidRDefault="003A08B9" w:rsidP="00735C79">
            <w:pPr>
              <w:pStyle w:val="Image"/>
              <w:spacing w:before="84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AC0E95A" wp14:editId="15C4F7A4">
                  <wp:extent cx="1473835" cy="1038313"/>
                  <wp:effectExtent l="0" t="0" r="0" b="9525"/>
                  <wp:docPr id="1158345630" name="Picture 3" descr="Raan mɛ̈t kenë NDIS kony raan bë kɔmpiöt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Raan mɛ̈t kenë NDIS kony raan bë kɔmpiöta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89FEED" w14:textId="59A107A3" w:rsidR="0026512B" w:rsidRPr="003A08B9" w:rsidRDefault="003A08B9" w:rsidP="007977D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kennë Akutnhom NDIS aaye kɔc ë kɔc kɔ̈k kuɔny bïk yök ku loikï loilooi.</w:t>
            </w:r>
          </w:p>
          <w:p w14:paraId="73058D61" w14:textId="77777777" w:rsidR="007977D5" w:rsidRPr="003A08B9" w:rsidRDefault="003A08B9" w:rsidP="007977D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Në ye Ajuɛɛr/Aguiɛr Loi kënë yic, ɣok aayeku keek cɔl kɔc mɛ̈t kenë ɣok.</w:t>
            </w:r>
          </w:p>
        </w:tc>
      </w:tr>
    </w:tbl>
    <w:p w14:paraId="268FF34C" w14:textId="77777777" w:rsidR="00735C79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5870B9" w:rsidRPr="003A08B9" w14:paraId="3E289FA2" w14:textId="77777777" w:rsidTr="00551CF4">
        <w:tc>
          <w:tcPr>
            <w:tcW w:w="2537" w:type="dxa"/>
            <w:vAlign w:val="center"/>
          </w:tcPr>
          <w:p w14:paraId="7B75821F" w14:textId="77777777" w:rsidR="000D0ABE" w:rsidRPr="003A08B9" w:rsidRDefault="000D0ABE" w:rsidP="00C54117">
            <w:pPr>
              <w:pStyle w:val="Image"/>
              <w:rPr>
                <w:rFonts w:ascii="Arial" w:hAnsi="Arial" w:cs="Arial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660DE575" w14:textId="77777777" w:rsidR="000D0ABE" w:rsidRPr="003A08B9" w:rsidRDefault="003A08B9" w:rsidP="00C54117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Ajuɛɛr/Aguiɛr Loi kënë aye waar ic en tën bïï ɣok kony thïn:</w:t>
            </w:r>
          </w:p>
        </w:tc>
      </w:tr>
      <w:tr w:rsidR="005870B9" w:rsidRPr="003A08B9" w14:paraId="6E803D92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3780D36F" w14:textId="77777777" w:rsidR="000D0ABE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05D0F2B" wp14:editId="4D1BAE20">
                  <wp:extent cx="1482725" cy="1482725"/>
                  <wp:effectExtent l="0" t="0" r="3175" b="3175"/>
                  <wp:docPr id="258620248" name="Picture 45" descr="Raan ë NDIS luïmet ye cin kenë kc kɔ̈k kaa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Raan ë NDIS luïmet ye cin kenë kc kɔ̈k kaa 2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3C0B09" w14:textId="77777777" w:rsidR="000D0ABE" w:rsidRPr="003A08B9" w:rsidRDefault="003A08B9" w:rsidP="00CF77B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Wuöt ke CALD bë luï në NDIS yic</w:t>
            </w:r>
          </w:p>
        </w:tc>
      </w:tr>
      <w:tr w:rsidR="005870B9" w:rsidRPr="003A08B9" w14:paraId="3B86E50B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48C6FA0F" w14:textId="77777777" w:rsidR="000D0ABE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9F3E2BC" wp14:editId="5C4E095B">
                  <wp:extent cx="1482725" cy="1482725"/>
                  <wp:effectExtent l="0" t="0" r="3175" b="3175"/>
                  <wp:docPr id="1864075353" name="Picture 46" descr="Raan ë NDIS kony amëlu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Raan ë NDIS kony amëluï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73DA35" w14:textId="77777777" w:rsidR="000D0ABE" w:rsidRPr="003A08B9" w:rsidRDefault="003A08B9" w:rsidP="00CF77B5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Amëluï ke CALD bë NDIS looi.</w:t>
            </w:r>
          </w:p>
        </w:tc>
      </w:tr>
    </w:tbl>
    <w:p w14:paraId="410D9CE8" w14:textId="77777777" w:rsidR="002A6A49" w:rsidRPr="003A08B9" w:rsidRDefault="003A08B9">
      <w:pPr>
        <w:spacing w:before="0" w:after="0" w:line="240" w:lineRule="auto"/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p w14:paraId="424935D1" w14:textId="2CA1EB56" w:rsidR="002A6A49" w:rsidRPr="003A08B9" w:rsidRDefault="003A08B9" w:rsidP="002A6A49">
      <w:pPr>
        <w:pStyle w:val="Heading2"/>
        <w:rPr>
          <w:rFonts w:ascii="Arial" w:hAnsi="Arial" w:cs="Arial"/>
        </w:rPr>
      </w:pPr>
      <w:bookmarkStart w:id="95" w:name="_Toc256000002"/>
      <w:r w:rsidRPr="003A08B9">
        <w:rPr>
          <w:rFonts w:ascii="Arial" w:hAnsi="Arial" w:cs="Arial"/>
        </w:rPr>
        <w:lastRenderedPageBreak/>
        <w:t>Eŋö</w:t>
      </w:r>
      <w:r w:rsidR="005B710F">
        <w:rPr>
          <w:rFonts w:ascii="Arial" w:hAnsi="Arial" w:cs="Arial"/>
          <w:lang w:val="en-US"/>
        </w:rPr>
        <w:t xml:space="preserve"> ee</w:t>
      </w:r>
      <w:r w:rsidRPr="003A08B9">
        <w:rPr>
          <w:rFonts w:ascii="Arial" w:hAnsi="Arial" w:cs="Arial"/>
        </w:rPr>
        <w:t xml:space="preserve"> Ajuɛɛr/Aguiɛɛr Loi yic thiɛk?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7147FF41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0DA25BFC" w14:textId="77777777" w:rsidR="00EE6856" w:rsidRPr="003A08B9" w:rsidRDefault="003A08B9" w:rsidP="009528D1">
            <w:pPr>
              <w:pStyle w:val="Image"/>
              <w:jc w:val="left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8C9D7B4" wp14:editId="3264E098">
                  <wp:extent cx="1402798" cy="1402798"/>
                  <wp:effectExtent l="0" t="0" r="6985" b="6985"/>
                  <wp:docPr id="1251027194" name="Picture 7" descr="Raan tɔ̈ kën ë këdɛ̈ gël kë cïï lɔ tueŋ kɔ̈u ciëë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Raan tɔ̈ kën ë këdɛ̈ gël kë cïï lɔ tueŋ kɔ̈u ciëën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AF89D9" w14:textId="77777777" w:rsidR="00EE6856" w:rsidRPr="003A08B9" w:rsidRDefault="003A08B9" w:rsidP="0011568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Kɔc ke CALD kɔ̈k aa yee käŋ juëc </w:t>
            </w:r>
            <w:r w:rsidRPr="003A08B9">
              <w:rPr>
                <w:rStyle w:val="Strong"/>
                <w:rFonts w:ascii="Arial" w:hAnsi="Arial" w:cs="Arial"/>
              </w:rPr>
              <w:t>riliic ë lɔ tueŋ gël</w:t>
            </w:r>
            <w:r w:rsidRPr="003A08B9">
              <w:rPr>
                <w:rFonts w:ascii="Arial" w:hAnsi="Arial" w:cs="Arial"/>
              </w:rPr>
              <w:t xml:space="preserve"> yök të wïc bï kek luï alɔŋde NDIS.</w:t>
            </w:r>
          </w:p>
        </w:tc>
      </w:tr>
      <w:tr w:rsidR="005870B9" w:rsidRPr="003A08B9" w14:paraId="1E62B09A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72184E01" w14:textId="77777777" w:rsidR="00EE6856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308F6A4" wp14:editId="69EAE018">
                  <wp:extent cx="1482725" cy="1482725"/>
                  <wp:effectExtent l="0" t="0" r="3175" b="3175"/>
                  <wp:docPr id="1981921844" name="Picture 8" descr="Kɔc kaa 2 tɔ̈ kën ë këdɛ̈ gël kë cïï lɔ tueŋ kɔ̈u ciëën. Raan ttöŋ de kek anyoth ë cin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Kɔc kaa 2 tɔ̈ kën ë këdɛ̈ gël kë cïï lɔ tueŋ kɔ̈u ciëën. Raan ttöŋ de kek anyoth ë cin nhial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75840F" w14:textId="77777777" w:rsidR="00EE6856" w:rsidRPr="003A08B9" w:rsidRDefault="003A08B9" w:rsidP="00C43AAB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 rilic ë lɔ tueŋ gël ee kë wɛ̈n ë yïn gël kë yïn cië loi këdäŋ:</w:t>
            </w:r>
          </w:p>
          <w:p w14:paraId="1C580B7E" w14:textId="77777777" w:rsidR="00EE6856" w:rsidRPr="003A08B9" w:rsidRDefault="003A08B9" w:rsidP="00CF77B5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wïc ba loi </w:t>
            </w:r>
          </w:p>
          <w:p w14:paraId="78BDA4A8" w14:textId="77777777" w:rsidR="00EE6856" w:rsidRPr="003A08B9" w:rsidRDefault="003A08B9" w:rsidP="00CF77B5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wïc ba loi.</w:t>
            </w:r>
          </w:p>
        </w:tc>
      </w:tr>
      <w:tr w:rsidR="005870B9" w:rsidRPr="003A08B9" w14:paraId="3B9EBEA6" w14:textId="77777777" w:rsidTr="00BB103A">
        <w:trPr>
          <w:trHeight w:val="1489"/>
        </w:trPr>
        <w:tc>
          <w:tcPr>
            <w:tcW w:w="2551" w:type="dxa"/>
            <w:vAlign w:val="center"/>
          </w:tcPr>
          <w:p w14:paraId="4B1DC941" w14:textId="77777777" w:rsidR="00EE6856" w:rsidRPr="003A08B9" w:rsidRDefault="00EE6856" w:rsidP="00CF67C2">
            <w:pPr>
              <w:pStyle w:val="Image"/>
              <w:spacing w:before="840"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50BE9D20" w14:textId="77777777" w:rsidR="00EE6856" w:rsidRPr="003A08B9" w:rsidRDefault="003A08B9" w:rsidP="00BB103A">
            <w:pPr>
              <w:spacing w:before="72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Käŋ riliic ë lɔ tueŋ gël aa lëu bë looi bë yic riɛl tënë kɔc ke CALD kubïkï:</w:t>
            </w:r>
          </w:p>
        </w:tc>
      </w:tr>
      <w:tr w:rsidR="005870B9" w:rsidRPr="003A08B9" w14:paraId="210C47B9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5404C0F8" w14:textId="77777777" w:rsidR="005D3AC4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2A3F5D9" wp14:editId="171B6CB6">
                  <wp:extent cx="1482725" cy="1482725"/>
                  <wp:effectExtent l="0" t="0" r="3175" b="3175"/>
                  <wp:docPr id="324798248" name="Picture 9" descr="Raan kueen warɛk, thura de maluma ku thura anuɛɛn/mickil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Raan kueen warɛk, thura de maluma ku thura anuɛɛn/mickila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6BBBB1" w14:textId="77777777" w:rsidR="005D3AC4" w:rsidRPr="003A08B9" w:rsidRDefault="003A08B9" w:rsidP="00115682">
            <w:pPr>
              <w:pStyle w:val="ListParagraph"/>
              <w:numPr>
                <w:ilvl w:val="0"/>
                <w:numId w:val="37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maluma/thön alɔŋde NDIS yök</w:t>
            </w:r>
          </w:p>
        </w:tc>
      </w:tr>
      <w:tr w:rsidR="005870B9" w:rsidRPr="003A08B9" w14:paraId="3D67E361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F28568D" w14:textId="77777777" w:rsidR="005D3AC4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22644BB" wp14:editId="61277FC4">
                  <wp:extent cx="1482725" cy="1482725"/>
                  <wp:effectExtent l="0" t="0" r="3175" b="3175"/>
                  <wp:docPr id="371728563" name="Picture 10" descr="Raan muk warɛŋ ë NDIS. Në keek nhïïm nhial ee thura anuɛɛn/mickil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Raan muk warɛŋ ë NDIS. Në keek nhïïm nhial ee thura anuɛɛn/mickila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8D50F6" w14:textId="77777777" w:rsidR="005D3AC4" w:rsidRPr="003A08B9" w:rsidRDefault="003A08B9" w:rsidP="005D3AC4">
            <w:pPr>
              <w:pStyle w:val="ListParagraph"/>
              <w:numPr>
                <w:ilvl w:val="0"/>
                <w:numId w:val="37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NDIS looi.</w:t>
            </w:r>
          </w:p>
        </w:tc>
      </w:tr>
      <w:tr w:rsidR="005870B9" w:rsidRPr="003A08B9" w14:paraId="0FE0BDC5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558ADD60" w14:textId="77777777" w:rsidR="00412343" w:rsidRPr="003A08B9" w:rsidRDefault="003A08B9" w:rsidP="00B7537E">
            <w:pPr>
              <w:pStyle w:val="Image"/>
              <w:spacing w:before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435D6722" wp14:editId="714A5086">
                  <wp:extent cx="1482725" cy="1482725"/>
                  <wp:effectExtent l="0" t="0" r="3175" b="3175"/>
                  <wp:docPr id="1844680602" name="Picture 4" descr="Raan muk warɛk ku atɛ̈k. Në keek nhïïm nhial ee ayɔ̈ŋ ë tɛ̈k kenë amëluuï ke CALD ye yic alɔŋthïn ku tiɛm age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Raan muk warɛk ku atɛ̈k. Në keek nhïïm nhial ee ayɔ̈ŋ ë tɛ̈k kenë amëluuï ke CALD ye yic alɔŋthïn ku tiɛm ageer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5B7D3F" w14:textId="11AEE577" w:rsidR="00412343" w:rsidRPr="003A08B9" w:rsidRDefault="003A08B9" w:rsidP="00B7537E">
            <w:pPr>
              <w:spacing w:before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kuan ke mäktäp ku kɔc mɛ̈t kenë ɣok aciekï dac/lac deetic en tën yennë amë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ke CALD kuɔny thïn.</w:t>
            </w:r>
          </w:p>
        </w:tc>
      </w:tr>
      <w:tr w:rsidR="005870B9" w:rsidRPr="003A08B9" w14:paraId="3B879AFF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3BDCE6EA" w14:textId="77777777" w:rsidR="00412343" w:rsidRPr="003A08B9" w:rsidRDefault="003A08B9" w:rsidP="00412343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B002854" wp14:editId="6017FDE6">
                  <wp:extent cx="1440000" cy="1440000"/>
                  <wp:effectExtent l="0" t="0" r="8255" b="8255"/>
                  <wp:docPr id="128" name="Picture 128" descr="Amëluï tɛ̈k ku kɔc ë luɔi looi kaa 2 muk warɛɛ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Amëluï tɛ̈k ku kɔc ë luɔi looi kaa 2 muk warɛɛ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936944" w14:textId="7DA5B342" w:rsidR="00412343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arilic tënë amë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ke CALD kɔ̈k kubïkï yök ku loikï loilooi wɛ̈n wïckï keek.</w:t>
            </w:r>
          </w:p>
          <w:p w14:paraId="463A0967" w14:textId="77777777" w:rsidR="002D5212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Ku yen aciën loilooi larok/lakop wɛ̈n piɛth tënë </w:t>
            </w:r>
            <w:r w:rsidRPr="003A08B9">
              <w:rPr>
                <w:rStyle w:val="Strong"/>
                <w:rFonts w:ascii="Arial" w:hAnsi="Arial" w:cs="Arial"/>
              </w:rPr>
              <w:t>cieŋcieeŋ</w:t>
            </w:r>
            <w:r w:rsidRPr="003A08B9">
              <w:rPr>
                <w:rFonts w:ascii="Arial" w:hAnsi="Arial" w:cs="Arial"/>
              </w:rPr>
              <w:t xml:space="preserve"> kedhiɛ.</w:t>
            </w:r>
          </w:p>
        </w:tc>
      </w:tr>
      <w:tr w:rsidR="005870B9" w:rsidRPr="003A08B9" w14:paraId="0D178E48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5C51F5A9" w14:textId="77777777" w:rsidR="002D5212" w:rsidRPr="003A08B9" w:rsidRDefault="003A08B9" w:rsidP="0041234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374432A" wp14:editId="6E41573B">
                  <wp:extent cx="1483200" cy="1112400"/>
                  <wp:effectExtent l="0" t="0" r="3175" b="0"/>
                  <wp:docPr id="1487494377" name="Picture 1487494377" descr="Akutnhhom ë kɔc cieŋ alɛ̈th lariäuriääu ku loikï diër ë cieŋ thɛɛ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Akutnhhom ë kɔc cieŋ alɛ̈th lariäuriääu ku loikï diër ë cieŋ thɛɛ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4A4A1B" w14:textId="77777777" w:rsidR="002D5212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Ciɛɛŋdu ee:</w:t>
            </w:r>
          </w:p>
          <w:p w14:paraId="7009D55B" w14:textId="77777777" w:rsidR="002D5212" w:rsidRPr="003A08B9" w:rsidRDefault="003A08B9" w:rsidP="00412343">
            <w:pPr>
              <w:pStyle w:val="ListParagraph"/>
              <w:numPr>
                <w:ilvl w:val="0"/>
                <w:numId w:val="1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kuerdun de pïr</w:t>
            </w:r>
          </w:p>
          <w:p w14:paraId="444B054F" w14:textId="77777777" w:rsidR="002D5212" w:rsidRPr="003A08B9" w:rsidRDefault="003A08B9" w:rsidP="00412343">
            <w:pPr>
              <w:pStyle w:val="ListParagraph"/>
              <w:numPr>
                <w:ilvl w:val="0"/>
                <w:numId w:val="1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yëŋö rilic tënë yïn.</w:t>
            </w:r>
          </w:p>
        </w:tc>
      </w:tr>
      <w:tr w:rsidR="005870B9" w:rsidRPr="003A08B9" w14:paraId="6241D5C4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5BBA06D1" w14:textId="77777777" w:rsidR="00412343" w:rsidRPr="003A08B9" w:rsidRDefault="003A08B9" w:rsidP="0041234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BBC5C61" wp14:editId="6430EF72">
                  <wp:extent cx="1482725" cy="1482725"/>
                  <wp:effectExtent l="0" t="0" r="3175" b="3175"/>
                  <wp:docPr id="584460863" name="Picture 12" descr="Raan tɛ̈k tɔ̈ në ayɔ̈ŋ de jam kaa 3 cök piiny wɛ̈në jam 'Ɣälo' në thuɔk kaa 3 wääc i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Raan tɛ̈k tɔ̈ në ayɔ̈ŋ de jam kaa 3 cök piiny wɛ̈në jam 'Ɣälo' në thuɔk kaa 3 wääc iic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A475A4" w14:textId="77777777" w:rsidR="00412343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Maluma/thön në thok kɔ̈k acie yic dac pial/kɔ̈c tënë kɔc ke CALD kubïkï looi.</w:t>
            </w:r>
          </w:p>
        </w:tc>
      </w:tr>
      <w:tr w:rsidR="005870B9" w:rsidRPr="003A08B9" w14:paraId="6BCA45D8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2B29B18" w14:textId="77777777" w:rsidR="00412343" w:rsidRPr="003A08B9" w:rsidRDefault="003A08B9" w:rsidP="00412343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45ECC12" wp14:editId="03C79859">
                  <wp:extent cx="1482725" cy="1482725"/>
                  <wp:effectExtent l="0" t="0" r="3175" b="3175"/>
                  <wp:docPr id="330540206" name="Picture 47" descr="Amëluï jɛt e cin nhial. Kën thiök kenë keek ee thura de maluma ku tiɛm age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Amëluï jɛt e cin nhial. Kën thiök kenë keek ee thura de maluma ku tiɛm ageer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F4A7DB" w14:textId="77777777" w:rsidR="007138A0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yeen aciën maluma larok në baŋde kën ee amëluï ke CALD:</w:t>
            </w:r>
          </w:p>
          <w:p w14:paraId="0CD868FC" w14:textId="77777777" w:rsidR="007138A0" w:rsidRPr="003A08B9" w:rsidRDefault="003A08B9" w:rsidP="00C1107A">
            <w:pPr>
              <w:pStyle w:val="ListParagraph"/>
              <w:numPr>
                <w:ilvl w:val="0"/>
                <w:numId w:val="56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ŋic </w:t>
            </w:r>
          </w:p>
          <w:p w14:paraId="654038A7" w14:textId="77777777" w:rsidR="00412343" w:rsidRPr="003A08B9" w:rsidRDefault="003A08B9" w:rsidP="00C1107A">
            <w:pPr>
              <w:pStyle w:val="ListParagraph"/>
              <w:numPr>
                <w:ilvl w:val="0"/>
                <w:numId w:val="56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wïc.</w:t>
            </w:r>
          </w:p>
        </w:tc>
      </w:tr>
    </w:tbl>
    <w:p w14:paraId="49E64DE1" w14:textId="77777777" w:rsidR="007F4962" w:rsidRPr="003A08B9" w:rsidRDefault="003A08B9" w:rsidP="007F4962">
      <w:pPr>
        <w:pStyle w:val="Heading2"/>
        <w:rPr>
          <w:rFonts w:ascii="Arial" w:hAnsi="Arial" w:cs="Arial"/>
          <w:lang w:val="en-AU"/>
        </w:rPr>
      </w:pPr>
      <w:bookmarkStart w:id="96" w:name="_Toc256000003"/>
      <w:r w:rsidRPr="003A08B9">
        <w:rPr>
          <w:rFonts w:ascii="Arial" w:hAnsi="Arial" w:cs="Arial"/>
        </w:rPr>
        <w:lastRenderedPageBreak/>
        <w:t>Ë ɣok loi Ajuɛɛr/Aguiɛɛr Loi kënë kadï/wudï?</w:t>
      </w:r>
      <w:bookmarkEnd w:id="96"/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5870B9" w:rsidRPr="003A08B9" w14:paraId="5CDD2A61" w14:textId="77777777" w:rsidTr="0075683F">
        <w:trPr>
          <w:trHeight w:val="2550"/>
        </w:trPr>
        <w:tc>
          <w:tcPr>
            <w:tcW w:w="2551" w:type="dxa"/>
            <w:vAlign w:val="center"/>
          </w:tcPr>
          <w:p w14:paraId="2346857C" w14:textId="77777777" w:rsidR="007F4962" w:rsidRPr="003A08B9" w:rsidRDefault="003A08B9" w:rsidP="00F74375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B2C3E97" wp14:editId="0B69D970">
                  <wp:extent cx="1368000" cy="1368000"/>
                  <wp:effectExtent l="0" t="0" r="3810" b="3810"/>
                  <wp:docPr id="2051497661" name="Picture 2051497661" descr="Kɔc kaa 3 loi warɛŋ dït atök. Raan tök anyoth warɛŋ dï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Kɔc kaa 3 loi warɛŋ dït atök. Raan tök anyoth warɛŋ dï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7BAA3B" w14:textId="77777777" w:rsidR="007F4962" w:rsidRPr="003A08B9" w:rsidRDefault="003A08B9" w:rsidP="00891723">
            <w:pPr>
              <w:spacing w:before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cië </w:t>
            </w:r>
            <w:r w:rsidRPr="003A08B9">
              <w:rPr>
                <w:rStyle w:val="Strong"/>
                <w:rFonts w:ascii="Arial" w:hAnsi="Arial" w:cs="Arial"/>
              </w:rPr>
              <w:t>lon-rɔm</w:t>
            </w:r>
            <w:r w:rsidRPr="003A08B9">
              <w:rPr>
                <w:rFonts w:ascii="Arial" w:hAnsi="Arial" w:cs="Arial"/>
              </w:rPr>
              <w:t xml:space="preserve"> looi bï ɣok Ajuɛɛr Loi looi.</w:t>
            </w:r>
          </w:p>
          <w:p w14:paraId="1A3E7E84" w14:textId="58DAF18C" w:rsidR="00891723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Lon-rɔm ee të 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kɔc atök kubïk:</w:t>
            </w:r>
          </w:p>
          <w:p w14:paraId="6A8842B3" w14:textId="77777777" w:rsidR="00891723" w:rsidRPr="003A08B9" w:rsidRDefault="003A08B9" w:rsidP="00891723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 yam looi</w:t>
            </w:r>
          </w:p>
          <w:p w14:paraId="0873C870" w14:textId="77777777" w:rsidR="00C43AAB" w:rsidRPr="003A08B9" w:rsidRDefault="003A08B9" w:rsidP="00891723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tën ee këdɛ̈ŋ luuï thïn cɔ̈kpiny.</w:t>
            </w:r>
          </w:p>
        </w:tc>
      </w:tr>
      <w:tr w:rsidR="005870B9" w:rsidRPr="003A08B9" w14:paraId="431BC140" w14:textId="77777777" w:rsidTr="0075683F">
        <w:tc>
          <w:tcPr>
            <w:tcW w:w="2551" w:type="dxa"/>
            <w:vAlign w:val="center"/>
          </w:tcPr>
          <w:p w14:paraId="2BAFC632" w14:textId="77777777" w:rsidR="00C43AAB" w:rsidRPr="003A08B9" w:rsidRDefault="00C43AAB" w:rsidP="00F74375">
            <w:pPr>
              <w:pStyle w:val="Image"/>
              <w:spacing w:before="360"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115348C7" w14:textId="77777777" w:rsidR="00C43AAB" w:rsidRPr="003A08B9" w:rsidRDefault="003A08B9" w:rsidP="00F74375">
            <w:pPr>
              <w:spacing w:before="36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acuku looi bukku luï kenë kɔc juëc wääc, kënë anɔŋic yïk:</w:t>
            </w:r>
          </w:p>
        </w:tc>
      </w:tr>
      <w:tr w:rsidR="005870B9" w:rsidRPr="003A08B9" w14:paraId="1459FD2C" w14:textId="77777777" w:rsidTr="0075683F">
        <w:trPr>
          <w:trHeight w:val="2370"/>
        </w:trPr>
        <w:tc>
          <w:tcPr>
            <w:tcW w:w="2551" w:type="dxa"/>
            <w:vAlign w:val="center"/>
          </w:tcPr>
          <w:p w14:paraId="1AD18E9E" w14:textId="77777777" w:rsidR="0010274C" w:rsidRPr="003A08B9" w:rsidRDefault="003A08B9" w:rsidP="00F82BDA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6C7421A" wp14:editId="553FC3EC">
                  <wp:extent cx="1368000" cy="1368000"/>
                  <wp:effectExtent l="0" t="0" r="3810" b="3810"/>
                  <wp:docPr id="19" name="Picture 19" descr="Akutnhom ë kɔc ke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kutnhom ë kɔc ke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58F91F" w14:textId="77777777" w:rsidR="0010274C" w:rsidRPr="003A08B9" w:rsidRDefault="003A08B9" w:rsidP="0010274C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CALD cë riäi</w:t>
            </w:r>
          </w:p>
        </w:tc>
      </w:tr>
      <w:tr w:rsidR="005870B9" w:rsidRPr="003A08B9" w14:paraId="7B2338A4" w14:textId="77777777" w:rsidTr="0075683F">
        <w:tc>
          <w:tcPr>
            <w:tcW w:w="2551" w:type="dxa"/>
            <w:vAlign w:val="center"/>
          </w:tcPr>
          <w:p w14:paraId="5B522B78" w14:textId="77777777" w:rsidR="0010274C" w:rsidRPr="003A08B9" w:rsidRDefault="003A08B9" w:rsidP="00F82BDA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A4C24E8" wp14:editId="26308889">
                  <wp:extent cx="1368000" cy="1368000"/>
                  <wp:effectExtent l="0" t="0" r="3810" b="3810"/>
                  <wp:docPr id="35" name="Picture 35" descr="Anïn de amëdhiëëth kaa 2 ku mïth kaa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Anïn de amëdhiëëth kaa 2 ku mïth kaa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5A740E" w14:textId="77777777" w:rsidR="0010274C" w:rsidRPr="003A08B9" w:rsidRDefault="003A08B9" w:rsidP="0010274C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anïnken/bɛ̈iken ku dumuukken</w:t>
            </w:r>
          </w:p>
        </w:tc>
      </w:tr>
      <w:tr w:rsidR="005870B9" w:rsidRPr="003A08B9" w14:paraId="638B1B3C" w14:textId="77777777" w:rsidTr="0075683F">
        <w:tc>
          <w:tcPr>
            <w:tcW w:w="2551" w:type="dxa"/>
            <w:vAlign w:val="center"/>
          </w:tcPr>
          <w:p w14:paraId="1140D9A7" w14:textId="77777777" w:rsidR="0010274C" w:rsidRPr="003A08B9" w:rsidRDefault="003A08B9" w:rsidP="00F82BDA">
            <w:pPr>
              <w:pStyle w:val="Image"/>
              <w:spacing w:before="0" w:after="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EF2C8B6" wp14:editId="330AB8E6">
                  <wp:extent cx="1368000" cy="1368000"/>
                  <wp:effectExtent l="0" t="0" r="3810" b="3810"/>
                  <wp:docPr id="126" name="Picture 126" descr="Kɔc cë luɔi piɔ̈ɔ̈c tɔ̈u kaa 3 ɣönë mäktäp nhom tue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Kɔc cë luɔi piɔ̈ɔ̈c tɔ̈u kaa 3 ɣönë mäktäp nhom tueŋ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EA88B2" w14:textId="62716A63" w:rsidR="0010274C" w:rsidRPr="003A08B9" w:rsidRDefault="003A08B9" w:rsidP="0010274C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manädhämaa (Akutnhïïm) wɛ̈n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kenë kɔc ke CALD </w:t>
            </w:r>
          </w:p>
        </w:tc>
      </w:tr>
      <w:tr w:rsidR="005870B9" w:rsidRPr="003A08B9" w14:paraId="2382B52C" w14:textId="77777777" w:rsidTr="0075683F">
        <w:tc>
          <w:tcPr>
            <w:tcW w:w="2551" w:type="dxa"/>
            <w:vAlign w:val="center"/>
          </w:tcPr>
          <w:p w14:paraId="6AA0AF53" w14:textId="77777777" w:rsidR="0010274C" w:rsidRPr="003A08B9" w:rsidRDefault="003A08B9" w:rsidP="00F82BDA">
            <w:pPr>
              <w:pStyle w:val="Image"/>
              <w:spacing w:before="0" w:after="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D640DAC" wp14:editId="426D4937">
                  <wp:extent cx="1368000" cy="1368000"/>
                  <wp:effectExtent l="0" t="0" r="3810" b="3810"/>
                  <wp:docPr id="37" name="Picture 37" descr="Kɔc cë luɔi piɔ̈ɔ̈c tɔ̈u kaa 3 ɣönë mäktäp nhom tueŋ ku thura de riä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Kɔc cë luɔi piɔ̈ɔ̈c tɔ̈u kaa 3 ɣönë mäktäp nhom tueŋ ku thura de riä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72FDE3" w14:textId="77777777" w:rsidR="0010274C" w:rsidRPr="003A08B9" w:rsidRDefault="003A08B9" w:rsidP="0010274C">
            <w:pPr>
              <w:pStyle w:val="ListParagraph"/>
              <w:numPr>
                <w:ilvl w:val="0"/>
                <w:numId w:val="7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akutnhïïm ke riäi/ŋääth.</w:t>
            </w:r>
          </w:p>
        </w:tc>
      </w:tr>
      <w:tr w:rsidR="005870B9" w:rsidRPr="003A08B9" w14:paraId="58FDD014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686D2C4D" w14:textId="77777777" w:rsidR="00412343" w:rsidRPr="003A08B9" w:rsidRDefault="003A08B9" w:rsidP="00F74375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759E92A0" wp14:editId="5F6C078C">
                  <wp:extent cx="1483200" cy="989012"/>
                  <wp:effectExtent l="0" t="0" r="3175" b="1905"/>
                  <wp:docPr id="39" name="Picture 39" descr="Akuut/akutnhom de kɔc loi amat në tärbeth nhom. Raan tök aluï në laptɔ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kuut/akutnhom de kɔc loi amat në tärbeth nhom. Raan tök aluï në laptɔ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498593" w14:textId="340B52B3" w:rsidR="003D3ED2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acuku looi buku ŋic lɔn cï ɣok dhɔ̈l/kuɛr piɛth yök kubuk 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ëtök/atök kenë kɔc wääc.</w:t>
            </w:r>
          </w:p>
          <w:p w14:paraId="02963F0F" w14:textId="77777777" w:rsidR="00412343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Cïtmanë kën, ɣok muk akuut/akutnhïïm lëu bïï kɔc ke jam në biäkde wëlken.</w:t>
            </w:r>
          </w:p>
        </w:tc>
      </w:tr>
      <w:tr w:rsidR="005870B9" w:rsidRPr="003A08B9" w14:paraId="52CC99B6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1C2480DD" w14:textId="77777777" w:rsidR="00412343" w:rsidRPr="003A08B9" w:rsidRDefault="003A08B9" w:rsidP="00F74375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E6A76C7" wp14:editId="655B7FDD">
                  <wp:extent cx="1482725" cy="1482725"/>
                  <wp:effectExtent l="0" t="0" r="3175" b="3175"/>
                  <wp:docPr id="40" name="Picture 40" descr="Kɔc kaa 2 daai/tïŋ warɛk atö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Kɔc kaa 2 daai/tïŋ warɛk atö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70507D" w14:textId="77777777" w:rsidR="00412343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ɣok aaye jam tënë kɔc në tök-ku-tök.</w:t>
            </w:r>
          </w:p>
        </w:tc>
      </w:tr>
      <w:tr w:rsidR="005870B9" w:rsidRPr="003A08B9" w14:paraId="5B22691F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0E31ADD7" w14:textId="77777777" w:rsidR="00412343" w:rsidRPr="003A08B9" w:rsidRDefault="003A08B9" w:rsidP="00F74375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2453DBF" wp14:editId="355E708D">
                  <wp:extent cx="1482725" cy="1482725"/>
                  <wp:effectExtent l="0" t="0" r="3175" b="3175"/>
                  <wp:docPr id="1868889395" name="Picture 48" descr="kɔc kaa 3 tɔ̈u në kanaba kɔ̈u wɛ̈në jam 'NDIA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kɔc kaa 3 tɔ̈u në kanaba kɔ̈u wɛ̈në jam 'NDIA'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E6D8F7" w14:textId="317064BC" w:rsidR="008A052F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ee 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kenë National Ethnic Disability Alliance (NEDA) (Amatnhom Kuan cë Riäi de Baai).</w:t>
            </w:r>
          </w:p>
          <w:p w14:paraId="0D1E36A1" w14:textId="77777777" w:rsidR="00412343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NEDA ee manädhäm/akutnhom wɛ̈n ë </w:t>
            </w:r>
            <w:r w:rsidRPr="003A08B9">
              <w:rPr>
                <w:rStyle w:val="Strong"/>
                <w:rFonts w:ascii="Arial" w:hAnsi="Arial" w:cs="Arial"/>
              </w:rPr>
              <w:t>yith</w:t>
            </w:r>
            <w:r w:rsidRPr="003A08B9">
              <w:rPr>
                <w:rFonts w:ascii="Arial" w:hAnsi="Arial" w:cs="Arial"/>
              </w:rPr>
              <w:t xml:space="preserve"> ke kɔc ke CALD cë riäi ku aniɛ̈nken/bɛ̈iken kuɔny.</w:t>
            </w:r>
          </w:p>
        </w:tc>
      </w:tr>
      <w:tr w:rsidR="005870B9" w:rsidRPr="003A08B9" w14:paraId="55B003B6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5227B1A9" w14:textId="77777777" w:rsidR="00412343" w:rsidRPr="003A08B9" w:rsidRDefault="003A08B9" w:rsidP="00F74375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0310927E" wp14:editId="2DD097E8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387985</wp:posOffset>
                      </wp:positionV>
                      <wp:extent cx="892175" cy="311785"/>
                      <wp:effectExtent l="0" t="0" r="3175" b="1206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3478C0" w14:textId="77777777" w:rsidR="00682BCF" w:rsidRPr="00BB103A" w:rsidRDefault="00682BCF" w:rsidP="005F657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Yith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10927E" id="_x0000_s1031" type="#_x0000_t202" style="position:absolute;left:0;text-align:left;margin-left:20.1pt;margin-top:30.55pt;width:70.25pt;height:24.5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" filled="f" stroked="f">
                      <v:textbox inset="0,0,0,0">
                        <w:txbxContent>
                          <w:p w14:paraId="5C3478C0" w14:textId="77777777" w:rsidR="00682BCF" w:rsidRPr="00BB103A" w:rsidRDefault="00682BCF" w:rsidP="005F657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Yith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3A08B9">
              <w:rPr>
                <w:rFonts w:ascii="Arial" w:hAnsi="Arial" w:cs="Arial"/>
                <w:noProof/>
              </w:rPr>
              <w:drawing>
                <wp:inline distT="0" distB="0" distL="0" distR="0" wp14:anchorId="36607899" wp14:editId="2DFF63D8">
                  <wp:extent cx="1482725" cy="1482725"/>
                  <wp:effectExtent l="0" t="0" r="3175" b="3175"/>
                  <wp:docPr id="1541128915" name="Picture 13" descr="Warɛŋ ë ye luel 'Yith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Warɛŋ ë ye luel 'Yith'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D793B5" w14:textId="77777777" w:rsidR="00412343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Yith aaye lööŋ në biäkde tën ee kɔc yïn luɔɔi thïn:</w:t>
            </w:r>
          </w:p>
          <w:p w14:paraId="044A7580" w14:textId="77777777" w:rsidR="00412343" w:rsidRPr="003A08B9" w:rsidRDefault="003A08B9" w:rsidP="00F74375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apiɛth </w:t>
            </w:r>
          </w:p>
          <w:p w14:paraId="378A74CF" w14:textId="77777777" w:rsidR="00412343" w:rsidRPr="003A08B9" w:rsidRDefault="003A08B9" w:rsidP="00F74375">
            <w:pPr>
              <w:pStyle w:val="ListParagraph"/>
              <w:numPr>
                <w:ilvl w:val="0"/>
                <w:numId w:val="9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 ciën ateek thok.</w:t>
            </w:r>
          </w:p>
        </w:tc>
      </w:tr>
      <w:tr w:rsidR="005870B9" w:rsidRPr="003A08B9" w14:paraId="7827622E" w14:textId="77777777" w:rsidTr="009B4B96">
        <w:trPr>
          <w:trHeight w:val="2494"/>
        </w:trPr>
        <w:tc>
          <w:tcPr>
            <w:tcW w:w="2551" w:type="dxa"/>
            <w:vAlign w:val="center"/>
          </w:tcPr>
          <w:p w14:paraId="5C8B4724" w14:textId="77777777" w:rsidR="00412343" w:rsidRPr="003A08B9" w:rsidRDefault="003A08B9" w:rsidP="009B4B96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9A61C47" wp14:editId="34979C39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366395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C300B9" w14:textId="77777777" w:rsidR="00682BCF" w:rsidRPr="00BB103A" w:rsidRDefault="00682BCF" w:rsidP="00B40DE6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Wëët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A61C47" id="_x0000_s1032" type="#_x0000_t202" style="position:absolute;left:0;text-align:left;margin-left:23.65pt;margin-top:28.8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FXg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" filled="f" stroked="f">
                      <v:textbox inset="0,0,0,0">
                        <w:txbxContent>
                          <w:p w14:paraId="51C300B9" w14:textId="77777777" w:rsidR="00682BCF" w:rsidRPr="00BB103A" w:rsidRDefault="00682BCF" w:rsidP="00B40DE6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Wëët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3A08B9">
              <w:rPr>
                <w:rFonts w:ascii="Arial" w:hAnsi="Arial" w:cs="Arial"/>
                <w:noProof/>
              </w:rPr>
              <w:drawing>
                <wp:inline distT="0" distB="0" distL="0" distR="0" wp14:anchorId="3750F4AC" wp14:editId="37C74CA4">
                  <wp:extent cx="1482725" cy="1482725"/>
                  <wp:effectExtent l="0" t="0" r="3175" b="3175"/>
                  <wp:docPr id="777249014" name="Picture 49" descr="Warɛŋë wëët ku gala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Warɛŋë wëët ku galam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350ABD" w14:textId="77777777" w:rsidR="00412343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NEDA acë wëëtde rɔm kenë ɣok në biäkde yith ke kɔc CALD cë riäi.</w:t>
            </w:r>
          </w:p>
          <w:p w14:paraId="1BE9EC9F" w14:textId="77777777" w:rsidR="00C06FB9" w:rsidRPr="003A08B9" w:rsidRDefault="003A08B9" w:rsidP="00F74375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cië wëët kënë looi bï ɣok Ajuɛɛr Loi looi.</w:t>
            </w:r>
          </w:p>
        </w:tc>
      </w:tr>
      <w:tr w:rsidR="005870B9" w:rsidRPr="003A08B9" w14:paraId="74E07767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19EE776C" w14:textId="77777777" w:rsidR="00B1757D" w:rsidRPr="003A08B9" w:rsidRDefault="003A08B9" w:rsidP="0041234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73D40777" wp14:editId="282F62E8">
                  <wp:extent cx="1482725" cy="1482725"/>
                  <wp:effectExtent l="0" t="0" r="3175" b="3175"/>
                  <wp:docPr id="847992873" name="Picture 14" descr="Kɔc kaa 3 tɔ̈u ayääk ke jam kaa 2 cök piiny. Ayɔ̈ŋ töŋ ë jam ee nyooth në cin bundït cïï jat nhial. Ayɔ̈ŋ ë jam dɛ̈t e anyooth cin bundït cï wɛl nhom 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Kɔc kaa 3 tɔ̈u ayääk ke jam kaa 2 cök piiny. Ayɔ̈ŋ töŋ ë jam ee nyooth në cin bundït cïï jat nhial. Ayɔ̈ŋ ë jam dɛ̈t e anyooth cin bundït cï wɛl nhom piny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6835AF" w14:textId="6C5A87A7" w:rsidR="00B1757D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cë </w:t>
            </w:r>
            <w:r w:rsidRPr="003A08B9">
              <w:rPr>
                <w:rStyle w:val="Strong"/>
                <w:rFonts w:ascii="Arial" w:hAnsi="Arial" w:cs="Arial"/>
              </w:rPr>
              <w:t>akutnhom ë wëët</w:t>
            </w:r>
            <w:r w:rsidRPr="003A08B9">
              <w:rPr>
                <w:rFonts w:ascii="Arial" w:hAnsi="Arial" w:cs="Arial"/>
              </w:rPr>
              <w:t xml:space="preserve"> looi ëyɛ cië tɔ̈u në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NDIA yic.</w:t>
            </w:r>
          </w:p>
        </w:tc>
      </w:tr>
      <w:tr w:rsidR="005870B9" w:rsidRPr="003A08B9" w14:paraId="3C33BF21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62519BEF" w14:textId="77777777" w:rsidR="00B1757D" w:rsidRPr="003A08B9" w:rsidRDefault="003A08B9" w:rsidP="0041234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CF22FBB" wp14:editId="321DDD6B">
                  <wp:extent cx="1482725" cy="1482725"/>
                  <wp:effectExtent l="0" t="0" r="3175" b="3175"/>
                  <wp:docPr id="1924179488" name="Picture 15" descr="Akuut ë kɔc mɛ̈t abora. Në keek nhïïm nhial ee cin-bundït cïï tääu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Akuut ë kɔc mɛ̈t abora. Në keek nhïïm nhial ee cin-bundït cïï tääu nhial ku kën cï thuör thok winh-daŋga cï nyuɔɔth nhial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D800DB" w14:textId="3FD5539E" w:rsidR="00B1757D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Akutnhom de wëët ee akutnhom de kɔc wɛ̈n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kenë ɣook kubuk rɔm në këdɛ̈ŋ: </w:t>
            </w:r>
          </w:p>
          <w:p w14:paraId="4CA5B404" w14:textId="77777777" w:rsidR="00B1757D" w:rsidRPr="003A08B9" w:rsidRDefault="003A08B9" w:rsidP="00412343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ee luï apiɛth </w:t>
            </w:r>
          </w:p>
          <w:p w14:paraId="0BF7CB02" w14:textId="77777777" w:rsidR="00B1757D" w:rsidRPr="003A08B9" w:rsidRDefault="003A08B9" w:rsidP="00412343">
            <w:pPr>
              <w:pStyle w:val="ListParagraph"/>
              <w:numPr>
                <w:ilvl w:val="0"/>
                <w:numId w:val="1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wïc kubë luuï apiɛth.</w:t>
            </w:r>
          </w:p>
        </w:tc>
      </w:tr>
      <w:tr w:rsidR="005870B9" w:rsidRPr="003A08B9" w14:paraId="75204769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28381FB2" w14:textId="77777777" w:rsidR="008A052F" w:rsidRPr="003A08B9" w:rsidRDefault="003A08B9" w:rsidP="0041234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EC42C76" wp14:editId="06EA7580">
                  <wp:extent cx="1482725" cy="1482725"/>
                  <wp:effectExtent l="0" t="0" r="3175" b="3175"/>
                  <wp:docPr id="763754825" name="Picture 2" descr="Akuut de kɔc ë CALD ku thura e thiɛkë y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Akuut de kɔc ë CALD ku thura e thiɛkë yic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24A6D1" w14:textId="77777777" w:rsidR="008A052F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ke CALD cë riäi aake biäk thiekiic ke baŋ de akutnhom ë wëët.</w:t>
            </w:r>
          </w:p>
        </w:tc>
      </w:tr>
      <w:tr w:rsidR="005870B9" w:rsidRPr="003A08B9" w14:paraId="41AFEF7A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72607CC7" w14:textId="77777777" w:rsidR="00B1757D" w:rsidRPr="003A08B9" w:rsidRDefault="003A08B9" w:rsidP="0041234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6BAA5FAD" wp14:editId="0BBFC1EA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424180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C14DA0" w14:textId="77777777" w:rsidR="00682BCF" w:rsidRPr="00BB103A" w:rsidRDefault="00682BCF" w:rsidP="00FD0AE2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Käŋ ee yök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AA5FAD" id="_x0000_s1033" type="#_x0000_t202" alt="&quot;&quot;" style="position:absolute;left:0;text-align:left;margin-left:22.65pt;margin-top:33.4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" filled="f" stroked="f">
                      <v:textbox inset="0,0,0,0">
                        <w:txbxContent>
                          <w:p w14:paraId="29C14DA0" w14:textId="77777777" w:rsidR="00682BCF" w:rsidRPr="00BB103A" w:rsidRDefault="00682BCF" w:rsidP="00FD0AE2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Käŋ ee yök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3A08B9">
              <w:rPr>
                <w:rFonts w:ascii="Arial" w:hAnsi="Arial" w:cs="Arial"/>
                <w:noProof/>
              </w:rPr>
              <w:drawing>
                <wp:inline distT="0" distB="0" distL="0" distR="0" wp14:anchorId="701AA21F" wp14:editId="48CA714E">
                  <wp:extent cx="1482725" cy="1482725"/>
                  <wp:effectExtent l="0" t="0" r="3175" b="3175"/>
                  <wp:docPr id="925835610" name="Picture 16" descr="Warɛŋ ë kä ëë yök nyooth warɛŋ cï gɔ̈t kenë k kaa 2 cï giit. Kën thiök kenë yeen ee cin-bundït cï tääu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Warɛŋ ë kä ëë yök nyooth warɛŋ cï gɔ̈t kenë k kaa 2 cï giit. Kën thiök kenë yeen ee cin-bundït cï tääu nhial ku kën cï thuör thok winh-daŋga cï nyuɔɔth nhial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A9FE563" w14:textId="75F5ADA3" w:rsidR="00B1757D" w:rsidRPr="003A08B9" w:rsidRDefault="003A08B9" w:rsidP="0041234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ee piŋ në wëët akutnhom ë wëët në të cït të yennë </w:t>
            </w:r>
            <w:r w:rsidRPr="003A08B9">
              <w:rPr>
                <w:rStyle w:val="Strong"/>
                <w:rFonts w:ascii="Arial" w:hAnsi="Arial" w:cs="Arial"/>
              </w:rPr>
              <w:t>käŋ ee y</w:t>
            </w:r>
            <w:r w:rsidR="001C2F57">
              <w:rPr>
                <w:rStyle w:val="Strong"/>
                <w:rFonts w:ascii="Arial" w:hAnsi="Arial" w:cs="Arial"/>
              </w:rPr>
              <w:t>ö</w:t>
            </w:r>
            <w:r w:rsidRPr="003A08B9">
              <w:rPr>
                <w:rStyle w:val="Strong"/>
                <w:rFonts w:ascii="Arial" w:hAnsi="Arial" w:cs="Arial"/>
              </w:rPr>
              <w:t>k</w:t>
            </w:r>
            <w:r w:rsidRPr="003A08B9">
              <w:rPr>
                <w:rFonts w:ascii="Arial" w:hAnsi="Arial" w:cs="Arial"/>
              </w:rPr>
              <w:t xml:space="preserve"> looi apiɛth tënë amëluï ke CALD.</w:t>
            </w:r>
          </w:p>
          <w:p w14:paraId="632FF3FC" w14:textId="77777777" w:rsidR="00B1757D" w:rsidRPr="003A08B9" w:rsidRDefault="003A08B9" w:rsidP="001B2D99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Käŋ ee yök aaye kuɛr ee londa pïr ë kɔc geeric/waaric.</w:t>
            </w:r>
          </w:p>
        </w:tc>
      </w:tr>
    </w:tbl>
    <w:p w14:paraId="1582E880" w14:textId="77777777" w:rsidR="002A6A49" w:rsidRPr="003A08B9" w:rsidRDefault="002A6A49" w:rsidP="00C1107A">
      <w:pPr>
        <w:spacing w:before="0" w:after="0" w:line="240" w:lineRule="auto"/>
        <w:rPr>
          <w:rFonts w:ascii="Arial" w:hAnsi="Arial" w:cs="Arial"/>
        </w:rPr>
      </w:pPr>
    </w:p>
    <w:p w14:paraId="5A1E2D6C" w14:textId="77777777" w:rsidR="002A6A49" w:rsidRPr="003A08B9" w:rsidRDefault="003A08B9">
      <w:pPr>
        <w:spacing w:before="0" w:after="0" w:line="240" w:lineRule="auto"/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p w14:paraId="52C1678B" w14:textId="77777777" w:rsidR="00115682" w:rsidRPr="003A08B9" w:rsidRDefault="003A08B9" w:rsidP="00115682">
      <w:pPr>
        <w:pStyle w:val="Heading2"/>
        <w:rPr>
          <w:rFonts w:ascii="Arial" w:hAnsi="Arial" w:cs="Arial"/>
          <w:lang w:val="en-AU"/>
        </w:rPr>
      </w:pPr>
      <w:bookmarkStart w:id="97" w:name="_Toc256000004"/>
      <w:r w:rsidRPr="003A08B9">
        <w:rPr>
          <w:rFonts w:ascii="Arial" w:hAnsi="Arial" w:cs="Arial"/>
        </w:rPr>
        <w:lastRenderedPageBreak/>
        <w:t>Ee käŋö wïcku keek në tiäm tënë Ajuɛɛr Loi?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76686F25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60AE1B22" w14:textId="77777777" w:rsidR="007F4962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1969996D" wp14:editId="3247C0E0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466725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E52F89" w14:textId="027A99F5" w:rsidR="00682BCF" w:rsidRPr="00BB103A" w:rsidRDefault="00682BCF" w:rsidP="00BB103A">
                                  <w:pPr>
                                    <w:spacing w:before="0" w:after="0" w:line="160" w:lineRule="exact"/>
                                    <w:jc w:val="center"/>
                                    <w:rPr>
                                      <w:rFonts w:ascii="Arial" w:hAnsi="Arial" w:cs="Arial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 xml:space="preserve">Wɛ̈t jɛ̈ɛ̈më </w:t>
                                  </w: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br/>
                                    <w:t>yic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9996D" id="_x0000_s1034" type="#_x0000_t202" style="position:absolute;left:0;text-align:left;margin-left:22.1pt;margin-top:36.7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D7/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" filled="f" stroked="f">
                      <v:textbox inset="0,0,0,0">
                        <w:txbxContent>
                          <w:p w14:paraId="5DE52F89" w14:textId="027A99F5" w:rsidR="00682BCF" w:rsidRPr="00BB103A" w:rsidRDefault="00682BCF" w:rsidP="00BB103A">
                            <w:pPr>
                              <w:spacing w:before="0" w:after="0" w:line="160" w:lineRule="exact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Wɛ̈t jɛ̈ɛ̈më </w:t>
                            </w: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16"/>
                                <w:szCs w:val="16"/>
                              </w:rPr>
                              <w:br/>
                              <w:t>yic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3A08B9">
              <w:rPr>
                <w:rFonts w:ascii="Arial" w:hAnsi="Arial" w:cs="Arial"/>
                <w:noProof/>
              </w:rPr>
              <w:drawing>
                <wp:inline distT="0" distB="0" distL="0" distR="0" wp14:anchorId="562BE0ED" wp14:editId="6C60BD90">
                  <wp:extent cx="1482725" cy="1482725"/>
                  <wp:effectExtent l="0" t="0" r="3175" b="3175"/>
                  <wp:docPr id="1434070743" name="Picture 1" descr="Warɛŋ ë kë jɛ̈ɛ̈më yic nyooth thukthuk dɛ̈p ku thura ë thiɛkë y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Warɛŋ ë kë jɛ̈ɛ̈më yic nyooth thukthuk dɛ̈p ku thura ë thiɛkë yic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53C6D0" w14:textId="77777777" w:rsidR="00EA1BFD" w:rsidRPr="003A08B9" w:rsidRDefault="003A08B9" w:rsidP="00CE13CF">
            <w:pPr>
              <w:spacing w:line="324" w:lineRule="auto"/>
              <w:rPr>
                <w:rFonts w:ascii="Arial" w:hAnsi="Arial" w:cs="Arial"/>
              </w:rPr>
            </w:pPr>
            <w:r w:rsidRPr="003A08B9">
              <w:rPr>
                <w:rStyle w:val="Strong"/>
                <w:rFonts w:ascii="Arial" w:hAnsi="Arial" w:cs="Arial"/>
              </w:rPr>
              <w:t>Wël jɛ̈ɛ̈më ke yiic</w:t>
            </w:r>
            <w:r w:rsidRPr="003A08B9">
              <w:rPr>
                <w:rFonts w:ascii="Arial" w:hAnsi="Arial" w:cs="Arial"/>
              </w:rPr>
              <w:t xml:space="preserve"> aa wël/atɛ̈k thiekiic wɛ̈n ee bɛ̈n në kuɛr wääc ke londa ku pïrkua.</w:t>
            </w:r>
          </w:p>
          <w:p w14:paraId="32FEDCC6" w14:textId="5DE4D4F9" w:rsidR="00E42251" w:rsidRPr="003A08B9" w:rsidRDefault="003A08B9" w:rsidP="00EA1BFD">
            <w:pPr>
              <w:spacing w:line="324" w:lineRule="auto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Ajuɛɛr anɔŋ biäk kee</w:t>
            </w:r>
            <w:r w:rsidR="00D80F79">
              <w:rPr>
                <w:rFonts w:ascii="Arial" w:hAnsi="Arial" w:cs="Arial"/>
              </w:rPr>
              <w:t>/kaa</w:t>
            </w:r>
            <w:r w:rsidRPr="003A08B9">
              <w:rPr>
                <w:rFonts w:ascii="Arial" w:hAnsi="Arial" w:cs="Arial"/>
              </w:rPr>
              <w:t xml:space="preserve"> </w:t>
            </w:r>
            <w:r w:rsidRPr="003A08B9">
              <w:rPr>
                <w:rStyle w:val="Statisticstyle"/>
                <w:rFonts w:ascii="Arial" w:hAnsi="Arial" w:cs="Arial"/>
                <w:position w:val="0"/>
                <w:szCs w:val="36"/>
              </w:rPr>
              <w:t>6</w:t>
            </w:r>
            <w:r w:rsidRPr="003A08B9">
              <w:rPr>
                <w:rFonts w:ascii="Arial" w:hAnsi="Arial" w:cs="Arial"/>
              </w:rPr>
              <w:t xml:space="preserve"> ke Wël jɛ̈ɛ̈më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ke yiic.</w:t>
            </w:r>
          </w:p>
        </w:tc>
      </w:tr>
      <w:tr w:rsidR="005870B9" w:rsidRPr="003A08B9" w14:paraId="6AC86B81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F7CC8C4" w14:textId="77777777" w:rsidR="00DF3E41" w:rsidRPr="003A08B9" w:rsidRDefault="003A08B9" w:rsidP="00561E53">
            <w:pPr>
              <w:pStyle w:val="Image"/>
              <w:spacing w:before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6552982" wp14:editId="1C264528">
                  <wp:extent cx="1482725" cy="1482725"/>
                  <wp:effectExtent l="0" t="0" r="3175" b="3175"/>
                  <wp:docPr id="2014293418" name="Picture 17" descr="Raan tïŋ warɛ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Raan tïŋ warɛk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2ED774" w14:textId="48003A23" w:rsidR="00DF3E41" w:rsidRPr="003A08B9" w:rsidRDefault="003A08B9" w:rsidP="00561E53">
            <w:pPr>
              <w:spacing w:before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yee kuatë wɛ̈t jɛ̈ɛ̈më yic waaric në apäm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tɔ̈ ciëënkä.</w:t>
            </w:r>
          </w:p>
          <w:p w14:paraId="4D0C4539" w14:textId="0DF134DA" w:rsidR="00A04C3B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Kuatë wɛ̈t jɛ̈ɛ̈më yic ëbɛ̈n anɔŋic käkuan wïcku keek në tiäm agoku kuɔny amëluï ke CALD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cɔla piɛth.</w:t>
            </w:r>
          </w:p>
        </w:tc>
      </w:tr>
      <w:tr w:rsidR="005870B9" w:rsidRPr="003A08B9" w14:paraId="7AE49226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25D11EDD" w14:textId="77777777" w:rsidR="00A04C3B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0337DCB6" wp14:editId="5F7521B6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370205</wp:posOffset>
                      </wp:positionV>
                      <wp:extent cx="892175" cy="450215"/>
                      <wp:effectExtent l="0" t="0" r="3175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6C150C" w14:textId="00965C35" w:rsidR="00682BCF" w:rsidRPr="00BB103A" w:rsidRDefault="00682BCF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37DCB6" id="_x0000_s1035" type="#_x0000_t202" style="position:absolute;left:0;text-align:left;margin-left:23pt;margin-top:29.15pt;width:70.25pt;height:35.4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" filled="f" stroked="f">
                      <v:textbox inset="0,0,0,0">
                        <w:txbxContent>
                          <w:p w14:paraId="686C150C" w14:textId="00965C35" w:rsidR="00682BCF" w:rsidRPr="00BB103A" w:rsidRDefault="00682BCF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3A08B9">
              <w:rPr>
                <w:rFonts w:ascii="Arial" w:hAnsi="Arial" w:cs="Arial"/>
                <w:noProof/>
              </w:rPr>
              <w:drawing>
                <wp:inline distT="0" distB="0" distL="0" distR="0" wp14:anchorId="506B03F1" wp14:editId="34832731">
                  <wp:extent cx="1482725" cy="1482725"/>
                  <wp:effectExtent l="0" t="0" r="3175" b="3175"/>
                  <wp:docPr id="1950587529" name="Picture 2" descr="Warɛŋ 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Warɛŋ Ajuɛɛrë kë Loi nyooth warɛŋ cï gɔ̈t kenë kä cï gii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99C672" w14:textId="77777777" w:rsidR="00A04C3B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nɔŋ ajuɛɛr/aguiɛɛr tënë kë wïcku buku looi agoku kuäkuan wïcku kek në tiäm dööt.</w:t>
            </w:r>
          </w:p>
          <w:p w14:paraId="405EEC2A" w14:textId="77777777" w:rsidR="00A04C3B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ayeku cɔl Ajuɛɛrë/Aguiɛɛr këdan Loi.</w:t>
            </w:r>
          </w:p>
          <w:p w14:paraId="1496DE8D" w14:textId="103A27ED" w:rsidR="00286147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acuku waaric apɛi në apäm</w:t>
            </w:r>
            <w:r w:rsidR="00483953">
              <w:rPr>
                <w:rFonts w:ascii="Arial" w:hAnsi="Arial" w:cs="Arial"/>
              </w:rPr>
              <w:t xml:space="preserve"> </w:t>
            </w:r>
            <w:r w:rsidR="005F29AC" w:rsidRPr="003A08B9">
              <w:rPr>
                <w:rFonts w:ascii="Arial" w:hAnsi="Arial" w:cs="Arial"/>
              </w:rPr>
              <w:fldChar w:fldCharType="begin"/>
            </w:r>
            <w:r w:rsidR="005F29AC" w:rsidRPr="003A08B9">
              <w:rPr>
                <w:rFonts w:ascii="Arial" w:hAnsi="Arial" w:cs="Arial"/>
              </w:rPr>
              <w:instrText xml:space="preserve"> PAGEREF _Ref145516795 \h </w:instrText>
            </w:r>
            <w:r w:rsidR="005F29AC" w:rsidRPr="003A08B9">
              <w:rPr>
                <w:rFonts w:ascii="Arial" w:hAnsi="Arial" w:cs="Arial"/>
              </w:rPr>
            </w:r>
            <w:r w:rsidR="005F29AC" w:rsidRPr="003A08B9">
              <w:rPr>
                <w:rFonts w:ascii="Arial" w:hAnsi="Arial" w:cs="Arial"/>
              </w:rPr>
              <w:fldChar w:fldCharType="separate"/>
            </w:r>
            <w:r w:rsidR="008875C9">
              <w:rPr>
                <w:rFonts w:ascii="Arial" w:hAnsi="Arial" w:cs="Arial"/>
                <w:noProof/>
              </w:rPr>
              <w:t>29</w:t>
            </w:r>
            <w:r w:rsidR="005F29AC" w:rsidRPr="003A08B9">
              <w:rPr>
                <w:rFonts w:ascii="Arial" w:hAnsi="Arial" w:cs="Arial"/>
              </w:rPr>
              <w:fldChar w:fldCharType="end"/>
            </w:r>
            <w:r w:rsidRPr="003A08B9">
              <w:rPr>
                <w:rFonts w:ascii="Arial" w:hAnsi="Arial" w:cs="Arial"/>
              </w:rPr>
              <w:t>.</w:t>
            </w:r>
          </w:p>
        </w:tc>
      </w:tr>
    </w:tbl>
    <w:p w14:paraId="2DC7AE39" w14:textId="77777777" w:rsidR="00977E3B" w:rsidRPr="003A08B9" w:rsidRDefault="003A08B9">
      <w:pPr>
        <w:spacing w:before="0" w:after="0" w:line="240" w:lineRule="auto"/>
        <w:rPr>
          <w:rFonts w:ascii="Arial" w:hAnsi="Arial" w:cs="Arial"/>
          <w:b/>
          <w:bCs/>
          <w:sz w:val="32"/>
          <w:szCs w:val="26"/>
        </w:rPr>
      </w:pPr>
      <w:r w:rsidRPr="003A08B9">
        <w:rPr>
          <w:rFonts w:ascii="Arial" w:hAnsi="Arial" w:cs="Arial"/>
        </w:rPr>
        <w:br w:type="page"/>
      </w:r>
    </w:p>
    <w:p w14:paraId="60738245" w14:textId="13AD14CC" w:rsidR="00F84CD1" w:rsidRPr="003A08B9" w:rsidRDefault="003A08B9" w:rsidP="00F84CD1">
      <w:pPr>
        <w:pStyle w:val="Heading3"/>
        <w:spacing w:before="480" w:after="240"/>
        <w:rPr>
          <w:rFonts w:ascii="Arial" w:hAnsi="Arial" w:cs="Arial"/>
        </w:rPr>
      </w:pPr>
      <w:r w:rsidRPr="003A08B9">
        <w:rPr>
          <w:rStyle w:val="Heading2Char"/>
          <w:rFonts w:ascii="Arial" w:hAnsi="Arial" w:cs="Arial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6835932" wp14:editId="18019734">
                <wp:simplePos x="0" y="0"/>
                <wp:positionH relativeFrom="margin">
                  <wp:align>center</wp:align>
                </wp:positionH>
                <wp:positionV relativeFrom="paragraph">
                  <wp:posOffset>-238044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6" o:spid="_x0000_s1036" alt="&quot;&quot;" style="width:505.6pt;height:54.35pt;margin-top:-18.75pt;margin-left:0;mso-height-percent:0;mso-height-relative:margin;mso-position-horizontal:center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-251657216" arcsize="17719f" fillcolor="#8ac640" strokecolor="#6b2976" strokeweight="3pt">
                <w10:wrap anchorx="margin"/>
              </v:roundrect>
            </w:pict>
          </mc:Fallback>
        </mc:AlternateContent>
      </w:r>
      <w:r w:rsidRPr="003A08B9">
        <w:rPr>
          <w:rFonts w:ascii="Arial" w:hAnsi="Arial" w:cs="Arial"/>
        </w:rPr>
        <w:t xml:space="preserve">1. Tɛ̈ɛ̈u ë kɔc </w:t>
      </w:r>
      <w:r w:rsidR="000A3473">
        <w:rPr>
          <w:rFonts w:ascii="Arial" w:hAnsi="Arial" w:cs="Arial"/>
        </w:rPr>
        <w:t>luï</w:t>
      </w:r>
      <w:r w:rsidRPr="003A08B9">
        <w:rPr>
          <w:rFonts w:ascii="Arial" w:hAnsi="Arial" w:cs="Arial"/>
        </w:rPr>
        <w:t xml:space="preserve"> në CALD ic në kɔc nhïïm të </w:t>
      </w:r>
      <w:r w:rsidR="000A3473">
        <w:rPr>
          <w:rFonts w:ascii="Arial" w:hAnsi="Arial" w:cs="Arial"/>
        </w:rPr>
        <w:t>luuï</w:t>
      </w:r>
      <w:r w:rsidRPr="003A08B9">
        <w:rPr>
          <w:rFonts w:ascii="Arial" w:hAnsi="Arial" w:cs="Arial"/>
        </w:rPr>
        <w:t xml:space="preserve"> ɣok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1927ADE0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4A59686F" w14:textId="77777777" w:rsidR="007F4962" w:rsidRPr="003A08B9" w:rsidRDefault="003A08B9" w:rsidP="00561E53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01256AC" wp14:editId="2A93C17A">
                  <wp:extent cx="1440000" cy="1440000"/>
                  <wp:effectExtent l="0" t="0" r="8255" b="8255"/>
                  <wp:docPr id="64" name="Picture 64" descr="Raan muk warɛk ku ayɔ̈ŋ ë tɛ̈k kenë amëluuï kaa 3 ye yic alɔŋthï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Raan muk warɛk ku ayɔ̈ŋ ë tɛ̈k kenë amëluuï kaa 3 ye yic alɔŋthï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083C38" w14:textId="77777777" w:rsidR="00B84C93" w:rsidRPr="003A08B9" w:rsidRDefault="003A08B9" w:rsidP="00561E53">
            <w:pPr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wïc kubuk ɣo nhïïm tääu në kuatë kën ye amëluï de CALD wïc yic të tïŋ ɣok të cït tën ee:</w:t>
            </w:r>
          </w:p>
          <w:p w14:paraId="4DFB1EA3" w14:textId="77777777" w:rsidR="00F84CD1" w:rsidRPr="003A08B9" w:rsidRDefault="003A08B9" w:rsidP="00F84CD1">
            <w:pPr>
              <w:pStyle w:val="ListParagraph"/>
              <w:numPr>
                <w:ilvl w:val="0"/>
                <w:numId w:val="1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amëluuï NDIS luɔɔi thïn</w:t>
            </w:r>
          </w:p>
          <w:p w14:paraId="35D33B71" w14:textId="77777777" w:rsidR="00B84C93" w:rsidRPr="003A08B9" w:rsidRDefault="003A08B9" w:rsidP="00CF77B5">
            <w:pPr>
              <w:pStyle w:val="ListParagraph"/>
              <w:numPr>
                <w:ilvl w:val="0"/>
                <w:numId w:val="1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maluma/thön rɔm thïn</w:t>
            </w:r>
          </w:p>
          <w:p w14:paraId="039C2AEE" w14:textId="77777777" w:rsidR="007F4962" w:rsidRPr="003A08B9" w:rsidRDefault="003A08B9" w:rsidP="00CF77B5">
            <w:pPr>
              <w:pStyle w:val="ListParagraph"/>
              <w:numPr>
                <w:ilvl w:val="0"/>
                <w:numId w:val="1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londa luɔi thïn.</w:t>
            </w:r>
          </w:p>
        </w:tc>
      </w:tr>
    </w:tbl>
    <w:p w14:paraId="224633CF" w14:textId="77777777" w:rsidR="002A6A49" w:rsidRPr="003A08B9" w:rsidRDefault="003A08B9" w:rsidP="00977E3B">
      <w:pPr>
        <w:pStyle w:val="Heading4"/>
        <w:spacing w:before="480" w:after="120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172399E" wp14:editId="16192324">
                <wp:simplePos x="0" y="0"/>
                <wp:positionH relativeFrom="margin">
                  <wp:posOffset>5715</wp:posOffset>
                </wp:positionH>
                <wp:positionV relativeFrom="paragraph">
                  <wp:posOffset>520244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2" o:spid="_x0000_s1037" alt="&quot;&quot;" style="width:456.6pt;height:19pt;margin-top:40.95pt;margin-left:0.45pt;mso-height-relative:margin;mso-position-horizontal-relative:margin;mso-width-relative:margin;position:absolute;z-index:-251655168" coordsize="57991,2415">
                <v:line id="Straight Connector 100" o:spid="_x0000_s1038" style="mso-wrap-style:square;position:absolute;visibility:visible" from="0,1306" to="57167,1306" o:connectortype="straight" strokecolor="#65276f" strokeweight="3pt">
                  <v:stroke endcap="round"/>
                </v:line>
                <v:oval id="Oval 101" o:spid="_x0000_s1039" style="width:2415;height:2415;left:55576;mso-wrap-style:square;position:absolute;v-text-anchor:middle;visibility:visible" fillcolor="#8ac640" strokecolor="#6b2976" strokeweight="3pt"/>
                <w10:wrap anchorx="margin"/>
              </v:group>
            </w:pict>
          </mc:Fallback>
        </mc:AlternateContent>
      </w:r>
      <w:r w:rsidR="00751D7A" w:rsidRPr="003A08B9">
        <w:rPr>
          <w:rFonts w:ascii="Arial" w:hAnsi="Arial" w:cs="Arial"/>
        </w:rPr>
        <w:t xml:space="preserve">Käkuan wïcku kek në tiäm 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5870B9" w:rsidRPr="003A08B9" w14:paraId="61E3EC6B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7A3E3FF9" w14:textId="77777777" w:rsidR="00E26BF5" w:rsidRPr="003A08B9" w:rsidRDefault="003A08B9" w:rsidP="00CF67C2">
            <w:pPr>
              <w:pStyle w:val="Image"/>
              <w:spacing w:before="60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D65CD28" wp14:editId="257C5BE6">
                  <wp:extent cx="1493520" cy="1493520"/>
                  <wp:effectExtent l="0" t="0" r="0" b="0"/>
                  <wp:docPr id="448963922" name="Picture 3" descr="Ayɔ̈ŋ ë jam ku thura de p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Ayɔ̈ŋ ë jam ku thura de pial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41292101" w14:textId="77777777" w:rsidR="00E26BF5" w:rsidRPr="003A08B9" w:rsidRDefault="003A08B9" w:rsidP="00CF67C2">
            <w:pPr>
              <w:spacing w:before="60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wïc buku luuï kenë kɔc kɔ̈k kubuk mat në wël lëuku buku keek looi wɛ̈n piɛth tënë cieŋcieeŋ kedhiɛ yiic. </w:t>
            </w:r>
          </w:p>
        </w:tc>
      </w:tr>
      <w:tr w:rsidR="005870B9" w:rsidRPr="003A08B9" w14:paraId="1C87A046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7FF1A287" w14:textId="77777777" w:rsidR="00751D7A" w:rsidRPr="003A08B9" w:rsidRDefault="003A08B9" w:rsidP="00A94CA7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EDE58FA" wp14:editId="2308412B">
                  <wp:extent cx="1493520" cy="1493520"/>
                  <wp:effectExtent l="0" t="0" r="0" b="0"/>
                  <wp:docPr id="2100879869" name="Picture 4" descr="Raana muk ajuɛɛr de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Raana muk ajuɛɛr de NDIS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08B9">
              <w:rPr>
                <w:rFonts w:ascii="Arial" w:hAnsi="Arial" w:cs="Arial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73F51731" w14:textId="77777777" w:rsidR="00751D7A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yen awïcku kubuk ŋic kɔc juëc ke CALD cë riäi aa lëu bïkï luuï alɔŋde NDIS.</w:t>
            </w:r>
          </w:p>
        </w:tc>
      </w:tr>
    </w:tbl>
    <w:p w14:paraId="1A1C5F72" w14:textId="77777777" w:rsidR="00977E3B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5870B9" w:rsidRPr="003A08B9" w14:paraId="06FCD779" w14:textId="77777777" w:rsidTr="00977E3B">
        <w:tc>
          <w:tcPr>
            <w:tcW w:w="2568" w:type="dxa"/>
            <w:vAlign w:val="center"/>
          </w:tcPr>
          <w:p w14:paraId="4D864CDD" w14:textId="77777777" w:rsidR="00751D7A" w:rsidRPr="003A08B9" w:rsidRDefault="00751D7A" w:rsidP="00977E3B">
            <w:pPr>
              <w:pStyle w:val="Image"/>
              <w:spacing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343F99D2" w14:textId="77777777" w:rsidR="00751D7A" w:rsidRPr="003A08B9" w:rsidRDefault="003A08B9" w:rsidP="00977E3B">
            <w:pPr>
              <w:spacing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anɔŋic lɔn bïnë ye ŋic:</w:t>
            </w:r>
          </w:p>
        </w:tc>
      </w:tr>
      <w:tr w:rsidR="005870B9" w:rsidRPr="003A08B9" w14:paraId="68950CDD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2CE2E9B1" w14:textId="77777777" w:rsidR="00280CFA" w:rsidRPr="003A08B9" w:rsidRDefault="003A08B9" w:rsidP="00977E3B">
            <w:pPr>
              <w:pStyle w:val="Image"/>
              <w:spacing w:before="12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EB8DA01" wp14:editId="6490017F">
                  <wp:extent cx="1493520" cy="1493520"/>
                  <wp:effectExtent l="0" t="0" r="0" b="0"/>
                  <wp:docPr id="31690645" name="Picture 3" descr="Medhäniya ë thëm ku cin bundït cï jat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Medhäniya ë thëm ku cin bundït cï jat nhial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2BEFA3" w14:textId="77777777" w:rsidR="00280CFA" w:rsidRPr="003A08B9" w:rsidRDefault="003A08B9" w:rsidP="00A94CA7">
            <w:pPr>
              <w:pStyle w:val="ListParagraph"/>
              <w:numPr>
                <w:ilvl w:val="0"/>
                <w:numId w:val="5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NDIS ee luï ëcar tënë amëluuï ke CALD</w:t>
            </w:r>
          </w:p>
        </w:tc>
      </w:tr>
      <w:tr w:rsidR="005870B9" w:rsidRPr="003A08B9" w14:paraId="3A848A30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391B7385" w14:textId="77777777" w:rsidR="00280CFA" w:rsidRPr="003A08B9" w:rsidRDefault="003A08B9" w:rsidP="00977E3B">
            <w:pPr>
              <w:pStyle w:val="Image"/>
              <w:spacing w:before="12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03965AA1" wp14:editId="64B99567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737870</wp:posOffset>
                      </wp:positionV>
                      <wp:extent cx="630936" cy="201168"/>
                      <wp:effectExtent l="19050" t="57150" r="17145" b="4699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80000">
                                <a:off x="0" y="0"/>
                                <a:ext cx="630936" cy="20116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A984AD" w14:textId="77777777" w:rsidR="00682BCF" w:rsidRPr="00BB103A" w:rsidRDefault="00682BCF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0"/>
                                      <w:szCs w:val="24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  <w:t>Ajuɛɛr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965AA1" id="_x0000_s1036" type="#_x0000_t202" style="position:absolute;left:0;text-align:left;margin-left:68.25pt;margin-top:58.1pt;width:49.7pt;height:15.85pt;rotation:8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" filled="f" stroked="f">
                      <v:textbox inset="0,0,0,0">
                        <w:txbxContent>
                          <w:p w14:paraId="14A984AD" w14:textId="77777777" w:rsidR="00682BCF" w:rsidRPr="00BB103A" w:rsidRDefault="00682BCF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4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4"/>
                              </w:rPr>
                              <w:t>Ajuɛɛr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3A08B9">
              <w:rPr>
                <w:rFonts w:ascii="Arial" w:hAnsi="Arial" w:cs="Arial"/>
                <w:noProof/>
              </w:rPr>
              <w:drawing>
                <wp:inline distT="0" distB="0" distL="0" distR="0" wp14:anchorId="654F32D1" wp14:editId="2A5D614E">
                  <wp:extent cx="1493520" cy="1493520"/>
                  <wp:effectExtent l="0" t="0" r="0" b="0"/>
                  <wp:docPr id="1637987145" name="Picture 1" descr="Amëluï gɛm cin bundït cïï nyuɔɔth nhial kuu muk ajuɛɛrë DN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Amëluï gɛm cin bundït cïï nyuɔɔth nhial kuu muk ajuɛɛrë DNIS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2B8B1B" w14:textId="77777777" w:rsidR="00280CFA" w:rsidRPr="003A08B9" w:rsidRDefault="003A08B9" w:rsidP="00280CFA">
            <w:pPr>
              <w:pStyle w:val="ListParagraph"/>
              <w:numPr>
                <w:ilvl w:val="0"/>
                <w:numId w:val="6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amëluuï ke CALD juëc aa ŋic të cït të yennë ajuɛɛr ke NDIS luɔɔi thïn.</w:t>
            </w:r>
          </w:p>
        </w:tc>
      </w:tr>
      <w:tr w:rsidR="005870B9" w:rsidRPr="003A08B9" w14:paraId="6661C9D6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09B62530" w14:textId="77777777" w:rsidR="00751D7A" w:rsidRPr="003A08B9" w:rsidRDefault="003A08B9" w:rsidP="00977E3B">
            <w:pPr>
              <w:pStyle w:val="Image"/>
              <w:spacing w:before="7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B6ABDF5" wp14:editId="29064AEE">
                  <wp:extent cx="1493520" cy="1493520"/>
                  <wp:effectExtent l="0" t="0" r="0" b="0"/>
                  <wp:docPr id="331969078" name="Picture 2" descr="Raan ë NDIS kony amëluï. Kën thiök kenë keek ee thura ë pial ku cin bundït cïï jat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Raan ë NDIS kony amëluï. Kën thiök kenë keek ee thura ë pial ku cin bundït cïï jat nhial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BD5C6F" w14:textId="06EBA2B7" w:rsidR="00821147" w:rsidRPr="003A08B9" w:rsidRDefault="003A08B9" w:rsidP="00977E3B">
            <w:pPr>
              <w:spacing w:before="7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jɛm ɣok kenë wuöt ke CALD, awïcku kubuk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looi lɔn:</w:t>
            </w:r>
          </w:p>
          <w:p w14:paraId="1A8FD86E" w14:textId="77777777" w:rsidR="00751D7A" w:rsidRPr="003A08B9" w:rsidRDefault="003A08B9" w:rsidP="00821147">
            <w:pPr>
              <w:pStyle w:val="ListParagraph"/>
              <w:numPr>
                <w:ilvl w:val="0"/>
                <w:numId w:val="5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piɛth en tënë cieŋcieeŋ kedhiɛ</w:t>
            </w:r>
          </w:p>
          <w:p w14:paraId="1B6EC017" w14:textId="720388FC" w:rsidR="00821147" w:rsidRPr="003A08B9" w:rsidRDefault="000A3473" w:rsidP="00821147">
            <w:pPr>
              <w:pStyle w:val="ListParagraph"/>
              <w:numPr>
                <w:ilvl w:val="0"/>
                <w:numId w:val="5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luuï</w:t>
            </w:r>
            <w:r w:rsidR="003A08B9" w:rsidRPr="003A08B9">
              <w:rPr>
                <w:rFonts w:ascii="Arial" w:hAnsi="Arial" w:cs="Arial"/>
              </w:rPr>
              <w:t xml:space="preserve"> apiɛth </w:t>
            </w:r>
          </w:p>
          <w:p w14:paraId="02CBFAD1" w14:textId="77777777" w:rsidR="00821147" w:rsidRPr="003A08B9" w:rsidRDefault="003A08B9" w:rsidP="00821147">
            <w:pPr>
              <w:pStyle w:val="ListParagraph"/>
              <w:numPr>
                <w:ilvl w:val="0"/>
                <w:numId w:val="5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kony yen kɔc ke CALD agokï NDIS gam/nhiaar.</w:t>
            </w:r>
          </w:p>
        </w:tc>
      </w:tr>
      <w:tr w:rsidR="005870B9" w:rsidRPr="003A08B9" w14:paraId="5358E38B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50891380" w14:textId="77777777" w:rsidR="0045725F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717547A7" wp14:editId="3B4ABE8A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389255</wp:posOffset>
                      </wp:positionV>
                      <wp:extent cx="892175" cy="450215"/>
                      <wp:effectExtent l="0" t="0" r="3175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8A167E" w14:textId="235C01F9" w:rsidR="00682BCF" w:rsidRPr="00BB103A" w:rsidRDefault="00682BCF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BB103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7547A7" id="_x0000_s1037" type="#_x0000_t202" style="position:absolute;left:0;text-align:left;margin-left:24.55pt;margin-top:30.65pt;width:70.25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BfWA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" filled="f" stroked="f">
                      <v:textbox inset="0,0,0,0">
                        <w:txbxContent>
                          <w:p w14:paraId="138A167E" w14:textId="235C01F9" w:rsidR="00682BCF" w:rsidRPr="00BB103A" w:rsidRDefault="00682BCF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BB103A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3A08B9">
              <w:rPr>
                <w:rFonts w:ascii="Arial" w:hAnsi="Arial" w:cs="Arial"/>
                <w:noProof/>
              </w:rPr>
              <w:drawing>
                <wp:inline distT="0" distB="0" distL="0" distR="0" wp14:anchorId="3D7C8B20" wp14:editId="6DF2200A">
                  <wp:extent cx="1493520" cy="1493520"/>
                  <wp:effectExtent l="0" t="0" r="0" b="0"/>
                  <wp:docPr id="448415310" name="Picture 3" descr="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Ajuɛɛrë kë Loi nyooth warɛŋ cï gɔ̈t kenë kä cï gii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BDF08A" w14:textId="77777777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kuba loilooikua kueen në apäm 8 yic në Ajuɛɛrë/Aguiɛɛr kë Loi yic.</w:t>
            </w:r>
          </w:p>
          <w:p w14:paraId="52C1AC35" w14:textId="77777777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6AF8516E" w14:textId="77777777" w:rsidR="0045725F" w:rsidRPr="003A08B9" w:rsidRDefault="00000000" w:rsidP="00F122D1">
            <w:pPr>
              <w:rPr>
                <w:rFonts w:ascii="Arial" w:hAnsi="Arial" w:cs="Arial"/>
                <w:bCs/>
              </w:rPr>
            </w:pPr>
            <w:hyperlink r:id="rId72" w:history="1">
              <w:r w:rsidR="00AE4419" w:rsidRPr="003A08B9">
                <w:rPr>
                  <w:rStyle w:val="Hyperlink"/>
                  <w:rFonts w:ascii="Arial" w:hAnsi="Arial" w:cs="Arial"/>
                  <w:bCs/>
                </w:rPr>
                <w:t>www.ndis.gov.au/CALD</w:t>
              </w:r>
            </w:hyperlink>
            <w:r w:rsidR="00F122D1" w:rsidRPr="003A08B9">
              <w:rPr>
                <w:rFonts w:ascii="Arial" w:hAnsi="Arial" w:cs="Arial"/>
                <w:bCs/>
              </w:rPr>
              <w:t xml:space="preserve"> </w:t>
            </w:r>
          </w:p>
        </w:tc>
      </w:tr>
    </w:tbl>
    <w:p w14:paraId="141E2BA2" w14:textId="0CAB1234" w:rsidR="00AA2B19" w:rsidRPr="003A08B9" w:rsidRDefault="003A08B9" w:rsidP="00AA2B19">
      <w:pPr>
        <w:pStyle w:val="Heading3"/>
        <w:spacing w:before="480" w:after="240"/>
        <w:rPr>
          <w:rFonts w:ascii="Arial" w:hAnsi="Arial" w:cs="Arial"/>
        </w:rPr>
      </w:pPr>
      <w:r w:rsidRPr="003A08B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7CC42287" wp14:editId="0B6DA1D6">
                <wp:simplePos x="0" y="0"/>
                <wp:positionH relativeFrom="page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10" o:spid="_x0000_s1042" alt="&quot;&quot;" style="width:505.7pt;height:54.45pt;margin-top:-19.8pt;margin-left:0;mso-height-percent:0;mso-height-relative:margin;mso-position-horizontal:center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3120" arcsize="17719f" fillcolor="#faa320" strokecolor="#6b2976" strokeweight="3pt"/>
            </w:pict>
          </mc:Fallback>
        </mc:AlternateContent>
      </w:r>
      <w:r w:rsidR="00B676E1" w:rsidRPr="003A08B9">
        <w:rPr>
          <w:rFonts w:ascii="Arial" w:hAnsi="Arial" w:cs="Arial"/>
        </w:rPr>
        <w:t xml:space="preserve">2. Bïï looi bë kɔckuan </w:t>
      </w:r>
      <w:r w:rsidR="000A3473">
        <w:rPr>
          <w:rFonts w:ascii="Arial" w:hAnsi="Arial" w:cs="Arial"/>
        </w:rPr>
        <w:t>luï</w:t>
      </w:r>
      <w:r w:rsidR="00B676E1" w:rsidRPr="003A08B9">
        <w:rPr>
          <w:rFonts w:ascii="Arial" w:hAnsi="Arial" w:cs="Arial"/>
        </w:rPr>
        <w:t xml:space="preserve"> aa naŋ tëttëët lajik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18B1A1C4" w14:textId="77777777" w:rsidTr="00C73E0D">
        <w:tc>
          <w:tcPr>
            <w:tcW w:w="2551" w:type="dxa"/>
            <w:vAlign w:val="center"/>
          </w:tcPr>
          <w:p w14:paraId="647C9B0C" w14:textId="77777777" w:rsidR="007F4213" w:rsidRPr="003A08B9" w:rsidRDefault="003A08B9" w:rsidP="005F1D95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7E64DE9" wp14:editId="29479BD8">
                  <wp:extent cx="1483200" cy="1112400"/>
                  <wp:effectExtent l="0" t="0" r="3175" b="0"/>
                  <wp:docPr id="157029532" name="Picture 4" descr="Amëluï dal kenë paande/aniɛ̈n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Amëluï dal kenë paande/aniɛ̈nde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551A37" w14:textId="77777777" w:rsidR="007F4213" w:rsidRPr="003A08B9" w:rsidRDefault="003A08B9" w:rsidP="005F1D95">
            <w:pPr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kuan ke mäktäp ku kɔc mɛ̈t kenë ɣok alëukï bïkï deetic:</w:t>
            </w:r>
          </w:p>
          <w:p w14:paraId="2ADB7750" w14:textId="77777777" w:rsidR="00F34816" w:rsidRPr="003A08B9" w:rsidRDefault="003A08B9" w:rsidP="007F4213">
            <w:pPr>
              <w:pStyle w:val="ListParagraph"/>
              <w:numPr>
                <w:ilvl w:val="0"/>
                <w:numId w:val="1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cït të yennë luï thïn kenë amëluuï ke CALD, aniɛ̈nkɛn ku dumuukkɛn</w:t>
            </w:r>
          </w:p>
          <w:p w14:paraId="407D0EE8" w14:textId="77777777" w:rsidR="007F4213" w:rsidRPr="003A08B9" w:rsidRDefault="003A08B9" w:rsidP="007F4213">
            <w:pPr>
              <w:pStyle w:val="ListParagraph"/>
              <w:numPr>
                <w:ilvl w:val="0"/>
                <w:numId w:val="1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kuɔɔny no wïckï.</w:t>
            </w:r>
          </w:p>
        </w:tc>
      </w:tr>
      <w:tr w:rsidR="005870B9" w:rsidRPr="003A08B9" w14:paraId="3C5A71A0" w14:textId="77777777" w:rsidTr="00C73E0D">
        <w:tc>
          <w:tcPr>
            <w:tcW w:w="2551" w:type="dxa"/>
            <w:vAlign w:val="center"/>
          </w:tcPr>
          <w:p w14:paraId="71979A9E" w14:textId="77777777" w:rsidR="007F4213" w:rsidRPr="003A08B9" w:rsidRDefault="003A08B9" w:rsidP="007F421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B3269C9" wp14:editId="18112654">
                  <wp:extent cx="1483200" cy="1112400"/>
                  <wp:effectExtent l="0" t="0" r="3175" b="0"/>
                  <wp:docPr id="2116314676" name="Picture 5" descr="Raan kony amëlu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Raan kony amëluï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138500" w14:textId="77777777" w:rsidR="007F4213" w:rsidRPr="003A08B9" w:rsidRDefault="003A08B9" w:rsidP="007F4213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Keek alëu bïkï ŋic ëyɛ en të yennë gɛmë kä wɛ̈n:</w:t>
            </w:r>
          </w:p>
          <w:p w14:paraId="67E23687" w14:textId="77777777" w:rsidR="0041463B" w:rsidRPr="003A08B9" w:rsidRDefault="003A08B9" w:rsidP="00A24C20">
            <w:pPr>
              <w:pStyle w:val="ListParagraph"/>
              <w:numPr>
                <w:ilvl w:val="0"/>
                <w:numId w:val="43"/>
              </w:numPr>
              <w:rPr>
                <w:rStyle w:val="Strong"/>
                <w:rFonts w:ascii="Arial" w:hAnsi="Arial" w:cs="Arial"/>
              </w:rPr>
            </w:pPr>
            <w:r w:rsidRPr="003A08B9">
              <w:rPr>
                <w:rStyle w:val="Strong"/>
                <w:rFonts w:ascii="Arial" w:hAnsi="Arial" w:cs="Arial"/>
              </w:rPr>
              <w:t>ë mɛ̈të yic loi</w:t>
            </w:r>
          </w:p>
          <w:p w14:paraId="6C52B79A" w14:textId="77777777" w:rsidR="0041463B" w:rsidRPr="003A08B9" w:rsidRDefault="003A08B9" w:rsidP="00A24C20">
            <w:pPr>
              <w:pStyle w:val="ListParagraph"/>
              <w:numPr>
                <w:ilvl w:val="0"/>
                <w:numId w:val="4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piɛth tënë cieŋcieeŋ kedhiɛ.</w:t>
            </w:r>
          </w:p>
        </w:tc>
      </w:tr>
      <w:tr w:rsidR="005870B9" w:rsidRPr="003A08B9" w14:paraId="4964416A" w14:textId="77777777" w:rsidTr="00C73E0D">
        <w:tc>
          <w:tcPr>
            <w:tcW w:w="2551" w:type="dxa"/>
            <w:vAlign w:val="center"/>
          </w:tcPr>
          <w:p w14:paraId="74C5E981" w14:textId="77777777" w:rsidR="00076E20" w:rsidRPr="003A08B9" w:rsidRDefault="003A08B9" w:rsidP="007F4213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4F823FA" wp14:editId="1E892841">
                  <wp:extent cx="1482725" cy="1482725"/>
                  <wp:effectExtent l="0" t="0" r="3175" b="3175"/>
                  <wp:docPr id="1845511611" name="Picture 18" descr="Akutnhom de kɔc kenë göl cï tooc ic cï thuör thok winh daŋga cë keek gɔ̈ɔ̈l 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Akutnhom de kɔc kenë göl cï tooc ic cï thuör thok winh daŋga cë keek gɔ̈ɔ̈l piny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9BE6A8" w14:textId="77777777" w:rsidR="00076E20" w:rsidRPr="003A08B9" w:rsidRDefault="003A08B9" w:rsidP="00076E20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yee këdɛ̈ŋ mɛ̈të yic loi, kë raan ëbɛ̈n:</w:t>
            </w:r>
          </w:p>
          <w:p w14:paraId="62ECB157" w14:textId="77777777" w:rsidR="00076E20" w:rsidRPr="003A08B9" w:rsidRDefault="003A08B9" w:rsidP="00076E20">
            <w:pPr>
              <w:pStyle w:val="ListParagraph"/>
              <w:numPr>
                <w:ilvl w:val="0"/>
                <w:numId w:val="1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alëu bë luuï </w:t>
            </w:r>
          </w:p>
          <w:p w14:paraId="2D5C4F8B" w14:textId="77777777" w:rsidR="00076E20" w:rsidRPr="003A08B9" w:rsidRDefault="003A08B9" w:rsidP="00076E20">
            <w:pPr>
              <w:pStyle w:val="ListParagraph"/>
              <w:numPr>
                <w:ilvl w:val="0"/>
                <w:numId w:val="1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rot yök kë ye biäk thïn.</w:t>
            </w:r>
          </w:p>
        </w:tc>
      </w:tr>
    </w:tbl>
    <w:p w14:paraId="262E6902" w14:textId="77777777" w:rsidR="00AA2B19" w:rsidRPr="003A08B9" w:rsidRDefault="003A08B9" w:rsidP="00977E3B">
      <w:pPr>
        <w:pStyle w:val="Heading4"/>
        <w:spacing w:before="480" w:after="120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EDA17D0" wp14:editId="5FD04401">
                <wp:simplePos x="0" y="0"/>
                <wp:positionH relativeFrom="margin">
                  <wp:posOffset>9525</wp:posOffset>
                </wp:positionH>
                <wp:positionV relativeFrom="paragraph">
                  <wp:posOffset>514529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1" o:spid="_x0000_s1043" alt="&quot;&quot;" style="width:455.65pt;height:19pt;margin-top:40.5pt;margin-left:0.75pt;mso-height-relative:margin;mso-position-horizontal-relative:margin;mso-width-relative:margin;position:absolute;z-index:251665408" coordorigin="118,0" coordsize="57873,2415">
                <v:line id="Straight Connector 112" o:spid="_x0000_s1044" style="mso-wrap-style:square;position:absolute;visibility:visible" from="118,1306" to="57286,1306" o:connectortype="straight" strokecolor="#65276f" strokeweight="3pt">
                  <v:stroke endcap="round"/>
                </v:line>
                <v:oval id="Oval 113" o:spid="_x0000_s1045" style="width:2415;height:2415;left:55576;mso-wrap-style:square;position:absolute;v-text-anchor:middle;visibility:visible" fillcolor="#faa320" strokecolor="#6b2976" strokeweight="3pt"/>
                <w10:wrap anchorx="margin"/>
              </v:group>
            </w:pict>
          </mc:Fallback>
        </mc:AlternateContent>
      </w:r>
      <w:r w:rsidR="00821147" w:rsidRPr="003A08B9">
        <w:rPr>
          <w:rFonts w:ascii="Arial" w:hAnsi="Arial" w:cs="Arial"/>
        </w:rPr>
        <w:t>Käkuan wïcku kek në tiäm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2EDF87B8" w14:textId="77777777" w:rsidTr="002E50E1">
        <w:tc>
          <w:tcPr>
            <w:tcW w:w="2551" w:type="dxa"/>
            <w:vAlign w:val="center"/>
          </w:tcPr>
          <w:p w14:paraId="5D7F41F9" w14:textId="77777777" w:rsidR="00AA2B19" w:rsidRPr="003A08B9" w:rsidRDefault="003A08B9" w:rsidP="00445213">
            <w:pPr>
              <w:pStyle w:val="Image"/>
              <w:spacing w:before="60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3CDB21A" wp14:editId="15368430">
                  <wp:extent cx="1482725" cy="1482725"/>
                  <wp:effectExtent l="0" t="0" r="3175" b="3175"/>
                  <wp:docPr id="1479782826" name="Picture 7" descr="Amëluï jɛt ye cin nhial tɔ̈ në ayɔ̈ŋ ë jam nyooth thoŋ cie Dïŋgïl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Amëluï jɛt ye cin nhial tɔ̈ në ayɔ̈ŋ ë jam nyooth thoŋ cie Dïŋgïlth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12DBE6" w14:textId="19E602AD" w:rsidR="00AA2B19" w:rsidRPr="003A08B9" w:rsidRDefault="003A08B9" w:rsidP="00445213">
            <w:pPr>
              <w:spacing w:before="60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kɔr kɔckuan luï kubïk deet yeeŋö kɔɔr 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në CALD ic tënë käkɛn:</w:t>
            </w:r>
          </w:p>
          <w:p w14:paraId="4C8AFCB7" w14:textId="77777777" w:rsidR="00AA2B19" w:rsidRPr="003A08B9" w:rsidRDefault="003A08B9" w:rsidP="006C7933">
            <w:pPr>
              <w:pStyle w:val="ListParagraph"/>
              <w:numPr>
                <w:ilvl w:val="0"/>
                <w:numId w:val="2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cieŋ</w:t>
            </w:r>
          </w:p>
          <w:p w14:paraId="0B0DE38E" w14:textId="77777777" w:rsidR="00AA2B19" w:rsidRPr="003A08B9" w:rsidRDefault="003A08B9" w:rsidP="006C7933">
            <w:pPr>
              <w:pStyle w:val="ListParagraph"/>
              <w:numPr>
                <w:ilvl w:val="0"/>
                <w:numId w:val="2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thok.</w:t>
            </w:r>
          </w:p>
        </w:tc>
      </w:tr>
      <w:tr w:rsidR="005870B9" w:rsidRPr="003A08B9" w14:paraId="4DFD8083" w14:textId="77777777" w:rsidTr="002E50E1">
        <w:trPr>
          <w:trHeight w:val="1912"/>
        </w:trPr>
        <w:tc>
          <w:tcPr>
            <w:tcW w:w="2551" w:type="dxa"/>
            <w:vAlign w:val="center"/>
          </w:tcPr>
          <w:p w14:paraId="50665C1C" w14:textId="77777777" w:rsidR="00AA2B19" w:rsidRPr="003A08B9" w:rsidRDefault="003A08B9" w:rsidP="009B4B96">
            <w:pPr>
              <w:pStyle w:val="Image"/>
              <w:spacing w:before="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6779D8C3" wp14:editId="487D9AF0">
                  <wp:extent cx="1440000" cy="1080000"/>
                  <wp:effectExtent l="0" t="0" r="8255" b="6350"/>
                  <wp:docPr id="920881929" name="Picture 8" descr="Raan ë NDIS luï mɛ̈t abora kenë amëluï ku agɔ̈t në warɛk y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Raan ë NDIS luï mɛ̈t abora kenë amëluï ku agɔ̈t në warɛk yic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E875D8" w14:textId="77777777" w:rsidR="00AA2B19" w:rsidRPr="003A08B9" w:rsidRDefault="003A08B9" w:rsidP="009B4B96">
            <w:pPr>
              <w:spacing w:before="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të cït të wïc kuɔɔnydɛn ben luuï thïn apiɛth kenë cieŋdɛn ku thokdɛn.</w:t>
            </w:r>
          </w:p>
        </w:tc>
      </w:tr>
      <w:tr w:rsidR="005870B9" w:rsidRPr="003A08B9" w14:paraId="448190BE" w14:textId="77777777" w:rsidTr="002E50E1">
        <w:tc>
          <w:tcPr>
            <w:tcW w:w="2551" w:type="dxa"/>
            <w:vAlign w:val="center"/>
          </w:tcPr>
          <w:p w14:paraId="1137FF68" w14:textId="77777777" w:rsidR="00821147" w:rsidRPr="003A08B9" w:rsidRDefault="00821147" w:rsidP="00A26257">
            <w:pPr>
              <w:pStyle w:val="Image"/>
              <w:spacing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2C4DECC8" w14:textId="77777777" w:rsidR="00821147" w:rsidRPr="003A08B9" w:rsidRDefault="003A08B9" w:rsidP="00725701">
            <w:pPr>
              <w:spacing w:before="12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kɔr/wïck kɔc kuan ke mäktäp ku kɔc mɛ̈t kenë ɣok bïkï luuï në kuer wɛ̈n ë piath tënë:</w:t>
            </w:r>
          </w:p>
        </w:tc>
      </w:tr>
      <w:tr w:rsidR="005870B9" w:rsidRPr="003A08B9" w14:paraId="2DA6A22A" w14:textId="77777777" w:rsidTr="002E50E1">
        <w:tc>
          <w:tcPr>
            <w:tcW w:w="2551" w:type="dxa"/>
            <w:vAlign w:val="center"/>
          </w:tcPr>
          <w:p w14:paraId="399AABEE" w14:textId="77777777" w:rsidR="00821147" w:rsidRPr="003A08B9" w:rsidRDefault="003A08B9" w:rsidP="00977E3B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5ADCAD2" wp14:editId="474AA7C4">
                  <wp:extent cx="1440000" cy="1440000"/>
                  <wp:effectExtent l="0" t="0" r="8255" b="8255"/>
                  <wp:docPr id="486016409" name="Picture 9" descr="amëluuï kaa 3 ku thuraa ë p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amëluuï kaa 3 ku thuraa ë pial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C29A4E" w14:textId="77777777" w:rsidR="00821147" w:rsidRPr="003A08B9" w:rsidRDefault="003A08B9" w:rsidP="001C50B9">
            <w:pPr>
              <w:pStyle w:val="ListParagraph"/>
              <w:numPr>
                <w:ilvl w:val="0"/>
                <w:numId w:val="2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kuatë cieŋ</w:t>
            </w:r>
          </w:p>
        </w:tc>
      </w:tr>
      <w:tr w:rsidR="005870B9" w:rsidRPr="003A08B9" w14:paraId="25377B37" w14:textId="77777777" w:rsidTr="002E50E1">
        <w:tc>
          <w:tcPr>
            <w:tcW w:w="2551" w:type="dxa"/>
            <w:vAlign w:val="center"/>
          </w:tcPr>
          <w:p w14:paraId="6CA7FA99" w14:textId="77777777" w:rsidR="00821147" w:rsidRPr="003A08B9" w:rsidRDefault="003A08B9" w:rsidP="00977E3B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612DD00" wp14:editId="6CB517D2">
                  <wp:extent cx="1440000" cy="1440000"/>
                  <wp:effectExtent l="0" t="0" r="8255" b="8255"/>
                  <wp:docPr id="192786036" name="Picture 10" descr="Raan ë NDIS kony amëluï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Raan ë NDIS kony amëluï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45BB84" w14:textId="77777777" w:rsidR="00821147" w:rsidRPr="003A08B9" w:rsidRDefault="003A08B9" w:rsidP="001C50B9">
            <w:pPr>
              <w:pStyle w:val="ListParagraph"/>
              <w:numPr>
                <w:ilvl w:val="0"/>
                <w:numId w:val="2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kɔc wɛ̈n nɔŋ ŋiɛ̈ɛ̈c de </w:t>
            </w:r>
            <w:r w:rsidRPr="003A08B9">
              <w:rPr>
                <w:rStyle w:val="Strong"/>
                <w:rFonts w:ascii="Arial" w:hAnsi="Arial" w:cs="Arial"/>
              </w:rPr>
              <w:t>riääk/tëtök</w:t>
            </w:r>
            <w:r w:rsidRPr="003A08B9">
              <w:rPr>
                <w:rFonts w:ascii="Arial" w:hAnsi="Arial" w:cs="Arial"/>
              </w:rPr>
              <w:t>.</w:t>
            </w:r>
          </w:p>
        </w:tc>
      </w:tr>
      <w:tr w:rsidR="005870B9" w:rsidRPr="003A08B9" w14:paraId="1694FE23" w14:textId="77777777" w:rsidTr="002E50E1">
        <w:tc>
          <w:tcPr>
            <w:tcW w:w="2551" w:type="dxa"/>
            <w:vAlign w:val="center"/>
          </w:tcPr>
          <w:p w14:paraId="5C7EB2AA" w14:textId="77777777" w:rsidR="00821147" w:rsidRPr="003A08B9" w:rsidRDefault="003A08B9" w:rsidP="009B4B96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A5FD6C9" wp14:editId="49BFD4D4">
                  <wp:extent cx="1440000" cy="1440000"/>
                  <wp:effectExtent l="0" t="0" r="8255" b="8255"/>
                  <wp:docPr id="1035255781" name="Picture 1" descr="Raan rɛ̈ɛ̈r cë piöu riääk. Në keek nhïïm nhial ee ayɔ̈ŋ ë tɛ̈k wɛ̈n ë keek nyuɔɔth këke dhiau ku kën thiök kenë keek ee thura anuɛ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Raan rɛ̈ɛ̈r cë piöu riääk. Në keek nhïïm nhial ee ayɔ̈ŋ ë tɛ̈k wɛ̈n ë keek nyuɔɔth këke dhiau ku kën thiök kenë keek ee thura anuɛn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9911C2" w14:textId="77777777" w:rsidR="00821147" w:rsidRPr="003A08B9" w:rsidRDefault="003A08B9" w:rsidP="002E50E1">
            <w:pPr>
              <w:spacing w:before="120" w:after="0" w:line="312" w:lineRule="auto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Riääk/tëtök ee tën ee yïn rot yɔ̈k thïn në biäkde kë rɛɛc cë rot luɔ̈i yïn.</w:t>
            </w:r>
          </w:p>
          <w:p w14:paraId="224AE578" w14:textId="77777777" w:rsidR="00821147" w:rsidRPr="003A08B9" w:rsidRDefault="003A08B9" w:rsidP="002E50E1">
            <w:pPr>
              <w:spacing w:after="0" w:line="312" w:lineRule="auto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Cïtmanë kën, yïn lëu ba rot yök ke yïn riöc ka namthiɛt/dhurup.</w:t>
            </w:r>
          </w:p>
          <w:p w14:paraId="2E51E398" w14:textId="77777777" w:rsidR="00821147" w:rsidRPr="003A08B9" w:rsidRDefault="003A08B9" w:rsidP="002E50E1">
            <w:pPr>
              <w:spacing w:line="312" w:lineRule="auto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Tëtök/riäk alëu bë kɔc yaa juöör/nuaan në kuɛr wääc iic.</w:t>
            </w:r>
          </w:p>
        </w:tc>
      </w:tr>
      <w:tr w:rsidR="005870B9" w:rsidRPr="003A08B9" w14:paraId="00503B28" w14:textId="77777777" w:rsidTr="002E50E1">
        <w:tc>
          <w:tcPr>
            <w:tcW w:w="2551" w:type="dxa"/>
            <w:vAlign w:val="center"/>
          </w:tcPr>
          <w:p w14:paraId="6CE635DE" w14:textId="77777777" w:rsidR="0045725F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5F54B3F0" wp14:editId="77D32B48">
                      <wp:simplePos x="0" y="0"/>
                      <wp:positionH relativeFrom="column">
                        <wp:posOffset>279400</wp:posOffset>
                      </wp:positionH>
                      <wp:positionV relativeFrom="paragraph">
                        <wp:posOffset>361950</wp:posOffset>
                      </wp:positionV>
                      <wp:extent cx="892175" cy="450215"/>
                      <wp:effectExtent l="0" t="0" r="3175" b="698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33A36F" w14:textId="1BC46116" w:rsidR="00682BCF" w:rsidRPr="00725701" w:rsidRDefault="00682BCF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4B3F0" id="_x0000_s1038" type="#_x0000_t202" style="position:absolute;left:0;text-align:left;margin-left:22pt;margin-top:28.5pt;width:70.25pt;height:35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" filled="f" stroked="f">
                      <v:textbox inset="0,0,0,0">
                        <w:txbxContent>
                          <w:p w14:paraId="5D33A36F" w14:textId="1BC46116" w:rsidR="00682BCF" w:rsidRPr="00725701" w:rsidRDefault="00682BCF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A9F68E5" wp14:editId="4087F01C">
                  <wp:extent cx="1440000" cy="1440000"/>
                  <wp:effectExtent l="0" t="0" r="8255" b="8255"/>
                  <wp:docPr id="636300841" name="Picture 6" descr="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Ajuɛɛrë kë Loi nyooth warɛŋ cï gɔ̈t kenë kä cï giit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AD657B" w14:textId="7609E4FE" w:rsidR="00F122D1" w:rsidRPr="003A08B9" w:rsidRDefault="003A08B9" w:rsidP="002E50E1">
            <w:pPr>
              <w:spacing w:before="120" w:after="0" w:line="312" w:lineRule="auto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lëu kuba loilooikua kueen në apäm </w:t>
            </w:r>
            <w:r w:rsidR="00BF6DDD">
              <w:rPr>
                <w:rFonts w:ascii="Arial" w:hAnsi="Arial" w:cs="Arial"/>
              </w:rPr>
              <w:t>16</w:t>
            </w:r>
            <w:r w:rsidRPr="003A08B9">
              <w:rPr>
                <w:rFonts w:ascii="Arial" w:hAnsi="Arial" w:cs="Arial"/>
              </w:rPr>
              <w:t xml:space="preserve"> yic në Ajuɛɛrë/Aguiɛr kë Loi yic.</w:t>
            </w:r>
          </w:p>
          <w:p w14:paraId="551B05CF" w14:textId="77777777" w:rsidR="00F122D1" w:rsidRPr="003A08B9" w:rsidRDefault="003A08B9" w:rsidP="002E50E1">
            <w:pPr>
              <w:spacing w:after="0" w:line="312" w:lineRule="auto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08BAC625" w14:textId="77777777" w:rsidR="0045725F" w:rsidRPr="003A08B9" w:rsidRDefault="00000000" w:rsidP="00725701">
            <w:pPr>
              <w:spacing w:after="0"/>
              <w:rPr>
                <w:rFonts w:ascii="Arial" w:hAnsi="Arial" w:cs="Arial"/>
                <w:bCs/>
              </w:rPr>
            </w:pPr>
            <w:hyperlink r:id="rId82" w:history="1">
              <w:r w:rsidR="006A604C" w:rsidRPr="003A08B9">
                <w:rPr>
                  <w:rStyle w:val="Hyperlink"/>
                  <w:rFonts w:ascii="Arial" w:hAnsi="Arial" w:cs="Arial"/>
                  <w:bCs/>
                </w:rPr>
                <w:t>www.ndis.gov.au/CALD</w:t>
              </w:r>
            </w:hyperlink>
          </w:p>
        </w:tc>
      </w:tr>
    </w:tbl>
    <w:p w14:paraId="3888E79D" w14:textId="77777777" w:rsidR="00B676E1" w:rsidRPr="003A08B9" w:rsidRDefault="003A08B9" w:rsidP="002535DE">
      <w:pPr>
        <w:pStyle w:val="Heading3"/>
        <w:spacing w:before="480" w:after="240"/>
        <w:rPr>
          <w:rFonts w:ascii="Arial" w:hAnsi="Arial" w:cs="Arial"/>
        </w:rPr>
      </w:pPr>
      <w:r w:rsidRPr="003A08B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3A13309F" wp14:editId="0D3D246C">
                <wp:simplePos x="0" y="0"/>
                <wp:positionH relativeFrom="page">
                  <wp:align>center</wp:align>
                </wp:positionH>
                <wp:positionV relativeFrom="paragraph">
                  <wp:posOffset>-238045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25" o:spid="_x0000_s1047" alt="&quot;&quot;" style="width:505.7pt;height:54.45pt;margin-top:-18.75pt;margin-left:0;mso-height-percent:0;mso-height-relative:margin;mso-position-horizontal:center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49024" arcsize="17719f" fillcolor="#43a7de" strokecolor="#6b2976" strokeweight="3pt"/>
            </w:pict>
          </mc:Fallback>
        </mc:AlternateContent>
      </w:r>
      <w:r w:rsidRPr="003A08B9">
        <w:rPr>
          <w:rFonts w:ascii="Arial" w:hAnsi="Arial" w:cs="Arial"/>
        </w:rPr>
        <w:t>3. Tën yee ɣok thön rɔm thïn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536AA9CF" w14:textId="77777777" w:rsidTr="00A9232A">
        <w:tc>
          <w:tcPr>
            <w:tcW w:w="2551" w:type="dxa"/>
            <w:vAlign w:val="center"/>
          </w:tcPr>
          <w:p w14:paraId="772A4919" w14:textId="77777777" w:rsidR="0008380D" w:rsidRPr="003A08B9" w:rsidRDefault="003A08B9" w:rsidP="00445213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DAB02D8" wp14:editId="249920D7">
                  <wp:extent cx="1440000" cy="1440000"/>
                  <wp:effectExtent l="0" t="0" r="8255" b="8255"/>
                  <wp:docPr id="84" name="Picture 84" descr="Raan kuen warɛk ku ayɔ̈ŋ de tɛ̈k kenë gït në ye yic alɔŋthï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Raan kuen warɛk ku ayɔ̈ŋ de tɛ̈k kenë gït në ye yic alɔŋthï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4346D5" w14:textId="77777777" w:rsidR="00A9232A" w:rsidRPr="003A08B9" w:rsidRDefault="003A08B9" w:rsidP="00445213">
            <w:pPr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rɔm ɣok thön, yen alëu bë yic kɔ̈c/pial në dɛ̈të yic tënë:</w:t>
            </w:r>
          </w:p>
          <w:p w14:paraId="2C0131DF" w14:textId="77777777" w:rsidR="0008380D" w:rsidRPr="003A08B9" w:rsidRDefault="003A08B9" w:rsidP="00C1107A">
            <w:pPr>
              <w:pStyle w:val="ListParagraph"/>
              <w:numPr>
                <w:ilvl w:val="0"/>
                <w:numId w:val="5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Wuöt ke CALD</w:t>
            </w:r>
          </w:p>
          <w:p w14:paraId="44E2FF58" w14:textId="77777777" w:rsidR="0008380D" w:rsidRPr="003A08B9" w:rsidRDefault="003A08B9" w:rsidP="00F60FCB">
            <w:pPr>
              <w:pStyle w:val="ListParagraph"/>
              <w:numPr>
                <w:ilvl w:val="0"/>
                <w:numId w:val="5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Amëluuï ke CALD, anïnken/bɛ̈iken ku dumuukken.</w:t>
            </w:r>
          </w:p>
        </w:tc>
      </w:tr>
      <w:tr w:rsidR="005870B9" w:rsidRPr="003A08B9" w14:paraId="6CF4CB88" w14:textId="77777777" w:rsidTr="00A9232A">
        <w:tc>
          <w:tcPr>
            <w:tcW w:w="2551" w:type="dxa"/>
            <w:vAlign w:val="center"/>
          </w:tcPr>
          <w:p w14:paraId="3E01580B" w14:textId="77777777" w:rsidR="0008380D" w:rsidRPr="003A08B9" w:rsidRDefault="0008380D" w:rsidP="00977E3B">
            <w:pPr>
              <w:pStyle w:val="Image"/>
              <w:spacing w:before="480" w:after="0"/>
              <w:rPr>
                <w:rFonts w:ascii="Arial" w:hAnsi="Arial" w:cs="Arial"/>
                <w:noProof/>
              </w:rPr>
            </w:pPr>
          </w:p>
        </w:tc>
        <w:tc>
          <w:tcPr>
            <w:tcW w:w="6576" w:type="dxa"/>
            <w:vAlign w:val="center"/>
          </w:tcPr>
          <w:p w14:paraId="549B82C6" w14:textId="77777777" w:rsidR="00F84CD1" w:rsidRPr="003A08B9" w:rsidRDefault="003A08B9" w:rsidP="00977E3B">
            <w:pPr>
              <w:spacing w:before="48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thön/maluma alëu bë wääc ëyɛ në:</w:t>
            </w:r>
          </w:p>
        </w:tc>
      </w:tr>
      <w:tr w:rsidR="005870B9" w:rsidRPr="003A08B9" w14:paraId="7DF5F226" w14:textId="77777777" w:rsidTr="00A9232A">
        <w:tc>
          <w:tcPr>
            <w:tcW w:w="2551" w:type="dxa"/>
            <w:vAlign w:val="center"/>
          </w:tcPr>
          <w:p w14:paraId="063105F0" w14:textId="77777777" w:rsidR="008C3472" w:rsidRPr="003A08B9" w:rsidRDefault="003A08B9" w:rsidP="00977E3B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18DA210" wp14:editId="518EFE01">
                  <wp:extent cx="1482725" cy="1482725"/>
                  <wp:effectExtent l="0" t="0" r="3175" b="3175"/>
                  <wp:docPr id="1566266494" name="Picture 1566266494" descr="Akutnhom kɔc ë CALD në ayɔ̈ŋ de jam kaa 3 cök piiny wɛ̈në jam 'Ɣälo' në thuɔk kaa 3 wääc i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Akutnhom kɔc ë CALD në ayɔ̈ŋ de jam kaa 3 cök piiny wɛ̈në jam 'Ɣälo' në thuɔk kaa 3 wääc iic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BD8076" w14:textId="77777777" w:rsidR="008C3472" w:rsidRPr="003A08B9" w:rsidRDefault="003A08B9" w:rsidP="00C1107A">
            <w:pPr>
              <w:pStyle w:val="ListParagraph"/>
              <w:numPr>
                <w:ilvl w:val="0"/>
                <w:numId w:val="6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thook/thuɔk iic</w:t>
            </w:r>
          </w:p>
        </w:tc>
      </w:tr>
      <w:tr w:rsidR="005870B9" w:rsidRPr="003A08B9" w14:paraId="4B4061F9" w14:textId="77777777" w:rsidTr="00A9232A">
        <w:tc>
          <w:tcPr>
            <w:tcW w:w="2551" w:type="dxa"/>
            <w:vAlign w:val="center"/>
          </w:tcPr>
          <w:p w14:paraId="5F57A05A" w14:textId="77777777" w:rsidR="008C3472" w:rsidRPr="003A08B9" w:rsidRDefault="003A08B9" w:rsidP="00977E3B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5B33D0F" wp14:editId="783A5A56">
                  <wp:extent cx="1482725" cy="1482725"/>
                  <wp:effectExtent l="0" t="0" r="3175" b="3175"/>
                  <wp:docPr id="951173212" name="Picture 11" descr="Kɔmpiöta nyooth bïdïy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Kɔmpiöta nyooth bïdïyo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AF82F9" w14:textId="77777777" w:rsidR="008C3472" w:rsidRPr="003A08B9" w:rsidRDefault="003A08B9" w:rsidP="008C3472">
            <w:pPr>
              <w:pStyle w:val="ListParagraph"/>
              <w:numPr>
                <w:ilvl w:val="0"/>
                <w:numId w:val="6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tën yïn en thïn – cïtmanë bïdïyo.</w:t>
            </w:r>
          </w:p>
        </w:tc>
      </w:tr>
    </w:tbl>
    <w:p w14:paraId="7FFB6D49" w14:textId="77777777" w:rsidR="002535DE" w:rsidRPr="003A08B9" w:rsidRDefault="003A08B9" w:rsidP="00977E3B">
      <w:pPr>
        <w:pStyle w:val="Heading4"/>
        <w:spacing w:before="480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71A8990A" wp14:editId="6C0401F3">
                <wp:simplePos x="0" y="0"/>
                <wp:positionH relativeFrom="margin">
                  <wp:posOffset>5536</wp:posOffset>
                </wp:positionH>
                <wp:positionV relativeFrom="paragraph">
                  <wp:posOffset>524510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21763445" o:spid="_x0000_s1048" alt="&quot;&quot;" style="width:455.7pt;height:19pt;margin-top:41.3pt;margin-left:0.45pt;mso-height-relative:margin;mso-position-horizontal-relative:margin;mso-width-relative:margin;position:absolute;z-index:-251646976" coordorigin="118,0" coordsize="57873,2415">
                <v:line id="Straight Connector 155292915" o:spid="_x0000_s1049" style="mso-wrap-style:square;position:absolute;visibility:visible" from="118,1306" to="57286,1306" o:connectortype="straight" strokecolor="#65276f" strokeweight="3pt">
                  <v:stroke endcap="round"/>
                </v:line>
                <v:oval id="Oval 1391062081" o:spid="_x0000_s1050" style="width:2415;height:2415;left:55576;mso-wrap-style:square;position:absolute;v-text-anchor:middle;visibility:visible" fillcolor="#43a7de" strokecolor="#6b2976" strokeweight="3pt"/>
                <w10:wrap anchorx="margin"/>
              </v:group>
            </w:pict>
          </mc:Fallback>
        </mc:AlternateContent>
      </w:r>
      <w:r w:rsidR="004F3E54" w:rsidRPr="003A08B9">
        <w:rPr>
          <w:rFonts w:ascii="Arial" w:hAnsi="Arial" w:cs="Arial"/>
        </w:rPr>
        <w:t>Käkuan wïcku kek në tiäm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7A4C701E" w14:textId="77777777" w:rsidTr="00C73E0D">
        <w:tc>
          <w:tcPr>
            <w:tcW w:w="2551" w:type="dxa"/>
            <w:vAlign w:val="center"/>
          </w:tcPr>
          <w:p w14:paraId="6B9C95EF" w14:textId="77777777" w:rsidR="008104A9" w:rsidRPr="003A08B9" w:rsidRDefault="003A08B9" w:rsidP="000838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0CBC814" wp14:editId="54C78A65">
                  <wp:extent cx="1440000" cy="1364762"/>
                  <wp:effectExtent l="0" t="0" r="8255" b="6985"/>
                  <wp:docPr id="2057867763" name="Picture 2057867763" descr="Kɔc kaa 2 met ke cin kenë cinkɛn kɔ̈k në ke piöth/pem/yö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Kɔc kaa 2 met ke cin kenë cinkɛn kɔ̈k në ke piöth/pem/yöt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30DAF2" w14:textId="280159A7" w:rsidR="00EA1BFD" w:rsidRPr="003A08B9" w:rsidRDefault="003A08B9" w:rsidP="0008380D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kɔr kubuk kuɛr piɛth yök kubuk rɔm kenë wuöt ku amëluuï (kɔc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>) ke CALD.</w:t>
            </w:r>
          </w:p>
        </w:tc>
      </w:tr>
      <w:tr w:rsidR="005870B9" w:rsidRPr="003A08B9" w14:paraId="1F1D33BA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617638FD" w14:textId="77777777" w:rsidR="004F3E54" w:rsidRPr="003A08B9" w:rsidRDefault="003A08B9" w:rsidP="00977E3B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6152A86" wp14:editId="750D0462">
                  <wp:extent cx="1482725" cy="1482725"/>
                  <wp:effectExtent l="0" t="0" r="3175" b="3175"/>
                  <wp:docPr id="215803121" name="Picture 5" descr="Raan tɔ̈u në ayɔ̈ŋ ë tɛ̈k cök ciëën. Ayɔ̈ŋ ë tɛ̈k nyooth gït në ayɔ̈ŋ ë jam yic alɔŋthï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Raan tɔ̈u në ayɔ̈ŋ ë tɛ̈k cök ciëën. Ayɔ̈ŋ ë tɛ̈k nyooth gït në ayɔ̈ŋ ë jam yic alɔŋthïn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753920" w14:textId="56D914FD" w:rsidR="004F3E54" w:rsidRPr="003A08B9" w:rsidRDefault="003A08B9" w:rsidP="00977E3B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kɔr kɔc juëc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në CALD ic kubï ŋic ë baŋde loilooi ke </w:t>
            </w:r>
            <w:r w:rsidRPr="003A08B9">
              <w:rPr>
                <w:rStyle w:val="Strong"/>
                <w:rFonts w:ascii="Arial" w:hAnsi="Arial" w:cs="Arial"/>
              </w:rPr>
              <w:t>dugër/agamlöŋ</w:t>
            </w:r>
            <w:r w:rsidRPr="003A08B9">
              <w:rPr>
                <w:rFonts w:ascii="Arial" w:hAnsi="Arial" w:cs="Arial"/>
              </w:rPr>
              <w:t xml:space="preserve"> lëu bïkï keek looi.</w:t>
            </w:r>
          </w:p>
        </w:tc>
      </w:tr>
      <w:tr w:rsidR="005870B9" w:rsidRPr="003A08B9" w14:paraId="521C7E03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3E563BC4" w14:textId="77777777" w:rsidR="00904103" w:rsidRPr="003A08B9" w:rsidRDefault="003A08B9" w:rsidP="00977E3B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F6E1C2A" wp14:editId="0E3B34C7">
                  <wp:extent cx="1482725" cy="1482725"/>
                  <wp:effectExtent l="0" t="0" r="3175" b="3175"/>
                  <wp:docPr id="574560481" name="Picture 4" descr="Agamlöŋ nɔŋ abora kenë kɔc kaa 2. Në kek nhïïm nhial ee ayɔ̈ŋ ë jam nyooth thoŋ kë cie Dïŋgïlï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Agamlöŋ nɔŋ abora kenë kɔc kaa 2. Në kek nhïïm nhial ee ayɔ̈ŋ ë jam nyooth thoŋ kë cie Dïŋgïlïth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3F95D7" w14:textId="77777777" w:rsidR="00904103" w:rsidRPr="003A08B9" w:rsidRDefault="003A08B9" w:rsidP="00977E3B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Agamlöŋ/dugër ee raan wɛ̈n:</w:t>
            </w:r>
          </w:p>
          <w:p w14:paraId="5B63FF18" w14:textId="77777777" w:rsidR="00904103" w:rsidRPr="003A08B9" w:rsidRDefault="003A08B9" w:rsidP="00977E3B">
            <w:pPr>
              <w:pStyle w:val="ListParagraph"/>
              <w:numPr>
                <w:ilvl w:val="0"/>
                <w:numId w:val="6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ë jam/loi thoŋdu</w:t>
            </w:r>
          </w:p>
          <w:p w14:paraId="263E1915" w14:textId="77777777" w:rsidR="005540EE" w:rsidRPr="003A08B9" w:rsidRDefault="003A08B9" w:rsidP="00977E3B">
            <w:pPr>
              <w:pStyle w:val="ListParagraph"/>
              <w:numPr>
                <w:ilvl w:val="0"/>
                <w:numId w:val="6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kuɔny kuba jam kenë kɔc kɔ̈k</w:t>
            </w:r>
          </w:p>
          <w:p w14:paraId="3754FA8B" w14:textId="77777777" w:rsidR="00904103" w:rsidRPr="003A08B9" w:rsidRDefault="003A08B9" w:rsidP="00977E3B">
            <w:pPr>
              <w:pStyle w:val="ListParagraph"/>
              <w:numPr>
                <w:ilvl w:val="0"/>
                <w:numId w:val="60"/>
              </w:numPr>
              <w:spacing w:line="259" w:lineRule="auto"/>
              <w:contextualSpacing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yïn kuɔny ba kën lueel raandɛ̈t deetic.</w:t>
            </w:r>
          </w:p>
        </w:tc>
      </w:tr>
      <w:tr w:rsidR="005870B9" w:rsidRPr="003A08B9" w14:paraId="1DA336FF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2A1B18ED" w14:textId="77777777" w:rsidR="004F3E54" w:rsidRPr="003A08B9" w:rsidRDefault="003A08B9" w:rsidP="00977E3B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0646EA4" wp14:editId="77F553D4">
                  <wp:extent cx="1482725" cy="1482725"/>
                  <wp:effectExtent l="0" t="0" r="3175" b="3175"/>
                  <wp:docPr id="300222650" name="Picture 13" descr="Agamlöŋ nɔŋ/mɛ̈t abora kenë amëluï. Në kek nhïïm nhial ee cin-bundït cïï tääu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Agamlöŋ nɔŋ/mɛ̈t abora kenë amëluï. Në kek nhïïm nhial ee cin-bundït cïï tääu nhial ku kën cï thuör thok winh-daŋga cï nyuɔɔth nhial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97FBC9" w14:textId="77777777" w:rsidR="004F3E54" w:rsidRPr="003A08B9" w:rsidRDefault="003A08B9" w:rsidP="00977E3B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awïcku buku ŋiɛ̈ɛ̈c tɔ̈u kenë amëluuï ke CALD kenë loilooi agamlööŋ cɔ̈kpiny.</w:t>
            </w:r>
          </w:p>
        </w:tc>
      </w:tr>
      <w:tr w:rsidR="005870B9" w:rsidRPr="003A08B9" w14:paraId="39870E26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19819A8C" w14:textId="77777777" w:rsidR="0045725F" w:rsidRPr="003A08B9" w:rsidRDefault="003A08B9" w:rsidP="00977E3B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199DEC72" wp14:editId="5A8491C7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387985</wp:posOffset>
                      </wp:positionV>
                      <wp:extent cx="892175" cy="450215"/>
                      <wp:effectExtent l="0" t="0" r="3175" b="698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46E19A" w14:textId="57CD4DBD" w:rsidR="00682BCF" w:rsidRPr="00725701" w:rsidRDefault="00682BCF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9DEC72" id="_x0000_s1039" type="#_x0000_t202" style="position:absolute;left:0;text-align:left;margin-left:23.65pt;margin-top:30.55pt;width:70.25pt;height:3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XR+WAIAAJY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" filled="f" stroked="f">
                      <v:textbox inset="0,0,0,0">
                        <w:txbxContent>
                          <w:p w14:paraId="3F46E19A" w14:textId="57CD4DBD" w:rsidR="00682BCF" w:rsidRPr="00725701" w:rsidRDefault="00682BCF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AD95A42" wp14:editId="6F685D15">
                  <wp:extent cx="1482725" cy="1482725"/>
                  <wp:effectExtent l="0" t="0" r="3175" b="3175"/>
                  <wp:docPr id="1812387275" name="Picture 12" descr="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Ajuɛɛrë kë Loi nyooth warɛŋ cï gɔ̈t kenë kä cï gii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12B265" w14:textId="2C9D5145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lëu kuba loilooikua kueen në apäm </w:t>
            </w:r>
            <w:r w:rsidR="00BF6DDD">
              <w:rPr>
                <w:rFonts w:ascii="Arial" w:hAnsi="Arial" w:cs="Arial"/>
              </w:rPr>
              <w:t>23</w:t>
            </w:r>
            <w:r w:rsidRPr="003A08B9">
              <w:rPr>
                <w:rFonts w:ascii="Arial" w:hAnsi="Arial" w:cs="Arial"/>
              </w:rPr>
              <w:t xml:space="preserve"> yic në Ajuɛɛrë/Aguiɛɛr kë Loi yic.</w:t>
            </w:r>
          </w:p>
          <w:p w14:paraId="145295C0" w14:textId="77777777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3F479E0C" w14:textId="77777777" w:rsidR="0045725F" w:rsidRPr="003A08B9" w:rsidRDefault="00000000" w:rsidP="00F122D1">
            <w:pPr>
              <w:rPr>
                <w:rFonts w:ascii="Arial" w:hAnsi="Arial" w:cs="Arial"/>
                <w:bCs/>
              </w:rPr>
            </w:pPr>
            <w:hyperlink r:id="rId89" w:history="1">
              <w:r w:rsidR="006A604C" w:rsidRPr="003A08B9">
                <w:rPr>
                  <w:rStyle w:val="Hyperlink"/>
                  <w:rFonts w:ascii="Arial" w:hAnsi="Arial" w:cs="Arial"/>
                  <w:bCs/>
                </w:rPr>
                <w:t>www.ndis.gov.au/CALD</w:t>
              </w:r>
            </w:hyperlink>
          </w:p>
        </w:tc>
      </w:tr>
    </w:tbl>
    <w:p w14:paraId="0D368ED7" w14:textId="77777777" w:rsidR="00B676E1" w:rsidRPr="003A08B9" w:rsidRDefault="003A08B9" w:rsidP="008104A9">
      <w:pPr>
        <w:pStyle w:val="Heading3"/>
        <w:spacing w:before="480" w:after="240"/>
        <w:rPr>
          <w:rFonts w:ascii="Arial" w:hAnsi="Arial" w:cs="Arial"/>
        </w:rPr>
      </w:pPr>
      <w:r w:rsidRPr="003A08B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1C7D6EF" wp14:editId="3A8D3C4E">
                <wp:simplePos x="0" y="0"/>
                <wp:positionH relativeFrom="page">
                  <wp:posOffset>570230</wp:posOffset>
                </wp:positionH>
                <wp:positionV relativeFrom="paragraph">
                  <wp:posOffset>-263704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6023663" o:spid="_x0000_s1052" alt="&quot;&quot;" style="width:505.7pt;height:54.45pt;margin-top:-20.75pt;margin-left:44.9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44928" arcsize="17719f" fillcolor="#ffcc04" strokecolor="#6b2976" strokeweight="3pt"/>
            </w:pict>
          </mc:Fallback>
        </mc:AlternateContent>
      </w:r>
      <w:r w:rsidRPr="003A08B9">
        <w:rPr>
          <w:rFonts w:ascii="Arial" w:hAnsi="Arial" w:cs="Arial"/>
        </w:rPr>
        <w:t xml:space="preserve">4. Alöc ku gël/muŋë cök 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01B3A8EF" w14:textId="77777777" w:rsidTr="00C73E0D">
        <w:tc>
          <w:tcPr>
            <w:tcW w:w="2551" w:type="dxa"/>
            <w:vAlign w:val="center"/>
          </w:tcPr>
          <w:p w14:paraId="01128914" w14:textId="77777777" w:rsidR="00490AD8" w:rsidRPr="003A08B9" w:rsidRDefault="003A08B9" w:rsidP="00CC3EDF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74F5FFD" wp14:editId="1B225D15">
                  <wp:extent cx="1482725" cy="1007712"/>
                  <wp:effectExtent l="0" t="0" r="3175" b="2540"/>
                  <wp:docPr id="1982031989" name="Picture 14" descr="Kɔc kaa 2 gɛmke cin bundït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Kɔc kaa 2 gɛmke cin bundït nhial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2175DE" w14:textId="61070606" w:rsidR="00490AD8" w:rsidRPr="003A08B9" w:rsidRDefault="003A08B9" w:rsidP="00CC3EDF">
            <w:pPr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Alëu bë naŋ kuɔɔny gäk/dït ku käŋ/loilooi wɛ̈n ee tuööm kenë käŋ wïc/kɔɔr amëluuï (kɔc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>) në CALD ic.</w:t>
            </w:r>
          </w:p>
        </w:tc>
      </w:tr>
      <w:tr w:rsidR="005870B9" w:rsidRPr="003A08B9" w14:paraId="6E7D3690" w14:textId="77777777" w:rsidTr="00C73E0D">
        <w:tc>
          <w:tcPr>
            <w:tcW w:w="2551" w:type="dxa"/>
            <w:vAlign w:val="center"/>
          </w:tcPr>
          <w:p w14:paraId="64648B40" w14:textId="77777777" w:rsidR="00490AD8" w:rsidRPr="003A08B9" w:rsidRDefault="003A08B9" w:rsidP="00490AD8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0599EE3" wp14:editId="59311D0A">
                  <wp:extent cx="1482725" cy="1482725"/>
                  <wp:effectExtent l="0" t="0" r="3175" b="3175"/>
                  <wp:docPr id="1734651930" name="Picture 6" descr="kɔc ë luɔi kaa 2. Raan tök acieŋ kë ye akïm piŋ në wëëi alɔŋthïn ku raandɛ̈t amuk warɛ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kɔc ë luɔi kaa 2. Raan tök acieŋ kë ye akïm piŋ në wëëi alɔŋthïn ku raandɛ̈t amuk warɛk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3EF976" w14:textId="657F0565" w:rsidR="00490AD8" w:rsidRPr="003A08B9" w:rsidRDefault="003A08B9" w:rsidP="00490AD8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në CALD ic aa lëu bïkï kuɔɔny yök ku loikï </w:t>
            </w:r>
            <w:r w:rsidRPr="003A08B9">
              <w:rPr>
                <w:rStyle w:val="Strong"/>
                <w:rFonts w:ascii="Arial" w:hAnsi="Arial" w:cs="Arial"/>
              </w:rPr>
              <w:t>kën/kɔc ë käŋ gam</w:t>
            </w:r>
            <w:r w:rsidRPr="003A08B9">
              <w:rPr>
                <w:rFonts w:ascii="Arial" w:hAnsi="Arial" w:cs="Arial"/>
              </w:rPr>
              <w:t xml:space="preserve"> wɛ̈n larok kenë käken kɔrkï.</w:t>
            </w:r>
          </w:p>
          <w:p w14:paraId="0AF4DADE" w14:textId="54FEDF23" w:rsidR="0010274C" w:rsidRPr="003A08B9" w:rsidRDefault="003A08B9" w:rsidP="00490AD8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ë käŋ gam aaye amë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kuɔny në gɛm ye kek këdɛ̈ gam.</w:t>
            </w:r>
          </w:p>
        </w:tc>
      </w:tr>
    </w:tbl>
    <w:p w14:paraId="54A31834" w14:textId="77777777" w:rsidR="008104A9" w:rsidRPr="003A08B9" w:rsidRDefault="003A08B9" w:rsidP="00977E3B">
      <w:pPr>
        <w:pStyle w:val="Heading4"/>
        <w:spacing w:before="600" w:after="120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4C33F9C6" wp14:editId="0102056A">
                <wp:simplePos x="0" y="0"/>
                <wp:positionH relativeFrom="margin">
                  <wp:posOffset>18415</wp:posOffset>
                </wp:positionH>
                <wp:positionV relativeFrom="paragraph">
                  <wp:posOffset>591364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3" o:spid="_x0000_s1053" alt="&quot;&quot;" style="width:455.65pt;height:19pt;margin-top:46.55pt;margin-left:1.45pt;mso-height-relative:margin;mso-position-horizontal-relative:margin;mso-width-relative:margin;position:absolute;z-index:-251642880" coordorigin="118,0" coordsize="57873,2415">
                <v:line id="Straight Connector 134" o:spid="_x0000_s1054" style="mso-wrap-style:square;position:absolute;visibility:visible" from="118,1306" to="57286,1306" o:connectortype="straight" strokecolor="#65276f" strokeweight="3pt">
                  <v:stroke endcap="round"/>
                </v:line>
                <v:oval id="Oval 135" o:spid="_x0000_s1055" style="width:2415;height:2415;left:55576;mso-wrap-style:square;position:absolute;v-text-anchor:middle;visibility:visible" fillcolor="#ffcc04" strokecolor="#6b2976" strokeweight="3pt"/>
                <w10:wrap anchorx="margin"/>
              </v:group>
            </w:pict>
          </mc:Fallback>
        </mc:AlternateContent>
      </w:r>
      <w:r w:rsidR="00FE7219" w:rsidRPr="003A08B9">
        <w:rPr>
          <w:rFonts w:ascii="Arial" w:hAnsi="Arial" w:cs="Arial"/>
        </w:rPr>
        <w:t>Käkuan wïcku kek në tiäm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2CC7430E" w14:textId="77777777" w:rsidTr="00C73E0D">
        <w:tc>
          <w:tcPr>
            <w:tcW w:w="2551" w:type="dxa"/>
            <w:vAlign w:val="center"/>
          </w:tcPr>
          <w:p w14:paraId="0FE47529" w14:textId="77777777" w:rsidR="008104A9" w:rsidRPr="003A08B9" w:rsidRDefault="008104A9" w:rsidP="00CF67C2">
            <w:pPr>
              <w:pStyle w:val="Image"/>
              <w:spacing w:before="600"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4A6F5972" w14:textId="77777777" w:rsidR="008104A9" w:rsidRPr="003A08B9" w:rsidRDefault="003A08B9" w:rsidP="00CF67C2">
            <w:pPr>
              <w:spacing w:before="60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awïcku buku ŋic buk thön rɔm kenë wuöt ke CALD në biäkde të cït të benë:</w:t>
            </w:r>
          </w:p>
        </w:tc>
      </w:tr>
      <w:tr w:rsidR="005870B9" w:rsidRPr="003A08B9" w14:paraId="7C3255B2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7364455A" w14:textId="77777777" w:rsidR="008104A9" w:rsidRPr="003A08B9" w:rsidRDefault="003A08B9" w:rsidP="009B4B9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59656E0" wp14:editId="338F9F07">
                  <wp:extent cx="1482725" cy="1482725"/>
                  <wp:effectExtent l="0" t="0" r="3175" b="3175"/>
                  <wp:docPr id="2128743046" name="Picture 7" descr="Raan muk warɛŋ ë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Raan muk warɛŋ ë NDIS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C582A8" w14:textId="77777777" w:rsidR="008104A9" w:rsidRPr="003A08B9" w:rsidRDefault="003A08B9" w:rsidP="00977E3B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luuï thïn alɔŋde NDIS</w:t>
            </w:r>
          </w:p>
        </w:tc>
      </w:tr>
      <w:tr w:rsidR="005870B9" w:rsidRPr="003A08B9" w14:paraId="0682D054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320E98BB" w14:textId="77777777" w:rsidR="008104A9" w:rsidRPr="003A08B9" w:rsidRDefault="003A08B9" w:rsidP="009B4B9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7D491B5" wp14:editId="20E68F25">
                  <wp:extent cx="1482725" cy="1482725"/>
                  <wp:effectExtent l="0" t="0" r="3175" b="3175"/>
                  <wp:docPr id="983052153" name="Picture 8" descr="Amëluï jɛt e cin nhial ku jɔl aa thura ë p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Amëluï jɛt e cin nhial ku jɔl aa thura ë pial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061C91" w14:textId="77777777" w:rsidR="008104A9" w:rsidRPr="003A08B9" w:rsidRDefault="003A08B9" w:rsidP="00977E3B">
            <w:pPr>
              <w:pStyle w:val="ListParagraph"/>
              <w:numPr>
                <w:ilvl w:val="0"/>
                <w:numId w:val="29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yök ku loi loilooi wɛ̈n piɛth tënë cieŋden.</w:t>
            </w:r>
          </w:p>
        </w:tc>
      </w:tr>
      <w:tr w:rsidR="005870B9" w:rsidRPr="003A08B9" w14:paraId="0E610CBF" w14:textId="77777777" w:rsidTr="003A08B9">
        <w:tc>
          <w:tcPr>
            <w:tcW w:w="2551" w:type="dxa"/>
            <w:vAlign w:val="bottom"/>
          </w:tcPr>
          <w:p w14:paraId="637EDE7C" w14:textId="77777777" w:rsidR="00FE7219" w:rsidRPr="003A08B9" w:rsidRDefault="00FE7219" w:rsidP="00856D98">
            <w:pPr>
              <w:pStyle w:val="Image"/>
              <w:spacing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152A2F30" w14:textId="278E74CB" w:rsidR="00FE7219" w:rsidRPr="003A08B9" w:rsidRDefault="003A08B9" w:rsidP="00856D98">
            <w:pPr>
              <w:spacing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kɔr kɔc juëc ë käŋ gam ëyɛ kubïk käŋ</w:t>
            </w:r>
            <w:r w:rsidR="00BF6DD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piɛth wɛ̈n:</w:t>
            </w:r>
          </w:p>
        </w:tc>
      </w:tr>
      <w:tr w:rsidR="005870B9" w:rsidRPr="003A08B9" w14:paraId="427DFB8A" w14:textId="77777777" w:rsidTr="003A08B9">
        <w:tc>
          <w:tcPr>
            <w:tcW w:w="2551" w:type="dxa"/>
            <w:vAlign w:val="bottom"/>
          </w:tcPr>
          <w:p w14:paraId="3C32B9BA" w14:textId="77777777" w:rsidR="004E1806" w:rsidRPr="003A08B9" w:rsidRDefault="003A08B9" w:rsidP="00437D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80E2F5F" wp14:editId="633C1A70">
                  <wp:extent cx="1482725" cy="1482725"/>
                  <wp:effectExtent l="0" t="0" r="3175" b="3175"/>
                  <wp:docPr id="1464946712" name="Picture 16" descr="Kɔc kaa 2 met ke cin kenë cinkɛn kɔ̈k në ke piöth/pem/yö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Kɔc kaa 2 met ke cin kenë cinkɛn kɔ̈k në ke piöth/pem/yöth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0BF335" w14:textId="77777777" w:rsidR="004E1806" w:rsidRPr="003A08B9" w:rsidRDefault="003A08B9" w:rsidP="00437DD8">
            <w:pPr>
              <w:pStyle w:val="ListParagraph"/>
              <w:numPr>
                <w:ilvl w:val="0"/>
                <w:numId w:val="3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ë cieŋcieeŋ theek kedhiɛ</w:t>
            </w:r>
          </w:p>
        </w:tc>
      </w:tr>
      <w:tr w:rsidR="005870B9" w:rsidRPr="003A08B9" w14:paraId="4B8BD553" w14:textId="77777777" w:rsidTr="003A08B9">
        <w:tc>
          <w:tcPr>
            <w:tcW w:w="2551" w:type="dxa"/>
            <w:vAlign w:val="bottom"/>
          </w:tcPr>
          <w:p w14:paraId="7627BB51" w14:textId="77777777" w:rsidR="004E1806" w:rsidRPr="003A08B9" w:rsidRDefault="003A08B9" w:rsidP="00437D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3CF2D1B" wp14:editId="0E02264D">
                  <wp:extent cx="1482725" cy="1482725"/>
                  <wp:effectExtent l="0" t="0" r="3175" b="3175"/>
                  <wp:docPr id="1465212638" name="Picture 17" descr="Akuut de CALD ku cin bundït cï jat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Akuut de CALD ku cin bundït cï jat nhial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4A0417" w14:textId="6ABC88F5" w:rsidR="004E1806" w:rsidRPr="003A08B9" w:rsidRDefault="003A08B9" w:rsidP="00437DD8">
            <w:pPr>
              <w:pStyle w:val="ListParagraph"/>
              <w:numPr>
                <w:ilvl w:val="0"/>
                <w:numId w:val="3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ë 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apiɛth tënë 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në CALD ic</w:t>
            </w:r>
          </w:p>
        </w:tc>
      </w:tr>
      <w:tr w:rsidR="005870B9" w:rsidRPr="003A08B9" w14:paraId="4F9BCFA6" w14:textId="77777777" w:rsidTr="003A08B9">
        <w:tc>
          <w:tcPr>
            <w:tcW w:w="2551" w:type="dxa"/>
            <w:vAlign w:val="bottom"/>
          </w:tcPr>
          <w:p w14:paraId="4E83AB71" w14:textId="77777777" w:rsidR="004E1806" w:rsidRPr="003A08B9" w:rsidRDefault="003A08B9" w:rsidP="00437D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3840203" wp14:editId="7A4DDCBE">
                  <wp:extent cx="1482725" cy="1482725"/>
                  <wp:effectExtent l="0" t="0" r="3175" b="3175"/>
                  <wp:docPr id="1496978836" name="Picture 18" descr="amëluuï kaa 3 ku thuraa ë p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amëluuï kaa 3 ku thuraa ë pial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54E32C" w14:textId="77777777" w:rsidR="004E1806" w:rsidRPr="003A08B9" w:rsidRDefault="003A08B9" w:rsidP="004E1806">
            <w:pPr>
              <w:pStyle w:val="ListParagraph"/>
              <w:numPr>
                <w:ilvl w:val="0"/>
                <w:numId w:val="6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ë piath tënë cieŋcieeŋ kedhiɛ.</w:t>
            </w:r>
          </w:p>
        </w:tc>
      </w:tr>
      <w:tr w:rsidR="005870B9" w:rsidRPr="003A08B9" w14:paraId="5BDFA3C7" w14:textId="77777777" w:rsidTr="003A08B9">
        <w:tc>
          <w:tcPr>
            <w:tcW w:w="2551" w:type="dxa"/>
            <w:vAlign w:val="bottom"/>
          </w:tcPr>
          <w:p w14:paraId="2779E3C8" w14:textId="77777777" w:rsidR="0045725F" w:rsidRPr="003A08B9" w:rsidRDefault="003A08B9" w:rsidP="00977E3B">
            <w:pPr>
              <w:pStyle w:val="Image"/>
              <w:spacing w:before="60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181A52F2" wp14:editId="44ECD35F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620395</wp:posOffset>
                      </wp:positionV>
                      <wp:extent cx="892175" cy="450215"/>
                      <wp:effectExtent l="0" t="0" r="317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7A2F12" w14:textId="7A2C2B74" w:rsidR="00682BCF" w:rsidRPr="00725701" w:rsidRDefault="00682BCF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1A52F2" id="_x0000_s1040" type="#_x0000_t202" style="position:absolute;left:0;text-align:left;margin-left:23.85pt;margin-top:48.85pt;width:70.2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7KWAIAAJY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" filled="f" stroked="f">
                      <v:textbox inset="0,0,0,0">
                        <w:txbxContent>
                          <w:p w14:paraId="2E7A2F12" w14:textId="7A2C2B74" w:rsidR="00682BCF" w:rsidRPr="00725701" w:rsidRDefault="00682BCF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3A08B9">
              <w:rPr>
                <w:rFonts w:ascii="Arial" w:hAnsi="Arial" w:cs="Arial"/>
                <w:noProof/>
              </w:rPr>
              <w:drawing>
                <wp:inline distT="0" distB="0" distL="0" distR="0" wp14:anchorId="4C75CBF6" wp14:editId="5E1E7E26">
                  <wp:extent cx="1482725" cy="1482725"/>
                  <wp:effectExtent l="0" t="0" r="3175" b="3175"/>
                  <wp:docPr id="753246717" name="Picture 15" descr="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Ajuɛɛrë kë Loi nyooth warɛŋ cï gɔ̈t kenë kä cï gii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242648" w14:textId="3864E735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lëu kuba loilooikua kueen në apäm </w:t>
            </w:r>
            <w:r w:rsidR="00BF6DDD">
              <w:rPr>
                <w:rFonts w:ascii="Arial" w:hAnsi="Arial" w:cs="Arial"/>
              </w:rPr>
              <w:t>31</w:t>
            </w:r>
            <w:r w:rsidRPr="003A08B9">
              <w:rPr>
                <w:rFonts w:ascii="Arial" w:hAnsi="Arial" w:cs="Arial"/>
              </w:rPr>
              <w:t xml:space="preserve"> yic në Ajuɛɛrë/Aguiɛɛr kë Loi yic.</w:t>
            </w:r>
          </w:p>
          <w:p w14:paraId="27DD5B98" w14:textId="77777777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720F9BF9" w14:textId="77777777" w:rsidR="0045725F" w:rsidRPr="003A08B9" w:rsidRDefault="00000000" w:rsidP="00F122D1">
            <w:pPr>
              <w:rPr>
                <w:rFonts w:ascii="Arial" w:hAnsi="Arial" w:cs="Arial"/>
              </w:rPr>
            </w:pPr>
            <w:hyperlink r:id="rId97" w:history="1">
              <w:r w:rsidR="006A604C" w:rsidRPr="003A08B9">
                <w:rPr>
                  <w:rStyle w:val="Hyperlink"/>
                  <w:rFonts w:ascii="Arial" w:hAnsi="Arial" w:cs="Arial"/>
                </w:rPr>
                <w:t>www.ndis.gov.au/CALD</w:t>
              </w:r>
            </w:hyperlink>
          </w:p>
        </w:tc>
      </w:tr>
    </w:tbl>
    <w:p w14:paraId="2D9B011B" w14:textId="5DDF1EE8" w:rsidR="00B676E1" w:rsidRPr="003A08B9" w:rsidRDefault="003A08B9" w:rsidP="00714536">
      <w:pPr>
        <w:pStyle w:val="Heading3"/>
        <w:spacing w:before="480" w:after="240"/>
        <w:rPr>
          <w:rFonts w:ascii="Arial" w:hAnsi="Arial" w:cs="Arial"/>
        </w:rPr>
      </w:pPr>
      <w:r w:rsidRPr="003A08B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52DA5337" wp14:editId="1CB755E6">
                <wp:simplePos x="0" y="0"/>
                <wp:positionH relativeFrom="margin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565464728" o:spid="_x0000_s1057" alt="&quot;&quot;" style="width:505.7pt;height:54.45pt;margin-top:-19.8pt;margin-left:0;mso-height-percent:0;mso-height-relative:margin;mso-position-horizontal:center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-251640832" arcsize="17719f" fillcolor="#06a8b5" strokecolor="#6b2976" strokeweight="3pt">
                <w10:wrap anchorx="margin"/>
              </v:roundrect>
            </w:pict>
          </mc:Fallback>
        </mc:AlternateContent>
      </w:r>
      <w:r w:rsidRPr="003A08B9">
        <w:rPr>
          <w:rFonts w:ascii="Arial" w:hAnsi="Arial" w:cs="Arial"/>
        </w:rPr>
        <w:t xml:space="preserve">5. Wël ë biäkde kɔc </w:t>
      </w:r>
      <w:r w:rsidR="000A3473">
        <w:rPr>
          <w:rFonts w:ascii="Arial" w:hAnsi="Arial" w:cs="Arial"/>
        </w:rPr>
        <w:t>luï</w:t>
      </w:r>
      <w:r w:rsidRPr="003A08B9">
        <w:rPr>
          <w:rFonts w:ascii="Arial" w:hAnsi="Arial" w:cs="Arial"/>
        </w:rPr>
        <w:t xml:space="preserve"> në CALD ic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61951459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2E862D4B" w14:textId="77777777" w:rsidR="00437DD8" w:rsidRPr="003A08B9" w:rsidRDefault="003A08B9" w:rsidP="00CC3EDF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40672821" wp14:editId="4EBBCEC7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789940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0E5F35" w14:textId="23BF657F" w:rsidR="00682BCF" w:rsidRPr="00725701" w:rsidRDefault="00682BCF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12"/>
                                      <w:szCs w:val="16"/>
                                      <w:lang w:val="en-PH"/>
                                    </w:rPr>
                                  </w:pP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2"/>
                                      <w:szCs w:val="16"/>
                                    </w:rPr>
                                    <w:t xml:space="preserve">Kë cï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2"/>
                                      <w:szCs w:val="16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2"/>
                                      <w:szCs w:val="16"/>
                                    </w:rPr>
                                    <w:t>gät piny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672821" id="_x0000_s1041" type="#_x0000_t202" style="position:absolute;left:0;text-align:left;margin-left:55.3pt;margin-top:62.2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" filled="f" stroked="f">
                      <v:textbox inset="0,0,0,0">
                        <w:txbxContent>
                          <w:p w14:paraId="020E5F35" w14:textId="23BF657F" w:rsidR="00682BCF" w:rsidRPr="00725701" w:rsidRDefault="00682BCF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12"/>
                                <w:szCs w:val="16"/>
                                <w:lang w:val="en-PH"/>
                              </w:rPr>
                            </w:pP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6"/>
                              </w:rPr>
                              <w:t xml:space="preserve">Kë cï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6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6"/>
                              </w:rPr>
                              <w:t>gät piny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5BC0428" wp14:editId="38F833CB">
                  <wp:extent cx="1440000" cy="1440000"/>
                  <wp:effectExtent l="0" t="0" r="8255" b="8255"/>
                  <wp:docPr id="98" name="Picture 98" descr="Arɛŋ ë maluma, warɛŋ ë käŋ cïke gät pinyku thura bärkɔ̈u ë käŋ nyuɔɔ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Arɛŋ ë maluma, warɛŋ ë käŋ cïke gät pinyku thura bärkɔ̈u ë käŋ nyuɔɔt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8470D5" w14:textId="77777777" w:rsidR="00437DD8" w:rsidRPr="003A08B9" w:rsidRDefault="003A08B9" w:rsidP="00CC3EDF">
            <w:pPr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Të jɛm ɣok në biäkde </w:t>
            </w:r>
            <w:r w:rsidRPr="003A08B9">
              <w:rPr>
                <w:rStyle w:val="Strong"/>
                <w:rFonts w:ascii="Arial" w:hAnsi="Arial" w:cs="Arial"/>
              </w:rPr>
              <w:t>wël</w:t>
            </w:r>
            <w:r w:rsidRPr="003A08B9">
              <w:rPr>
                <w:rFonts w:ascii="Arial" w:hAnsi="Arial" w:cs="Arial"/>
              </w:rPr>
              <w:t>, ka yeku nyuɔɔth:</w:t>
            </w:r>
          </w:p>
          <w:p w14:paraId="2FE98C5F" w14:textId="77777777" w:rsidR="00437DD8" w:rsidRPr="003A08B9" w:rsidRDefault="003A08B9" w:rsidP="00A24C20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yith</w:t>
            </w:r>
          </w:p>
          <w:p w14:paraId="2DBAEF0E" w14:textId="77777777" w:rsidR="00437DD8" w:rsidRPr="003A08B9" w:rsidRDefault="003A08B9" w:rsidP="00A24C20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thön</w:t>
            </w:r>
          </w:p>
          <w:p w14:paraId="7771BE0E" w14:textId="77777777" w:rsidR="00437DD8" w:rsidRPr="003A08B9" w:rsidRDefault="003A08B9" w:rsidP="00A24C20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kä cïke gät piny.</w:t>
            </w:r>
          </w:p>
        </w:tc>
      </w:tr>
      <w:tr w:rsidR="005870B9" w:rsidRPr="003A08B9" w14:paraId="0201D36A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2F3A7E83" w14:textId="77777777" w:rsidR="00437DD8" w:rsidRPr="003A08B9" w:rsidRDefault="003A08B9" w:rsidP="00437DD8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4E7D49B" wp14:editId="6CD3FA53">
                  <wp:extent cx="1440000" cy="1440000"/>
                  <wp:effectExtent l="0" t="0" r="8255" b="8255"/>
                  <wp:docPr id="99" name="Picture 99" descr="Akutnhom ë kɔc ke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Akutnhom ë kɔc ke CA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143BCE" w14:textId="77777777" w:rsidR="00437DD8" w:rsidRPr="003A08B9" w:rsidRDefault="003A08B9" w:rsidP="00437DD8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kɔr wël piɛth kubuk deet:</w:t>
            </w:r>
          </w:p>
          <w:p w14:paraId="0D475456" w14:textId="53B18671" w:rsidR="00437DD8" w:rsidRPr="003A08B9" w:rsidRDefault="003A08B9" w:rsidP="00A24C20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kek 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në CALD ic</w:t>
            </w:r>
          </w:p>
          <w:p w14:paraId="047B1C85" w14:textId="77777777" w:rsidR="00437DD8" w:rsidRPr="003A08B9" w:rsidRDefault="003A08B9" w:rsidP="00A24C20">
            <w:pPr>
              <w:pStyle w:val="ListParagraph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kuɔɔny no wïckï.</w:t>
            </w:r>
          </w:p>
        </w:tc>
      </w:tr>
      <w:tr w:rsidR="005870B9" w:rsidRPr="003A08B9" w14:paraId="62A96EC6" w14:textId="77777777" w:rsidTr="005C45CC">
        <w:tc>
          <w:tcPr>
            <w:tcW w:w="2551" w:type="dxa"/>
            <w:vAlign w:val="center"/>
          </w:tcPr>
          <w:p w14:paraId="1B184CB9" w14:textId="77777777" w:rsidR="00437DD8" w:rsidRPr="003A08B9" w:rsidRDefault="00437DD8" w:rsidP="00CF67C2">
            <w:pPr>
              <w:pStyle w:val="Image"/>
              <w:spacing w:before="600" w:after="0"/>
              <w:rPr>
                <w:rFonts w:ascii="Arial" w:hAnsi="Arial" w:cs="Arial"/>
                <w:noProof/>
              </w:rPr>
            </w:pPr>
          </w:p>
        </w:tc>
        <w:tc>
          <w:tcPr>
            <w:tcW w:w="6576" w:type="dxa"/>
            <w:vAlign w:val="center"/>
          </w:tcPr>
          <w:p w14:paraId="0E440611" w14:textId="77777777" w:rsidR="00437DD8" w:rsidRPr="003A08B9" w:rsidRDefault="003A08B9" w:rsidP="00CF67C2">
            <w:pPr>
              <w:spacing w:before="60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wïc wël/maluma juëc kubuk deetic:</w:t>
            </w:r>
          </w:p>
        </w:tc>
      </w:tr>
      <w:tr w:rsidR="005870B9" w:rsidRPr="003A08B9" w14:paraId="07448AE8" w14:textId="77777777" w:rsidTr="00C73E0D">
        <w:tc>
          <w:tcPr>
            <w:tcW w:w="2551" w:type="dxa"/>
            <w:vAlign w:val="center"/>
          </w:tcPr>
          <w:p w14:paraId="190B8F67" w14:textId="77777777" w:rsidR="005C45CC" w:rsidRPr="003A08B9" w:rsidRDefault="003A08B9" w:rsidP="009B4B96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B372EF3" wp14:editId="2F10F03A">
                  <wp:extent cx="1482725" cy="1482725"/>
                  <wp:effectExtent l="0" t="0" r="3175" b="3175"/>
                  <wp:docPr id="2039338464" name="Picture 10" descr="Raan luï kony amëluï. Kën thiök kenë keek ee cin-bundït cï tääu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Raan luï kony amëluï. Kën thiök kenë keek ee cin-bundït cï tääu nhial ku kën cï thuör thok winh-daŋga cï nyuɔɔth nhial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B89245A" w14:textId="77777777" w:rsidR="005C45CC" w:rsidRPr="003A08B9" w:rsidRDefault="003A08B9" w:rsidP="00977E3B">
            <w:pPr>
              <w:pStyle w:val="ListParagraph"/>
              <w:numPr>
                <w:ilvl w:val="0"/>
                <w:numId w:val="3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en tën bï ɣok käŋ cɔ̈kpiny thïn</w:t>
            </w:r>
          </w:p>
        </w:tc>
      </w:tr>
      <w:tr w:rsidR="005870B9" w:rsidRPr="002E2CE2" w14:paraId="27B719EA" w14:textId="77777777" w:rsidTr="00C73E0D">
        <w:tc>
          <w:tcPr>
            <w:tcW w:w="2551" w:type="dxa"/>
            <w:vAlign w:val="center"/>
          </w:tcPr>
          <w:p w14:paraId="6B91A3A5" w14:textId="77777777" w:rsidR="005C45CC" w:rsidRPr="003A08B9" w:rsidRDefault="003A08B9" w:rsidP="009B4B96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7DCB3A4" wp14:editId="28E47ADD">
                  <wp:extent cx="1482725" cy="1482725"/>
                  <wp:effectExtent l="0" t="0" r="3175" b="3175"/>
                  <wp:docPr id="1301712445" name="Picture 9" descr="Warɛŋ ë NDIS ku aläma ë thië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Warɛŋ ë NDIS ku aläma ë thiëc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3FE814" w14:textId="77777777" w:rsidR="005C45CC" w:rsidRPr="00D01F33" w:rsidRDefault="003A08B9" w:rsidP="00977E3B">
            <w:pPr>
              <w:pStyle w:val="ListParagraph"/>
              <w:numPr>
                <w:ilvl w:val="0"/>
                <w:numId w:val="32"/>
              </w:numPr>
              <w:rPr>
                <w:rFonts w:ascii="Arial" w:hAnsi="Arial" w:cs="Arial"/>
                <w:lang w:val="es-ES"/>
              </w:rPr>
            </w:pPr>
            <w:r w:rsidRPr="00D01F33">
              <w:rPr>
                <w:rFonts w:ascii="Arial" w:hAnsi="Arial" w:cs="Arial"/>
                <w:lang w:val="es-ES"/>
              </w:rPr>
              <w:t>en tën piɛth ee NDIS luuï thïn.</w:t>
            </w:r>
          </w:p>
        </w:tc>
      </w:tr>
    </w:tbl>
    <w:p w14:paraId="3669E6E6" w14:textId="77777777" w:rsidR="008104A9" w:rsidRPr="003A08B9" w:rsidRDefault="003A08B9" w:rsidP="00B676E1">
      <w:pPr>
        <w:pStyle w:val="Heading4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604A336B" wp14:editId="19A3867C">
                <wp:simplePos x="0" y="0"/>
                <wp:positionH relativeFrom="page">
                  <wp:posOffset>922834</wp:posOffset>
                </wp:positionH>
                <wp:positionV relativeFrom="paragraph">
                  <wp:posOffset>210185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6" o:spid="_x0000_s1059" alt="&quot;&quot;" style="width:455.55pt;height:19pt;margin-top:16.55pt;margin-left:72.65pt;mso-height-relative:margin;mso-position-horizontal-relative:page;mso-width-relative:margin;position:absolute;z-index:-251638784" coordorigin="118,0" coordsize="57873,2415">
                <v:line id="Straight Connector 137" o:spid="_x0000_s1060" style="mso-wrap-style:square;position:absolute;visibility:visible" from="118,1306" to="57286,1306" o:connectortype="straight" strokecolor="#65276f" strokeweight="3pt">
                  <v:stroke endcap="round"/>
                </v:line>
                <v:oval id="Oval 138" o:spid="_x0000_s1061" style="width:2415;height:2415;left:55576;mso-wrap-style:square;position:absolute;v-text-anchor:middle;visibility:visible" fillcolor="#06a8b5" strokecolor="#6b2976" strokeweight="3pt"/>
              </v:group>
            </w:pict>
          </mc:Fallback>
        </mc:AlternateContent>
      </w:r>
      <w:r w:rsidR="00FE7219" w:rsidRPr="003A08B9">
        <w:rPr>
          <w:rFonts w:ascii="Arial" w:hAnsi="Arial" w:cs="Arial"/>
        </w:rPr>
        <w:t>Käkuan wïcku kek në tiäm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77B76F50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17CBC492" w14:textId="77777777" w:rsidR="008104A9" w:rsidRPr="003A08B9" w:rsidRDefault="003A08B9" w:rsidP="0090163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16B0B21" wp14:editId="7296C0C9">
                  <wp:extent cx="1440000" cy="1440000"/>
                  <wp:effectExtent l="0" t="0" r="8255" b="8255"/>
                  <wp:docPr id="1692890758" name="Picture 1692890758" descr="Kɔc kaa 3 tɔ̈u në wël ke 'CALD' cök ciëën. Raan töŋ de kek anyoth ë cin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Kɔc kaa 3 tɔ̈u në wël ke 'CALD' cök ciëën. Raan töŋ de kek anyoth ë cin nhia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40E5A9" w14:textId="77777777" w:rsidR="008104A9" w:rsidRPr="003A08B9" w:rsidRDefault="003A08B9" w:rsidP="00901638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wïc buku 'CALD' waaric në kuer wɛ̈n kën wïc kɔc ke CALD kuɔny. </w:t>
            </w:r>
          </w:p>
        </w:tc>
      </w:tr>
      <w:tr w:rsidR="005870B9" w:rsidRPr="003A08B9" w14:paraId="4815AAC4" w14:textId="77777777" w:rsidTr="00C73E0D">
        <w:tc>
          <w:tcPr>
            <w:tcW w:w="2551" w:type="dxa"/>
            <w:vAlign w:val="center"/>
          </w:tcPr>
          <w:p w14:paraId="5336580E" w14:textId="77777777" w:rsidR="00FE7219" w:rsidRPr="003A08B9" w:rsidRDefault="00FE7219" w:rsidP="00901638">
            <w:pPr>
              <w:pStyle w:val="Image"/>
              <w:spacing w:before="360" w:after="0"/>
              <w:rPr>
                <w:rFonts w:ascii="Arial" w:hAnsi="Arial" w:cs="Arial"/>
                <w:noProof/>
              </w:rPr>
            </w:pPr>
          </w:p>
        </w:tc>
        <w:tc>
          <w:tcPr>
            <w:tcW w:w="6576" w:type="dxa"/>
            <w:vAlign w:val="center"/>
          </w:tcPr>
          <w:p w14:paraId="66DD04FF" w14:textId="15F895C4" w:rsidR="00FE7219" w:rsidRPr="003A08B9" w:rsidRDefault="003A08B9" w:rsidP="00901638">
            <w:pPr>
              <w:spacing w:before="36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Yen athiekic buk maluma määtic ku loiku, </w:t>
            </w:r>
            <w:r w:rsidR="00725701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agoku lëu:</w:t>
            </w:r>
          </w:p>
        </w:tc>
      </w:tr>
      <w:tr w:rsidR="005870B9" w:rsidRPr="003A08B9" w14:paraId="0BFA399A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0244EBE9" w14:textId="77777777" w:rsidR="00FE7219" w:rsidRPr="003A08B9" w:rsidRDefault="003A08B9" w:rsidP="009B4B96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1C6ECA05" wp14:editId="6148E3FA">
                  <wp:extent cx="1482725" cy="1482725"/>
                  <wp:effectExtent l="0" t="0" r="3175" b="3175"/>
                  <wp:docPr id="353773993" name="Picture 11" descr="Raan luï kony amëluï. Kën thiök kenë keek ee cin-bundït cï tääu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Raan luï kony amëluï. Kën thiök kenë keek ee cin-bundït cï tääu nhial ku kën cï thuör thok winh-daŋga cï nyuɔɔth nhial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1B00CB" w14:textId="5C7F86EC" w:rsidR="00FE7219" w:rsidRPr="003A08B9" w:rsidRDefault="003A08B9" w:rsidP="00901638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kä/loilooi piɛth gam tënë 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në CALD ic</w:t>
            </w:r>
          </w:p>
        </w:tc>
      </w:tr>
      <w:tr w:rsidR="005870B9" w:rsidRPr="003A08B9" w14:paraId="29CEA386" w14:textId="77777777" w:rsidTr="00C73E0D">
        <w:tc>
          <w:tcPr>
            <w:tcW w:w="2551" w:type="dxa"/>
            <w:vAlign w:val="center"/>
          </w:tcPr>
          <w:p w14:paraId="198088DD" w14:textId="77777777" w:rsidR="00FE7219" w:rsidRPr="003A08B9" w:rsidRDefault="003A08B9" w:rsidP="009B4B96">
            <w:pPr>
              <w:pStyle w:val="Image"/>
              <w:spacing w:before="120" w:after="12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45ED692" wp14:editId="055A7656">
                  <wp:extent cx="1482725" cy="1482725"/>
                  <wp:effectExtent l="0" t="0" r="3175" b="3175"/>
                  <wp:docPr id="1923862739" name="Picture 12" descr="Raan ë NDIS luï tɔ̈u në gït cök ku tiɛm ageer në ayɔ̈ŋ ë jam yic alɔŋthïn. Kën thiök kenë keek ee cin bundït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Raan ë NDIS luï tɔ̈u në gït cök ku tiɛm ageer në ayɔ̈ŋ ë jam yic alɔŋthïn. Kën thiök kenë keek ee cin bundït cï nyuɔɔth nhial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0F376F" w14:textId="77777777" w:rsidR="00FE7219" w:rsidRPr="003A08B9" w:rsidRDefault="003A08B9" w:rsidP="00901638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atɛ̈ɛ̈k piɛth looi.</w:t>
            </w:r>
          </w:p>
        </w:tc>
      </w:tr>
      <w:tr w:rsidR="005870B9" w:rsidRPr="003A08B9" w14:paraId="293782A7" w14:textId="77777777" w:rsidTr="00C73E0D">
        <w:tc>
          <w:tcPr>
            <w:tcW w:w="2551" w:type="dxa"/>
            <w:vAlign w:val="center"/>
          </w:tcPr>
          <w:p w14:paraId="77640B71" w14:textId="77777777" w:rsidR="0045725F" w:rsidRPr="003A08B9" w:rsidRDefault="003A08B9" w:rsidP="009B4B96">
            <w:pPr>
              <w:pStyle w:val="Image"/>
              <w:spacing w:before="48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7A7A65CE" wp14:editId="44A08240">
                      <wp:simplePos x="0" y="0"/>
                      <wp:positionH relativeFrom="column">
                        <wp:posOffset>295910</wp:posOffset>
                      </wp:positionH>
                      <wp:positionV relativeFrom="paragraph">
                        <wp:posOffset>530860</wp:posOffset>
                      </wp:positionV>
                      <wp:extent cx="892175" cy="450215"/>
                      <wp:effectExtent l="0" t="0" r="317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C7FE79" w14:textId="3EE3B551" w:rsidR="00682BCF" w:rsidRPr="00725701" w:rsidRDefault="00682BCF" w:rsidP="00D449E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72570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7A65CE" id="_x0000_s1042" type="#_x0000_t202" style="position:absolute;left:0;text-align:left;margin-left:23.3pt;margin-top:41.8pt;width:70.2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hi5WQIAAJc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" filled="f" stroked="f">
                      <v:textbox inset="0,0,0,0">
                        <w:txbxContent>
                          <w:p w14:paraId="1CC7FE79" w14:textId="3EE3B551" w:rsidR="00682BCF" w:rsidRPr="00725701" w:rsidRDefault="00682BCF" w:rsidP="00D449EB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25701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3A08B9">
              <w:rPr>
                <w:rFonts w:ascii="Arial" w:hAnsi="Arial" w:cs="Arial"/>
                <w:noProof/>
              </w:rPr>
              <w:drawing>
                <wp:inline distT="0" distB="0" distL="0" distR="0" wp14:anchorId="5CB1B92D" wp14:editId="2919CAB7">
                  <wp:extent cx="1482725" cy="1482725"/>
                  <wp:effectExtent l="0" t="0" r="3175" b="3175"/>
                  <wp:docPr id="1047861810" name="Picture 19" descr="Warɛŋ 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Warɛŋ Ajuɛɛrë kë Loi nyooth warɛŋ cï gɔ̈t kenë kä cï gii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17DDFE" w14:textId="7B1A7478" w:rsidR="00F122D1" w:rsidRPr="003A08B9" w:rsidRDefault="003A08B9" w:rsidP="009B4B96">
            <w:pPr>
              <w:spacing w:before="48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lëu kuba loilooikua kueen në apäm </w:t>
            </w:r>
            <w:r w:rsidR="00BF6DDD">
              <w:rPr>
                <w:rFonts w:ascii="Arial" w:hAnsi="Arial" w:cs="Arial"/>
              </w:rPr>
              <w:t>37</w:t>
            </w:r>
            <w:r w:rsidRPr="003A08B9">
              <w:rPr>
                <w:rFonts w:ascii="Arial" w:hAnsi="Arial" w:cs="Arial"/>
              </w:rPr>
              <w:t xml:space="preserve"> yic në Ajuɛɛrë kë Loi yic.</w:t>
            </w:r>
          </w:p>
          <w:p w14:paraId="32AC4180" w14:textId="77777777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15599861" w14:textId="77777777" w:rsidR="0045725F" w:rsidRPr="003A08B9" w:rsidRDefault="00000000" w:rsidP="00F122D1">
            <w:pPr>
              <w:rPr>
                <w:rFonts w:ascii="Arial" w:hAnsi="Arial" w:cs="Arial"/>
              </w:rPr>
            </w:pPr>
            <w:hyperlink r:id="rId105" w:history="1">
              <w:r w:rsidR="006A604C" w:rsidRPr="003A08B9">
                <w:rPr>
                  <w:rStyle w:val="Hyperlink"/>
                  <w:rFonts w:ascii="Arial" w:hAnsi="Arial" w:cs="Arial"/>
                </w:rPr>
                <w:t>www.ndis.gov.au/CALD</w:t>
              </w:r>
            </w:hyperlink>
          </w:p>
        </w:tc>
      </w:tr>
    </w:tbl>
    <w:p w14:paraId="519C0A19" w14:textId="77777777" w:rsidR="00B676E1" w:rsidRPr="003A08B9" w:rsidRDefault="003A08B9" w:rsidP="00C90E00">
      <w:pPr>
        <w:pStyle w:val="Heading3"/>
        <w:spacing w:before="480" w:after="240"/>
        <w:rPr>
          <w:rFonts w:ascii="Arial" w:hAnsi="Arial" w:cs="Arial"/>
        </w:rPr>
      </w:pPr>
      <w:r w:rsidRPr="003A08B9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D82A060" wp14:editId="774F712B">
                <wp:simplePos x="0" y="0"/>
                <wp:positionH relativeFrom="page">
                  <wp:align>center</wp:align>
                </wp:positionH>
                <wp:positionV relativeFrom="paragraph">
                  <wp:posOffset>-250923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04329672" o:spid="_x0000_s1063" alt="&quot;&quot;" style="width:505.7pt;height:54.45pt;margin-top:-19.75pt;margin-left:0;mso-height-percent:0;mso-height-relative:margin;mso-position-horizontal:center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36736" arcsize="17719f" fillcolor="#b6e3f9" strokecolor="#6b2976" strokeweight="3pt"/>
            </w:pict>
          </mc:Fallback>
        </mc:AlternateContent>
      </w:r>
      <w:r w:rsidRPr="003A08B9">
        <w:rPr>
          <w:rFonts w:ascii="Arial" w:hAnsi="Arial" w:cs="Arial"/>
        </w:rPr>
        <w:t>6. Tën cït të lëu bïï ɣok röt rek kenë wut thïn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01CCB3BD" w14:textId="77777777" w:rsidTr="00F74B03">
        <w:tc>
          <w:tcPr>
            <w:tcW w:w="2551" w:type="dxa"/>
            <w:vAlign w:val="center"/>
          </w:tcPr>
          <w:p w14:paraId="6A3C3B38" w14:textId="77777777" w:rsidR="001E0C39" w:rsidRPr="003A08B9" w:rsidRDefault="003A08B9" w:rsidP="000F3FD8">
            <w:pPr>
              <w:pStyle w:val="Image"/>
              <w:spacing w:before="12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DB566D9" wp14:editId="73375FC8">
                  <wp:extent cx="1482725" cy="1482725"/>
                  <wp:effectExtent l="0" t="0" r="3175" b="3175"/>
                  <wp:docPr id="156258991" name="Picture 20" descr="Raan ë NDIS luï met ye cin kenë raandɛ̈t, cin bundït cï jat nhial ku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Raan ë NDIS luï met ye cin kenë raandɛ̈t, cin bundït cï jat nhial ku kën cï thuör thok winh-daŋga cï nyuɔɔth nhial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B8C0E4" w14:textId="77777777" w:rsidR="001E0C39" w:rsidRPr="003A08B9" w:rsidRDefault="003A08B9" w:rsidP="00C73E0D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wïc buku kuɛr piɛth yök kubuk rek kenë wuöt wɛ̈n këcku dööt apiɛth thɛɛr. </w:t>
            </w:r>
          </w:p>
        </w:tc>
      </w:tr>
      <w:tr w:rsidR="005870B9" w:rsidRPr="003A08B9" w14:paraId="0C64F41F" w14:textId="77777777" w:rsidTr="00F74B03">
        <w:tc>
          <w:tcPr>
            <w:tcW w:w="2551" w:type="dxa"/>
            <w:vAlign w:val="center"/>
          </w:tcPr>
          <w:p w14:paraId="25180306" w14:textId="77777777" w:rsidR="006A5A77" w:rsidRPr="003A08B9" w:rsidRDefault="006A5A77" w:rsidP="000F3FD8">
            <w:pPr>
              <w:pStyle w:val="Image"/>
              <w:spacing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2538BADA" w14:textId="77777777" w:rsidR="006A5A77" w:rsidRPr="003A08B9" w:rsidRDefault="003A08B9" w:rsidP="000F3FD8">
            <w:pPr>
              <w:spacing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anɔŋic:</w:t>
            </w:r>
          </w:p>
        </w:tc>
      </w:tr>
      <w:tr w:rsidR="005870B9" w:rsidRPr="00EE5A46" w14:paraId="75A6B849" w14:textId="77777777" w:rsidTr="00F74B03">
        <w:tc>
          <w:tcPr>
            <w:tcW w:w="2551" w:type="dxa"/>
            <w:vAlign w:val="center"/>
          </w:tcPr>
          <w:p w14:paraId="17F60236" w14:textId="77777777" w:rsidR="006A5A77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E626A67" wp14:editId="1098B6E1">
                  <wp:extent cx="1482725" cy="1482725"/>
                  <wp:effectExtent l="0" t="0" r="3175" b="3175"/>
                  <wp:docPr id="1848793223" name="Picture 13" descr="Raan gɛm warɛk tënë raandɛ̈t tɔ̈u në thura maluma tɔ̈ në ayɔ̈ŋ ë jam yic alɔŋthïn cök ciëë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Raan gɛm warɛk tënë raandɛ̈t tɔ̈u në thura maluma tɔ̈ në ayɔ̈ŋ ë jam yic alɔŋthïn cök ciëën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BF86E4" w14:textId="77777777" w:rsidR="006A5A77" w:rsidRPr="00EE5A46" w:rsidRDefault="003A08B9" w:rsidP="00A24C20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  <w:lang w:val="de-DE"/>
              </w:rPr>
            </w:pPr>
            <w:r w:rsidRPr="00EE5A46">
              <w:rPr>
                <w:rFonts w:ascii="Arial" w:hAnsi="Arial" w:cs="Arial"/>
                <w:lang w:val="de-DE"/>
              </w:rPr>
              <w:t>röm de maluma/thön kenë wuöt käkä</w:t>
            </w:r>
          </w:p>
        </w:tc>
      </w:tr>
      <w:tr w:rsidR="005870B9" w:rsidRPr="003A08B9" w14:paraId="1C53B005" w14:textId="77777777" w:rsidTr="00F74B03">
        <w:tc>
          <w:tcPr>
            <w:tcW w:w="2551" w:type="dxa"/>
            <w:vAlign w:val="center"/>
          </w:tcPr>
          <w:p w14:paraId="17F8B219" w14:textId="77777777" w:rsidR="006A5A77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DAC97D3" wp14:editId="71495B6E">
                  <wp:extent cx="1483200" cy="1112400"/>
                  <wp:effectExtent l="0" t="0" r="3175" b="0"/>
                  <wp:docPr id="271332487" name="Picture 21" descr="Raan kony raan cë ŋuɛ̈ɛ̈n bë warɛk ku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Raan kony raan cë ŋuɛ̈ɛ̈n bë warɛk kueen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D51A03" w14:textId="77777777" w:rsidR="006A5A77" w:rsidRPr="003A08B9" w:rsidRDefault="003A08B9" w:rsidP="00A24C20">
            <w:pPr>
              <w:pStyle w:val="ListParagraph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luɔi ŋicë yen bë loilooi tuööm kenë kä wïcke në wuöt.</w:t>
            </w:r>
          </w:p>
        </w:tc>
      </w:tr>
    </w:tbl>
    <w:p w14:paraId="51947BDE" w14:textId="77777777" w:rsidR="00B676E1" w:rsidRPr="003A08B9" w:rsidRDefault="003A08B9" w:rsidP="00D24CB6">
      <w:pPr>
        <w:pStyle w:val="Heading4"/>
        <w:tabs>
          <w:tab w:val="right" w:pos="9026"/>
        </w:tabs>
        <w:spacing w:before="480"/>
        <w:rPr>
          <w:rFonts w:ascii="Arial" w:hAnsi="Arial" w:cs="Arial"/>
        </w:rPr>
      </w:pPr>
      <w:r w:rsidRPr="003A08B9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26458CBD" wp14:editId="5534F936">
                <wp:simplePos x="0" y="0"/>
                <wp:positionH relativeFrom="page">
                  <wp:posOffset>922834</wp:posOffset>
                </wp:positionH>
                <wp:positionV relativeFrom="paragraph">
                  <wp:posOffset>519430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07463667" o:spid="_x0000_s1064" alt="&quot;&quot;" style="width:455.55pt;height:19pt;margin-top:40.9pt;margin-left:72.65pt;mso-height-relative:margin;mso-position-horizontal-relative:page;mso-width-relative:margin;position:absolute;z-index:-251634688" coordorigin="118,0" coordsize="57873,2415">
                <v:line id="Straight Connector 1243295825" o:spid="_x0000_s1065" style="mso-wrap-style:square;position:absolute;visibility:visible" from="118,1306" to="57286,1306" o:connectortype="straight" strokecolor="#65276f" strokeweight="3pt">
                  <v:stroke endcap="round"/>
                </v:line>
                <v:oval id="Oval 660290643" o:spid="_x0000_s1066" style="width:2415;height:2415;left:55576;mso-wrap-style:square;position:absolute;v-text-anchor:middle;visibility:visible" fillcolor="#b6e3f9" strokecolor="#6b2976" strokeweight="3pt"/>
              </v:group>
            </w:pict>
          </mc:Fallback>
        </mc:AlternateContent>
      </w:r>
      <w:r w:rsidR="00FE7219" w:rsidRPr="003A08B9">
        <w:rPr>
          <w:rFonts w:ascii="Arial" w:hAnsi="Arial" w:cs="Arial"/>
        </w:rPr>
        <w:t>Käkuan wïcku kek në tiäm</w:t>
      </w:r>
      <w:r w:rsidR="00FE7219" w:rsidRPr="003A08B9">
        <w:rPr>
          <w:rFonts w:ascii="Arial" w:hAnsi="Arial" w:cs="Arial"/>
        </w:rPr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5870B9" w:rsidRPr="003A08B9" w14:paraId="703D8692" w14:textId="77777777" w:rsidTr="00392C28">
        <w:tc>
          <w:tcPr>
            <w:tcW w:w="2551" w:type="dxa"/>
            <w:vAlign w:val="center"/>
          </w:tcPr>
          <w:p w14:paraId="4860DB80" w14:textId="77777777" w:rsidR="00B676E1" w:rsidRPr="003A08B9" w:rsidRDefault="003A08B9" w:rsidP="004A17E3">
            <w:pPr>
              <w:pStyle w:val="Image"/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C49828D" wp14:editId="5B2257AD">
                  <wp:extent cx="1482725" cy="1482725"/>
                  <wp:effectExtent l="0" t="0" r="3175" b="3175"/>
                  <wp:docPr id="1147277086" name="Picture 14" descr="Raan nyooth rot yetök. Në kek nhïïm nhial ee ayɔ̈ŋ ë tɛ̈k kenë ajuɛɛrë NDIS ye yic alɔŋ thï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Raan nyooth rot yetök. Në kek nhïïm nhial ee ayɔ̈ŋ ë tɛ̈k kenë ajuɛɛrë NDIS ye yic alɔŋ thïn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46D18DE6" w14:textId="77777777" w:rsidR="00B676E1" w:rsidRPr="003A08B9" w:rsidRDefault="003A08B9" w:rsidP="004A17E3">
            <w:pPr>
              <w:spacing w:before="3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awïcku buku tën ee kɔc ke CALD cë riäi NDIS dɛɛtic thïn.</w:t>
            </w:r>
          </w:p>
        </w:tc>
      </w:tr>
    </w:tbl>
    <w:p w14:paraId="03607CF7" w14:textId="77777777" w:rsidR="000F3FD8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2E2CE2" w14:paraId="189C703B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27A6AED4" w14:textId="77777777" w:rsidR="006D5181" w:rsidRPr="003A08B9" w:rsidRDefault="006D5181" w:rsidP="000F3FD8">
            <w:pPr>
              <w:pStyle w:val="Image"/>
              <w:spacing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408DBD1A" w14:textId="77777777" w:rsidR="008F445F" w:rsidRPr="00D01F33" w:rsidRDefault="003A08B9" w:rsidP="000F3FD8">
            <w:pPr>
              <w:spacing w:after="0"/>
              <w:rPr>
                <w:rFonts w:ascii="Arial" w:hAnsi="Arial" w:cs="Arial"/>
                <w:lang w:val="es-ES"/>
              </w:rPr>
            </w:pPr>
            <w:r w:rsidRPr="00D01F33">
              <w:rPr>
                <w:rFonts w:ascii="Arial" w:hAnsi="Arial" w:cs="Arial"/>
                <w:lang w:val="es-ES"/>
              </w:rPr>
              <w:t>Kënë anɔŋic röm de maluma biäkde:</w:t>
            </w:r>
          </w:p>
        </w:tc>
      </w:tr>
      <w:tr w:rsidR="005870B9" w:rsidRPr="003A08B9" w14:paraId="40788285" w14:textId="77777777" w:rsidTr="00C73E0D">
        <w:tc>
          <w:tcPr>
            <w:tcW w:w="2551" w:type="dxa"/>
            <w:vAlign w:val="center"/>
          </w:tcPr>
          <w:p w14:paraId="448A3C7C" w14:textId="77777777" w:rsidR="000B54BD" w:rsidRPr="003A08B9" w:rsidRDefault="003A08B9" w:rsidP="000F3F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F8A7CCF" wp14:editId="0EE2FFCC">
                  <wp:extent cx="1482725" cy="1482725"/>
                  <wp:effectExtent l="0" t="0" r="3175" b="3175"/>
                  <wp:docPr id="618057097" name="Picture 15" descr="Akuut dïït de kɔc tɔ̈u në aläma de thiëc cök ciëë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Akuut dïït de kɔc tɔ̈u në aläma de thiëc cök ciëën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3F2B9B" w14:textId="77777777" w:rsidR="000B54BD" w:rsidRPr="003A08B9" w:rsidRDefault="003A08B9" w:rsidP="000F3FD8">
            <w:pPr>
              <w:pStyle w:val="ListParagraph"/>
              <w:numPr>
                <w:ilvl w:val="0"/>
                <w:numId w:val="5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raan bë luuï alɔŋde NDIS</w:t>
            </w:r>
          </w:p>
        </w:tc>
      </w:tr>
      <w:tr w:rsidR="005870B9" w:rsidRPr="003A08B9" w14:paraId="785917BE" w14:textId="77777777" w:rsidTr="00C73E0D">
        <w:tc>
          <w:tcPr>
            <w:tcW w:w="2551" w:type="dxa"/>
            <w:vAlign w:val="center"/>
          </w:tcPr>
          <w:p w14:paraId="6A33FE68" w14:textId="77777777" w:rsidR="000B54BD" w:rsidRPr="003A08B9" w:rsidRDefault="003A08B9" w:rsidP="000F3F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57BEC7B" wp14:editId="6E2C0D70">
                  <wp:extent cx="1482725" cy="1482725"/>
                  <wp:effectExtent l="0" t="0" r="3175" b="3175"/>
                  <wp:docPr id="667159773" name="Picture 16" descr="Raana muk ajuɛɛr de NDI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Raana muk ajuɛɛr de NDIS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B3D0AB" w14:textId="77777777" w:rsidR="000B54BD" w:rsidRPr="003A08B9" w:rsidRDefault="003A08B9" w:rsidP="000F3FD8">
            <w:pPr>
              <w:pStyle w:val="ListParagraph"/>
              <w:numPr>
                <w:ilvl w:val="0"/>
                <w:numId w:val="51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tën cït të yennë NDIS luɔɔi thïn.</w:t>
            </w:r>
          </w:p>
        </w:tc>
      </w:tr>
      <w:tr w:rsidR="005870B9" w:rsidRPr="003A08B9" w14:paraId="5C540274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0CF0DC3F" w14:textId="77777777" w:rsidR="008F445F" w:rsidRPr="003A08B9" w:rsidRDefault="003A08B9" w:rsidP="009528D1">
            <w:pPr>
              <w:pStyle w:val="Image"/>
              <w:spacing w:before="60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B0C6AF7" wp14:editId="16704127">
                  <wp:extent cx="1482725" cy="1482725"/>
                  <wp:effectExtent l="0" t="0" r="3175" b="3175"/>
                  <wp:docPr id="225730487" name="Picture 17" descr="Akutnhom/akuut dïït ë kɔc. Në keek nhïïm nhial ee ayɔ̈ŋ ë tɛ̈k nɔŋ thura maluma ye yic alɔŋthï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Akutnhom/akuut dïït ë kɔc. Në keek nhïïm nhial ee ayɔ̈ŋ ë tɛ̈k nɔŋ thura maluma ye yic alɔŋthïn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3E190F" w14:textId="77777777" w:rsidR="007B3CE7" w:rsidRPr="003A08B9" w:rsidRDefault="003A08B9" w:rsidP="009528D1">
            <w:pPr>
              <w:spacing w:before="60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Ɣok wïc buku maluma wɛ̈n ee kony në gɛ̈rë tën yenë riäi </w:t>
            </w:r>
            <w:r w:rsidRPr="003A08B9">
              <w:rPr>
                <w:rStyle w:val="Strong"/>
                <w:rFonts w:ascii="Arial" w:hAnsi="Arial" w:cs="Arial"/>
              </w:rPr>
              <w:t>lɔ̈ɔ̈m/tak thïn</w:t>
            </w:r>
            <w:r w:rsidRPr="003A08B9">
              <w:rPr>
                <w:rFonts w:ascii="Arial" w:hAnsi="Arial" w:cs="Arial"/>
              </w:rPr>
              <w:t xml:space="preserve"> në wut.</w:t>
            </w:r>
          </w:p>
        </w:tc>
      </w:tr>
      <w:tr w:rsidR="005870B9" w:rsidRPr="003A08B9" w14:paraId="45F7DCE0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1DEF0A36" w14:textId="77777777" w:rsidR="009205EE" w:rsidRPr="003A08B9" w:rsidRDefault="003A08B9" w:rsidP="000F3F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B802A37" wp14:editId="2EE070E6">
                  <wp:extent cx="1482725" cy="1482725"/>
                  <wp:effectExtent l="0" t="0" r="3175" b="3175"/>
                  <wp:docPr id="2008626073" name="Picture 18" descr="Raan nyooth rot yetök. Në kek nhïïm nhial ee ayɔ̈ŋ ë tɛ̈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Raan nyooth rot yetök. Në kek nhïïm nhial ee ayɔ̈ŋ ë tɛ̈k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678CEF" w14:textId="77777777" w:rsidR="009205EE" w:rsidRPr="003A08B9" w:rsidRDefault="003A08B9" w:rsidP="009205EE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Tën yennë tɛk thïn aaye të yïn:</w:t>
            </w:r>
          </w:p>
          <w:p w14:paraId="7D96AC6C" w14:textId="77777777" w:rsidR="009205EE" w:rsidRPr="003A08B9" w:rsidRDefault="003A08B9" w:rsidP="009205EE">
            <w:pPr>
              <w:pStyle w:val="ListParagraph"/>
              <w:numPr>
                <w:ilvl w:val="0"/>
                <w:numId w:val="4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tɛk thïn</w:t>
            </w:r>
          </w:p>
          <w:p w14:paraId="1861B854" w14:textId="77777777" w:rsidR="009205EE" w:rsidRPr="003A08B9" w:rsidRDefault="003A08B9" w:rsidP="009205EE">
            <w:pPr>
              <w:pStyle w:val="ListParagraph"/>
              <w:numPr>
                <w:ilvl w:val="0"/>
                <w:numId w:val="4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rot yɔ̈k thïn</w:t>
            </w:r>
          </w:p>
          <w:p w14:paraId="77E92330" w14:textId="77777777" w:rsidR="009205EE" w:rsidRPr="003A08B9" w:rsidRDefault="003A08B9" w:rsidP="009205EE">
            <w:pPr>
              <w:pStyle w:val="ListParagraph"/>
              <w:numPr>
                <w:ilvl w:val="0"/>
                <w:numId w:val="48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gɛm thïn.</w:t>
            </w:r>
          </w:p>
        </w:tc>
      </w:tr>
    </w:tbl>
    <w:p w14:paraId="50E161B4" w14:textId="77777777" w:rsidR="000F3FD8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1CBC4B22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716E188B" w14:textId="77777777" w:rsidR="00286147" w:rsidRPr="003A08B9" w:rsidRDefault="003A08B9" w:rsidP="000F3F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7357F733" wp14:editId="10B362F4">
                  <wp:extent cx="1482725" cy="1482725"/>
                  <wp:effectExtent l="0" t="0" r="3175" b="3175"/>
                  <wp:docPr id="1540705034" name="Picture 22" descr="Raan tɔ̈u në thura ë riäi tɔ̈ në ayɔ̈ŋ ë tɛ̈k cök piiny. Kën thiök kenë keek ee cin bundït cï nyuɔɔth 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Raan tɔ̈u në thura ë riäi tɔ̈ në ayɔ̈ŋ ë tɛ̈k cök piiny. Kën thiök kenë keek ee cin bundït cï nyuɔɔth piny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B08AC1" w14:textId="77777777" w:rsidR="00286147" w:rsidRPr="003A08B9" w:rsidRDefault="003A08B9" w:rsidP="000F3FD8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Cïtmanë, kɔc kɔ̈k aaye kuöc tak në biäkde riäi.</w:t>
            </w:r>
          </w:p>
          <w:p w14:paraId="3AC7C423" w14:textId="77777777" w:rsidR="00286147" w:rsidRPr="003A08B9" w:rsidRDefault="003A08B9" w:rsidP="000F3FD8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yennë kënë alëu kɔc ke CALD cë riäi cɔlë ke kääc këke cïï luï në NDIS.</w:t>
            </w:r>
          </w:p>
        </w:tc>
      </w:tr>
      <w:tr w:rsidR="005870B9" w:rsidRPr="003A08B9" w14:paraId="5360F906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7E9B17B6" w14:textId="77777777" w:rsidR="0045725F" w:rsidRPr="003A08B9" w:rsidRDefault="003A08B9" w:rsidP="000F3FD8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4CE7F532" wp14:editId="79B64EBC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390525</wp:posOffset>
                      </wp:positionV>
                      <wp:extent cx="892175" cy="450215"/>
                      <wp:effectExtent l="0" t="0" r="3175" b="698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5B78E9" w14:textId="41BF6539" w:rsidR="00682BCF" w:rsidRPr="00DF3AEE" w:rsidRDefault="00682BCF" w:rsidP="00D449E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DF3AEE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Ajuɛɛrë/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DF3AEE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Aguiɛɛr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</w:r>
                                  <w:r w:rsidRPr="00DF3AEE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kë Loi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7F532" id="_x0000_s1043" type="#_x0000_t202" style="position:absolute;left:0;text-align:left;margin-left:22.85pt;margin-top:30.75pt;width:70.25pt;height:35.4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" filled="f" stroked="f">
                      <v:textbox inset="0,0,0,0">
                        <w:txbxContent>
                          <w:p w14:paraId="4B5B78E9" w14:textId="41BF6539" w:rsidR="00682BCF" w:rsidRPr="00DF3AEE" w:rsidRDefault="00682BCF" w:rsidP="00D449EB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DF3AEE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Ajuɛɛrë/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DF3AEE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Aguiɛɛr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DF3AEE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kë Loi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3A08B9">
              <w:rPr>
                <w:rFonts w:ascii="Arial" w:hAnsi="Arial" w:cs="Arial"/>
                <w:noProof/>
              </w:rPr>
              <w:drawing>
                <wp:inline distT="0" distB="0" distL="0" distR="0" wp14:anchorId="61F77EC0" wp14:editId="6EC680B6">
                  <wp:extent cx="1482725" cy="1482725"/>
                  <wp:effectExtent l="0" t="0" r="3175" b="3175"/>
                  <wp:docPr id="112403668" name="Picture 23" descr="Warɛŋ Ajuɛɛrë kë Loi nyooth warɛŋ cï gɔ̈t kenë kä cï gi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Warɛŋ Ajuɛɛrë kë Loi nyooth warɛŋ cï gɔ̈t kenë kä cï gii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E9A272" w14:textId="76904CB2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lëu kuba loilooikua kueen në apäm </w:t>
            </w:r>
            <w:r w:rsidR="00BF6DDD">
              <w:rPr>
                <w:rFonts w:ascii="Arial" w:hAnsi="Arial" w:cs="Arial"/>
              </w:rPr>
              <w:t>40</w:t>
            </w:r>
            <w:r w:rsidRPr="003A08B9">
              <w:rPr>
                <w:rFonts w:ascii="Arial" w:hAnsi="Arial" w:cs="Arial"/>
              </w:rPr>
              <w:t xml:space="preserve"> yic në Ajuɛɛrë kë Loi yic.</w:t>
            </w:r>
          </w:p>
          <w:p w14:paraId="0409B6AD" w14:textId="77777777" w:rsidR="00F122D1" w:rsidRPr="003A08B9" w:rsidRDefault="003A08B9" w:rsidP="00F122D1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03B1B45D" w14:textId="77777777" w:rsidR="0045725F" w:rsidRPr="003A08B9" w:rsidRDefault="00000000" w:rsidP="00F122D1">
            <w:pPr>
              <w:rPr>
                <w:rFonts w:ascii="Arial" w:hAnsi="Arial" w:cs="Arial"/>
              </w:rPr>
            </w:pPr>
            <w:hyperlink r:id="rId115" w:history="1">
              <w:r w:rsidR="006A604C" w:rsidRPr="003A08B9">
                <w:rPr>
                  <w:rStyle w:val="Hyperlink"/>
                  <w:rFonts w:ascii="Arial" w:hAnsi="Arial" w:cs="Arial"/>
                </w:rPr>
                <w:t>www.ndis.gov.au/CALD</w:t>
              </w:r>
            </w:hyperlink>
            <w:r w:rsidR="006A604C" w:rsidRPr="003A08B9">
              <w:rPr>
                <w:rFonts w:ascii="Arial" w:hAnsi="Arial" w:cs="Arial"/>
              </w:rPr>
              <w:t xml:space="preserve"> </w:t>
            </w:r>
          </w:p>
        </w:tc>
      </w:tr>
    </w:tbl>
    <w:p w14:paraId="4A3E3F95" w14:textId="77777777" w:rsidR="002A6A49" w:rsidRPr="003A08B9" w:rsidRDefault="003A08B9">
      <w:pPr>
        <w:spacing w:before="0" w:after="0" w:line="240" w:lineRule="auto"/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p w14:paraId="511A2041" w14:textId="77777777" w:rsidR="00115682" w:rsidRPr="003A08B9" w:rsidRDefault="003A08B9" w:rsidP="00115682">
      <w:pPr>
        <w:pStyle w:val="Heading2"/>
        <w:rPr>
          <w:rFonts w:ascii="Arial" w:hAnsi="Arial" w:cs="Arial"/>
          <w:lang w:val="en-AU"/>
        </w:rPr>
      </w:pPr>
      <w:bookmarkStart w:id="98" w:name="_Toc256000005"/>
      <w:bookmarkStart w:id="99" w:name="_Ref145516795"/>
      <w:r w:rsidRPr="003A08B9">
        <w:rPr>
          <w:rFonts w:ascii="Arial" w:hAnsi="Arial" w:cs="Arial"/>
        </w:rPr>
        <w:lastRenderedPageBreak/>
        <w:t>Ɣok eŋö buku bɛ looi pe?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37478567" w14:textId="77777777" w:rsidTr="003A08B9">
        <w:tc>
          <w:tcPr>
            <w:tcW w:w="2551" w:type="dxa"/>
            <w:vAlign w:val="center"/>
          </w:tcPr>
          <w:p w14:paraId="72543161" w14:textId="77777777" w:rsidR="007F4962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044B4B6" wp14:editId="76D587D9">
                  <wp:extent cx="1482725" cy="1482725"/>
                  <wp:effectExtent l="0" t="0" r="3175" b="3175"/>
                  <wp:docPr id="1922265291" name="Picture 19" descr="Warɛŋë nïn pɛi nyuɔɔth ee ye lueel '2024' kenë kën cï thuör thok winh-daŋga cï nyoth warɛŋë nïn pɛi nyuɔɔth wɛ̈në ye lueel '2028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Warɛŋë nïn pɛi nyuɔɔth ee ye lueel '2024' kenë kën cï thuör thok winh-daŋga cï nyoth warɛŋë nïn pɛi nyuɔɔth wɛ̈në ye lueel '2028'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F7594A" w14:textId="77777777" w:rsidR="00153FC3" w:rsidRPr="003A08B9" w:rsidRDefault="003A08B9" w:rsidP="007F49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Ajuɛɛr/Aguiɛɛr Loi abë:</w:t>
            </w:r>
          </w:p>
          <w:p w14:paraId="062939E3" w14:textId="77777777" w:rsidR="00153FC3" w:rsidRPr="003A08B9" w:rsidRDefault="003A08B9" w:rsidP="00C1107A">
            <w:pPr>
              <w:pStyle w:val="ListParagraph"/>
              <w:numPr>
                <w:ilvl w:val="0"/>
                <w:numId w:val="59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gɔl/jɔk në 2024 ic </w:t>
            </w:r>
          </w:p>
          <w:p w14:paraId="769E704F" w14:textId="77777777" w:rsidR="007F4962" w:rsidRPr="003A08B9" w:rsidRDefault="003A08B9" w:rsidP="00C1107A">
            <w:pPr>
              <w:pStyle w:val="ListParagraph"/>
              <w:numPr>
                <w:ilvl w:val="0"/>
                <w:numId w:val="59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thök në 2028 ic.</w:t>
            </w:r>
          </w:p>
        </w:tc>
      </w:tr>
      <w:tr w:rsidR="005870B9" w:rsidRPr="003A08B9" w14:paraId="7CAC7BF2" w14:textId="77777777" w:rsidTr="003A08B9">
        <w:tc>
          <w:tcPr>
            <w:tcW w:w="2551" w:type="dxa"/>
            <w:vAlign w:val="center"/>
          </w:tcPr>
          <w:p w14:paraId="4DD5A040" w14:textId="77777777" w:rsidR="00115682" w:rsidRPr="003A08B9" w:rsidRDefault="00115682" w:rsidP="00B147C6">
            <w:pPr>
              <w:pStyle w:val="Image"/>
              <w:spacing w:before="360"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17719D4E" w14:textId="77777777" w:rsidR="00115682" w:rsidRPr="003A08B9" w:rsidRDefault="003A08B9" w:rsidP="00B147C6">
            <w:pPr>
              <w:spacing w:before="36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cë Ajuɛɛrë/Aguiɛɛr kë Loi looi wɛ̈në:</w:t>
            </w:r>
          </w:p>
        </w:tc>
      </w:tr>
      <w:tr w:rsidR="005870B9" w:rsidRPr="003A08B9" w14:paraId="043524A0" w14:textId="77777777" w:rsidTr="003A08B9">
        <w:tc>
          <w:tcPr>
            <w:tcW w:w="2551" w:type="dxa"/>
            <w:vAlign w:val="center"/>
          </w:tcPr>
          <w:p w14:paraId="001BDF1D" w14:textId="77777777" w:rsidR="00286147" w:rsidRPr="003A08B9" w:rsidRDefault="003A08B9" w:rsidP="00B147C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78C998F3" wp14:editId="370415BB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337185</wp:posOffset>
                      </wp:positionV>
                      <wp:extent cx="892175" cy="45021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BBEC95" w14:textId="3AA4043D" w:rsidR="00682BCF" w:rsidRPr="00582CFD" w:rsidRDefault="00682BCF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Käŋ tiam </w:t>
                                  </w: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br/>
                                    <w:t>keek waaric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C998F3" id="_x0000_s1044" type="#_x0000_t202" style="position:absolute;left:0;text-align:left;margin-left:20.4pt;margin-top:26.55pt;width:70.2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" filled="f" stroked="f">
                      <v:textbox inset="0,0,0,0">
                        <w:txbxContent>
                          <w:p w14:paraId="4ABBEC95" w14:textId="3AA4043D" w:rsidR="00682BCF" w:rsidRPr="00582CFD" w:rsidRDefault="00682BCF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Käŋ tiam </w:t>
                            </w: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br/>
                              <w:t>keek waaric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3A08B9">
              <w:rPr>
                <w:rFonts w:ascii="Arial" w:hAnsi="Arial" w:cs="Arial"/>
                <w:noProof/>
              </w:rPr>
              <w:drawing>
                <wp:inline distT="0" distB="0" distL="0" distR="0" wp14:anchorId="61E541BE" wp14:editId="33180F8F">
                  <wp:extent cx="1482725" cy="1482725"/>
                  <wp:effectExtent l="0" t="0" r="3175" b="3175"/>
                  <wp:docPr id="872201833" name="Picture 20" descr="Warɛŋ ë kä tiam keek nyooth warɛŋ cï gɔ̈t kenë gï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Warɛŋ ë kä tiam keek nyooth warɛŋ cï gɔ̈t kenë gït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4B1A1A" w14:textId="77777777" w:rsidR="00286147" w:rsidRPr="003A08B9" w:rsidRDefault="003A08B9" w:rsidP="00C1107A">
            <w:pPr>
              <w:pStyle w:val="ListParagraph"/>
              <w:numPr>
                <w:ilvl w:val="0"/>
                <w:numId w:val="62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 wïcku buku looi agoku käkuan wïcku keek në tiäm dööt në Ajuɛɛr Loi ic waaric</w:t>
            </w:r>
          </w:p>
        </w:tc>
      </w:tr>
      <w:tr w:rsidR="005870B9" w:rsidRPr="003A08B9" w14:paraId="0C51B2C5" w14:textId="77777777" w:rsidTr="003A08B9">
        <w:tc>
          <w:tcPr>
            <w:tcW w:w="2551" w:type="dxa"/>
            <w:vAlign w:val="center"/>
          </w:tcPr>
          <w:p w14:paraId="05CAD370" w14:textId="77777777" w:rsidR="00927762" w:rsidRPr="003A08B9" w:rsidRDefault="003A08B9" w:rsidP="00B147C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D19AC41" wp14:editId="1CF20225">
                  <wp:extent cx="1482725" cy="1482725"/>
                  <wp:effectExtent l="0" t="0" r="3175" b="3175"/>
                  <wp:docPr id="547033466" name="Picture 22" descr="Akuut de kɔc loi amat ku aa tïŋ/caar warɛɛk yiic atö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Akuut de kɔc loi amat ku aa tïŋ/caar warɛɛk yiic atök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1E23D6" w14:textId="77777777" w:rsidR="00927762" w:rsidRPr="003A08B9" w:rsidRDefault="003A08B9" w:rsidP="00A24C20">
            <w:pPr>
              <w:pStyle w:val="ListParagraph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tën cït të bïï ɣok luï në kuatë luɔɔi waaric </w:t>
            </w:r>
          </w:p>
        </w:tc>
      </w:tr>
      <w:tr w:rsidR="005870B9" w:rsidRPr="003A08B9" w14:paraId="1FFC7C4F" w14:textId="77777777" w:rsidTr="003A08B9">
        <w:tc>
          <w:tcPr>
            <w:tcW w:w="2551" w:type="dxa"/>
            <w:vAlign w:val="center"/>
          </w:tcPr>
          <w:p w14:paraId="3543E3DE" w14:textId="77777777" w:rsidR="00927762" w:rsidRPr="003A08B9" w:rsidRDefault="003A08B9" w:rsidP="00B147C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B4918B1" wp14:editId="0E44EA36">
                  <wp:extent cx="1482725" cy="1482725"/>
                  <wp:effectExtent l="0" t="0" r="3175" b="3175"/>
                  <wp:docPr id="1018014406" name="Picture 21" descr="Duöt de warɛɛk ë nïn ë pɛi nyuɔɔth ku aläma de thië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Duöt de warɛɛk ë nïn ë pɛi nyuɔɔth ku aläma de thiëc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898D40" w14:textId="77777777" w:rsidR="00927762" w:rsidRPr="003A08B9" w:rsidRDefault="003A08B9" w:rsidP="00A24C20">
            <w:pPr>
              <w:pStyle w:val="ListParagraph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kaam cït kë bï ɣok luuï në kuatë luɔɔi yic waaric</w:t>
            </w:r>
          </w:p>
        </w:tc>
      </w:tr>
      <w:tr w:rsidR="005870B9" w:rsidRPr="003A08B9" w14:paraId="40D01A29" w14:textId="77777777" w:rsidTr="003A08B9">
        <w:tc>
          <w:tcPr>
            <w:tcW w:w="2551" w:type="dxa"/>
            <w:vAlign w:val="center"/>
          </w:tcPr>
          <w:p w14:paraId="3439B50C" w14:textId="77777777" w:rsidR="00927762" w:rsidRPr="003A08B9" w:rsidRDefault="003A08B9" w:rsidP="00B147C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04D9DE08" wp14:editId="1A333DAA">
                      <wp:simplePos x="0" y="0"/>
                      <wp:positionH relativeFrom="column">
                        <wp:posOffset>274955</wp:posOffset>
                      </wp:positionH>
                      <wp:positionV relativeFrom="paragraph">
                        <wp:posOffset>286385</wp:posOffset>
                      </wp:positionV>
                      <wp:extent cx="892175" cy="197485"/>
                      <wp:effectExtent l="0" t="0" r="3175" b="1206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274178" w14:textId="77777777" w:rsidR="00682BCF" w:rsidRPr="00582CFD" w:rsidRDefault="00682BCF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Käŋ ee yök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D9DE08" id="_x0000_s1045" type="#_x0000_t202" style="position:absolute;left:0;text-align:left;margin-left:21.65pt;margin-top:22.55pt;width:70.25pt;height:15.5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" filled="f" stroked="f">
                      <v:textbox inset="0,0,0,0">
                        <w:txbxContent>
                          <w:p w14:paraId="31274178" w14:textId="77777777" w:rsidR="00682BCF" w:rsidRPr="00582CFD" w:rsidRDefault="00682BCF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Käŋ ee yök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3A08B9">
              <w:rPr>
                <w:rFonts w:ascii="Arial" w:hAnsi="Arial" w:cs="Arial"/>
                <w:noProof/>
              </w:rPr>
              <w:drawing>
                <wp:inline distT="0" distB="0" distL="0" distR="0" wp14:anchorId="4852C802" wp14:editId="2ACFCAE5">
                  <wp:extent cx="1482725" cy="1482725"/>
                  <wp:effectExtent l="0" t="0" r="3175" b="3175"/>
                  <wp:docPr id="1895519860" name="Picture 23" descr="Warɛŋë käŋ ee yök nyooth warɛŋ cï gɔ̈t kenë gït tö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Warɛŋë käŋ ee yök nyooth warɛŋ cï gɔ̈t kenë gït tök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E358BD" w14:textId="77777777" w:rsidR="00927762" w:rsidRPr="003A08B9" w:rsidRDefault="003A08B9" w:rsidP="00A24C20">
            <w:pPr>
              <w:pStyle w:val="ListParagraph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yen käŋ ee yök ke luɔi waaric.</w:t>
            </w:r>
          </w:p>
        </w:tc>
      </w:tr>
      <w:tr w:rsidR="005870B9" w:rsidRPr="003A08B9" w14:paraId="051EB61F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0A886606" w14:textId="77777777" w:rsidR="00153FC3" w:rsidRPr="003A08B9" w:rsidRDefault="003A08B9" w:rsidP="000F3FD8">
            <w:pPr>
              <w:pStyle w:val="Image"/>
              <w:spacing w:before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0A788B0" wp14:editId="36338514">
                  <wp:extent cx="1483200" cy="1483200"/>
                  <wp:effectExtent l="0" t="0" r="3175" b="3175"/>
                  <wp:docPr id="2137475017" name="Picture 24" descr="Raan tïŋ warɛ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Raan tïŋ warɛk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BEA077" w14:textId="77777777" w:rsidR="00153FC3" w:rsidRPr="003A08B9" w:rsidRDefault="003A08B9" w:rsidP="000F3FD8">
            <w:pPr>
              <w:spacing w:before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Ɣok bë Ajuɛɛrë/Aguiɛɛr kë Loi kënë looi agoku ciaath en të leer Ajuɛɛr tueŋ thïn.</w:t>
            </w:r>
          </w:p>
        </w:tc>
      </w:tr>
      <w:tr w:rsidR="005870B9" w:rsidRPr="003A08B9" w14:paraId="2FD37485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063D8248" w14:textId="77777777" w:rsidR="00115682" w:rsidRPr="003A08B9" w:rsidRDefault="003A08B9" w:rsidP="009B4B96">
            <w:pPr>
              <w:pStyle w:val="Image"/>
              <w:spacing w:before="120" w:after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185327F" wp14:editId="1DEF1C76">
                  <wp:extent cx="1482725" cy="1482725"/>
                  <wp:effectExtent l="0" t="0" r="3175" b="3175"/>
                  <wp:docPr id="476514506" name="Picture 24" descr="Thura de wɛ̈ptha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Thura de wɛ̈pthait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BBAE6C" w14:textId="77777777" w:rsidR="00927762" w:rsidRPr="003A08B9" w:rsidRDefault="003A08B9" w:rsidP="009277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Ajuɛɛrë/Aguiɛɛr këdan Loi yök në wɛ̈pthaitda yic.</w:t>
            </w:r>
          </w:p>
          <w:p w14:paraId="3B1F036E" w14:textId="77777777" w:rsidR="00115682" w:rsidRPr="003A08B9" w:rsidRDefault="00000000" w:rsidP="00927762">
            <w:pPr>
              <w:rPr>
                <w:rFonts w:ascii="Arial" w:hAnsi="Arial" w:cs="Arial"/>
              </w:rPr>
            </w:pPr>
            <w:hyperlink r:id="rId123" w:history="1">
              <w:r w:rsidR="006F12B2" w:rsidRPr="003A08B9">
                <w:rPr>
                  <w:rStyle w:val="Hyperlink"/>
                  <w:rFonts w:ascii="Arial" w:hAnsi="Arial" w:cs="Arial"/>
                </w:rPr>
                <w:t>www.ndis.gov.au/CALD</w:t>
              </w:r>
            </w:hyperlink>
            <w:r w:rsidR="006F12B2" w:rsidRPr="003A08B9">
              <w:rPr>
                <w:rFonts w:ascii="Arial" w:hAnsi="Arial" w:cs="Arial"/>
              </w:rPr>
              <w:t xml:space="preserve"> </w:t>
            </w:r>
          </w:p>
        </w:tc>
      </w:tr>
      <w:tr w:rsidR="005870B9" w:rsidRPr="003A08B9" w14:paraId="18293318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5E29E449" w14:textId="77777777" w:rsidR="00A35DF3" w:rsidRPr="003A08B9" w:rsidRDefault="003A08B9" w:rsidP="009B4B96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7923AB1D" wp14:editId="686865FA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510540</wp:posOffset>
                      </wp:positionV>
                      <wp:extent cx="892175" cy="197485"/>
                      <wp:effectExtent l="0" t="0" r="3175" b="1206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B25E84" w14:textId="77777777" w:rsidR="00682BCF" w:rsidRPr="00582CFD" w:rsidRDefault="00682BCF" w:rsidP="00052C0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  <w:szCs w:val="22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22"/>
                                    </w:rPr>
                                    <w:t>Kuɛ̈n Piɔlic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23AB1D" id="_x0000_s1046" type="#_x0000_t202" style="position:absolute;left:0;text-align:left;margin-left:22.7pt;margin-top:40.2pt;width:70.25pt;height:15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xpMWA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" filled="f" stroked="f">
                      <v:textbox inset="0,0,0,0">
                        <w:txbxContent>
                          <w:p w14:paraId="1AB25E84" w14:textId="77777777" w:rsidR="00682BCF" w:rsidRPr="00582CFD" w:rsidRDefault="00682BCF" w:rsidP="00052C0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22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22"/>
                              </w:rPr>
                              <w:t>Kuɛ̈n Piɔlic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3A08B9">
              <w:rPr>
                <w:rFonts w:ascii="Arial" w:hAnsi="Arial" w:cs="Arial"/>
                <w:noProof/>
              </w:rPr>
              <w:drawing>
                <wp:inline distT="0" distB="0" distL="0" distR="0" wp14:anchorId="081D1E23" wp14:editId="6019D0EC">
                  <wp:extent cx="1482725" cy="1482725"/>
                  <wp:effectExtent l="0" t="0" r="3175" b="3175"/>
                  <wp:docPr id="562722201" name="Picture 25" descr="Kɔmpiöta nyooth warɛŋ Kɔ̈c/piɔl Kuɛ̈n 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Kɔmpiöta nyooth warɛŋ Kɔ̈c/piɔl Kuɛ̈n ic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27B9C9" w14:textId="77777777" w:rsidR="00A35DF3" w:rsidRPr="003A08B9" w:rsidRDefault="003A08B9" w:rsidP="009277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yïn lëu kuba Bak de Kuɛ̈n piɔlic Ajuɛɛrë Loi yök në wɛ̈pthaitda yic.</w:t>
            </w:r>
          </w:p>
          <w:p w14:paraId="770F11C2" w14:textId="77777777" w:rsidR="00A35DF3" w:rsidRPr="003A08B9" w:rsidRDefault="00000000" w:rsidP="00927762">
            <w:pPr>
              <w:rPr>
                <w:rFonts w:ascii="Arial" w:hAnsi="Arial" w:cs="Arial"/>
                <w:highlight w:val="yellow"/>
              </w:rPr>
            </w:pPr>
            <w:hyperlink r:id="rId125" w:history="1">
              <w:r w:rsidR="006F12B2" w:rsidRPr="003A08B9">
                <w:rPr>
                  <w:rStyle w:val="Hyperlink"/>
                  <w:rFonts w:ascii="Arial" w:hAnsi="Arial" w:cs="Arial"/>
                </w:rPr>
                <w:t>www.ndis.gov.au/CALD</w:t>
              </w:r>
            </w:hyperlink>
            <w:r w:rsidR="006F12B2" w:rsidRPr="003A08B9">
              <w:rPr>
                <w:rFonts w:ascii="Arial" w:hAnsi="Arial" w:cs="Arial"/>
              </w:rPr>
              <w:t xml:space="preserve"> </w:t>
            </w:r>
          </w:p>
        </w:tc>
      </w:tr>
      <w:tr w:rsidR="005870B9" w:rsidRPr="003A08B9" w14:paraId="715731F9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7F99DDAE" w14:textId="77777777" w:rsidR="00927762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5970CE04" wp14:editId="579C58F3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439420</wp:posOffset>
                      </wp:positionV>
                      <wp:extent cx="892175" cy="197485"/>
                      <wp:effectExtent l="0" t="0" r="3175" b="1206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04EEF6" w14:textId="77777777" w:rsidR="00682BCF" w:rsidRPr="00582CFD" w:rsidRDefault="00682BCF" w:rsidP="00FB4F7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Guɛl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70CE04" id="_x0000_s1047" type="#_x0000_t202" style="position:absolute;left:0;text-align:left;margin-left:22.75pt;margin-top:34.6pt;width:70.25pt;height:15.5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wxOWAIAAJY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" filled="f" stroked="f">
                      <v:textbox inset="0,0,0,0">
                        <w:txbxContent>
                          <w:p w14:paraId="1204EEF6" w14:textId="77777777" w:rsidR="00682BCF" w:rsidRPr="00582CFD" w:rsidRDefault="00682BCF" w:rsidP="00FB4F7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  <w:t>Guɛl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40D58E4" wp14:editId="2F17EAE9">
                  <wp:extent cx="1482725" cy="1482725"/>
                  <wp:effectExtent l="0" t="0" r="3175" b="3175"/>
                  <wp:docPr id="338417840" name="Picture 25" descr="Warɛŋë guɛ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Warɛŋë guɛl.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DA64BB" w14:textId="77777777" w:rsidR="00927762" w:rsidRPr="003A08B9" w:rsidRDefault="003A08B9" w:rsidP="009277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Në akär de 2024 ic, ɣok bë guɛldan ë lon cuku looi wɛ̈thɛɛr rɔm agoku Ajuɛɛr Loi kuɔny.</w:t>
            </w:r>
          </w:p>
        </w:tc>
      </w:tr>
      <w:tr w:rsidR="005870B9" w:rsidRPr="003A08B9" w14:paraId="52642957" w14:textId="77777777" w:rsidTr="003A08B9">
        <w:tc>
          <w:tcPr>
            <w:tcW w:w="2551" w:type="dxa"/>
            <w:vAlign w:val="center"/>
          </w:tcPr>
          <w:p w14:paraId="392507B5" w14:textId="77777777" w:rsidR="00927762" w:rsidRPr="003A08B9" w:rsidRDefault="003A08B9" w:rsidP="009B4B96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39BBC71" wp14:editId="4899260C">
                  <wp:extent cx="1482725" cy="1482725"/>
                  <wp:effectExtent l="0" t="0" r="3175" b="3175"/>
                  <wp:docPr id="701275079" name="Picture 26" descr="Raan kenë ayɔ̈ŋ ë ja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Raan kenë ayɔ̈ŋ ë jam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A5741B" w14:textId="77777777" w:rsidR="00927762" w:rsidRPr="003A08B9" w:rsidRDefault="003A08B9" w:rsidP="00927762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 ɣok bë kɔc kɔ̈c thiëëc kubïk kën yekï tak në biäk Ajuɛɛr rɔm/jäämic.</w:t>
            </w:r>
          </w:p>
        </w:tc>
      </w:tr>
    </w:tbl>
    <w:p w14:paraId="6792E045" w14:textId="77777777" w:rsidR="009B4B96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2F65D64F" w14:textId="77777777" w:rsidTr="003A08B9">
        <w:tc>
          <w:tcPr>
            <w:tcW w:w="2551" w:type="dxa"/>
            <w:vAlign w:val="center"/>
          </w:tcPr>
          <w:p w14:paraId="08B2A5F7" w14:textId="77777777" w:rsidR="00927762" w:rsidRPr="003A08B9" w:rsidRDefault="00927762" w:rsidP="000F3FD8">
            <w:pPr>
              <w:pStyle w:val="Image"/>
              <w:spacing w:before="360" w:after="0"/>
              <w:rPr>
                <w:rFonts w:ascii="Arial" w:hAnsi="Arial" w:cs="Arial"/>
              </w:rPr>
            </w:pPr>
          </w:p>
        </w:tc>
        <w:tc>
          <w:tcPr>
            <w:tcW w:w="6576" w:type="dxa"/>
            <w:vAlign w:val="center"/>
          </w:tcPr>
          <w:p w14:paraId="4895A19D" w14:textId="77777777" w:rsidR="00927762" w:rsidRPr="003A08B9" w:rsidRDefault="003A08B9" w:rsidP="000F3FD8">
            <w:pPr>
              <w:spacing w:before="36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anɔŋic:</w:t>
            </w:r>
          </w:p>
        </w:tc>
      </w:tr>
      <w:tr w:rsidR="005870B9" w:rsidRPr="003A08B9" w14:paraId="6B05EC7E" w14:textId="77777777" w:rsidTr="003A08B9">
        <w:tc>
          <w:tcPr>
            <w:tcW w:w="2551" w:type="dxa"/>
            <w:vAlign w:val="center"/>
          </w:tcPr>
          <w:p w14:paraId="70DB591B" w14:textId="77777777" w:rsidR="00723BCB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65582E3" wp14:editId="098B00DB">
                  <wp:extent cx="1482725" cy="1482725"/>
                  <wp:effectExtent l="0" t="0" r="3175" b="3175"/>
                  <wp:docPr id="758162148" name="Picture 26" descr="Akutnhom ë kɔc ke CA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Akutnhom ë kɔc ke CALD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F65ACB" w14:textId="77777777" w:rsidR="00723BCB" w:rsidRPr="003A08B9" w:rsidRDefault="003A08B9" w:rsidP="00927762">
            <w:pPr>
              <w:pStyle w:val="ListParagraph"/>
              <w:numPr>
                <w:ilvl w:val="0"/>
                <w:numId w:val="3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CALD cë riäi</w:t>
            </w:r>
          </w:p>
        </w:tc>
      </w:tr>
      <w:tr w:rsidR="005870B9" w:rsidRPr="003A08B9" w14:paraId="4741A343" w14:textId="77777777" w:rsidTr="003A08B9">
        <w:tc>
          <w:tcPr>
            <w:tcW w:w="2551" w:type="dxa"/>
            <w:vAlign w:val="center"/>
          </w:tcPr>
          <w:p w14:paraId="5D4E9A4E" w14:textId="77777777" w:rsidR="00723BCB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4AC827D" wp14:editId="5916C056">
                  <wp:extent cx="1482725" cy="1482725"/>
                  <wp:effectExtent l="0" t="0" r="3175" b="3175"/>
                  <wp:docPr id="919010098" name="Picture 27" descr="Akutnhom ë kɔc cë piöc në amära de mäktäp nhom tue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Akutnhom ë kɔc cë piöc në amära de mäktäp nhom tueŋ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8277FB" w14:textId="77777777" w:rsidR="00723BCB" w:rsidRPr="003A08B9" w:rsidRDefault="003A08B9" w:rsidP="00927762">
            <w:pPr>
              <w:pStyle w:val="ListParagraph"/>
              <w:numPr>
                <w:ilvl w:val="0"/>
                <w:numId w:val="3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amatnhïïm/Akutnhïïm ke wuöt</w:t>
            </w:r>
          </w:p>
        </w:tc>
      </w:tr>
      <w:tr w:rsidR="005870B9" w:rsidRPr="003A08B9" w14:paraId="06C2ADC7" w14:textId="77777777" w:rsidTr="003A08B9">
        <w:tc>
          <w:tcPr>
            <w:tcW w:w="2551" w:type="dxa"/>
            <w:vAlign w:val="center"/>
          </w:tcPr>
          <w:p w14:paraId="3C211B54" w14:textId="77777777" w:rsidR="00723BCB" w:rsidRPr="003A08B9" w:rsidRDefault="003A08B9" w:rsidP="00463A40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8DD95A8" wp14:editId="47C335E2">
                  <wp:extent cx="1482725" cy="1482725"/>
                  <wp:effectExtent l="0" t="0" r="3175" b="3175"/>
                  <wp:docPr id="1470545733" name="Picture 28" descr="Kɔc kaa 3 tɔ̈u ayääk ke jam kaa 2 cök piiny. Ayɔ̈ŋ töŋ ë jam ee nyooth në cin bundït cïï jat nhial. Ayɔ̈ŋ ë jam dɛ̈t e anyooth cin bundït cï wɛl nhom 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Kɔc kaa 3 tɔ̈u ayääk ke jam kaa 2 cök piiny. Ayɔ̈ŋ töŋ ë jam ee nyooth në cin bundït cïï jat nhial. Ayɔ̈ŋ ë jam dɛ̈t e anyooth cin bundït cï wɛl nhom piny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22451F" w14:textId="77777777" w:rsidR="00723BCB" w:rsidRPr="003A08B9" w:rsidRDefault="003A08B9" w:rsidP="00723BCB">
            <w:pPr>
              <w:pStyle w:val="ListParagraph"/>
              <w:numPr>
                <w:ilvl w:val="0"/>
                <w:numId w:val="35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akutnhïïm de wëët cië tɔ̈u në NDIA yic.</w:t>
            </w:r>
          </w:p>
        </w:tc>
      </w:tr>
      <w:tr w:rsidR="005870B9" w:rsidRPr="003A08B9" w14:paraId="79705DEA" w14:textId="77777777" w:rsidTr="003A08B9">
        <w:tc>
          <w:tcPr>
            <w:tcW w:w="2551" w:type="dxa"/>
            <w:vAlign w:val="center"/>
          </w:tcPr>
          <w:p w14:paraId="759153E7" w14:textId="77777777" w:rsidR="003267DF" w:rsidRPr="003A08B9" w:rsidRDefault="003A08B9" w:rsidP="000F3FD8">
            <w:pPr>
              <w:pStyle w:val="Image"/>
              <w:spacing w:before="9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6F6EF80" wp14:editId="6A4ED784">
                  <wp:extent cx="1482725" cy="1482725"/>
                  <wp:effectExtent l="0" t="0" r="3175" b="3175"/>
                  <wp:docPr id="1672192175" name="Picture 27" descr="Raan gɔ̈t në warɛk ic tɔ̈u në ayɔ̈ŋ ë tɛ̈k cök ciëën. Ayɔ̈ŋ ë tɛ̈k nyooth cin bundït cï jat nhial kenë kën cï thuör thok winh-daŋga cï nyuɔɔth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Raan gɔ̈t në warɛk ic tɔ̈u në ayɔ̈ŋ ë tɛ̈k cök ciëën. Ayɔ̈ŋ ë tɛ̈k nyooth cin bundït cï jat nhial kenë kën cï thuör thok winh-daŋga cï nyuɔɔth nhial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4CAFFD" w14:textId="77777777" w:rsidR="003267DF" w:rsidRPr="003A08B9" w:rsidRDefault="003A08B9" w:rsidP="000F3FD8">
            <w:pPr>
              <w:spacing w:before="96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Kënë abë ɣok kuɔny agoku biäk Ajuɛɛr Loi:</w:t>
            </w:r>
          </w:p>
          <w:p w14:paraId="10086C7B" w14:textId="77777777" w:rsidR="003267DF" w:rsidRPr="003A08B9" w:rsidRDefault="003A08B9" w:rsidP="00A24C20">
            <w:pPr>
              <w:pStyle w:val="ListParagraph"/>
              <w:numPr>
                <w:ilvl w:val="0"/>
                <w:numId w:val="36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luï apiɛth deetic</w:t>
            </w:r>
          </w:p>
          <w:p w14:paraId="2E366FEB" w14:textId="77777777" w:rsidR="003267DF" w:rsidRPr="003A08B9" w:rsidRDefault="003A08B9" w:rsidP="00A24C20">
            <w:pPr>
              <w:pStyle w:val="ListParagraph"/>
              <w:numPr>
                <w:ilvl w:val="0"/>
                <w:numId w:val="36"/>
              </w:num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wïc bï cɔ̈kpiny deetic.</w:t>
            </w:r>
          </w:p>
        </w:tc>
      </w:tr>
    </w:tbl>
    <w:p w14:paraId="66CFC826" w14:textId="77777777" w:rsidR="0028416F" w:rsidRPr="003A08B9" w:rsidRDefault="003A08B9" w:rsidP="00C1107A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p w14:paraId="4C3E5A9B" w14:textId="77777777" w:rsidR="00493D5D" w:rsidRPr="003A08B9" w:rsidRDefault="003A08B9" w:rsidP="00DD389A">
      <w:pPr>
        <w:pStyle w:val="Heading2"/>
        <w:rPr>
          <w:rFonts w:ascii="Arial" w:hAnsi="Arial" w:cs="Arial"/>
        </w:rPr>
      </w:pPr>
      <w:bookmarkStart w:id="100" w:name="_Toc256000006"/>
      <w:bookmarkStart w:id="101" w:name="_Toc12634029"/>
      <w:bookmarkStart w:id="102" w:name="_Toc12636487"/>
      <w:bookmarkStart w:id="103" w:name="_Toc43391451"/>
      <w:bookmarkStart w:id="104" w:name="_Toc43391513"/>
      <w:r w:rsidRPr="003A08B9">
        <w:rPr>
          <w:rFonts w:ascii="Arial" w:hAnsi="Arial" w:cs="Arial"/>
        </w:rPr>
        <w:lastRenderedPageBreak/>
        <w:t>Thön gäk/dït</w:t>
      </w:r>
      <w:bookmarkEnd w:id="100"/>
      <w:bookmarkEnd w:id="101"/>
      <w:bookmarkEnd w:id="102"/>
      <w:bookmarkEnd w:id="103"/>
      <w:bookmarkEnd w:id="104"/>
    </w:p>
    <w:p w14:paraId="0F26CF5E" w14:textId="77777777" w:rsidR="008A5DB9" w:rsidRPr="003A08B9" w:rsidRDefault="003A08B9" w:rsidP="008A5DB9">
      <w:pPr>
        <w:rPr>
          <w:rFonts w:ascii="Arial" w:hAnsi="Arial" w:cs="Arial"/>
          <w:lang w:val="x-none" w:eastAsia="x-none"/>
        </w:rPr>
      </w:pPr>
      <w:r w:rsidRPr="003A08B9">
        <w:rPr>
          <w:rFonts w:ascii="Arial" w:hAnsi="Arial" w:cs="Arial"/>
        </w:rPr>
        <w:t>Tënë thön gäk në biäk ee ajuɛɛr kënë, ke yïïn yuöpë/cɔl ɣook.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2FBCD82F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EE0191" w14:textId="77777777" w:rsidR="00493D5D" w:rsidRPr="003A08B9" w:rsidRDefault="003A08B9" w:rsidP="00463A40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DAED0DF" wp14:editId="668FE6C2">
                  <wp:extent cx="1440000" cy="1440000"/>
                  <wp:effectExtent l="0" t="0" r="8255" b="8255"/>
                  <wp:docPr id="3" name="Picture 3" descr="Thura de wɛ̈ptha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Thura de wɛ̈ptha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BBF0F42" w14:textId="77777777" w:rsidR="00153FC3" w:rsidRPr="003A08B9" w:rsidRDefault="003A08B9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wɛ̈pthaitda neem.</w:t>
            </w:r>
          </w:p>
          <w:p w14:paraId="1BB95349" w14:textId="77777777" w:rsidR="00493D5D" w:rsidRPr="003A08B9" w:rsidRDefault="00000000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hyperlink r:id="rId133" w:history="1">
              <w:r w:rsidR="00153FC3" w:rsidRPr="003A08B9">
                <w:rPr>
                  <w:rStyle w:val="Hyperlink"/>
                  <w:rFonts w:ascii="Arial" w:hAnsi="Arial" w:cs="Arial"/>
                  <w:bCs/>
                </w:rPr>
                <w:t>www.ndis.gov.au</w:t>
              </w:r>
            </w:hyperlink>
          </w:p>
        </w:tc>
      </w:tr>
      <w:tr w:rsidR="005870B9" w:rsidRPr="003A08B9" w14:paraId="651992C5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BE538B" w14:textId="77777777" w:rsidR="00493D5D" w:rsidRPr="003A08B9" w:rsidRDefault="003A08B9" w:rsidP="00463A40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3994821C" wp14:editId="115039A7">
                  <wp:extent cx="1440000" cy="1440000"/>
                  <wp:effectExtent l="0" t="0" r="8255" b="8255"/>
                  <wp:docPr id="36" name="Picture 36" descr="Thura nyooth pu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Thura nyooth pu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297FED8" w14:textId="77777777" w:rsidR="00153FC3" w:rsidRPr="003A08B9" w:rsidRDefault="003A08B9" w:rsidP="00153F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ɣok cɔl/yuöp.</w:t>
            </w:r>
          </w:p>
          <w:p w14:paraId="4C188E58" w14:textId="77777777" w:rsidR="00493D5D" w:rsidRPr="003A08B9" w:rsidRDefault="003A08B9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r w:rsidRPr="003A08B9">
              <w:rPr>
                <w:rStyle w:val="IntenseEmphasis1"/>
                <w:rFonts w:ascii="Arial" w:hAnsi="Arial" w:cs="Arial"/>
                <w:bCs/>
              </w:rPr>
              <w:t>1800 800 110</w:t>
            </w:r>
          </w:p>
        </w:tc>
      </w:tr>
      <w:tr w:rsidR="005870B9" w:rsidRPr="003A08B9" w14:paraId="4199ADA4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1207060" w14:textId="77777777" w:rsidR="00CD310C" w:rsidRPr="003A08B9" w:rsidRDefault="003A08B9" w:rsidP="00463A40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4DC0681A" wp14:editId="69667C45">
                  <wp:extent cx="792000" cy="792000"/>
                  <wp:effectExtent l="0" t="0" r="8255" b="8255"/>
                  <wp:docPr id="15" name="Picture 15" descr="Kïn Pethbuk (Facebook)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Kïn Pethbuk (Facebook)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483E06C" w14:textId="77777777" w:rsidR="00CD310C" w:rsidRPr="003A08B9" w:rsidRDefault="003A08B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ɣook biɔɔth në Facebook yic.</w:t>
            </w:r>
          </w:p>
          <w:p w14:paraId="02458F5E" w14:textId="77777777" w:rsidR="00CD310C" w:rsidRPr="003A08B9" w:rsidRDefault="00000000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Arial" w:hAnsi="Arial" w:cs="Arial"/>
                <w:bCs/>
              </w:rPr>
            </w:pPr>
            <w:hyperlink r:id="rId136" w:history="1">
              <w:r w:rsidR="00DE6B8B" w:rsidRPr="003A08B9">
                <w:rPr>
                  <w:rStyle w:val="Hyperlink"/>
                  <w:rFonts w:ascii="Arial" w:hAnsi="Arial" w:cs="Arial"/>
                  <w:bCs/>
                </w:rPr>
                <w:t>www.facebook.com/NDISAus</w:t>
              </w:r>
            </w:hyperlink>
          </w:p>
        </w:tc>
      </w:tr>
      <w:tr w:rsidR="005870B9" w:rsidRPr="003A08B9" w14:paraId="3894FE17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FA731AA" w14:textId="77777777" w:rsidR="00CD310C" w:rsidRPr="003A08B9" w:rsidRDefault="003A08B9" w:rsidP="00463A40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1BBA4034" wp14:editId="533DDC43">
                  <wp:extent cx="792000" cy="792000"/>
                  <wp:effectExtent l="0" t="0" r="8255" b="8255"/>
                  <wp:docPr id="16" name="Picture 16" descr="Kïn Twitta (Twitter)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Kïn Twitta (Twitter)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C29235F" w14:textId="77777777" w:rsidR="00CD310C" w:rsidRPr="003A08B9" w:rsidRDefault="003A08B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lëu ba ɣook biɔɔth në Twitter yic.</w:t>
            </w:r>
          </w:p>
          <w:p w14:paraId="213EBA79" w14:textId="77777777" w:rsidR="00CD310C" w:rsidRPr="003A08B9" w:rsidRDefault="003A08B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r w:rsidRPr="003A08B9">
              <w:rPr>
                <w:rStyle w:val="IntenseEmphasis1"/>
                <w:rFonts w:ascii="Arial" w:hAnsi="Arial" w:cs="Arial"/>
                <w:bCs/>
              </w:rPr>
              <w:t>@NDIS</w:t>
            </w:r>
          </w:p>
          <w:p w14:paraId="7E8467F4" w14:textId="77777777" w:rsidR="00771597" w:rsidRPr="003A08B9" w:rsidRDefault="003A08B9" w:rsidP="007715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Twitter ayee cɔl X ëyɛ.</w:t>
            </w:r>
          </w:p>
        </w:tc>
      </w:tr>
    </w:tbl>
    <w:p w14:paraId="46E49B56" w14:textId="77777777" w:rsidR="00AE2123" w:rsidRPr="003A08B9" w:rsidRDefault="003A08B9" w:rsidP="00AE2123">
      <w:pPr>
        <w:rPr>
          <w:rFonts w:ascii="Arial" w:hAnsi="Arial" w:cs="Arial"/>
          <w:sz w:val="32"/>
          <w:szCs w:val="26"/>
        </w:rPr>
      </w:pPr>
      <w:bookmarkStart w:id="105" w:name="_Toc43391514"/>
      <w:r w:rsidRPr="003A08B9">
        <w:rPr>
          <w:rFonts w:ascii="Arial" w:hAnsi="Arial" w:cs="Arial"/>
        </w:rPr>
        <w:br w:type="page"/>
      </w:r>
    </w:p>
    <w:p w14:paraId="4B280A0F" w14:textId="77777777" w:rsidR="00CD310C" w:rsidRPr="003A08B9" w:rsidRDefault="003A08B9" w:rsidP="00AA574A">
      <w:pPr>
        <w:pStyle w:val="Heading3"/>
        <w:rPr>
          <w:rFonts w:ascii="Arial" w:hAnsi="Arial" w:cs="Arial"/>
        </w:rPr>
      </w:pPr>
      <w:r w:rsidRPr="003A08B9">
        <w:rPr>
          <w:rFonts w:ascii="Arial" w:hAnsi="Arial" w:cs="Arial"/>
        </w:rPr>
        <w:lastRenderedPageBreak/>
        <w:t>Kuönyë kuba jam kenë ɣook</w:t>
      </w:r>
      <w:bookmarkEnd w:id="10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6B0BE7E1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16B6CB" w14:textId="77777777" w:rsidR="00115682" w:rsidRPr="003A08B9" w:rsidRDefault="003A08B9" w:rsidP="00115682">
            <w:pPr>
              <w:pStyle w:val="Image"/>
              <w:spacing w:before="0" w:after="0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0737DA39" wp14:editId="08F32565">
                      <wp:simplePos x="0" y="0"/>
                      <wp:positionH relativeFrom="column">
                        <wp:posOffset>578485</wp:posOffset>
                      </wp:positionH>
                      <wp:positionV relativeFrom="paragraph">
                        <wp:posOffset>423545</wp:posOffset>
                      </wp:positionV>
                      <wp:extent cx="449580" cy="147955"/>
                      <wp:effectExtent l="0" t="0" r="7620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9580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97D1DC" w14:textId="1335A004" w:rsidR="00BF6DDD" w:rsidRDefault="00BF6DDD" w:rsidP="004816E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9"/>
                                      <w:szCs w:val="9"/>
                                    </w:rPr>
                                  </w:pPr>
                                  <w:r w:rsidRPr="004816E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9"/>
                                      <w:szCs w:val="9"/>
                                    </w:rPr>
                                    <w:t>J</w:t>
                                  </w:r>
                                  <w:r w:rsidR="00682BCF" w:rsidRPr="004816E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9"/>
                                      <w:szCs w:val="9"/>
                                    </w:rPr>
                                    <w:t>am ë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9"/>
                                      <w:szCs w:val="9"/>
                                    </w:rPr>
                                    <w:t xml:space="preserve"> </w:t>
                                  </w:r>
                                  <w:r w:rsidR="00682BCF" w:rsidRPr="004816E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9"/>
                                      <w:szCs w:val="9"/>
                                    </w:rPr>
                                    <w:t>gɛ̈të</w:t>
                                  </w:r>
                                </w:p>
                                <w:p w14:paraId="33235E24" w14:textId="3ADF4646" w:rsidR="00682BCF" w:rsidRPr="004816E1" w:rsidRDefault="00682BCF" w:rsidP="004816E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9"/>
                                      <w:szCs w:val="9"/>
                                      <w:lang w:val="en-PH"/>
                                    </w:rPr>
                                  </w:pPr>
                                  <w:r w:rsidRPr="004816E1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9"/>
                                      <w:szCs w:val="9"/>
                                    </w:rPr>
                                    <w:t>röt ɣɔnlany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37DA39" id="_x0000_s1048" type="#_x0000_t202" alt="&quot;&quot;" style="position:absolute;left:0;text-align:left;margin-left:45.55pt;margin-top:33.35pt;width:35.4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" filled="f" stroked="f">
                      <v:textbox inset="0,0,0,0">
                        <w:txbxContent>
                          <w:p w14:paraId="2297D1DC" w14:textId="1335A004" w:rsidR="00BF6DDD" w:rsidRDefault="00BF6DDD" w:rsidP="004816E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9"/>
                                <w:szCs w:val="9"/>
                              </w:rPr>
                            </w:pPr>
                            <w:r w:rsidRPr="004816E1">
                              <w:rPr>
                                <w:rFonts w:ascii="Arial" w:hAnsi="Arial" w:cs="Arial"/>
                                <w:b/>
                                <w:bCs/>
                                <w:sz w:val="9"/>
                                <w:szCs w:val="9"/>
                              </w:rPr>
                              <w:t>J</w:t>
                            </w:r>
                            <w:r w:rsidR="00682BCF" w:rsidRPr="004816E1">
                              <w:rPr>
                                <w:rFonts w:ascii="Arial" w:hAnsi="Arial" w:cs="Arial"/>
                                <w:b/>
                                <w:bCs/>
                                <w:sz w:val="9"/>
                                <w:szCs w:val="9"/>
                              </w:rPr>
                              <w:t>am ë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9"/>
                                <w:szCs w:val="9"/>
                              </w:rPr>
                              <w:t xml:space="preserve"> </w:t>
                            </w:r>
                            <w:r w:rsidR="00682BCF" w:rsidRPr="004816E1">
                              <w:rPr>
                                <w:rFonts w:ascii="Arial" w:hAnsi="Arial" w:cs="Arial"/>
                                <w:b/>
                                <w:bCs/>
                                <w:sz w:val="9"/>
                                <w:szCs w:val="9"/>
                              </w:rPr>
                              <w:t>gɛ̈të</w:t>
                            </w:r>
                          </w:p>
                          <w:p w14:paraId="33235E24" w14:textId="3ADF4646" w:rsidR="00682BCF" w:rsidRPr="004816E1" w:rsidRDefault="00682BCF" w:rsidP="004816E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9"/>
                                <w:szCs w:val="9"/>
                                <w:lang w:val="en-PH"/>
                              </w:rPr>
                            </w:pPr>
                            <w:r w:rsidRPr="004816E1">
                              <w:rPr>
                                <w:rFonts w:ascii="Arial" w:hAnsi="Arial" w:cs="Arial"/>
                                <w:b/>
                                <w:bCs/>
                                <w:sz w:val="9"/>
                                <w:szCs w:val="9"/>
                              </w:rPr>
                              <w:t>röt ɣɔnlany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6866457" wp14:editId="0CC437AC">
                  <wp:extent cx="1440000" cy="1440000"/>
                  <wp:effectExtent l="0" t="0" r="8255" b="8255"/>
                  <wp:docPr id="23" name="Picture 23" descr="Thura ë wɛ̈ptha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Thura ë wɛ̈ptha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6F5F51" w14:textId="77777777" w:rsidR="00115682" w:rsidRPr="003A08B9" w:rsidRDefault="003A08B9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Yïn lëu ba jam kenë ɣook ɣɔnlany ke yï loi në këde muɔŋ/abora ic nhiaal në eɛ̈pthaitda nhom. </w:t>
            </w:r>
          </w:p>
          <w:p w14:paraId="2FA86A89" w14:textId="77777777" w:rsidR="00115682" w:rsidRPr="003A08B9" w:rsidRDefault="00000000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color w:val="6B2976"/>
                <w:w w:val="100"/>
              </w:rPr>
            </w:pPr>
            <w:hyperlink r:id="rId139" w:history="1">
              <w:r w:rsidR="003A08B9" w:rsidRPr="003A08B9">
                <w:rPr>
                  <w:rStyle w:val="Hyperlink"/>
                  <w:rFonts w:ascii="Arial" w:hAnsi="Arial" w:cs="Arial"/>
                  <w:bCs/>
                  <w:w w:val="100"/>
                </w:rPr>
                <w:t>www.ndis.gov.au</w:t>
              </w:r>
            </w:hyperlink>
          </w:p>
        </w:tc>
      </w:tr>
      <w:tr w:rsidR="005870B9" w:rsidRPr="003A08B9" w14:paraId="5CCF491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CB81F9" w14:textId="77777777" w:rsidR="00CD310C" w:rsidRPr="003A08B9" w:rsidRDefault="00CD310C" w:rsidP="000F3FD8">
            <w:pPr>
              <w:pStyle w:val="Image"/>
              <w:spacing w:before="120" w:after="0"/>
              <w:rPr>
                <w:rFonts w:ascii="Arial" w:hAnsi="Arial" w:cs="Arial"/>
                <w:lang w:eastAsia="en-AU"/>
              </w:rPr>
            </w:pPr>
          </w:p>
        </w:tc>
        <w:tc>
          <w:tcPr>
            <w:tcW w:w="6576" w:type="dxa"/>
          </w:tcPr>
          <w:p w14:paraId="14460234" w14:textId="77777777" w:rsidR="00CD310C" w:rsidRPr="003A08B9" w:rsidRDefault="003A08B9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Naa yee jam në thoŋ cie Dïŋgïlïth, ke yïn lëu ba yup/cööt tënë:</w:t>
            </w:r>
          </w:p>
        </w:tc>
      </w:tr>
      <w:tr w:rsidR="005870B9" w:rsidRPr="003A08B9" w14:paraId="160AC0BB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3342FC" w14:textId="77777777" w:rsidR="00493D5D" w:rsidRPr="003A08B9" w:rsidRDefault="003A08B9" w:rsidP="00DA5C41">
            <w:pPr>
              <w:pStyle w:val="Image"/>
              <w:spacing w:before="0" w:after="0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5E9881B2" wp14:editId="1BB47D0E">
                  <wp:extent cx="1440000" cy="1440000"/>
                  <wp:effectExtent l="0" t="0" r="8255" b="8255"/>
                  <wp:docPr id="13" name="Picture 13" descr="Thura nyooth gɛ̈rë yic de wël cïke gɔ̈t ku gɛ̈rë yic de wël cïke luee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Thura nyooth gɛ̈rë yic de wël cïke gɔ̈t ku gɛ̈rë yic de wël cïke luee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9D724C" w14:textId="77777777" w:rsidR="00092D2F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Thura nyooth gɛ̈rë yic de wël cïke gɔ̈t ku gɛ̈rë yic de wël cïke lueel (Translating and Interpreting Service (TIS))</w:t>
            </w:r>
          </w:p>
          <w:p w14:paraId="4736A2A7" w14:textId="77777777" w:rsidR="00493D5D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r w:rsidRPr="003A08B9">
              <w:rPr>
                <w:rStyle w:val="IntenseEmphasis1"/>
                <w:rFonts w:ascii="Arial" w:hAnsi="Arial" w:cs="Arial"/>
                <w:bCs/>
              </w:rPr>
              <w:t>131 450</w:t>
            </w:r>
          </w:p>
        </w:tc>
      </w:tr>
      <w:tr w:rsidR="005870B9" w:rsidRPr="003A08B9" w14:paraId="08FC70F9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590742A" w14:textId="77777777" w:rsidR="00CD310C" w:rsidRPr="003A08B9" w:rsidRDefault="00CD310C" w:rsidP="000F3FD8">
            <w:pPr>
              <w:pStyle w:val="Image"/>
              <w:spacing w:before="120" w:after="0"/>
              <w:rPr>
                <w:rFonts w:ascii="Arial" w:hAnsi="Arial" w:cs="Arial"/>
                <w:lang w:eastAsia="en-AU"/>
              </w:rPr>
            </w:pPr>
          </w:p>
        </w:tc>
        <w:tc>
          <w:tcPr>
            <w:tcW w:w="6576" w:type="dxa"/>
          </w:tcPr>
          <w:p w14:paraId="01C54BE0" w14:textId="455282E0" w:rsidR="00CD310C" w:rsidRPr="003A08B9" w:rsidRDefault="003A08B9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Naa nɔŋ dakë jam wälë pïŋ, ke yïn lëu ba </w:t>
            </w:r>
            <w:r w:rsidR="00582CFD">
              <w:rPr>
                <w:rFonts w:ascii="Arial" w:hAnsi="Arial" w:cs="Arial"/>
              </w:rPr>
              <w:br/>
            </w:r>
            <w:r w:rsidRPr="003A08B9">
              <w:rPr>
                <w:rFonts w:ascii="Arial" w:hAnsi="Arial" w:cs="Arial"/>
              </w:rPr>
              <w:t>cööt tënë:</w:t>
            </w:r>
          </w:p>
        </w:tc>
      </w:tr>
      <w:tr w:rsidR="005870B9" w:rsidRPr="003A08B9" w14:paraId="121BC3F0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786B475" w14:textId="77777777" w:rsidR="00493D5D" w:rsidRPr="003A08B9" w:rsidRDefault="003A08B9" w:rsidP="00DA5C41">
            <w:pPr>
              <w:pStyle w:val="Image"/>
              <w:spacing w:before="0" w:after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762E516F" wp14:editId="2B1A355D">
                      <wp:simplePos x="0" y="0"/>
                      <wp:positionH relativeFrom="column">
                        <wp:posOffset>334645</wp:posOffset>
                      </wp:positionH>
                      <wp:positionV relativeFrom="paragraph">
                        <wp:posOffset>326390</wp:posOffset>
                      </wp:positionV>
                      <wp:extent cx="789940" cy="24892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489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1E1DD3" w14:textId="77777777" w:rsidR="00682BCF" w:rsidRPr="00582CFD" w:rsidRDefault="00682BCF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Ɣälo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2E516F" id="_x0000_s1049" type="#_x0000_t202" style="position:absolute;left:0;text-align:left;margin-left:26.35pt;margin-top:25.7pt;width:62.2pt;height:19.6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" filled="f" stroked="f">
                      <v:textbox inset="0,0,0,0">
                        <w:txbxContent>
                          <w:p w14:paraId="0B1E1DD3" w14:textId="77777777" w:rsidR="00682BCF" w:rsidRPr="00582CFD" w:rsidRDefault="00682BCF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szCs w:val="36"/>
                              </w:rPr>
                              <w:t>Ɣälo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4269CA6A" wp14:editId="6F871295">
                  <wp:extent cx="1440000" cy="1440000"/>
                  <wp:effectExtent l="0" t="0" r="8255" b="8255"/>
                  <wp:docPr id="9" name="Picture 9" descr="Thura ë T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hura ë TT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3A08B9">
              <w:rPr>
                <w:rFonts w:ascii="Arial" w:hAnsi="Arial" w:cs="Arial"/>
              </w:rPr>
              <w:t xml:space="preserve"> </w:t>
            </w:r>
          </w:p>
        </w:tc>
        <w:tc>
          <w:tcPr>
            <w:tcW w:w="6576" w:type="dxa"/>
          </w:tcPr>
          <w:p w14:paraId="65C5DF95" w14:textId="77777777" w:rsidR="00CD310C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TTY</w:t>
            </w:r>
          </w:p>
          <w:p w14:paraId="731F480B" w14:textId="77777777" w:rsidR="00493D5D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r w:rsidRPr="003A08B9">
              <w:rPr>
                <w:rStyle w:val="IntenseEmphasis1"/>
                <w:rFonts w:ascii="Arial" w:hAnsi="Arial" w:cs="Arial"/>
                <w:bCs/>
              </w:rPr>
              <w:t>1800 555 677</w:t>
            </w:r>
          </w:p>
        </w:tc>
      </w:tr>
      <w:tr w:rsidR="005870B9" w:rsidRPr="003A08B9" w14:paraId="3B638A30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E387E11" w14:textId="77777777" w:rsidR="00493D5D" w:rsidRPr="003A08B9" w:rsidRDefault="003A08B9" w:rsidP="00DA5C41">
            <w:pPr>
              <w:pStyle w:val="Image"/>
              <w:spacing w:before="0" w:after="0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2BE0C24F" wp14:editId="688B24FE">
                  <wp:extent cx="1440000" cy="1440000"/>
                  <wp:effectExtent l="0" t="0" r="8255" b="8255"/>
                  <wp:docPr id="14" name="Picture 14" descr="Thura ë jam ku pï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Thura ë jam ku pïŋ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8492EA3" w14:textId="77777777" w:rsidR="00CD310C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Jamë ku piɛ̈ŋë</w:t>
            </w:r>
          </w:p>
          <w:p w14:paraId="5A8F0299" w14:textId="77777777" w:rsidR="00493D5D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r w:rsidRPr="003A08B9">
              <w:rPr>
                <w:rStyle w:val="IntenseEmphasis1"/>
                <w:rFonts w:ascii="Arial" w:hAnsi="Arial" w:cs="Arial"/>
                <w:bCs/>
              </w:rPr>
              <w:t>1800 555 727</w:t>
            </w:r>
          </w:p>
        </w:tc>
      </w:tr>
      <w:tr w:rsidR="005870B9" w:rsidRPr="003A08B9" w14:paraId="423A5DC5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B92EC6" w14:textId="77777777" w:rsidR="00CD310C" w:rsidRPr="003A08B9" w:rsidRDefault="003A08B9" w:rsidP="00DA5C41">
            <w:pPr>
              <w:pStyle w:val="Image"/>
              <w:spacing w:before="0" w:after="0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3D170B60" wp14:editId="381C3951">
                  <wp:extent cx="1260000" cy="1017642"/>
                  <wp:effectExtent l="0" t="0" r="0" b="0"/>
                  <wp:docPr id="58" name="Picture 58" descr="Kïn de National Relay Serv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Kïn de National Relay Servic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F444BE0" w14:textId="77777777" w:rsidR="00CD310C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National Relay Service</w:t>
            </w:r>
          </w:p>
          <w:p w14:paraId="7A1FCA94" w14:textId="77777777" w:rsidR="00CD310C" w:rsidRPr="003A08B9" w:rsidRDefault="003A08B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Arial" w:hAnsi="Arial" w:cs="Arial"/>
                <w:bCs/>
              </w:rPr>
            </w:pPr>
            <w:r w:rsidRPr="003A08B9">
              <w:rPr>
                <w:rStyle w:val="IntenseEmphasis1"/>
                <w:rFonts w:ascii="Arial" w:hAnsi="Arial" w:cs="Arial"/>
                <w:bCs/>
              </w:rPr>
              <w:t>133 677</w:t>
            </w:r>
          </w:p>
          <w:p w14:paraId="30AB99DC" w14:textId="77777777" w:rsidR="00CD310C" w:rsidRPr="003A08B9" w:rsidRDefault="00000000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Arial" w:hAnsi="Arial" w:cs="Arial"/>
              </w:rPr>
            </w:pPr>
            <w:hyperlink r:id="rId144" w:history="1">
              <w:r w:rsidR="004D16D1" w:rsidRPr="003A08B9">
                <w:rPr>
                  <w:rStyle w:val="Hyperlink"/>
                  <w:rFonts w:ascii="Arial" w:hAnsi="Arial" w:cs="Arial"/>
                  <w:bCs/>
                </w:rPr>
                <w:t>www.accesshub.gov.au/about-the-nrs</w:t>
              </w:r>
            </w:hyperlink>
            <w:r w:rsidR="00C201D9" w:rsidRPr="003A08B9">
              <w:rPr>
                <w:rStyle w:val="Hyperlink"/>
                <w:rFonts w:ascii="Arial" w:hAnsi="Arial" w:cs="Arial"/>
              </w:rPr>
              <w:t xml:space="preserve">   </w:t>
            </w:r>
          </w:p>
        </w:tc>
      </w:tr>
    </w:tbl>
    <w:p w14:paraId="542C2808" w14:textId="77777777" w:rsidR="008928D5" w:rsidRPr="003A08B9" w:rsidRDefault="003A08B9" w:rsidP="00DD389A">
      <w:pPr>
        <w:pStyle w:val="Heading2"/>
        <w:rPr>
          <w:rFonts w:ascii="Arial" w:hAnsi="Arial" w:cs="Arial"/>
        </w:rPr>
      </w:pPr>
      <w:bookmarkStart w:id="106" w:name="_Toc256000007"/>
      <w:bookmarkStart w:id="107" w:name="_Toc43391452"/>
      <w:bookmarkStart w:id="108" w:name="_Toc43391515"/>
      <w:bookmarkStart w:id="109" w:name="_Ref117079481"/>
      <w:bookmarkStart w:id="110" w:name="_Ref124149671"/>
      <w:bookmarkStart w:id="111" w:name="_Ref124149688"/>
      <w:bookmarkStart w:id="112" w:name="_Ref155785641"/>
      <w:r w:rsidRPr="003A08B9">
        <w:rPr>
          <w:rFonts w:ascii="Arial" w:hAnsi="Arial" w:cs="Arial"/>
        </w:rPr>
        <w:lastRenderedPageBreak/>
        <w:t>Athör ë wël cï gɔ̈t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3D08901A" w14:textId="77777777" w:rsidR="00115682" w:rsidRPr="003A08B9" w:rsidRDefault="003A08B9" w:rsidP="00115682">
      <w:pPr>
        <w:rPr>
          <w:rFonts w:ascii="Arial" w:hAnsi="Arial" w:cs="Arial"/>
          <w:lang w:val="x-none" w:eastAsia="x-none"/>
        </w:rPr>
      </w:pPr>
      <w:r w:rsidRPr="003A08B9">
        <w:rPr>
          <w:rFonts w:ascii="Arial" w:hAnsi="Arial" w:cs="Arial"/>
          <w:lang w:eastAsia="x-none"/>
        </w:rPr>
        <w:t xml:space="preserve">Yennë warɛŋ cï gät ic kënë ee kë ye amana de wël </w:t>
      </w:r>
      <w:r w:rsidRPr="003A08B9">
        <w:rPr>
          <w:rStyle w:val="Strong"/>
          <w:rFonts w:ascii="Arial" w:hAnsi="Arial" w:cs="Arial"/>
          <w:lang w:eastAsia="x-none"/>
        </w:rPr>
        <w:t>dït nyïïn</w:t>
      </w:r>
      <w:r w:rsidRPr="003A08B9">
        <w:rPr>
          <w:rFonts w:ascii="Arial" w:hAnsi="Arial" w:cs="Arial"/>
          <w:lang w:eastAsia="x-none"/>
        </w:rPr>
        <w:t xml:space="preserve"> waaric në athör kënë yic.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3885DABC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8CFD15" w14:textId="77777777" w:rsidR="00A94CA7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2DCFB14B" wp14:editId="13D14E0F">
                  <wp:extent cx="1482725" cy="1482725"/>
                  <wp:effectExtent l="0" t="0" r="3175" b="3175"/>
                  <wp:docPr id="167049650" name="Picture 29" descr="Raan nyooth rot yetök. Në kek nhïïm nhial ee ayɔ̈ŋ ë tɛ̈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Raan nyooth rot yetök. Në kek nhïïm nhial ee ayɔ̈ŋ ë tɛ̈k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D5B49F" w14:textId="77777777" w:rsidR="00A94CA7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Tën yennë tiɛ̈ŋ/takic thïn</w:t>
            </w:r>
          </w:p>
          <w:p w14:paraId="7C7EEEC1" w14:textId="77777777" w:rsidR="008F445F" w:rsidRPr="003A08B9" w:rsidRDefault="003A08B9" w:rsidP="008F44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Tën yennë tɛk thïn aaye të yïn:</w:t>
            </w:r>
          </w:p>
          <w:p w14:paraId="2C9A6EC1" w14:textId="77777777" w:rsidR="008F445F" w:rsidRPr="003A08B9" w:rsidRDefault="003A08B9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tɛk thïn</w:t>
            </w:r>
          </w:p>
          <w:p w14:paraId="3B97B9B4" w14:textId="77777777" w:rsidR="008F445F" w:rsidRPr="003A08B9" w:rsidRDefault="003A08B9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rot yɔ̈k thïn</w:t>
            </w:r>
          </w:p>
          <w:p w14:paraId="46BC1531" w14:textId="77777777" w:rsidR="00A94CA7" w:rsidRPr="003A08B9" w:rsidRDefault="003A08B9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gɛm thïn.</w:t>
            </w:r>
          </w:p>
        </w:tc>
      </w:tr>
      <w:tr w:rsidR="005870B9" w:rsidRPr="003A08B9" w14:paraId="366FE774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2252149" w14:textId="77777777" w:rsidR="000349ED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FAC57AF" wp14:editId="71ACC44A">
                  <wp:extent cx="1482725" cy="1482725"/>
                  <wp:effectExtent l="0" t="0" r="3175" b="3175"/>
                  <wp:docPr id="1441004690" name="Picture 30" descr="Kɔc kaa 3 tɔ̈u ayääk ke jam kaa 2 cök piiny. Ayɔ̈ŋ töŋ ë jam ee nyooth në cin bundït cïï jat nhial. Ayɔ̈ŋ ë jam dɛ̈t e anyooth cin bundït cï wɛl nhom 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Kɔc kaa 3 tɔ̈u ayääk ke jam kaa 2 cök piiny. Ayɔ̈ŋ töŋ ë jam ee nyooth në cin bundït cïï jat nhial. Ayɔ̈ŋ ë jam dɛ̈t e anyooth cin bundït cï wɛl nhom piny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7AAFD4" w14:textId="77777777" w:rsidR="000349ED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Akutnhom de wëët</w:t>
            </w:r>
          </w:p>
          <w:p w14:paraId="2EB84EB5" w14:textId="2367FED4" w:rsidR="000349ED" w:rsidRPr="003A08B9" w:rsidRDefault="003A08B9" w:rsidP="000349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Akutnhom de wëët ee akutnhom de kɔc wɛ̈n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kenë ɣook kubuk rɔm në këdɛ̈ŋ:</w:t>
            </w:r>
          </w:p>
          <w:p w14:paraId="6FB03571" w14:textId="77777777" w:rsidR="000349ED" w:rsidRPr="003A08B9" w:rsidRDefault="003A08B9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ee luï apiɛth </w:t>
            </w:r>
          </w:p>
          <w:p w14:paraId="55FF1906" w14:textId="77777777" w:rsidR="000349ED" w:rsidRPr="003A08B9" w:rsidRDefault="003A08B9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wïc kubë luuï apiɛth.</w:t>
            </w:r>
          </w:p>
        </w:tc>
      </w:tr>
      <w:tr w:rsidR="005870B9" w:rsidRPr="003A08B9" w14:paraId="4AA8DBEF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0F12AC" w14:textId="77777777" w:rsidR="00C43AAB" w:rsidRPr="003A08B9" w:rsidRDefault="003A08B9" w:rsidP="00C73E0D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BF3446C" wp14:editId="0E948854">
                  <wp:extent cx="1482725" cy="1482725"/>
                  <wp:effectExtent l="0" t="0" r="3175" b="3175"/>
                  <wp:docPr id="748513853" name="Picture 31" descr="Kɔc kaa 2 tɔ̈ kën ë këdɛ̈ gël kë cïï lɔ tueŋ kɔ̈u ciëën. Raan ttöŋ de kek anyoth ë cin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Kɔc kaa 2 tɔ̈ kën ë këdɛ̈ gël kë cïï lɔ tueŋ kɔ̈u ciëën. Raan ttöŋ de kek anyoth ë cin nhial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34C3FE8" w14:textId="77777777" w:rsidR="00C43AAB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Kën rilic ë lɔ tueŋ gël</w:t>
            </w:r>
          </w:p>
          <w:p w14:paraId="3F3C5EA7" w14:textId="77777777" w:rsidR="00C43AAB" w:rsidRPr="003A08B9" w:rsidRDefault="003A08B9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 rilic ë lɔ tueŋ gël ee kë wɛ̈n ë yïn gël kë yïn cië loi këdäŋ:</w:t>
            </w:r>
          </w:p>
          <w:p w14:paraId="0A080F6D" w14:textId="77777777" w:rsidR="00C43AAB" w:rsidRPr="003A08B9" w:rsidRDefault="003A08B9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wïc ba loi </w:t>
            </w:r>
          </w:p>
          <w:p w14:paraId="72448B82" w14:textId="77777777" w:rsidR="00C43AAB" w:rsidRPr="003A08B9" w:rsidRDefault="003A08B9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wïc ba loi.</w:t>
            </w:r>
          </w:p>
        </w:tc>
      </w:tr>
      <w:tr w:rsidR="005870B9" w:rsidRPr="003A08B9" w14:paraId="56F55E1F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B0A3445" w14:textId="77777777" w:rsidR="00C43AAB" w:rsidRPr="003A08B9" w:rsidRDefault="003A08B9" w:rsidP="009B4B96">
            <w:pPr>
              <w:pStyle w:val="Image"/>
              <w:spacing w:before="12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733EAE9E" wp14:editId="46BDD4C4">
                  <wp:extent cx="1440000" cy="1440000"/>
                  <wp:effectExtent l="0" t="0" r="8255" b="8255"/>
                  <wp:docPr id="1682197754" name="Picture 1682197754" descr="Kɔc kaa 3 loi warɛŋ dït atök. Raan tök anyoth warɛŋ dï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Kɔc kaa 3 loi warɛŋ dït atök. Raan tök anyoth warɛŋ dï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8409BD" w14:textId="77777777" w:rsidR="00C43AAB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bCs/>
              </w:rPr>
              <w:t xml:space="preserve">Lon-rɔm </w:t>
            </w:r>
          </w:p>
          <w:p w14:paraId="21768D3A" w14:textId="67A7BE7D" w:rsidR="00E432CA" w:rsidRPr="003A08B9" w:rsidRDefault="003A08B9" w:rsidP="00E432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Lon-rɔm ee të 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kɔc atök kubïk:</w:t>
            </w:r>
          </w:p>
          <w:p w14:paraId="5C149D52" w14:textId="77777777" w:rsidR="00E432CA" w:rsidRPr="003A08B9" w:rsidRDefault="003A08B9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kën yam looi</w:t>
            </w:r>
          </w:p>
          <w:p w14:paraId="1DE435EC" w14:textId="77777777" w:rsidR="00C43AAB" w:rsidRPr="003A08B9" w:rsidRDefault="003A08B9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tën ee këdɛ̈ŋ luuï thïn cɔ̈kpiny.</w:t>
            </w:r>
          </w:p>
        </w:tc>
      </w:tr>
      <w:tr w:rsidR="005870B9" w:rsidRPr="003A08B9" w14:paraId="2C854814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28BEBB" w14:textId="77777777" w:rsidR="001F49AB" w:rsidRPr="003A08B9" w:rsidRDefault="003A08B9" w:rsidP="001F49AB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B98364C" wp14:editId="1967EC4F">
                  <wp:extent cx="1440000" cy="1440000"/>
                  <wp:effectExtent l="0" t="0" r="8255" b="8255"/>
                  <wp:docPr id="1474991052" name="Picture 1474991052" descr="Akutnhom kɔc ë CALD në ayɔ̈ŋ de jam kaa 3 cök piiny wɛ̈në jam 'Ɣälo' në thuɔk kaa 3 wääc i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Akutnhom kɔc ë CALD në ayɔ̈ŋ de jam kaa 3 cök piiny wɛ̈në jam 'Ɣälo' në thuɔk kaa 3 wääc iic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C29BBE4" w14:textId="77777777" w:rsidR="001F49AB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Kɔc ke Ciɛɛŋ ku juëc ë thook (Culturally and linguiɛtically diverse (CALD))</w:t>
            </w:r>
          </w:p>
          <w:p w14:paraId="0819D6E6" w14:textId="77777777" w:rsidR="00891723" w:rsidRPr="003A08B9" w:rsidRDefault="003A08B9" w:rsidP="008917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ke CALD aaye kɔc wɛ̈n:</w:t>
            </w:r>
          </w:p>
          <w:p w14:paraId="6255EA74" w14:textId="77777777" w:rsidR="00891723" w:rsidRPr="003A08B9" w:rsidRDefault="003A08B9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bɛ̈n bic në ɣän wääc yiic</w:t>
            </w:r>
          </w:p>
          <w:p w14:paraId="15104720" w14:textId="77777777" w:rsidR="001F49AB" w:rsidRPr="003A08B9" w:rsidRDefault="003A08B9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jam në thook kɔ̈k ke cie Dïŋgïlïth.</w:t>
            </w:r>
          </w:p>
        </w:tc>
      </w:tr>
      <w:tr w:rsidR="005870B9" w:rsidRPr="003A08B9" w14:paraId="0D5E209E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02AFC9D" w14:textId="77777777" w:rsidR="00A94CA7" w:rsidRPr="003A08B9" w:rsidRDefault="003A08B9" w:rsidP="00A94CA7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42E15F5A" wp14:editId="5B13D291">
                  <wp:extent cx="1483200" cy="1112400"/>
                  <wp:effectExtent l="0" t="0" r="3175" b="0"/>
                  <wp:docPr id="1243858087" name="Picture 1243858087" descr="Akutnhhom ë kɔc cieŋ alɛ̈th lariäuriääu ku loikï diër ë cieŋ thɛɛ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Akutnhhom ë kɔc cieŋ alɛ̈th lariäuriääu ku loikï diër ë cieŋ thɛɛ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29C23D" w14:textId="77777777" w:rsidR="00A94CA7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Cieŋ</w:t>
            </w:r>
          </w:p>
          <w:p w14:paraId="490D88A2" w14:textId="77777777" w:rsidR="00A94CA7" w:rsidRPr="003A08B9" w:rsidRDefault="003A08B9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Ciɛɛŋdu ee:</w:t>
            </w:r>
          </w:p>
          <w:p w14:paraId="273F8CF7" w14:textId="77777777" w:rsidR="00A94CA7" w:rsidRPr="003A08B9" w:rsidRDefault="003A08B9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kuerdun de pïr</w:t>
            </w:r>
          </w:p>
          <w:p w14:paraId="4C0F989A" w14:textId="77777777" w:rsidR="00A94CA7" w:rsidRPr="003A08B9" w:rsidRDefault="003A08B9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yëŋö rilic tënë yïn.</w:t>
            </w:r>
          </w:p>
        </w:tc>
      </w:tr>
      <w:tr w:rsidR="005870B9" w:rsidRPr="003A08B9" w14:paraId="5A98B233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160A9D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2281DA79" wp14:editId="392C4A56">
                      <wp:simplePos x="0" y="0"/>
                      <wp:positionH relativeFrom="column">
                        <wp:posOffset>678180</wp:posOffset>
                      </wp:positionH>
                      <wp:positionV relativeFrom="paragraph">
                        <wp:posOffset>715010</wp:posOffset>
                      </wp:positionV>
                      <wp:extent cx="672465" cy="275590"/>
                      <wp:effectExtent l="0" t="0" r="13335" b="10160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2755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48EAFA" w14:textId="276C7AFE" w:rsidR="00682BCF" w:rsidRPr="00582CFD" w:rsidRDefault="00682BCF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 xml:space="preserve">Kë cï </w:t>
                                  </w: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br/>
                                    <w:t>gät piny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81DA79" id="_x0000_s1050" type="#_x0000_t202" style="position:absolute;left:0;text-align:left;margin-left:53.4pt;margin-top:56.3pt;width:52.95pt;height:21.7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" filled="f" stroked="f">
                      <v:textbox inset="0,0,0,0">
                        <w:txbxContent>
                          <w:p w14:paraId="2548EAFA" w14:textId="276C7AFE" w:rsidR="00682BCF" w:rsidRPr="00582CFD" w:rsidRDefault="00682BCF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 xml:space="preserve">Kë cï </w:t>
                            </w: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br/>
                              <w:t>gät piny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4B5606C" wp14:editId="5D40C93A">
                  <wp:extent cx="1440000" cy="1440000"/>
                  <wp:effectExtent l="0" t="0" r="8255" b="8255"/>
                  <wp:docPr id="1388733303" name="Picture 1388733303" descr="Arɛŋ ë maluma, warɛŋ ë käŋ cïke gät pinyku thura bärkɔ̈u ë käŋ nyuɔɔ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Arɛŋ ë maluma, warɛŋ ë käŋ cïke gät pinyku thura bärkɔ̈u ë käŋ nyuɔɔt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BA2123C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Wël/wɛ̈t</w:t>
            </w:r>
          </w:p>
          <w:p w14:paraId="53A26289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jɛm ɣok në biäkde wël, ka yeku nyuɔɔth:</w:t>
            </w:r>
          </w:p>
          <w:p w14:paraId="17AAFA56" w14:textId="77777777" w:rsidR="00971D1A" w:rsidRPr="003A08B9" w:rsidRDefault="003A08B9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yith</w:t>
            </w:r>
          </w:p>
          <w:p w14:paraId="1552838C" w14:textId="77777777" w:rsidR="00971D1A" w:rsidRPr="003A08B9" w:rsidRDefault="003A08B9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thön</w:t>
            </w:r>
          </w:p>
          <w:p w14:paraId="198D3E38" w14:textId="77777777" w:rsidR="00971D1A" w:rsidRPr="003A08B9" w:rsidRDefault="003A08B9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kä cïke gät piny.</w:t>
            </w:r>
          </w:p>
        </w:tc>
      </w:tr>
      <w:tr w:rsidR="005870B9" w:rsidRPr="003A08B9" w14:paraId="5C917982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F92FC9" w14:textId="77777777" w:rsidR="002327D5" w:rsidRPr="003A08B9" w:rsidRDefault="003A08B9" w:rsidP="00971D1A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1974A68A" wp14:editId="2B25C843">
                  <wp:extent cx="1482725" cy="1482725"/>
                  <wp:effectExtent l="0" t="0" r="3175" b="3175"/>
                  <wp:docPr id="1612959339" name="Picture 41" descr="Raan nyoth rot ee tök ku jɛt e cin nhial në kɔc kaa 2 kɔ̈k nhïïm tueŋ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Raan nyoth rot ee tök ku jɛt e cin nhial në kɔc kaa 2 kɔ̈k nhïïm tueŋ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AB0305" w14:textId="77777777" w:rsidR="002327D5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Ŋic/tïŋ</w:t>
            </w:r>
          </w:p>
          <w:p w14:paraId="439F97DB" w14:textId="77777777" w:rsidR="002327D5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ŋic/tïŋ rot kë yïn ee këdɛ̈, kë yïn jam kë yïn ee raan akutnhom de kɔc.</w:t>
            </w:r>
          </w:p>
        </w:tc>
      </w:tr>
      <w:tr w:rsidR="005870B9" w:rsidRPr="003A08B9" w14:paraId="5C48EDA3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EF5EF8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3807ACB" wp14:editId="52F3B063">
                  <wp:extent cx="1482725" cy="1482725"/>
                  <wp:effectExtent l="0" t="0" r="3175" b="3175"/>
                  <wp:docPr id="1475928603" name="Picture 32" descr="Akutnhom de kɔc kenë göl cï tooc ic cï thuör thok winh daŋga cë keek gɔ̈ɔ̈l pin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Akutnhom de kɔc kenë göl cï tooc ic cï thuör thok winh daŋga cë keek gɔ̈ɔ̈l piny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11B3BC5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Ë mɛ̈të yic loi</w:t>
            </w:r>
          </w:p>
          <w:p w14:paraId="2CD0A8B8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 yee këdɛ̈ŋ mɛ̈të yic loi, kë raan ëbɛ̈n:</w:t>
            </w:r>
          </w:p>
          <w:p w14:paraId="5BE55E81" w14:textId="77777777" w:rsidR="00971D1A" w:rsidRPr="003A08B9" w:rsidRDefault="003A08B9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alëu bë luuï </w:t>
            </w:r>
          </w:p>
          <w:p w14:paraId="09675588" w14:textId="77777777" w:rsidR="00971D1A" w:rsidRPr="003A08B9" w:rsidRDefault="003A08B9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rot yök kë ye biäk thïn.</w:t>
            </w:r>
          </w:p>
        </w:tc>
      </w:tr>
      <w:tr w:rsidR="005870B9" w:rsidRPr="003A08B9" w14:paraId="353E748E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4D17EFF" w14:textId="77777777" w:rsidR="00971D1A" w:rsidRPr="003A08B9" w:rsidRDefault="003A08B9" w:rsidP="009B4B96">
            <w:pPr>
              <w:pStyle w:val="Image"/>
              <w:spacing w:before="480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69C29C5B" wp14:editId="69F53974">
                  <wp:extent cx="1482725" cy="1482725"/>
                  <wp:effectExtent l="0" t="0" r="3175" b="3175"/>
                  <wp:docPr id="1857484238" name="Picture 33" descr="Agamlöŋ nɔŋ abora kenë kɔc kaa 2. Në kek nhïïm nhial ee ayɔ̈ŋ ë jam nyooth thoŋ kë cie Dïŋgïlït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Agamlöŋ nɔŋ abora kenë kɔc kaa 2. Në kek nhïïm nhial ee ayɔ̈ŋ ë jam nyooth thoŋ kë cie Dïŋgïlïth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01F559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Dugër/Agamlöŋ</w:t>
            </w:r>
          </w:p>
          <w:p w14:paraId="7A2E22C8" w14:textId="77777777" w:rsidR="000F29E2" w:rsidRPr="003A08B9" w:rsidRDefault="003A08B9" w:rsidP="000F29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Agamlöŋ/dugër ee raan wɛ̈n:</w:t>
            </w:r>
          </w:p>
          <w:p w14:paraId="56F94F7C" w14:textId="77777777" w:rsidR="000F29E2" w:rsidRPr="003A08B9" w:rsidRDefault="003A08B9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ë jam/loi thoŋdu</w:t>
            </w:r>
          </w:p>
          <w:p w14:paraId="356B3990" w14:textId="77777777" w:rsidR="000F29E2" w:rsidRPr="003A08B9" w:rsidRDefault="003A08B9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yïn kuɔny kuba jam kenë kɔc kɔ̈k</w:t>
            </w:r>
          </w:p>
          <w:p w14:paraId="6D8C2A44" w14:textId="77777777" w:rsidR="00971D1A" w:rsidRPr="003A08B9" w:rsidRDefault="003A08B9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ee yïn kuɔny ba kën lueel raandɛ̈t deetic.</w:t>
            </w:r>
          </w:p>
        </w:tc>
      </w:tr>
      <w:tr w:rsidR="005870B9" w:rsidRPr="003A08B9" w14:paraId="5EAA4880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0A3D2F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7FAA14A4" wp14:editId="3AE6E14C">
                  <wp:extent cx="1482725" cy="1482725"/>
                  <wp:effectExtent l="0" t="0" r="3175" b="3175"/>
                  <wp:docPr id="1361983680" name="Picture 34" descr="Raan ë NDIS luï muk warɛk ɣön ë mäktäp th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Raan ë NDIS luï muk warɛk ɣön ë mäktäp thok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BDA067E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Kɔc luï kennë Akutnhom NDIS</w:t>
            </w:r>
          </w:p>
          <w:p w14:paraId="7638087B" w14:textId="2943B972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Kɔc </w:t>
            </w:r>
            <w:r w:rsidR="000A3473">
              <w:rPr>
                <w:rFonts w:ascii="Arial" w:hAnsi="Arial" w:cs="Arial"/>
              </w:rPr>
              <w:t>luï</w:t>
            </w:r>
            <w:r w:rsidRPr="003A08B9">
              <w:rPr>
                <w:rFonts w:ascii="Arial" w:hAnsi="Arial" w:cs="Arial"/>
              </w:rPr>
              <w:t xml:space="preserve"> kennë Akutnhom NDIS aaye kɔc ë kɔc kɔ̈k kuɔny bïk yök ku loikï loilooi.</w:t>
            </w:r>
          </w:p>
        </w:tc>
      </w:tr>
      <w:tr w:rsidR="005870B9" w:rsidRPr="003A08B9" w14:paraId="12E55C75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AC2D0B" w14:textId="77777777" w:rsidR="00EB50E5" w:rsidRPr="003A08B9" w:rsidRDefault="003A08B9" w:rsidP="00166B61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465DF50E" wp14:editId="3BC4E09D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437515</wp:posOffset>
                      </wp:positionV>
                      <wp:extent cx="892175" cy="197485"/>
                      <wp:effectExtent l="0" t="0" r="3175" b="12065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9D6520" w14:textId="77777777" w:rsidR="00682BCF" w:rsidRPr="00582CFD" w:rsidRDefault="00682BCF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Käŋ ee yök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5DF50E" id="_x0000_s1051" type="#_x0000_t202" style="position:absolute;left:0;text-align:left;margin-left:22.6pt;margin-top:34.45pt;width:70.25pt;height:15.5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QrRVw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" filled="f" stroked="f">
                      <v:textbox inset="0,0,0,0">
                        <w:txbxContent>
                          <w:p w14:paraId="209D6520" w14:textId="77777777" w:rsidR="00682BCF" w:rsidRPr="00582CFD" w:rsidRDefault="00682BCF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Käŋ ee yök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0E84500B" wp14:editId="04FF6940">
                  <wp:extent cx="1482725" cy="1482725"/>
                  <wp:effectExtent l="0" t="0" r="3175" b="3175"/>
                  <wp:docPr id="1676515903" name="Picture 35" descr="Warɛŋë käŋ ee yök nyooth warɛŋ cï gɔ̈t kenë gït tö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Warɛŋë käŋ ee yök nyooth warɛŋ cï gɔ̈t kenë gït tök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948D0F7" w14:textId="77777777" w:rsidR="00EB50E5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Käŋ ee yök</w:t>
            </w:r>
          </w:p>
          <w:p w14:paraId="798588FD" w14:textId="77777777" w:rsidR="00EB50E5" w:rsidRPr="003A08B9" w:rsidRDefault="003A08B9" w:rsidP="001B2D9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Käŋ ee yök aaye kuɛr ee londa pïr ë kɔc geeric/waaric.</w:t>
            </w:r>
          </w:p>
        </w:tc>
      </w:tr>
      <w:tr w:rsidR="005870B9" w:rsidRPr="003A08B9" w14:paraId="71B66C7F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18A270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55757904" wp14:editId="16B07435">
                  <wp:extent cx="1440000" cy="1440000"/>
                  <wp:effectExtent l="0" t="0" r="8255" b="8255"/>
                  <wp:docPr id="154398856" name="Picture 154398856" descr="Thura de amëluï nyooth akutnhom de amëluuï. 2 aa nyooth ke cin nhia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Thura de amëluï nyooth akutnhom de amëluuï. 2 aa nyooth ke cin nhia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01C636D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Amëluuï (kɔc luï)</w:t>
            </w:r>
          </w:p>
          <w:p w14:paraId="1C1F240B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Style w:val="Strong"/>
                <w:rFonts w:ascii="Arial" w:hAnsi="Arial" w:cs="Arial"/>
                <w:b w:val="0"/>
                <w:bCs w:val="0"/>
                <w:color w:val="auto"/>
              </w:rPr>
              <w:t>Kɔc luï thïn aaye kɔc cë riäi wɛ̈n ee naŋ lon yekï looi në NDIS yic.</w:t>
            </w:r>
          </w:p>
        </w:tc>
      </w:tr>
      <w:tr w:rsidR="005870B9" w:rsidRPr="003A08B9" w14:paraId="380DB773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6D2E4E" w14:textId="77777777" w:rsidR="00971D1A" w:rsidRPr="003A08B9" w:rsidRDefault="003A08B9" w:rsidP="00971D1A">
            <w:pPr>
              <w:pStyle w:val="Image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</w:rPr>
              <w:drawing>
                <wp:inline distT="0" distB="0" distL="0" distR="0" wp14:anchorId="0A66E25C" wp14:editId="28069361">
                  <wp:extent cx="1440000" cy="1440000"/>
                  <wp:effectExtent l="0" t="0" r="8255" b="8255"/>
                  <wp:docPr id="597583069" name="Picture 597583069" descr="kɔc luï ee kony kaa 3. Raan tök acieŋ kë ye akïm piŋ në wëëi alɔŋthïn. Raandɛ̈t amuk warɛ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kɔc luï ee kony kaa 3. Raan tök acieŋ kë ye akïm piŋ në wëëi alɔŋthïn. Raandɛ̈t amuk warɛ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967560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Kɔc/käŋ ë käŋ gam</w:t>
            </w:r>
          </w:p>
          <w:p w14:paraId="5021B446" w14:textId="262E23CE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Kɔc ë käŋ gam aaye amë</w:t>
            </w:r>
            <w:r w:rsidR="000A3473">
              <w:rPr>
                <w:rFonts w:ascii="Arial" w:hAnsi="Arial" w:cs="Arial"/>
              </w:rPr>
              <w:t>luuï</w:t>
            </w:r>
            <w:r w:rsidRPr="003A08B9">
              <w:rPr>
                <w:rFonts w:ascii="Arial" w:hAnsi="Arial" w:cs="Arial"/>
              </w:rPr>
              <w:t xml:space="preserve"> kuɔny në gɛm ye kek këdɛ̈ gam.</w:t>
            </w:r>
          </w:p>
        </w:tc>
      </w:tr>
      <w:tr w:rsidR="005870B9" w:rsidRPr="003A08B9" w14:paraId="2E419853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1437E57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noProof/>
              </w:rPr>
            </w:pPr>
            <w:r w:rsidRPr="003A08B9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1F50AD4F" wp14:editId="75156498">
                      <wp:simplePos x="0" y="0"/>
                      <wp:positionH relativeFrom="column">
                        <wp:posOffset>268605</wp:posOffset>
                      </wp:positionH>
                      <wp:positionV relativeFrom="paragraph">
                        <wp:posOffset>454025</wp:posOffset>
                      </wp:positionV>
                      <wp:extent cx="892175" cy="229870"/>
                      <wp:effectExtent l="0" t="0" r="3175" b="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9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89EC25" w14:textId="77777777" w:rsidR="00682BCF" w:rsidRPr="00582CFD" w:rsidRDefault="00682BCF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Yith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0AD4F" id="_x0000_s1052" type="#_x0000_t202" style="position:absolute;left:0;text-align:left;margin-left:21.15pt;margin-top:35.75pt;width:70.25pt;height:18.1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" filled="f" stroked="f">
                      <v:textbox inset="0,0,0,0">
                        <w:txbxContent>
                          <w:p w14:paraId="3889EC25" w14:textId="77777777" w:rsidR="00682BCF" w:rsidRPr="00582CFD" w:rsidRDefault="00682BCF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2"/>
                              </w:rPr>
                              <w:t>Yith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3A08B9">
              <w:rPr>
                <w:rFonts w:ascii="Arial" w:hAnsi="Arial" w:cs="Arial"/>
                <w:noProof/>
              </w:rPr>
              <w:drawing>
                <wp:inline distT="0" distB="0" distL="0" distR="0" wp14:anchorId="50C12490" wp14:editId="1CA48035">
                  <wp:extent cx="1482725" cy="1482725"/>
                  <wp:effectExtent l="0" t="0" r="3175" b="3175"/>
                  <wp:docPr id="564415333" name="Picture 36" descr="Warɛŋ ë ye luel 'Yith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Warɛŋ ë ye luel 'Yith'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5526EA1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Yith</w:t>
            </w:r>
          </w:p>
          <w:p w14:paraId="166AD19C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Yith aaye lööŋ në biäkde tën ee kɔc yïn luɔɔi thïn:</w:t>
            </w:r>
          </w:p>
          <w:p w14:paraId="1AF818B7" w14:textId="77777777" w:rsidR="00971D1A" w:rsidRPr="003A08B9" w:rsidRDefault="003A08B9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apiɛth </w:t>
            </w:r>
          </w:p>
          <w:p w14:paraId="3AD8E7CE" w14:textId="77777777" w:rsidR="00971D1A" w:rsidRPr="003A08B9" w:rsidRDefault="003A08B9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kë ciën ateek thok.</w:t>
            </w:r>
          </w:p>
        </w:tc>
      </w:tr>
    </w:tbl>
    <w:p w14:paraId="257D7914" w14:textId="77777777" w:rsidR="000F3FD8" w:rsidRPr="003A08B9" w:rsidRDefault="003A08B9">
      <w:pPr>
        <w:rPr>
          <w:rFonts w:ascii="Arial" w:hAnsi="Arial" w:cs="Arial"/>
        </w:rPr>
      </w:pPr>
      <w:r w:rsidRPr="003A08B9">
        <w:rPr>
          <w:rFonts w:ascii="Arial" w:hAnsi="Arial" w:cs="Arial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5870B9" w:rsidRPr="003A08B9" w14:paraId="35148428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9AAE55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6DD72733" wp14:editId="543E7DD6">
                      <wp:simplePos x="0" y="0"/>
                      <wp:positionH relativeFrom="column">
                        <wp:posOffset>281305</wp:posOffset>
                      </wp:positionH>
                      <wp:positionV relativeFrom="paragraph">
                        <wp:posOffset>517525</wp:posOffset>
                      </wp:positionV>
                      <wp:extent cx="892175" cy="229870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9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505891" w14:textId="77777777" w:rsidR="00682BCF" w:rsidRPr="00582CFD" w:rsidRDefault="00682BCF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582CFD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Wɛ̈t jɛ̈ɛ̈më yic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D72733" id="_x0000_s1053" type="#_x0000_t202" style="position:absolute;left:0;text-align:left;margin-left:22.15pt;margin-top:40.75pt;width:70.25pt;height:18.1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" filled="f" stroked="f">
                      <v:textbox inset="0,0,0,0">
                        <w:txbxContent>
                          <w:p w14:paraId="77505891" w14:textId="77777777" w:rsidR="00682BCF" w:rsidRPr="00582CFD" w:rsidRDefault="00682BCF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582CFD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  <w:t>Wɛ̈t jɛ̈ɛ̈më yic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3A08B9">
              <w:rPr>
                <w:rFonts w:ascii="Arial" w:hAnsi="Arial" w:cs="Arial"/>
                <w:noProof/>
              </w:rPr>
              <w:drawing>
                <wp:inline distT="0" distB="0" distL="0" distR="0" wp14:anchorId="2F77192B" wp14:editId="070D41E5">
                  <wp:extent cx="1482725" cy="1482725"/>
                  <wp:effectExtent l="0" t="0" r="3175" b="3175"/>
                  <wp:docPr id="1192365120" name="Picture 1192365120" descr="Warɛŋ ë kë jɛ̈ɛ̈më yic nyooth thukthuk dɛ̈p ku thura ë thiɛkë yic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Warɛŋ ë kë jɛ̈ɛ̈më yic nyooth thukthuk dɛ̈p ku thura ë thiɛkë yic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E1EEA51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Wël jɛ̈ɛ̈më ke yiic</w:t>
            </w:r>
          </w:p>
          <w:p w14:paraId="230FED6F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Wël jɛ̈ɛ̈më ke yiic aa wël/atɛ̈k thiekiic wɛ̈n ee bɛ̈n në kuɛr wääc ke londa ku pïrkua yic.</w:t>
            </w:r>
          </w:p>
        </w:tc>
      </w:tr>
      <w:tr w:rsidR="005870B9" w:rsidRPr="003A08B9" w14:paraId="6E11B66E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1EBB49" w14:textId="77777777" w:rsidR="00971D1A" w:rsidRPr="003A08B9" w:rsidRDefault="003A08B9" w:rsidP="00971D1A">
            <w:pPr>
              <w:pStyle w:val="Image"/>
              <w:rPr>
                <w:rFonts w:ascii="Arial" w:hAnsi="Arial" w:cs="Arial"/>
                <w:lang w:eastAsia="en-AU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22A5954E" wp14:editId="455DA422">
                  <wp:extent cx="1482725" cy="1482725"/>
                  <wp:effectExtent l="0" t="0" r="3175" b="3175"/>
                  <wp:docPr id="1821442464" name="Picture 37" descr="Raan rɛ̈ɛ̈r cë piöu riääk. Në keek nhïïm nhial ee ayɔ̈ŋ ë tɛ̈k nyooth keek nyuɔɔth këke dhiau ku kën thiök kenë keek ee thura anuɛn/mickil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Raan rɛ̈ɛ̈r cë piöu riääk. Në keek nhïïm nhial ee ayɔ̈ŋ ë tɛ̈k nyooth keek nyuɔɔth këke dhiau ku kën thiök kenë keek ee thura anuɛn/mickila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903C7AC" w14:textId="77777777" w:rsidR="00971D1A" w:rsidRPr="003A08B9" w:rsidRDefault="003A08B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</w:rPr>
            </w:pPr>
            <w:r w:rsidRPr="003A08B9">
              <w:rPr>
                <w:rFonts w:ascii="Arial" w:hAnsi="Arial" w:cs="Arial"/>
                <w:bCs/>
              </w:rPr>
              <w:t>Riääk/tëtöök</w:t>
            </w:r>
          </w:p>
          <w:p w14:paraId="710FD78A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 xml:space="preserve">Riääk/tëtök ee tën ee yïn rot yɔ̈k thïn në biäkde kë rɛɛc cë rot luɔ̈i yïn. </w:t>
            </w:r>
          </w:p>
          <w:p w14:paraId="07CCC2F8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Cïtmanë kën, yïn lëu ba rot yök ke yïn riöc ka namthiɛt/dhurup.</w:t>
            </w:r>
          </w:p>
          <w:p w14:paraId="5560650E" w14:textId="77777777" w:rsidR="00971D1A" w:rsidRPr="003A08B9" w:rsidRDefault="003A08B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Arial" w:hAnsi="Arial" w:cs="Arial"/>
              </w:rPr>
            </w:pPr>
            <w:r w:rsidRPr="003A08B9">
              <w:rPr>
                <w:rFonts w:ascii="Arial" w:hAnsi="Arial" w:cs="Arial"/>
              </w:rPr>
              <w:t>Tëtök/riäk alëu bë kɔc yaa juöör/nuaan në kuɛr wääc iic.</w:t>
            </w:r>
          </w:p>
        </w:tc>
      </w:tr>
    </w:tbl>
    <w:p w14:paraId="38908CD4" w14:textId="77777777" w:rsidR="00463A40" w:rsidRPr="003A08B9" w:rsidRDefault="00463A40" w:rsidP="00582CFD">
      <w:pPr>
        <w:pStyle w:val="NoSpacing"/>
        <w:spacing w:before="3120" w:after="120"/>
        <w:rPr>
          <w:rFonts w:ascii="Arial" w:hAnsi="Arial" w:cs="Arial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5870B9" w:rsidRPr="003A08B9" w14:paraId="1545B439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1C776607" w14:textId="77777777" w:rsidR="000E4E3C" w:rsidRPr="003A08B9" w:rsidRDefault="003A08B9" w:rsidP="00BD367D">
            <w:pPr>
              <w:rPr>
                <w:rFonts w:ascii="Arial" w:hAnsi="Arial" w:cs="Arial"/>
              </w:rPr>
            </w:pPr>
            <w:r w:rsidRPr="003A08B9">
              <w:rPr>
                <w:rFonts w:ascii="Arial" w:hAnsi="Arial" w:cs="Arial"/>
                <w:noProof/>
                <w:lang w:eastAsia="en-AU"/>
              </w:rPr>
              <w:drawing>
                <wp:inline distT="0" distB="0" distL="0" distR="0" wp14:anchorId="346E7B2D" wp14:editId="0D784A7D">
                  <wp:extent cx="864000" cy="864000"/>
                  <wp:effectExtent l="0" t="0" r="0" b="0"/>
                  <wp:docPr id="74" name="Picture 74" descr="Kïn Akutnhom de Yökë Thön/malum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Kïn Akutnhom de Yökë Thön/malum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2B91D92F" w14:textId="6BE263D7" w:rsidR="000E4E3C" w:rsidRPr="003A08B9" w:rsidRDefault="003A08B9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</w:rPr>
            </w:pPr>
            <w:r w:rsidRPr="003A08B9">
              <w:rPr>
                <w:rFonts w:ascii="Arial" w:hAnsi="Arial" w:cs="Arial"/>
                <w:sz w:val="24"/>
                <w:szCs w:val="24"/>
              </w:rPr>
              <w:t xml:space="preserve">Yeen Akutnhom ë Yök de Thön (Information Access Group) ee cak ë Kuɛ̈n Piɔlic (Easy Read) athör kënë kë looi në Stock photography ku custom images. Thuraa aacë lëu bïke dhukë/nyɔkë luɔi kë ciën päl. </w:t>
            </w:r>
            <w:r w:rsidR="00483953">
              <w:rPr>
                <w:rFonts w:ascii="Arial" w:hAnsi="Arial" w:cs="Arial"/>
                <w:sz w:val="24"/>
                <w:szCs w:val="24"/>
              </w:rPr>
              <w:br/>
            </w:r>
            <w:r w:rsidRPr="003A08B9">
              <w:rPr>
                <w:rFonts w:ascii="Arial" w:hAnsi="Arial" w:cs="Arial"/>
                <w:sz w:val="24"/>
                <w:szCs w:val="24"/>
              </w:rPr>
              <w:t xml:space="preserve">Në gɛrë ŋïc wïc bïke ŋic në biäkde thuraa, ke yïïn nem </w:t>
            </w:r>
            <w:hyperlink r:id="rId150" w:history="1">
              <w:r w:rsidRPr="003A08B9">
                <w:rPr>
                  <w:rStyle w:val="Hyperlink"/>
                  <w:rFonts w:ascii="Arial" w:hAnsi="Arial" w:cs="Arial"/>
                  <w:bCs/>
                  <w:sz w:val="24"/>
                  <w:szCs w:val="24"/>
                </w:rPr>
                <w:t>www.informationaccessgroup.com</w:t>
              </w:r>
            </w:hyperlink>
            <w:r w:rsidRPr="003A08B9">
              <w:rPr>
                <w:rFonts w:ascii="Arial" w:hAnsi="Arial" w:cs="Arial"/>
                <w:sz w:val="24"/>
                <w:szCs w:val="24"/>
              </w:rPr>
              <w:t xml:space="preserve">. Muök namba de luɔi nhom </w:t>
            </w:r>
            <w:r w:rsidR="00483953">
              <w:rPr>
                <w:rFonts w:ascii="Arial" w:hAnsi="Arial" w:cs="Arial"/>
                <w:sz w:val="24"/>
                <w:szCs w:val="24"/>
              </w:rPr>
              <w:br/>
            </w:r>
            <w:r w:rsidRPr="003A08B9">
              <w:rPr>
                <w:rFonts w:ascii="Arial" w:hAnsi="Arial" w:cs="Arial"/>
                <w:sz w:val="24"/>
                <w:szCs w:val="24"/>
              </w:rPr>
              <w:t>5212</w:t>
            </w:r>
            <w:r w:rsidR="00586D56">
              <w:rPr>
                <w:rFonts w:ascii="Arial" w:hAnsi="Arial" w:cs="Arial"/>
                <w:sz w:val="24"/>
                <w:szCs w:val="24"/>
              </w:rPr>
              <w:t>-</w:t>
            </w:r>
            <w:r w:rsidRPr="003A08B9">
              <w:rPr>
                <w:rFonts w:ascii="Arial" w:hAnsi="Arial" w:cs="Arial"/>
                <w:sz w:val="24"/>
                <w:szCs w:val="24"/>
              </w:rPr>
              <w:t>A.</w:t>
            </w:r>
          </w:p>
        </w:tc>
      </w:tr>
      <w:bookmarkEnd w:id="90"/>
      <w:bookmarkEnd w:id="91"/>
    </w:tbl>
    <w:p w14:paraId="2E1FA183" w14:textId="77777777" w:rsidR="006A3B43" w:rsidRPr="003A08B9" w:rsidRDefault="006A3B43" w:rsidP="00463A40">
      <w:pPr>
        <w:pStyle w:val="Tablespacerrow"/>
        <w:rPr>
          <w:rFonts w:ascii="Arial" w:hAnsi="Arial" w:cs="Arial"/>
        </w:rPr>
        <w:sectPr w:rsidR="006A3B43" w:rsidRPr="003A08B9" w:rsidSect="00A47513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0E83D7EA" w14:textId="77777777" w:rsidR="00EC31C6" w:rsidRPr="003A08B9" w:rsidRDefault="00EC31C6" w:rsidP="00D25C78">
      <w:pPr>
        <w:rPr>
          <w:rFonts w:ascii="Arial" w:hAnsi="Arial" w:cs="Arial"/>
          <w:lang w:val="en-US"/>
        </w:rPr>
      </w:pPr>
    </w:p>
    <w:sectPr w:rsidR="00EC31C6" w:rsidRPr="003A08B9" w:rsidSect="00A47513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693B65" w14:textId="77777777" w:rsidR="00A47513" w:rsidRDefault="00A47513">
      <w:pPr>
        <w:spacing w:before="0" w:after="0" w:line="240" w:lineRule="auto"/>
      </w:pPr>
      <w:r>
        <w:separator/>
      </w:r>
    </w:p>
  </w:endnote>
  <w:endnote w:type="continuationSeparator" w:id="0">
    <w:p w14:paraId="1CB7CD92" w14:textId="77777777" w:rsidR="00A47513" w:rsidRDefault="00A4751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6665344-1C00-42BC-AD71-D030BF3E0721}"/>
    <w:embedBold r:id="rId2" w:fontKey="{43AE06AB-E696-440B-AB1E-01D237B4A153}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3" w:fontKey="{1724E11C-6F07-41AE-AECB-3BD8BDBD33B9}"/>
    <w:embedBold r:id="rId4" w:fontKey="{4925A2D1-F723-4A4E-A761-62D07B4C05B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C53CFEA0-1E07-47F9-B40E-771492293C34}"/>
    <w:embedBold r:id="rId6" w:fontKey="{68A0A363-BF8D-448D-8487-7C9F8599B61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8A7F9" w14:textId="7EF5DC0B" w:rsidR="00682BCF" w:rsidRDefault="008875C9" w:rsidP="00986198">
    <w:pPr>
      <w:pStyle w:val="Footer"/>
    </w:pPr>
    <w:r w:rsidRPr="000749C5">
      <w:drawing>
        <wp:anchor distT="0" distB="0" distL="114300" distR="114300" simplePos="0" relativeHeight="251661312" behindDoc="1" locked="1" layoutInCell="1" allowOverlap="1" wp14:anchorId="3907A109" wp14:editId="48FD51B6">
          <wp:simplePos x="0" y="0"/>
          <wp:positionH relativeFrom="page">
            <wp:posOffset>-58420</wp:posOffset>
          </wp:positionH>
          <wp:positionV relativeFrom="page">
            <wp:posOffset>9563735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82BCF" w:rsidRPr="000749C5">
      <w:t>Apäm</w:t>
    </w:r>
    <w:r w:rsidR="00682BCF">
      <w:t xml:space="preserve"> </w:t>
    </w:r>
    <w:r w:rsidR="00682BCF" w:rsidRPr="000749C5">
      <w:fldChar w:fldCharType="begin"/>
    </w:r>
    <w:r w:rsidR="00682BCF" w:rsidRPr="000749C5">
      <w:instrText xml:space="preserve"> PAGE   \* MERGEFORMAT </w:instrText>
    </w:r>
    <w:r w:rsidR="00682BCF" w:rsidRPr="000749C5">
      <w:fldChar w:fldCharType="separate"/>
    </w:r>
    <w:r w:rsidR="00682BCF">
      <w:t>43</w:t>
    </w:r>
    <w:r w:rsidR="00682BCF" w:rsidRPr="000749C5">
      <w:fldChar w:fldCharType="end"/>
    </w:r>
    <w:r w:rsidR="00682BCF" w:rsidRPr="000749C5">
      <w:t xml:space="preserve"> de </w:t>
    </w:r>
    <w:fldSimple w:instr=" NUMPAGES   \* MERGEFORMAT ">
      <w:r w:rsidR="00682BCF">
        <w:t>44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25A8D0" w14:textId="77777777" w:rsidR="00682BCF" w:rsidRDefault="00682BCF" w:rsidP="00EC34F7">
    <w:pPr>
      <w:pStyle w:val="Footerfrontpage"/>
    </w:pPr>
    <w:r>
      <w:rPr>
        <w:noProof/>
      </w:rPr>
      <w:drawing>
        <wp:inline distT="0" distB="0" distL="0" distR="0" wp14:anchorId="46BDBFBD" wp14:editId="50F2DB34">
          <wp:extent cx="1260000" cy="624393"/>
          <wp:effectExtent l="0" t="0" r="0" b="4445"/>
          <wp:docPr id="20" name="Picture 20" descr="Kïn NDIS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Kïn NDIS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ndis.gov.au</w:t>
    </w:r>
  </w:p>
  <w:p w14:paraId="7FCA0F59" w14:textId="77777777" w:rsidR="00682BCF" w:rsidRPr="00BE3FC7" w:rsidRDefault="00682BCF" w:rsidP="00EC34F7">
    <w:pPr>
      <w:pStyle w:val="Tablespacerrow"/>
    </w:pPr>
    <w:r>
      <w:br/>
    </w:r>
  </w:p>
  <w:p w14:paraId="05BBB6BB" w14:textId="77777777" w:rsidR="00682BCF" w:rsidRPr="00C36784" w:rsidRDefault="00682BCF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D1BE2" w14:textId="77777777" w:rsidR="00682BCF" w:rsidRPr="001A07DF" w:rsidRDefault="00682BCF" w:rsidP="000749C5">
    <w:pPr>
      <w:pStyle w:val="Footer"/>
    </w:pPr>
    <w:r w:rsidRPr="00AD2EFB">
      <w:rPr>
        <w:rStyle w:val="IntenseEmphasis1"/>
      </w:rPr>
      <w:t>ndis.gov.au</w:t>
    </w:r>
    <w:r w:rsidRPr="00AD2EFB">
      <w:rPr>
        <w:rStyle w:val="IntenseEmphasis1"/>
      </w:rPr>
      <w:tab/>
    </w:r>
    <w:sdt>
      <w:sdtPr>
        <w:alias w:val="Title"/>
        <w:id w:val="1137560881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>
      <w:t xml:space="preserve">| </w:t>
    </w:r>
    <w:sdt>
      <w:sdtPr>
        <w:id w:val="2086614073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</w:rPr>
          <w:t>Click or tap to enter a date.</w:t>
        </w:r>
      </w:sdtContent>
    </w:sdt>
    <w:r w:rsidRPr="00AD2EFB">
      <w:rPr>
        <w:rStyle w:val="IntenseEmphasis1"/>
      </w:rPr>
      <w:tab/>
    </w:r>
    <w:sdt>
      <w:sdtPr>
        <w:id w:val="370374271"/>
        <w:docPartObj>
          <w:docPartGallery w:val="Page Numbers (Bottom of Page)"/>
          <w:docPartUnique/>
        </w:docPartObj>
      </w:sdtPr>
      <w:sdtContent>
        <w:r w:rsidRPr="001A07DF">
          <w:t xml:space="preserve">Apäm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BD9FDC" w14:textId="77777777" w:rsidR="00682BCF" w:rsidRDefault="00682BCF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443692CC" wp14:editId="20BFBE69">
          <wp:extent cx="1620000" cy="919733"/>
          <wp:effectExtent l="0" t="0" r="0" b="0"/>
          <wp:docPr id="7" name="Picture 7" descr="Kïn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Kïn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62AA70F2" w14:textId="77777777" w:rsidR="00682BCF" w:rsidRDefault="00682BCF" w:rsidP="00CB3B8E"/>
  <w:p w14:paraId="3FBBCC55" w14:textId="77777777" w:rsidR="00682BCF" w:rsidRPr="00CB3B8E" w:rsidRDefault="00682BCF" w:rsidP="00CB3B8E">
    <w:pPr>
      <w:pStyle w:val="Backpagetext"/>
    </w:pPr>
    <w:r w:rsidRPr="00CB3B8E">
      <w:t>ndis.gov.au</w:t>
    </w:r>
  </w:p>
  <w:p w14:paraId="229AB03F" w14:textId="77777777" w:rsidR="00682BCF" w:rsidRDefault="00682BCF" w:rsidP="00CB3B8E">
    <w:pPr>
      <w:pStyle w:val="Backpagetext"/>
    </w:pPr>
  </w:p>
  <w:p w14:paraId="236832C9" w14:textId="77777777" w:rsidR="00682BCF" w:rsidRPr="00C65783" w:rsidRDefault="00682BCF" w:rsidP="00CB3B8E">
    <w:pPr>
      <w:pStyle w:val="Backpagetext"/>
    </w:pPr>
  </w:p>
  <w:p w14:paraId="6F7110F3" w14:textId="77777777" w:rsidR="00682BCF" w:rsidRPr="00CB3B8E" w:rsidRDefault="00682BCF" w:rsidP="00CB3B8E">
    <w:pPr>
      <w:pStyle w:val="ProductCode"/>
    </w:pPr>
    <w:r w:rsidRPr="00CB3B8E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F057F7" w14:textId="77777777" w:rsidR="00A47513" w:rsidRDefault="00A47513">
      <w:pPr>
        <w:spacing w:before="0" w:after="0" w:line="240" w:lineRule="auto"/>
      </w:pPr>
      <w:r>
        <w:separator/>
      </w:r>
    </w:p>
  </w:footnote>
  <w:footnote w:type="continuationSeparator" w:id="0">
    <w:p w14:paraId="5D0F8EFE" w14:textId="77777777" w:rsidR="00A47513" w:rsidRDefault="00A4751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4CFAA3" w14:textId="77777777" w:rsidR="00682BCF" w:rsidRDefault="00682BCF">
    <w:pPr>
      <w:pStyle w:val="Header"/>
    </w:pPr>
    <w:r>
      <w:drawing>
        <wp:anchor distT="0" distB="0" distL="114300" distR="114300" simplePos="0" relativeHeight="251658240" behindDoc="1" locked="0" layoutInCell="1" allowOverlap="1" wp14:anchorId="180EA43E" wp14:editId="04BFA230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6069071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6CCEE" w14:textId="77777777" w:rsidR="00682BCF" w:rsidRPr="00C65783" w:rsidRDefault="00682BCF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365EC166" wp14:editId="6C2E3866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AC8E55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A2C6A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1484E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C069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9C46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52E7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7E68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9C5F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B6AFE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46FA3E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CE081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EB285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2A8C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DE99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D483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800FD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CE7D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7E93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5EB6CF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10A5F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F815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56CC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5ECA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6B6BD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74E6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B228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076F7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AA16B6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2643B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D608D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EA62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A678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0ACF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B617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3E12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008F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771E4B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52088C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FE2D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4E1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9D07F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CECC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DAEBE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64CD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E283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DAA20E1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94AAC924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12A0C972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D12CF8A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8B7EC1F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723CCF5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DECE0F9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C7ACC534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FFF28EFC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C90AF9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28286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300F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E08F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DA66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F6A7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68A5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32C3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3EF8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A3F43D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6328D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FA79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2ECB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DC42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4E4DA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8E5E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6E10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B0A1E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E59636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18CBC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88A4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BA0A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8A66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A491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14C2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16C31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94A9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1870F7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B2C4D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122C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E4AB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EEEC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C490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8690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9210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0E5A5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BB1CD5C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7EF028EA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1046A35E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F5E88982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A314D01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4EEED60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1D0E15C4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6EC6020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39F000B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BB74F4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A30DD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AF4D7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70257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A633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71A94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4851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447D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110FC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20FCAD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D2B9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BA51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FEB7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0844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3872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0CB6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74B5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7451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07E64D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A32D2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9028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1232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6468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9CB6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821F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0899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9633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2DA442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B46A2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FCEF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CCCC0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509D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E368B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F071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6227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D403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88E645F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1788278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62E8BF3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A95C9DD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610A3D4A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AB7A1906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53380E5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E82EB5F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415604B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785849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ED08D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3B8EC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36DA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6644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7E7C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4EBF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2CBA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36C5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875088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FB44D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66F3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8A82E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13A39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DA64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7AAE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4689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D83B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1A5A51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D0A7B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D488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ECE4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CE84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FEFD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DED3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622D0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110EB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8078F5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06C18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BC45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5AF5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C806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D24DB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8278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EC9F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62CB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0DD63C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32CC4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040E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A048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502F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0C0F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9E16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B4DE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BAEA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6E88D1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4ACB1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C619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336D9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28C5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2E7C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B0F8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4AB1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9C70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269235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BE4B3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4834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AA30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5EFD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74B4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A2A6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C659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8013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AE7A1E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79C55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C8A9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A22A4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CCA7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82D1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6A9B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8220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74CB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A2A896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E680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FAFA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F817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7411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DC82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2EF7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FAB4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03274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115680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7E78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24C3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C89B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29A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23232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7A21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3485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5A6E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F8B83C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E89F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FEEC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5C29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2E96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BF4B4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75AB1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0A0F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DA35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FE12AD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DDADF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1E0A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D2AE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6831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1A305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C0CC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7CFB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A408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43B022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86003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4C39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06C63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02B8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9E6C9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B283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F285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2AB0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0D8035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24EB1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E011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6A25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0CBC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DAF3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B290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E60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A043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E3BC6A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58A49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A89A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FA41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1C39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A214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9CC6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1C72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DE080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B36022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758C1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21CE6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10EA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2E7A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78C4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7647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546E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3C02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C4CE85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666F8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1245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1049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9813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FE4D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0245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E44C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9D2B8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65340C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38AE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08AB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C6F4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9857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0263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32A0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DA48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62FF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3E049B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3FE9C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D0B5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360D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1C84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36A3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98D8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F1C22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7BA7E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BA82B7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4EA9E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1CA0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C671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5497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B3A28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72C8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1284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04B0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20DA98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FC62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0E40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52E3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B4814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D23A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8AE4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0459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23E5C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E3607C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9C233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FE0A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0C2F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480F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A58C2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D4135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F187C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8DAD9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28DA7F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7A55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9493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96A1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6A88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4430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7E72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B030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2ECE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1DBE89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7065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6220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6287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CEE7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BA99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7C0D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1CF5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541F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6DFA97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2F0D8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32D0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F821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BEBF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4A74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E6D0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B458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640B4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624EDB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1D6E6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DCC8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9AB8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38AAF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E5C78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E608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DB663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5C26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0E007F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CA8E2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7C66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80D2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5054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6C64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8C82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262B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BA62A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E934F6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4DC28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6075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A469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A86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504D9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90E6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50FA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2F6B1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394202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E861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CCE7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96DC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0032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8831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8879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68D8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C8D0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7ECCF97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0F16FAD4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3572D06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A36C038C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731A43D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E04AF2D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21DC4EA6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CEE0DF60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082CAB4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D0E45A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71E0E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CE44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ECC6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B45D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0488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EA10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0217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9FCB2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299A71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EE07A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5A78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60E1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5EED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8C75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0610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ACADB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9A5F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FAC2A7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B9E94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332B0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7833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0E1B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0E47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FEA3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86B1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E4D7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B3F09B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D0D7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DE62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C2E0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4EC5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53610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22A5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A60E5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F615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895034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4682C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6ABC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8EA1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DA4D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C46C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832E2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FA01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CED8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E6CE2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E54FF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508F4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2CBA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3ED2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B2DC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D691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3CC7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BA5E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E9248F0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2012D4A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664853A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138078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7542D54C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624C66C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D2AA66A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28C6B906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CE4823EA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4D0AD6B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CDB064DA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5C1CF380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34F86834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15E07D4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BCA482A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48F8B60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A22E5B62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280226EC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D3B697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6DA67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649A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885D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980C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6437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0209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A0454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00F3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60841A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940B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22A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FCCF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5E083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4071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A8D2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14C1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20C3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31BA37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68DD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13A62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D220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9E21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2E13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BC67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82D6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2C94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C51EB4E4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FE8C09CE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878201C8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A4480E10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E968FA4C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C41296E8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BA06EC60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CA384A48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19E48AA4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4A5AE7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68697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1A0A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28D0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B0F4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D4F4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D07F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F8B6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3CE91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F370D5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CF6E2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32A31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0E11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867E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8E25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2EEDE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BC64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D70CB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CBB21F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892E0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52208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84CC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F01A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DAFB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F94D3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2251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3014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46D276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823A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6654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962E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1AFA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3DCC4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128D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E02A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4E41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B3AA19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E54A4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9041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3641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3AA7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44096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94CD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6254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F6B2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BB5066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3161D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EDE8F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A674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AA9D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94D3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EED3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36C4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382DC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705E4C2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1D08382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D87A52C0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80C025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7D7215EA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14486EDC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5DB668B6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792627BC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C20A96F4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130443376">
    <w:abstractNumId w:val="24"/>
  </w:num>
  <w:num w:numId="2" w16cid:durableId="1034384040">
    <w:abstractNumId w:val="41"/>
  </w:num>
  <w:num w:numId="3" w16cid:durableId="1278373006">
    <w:abstractNumId w:val="26"/>
  </w:num>
  <w:num w:numId="4" w16cid:durableId="1005790780">
    <w:abstractNumId w:val="53"/>
  </w:num>
  <w:num w:numId="5" w16cid:durableId="1312365050">
    <w:abstractNumId w:val="38"/>
  </w:num>
  <w:num w:numId="6" w16cid:durableId="2036691116">
    <w:abstractNumId w:val="9"/>
  </w:num>
  <w:num w:numId="7" w16cid:durableId="360328553">
    <w:abstractNumId w:val="33"/>
  </w:num>
  <w:num w:numId="8" w16cid:durableId="1258173405">
    <w:abstractNumId w:val="50"/>
  </w:num>
  <w:num w:numId="9" w16cid:durableId="803893157">
    <w:abstractNumId w:val="48"/>
  </w:num>
  <w:num w:numId="10" w16cid:durableId="254945692">
    <w:abstractNumId w:val="36"/>
  </w:num>
  <w:num w:numId="11" w16cid:durableId="1556117491">
    <w:abstractNumId w:val="59"/>
  </w:num>
  <w:num w:numId="12" w16cid:durableId="682898193">
    <w:abstractNumId w:val="30"/>
  </w:num>
  <w:num w:numId="13" w16cid:durableId="1171338523">
    <w:abstractNumId w:val="43"/>
  </w:num>
  <w:num w:numId="14" w16cid:durableId="230584342">
    <w:abstractNumId w:val="4"/>
  </w:num>
  <w:num w:numId="15" w16cid:durableId="1972973126">
    <w:abstractNumId w:val="57"/>
  </w:num>
  <w:num w:numId="16" w16cid:durableId="1277716472">
    <w:abstractNumId w:val="34"/>
  </w:num>
  <w:num w:numId="17" w16cid:durableId="1046569283">
    <w:abstractNumId w:val="5"/>
  </w:num>
  <w:num w:numId="18" w16cid:durableId="1787389296">
    <w:abstractNumId w:val="1"/>
  </w:num>
  <w:num w:numId="19" w16cid:durableId="1757360050">
    <w:abstractNumId w:val="28"/>
  </w:num>
  <w:num w:numId="20" w16cid:durableId="203061968">
    <w:abstractNumId w:val="0"/>
  </w:num>
  <w:num w:numId="21" w16cid:durableId="471289027">
    <w:abstractNumId w:val="60"/>
  </w:num>
  <w:num w:numId="22" w16cid:durableId="130100175">
    <w:abstractNumId w:val="39"/>
  </w:num>
  <w:num w:numId="23" w16cid:durableId="1338800890">
    <w:abstractNumId w:val="6"/>
  </w:num>
  <w:num w:numId="24" w16cid:durableId="1119686409">
    <w:abstractNumId w:val="35"/>
  </w:num>
  <w:num w:numId="25" w16cid:durableId="1415737898">
    <w:abstractNumId w:val="45"/>
  </w:num>
  <w:num w:numId="26" w16cid:durableId="1846557456">
    <w:abstractNumId w:val="21"/>
  </w:num>
  <w:num w:numId="27" w16cid:durableId="1927687607">
    <w:abstractNumId w:val="54"/>
  </w:num>
  <w:num w:numId="28" w16cid:durableId="669216110">
    <w:abstractNumId w:val="51"/>
  </w:num>
  <w:num w:numId="29" w16cid:durableId="1195773548">
    <w:abstractNumId w:val="42"/>
  </w:num>
  <w:num w:numId="30" w16cid:durableId="87896588">
    <w:abstractNumId w:val="52"/>
  </w:num>
  <w:num w:numId="31" w16cid:durableId="1833179407">
    <w:abstractNumId w:val="13"/>
  </w:num>
  <w:num w:numId="32" w16cid:durableId="1287271022">
    <w:abstractNumId w:val="18"/>
  </w:num>
  <w:num w:numId="33" w16cid:durableId="1056315032">
    <w:abstractNumId w:val="7"/>
  </w:num>
  <w:num w:numId="34" w16cid:durableId="1366566771">
    <w:abstractNumId w:val="20"/>
  </w:num>
  <w:num w:numId="35" w16cid:durableId="1086420010">
    <w:abstractNumId w:val="58"/>
  </w:num>
  <w:num w:numId="36" w16cid:durableId="827283265">
    <w:abstractNumId w:val="32"/>
  </w:num>
  <w:num w:numId="37" w16cid:durableId="1150832486">
    <w:abstractNumId w:val="62"/>
  </w:num>
  <w:num w:numId="38" w16cid:durableId="1883898913">
    <w:abstractNumId w:val="2"/>
  </w:num>
  <w:num w:numId="39" w16cid:durableId="1980720152">
    <w:abstractNumId w:val="15"/>
  </w:num>
  <w:num w:numId="40" w16cid:durableId="181359134">
    <w:abstractNumId w:val="16"/>
  </w:num>
  <w:num w:numId="41" w16cid:durableId="587152499">
    <w:abstractNumId w:val="14"/>
  </w:num>
  <w:num w:numId="42" w16cid:durableId="438836386">
    <w:abstractNumId w:val="27"/>
  </w:num>
  <w:num w:numId="43" w16cid:durableId="177811233">
    <w:abstractNumId w:val="44"/>
  </w:num>
  <w:num w:numId="44" w16cid:durableId="847712866">
    <w:abstractNumId w:val="23"/>
  </w:num>
  <w:num w:numId="45" w16cid:durableId="1819491817">
    <w:abstractNumId w:val="11"/>
  </w:num>
  <w:num w:numId="46" w16cid:durableId="766968842">
    <w:abstractNumId w:val="40"/>
  </w:num>
  <w:num w:numId="47" w16cid:durableId="305549031">
    <w:abstractNumId w:val="65"/>
  </w:num>
  <w:num w:numId="48" w16cid:durableId="1634674677">
    <w:abstractNumId w:val="19"/>
  </w:num>
  <w:num w:numId="49" w16cid:durableId="646132569">
    <w:abstractNumId w:val="22"/>
  </w:num>
  <w:num w:numId="50" w16cid:durableId="47723759">
    <w:abstractNumId w:val="8"/>
  </w:num>
  <w:num w:numId="51" w16cid:durableId="558712927">
    <w:abstractNumId w:val="31"/>
  </w:num>
  <w:num w:numId="52" w16cid:durableId="1259555455">
    <w:abstractNumId w:val="63"/>
  </w:num>
  <w:num w:numId="53" w16cid:durableId="1879126583">
    <w:abstractNumId w:val="10"/>
  </w:num>
  <w:num w:numId="54" w16cid:durableId="1984846714">
    <w:abstractNumId w:val="46"/>
  </w:num>
  <w:num w:numId="55" w16cid:durableId="2048598715">
    <w:abstractNumId w:val="56"/>
  </w:num>
  <w:num w:numId="56" w16cid:durableId="1636180727">
    <w:abstractNumId w:val="61"/>
  </w:num>
  <w:num w:numId="57" w16cid:durableId="2125538600">
    <w:abstractNumId w:val="47"/>
  </w:num>
  <w:num w:numId="58" w16cid:durableId="1926303103">
    <w:abstractNumId w:val="12"/>
  </w:num>
  <w:num w:numId="59" w16cid:durableId="552354473">
    <w:abstractNumId w:val="25"/>
  </w:num>
  <w:num w:numId="60" w16cid:durableId="842358426">
    <w:abstractNumId w:val="55"/>
  </w:num>
  <w:num w:numId="61" w16cid:durableId="1013142004">
    <w:abstractNumId w:val="64"/>
  </w:num>
  <w:num w:numId="62" w16cid:durableId="1037704726">
    <w:abstractNumId w:val="37"/>
  </w:num>
  <w:num w:numId="63" w16cid:durableId="655884689">
    <w:abstractNumId w:val="17"/>
  </w:num>
  <w:num w:numId="64" w16cid:durableId="236092495">
    <w:abstractNumId w:val="49"/>
  </w:num>
  <w:num w:numId="65" w16cid:durableId="311645141">
    <w:abstractNumId w:val="29"/>
  </w:num>
  <w:num w:numId="66" w16cid:durableId="1184830165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hideSpellingError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B7D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3473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182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B96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1D9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2F57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2CE2"/>
    <w:rsid w:val="002E38B5"/>
    <w:rsid w:val="002E4AA7"/>
    <w:rsid w:val="002E50E1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08B9"/>
    <w:rsid w:val="003A29BA"/>
    <w:rsid w:val="003A4128"/>
    <w:rsid w:val="003A4415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613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16E1"/>
    <w:rsid w:val="00482C02"/>
    <w:rsid w:val="004835A1"/>
    <w:rsid w:val="00483953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160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CFD"/>
    <w:rsid w:val="00583079"/>
    <w:rsid w:val="00583D3F"/>
    <w:rsid w:val="00584D66"/>
    <w:rsid w:val="00584EF4"/>
    <w:rsid w:val="00586D56"/>
    <w:rsid w:val="005870B9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B710F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39DF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391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A58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8EB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2BC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701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B79F8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875C9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4A2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6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672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13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A6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03A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6DDD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10E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1F33"/>
    <w:rsid w:val="00D02288"/>
    <w:rsid w:val="00D02881"/>
    <w:rsid w:val="00D02D35"/>
    <w:rsid w:val="00D0410B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034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0F79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AEE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74E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402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271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5A46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FF945D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EE194C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EE194C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C445F"/>
    <w:rsid w:val="000E6558"/>
    <w:rsid w:val="000F132A"/>
    <w:rsid w:val="00112E37"/>
    <w:rsid w:val="001E1925"/>
    <w:rsid w:val="0023322F"/>
    <w:rsid w:val="002826CF"/>
    <w:rsid w:val="002A4536"/>
    <w:rsid w:val="003710BD"/>
    <w:rsid w:val="00412BB5"/>
    <w:rsid w:val="00432856"/>
    <w:rsid w:val="00440B8E"/>
    <w:rsid w:val="0047242F"/>
    <w:rsid w:val="004A123F"/>
    <w:rsid w:val="00507C2D"/>
    <w:rsid w:val="00536784"/>
    <w:rsid w:val="0062434D"/>
    <w:rsid w:val="00624E95"/>
    <w:rsid w:val="00713CF6"/>
    <w:rsid w:val="00795070"/>
    <w:rsid w:val="0079589E"/>
    <w:rsid w:val="007D403E"/>
    <w:rsid w:val="007D4641"/>
    <w:rsid w:val="007E409B"/>
    <w:rsid w:val="008902C5"/>
    <w:rsid w:val="0095447F"/>
    <w:rsid w:val="00997A79"/>
    <w:rsid w:val="009E29C5"/>
    <w:rsid w:val="009F3189"/>
    <w:rsid w:val="00B90C78"/>
    <w:rsid w:val="00CD28C3"/>
    <w:rsid w:val="00CF48B8"/>
    <w:rsid w:val="00D30C95"/>
    <w:rsid w:val="00D5297F"/>
    <w:rsid w:val="00D626C6"/>
    <w:rsid w:val="00D65062"/>
    <w:rsid w:val="00DA484E"/>
    <w:rsid w:val="00DA6EF4"/>
    <w:rsid w:val="00E10EBA"/>
    <w:rsid w:val="00EE194C"/>
    <w:rsid w:val="00F016B6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4.xml><?xml version="1.0" encoding="utf-8"?>
<ds:datastoreItem xmlns:ds="http://schemas.openxmlformats.org/officeDocument/2006/customXml" ds:itemID="{786282DA-6AB0-46C2-80E5-1D2AF26B2C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140</TotalTime>
  <Pages>39</Pages>
  <Words>2407</Words>
  <Characters>13726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Ajuɛɛr/Aguiɛɛr ë Ciɛŋ ku Juëcë yic ë Thok 2024-2028</vt:lpstr>
    </vt:vector>
  </TitlesOfParts>
  <Company>Hewlett-Packard</Company>
  <LinksUpToDate>false</LinksUpToDate>
  <CharactersWithSpaces>16101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Ajuɛɛr/Aguiɛɛr ë Ciɛŋ ku Juëcë yic ë Thok 2024-2028</dc:title>
  <dc:creator>National Disability Insurance Agency</dc:creator>
  <cp:lastModifiedBy>Thomas Kiorgaard</cp:lastModifiedBy>
  <cp:revision>22</cp:revision>
  <cp:lastPrinted>2024-02-16T04:01:00Z</cp:lastPrinted>
  <dcterms:created xsi:type="dcterms:W3CDTF">2024-01-29T03:48:00Z</dcterms:created>
  <dcterms:modified xsi:type="dcterms:W3CDTF">2024-02-16T04:02:00Z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